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0B9F3ECE" w14:textId="77777777" w:rsidTr="001C503C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B854175" w14:textId="77777777" w:rsidR="002D5AAC" w:rsidRDefault="002D5AAC" w:rsidP="00B10E60">
            <w:pPr>
              <w:pStyle w:val="H56G"/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22CCE1E" w14:textId="77777777" w:rsidR="002D5AAC" w:rsidRPr="00BD33EE" w:rsidRDefault="00DF71B9" w:rsidP="001C503C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BEC199B" w14:textId="0BB02159" w:rsidR="002D5AAC" w:rsidRDefault="00B10E60" w:rsidP="00B10E60">
            <w:pPr>
              <w:jc w:val="right"/>
            </w:pPr>
            <w:r w:rsidRPr="00B10E60">
              <w:rPr>
                <w:sz w:val="40"/>
              </w:rPr>
              <w:t>A</w:t>
            </w:r>
            <w:r>
              <w:t>/HRC/50/L.4</w:t>
            </w:r>
          </w:p>
        </w:tc>
      </w:tr>
      <w:tr w:rsidR="002D5AAC" w:rsidRPr="006929AD" w14:paraId="6A2C121A" w14:textId="77777777" w:rsidTr="001C503C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7392319" w14:textId="77777777" w:rsidR="002D5AAC" w:rsidRDefault="002E5067" w:rsidP="001C503C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EA52D09" wp14:editId="01BDA6B6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604741C" w14:textId="77777777" w:rsidR="002D5AAC" w:rsidRPr="00033EE1" w:rsidRDefault="00DF71B9" w:rsidP="001C503C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DED4FAE" w14:textId="0A1CCFC7" w:rsidR="002D5AAC" w:rsidRDefault="00B10E60" w:rsidP="001C503C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 xml:space="preserve">Distr.: </w:t>
            </w:r>
            <w:r w:rsidRPr="00B10E60">
              <w:rPr>
                <w:rFonts w:eastAsia="Times New Roman" w:cs="Times New Roman"/>
                <w:szCs w:val="20"/>
                <w:lang w:val="en-GB"/>
              </w:rPr>
              <w:t>Limited</w:t>
            </w:r>
          </w:p>
          <w:p w14:paraId="1559E9A1" w14:textId="290792EC" w:rsidR="00B10E60" w:rsidRDefault="00B10E60" w:rsidP="00B10E60">
            <w:pPr>
              <w:spacing w:line="240" w:lineRule="exact"/>
              <w:rPr>
                <w:lang w:val="en-US"/>
              </w:rPr>
            </w:pPr>
            <w:r w:rsidRPr="00B10E60">
              <w:rPr>
                <w:rFonts w:eastAsia="Times New Roman" w:cs="Times New Roman"/>
                <w:szCs w:val="20"/>
                <w:lang w:val="en-GB"/>
              </w:rPr>
              <w:t>1 July 2022</w:t>
            </w:r>
          </w:p>
          <w:p w14:paraId="4D6059B1" w14:textId="77777777" w:rsidR="00B10E60" w:rsidRDefault="00B10E60" w:rsidP="00B10E6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53E74417" w14:textId="43D65F78" w:rsidR="00B10E60" w:rsidRPr="00245734" w:rsidRDefault="00B10E60" w:rsidP="00B10E6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</w:t>
            </w:r>
            <w:r w:rsidRPr="00B10E60">
              <w:rPr>
                <w:rFonts w:eastAsia="Times New Roman" w:cs="Times New Roman"/>
                <w:szCs w:val="20"/>
                <w:lang w:val="en-GB"/>
              </w:rPr>
              <w:t xml:space="preserve"> English</w:t>
            </w:r>
          </w:p>
        </w:tc>
      </w:tr>
    </w:tbl>
    <w:p w14:paraId="41EC2505" w14:textId="0828419A" w:rsidR="00B10E60" w:rsidRPr="00B10E60" w:rsidRDefault="00DF71B9" w:rsidP="00B10E60">
      <w:pPr>
        <w:spacing w:before="120"/>
        <w:rPr>
          <w:rFonts w:eastAsia="Times New Roman" w:cs="Times New Roman"/>
          <w:b/>
          <w:szCs w:val="20"/>
        </w:rPr>
      </w:pPr>
      <w:r w:rsidRPr="001313C8">
        <w:rPr>
          <w:b/>
          <w:sz w:val="24"/>
          <w:szCs w:val="24"/>
        </w:rPr>
        <w:t>Совет по правам человека</w:t>
      </w:r>
      <w:r w:rsidR="00B10E60">
        <w:rPr>
          <w:b/>
          <w:sz w:val="24"/>
          <w:szCs w:val="24"/>
        </w:rPr>
        <w:br/>
      </w:r>
      <w:r w:rsidR="00B10E60" w:rsidRPr="00B10E60">
        <w:rPr>
          <w:rFonts w:eastAsia="Times New Roman" w:cs="Times New Roman"/>
          <w:b/>
          <w:bCs/>
          <w:szCs w:val="20"/>
        </w:rPr>
        <w:t>Пятидесятая сессия</w:t>
      </w:r>
      <w:r w:rsidR="00B10E60">
        <w:rPr>
          <w:rFonts w:eastAsia="Times New Roman" w:cs="Times New Roman"/>
          <w:b/>
          <w:bCs/>
          <w:szCs w:val="20"/>
        </w:rPr>
        <w:br/>
      </w:r>
      <w:r w:rsidR="00B10E60" w:rsidRPr="00B10E60">
        <w:rPr>
          <w:rFonts w:eastAsia="Times New Roman" w:cs="Times New Roman"/>
          <w:szCs w:val="20"/>
        </w:rPr>
        <w:t>13 июня — 8 июля 2022 года</w:t>
      </w:r>
      <w:r w:rsidR="00B10E60">
        <w:rPr>
          <w:rFonts w:eastAsia="Times New Roman" w:cs="Times New Roman"/>
          <w:szCs w:val="20"/>
        </w:rPr>
        <w:br/>
      </w:r>
      <w:r w:rsidR="00B10E60" w:rsidRPr="00B10E60">
        <w:rPr>
          <w:rFonts w:eastAsia="Times New Roman" w:cs="Times New Roman"/>
          <w:szCs w:val="20"/>
        </w:rPr>
        <w:t>Пункт 3 повестки дня</w:t>
      </w:r>
      <w:r w:rsidR="00B10E60">
        <w:rPr>
          <w:rFonts w:eastAsia="Times New Roman" w:cs="Times New Roman"/>
          <w:szCs w:val="20"/>
        </w:rPr>
        <w:br/>
      </w:r>
      <w:r w:rsidR="00B10E60" w:rsidRPr="00B10E60">
        <w:rPr>
          <w:rFonts w:eastAsia="Times New Roman" w:cs="Times New Roman"/>
          <w:b/>
          <w:bCs/>
          <w:szCs w:val="20"/>
        </w:rPr>
        <w:t>Поощрение и защита всех прав человека,</w:t>
      </w:r>
      <w:r w:rsidR="00B10E60">
        <w:rPr>
          <w:rFonts w:eastAsia="Times New Roman" w:cs="Times New Roman"/>
          <w:b/>
          <w:bCs/>
          <w:szCs w:val="20"/>
        </w:rPr>
        <w:br/>
      </w:r>
      <w:r w:rsidR="00B10E60" w:rsidRPr="00B10E60">
        <w:rPr>
          <w:rFonts w:eastAsia="Times New Roman" w:cs="Times New Roman"/>
          <w:b/>
          <w:bCs/>
          <w:szCs w:val="20"/>
        </w:rPr>
        <w:t>гражданских, политических, экономических,</w:t>
      </w:r>
      <w:r w:rsidR="00B10E60">
        <w:rPr>
          <w:rFonts w:eastAsia="Times New Roman" w:cs="Times New Roman"/>
          <w:b/>
          <w:bCs/>
          <w:szCs w:val="20"/>
        </w:rPr>
        <w:br/>
      </w:r>
      <w:r w:rsidR="00B10E60" w:rsidRPr="00B10E60">
        <w:rPr>
          <w:rFonts w:eastAsia="Times New Roman" w:cs="Times New Roman"/>
          <w:b/>
          <w:bCs/>
          <w:szCs w:val="20"/>
        </w:rPr>
        <w:t>социальных и культурных прав,</w:t>
      </w:r>
      <w:r w:rsidR="00B10E60">
        <w:rPr>
          <w:rFonts w:eastAsia="Times New Roman" w:cs="Times New Roman"/>
          <w:b/>
          <w:bCs/>
          <w:szCs w:val="20"/>
        </w:rPr>
        <w:br/>
      </w:r>
      <w:r w:rsidR="00B10E60" w:rsidRPr="00B10E60">
        <w:rPr>
          <w:rFonts w:eastAsia="Times New Roman" w:cs="Times New Roman"/>
          <w:b/>
          <w:bCs/>
          <w:szCs w:val="20"/>
        </w:rPr>
        <w:t>включая право на развитие</w:t>
      </w:r>
    </w:p>
    <w:p w14:paraId="1B550AF5" w14:textId="03C40A66" w:rsidR="00B10E60" w:rsidRPr="00B10E60" w:rsidRDefault="00B10E60" w:rsidP="00B10E60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rPr>
          <w:rFonts w:eastAsia="Times New Roman" w:cs="Times New Roman"/>
          <w:b/>
          <w:szCs w:val="20"/>
        </w:rPr>
      </w:pP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b/>
          <w:bCs/>
          <w:szCs w:val="20"/>
        </w:rPr>
        <w:t>Австралия</w:t>
      </w:r>
      <w:r w:rsidR="00CA4CDA" w:rsidRPr="00CA4CDA">
        <w:rPr>
          <w:rStyle w:val="aa"/>
          <w:rFonts w:eastAsia="Times New Roman" w:cs="Times New Roman"/>
          <w:bCs/>
          <w:sz w:val="20"/>
          <w:szCs w:val="20"/>
          <w:vertAlign w:val="baseline"/>
        </w:rPr>
        <w:footnoteReference w:customMarkFollows="1" w:id="1"/>
        <w:t>*</w:t>
      </w:r>
      <w:r w:rsidRPr="00B10E60">
        <w:rPr>
          <w:rFonts w:eastAsia="Times New Roman" w:cs="Times New Roman"/>
          <w:b/>
          <w:bCs/>
          <w:szCs w:val="20"/>
        </w:rPr>
        <w:t>, Австрия</w:t>
      </w:r>
      <w:r w:rsidRPr="00B10E60">
        <w:rPr>
          <w:rFonts w:eastAsia="Times New Roman" w:cs="Times New Roman"/>
          <w:bCs/>
          <w:szCs w:val="20"/>
        </w:rPr>
        <w:t>*</w:t>
      </w:r>
      <w:r w:rsidRPr="00B10E60">
        <w:rPr>
          <w:rFonts w:eastAsia="Times New Roman" w:cs="Times New Roman"/>
          <w:b/>
          <w:bCs/>
          <w:szCs w:val="20"/>
        </w:rPr>
        <w:t>, Албания</w:t>
      </w:r>
      <w:r w:rsidRPr="00B10E60">
        <w:rPr>
          <w:rFonts w:eastAsia="Times New Roman" w:cs="Times New Roman"/>
          <w:bCs/>
          <w:szCs w:val="20"/>
        </w:rPr>
        <w:t>*</w:t>
      </w:r>
      <w:r w:rsidRPr="00B10E60">
        <w:rPr>
          <w:rFonts w:eastAsia="Times New Roman" w:cs="Times New Roman"/>
          <w:b/>
          <w:bCs/>
          <w:szCs w:val="20"/>
        </w:rPr>
        <w:t>, Аргентина, Бельгия</w:t>
      </w:r>
      <w:r w:rsidRPr="00B10E60">
        <w:rPr>
          <w:rFonts w:eastAsia="Times New Roman" w:cs="Times New Roman"/>
          <w:bCs/>
          <w:szCs w:val="20"/>
        </w:rPr>
        <w:t>*</w:t>
      </w:r>
      <w:r w:rsidRPr="00B10E60">
        <w:rPr>
          <w:rFonts w:eastAsia="Times New Roman" w:cs="Times New Roman"/>
          <w:b/>
          <w:bCs/>
          <w:szCs w:val="20"/>
        </w:rPr>
        <w:t>, Болгария</w:t>
      </w:r>
      <w:r w:rsidRPr="00B10E60">
        <w:rPr>
          <w:rFonts w:eastAsia="Times New Roman" w:cs="Times New Roman"/>
          <w:bCs/>
          <w:szCs w:val="20"/>
        </w:rPr>
        <w:t>*</w:t>
      </w:r>
      <w:r w:rsidRPr="00B10E60">
        <w:rPr>
          <w:rFonts w:eastAsia="Times New Roman" w:cs="Times New Roman"/>
          <w:b/>
          <w:bCs/>
          <w:szCs w:val="20"/>
        </w:rPr>
        <w:t>, Венгрия</w:t>
      </w:r>
      <w:r w:rsidRPr="00B10E60">
        <w:rPr>
          <w:rFonts w:eastAsia="Times New Roman" w:cs="Times New Roman"/>
          <w:bCs/>
          <w:szCs w:val="20"/>
        </w:rPr>
        <w:t>*</w:t>
      </w:r>
      <w:r w:rsidRPr="00B10E60">
        <w:rPr>
          <w:rFonts w:eastAsia="Times New Roman" w:cs="Times New Roman"/>
          <w:b/>
          <w:bCs/>
          <w:szCs w:val="20"/>
        </w:rPr>
        <w:t>, Германия, Гондурас, Греция</w:t>
      </w:r>
      <w:r w:rsidRPr="00B10E60">
        <w:rPr>
          <w:rFonts w:eastAsia="Times New Roman" w:cs="Times New Roman"/>
          <w:bCs/>
          <w:szCs w:val="20"/>
        </w:rPr>
        <w:t>*</w:t>
      </w:r>
      <w:r w:rsidRPr="00B10E60">
        <w:rPr>
          <w:rFonts w:eastAsia="Times New Roman" w:cs="Times New Roman"/>
          <w:b/>
          <w:bCs/>
          <w:szCs w:val="20"/>
        </w:rPr>
        <w:t>, Грузия</w:t>
      </w:r>
      <w:r w:rsidRPr="00B10E60">
        <w:rPr>
          <w:rFonts w:eastAsia="Times New Roman" w:cs="Times New Roman"/>
          <w:bCs/>
          <w:szCs w:val="20"/>
        </w:rPr>
        <w:t>*</w:t>
      </w:r>
      <w:r w:rsidRPr="00B10E60">
        <w:rPr>
          <w:rFonts w:eastAsia="Times New Roman" w:cs="Times New Roman"/>
          <w:b/>
          <w:bCs/>
          <w:szCs w:val="20"/>
        </w:rPr>
        <w:t>, Дания</w:t>
      </w:r>
      <w:r w:rsidRPr="00B10E60">
        <w:rPr>
          <w:rFonts w:eastAsia="Times New Roman" w:cs="Times New Roman"/>
          <w:bCs/>
          <w:szCs w:val="20"/>
        </w:rPr>
        <w:t>*</w:t>
      </w:r>
      <w:r w:rsidRPr="00B10E60">
        <w:rPr>
          <w:rFonts w:eastAsia="Times New Roman" w:cs="Times New Roman"/>
          <w:b/>
          <w:bCs/>
          <w:szCs w:val="20"/>
        </w:rPr>
        <w:t>, Ирландия</w:t>
      </w:r>
      <w:r w:rsidRPr="00B10E60">
        <w:rPr>
          <w:rFonts w:eastAsia="Times New Roman" w:cs="Times New Roman"/>
          <w:bCs/>
          <w:szCs w:val="20"/>
        </w:rPr>
        <w:t>*</w:t>
      </w:r>
      <w:r w:rsidRPr="00B10E60">
        <w:rPr>
          <w:rFonts w:eastAsia="Times New Roman" w:cs="Times New Roman"/>
          <w:b/>
          <w:bCs/>
          <w:szCs w:val="20"/>
        </w:rPr>
        <w:t>, Исландия</w:t>
      </w:r>
      <w:r w:rsidRPr="00B10E60">
        <w:rPr>
          <w:rFonts w:eastAsia="Times New Roman" w:cs="Times New Roman"/>
          <w:bCs/>
          <w:szCs w:val="20"/>
        </w:rPr>
        <w:t>*</w:t>
      </w:r>
      <w:r w:rsidRPr="00B10E60">
        <w:rPr>
          <w:rFonts w:eastAsia="Times New Roman" w:cs="Times New Roman"/>
          <w:b/>
          <w:bCs/>
          <w:szCs w:val="20"/>
        </w:rPr>
        <w:t>, Италия</w:t>
      </w:r>
      <w:r w:rsidRPr="00B10E60">
        <w:rPr>
          <w:rFonts w:eastAsia="Times New Roman" w:cs="Times New Roman"/>
          <w:bCs/>
          <w:szCs w:val="20"/>
        </w:rPr>
        <w:t>*</w:t>
      </w:r>
      <w:r w:rsidRPr="00B10E60">
        <w:rPr>
          <w:rFonts w:eastAsia="Times New Roman" w:cs="Times New Roman"/>
          <w:b/>
          <w:bCs/>
          <w:szCs w:val="20"/>
        </w:rPr>
        <w:t>, Канада</w:t>
      </w:r>
      <w:r w:rsidRPr="00B10E60">
        <w:rPr>
          <w:rFonts w:eastAsia="Times New Roman" w:cs="Times New Roman"/>
          <w:bCs/>
          <w:szCs w:val="20"/>
        </w:rPr>
        <w:t>*</w:t>
      </w:r>
      <w:r w:rsidRPr="00B10E60">
        <w:rPr>
          <w:rFonts w:eastAsia="Times New Roman" w:cs="Times New Roman"/>
          <w:b/>
          <w:bCs/>
          <w:szCs w:val="20"/>
        </w:rPr>
        <w:t>, Кипр</w:t>
      </w:r>
      <w:r w:rsidRPr="00B10E60">
        <w:rPr>
          <w:rFonts w:eastAsia="Times New Roman" w:cs="Times New Roman"/>
          <w:bCs/>
          <w:szCs w:val="20"/>
        </w:rPr>
        <w:t>*</w:t>
      </w:r>
      <w:r w:rsidRPr="00B10E60">
        <w:rPr>
          <w:rFonts w:eastAsia="Times New Roman" w:cs="Times New Roman"/>
          <w:b/>
          <w:bCs/>
          <w:szCs w:val="20"/>
        </w:rPr>
        <w:t>, Коста-Рика</w:t>
      </w:r>
      <w:r w:rsidRPr="00B10E60">
        <w:rPr>
          <w:rFonts w:eastAsia="Times New Roman" w:cs="Times New Roman"/>
          <w:bCs/>
          <w:szCs w:val="20"/>
        </w:rPr>
        <w:t>*</w:t>
      </w:r>
      <w:r w:rsidRPr="00B10E60">
        <w:rPr>
          <w:rFonts w:eastAsia="Times New Roman" w:cs="Times New Roman"/>
          <w:b/>
          <w:bCs/>
          <w:szCs w:val="20"/>
        </w:rPr>
        <w:t>, Латвия</w:t>
      </w:r>
      <w:r w:rsidRPr="00B10E60">
        <w:rPr>
          <w:rFonts w:eastAsia="Times New Roman" w:cs="Times New Roman"/>
          <w:bCs/>
          <w:szCs w:val="20"/>
        </w:rPr>
        <w:t>*</w:t>
      </w:r>
      <w:r w:rsidRPr="00B10E60">
        <w:rPr>
          <w:rFonts w:eastAsia="Times New Roman" w:cs="Times New Roman"/>
          <w:b/>
          <w:bCs/>
          <w:szCs w:val="20"/>
        </w:rPr>
        <w:t>, Литва, Лихтенштейн</w:t>
      </w:r>
      <w:r w:rsidRPr="00B10E60">
        <w:rPr>
          <w:rFonts w:eastAsia="Times New Roman" w:cs="Times New Roman"/>
          <w:bCs/>
          <w:szCs w:val="20"/>
        </w:rPr>
        <w:t>*</w:t>
      </w:r>
      <w:r w:rsidRPr="00B10E60">
        <w:rPr>
          <w:rFonts w:eastAsia="Times New Roman" w:cs="Times New Roman"/>
          <w:b/>
          <w:bCs/>
          <w:szCs w:val="20"/>
        </w:rPr>
        <w:t>, Люксембург, Малави, Мальта</w:t>
      </w:r>
      <w:r w:rsidRPr="00B10E60">
        <w:rPr>
          <w:rFonts w:eastAsia="Times New Roman" w:cs="Times New Roman"/>
          <w:bCs/>
          <w:szCs w:val="20"/>
        </w:rPr>
        <w:t>*</w:t>
      </w:r>
      <w:r w:rsidRPr="00B10E60">
        <w:rPr>
          <w:rFonts w:eastAsia="Times New Roman" w:cs="Times New Roman"/>
          <w:b/>
          <w:bCs/>
          <w:szCs w:val="20"/>
        </w:rPr>
        <w:t>, Маршалловы Острова, Мексика, Монако</w:t>
      </w:r>
      <w:r w:rsidRPr="00B10E60">
        <w:rPr>
          <w:rFonts w:eastAsia="Times New Roman" w:cs="Times New Roman"/>
          <w:bCs/>
          <w:szCs w:val="20"/>
        </w:rPr>
        <w:t>*</w:t>
      </w:r>
      <w:r w:rsidRPr="00B10E60">
        <w:rPr>
          <w:rFonts w:eastAsia="Times New Roman" w:cs="Times New Roman"/>
          <w:b/>
          <w:bCs/>
          <w:szCs w:val="20"/>
        </w:rPr>
        <w:t>, Нидерланды, Норвегия</w:t>
      </w:r>
      <w:r w:rsidRPr="00B10E60">
        <w:rPr>
          <w:rFonts w:eastAsia="Times New Roman" w:cs="Times New Roman"/>
          <w:bCs/>
          <w:szCs w:val="20"/>
        </w:rPr>
        <w:t>*</w:t>
      </w:r>
      <w:r w:rsidRPr="00B10E60">
        <w:rPr>
          <w:rFonts w:eastAsia="Times New Roman" w:cs="Times New Roman"/>
          <w:b/>
          <w:bCs/>
          <w:szCs w:val="20"/>
        </w:rPr>
        <w:t>, Парагвай, Перу</w:t>
      </w:r>
      <w:r w:rsidRPr="00B10E60">
        <w:rPr>
          <w:rFonts w:eastAsia="Times New Roman" w:cs="Times New Roman"/>
          <w:bCs/>
          <w:szCs w:val="20"/>
        </w:rPr>
        <w:t>*</w:t>
      </w:r>
      <w:r w:rsidRPr="00B10E60">
        <w:rPr>
          <w:rFonts w:eastAsia="Times New Roman" w:cs="Times New Roman"/>
          <w:b/>
          <w:bCs/>
          <w:szCs w:val="20"/>
        </w:rPr>
        <w:t>, Польша, Португалия</w:t>
      </w:r>
      <w:r w:rsidRPr="00B10E60">
        <w:rPr>
          <w:rFonts w:eastAsia="Times New Roman" w:cs="Times New Roman"/>
          <w:bCs/>
          <w:szCs w:val="20"/>
        </w:rPr>
        <w:t>*</w:t>
      </w:r>
      <w:r w:rsidRPr="00B10E60">
        <w:rPr>
          <w:rFonts w:eastAsia="Times New Roman" w:cs="Times New Roman"/>
          <w:b/>
          <w:bCs/>
          <w:szCs w:val="20"/>
        </w:rPr>
        <w:t>, Румыния</w:t>
      </w:r>
      <w:r w:rsidRPr="00B10E60">
        <w:rPr>
          <w:rFonts w:eastAsia="Times New Roman" w:cs="Times New Roman"/>
          <w:bCs/>
          <w:szCs w:val="20"/>
        </w:rPr>
        <w:t>*</w:t>
      </w:r>
      <w:r w:rsidRPr="00B10E60">
        <w:rPr>
          <w:rFonts w:eastAsia="Times New Roman" w:cs="Times New Roman"/>
          <w:b/>
          <w:bCs/>
          <w:szCs w:val="20"/>
        </w:rPr>
        <w:t>, Северная Македония</w:t>
      </w:r>
      <w:r w:rsidRPr="00B10E60">
        <w:rPr>
          <w:rFonts w:eastAsia="Times New Roman" w:cs="Times New Roman"/>
          <w:bCs/>
          <w:szCs w:val="20"/>
        </w:rPr>
        <w:t>*</w:t>
      </w:r>
      <w:r w:rsidRPr="00B10E60">
        <w:rPr>
          <w:rFonts w:eastAsia="Times New Roman" w:cs="Times New Roman"/>
          <w:b/>
          <w:bCs/>
          <w:szCs w:val="20"/>
        </w:rPr>
        <w:t>, Словакия</w:t>
      </w:r>
      <w:r w:rsidRPr="00B10E60">
        <w:rPr>
          <w:rFonts w:eastAsia="Times New Roman" w:cs="Times New Roman"/>
          <w:bCs/>
          <w:szCs w:val="20"/>
        </w:rPr>
        <w:t>*</w:t>
      </w:r>
      <w:r w:rsidRPr="00B10E60">
        <w:rPr>
          <w:rFonts w:eastAsia="Times New Roman" w:cs="Times New Roman"/>
          <w:b/>
          <w:bCs/>
          <w:szCs w:val="20"/>
        </w:rPr>
        <w:t>, Словения</w:t>
      </w:r>
      <w:r w:rsidRPr="00B10E60">
        <w:rPr>
          <w:rFonts w:eastAsia="Times New Roman" w:cs="Times New Roman"/>
          <w:bCs/>
          <w:szCs w:val="20"/>
        </w:rPr>
        <w:t>*</w:t>
      </w:r>
      <w:r w:rsidRPr="00B10E60">
        <w:rPr>
          <w:rFonts w:eastAsia="Times New Roman" w:cs="Times New Roman"/>
          <w:b/>
          <w:bCs/>
          <w:szCs w:val="20"/>
        </w:rPr>
        <w:t>, Соединенное Королевство Великобритании и Северной Ирландии, Соединенные Штаты Америки, Тунис</w:t>
      </w:r>
      <w:r w:rsidRPr="00B10E60">
        <w:rPr>
          <w:rFonts w:eastAsia="Times New Roman" w:cs="Times New Roman"/>
          <w:bCs/>
          <w:szCs w:val="20"/>
        </w:rPr>
        <w:t>*</w:t>
      </w:r>
      <w:r w:rsidRPr="00B10E60">
        <w:rPr>
          <w:rFonts w:eastAsia="Times New Roman" w:cs="Times New Roman"/>
          <w:b/>
          <w:bCs/>
          <w:szCs w:val="20"/>
        </w:rPr>
        <w:t>, Уганда</w:t>
      </w:r>
      <w:r w:rsidRPr="00B10E60">
        <w:rPr>
          <w:rFonts w:eastAsia="Times New Roman" w:cs="Times New Roman"/>
          <w:bCs/>
          <w:szCs w:val="20"/>
        </w:rPr>
        <w:t>*</w:t>
      </w:r>
      <w:r w:rsidRPr="00B10E60">
        <w:rPr>
          <w:rFonts w:eastAsia="Times New Roman" w:cs="Times New Roman"/>
          <w:b/>
          <w:bCs/>
          <w:szCs w:val="20"/>
        </w:rPr>
        <w:t>, Украина, Уругвай</w:t>
      </w:r>
      <w:r w:rsidRPr="00B10E60">
        <w:rPr>
          <w:rFonts w:eastAsia="Times New Roman" w:cs="Times New Roman"/>
          <w:bCs/>
          <w:szCs w:val="20"/>
        </w:rPr>
        <w:t>*</w:t>
      </w:r>
      <w:r w:rsidRPr="00B10E60">
        <w:rPr>
          <w:rFonts w:eastAsia="Times New Roman" w:cs="Times New Roman"/>
          <w:b/>
          <w:bCs/>
          <w:szCs w:val="20"/>
        </w:rPr>
        <w:t>, Фиджи</w:t>
      </w:r>
      <w:r w:rsidRPr="00B10E60">
        <w:rPr>
          <w:rFonts w:eastAsia="Times New Roman" w:cs="Times New Roman"/>
          <w:bCs/>
          <w:szCs w:val="20"/>
        </w:rPr>
        <w:t>*</w:t>
      </w:r>
      <w:r w:rsidRPr="00B10E60">
        <w:rPr>
          <w:rFonts w:eastAsia="Times New Roman" w:cs="Times New Roman"/>
          <w:b/>
          <w:bCs/>
          <w:szCs w:val="20"/>
        </w:rPr>
        <w:t>, Финляндия, Франция, Хорватия</w:t>
      </w:r>
      <w:r w:rsidRPr="00B10E60">
        <w:rPr>
          <w:rFonts w:eastAsia="Times New Roman" w:cs="Times New Roman"/>
          <w:bCs/>
          <w:szCs w:val="20"/>
        </w:rPr>
        <w:t>*</w:t>
      </w:r>
      <w:r w:rsidRPr="00B10E60">
        <w:rPr>
          <w:rFonts w:eastAsia="Times New Roman" w:cs="Times New Roman"/>
          <w:b/>
          <w:bCs/>
          <w:szCs w:val="20"/>
        </w:rPr>
        <w:t>, Черногория, Чехия, Швейцария</w:t>
      </w:r>
      <w:r w:rsidRPr="00B10E60">
        <w:rPr>
          <w:rFonts w:eastAsia="Times New Roman" w:cs="Times New Roman"/>
          <w:bCs/>
          <w:szCs w:val="20"/>
        </w:rPr>
        <w:t>*</w:t>
      </w:r>
      <w:r w:rsidRPr="00B10E60">
        <w:rPr>
          <w:rFonts w:eastAsia="Times New Roman" w:cs="Times New Roman"/>
          <w:b/>
          <w:bCs/>
          <w:szCs w:val="20"/>
        </w:rPr>
        <w:t>, Швеция</w:t>
      </w:r>
      <w:r w:rsidRPr="00B10E60">
        <w:rPr>
          <w:rFonts w:eastAsia="Times New Roman" w:cs="Times New Roman"/>
          <w:bCs/>
          <w:szCs w:val="20"/>
        </w:rPr>
        <w:t>*</w:t>
      </w:r>
      <w:r w:rsidRPr="00B10E60">
        <w:rPr>
          <w:rFonts w:eastAsia="Times New Roman" w:cs="Times New Roman"/>
          <w:b/>
          <w:bCs/>
          <w:szCs w:val="20"/>
        </w:rPr>
        <w:t>, Эквадор</w:t>
      </w:r>
      <w:r w:rsidRPr="00B10E60">
        <w:rPr>
          <w:rFonts w:eastAsia="Times New Roman" w:cs="Times New Roman"/>
          <w:bCs/>
          <w:szCs w:val="20"/>
        </w:rPr>
        <w:t>*</w:t>
      </w:r>
      <w:r w:rsidRPr="00B10E60">
        <w:rPr>
          <w:rFonts w:eastAsia="Times New Roman" w:cs="Times New Roman"/>
          <w:b/>
          <w:bCs/>
          <w:szCs w:val="20"/>
        </w:rPr>
        <w:t xml:space="preserve"> и Эстония</w:t>
      </w:r>
      <w:r w:rsidRPr="00B10E60">
        <w:rPr>
          <w:rFonts w:eastAsia="Times New Roman" w:cs="Times New Roman"/>
          <w:bCs/>
          <w:szCs w:val="20"/>
        </w:rPr>
        <w:t>*</w:t>
      </w:r>
      <w:r w:rsidRPr="00B10E60">
        <w:rPr>
          <w:rFonts w:eastAsia="Times New Roman" w:cs="Times New Roman"/>
          <w:b/>
          <w:bCs/>
          <w:szCs w:val="20"/>
        </w:rPr>
        <w:t>: проект резолюции</w:t>
      </w:r>
    </w:p>
    <w:p w14:paraId="28922030" w14:textId="77777777" w:rsidR="00B10E60" w:rsidRPr="006929AD" w:rsidRDefault="00B10E60" w:rsidP="006413AD">
      <w:pPr>
        <w:pStyle w:val="H1G"/>
        <w:tabs>
          <w:tab w:val="clear" w:pos="851"/>
        </w:tabs>
        <w:ind w:left="1750" w:hanging="616"/>
      </w:pPr>
      <w:r w:rsidRPr="006929AD">
        <w:t>50/...</w:t>
      </w:r>
      <w:r w:rsidRPr="006929AD">
        <w:rPr>
          <w:b w:val="0"/>
        </w:rPr>
        <w:tab/>
      </w:r>
      <w:r w:rsidRPr="006929AD">
        <w:t xml:space="preserve">Мандат </w:t>
      </w:r>
      <w:r w:rsidRPr="00B10E60">
        <w:rPr>
          <w:bCs/>
        </w:rPr>
        <w:t>Специального</w:t>
      </w:r>
      <w:r w:rsidRPr="006929AD">
        <w:t xml:space="preserve"> докладчика по вопросу о правах человека внутренне перемещенных лиц</w:t>
      </w:r>
    </w:p>
    <w:p w14:paraId="08E99A59" w14:textId="77777777" w:rsidR="00B10E60" w:rsidRPr="00B10E60" w:rsidRDefault="00B10E60" w:rsidP="006413AD">
      <w:pPr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>Совет по правам человека</w:t>
      </w:r>
      <w:r w:rsidRPr="00B10E60">
        <w:rPr>
          <w:rFonts w:eastAsia="Times New Roman" w:cs="Times New Roman"/>
          <w:szCs w:val="20"/>
        </w:rPr>
        <w:t>,</w:t>
      </w:r>
    </w:p>
    <w:p w14:paraId="04D2F1B2" w14:textId="77777777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i/>
          <w:iCs/>
          <w:szCs w:val="20"/>
        </w:rPr>
        <w:t>ссылаясь</w:t>
      </w:r>
      <w:r w:rsidRPr="00B10E60">
        <w:rPr>
          <w:rFonts w:eastAsia="Times New Roman" w:cs="Times New Roman"/>
          <w:szCs w:val="20"/>
        </w:rPr>
        <w:t xml:space="preserve"> на все предыдущие резолюции о внутренне перемещенных лицам, принятые Генеральной Ассамблеей, Комиссией по правам человека и Советом по правам человека, включая резолюцию 76/167 Генеральной Ассамблеи от 16 декабря 2021 года и резолюцию 41/15 Совета от 11 июля 2019 года,</w:t>
      </w:r>
    </w:p>
    <w:p w14:paraId="2B8EF755" w14:textId="77777777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i/>
          <w:iCs/>
          <w:szCs w:val="20"/>
        </w:rPr>
        <w:t>ссылаясь также</w:t>
      </w:r>
      <w:r w:rsidRPr="00B10E60">
        <w:rPr>
          <w:rFonts w:eastAsia="Times New Roman" w:cs="Times New Roman"/>
          <w:szCs w:val="20"/>
        </w:rPr>
        <w:t xml:space="preserve"> на резолюцию 46/182 Генеральной Ассамблеи от 19 декабря 1991 года об укреплении координации в области чрезвычайной гуманитарной помощи Организации Объединенных Наций и содержащиеся в приложении к ней Руководящие принципы,</w:t>
      </w:r>
    </w:p>
    <w:p w14:paraId="26B33E2A" w14:textId="613D9CF5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i/>
          <w:iCs/>
          <w:szCs w:val="20"/>
        </w:rPr>
        <w:t>учитывая</w:t>
      </w:r>
      <w:r w:rsidRPr="00B10E60">
        <w:rPr>
          <w:rFonts w:eastAsia="Times New Roman" w:cs="Times New Roman"/>
          <w:szCs w:val="20"/>
        </w:rPr>
        <w:t>, что защиту внутренне перемещенных лиц удалось усилить благодаря определению, утверждению и консолидации конкретных стандартов их защиты,</w:t>
      </w:r>
      <w:r w:rsidR="006413AD">
        <w:rPr>
          <w:rFonts w:eastAsia="Times New Roman" w:cs="Times New Roman"/>
          <w:szCs w:val="20"/>
        </w:rPr>
        <w:br/>
      </w:r>
      <w:r w:rsidRPr="00B10E60">
        <w:rPr>
          <w:rFonts w:eastAsia="Times New Roman" w:cs="Times New Roman"/>
          <w:szCs w:val="20"/>
        </w:rPr>
        <w:t>в частности с помощью Руководящих принципов по вопросу о перемещении лиц внутри страны</w:t>
      </w:r>
      <w:r w:rsidRPr="00B10E60">
        <w:rPr>
          <w:rFonts w:eastAsia="Times New Roman" w:cs="Times New Roman"/>
          <w:sz w:val="18"/>
          <w:szCs w:val="20"/>
          <w:vertAlign w:val="superscript"/>
        </w:rPr>
        <w:footnoteReference w:id="2"/>
      </w:r>
      <w:r w:rsidRPr="00B10E60">
        <w:rPr>
          <w:rFonts w:eastAsia="Times New Roman" w:cs="Times New Roman"/>
          <w:szCs w:val="20"/>
        </w:rPr>
        <w:t>,</w:t>
      </w:r>
    </w:p>
    <w:p w14:paraId="45649345" w14:textId="77777777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i/>
          <w:iCs/>
          <w:szCs w:val="20"/>
        </w:rPr>
        <w:t xml:space="preserve">ссылаясь </w:t>
      </w:r>
      <w:r w:rsidRPr="00B10E60">
        <w:rPr>
          <w:rFonts w:eastAsia="Times New Roman" w:cs="Times New Roman"/>
          <w:szCs w:val="20"/>
        </w:rPr>
        <w:t>на резолюции Совета по правам человека 5/1 об институциональном строительстве Совета и 5/2 о Кодексе поведения мандатариев специальных процедур Совета от 18 июня 2007 года и подчеркивая, что мандатарий исполняет свои обязанности в соответствии с этими резолюциями и приложениями к ним,</w:t>
      </w:r>
    </w:p>
    <w:p w14:paraId="3E7298E1" w14:textId="77777777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i/>
          <w:iCs/>
          <w:szCs w:val="20"/>
        </w:rPr>
        <w:lastRenderedPageBreak/>
        <w:t xml:space="preserve">будучи глубоко обеспокоен </w:t>
      </w:r>
      <w:r w:rsidRPr="00B10E60">
        <w:rPr>
          <w:rFonts w:eastAsia="Times New Roman" w:cs="Times New Roman"/>
          <w:szCs w:val="20"/>
        </w:rPr>
        <w:t>тревожно большим числом внутренне перемещенных лиц по всему миру по причинам, включающим нарушения и акты попрания прав человека, нарушения международного гуманитарного права, вооруженные конфликты, преследование, насилие и терроризм, а также бедствия и неблагоприятные последствия изменения климата, и все чаще в ситуациях, когда эти элементы взаимодействуют, которые не получают достаточной защиты и помощи и не имеют доступа к долговременным решениям, и сознавая серьезные проблемы, создаваемые этим для затрагиваемых людей, в том числе для принимающих общин, государств и международного сообщества,</w:t>
      </w:r>
    </w:p>
    <w:p w14:paraId="4D5FCF45" w14:textId="77777777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i/>
          <w:iCs/>
          <w:szCs w:val="20"/>
        </w:rPr>
        <w:t>учитывая</w:t>
      </w:r>
      <w:r w:rsidRPr="00B10E60">
        <w:rPr>
          <w:rFonts w:eastAsia="Times New Roman" w:cs="Times New Roman"/>
          <w:szCs w:val="20"/>
        </w:rPr>
        <w:t>, что нарушения международного гуманитарного права могут приводить к перемещению, и напоминая о том, что масштабы перемещения можно было бы уменьшить, если бы все стороны в вооруженных конфликтах соблюдали международное гуманитарное право, в частности основополагающие принципы избирательности, соразмерности и предосторожности, а также запрет на принудительное перемещение гражданского населения за исключением случаев, когда это необходимо по соображениям безопасности соответствующих гражданских лиц или по особо веским соображениям военного характера,</w:t>
      </w:r>
    </w:p>
    <w:p w14:paraId="6F9F7A9B" w14:textId="75F655E9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iCs/>
          <w:szCs w:val="20"/>
        </w:rPr>
      </w:pPr>
      <w:r w:rsidRPr="00B10E60">
        <w:rPr>
          <w:rFonts w:eastAsia="Times New Roman" w:cs="Times New Roman"/>
          <w:i/>
          <w:iCs/>
          <w:szCs w:val="20"/>
        </w:rPr>
        <w:t>признавая</w:t>
      </w:r>
      <w:r w:rsidRPr="00B10E60">
        <w:rPr>
          <w:rFonts w:eastAsia="Times New Roman" w:cs="Times New Roman"/>
          <w:szCs w:val="20"/>
        </w:rPr>
        <w:t xml:space="preserve"> увеличение числа и масштабов стихийных бедствий и изменения климата в качестве одного из факторов риска бедствий и тот факт, что неблагоприятные последствия изменения климата, способствующие ухудшению состояния окружающей среды и возникновению экстремальных погодных явлений, уже способствуют, наряду с другими факторами, внутреннему перемещению и дополнительному давлению на принимающие общины и отмечая, что уязвимость перемещенных лиц может возрастать, когда бедствия затрагивают принимающие их общины,</w:t>
      </w:r>
    </w:p>
    <w:p w14:paraId="542F85C4" w14:textId="77777777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i/>
          <w:iCs/>
          <w:szCs w:val="20"/>
        </w:rPr>
        <w:t xml:space="preserve">сознавая </w:t>
      </w:r>
      <w:r w:rsidRPr="00B10E60">
        <w:rPr>
          <w:rFonts w:eastAsia="Times New Roman" w:cs="Times New Roman"/>
          <w:szCs w:val="20"/>
        </w:rPr>
        <w:t>аспекты внутреннего перемещения, связанные с правами человека, гуманитарными вопросами, развитием и миростроительством и правосудием переходного периода, в том числе в ситуациях затяжного перемещения, часто повышенную уязвимость женщин, детей, пожилых людей, людей с инвалидностью, лиц, принадлежащих к меньшинствам, и коренных народов, и обязанности государств и международного сообщества по дальнейшему усилению их защиты и оказываемой им помощи, в том числе посредством уважения и защиты прав человека и основных свобод всех внутренне перемещенных лиц, с целью нахождения долговременных решений,</w:t>
      </w:r>
    </w:p>
    <w:p w14:paraId="3E2B9AFA" w14:textId="77777777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i/>
          <w:iCs/>
          <w:szCs w:val="20"/>
        </w:rPr>
        <w:t xml:space="preserve">будучи глубоко обеспокоен </w:t>
      </w:r>
      <w:r w:rsidRPr="00B10E60">
        <w:rPr>
          <w:rFonts w:eastAsia="Times New Roman" w:cs="Times New Roman"/>
          <w:szCs w:val="20"/>
        </w:rPr>
        <w:t>тем, что гендерное неравенство ограничивает возможности женщин и девочек самостоятельно принимать решения, определяющие их жизнь, и их доступ к таким ресурсам, как продукты питания, вода, сельскохозяйственные ресурсы, земля, кредиты, энергия, технологии, правосудие, образование, медицинские услуги, достаточное жилище, социальная защита и занятость, что приводит к увеличению подверженности вызванным бедствиями рискам и потерям, связанным с их средствами к существованию, и тем, что неспособность устранить структурные препятствия, с которыми сталкиваются женщины и девочки при реализации своих прав, усугубляет сексуальное и гендерное насилие и неравенство и усиливает пересекающиеся формы дискриминации в кризисных ситуациях,</w:t>
      </w:r>
    </w:p>
    <w:p w14:paraId="29E53C71" w14:textId="77777777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i/>
          <w:iCs/>
          <w:szCs w:val="20"/>
        </w:rPr>
        <w:t>отмечая</w:t>
      </w:r>
      <w:r w:rsidRPr="00B10E60">
        <w:rPr>
          <w:rFonts w:eastAsia="Times New Roman" w:cs="Times New Roman"/>
          <w:szCs w:val="20"/>
        </w:rPr>
        <w:t xml:space="preserve"> необходимость более полного учета прав человека внутренне перемещенных лиц во всей системе Организации Объединенных Наций для более действенного решения стоящих перед ними проблем, в том числе путем надлежащего рассмотрения вопроса об осуществлении «Призыва к действиям в области прав человека» Генерального секретаря, и приветствуя в этой связи рекомендации Специального докладчика по вопросу о правах человека внутренне перемещенных лиц,</w:t>
      </w:r>
    </w:p>
    <w:p w14:paraId="5A4C89CD" w14:textId="77777777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bookmarkStart w:id="0" w:name="_Hlk106900740"/>
      <w:r w:rsidRPr="00B10E60">
        <w:rPr>
          <w:rFonts w:eastAsia="Times New Roman" w:cs="Times New Roman"/>
          <w:i/>
          <w:iCs/>
          <w:szCs w:val="20"/>
        </w:rPr>
        <w:t>подчеркивая</w:t>
      </w:r>
      <w:r w:rsidRPr="00B10E60">
        <w:rPr>
          <w:rFonts w:eastAsia="Times New Roman" w:cs="Times New Roman"/>
          <w:szCs w:val="20"/>
        </w:rPr>
        <w:t xml:space="preserve">, что государства несут главную ответственность за предоставление защиты и помощи внутренне перемещенным лицам в пределах своей юрисдикции без дискриминации, в том числе путем содействия нахождению долговременных решений, за предотвращение произвольного перемещения в соответствии с </w:t>
      </w:r>
      <w:r w:rsidRPr="00B10E60">
        <w:rPr>
          <w:rFonts w:eastAsia="Times New Roman" w:cs="Times New Roman"/>
          <w:szCs w:val="20"/>
        </w:rPr>
        <w:lastRenderedPageBreak/>
        <w:t>международным правом, в том числе для недопущения принудительного перемещения в нарушение международных гуманитарного права, и за устранение коренных причин перемещения населения путем принятия основанных на фактических данных мер и в надлежащем сотрудничестве с международным сообществом,</w:t>
      </w:r>
    </w:p>
    <w:bookmarkEnd w:id="0"/>
    <w:p w14:paraId="454F53A4" w14:textId="77777777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1.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>выражает признательность</w:t>
      </w:r>
      <w:r w:rsidRPr="00B10E60">
        <w:rPr>
          <w:rFonts w:eastAsia="Times New Roman" w:cs="Times New Roman"/>
          <w:szCs w:val="20"/>
        </w:rPr>
        <w:t xml:space="preserve"> Специальному докладчику по вопросу о правах человека внутренне перемещенных лиц за действия, предпринятые к настоящему времени, каталитическую роль, которую она сыграла в повышении уровня осведомленности о бедственном положении внутренне перемещенных лиц, и за ее постоянные усилия по удовлетворению их потребностей в развитии и других конкретных потребностей, в том числе на основе учета прав человека внутренне перемещенных лиц во всех соответствующих подразделениях системы Организации Объединенных Наций;</w:t>
      </w:r>
    </w:p>
    <w:p w14:paraId="0F489013" w14:textId="144BA213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2.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>приветствует</w:t>
      </w:r>
      <w:r w:rsidRPr="00B10E60">
        <w:rPr>
          <w:rFonts w:eastAsia="Times New Roman" w:cs="Times New Roman"/>
          <w:szCs w:val="20"/>
        </w:rPr>
        <w:t xml:space="preserve"> доклад Специального докладчика по вопросу о правах человека внутренне перемещенных лиц, представленный Совету по правам человека на его нынешней сессии</w:t>
      </w:r>
      <w:r w:rsidRPr="00B10E60">
        <w:rPr>
          <w:rFonts w:eastAsia="Times New Roman" w:cs="Times New Roman"/>
          <w:sz w:val="18"/>
          <w:szCs w:val="20"/>
          <w:vertAlign w:val="superscript"/>
        </w:rPr>
        <w:footnoteReference w:id="3"/>
      </w:r>
      <w:r w:rsidRPr="00B10E60">
        <w:rPr>
          <w:rFonts w:eastAsia="Times New Roman" w:cs="Times New Roman"/>
          <w:szCs w:val="20"/>
        </w:rPr>
        <w:t>, и содержащиеся в нем выводы и рекомендации и признает исключительную важность создания условий для участия внутренне перемещенных лиц в качестве граждан и правообладателей в процессах принятия решений, затрагивающих их интересы, включая их участие в избирательных процессах,</w:t>
      </w:r>
      <w:r w:rsidR="00947302">
        <w:rPr>
          <w:rFonts w:eastAsia="Times New Roman" w:cs="Times New Roman"/>
          <w:szCs w:val="20"/>
        </w:rPr>
        <w:br/>
      </w:r>
      <w:r w:rsidRPr="00B10E60">
        <w:rPr>
          <w:rFonts w:eastAsia="Times New Roman" w:cs="Times New Roman"/>
          <w:szCs w:val="20"/>
        </w:rPr>
        <w:t>и устранения препятствий для их участия в политической жизни в поддержку полного осуществления ими прав и достижения ими долговременных решений;</w:t>
      </w:r>
    </w:p>
    <w:p w14:paraId="6DCBE60B" w14:textId="34956A33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3.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>напоминает</w:t>
      </w:r>
      <w:r w:rsidRPr="00B10E60">
        <w:rPr>
          <w:rFonts w:eastAsia="Times New Roman" w:cs="Times New Roman"/>
          <w:szCs w:val="20"/>
        </w:rPr>
        <w:t xml:space="preserve"> о выраженной на Всемирном саммите по гуманитарным вопросам, который состоялся в мае 2016 года в Стамбуле, Турция, решимости придерживаться нового подхода к внутреннему перемещению, который будет отвечать насущным гуманитарным потребностям и долгосрочным потребностям развития посредством коллективных результатов для внутренне перемещенных лиц и принимающих общин, и о том, что Генеральный секретарь настоятельно призвал все заинтересованные стороны взять на себя обязательство принять всеобъемлющий глобальный план по сокращению внутреннего перемещения достойным и безопасным образом не менее чем на 50</w:t>
      </w:r>
      <w:r w:rsidR="00947302">
        <w:rPr>
          <w:rFonts w:eastAsia="Times New Roman" w:cs="Times New Roman"/>
          <w:szCs w:val="20"/>
        </w:rPr>
        <w:t> </w:t>
      </w:r>
      <w:r w:rsidRPr="00B10E60">
        <w:rPr>
          <w:rFonts w:eastAsia="Times New Roman" w:cs="Times New Roman"/>
          <w:szCs w:val="20"/>
        </w:rPr>
        <w:t>% к 2030 году</w:t>
      </w:r>
      <w:r w:rsidRPr="00B10E60">
        <w:rPr>
          <w:rFonts w:eastAsia="Times New Roman" w:cs="Times New Roman"/>
          <w:sz w:val="18"/>
          <w:szCs w:val="20"/>
          <w:vertAlign w:val="superscript"/>
        </w:rPr>
        <w:footnoteReference w:id="4"/>
      </w:r>
      <w:r w:rsidRPr="00B10E60">
        <w:rPr>
          <w:rFonts w:eastAsia="Times New Roman" w:cs="Times New Roman"/>
          <w:szCs w:val="20"/>
        </w:rPr>
        <w:t>;</w:t>
      </w:r>
    </w:p>
    <w:p w14:paraId="4245163A" w14:textId="064AC602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4.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>ссылается</w:t>
      </w:r>
      <w:r w:rsidR="00947302">
        <w:rPr>
          <w:rFonts w:eastAsia="Times New Roman" w:cs="Times New Roman"/>
          <w:i/>
          <w:iCs/>
          <w:szCs w:val="20"/>
        </w:rPr>
        <w:t xml:space="preserve"> </w:t>
      </w:r>
      <w:r w:rsidRPr="00B10E60">
        <w:rPr>
          <w:rFonts w:eastAsia="Times New Roman" w:cs="Times New Roman"/>
          <w:szCs w:val="20"/>
        </w:rPr>
        <w:t>на Новую программу развития городов, принятую на Конференции Организации Объединенных Наций по жилью и устойчивому городскому развитию в 2016 году, и признает, что внутреннее перемещение во все большей степени направлено в города и что в этой связи важно учитывать особые потребности и факторы уязвимости перемещенных внутри страны лиц в городах и необходимость поддержки принимающих общин и местных органов власти;</w:t>
      </w:r>
    </w:p>
    <w:p w14:paraId="6F728E00" w14:textId="77777777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5.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>выражает признательность</w:t>
      </w:r>
      <w:r w:rsidRPr="00B10E60">
        <w:rPr>
          <w:rFonts w:eastAsia="Times New Roman" w:cs="Times New Roman"/>
          <w:szCs w:val="20"/>
        </w:rPr>
        <w:t xml:space="preserve"> тем правительствам и межправительственным и неправительственным организациям, которые предоставляют защиту и помощь внутренне перемещенным лицам, в частности путем содействия долговременным решениям и включения внутренне перемещенных лиц в свои национальные планы развития, а также оказывают поддержку и содействие работе Специального докладчика;</w:t>
      </w:r>
    </w:p>
    <w:p w14:paraId="18BE9B86" w14:textId="1564D6B1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6.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>признает</w:t>
      </w:r>
      <w:r w:rsidRPr="00B10E60">
        <w:rPr>
          <w:rFonts w:eastAsia="Times New Roman" w:cs="Times New Roman"/>
          <w:szCs w:val="20"/>
        </w:rPr>
        <w:t xml:space="preserve"> важную роль национальных правозащитных учреждений на всех этапах перемещения для обеспечения надлежащего решения всех вопросов прав человека;</w:t>
      </w:r>
    </w:p>
    <w:p w14:paraId="63613187" w14:textId="2D72BD0B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7.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>выражает глубокую обеспокоенность</w:t>
      </w:r>
      <w:r w:rsidRPr="00B10E60">
        <w:rPr>
          <w:rFonts w:eastAsia="Times New Roman" w:cs="Times New Roman"/>
          <w:szCs w:val="20"/>
        </w:rPr>
        <w:t xml:space="preserve"> сохраняющимися проблемами, связанными с большим числом внутренне перемещенных лиц во всем мире,</w:t>
      </w:r>
      <w:r w:rsidR="00947302">
        <w:rPr>
          <w:rFonts w:eastAsia="Times New Roman" w:cs="Times New Roman"/>
          <w:szCs w:val="20"/>
        </w:rPr>
        <w:br/>
      </w:r>
      <w:r w:rsidRPr="00B10E60">
        <w:rPr>
          <w:rFonts w:eastAsia="Times New Roman" w:cs="Times New Roman"/>
          <w:szCs w:val="20"/>
        </w:rPr>
        <w:t>в частности риском крайней нищеты и социально-экономического отторжения,</w:t>
      </w:r>
      <w:r w:rsidR="00947302">
        <w:rPr>
          <w:rFonts w:eastAsia="Times New Roman" w:cs="Times New Roman"/>
          <w:szCs w:val="20"/>
        </w:rPr>
        <w:br/>
      </w:r>
      <w:r w:rsidRPr="00B10E60">
        <w:rPr>
          <w:rFonts w:eastAsia="Times New Roman" w:cs="Times New Roman"/>
          <w:szCs w:val="20"/>
        </w:rPr>
        <w:t>их ограниченным доступом к гуманитарной помощи и долговременным программам и помощи в целях развития, их повышенным риском подвергнуться нарушениями международного права, в частности права прав человека и международного гуманитарного права, повышенным риском внутренне перемещенных лиц, в частности женщин и девочек, подвергнуться сексуальному и гендерному насилию,</w:t>
      </w:r>
      <w:r w:rsidR="006413AD">
        <w:rPr>
          <w:rFonts w:eastAsia="Times New Roman" w:cs="Times New Roman"/>
          <w:szCs w:val="20"/>
        </w:rPr>
        <w:br/>
      </w:r>
      <w:r w:rsidRPr="00B10E60">
        <w:rPr>
          <w:rFonts w:eastAsia="Times New Roman" w:cs="Times New Roman"/>
          <w:szCs w:val="20"/>
        </w:rPr>
        <w:lastRenderedPageBreak/>
        <w:t>и трудностями, возникающими в результате их особого положения, такими как отсутствие защиты, продовольствия, крова, доступа к правосудию, доступа к медицинским услугам и психосоциальной поддержке, доступа к образованию, нарушение семейных связей и утрата основных документов, что может приводить к нарушению их прав человека, и вопросами, связанными с их реинтеграцией, включая препятствия для реализации прав на жилье, землю и имущество;</w:t>
      </w:r>
    </w:p>
    <w:p w14:paraId="22B5FDAF" w14:textId="77777777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8.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 xml:space="preserve">выражает обеспокоенность </w:t>
      </w:r>
      <w:r w:rsidRPr="00B10E60">
        <w:rPr>
          <w:rFonts w:eastAsia="Times New Roman" w:cs="Times New Roman"/>
          <w:szCs w:val="20"/>
        </w:rPr>
        <w:t>проблемой длительного внутреннего перемещения и признает необходимость учета прав и потребностей внутренне перемещенных лиц, особенно перемещенных женщин и девочек, в национальных и местных стратегиях развития, как сельских, так и городских, и их участия в разработке и осуществлении этих стратегий, а также необходимость обеспечения долговременных решений, включая добровольное возвращение и реинтеграцию, местную интеграцию или расселение в других районах страны достойным и безопасным образом;</w:t>
      </w:r>
    </w:p>
    <w:p w14:paraId="3AD1DCCB" w14:textId="78E86517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9.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>выражает особую обеспокоенность</w:t>
      </w:r>
      <w:r w:rsidRPr="00B10E60">
        <w:rPr>
          <w:rFonts w:eastAsia="Times New Roman" w:cs="Times New Roman"/>
          <w:szCs w:val="20"/>
        </w:rPr>
        <w:t xml:space="preserve"> всевозможными угрозами, нарушениями и актами попрания прав человека и нарушениями международного гуманитарного права, с которыми сталкиваются многие внутренне перемещенные лица, в том числе женщины и дети, которые особенно уязвимы или являются объектами целенаправленных противоправных действий, связанных в особенности с сексуальным и гендерным насилием и сексуальной эксплуатацией и надругательствами, торговлей людьми, насильственной вербовкой и похищениями, рекомендует Специальному докладчику продолжать поощрять действия, направленные на удовлетворение их особых потребностей в помощи и защите,</w:t>
      </w:r>
      <w:r w:rsidR="00947302">
        <w:rPr>
          <w:rFonts w:eastAsia="Times New Roman" w:cs="Times New Roman"/>
          <w:szCs w:val="20"/>
        </w:rPr>
        <w:br/>
      </w:r>
      <w:r w:rsidRPr="00B10E60">
        <w:rPr>
          <w:rFonts w:eastAsia="Times New Roman" w:cs="Times New Roman"/>
          <w:szCs w:val="20"/>
        </w:rPr>
        <w:t>и призывает государства в сотрудничестве с международными учреждениями и другими заинтересованными сторонами обеспечивать защиту и помощь внутренне перемещенным лицам, которые являются жертвами вышеупомянутых нарушений и надругательств, а также другим группам внутренне перемещенных лиц с особыми потребностями, таким как люди, нуждающиеся в психической и психосоциальной поддержке, пожилые лица и лица с инвалидностью, принимая во внимание все соответствующие резолюции Генеральной Ассамблеи и Совета Безопасности;</w:t>
      </w:r>
    </w:p>
    <w:p w14:paraId="201036C2" w14:textId="77777777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10.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>выражает обеспокоенность</w:t>
      </w:r>
      <w:r w:rsidRPr="00B10E60">
        <w:rPr>
          <w:rFonts w:eastAsia="Times New Roman" w:cs="Times New Roman"/>
          <w:szCs w:val="20"/>
        </w:rPr>
        <w:t xml:space="preserve"> внутренним перемещением, вызванным внезапными и медленно надвигающимися бедствиями, что оказывает непропорциональное воздействие на страны с низким и средним уровнем дохода, которые в большой степени подвержены угрозе стихийных бедствий, имеют высокую плотность населения в районах с незащищенной инфраструктурой и обладают ограниченными возможностями снижения риска бедствий, усугубляемыми неблагоприятными последствиями изменения климата, нищетой и другими факторами, которые, как ожидается, будут продолжать увеличивать перемещение населения, подрывать развитие и влиять на осуществление прав человека вследствие более частых и серьезных бедствий;</w:t>
      </w:r>
    </w:p>
    <w:p w14:paraId="2911703E" w14:textId="77777777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11.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 xml:space="preserve">признает </w:t>
      </w:r>
      <w:r w:rsidRPr="00B10E60">
        <w:rPr>
          <w:rFonts w:eastAsia="Times New Roman" w:cs="Times New Roman"/>
          <w:szCs w:val="20"/>
        </w:rPr>
        <w:t>необходимость применения основанного на правах человека и учитывающего гендерные аспекты подхода к снижению риска бедствий, раннему предупреждению, планированию на случай чрезвычайных ситуаций, преодолению последствий бедствий, уменьшению их последствий и адаптации к ним, а также усилий по восстановлению для предотвращения и уменьшения перемещения в результате бедствий и решения вызванных им проблем, чтобы лучше защищать и удовлетворять потребности пострадавших лиц, а также находить долговременные решения, и ссылается в этой связи на соответствующие положения Сендайской рамочной программы по снижению риска бедствий на 2015–2030 годы</w:t>
      </w:r>
      <w:r w:rsidRPr="00B10E60">
        <w:rPr>
          <w:rFonts w:eastAsia="Times New Roman" w:cs="Times New Roman"/>
          <w:sz w:val="18"/>
          <w:szCs w:val="20"/>
          <w:vertAlign w:val="superscript"/>
        </w:rPr>
        <w:footnoteReference w:id="5"/>
      </w:r>
      <w:r w:rsidRPr="00B10E60">
        <w:rPr>
          <w:rFonts w:eastAsia="Times New Roman" w:cs="Times New Roman"/>
          <w:szCs w:val="20"/>
        </w:rPr>
        <w:t>, Рамочной конвенции Организации Объединенных Наций об изменении климата и Парижского соглашения</w:t>
      </w:r>
      <w:r w:rsidRPr="00B10E60">
        <w:rPr>
          <w:rFonts w:eastAsia="Times New Roman" w:cs="Times New Roman"/>
          <w:sz w:val="18"/>
          <w:szCs w:val="20"/>
          <w:vertAlign w:val="superscript"/>
        </w:rPr>
        <w:footnoteReference w:id="6"/>
      </w:r>
      <w:r w:rsidRPr="00B10E60">
        <w:rPr>
          <w:rFonts w:eastAsia="Times New Roman" w:cs="Times New Roman"/>
          <w:szCs w:val="20"/>
        </w:rPr>
        <w:t xml:space="preserve">, в частности на рекомендации целевой группы по перемещению </w:t>
      </w:r>
      <w:r w:rsidRPr="00B10E60">
        <w:rPr>
          <w:rFonts w:eastAsia="Times New Roman" w:cs="Times New Roman"/>
          <w:szCs w:val="20"/>
        </w:rPr>
        <w:lastRenderedPageBreak/>
        <w:t>Варшавского международного механизма по потерям и ущербу в результате воздействий изменения климата</w:t>
      </w:r>
      <w:r w:rsidRPr="00B10E60">
        <w:rPr>
          <w:rFonts w:eastAsia="Times New Roman" w:cs="Times New Roman"/>
          <w:sz w:val="18"/>
          <w:szCs w:val="20"/>
          <w:vertAlign w:val="superscript"/>
        </w:rPr>
        <w:footnoteReference w:id="7"/>
      </w:r>
      <w:r w:rsidRPr="00B10E60">
        <w:rPr>
          <w:rFonts w:eastAsia="Times New Roman" w:cs="Times New Roman"/>
          <w:szCs w:val="20"/>
        </w:rPr>
        <w:t>;</w:t>
      </w:r>
    </w:p>
    <w:p w14:paraId="1D0BC41B" w14:textId="3C7A7D6C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12.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>напоминает</w:t>
      </w:r>
      <w:r w:rsidRPr="00B10E60">
        <w:rPr>
          <w:rFonts w:eastAsia="Times New Roman" w:cs="Times New Roman"/>
          <w:szCs w:val="20"/>
        </w:rPr>
        <w:t>, что Повестка дня в области устойчивого развития на период до 2030 года направлена на удовлетворение потребностей наиболее уязвимых слоев населения, включая внутренне перемещенных лиц, и что неспособность удовлетворить потребности внутренне перемещенных лиц может подорвать усилия стран по достижению их общих целей в области развития, и в этой связи отмечает, что устойчивое развитие с учетом рисков имеет существенное значение для снижения риска перемещения, содействия поиску долговременных решений и обеспечения того, чтобы никто не был забыт, как об этом говорится в Повестке дня на период</w:t>
      </w:r>
      <w:r w:rsidR="00947302">
        <w:rPr>
          <w:rFonts w:eastAsia="Times New Roman" w:cs="Times New Roman"/>
          <w:szCs w:val="20"/>
        </w:rPr>
        <w:br/>
      </w:r>
      <w:r w:rsidRPr="00B10E60">
        <w:rPr>
          <w:rFonts w:eastAsia="Times New Roman" w:cs="Times New Roman"/>
          <w:szCs w:val="20"/>
        </w:rPr>
        <w:t>до 2030 года;</w:t>
      </w:r>
    </w:p>
    <w:p w14:paraId="676F0185" w14:textId="6FFFC4BD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13.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>призывает</w:t>
      </w:r>
      <w:r w:rsidRPr="00B10E60">
        <w:rPr>
          <w:rFonts w:eastAsia="Times New Roman" w:cs="Times New Roman"/>
          <w:szCs w:val="20"/>
        </w:rPr>
        <w:t xml:space="preserve"> все стороны в вооруженном конфликте соблюдать свои обязательства по международному гуманитарному праву и праву прав человека,</w:t>
      </w:r>
      <w:r w:rsidR="00947302">
        <w:rPr>
          <w:rFonts w:eastAsia="Times New Roman" w:cs="Times New Roman"/>
          <w:szCs w:val="20"/>
        </w:rPr>
        <w:br/>
      </w:r>
      <w:r w:rsidRPr="00B10E60">
        <w:rPr>
          <w:rFonts w:eastAsia="Times New Roman" w:cs="Times New Roman"/>
          <w:szCs w:val="20"/>
        </w:rPr>
        <w:t>в зависимости от обстоятельств, с целью предотвращения принудительного перемещения гражданских лиц и содействия их защите, в том числе путем обеспечения их безопасного прохода, и обеспечить безопасный и беспрепятственный гуманитарный доступ соответствующих учреждений Организации Объединенных Наций и гуманитарных организаций к внутренне перемещенным лицам, в том числе проживающим в зонах конфликта, и призывает правительства принять меры в целях уважения, защиты и осуществления прав человека всех внутренне перемещенных лиц, включая свободу передвижения и проживания в пределах границ каждого государства без каких-либо различий, в соответствии с их применимыми обязательствами по международному праву;</w:t>
      </w:r>
    </w:p>
    <w:p w14:paraId="289A309F" w14:textId="77777777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14.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>настоятельно призывает</w:t>
      </w:r>
      <w:r w:rsidRPr="00B10E60">
        <w:rPr>
          <w:rFonts w:eastAsia="Times New Roman" w:cs="Times New Roman"/>
          <w:szCs w:val="20"/>
        </w:rPr>
        <w:t xml:space="preserve"> государства и все стороны в вооруженном конфликте принять эффективные меры по предотвращению и пресечению актов насилия, нападений и угроз в отношении медицинского персонала и гуманитарного персонала, назначенного исключительно для выполнения медицинских обязанностей, их транспортных средств и оборудования, а также больниц и других медицинских учреждений в условиях вооруженного конфликта, в том числе путем разработки внутренней правовой базы для обеспечения соблюдения их соответствующих международно-правовых обязательств;</w:t>
      </w:r>
    </w:p>
    <w:p w14:paraId="3E480D6B" w14:textId="178624A1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15.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>решительно осуждает</w:t>
      </w:r>
      <w:r w:rsidRPr="00B10E60">
        <w:rPr>
          <w:rFonts w:eastAsia="Times New Roman" w:cs="Times New Roman"/>
          <w:szCs w:val="20"/>
        </w:rPr>
        <w:t xml:space="preserve"> продолжающееся сексуальное и гендерное насилие в отношении внутренне перемещенных лиц всех возрастов, жертвами которого в непропорционально большой степени являются женщины и девочки,</w:t>
      </w:r>
      <w:r w:rsidR="00947302">
        <w:rPr>
          <w:rFonts w:eastAsia="Times New Roman" w:cs="Times New Roman"/>
          <w:szCs w:val="20"/>
        </w:rPr>
        <w:br/>
      </w:r>
      <w:r w:rsidRPr="00B10E60">
        <w:rPr>
          <w:rFonts w:eastAsia="Times New Roman" w:cs="Times New Roman"/>
          <w:szCs w:val="20"/>
        </w:rPr>
        <w:t>а также страдают мужчины и мальчики, и настоятельно призывает власти и международное сообщество работать сообща для действенного предупреждения и реагирования, обеспечения безопасности, защиты прав человека, доступа к правосудию и оказания помощи жертвам, а также для устранения коренных причин сексуального и гендерного насилия и борьбы с безнаказанностью по всем направлениям;</w:t>
      </w:r>
    </w:p>
    <w:p w14:paraId="6D378A8D" w14:textId="77777777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16.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 xml:space="preserve">вновь подтверждает </w:t>
      </w:r>
      <w:r w:rsidRPr="00B10E60">
        <w:rPr>
          <w:rFonts w:eastAsia="Times New Roman" w:cs="Times New Roman"/>
          <w:szCs w:val="20"/>
        </w:rPr>
        <w:t>признание Руководящих принципов по вопросу о перемещении лиц внутри страны в качестве важной международной основы защиты внутренне перемещенных лиц и призывает государства-члены и гуманитарные учреждения, а также доноров, выделяющих средства на развитие, и других субъектов, оказывающих помощь в целях развития, продолжать сотрудничать в усилиях по обеспечению более предсказуемого реагирования на потребности внутренне перемещенных лиц, включая их потребность в долговременной помощи в целях развития для реализации долгосрочных решений, и в этой связи призывает оказывать международную поддержку усилиям государств по наращиванию потенциала, по их просьбе;</w:t>
      </w:r>
    </w:p>
    <w:p w14:paraId="06CB2469" w14:textId="6D64C8CB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17.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>приветствует</w:t>
      </w:r>
      <w:r w:rsidRPr="00B10E60">
        <w:rPr>
          <w:rFonts w:eastAsia="Times New Roman" w:cs="Times New Roman"/>
          <w:szCs w:val="20"/>
        </w:rPr>
        <w:t xml:space="preserve"> успешное осуществление многостороннего Плана действий по более эффективному предотвращению и решению проблем внутренне перемещенных лиц и их защите на 2018–2020 годы, приуроченного к двадцатой годовщине Руководящих принципов по вопросу о перемещении лиц внутри страны,</w:t>
      </w:r>
      <w:r w:rsidR="00947302">
        <w:rPr>
          <w:rFonts w:eastAsia="Times New Roman" w:cs="Times New Roman"/>
          <w:szCs w:val="20"/>
        </w:rPr>
        <w:br/>
      </w:r>
      <w:r w:rsidRPr="00B10E60">
        <w:rPr>
          <w:rFonts w:eastAsia="Times New Roman" w:cs="Times New Roman"/>
          <w:szCs w:val="20"/>
        </w:rPr>
        <w:lastRenderedPageBreak/>
        <w:t>в поддержку предпринимаемых под руководством государств ответных мер в отношении законов и политики, долгосрочных решений, данных и анализа, а также участия внутренне перемещенных лиц и укрепления сотрудничества между соответствующими заинтересованными сторонами, которое завершилось проведением межсессионного семинара Управлением Верховного комиссара Организации Объединенных Наций по правам человека в октябре 2020 года в соответствии с просьбой Совета по правам человека, сформулированной в его резолюции 41/15, и призывает государства продолжать участвовать в его последующей инициативе (GP 2.0), в том числе путем обмена эффективной практикой и информацией о сохраняющихся проблемах в области предотвращения, защиты и решений для внутренне перемещенных лиц;</w:t>
      </w:r>
    </w:p>
    <w:p w14:paraId="3A4073E3" w14:textId="77777777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18.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>приветствует также</w:t>
      </w:r>
      <w:r w:rsidRPr="00B10E60">
        <w:rPr>
          <w:rFonts w:eastAsia="Times New Roman" w:cs="Times New Roman"/>
          <w:szCs w:val="20"/>
        </w:rPr>
        <w:t xml:space="preserve"> доклад Группы высокого уровня Генерального секретаря по вопросу о перемещении лиц внутри страны и Программу действий Генерального секретаря по вопросу о перемещении лиц внутри страны, признает, что активизация усилий по устранению коренных причин, а также предотвращению, защите и повышению качества помощи, оказываемой внутренне перемещенным лицам, и поиску долгосрочных решений проблем внутреннего перемещения имеет крайне важное значение, и призывает Генерального секретаря сотрудничать в контексте этих усилий с государствами-членами, структурами системы Организации Объединенных Наций, включая Специального докладчика, и другими соответствующими субъектами;</w:t>
      </w:r>
    </w:p>
    <w:p w14:paraId="55AA9797" w14:textId="77777777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bookmarkStart w:id="1" w:name="_Hlk105060659"/>
      <w:r w:rsidRPr="00B10E60">
        <w:rPr>
          <w:rFonts w:eastAsia="Times New Roman" w:cs="Times New Roman"/>
          <w:szCs w:val="20"/>
        </w:rPr>
        <w:t>19.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>призывает</w:t>
      </w:r>
      <w:r w:rsidRPr="00B10E60">
        <w:rPr>
          <w:rFonts w:eastAsia="Times New Roman" w:cs="Times New Roman"/>
          <w:szCs w:val="20"/>
        </w:rPr>
        <w:t xml:space="preserve"> государства:</w:t>
      </w:r>
    </w:p>
    <w:bookmarkEnd w:id="1"/>
    <w:p w14:paraId="0C866AAE" w14:textId="5ACBBFD2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a)</w:t>
      </w:r>
      <w:r w:rsidRPr="00B10E60">
        <w:rPr>
          <w:rFonts w:eastAsia="Times New Roman" w:cs="Times New Roman"/>
          <w:szCs w:val="20"/>
        </w:rPr>
        <w:tab/>
        <w:t>предоставлять долгосрочные решения в соответствии с Рамочной программой поиска долгосрочных  решений в интересах внутренне перемещенных лиц и с уделением должного внимания рекомендациям, содержащимся в докладе Группы высокого уровня Генерального секретаря по вопросу о перемещении лиц внутри страны, и укреплять международное сотрудничество, в том числе путем предоставления ресурсов и опыта для оказания помощи затрагиваемым странам, в частности развивающимся странам, в их усилиях и политике, касающихся предотвращения, помощи, защиты, реабилитации, долгосрочных  решений, включая снижение риска бедствий, предотвращение изменения климата и адаптации к нему, и помощи в целях развития для внутренне перемещенных лиц и принимающих их общин;</w:t>
      </w:r>
    </w:p>
    <w:p w14:paraId="1BB73B21" w14:textId="558ABAF9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b)</w:t>
      </w:r>
      <w:r w:rsidRPr="00B10E60">
        <w:rPr>
          <w:rFonts w:eastAsia="Times New Roman" w:cs="Times New Roman"/>
          <w:szCs w:val="20"/>
        </w:rPr>
        <w:tab/>
        <w:t>включить Повестку дня в области устойчивого развития на период до 2030 года в свои соответствующие национальные стратегии и планы развития и, при необходимости, включить вопросы внутреннего перемещения в свои стратегии развития и доклады по соответствующим целям в области устойчивого развития;</w:t>
      </w:r>
    </w:p>
    <w:p w14:paraId="5F641104" w14:textId="608E4EAD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bookmarkStart w:id="2" w:name="_Hlk106900805"/>
      <w:r w:rsidRPr="00B10E60">
        <w:rPr>
          <w:rFonts w:eastAsia="Times New Roman" w:cs="Times New Roman"/>
          <w:szCs w:val="20"/>
        </w:rPr>
        <w:t>c)</w:t>
      </w:r>
      <w:r w:rsidRPr="00B10E60">
        <w:rPr>
          <w:rFonts w:eastAsia="Times New Roman" w:cs="Times New Roman"/>
          <w:szCs w:val="20"/>
        </w:rPr>
        <w:tab/>
        <w:t>предотвращать произвольное перемещение в соответствии с международным правом, в том числе путем содействия соблюдению международного гуманитарного права и предотвращения принудительного перемещения в нарушение международного гуманитарного права, а также путем согласования внутреннего законодательства с соответствующими международными обязательствами, такими как обязательства, касающиеся запрета произвольного перемещения и криминализации актов произвольного перемещения;</w:t>
      </w:r>
      <w:bookmarkEnd w:id="2"/>
    </w:p>
    <w:p w14:paraId="1CEDB0DB" w14:textId="4E6D3A5C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d)</w:t>
      </w:r>
      <w:r w:rsidRPr="00B10E60">
        <w:rPr>
          <w:rFonts w:eastAsia="Times New Roman" w:cs="Times New Roman"/>
          <w:szCs w:val="20"/>
        </w:rPr>
        <w:tab/>
        <w:t>продолжать разрабатывать и осуществлять внутреннее законодательство и политику с целью реализации прав человека внутренне перемещенных лиц, принимая меры на всех этапах перемещения на всеохватной и недискриминационной основе, в том числе путем принятия подхода, охватывающего все слои обществ и все государственные структуры, определения национального координационного центра в правительстве по вопросам, касающимся внутреннего перемещения, и выделения адекватных бюджетных ресурсов, и призывает международное сообщество, соответствующие учреждения Организации Объединенных Наций и региональных и национальных субъектов оказывать в этой связи финансовую и техническую поддержку и содействие правительствам по их просьбе;</w:t>
      </w:r>
    </w:p>
    <w:p w14:paraId="65A67256" w14:textId="54C77260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e)</w:t>
      </w:r>
      <w:r w:rsidRPr="00B10E60">
        <w:rPr>
          <w:rFonts w:eastAsia="Times New Roman" w:cs="Times New Roman"/>
          <w:szCs w:val="20"/>
        </w:rPr>
        <w:tab/>
        <w:t xml:space="preserve">признать, что затрагиваемые лица являются правообладателями, которые должны находиться в центре принятия решений, планирования и осуществления в </w:t>
      </w:r>
      <w:r w:rsidRPr="00B10E60">
        <w:rPr>
          <w:rFonts w:eastAsia="Times New Roman" w:cs="Times New Roman"/>
          <w:szCs w:val="20"/>
        </w:rPr>
        <w:lastRenderedPageBreak/>
        <w:t>связи с внутренним перемещением, и</w:t>
      </w:r>
      <w:r w:rsidR="00947302">
        <w:rPr>
          <w:rFonts w:eastAsia="Times New Roman" w:cs="Times New Roman"/>
          <w:szCs w:val="20"/>
        </w:rPr>
        <w:t>,</w:t>
      </w:r>
      <w:r w:rsidRPr="00B10E60">
        <w:rPr>
          <w:rFonts w:eastAsia="Times New Roman" w:cs="Times New Roman"/>
          <w:szCs w:val="20"/>
        </w:rPr>
        <w:t xml:space="preserve"> следовательно</w:t>
      </w:r>
      <w:r w:rsidR="00947302">
        <w:rPr>
          <w:rFonts w:eastAsia="Times New Roman" w:cs="Times New Roman"/>
          <w:szCs w:val="20"/>
        </w:rPr>
        <w:t>,</w:t>
      </w:r>
      <w:r w:rsidRPr="00B10E60">
        <w:rPr>
          <w:rFonts w:eastAsia="Times New Roman" w:cs="Times New Roman"/>
          <w:szCs w:val="20"/>
        </w:rPr>
        <w:t xml:space="preserve"> обеспечивать и поддерживать всестороннее и конструктивное участие внутренне перемещенных лиц, включая женщин, детей и лиц, находящихся в уязвимом положении, и консультации с ними на всех уровнях процессов принятия решений и мероприятий, непосредственно влияющих на их жизнь, во всех аспектах, связанных с перемещением внутри страны, которые касаются поощрения и защиты прав человека, предотвращения нарушений и актов попрания прав человека, включения в местные и национальные планы и мероприятия в области развития, разработки и реализации долгосрочных решений,</w:t>
      </w:r>
      <w:r w:rsidR="00947302">
        <w:rPr>
          <w:rFonts w:eastAsia="Times New Roman" w:cs="Times New Roman"/>
          <w:szCs w:val="20"/>
        </w:rPr>
        <w:br/>
      </w:r>
      <w:r w:rsidRPr="00B10E60">
        <w:rPr>
          <w:rFonts w:eastAsia="Times New Roman" w:cs="Times New Roman"/>
          <w:szCs w:val="20"/>
        </w:rPr>
        <w:t>в том числе путем содействия безопасному, добровольному, достойному и устойчивому возвращению, местной интеграции или расселению в других районах страны достойным и безопасным образом, а также мирных процессов, миростроительства, правосудия переходного периода и постконфликтного восстановления;</w:t>
      </w:r>
    </w:p>
    <w:p w14:paraId="3D7D3099" w14:textId="0FB00373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f)</w:t>
      </w:r>
      <w:r w:rsidRPr="00B10E60">
        <w:rPr>
          <w:rFonts w:eastAsia="Times New Roman" w:cs="Times New Roman"/>
          <w:szCs w:val="20"/>
        </w:rPr>
        <w:tab/>
        <w:t>уделять особое внимание конкретному положению и потребностям перемещенных женщин и девочек и принимать меры для эффективного устранения унаследованных от прошлого форм и структур гендерной дискриминации и неравенства, таких как отсутствие доступа к образованию и информации, отсутствие доступа к юридической помощи, законы и практика, которые дискриминируют женщин и девочек в вопросах их прав на жилье, землю и имущество, законы о гражданстве, которые дискриминируют женщин в их способности передавать гражданство своим детям наравне с мужчинами, отсутствие доступа к средства к существованию, доходу, достойной работе и равной оплате труда, отсутствие доступа к социальной защите и имеющимся в наличии, доступным, приемлемым и качественным медицинским услугам, включая услуги по охране сексуального и репродуктивного здоровья, виды вредной практики, в том числе детские, ранние и принудительные браки и калечащие операции на женских половых органах, а также барьеры, которые социально-экономические проблемы и проблемы безопасности могут создавать для осуществления женщинами и девочками своего права на полное, реальное и конструктивное участие в принятии затрагивающих их решений;</w:t>
      </w:r>
    </w:p>
    <w:p w14:paraId="06BE31E1" w14:textId="6E80FAB6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g)</w:t>
      </w:r>
      <w:r w:rsidRPr="00B10E60">
        <w:rPr>
          <w:rFonts w:eastAsia="Times New Roman" w:cs="Times New Roman"/>
          <w:szCs w:val="20"/>
        </w:rPr>
        <w:tab/>
        <w:t>учитывать особые потребности людей с инвалидностью и пожилых людей при поощрении и обеспечении защиты прав человека внутренне перемещенных лиц, в частности путем обеспечения того, чтобы инвалиды и пожилые люди имели своевременный, инклюзивный, надлежащий, равный и учитывающий гендерные и возрастные аспекты доступ к получению помощи, защите, доступным данным и услугам по реабилитации, включая медицинские услуги, услуги по охране сексуального и репродуктивного здоровья, психосоциальную поддержку и образовательные программы, при уважении и поощрении их личной самостоятельности и независимости;</w:t>
      </w:r>
    </w:p>
    <w:p w14:paraId="498C457A" w14:textId="033FE3A6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h)</w:t>
      </w:r>
      <w:r w:rsidRPr="00B10E60">
        <w:rPr>
          <w:rFonts w:eastAsia="Times New Roman" w:cs="Times New Roman"/>
          <w:szCs w:val="20"/>
        </w:rPr>
        <w:tab/>
        <w:t>оказывать помощь внутренне перемещенным лицам в возвращении, насколько это возможно, их жилья, земли и имущества, которые они оставили или которых они лишились при перемещении, или в получении соответствующей компенсации или другой формы возмещения, когда возвращение такого жилья, земли или имущества невозможно;</w:t>
      </w:r>
    </w:p>
    <w:p w14:paraId="255230C3" w14:textId="77777777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20.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>постановляет</w:t>
      </w:r>
      <w:r w:rsidRPr="00B10E60">
        <w:rPr>
          <w:rFonts w:eastAsia="Times New Roman" w:cs="Times New Roman"/>
          <w:szCs w:val="20"/>
        </w:rPr>
        <w:t xml:space="preserve"> продлить мандат Специального докладчика по вопросу о правах человека внутренне перемещенных лиц на трехлетний срок:</w:t>
      </w:r>
    </w:p>
    <w:p w14:paraId="5D2581B4" w14:textId="450D0217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a)</w:t>
      </w:r>
      <w:r w:rsidRPr="00B10E60">
        <w:rPr>
          <w:rFonts w:eastAsia="Times New Roman" w:cs="Times New Roman"/>
          <w:szCs w:val="20"/>
        </w:rPr>
        <w:tab/>
        <w:t>для решения сложной проблемы внутреннего перемещения, в частности путем учета прав человека внутренне перемещенных лиц во всех соответствующих подразделениях системы Организации Объединенных Наций;</w:t>
      </w:r>
    </w:p>
    <w:p w14:paraId="02EDC091" w14:textId="1F15FB56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b)</w:t>
      </w:r>
      <w:r w:rsidRPr="00B10E60">
        <w:rPr>
          <w:rFonts w:eastAsia="Times New Roman" w:cs="Times New Roman"/>
          <w:szCs w:val="20"/>
        </w:rPr>
        <w:tab/>
        <w:t xml:space="preserve">для работы в целях усиления международного реагирования на сложную проблему внутреннего перемещения по причинам, включающим вооруженные конфликты, повсеместное насилие, нарушения прав человека, неблагоприятные последствия изменения климата и бедствия, и участия в скоординированной международной информационно-пропагандистской деятельности и действиях по усилению защиты и уважения человека права внутренне перемещенных лиц при одновременном продолжении и расширении инклюзивного диалога с </w:t>
      </w:r>
      <w:r w:rsidRPr="00B10E60">
        <w:rPr>
          <w:rFonts w:eastAsia="Times New Roman" w:cs="Times New Roman"/>
          <w:szCs w:val="20"/>
        </w:rPr>
        <w:lastRenderedPageBreak/>
        <w:t>правительствами, межправительственными, региональными и неправительственными организациями и другими соответствующими субъектами;</w:t>
      </w:r>
    </w:p>
    <w:p w14:paraId="76013CE9" w14:textId="77777777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21.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>просит</w:t>
      </w:r>
      <w:r w:rsidRPr="00B10E60">
        <w:rPr>
          <w:rFonts w:eastAsia="Times New Roman" w:cs="Times New Roman"/>
          <w:szCs w:val="20"/>
        </w:rPr>
        <w:t xml:space="preserve"> Специального докладчика по вопросу о правах человека внутренне перемещенных лиц при выполнении своего мандата и на основе постоянного диалога с правительствами, межправительственными, региональными и неправительственными организациями, национальными правозащитными учреждениями и другими соответствующими субъектами:</w:t>
      </w:r>
    </w:p>
    <w:p w14:paraId="288AA65E" w14:textId="2957C798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a)</w:t>
      </w:r>
      <w:r w:rsidRPr="00B10E60">
        <w:rPr>
          <w:rFonts w:eastAsia="Times New Roman" w:cs="Times New Roman"/>
          <w:szCs w:val="20"/>
        </w:rPr>
        <w:tab/>
        <w:t>продолжать анализировать коренные причины и движущие силы внутреннего перемещения, потребности и права человека всех перемещенных лиц, меры по предотвращению, включая меры, связанные с защитой и помощью лицам, подверженным риску перемещения, и пути усиления защиты, а также помощи и долгосрочных решений для внутренне перемещенных лиц, принимая во внимание конкретные ситуации и соответствующую информацию, включая, в частности, статистику и данные, дезагрегированные по возрасту, полу, разнообразию и месту проживания, и включать достоверную информацию об этом в свои доклады, представляемые Совету по правам человека;</w:t>
      </w:r>
    </w:p>
    <w:p w14:paraId="6A1D27F5" w14:textId="2790D249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b)</w:t>
      </w:r>
      <w:r w:rsidRPr="00B10E60">
        <w:rPr>
          <w:rFonts w:eastAsia="Times New Roman" w:cs="Times New Roman"/>
          <w:szCs w:val="20"/>
        </w:rPr>
        <w:tab/>
        <w:t>продолжать свои усилия по поощрению всеобъемлющих и всеохватных стратегий и поддержки, нацеленных на предотвращение перемещения, усиление защиты и помощи, выработку долгосрочных решений и охват внутренне перемещенных лиц национальными планами и бюджетами развития, а также мирными процессами, мирными соглашениями и процессами реинтеграции и реабилитации, в зависимости от ситуации, с учетом главной ответственности государств в пределах их юрисдикции в этом отношении;</w:t>
      </w:r>
    </w:p>
    <w:p w14:paraId="7B92CA9A" w14:textId="79DFF99B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c)</w:t>
      </w:r>
      <w:r w:rsidRPr="00B10E60">
        <w:rPr>
          <w:rFonts w:eastAsia="Times New Roman" w:cs="Times New Roman"/>
          <w:szCs w:val="20"/>
        </w:rPr>
        <w:tab/>
        <w:t>продолжать использовать Руководящие принципы по вопросу о перемещении лиц внутри страны в своем диалоге с правительствами, государствами в постконфликтных или иных ситуациях, межправительственными, региональными и неправительственными организациями и другими соответствующими субъектами и продолжать свои усилия по дальнейшему распространению, пропаганде и применению Руководящих принципов, а также разработке и осуществлению национального законодательства и политики;</w:t>
      </w:r>
    </w:p>
    <w:p w14:paraId="497365AA" w14:textId="2077AD44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d)</w:t>
      </w:r>
      <w:r w:rsidRPr="00B10E60">
        <w:rPr>
          <w:rFonts w:eastAsia="Times New Roman" w:cs="Times New Roman"/>
          <w:szCs w:val="20"/>
        </w:rPr>
        <w:tab/>
        <w:t>учитывать гендерную проблематику во всей работе в рамках мандата и уделять особое внимание правам человека внутренне перемещенных женщин и других групп с особыми потребностями, таких как дети, и прежде всего девочки, особенно несопровождаемые или разлученные дети, и пожилые люди, люди с инвалидностью и люди, нуждающиеся в психической и психосоциальной поддержке, и их особым потребностям в помощи, защите и развитии;</w:t>
      </w:r>
    </w:p>
    <w:p w14:paraId="6B0FFE00" w14:textId="1F1FE56D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e)</w:t>
      </w:r>
      <w:r w:rsidRPr="00B10E60">
        <w:rPr>
          <w:rFonts w:eastAsia="Times New Roman" w:cs="Times New Roman"/>
          <w:szCs w:val="20"/>
        </w:rPr>
        <w:tab/>
        <w:t>продолжать уделять внимание роли международного сообщества в оказании помощи затрагиваемым государствам, по их просьбе, в удовлетворении потребностей внутренне перемещенных лиц в защите и помощи, в том числе в осуществлении национальных стратегий, и предусмотреть акцент в своей информационно-пропагандистской деятельности на мобилизации адекватных ресурсов для удовлетворения потребностей затрагиваемых стран, и в частности продолжать сотрудничество с донорами, выделяющими средства на развитие,</w:t>
      </w:r>
      <w:r w:rsidR="00EB556F">
        <w:rPr>
          <w:rFonts w:eastAsia="Times New Roman" w:cs="Times New Roman"/>
          <w:szCs w:val="20"/>
        </w:rPr>
        <w:br/>
      </w:r>
      <w:r w:rsidRPr="00B10E60">
        <w:rPr>
          <w:rFonts w:eastAsia="Times New Roman" w:cs="Times New Roman"/>
          <w:szCs w:val="20"/>
        </w:rPr>
        <w:t>и другими субъектами, оказывающими помощь в целях развития, включая учреждения Организации Объединенных Наций и других соответствующих субъектов, таких как Всемирный банк, для дальнейшего наращивания усилий по оказанию международной помощи в поддержку предотвращения, защиты и долгосрочных решений;</w:t>
      </w:r>
    </w:p>
    <w:p w14:paraId="5F903EA2" w14:textId="1C5B2D93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f)</w:t>
      </w:r>
      <w:r w:rsidRPr="00B10E60">
        <w:rPr>
          <w:rFonts w:eastAsia="Times New Roman" w:cs="Times New Roman"/>
          <w:szCs w:val="20"/>
        </w:rPr>
        <w:tab/>
        <w:t>в контексте продолжающейся реформы системы развития Организации Объединенных Наций продолжать укреплять сотрудничество, налаженное между Специальным докладчиком и Организацией Объединенных Наций, в том числе с механизмами последующей деятельности в связи с Программой действий Генерального секретаря по вопросу о перемещении лиц внутри страны, такими как назначенный на определенный срок Специальный советник по решениям проблемы внутреннего перемещения и Руководящая группа по решениям проблемы внутреннего перемещения, и координаторами-резидентами Организации Объединенных Наций,</w:t>
      </w:r>
      <w:r w:rsidR="00EB556F">
        <w:rPr>
          <w:rFonts w:eastAsia="Times New Roman" w:cs="Times New Roman"/>
          <w:szCs w:val="20"/>
        </w:rPr>
        <w:br/>
      </w:r>
      <w:r w:rsidRPr="00B10E60">
        <w:rPr>
          <w:rFonts w:eastAsia="Times New Roman" w:cs="Times New Roman"/>
          <w:szCs w:val="20"/>
        </w:rPr>
        <w:t xml:space="preserve">в рамках Комиссии по миростроительству и с другими международными и </w:t>
      </w:r>
      <w:r w:rsidRPr="00B10E60">
        <w:rPr>
          <w:rFonts w:eastAsia="Times New Roman" w:cs="Times New Roman"/>
          <w:szCs w:val="20"/>
        </w:rPr>
        <w:lastRenderedPageBreak/>
        <w:t>региональными организациями, в частности свое участие в работе Межучрежденческого постоянного комитета и его вспомогательных органов, а также Объединенного руководящего комитета по содействию сотрудничеству в гуманитарной сфере и в области развития;</w:t>
      </w:r>
      <w:bookmarkStart w:id="3" w:name="OLE_LINK72"/>
      <w:bookmarkStart w:id="4" w:name="OLE_LINK73"/>
      <w:bookmarkStart w:id="5" w:name="OLE_LINK74"/>
      <w:bookmarkEnd w:id="3"/>
      <w:bookmarkEnd w:id="4"/>
      <w:bookmarkEnd w:id="5"/>
    </w:p>
    <w:p w14:paraId="3BBFB7C6" w14:textId="5EAC5C7B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g)</w:t>
      </w:r>
      <w:r w:rsidRPr="00B10E60">
        <w:rPr>
          <w:rFonts w:eastAsia="Times New Roman" w:cs="Times New Roman"/>
          <w:szCs w:val="20"/>
        </w:rPr>
        <w:tab/>
        <w:t>продолжать использовать и пропагандировать в своей деятельности Рамочную программу поиска долгосрочных решений в интересах внутренне перемещенных лиц Межучрежденческого постоянного комитета и соответствующие инструменты, разработанные под руководством Специального докладчика для оказания поддержки правительствам и партнерам по гуманитарной деятельности и развитию в осуществлении этой программы на основе всеобъемлющего анализа, определения приоритетов и принятия мер;</w:t>
      </w:r>
    </w:p>
    <w:p w14:paraId="44FA087D" w14:textId="77777777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22.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>приветствует</w:t>
      </w:r>
      <w:r w:rsidRPr="00B10E60">
        <w:rPr>
          <w:rFonts w:eastAsia="Times New Roman" w:cs="Times New Roman"/>
          <w:szCs w:val="20"/>
        </w:rPr>
        <w:t xml:space="preserve"> инициативы, предпринятые региональными организациями, такими как Африканский союз, Организация американских государств, Организация по безопасности и сотрудничеству в Европе и Совет Европы, а также субрегиональными организациями, для удовлетворения потребностей внутренне перемещенных лиц в защите, помощи и развитии и поиска для них долгосрочных решений, и призывает такие организации активизировать свою деятельность и сотрудничество со Специальным докладчиком;</w:t>
      </w:r>
    </w:p>
    <w:p w14:paraId="472469EB" w14:textId="4F64AA65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23.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>горячо приветствует</w:t>
      </w:r>
      <w:r w:rsidRPr="00B10E60">
        <w:rPr>
          <w:rFonts w:eastAsia="Times New Roman" w:cs="Times New Roman"/>
          <w:szCs w:val="20"/>
        </w:rPr>
        <w:t xml:space="preserve"> принятие, вступление в силу и продолжающийся процесс ратификации Конвенции Африканского союза о защите внутренне перемещенных лиц в Африке и оказании им помощи, которая знаменует собой важный шаг на пути к укреплению национальной и региональной нормативной базы защиты и помощи внутренне перемещенным лицам в Африке, и призывает другие региональные механизмы рассмотреть вопрос о разработке аналогичной региональной нормативной базы защиты внутренне перемещенных лиц;</w:t>
      </w:r>
    </w:p>
    <w:p w14:paraId="5B003349" w14:textId="77777777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24.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 xml:space="preserve">настоятельно рекомендует </w:t>
      </w:r>
      <w:r w:rsidRPr="00B10E60">
        <w:rPr>
          <w:rFonts w:eastAsia="Times New Roman" w:cs="Times New Roman"/>
          <w:szCs w:val="20"/>
        </w:rPr>
        <w:t>всем правительствам, в частности правительствам стран с ситуациями внутреннего перемещения, содействовать деятельности Организации Объединенных Наций и других соответствующих субъектов, направленной на удовлетворение потребностей внутренне перемещенных лиц в защите, помощи и развитии, и положительно и оперативно реагировать на просьбы Специального докладчика о посещениях и информации, подчеркивает необходимость беспрепятственного доступа Специального докладчика в соответствии с мандатом и настоятельно призывает правительства и соответствующие органы системы Организации Объединенных Наций, в том числе на страновом уровне, принимать эффективные последующие меры, когда это целесообразно, в связи с рекомендациями мандатария и представлять информацию о принятых в этой связи мерах;</w:t>
      </w:r>
    </w:p>
    <w:p w14:paraId="31BC6C55" w14:textId="483F8D7E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25.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>настоятельно призывает</w:t>
      </w:r>
      <w:r w:rsidRPr="00B10E60">
        <w:rPr>
          <w:rFonts w:eastAsia="Times New Roman" w:cs="Times New Roman"/>
          <w:szCs w:val="20"/>
        </w:rPr>
        <w:t xml:space="preserve"> правительства, членов Межучрежденческого постоянного комитета, координаторов-резидентов и координаторов по гуманитарным вопросам Организации Объединенных Наций и страновые группы обеспечивать предоставление применимых, надежных, своевременных, дезагрегированных и совместимых данных о ситуациях внутреннего перемещения, в том числе об особенностях внутренне перемещенных лиц и принимающих общин, в целях совершенствования политики, программ и превентивных мер, касающихся эффективного и основанного на правах человека реагирования на внутреннее перемещение, и информационного обеспечения такого реагирования, содействовать достижению долгосрочных решений и в этой связи участвовать в работе Группы экспертов Статистической комиссии по статистике беженцев, внутренне перемещенных лиц и лиц без гражданства, обмениваться данными с Центром мониторинга внутреннего перемещения лиц для их включения в глобальные оценки и анализ, запрашивать по мере необходимости поддержку и рекомендации Совместной межучрежденческой службы по профилированию внутренне перемещенных лиц для улучшения доступности дающих основания для действий и согласованных данных,</w:t>
      </w:r>
      <w:r w:rsidR="00EB556F">
        <w:rPr>
          <w:rFonts w:eastAsia="Times New Roman" w:cs="Times New Roman"/>
          <w:szCs w:val="20"/>
        </w:rPr>
        <w:br/>
      </w:r>
      <w:r w:rsidRPr="00B10E60">
        <w:rPr>
          <w:rFonts w:eastAsia="Times New Roman" w:cs="Times New Roman"/>
          <w:szCs w:val="20"/>
        </w:rPr>
        <w:t>а также предоставлять в соответствующих случаях для этих целей финансовые ресурсы;</w:t>
      </w:r>
    </w:p>
    <w:p w14:paraId="2494D98A" w14:textId="77777777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lastRenderedPageBreak/>
        <w:t>26.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>рекомендует</w:t>
      </w:r>
      <w:r w:rsidRPr="00B10E60">
        <w:rPr>
          <w:rFonts w:eastAsia="Times New Roman" w:cs="Times New Roman"/>
          <w:szCs w:val="20"/>
        </w:rPr>
        <w:t xml:space="preserve"> Организации Объединенных Наций, в том числе ее специализированным учреждениям, Специальному советнику по решениям проблемы внутреннего перемещения, региональным межправительственным организациям, мандатариям, заинтересованным учреждениям и независимым экспертам, а также неправительственным организациям наладить и поддерживать регулярный диалог и сотрудничество со Специальным докладчиком при выполнении мандата;</w:t>
      </w:r>
    </w:p>
    <w:p w14:paraId="7D6A42BE" w14:textId="77777777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27.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>рекомендует</w:t>
      </w:r>
      <w:r w:rsidRPr="00B10E60">
        <w:rPr>
          <w:rFonts w:eastAsia="Times New Roman" w:cs="Times New Roman"/>
          <w:szCs w:val="20"/>
        </w:rPr>
        <w:t xml:space="preserve"> всем соответствующим организациям системы Организации Объединенных Наций и организациям, занимающимся оказанием гуманитарной помощи, правами человека и вопросами развития, расширять свое сотрудничество и координацию, в том числе через Межучрежденческий постоянный комитет и страновые группы Организации Объединенных Наций в странах, где имеют место ситуации внутреннего перемещения, оказывать всю возможную помощь и поддержку Специальному докладчику и просит Специального докладчика продолжить участие в работе Межучрежденческого постоянного комитета и его вспомогательных органов;</w:t>
      </w:r>
    </w:p>
    <w:p w14:paraId="708F7B64" w14:textId="77777777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28.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>просит</w:t>
      </w:r>
      <w:r w:rsidRPr="00B10E60">
        <w:rPr>
          <w:rFonts w:eastAsia="Times New Roman" w:cs="Times New Roman"/>
          <w:szCs w:val="20"/>
        </w:rPr>
        <w:t xml:space="preserve"> Генерального секретаря и Управление Верховного комиссара Организации Объединенных Наций по правам человека предоставлять Специальному докладчику всю помощь и надлежащее кадровое обеспечение, необходимые для эффективного выполнения мандата, и обеспечивать, чтобы этот механизм функционировал в тесном сотрудничестве с Координатором чрезвычайной помощи при постоянной поддержке со стороны Управления по координации гуманитарных вопросов, Управления Верховного комиссара Организации Объединенных Наций по делам беженцев и всех других соответствующих подразделений и учреждений Организации Объединенных Наций;</w:t>
      </w:r>
    </w:p>
    <w:p w14:paraId="4B7D9BA5" w14:textId="77777777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29.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>просит</w:t>
      </w:r>
      <w:r w:rsidRPr="00B10E60">
        <w:rPr>
          <w:rFonts w:eastAsia="Times New Roman" w:cs="Times New Roman"/>
          <w:szCs w:val="20"/>
        </w:rPr>
        <w:t xml:space="preserve"> Специального докладчика и далее представлять ежегодный доклад об осуществлении мандата Совету по правам человека и Генеральной Ассамблее, внося предложения и рекомендации, касающиеся прав человека внутренне перемещенных лиц, в том числе о воздействии мер, принятых на межучрежденческом уровне;</w:t>
      </w:r>
    </w:p>
    <w:p w14:paraId="2CC8ED92" w14:textId="77777777" w:rsidR="00B10E60" w:rsidRPr="00B10E60" w:rsidRDefault="00B10E60" w:rsidP="006413AD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B10E60">
        <w:rPr>
          <w:rFonts w:eastAsia="Times New Roman" w:cs="Times New Roman"/>
          <w:szCs w:val="20"/>
        </w:rPr>
        <w:t>30.</w:t>
      </w:r>
      <w:r w:rsidRPr="00B10E60">
        <w:rPr>
          <w:rFonts w:eastAsia="Times New Roman" w:cs="Times New Roman"/>
          <w:szCs w:val="20"/>
        </w:rPr>
        <w:tab/>
      </w:r>
      <w:r w:rsidRPr="00B10E60">
        <w:rPr>
          <w:rFonts w:eastAsia="Times New Roman" w:cs="Times New Roman"/>
          <w:i/>
          <w:iCs/>
          <w:szCs w:val="20"/>
        </w:rPr>
        <w:t>постановляет</w:t>
      </w:r>
      <w:r w:rsidRPr="00B10E60">
        <w:rPr>
          <w:rFonts w:eastAsia="Times New Roman" w:cs="Times New Roman"/>
          <w:szCs w:val="20"/>
        </w:rPr>
        <w:t xml:space="preserve"> продолжить рассмотрение вопроса о правах человека внутренне перемещенных лиц в соответствии со своей программой работы.</w:t>
      </w:r>
    </w:p>
    <w:p w14:paraId="334ED1B5" w14:textId="77777777" w:rsidR="00B10E60" w:rsidRPr="00B10E60" w:rsidRDefault="00B10E60" w:rsidP="00B10E60">
      <w:pPr>
        <w:spacing w:before="240"/>
        <w:ind w:left="1134" w:right="1134"/>
        <w:jc w:val="center"/>
        <w:rPr>
          <w:rFonts w:eastAsia="Times New Roman" w:cs="Times New Roman"/>
          <w:szCs w:val="20"/>
          <w:u w:val="single"/>
        </w:rPr>
      </w:pPr>
      <w:r w:rsidRPr="00B10E60">
        <w:rPr>
          <w:rFonts w:eastAsia="Times New Roman" w:cs="Times New Roman"/>
          <w:szCs w:val="20"/>
          <w:u w:val="single"/>
        </w:rPr>
        <w:tab/>
      </w:r>
      <w:r w:rsidRPr="00B10E60">
        <w:rPr>
          <w:rFonts w:eastAsia="Times New Roman" w:cs="Times New Roman"/>
          <w:szCs w:val="20"/>
          <w:u w:val="single"/>
        </w:rPr>
        <w:tab/>
      </w:r>
      <w:r w:rsidRPr="00B10E60">
        <w:rPr>
          <w:rFonts w:eastAsia="Times New Roman" w:cs="Times New Roman"/>
          <w:szCs w:val="20"/>
          <w:u w:val="single"/>
        </w:rPr>
        <w:tab/>
      </w:r>
      <w:r w:rsidRPr="00B10E60">
        <w:rPr>
          <w:rFonts w:eastAsia="Times New Roman" w:cs="Times New Roman"/>
          <w:szCs w:val="20"/>
          <w:u w:val="single"/>
        </w:rPr>
        <w:tab/>
      </w:r>
    </w:p>
    <w:sectPr w:rsidR="00B10E60" w:rsidRPr="00B10E60" w:rsidSect="00B10E6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02FF26" w14:textId="77777777" w:rsidR="00C72404" w:rsidRPr="00A312BC" w:rsidRDefault="00C72404" w:rsidP="00A312BC"/>
  </w:endnote>
  <w:endnote w:type="continuationSeparator" w:id="0">
    <w:p w14:paraId="105861B0" w14:textId="77777777" w:rsidR="00C72404" w:rsidRPr="00A312BC" w:rsidRDefault="00C7240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5BADE" w14:textId="5159A196" w:rsidR="00B10E60" w:rsidRPr="00B10E60" w:rsidRDefault="00B10E60">
    <w:pPr>
      <w:pStyle w:val="a8"/>
    </w:pPr>
    <w:r w:rsidRPr="00B10E60">
      <w:rPr>
        <w:b/>
        <w:sz w:val="18"/>
      </w:rPr>
      <w:fldChar w:fldCharType="begin"/>
    </w:r>
    <w:r w:rsidRPr="00B10E60">
      <w:rPr>
        <w:b/>
        <w:sz w:val="18"/>
      </w:rPr>
      <w:instrText xml:space="preserve"> PAGE  \* MERGEFORMAT </w:instrText>
    </w:r>
    <w:r w:rsidRPr="00B10E60">
      <w:rPr>
        <w:b/>
        <w:sz w:val="18"/>
      </w:rPr>
      <w:fldChar w:fldCharType="separate"/>
    </w:r>
    <w:r w:rsidRPr="00B10E60">
      <w:rPr>
        <w:b/>
        <w:noProof/>
        <w:sz w:val="18"/>
      </w:rPr>
      <w:t>2</w:t>
    </w:r>
    <w:r w:rsidRPr="00B10E60">
      <w:rPr>
        <w:b/>
        <w:sz w:val="18"/>
      </w:rPr>
      <w:fldChar w:fldCharType="end"/>
    </w:r>
    <w:r>
      <w:rPr>
        <w:b/>
        <w:sz w:val="18"/>
      </w:rPr>
      <w:tab/>
    </w:r>
    <w:r>
      <w:t>GE.22-10214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889A6" w14:textId="2BB5945A" w:rsidR="00B10E60" w:rsidRPr="00B10E60" w:rsidRDefault="00B10E60" w:rsidP="00B10E60">
    <w:pPr>
      <w:pStyle w:val="a8"/>
      <w:tabs>
        <w:tab w:val="clear" w:pos="9639"/>
        <w:tab w:val="right" w:pos="9638"/>
      </w:tabs>
      <w:rPr>
        <w:b/>
        <w:sz w:val="18"/>
      </w:rPr>
    </w:pPr>
    <w:r>
      <w:t>GE.22-10214</w:t>
    </w:r>
    <w:r>
      <w:tab/>
    </w:r>
    <w:r w:rsidRPr="00B10E60">
      <w:rPr>
        <w:b/>
        <w:sz w:val="18"/>
      </w:rPr>
      <w:fldChar w:fldCharType="begin"/>
    </w:r>
    <w:r w:rsidRPr="00B10E60">
      <w:rPr>
        <w:b/>
        <w:sz w:val="18"/>
      </w:rPr>
      <w:instrText xml:space="preserve"> PAGE  \* MERGEFORMAT </w:instrText>
    </w:r>
    <w:r w:rsidRPr="00B10E60">
      <w:rPr>
        <w:b/>
        <w:sz w:val="18"/>
      </w:rPr>
      <w:fldChar w:fldCharType="separate"/>
    </w:r>
    <w:r w:rsidRPr="00B10E60">
      <w:rPr>
        <w:b/>
        <w:noProof/>
        <w:sz w:val="18"/>
      </w:rPr>
      <w:t>3</w:t>
    </w:r>
    <w:r w:rsidRPr="00B10E6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F5A8A" w14:textId="0C2789D9" w:rsidR="00042B72" w:rsidRPr="00B10E60" w:rsidRDefault="00B10E60" w:rsidP="00B10E60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3A7800D" wp14:editId="1026B701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22-10214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3CFA84B" wp14:editId="4ECED667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040722  040722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B151EE" w14:textId="77777777" w:rsidR="00C72404" w:rsidRPr="001075E9" w:rsidRDefault="00C7240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23E2722" w14:textId="77777777" w:rsidR="00C72404" w:rsidRDefault="00C7240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2CF9372" w14:textId="271E7D26" w:rsidR="00CA4CDA" w:rsidRPr="006929AD" w:rsidRDefault="00CA4CDA">
      <w:pPr>
        <w:pStyle w:val="ad"/>
        <w:rPr>
          <w:sz w:val="20"/>
        </w:rPr>
      </w:pPr>
      <w:r>
        <w:tab/>
      </w:r>
      <w:r w:rsidRPr="00CA4CDA">
        <w:rPr>
          <w:rStyle w:val="aa"/>
          <w:szCs w:val="18"/>
          <w:vertAlign w:val="baseline"/>
        </w:rPr>
        <w:t>*</w:t>
      </w:r>
      <w:r w:rsidRPr="00CA4CDA">
        <w:rPr>
          <w:rStyle w:val="aa"/>
          <w:vertAlign w:val="baseline"/>
        </w:rPr>
        <w:tab/>
      </w:r>
      <w:r w:rsidRPr="00CA4CDA">
        <w:t>Государство, не являющееся членом Совета по правам человека.</w:t>
      </w:r>
    </w:p>
  </w:footnote>
  <w:footnote w:id="2">
    <w:p w14:paraId="4D0B06B4" w14:textId="77777777" w:rsidR="00B10E60" w:rsidRPr="006929AD" w:rsidRDefault="00B10E60" w:rsidP="00CA4CDA">
      <w:pPr>
        <w:pStyle w:val="ad"/>
        <w:widowControl w:val="0"/>
        <w:tabs>
          <w:tab w:val="clear" w:pos="1021"/>
          <w:tab w:val="right" w:pos="1020"/>
        </w:tabs>
        <w:spacing w:after="240"/>
        <w:rPr>
          <w:lang w:val="en-US"/>
        </w:rPr>
      </w:pPr>
      <w:r>
        <w:tab/>
      </w:r>
      <w:r>
        <w:rPr>
          <w:rStyle w:val="aa"/>
        </w:rPr>
        <w:footnoteRef/>
      </w:r>
      <w:r w:rsidRPr="00EE02BB">
        <w:rPr>
          <w:lang w:val="en-US"/>
        </w:rPr>
        <w:tab/>
        <w:t xml:space="preserve">E/CN.4/1998/53/Add.2, </w:t>
      </w:r>
      <w:r>
        <w:t>приложение</w:t>
      </w:r>
      <w:r w:rsidRPr="00EE02BB">
        <w:rPr>
          <w:lang w:val="en-US"/>
        </w:rPr>
        <w:t>.</w:t>
      </w:r>
    </w:p>
  </w:footnote>
  <w:footnote w:id="3">
    <w:p w14:paraId="3B0D111D" w14:textId="77777777" w:rsidR="00B10E60" w:rsidRPr="006929AD" w:rsidRDefault="00B10E60" w:rsidP="00B10E60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EE02BB">
        <w:rPr>
          <w:lang w:val="en-US"/>
        </w:rPr>
        <w:tab/>
      </w:r>
      <w:r>
        <w:rPr>
          <w:rStyle w:val="aa"/>
        </w:rPr>
        <w:footnoteRef/>
      </w:r>
      <w:r w:rsidRPr="00EE02BB">
        <w:rPr>
          <w:lang w:val="en-US"/>
        </w:rPr>
        <w:tab/>
        <w:t>A/HRC/50/24.</w:t>
      </w:r>
    </w:p>
  </w:footnote>
  <w:footnote w:id="4">
    <w:p w14:paraId="7F566AAF" w14:textId="77777777" w:rsidR="00B10E60" w:rsidRPr="006929AD" w:rsidRDefault="00B10E60" w:rsidP="00B10E60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EE02BB">
        <w:rPr>
          <w:lang w:val="en-US"/>
        </w:rPr>
        <w:tab/>
      </w:r>
      <w:r>
        <w:rPr>
          <w:rStyle w:val="aa"/>
        </w:rPr>
        <w:footnoteRef/>
      </w:r>
      <w:r w:rsidRPr="00EE02BB">
        <w:rPr>
          <w:lang w:val="en-US"/>
        </w:rPr>
        <w:tab/>
      </w:r>
      <w:r>
        <w:t>См</w:t>
      </w:r>
      <w:r w:rsidRPr="00EE02BB">
        <w:rPr>
          <w:lang w:val="en-US"/>
        </w:rPr>
        <w:t>. A/71/353.</w:t>
      </w:r>
    </w:p>
  </w:footnote>
  <w:footnote w:id="5">
    <w:p w14:paraId="3147C405" w14:textId="77777777" w:rsidR="00B10E60" w:rsidRPr="00EE02BB" w:rsidRDefault="00B10E60" w:rsidP="00B10E60">
      <w:pPr>
        <w:pStyle w:val="ad"/>
        <w:widowControl w:val="0"/>
        <w:tabs>
          <w:tab w:val="clear" w:pos="1021"/>
          <w:tab w:val="right" w:pos="1020"/>
        </w:tabs>
      </w:pPr>
      <w:r w:rsidRPr="00EE02BB">
        <w:rPr>
          <w:lang w:val="en-US"/>
        </w:rPr>
        <w:tab/>
      </w:r>
      <w:r>
        <w:rPr>
          <w:rStyle w:val="aa"/>
        </w:rPr>
        <w:footnoteRef/>
      </w:r>
      <w:r>
        <w:tab/>
        <w:t>Резолюция 69/283 Генеральной Ассамблеи, приложение II.</w:t>
      </w:r>
    </w:p>
  </w:footnote>
  <w:footnote w:id="6">
    <w:p w14:paraId="2937C4D1" w14:textId="77777777" w:rsidR="00B10E60" w:rsidRPr="006929AD" w:rsidRDefault="00B10E60" w:rsidP="00B10E60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aa"/>
        </w:rPr>
        <w:footnoteRef/>
      </w:r>
      <w:r w:rsidRPr="00EE02BB">
        <w:rPr>
          <w:lang w:val="en-US"/>
        </w:rPr>
        <w:tab/>
        <w:t>FCCC/CP/2015/10/Add.1.</w:t>
      </w:r>
    </w:p>
  </w:footnote>
  <w:footnote w:id="7">
    <w:p w14:paraId="5B8646F6" w14:textId="71FB3BA7" w:rsidR="00B10E60" w:rsidRPr="006929AD" w:rsidRDefault="00B10E60" w:rsidP="00B10E60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EE02BB">
        <w:rPr>
          <w:lang w:val="en-US"/>
        </w:rPr>
        <w:tab/>
      </w:r>
      <w:r>
        <w:rPr>
          <w:rStyle w:val="aa"/>
        </w:rPr>
        <w:footnoteRef/>
      </w:r>
      <w:r w:rsidRPr="00EE02BB">
        <w:rPr>
          <w:lang w:val="en-US"/>
        </w:rPr>
        <w:tab/>
      </w:r>
      <w:r>
        <w:t>См</w:t>
      </w:r>
      <w:r w:rsidRPr="00EE02BB">
        <w:rPr>
          <w:lang w:val="en-US"/>
        </w:rPr>
        <w:t xml:space="preserve">. </w:t>
      </w:r>
      <w:r w:rsidR="00EB556F" w:rsidRPr="006929AD">
        <w:rPr>
          <w:lang w:val="en-US"/>
        </w:rPr>
        <w:t xml:space="preserve">URL: </w:t>
      </w:r>
      <w:hyperlink r:id="rId1" w:history="1">
        <w:r w:rsidRPr="00EB556F">
          <w:rPr>
            <w:rStyle w:val="af1"/>
            <w:lang w:val="en-US"/>
          </w:rPr>
          <w:t>https://unfccc.int/documents/193360</w:t>
        </w:r>
      </w:hyperlink>
      <w:r w:rsidRPr="00EE02BB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AE6B6" w14:textId="2A920E4D" w:rsidR="00B10E60" w:rsidRPr="00B10E60" w:rsidRDefault="007C24A1">
    <w:pPr>
      <w:pStyle w:val="a5"/>
    </w:pPr>
    <w:fldSimple w:instr=" TITLE  \* MERGEFORMAT ">
      <w:r w:rsidR="00C51953">
        <w:t>A/HRC/50/L.4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6EEA5" w14:textId="41B7B506" w:rsidR="00B10E60" w:rsidRPr="00B10E60" w:rsidRDefault="007C24A1" w:rsidP="00B10E60">
    <w:pPr>
      <w:pStyle w:val="a5"/>
      <w:jc w:val="right"/>
    </w:pPr>
    <w:fldSimple w:instr=" TITLE  \* MERGEFORMAT ">
      <w:r w:rsidR="00C51953">
        <w:t>A/HRC/50/L.4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46D45AE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1B94EE3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29256B5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7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2"/>
  </w:num>
  <w:num w:numId="3">
    <w:abstractNumId w:val="15"/>
  </w:num>
  <w:num w:numId="4">
    <w:abstractNumId w:val="11"/>
  </w:num>
  <w:num w:numId="5">
    <w:abstractNumId w:val="16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7"/>
  </w:num>
  <w:num w:numId="17">
    <w:abstractNumId w:val="13"/>
  </w:num>
  <w:num w:numId="18">
    <w:abstractNumId w:val="14"/>
  </w:num>
  <w:num w:numId="19">
    <w:abstractNumId w:val="17"/>
  </w:num>
  <w:num w:numId="20">
    <w:abstractNumId w:val="13"/>
  </w:num>
  <w:num w:numId="21">
    <w:abstractNumId w:val="14"/>
  </w:num>
  <w:num w:numId="22">
    <w:abstractNumId w:val="17"/>
  </w:num>
  <w:num w:numId="23">
    <w:abstractNumId w:val="13"/>
  </w:num>
  <w:num w:numId="24">
    <w:abstractNumId w:val="14"/>
  </w:num>
  <w:num w:numId="25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404"/>
    <w:rsid w:val="00033EE1"/>
    <w:rsid w:val="00042B72"/>
    <w:rsid w:val="000558BD"/>
    <w:rsid w:val="0006057C"/>
    <w:rsid w:val="00074247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503C"/>
    <w:rsid w:val="001C7A89"/>
    <w:rsid w:val="001D290E"/>
    <w:rsid w:val="002422F9"/>
    <w:rsid w:val="00245734"/>
    <w:rsid w:val="00251825"/>
    <w:rsid w:val="002A2EFC"/>
    <w:rsid w:val="002C0E18"/>
    <w:rsid w:val="002D07CA"/>
    <w:rsid w:val="002D5AAC"/>
    <w:rsid w:val="002E5067"/>
    <w:rsid w:val="002F405F"/>
    <w:rsid w:val="002F7EEC"/>
    <w:rsid w:val="00301299"/>
    <w:rsid w:val="00307FB6"/>
    <w:rsid w:val="00317339"/>
    <w:rsid w:val="00322004"/>
    <w:rsid w:val="003402C2"/>
    <w:rsid w:val="00372FED"/>
    <w:rsid w:val="00381C24"/>
    <w:rsid w:val="003958D0"/>
    <w:rsid w:val="003B00E5"/>
    <w:rsid w:val="003D59FF"/>
    <w:rsid w:val="0040448D"/>
    <w:rsid w:val="00407B78"/>
    <w:rsid w:val="00424203"/>
    <w:rsid w:val="00452493"/>
    <w:rsid w:val="00454E07"/>
    <w:rsid w:val="00472C5C"/>
    <w:rsid w:val="00481AF7"/>
    <w:rsid w:val="0050108D"/>
    <w:rsid w:val="00506618"/>
    <w:rsid w:val="00513081"/>
    <w:rsid w:val="00517901"/>
    <w:rsid w:val="00526683"/>
    <w:rsid w:val="005660F1"/>
    <w:rsid w:val="005709E0"/>
    <w:rsid w:val="00572E19"/>
    <w:rsid w:val="00593FAC"/>
    <w:rsid w:val="005961C8"/>
    <w:rsid w:val="005D3991"/>
    <w:rsid w:val="005D6E72"/>
    <w:rsid w:val="005D7914"/>
    <w:rsid w:val="005E2B41"/>
    <w:rsid w:val="005F0B42"/>
    <w:rsid w:val="00605EA7"/>
    <w:rsid w:val="006413AD"/>
    <w:rsid w:val="00681A10"/>
    <w:rsid w:val="006929AD"/>
    <w:rsid w:val="006A1ED8"/>
    <w:rsid w:val="006C2031"/>
    <w:rsid w:val="006D461A"/>
    <w:rsid w:val="006F19F1"/>
    <w:rsid w:val="006F35EE"/>
    <w:rsid w:val="007021FF"/>
    <w:rsid w:val="00712895"/>
    <w:rsid w:val="00757357"/>
    <w:rsid w:val="007948BC"/>
    <w:rsid w:val="007C24A1"/>
    <w:rsid w:val="00802C92"/>
    <w:rsid w:val="00825F8D"/>
    <w:rsid w:val="00834B71"/>
    <w:rsid w:val="0086445C"/>
    <w:rsid w:val="00894693"/>
    <w:rsid w:val="008A08D7"/>
    <w:rsid w:val="008A1DC8"/>
    <w:rsid w:val="008B6909"/>
    <w:rsid w:val="008E2921"/>
    <w:rsid w:val="008F19E2"/>
    <w:rsid w:val="00906890"/>
    <w:rsid w:val="00911BE4"/>
    <w:rsid w:val="00940372"/>
    <w:rsid w:val="00947302"/>
    <w:rsid w:val="00951972"/>
    <w:rsid w:val="009608F3"/>
    <w:rsid w:val="00963B49"/>
    <w:rsid w:val="009A24AC"/>
    <w:rsid w:val="00A312BC"/>
    <w:rsid w:val="00A84021"/>
    <w:rsid w:val="00A84D35"/>
    <w:rsid w:val="00A917B3"/>
    <w:rsid w:val="00AB4B51"/>
    <w:rsid w:val="00AF4C09"/>
    <w:rsid w:val="00AF5B81"/>
    <w:rsid w:val="00AF79DB"/>
    <w:rsid w:val="00B025A9"/>
    <w:rsid w:val="00B10CC7"/>
    <w:rsid w:val="00B10E60"/>
    <w:rsid w:val="00B539E7"/>
    <w:rsid w:val="00B62458"/>
    <w:rsid w:val="00BB1C63"/>
    <w:rsid w:val="00BC18B2"/>
    <w:rsid w:val="00BC25B7"/>
    <w:rsid w:val="00BD33EE"/>
    <w:rsid w:val="00BE3A57"/>
    <w:rsid w:val="00C06E60"/>
    <w:rsid w:val="00C106D6"/>
    <w:rsid w:val="00C21584"/>
    <w:rsid w:val="00C51953"/>
    <w:rsid w:val="00C60F0C"/>
    <w:rsid w:val="00C72404"/>
    <w:rsid w:val="00C805C9"/>
    <w:rsid w:val="00C92939"/>
    <w:rsid w:val="00CA1679"/>
    <w:rsid w:val="00CA4CDA"/>
    <w:rsid w:val="00CB151C"/>
    <w:rsid w:val="00CD3B57"/>
    <w:rsid w:val="00CE5A1A"/>
    <w:rsid w:val="00CF193D"/>
    <w:rsid w:val="00CF55F6"/>
    <w:rsid w:val="00D0440E"/>
    <w:rsid w:val="00D33D63"/>
    <w:rsid w:val="00D3438F"/>
    <w:rsid w:val="00D86A33"/>
    <w:rsid w:val="00D90028"/>
    <w:rsid w:val="00D90138"/>
    <w:rsid w:val="00DF0DB0"/>
    <w:rsid w:val="00DF71B9"/>
    <w:rsid w:val="00E73F76"/>
    <w:rsid w:val="00EA2C9F"/>
    <w:rsid w:val="00EB556F"/>
    <w:rsid w:val="00ED0BDA"/>
    <w:rsid w:val="00EF1360"/>
    <w:rsid w:val="00EF3220"/>
    <w:rsid w:val="00F1293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E46FD57"/>
  <w15:docId w15:val="{C48007A4-403E-4228-A772-78838D7B6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4037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025A9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D86A3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D86A3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D86A3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D86A3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D86A3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D86A3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D86A3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D86A3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D86A3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D3B57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025A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025A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025A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025A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025A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025A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D3B57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025A9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025A9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025A9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025A9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025A9"/>
    <w:pPr>
      <w:numPr>
        <w:numId w:val="22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025A9"/>
    <w:pPr>
      <w:numPr>
        <w:numId w:val="23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025A9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025A9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7948BC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7948BC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025A9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025A9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025A9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025A9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025A9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802C9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025A9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025A9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025A9"/>
  </w:style>
  <w:style w:type="character" w:customStyle="1" w:styleId="af0">
    <w:name w:val="Текст концевой сноски Знак"/>
    <w:aliases w:val="2_G Знак"/>
    <w:basedOn w:val="a0"/>
    <w:link w:val="af"/>
    <w:rsid w:val="00B025A9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025A9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025A9"/>
    <w:rPr>
      <w:color w:val="0000FF" w:themeColor="hyperlink"/>
      <w:u w:val="none"/>
    </w:rPr>
  </w:style>
  <w:style w:type="character" w:styleId="af2">
    <w:name w:val="FollowedHyperlink"/>
    <w:basedOn w:val="a0"/>
    <w:rsid w:val="00B025A9"/>
    <w:rPr>
      <w:color w:val="800080" w:themeColor="followedHyperlink"/>
      <w:u w:val="none"/>
    </w:rPr>
  </w:style>
  <w:style w:type="paragraph" w:customStyle="1" w:styleId="ParNoG">
    <w:name w:val="_ParNo_G"/>
    <w:basedOn w:val="a"/>
    <w:qFormat/>
    <w:rsid w:val="00940372"/>
    <w:pPr>
      <w:numPr>
        <w:numId w:val="25"/>
      </w:numPr>
      <w:tabs>
        <w:tab w:val="clear" w:pos="1701"/>
      </w:tabs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cs="Times New Roman"/>
      <w:szCs w:val="20"/>
    </w:rPr>
  </w:style>
  <w:style w:type="character" w:styleId="af3">
    <w:name w:val="Unresolved Mention"/>
    <w:basedOn w:val="a0"/>
    <w:uiPriority w:val="99"/>
    <w:semiHidden/>
    <w:unhideWhenUsed/>
    <w:rsid w:val="00EB55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unfccc.int/documents/19336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2</TotalTime>
  <Pages>10</Pages>
  <Words>4223</Words>
  <Characters>30079</Characters>
  <Application>Microsoft Office Word</Application>
  <DocSecurity>0</DocSecurity>
  <Lines>513</Lines>
  <Paragraphs>69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A/HRC/50/L.4</vt:lpstr>
      <vt:lpstr>A/</vt:lpstr>
      <vt:lpstr>A/</vt:lpstr>
    </vt:vector>
  </TitlesOfParts>
  <Company>DCM</Company>
  <LinksUpToDate>false</LinksUpToDate>
  <CharactersWithSpaces>34236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A/HRC/50/L.4</dc:title>
  <dc:subject/>
  <dc:creator>Anna KISSELEVA</dc:creator>
  <cp:keywords/>
  <cp:lastModifiedBy>Ioulia Goussarova</cp:lastModifiedBy>
  <cp:revision>3</cp:revision>
  <cp:lastPrinted>2022-07-04T15:09:00Z</cp:lastPrinted>
  <dcterms:created xsi:type="dcterms:W3CDTF">2022-07-04T15:09:00Z</dcterms:created>
  <dcterms:modified xsi:type="dcterms:W3CDTF">2022-07-04T15:10:00Z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