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220"/>
        <w:gridCol w:w="2819"/>
      </w:tblGrid>
      <w:tr w:rsidR="00CD6A00" w:rsidRPr="00400E0F" w:rsidTr="00B57634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635870" w:rsidRDefault="00CD6A00" w:rsidP="00B5763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400E0F" w:rsidRDefault="00CD6A00" w:rsidP="00B57634">
            <w:pPr>
              <w:jc w:val="right"/>
              <w:rPr>
                <w:sz w:val="20"/>
                <w:lang w:val="en-US"/>
              </w:rPr>
            </w:pPr>
            <w:r w:rsidRPr="00FC6AB2">
              <w:rPr>
                <w:sz w:val="40"/>
                <w:szCs w:val="40"/>
                <w:lang w:val="en-US"/>
              </w:rPr>
              <w:t>CMW</w:t>
            </w:r>
            <w:r w:rsidRPr="00400E0F">
              <w:rPr>
                <w:sz w:val="20"/>
                <w:lang w:val="en-US"/>
              </w:rPr>
              <w:t>/</w:t>
            </w:r>
            <w:fldSimple w:instr=" FILLIN  &quot;Введите часть символа после CMW/&quot;  \* MERGEFORMAT ">
              <w:r w:rsidR="00C715B5">
                <w:t>C/CPV/QPR/1</w:t>
              </w:r>
            </w:fldSimple>
          </w:p>
        </w:tc>
      </w:tr>
      <w:tr w:rsidR="00CD6A00" w:rsidRPr="00635870" w:rsidTr="00B5763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635870" w:rsidRDefault="00CD6A00" w:rsidP="00B57634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D6A00" w:rsidRPr="00CD6A00" w:rsidRDefault="00CD6A00" w:rsidP="00CD6A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CD6A00">
              <w:rPr>
                <w:b/>
                <w:spacing w:val="-4"/>
                <w:w w:val="100"/>
                <w:sz w:val="34"/>
                <w:szCs w:val="40"/>
              </w:rPr>
              <w:t xml:space="preserve">Международная </w:t>
            </w:r>
            <w:r w:rsidR="00F57126"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400E0F" w:rsidRDefault="00CD6A00" w:rsidP="00B57634">
            <w:pPr>
              <w:spacing w:before="240" w:after="0"/>
              <w:rPr>
                <w:sz w:val="20"/>
                <w:lang w:val="en-US"/>
              </w:rPr>
            </w:pPr>
            <w:r w:rsidRPr="00400E0F">
              <w:rPr>
                <w:sz w:val="20"/>
                <w:lang w:val="en-US"/>
              </w:rPr>
              <w:t>Distr</w:t>
            </w:r>
            <w:r w:rsidRPr="00400E0F">
              <w:rPr>
                <w:sz w:val="20"/>
              </w:rPr>
              <w:t>.:</w:t>
            </w:r>
            <w:r w:rsidRPr="00400E0F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400E0F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0"/>
          </w:p>
          <w:p w:rsidR="00CD6A00" w:rsidRPr="00400E0F" w:rsidRDefault="00CD6A00" w:rsidP="00B57634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C715B5">
                <w:rPr>
                  <w:sz w:val="20"/>
                  <w:lang w:val="en-US"/>
                </w:rPr>
                <w:t>2 May 2014</w:t>
              </w:r>
            </w:fldSimple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Russian</w:t>
            </w:r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Original</w:t>
            </w:r>
            <w:r w:rsidRPr="00400E0F">
              <w:rPr>
                <w:sz w:val="20"/>
              </w:rPr>
              <w:t xml:space="preserve">: </w:t>
            </w:r>
            <w:bookmarkStart w:id="1" w:name="ПолеСоСписком2"/>
            <w:r w:rsidRPr="00400E0F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1"/>
          </w:p>
          <w:p w:rsidR="00CD6A00" w:rsidRPr="00635870" w:rsidRDefault="00CD6A00" w:rsidP="00B57634"/>
        </w:tc>
      </w:tr>
    </w:tbl>
    <w:p w:rsidR="006816EC" w:rsidRPr="006816EC" w:rsidRDefault="006816EC" w:rsidP="006816EC">
      <w:pPr>
        <w:spacing w:before="120"/>
        <w:rPr>
          <w:b/>
          <w:sz w:val="24"/>
          <w:szCs w:val="24"/>
        </w:rPr>
      </w:pPr>
      <w:r w:rsidRPr="006816EC">
        <w:rPr>
          <w:b/>
          <w:sz w:val="24"/>
          <w:szCs w:val="24"/>
        </w:rPr>
        <w:t>Комитет по защите прав всех трудящихся-</w:t>
      </w:r>
      <w:r w:rsidRPr="006816EC">
        <w:rPr>
          <w:b/>
          <w:sz w:val="24"/>
          <w:szCs w:val="24"/>
        </w:rPr>
        <w:br/>
        <w:t>мигрантов и членов их семей</w:t>
      </w:r>
    </w:p>
    <w:p w:rsidR="00F57126" w:rsidRDefault="006816EC" w:rsidP="006816EC">
      <w:pPr>
        <w:pStyle w:val="HChGR"/>
        <w:rPr>
          <w:b w:val="0"/>
          <w:lang w:val="en-US" w:eastAsia="en-US"/>
        </w:rPr>
      </w:pPr>
      <w:r w:rsidRPr="006816EC">
        <w:tab/>
      </w:r>
      <w:r w:rsidRPr="006816EC">
        <w:tab/>
        <w:t>Перечень вопросов, направляемых до представления первоначального доклада Кабо-Верде</w:t>
      </w:r>
      <w:r w:rsidRPr="006816EC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  <w:r w:rsidRPr="006816EC">
        <w:rPr>
          <w:b w:val="0"/>
          <w:lang w:eastAsia="en-US"/>
        </w:rPr>
        <w:t xml:space="preserve"> 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7654"/>
      </w:tblGrid>
      <w:tr w:rsidR="006816EC" w:rsidTr="006816EC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6816EC" w:rsidRDefault="006816EC" w:rsidP="006816EC">
            <w:pPr>
              <w:spacing w:line="240" w:lineRule="auto"/>
              <w:rPr>
                <w:lang w:val="en-US"/>
              </w:rPr>
            </w:pPr>
          </w:p>
        </w:tc>
      </w:tr>
      <w:tr w:rsidR="006816EC" w:rsidRPr="006816EC" w:rsidTr="006816E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6816EC" w:rsidRPr="006816EC" w:rsidRDefault="006816EC" w:rsidP="006816EC">
            <w:pPr>
              <w:spacing w:after="120"/>
              <w:jc w:val="both"/>
            </w:pPr>
            <w:r>
              <w:rPr>
                <w:lang w:val="en-US"/>
              </w:rPr>
              <w:tab/>
            </w:r>
            <w:r w:rsidRPr="006816EC">
              <w:t>Комитет по защите прав всех трудящихся-мигрантов и членов их семей на своей четырнадцатой сессии (A/66/48, пункт 26) учредил процедуру подг</w:t>
            </w:r>
            <w:r w:rsidRPr="006816EC">
              <w:t>о</w:t>
            </w:r>
            <w:r w:rsidRPr="006816EC">
              <w:t>товки и утверждения перечня вопросов, которые будут препровождаться соо</w:t>
            </w:r>
            <w:r w:rsidRPr="006816EC">
              <w:t>т</w:t>
            </w:r>
            <w:r w:rsidRPr="006816EC">
              <w:t>ветству</w:t>
            </w:r>
            <w:r w:rsidRPr="006816EC">
              <w:t>ю</w:t>
            </w:r>
            <w:r w:rsidRPr="006816EC">
              <w:t>щему государству-участнику до представления его доклада. Ответы государства-участника на вопросы этого перечня рассматриваются как его до</w:t>
            </w:r>
            <w:r w:rsidRPr="006816EC">
              <w:t>к</w:t>
            </w:r>
            <w:r w:rsidRPr="006816EC">
              <w:t>лад в соответствии с пунктом 1 статьи 73 Конвенции. В соответствии с пун</w:t>
            </w:r>
            <w:r w:rsidRPr="006816EC">
              <w:t>к</w:t>
            </w:r>
            <w:r w:rsidRPr="006816EC">
              <w:t>том</w:t>
            </w:r>
            <w:r>
              <w:rPr>
                <w:lang w:val="en-US"/>
              </w:rPr>
              <w:t> </w:t>
            </w:r>
            <w:r w:rsidRPr="006816EC">
              <w:t>16 резолюции 68/268 Генеральной Ассамблеи объем доклада не должен превышать 31 800 слов.</w:t>
            </w:r>
          </w:p>
        </w:tc>
      </w:tr>
      <w:tr w:rsidR="006816EC" w:rsidRPr="006816EC" w:rsidTr="006816E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6816EC" w:rsidRPr="006816EC" w:rsidRDefault="006816EC" w:rsidP="006816EC">
            <w:pPr>
              <w:spacing w:after="120"/>
              <w:jc w:val="both"/>
            </w:pPr>
            <w:r>
              <w:rPr>
                <w:lang w:val="en-US"/>
              </w:rPr>
              <w:tab/>
            </w:r>
            <w:r w:rsidRPr="006816EC">
              <w:t>Перечень вопросов может также препровождаться государству-участнику в тех случаях, когда Комитет примет решение о рассмотрении осуществления Ко</w:t>
            </w:r>
            <w:r w:rsidRPr="006816EC">
              <w:t>н</w:t>
            </w:r>
            <w:r w:rsidRPr="006816EC">
              <w:t>венции в соответствии с правилом 31-бис временных правил процедуры (A/67/48, пункт 26).</w:t>
            </w:r>
          </w:p>
        </w:tc>
      </w:tr>
      <w:tr w:rsidR="006816EC" w:rsidRPr="006816EC" w:rsidTr="006816EC">
        <w:tblPrEx>
          <w:tblCellMar>
            <w:top w:w="0" w:type="dxa"/>
            <w:bottom w:w="0" w:type="dxa"/>
          </w:tblCellMar>
        </w:tblPrEx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6816EC" w:rsidRPr="006816EC" w:rsidRDefault="006816EC" w:rsidP="006816EC">
            <w:pPr>
              <w:spacing w:line="240" w:lineRule="auto"/>
            </w:pPr>
          </w:p>
        </w:tc>
      </w:tr>
    </w:tbl>
    <w:p w:rsidR="008D23CC" w:rsidRPr="008D23CC" w:rsidRDefault="008D23CC" w:rsidP="008D23CC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8D23CC">
        <w:t>Часть I</w:t>
      </w:r>
    </w:p>
    <w:p w:rsidR="008D23CC" w:rsidRPr="008D23CC" w:rsidRDefault="008D23CC" w:rsidP="008D23CC">
      <w:pPr>
        <w:pStyle w:val="H23GR"/>
      </w:pPr>
      <w:r w:rsidRPr="008D23CC">
        <w:tab/>
      </w:r>
      <w:r w:rsidRPr="008D23CC">
        <w:tab/>
        <w:t>В настоящем разделе государству-участнику предлагается представить свои ответы на следующие вопросы.</w:t>
      </w:r>
    </w:p>
    <w:p w:rsidR="008D23CC" w:rsidRPr="008D23CC" w:rsidRDefault="008D23CC" w:rsidP="008D23CC">
      <w:pPr>
        <w:pStyle w:val="H1GR"/>
      </w:pPr>
      <w:r w:rsidRPr="008D23CC">
        <w:tab/>
        <w:t>A.</w:t>
      </w:r>
      <w:r w:rsidRPr="008D23CC">
        <w:tab/>
        <w:t>Общая информация</w:t>
      </w:r>
    </w:p>
    <w:p w:rsidR="008D23CC" w:rsidRPr="008D23CC" w:rsidRDefault="008D23CC" w:rsidP="008D23CC">
      <w:pPr>
        <w:pStyle w:val="SingleTxtGR"/>
        <w:numPr>
          <w:ilvl w:val="2"/>
          <w:numId w:val="24"/>
        </w:numPr>
        <w:tabs>
          <w:tab w:val="left" w:pos="1701"/>
        </w:tabs>
      </w:pPr>
      <w:r w:rsidRPr="008D23CC">
        <w:t>Просьба представить информацию о внутренней нормативно-законода</w:t>
      </w:r>
      <w:r w:rsidR="00BB4922">
        <w:t>-</w:t>
      </w:r>
      <w:r w:rsidRPr="008D23CC">
        <w:t>тельной базе в отношении Конвенции, в том числе о:</w:t>
      </w:r>
    </w:p>
    <w:p w:rsidR="008D23CC" w:rsidRPr="008D23CC" w:rsidRDefault="008D23CC" w:rsidP="008D23CC">
      <w:pPr>
        <w:pStyle w:val="SingleTxtGR"/>
      </w:pPr>
      <w:r w:rsidRPr="008D23CC">
        <w:tab/>
        <w:t>a)</w:t>
      </w:r>
      <w:r w:rsidRPr="008D23CC">
        <w:tab/>
        <w:t>статусе Конвенции в рамках внутреннего государственного закон</w:t>
      </w:r>
      <w:r w:rsidRPr="008D23CC">
        <w:t>о</w:t>
      </w:r>
      <w:r w:rsidRPr="008D23CC">
        <w:t>дательства и о том, применяются ли положения Конвенции напрямую или я</w:t>
      </w:r>
      <w:r w:rsidRPr="008D23CC">
        <w:t>в</w:t>
      </w:r>
      <w:r w:rsidRPr="008D23CC">
        <w:t>ляются частью внутренней правовой системы посредством имплементирующ</w:t>
      </w:r>
      <w:r w:rsidRPr="008D23CC">
        <w:t>е</w:t>
      </w:r>
      <w:r w:rsidRPr="008D23CC">
        <w:t xml:space="preserve">го законодательства; </w:t>
      </w:r>
    </w:p>
    <w:p w:rsidR="008D23CC" w:rsidRPr="008D23CC" w:rsidRDefault="008D23CC" w:rsidP="008D23CC">
      <w:pPr>
        <w:pStyle w:val="SingleTxtGR"/>
      </w:pPr>
      <w:r w:rsidRPr="008D23CC">
        <w:tab/>
        <w:t>b)</w:t>
      </w:r>
      <w:r w:rsidRPr="008D23CC">
        <w:tab/>
        <w:t>соответствующем национальном законодательстве государства-участника в области защиты всех трудящихся</w:t>
      </w:r>
      <w:r w:rsidR="00BB4922">
        <w:t>-мигрантов и членов их семей, а </w:t>
      </w:r>
      <w:r w:rsidRPr="008D23CC">
        <w:t>также о миграционной политике в соответствии с Конвенцией. В частности, просьба представить информацию о сфере охв</w:t>
      </w:r>
      <w:r w:rsidR="00BB4922">
        <w:t>ата проекта декрета-закона 2014 </w:t>
      </w:r>
      <w:r w:rsidRPr="008D23CC">
        <w:t>года о въезде, нахождении и выезде иностранцев из страны, и в частности о его последствиях для мигрантов и членов их семей. Просьба также предст</w:t>
      </w:r>
      <w:r w:rsidRPr="008D23CC">
        <w:t>а</w:t>
      </w:r>
      <w:r w:rsidRPr="008D23CC">
        <w:t>вить информацию о полномочиях различных учреждений, связанных с осущ</w:t>
      </w:r>
      <w:r w:rsidRPr="008D23CC">
        <w:t>е</w:t>
      </w:r>
      <w:r w:rsidRPr="008D23CC">
        <w:t>ствлением иммиграционных процедур, включая процедуры воссоединения с</w:t>
      </w:r>
      <w:r w:rsidRPr="008D23CC">
        <w:t>е</w:t>
      </w:r>
      <w:r w:rsidRPr="008D23CC">
        <w:t>мей;</w:t>
      </w:r>
    </w:p>
    <w:p w:rsidR="008D23CC" w:rsidRPr="008D23CC" w:rsidRDefault="008D23CC" w:rsidP="008D23CC">
      <w:pPr>
        <w:pStyle w:val="SingleTxtGR"/>
      </w:pPr>
      <w:r w:rsidRPr="008D23CC">
        <w:tab/>
        <w:t>c)</w:t>
      </w:r>
      <w:r w:rsidRPr="008D23CC">
        <w:tab/>
        <w:t>мерах, принятых государством-участником для приведения своего законодательства в соответствие с положениями Конвенции;</w:t>
      </w:r>
      <w:r w:rsidR="00D25579">
        <w:t xml:space="preserve"> и</w:t>
      </w:r>
    </w:p>
    <w:p w:rsidR="008D23CC" w:rsidRPr="008D23CC" w:rsidRDefault="008D23CC" w:rsidP="008D23CC">
      <w:pPr>
        <w:pStyle w:val="SingleTxtGR"/>
      </w:pPr>
      <w:r w:rsidRPr="008D23CC">
        <w:tab/>
        <w:t>d)</w:t>
      </w:r>
      <w:r w:rsidRPr="008D23CC">
        <w:tab/>
        <w:t>двусторонних и многосторонних соглашениях, заключенных с др</w:t>
      </w:r>
      <w:r w:rsidRPr="008D23CC">
        <w:t>у</w:t>
      </w:r>
      <w:r w:rsidRPr="008D23CC">
        <w:t>гими странами и касающихся прав трудящихся-мигрантов и членов их семей</w:t>
      </w:r>
      <w:r w:rsidR="00BB4922">
        <w:t xml:space="preserve"> в </w:t>
      </w:r>
      <w:r w:rsidRPr="008D23CC">
        <w:t>соответствии с Конвенцией, в частности с Францией, Нидерландами, Порт</w:t>
      </w:r>
      <w:r w:rsidRPr="008D23CC">
        <w:t>у</w:t>
      </w:r>
      <w:r w:rsidRPr="008D23CC">
        <w:t>галией, Испанией и Европейским союзом. Просьба также представить инфо</w:t>
      </w:r>
      <w:r w:rsidRPr="008D23CC">
        <w:t>р</w:t>
      </w:r>
      <w:r w:rsidRPr="008D23CC">
        <w:t>мацию о двусторонних и многосторонних соглашениях с другими соответс</w:t>
      </w:r>
      <w:r w:rsidRPr="008D23CC">
        <w:t>т</w:t>
      </w:r>
      <w:r w:rsidRPr="008D23CC">
        <w:t>вующими странами, такими как Ангола, Экваториальная Гвинея, Сенегал и С</w:t>
      </w:r>
      <w:r w:rsidRPr="008D23CC">
        <w:t>о</w:t>
      </w:r>
      <w:r w:rsidRPr="008D23CC">
        <w:t>единенные Штаты Америки.</w:t>
      </w:r>
    </w:p>
    <w:p w:rsidR="008D23CC" w:rsidRPr="008D23CC" w:rsidRDefault="008D23CC" w:rsidP="008D23CC">
      <w:pPr>
        <w:pStyle w:val="SingleTxtGR"/>
        <w:numPr>
          <w:ilvl w:val="2"/>
          <w:numId w:val="24"/>
        </w:numPr>
        <w:tabs>
          <w:tab w:val="left" w:pos="1701"/>
        </w:tabs>
      </w:pPr>
      <w:r w:rsidRPr="008D23CC">
        <w:t>Просьба представить информацию о</w:t>
      </w:r>
      <w:r w:rsidR="006637AD">
        <w:t>бо</w:t>
      </w:r>
      <w:r w:rsidRPr="008D23CC">
        <w:t xml:space="preserve"> всех принятых в государстве-участнике мерах политики и стратегиях, касающихся трудящихся-мигрантов и членов их семей, включая информацию о конкретных определенных по срокам и измеримых целях и ориентировочных показателях для эффективного монит</w:t>
      </w:r>
      <w:r w:rsidRPr="008D23CC">
        <w:t>о</w:t>
      </w:r>
      <w:r w:rsidRPr="008D23CC">
        <w:t>ринга прогресса в деле осуществления прав всех трудящихся-мигрантов и чл</w:t>
      </w:r>
      <w:r w:rsidRPr="008D23CC">
        <w:t>е</w:t>
      </w:r>
      <w:r w:rsidRPr="008D23CC">
        <w:t>нов их семей в государстве-участнике, а также информацию о выделенных на их осуществление ресурсах и о полученных результатах.</w:t>
      </w:r>
    </w:p>
    <w:p w:rsidR="008D23CC" w:rsidRPr="008D23CC" w:rsidRDefault="008D23CC" w:rsidP="008D23CC">
      <w:pPr>
        <w:pStyle w:val="SingleTxtGR"/>
        <w:numPr>
          <w:ilvl w:val="2"/>
          <w:numId w:val="24"/>
        </w:numPr>
        <w:tabs>
          <w:tab w:val="left" w:pos="1701"/>
        </w:tabs>
      </w:pPr>
      <w:r w:rsidRPr="008D23CC">
        <w:t>Просьба представить информацию о государственном министерстве или учреждении, отвечающем за межправительственную координацию деятельн</w:t>
      </w:r>
      <w:r w:rsidRPr="008D23CC">
        <w:t>о</w:t>
      </w:r>
      <w:r w:rsidRPr="008D23CC">
        <w:t>сти по осуществлению Конвенции и мониторинг ее осуществления в государс</w:t>
      </w:r>
      <w:r w:rsidRPr="008D23CC">
        <w:t>т</w:t>
      </w:r>
      <w:r w:rsidRPr="008D23CC">
        <w:t xml:space="preserve">ве-участнике, включая информацию об имеющихся кадрах и ресурсах, а также о деятельности по мониторингу и процедурах осуществления последующих мер. </w:t>
      </w:r>
    </w:p>
    <w:p w:rsidR="008D23CC" w:rsidRPr="008D23CC" w:rsidRDefault="008D23CC" w:rsidP="008D23CC">
      <w:pPr>
        <w:pStyle w:val="SingleTxtGR"/>
        <w:numPr>
          <w:ilvl w:val="2"/>
          <w:numId w:val="24"/>
        </w:numPr>
        <w:tabs>
          <w:tab w:val="left" w:pos="1701"/>
        </w:tabs>
      </w:pPr>
      <w:r w:rsidRPr="008D23CC">
        <w:t>Ввиду наличия многочисленной кабо-вердинской диаспоры просьба представить информацию о кабо-вердинских трудящихся-мигрантах, включая качественную информацию и статистические данные в разбивке по полу, во</w:t>
      </w:r>
      <w:r w:rsidRPr="008D23CC">
        <w:t>з</w:t>
      </w:r>
      <w:r w:rsidRPr="008D23CC">
        <w:t>расту, гражданству и миграционному статусу,</w:t>
      </w:r>
      <w:r w:rsidR="00BB4922">
        <w:t xml:space="preserve"> о потоках трудовой миграции, в </w:t>
      </w:r>
      <w:r w:rsidRPr="008D23CC">
        <w:t xml:space="preserve">том числе </w:t>
      </w:r>
      <w:r w:rsidR="00BB4922">
        <w:t xml:space="preserve">о </w:t>
      </w:r>
      <w:r w:rsidRPr="008D23CC">
        <w:t>миграции в такие новые страны назначения, как Ангола и Экват</w:t>
      </w:r>
      <w:r w:rsidRPr="008D23CC">
        <w:t>о</w:t>
      </w:r>
      <w:r w:rsidRPr="008D23CC">
        <w:t xml:space="preserve">риальная Гвинея, </w:t>
      </w:r>
      <w:r w:rsidR="00BB4922">
        <w:t>и</w:t>
      </w:r>
      <w:r w:rsidRPr="008D23CC">
        <w:t xml:space="preserve"> о возвращениях, а также о других пробле</w:t>
      </w:r>
      <w:r w:rsidR="00BB4922">
        <w:t>мах, связанных с </w:t>
      </w:r>
      <w:r w:rsidRPr="008D23CC">
        <w:t>трудовой миграцией, и новых тенденциях в этой области. Просьба также пре</w:t>
      </w:r>
      <w:r w:rsidRPr="008D23CC">
        <w:t>д</w:t>
      </w:r>
      <w:r w:rsidRPr="008D23CC">
        <w:t>ставить качественные статистические данные или, в случае отсутствия точных сведений, данные о результатах исследований или оценок, касающихся труд</w:t>
      </w:r>
      <w:r w:rsidRPr="008D23CC">
        <w:t>я</w:t>
      </w:r>
      <w:r w:rsidRPr="008D23CC">
        <w:t>щихся-мигрантов с неурегулированным статусом. Кроме того, просьба представить информацию о принятых государством-участником мерах по со</w:t>
      </w:r>
      <w:r w:rsidRPr="008D23CC">
        <w:t>з</w:t>
      </w:r>
      <w:r w:rsidRPr="008D23CC">
        <w:t>данию согласованной и позволяющей проводить перекрестное сравнение си</w:t>
      </w:r>
      <w:r w:rsidRPr="008D23CC">
        <w:t>с</w:t>
      </w:r>
      <w:r w:rsidRPr="008D23CC">
        <w:t>темы сбора данных по этим вопросам в связи с выполнением положений Ко</w:t>
      </w:r>
      <w:r w:rsidRPr="008D23CC">
        <w:t>н</w:t>
      </w:r>
      <w:r w:rsidRPr="008D23CC">
        <w:t>венции.</w:t>
      </w:r>
    </w:p>
    <w:p w:rsidR="008D23CC" w:rsidRPr="008D23CC" w:rsidRDefault="008D23CC" w:rsidP="008D23CC">
      <w:pPr>
        <w:pStyle w:val="SingleTxtGR"/>
        <w:numPr>
          <w:ilvl w:val="2"/>
          <w:numId w:val="24"/>
        </w:numPr>
        <w:tabs>
          <w:tab w:val="left" w:pos="1701"/>
        </w:tabs>
      </w:pPr>
      <w:r w:rsidRPr="008D23CC">
        <w:t>Просьба сообщить Комитету о наличии независимого механизма (напр</w:t>
      </w:r>
      <w:r w:rsidRPr="008D23CC">
        <w:t>и</w:t>
      </w:r>
      <w:r w:rsidRPr="008D23CC">
        <w:t>мер, национально</w:t>
      </w:r>
      <w:r w:rsidR="00BB4922">
        <w:t>го</w:t>
      </w:r>
      <w:r w:rsidRPr="008D23CC">
        <w:t xml:space="preserve"> правозащитно</w:t>
      </w:r>
      <w:r w:rsidR="00BB4922">
        <w:t>го</w:t>
      </w:r>
      <w:r w:rsidRPr="008D23CC">
        <w:t xml:space="preserve"> учреждени</w:t>
      </w:r>
      <w:r w:rsidR="00BB4922">
        <w:t>я или</w:t>
      </w:r>
      <w:r w:rsidRPr="008D23CC">
        <w:t xml:space="preserve"> омбудсмен</w:t>
      </w:r>
      <w:r w:rsidR="00BB4922">
        <w:t>а</w:t>
      </w:r>
      <w:r w:rsidRPr="008D23CC">
        <w:t>), обладающ</w:t>
      </w:r>
      <w:r w:rsidRPr="008D23CC">
        <w:t>е</w:t>
      </w:r>
      <w:r w:rsidRPr="008D23CC">
        <w:t>го полномочиями по проведению независимого мониторинга прав чело</w:t>
      </w:r>
      <w:r w:rsidR="006637AD">
        <w:t>века в </w:t>
      </w:r>
      <w:r w:rsidRPr="008D23CC">
        <w:t>государстве-участнике, включая права всех трудящихся-мигрантов и членов их семей, в соответствии с Конвенцией. Просьба также представить информ</w:t>
      </w:r>
      <w:r w:rsidRPr="008D23CC">
        <w:t>а</w:t>
      </w:r>
      <w:r w:rsidRPr="008D23CC">
        <w:t>цию о механизмах рассмотрения жалоб и других услугах, включая "горячие л</w:t>
      </w:r>
      <w:r w:rsidRPr="008D23CC">
        <w:t>и</w:t>
      </w:r>
      <w:r w:rsidRPr="008D23CC">
        <w:t xml:space="preserve">нии", которые </w:t>
      </w:r>
      <w:r w:rsidR="00BB4922">
        <w:t>оказывает</w:t>
      </w:r>
      <w:r w:rsidRPr="008D23CC">
        <w:t xml:space="preserve"> эт</w:t>
      </w:r>
      <w:r w:rsidR="00BB4922">
        <w:t>о</w:t>
      </w:r>
      <w:r w:rsidRPr="008D23CC">
        <w:t xml:space="preserve"> учреждени</w:t>
      </w:r>
      <w:r w:rsidR="00BB4922">
        <w:t>е</w:t>
      </w:r>
      <w:r w:rsidRPr="008D23CC">
        <w:t>. Наряду с этим просьба представить инфо</w:t>
      </w:r>
      <w:r w:rsidRPr="008D23CC">
        <w:t>р</w:t>
      </w:r>
      <w:r w:rsidRPr="008D23CC">
        <w:t>мацию о людских, технических и финансовых ресурсах, имеющихся в распор</w:t>
      </w:r>
      <w:r w:rsidRPr="008D23CC">
        <w:t>я</w:t>
      </w:r>
      <w:r w:rsidRPr="008D23CC">
        <w:t>жении этого учреждения, а также о деятельности государства-участника по распространению среди широкой общественности, и в частности среди тр</w:t>
      </w:r>
      <w:r w:rsidRPr="008D23CC">
        <w:t>у</w:t>
      </w:r>
      <w:r w:rsidRPr="008D23CC">
        <w:t>дящихся-мигрантов, информации об услугах, предоставляемых этим учрежд</w:t>
      </w:r>
      <w:r w:rsidRPr="008D23CC">
        <w:t>е</w:t>
      </w:r>
      <w:r w:rsidRPr="008D23CC">
        <w:t>нием, включая право на подачу жалобы напрямую в это ведомс</w:t>
      </w:r>
      <w:r w:rsidRPr="008D23CC">
        <w:t>т</w:t>
      </w:r>
      <w:r w:rsidRPr="008D23CC">
        <w:t xml:space="preserve">во. </w:t>
      </w:r>
    </w:p>
    <w:p w:rsidR="008D23CC" w:rsidRPr="008D23CC" w:rsidRDefault="008D23CC" w:rsidP="008D23CC">
      <w:pPr>
        <w:pStyle w:val="SingleTxtGR"/>
        <w:numPr>
          <w:ilvl w:val="2"/>
          <w:numId w:val="24"/>
        </w:numPr>
        <w:tabs>
          <w:tab w:val="left" w:pos="1701"/>
        </w:tabs>
      </w:pPr>
      <w:r w:rsidRPr="008D23CC">
        <w:t>Просьба представить подробные сведения о мерах, принятых государс</w:t>
      </w:r>
      <w:r w:rsidRPr="008D23CC">
        <w:t>т</w:t>
      </w:r>
      <w:r w:rsidRPr="008D23CC">
        <w:t>вом-участником в целях популяризации Конвенции, повышения осведомленн</w:t>
      </w:r>
      <w:r w:rsidRPr="008D23CC">
        <w:t>о</w:t>
      </w:r>
      <w:r w:rsidRPr="008D23CC">
        <w:t>сти о ее положениях и обеспечения их более глубокого понимания среди шир</w:t>
      </w:r>
      <w:r w:rsidRPr="008D23CC">
        <w:t>о</w:t>
      </w:r>
      <w:r w:rsidRPr="008D23CC">
        <w:t>кой общественности, трудящихся-мигрантов и членов их семей, работодателей, преподавателей, медицинских работников и государственных служащих, вкл</w:t>
      </w:r>
      <w:r w:rsidRPr="008D23CC">
        <w:t>ю</w:t>
      </w:r>
      <w:r w:rsidRPr="008D23CC">
        <w:t>чая сотрудников правоохранительных и судебных органов. В отношении тр</w:t>
      </w:r>
      <w:r w:rsidRPr="008D23CC">
        <w:t>у</w:t>
      </w:r>
      <w:r w:rsidRPr="008D23CC">
        <w:t>дящихся-мигрантов, являющихся гражданами государства-участника и раб</w:t>
      </w:r>
      <w:r w:rsidRPr="008D23CC">
        <w:t>о</w:t>
      </w:r>
      <w:r w:rsidRPr="008D23CC">
        <w:t>тающих за рубежом, просьба сообщить о принятых государством-участником мерах по поощрению программ обучения, в том числе по вопросам учета ге</w:t>
      </w:r>
      <w:r w:rsidRPr="008D23CC">
        <w:t>н</w:t>
      </w:r>
      <w:r w:rsidRPr="008D23CC">
        <w:t>дерных факторов, для государственных служащих, занимающихся проблемами миграции, особенно тех из них, кто оказывает правовую и консульскую помощь гражданам государства-участника за границей, обращающимся в органы юст</w:t>
      </w:r>
      <w:r w:rsidRPr="008D23CC">
        <w:t>и</w:t>
      </w:r>
      <w:r w:rsidRPr="008D23CC">
        <w:t xml:space="preserve">ции в целях судебной защиты от неправомерных действий на рабочем месте. Кроме того, просьба представить информацию о трудящихся-мигрантах или членах их семей, которые подверглись аресту, находятся в тюрьме, содержатся под стражей в рамках предварительного заключения или </w:t>
      </w:r>
      <w:r w:rsidR="00FC305A">
        <w:t>лишены свободы</w:t>
      </w:r>
      <w:r w:rsidRPr="008D23CC">
        <w:t xml:space="preserve"> к</w:t>
      </w:r>
      <w:r w:rsidRPr="008D23CC">
        <w:t>а</w:t>
      </w:r>
      <w:r w:rsidRPr="008D23CC">
        <w:t>ким-либо иным образом.</w:t>
      </w:r>
    </w:p>
    <w:p w:rsidR="008D23CC" w:rsidRPr="008D23CC" w:rsidRDefault="008D23CC" w:rsidP="008D23CC">
      <w:pPr>
        <w:pStyle w:val="SingleTxtGR"/>
        <w:numPr>
          <w:ilvl w:val="2"/>
          <w:numId w:val="24"/>
        </w:numPr>
        <w:tabs>
          <w:tab w:val="left" w:pos="1701"/>
        </w:tabs>
      </w:pPr>
      <w:r w:rsidRPr="008D23CC">
        <w:t>Просьба представить информацию о сотрудничестве и взаимодействии государства-участника с организациями гражданского общества, занимающ</w:t>
      </w:r>
      <w:r w:rsidRPr="008D23CC">
        <w:t>и</w:t>
      </w:r>
      <w:r w:rsidRPr="008D23CC">
        <w:t>мися правами трудящихся-мигрантов, в области осуществления положений Конвенции. Просьба указать, участвуют ли представители организаций гра</w:t>
      </w:r>
      <w:r w:rsidRPr="008D23CC">
        <w:t>ж</w:t>
      </w:r>
      <w:r w:rsidRPr="008D23CC">
        <w:t xml:space="preserve">данского общества и другие заинтересованные стороны в подготовке ответов на вопросы по данному перечню и если да, то каким образом. </w:t>
      </w:r>
    </w:p>
    <w:p w:rsidR="008D23CC" w:rsidRPr="008D23CC" w:rsidRDefault="008D23CC" w:rsidP="008D23CC">
      <w:pPr>
        <w:pStyle w:val="SingleTxtGR"/>
        <w:numPr>
          <w:ilvl w:val="2"/>
          <w:numId w:val="24"/>
        </w:numPr>
        <w:tabs>
          <w:tab w:val="left" w:pos="1701"/>
        </w:tabs>
      </w:pPr>
      <w:r w:rsidRPr="008D23CC">
        <w:t>Просьба представить информацию о существовании в государстве-участ</w:t>
      </w:r>
      <w:r w:rsidR="006637AD">
        <w:t>-</w:t>
      </w:r>
      <w:r w:rsidRPr="008D23CC">
        <w:t>нике частных рекрутинговых агентств, занимающихся вербовкой труд</w:t>
      </w:r>
      <w:r w:rsidRPr="008D23CC">
        <w:t>я</w:t>
      </w:r>
      <w:r w:rsidRPr="008D23CC">
        <w:t>щихся-мигрантов для работы за границей, а также законах, правилах и нормах, рег</w:t>
      </w:r>
      <w:r w:rsidRPr="008D23CC">
        <w:t>у</w:t>
      </w:r>
      <w:r w:rsidRPr="008D23CC">
        <w:t>лирующих порядок набора кадров частными рекрут</w:t>
      </w:r>
      <w:r w:rsidR="00FC305A">
        <w:t>инговыми</w:t>
      </w:r>
      <w:r w:rsidR="006637AD">
        <w:t xml:space="preserve"> агентствами, и в </w:t>
      </w:r>
      <w:r w:rsidRPr="008D23CC">
        <w:t>частности сообщить:</w:t>
      </w:r>
    </w:p>
    <w:p w:rsidR="008D23CC" w:rsidRPr="008D23CC" w:rsidRDefault="008D23CC" w:rsidP="008D23CC">
      <w:pPr>
        <w:pStyle w:val="SingleTxtGR"/>
      </w:pPr>
      <w:r w:rsidRPr="008D23CC">
        <w:tab/>
        <w:t>a)</w:t>
      </w:r>
      <w:r w:rsidRPr="008D23CC">
        <w:tab/>
        <w:t>какие принимаются меры для предоставления всем трудящимся-мигрантам информации и учебной подготовки по вопросам их прав и обязанн</w:t>
      </w:r>
      <w:r w:rsidRPr="008D23CC">
        <w:t>о</w:t>
      </w:r>
      <w:r w:rsidRPr="008D23CC">
        <w:t>стей, а также для защиты от нарушений их трудовых прав;</w:t>
      </w:r>
    </w:p>
    <w:p w:rsidR="008D23CC" w:rsidRPr="008D23CC" w:rsidRDefault="008D23CC" w:rsidP="008D23CC">
      <w:pPr>
        <w:pStyle w:val="SingleTxtGR"/>
      </w:pPr>
      <w:r w:rsidRPr="008D23CC">
        <w:tab/>
        <w:t>b)</w:t>
      </w:r>
      <w:r w:rsidRPr="008D23CC">
        <w:tab/>
        <w:t>несут ли рекрутинговые агентства ответственность совместно с р</w:t>
      </w:r>
      <w:r w:rsidRPr="008D23CC">
        <w:t>а</w:t>
      </w:r>
      <w:r w:rsidRPr="008D23CC">
        <w:t>ботодателем по претензиям и обязательствам, которые могут возникнуть в связи с осуществлением трудового договора, в том числе по таким вопросам, как з</w:t>
      </w:r>
      <w:r w:rsidRPr="008D23CC">
        <w:t>а</w:t>
      </w:r>
      <w:r w:rsidRPr="008D23CC">
        <w:t>работная плата, смерть, выплаты по инвалидности и репатриация;</w:t>
      </w:r>
    </w:p>
    <w:p w:rsidR="008D23CC" w:rsidRPr="008D23CC" w:rsidRDefault="008D23CC" w:rsidP="008D23CC">
      <w:pPr>
        <w:pStyle w:val="SingleTxtGR"/>
      </w:pPr>
      <w:r w:rsidRPr="008D23CC">
        <w:tab/>
        <w:t>c)</w:t>
      </w:r>
      <w:r w:rsidRPr="008D23CC">
        <w:tab/>
        <w:t>информацию, касающуюся порядка выдачи и продления срока де</w:t>
      </w:r>
      <w:r w:rsidRPr="008D23CC">
        <w:t>й</w:t>
      </w:r>
      <w:r w:rsidRPr="008D23CC">
        <w:t>ствия лицензий таких кадровых агентств и условий для такого продления;</w:t>
      </w:r>
    </w:p>
    <w:p w:rsidR="008D23CC" w:rsidRPr="008D23CC" w:rsidRDefault="008D23CC" w:rsidP="008D23CC">
      <w:pPr>
        <w:pStyle w:val="SingleTxtGR"/>
      </w:pPr>
      <w:r w:rsidRPr="008D23CC">
        <w:tab/>
        <w:t>d)</w:t>
      </w:r>
      <w:r w:rsidRPr="008D23CC">
        <w:tab/>
        <w:t xml:space="preserve">информацию о жалобах на агентства и </w:t>
      </w:r>
      <w:r w:rsidR="00C14D17">
        <w:t xml:space="preserve">об </w:t>
      </w:r>
      <w:r w:rsidRPr="008D23CC">
        <w:t>инспекци</w:t>
      </w:r>
      <w:r w:rsidR="00C14D17">
        <w:t>ях</w:t>
      </w:r>
      <w:r w:rsidR="006637AD">
        <w:t>, а также о на</w:t>
      </w:r>
      <w:r w:rsidRPr="008D23CC">
        <w:t>казаниях и санкциях за несоблюдение закона; и</w:t>
      </w:r>
    </w:p>
    <w:p w:rsidR="008D23CC" w:rsidRPr="008D23CC" w:rsidRDefault="008D23CC" w:rsidP="008D23CC">
      <w:pPr>
        <w:pStyle w:val="SingleTxtGR"/>
      </w:pPr>
      <w:r w:rsidRPr="008D23CC">
        <w:tab/>
        <w:t>e)</w:t>
      </w:r>
      <w:r w:rsidRPr="008D23CC">
        <w:tab/>
        <w:t>какие меры принимаются государством-участником для укрепл</w:t>
      </w:r>
      <w:r w:rsidRPr="008D23CC">
        <w:t>е</w:t>
      </w:r>
      <w:r w:rsidRPr="008D23CC">
        <w:t xml:space="preserve">ния механизмов регулирования и контроля миграции в целях обеспечения того, чтобы </w:t>
      </w:r>
      <w:r w:rsidR="00C14D17">
        <w:t xml:space="preserve">частные </w:t>
      </w:r>
      <w:r w:rsidRPr="008D23CC">
        <w:t>рекрутинговые агентства не взимали чрезмерную плату за свои услуги, а также не действовали в качестве посредников в интересах иностра</w:t>
      </w:r>
      <w:r w:rsidRPr="008D23CC">
        <w:t>н</w:t>
      </w:r>
      <w:r w:rsidRPr="008D23CC">
        <w:t xml:space="preserve">ных фирм по подбору персонала, </w:t>
      </w:r>
      <w:r w:rsidR="00C14D17">
        <w:t>допускающих нарушения</w:t>
      </w:r>
      <w:r w:rsidRPr="008D23CC">
        <w:t>.</w:t>
      </w:r>
    </w:p>
    <w:p w:rsidR="008D23CC" w:rsidRPr="008D23CC" w:rsidRDefault="008D23CC" w:rsidP="00C14D17">
      <w:pPr>
        <w:pStyle w:val="H1GR"/>
      </w:pPr>
      <w:r w:rsidRPr="008D23CC">
        <w:tab/>
        <w:t>B.</w:t>
      </w:r>
      <w:r w:rsidRPr="008D23CC">
        <w:tab/>
        <w:t xml:space="preserve">Информация в отношении статей Конвенции </w:t>
      </w:r>
    </w:p>
    <w:p w:rsidR="008D23CC" w:rsidRPr="008D23CC" w:rsidRDefault="008D23CC" w:rsidP="00C14D17">
      <w:pPr>
        <w:pStyle w:val="H23GR"/>
      </w:pPr>
      <w:r w:rsidRPr="008D23CC">
        <w:tab/>
        <w:t>1.</w:t>
      </w:r>
      <w:r w:rsidRPr="008D23CC">
        <w:tab/>
        <w:t>Общие принципы</w:t>
      </w:r>
    </w:p>
    <w:p w:rsidR="008D23CC" w:rsidRPr="008D23CC" w:rsidRDefault="008D23CC" w:rsidP="008D23CC">
      <w:pPr>
        <w:pStyle w:val="SingleTxtGR"/>
        <w:numPr>
          <w:ilvl w:val="2"/>
          <w:numId w:val="24"/>
        </w:numPr>
        <w:tabs>
          <w:tab w:val="left" w:pos="1701"/>
        </w:tabs>
      </w:pPr>
      <w:r w:rsidRPr="008D23CC">
        <w:t>Просьба указать, применяется ли Конвенция непосредственно должнос</w:t>
      </w:r>
      <w:r w:rsidRPr="008D23CC">
        <w:t>т</w:t>
      </w:r>
      <w:r w:rsidRPr="008D23CC">
        <w:t>ными лицами в административной деятельности и/или делаются ли на нее пр</w:t>
      </w:r>
      <w:r w:rsidRPr="008D23CC">
        <w:t>я</w:t>
      </w:r>
      <w:r w:rsidRPr="008D23CC">
        <w:t>мые ссылки в судах и применяется ли она судами; если это так, просьба пр</w:t>
      </w:r>
      <w:r w:rsidRPr="008D23CC">
        <w:t>и</w:t>
      </w:r>
      <w:r w:rsidRPr="008D23CC">
        <w:t>вести примеры. Просьба также представить информацию в отношении таких элементов, как: а) судебные и/или административные механизмы, правомочные рассматривать жалобы трудящихся-мигрантов и членов их семей, включая тр</w:t>
      </w:r>
      <w:r w:rsidRPr="008D23CC">
        <w:t>у</w:t>
      </w:r>
      <w:r w:rsidRPr="008D23CC">
        <w:t>дящихся-мигрантов с неурегулированным статусом, а также выносить по ним решения; b) жалобы, рассмотренные такими механизмами за прошедшие пять лет, а также результаты их рассмотрения; с) любое возмещение ущерба, вкл</w:t>
      </w:r>
      <w:r w:rsidRPr="008D23CC">
        <w:t>ю</w:t>
      </w:r>
      <w:r w:rsidRPr="008D23CC">
        <w:t>чая компенсацию, предоставленное жертвам таких нарушений; и d) любые м</w:t>
      </w:r>
      <w:r w:rsidRPr="008D23CC">
        <w:t>е</w:t>
      </w:r>
      <w:r w:rsidRPr="008D23CC">
        <w:t xml:space="preserve">ры, принятые для информирования трудящихся-мигрантов и членов их семей об имеющихся у них средствах правовой защиты от нарушений их прав. </w:t>
      </w:r>
    </w:p>
    <w:p w:rsidR="008D23CC" w:rsidRPr="008D23CC" w:rsidRDefault="008D23CC" w:rsidP="00C14D17">
      <w:pPr>
        <w:pStyle w:val="H23GR"/>
      </w:pPr>
      <w:r w:rsidRPr="008D23CC">
        <w:tab/>
        <w:t>2.</w:t>
      </w:r>
      <w:r w:rsidRPr="008D23CC">
        <w:tab/>
        <w:t>Часть II Конвенции</w:t>
      </w:r>
    </w:p>
    <w:p w:rsidR="008D23CC" w:rsidRPr="008D23CC" w:rsidRDefault="008D23CC" w:rsidP="00C14D17">
      <w:pPr>
        <w:pStyle w:val="H23GR"/>
      </w:pPr>
      <w:r w:rsidRPr="008D23CC">
        <w:tab/>
      </w:r>
      <w:r w:rsidRPr="008D23CC">
        <w:tab/>
        <w:t>Статья 7</w:t>
      </w:r>
    </w:p>
    <w:p w:rsidR="008D23CC" w:rsidRPr="008D23CC" w:rsidRDefault="008D23CC" w:rsidP="008D23CC">
      <w:pPr>
        <w:pStyle w:val="SingleTxtGR"/>
        <w:numPr>
          <w:ilvl w:val="2"/>
          <w:numId w:val="24"/>
        </w:numPr>
        <w:tabs>
          <w:tab w:val="left" w:pos="1701"/>
        </w:tabs>
      </w:pPr>
      <w:r w:rsidRPr="008D23CC">
        <w:t>Просьба пояснить, гарантирует ли национальное законодательство всем трудящимся-мигрантам и членам их семей права, предусмотренные Конвенц</w:t>
      </w:r>
      <w:r w:rsidRPr="008D23CC">
        <w:t>и</w:t>
      </w:r>
      <w:r w:rsidRPr="008D23CC">
        <w:t>ей, без какого бы то ни было различия и покрывает ли оно все запрещенные о</w:t>
      </w:r>
      <w:r w:rsidRPr="008D23CC">
        <w:t>с</w:t>
      </w:r>
      <w:r w:rsidRPr="008D23CC">
        <w:t>нования для дискриминации, перечисленные в Конвенции (пункт</w:t>
      </w:r>
      <w:r w:rsidR="00D25579">
        <w:t> </w:t>
      </w:r>
      <w:r w:rsidRPr="008D23CC">
        <w:t>1 статьи</w:t>
      </w:r>
      <w:r w:rsidR="00D25579">
        <w:t> </w:t>
      </w:r>
      <w:r w:rsidRPr="008D23CC">
        <w:t>1 и</w:t>
      </w:r>
      <w:r w:rsidR="00C14D17">
        <w:t> </w:t>
      </w:r>
      <w:r w:rsidRPr="008D23CC">
        <w:t>статья 7), включая пол, язык, национальное, этническое или социальное пр</w:t>
      </w:r>
      <w:r w:rsidRPr="008D23CC">
        <w:t>о</w:t>
      </w:r>
      <w:r w:rsidRPr="008D23CC">
        <w:t>исхождение, гражданство, возраст, экономическое, имущественное, семейное и сословное положение или любой другой признак. Просьба также представить информацию об учете гендерных аспектов во внутреннем миграционном зак</w:t>
      </w:r>
      <w:r w:rsidRPr="008D23CC">
        <w:t>о</w:t>
      </w:r>
      <w:r w:rsidRPr="008D23CC">
        <w:t>нодательстве. В дополнение к законодательству просьба представить информ</w:t>
      </w:r>
      <w:r w:rsidRPr="008D23CC">
        <w:t>а</w:t>
      </w:r>
      <w:r w:rsidRPr="008D23CC">
        <w:t>цию обо всех принятых государством-участником мерах по обеспечению н</w:t>
      </w:r>
      <w:r w:rsidRPr="008D23CC">
        <w:t>е</w:t>
      </w:r>
      <w:r w:rsidRPr="008D23CC">
        <w:t>дискриминации как в законодательстве, так и на практике. Просьба также пре</w:t>
      </w:r>
      <w:r w:rsidRPr="008D23CC">
        <w:t>д</w:t>
      </w:r>
      <w:r w:rsidRPr="008D23CC">
        <w:t>ставить информацию о доступе к системе здравоохранения и другим социал</w:t>
      </w:r>
      <w:r w:rsidRPr="008D23CC">
        <w:t>ь</w:t>
      </w:r>
      <w:r w:rsidRPr="008D23CC">
        <w:t>ным услугам для трудящихся-мигрантов и членов их семей как с урегулирова</w:t>
      </w:r>
      <w:r w:rsidRPr="008D23CC">
        <w:t>н</w:t>
      </w:r>
      <w:r w:rsidRPr="008D23CC">
        <w:t>ным, так и с неурегулированным статусом, а также к образованию для детей трудящихся-мигрантов как с урегулированным, так и с неурегулированным ст</w:t>
      </w:r>
      <w:r w:rsidRPr="008D23CC">
        <w:t>а</w:t>
      </w:r>
      <w:r w:rsidRPr="008D23CC">
        <w:t>тусом.</w:t>
      </w:r>
    </w:p>
    <w:p w:rsidR="008D23CC" w:rsidRPr="008D23CC" w:rsidRDefault="008D23CC" w:rsidP="00684C33">
      <w:pPr>
        <w:pStyle w:val="H23GR"/>
      </w:pPr>
      <w:r w:rsidRPr="008D23CC">
        <w:tab/>
        <w:t>3.</w:t>
      </w:r>
      <w:r w:rsidRPr="008D23CC">
        <w:tab/>
        <w:t>Часть III Конвенции</w:t>
      </w:r>
    </w:p>
    <w:p w:rsidR="008D23CC" w:rsidRPr="008D23CC" w:rsidRDefault="008D23CC" w:rsidP="00684C33">
      <w:pPr>
        <w:pStyle w:val="H23GR"/>
      </w:pPr>
      <w:r w:rsidRPr="008D23CC">
        <w:tab/>
      </w:r>
      <w:r w:rsidRPr="008D23CC">
        <w:tab/>
        <w:t>Статьи 8−15</w:t>
      </w:r>
    </w:p>
    <w:p w:rsidR="008D23CC" w:rsidRPr="008D23CC" w:rsidRDefault="008D23CC" w:rsidP="008D23CC">
      <w:pPr>
        <w:pStyle w:val="SingleTxtGR"/>
        <w:numPr>
          <w:ilvl w:val="2"/>
          <w:numId w:val="24"/>
        </w:numPr>
        <w:tabs>
          <w:tab w:val="left" w:pos="1701"/>
        </w:tabs>
      </w:pPr>
      <w:r w:rsidRPr="008D23CC">
        <w:t>Просьба представить информацию о принятых мерах по защите труд</w:t>
      </w:r>
      <w:r w:rsidRPr="008D23CC">
        <w:t>я</w:t>
      </w:r>
      <w:r w:rsidRPr="008D23CC">
        <w:t>щихся-мигрантов, включая женщин из числа мигрантов, особенно с неурегул</w:t>
      </w:r>
      <w:r w:rsidRPr="008D23CC">
        <w:t>и</w:t>
      </w:r>
      <w:r w:rsidRPr="008D23CC">
        <w:t>рованным статусом, а также работающих в секторе туризма, от экономической и сексуальной эксплуатации и других форм противоправных действий, включая принудительный или обязательный труд. Просьба также подробно изложить принятые меры по обеспечению законодательной защиты труда иностранных трудящихся-мигрантов, занятых в формальном и неформальном розничном и оптовом секторах, а также гарантий их основных прав, закрепленных в наци</w:t>
      </w:r>
      <w:r w:rsidRPr="008D23CC">
        <w:t>о</w:t>
      </w:r>
      <w:r w:rsidRPr="008D23CC">
        <w:t>нальном законодательстве, в том числе с</w:t>
      </w:r>
      <w:r w:rsidR="00E21E6D">
        <w:t xml:space="preserve"> помощью проведения проверок по </w:t>
      </w:r>
      <w:r w:rsidRPr="008D23CC">
        <w:t>ме</w:t>
      </w:r>
      <w:r w:rsidRPr="008D23CC">
        <w:t>с</w:t>
      </w:r>
      <w:r w:rsidRPr="008D23CC">
        <w:t>ту работы.</w:t>
      </w:r>
    </w:p>
    <w:p w:rsidR="008D23CC" w:rsidRPr="008D23CC" w:rsidRDefault="008D23CC" w:rsidP="00E21E6D">
      <w:pPr>
        <w:pStyle w:val="H23GR"/>
      </w:pPr>
      <w:r w:rsidRPr="008D23CC">
        <w:tab/>
      </w:r>
      <w:r w:rsidRPr="008D23CC">
        <w:tab/>
        <w:t xml:space="preserve">Статьи 16−22 </w:t>
      </w:r>
    </w:p>
    <w:p w:rsidR="008D23CC" w:rsidRPr="008D23CC" w:rsidRDefault="008D23CC" w:rsidP="008D23CC">
      <w:pPr>
        <w:pStyle w:val="SingleTxtGR"/>
        <w:numPr>
          <w:ilvl w:val="2"/>
          <w:numId w:val="24"/>
        </w:numPr>
        <w:tabs>
          <w:tab w:val="left" w:pos="1701"/>
        </w:tabs>
      </w:pPr>
      <w:r w:rsidRPr="008D23CC">
        <w:t>Просьба представить описание гарантий обеспечения надлежащей пр</w:t>
      </w:r>
      <w:r w:rsidRPr="008D23CC">
        <w:t>о</w:t>
      </w:r>
      <w:r w:rsidRPr="008D23CC">
        <w:t>цедуры при проведении следственных действий, аресте или задержании труд</w:t>
      </w:r>
      <w:r w:rsidRPr="008D23CC">
        <w:t>я</w:t>
      </w:r>
      <w:r w:rsidRPr="008D23CC">
        <w:t>щихся-мигрантов или членов их семей за совершение уголовных преступлений или административных правонарушений, включая вопросы, касающиеся имм</w:t>
      </w:r>
      <w:r w:rsidRPr="008D23CC">
        <w:t>и</w:t>
      </w:r>
      <w:r w:rsidRPr="008D23CC">
        <w:t>грации. Кроме того, просьба представить информацию об условиях содержания под стражей трудящихся-мигрантов, а также информацию о том, существуют ли в государстве-участнике альтернативы содержанию под стражей в связи с н</w:t>
      </w:r>
      <w:r w:rsidRPr="008D23CC">
        <w:t>а</w:t>
      </w:r>
      <w:r w:rsidRPr="008D23CC">
        <w:t>рушением иммиграционных норм.</w:t>
      </w:r>
    </w:p>
    <w:p w:rsidR="008D23CC" w:rsidRPr="008D23CC" w:rsidRDefault="008D23CC" w:rsidP="008D23CC">
      <w:pPr>
        <w:pStyle w:val="SingleTxtGR"/>
        <w:numPr>
          <w:ilvl w:val="2"/>
          <w:numId w:val="24"/>
        </w:numPr>
        <w:tabs>
          <w:tab w:val="left" w:pos="1701"/>
        </w:tabs>
      </w:pPr>
      <w:r w:rsidRPr="008D23CC">
        <w:t>В свете полученной информации об убийстве в период 2002−2005 годов нескольких западноафриканских иммигрантов просьба пояснить, провело ли государство-участник тщательное расследование коренных причин убийств з</w:t>
      </w:r>
      <w:r w:rsidRPr="008D23CC">
        <w:t>а</w:t>
      </w:r>
      <w:r w:rsidRPr="008D23CC">
        <w:t>падноафриканских иммигрантов и были ли подвергнуты предполагаемые пр</w:t>
      </w:r>
      <w:r w:rsidRPr="008D23CC">
        <w:t>е</w:t>
      </w:r>
      <w:r w:rsidRPr="008D23CC">
        <w:t>ступники преследованию и надлежащему наказанию. Просьба также указать, получили ли члены семей жертв надлежащую компенсацию. Помимо этого, просьба представить информацию о принятых мерах по борьбе с ксенофобией и расизмом, а также в целях поощрения уважения к многообразию в государс</w:t>
      </w:r>
      <w:r w:rsidRPr="008D23CC">
        <w:t>т</w:t>
      </w:r>
      <w:r w:rsidRPr="008D23CC">
        <w:t>ве-участнике.</w:t>
      </w:r>
    </w:p>
    <w:p w:rsidR="008D23CC" w:rsidRPr="008D23CC" w:rsidRDefault="008D23CC" w:rsidP="00E21E6D">
      <w:pPr>
        <w:pStyle w:val="H23GR"/>
      </w:pPr>
      <w:r w:rsidRPr="008D23CC">
        <w:tab/>
      </w:r>
      <w:r w:rsidRPr="008D23CC">
        <w:tab/>
        <w:t>Статья 23</w:t>
      </w:r>
    </w:p>
    <w:p w:rsidR="008D23CC" w:rsidRPr="008D23CC" w:rsidRDefault="008D23CC" w:rsidP="008D23CC">
      <w:pPr>
        <w:pStyle w:val="SingleTxtGR"/>
        <w:numPr>
          <w:ilvl w:val="2"/>
          <w:numId w:val="24"/>
        </w:numPr>
        <w:tabs>
          <w:tab w:val="left" w:pos="1701"/>
        </w:tabs>
      </w:pPr>
      <w:r w:rsidRPr="008D23CC">
        <w:t xml:space="preserve">Просьба представить подробную информацию о роли дипломатических и консульских учреждений и атташе по трудовым вопросам в </w:t>
      </w:r>
      <w:r w:rsidR="00E21E6D">
        <w:t>пред</w:t>
      </w:r>
      <w:r w:rsidR="00006ABF">
        <w:t>о</w:t>
      </w:r>
      <w:r w:rsidR="00E21E6D">
        <w:t xml:space="preserve">ставлении </w:t>
      </w:r>
      <w:r w:rsidRPr="008D23CC">
        <w:t>помощи и защит</w:t>
      </w:r>
      <w:r w:rsidR="00E21E6D">
        <w:t>ы</w:t>
      </w:r>
      <w:r w:rsidRPr="008D23CC">
        <w:t xml:space="preserve"> граждан</w:t>
      </w:r>
      <w:r w:rsidR="00E21E6D">
        <w:t>ам</w:t>
      </w:r>
      <w:r w:rsidRPr="008D23CC">
        <w:t>, работающи</w:t>
      </w:r>
      <w:r w:rsidR="00E21E6D">
        <w:t>м</w:t>
      </w:r>
      <w:r w:rsidRPr="008D23CC">
        <w:t xml:space="preserve"> за рубежом, включая тех из них, кто не имеет урегулированного статуса, и особенно в случае неправомерных дейс</w:t>
      </w:r>
      <w:r w:rsidRPr="008D23CC">
        <w:t>т</w:t>
      </w:r>
      <w:r w:rsidRPr="008D23CC">
        <w:t>вий, ареста, задержания или высылки. Просьба указать, предоставляется ли юридическая помощь, в том числе в случае содержания под стражей и/или д</w:t>
      </w:r>
      <w:r w:rsidRPr="008D23CC">
        <w:t>е</w:t>
      </w:r>
      <w:r w:rsidRPr="008D23CC">
        <w:t>портации, а также в случаях, когда нарушаются права, признанные в Конве</w:t>
      </w:r>
      <w:r w:rsidRPr="008D23CC">
        <w:t>н</w:t>
      </w:r>
      <w:r w:rsidRPr="008D23CC">
        <w:t>ции.</w:t>
      </w:r>
    </w:p>
    <w:p w:rsidR="008D23CC" w:rsidRPr="008D23CC" w:rsidRDefault="008D23CC" w:rsidP="00E21E6D">
      <w:pPr>
        <w:pStyle w:val="H23GR"/>
      </w:pPr>
      <w:r w:rsidRPr="008D23CC">
        <w:tab/>
      </w:r>
      <w:r w:rsidRPr="008D23CC">
        <w:tab/>
        <w:t>Статьи 25−30</w:t>
      </w:r>
    </w:p>
    <w:p w:rsidR="006816EC" w:rsidRDefault="00E21E6D" w:rsidP="008D23CC">
      <w:pPr>
        <w:pStyle w:val="SingleTxtGR"/>
      </w:pPr>
      <w:r>
        <w:t>15.</w:t>
      </w:r>
      <w:r>
        <w:tab/>
      </w:r>
      <w:r w:rsidR="008D23CC" w:rsidRPr="008D23CC">
        <w:t>Просьба сообщить Комитету, распространяются ли трудовые права, кот</w:t>
      </w:r>
      <w:r w:rsidR="008D23CC" w:rsidRPr="008D23CC">
        <w:t>о</w:t>
      </w:r>
      <w:r w:rsidR="008D23CC" w:rsidRPr="008D23CC">
        <w:t>рыми обладают граждане страны, на равной о</w:t>
      </w:r>
      <w:r>
        <w:t>снове на трудящихся-мигрантов с </w:t>
      </w:r>
      <w:r w:rsidR="008D23CC" w:rsidRPr="008D23CC">
        <w:t>урегулированным и неурегулированным статусом. В частности, просьба пре</w:t>
      </w:r>
      <w:r w:rsidR="008D23CC" w:rsidRPr="008D23CC">
        <w:t>д</w:t>
      </w:r>
      <w:r w:rsidR="008D23CC" w:rsidRPr="008D23CC">
        <w:t>ставить подробную информацию о принимаемых мерах по обеспечению на практике права на равенство и недискриминацию в обращении со всеми труд</w:t>
      </w:r>
      <w:r w:rsidR="008D23CC" w:rsidRPr="008D23CC">
        <w:t>я</w:t>
      </w:r>
      <w:r w:rsidR="008D23CC" w:rsidRPr="008D23CC">
        <w:t>щимися-мигрантами, особенно в секторах строительства и домашних услу</w:t>
      </w:r>
      <w:r>
        <w:t>г, а </w:t>
      </w:r>
      <w:r w:rsidR="008D23CC" w:rsidRPr="008D23CC">
        <w:t>также в целях обеспечения получения ими равного вознаграждения. Просьба подробно описать существующие правоприменительные механизмы и норм</w:t>
      </w:r>
      <w:r w:rsidR="008D23CC" w:rsidRPr="008D23CC">
        <w:t>а</w:t>
      </w:r>
      <w:r w:rsidR="008D23CC" w:rsidRPr="008D23CC">
        <w:t>тивную основу охраны труда, которые направлены на эффективный мониторинг условий их труда.</w:t>
      </w:r>
    </w:p>
    <w:p w:rsidR="00006ABF" w:rsidRPr="00B31528" w:rsidRDefault="00006ABF" w:rsidP="00006ABF">
      <w:pPr>
        <w:pStyle w:val="SingleTxtGR"/>
      </w:pPr>
      <w:r w:rsidRPr="00B31528">
        <w:t>16.</w:t>
      </w:r>
      <w:r w:rsidRPr="00B31528">
        <w:tab/>
        <w:t xml:space="preserve">Просьба представить информацию о принимаемых мерах по поощрению регистрации рождения детей работающих за границей граждан, в том числе не имеющих урегулированного статуса, а также </w:t>
      </w:r>
      <w:r>
        <w:t xml:space="preserve">по </w:t>
      </w:r>
      <w:r w:rsidRPr="00B31528">
        <w:t>обеспеч</w:t>
      </w:r>
      <w:r>
        <w:t>ению регистрации</w:t>
      </w:r>
      <w:r w:rsidRPr="00B31528">
        <w:t xml:space="preserve"> ро</w:t>
      </w:r>
      <w:r w:rsidRPr="00B31528">
        <w:t>ж</w:t>
      </w:r>
      <w:r w:rsidRPr="00B31528">
        <w:t>дения детей трудящихся-мигрантов в государстве-участнике.</w:t>
      </w:r>
    </w:p>
    <w:p w:rsidR="00006ABF" w:rsidRPr="00B31528" w:rsidRDefault="00006ABF" w:rsidP="00006ABF">
      <w:pPr>
        <w:pStyle w:val="H23GR"/>
      </w:pPr>
      <w:r w:rsidRPr="00B31528">
        <w:tab/>
      </w:r>
      <w:r w:rsidRPr="00B31528">
        <w:tab/>
        <w:t xml:space="preserve">Статьи 31−33 </w:t>
      </w:r>
    </w:p>
    <w:p w:rsidR="00006ABF" w:rsidRPr="00B31528" w:rsidRDefault="00006ABF" w:rsidP="00006ABF">
      <w:pPr>
        <w:pStyle w:val="SingleTxtGR"/>
      </w:pPr>
      <w:r w:rsidRPr="00B31528">
        <w:t>17.</w:t>
      </w:r>
      <w:r w:rsidRPr="00B31528">
        <w:tab/>
        <w:t>Комитет приветствует усилия государства-участника в рамках Партнерс</w:t>
      </w:r>
      <w:r w:rsidRPr="00B31528">
        <w:t>т</w:t>
      </w:r>
      <w:r w:rsidRPr="00B31528">
        <w:t>ва по мобильности с Европейским союзом в деле создания центра помощи м</w:t>
      </w:r>
      <w:r w:rsidRPr="00B31528">
        <w:t>и</w:t>
      </w:r>
      <w:r w:rsidRPr="00B31528">
        <w:t>грантам в стране происхождения, который проводит ознакомительный инстру</w:t>
      </w:r>
      <w:r w:rsidRPr="00B31528">
        <w:t>к</w:t>
      </w:r>
      <w:r w:rsidRPr="00B31528">
        <w:t>таж для</w:t>
      </w:r>
      <w:r>
        <w:t xml:space="preserve"> потенциальных</w:t>
      </w:r>
      <w:r w:rsidRPr="00B31528">
        <w:t xml:space="preserve"> трудящихся-мигрантов перед выездом в Португалию и другие европейские страны, а также предоставляет информацию о Кабо-Верде возвращающимся мигрантам. Просьба пр</w:t>
      </w:r>
      <w:r>
        <w:t>едставить Комитету информацию о </w:t>
      </w:r>
      <w:r w:rsidRPr="00B31528">
        <w:t>любых принятых мерах по информированию граждан, направляющихся на работу в другие соответствующие страны назначения, такие как Ангола, Сен</w:t>
      </w:r>
      <w:r w:rsidRPr="00B31528">
        <w:t>е</w:t>
      </w:r>
      <w:r w:rsidRPr="00B31528">
        <w:t>гал и Соединенные Штаты, об их правах и обязанностях в государстве работы по найму. В частности, просьба представить информацию о любых принятых государством мерах по разработке ознакомительных занятий для членов семей и лиц, покидающих страну в целях воссоединения с семьей. Просьба также ук</w:t>
      </w:r>
      <w:r w:rsidRPr="00B31528">
        <w:t>а</w:t>
      </w:r>
      <w:r w:rsidRPr="00B31528">
        <w:t>зать, проводит ли государство-участник какие-либо конкретные программы и</w:t>
      </w:r>
      <w:r w:rsidRPr="00B31528">
        <w:t>н</w:t>
      </w:r>
      <w:r w:rsidRPr="00B31528">
        <w:t>формирования и обучения по Конвенции для соответствующих государстве</w:t>
      </w:r>
      <w:r w:rsidRPr="00B31528">
        <w:t>н</w:t>
      </w:r>
      <w:r w:rsidRPr="00B31528">
        <w:t>ных служащих, таких как сотрудники пол</w:t>
      </w:r>
      <w:r w:rsidRPr="00B31528">
        <w:t>и</w:t>
      </w:r>
      <w:r w:rsidRPr="00B31528">
        <w:t xml:space="preserve">ции, дипломатические и консульские работники, социальные работники, судьи, прокуроры и должностные лица </w:t>
      </w:r>
      <w:r>
        <w:t>о</w:t>
      </w:r>
      <w:r>
        <w:t>р</w:t>
      </w:r>
      <w:r>
        <w:t>ганов государственного управления</w:t>
      </w:r>
      <w:r w:rsidRPr="00B31528">
        <w:t>.</w:t>
      </w:r>
    </w:p>
    <w:p w:rsidR="00006ABF" w:rsidRPr="00B31528" w:rsidRDefault="00006ABF" w:rsidP="00006ABF">
      <w:pPr>
        <w:pStyle w:val="H23GR"/>
      </w:pPr>
      <w:r w:rsidRPr="00B31528">
        <w:tab/>
        <w:t>4.</w:t>
      </w:r>
      <w:r w:rsidRPr="00B31528">
        <w:tab/>
        <w:t xml:space="preserve">Часть IV Конвенции </w:t>
      </w:r>
    </w:p>
    <w:p w:rsidR="00006ABF" w:rsidRPr="00B31528" w:rsidRDefault="00006ABF" w:rsidP="00006ABF">
      <w:pPr>
        <w:pStyle w:val="SingleTxtGR"/>
      </w:pPr>
      <w:r w:rsidRPr="00B31528">
        <w:t>18.</w:t>
      </w:r>
      <w:r w:rsidRPr="00B31528">
        <w:tab/>
        <w:t>Просьба представить информацию о принятых государством-участником мерах по содействию реализации его гражданами, проживающими и работа</w:t>
      </w:r>
      <w:r w:rsidRPr="00B31528">
        <w:t>ю</w:t>
      </w:r>
      <w:r w:rsidRPr="00B31528">
        <w:t>щими за границей, права голосовать и быть избранными на государственные должности в Кабо-Верде. Просьба также включить информацию о последств</w:t>
      </w:r>
      <w:r w:rsidRPr="00B31528">
        <w:t>и</w:t>
      </w:r>
      <w:r w:rsidRPr="00B31528">
        <w:t>ях двойного гражданства для права голосовать и быть избранными на госуда</w:t>
      </w:r>
      <w:r w:rsidRPr="00B31528">
        <w:t>р</w:t>
      </w:r>
      <w:r w:rsidRPr="00B31528">
        <w:t>ственные дол</w:t>
      </w:r>
      <w:r w:rsidRPr="00B31528">
        <w:t>ж</w:t>
      </w:r>
      <w:r w:rsidRPr="00B31528">
        <w:t>ности в Кабо-Верде.</w:t>
      </w:r>
    </w:p>
    <w:p w:rsidR="00006ABF" w:rsidRPr="00B31528" w:rsidRDefault="00006ABF" w:rsidP="00006ABF">
      <w:pPr>
        <w:pStyle w:val="SingleTxtGR"/>
      </w:pPr>
      <w:r w:rsidRPr="00B31528">
        <w:t>19.</w:t>
      </w:r>
      <w:r w:rsidRPr="00B31528">
        <w:tab/>
        <w:t>Просьба описать усилия, предпринятые с целью обеспечения того, чтобы к трудящимся-мигрантам государства-участ</w:t>
      </w:r>
      <w:r>
        <w:t>ника, работающим за границей, в </w:t>
      </w:r>
      <w:r w:rsidRPr="00B31528">
        <w:t>том числе по краткосрочным или временным контрактам, относились так же, как к гражданам страны, чтобы они могли свободно выбирать вид оплачива</w:t>
      </w:r>
      <w:r w:rsidRPr="00B31528">
        <w:t>е</w:t>
      </w:r>
      <w:r w:rsidRPr="00B31528">
        <w:t>мой деятельности, не рассматривались как лица с неурегулированным статусом из-за окончания срока их контракта, а также работали и жили в благоприятных условиях. В частности, просьба представить информацию о любых принятых государством-участником мерах по изменению статьи 282 Национального зак</w:t>
      </w:r>
      <w:r w:rsidRPr="00B31528">
        <w:t>о</w:t>
      </w:r>
      <w:r w:rsidRPr="00B31528">
        <w:t>на о труде и ввести обязательное требование по составлению письменных ко</w:t>
      </w:r>
      <w:r w:rsidRPr="00B31528">
        <w:t>н</w:t>
      </w:r>
      <w:r w:rsidRPr="00B31528">
        <w:t>трактов для всех трудящихся-мигрантов</w:t>
      </w:r>
      <w:r>
        <w:t>, с тем чтобы обеспечить</w:t>
      </w:r>
      <w:r w:rsidRPr="00B31528">
        <w:t xml:space="preserve"> достаточную защиту для мигрантов, а так</w:t>
      </w:r>
      <w:r>
        <w:t>же их полную</w:t>
      </w:r>
      <w:r w:rsidRPr="00B31528">
        <w:t xml:space="preserve"> осведомле</w:t>
      </w:r>
      <w:r>
        <w:t xml:space="preserve">нность о своих </w:t>
      </w:r>
      <w:r w:rsidRPr="00B31528">
        <w:t>догово</w:t>
      </w:r>
      <w:r w:rsidRPr="00B31528">
        <w:t>р</w:t>
      </w:r>
      <w:r w:rsidRPr="00B31528">
        <w:t>ных правах и привилегиях.</w:t>
      </w:r>
    </w:p>
    <w:p w:rsidR="00006ABF" w:rsidRPr="00B31528" w:rsidRDefault="00006ABF" w:rsidP="00006ABF">
      <w:pPr>
        <w:pStyle w:val="H23GR"/>
      </w:pPr>
      <w:r w:rsidRPr="00B31528">
        <w:tab/>
        <w:t>5.</w:t>
      </w:r>
      <w:r w:rsidRPr="00B31528">
        <w:tab/>
        <w:t xml:space="preserve">Часть V Конвенции </w:t>
      </w:r>
    </w:p>
    <w:p w:rsidR="00006ABF" w:rsidRPr="00B31528" w:rsidRDefault="00006ABF" w:rsidP="00006ABF">
      <w:pPr>
        <w:pStyle w:val="H23GR"/>
      </w:pPr>
      <w:r w:rsidRPr="00B31528">
        <w:tab/>
      </w:r>
      <w:r w:rsidRPr="00B31528">
        <w:tab/>
        <w:t>Статьи 57−63</w:t>
      </w:r>
    </w:p>
    <w:p w:rsidR="00006ABF" w:rsidRPr="00B31528" w:rsidRDefault="00006ABF" w:rsidP="00006ABF">
      <w:pPr>
        <w:pStyle w:val="SingleTxtGR"/>
      </w:pPr>
      <w:r w:rsidRPr="00B31528">
        <w:t>20.</w:t>
      </w:r>
      <w:r w:rsidRPr="00B31528">
        <w:tab/>
        <w:t xml:space="preserve">Просьба представить информацию о конкретных категориях трудящихся-мигрантов и </w:t>
      </w:r>
      <w:r>
        <w:t>их численности</w:t>
      </w:r>
      <w:r w:rsidRPr="00B31528">
        <w:t xml:space="preserve"> и о соответствующих мерах, принимаемых гос</w:t>
      </w:r>
      <w:r w:rsidRPr="00B31528">
        <w:t>у</w:t>
      </w:r>
      <w:r w:rsidRPr="00B31528">
        <w:t>дарством-участником.</w:t>
      </w:r>
    </w:p>
    <w:p w:rsidR="00006ABF" w:rsidRPr="00B31528" w:rsidRDefault="00006ABF" w:rsidP="00006ABF">
      <w:pPr>
        <w:pStyle w:val="H23GR"/>
      </w:pPr>
      <w:r w:rsidRPr="00B31528">
        <w:tab/>
        <w:t>6.</w:t>
      </w:r>
      <w:r w:rsidRPr="00B31528">
        <w:tab/>
        <w:t xml:space="preserve">Часть VI Конвенции </w:t>
      </w:r>
    </w:p>
    <w:p w:rsidR="00006ABF" w:rsidRPr="00B31528" w:rsidRDefault="00006ABF" w:rsidP="00006ABF">
      <w:pPr>
        <w:pStyle w:val="H23GR"/>
      </w:pPr>
      <w:r w:rsidRPr="00B31528">
        <w:tab/>
      </w:r>
      <w:r w:rsidRPr="00B31528">
        <w:tab/>
        <w:t>Статья 64</w:t>
      </w:r>
    </w:p>
    <w:p w:rsidR="00006ABF" w:rsidRPr="00B31528" w:rsidRDefault="00006ABF" w:rsidP="00006ABF">
      <w:pPr>
        <w:pStyle w:val="SingleTxtGR"/>
      </w:pPr>
      <w:r w:rsidRPr="00B31528">
        <w:t>21.</w:t>
      </w:r>
      <w:r w:rsidRPr="00B31528">
        <w:tab/>
        <w:t>Просьба представить подробную актуальную информацию о двусторо</w:t>
      </w:r>
      <w:r w:rsidRPr="00B31528">
        <w:t>н</w:t>
      </w:r>
      <w:r w:rsidRPr="00B31528">
        <w:t>них и многосторонних соглашениях, заключенных в области миграции. Прос</w:t>
      </w:r>
      <w:r w:rsidRPr="00B31528">
        <w:t>ь</w:t>
      </w:r>
      <w:r w:rsidRPr="00B31528">
        <w:t>ба представить подробную информацию, в частности по программам и согл</w:t>
      </w:r>
      <w:r w:rsidRPr="00B31528">
        <w:t>а</w:t>
      </w:r>
      <w:r w:rsidRPr="00B31528">
        <w:t>шениям, касающимся занятости, правовой и социальной защиты, налогообл</w:t>
      </w:r>
      <w:r w:rsidRPr="00B31528">
        <w:t>о</w:t>
      </w:r>
      <w:r w:rsidRPr="00B31528">
        <w:t>жения и социального обеспечения трудящихся-мигрантов и членов их семей. Просьба также предст</w:t>
      </w:r>
      <w:r w:rsidRPr="00B31528">
        <w:t>а</w:t>
      </w:r>
      <w:r w:rsidRPr="00B31528">
        <w:t>вить подробные данные о принятых мерах по защите членов семей трудящихся-мигрантов. Просьба представить сведения о двуст</w:t>
      </w:r>
      <w:r w:rsidRPr="00B31528">
        <w:t>о</w:t>
      </w:r>
      <w:r w:rsidRPr="00B31528">
        <w:t>ронних соглашениях о социальном обеспечен</w:t>
      </w:r>
      <w:r>
        <w:t>ии для мигрантов со странами, в </w:t>
      </w:r>
      <w:r w:rsidRPr="00B31528">
        <w:t>которых работает значительное число трудящихся-мигрантов из  Кабо-Верде, такими как Испания, Соединенные Штаты</w:t>
      </w:r>
      <w:r>
        <w:t xml:space="preserve"> и португалоговорящие страны, а та</w:t>
      </w:r>
      <w:r w:rsidRPr="00B31528">
        <w:t>кже просьба представить информацию о применении положений Конве</w:t>
      </w:r>
      <w:r w:rsidRPr="00B31528">
        <w:t>н</w:t>
      </w:r>
      <w:r w:rsidRPr="00B31528">
        <w:t>ции по обеспечению социальной безопасности, заключенной с Сенег</w:t>
      </w:r>
      <w:r w:rsidRPr="00B31528">
        <w:t>а</w:t>
      </w:r>
      <w:r w:rsidRPr="00B31528">
        <w:t>лом.</w:t>
      </w:r>
    </w:p>
    <w:p w:rsidR="00006ABF" w:rsidRPr="00B31528" w:rsidRDefault="00006ABF" w:rsidP="00006ABF">
      <w:pPr>
        <w:pStyle w:val="H23GR"/>
      </w:pPr>
      <w:r w:rsidRPr="00B31528">
        <w:tab/>
      </w:r>
      <w:r w:rsidRPr="00B31528">
        <w:tab/>
        <w:t>Статья 67</w:t>
      </w:r>
    </w:p>
    <w:p w:rsidR="00006ABF" w:rsidRPr="00B31528" w:rsidRDefault="00006ABF" w:rsidP="00006ABF">
      <w:pPr>
        <w:pStyle w:val="SingleTxtGR"/>
      </w:pPr>
      <w:r w:rsidRPr="00B31528">
        <w:t>22.</w:t>
      </w:r>
      <w:r w:rsidRPr="00B31528">
        <w:tab/>
        <w:t>Просьба описать процедуру и механизм возвращения трудящихся-мигрантов в государство-участник, а также сообщить, способствуют ли двуст</w:t>
      </w:r>
      <w:r w:rsidRPr="00B31528">
        <w:t>о</w:t>
      </w:r>
      <w:r w:rsidRPr="00B31528">
        <w:t>ронние или многосторонние соглашения и программы сотрудничества добр</w:t>
      </w:r>
      <w:r w:rsidRPr="00B31528">
        <w:t>о</w:t>
      </w:r>
      <w:r w:rsidRPr="00B31528">
        <w:t>вольному возвращению и реинтеграции трудящихся-мигрантов и членов их с</w:t>
      </w:r>
      <w:r w:rsidRPr="00B31528">
        <w:t>е</w:t>
      </w:r>
      <w:r w:rsidRPr="00B31528">
        <w:t>мей. Просьба также описать, как помощь в целях развития используется для с</w:t>
      </w:r>
      <w:r w:rsidRPr="00B31528">
        <w:t>о</w:t>
      </w:r>
      <w:r w:rsidRPr="00B31528">
        <w:t>действия пересел</w:t>
      </w:r>
      <w:r w:rsidRPr="00B31528">
        <w:t>е</w:t>
      </w:r>
      <w:r w:rsidRPr="00B31528">
        <w:t>нию и реинтеграции трудящихся-мигрантов в экономическую и социальную жизнь в государстве-участнике. Просьба также сообщить о до</w:t>
      </w:r>
      <w:r w:rsidRPr="00B31528">
        <w:t>с</w:t>
      </w:r>
      <w:r w:rsidRPr="00B31528">
        <w:t>тигнутых результатах.</w:t>
      </w:r>
    </w:p>
    <w:p w:rsidR="00006ABF" w:rsidRPr="00B31528" w:rsidRDefault="00006ABF" w:rsidP="00006ABF">
      <w:pPr>
        <w:pStyle w:val="H23GR"/>
      </w:pPr>
      <w:r w:rsidRPr="00B31528">
        <w:tab/>
      </w:r>
      <w:r w:rsidRPr="00B31528">
        <w:tab/>
        <w:t>Статья 68</w:t>
      </w:r>
    </w:p>
    <w:p w:rsidR="00006ABF" w:rsidRPr="00B31528" w:rsidRDefault="00006ABF" w:rsidP="00006ABF">
      <w:pPr>
        <w:pStyle w:val="SingleTxtGR"/>
      </w:pPr>
      <w:r w:rsidRPr="00B31528">
        <w:t>23.</w:t>
      </w:r>
      <w:r w:rsidRPr="00B31528">
        <w:tab/>
        <w:t>Просьба представить подробную информацию о явлении торговли люд</w:t>
      </w:r>
      <w:r w:rsidRPr="00B31528">
        <w:t>ь</w:t>
      </w:r>
      <w:r>
        <w:t>ми и незаконного в</w:t>
      </w:r>
      <w:r w:rsidRPr="00B31528">
        <w:t>воза людей в государств</w:t>
      </w:r>
      <w:r w:rsidR="006552B2">
        <w:t>е-участнике. Просьба сообщить о п</w:t>
      </w:r>
      <w:r w:rsidRPr="00B31528">
        <w:t>ринятых государством-участником мерах по предупреждению и искорен</w:t>
      </w:r>
      <w:r w:rsidRPr="00B31528">
        <w:t>е</w:t>
      </w:r>
      <w:r w:rsidRPr="00B31528">
        <w:t>нию всех форм торговли людьми, в частности женщинами и детьми, и предст</w:t>
      </w:r>
      <w:r w:rsidRPr="00B31528">
        <w:t>а</w:t>
      </w:r>
      <w:r w:rsidRPr="00B31528">
        <w:t>вить информацию о систематическом сборе дезагрегированных данных о нез</w:t>
      </w:r>
      <w:r w:rsidRPr="00B31528">
        <w:t>а</w:t>
      </w:r>
      <w:r w:rsidRPr="00B31528">
        <w:t>конном ввозе мигрантов и торговле ими, а также о преследовании лиц, зан</w:t>
      </w:r>
      <w:r w:rsidRPr="00B31528">
        <w:t>и</w:t>
      </w:r>
      <w:r w:rsidRPr="00B31528">
        <w:t xml:space="preserve">мающихся незаконным ввозом мигрантов и торговлей ими. С учетом того, что Совет министров государства-участника утвердил разработку нового закона об иммиграции, который предусматривает комплексную законодательную базу для предупреждения и искоренения торговли </w:t>
      </w:r>
      <w:r w:rsidR="006552B2">
        <w:t>людьми и для решения проблемы с </w:t>
      </w:r>
      <w:r w:rsidRPr="00B31528">
        <w:t>трудоустройством трудящихся-мигрантов с неурегулированным статусом, прос</w:t>
      </w:r>
      <w:r w:rsidRPr="00B31528">
        <w:t>ь</w:t>
      </w:r>
      <w:r w:rsidRPr="00B31528">
        <w:t>ба представить информацию о состоянии этого закона. Просьба также указать, приняло ли государство-участник законодательство и политику по борьбе с торговлей людьми в соответствии с Протоколом о предупреждении и пресечении торговли людьми, особенно женщинам</w:t>
      </w:r>
      <w:r w:rsidR="006552B2">
        <w:t>и и детьми, и наказании за </w:t>
      </w:r>
      <w:r w:rsidRPr="00B31528">
        <w:t>нее, дополняющим Конвенцию Организации Объединенных Наций против транснациональной органи</w:t>
      </w:r>
      <w:r>
        <w:t>зованной преступности (Протокол</w:t>
      </w:r>
      <w:r w:rsidRPr="00B31528">
        <w:t xml:space="preserve"> о торговле люд</w:t>
      </w:r>
      <w:r w:rsidRPr="00B31528">
        <w:t>ь</w:t>
      </w:r>
      <w:r w:rsidRPr="00B31528">
        <w:t>ми). Кроме того, просьба представить сведения о прогрессе, достигнутом в деле выполнения Плана действий по борьбе с торговлей людьми Экономического сообщества западноафриканских государств (ЭКОВАС), а также в деле осущ</w:t>
      </w:r>
      <w:r w:rsidRPr="00B31528">
        <w:t>е</w:t>
      </w:r>
      <w:r w:rsidRPr="00B31528">
        <w:t>ствления Партнерства по мобильности с Европейским союзом в целях пред</w:t>
      </w:r>
      <w:r w:rsidRPr="00B31528">
        <w:t>у</w:t>
      </w:r>
      <w:r w:rsidRPr="00B31528">
        <w:t>преждения неупор</w:t>
      </w:r>
      <w:r w:rsidRPr="00B31528">
        <w:t>я</w:t>
      </w:r>
      <w:r w:rsidRPr="00B31528">
        <w:t>доченной миграции и искоренения торговли людьми.</w:t>
      </w:r>
    </w:p>
    <w:p w:rsidR="00006ABF" w:rsidRPr="00B31528" w:rsidRDefault="00006ABF" w:rsidP="00006ABF">
      <w:pPr>
        <w:pStyle w:val="H23GR"/>
      </w:pPr>
      <w:r w:rsidRPr="00B31528">
        <w:tab/>
      </w:r>
      <w:r w:rsidRPr="00B31528">
        <w:tab/>
        <w:t>Статья 69</w:t>
      </w:r>
    </w:p>
    <w:p w:rsidR="00006ABF" w:rsidRPr="00B31528" w:rsidRDefault="00006ABF" w:rsidP="00006ABF">
      <w:pPr>
        <w:pStyle w:val="SingleTxtGR"/>
      </w:pPr>
      <w:r w:rsidRPr="00B31528">
        <w:t>24.</w:t>
      </w:r>
      <w:r w:rsidRPr="00B31528">
        <w:tab/>
        <w:t>Просьба представить информацию о любых мерах, принятых для обесп</w:t>
      </w:r>
      <w:r w:rsidRPr="00B31528">
        <w:t>е</w:t>
      </w:r>
      <w:r w:rsidRPr="00B31528">
        <w:t>чения того, чтобы все иностранные трудящи</w:t>
      </w:r>
      <w:r w:rsidR="006552B2">
        <w:t>еся-мигранты и члены их семей с </w:t>
      </w:r>
      <w:r w:rsidRPr="00B31528">
        <w:t>неурегулированным статусом в государстве-участнике имели возможность упорядочить свой статус в соответствии с положениями статьи 69 Ко</w:t>
      </w:r>
      <w:r w:rsidRPr="00B31528">
        <w:t>н</w:t>
      </w:r>
      <w:r w:rsidRPr="00B31528">
        <w:t>венции.</w:t>
      </w:r>
    </w:p>
    <w:p w:rsidR="00006ABF" w:rsidRPr="00B31528" w:rsidRDefault="00006ABF" w:rsidP="00006ABF">
      <w:pPr>
        <w:pStyle w:val="SingleTxtGR"/>
      </w:pPr>
      <w:r w:rsidRPr="00B31528">
        <w:t>25.</w:t>
      </w:r>
      <w:r w:rsidRPr="00B31528">
        <w:tab/>
        <w:t>Просьба представить описание принятых государством-участником мер, в том числе в рамках многосторонних и двусторонних соглашений, по улучш</w:t>
      </w:r>
      <w:r w:rsidRPr="00B31528">
        <w:t>е</w:t>
      </w:r>
      <w:r w:rsidRPr="00B31528">
        <w:t>нию защиты его граждан за рубежом, в частно</w:t>
      </w:r>
      <w:r w:rsidR="00C23BA8">
        <w:t>сти трудящихся-мигрантов как с </w:t>
      </w:r>
      <w:r w:rsidRPr="00B31528">
        <w:t>урегулированным, так и с неурегулированным статусом, особенно в странах, где находится наибольшее число трудящихся-мигрантов из Кабо-Верде, таких как Ангола, Экваториальная Гвинея, Франция, Италия, Люксембург, Нидерла</w:t>
      </w:r>
      <w:r w:rsidRPr="00B31528">
        <w:t>н</w:t>
      </w:r>
      <w:r w:rsidRPr="00B31528">
        <w:t>ды, Португалия, Сенегал, Испания и Соединенные Штаты, а также принима</w:t>
      </w:r>
      <w:r w:rsidRPr="00B31528">
        <w:t>е</w:t>
      </w:r>
      <w:r w:rsidRPr="00B31528">
        <w:t>мых мер по содействию упорядочению их статуса.</w:t>
      </w:r>
    </w:p>
    <w:p w:rsidR="00006ABF" w:rsidRPr="00B31528" w:rsidRDefault="00006ABF" w:rsidP="00006ABF">
      <w:pPr>
        <w:pStyle w:val="HChGR"/>
      </w:pPr>
      <w:bookmarkStart w:id="2" w:name="a70"/>
      <w:bookmarkEnd w:id="2"/>
      <w:r w:rsidRPr="00B31528">
        <w:tab/>
      </w:r>
      <w:r w:rsidRPr="00B31528">
        <w:tab/>
        <w:t>Часть II</w:t>
      </w:r>
    </w:p>
    <w:p w:rsidR="00006ABF" w:rsidRPr="00B31528" w:rsidRDefault="00006ABF" w:rsidP="00006ABF">
      <w:pPr>
        <w:pStyle w:val="H23GR"/>
      </w:pPr>
      <w:r w:rsidRPr="00B31528">
        <w:tab/>
      </w:r>
      <w:r w:rsidRPr="00B31528">
        <w:tab/>
        <w:t>В настоящем разделе Комитет предлагает государству-участнику представить краткую информацию (в объеме не более трех страниц), касающуюся защиты всех трудящихся</w:t>
      </w:r>
      <w:r>
        <w:t>-мигрантов и членов их семей, в </w:t>
      </w:r>
      <w:r w:rsidRPr="00B31528">
        <w:t>отношении:</w:t>
      </w:r>
    </w:p>
    <w:p w:rsidR="00006ABF" w:rsidRPr="00B31528" w:rsidRDefault="00006ABF" w:rsidP="00006ABF">
      <w:pPr>
        <w:pStyle w:val="SingleTxtGR"/>
      </w:pPr>
      <w:r w:rsidRPr="00B31528">
        <w:tab/>
        <w:t>a)</w:t>
      </w:r>
      <w:r w:rsidRPr="00B31528">
        <w:tab/>
        <w:t>законопроектов и законов и их соответствующих норм;</w:t>
      </w:r>
    </w:p>
    <w:p w:rsidR="00006ABF" w:rsidRPr="00B31528" w:rsidRDefault="00006ABF" w:rsidP="00006ABF">
      <w:pPr>
        <w:pStyle w:val="SingleTxtGR"/>
      </w:pPr>
      <w:r w:rsidRPr="00B31528">
        <w:tab/>
        <w:t>b)</w:t>
      </w:r>
      <w:r w:rsidRPr="00B31528">
        <w:tab/>
        <w:t xml:space="preserve">учреждений (и сферы их компетенции) или институциональных реформ; </w:t>
      </w:r>
    </w:p>
    <w:p w:rsidR="00006ABF" w:rsidRPr="00B31528" w:rsidRDefault="00006ABF" w:rsidP="00006ABF">
      <w:pPr>
        <w:pStyle w:val="SingleTxtGR"/>
      </w:pPr>
      <w:r w:rsidRPr="00B31528">
        <w:tab/>
        <w:t>c)</w:t>
      </w:r>
      <w:r w:rsidRPr="00B31528">
        <w:tab/>
        <w:t>политики, программ и планов действий в сфере миграции и их о</w:t>
      </w:r>
      <w:r w:rsidRPr="00B31528">
        <w:t>х</w:t>
      </w:r>
      <w:r w:rsidRPr="00B31528">
        <w:t>вата и финансирования;</w:t>
      </w:r>
    </w:p>
    <w:p w:rsidR="00006ABF" w:rsidRPr="00B31528" w:rsidRDefault="00006ABF" w:rsidP="00006ABF">
      <w:pPr>
        <w:pStyle w:val="SingleTxtGR"/>
      </w:pPr>
      <w:r w:rsidRPr="00B31528">
        <w:tab/>
        <w:t>d)</w:t>
      </w:r>
      <w:r w:rsidRPr="00B31528">
        <w:tab/>
        <w:t>недавней ратификации правозащитных инструментов, включая Конвенцию Международной организации труда (МОТ) № 97 (1949) о работн</w:t>
      </w:r>
      <w:r w:rsidRPr="00B31528">
        <w:t>и</w:t>
      </w:r>
      <w:r w:rsidRPr="00B31528">
        <w:t>ках-мигрантах, Конвенцию МОТ № 143 (1975) о злоупотреблениях в области миграции и об обеспечении трудящимся-мигрантам равенства возможностей и обращения и Конвенцию МОТ № 189 (2011) о достойном труде домашних р</w:t>
      </w:r>
      <w:r w:rsidRPr="00B31528">
        <w:t>а</w:t>
      </w:r>
      <w:r w:rsidRPr="00B31528">
        <w:t xml:space="preserve">ботников; </w:t>
      </w:r>
    </w:p>
    <w:p w:rsidR="00006ABF" w:rsidRPr="00B31528" w:rsidRDefault="00006ABF" w:rsidP="00006ABF">
      <w:pPr>
        <w:pStyle w:val="SingleTxtGR"/>
      </w:pPr>
      <w:r w:rsidRPr="00B31528">
        <w:tab/>
        <w:t>e)</w:t>
      </w:r>
      <w:r w:rsidRPr="00B31528">
        <w:tab/>
        <w:t>планов сделать заявления в соответствии со статьями 76 и 77 Ко</w:t>
      </w:r>
      <w:r w:rsidRPr="00B31528">
        <w:t>н</w:t>
      </w:r>
      <w:r w:rsidRPr="00B31528">
        <w:t>венции; и</w:t>
      </w:r>
    </w:p>
    <w:p w:rsidR="00006ABF" w:rsidRPr="00B31528" w:rsidRDefault="00006ABF" w:rsidP="00006ABF">
      <w:pPr>
        <w:pStyle w:val="SingleTxtGR"/>
      </w:pPr>
      <w:r w:rsidRPr="00B31528">
        <w:tab/>
        <w:t>f)</w:t>
      </w:r>
      <w:r w:rsidRPr="00B31528">
        <w:tab/>
      </w:r>
      <w:r>
        <w:t>проведенных в последнее время</w:t>
      </w:r>
      <w:r w:rsidRPr="00B31528">
        <w:t xml:space="preserve"> комплексных исследований о п</w:t>
      </w:r>
      <w:r w:rsidRPr="00B31528">
        <w:t>о</w:t>
      </w:r>
      <w:r w:rsidRPr="00B31528">
        <w:t>ложении трудящихся-мигрантов.</w:t>
      </w:r>
    </w:p>
    <w:p w:rsidR="00006ABF" w:rsidRPr="00B31528" w:rsidRDefault="00006ABF" w:rsidP="00006ABF">
      <w:pPr>
        <w:pStyle w:val="HChGR"/>
      </w:pPr>
      <w:r w:rsidRPr="00B31528">
        <w:tab/>
      </w:r>
      <w:r w:rsidRPr="00B31528">
        <w:tab/>
        <w:t>Часть III</w:t>
      </w:r>
    </w:p>
    <w:p w:rsidR="00006ABF" w:rsidRPr="00B31528" w:rsidRDefault="00006ABF" w:rsidP="00006ABF">
      <w:pPr>
        <w:pStyle w:val="H23GR"/>
      </w:pPr>
      <w:r w:rsidRPr="00B31528">
        <w:tab/>
      </w:r>
      <w:r w:rsidRPr="00B31528">
        <w:tab/>
        <w:t>Данные, официальные оценки, статистика и другая информ</w:t>
      </w:r>
      <w:r w:rsidRPr="00B31528">
        <w:t>а</w:t>
      </w:r>
      <w:r w:rsidRPr="00B31528">
        <w:t>ция, в случае ее наличия</w:t>
      </w:r>
    </w:p>
    <w:p w:rsidR="00006ABF" w:rsidRPr="00B31528" w:rsidRDefault="00006ABF" w:rsidP="00006ABF">
      <w:pPr>
        <w:pStyle w:val="SingleTxtGR"/>
      </w:pPr>
      <w:r w:rsidRPr="00B31528">
        <w:t>1.</w:t>
      </w:r>
      <w:r w:rsidRPr="00B31528">
        <w:tab/>
        <w:t>Просьба представить обновленные дезагрегированные статистические данные и качественную информацию за прошедшие три года (если не указано иное) по:</w:t>
      </w:r>
    </w:p>
    <w:p w:rsidR="00006ABF" w:rsidRPr="00B31528" w:rsidRDefault="00006ABF" w:rsidP="00006ABF">
      <w:pPr>
        <w:pStyle w:val="SingleTxtGR"/>
      </w:pPr>
      <w:r w:rsidRPr="00B31528">
        <w:tab/>
        <w:t>a)</w:t>
      </w:r>
      <w:r w:rsidRPr="00B31528">
        <w:tab/>
        <w:t>трудящимся-мигрантам, содержащимся под стражей в государстве-участнике и в государс</w:t>
      </w:r>
      <w:r w:rsidRPr="00B31528">
        <w:t>т</w:t>
      </w:r>
      <w:r w:rsidRPr="00B31528">
        <w:t>вах работы по найму;</w:t>
      </w:r>
    </w:p>
    <w:p w:rsidR="00006ABF" w:rsidRPr="00B31528" w:rsidRDefault="00006ABF" w:rsidP="00006ABF">
      <w:pPr>
        <w:pStyle w:val="SingleTxtGR"/>
      </w:pPr>
      <w:r w:rsidRPr="00B31528">
        <w:tab/>
        <w:t>b)</w:t>
      </w:r>
      <w:r w:rsidRPr="00B31528">
        <w:tab/>
        <w:t>трудящимся-мигрантам и членам их семей, которые были высл</w:t>
      </w:r>
      <w:r w:rsidRPr="00B31528">
        <w:t>а</w:t>
      </w:r>
      <w:r w:rsidRPr="00B31528">
        <w:t>ны/</w:t>
      </w:r>
      <w:r w:rsidR="00C23BA8">
        <w:br/>
      </w:r>
      <w:r w:rsidRPr="00B31528">
        <w:t>депортированы из гос</w:t>
      </w:r>
      <w:r w:rsidRPr="00B31528">
        <w:t>у</w:t>
      </w:r>
      <w:r w:rsidRPr="00B31528">
        <w:t xml:space="preserve">дарства-участника за прошедшие пять лет; </w:t>
      </w:r>
    </w:p>
    <w:p w:rsidR="00006ABF" w:rsidRPr="00B31528" w:rsidRDefault="00006ABF" w:rsidP="00006ABF">
      <w:pPr>
        <w:pStyle w:val="SingleTxtGR"/>
      </w:pPr>
      <w:r w:rsidRPr="00B31528">
        <w:tab/>
        <w:t>c)</w:t>
      </w:r>
      <w:r w:rsidRPr="00B31528">
        <w:tab/>
        <w:t>числу несопровождаемых детей-мигрантов и детей-мигрантов, ра</w:t>
      </w:r>
      <w:r w:rsidRPr="00B31528">
        <w:t>з</w:t>
      </w:r>
      <w:r w:rsidRPr="00B31528">
        <w:t>лученных с их родител</w:t>
      </w:r>
      <w:r w:rsidRPr="00B31528">
        <w:t>я</w:t>
      </w:r>
      <w:r w:rsidRPr="00B31528">
        <w:t xml:space="preserve">ми в государстве-участнике; </w:t>
      </w:r>
    </w:p>
    <w:p w:rsidR="00006ABF" w:rsidRPr="00B31528" w:rsidRDefault="00006ABF" w:rsidP="00006ABF">
      <w:pPr>
        <w:pStyle w:val="SingleTxtGR"/>
      </w:pPr>
      <w:r w:rsidRPr="00B31528">
        <w:tab/>
        <w:t>d)</w:t>
      </w:r>
      <w:r w:rsidRPr="00B31528">
        <w:tab/>
        <w:t>денежным переводам, которые осуществляются трудящимися-мигрантами, являющимися гражданами государства-участника и работающими за границей; законодательству, регулирующему денежные переводы, а также г</w:t>
      </w:r>
      <w:r w:rsidRPr="00B31528">
        <w:t>о</w:t>
      </w:r>
      <w:r w:rsidRPr="00B31528">
        <w:t>сударственной политике, касающейся денежных переводов и развития;</w:t>
      </w:r>
    </w:p>
    <w:p w:rsidR="00006ABF" w:rsidRPr="00B31528" w:rsidRDefault="00006ABF" w:rsidP="00006ABF">
      <w:pPr>
        <w:pStyle w:val="SingleTxtGR"/>
      </w:pPr>
      <w:r w:rsidRPr="00B31528">
        <w:tab/>
        <w:t>e)</w:t>
      </w:r>
      <w:r w:rsidRPr="00B31528">
        <w:tab/>
        <w:t>зарегистрированным делам, касающимся незаконного ввоза м</w:t>
      </w:r>
      <w:r w:rsidRPr="00B31528">
        <w:t>и</w:t>
      </w:r>
      <w:r w:rsidRPr="00B31528">
        <w:t>грантов и торговли ими, проведенным расследованиям, судебным преследов</w:t>
      </w:r>
      <w:r w:rsidRPr="00B31528">
        <w:t>а</w:t>
      </w:r>
      <w:r w:rsidRPr="00B31528">
        <w:t>ниям и приговорам, вынесенным правонарушителям (в разбивке по полу, во</w:t>
      </w:r>
      <w:r w:rsidRPr="00B31528">
        <w:t>з</w:t>
      </w:r>
      <w:r w:rsidRPr="00B31528">
        <w:t>расту, гражданству и цели торговли); а также национальным тенденциям в о</w:t>
      </w:r>
      <w:r w:rsidRPr="00B31528">
        <w:t>б</w:t>
      </w:r>
      <w:r w:rsidRPr="00B31528">
        <w:t>ласти торговли людьми;</w:t>
      </w:r>
    </w:p>
    <w:p w:rsidR="00006ABF" w:rsidRPr="00B31528" w:rsidRDefault="00006ABF" w:rsidP="00006ABF">
      <w:pPr>
        <w:pStyle w:val="SingleTxtGR"/>
      </w:pPr>
      <w:r w:rsidRPr="00B31528">
        <w:tab/>
        <w:t>f)</w:t>
      </w:r>
      <w:r w:rsidRPr="00B31528">
        <w:tab/>
        <w:t>услугам правовой помощи, предоставляемым трудящимся-мигран</w:t>
      </w:r>
      <w:r w:rsidR="00087F29">
        <w:t>-</w:t>
      </w:r>
      <w:r w:rsidRPr="00B31528">
        <w:t>там и членам их семей, как находящимся в государстве-участнике, так и гра</w:t>
      </w:r>
      <w:r w:rsidRPr="00B31528">
        <w:t>ж</w:t>
      </w:r>
      <w:r w:rsidRPr="00B31528">
        <w:t>данам государства-участника, работающим за гр</w:t>
      </w:r>
      <w:r w:rsidRPr="00B31528">
        <w:t>а</w:t>
      </w:r>
      <w:r w:rsidRPr="00B31528">
        <w:t>ницей; и</w:t>
      </w:r>
    </w:p>
    <w:p w:rsidR="00006ABF" w:rsidRPr="00B31528" w:rsidRDefault="00006ABF" w:rsidP="00006ABF">
      <w:pPr>
        <w:pStyle w:val="SingleTxtGR"/>
      </w:pPr>
      <w:r w:rsidRPr="00B31528">
        <w:tab/>
      </w:r>
      <w:r>
        <w:t>g)</w:t>
      </w:r>
      <w:r>
        <w:tab/>
      </w:r>
      <w:r w:rsidRPr="00B31528">
        <w:t>наличию механизмов</w:t>
      </w:r>
      <w:r>
        <w:t xml:space="preserve"> обеспечения сбора</w:t>
      </w:r>
      <w:r w:rsidRPr="00B31528">
        <w:t xml:space="preserve"> количественных дезагр</w:t>
      </w:r>
      <w:r w:rsidRPr="00B31528">
        <w:t>е</w:t>
      </w:r>
      <w:r w:rsidRPr="00B31528">
        <w:t>гированных статистических данных и качественной информации о пр</w:t>
      </w:r>
      <w:r w:rsidRPr="00B31528">
        <w:t>а</w:t>
      </w:r>
      <w:r w:rsidRPr="00B31528">
        <w:t>вах всех трудящихся-мигрантов, находящихся в государстве-участнике и за его предел</w:t>
      </w:r>
      <w:r w:rsidRPr="00B31528">
        <w:t>а</w:t>
      </w:r>
      <w:r w:rsidRPr="00B31528">
        <w:t>ми, в соответствии с Конвенцией. Если это применимо, просьба также предст</w:t>
      </w:r>
      <w:r w:rsidRPr="00B31528">
        <w:t>а</w:t>
      </w:r>
      <w:r w:rsidRPr="00B31528">
        <w:t>вить информацию о функционировании таких механизмов, включая п</w:t>
      </w:r>
      <w:r w:rsidRPr="00B31528">
        <w:t>о</w:t>
      </w:r>
      <w:r w:rsidRPr="00B31528">
        <w:t>казатели достижений и результатов.</w:t>
      </w:r>
    </w:p>
    <w:p w:rsidR="00006ABF" w:rsidRPr="00B31528" w:rsidRDefault="00006ABF" w:rsidP="00006ABF">
      <w:pPr>
        <w:pStyle w:val="SingleTxtGR"/>
      </w:pPr>
      <w:r w:rsidRPr="00B31528">
        <w:t>2.</w:t>
      </w:r>
      <w:r w:rsidRPr="00B31528">
        <w:tab/>
        <w:t>Просьба представить дополнительную информацию о любых важных и</w:t>
      </w:r>
      <w:r w:rsidRPr="00B31528">
        <w:t>з</w:t>
      </w:r>
      <w:r w:rsidRPr="00B31528">
        <w:t>менениях и мерах в отношении осуществления Конвенции, которые государс</w:t>
      </w:r>
      <w:r w:rsidRPr="00B31528">
        <w:t>т</w:t>
      </w:r>
      <w:r w:rsidRPr="00B31528">
        <w:t>во-участник рассматривает как приоритетные.</w:t>
      </w:r>
    </w:p>
    <w:p w:rsidR="00006ABF" w:rsidRDefault="00006ABF" w:rsidP="008D23CC">
      <w:pPr>
        <w:pStyle w:val="SingleTxtGR"/>
      </w:pPr>
      <w:r w:rsidRPr="00B31528">
        <w:t>3.</w:t>
      </w:r>
      <w:r w:rsidRPr="00B31528">
        <w:tab/>
        <w:t>Просьба представить общую и фактол</w:t>
      </w:r>
      <w:r>
        <w:t>огическую информацию о стране в </w:t>
      </w:r>
      <w:r w:rsidRPr="00B31528">
        <w:t xml:space="preserve">соответствии с согласованными руководящими принципами в отношении </w:t>
      </w:r>
      <w:r w:rsidR="00087F29">
        <w:br/>
      </w:r>
      <w:r w:rsidRPr="00B31528">
        <w:t>м</w:t>
      </w:r>
      <w:r w:rsidRPr="00B31528">
        <w:t>е</w:t>
      </w:r>
      <w:r w:rsidRPr="00B31528">
        <w:t>ждународных договоров по правам человека, включая Конвенцию (HRI/GEN/2/Rev.6). Просьба также представить общий базовый документ</w:t>
      </w:r>
      <w:r>
        <w:t xml:space="preserve"> гос</w:t>
      </w:r>
      <w:r>
        <w:t>у</w:t>
      </w:r>
      <w:r>
        <w:t>дарства-участника</w:t>
      </w:r>
      <w:r w:rsidRPr="00B31528">
        <w:t>, подготовленный в соответствии с этими же руководящими принципами представления докладов, если он еще не был представлен. Общий базовый документ д</w:t>
      </w:r>
      <w:r w:rsidRPr="00B31528">
        <w:t>о</w:t>
      </w:r>
      <w:r w:rsidRPr="00B31528">
        <w:t>полнит ответы на настоящий перечень вопросов.</w:t>
      </w:r>
    </w:p>
    <w:p w:rsidR="00006ABF" w:rsidRPr="00006ABF" w:rsidRDefault="00006ABF" w:rsidP="00006ABF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06ABF" w:rsidRPr="00006ABF" w:rsidSect="00CD6A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3167" w:rsidRDefault="00143167">
      <w:r>
        <w:rPr>
          <w:lang w:val="en-US"/>
        </w:rPr>
        <w:tab/>
      </w:r>
      <w:r>
        <w:separator/>
      </w:r>
    </w:p>
  </w:endnote>
  <w:endnote w:type="continuationSeparator" w:id="0">
    <w:p w:rsidR="00143167" w:rsidRDefault="001431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399" w:rsidRPr="009A6F4A" w:rsidRDefault="00CD2399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</w:t>
    </w:r>
    <w:r>
      <w:rPr>
        <w:lang w:val="en-US"/>
      </w:rPr>
      <w:t>4-43055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399" w:rsidRPr="009A6F4A" w:rsidRDefault="00CD2399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</w:t>
    </w:r>
    <w:r>
      <w:rPr>
        <w:lang w:val="en-US"/>
      </w:rPr>
      <w:t>4-43055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/>
    </w:tblPr>
    <w:tblGrid>
      <w:gridCol w:w="3979"/>
      <w:gridCol w:w="4655"/>
      <w:gridCol w:w="1221"/>
    </w:tblGrid>
    <w:tr w:rsidR="00CD2399" w:rsidTr="00840BC7">
      <w:trPr>
        <w:cnfStyle w:val="100000000000"/>
        <w:trHeight w:val="438"/>
      </w:trPr>
      <w:tc>
        <w:tcPr>
          <w:tcW w:w="4068" w:type="dxa"/>
          <w:vAlign w:val="bottom"/>
        </w:tcPr>
        <w:p w:rsidR="00CD2399" w:rsidRPr="001F08D4" w:rsidRDefault="00CD2399" w:rsidP="00840BC7">
          <w:pPr>
            <w:rPr>
              <w:sz w:val="20"/>
            </w:rPr>
          </w:pPr>
          <w:r w:rsidRPr="001F08D4">
            <w:rPr>
              <w:sz w:val="20"/>
              <w:lang w:val="en-US"/>
            </w:rPr>
            <w:t>GE</w:t>
          </w:r>
          <w:r>
            <w:rPr>
              <w:sz w:val="20"/>
              <w:lang w:val="en-US"/>
            </w:rPr>
            <w:t>.</w:t>
          </w:r>
          <w:r w:rsidRPr="001F08D4">
            <w:rPr>
              <w:sz w:val="20"/>
              <w:lang w:val="en-US"/>
            </w:rPr>
            <w:t>1</w:t>
          </w:r>
          <w:r>
            <w:rPr>
              <w:sz w:val="20"/>
              <w:lang w:val="en-US"/>
            </w:rPr>
            <w:t>4</w:t>
          </w:r>
          <w:r w:rsidRPr="001F08D4">
            <w:rPr>
              <w:sz w:val="20"/>
              <w:lang w:val="en-US"/>
            </w:rPr>
            <w:t>-</w:t>
          </w:r>
          <w:r>
            <w:rPr>
              <w:sz w:val="20"/>
              <w:lang w:val="en-US"/>
            </w:rPr>
            <w:t>43055</w:t>
          </w:r>
          <w:r w:rsidRPr="001F08D4">
            <w:rPr>
              <w:sz w:val="20"/>
              <w:lang w:val="en-US"/>
            </w:rPr>
            <w:t xml:space="preserve">  (R)</w:t>
          </w:r>
          <w:r>
            <w:rPr>
              <w:sz w:val="20"/>
              <w:lang w:val="en-US"/>
            </w:rPr>
            <w:t xml:space="preserve">  160514  200514</w:t>
          </w:r>
        </w:p>
      </w:tc>
      <w:tc>
        <w:tcPr>
          <w:tcW w:w="4663" w:type="dxa"/>
          <w:vMerge w:val="restart"/>
          <w:vAlign w:val="bottom"/>
        </w:tcPr>
        <w:p w:rsidR="00CD2399" w:rsidRDefault="00CD2399" w:rsidP="00840BC7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CD2399" w:rsidRDefault="00CD2399" w:rsidP="00840BC7">
          <w:pPr>
            <w:jc w:val="right"/>
          </w:pPr>
          <w:r>
            <w:pict>
              <v:shape id="_x0000_i1027" type="#_x0000_t75" style="width:50.25pt;height:50.25pt">
                <v:imagedata r:id="rId2" o:title="1&amp;Size=2&amp;Lang=R"/>
              </v:shape>
            </w:pict>
          </w:r>
        </w:p>
      </w:tc>
    </w:tr>
    <w:tr w:rsidR="00CD2399" w:rsidRPr="00797A78" w:rsidTr="00840BC7">
      <w:tc>
        <w:tcPr>
          <w:tcW w:w="4068" w:type="dxa"/>
          <w:vAlign w:val="bottom"/>
        </w:tcPr>
        <w:p w:rsidR="00CD2399" w:rsidRPr="00976B82" w:rsidRDefault="00CD2399" w:rsidP="00840BC7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976B8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976B8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976B8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976B8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976B8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976B8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976B8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976B8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976B8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CD2399" w:rsidRDefault="00CD2399" w:rsidP="00840BC7"/>
      </w:tc>
      <w:tc>
        <w:tcPr>
          <w:tcW w:w="1124" w:type="dxa"/>
          <w:vMerge/>
        </w:tcPr>
        <w:p w:rsidR="00CD2399" w:rsidRDefault="00CD2399" w:rsidP="00840BC7"/>
      </w:tc>
    </w:tr>
  </w:tbl>
  <w:p w:rsidR="00CD2399" w:rsidRDefault="00CD2399" w:rsidP="001F08D4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3167" w:rsidRPr="00F71F63" w:rsidRDefault="00143167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143167" w:rsidRPr="00F71F63" w:rsidRDefault="00143167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143167" w:rsidRPr="00635E86" w:rsidRDefault="00143167" w:rsidP="00635E86">
      <w:pPr>
        <w:pStyle w:val="Footer"/>
      </w:pPr>
    </w:p>
  </w:footnote>
  <w:footnote w:id="1">
    <w:p w:rsidR="00CD2399" w:rsidRPr="006816EC" w:rsidRDefault="00CD2399">
      <w:pPr>
        <w:pStyle w:val="FootnoteText"/>
        <w:rPr>
          <w:sz w:val="20"/>
          <w:lang w:val="ru-RU"/>
        </w:rPr>
      </w:pPr>
      <w:r>
        <w:tab/>
      </w:r>
      <w:r w:rsidRPr="006816EC">
        <w:rPr>
          <w:rStyle w:val="FootnoteReference"/>
          <w:sz w:val="20"/>
          <w:vertAlign w:val="baseline"/>
          <w:lang w:val="ru-RU"/>
        </w:rPr>
        <w:t>*</w:t>
      </w:r>
      <w:r w:rsidRPr="006816EC">
        <w:rPr>
          <w:lang w:val="ru-RU"/>
        </w:rPr>
        <w:tab/>
        <w:t>Принят Комитетом на его двадцатой сессии (31 марта –</w:t>
      </w:r>
      <w:r w:rsidRPr="00D25579">
        <w:rPr>
          <w:lang w:val="ru-RU"/>
        </w:rPr>
        <w:t xml:space="preserve"> </w:t>
      </w:r>
      <w:r w:rsidRPr="006816EC">
        <w:rPr>
          <w:lang w:val="ru-RU"/>
        </w:rPr>
        <w:t>11 апреля 2014 года).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399" w:rsidRPr="00400E0F" w:rsidRDefault="00CD2399">
    <w:pPr>
      <w:pStyle w:val="Header"/>
      <w:rPr>
        <w:lang w:val="en-US"/>
      </w:rPr>
    </w:pPr>
    <w:r>
      <w:rPr>
        <w:lang w:val="en-US"/>
      </w:rPr>
      <w:t>CMW/C/CPV/QPR/1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399" w:rsidRPr="009A6F4A" w:rsidRDefault="00CD2399">
    <w:pPr>
      <w:pStyle w:val="Header"/>
      <w:rPr>
        <w:lang w:val="en-US"/>
      </w:rPr>
    </w:pPr>
    <w:r>
      <w:rPr>
        <w:lang w:val="en-US"/>
      </w:rPr>
      <w:tab/>
      <w:t>CMW/C/CPV/QPR/1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3FC120D4"/>
    <w:multiLevelType w:val="hybridMultilevel"/>
    <w:tmpl w:val="08888D9E"/>
    <w:lvl w:ilvl="0" w:tplc="FFFFFFFF">
      <w:start w:val="1"/>
      <w:numFmt w:val="decimal"/>
      <w:lvlText w:val="%1."/>
      <w:lvlJc w:val="left"/>
      <w:pPr>
        <w:tabs>
          <w:tab w:val="num" w:pos="2835"/>
        </w:tabs>
        <w:ind w:left="2268" w:firstLine="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FFFFFFFF">
      <w:start w:val="1"/>
      <w:numFmt w:val="decimal"/>
      <w:lvlText w:val="%3."/>
      <w:lvlJc w:val="left"/>
      <w:pPr>
        <w:tabs>
          <w:tab w:val="num" w:pos="1701"/>
        </w:tabs>
        <w:ind w:left="1134" w:firstLine="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16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5"/>
  </w:num>
  <w:num w:numId="18">
    <w:abstractNumId w:val="12"/>
  </w:num>
  <w:num w:numId="19">
    <w:abstractNumId w:val="12"/>
  </w:num>
  <w:num w:numId="20">
    <w:abstractNumId w:val="15"/>
  </w:num>
  <w:num w:numId="21">
    <w:abstractNumId w:val="12"/>
  </w:num>
  <w:num w:numId="22">
    <w:abstractNumId w:val="14"/>
  </w:num>
  <w:num w:numId="23">
    <w:abstractNumId w:val="14"/>
  </w:num>
  <w:num w:numId="24">
    <w:abstractNumId w:val="11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15B5"/>
    <w:rsid w:val="000033D8"/>
    <w:rsid w:val="00005C1C"/>
    <w:rsid w:val="00006ABF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5EC3"/>
    <w:rsid w:val="0006401A"/>
    <w:rsid w:val="000672CB"/>
    <w:rsid w:val="00072C27"/>
    <w:rsid w:val="00086182"/>
    <w:rsid w:val="00087F29"/>
    <w:rsid w:val="00090891"/>
    <w:rsid w:val="00092E62"/>
    <w:rsid w:val="00097975"/>
    <w:rsid w:val="000A3DDF"/>
    <w:rsid w:val="000A60A0"/>
    <w:rsid w:val="000C3688"/>
    <w:rsid w:val="000D6863"/>
    <w:rsid w:val="00117AEE"/>
    <w:rsid w:val="00143167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08D4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4F4738"/>
    <w:rsid w:val="0051339C"/>
    <w:rsid w:val="0051412F"/>
    <w:rsid w:val="00522B6F"/>
    <w:rsid w:val="0052430E"/>
    <w:rsid w:val="005276AD"/>
    <w:rsid w:val="00540A9A"/>
    <w:rsid w:val="00543522"/>
    <w:rsid w:val="00545680"/>
    <w:rsid w:val="00554111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52B2"/>
    <w:rsid w:val="006567B2"/>
    <w:rsid w:val="00662ADE"/>
    <w:rsid w:val="006637AD"/>
    <w:rsid w:val="00664106"/>
    <w:rsid w:val="006756F1"/>
    <w:rsid w:val="00677773"/>
    <w:rsid w:val="006805FC"/>
    <w:rsid w:val="006816EC"/>
    <w:rsid w:val="00684C33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2053"/>
    <w:rsid w:val="00735602"/>
    <w:rsid w:val="00744E2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0BC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23CC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76B82"/>
    <w:rsid w:val="00980C86"/>
    <w:rsid w:val="00992FAF"/>
    <w:rsid w:val="009B1D9B"/>
    <w:rsid w:val="009B4074"/>
    <w:rsid w:val="009C30BB"/>
    <w:rsid w:val="009C60BE"/>
    <w:rsid w:val="009E4727"/>
    <w:rsid w:val="009E6279"/>
    <w:rsid w:val="009F00A6"/>
    <w:rsid w:val="009F56A7"/>
    <w:rsid w:val="009F5B05"/>
    <w:rsid w:val="00A026CA"/>
    <w:rsid w:val="00A03C97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407F"/>
    <w:rsid w:val="00AE60E2"/>
    <w:rsid w:val="00B0169F"/>
    <w:rsid w:val="00B05F21"/>
    <w:rsid w:val="00B14EA9"/>
    <w:rsid w:val="00B30A3C"/>
    <w:rsid w:val="00B57634"/>
    <w:rsid w:val="00B81305"/>
    <w:rsid w:val="00BB17DC"/>
    <w:rsid w:val="00BB1AF9"/>
    <w:rsid w:val="00BB4922"/>
    <w:rsid w:val="00BB4C4A"/>
    <w:rsid w:val="00BD3CAE"/>
    <w:rsid w:val="00BD5F3C"/>
    <w:rsid w:val="00C07C0F"/>
    <w:rsid w:val="00C13E46"/>
    <w:rsid w:val="00C145C4"/>
    <w:rsid w:val="00C14D17"/>
    <w:rsid w:val="00C20D2F"/>
    <w:rsid w:val="00C2131B"/>
    <w:rsid w:val="00C23BA8"/>
    <w:rsid w:val="00C37AF8"/>
    <w:rsid w:val="00C37C79"/>
    <w:rsid w:val="00C41BBC"/>
    <w:rsid w:val="00C51419"/>
    <w:rsid w:val="00C54056"/>
    <w:rsid w:val="00C663A3"/>
    <w:rsid w:val="00C715B5"/>
    <w:rsid w:val="00C75CB2"/>
    <w:rsid w:val="00C90723"/>
    <w:rsid w:val="00C90D5C"/>
    <w:rsid w:val="00CA609E"/>
    <w:rsid w:val="00CA7DA4"/>
    <w:rsid w:val="00CB31FB"/>
    <w:rsid w:val="00CD2399"/>
    <w:rsid w:val="00CD6A00"/>
    <w:rsid w:val="00CE3D6F"/>
    <w:rsid w:val="00CE79A5"/>
    <w:rsid w:val="00CF0042"/>
    <w:rsid w:val="00CF262F"/>
    <w:rsid w:val="00D025D5"/>
    <w:rsid w:val="00D10726"/>
    <w:rsid w:val="00D25579"/>
    <w:rsid w:val="00D26B13"/>
    <w:rsid w:val="00D26CC1"/>
    <w:rsid w:val="00D30662"/>
    <w:rsid w:val="00D32A0B"/>
    <w:rsid w:val="00D4514D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21E6D"/>
    <w:rsid w:val="00E307D1"/>
    <w:rsid w:val="00E46A04"/>
    <w:rsid w:val="00E717F3"/>
    <w:rsid w:val="00E72C5E"/>
    <w:rsid w:val="00E73451"/>
    <w:rsid w:val="00E7489F"/>
    <w:rsid w:val="00E75147"/>
    <w:rsid w:val="00E8167D"/>
    <w:rsid w:val="00E87D6A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4428"/>
    <w:rsid w:val="00F275F5"/>
    <w:rsid w:val="00F33188"/>
    <w:rsid w:val="00F35BDE"/>
    <w:rsid w:val="00F52A0E"/>
    <w:rsid w:val="00F57126"/>
    <w:rsid w:val="00F71F63"/>
    <w:rsid w:val="00F87506"/>
    <w:rsid w:val="00F92C41"/>
    <w:rsid w:val="00FA5522"/>
    <w:rsid w:val="00FA6E4A"/>
    <w:rsid w:val="00FB2B35"/>
    <w:rsid w:val="00FC305A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CD6A00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CMW.dot</Template>
  <TotalTime>1</TotalTime>
  <Pages>1</Pages>
  <Words>2906</Words>
  <Characters>20635</Characters>
  <Application>Microsoft Office Outlook</Application>
  <DocSecurity>4</DocSecurity>
  <Lines>396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CMW/C/CPV/QPR/1</vt:lpstr>
    </vt:vector>
  </TitlesOfParts>
  <Manager>Moursankova/Lavrov</Manager>
  <Company>CSD</Company>
  <LinksUpToDate>false</LinksUpToDate>
  <CharactersWithSpaces>23443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CMW/C/CPV/QPR/1</dc:title>
  <dc:subject>14-43055</dc:subject>
  <dc:creator>Ioulia Goussarova</dc:creator>
  <cp:keywords/>
  <dc:description/>
  <cp:lastModifiedBy>Ioulia Goussarova</cp:lastModifiedBy>
  <cp:revision>4</cp:revision>
  <cp:lastPrinted>2014-05-20T14:27:00Z</cp:lastPrinted>
  <dcterms:created xsi:type="dcterms:W3CDTF">2014-05-20T14:26:00Z</dcterms:created>
  <dcterms:modified xsi:type="dcterms:W3CDTF">2014-05-20T14:27:00Z</dcterms:modified>
</cp:coreProperties>
</file>