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523650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523650" w:rsidRPr="00ED616A" w:rsidRDefault="00523650" w:rsidP="003B4E47">
            <w:pPr>
              <w:pStyle w:val="SingleTxtG"/>
              <w:jc w:val="left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523650" w:rsidRPr="00B97172" w:rsidRDefault="00523650" w:rsidP="003B4E4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523650" w:rsidRPr="002E51B7" w:rsidRDefault="00EF0FEF" w:rsidP="008C1769">
            <w:pPr>
              <w:jc w:val="right"/>
            </w:pPr>
            <w:r w:rsidRPr="00EF0FEF">
              <w:rPr>
                <w:sz w:val="40"/>
              </w:rPr>
              <w:t>CERD</w:t>
            </w:r>
            <w:r>
              <w:t>/C/</w:t>
            </w:r>
            <w:r w:rsidR="00BE75D0">
              <w:t>8</w:t>
            </w:r>
            <w:r w:rsidR="008C1769">
              <w:t>4</w:t>
            </w:r>
            <w:r>
              <w:t>/2</w:t>
            </w:r>
          </w:p>
        </w:tc>
      </w:tr>
      <w:tr w:rsidR="00523650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523650" w:rsidRDefault="00523650" w:rsidP="003B4E47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523650" w:rsidRPr="000B4EF7" w:rsidRDefault="00523650" w:rsidP="003B4E47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 Convention on</w:t>
            </w:r>
            <w:r>
              <w:rPr>
                <w:b/>
                <w:sz w:val="34"/>
                <w:szCs w:val="40"/>
              </w:rPr>
              <w:br/>
              <w:t>the Elimination of A</w:t>
            </w:r>
            <w:r w:rsidRPr="000B4EF7">
              <w:rPr>
                <w:b/>
                <w:sz w:val="34"/>
                <w:szCs w:val="40"/>
              </w:rPr>
              <w:t>ll 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 Racial Discrimination</w:t>
            </w:r>
          </w:p>
          <w:p w:rsidR="00523650" w:rsidRDefault="00523650" w:rsidP="003B4E47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EF0FEF" w:rsidRDefault="00EF0FEF" w:rsidP="00EF0FEF">
            <w:pPr>
              <w:spacing w:before="240" w:line="240" w:lineRule="exact"/>
            </w:pPr>
            <w:r>
              <w:t>Distr.: General</w:t>
            </w:r>
          </w:p>
          <w:p w:rsidR="00EF0FEF" w:rsidRDefault="00097209" w:rsidP="00C168D4">
            <w:pPr>
              <w:spacing w:line="240" w:lineRule="exact"/>
            </w:pPr>
            <w:r>
              <w:t>2</w:t>
            </w:r>
            <w:r w:rsidR="00A47C30">
              <w:t>5</w:t>
            </w:r>
            <w:r>
              <w:t xml:space="preserve"> November </w:t>
            </w:r>
            <w:r w:rsidR="00457CB1">
              <w:t>201</w:t>
            </w:r>
            <w:r w:rsidR="00C26446">
              <w:t>3</w:t>
            </w:r>
          </w:p>
          <w:p w:rsidR="00EF0FEF" w:rsidRDefault="00EF0FEF" w:rsidP="00EF0FEF">
            <w:pPr>
              <w:spacing w:line="240" w:lineRule="exact"/>
            </w:pPr>
          </w:p>
          <w:p w:rsidR="00523650" w:rsidRDefault="00EF0FEF" w:rsidP="00EF0FEF">
            <w:pPr>
              <w:spacing w:line="240" w:lineRule="exact"/>
            </w:pPr>
            <w:r>
              <w:t>Original: English</w:t>
            </w:r>
          </w:p>
        </w:tc>
      </w:tr>
    </w:tbl>
    <w:p w:rsidR="00E915FF" w:rsidRDefault="00E915FF" w:rsidP="00457CB1">
      <w:pPr>
        <w:adjustRightInd w:val="0"/>
        <w:spacing w:before="120" w:line="240" w:lineRule="auto"/>
      </w:pPr>
      <w:r w:rsidRPr="00E915FF">
        <w:rPr>
          <w:b/>
          <w:sz w:val="24"/>
          <w:szCs w:val="24"/>
        </w:rPr>
        <w:t>Committee on the Elimination of Racial Discrimination</w:t>
      </w:r>
      <w:r w:rsidRPr="00E915FF">
        <w:rPr>
          <w:b/>
          <w:sz w:val="24"/>
          <w:szCs w:val="24"/>
        </w:rPr>
        <w:br/>
      </w:r>
      <w:r w:rsidR="00BE75D0">
        <w:rPr>
          <w:b/>
        </w:rPr>
        <w:t>Eight</w:t>
      </w:r>
      <w:r w:rsidR="008D3FAD">
        <w:rPr>
          <w:b/>
        </w:rPr>
        <w:t>y</w:t>
      </w:r>
      <w:r w:rsidR="00B8694A">
        <w:rPr>
          <w:b/>
        </w:rPr>
        <w:t>-</w:t>
      </w:r>
      <w:r w:rsidR="008C1769">
        <w:rPr>
          <w:b/>
        </w:rPr>
        <w:t>fourth</w:t>
      </w:r>
      <w:r w:rsidR="00B70D60" w:rsidRPr="00E915FF">
        <w:rPr>
          <w:b/>
        </w:rPr>
        <w:t xml:space="preserve"> </w:t>
      </w:r>
      <w:r w:rsidRPr="00E915FF">
        <w:rPr>
          <w:b/>
        </w:rPr>
        <w:t>session</w:t>
      </w:r>
      <w:r w:rsidRPr="00E915FF">
        <w:rPr>
          <w:b/>
        </w:rPr>
        <w:br/>
      </w:r>
      <w:r w:rsidR="008C1769">
        <w:t>3-21</w:t>
      </w:r>
      <w:r w:rsidR="00C26446">
        <w:t xml:space="preserve"> </w:t>
      </w:r>
      <w:r w:rsidR="008C1769">
        <w:t>February</w:t>
      </w:r>
      <w:r w:rsidR="00C26446">
        <w:t xml:space="preserve"> </w:t>
      </w:r>
      <w:r w:rsidR="005B621E">
        <w:t>201</w:t>
      </w:r>
      <w:r w:rsidR="008C1769">
        <w:t>4</w:t>
      </w:r>
    </w:p>
    <w:p w:rsidR="00E915FF" w:rsidRDefault="00E915FF" w:rsidP="00E915FF">
      <w:pPr>
        <w:adjustRightInd w:val="0"/>
        <w:spacing w:line="240" w:lineRule="auto"/>
      </w:pPr>
      <w:r w:rsidRPr="005372B3">
        <w:t xml:space="preserve">Item </w:t>
      </w:r>
      <w:r w:rsidR="001B1157">
        <w:t>7</w:t>
      </w:r>
      <w:r w:rsidRPr="005372B3">
        <w:t xml:space="preserve"> of the provisional agenda</w:t>
      </w:r>
    </w:p>
    <w:p w:rsidR="000309C8" w:rsidRPr="0068390E" w:rsidRDefault="000309C8" w:rsidP="000309C8">
      <w:pPr>
        <w:adjustRightInd w:val="0"/>
        <w:spacing w:line="240" w:lineRule="auto"/>
        <w:rPr>
          <w:b/>
          <w:bCs/>
        </w:rPr>
      </w:pPr>
      <w:r w:rsidRPr="0068390E">
        <w:rPr>
          <w:b/>
          <w:bCs/>
        </w:rPr>
        <w:t xml:space="preserve">Submission of reports by States parties </w:t>
      </w:r>
    </w:p>
    <w:p w:rsidR="000309C8" w:rsidRPr="005372B3" w:rsidRDefault="000309C8" w:rsidP="000309C8">
      <w:pPr>
        <w:adjustRightInd w:val="0"/>
        <w:spacing w:line="240" w:lineRule="auto"/>
      </w:pPr>
      <w:r w:rsidRPr="0068390E">
        <w:rPr>
          <w:b/>
          <w:bCs/>
        </w:rPr>
        <w:t>under article 9, paragraph 1, of the Convention</w:t>
      </w:r>
    </w:p>
    <w:p w:rsidR="00E915FF" w:rsidRDefault="00E915FF" w:rsidP="00457CB1">
      <w:pPr>
        <w:pStyle w:val="HChG"/>
      </w:pPr>
      <w:r>
        <w:tab/>
      </w:r>
      <w:r>
        <w:tab/>
        <w:t xml:space="preserve">Status of submission of reports by </w:t>
      </w:r>
      <w:r w:rsidR="00595F8E">
        <w:t xml:space="preserve">States </w:t>
      </w:r>
      <w:r>
        <w:t>parties</w:t>
      </w:r>
      <w:r w:rsidR="00595F8E">
        <w:t xml:space="preserve"> </w:t>
      </w:r>
      <w:r>
        <w:t>under article</w:t>
      </w:r>
      <w:r w:rsidR="00AE7499">
        <w:t> </w:t>
      </w:r>
      <w:r>
        <w:t xml:space="preserve">9, paragraph 1, of the </w:t>
      </w:r>
      <w:r w:rsidR="00595F8E">
        <w:t>Convention</w:t>
      </w:r>
    </w:p>
    <w:p w:rsidR="00E915FF" w:rsidRDefault="00E915FF" w:rsidP="00C77959">
      <w:pPr>
        <w:pStyle w:val="H1G"/>
      </w:pPr>
      <w:r>
        <w:tab/>
      </w:r>
      <w:r>
        <w:tab/>
        <w:t>Note by the Secretary-General</w:t>
      </w:r>
    </w:p>
    <w:p w:rsidR="00E915FF" w:rsidRDefault="00E915FF" w:rsidP="00457CB1">
      <w:pPr>
        <w:pStyle w:val="SingleTxtG"/>
      </w:pPr>
      <w:r>
        <w:tab/>
        <w:t>The present note contains information on the overall situation with regard to the submission of reports by States parties in accordance with article 9 of the Convention. Reports received and pending consideration by the Committee is listed in section A; reports the submission of which is due or overdue are listed in section B. The information contained in the pres</w:t>
      </w:r>
      <w:r w:rsidR="00C168D4">
        <w:t xml:space="preserve">ent note reflects status as at </w:t>
      </w:r>
      <w:r w:rsidR="00206F1B">
        <w:t>31 October</w:t>
      </w:r>
      <w:r w:rsidR="008C1769">
        <w:t xml:space="preserve"> 2013</w:t>
      </w:r>
      <w:r w:rsidR="0038790A">
        <w:t>.</w:t>
      </w:r>
    </w:p>
    <w:p w:rsidR="00C168D4" w:rsidRDefault="00E915FF" w:rsidP="00A405DB">
      <w:pPr>
        <w:pStyle w:val="H1G"/>
        <w:spacing w:after="360"/>
      </w:pPr>
      <w:r>
        <w:br w:type="page"/>
      </w:r>
      <w:r w:rsidR="00C168D4">
        <w:tab/>
        <w:t>A.</w:t>
      </w:r>
      <w:r w:rsidR="00C168D4">
        <w:tab/>
        <w:t>Reports received and pending consideration by the Committee</w:t>
      </w:r>
    </w:p>
    <w:tbl>
      <w:tblPr>
        <w:tblW w:w="0" w:type="auto"/>
        <w:tblInd w:w="108" w:type="dxa"/>
        <w:tblLook w:val="0000"/>
      </w:tblPr>
      <w:tblGrid>
        <w:gridCol w:w="2835"/>
        <w:gridCol w:w="6521"/>
      </w:tblGrid>
      <w:tr w:rsidR="001903D8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1903D8" w:rsidRDefault="001903D8" w:rsidP="002F3D80">
            <w:pPr>
              <w:rPr>
                <w:bCs/>
              </w:rPr>
            </w:pPr>
          </w:p>
        </w:tc>
        <w:tc>
          <w:tcPr>
            <w:tcW w:w="6521" w:type="dxa"/>
          </w:tcPr>
          <w:p w:rsidR="00EC656A" w:rsidRPr="00AE4682" w:rsidRDefault="00EC656A" w:rsidP="001903D8">
            <w:pPr>
              <w:rPr>
                <w:bCs/>
              </w:rPr>
            </w:pPr>
          </w:p>
        </w:tc>
      </w:tr>
      <w:tr w:rsidR="0078254D" w:rsidRPr="00B8694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78254D" w:rsidDel="00FE2095" w:rsidRDefault="0078254D" w:rsidP="00FE2095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Bosnia and Herzegovina</w:t>
                </w:r>
              </w:smartTag>
            </w:smartTag>
          </w:p>
        </w:tc>
        <w:tc>
          <w:tcPr>
            <w:tcW w:w="6521" w:type="dxa"/>
          </w:tcPr>
          <w:p w:rsidR="0078254D" w:rsidRPr="00AE4682" w:rsidDel="00FE2095" w:rsidRDefault="0078254D" w:rsidP="00656D35">
            <w:pPr>
              <w:rPr>
                <w:bCs/>
              </w:rPr>
            </w:pPr>
            <w:r>
              <w:rPr>
                <w:bCs/>
              </w:rPr>
              <w:t xml:space="preserve">Ninth </w:t>
            </w:r>
            <w:r w:rsidR="00C73DDD">
              <w:rPr>
                <w:bCs/>
              </w:rPr>
              <w:t>to eleventh</w:t>
            </w:r>
            <w:r>
              <w:rPr>
                <w:bCs/>
              </w:rPr>
              <w:t xml:space="preserve"> periodic reports due in </w:t>
            </w:r>
            <w:r w:rsidR="00C73DDD">
              <w:rPr>
                <w:bCs/>
              </w:rPr>
              <w:t>July 2014, submitted ninth to tenth in 2013 (CERD/C/BIH/9-1</w:t>
            </w:r>
            <w:r w:rsidR="00656D35">
              <w:rPr>
                <w:bCs/>
              </w:rPr>
              <w:t>1</w:t>
            </w:r>
            <w:r w:rsidR="00C73DDD">
              <w:rPr>
                <w:bCs/>
              </w:rPr>
              <w:t>)</w:t>
            </w:r>
          </w:p>
        </w:tc>
      </w:tr>
      <w:tr w:rsidR="00C73DDD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C73DDD" w:rsidRDefault="00C73DDD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C73DDD" w:rsidRPr="00AE4682" w:rsidRDefault="00C73DDD" w:rsidP="009903E1">
            <w:pPr>
              <w:rPr>
                <w:bCs/>
              </w:rPr>
            </w:pPr>
          </w:p>
        </w:tc>
      </w:tr>
      <w:tr w:rsidR="009903E1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9903E1" w:rsidRDefault="009903E1" w:rsidP="006011C2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Belgium</w:t>
                </w:r>
              </w:smartTag>
            </w:smartTag>
            <w:r w:rsidR="00697D60" w:rsidRPr="005C407B">
              <w:rPr>
                <w:rStyle w:val="FootnoteReference"/>
                <w:bCs/>
                <w:sz w:val="20"/>
                <w:vertAlign w:val="baseline"/>
              </w:rPr>
              <w:footnoteReference w:customMarkFollows="1" w:id="2"/>
              <w:t>*</w:t>
            </w:r>
          </w:p>
        </w:tc>
        <w:tc>
          <w:tcPr>
            <w:tcW w:w="6521" w:type="dxa"/>
          </w:tcPr>
          <w:p w:rsidR="00EC656A" w:rsidRPr="00AE4682" w:rsidRDefault="009903E1" w:rsidP="003F4E5C">
            <w:pPr>
              <w:rPr>
                <w:bCs/>
              </w:rPr>
            </w:pPr>
            <w:r w:rsidRPr="00AE4682">
              <w:rPr>
                <w:bCs/>
              </w:rPr>
              <w:t>Sixteenth to nineteenth periodic reports due in 2012, submitted in 2012 (CERD/C/BEL/16-19)</w:t>
            </w:r>
          </w:p>
        </w:tc>
      </w:tr>
      <w:tr w:rsidR="00D3782B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D3782B" w:rsidRDefault="00D3782B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EC656A" w:rsidRPr="00AE4682" w:rsidRDefault="00EC656A" w:rsidP="00903EA4">
            <w:pPr>
              <w:ind w:left="567" w:hanging="567"/>
              <w:rPr>
                <w:bCs/>
              </w:rPr>
            </w:pPr>
          </w:p>
        </w:tc>
      </w:tr>
      <w:tr w:rsidR="00C73DDD" w:rsidTr="004F6CC3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2835" w:type="dxa"/>
          </w:tcPr>
          <w:p w:rsidR="00C73DDD" w:rsidRDefault="00C73DDD" w:rsidP="006011C2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Cameroon</w:t>
                </w:r>
              </w:smartTag>
            </w:smartTag>
          </w:p>
        </w:tc>
        <w:tc>
          <w:tcPr>
            <w:tcW w:w="6521" w:type="dxa"/>
          </w:tcPr>
          <w:p w:rsidR="00C73DDD" w:rsidRPr="00AE4682" w:rsidRDefault="00C73DDD" w:rsidP="00E6134F">
            <w:pPr>
              <w:ind w:left="567" w:hanging="567"/>
              <w:rPr>
                <w:bCs/>
              </w:rPr>
            </w:pPr>
            <w:r w:rsidRPr="00E6134F">
              <w:rPr>
                <w:bCs/>
              </w:rPr>
              <w:t>Nineteenth to twenty first periodic reports due in 2012, submitted in 201</w:t>
            </w:r>
            <w:r>
              <w:rPr>
                <w:bCs/>
              </w:rPr>
              <w:t>3</w:t>
            </w:r>
          </w:p>
          <w:p w:rsidR="00C73DDD" w:rsidRPr="00AE4682" w:rsidRDefault="00C73DDD" w:rsidP="004E514C">
            <w:pPr>
              <w:ind w:left="567" w:hanging="567"/>
              <w:rPr>
                <w:bCs/>
              </w:rPr>
            </w:pPr>
            <w:r>
              <w:rPr>
                <w:bCs/>
              </w:rPr>
              <w:t>(CERD/C/CMR/19-21)</w:t>
            </w:r>
          </w:p>
        </w:tc>
      </w:tr>
      <w:tr w:rsidR="00B70D60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B70D60" w:rsidRDefault="00B70D60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B70D60" w:rsidRDefault="00B70D60" w:rsidP="004E514C">
            <w:pPr>
              <w:ind w:left="567" w:hanging="567"/>
              <w:rPr>
                <w:bCs/>
              </w:rPr>
            </w:pPr>
          </w:p>
        </w:tc>
      </w:tr>
      <w:tr w:rsidR="004A3CEB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4A3CEB" w:rsidRDefault="004A3CEB" w:rsidP="006011C2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Denmark</w:t>
                </w:r>
              </w:smartTag>
            </w:smartTag>
          </w:p>
        </w:tc>
        <w:tc>
          <w:tcPr>
            <w:tcW w:w="6521" w:type="dxa"/>
          </w:tcPr>
          <w:p w:rsidR="004A3CEB" w:rsidRDefault="004A3CEB" w:rsidP="00E57DA4">
            <w:pPr>
              <w:rPr>
                <w:bCs/>
              </w:rPr>
            </w:pPr>
            <w:r>
              <w:rPr>
                <w:bCs/>
              </w:rPr>
              <w:t>Twentieth and twenty-first periodic reports due in 2013, submitted in 2013</w:t>
            </w:r>
          </w:p>
          <w:p w:rsidR="004A3CEB" w:rsidRPr="00E57DA4" w:rsidRDefault="004A3CEB" w:rsidP="00E57DA4">
            <w:pPr>
              <w:rPr>
                <w:bCs/>
              </w:rPr>
            </w:pPr>
            <w:r>
              <w:rPr>
                <w:bCs/>
              </w:rPr>
              <w:t>(CERD/C/DNK/20-21)</w:t>
            </w:r>
          </w:p>
        </w:tc>
      </w:tr>
      <w:tr w:rsidR="004A3CEB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4A3CEB" w:rsidRDefault="004A3CEB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4A3CEB" w:rsidRPr="00E57DA4" w:rsidRDefault="004A3CEB" w:rsidP="00E57DA4">
            <w:pPr>
              <w:rPr>
                <w:bCs/>
              </w:rPr>
            </w:pPr>
          </w:p>
        </w:tc>
      </w:tr>
      <w:tr w:rsidR="00955CFA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955CFA" w:rsidDel="002F3D80" w:rsidRDefault="00E57DA4" w:rsidP="006011C2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El Salvador</w:t>
                </w:r>
              </w:smartTag>
            </w:smartTag>
          </w:p>
        </w:tc>
        <w:tc>
          <w:tcPr>
            <w:tcW w:w="6521" w:type="dxa"/>
          </w:tcPr>
          <w:p w:rsidR="00955CFA" w:rsidRDefault="00E57DA4" w:rsidP="00E57DA4">
            <w:pPr>
              <w:rPr>
                <w:bCs/>
              </w:rPr>
            </w:pPr>
            <w:r w:rsidRPr="00E57DA4">
              <w:rPr>
                <w:bCs/>
              </w:rPr>
              <w:t>Sixteenth to</w:t>
            </w:r>
            <w:r>
              <w:rPr>
                <w:bCs/>
              </w:rPr>
              <w:t xml:space="preserve"> s</w:t>
            </w:r>
            <w:r w:rsidRPr="00E57DA4">
              <w:rPr>
                <w:bCs/>
              </w:rPr>
              <w:t>eventeenth</w:t>
            </w:r>
            <w:r>
              <w:rPr>
                <w:bCs/>
              </w:rPr>
              <w:t xml:space="preserve"> </w:t>
            </w:r>
            <w:r w:rsidRPr="00E57DA4">
              <w:rPr>
                <w:bCs/>
              </w:rPr>
              <w:t>periodic reports</w:t>
            </w:r>
            <w:r>
              <w:rPr>
                <w:bCs/>
              </w:rPr>
              <w:t xml:space="preserve"> due in </w:t>
            </w:r>
            <w:r w:rsidR="004A4889">
              <w:rPr>
                <w:bCs/>
              </w:rPr>
              <w:t>2012, submitted in 2013</w:t>
            </w:r>
          </w:p>
          <w:p w:rsidR="004A4889" w:rsidRPr="00AE4682" w:rsidDel="002F3D80" w:rsidRDefault="004A4889" w:rsidP="00E57DA4">
            <w:pPr>
              <w:rPr>
                <w:bCs/>
              </w:rPr>
            </w:pPr>
            <w:r>
              <w:rPr>
                <w:bCs/>
              </w:rPr>
              <w:t>(CERD/C/SLV/16-17)</w:t>
            </w:r>
          </w:p>
        </w:tc>
      </w:tr>
      <w:tr w:rsidR="00955CFA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955CFA" w:rsidDel="002F3D80" w:rsidRDefault="00955CFA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955CFA" w:rsidRPr="00AE4682" w:rsidDel="002F3D80" w:rsidRDefault="00955CFA" w:rsidP="006011C2">
            <w:pPr>
              <w:rPr>
                <w:bCs/>
              </w:rPr>
            </w:pPr>
          </w:p>
        </w:tc>
      </w:tr>
      <w:tr w:rsidR="00D00152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D00152" w:rsidDel="002F3D80" w:rsidRDefault="00D00152" w:rsidP="006011C2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Estonia</w:t>
                </w:r>
              </w:smartTag>
            </w:smartTag>
          </w:p>
        </w:tc>
        <w:tc>
          <w:tcPr>
            <w:tcW w:w="6521" w:type="dxa"/>
          </w:tcPr>
          <w:p w:rsidR="00D00152" w:rsidRDefault="00D00152" w:rsidP="006011C2">
            <w:pPr>
              <w:rPr>
                <w:bCs/>
              </w:rPr>
            </w:pPr>
            <w:r>
              <w:rPr>
                <w:bCs/>
              </w:rPr>
              <w:t xml:space="preserve">Tenth to eleventh </w:t>
            </w:r>
            <w:r w:rsidRPr="00D00152">
              <w:rPr>
                <w:bCs/>
              </w:rPr>
              <w:t>periodic reports due in 2012, submitted in 2013</w:t>
            </w:r>
          </w:p>
          <w:p w:rsidR="00D00152" w:rsidRPr="00AE4682" w:rsidDel="002F3D80" w:rsidRDefault="00D00152" w:rsidP="006011C2">
            <w:pPr>
              <w:rPr>
                <w:bCs/>
              </w:rPr>
            </w:pPr>
            <w:r>
              <w:rPr>
                <w:bCs/>
              </w:rPr>
              <w:t>(</w:t>
            </w:r>
            <w:r w:rsidRPr="00D00152">
              <w:rPr>
                <w:bCs/>
              </w:rPr>
              <w:t>CERD/C/EST/10-11</w:t>
            </w:r>
            <w:r>
              <w:rPr>
                <w:bCs/>
              </w:rPr>
              <w:t>)</w:t>
            </w:r>
          </w:p>
        </w:tc>
      </w:tr>
      <w:tr w:rsidR="00D87D46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D87D46" w:rsidRDefault="00D87D46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D87D46" w:rsidRDefault="00D87D46" w:rsidP="006011C2">
            <w:pPr>
              <w:rPr>
                <w:bCs/>
              </w:rPr>
            </w:pPr>
          </w:p>
        </w:tc>
      </w:tr>
      <w:tr w:rsidR="00D87D46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D87D46" w:rsidRDefault="00D87D46" w:rsidP="006011C2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France</w:t>
                </w:r>
              </w:smartTag>
            </w:smartTag>
          </w:p>
        </w:tc>
        <w:tc>
          <w:tcPr>
            <w:tcW w:w="6521" w:type="dxa"/>
          </w:tcPr>
          <w:p w:rsidR="00D87D46" w:rsidRDefault="00D87D46" w:rsidP="006011C2">
            <w:pPr>
              <w:rPr>
                <w:bCs/>
              </w:rPr>
            </w:pPr>
            <w:r>
              <w:rPr>
                <w:bCs/>
              </w:rPr>
              <w:t xml:space="preserve">Twentieth and twenty-first </w:t>
            </w:r>
            <w:r w:rsidRPr="00D87D46">
              <w:rPr>
                <w:bCs/>
              </w:rPr>
              <w:t>periodic reports due in 2012, submitted in 2013</w:t>
            </w:r>
          </w:p>
        </w:tc>
      </w:tr>
      <w:tr w:rsidR="00D87D46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D87D46" w:rsidRDefault="00D87D46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D87D46" w:rsidRDefault="00211118" w:rsidP="006011C2">
            <w:pPr>
              <w:rPr>
                <w:bCs/>
              </w:rPr>
            </w:pPr>
            <w:r>
              <w:rPr>
                <w:bCs/>
              </w:rPr>
              <w:t>(</w:t>
            </w:r>
            <w:r w:rsidR="00D87D46">
              <w:rPr>
                <w:bCs/>
              </w:rPr>
              <w:t>CERD/C/FRA/20-21)</w:t>
            </w:r>
          </w:p>
        </w:tc>
      </w:tr>
      <w:tr w:rsidR="0086550B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86550B" w:rsidRDefault="0086550B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86550B" w:rsidRDefault="0086550B" w:rsidP="006011C2">
            <w:pPr>
              <w:rPr>
                <w:bCs/>
              </w:rPr>
            </w:pPr>
          </w:p>
        </w:tc>
      </w:tr>
      <w:tr w:rsidR="007A7115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7A7115" w:rsidRDefault="007A7115" w:rsidP="006011C2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Germany</w:t>
                </w:r>
              </w:smartTag>
            </w:smartTag>
          </w:p>
        </w:tc>
        <w:tc>
          <w:tcPr>
            <w:tcW w:w="6521" w:type="dxa"/>
          </w:tcPr>
          <w:p w:rsidR="007A7115" w:rsidRDefault="007A7115" w:rsidP="006011C2">
            <w:pPr>
              <w:rPr>
                <w:bCs/>
              </w:rPr>
            </w:pPr>
            <w:r>
              <w:rPr>
                <w:bCs/>
              </w:rPr>
              <w:t xml:space="preserve">Nineteenth to twenty-second </w:t>
            </w:r>
            <w:r w:rsidRPr="007A7115">
              <w:rPr>
                <w:bCs/>
              </w:rPr>
              <w:t>periodic reports due in 2012, submitted in 2013</w:t>
            </w:r>
          </w:p>
          <w:p w:rsidR="007A7115" w:rsidRDefault="007A7115" w:rsidP="006011C2">
            <w:pPr>
              <w:rPr>
                <w:bCs/>
              </w:rPr>
            </w:pPr>
            <w:r>
              <w:rPr>
                <w:bCs/>
              </w:rPr>
              <w:t>(</w:t>
            </w:r>
            <w:r w:rsidRPr="007A7115">
              <w:rPr>
                <w:bCs/>
              </w:rPr>
              <w:t>CERD/C/DEU/19-22</w:t>
            </w:r>
            <w:r>
              <w:rPr>
                <w:bCs/>
              </w:rPr>
              <w:t>)</w:t>
            </w:r>
          </w:p>
        </w:tc>
      </w:tr>
      <w:tr w:rsidR="007A7115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7A7115" w:rsidRDefault="007A7115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7A7115" w:rsidRDefault="007A7115" w:rsidP="006011C2">
            <w:pPr>
              <w:rPr>
                <w:bCs/>
              </w:rPr>
            </w:pPr>
          </w:p>
        </w:tc>
      </w:tr>
      <w:tr w:rsidR="007A7115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7A7115" w:rsidRDefault="001259B7" w:rsidP="006011C2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Guatemala</w:t>
                </w:r>
              </w:smartTag>
            </w:smartTag>
          </w:p>
        </w:tc>
        <w:tc>
          <w:tcPr>
            <w:tcW w:w="6521" w:type="dxa"/>
          </w:tcPr>
          <w:p w:rsidR="007A7115" w:rsidRDefault="001259B7" w:rsidP="001259B7">
            <w:pPr>
              <w:rPr>
                <w:bCs/>
              </w:rPr>
            </w:pPr>
            <w:r>
              <w:rPr>
                <w:bCs/>
              </w:rPr>
              <w:t xml:space="preserve">Fourteenth to fifteenth </w:t>
            </w:r>
            <w:r w:rsidRPr="001259B7">
              <w:rPr>
                <w:bCs/>
              </w:rPr>
              <w:t>periodic reports due in 201</w:t>
            </w:r>
            <w:r>
              <w:rPr>
                <w:bCs/>
              </w:rPr>
              <w:t>3</w:t>
            </w:r>
            <w:r w:rsidRPr="001259B7">
              <w:rPr>
                <w:bCs/>
              </w:rPr>
              <w:t>, submitted in 2013</w:t>
            </w:r>
          </w:p>
          <w:p w:rsidR="001259B7" w:rsidRDefault="001259B7" w:rsidP="001259B7">
            <w:pPr>
              <w:rPr>
                <w:bCs/>
              </w:rPr>
            </w:pPr>
            <w:r>
              <w:rPr>
                <w:bCs/>
              </w:rPr>
              <w:t>(</w:t>
            </w:r>
            <w:r w:rsidRPr="001259B7">
              <w:rPr>
                <w:bCs/>
              </w:rPr>
              <w:t>CERD/C/GTM/14-15</w:t>
            </w:r>
            <w:r>
              <w:rPr>
                <w:bCs/>
              </w:rPr>
              <w:t>)</w:t>
            </w:r>
          </w:p>
        </w:tc>
      </w:tr>
      <w:tr w:rsidR="007A7115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7A7115" w:rsidRDefault="007A7115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7A7115" w:rsidRDefault="007A7115" w:rsidP="006011C2">
            <w:pPr>
              <w:rPr>
                <w:bCs/>
              </w:rPr>
            </w:pPr>
          </w:p>
        </w:tc>
      </w:tr>
      <w:tr w:rsidR="0044724D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44724D" w:rsidRDefault="0044724D" w:rsidP="006011C2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Honduras</w:t>
                </w:r>
              </w:smartTag>
            </w:smartTag>
            <w:r w:rsidR="00903EA4" w:rsidRPr="005C407B">
              <w:rPr>
                <w:rStyle w:val="FootnoteReference"/>
                <w:bCs/>
                <w:sz w:val="20"/>
                <w:vertAlign w:val="baseline"/>
              </w:rPr>
              <w:footnoteReference w:customMarkFollows="1" w:id="3"/>
              <w:t>*</w:t>
            </w:r>
          </w:p>
        </w:tc>
        <w:tc>
          <w:tcPr>
            <w:tcW w:w="6521" w:type="dxa"/>
          </w:tcPr>
          <w:p w:rsidR="00E61558" w:rsidRDefault="0044724D" w:rsidP="00E61558">
            <w:pPr>
              <w:rPr>
                <w:bCs/>
              </w:rPr>
            </w:pPr>
            <w:r>
              <w:rPr>
                <w:bCs/>
              </w:rPr>
              <w:t xml:space="preserve">First to fifth </w:t>
            </w:r>
            <w:r w:rsidRPr="0044724D">
              <w:rPr>
                <w:bCs/>
              </w:rPr>
              <w:t>periodic reports due in 201</w:t>
            </w:r>
            <w:r>
              <w:rPr>
                <w:bCs/>
              </w:rPr>
              <w:t>1</w:t>
            </w:r>
            <w:r w:rsidRPr="0044724D">
              <w:rPr>
                <w:bCs/>
              </w:rPr>
              <w:t>, submitted in</w:t>
            </w:r>
            <w:r w:rsidR="00E61558">
              <w:rPr>
                <w:bCs/>
              </w:rPr>
              <w:t xml:space="preserve"> 2</w:t>
            </w:r>
            <w:r w:rsidRPr="0044724D">
              <w:rPr>
                <w:bCs/>
              </w:rPr>
              <w:t>01</w:t>
            </w:r>
            <w:r>
              <w:rPr>
                <w:bCs/>
              </w:rPr>
              <w:t>2</w:t>
            </w:r>
          </w:p>
          <w:p w:rsidR="0044724D" w:rsidRDefault="0044724D" w:rsidP="00E61558">
            <w:pPr>
              <w:rPr>
                <w:bCs/>
              </w:rPr>
            </w:pPr>
            <w:r>
              <w:rPr>
                <w:bCs/>
              </w:rPr>
              <w:t>(</w:t>
            </w:r>
            <w:r w:rsidRPr="0044724D">
              <w:rPr>
                <w:bCs/>
              </w:rPr>
              <w:t>CERD/C/HND/1-5</w:t>
            </w:r>
            <w:r>
              <w:rPr>
                <w:bCs/>
              </w:rPr>
              <w:t>)</w:t>
            </w:r>
          </w:p>
        </w:tc>
      </w:tr>
      <w:tr w:rsidR="0044724D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44724D" w:rsidRDefault="0044724D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44724D" w:rsidRDefault="0044724D" w:rsidP="006011C2">
            <w:pPr>
              <w:rPr>
                <w:bCs/>
              </w:rPr>
            </w:pPr>
          </w:p>
        </w:tc>
      </w:tr>
      <w:tr w:rsidR="007E09C3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7E09C3" w:rsidRDefault="007E09C3" w:rsidP="006011C2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Iraq</w:t>
                </w:r>
              </w:smartTag>
            </w:smartTag>
          </w:p>
        </w:tc>
        <w:tc>
          <w:tcPr>
            <w:tcW w:w="6521" w:type="dxa"/>
          </w:tcPr>
          <w:p w:rsidR="007E09C3" w:rsidRDefault="007E09C3" w:rsidP="006011C2">
            <w:pPr>
              <w:rPr>
                <w:bCs/>
              </w:rPr>
            </w:pPr>
            <w:r>
              <w:rPr>
                <w:bCs/>
              </w:rPr>
              <w:t>Fifteenth to twenty-first period reports due in 2011, submitted in 2013</w:t>
            </w:r>
          </w:p>
          <w:p w:rsidR="00E61558" w:rsidRDefault="00E61558" w:rsidP="006011C2">
            <w:pPr>
              <w:rPr>
                <w:bCs/>
              </w:rPr>
            </w:pPr>
            <w:r>
              <w:rPr>
                <w:bCs/>
              </w:rPr>
              <w:t>(CERD/C/IRQ/15-21)</w:t>
            </w:r>
          </w:p>
        </w:tc>
      </w:tr>
      <w:tr w:rsidR="00F50529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F50529" w:rsidRDefault="00F50529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6A0E26" w:rsidRPr="00AE4682" w:rsidRDefault="006A0E26" w:rsidP="006A0E26">
            <w:pPr>
              <w:rPr>
                <w:bCs/>
              </w:rPr>
            </w:pPr>
          </w:p>
        </w:tc>
      </w:tr>
      <w:tr w:rsidR="00B31C52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B31C52" w:rsidRDefault="00B31C52" w:rsidP="006011C2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Japan</w:t>
                </w:r>
              </w:smartTag>
            </w:smartTag>
          </w:p>
        </w:tc>
        <w:tc>
          <w:tcPr>
            <w:tcW w:w="6521" w:type="dxa"/>
          </w:tcPr>
          <w:p w:rsidR="00B31C52" w:rsidRDefault="00B31C52" w:rsidP="00B31C52">
            <w:pPr>
              <w:rPr>
                <w:bCs/>
              </w:rPr>
            </w:pPr>
            <w:r>
              <w:rPr>
                <w:bCs/>
              </w:rPr>
              <w:t xml:space="preserve">Seventh to ninth </w:t>
            </w:r>
            <w:r w:rsidRPr="00B31C52">
              <w:rPr>
                <w:bCs/>
              </w:rPr>
              <w:t>periodic reports due in 201</w:t>
            </w:r>
            <w:r>
              <w:rPr>
                <w:bCs/>
              </w:rPr>
              <w:t>3</w:t>
            </w:r>
            <w:r w:rsidRPr="00B31C52">
              <w:rPr>
                <w:bCs/>
              </w:rPr>
              <w:t>, submitted in 2013</w:t>
            </w:r>
          </w:p>
          <w:p w:rsidR="00B31C52" w:rsidRPr="00AE4682" w:rsidRDefault="00B31C52" w:rsidP="00B31C52">
            <w:pPr>
              <w:rPr>
                <w:bCs/>
              </w:rPr>
            </w:pPr>
            <w:r>
              <w:rPr>
                <w:bCs/>
              </w:rPr>
              <w:t>(</w:t>
            </w:r>
            <w:r w:rsidRPr="00B31C52">
              <w:rPr>
                <w:bCs/>
              </w:rPr>
              <w:t>CERD/C/JPN/7-9</w:t>
            </w:r>
            <w:r>
              <w:rPr>
                <w:bCs/>
              </w:rPr>
              <w:t>)</w:t>
            </w:r>
          </w:p>
        </w:tc>
      </w:tr>
      <w:tr w:rsidR="00B31C52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B31C52" w:rsidRDefault="00B31C52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B31C52" w:rsidRPr="00AE4682" w:rsidRDefault="00B31C52" w:rsidP="006A0E26">
            <w:pPr>
              <w:rPr>
                <w:bCs/>
              </w:rPr>
            </w:pPr>
          </w:p>
        </w:tc>
      </w:tr>
      <w:tr w:rsidR="00F50529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F50529" w:rsidRDefault="00F50529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Kazakhstan</w:t>
                </w:r>
              </w:smartTag>
            </w:smartTag>
            <w:r w:rsidR="0078254D" w:rsidRPr="005C407B">
              <w:rPr>
                <w:rStyle w:val="FootnoteReference"/>
                <w:bCs/>
                <w:sz w:val="20"/>
                <w:vertAlign w:val="baseline"/>
              </w:rPr>
              <w:footnoteReference w:customMarkFollows="1" w:id="4"/>
              <w:t>*</w:t>
            </w:r>
          </w:p>
        </w:tc>
        <w:tc>
          <w:tcPr>
            <w:tcW w:w="6521" w:type="dxa"/>
          </w:tcPr>
          <w:p w:rsidR="006A0E26" w:rsidRPr="00AE4682" w:rsidRDefault="00F50529" w:rsidP="003F4E5C">
            <w:pPr>
              <w:rPr>
                <w:bCs/>
              </w:rPr>
            </w:pPr>
            <w:r w:rsidRPr="00AE4682">
              <w:rPr>
                <w:bCs/>
              </w:rPr>
              <w:t>Sixth to seventh periodic reports due in 2012, submitted in 2012 (CERD/C/KAZ/6-7)</w:t>
            </w:r>
          </w:p>
        </w:tc>
      </w:tr>
      <w:tr w:rsidR="003B4655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3B4655" w:rsidRPr="002A4015" w:rsidRDefault="003B4655" w:rsidP="00C168D4">
            <w:pPr>
              <w:rPr>
                <w:bCs/>
              </w:rPr>
            </w:pPr>
          </w:p>
        </w:tc>
        <w:tc>
          <w:tcPr>
            <w:tcW w:w="6521" w:type="dxa"/>
          </w:tcPr>
          <w:p w:rsidR="003B4655" w:rsidRDefault="003B4655" w:rsidP="002A4015"/>
        </w:tc>
      </w:tr>
      <w:tr w:rsidR="002A4015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2A4015" w:rsidDel="002F3D80" w:rsidRDefault="002A4015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2A4015">
                  <w:rPr>
                    <w:bCs/>
                  </w:rPr>
                  <w:t>Luxembourg</w:t>
                </w:r>
              </w:smartTag>
            </w:smartTag>
            <w:r w:rsidR="0078254D" w:rsidRPr="005C407B">
              <w:rPr>
                <w:rStyle w:val="FootnoteReference"/>
                <w:bCs/>
                <w:sz w:val="20"/>
                <w:vertAlign w:val="baseline"/>
              </w:rPr>
              <w:footnoteReference w:customMarkFollows="1" w:id="5"/>
              <w:t>*</w:t>
            </w:r>
          </w:p>
        </w:tc>
        <w:tc>
          <w:tcPr>
            <w:tcW w:w="6521" w:type="dxa"/>
          </w:tcPr>
          <w:p w:rsidR="002A4015" w:rsidRDefault="002A4015" w:rsidP="002A4015">
            <w:r>
              <w:t xml:space="preserve">Fourteenth to seventeenth </w:t>
            </w:r>
            <w:r w:rsidRPr="002A4015">
              <w:t>periodic reports due in 201</w:t>
            </w:r>
            <w:r>
              <w:t>1</w:t>
            </w:r>
            <w:r w:rsidRPr="002A4015">
              <w:t>, submitted in 2013</w:t>
            </w:r>
          </w:p>
          <w:p w:rsidR="002A4015" w:rsidRPr="00AE4682" w:rsidDel="002F3D80" w:rsidRDefault="002A4015" w:rsidP="002A4015">
            <w:r>
              <w:t>(</w:t>
            </w:r>
            <w:r w:rsidRPr="002A4015">
              <w:t>CERD/C/LUX/14-17</w:t>
            </w:r>
            <w:r>
              <w:t>)</w:t>
            </w:r>
          </w:p>
        </w:tc>
      </w:tr>
      <w:tr w:rsidR="002A4015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2A4015" w:rsidDel="002F3D80" w:rsidRDefault="002A4015" w:rsidP="00C168D4">
            <w:pPr>
              <w:rPr>
                <w:bCs/>
              </w:rPr>
            </w:pPr>
          </w:p>
        </w:tc>
        <w:tc>
          <w:tcPr>
            <w:tcW w:w="6521" w:type="dxa"/>
          </w:tcPr>
          <w:p w:rsidR="002A4015" w:rsidRPr="00AE4682" w:rsidDel="002F3D80" w:rsidRDefault="002A4015" w:rsidP="00B8722F"/>
        </w:tc>
      </w:tr>
      <w:tr w:rsidR="000F046E" w:rsidRPr="00B8694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0F046E" w:rsidRDefault="000F046E" w:rsidP="00C168D4">
            <w:pPr>
              <w:rPr>
                <w:bCs/>
              </w:rPr>
            </w:pPr>
          </w:p>
        </w:tc>
        <w:tc>
          <w:tcPr>
            <w:tcW w:w="6521" w:type="dxa"/>
          </w:tcPr>
          <w:p w:rsidR="000F046E" w:rsidRDefault="000F046E" w:rsidP="004F625D">
            <w:pPr>
              <w:rPr>
                <w:bCs/>
              </w:rPr>
            </w:pPr>
          </w:p>
        </w:tc>
      </w:tr>
      <w:tr w:rsidR="00AE7499" w:rsidRPr="00B8694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AE7499" w:rsidRPr="006A0E26" w:rsidRDefault="000F046E" w:rsidP="00C168D4">
            <w:pPr>
              <w:rPr>
                <w:bCs/>
              </w:rPr>
            </w:pPr>
            <w:r>
              <w:rPr>
                <w:bCs/>
              </w:rPr>
              <w:t xml:space="preserve">The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Former Yu</w:t>
                </w:r>
                <w:r w:rsidR="00AE7499">
                  <w:rPr>
                    <w:bCs/>
                  </w:rPr>
                  <w:t>goslav Republic of Macedonia</w:t>
                </w:r>
              </w:smartTag>
            </w:smartTag>
          </w:p>
        </w:tc>
        <w:tc>
          <w:tcPr>
            <w:tcW w:w="6521" w:type="dxa"/>
          </w:tcPr>
          <w:p w:rsidR="00AE7499" w:rsidRDefault="00AE7499" w:rsidP="004F625D">
            <w:pPr>
              <w:rPr>
                <w:bCs/>
              </w:rPr>
            </w:pPr>
            <w:r>
              <w:rPr>
                <w:bCs/>
              </w:rPr>
              <w:t xml:space="preserve">Eighth to tenth periodic reports due in 2010, submitted in 2013 </w:t>
            </w:r>
          </w:p>
          <w:p w:rsidR="009A2D6D" w:rsidRPr="00AE4682" w:rsidRDefault="009A2D6D" w:rsidP="004F625D">
            <w:pPr>
              <w:rPr>
                <w:bCs/>
              </w:rPr>
            </w:pPr>
            <w:r>
              <w:rPr>
                <w:bCs/>
              </w:rPr>
              <w:t>(CERD/C/MKD/8-10)</w:t>
            </w:r>
          </w:p>
        </w:tc>
      </w:tr>
      <w:tr w:rsidR="00AE7499" w:rsidRPr="00B8694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AE7499" w:rsidRPr="006A0E26" w:rsidRDefault="00AE7499" w:rsidP="00C168D4">
            <w:pPr>
              <w:rPr>
                <w:bCs/>
              </w:rPr>
            </w:pPr>
          </w:p>
        </w:tc>
        <w:tc>
          <w:tcPr>
            <w:tcW w:w="6521" w:type="dxa"/>
          </w:tcPr>
          <w:p w:rsidR="00AE7499" w:rsidRPr="00AE4682" w:rsidRDefault="00AE7499" w:rsidP="004F625D">
            <w:pPr>
              <w:rPr>
                <w:bCs/>
              </w:rPr>
            </w:pPr>
          </w:p>
        </w:tc>
      </w:tr>
      <w:tr w:rsidR="006A0E26" w:rsidRPr="00B8694A" w:rsidTr="003F4E5C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2835" w:type="dxa"/>
          </w:tcPr>
          <w:p w:rsidR="006A0E26" w:rsidRDefault="006A0E26" w:rsidP="00211118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6A0E26">
                  <w:rPr>
                    <w:bCs/>
                  </w:rPr>
                  <w:t>Montenegro</w:t>
                </w:r>
              </w:smartTag>
            </w:smartTag>
            <w:r w:rsidR="00211118" w:rsidRPr="00211118">
              <w:rPr>
                <w:rStyle w:val="FootnoteReference"/>
                <w:bCs/>
                <w:sz w:val="20"/>
                <w:vertAlign w:val="baseline"/>
              </w:rPr>
              <w:footnoteReference w:customMarkFollows="1" w:id="6"/>
              <w:t>*</w:t>
            </w:r>
          </w:p>
        </w:tc>
        <w:tc>
          <w:tcPr>
            <w:tcW w:w="6521" w:type="dxa"/>
          </w:tcPr>
          <w:p w:rsidR="0024375E" w:rsidRPr="00AE4682" w:rsidRDefault="0024375E" w:rsidP="004F625D">
            <w:pPr>
              <w:rPr>
                <w:bCs/>
              </w:rPr>
            </w:pPr>
            <w:r w:rsidRPr="00AE4682">
              <w:rPr>
                <w:bCs/>
              </w:rPr>
              <w:t>Second to third periodic reports of States Parties due in 2011, submitted in 2012 (CERD/C/MNE/2-3)</w:t>
            </w:r>
          </w:p>
        </w:tc>
      </w:tr>
      <w:tr w:rsidR="00AE7499" w:rsidRPr="00B8694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AE7499" w:rsidRPr="006A0E26" w:rsidRDefault="00AE7499" w:rsidP="00C168D4">
            <w:pPr>
              <w:rPr>
                <w:bCs/>
              </w:rPr>
            </w:pPr>
          </w:p>
        </w:tc>
        <w:tc>
          <w:tcPr>
            <w:tcW w:w="6521" w:type="dxa"/>
          </w:tcPr>
          <w:p w:rsidR="00AE7499" w:rsidRPr="00AE4682" w:rsidRDefault="00AE7499" w:rsidP="004F625D">
            <w:pPr>
              <w:rPr>
                <w:bCs/>
              </w:rPr>
            </w:pPr>
          </w:p>
        </w:tc>
      </w:tr>
      <w:tr w:rsidR="004A3CEB" w:rsidRPr="00B8694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4A3CEB" w:rsidRDefault="004A3CEB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Netherlands</w:t>
                </w:r>
              </w:smartTag>
            </w:smartTag>
          </w:p>
        </w:tc>
        <w:tc>
          <w:tcPr>
            <w:tcW w:w="6521" w:type="dxa"/>
          </w:tcPr>
          <w:p w:rsidR="004A3CEB" w:rsidRDefault="003F4E5C" w:rsidP="00777245">
            <w:pPr>
              <w:rPr>
                <w:bCs/>
              </w:rPr>
            </w:pPr>
            <w:r>
              <w:rPr>
                <w:bCs/>
              </w:rPr>
              <w:t>Nineteenth</w:t>
            </w:r>
            <w:r w:rsidR="004A3CEB">
              <w:rPr>
                <w:bCs/>
              </w:rPr>
              <w:t xml:space="preserve"> to twenty-first periodic reports due in 2013, submitted in 2013</w:t>
            </w:r>
          </w:p>
          <w:p w:rsidR="003F4E5C" w:rsidRDefault="003F4E5C" w:rsidP="00777245">
            <w:pPr>
              <w:rPr>
                <w:bCs/>
              </w:rPr>
            </w:pPr>
            <w:r>
              <w:rPr>
                <w:bCs/>
              </w:rPr>
              <w:t>(CERD/C/NLD/19-21)</w:t>
            </w:r>
          </w:p>
        </w:tc>
      </w:tr>
      <w:tr w:rsidR="003B4655" w:rsidRPr="00B8694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3B4655" w:rsidRDefault="003B4655" w:rsidP="00C168D4">
            <w:pPr>
              <w:rPr>
                <w:bCs/>
              </w:rPr>
            </w:pPr>
          </w:p>
        </w:tc>
        <w:tc>
          <w:tcPr>
            <w:tcW w:w="6521" w:type="dxa"/>
          </w:tcPr>
          <w:p w:rsidR="003B4655" w:rsidRDefault="003B4655" w:rsidP="00777245">
            <w:pPr>
              <w:rPr>
                <w:bCs/>
              </w:rPr>
            </w:pPr>
          </w:p>
        </w:tc>
      </w:tr>
      <w:tr w:rsidR="00CD043C" w:rsidRPr="00B8694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CD043C" w:rsidRDefault="00CD043C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Niger</w:t>
                </w:r>
              </w:smartTag>
            </w:smartTag>
          </w:p>
        </w:tc>
        <w:tc>
          <w:tcPr>
            <w:tcW w:w="6521" w:type="dxa"/>
          </w:tcPr>
          <w:p w:rsidR="00CD043C" w:rsidRDefault="00CD043C" w:rsidP="004A3CEB">
            <w:pPr>
              <w:rPr>
                <w:bCs/>
              </w:rPr>
            </w:pPr>
            <w:r>
              <w:rPr>
                <w:bCs/>
              </w:rPr>
              <w:t xml:space="preserve">Fifteenth to twenty-first </w:t>
            </w:r>
            <w:r w:rsidR="004A3CEB">
              <w:rPr>
                <w:bCs/>
              </w:rPr>
              <w:t xml:space="preserve">periodic reports </w:t>
            </w:r>
            <w:r>
              <w:rPr>
                <w:bCs/>
              </w:rPr>
              <w:t xml:space="preserve">due </w:t>
            </w:r>
            <w:r w:rsidR="005D0E0D">
              <w:rPr>
                <w:bCs/>
              </w:rPr>
              <w:t>in 2010, submitted in 2013 (CERD/C/NER/15-21)</w:t>
            </w:r>
          </w:p>
        </w:tc>
      </w:tr>
      <w:tr w:rsidR="004A3CEB" w:rsidRPr="00B8694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4A3CEB" w:rsidRDefault="004A3CEB" w:rsidP="00C168D4">
            <w:pPr>
              <w:rPr>
                <w:bCs/>
              </w:rPr>
            </w:pPr>
          </w:p>
        </w:tc>
        <w:tc>
          <w:tcPr>
            <w:tcW w:w="6521" w:type="dxa"/>
          </w:tcPr>
          <w:p w:rsidR="004A3CEB" w:rsidRDefault="004A3CEB" w:rsidP="00777245">
            <w:pPr>
              <w:rPr>
                <w:bCs/>
              </w:rPr>
            </w:pPr>
          </w:p>
        </w:tc>
      </w:tr>
      <w:tr w:rsidR="004A3CEB" w:rsidRPr="00B8694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4A3CEB" w:rsidRDefault="004A3CEB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Norway</w:t>
                </w:r>
              </w:smartTag>
            </w:smartTag>
          </w:p>
        </w:tc>
        <w:tc>
          <w:tcPr>
            <w:tcW w:w="6521" w:type="dxa"/>
          </w:tcPr>
          <w:p w:rsidR="004A3CEB" w:rsidRDefault="004A3CEB" w:rsidP="00777245">
            <w:pPr>
              <w:rPr>
                <w:bCs/>
              </w:rPr>
            </w:pPr>
            <w:r>
              <w:rPr>
                <w:bCs/>
              </w:rPr>
              <w:t>Twentieth to twenty-first period reports due in 2013, submitted in 2013</w:t>
            </w:r>
          </w:p>
          <w:p w:rsidR="004A3CEB" w:rsidRDefault="004A3CEB" w:rsidP="00777245">
            <w:pPr>
              <w:rPr>
                <w:bCs/>
              </w:rPr>
            </w:pPr>
            <w:r>
              <w:rPr>
                <w:bCs/>
              </w:rPr>
              <w:t>CERD/C/NOR/20-21)</w:t>
            </w:r>
          </w:p>
        </w:tc>
      </w:tr>
      <w:tr w:rsidR="00CD043C" w:rsidRPr="00B8694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CD043C" w:rsidRDefault="00CD043C" w:rsidP="00C168D4">
            <w:pPr>
              <w:rPr>
                <w:bCs/>
              </w:rPr>
            </w:pPr>
          </w:p>
        </w:tc>
        <w:tc>
          <w:tcPr>
            <w:tcW w:w="6521" w:type="dxa"/>
          </w:tcPr>
          <w:p w:rsidR="00CD043C" w:rsidRDefault="00CD043C" w:rsidP="00777245">
            <w:pPr>
              <w:rPr>
                <w:bCs/>
              </w:rPr>
            </w:pPr>
          </w:p>
        </w:tc>
      </w:tr>
      <w:tr w:rsidR="00777245" w:rsidRPr="00B8694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777245" w:rsidRPr="006A0E26" w:rsidRDefault="0077724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Peru</w:t>
                </w:r>
              </w:smartTag>
            </w:smartTag>
          </w:p>
        </w:tc>
        <w:tc>
          <w:tcPr>
            <w:tcW w:w="6521" w:type="dxa"/>
          </w:tcPr>
          <w:p w:rsidR="00777245" w:rsidRDefault="00777245" w:rsidP="00777245">
            <w:pPr>
              <w:rPr>
                <w:bCs/>
              </w:rPr>
            </w:pPr>
            <w:r>
              <w:rPr>
                <w:bCs/>
              </w:rPr>
              <w:t xml:space="preserve">Eighteenth to twenty-first </w:t>
            </w:r>
            <w:r w:rsidRPr="00777245">
              <w:rPr>
                <w:bCs/>
              </w:rPr>
              <w:t>periodic reports due in 201</w:t>
            </w:r>
            <w:r>
              <w:rPr>
                <w:bCs/>
              </w:rPr>
              <w:t>2</w:t>
            </w:r>
            <w:r w:rsidRPr="00777245">
              <w:rPr>
                <w:bCs/>
              </w:rPr>
              <w:t>, submitted in 2013</w:t>
            </w:r>
          </w:p>
          <w:p w:rsidR="004A3CEB" w:rsidRPr="00AE4682" w:rsidRDefault="004A3CEB" w:rsidP="00777245">
            <w:pPr>
              <w:rPr>
                <w:bCs/>
              </w:rPr>
            </w:pPr>
            <w:r>
              <w:rPr>
                <w:bCs/>
              </w:rPr>
              <w:t>(CERD/C/PER/18-21)</w:t>
            </w:r>
          </w:p>
        </w:tc>
      </w:tr>
      <w:tr w:rsidR="00777245" w:rsidRPr="00B8694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777245" w:rsidRPr="006A0E26" w:rsidRDefault="00777245" w:rsidP="00C168D4">
            <w:pPr>
              <w:rPr>
                <w:bCs/>
              </w:rPr>
            </w:pPr>
          </w:p>
        </w:tc>
        <w:tc>
          <w:tcPr>
            <w:tcW w:w="6521" w:type="dxa"/>
          </w:tcPr>
          <w:p w:rsidR="00777245" w:rsidRPr="00AE4682" w:rsidRDefault="00777245" w:rsidP="004F625D">
            <w:pPr>
              <w:rPr>
                <w:bCs/>
              </w:rPr>
            </w:pPr>
          </w:p>
        </w:tc>
      </w:tr>
      <w:tr w:rsidR="0024375E" w:rsidRPr="00B8694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24375E" w:rsidRDefault="0024375E" w:rsidP="00211118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Poland</w:t>
                </w:r>
              </w:smartTag>
            </w:smartTag>
            <w:r w:rsidR="00211118" w:rsidRPr="00211118">
              <w:rPr>
                <w:rStyle w:val="FootnoteReference"/>
                <w:sz w:val="20"/>
                <w:vertAlign w:val="baseline"/>
              </w:rPr>
              <w:t>*</w:t>
            </w:r>
          </w:p>
        </w:tc>
        <w:tc>
          <w:tcPr>
            <w:tcW w:w="6521" w:type="dxa"/>
          </w:tcPr>
          <w:p w:rsidR="0024375E" w:rsidRPr="00AE4682" w:rsidRDefault="0024375E" w:rsidP="003F4E5C">
            <w:pPr>
              <w:rPr>
                <w:bCs/>
              </w:rPr>
            </w:pPr>
            <w:r w:rsidRPr="00AE4682">
              <w:rPr>
                <w:bCs/>
              </w:rPr>
              <w:t>Twentieth to twenty first periodic reports due in 2012, submitted in 2012 (CERD/C/POL/20-21)</w:t>
            </w:r>
          </w:p>
        </w:tc>
      </w:tr>
      <w:tr w:rsidR="00FB2A09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FB2A09" w:rsidRDefault="00FB2A09" w:rsidP="00C168D4">
            <w:pPr>
              <w:rPr>
                <w:bCs/>
              </w:rPr>
            </w:pPr>
          </w:p>
        </w:tc>
        <w:tc>
          <w:tcPr>
            <w:tcW w:w="6521" w:type="dxa"/>
          </w:tcPr>
          <w:p w:rsidR="00FB2A09" w:rsidRPr="00AE4682" w:rsidRDefault="00FB2A09" w:rsidP="00FB2A09">
            <w:pPr>
              <w:rPr>
                <w:bCs/>
              </w:rPr>
            </w:pPr>
          </w:p>
        </w:tc>
      </w:tr>
      <w:tr w:rsidR="003B4655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3B4655" w:rsidRPr="009D35DF" w:rsidRDefault="003B4655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Sudan</w:t>
                </w:r>
              </w:smartTag>
            </w:smartTag>
          </w:p>
        </w:tc>
        <w:tc>
          <w:tcPr>
            <w:tcW w:w="6521" w:type="dxa"/>
          </w:tcPr>
          <w:p w:rsidR="003B4655" w:rsidRDefault="003F4E5C" w:rsidP="00FB2A09">
            <w:r>
              <w:t>Twelfth</w:t>
            </w:r>
            <w:r w:rsidR="004A3CEB">
              <w:t xml:space="preserve"> to sixteenth period reports due in 2008, submitted March 2013</w:t>
            </w:r>
          </w:p>
          <w:p w:rsidR="004A3CEB" w:rsidRDefault="004A3CEB" w:rsidP="00FB2A09">
            <w:r>
              <w:t>(CERD(C/SDN/12-16)</w:t>
            </w:r>
          </w:p>
        </w:tc>
      </w:tr>
      <w:tr w:rsidR="003B4655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3B4655" w:rsidRPr="009D35DF" w:rsidRDefault="003B4655" w:rsidP="00C168D4">
            <w:pPr>
              <w:rPr>
                <w:bCs/>
              </w:rPr>
            </w:pPr>
          </w:p>
        </w:tc>
        <w:tc>
          <w:tcPr>
            <w:tcW w:w="6521" w:type="dxa"/>
          </w:tcPr>
          <w:p w:rsidR="003B4655" w:rsidRDefault="003B4655" w:rsidP="00FB2A09"/>
        </w:tc>
      </w:tr>
      <w:tr w:rsidR="001A5F68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1A5F68" w:rsidRPr="009D35DF" w:rsidRDefault="001A5F68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Suriname</w:t>
                </w:r>
              </w:smartTag>
            </w:smartTag>
          </w:p>
        </w:tc>
        <w:tc>
          <w:tcPr>
            <w:tcW w:w="6521" w:type="dxa"/>
          </w:tcPr>
          <w:p w:rsidR="001A5F68" w:rsidRDefault="001A5F68" w:rsidP="00FB2A09">
            <w:r>
              <w:t>Thirteenth to fifteenth periodic reports due in 2013, submitted in 2013 (CERD/C/SUR/13-15)</w:t>
            </w:r>
          </w:p>
        </w:tc>
      </w:tr>
      <w:tr w:rsidR="001A5F68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1A5F68" w:rsidRPr="009D35DF" w:rsidRDefault="001A5F68" w:rsidP="00C168D4">
            <w:pPr>
              <w:rPr>
                <w:bCs/>
              </w:rPr>
            </w:pPr>
          </w:p>
        </w:tc>
        <w:tc>
          <w:tcPr>
            <w:tcW w:w="6521" w:type="dxa"/>
          </w:tcPr>
          <w:p w:rsidR="001A5F68" w:rsidRDefault="001A5F68" w:rsidP="00FB2A09"/>
        </w:tc>
      </w:tr>
      <w:tr w:rsidR="009D35DF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9D35DF" w:rsidRDefault="009D35DF" w:rsidP="00211118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9D35DF">
                  <w:rPr>
                    <w:bCs/>
                  </w:rPr>
                  <w:t>Switzerland</w:t>
                </w:r>
              </w:smartTag>
            </w:smartTag>
            <w:r w:rsidR="00211118" w:rsidRPr="00211118">
              <w:rPr>
                <w:rStyle w:val="FootnoteReference"/>
                <w:sz w:val="20"/>
                <w:vertAlign w:val="baseline"/>
              </w:rPr>
              <w:t>*</w:t>
            </w:r>
          </w:p>
        </w:tc>
        <w:tc>
          <w:tcPr>
            <w:tcW w:w="6521" w:type="dxa"/>
          </w:tcPr>
          <w:p w:rsidR="009D35DF" w:rsidRPr="00AE4682" w:rsidRDefault="009D35DF" w:rsidP="00FB2A09">
            <w:r>
              <w:t xml:space="preserve">Seventh to ninth </w:t>
            </w:r>
            <w:r w:rsidRPr="009D35DF">
              <w:t>periodic reports due in 2012, submitted in 2012</w:t>
            </w:r>
            <w:r w:rsidR="003F4E5C">
              <w:t xml:space="preserve"> </w:t>
            </w:r>
            <w:r>
              <w:t>(</w:t>
            </w:r>
            <w:r w:rsidRPr="009D35DF">
              <w:t>CERD/C/CHE/7-9</w:t>
            </w:r>
            <w:r>
              <w:t>)</w:t>
            </w:r>
          </w:p>
        </w:tc>
      </w:tr>
      <w:tr w:rsidR="009D35DF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9D35DF" w:rsidRDefault="009D35DF" w:rsidP="00C168D4">
            <w:pPr>
              <w:rPr>
                <w:bCs/>
              </w:rPr>
            </w:pPr>
          </w:p>
        </w:tc>
        <w:tc>
          <w:tcPr>
            <w:tcW w:w="6521" w:type="dxa"/>
          </w:tcPr>
          <w:p w:rsidR="009D35DF" w:rsidRPr="00AE4682" w:rsidRDefault="009D35DF" w:rsidP="00FB2A09"/>
        </w:tc>
      </w:tr>
      <w:tr w:rsidR="00FB2A09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FB2A09" w:rsidRDefault="00FB2A09" w:rsidP="00211118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Uzbekistan</w:t>
                </w:r>
              </w:smartTag>
            </w:smartTag>
            <w:r w:rsidR="00211118" w:rsidRPr="00211118">
              <w:rPr>
                <w:rStyle w:val="FootnoteReference"/>
                <w:sz w:val="20"/>
                <w:vertAlign w:val="baseline"/>
              </w:rPr>
              <w:t>*</w:t>
            </w:r>
          </w:p>
        </w:tc>
        <w:tc>
          <w:tcPr>
            <w:tcW w:w="6521" w:type="dxa"/>
          </w:tcPr>
          <w:p w:rsidR="00FB2A09" w:rsidRPr="00AE4682" w:rsidRDefault="00FB2A09" w:rsidP="003F4E5C">
            <w:r w:rsidRPr="00AE4682">
              <w:t xml:space="preserve">Eight to ninth </w:t>
            </w:r>
            <w:r w:rsidRPr="00AE4682">
              <w:rPr>
                <w:bCs/>
              </w:rPr>
              <w:t>periodic reports due in 2012, submitted in 2012 (CERD/C/</w:t>
            </w:r>
            <w:r w:rsidR="00301ED5" w:rsidRPr="00AE4682">
              <w:rPr>
                <w:bCs/>
              </w:rPr>
              <w:t>UZB</w:t>
            </w:r>
            <w:r w:rsidRPr="00AE4682">
              <w:rPr>
                <w:bCs/>
              </w:rPr>
              <w:t>/</w:t>
            </w:r>
            <w:r w:rsidR="00301ED5" w:rsidRPr="00AE4682">
              <w:rPr>
                <w:bCs/>
              </w:rPr>
              <w:t>8-9)</w:t>
            </w:r>
          </w:p>
        </w:tc>
      </w:tr>
      <w:tr w:rsidR="00C73DDD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C73DDD" w:rsidRDefault="00C73DDD" w:rsidP="00C168D4">
            <w:pPr>
              <w:rPr>
                <w:bCs/>
              </w:rPr>
            </w:pPr>
          </w:p>
        </w:tc>
        <w:tc>
          <w:tcPr>
            <w:tcW w:w="6521" w:type="dxa"/>
          </w:tcPr>
          <w:p w:rsidR="00C73DDD" w:rsidRPr="00AE4682" w:rsidRDefault="00C73DDD" w:rsidP="00301ED5"/>
        </w:tc>
      </w:tr>
      <w:tr w:rsidR="00C73DDD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C73DDD" w:rsidRDefault="00C73DDD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United States of America</w:t>
                </w:r>
              </w:smartTag>
            </w:smartTag>
          </w:p>
        </w:tc>
        <w:tc>
          <w:tcPr>
            <w:tcW w:w="6521" w:type="dxa"/>
          </w:tcPr>
          <w:p w:rsidR="00C73DDD" w:rsidRDefault="00C73DDD" w:rsidP="00301ED5">
            <w:r>
              <w:t>Seventh to ninth period reports due in 2011, submitted in 2013</w:t>
            </w:r>
          </w:p>
          <w:p w:rsidR="00C73DDD" w:rsidRPr="00AE4682" w:rsidRDefault="00C73DDD" w:rsidP="00301ED5">
            <w:r>
              <w:t>(CERD/C/USA/7-9)</w:t>
            </w:r>
          </w:p>
        </w:tc>
      </w:tr>
      <w:tr w:rsidR="00301ED5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301ED5" w:rsidRDefault="00301ED5" w:rsidP="00C168D4">
            <w:pPr>
              <w:rPr>
                <w:bCs/>
              </w:rPr>
            </w:pPr>
          </w:p>
        </w:tc>
        <w:tc>
          <w:tcPr>
            <w:tcW w:w="6521" w:type="dxa"/>
          </w:tcPr>
          <w:p w:rsidR="005568BD" w:rsidRPr="00AE4682" w:rsidRDefault="005568BD" w:rsidP="00301ED5"/>
        </w:tc>
      </w:tr>
    </w:tbl>
    <w:p w:rsidR="00C168D4" w:rsidRDefault="00C168D4" w:rsidP="00574597">
      <w:pPr>
        <w:pStyle w:val="H1G"/>
      </w:pPr>
      <w:r>
        <w:tab/>
        <w:t>B.</w:t>
      </w:r>
      <w:r>
        <w:tab/>
        <w:t>Reports due</w:t>
      </w:r>
    </w:p>
    <w:p w:rsidR="00C168D4" w:rsidRDefault="00C168D4" w:rsidP="00C77959">
      <w:pPr>
        <w:pStyle w:val="H23G"/>
      </w:pPr>
      <w:r>
        <w:tab/>
        <w:t>1.</w:t>
      </w:r>
      <w:r>
        <w:tab/>
        <w:t>States parties from which two or more reports are due</w:t>
      </w:r>
    </w:p>
    <w:tbl>
      <w:tblPr>
        <w:tblW w:w="9360" w:type="dxa"/>
        <w:tblInd w:w="108" w:type="dxa"/>
        <w:tblLayout w:type="fixed"/>
        <w:tblLook w:val="0000"/>
      </w:tblPr>
      <w:tblGrid>
        <w:gridCol w:w="2700"/>
        <w:gridCol w:w="4020"/>
        <w:gridCol w:w="2640"/>
      </w:tblGrid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6727F5" w:rsidRDefault="006727F5" w:rsidP="00C168D4">
            <w:bookmarkStart w:id="0" w:name="OLE_LINK1"/>
            <w:bookmarkStart w:id="1" w:name="OLE_LINK2"/>
            <w:smartTag w:uri="urn:schemas-microsoft-com:office:smarttags" w:element="country-region">
              <w:smartTag w:uri="urn:schemas-microsoft-com:office:smarttags" w:element="place">
                <w:r>
                  <w:t>Sierra Leone</w:t>
                </w:r>
              </w:smartTag>
            </w:smartTag>
          </w:p>
        </w:tc>
        <w:tc>
          <w:tcPr>
            <w:tcW w:w="4020" w:type="dxa"/>
          </w:tcPr>
          <w:p w:rsidR="006727F5" w:rsidRDefault="006727F5" w:rsidP="00C168D4">
            <w:r>
              <w:t>Supplementary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31 March 1975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Fourth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4 January 1976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Fifth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4 January 1978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Sixth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4 January 1980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Seventh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4 January 1982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Eighth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4 January 1984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Ninth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4 January 1986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4 January 1988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Eleventh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4 January 1990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Twelfth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 xml:space="preserve">4 January 1992 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Thirteenth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4 January 1994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Fourteenth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4 January 1996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Fifteenth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4 January 1998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Sixteenth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4 January 2000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Seventeenth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4 January 2002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pPr>
              <w:rPr>
                <w:bCs/>
              </w:rPr>
            </w:pPr>
            <w:r>
              <w:rPr>
                <w:bCs/>
              </w:rPr>
              <w:t>Eighteenth report</w:t>
            </w:r>
          </w:p>
        </w:tc>
        <w:tc>
          <w:tcPr>
            <w:tcW w:w="2640" w:type="dxa"/>
          </w:tcPr>
          <w:p w:rsidR="006727F5" w:rsidRDefault="006727F5" w:rsidP="00C168D4">
            <w:pPr>
              <w:rPr>
                <w:bCs/>
              </w:rPr>
            </w:pPr>
            <w:r>
              <w:rPr>
                <w:bCs/>
              </w:rPr>
              <w:t>4 January 2004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Nineteenth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4 January 2006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Twentieth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4 January 2008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Twenty-first report</w:t>
            </w:r>
          </w:p>
          <w:p w:rsidR="006727F5" w:rsidRDefault="006727F5" w:rsidP="00C168D4">
            <w:r>
              <w:t>Twenty-second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4 January 2010</w:t>
            </w:r>
          </w:p>
          <w:p w:rsidR="006727F5" w:rsidRDefault="006727F5" w:rsidP="00C168D4">
            <w:r>
              <w:t>4 January 2012</w:t>
            </w:r>
          </w:p>
        </w:tc>
      </w:tr>
      <w:tr w:rsidR="00B71C7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B71C7C" w:rsidRDefault="00B71C7C" w:rsidP="00C168D4"/>
        </w:tc>
        <w:tc>
          <w:tcPr>
            <w:tcW w:w="4020" w:type="dxa"/>
          </w:tcPr>
          <w:p w:rsidR="00B71C7C" w:rsidRDefault="00B71C7C" w:rsidP="00C168D4"/>
        </w:tc>
        <w:tc>
          <w:tcPr>
            <w:tcW w:w="2640" w:type="dxa"/>
          </w:tcPr>
          <w:p w:rsidR="00B71C7C" w:rsidRDefault="00B71C7C" w:rsidP="00C168D4"/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6727F5" w:rsidRDefault="006727F5" w:rsidP="00C168D4">
            <w:smartTag w:uri="urn:schemas-microsoft-com:office:smarttags" w:element="place">
              <w:smartTag w:uri="urn:schemas-microsoft-com:office:smarttags" w:element="country-region">
                <w:r>
                  <w:t>Liberia</w:t>
                </w:r>
              </w:smartTag>
            </w:smartTag>
          </w:p>
        </w:tc>
        <w:tc>
          <w:tcPr>
            <w:tcW w:w="4020" w:type="dxa"/>
          </w:tcPr>
          <w:p w:rsidR="006727F5" w:rsidRDefault="006727F5" w:rsidP="00C168D4">
            <w:r>
              <w:t>Initial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5 December 1977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Second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5 December 1979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Third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5 December 1981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Fourth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5 December 1983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Fifth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5 December 1985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Sixth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5 December 1987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Seventh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5 December 1989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Eighth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5 December 1991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Ninth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5 December 1993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5 December 1995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 xml:space="preserve">Eleventh report </w:t>
            </w:r>
          </w:p>
        </w:tc>
        <w:tc>
          <w:tcPr>
            <w:tcW w:w="2640" w:type="dxa"/>
          </w:tcPr>
          <w:p w:rsidR="006727F5" w:rsidRDefault="006727F5" w:rsidP="00C168D4">
            <w:r>
              <w:t>5 December 1997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Twelfth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5 December 1999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Thirteenth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5 December 2001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pPr>
              <w:rPr>
                <w:bCs/>
              </w:rPr>
            </w:pPr>
            <w:r>
              <w:rPr>
                <w:bCs/>
              </w:rPr>
              <w:t>Fourteenth report</w:t>
            </w:r>
          </w:p>
        </w:tc>
        <w:tc>
          <w:tcPr>
            <w:tcW w:w="2640" w:type="dxa"/>
          </w:tcPr>
          <w:p w:rsidR="006727F5" w:rsidRDefault="006727F5" w:rsidP="00C168D4">
            <w:pPr>
              <w:rPr>
                <w:bCs/>
              </w:rPr>
            </w:pPr>
            <w:r>
              <w:rPr>
                <w:bCs/>
              </w:rPr>
              <w:t>5 December 2003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Fifteenth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5 December 2005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Sixteenth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5 December 2007</w:t>
            </w:r>
          </w:p>
        </w:tc>
      </w:tr>
      <w:tr w:rsidR="006727F5" w:rsidTr="00E61558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E61558">
            <w:r>
              <w:t>Seventeenth report</w:t>
            </w:r>
          </w:p>
        </w:tc>
        <w:tc>
          <w:tcPr>
            <w:tcW w:w="2640" w:type="dxa"/>
          </w:tcPr>
          <w:p w:rsidR="006727F5" w:rsidRDefault="00E61558" w:rsidP="00E61558">
            <w:r>
              <w:t>5 December 2009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Eighteenth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5 December 2011</w:t>
            </w:r>
          </w:p>
        </w:tc>
      </w:tr>
      <w:tr w:rsidR="00497183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497183" w:rsidRDefault="00497183" w:rsidP="00C168D4"/>
        </w:tc>
        <w:tc>
          <w:tcPr>
            <w:tcW w:w="4020" w:type="dxa"/>
          </w:tcPr>
          <w:p w:rsidR="00497183" w:rsidRDefault="00497183" w:rsidP="00C168D4"/>
        </w:tc>
        <w:tc>
          <w:tcPr>
            <w:tcW w:w="2640" w:type="dxa"/>
          </w:tcPr>
          <w:p w:rsidR="00497183" w:rsidRDefault="00497183" w:rsidP="00C168D4"/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6727F5" w:rsidRDefault="006727F5" w:rsidP="00C168D4">
            <w:smartTag w:uri="urn:schemas-microsoft-com:office:smarttags" w:element="place">
              <w:smartTag w:uri="urn:schemas-microsoft-com:office:smarttags" w:element="country-region">
                <w:r>
                  <w:t>Gambia</w:t>
                </w:r>
              </w:smartTag>
            </w:smartTag>
            <w:r>
              <w:t xml:space="preserve"> </w:t>
            </w:r>
          </w:p>
        </w:tc>
        <w:tc>
          <w:tcPr>
            <w:tcW w:w="4020" w:type="dxa"/>
          </w:tcPr>
          <w:p w:rsidR="006727F5" w:rsidRDefault="006727F5" w:rsidP="00C168D4">
            <w:r>
              <w:t>Second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28 January 1982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Third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28 January 1984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Fourth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28 January 1986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Fifth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28 January 1988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>
            <w:pPr>
              <w:rPr>
                <w:i/>
              </w:rPr>
            </w:pPr>
          </w:p>
        </w:tc>
        <w:tc>
          <w:tcPr>
            <w:tcW w:w="4020" w:type="dxa"/>
          </w:tcPr>
          <w:p w:rsidR="006727F5" w:rsidRDefault="006727F5" w:rsidP="00C168D4">
            <w:r>
              <w:t>Sixth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28 January 1990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Seventh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28 January 1992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Eighth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28 January 1994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Ninth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28 January 1996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28 January 1998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Eleventh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28 January 2000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Twelfth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28 January 2002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Thirteenth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28 January 2004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Fourteenth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28 January 2006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Fifteenth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28 January 2008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Sixteenth report</w:t>
            </w:r>
          </w:p>
          <w:p w:rsidR="006727F5" w:rsidRDefault="006727F5" w:rsidP="00C168D4">
            <w:r>
              <w:t>Seventeenth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28 January 2010</w:t>
            </w:r>
          </w:p>
          <w:p w:rsidR="006727F5" w:rsidRDefault="006727F5" w:rsidP="00C168D4">
            <w:r>
              <w:t>28 January 2012</w:t>
            </w:r>
          </w:p>
        </w:tc>
      </w:tr>
      <w:tr w:rsidR="00B71C7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B71C7C" w:rsidRDefault="00B71C7C" w:rsidP="00C168D4"/>
        </w:tc>
        <w:tc>
          <w:tcPr>
            <w:tcW w:w="4020" w:type="dxa"/>
          </w:tcPr>
          <w:p w:rsidR="00B71C7C" w:rsidRDefault="00B71C7C" w:rsidP="00C168D4"/>
        </w:tc>
        <w:tc>
          <w:tcPr>
            <w:tcW w:w="2640" w:type="dxa"/>
          </w:tcPr>
          <w:p w:rsidR="00B71C7C" w:rsidRDefault="00B71C7C" w:rsidP="00C168D4"/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6727F5" w:rsidRDefault="006727F5" w:rsidP="00C168D4">
            <w:smartTag w:uri="urn:schemas-microsoft-com:office:smarttags" w:element="place">
              <w:smartTag w:uri="urn:schemas-microsoft-com:office:smarttags" w:element="country-region">
                <w:r>
                  <w:t>Somalia</w:t>
                </w:r>
              </w:smartTag>
            </w:smartTag>
          </w:p>
        </w:tc>
        <w:tc>
          <w:tcPr>
            <w:tcW w:w="4020" w:type="dxa"/>
          </w:tcPr>
          <w:p w:rsidR="006727F5" w:rsidRDefault="006727F5" w:rsidP="00C168D4">
            <w:r>
              <w:t>Fifth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25 September 1984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Sixth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25 September 1986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 xml:space="preserve">Seventh report </w:t>
            </w:r>
          </w:p>
        </w:tc>
        <w:tc>
          <w:tcPr>
            <w:tcW w:w="2640" w:type="dxa"/>
          </w:tcPr>
          <w:p w:rsidR="006727F5" w:rsidRDefault="006727F5" w:rsidP="00C168D4">
            <w:r>
              <w:t>25 September 1988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Eighth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25 September 1990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Ninth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25 September 1992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25 September 1994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Eleventh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25 September 1996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Twelfth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25 September 1998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Thirteenth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25 September 2000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Fourteenth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25 September 2002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>
            <w:pPr>
              <w:rPr>
                <w:b/>
                <w:bCs/>
              </w:rPr>
            </w:pPr>
          </w:p>
        </w:tc>
        <w:tc>
          <w:tcPr>
            <w:tcW w:w="4020" w:type="dxa"/>
          </w:tcPr>
          <w:p w:rsidR="006727F5" w:rsidRDefault="006727F5" w:rsidP="00C168D4">
            <w:r>
              <w:t>Fifteenth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25 September 2004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Sixteenth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 xml:space="preserve">25 September 2006 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Seventeenth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25 September 2008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Eighteenth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25 September 2010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Nineteenth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25 September 2012</w:t>
            </w:r>
          </w:p>
        </w:tc>
      </w:tr>
      <w:tr w:rsidR="000E4E0B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4E0B" w:rsidRDefault="000E4E0B" w:rsidP="00C168D4"/>
        </w:tc>
        <w:tc>
          <w:tcPr>
            <w:tcW w:w="4020" w:type="dxa"/>
          </w:tcPr>
          <w:p w:rsidR="000E4E0B" w:rsidRDefault="000E4E0B" w:rsidP="00C168D4"/>
        </w:tc>
        <w:tc>
          <w:tcPr>
            <w:tcW w:w="2640" w:type="dxa"/>
          </w:tcPr>
          <w:p w:rsidR="000E4E0B" w:rsidRDefault="000E4E0B" w:rsidP="00C168D4"/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6727F5" w:rsidRDefault="006727F5" w:rsidP="00C168D4">
            <w:smartTag w:uri="urn:schemas-microsoft-com:office:smarttags" w:element="place">
              <w:smartTag w:uri="urn:schemas-microsoft-com:office:smarttags" w:element="country-region">
                <w:r>
                  <w:t>Papua New Guinea</w:t>
                </w:r>
              </w:smartTag>
            </w:smartTag>
          </w:p>
        </w:tc>
        <w:tc>
          <w:tcPr>
            <w:tcW w:w="4020" w:type="dxa"/>
          </w:tcPr>
          <w:p w:rsidR="006727F5" w:rsidRDefault="006727F5" w:rsidP="00C168D4">
            <w:r>
              <w:t>Second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26 February 1985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Third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26 February 1987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Fourth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26 February 1989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Fifth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26 February 1991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Sixth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26 February 1993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Seventh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26 February 1995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Eighth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26 February 1997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Ninth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26 February 1999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26 February 2001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Eleventh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26 February 2003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Twelfth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26 February 2005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Thirteenth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26 February 2007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Fourteenth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26 February 2009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Fifteenth report</w:t>
            </w:r>
          </w:p>
        </w:tc>
        <w:tc>
          <w:tcPr>
            <w:tcW w:w="2640" w:type="dxa"/>
          </w:tcPr>
          <w:p w:rsidR="006727F5" w:rsidRDefault="006727F5" w:rsidP="00C168D4">
            <w:r>
              <w:t>26 February 2011</w:t>
            </w:r>
          </w:p>
        </w:tc>
      </w:tr>
      <w:tr w:rsidR="006727F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6727F5" w:rsidRDefault="006727F5" w:rsidP="00C168D4"/>
        </w:tc>
        <w:tc>
          <w:tcPr>
            <w:tcW w:w="4020" w:type="dxa"/>
          </w:tcPr>
          <w:p w:rsidR="006727F5" w:rsidRDefault="006727F5" w:rsidP="00C168D4">
            <w:r>
              <w:t>Sixteenth report</w:t>
            </w:r>
          </w:p>
        </w:tc>
        <w:tc>
          <w:tcPr>
            <w:tcW w:w="2640" w:type="dxa"/>
          </w:tcPr>
          <w:p w:rsidR="006727F5" w:rsidRDefault="006727F5" w:rsidP="000E4E0B">
            <w:r>
              <w:t>26 February 2013</w:t>
            </w:r>
          </w:p>
        </w:tc>
      </w:tr>
      <w:tr w:rsidR="000E4E0B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4E0B" w:rsidRDefault="000E4E0B" w:rsidP="00C168D4"/>
        </w:tc>
        <w:tc>
          <w:tcPr>
            <w:tcW w:w="4020" w:type="dxa"/>
          </w:tcPr>
          <w:p w:rsidR="000E4E0B" w:rsidRDefault="000E4E0B" w:rsidP="00C168D4"/>
        </w:tc>
        <w:tc>
          <w:tcPr>
            <w:tcW w:w="2640" w:type="dxa"/>
          </w:tcPr>
          <w:p w:rsidR="000E4E0B" w:rsidRDefault="000E4E0B" w:rsidP="00C168D4"/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smartTag w:uri="urn:schemas-microsoft-com:office:smarttags" w:element="place">
              <w:smartTag w:uri="urn:schemas-microsoft-com:office:smarttags" w:element="country-region">
                <w:r>
                  <w:t>Solomon Islands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r>
              <w:t>Second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April 1985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Third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April 1987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Fourth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April 1989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Fifth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April 1991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Sixth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April 1993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Seventh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April 1995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Eighth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April 1997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Ninth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April 1999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April 2001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Eleventh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April 2003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Twelfth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April 2005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Thirteenth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April 2007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Fourteenth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April 2009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Fifteenth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April 2011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Sixteenth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April 2013</w:t>
            </w:r>
          </w:p>
        </w:tc>
      </w:tr>
      <w:tr w:rsidR="004B3A5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4B3A54" w:rsidRDefault="004B3A54" w:rsidP="00C168D4"/>
        </w:tc>
        <w:tc>
          <w:tcPr>
            <w:tcW w:w="4020" w:type="dxa"/>
          </w:tcPr>
          <w:p w:rsidR="004B3A54" w:rsidRDefault="004B3A54" w:rsidP="00C168D4"/>
        </w:tc>
        <w:tc>
          <w:tcPr>
            <w:tcW w:w="2640" w:type="dxa"/>
          </w:tcPr>
          <w:p w:rsidR="004B3A54" w:rsidRDefault="004B3A54" w:rsidP="00C168D4"/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smartTag w:uri="urn:schemas-microsoft-com:office:smarttags" w:element="place">
              <w:smartTag w:uri="urn:schemas-microsoft-com:office:smarttags" w:element="country-region">
                <w:r>
                  <w:t>Central African Republic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r>
              <w:t>Eighth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15 April 1986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Ninth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15 April 1988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15 April 1990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Eleventh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15 April 1992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Twelfth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15 April 1994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Thirteenth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15 April 1996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Fourteenth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15 April 1998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Fifteenth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15 April 2000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Sixteenth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15 April 2002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Seventeenth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15 April 2004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Eighteenth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15 April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Nineteenth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15 April 2008</w:t>
            </w:r>
          </w:p>
        </w:tc>
      </w:tr>
      <w:tr w:rsidR="00B433E5" w:rsidTr="003F4E5C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3F4E5C">
            <w:r>
              <w:t>Twentieth report</w:t>
            </w:r>
          </w:p>
        </w:tc>
        <w:tc>
          <w:tcPr>
            <w:tcW w:w="2640" w:type="dxa"/>
          </w:tcPr>
          <w:p w:rsidR="00B433E5" w:rsidRDefault="00B433E5" w:rsidP="003F4E5C">
            <w:r>
              <w:t>15 April 2010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Twenty-first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15 April 2012</w:t>
            </w:r>
          </w:p>
        </w:tc>
      </w:tr>
      <w:tr w:rsidR="00497183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497183" w:rsidRDefault="00497183" w:rsidP="00C168D4"/>
        </w:tc>
        <w:tc>
          <w:tcPr>
            <w:tcW w:w="4020" w:type="dxa"/>
          </w:tcPr>
          <w:p w:rsidR="00497183" w:rsidRDefault="00497183" w:rsidP="00C168D4"/>
        </w:tc>
        <w:tc>
          <w:tcPr>
            <w:tcW w:w="2640" w:type="dxa"/>
          </w:tcPr>
          <w:p w:rsidR="00497183" w:rsidRDefault="00497183" w:rsidP="00C168D4"/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smartTag w:uri="urn:schemas-microsoft-com:office:smarttags" w:element="place">
              <w:smartTag w:uri="urn:schemas-microsoft-com:office:smarttags" w:element="country-region">
                <w:r>
                  <w:t>Afghanistan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r>
              <w:t>Second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5 August 1986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Third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5 August 1988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Fourth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5 August 1990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Fifth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5 August 1992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Sixth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5 August 1994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 xml:space="preserve">Seventh report </w:t>
            </w:r>
          </w:p>
        </w:tc>
        <w:tc>
          <w:tcPr>
            <w:tcW w:w="2640" w:type="dxa"/>
          </w:tcPr>
          <w:p w:rsidR="00B433E5" w:rsidRDefault="00B433E5" w:rsidP="00C168D4">
            <w:r>
              <w:t>5 August 1996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Eighth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5 August 1998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Ninth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5 August 2000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5 August 2002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Eleventh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5 August 2004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Twelfth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5 August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5F758C">
            <w:pPr>
              <w:bidi/>
              <w:jc w:val="right"/>
            </w:pPr>
            <w:r>
              <w:t>Thirteenth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5 August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Fourteenth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5 August 2010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Fifteenth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5 August 2012</w:t>
            </w:r>
          </w:p>
        </w:tc>
      </w:tr>
      <w:tr w:rsidR="00E1034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1034A" w:rsidRDefault="00E1034A" w:rsidP="00C168D4"/>
        </w:tc>
        <w:tc>
          <w:tcPr>
            <w:tcW w:w="4020" w:type="dxa"/>
          </w:tcPr>
          <w:p w:rsidR="00E1034A" w:rsidRDefault="00E1034A" w:rsidP="00C168D4"/>
        </w:tc>
        <w:tc>
          <w:tcPr>
            <w:tcW w:w="2640" w:type="dxa"/>
          </w:tcPr>
          <w:p w:rsidR="00E1034A" w:rsidRDefault="00E1034A" w:rsidP="00C168D4"/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smartTag w:uri="urn:schemas-microsoft-com:office:smarttags" w:element="place">
              <w:smartTag w:uri="urn:schemas-microsoft-com:office:smarttags" w:element="country-region">
                <w:r>
                  <w:t>Seychelles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r>
              <w:t>Sixth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6 April 1989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 xml:space="preserve">Seventh report </w:t>
            </w:r>
          </w:p>
        </w:tc>
        <w:tc>
          <w:tcPr>
            <w:tcW w:w="2640" w:type="dxa"/>
          </w:tcPr>
          <w:p w:rsidR="00B433E5" w:rsidRDefault="00B433E5" w:rsidP="00C168D4">
            <w:r>
              <w:t>6 April 1991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Eighth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6 April 1993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i/>
              </w:rPr>
            </w:pPr>
          </w:p>
        </w:tc>
        <w:tc>
          <w:tcPr>
            <w:tcW w:w="4020" w:type="dxa"/>
          </w:tcPr>
          <w:p w:rsidR="00B433E5" w:rsidRDefault="00B433E5" w:rsidP="00C168D4">
            <w:r>
              <w:t>Ninth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6 April 1995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 xml:space="preserve">6 April 1997 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Eleventh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6 April 1999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Twelfth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6 April 2001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Thirteenth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6 April 2003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Fourteenth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6 April 2005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Fifteenth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6 April 2007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Sixteenth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6 April 2009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Seventeenth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6 April 2011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Eighteenth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6 April 2013</w:t>
            </w:r>
          </w:p>
        </w:tc>
      </w:tr>
      <w:tr w:rsidR="000E4E0B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4E0B" w:rsidRDefault="000E4E0B" w:rsidP="00C168D4"/>
        </w:tc>
        <w:tc>
          <w:tcPr>
            <w:tcW w:w="4020" w:type="dxa"/>
          </w:tcPr>
          <w:p w:rsidR="000E4E0B" w:rsidRDefault="000E4E0B" w:rsidP="00C168D4"/>
        </w:tc>
        <w:tc>
          <w:tcPr>
            <w:tcW w:w="2640" w:type="dxa"/>
          </w:tcPr>
          <w:p w:rsidR="000E4E0B" w:rsidRDefault="000E4E0B" w:rsidP="00C168D4"/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smartTag w:uri="urn:schemas-microsoft-com:office:smarttags" w:element="place">
              <w:smartTag w:uri="urn:schemas-microsoft-com:office:smarttags" w:element="country-region">
                <w:r>
                  <w:t>Saint Lucia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r>
              <w:t>Initial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March 1991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Second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March 1993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Third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March 1995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Fourth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March 1997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Fifth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March 1999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Sixth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March 2001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Seventh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March 2003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Eighth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March 2005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Ninth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March 2007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March 2009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Eleventh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March 2011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Twelfth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16 March 2013</w:t>
            </w:r>
          </w:p>
        </w:tc>
      </w:tr>
      <w:tr w:rsidR="00687080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687080" w:rsidRDefault="00687080" w:rsidP="00C168D4"/>
        </w:tc>
        <w:tc>
          <w:tcPr>
            <w:tcW w:w="4020" w:type="dxa"/>
          </w:tcPr>
          <w:p w:rsidR="00687080" w:rsidRDefault="00687080" w:rsidP="00C168D4"/>
        </w:tc>
        <w:tc>
          <w:tcPr>
            <w:tcW w:w="2640" w:type="dxa"/>
          </w:tcPr>
          <w:p w:rsidR="00687080" w:rsidRDefault="00687080" w:rsidP="00C168D4"/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smartTag w:uri="urn:schemas-microsoft-com:office:smarttags" w:element="place">
              <w:smartTag w:uri="urn:schemas-microsoft-com:office:smarttags" w:element="country-region">
                <w:r>
                  <w:t>Malawi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r>
              <w:t>Initial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11 July 1997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Second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11 July 1999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Third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11 July 2001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Fourth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11 July 2003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Fifth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11 July 2005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Sixth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11 July 2007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Seventh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11 July 2009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Eighth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11 July 2011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Ninth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11 July 2013</w:t>
            </w:r>
          </w:p>
        </w:tc>
      </w:tr>
      <w:tr w:rsidR="00B71C7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B71C7C" w:rsidRDefault="00B71C7C" w:rsidP="00C168D4"/>
        </w:tc>
        <w:tc>
          <w:tcPr>
            <w:tcW w:w="4020" w:type="dxa"/>
          </w:tcPr>
          <w:p w:rsidR="00B71C7C" w:rsidRDefault="00B71C7C" w:rsidP="00C168D4"/>
        </w:tc>
        <w:tc>
          <w:tcPr>
            <w:tcW w:w="2640" w:type="dxa"/>
          </w:tcPr>
          <w:p w:rsidR="00B71C7C" w:rsidRDefault="00B71C7C" w:rsidP="00C168D4"/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smartTag w:uri="urn:schemas-microsoft-com:office:smarttags" w:element="country-region">
              <w:smartTag w:uri="urn:schemas-microsoft-com:office:smarttags" w:element="place">
                <w:r>
                  <w:t>Swaziland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r>
              <w:t>Fifteenth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7 May 1998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Sixteenth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7 May 2000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Seventeenth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7 May 2002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Eighteenth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7 May 2004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Nineteenth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7 May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Twentieth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7 May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Twenty-first report</w:t>
            </w:r>
          </w:p>
          <w:p w:rsidR="00B433E5" w:rsidRDefault="00B433E5" w:rsidP="00C168D4">
            <w:r>
              <w:t>Twenty-second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7 May 2010</w:t>
            </w:r>
          </w:p>
          <w:p w:rsidR="00B433E5" w:rsidRDefault="00B433E5" w:rsidP="00C168D4">
            <w:r>
              <w:t>7 May 2012</w:t>
            </w:r>
          </w:p>
        </w:tc>
      </w:tr>
      <w:tr w:rsidR="00BA32A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BA32A1" w:rsidRDefault="00BA32A1" w:rsidP="00C168D4"/>
        </w:tc>
        <w:tc>
          <w:tcPr>
            <w:tcW w:w="4020" w:type="dxa"/>
          </w:tcPr>
          <w:p w:rsidR="00BA32A1" w:rsidRDefault="00BA32A1" w:rsidP="00C168D4"/>
        </w:tc>
        <w:tc>
          <w:tcPr>
            <w:tcW w:w="2640" w:type="dxa"/>
          </w:tcPr>
          <w:p w:rsidR="00BA32A1" w:rsidRDefault="00BA32A1" w:rsidP="00C168D4"/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smartTag w:uri="urn:schemas-microsoft-com:office:smarttags" w:element="place">
              <w:smartTag w:uri="urn:schemas-microsoft-com:office:smarttags" w:element="country-region">
                <w:r>
                  <w:t>Burundi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r>
              <w:t>Eleventh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26 November 1998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Twelfth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26 November 2000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Thirteenth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26 November 2002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 xml:space="preserve">Fourteenth report </w:t>
            </w:r>
          </w:p>
        </w:tc>
        <w:tc>
          <w:tcPr>
            <w:tcW w:w="2640" w:type="dxa"/>
          </w:tcPr>
          <w:p w:rsidR="00B433E5" w:rsidRDefault="00B433E5" w:rsidP="00C168D4">
            <w:r>
              <w:t>26 November 2004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 xml:space="preserve">Fifteenth report </w:t>
            </w:r>
          </w:p>
        </w:tc>
        <w:tc>
          <w:tcPr>
            <w:tcW w:w="2640" w:type="dxa"/>
          </w:tcPr>
          <w:p w:rsidR="00B433E5" w:rsidRDefault="00B433E5" w:rsidP="00C168D4">
            <w:r>
              <w:t>26 November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Sixteenth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26 November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Seventeenth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26 November 2010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Eighteenth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26 November 2012</w:t>
            </w:r>
          </w:p>
        </w:tc>
      </w:tr>
      <w:tr w:rsidR="00E1034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1034A" w:rsidRDefault="00E1034A" w:rsidP="00C168D4"/>
        </w:tc>
        <w:tc>
          <w:tcPr>
            <w:tcW w:w="4020" w:type="dxa"/>
          </w:tcPr>
          <w:p w:rsidR="00E1034A" w:rsidRDefault="00E1034A" w:rsidP="00C168D4"/>
        </w:tc>
        <w:tc>
          <w:tcPr>
            <w:tcW w:w="2640" w:type="dxa"/>
          </w:tcPr>
          <w:p w:rsidR="00E1034A" w:rsidRDefault="00E1034A" w:rsidP="00C168D4"/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keepNext/>
            </w:pPr>
            <w:smartTag w:uri="urn:schemas-microsoft-com:office:smarttags" w:element="country-region">
              <w:smartTag w:uri="urn:schemas-microsoft-com:office:smarttags" w:element="place">
                <w:r>
                  <w:t>Gabon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keepNext/>
            </w:pPr>
            <w:r>
              <w:t>Tenth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keepNext/>
            </w:pPr>
            <w:r>
              <w:t>30 March 1999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Eleventh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30 March 2001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Twelfth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30 March 2003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Thirteenth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30 March 2005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Fourteenth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30 March 2007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Fifteenth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30 March 2009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Sixteenth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30 March 2011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Seventeenth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30 March 2013</w:t>
            </w:r>
          </w:p>
        </w:tc>
      </w:tr>
      <w:tr w:rsidR="00A6193D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A6193D" w:rsidRDefault="00A6193D" w:rsidP="00C168D4"/>
        </w:tc>
        <w:tc>
          <w:tcPr>
            <w:tcW w:w="4020" w:type="dxa"/>
          </w:tcPr>
          <w:p w:rsidR="00A6193D" w:rsidRDefault="00A6193D" w:rsidP="00C168D4"/>
        </w:tc>
        <w:tc>
          <w:tcPr>
            <w:tcW w:w="2640" w:type="dxa"/>
          </w:tcPr>
          <w:p w:rsidR="00A6193D" w:rsidRDefault="00A6193D" w:rsidP="00C168D4"/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smartTag w:uri="urn:schemas-microsoft-com:office:smarttags" w:element="place">
              <w:smartTag w:uri="urn:schemas-microsoft-com:office:smarttags" w:element="country-region">
                <w:r>
                  <w:t>Haiti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r>
              <w:t>Fourteenth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18 January 2000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Fifteenth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18 January 2002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Sixteenth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18 January 2004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Seventeenth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18 January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Eighteenth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18 January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Nineteenth report</w:t>
            </w:r>
          </w:p>
          <w:p w:rsidR="00B433E5" w:rsidRDefault="00B433E5" w:rsidP="00C168D4">
            <w:r>
              <w:t>Twentieth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18 January 2010</w:t>
            </w:r>
          </w:p>
          <w:p w:rsidR="00B433E5" w:rsidRDefault="00B433E5" w:rsidP="00C168D4">
            <w:r>
              <w:t>18 January 2012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/>
        </w:tc>
        <w:tc>
          <w:tcPr>
            <w:tcW w:w="2640" w:type="dxa"/>
          </w:tcPr>
          <w:p w:rsidR="00C168D4" w:rsidRDefault="00C168D4" w:rsidP="00C168D4"/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smartTag w:uri="urn:schemas-microsoft-com:office:smarttags" w:element="place">
              <w:smartTag w:uri="urn:schemas-microsoft-com:office:smarttags" w:element="country-region">
                <w:r>
                  <w:t>Guinea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r>
              <w:t>Twelfth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13 April 2000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Thirteenth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13 April 2002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Fourteenth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13 April 2004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Fifteenth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13 April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Sixteenth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13 April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Seventeenth report</w:t>
            </w:r>
          </w:p>
          <w:p w:rsidR="00B433E5" w:rsidRDefault="00B433E5" w:rsidP="00C168D4">
            <w:r>
              <w:t>Eighteenth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13 April 2010</w:t>
            </w:r>
          </w:p>
          <w:p w:rsidR="00B433E5" w:rsidRDefault="00B433E5" w:rsidP="00C168D4">
            <w:r>
              <w:t>13 April 2012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/>
        </w:tc>
        <w:tc>
          <w:tcPr>
            <w:tcW w:w="2640" w:type="dxa"/>
          </w:tcPr>
          <w:p w:rsidR="00C168D4" w:rsidRDefault="00C168D4" w:rsidP="00C168D4"/>
        </w:tc>
      </w:tr>
      <w:tr w:rsidR="00501A83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501A83" w:rsidRDefault="00501A83" w:rsidP="00C168D4">
            <w:smartTag w:uri="urn:schemas-microsoft-com:office:smarttags" w:element="place">
              <w:smartTag w:uri="urn:schemas-microsoft-com:office:smarttags" w:element="PlaceName">
                <w:r>
                  <w:t>Syrian</w:t>
                </w:r>
              </w:smartTag>
              <w:r>
                <w:t xml:space="preserve"> </w:t>
              </w:r>
              <w:smartTag w:uri="urn:schemas-microsoft-com:office:smarttags" w:element="PlaceName">
                <w:r>
                  <w:t>Arab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Republic</w:t>
                </w:r>
              </w:smartTag>
            </w:smartTag>
          </w:p>
        </w:tc>
        <w:tc>
          <w:tcPr>
            <w:tcW w:w="4020" w:type="dxa"/>
          </w:tcPr>
          <w:p w:rsidR="00501A83" w:rsidRDefault="00501A83" w:rsidP="00C168D4">
            <w:r>
              <w:t>Sixteenth report</w:t>
            </w:r>
          </w:p>
        </w:tc>
        <w:tc>
          <w:tcPr>
            <w:tcW w:w="2640" w:type="dxa"/>
          </w:tcPr>
          <w:p w:rsidR="00501A83" w:rsidRDefault="00501A83" w:rsidP="00C168D4">
            <w:r>
              <w:t>21 May 2000</w:t>
            </w:r>
          </w:p>
        </w:tc>
      </w:tr>
      <w:tr w:rsidR="00501A83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501A83" w:rsidRDefault="00501A83" w:rsidP="00C168D4"/>
        </w:tc>
        <w:tc>
          <w:tcPr>
            <w:tcW w:w="4020" w:type="dxa"/>
          </w:tcPr>
          <w:p w:rsidR="00501A83" w:rsidRDefault="00501A83" w:rsidP="00C168D4">
            <w:r>
              <w:t>Seventeenth report</w:t>
            </w:r>
          </w:p>
        </w:tc>
        <w:tc>
          <w:tcPr>
            <w:tcW w:w="2640" w:type="dxa"/>
          </w:tcPr>
          <w:p w:rsidR="00501A83" w:rsidRDefault="00501A83" w:rsidP="00C168D4">
            <w:r>
              <w:t>21 May 2002</w:t>
            </w:r>
          </w:p>
        </w:tc>
      </w:tr>
      <w:tr w:rsidR="00501A83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501A83" w:rsidRDefault="00501A83" w:rsidP="00C168D4"/>
        </w:tc>
        <w:tc>
          <w:tcPr>
            <w:tcW w:w="4020" w:type="dxa"/>
          </w:tcPr>
          <w:p w:rsidR="00501A83" w:rsidRDefault="00501A83" w:rsidP="00C168D4">
            <w:r>
              <w:t>Eighteenth report</w:t>
            </w:r>
          </w:p>
        </w:tc>
        <w:tc>
          <w:tcPr>
            <w:tcW w:w="2640" w:type="dxa"/>
          </w:tcPr>
          <w:p w:rsidR="00501A83" w:rsidRDefault="00501A83" w:rsidP="00C168D4">
            <w:r>
              <w:t>21 May 2004</w:t>
            </w:r>
          </w:p>
        </w:tc>
      </w:tr>
      <w:tr w:rsidR="00501A83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501A83" w:rsidRDefault="00501A83" w:rsidP="00C168D4"/>
        </w:tc>
        <w:tc>
          <w:tcPr>
            <w:tcW w:w="4020" w:type="dxa"/>
          </w:tcPr>
          <w:p w:rsidR="00501A83" w:rsidRDefault="00501A83" w:rsidP="00C168D4">
            <w:r>
              <w:t>Nineteenth report</w:t>
            </w:r>
          </w:p>
        </w:tc>
        <w:tc>
          <w:tcPr>
            <w:tcW w:w="2640" w:type="dxa"/>
          </w:tcPr>
          <w:p w:rsidR="00501A83" w:rsidRDefault="00501A83" w:rsidP="00C168D4">
            <w:r>
              <w:t>21 May 2006</w:t>
            </w:r>
          </w:p>
        </w:tc>
      </w:tr>
      <w:tr w:rsidR="00501A83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501A83" w:rsidRDefault="00501A83" w:rsidP="00C168D4"/>
        </w:tc>
        <w:tc>
          <w:tcPr>
            <w:tcW w:w="4020" w:type="dxa"/>
          </w:tcPr>
          <w:p w:rsidR="00501A83" w:rsidRDefault="00501A83" w:rsidP="00C168D4">
            <w:r>
              <w:t>Twentieth report</w:t>
            </w:r>
          </w:p>
        </w:tc>
        <w:tc>
          <w:tcPr>
            <w:tcW w:w="2640" w:type="dxa"/>
          </w:tcPr>
          <w:p w:rsidR="00501A83" w:rsidRDefault="00501A83" w:rsidP="00C168D4">
            <w:r>
              <w:t>21 May 2008</w:t>
            </w:r>
          </w:p>
        </w:tc>
      </w:tr>
      <w:tr w:rsidR="00501A83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501A83" w:rsidRDefault="00501A83" w:rsidP="00C168D4"/>
        </w:tc>
        <w:tc>
          <w:tcPr>
            <w:tcW w:w="4020" w:type="dxa"/>
          </w:tcPr>
          <w:p w:rsidR="00501A83" w:rsidRDefault="00501A83" w:rsidP="00C168D4">
            <w:r>
              <w:t>Twenty-first report</w:t>
            </w:r>
          </w:p>
        </w:tc>
        <w:tc>
          <w:tcPr>
            <w:tcW w:w="2640" w:type="dxa"/>
          </w:tcPr>
          <w:p w:rsidR="00501A83" w:rsidRDefault="00501A83" w:rsidP="00C168D4">
            <w:r>
              <w:t>21 May 2010</w:t>
            </w:r>
          </w:p>
        </w:tc>
      </w:tr>
      <w:tr w:rsidR="00501A83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501A83" w:rsidRDefault="00501A83" w:rsidP="00C168D4"/>
        </w:tc>
        <w:tc>
          <w:tcPr>
            <w:tcW w:w="4020" w:type="dxa"/>
          </w:tcPr>
          <w:p w:rsidR="00501A83" w:rsidRDefault="00501A83" w:rsidP="00C168D4">
            <w:r>
              <w:t>Twenty second report</w:t>
            </w:r>
          </w:p>
        </w:tc>
        <w:tc>
          <w:tcPr>
            <w:tcW w:w="2640" w:type="dxa"/>
          </w:tcPr>
          <w:p w:rsidR="00501A83" w:rsidRDefault="00501A83" w:rsidP="00C168D4">
            <w:r>
              <w:t>21 May 2012</w:t>
            </w:r>
          </w:p>
        </w:tc>
      </w:tr>
      <w:tr w:rsidR="00E1034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1034A" w:rsidRDefault="00E1034A" w:rsidP="00C168D4"/>
        </w:tc>
        <w:tc>
          <w:tcPr>
            <w:tcW w:w="4020" w:type="dxa"/>
          </w:tcPr>
          <w:p w:rsidR="00E1034A" w:rsidRDefault="00E1034A" w:rsidP="00C168D4"/>
        </w:tc>
        <w:tc>
          <w:tcPr>
            <w:tcW w:w="2640" w:type="dxa"/>
          </w:tcPr>
          <w:p w:rsidR="00E1034A" w:rsidRDefault="00E1034A" w:rsidP="00C168D4"/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r>
              <w:t>Holy See</w:t>
            </w:r>
          </w:p>
        </w:tc>
        <w:tc>
          <w:tcPr>
            <w:tcW w:w="4020" w:type="dxa"/>
          </w:tcPr>
          <w:p w:rsidR="00B433E5" w:rsidRDefault="00B433E5" w:rsidP="00C168D4">
            <w:r>
              <w:t>Sixteenth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31 May 2000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Seventeenth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31 May 2002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Eighteenth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31 May 2004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Nineteenth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31 May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Twentieth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21 May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Twenty-first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21 May 2010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Twenty second report</w:t>
            </w:r>
          </w:p>
        </w:tc>
        <w:tc>
          <w:tcPr>
            <w:tcW w:w="2640" w:type="dxa"/>
          </w:tcPr>
          <w:p w:rsidR="00B433E5" w:rsidRDefault="00B433E5" w:rsidP="003F4E5C">
            <w:r>
              <w:t>21 May 2012</w:t>
            </w:r>
          </w:p>
        </w:tc>
      </w:tr>
      <w:tr w:rsidR="003F4E5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3F4E5C" w:rsidRDefault="003F4E5C" w:rsidP="00C168D4"/>
        </w:tc>
        <w:tc>
          <w:tcPr>
            <w:tcW w:w="4020" w:type="dxa"/>
          </w:tcPr>
          <w:p w:rsidR="003F4E5C" w:rsidRDefault="003F4E5C" w:rsidP="00C168D4"/>
        </w:tc>
        <w:tc>
          <w:tcPr>
            <w:tcW w:w="2640" w:type="dxa"/>
          </w:tcPr>
          <w:p w:rsidR="003F4E5C" w:rsidRDefault="003F4E5C" w:rsidP="00C168D4"/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smartTag w:uri="urn:schemas-microsoft-com:office:smarttags" w:element="place">
              <w:smartTag w:uri="urn:schemas-microsoft-com:office:smarttags" w:element="country-region">
                <w:r>
                  <w:t>Zimbabwe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r>
              <w:t xml:space="preserve">Fifth report </w:t>
            </w:r>
          </w:p>
        </w:tc>
        <w:tc>
          <w:tcPr>
            <w:tcW w:w="2640" w:type="dxa"/>
          </w:tcPr>
          <w:p w:rsidR="00B433E5" w:rsidRDefault="00B433E5" w:rsidP="00C168D4">
            <w:r>
              <w:t xml:space="preserve">12 June 2000 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Sixth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12 June 2002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Seventh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12 June 2004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Eighth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12 June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Ninth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12 June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 xml:space="preserve">Tenth report </w:t>
            </w:r>
          </w:p>
        </w:tc>
        <w:tc>
          <w:tcPr>
            <w:tcW w:w="2640" w:type="dxa"/>
          </w:tcPr>
          <w:p w:rsidR="00B433E5" w:rsidRDefault="00B433E5" w:rsidP="00C168D4">
            <w:r>
              <w:t>12 June 2010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/>
                <w:bCs/>
              </w:rPr>
            </w:pPr>
          </w:p>
        </w:tc>
        <w:tc>
          <w:tcPr>
            <w:tcW w:w="4020" w:type="dxa"/>
          </w:tcPr>
          <w:p w:rsidR="00B433E5" w:rsidRPr="005568BD" w:rsidRDefault="00B433E5" w:rsidP="00C168D4">
            <w:pPr>
              <w:rPr>
                <w:bCs/>
              </w:rPr>
            </w:pPr>
            <w:r w:rsidRPr="005568BD">
              <w:rPr>
                <w:bCs/>
              </w:rPr>
              <w:t>Eleventh report</w:t>
            </w:r>
          </w:p>
        </w:tc>
        <w:tc>
          <w:tcPr>
            <w:tcW w:w="2640" w:type="dxa"/>
          </w:tcPr>
          <w:p w:rsidR="00B433E5" w:rsidRPr="005568BD" w:rsidRDefault="00B433E5" w:rsidP="002547AC">
            <w:pPr>
              <w:rPr>
                <w:bCs/>
              </w:rPr>
            </w:pPr>
            <w:r w:rsidRPr="005568BD">
              <w:rPr>
                <w:bCs/>
              </w:rPr>
              <w:t>12 June 2012</w:t>
            </w:r>
          </w:p>
        </w:tc>
      </w:tr>
      <w:tr w:rsidR="002547A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2547AC" w:rsidRDefault="002547AC" w:rsidP="00C168D4">
            <w:pPr>
              <w:rPr>
                <w:b/>
                <w:bCs/>
              </w:rPr>
            </w:pPr>
          </w:p>
        </w:tc>
        <w:tc>
          <w:tcPr>
            <w:tcW w:w="4020" w:type="dxa"/>
          </w:tcPr>
          <w:p w:rsidR="002547AC" w:rsidRPr="005568BD" w:rsidRDefault="002547AC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2547AC" w:rsidRPr="005568BD" w:rsidRDefault="002547AC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smartTag w:uri="urn:schemas-microsoft-com:office:smarttags" w:element="place">
              <w:smartTag w:uri="urn:schemas-microsoft-com:office:smarttags" w:element="country-region">
                <w:r>
                  <w:t>Lesotho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r>
              <w:t>Fifteenth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4 December 2000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Sixteenth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4 December 2002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Seventeenth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4 December 2004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Eighteenth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4 December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Nineteenth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4 December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 xml:space="preserve">Twentieth report </w:t>
            </w:r>
          </w:p>
        </w:tc>
        <w:tc>
          <w:tcPr>
            <w:tcW w:w="2640" w:type="dxa"/>
          </w:tcPr>
          <w:p w:rsidR="00B433E5" w:rsidRDefault="00B433E5" w:rsidP="00C168D4">
            <w:r>
              <w:t>4 December 2010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Twenty-first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4 December 2012</w:t>
            </w:r>
          </w:p>
        </w:tc>
      </w:tr>
      <w:tr w:rsidR="003E725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3E725C" w:rsidRDefault="003E725C" w:rsidP="00C168D4"/>
        </w:tc>
        <w:tc>
          <w:tcPr>
            <w:tcW w:w="4020" w:type="dxa"/>
          </w:tcPr>
          <w:p w:rsidR="003E725C" w:rsidRDefault="003E725C" w:rsidP="00C168D4"/>
        </w:tc>
        <w:tc>
          <w:tcPr>
            <w:tcW w:w="2640" w:type="dxa"/>
          </w:tcPr>
          <w:p w:rsidR="003E725C" w:rsidRDefault="003E725C" w:rsidP="00C168D4"/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smartTag w:uri="urn:schemas-microsoft-com:office:smarttags" w:element="place">
              <w:smartTag w:uri="urn:schemas-microsoft-com:office:smarttags" w:element="country-region">
                <w:r>
                  <w:t>Tonga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r>
              <w:t>Fifteenth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17 March 2001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Sixteenth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17 March 2003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Seventeenth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17 March 2005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Eighteenth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17 March 2007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Nineteenth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17 March 2009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r>
              <w:t>Twentieth report</w:t>
            </w:r>
          </w:p>
        </w:tc>
        <w:tc>
          <w:tcPr>
            <w:tcW w:w="2640" w:type="dxa"/>
          </w:tcPr>
          <w:p w:rsidR="00B433E5" w:rsidRDefault="00B433E5" w:rsidP="00C168D4">
            <w:r>
              <w:t>17 March 2011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/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Twenty-first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17 March 2013</w:t>
            </w:r>
          </w:p>
        </w:tc>
      </w:tr>
      <w:tr w:rsidR="00BD2903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BD2903" w:rsidRDefault="00BD2903" w:rsidP="00C168D4"/>
        </w:tc>
        <w:tc>
          <w:tcPr>
            <w:tcW w:w="4020" w:type="dxa"/>
          </w:tcPr>
          <w:p w:rsidR="00BD2903" w:rsidRDefault="00BD2903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BD2903" w:rsidRDefault="00BD2903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Bangladesh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Twelfth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11 July 2002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Thirteenth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11 July 2004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Fourteenth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11 July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Fifteenth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11 July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Sixteenth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11 July 2010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Seventeenth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11 July 2012</w:t>
            </w:r>
          </w:p>
        </w:tc>
      </w:tr>
      <w:tr w:rsidR="00E1034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E1034A" w:rsidRDefault="00E1034A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Eritrea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Initial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30 August 2002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Second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30 August 2004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Third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30 August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Fourth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30 August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Fifth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30 August 2010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Sixth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30 August 2012</w:t>
            </w:r>
          </w:p>
        </w:tc>
      </w:tr>
      <w:tr w:rsidR="00C70A6D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70A6D" w:rsidRDefault="00C70A6D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70A6D" w:rsidRDefault="00C70A6D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C70A6D" w:rsidRDefault="00C70A6D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Belize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Initial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14 December 2002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Second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14 December 2004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Third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14 December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Fourth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14 December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Fifth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14 December 2010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Sixth report 2012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14 December 2012</w:t>
            </w:r>
          </w:p>
        </w:tc>
      </w:tr>
      <w:tr w:rsidR="00E1034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E1034A" w:rsidRDefault="00E1034A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Benin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Initial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30 December 2002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Second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30 December 2004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Third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30 December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Fourth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30 December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Fifth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30 December 2010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 w:rsidRPr="001D3299">
              <w:t>Sixth report</w:t>
            </w:r>
          </w:p>
        </w:tc>
        <w:tc>
          <w:tcPr>
            <w:tcW w:w="2640" w:type="dxa"/>
          </w:tcPr>
          <w:p w:rsidR="00B433E5" w:rsidRDefault="00B433E5" w:rsidP="008D4181">
            <w:pPr>
              <w:rPr>
                <w:bCs/>
              </w:rPr>
            </w:pPr>
            <w:r w:rsidRPr="001D3299">
              <w:t xml:space="preserve">30 </w:t>
            </w:r>
            <w:r>
              <w:t>December</w:t>
            </w:r>
            <w:r w:rsidRPr="001D3299">
              <w:t xml:space="preserve"> 2012</w:t>
            </w:r>
          </w:p>
        </w:tc>
      </w:tr>
      <w:tr w:rsidR="008D418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8D4181" w:rsidRDefault="008D4181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8D4181" w:rsidRPr="001D3299" w:rsidRDefault="008D4181" w:rsidP="00C168D4"/>
        </w:tc>
        <w:tc>
          <w:tcPr>
            <w:tcW w:w="2640" w:type="dxa"/>
          </w:tcPr>
          <w:p w:rsidR="008D4181" w:rsidRPr="001D3299" w:rsidRDefault="008D4181" w:rsidP="00C168D4"/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Sri Lanka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Tenth and eleventh reports, to be submitted jointly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20 March 2003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Twelfth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20 March 2005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Thirteenth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20 March 2007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Fourteenth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20 March 2009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Fifteenth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20 March 2011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Sixteenth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20 March 2013</w:t>
            </w:r>
          </w:p>
        </w:tc>
      </w:tr>
      <w:tr w:rsidR="008D418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8D4181" w:rsidRDefault="008D4181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8D4181" w:rsidRDefault="008D4181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8D4181" w:rsidRDefault="008D4181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San Marino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Initial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11 April 2003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Second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11 April 2005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Third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11 April 2007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Fourth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11 April 2009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Fifth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11 April 2011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Sixth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11 April 2013</w:t>
            </w:r>
          </w:p>
        </w:tc>
      </w:tr>
      <w:tr w:rsidR="008D418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8D4181" w:rsidRDefault="008D4181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8D4181" w:rsidRDefault="008D4181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8D4181" w:rsidRDefault="008D4181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Equatorial Guinea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Initial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8 November 2003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 xml:space="preserve">Second report 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8 November 2005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Third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8 November 2007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Fourth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8 November 2009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Fifth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8 November 2011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Hungary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Eighteenth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4 January 2004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Nineteenth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4 January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4 January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2547AC">
            <w:pPr>
              <w:rPr>
                <w:bCs/>
              </w:rPr>
            </w:pPr>
            <w:r>
              <w:rPr>
                <w:bCs/>
              </w:rPr>
              <w:t>Twenty-first report</w:t>
            </w:r>
          </w:p>
        </w:tc>
        <w:tc>
          <w:tcPr>
            <w:tcW w:w="2640" w:type="dxa"/>
          </w:tcPr>
          <w:p w:rsidR="00B433E5" w:rsidRDefault="00B433E5" w:rsidP="002547AC">
            <w:pPr>
              <w:rPr>
                <w:bCs/>
              </w:rPr>
            </w:pPr>
            <w:r>
              <w:rPr>
                <w:bCs/>
              </w:rPr>
              <w:t>4 January 2010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Twenty-second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4 January 2012</w:t>
            </w:r>
          </w:p>
        </w:tc>
      </w:tr>
      <w:tr w:rsidR="002547A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2547AC" w:rsidRDefault="002547AC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547AC" w:rsidRDefault="002547AC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2547AC" w:rsidRDefault="002547AC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Egypt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Seventeenth and eighteenth reports, to be submitted jointly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4 January 2004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Nineteenth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4 January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4 January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Twenty-first report</w:t>
            </w:r>
          </w:p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Twenty-second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4 January 2010</w:t>
            </w:r>
          </w:p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4 January 2012</w:t>
            </w:r>
          </w:p>
        </w:tc>
      </w:tr>
      <w:tr w:rsidR="00E95C7E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95C7E" w:rsidRDefault="00E95C7E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E95C7E" w:rsidRDefault="00E95C7E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E95C7E" w:rsidRDefault="00E95C7E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Timor-Leste</w:t>
            </w: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Initial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16 April 2004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Second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16 April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Third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16 April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Fourth report</w:t>
            </w:r>
          </w:p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Fifth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16 April 2010</w:t>
            </w:r>
          </w:p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16 April 2012</w:t>
            </w:r>
          </w:p>
        </w:tc>
      </w:tr>
      <w:tr w:rsidR="00A86F92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A86F92" w:rsidRDefault="00A86F92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A86F92" w:rsidRDefault="00A86F92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A86F92" w:rsidRDefault="00A86F92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Trinidad and Tobago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 xml:space="preserve">Fifteenth and sixteenth reports, </w:t>
            </w:r>
            <w:r>
              <w:rPr>
                <w:bCs/>
              </w:rPr>
              <w:br/>
              <w:t>to be submitted jointly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3 November 2004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Seventeenth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3 November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Eighteenth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3 November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Pr="00E673D4" w:rsidRDefault="00B433E5" w:rsidP="00C168D4">
            <w:pPr>
              <w:rPr>
                <w:bCs/>
                <w:highlight w:val="green"/>
              </w:rPr>
            </w:pPr>
          </w:p>
        </w:tc>
        <w:tc>
          <w:tcPr>
            <w:tcW w:w="4020" w:type="dxa"/>
          </w:tcPr>
          <w:p w:rsidR="00B433E5" w:rsidRPr="00E673D4" w:rsidRDefault="00B433E5" w:rsidP="00C168D4">
            <w:pPr>
              <w:rPr>
                <w:bCs/>
                <w:highlight w:val="green"/>
              </w:rPr>
            </w:pPr>
            <w:r w:rsidRPr="009702E2">
              <w:rPr>
                <w:bCs/>
              </w:rPr>
              <w:t>Nineteenth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3 November 2010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 xml:space="preserve">Twentieth report 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3 November 2012</w:t>
            </w:r>
          </w:p>
        </w:tc>
      </w:tr>
      <w:tr w:rsidR="00E1034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E1034A" w:rsidRDefault="00E1034A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Mali</w:t>
                </w:r>
              </w:smartTag>
            </w:smartTag>
            <w:r>
              <w:rPr>
                <w:bCs/>
              </w:rPr>
              <w:t xml:space="preserve"> </w:t>
            </w: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 xml:space="preserve">Fifteenth and sixteenth reports, </w:t>
            </w:r>
            <w:r>
              <w:rPr>
                <w:bCs/>
              </w:rPr>
              <w:br/>
              <w:t>to be submitted jointly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15 August 2005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Seventeenth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15 August 2007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Eighteenth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15 August 2009</w:t>
            </w:r>
          </w:p>
        </w:tc>
      </w:tr>
      <w:tr w:rsidR="00B433E5" w:rsidTr="00097209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Nineteenth report</w:t>
            </w:r>
          </w:p>
        </w:tc>
        <w:tc>
          <w:tcPr>
            <w:tcW w:w="2640" w:type="dxa"/>
          </w:tcPr>
          <w:p w:rsidR="00B433E5" w:rsidRDefault="00B433E5" w:rsidP="002547AC">
            <w:pPr>
              <w:rPr>
                <w:bCs/>
              </w:rPr>
            </w:pPr>
            <w:r>
              <w:rPr>
                <w:bCs/>
              </w:rPr>
              <w:t>15 August 2011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15 August 2013</w:t>
            </w:r>
          </w:p>
        </w:tc>
      </w:tr>
      <w:tr w:rsidR="00727499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727499" w:rsidRDefault="00727499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727499" w:rsidRDefault="00727499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727499" w:rsidRDefault="00727499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Comoros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Initial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27 October 2005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Second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27 October 2007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Third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27 October 2009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Fourth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27 October 2011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Fifth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27 October 2013</w:t>
            </w:r>
          </w:p>
        </w:tc>
      </w:tr>
      <w:tr w:rsidR="00786346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786346" w:rsidRDefault="00786346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786346" w:rsidRDefault="00786346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786346" w:rsidRDefault="00786346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Uganda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 xml:space="preserve">Eleventh to thirteenth reports, </w:t>
            </w:r>
            <w:r>
              <w:rPr>
                <w:bCs/>
              </w:rPr>
              <w:br/>
              <w:t>to be submitted jointly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21 December 2005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Fourteenth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21 December 2007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Fifteenth report</w:t>
            </w:r>
          </w:p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Sixteenth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21 December 2009</w:t>
            </w:r>
          </w:p>
          <w:p w:rsidR="00B433E5" w:rsidRDefault="00B433E5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21 December 2011</w:t>
            </w:r>
          </w:p>
        </w:tc>
      </w:tr>
      <w:tr w:rsidR="00727499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727499" w:rsidRDefault="00727499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727499" w:rsidRDefault="00727499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727499" w:rsidRDefault="00727499" w:rsidP="00C168D4">
            <w:pPr>
              <w:rPr>
                <w:bCs/>
                <w:i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keepNext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Ghana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keepNext/>
              <w:rPr>
                <w:bCs/>
              </w:rPr>
            </w:pPr>
            <w:r>
              <w:rPr>
                <w:bCs/>
              </w:rPr>
              <w:t xml:space="preserve">Eighteenth and nineteenth </w:t>
            </w:r>
            <w:r>
              <w:rPr>
                <w:bCs/>
                <w:iCs/>
              </w:rPr>
              <w:t xml:space="preserve">reports, </w:t>
            </w:r>
            <w:r>
              <w:rPr>
                <w:bCs/>
                <w:iCs/>
              </w:rPr>
              <w:br/>
              <w:t>to be submitted jointly</w:t>
            </w:r>
          </w:p>
        </w:tc>
        <w:tc>
          <w:tcPr>
            <w:tcW w:w="2640" w:type="dxa"/>
          </w:tcPr>
          <w:p w:rsidR="00B433E5" w:rsidRDefault="00B433E5" w:rsidP="00C168D4">
            <w:pPr>
              <w:keepNext/>
              <w:rPr>
                <w:bCs/>
              </w:rPr>
            </w:pPr>
            <w:r>
              <w:rPr>
                <w:bCs/>
                <w:iCs/>
              </w:rPr>
              <w:t>4 January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  <w:iCs/>
              </w:rPr>
              <w:t>4 January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Twenty-first report</w:t>
            </w:r>
          </w:p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Twenty-second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4 January 2010</w:t>
            </w:r>
          </w:p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4 January 2012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Libya</w:t>
                </w:r>
              </w:smartTag>
            </w:smartTag>
            <w:r>
              <w:rPr>
                <w:bCs/>
              </w:rPr>
              <w:br/>
            </w: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 xml:space="preserve">Eighteenth and nineteenth reports, </w:t>
            </w:r>
            <w:r>
              <w:rPr>
                <w:bCs/>
              </w:rPr>
              <w:br/>
              <w:t>to be submitted jointly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4 January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  <w:iCs/>
              </w:rPr>
              <w:t>4 January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Twenty-first report</w:t>
            </w:r>
          </w:p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Twenty-second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4 January 2010</w:t>
            </w:r>
          </w:p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4 January 2012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Pr="005C49CA" w:rsidRDefault="00B433E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5C49CA">
                  <w:rPr>
                    <w:bCs/>
                  </w:rPr>
                  <w:t>Côte d’Ivoire</w:t>
                </w:r>
              </w:smartTag>
            </w:smartTag>
          </w:p>
        </w:tc>
        <w:tc>
          <w:tcPr>
            <w:tcW w:w="4020" w:type="dxa"/>
          </w:tcPr>
          <w:p w:rsidR="00B433E5" w:rsidRPr="005C49CA" w:rsidRDefault="00B433E5" w:rsidP="00C168D4">
            <w:pPr>
              <w:rPr>
                <w:bCs/>
              </w:rPr>
            </w:pPr>
            <w:r w:rsidRPr="005C49CA">
              <w:rPr>
                <w:bCs/>
              </w:rPr>
              <w:t xml:space="preserve">Fifteenth to seventeenth reports, </w:t>
            </w:r>
            <w:r w:rsidRPr="005C49CA">
              <w:rPr>
                <w:bCs/>
              </w:rPr>
              <w:br/>
              <w:t>to be submitted jointly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3 February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Eighteenth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3 February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Nineteenth report</w:t>
            </w:r>
          </w:p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3 February 2010</w:t>
            </w:r>
          </w:p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3 February 2012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Bahamas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Fifteenth and sixteenth reports, </w:t>
            </w:r>
            <w:r>
              <w:rPr>
                <w:bCs/>
                <w:iCs/>
              </w:rPr>
              <w:br/>
              <w:t>to be submitted jointly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  <w:i/>
              </w:rPr>
            </w:pPr>
            <w:r>
              <w:rPr>
                <w:bCs/>
                <w:iCs/>
              </w:rPr>
              <w:t>4 September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tabs>
                <w:tab w:val="left" w:pos="2211"/>
              </w:tabs>
              <w:rPr>
                <w:bCs/>
              </w:rPr>
            </w:pPr>
            <w:r>
              <w:rPr>
                <w:bCs/>
              </w:rPr>
              <w:t>Seventeenth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4 September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 xml:space="preserve">Eighteenth report 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4 September 2010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Nineteenth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4 September 2012</w:t>
            </w:r>
          </w:p>
        </w:tc>
      </w:tr>
      <w:tr w:rsidR="00E1034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E1034A" w:rsidRDefault="00E1034A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Saudi Arabia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Fourth and fifth reports, </w:t>
            </w:r>
            <w:r>
              <w:rPr>
                <w:bCs/>
                <w:iCs/>
              </w:rPr>
              <w:br/>
              <w:t>to be submitted jointly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22 October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Sixth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22 October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Seventh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22 October 2010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E1034A" w:rsidP="00C168D4">
            <w:pPr>
              <w:rPr>
                <w:bCs/>
              </w:rPr>
            </w:pPr>
            <w:r>
              <w:rPr>
                <w:bCs/>
              </w:rPr>
              <w:t>Eight report</w:t>
            </w:r>
          </w:p>
        </w:tc>
        <w:tc>
          <w:tcPr>
            <w:tcW w:w="2640" w:type="dxa"/>
          </w:tcPr>
          <w:p w:rsidR="00C168D4" w:rsidRDefault="00E1034A" w:rsidP="00C168D4">
            <w:pPr>
              <w:rPr>
                <w:bCs/>
              </w:rPr>
            </w:pPr>
            <w:r>
              <w:rPr>
                <w:bCs/>
              </w:rPr>
              <w:t>22 October 2012</w:t>
            </w:r>
          </w:p>
        </w:tc>
      </w:tr>
      <w:tr w:rsidR="00E1034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E1034A" w:rsidRDefault="00E1034A" w:rsidP="00C168D4">
            <w:pPr>
              <w:rPr>
                <w:bCs/>
              </w:rPr>
            </w:pPr>
          </w:p>
        </w:tc>
      </w:tr>
      <w:tr w:rsidR="000F046E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F046E" w:rsidRDefault="000F046E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F046E" w:rsidRDefault="000F046E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0F046E" w:rsidRDefault="000F046E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Cape Verde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Thirteenth and fourteenth reports, </w:t>
            </w:r>
            <w:r>
              <w:rPr>
                <w:bCs/>
                <w:iCs/>
              </w:rPr>
              <w:br/>
              <w:t>to be submitted jointly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 November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Fifteenth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 November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Sixteenth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 November 2010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 xml:space="preserve">Seventeenth report 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 November 2012</w:t>
            </w:r>
          </w:p>
        </w:tc>
      </w:tr>
      <w:tr w:rsidR="00E1034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E1034A" w:rsidRDefault="00E1034A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Saint Vincent and the Grenadines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keepNext/>
              <w:rPr>
                <w:bCs/>
                <w:iCs/>
              </w:rPr>
            </w:pPr>
            <w:r>
              <w:rPr>
                <w:bCs/>
                <w:iCs/>
              </w:rPr>
              <w:t xml:space="preserve">Eleventh to thirteenth reports, </w:t>
            </w:r>
            <w:r>
              <w:rPr>
                <w:bCs/>
                <w:iCs/>
              </w:rPr>
              <w:br/>
              <w:t>to be submitted jointly</w:t>
            </w:r>
          </w:p>
        </w:tc>
        <w:tc>
          <w:tcPr>
            <w:tcW w:w="2640" w:type="dxa"/>
          </w:tcPr>
          <w:p w:rsidR="00B433E5" w:rsidRDefault="00B433E5" w:rsidP="00C168D4">
            <w:pPr>
              <w:keepNext/>
              <w:rPr>
                <w:bCs/>
              </w:rPr>
            </w:pPr>
            <w:r>
              <w:rPr>
                <w:bCs/>
              </w:rPr>
              <w:t>9 December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Fourteenth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9 December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Fifteenth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9 December 2010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Sixteenth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9 December 2012</w:t>
            </w:r>
          </w:p>
        </w:tc>
      </w:tr>
      <w:tr w:rsidR="008D418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8D4181" w:rsidRDefault="008D4181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8D4181" w:rsidRDefault="008D4181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8D4181" w:rsidRDefault="008D4181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Lebanon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keepNext/>
              <w:rPr>
                <w:bCs/>
                <w:iCs/>
              </w:rPr>
            </w:pPr>
            <w:r>
              <w:rPr>
                <w:bCs/>
                <w:iCs/>
              </w:rPr>
              <w:t>Eighteenth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keepNext/>
              <w:rPr>
                <w:bCs/>
              </w:rPr>
            </w:pPr>
            <w:r>
              <w:rPr>
                <w:bCs/>
              </w:rPr>
              <w:t>12 December 2006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Nineteenth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12 December 2008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12 December 2010</w:t>
            </w:r>
          </w:p>
        </w:tc>
      </w:tr>
      <w:tr w:rsidR="008D418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8D4181" w:rsidRDefault="008D4181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8D4181" w:rsidRDefault="008D4181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8D4181" w:rsidRDefault="008D4181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Bahrain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Eighth and ninth reports, </w:t>
            </w:r>
            <w:r>
              <w:rPr>
                <w:bCs/>
                <w:iCs/>
              </w:rPr>
              <w:br/>
              <w:t>to be submitted jointly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  <w:iCs/>
              </w:rPr>
              <w:t>26 April 2007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26 April 2009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Eleventh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26 April 2011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Twelfth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26 April 2013</w:t>
            </w:r>
          </w:p>
        </w:tc>
      </w:tr>
      <w:tr w:rsidR="00773530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773530" w:rsidRDefault="00773530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773530" w:rsidRDefault="00773530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773530" w:rsidRDefault="00773530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Latvia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  <w:iCs/>
              </w:rPr>
            </w:pPr>
            <w:r>
              <w:rPr>
                <w:bCs/>
              </w:rPr>
              <w:t xml:space="preserve">Sixth to eighth reports, </w:t>
            </w:r>
            <w:r>
              <w:rPr>
                <w:bCs/>
              </w:rPr>
              <w:br/>
              <w:t>to be submitted jointly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14 May 2007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Ninth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14 May 2009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Tenth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14 May 2011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Eleventh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</w:rPr>
            </w:pPr>
            <w:r>
              <w:rPr>
                <w:bCs/>
              </w:rPr>
              <w:t>14 May 2013</w:t>
            </w:r>
          </w:p>
        </w:tc>
      </w:tr>
      <w:tr w:rsidR="00696B4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696B44" w:rsidRDefault="00696B4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696B44" w:rsidRDefault="00696B44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696B44" w:rsidRDefault="00696B44" w:rsidP="00C168D4">
            <w:pPr>
              <w:rPr>
                <w:bCs/>
              </w:rPr>
            </w:pP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433E5" w:rsidRDefault="00B433E5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Andorra</w:t>
                </w:r>
              </w:smartTag>
            </w:smartTag>
          </w:p>
        </w:tc>
        <w:tc>
          <w:tcPr>
            <w:tcW w:w="4020" w:type="dxa"/>
          </w:tcPr>
          <w:p w:rsidR="00B433E5" w:rsidRDefault="00B433E5" w:rsidP="00C168D4">
            <w:r>
              <w:t xml:space="preserve">Initial report 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  <w:iCs/>
              </w:rPr>
            </w:pPr>
            <w:r>
              <w:t>22 October 2007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rFonts w:ascii="CG Times" w:hAnsi="CG Times"/>
                <w:bCs/>
              </w:rPr>
            </w:pPr>
            <w:r>
              <w:rPr>
                <w:rFonts w:ascii="CG Times" w:hAnsi="CG Times"/>
                <w:bCs/>
              </w:rPr>
              <w:t>Second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tabs>
                <w:tab w:val="left" w:pos="-450"/>
                <w:tab w:val="left" w:pos="0"/>
                <w:tab w:val="left" w:pos="2778"/>
                <w:tab w:val="left" w:pos="7030"/>
                <w:tab w:val="left" w:pos="9241"/>
                <w:tab w:val="left" w:pos="10686"/>
                <w:tab w:val="left" w:pos="12045"/>
                <w:tab w:val="left" w:pos="12330"/>
                <w:tab w:val="left" w:pos="13680"/>
                <w:tab w:val="left" w:pos="14400"/>
                <w:tab w:val="left" w:pos="15120"/>
              </w:tabs>
              <w:rPr>
                <w:rFonts w:ascii="CG Times" w:hAnsi="CG Times"/>
                <w:bCs/>
              </w:rPr>
            </w:pPr>
            <w:r>
              <w:rPr>
                <w:rFonts w:ascii="CG Times" w:hAnsi="CG Times"/>
                <w:bCs/>
              </w:rPr>
              <w:t>23 October 2009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Third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23 October 2011</w:t>
            </w:r>
          </w:p>
        </w:tc>
      </w:tr>
      <w:tr w:rsidR="00B433E5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433E5" w:rsidRDefault="00B433E5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B433E5" w:rsidRDefault="00B433E5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Fourth report</w:t>
            </w:r>
          </w:p>
        </w:tc>
        <w:tc>
          <w:tcPr>
            <w:tcW w:w="2640" w:type="dxa"/>
          </w:tcPr>
          <w:p w:rsidR="00B433E5" w:rsidRDefault="00B433E5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23 October 2013</w:t>
            </w:r>
          </w:p>
        </w:tc>
      </w:tr>
      <w:tr w:rsidR="0071192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71192A" w:rsidRDefault="0071192A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71192A" w:rsidRDefault="0071192A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71192A" w:rsidRDefault="0071192A" w:rsidP="00C168D4">
            <w:pPr>
              <w:rPr>
                <w:bCs/>
                <w:iCs/>
              </w:rPr>
            </w:pP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2F27F8" w:rsidRDefault="002F27F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Saint Kitts and Nevis</w:t>
                </w:r>
              </w:smartTag>
            </w:smartTag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Initial report 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12 November 2007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Second report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12 November 2009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Third report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12 November 2011</w:t>
            </w:r>
          </w:p>
        </w:tc>
      </w:tr>
      <w:tr w:rsidR="0071192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71192A" w:rsidRDefault="0071192A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71192A" w:rsidRDefault="0071192A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71192A" w:rsidRDefault="0071192A" w:rsidP="00C168D4">
            <w:pPr>
              <w:rPr>
                <w:bCs/>
                <w:iCs/>
              </w:rPr>
            </w:pP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 xml:space="preserve">United </w:t>
            </w:r>
            <w:smartTag w:uri="urn:schemas-microsoft-com:office:smarttags" w:element="place">
              <w:smartTag w:uri="urn:schemas-microsoft-com:office:smarttags" w:element="PlaceType">
                <w:r>
                  <w:rPr>
                    <w:bCs/>
                  </w:rPr>
                  <w:t>Republic</w:t>
                </w:r>
              </w:smartTag>
              <w:r>
                <w:rPr>
                  <w:bCs/>
                </w:rPr>
                <w:t xml:space="preserve"> of </w:t>
              </w:r>
              <w:smartTag w:uri="urn:schemas-microsoft-com:office:smarttags" w:element="PlaceName">
                <w:r>
                  <w:rPr>
                    <w:bCs/>
                  </w:rPr>
                  <w:t>Tanzania</w:t>
                </w:r>
              </w:smartTag>
            </w:smartTag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Seventeenth and eighteenth reports, to be submitted jointly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26 November 2007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Nineteenth report</w:t>
            </w:r>
          </w:p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Twentieth report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26 November 2009</w:t>
            </w:r>
          </w:p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26 November 2011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  <w:iCs/>
              </w:rPr>
            </w:pP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2F27F8" w:rsidRDefault="002F27F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Barbados</w:t>
                </w:r>
              </w:smartTag>
            </w:smartTag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Seventeenth and eighteenth reports, to be submitted jointly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8 December 2007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Default="002F27F8" w:rsidP="002547AC">
            <w:pPr>
              <w:rPr>
                <w:bCs/>
              </w:rPr>
            </w:pPr>
            <w:r>
              <w:rPr>
                <w:bCs/>
              </w:rPr>
              <w:t>Nineteenth report</w:t>
            </w:r>
          </w:p>
        </w:tc>
        <w:tc>
          <w:tcPr>
            <w:tcW w:w="2640" w:type="dxa"/>
          </w:tcPr>
          <w:p w:rsidR="002F27F8" w:rsidRDefault="002F27F8" w:rsidP="002547AC">
            <w:pPr>
              <w:rPr>
                <w:bCs/>
              </w:rPr>
            </w:pPr>
            <w:r>
              <w:rPr>
                <w:bCs/>
              </w:rPr>
              <w:t>8 December 2009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8 December 2011</w:t>
            </w:r>
          </w:p>
        </w:tc>
      </w:tr>
      <w:tr w:rsidR="0071192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71192A" w:rsidRDefault="0071192A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71192A" w:rsidRDefault="0071192A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71192A" w:rsidRDefault="0071192A" w:rsidP="00C168D4">
            <w:pPr>
              <w:rPr>
                <w:bCs/>
              </w:rPr>
            </w:pP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2F27F8" w:rsidRDefault="002F27F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Brazil</w:t>
                </w:r>
              </w:smartTag>
            </w:smartTag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  <w:iCs/>
              </w:rPr>
              <w:t>Eighteenth to twentieth reports, to be submitted jointly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  <w:iCs/>
              </w:rPr>
              <w:t>4 January 2008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Twenty-first report</w:t>
            </w:r>
          </w:p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Twenty-second report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4 January 2010</w:t>
            </w:r>
          </w:p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4 January 2012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</w:p>
        </w:tc>
      </w:tr>
      <w:tr w:rsidR="00EE0AE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E0AEA" w:rsidRDefault="00EE0AEA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EE0AEA" w:rsidRDefault="00EE0AEA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EE0AEA" w:rsidRDefault="00EE0AEA" w:rsidP="00C168D4">
            <w:pPr>
              <w:rPr>
                <w:bCs/>
              </w:rPr>
            </w:pP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2F27F8" w:rsidRDefault="002F27F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Nigeria</w:t>
                </w:r>
              </w:smartTag>
            </w:smartTag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Nineteenth and twentieth reports, to be submitted jointly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4 January 2008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Default="002F27F8" w:rsidP="002547AC">
            <w:pPr>
              <w:rPr>
                <w:bCs/>
              </w:rPr>
            </w:pPr>
            <w:r>
              <w:rPr>
                <w:bCs/>
              </w:rPr>
              <w:t>Twenty-first report</w:t>
            </w:r>
          </w:p>
        </w:tc>
        <w:tc>
          <w:tcPr>
            <w:tcW w:w="2640" w:type="dxa"/>
          </w:tcPr>
          <w:p w:rsidR="002F27F8" w:rsidRDefault="002F27F8" w:rsidP="002547AC">
            <w:pPr>
              <w:rPr>
                <w:bCs/>
              </w:rPr>
            </w:pPr>
            <w:r>
              <w:rPr>
                <w:bCs/>
              </w:rPr>
              <w:t>4 January 2010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Twenty-second report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4 January 2012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2F27F8" w:rsidRPr="009702E2" w:rsidRDefault="002F27F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9702E2">
                  <w:rPr>
                    <w:bCs/>
                  </w:rPr>
                  <w:t>Mauritania</w:t>
                </w:r>
              </w:smartTag>
            </w:smartTag>
          </w:p>
        </w:tc>
        <w:tc>
          <w:tcPr>
            <w:tcW w:w="4020" w:type="dxa"/>
          </w:tcPr>
          <w:p w:rsidR="002F27F8" w:rsidRPr="009702E2" w:rsidRDefault="002F27F8" w:rsidP="00C168D4">
            <w:pPr>
              <w:rPr>
                <w:bCs/>
              </w:rPr>
            </w:pPr>
            <w:r w:rsidRPr="009702E2">
              <w:rPr>
                <w:bCs/>
                <w:iCs/>
              </w:rPr>
              <w:t>Eighth to tenth reports, to be submitted jointly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  <w:iCs/>
              </w:rPr>
              <w:t>12 January 2008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Pr="009702E2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Pr="009702E2" w:rsidRDefault="002F27F8" w:rsidP="002547AC">
            <w:pPr>
              <w:rPr>
                <w:bCs/>
              </w:rPr>
            </w:pPr>
            <w:r w:rsidRPr="009702E2">
              <w:rPr>
                <w:bCs/>
              </w:rPr>
              <w:t>Eleventh report</w:t>
            </w:r>
          </w:p>
        </w:tc>
        <w:tc>
          <w:tcPr>
            <w:tcW w:w="2640" w:type="dxa"/>
          </w:tcPr>
          <w:p w:rsidR="002F27F8" w:rsidRDefault="002F27F8" w:rsidP="002547AC">
            <w:pPr>
              <w:rPr>
                <w:bCs/>
              </w:rPr>
            </w:pPr>
            <w:r>
              <w:rPr>
                <w:bCs/>
              </w:rPr>
              <w:t>12 January 2010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Twelfth report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12 January 2012</w:t>
            </w:r>
          </w:p>
        </w:tc>
      </w:tr>
      <w:tr w:rsidR="002547A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2547AC" w:rsidRDefault="002547AC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547AC" w:rsidRDefault="002547AC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2547AC" w:rsidRDefault="002547AC" w:rsidP="00C168D4">
            <w:pPr>
              <w:rPr>
                <w:bCs/>
              </w:rPr>
            </w:pP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2F27F8" w:rsidRDefault="002F27F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Nepal</w:t>
                </w:r>
              </w:smartTag>
            </w:smartTag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  <w:iCs/>
              </w:rPr>
              <w:t>Seventeenth to nineteenth reports, to be submitted jointly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  <w:iCs/>
              </w:rPr>
              <w:t>1 March 2008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1 March 2010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Twenty-first report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1 March 2012</w:t>
            </w:r>
          </w:p>
        </w:tc>
      </w:tr>
      <w:tr w:rsidR="005F0E6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5F0E61" w:rsidRDefault="005F0E61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5F0E61" w:rsidRDefault="005F0E61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5F0E61" w:rsidRDefault="005F0E61" w:rsidP="00C168D4">
            <w:pPr>
              <w:rPr>
                <w:bCs/>
              </w:rPr>
            </w:pP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2F27F8" w:rsidRDefault="002F27F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Madagascar</w:t>
                </w:r>
              </w:smartTag>
            </w:smartTag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  <w:iCs/>
              </w:rPr>
              <w:t>Nineteenth and twentieth reports, to be submitted jointly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  <w:iCs/>
              </w:rPr>
              <w:t>9 March 2008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Default="002F27F8" w:rsidP="002547AC">
            <w:pPr>
              <w:rPr>
                <w:bCs/>
              </w:rPr>
            </w:pPr>
            <w:r>
              <w:rPr>
                <w:bCs/>
              </w:rPr>
              <w:t>Twenty-first report</w:t>
            </w:r>
          </w:p>
        </w:tc>
        <w:tc>
          <w:tcPr>
            <w:tcW w:w="2640" w:type="dxa"/>
          </w:tcPr>
          <w:p w:rsidR="002F27F8" w:rsidRDefault="002F27F8" w:rsidP="002547AC">
            <w:pPr>
              <w:rPr>
                <w:bCs/>
              </w:rPr>
            </w:pPr>
            <w:r>
              <w:rPr>
                <w:bCs/>
              </w:rPr>
              <w:t>9 March 2010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</w:rPr>
              <w:t>Twenty-second report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</w:rPr>
              <w:t>9 March 2012</w:t>
            </w:r>
          </w:p>
        </w:tc>
      </w:tr>
      <w:tr w:rsidR="002547A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2547AC" w:rsidRDefault="002547AC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547AC" w:rsidRDefault="002547AC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2547AC" w:rsidRDefault="002547AC" w:rsidP="00C168D4">
            <w:pPr>
              <w:rPr>
                <w:bCs/>
                <w:iCs/>
              </w:rPr>
            </w:pP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2F27F8" w:rsidRDefault="002F27F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Guyana</w:t>
                </w:r>
              </w:smartTag>
            </w:smartTag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  <w:iCs/>
              </w:rPr>
              <w:t>Fifteenth and sixteenth reports, to be submitted jointly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  <w:iCs/>
              </w:rPr>
              <w:t>17 March 2008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Seventeenth report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17 March 2010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Eighteenth report</w:t>
            </w:r>
          </w:p>
        </w:tc>
        <w:tc>
          <w:tcPr>
            <w:tcW w:w="2640" w:type="dxa"/>
          </w:tcPr>
          <w:p w:rsidR="002F27F8" w:rsidRDefault="002F27F8" w:rsidP="002835A6">
            <w:pPr>
              <w:rPr>
                <w:bCs/>
              </w:rPr>
            </w:pPr>
            <w:r>
              <w:rPr>
                <w:bCs/>
              </w:rPr>
              <w:t>17 March 2012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2F27F8" w:rsidRDefault="002F27F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Zambia</w:t>
                </w:r>
              </w:smartTag>
            </w:smartTag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  <w:iCs/>
              </w:rPr>
              <w:t xml:space="preserve">Seventeenth to nineteenth reports, to be submitted 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  <w:iCs/>
              </w:rPr>
              <w:t>5 March 2009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5 March 2011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Twenty-first report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5 March 2013</w:t>
            </w:r>
          </w:p>
        </w:tc>
      </w:tr>
      <w:tr w:rsidR="00696B4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696B44" w:rsidRDefault="00696B4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696B44" w:rsidRDefault="00696B44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696B44" w:rsidRDefault="00696B44" w:rsidP="00C168D4">
            <w:pPr>
              <w:rPr>
                <w:bCs/>
              </w:rPr>
            </w:pP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2F27F8" w:rsidRDefault="002F27F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Botswana</w:t>
                </w:r>
              </w:smartTag>
            </w:smartTag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rFonts w:ascii="CG Times" w:hAnsi="CG Times"/>
                <w:iCs/>
              </w:rPr>
              <w:t xml:space="preserve">Seventeenth and eighteenth reports, to be submitted jointly 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rFonts w:ascii="CG Times" w:hAnsi="CG Times"/>
                <w:iCs/>
              </w:rPr>
              <w:t>22 March 2009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Nineteenth report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22 March 2011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F27F8" w:rsidRDefault="002F27F8" w:rsidP="00696B4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bCs/>
              </w:rPr>
            </w:pPr>
            <w:r>
              <w:rPr>
                <w:bCs/>
              </w:rPr>
              <w:t>22 March 2013</w:t>
            </w:r>
          </w:p>
        </w:tc>
      </w:tr>
      <w:tr w:rsidR="00696B4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696B44" w:rsidRDefault="00696B4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696B44" w:rsidRDefault="00696B44" w:rsidP="00696B44">
            <w:pPr>
              <w:rPr>
                <w:bCs/>
              </w:rPr>
            </w:pPr>
          </w:p>
        </w:tc>
        <w:tc>
          <w:tcPr>
            <w:tcW w:w="2640" w:type="dxa"/>
          </w:tcPr>
          <w:p w:rsidR="00696B44" w:rsidRDefault="00696B44" w:rsidP="00C168D4">
            <w:pPr>
              <w:rPr>
                <w:bCs/>
              </w:rPr>
            </w:pPr>
          </w:p>
        </w:tc>
      </w:tr>
      <w:tr w:rsidR="00A1207B" w:rsidTr="00A1207B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2700" w:type="dxa"/>
            <w:vMerge w:val="restart"/>
          </w:tcPr>
          <w:p w:rsidR="00A1207B" w:rsidRDefault="00A1207B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Antigua and Barbuda</w:t>
                </w:r>
              </w:smartTag>
            </w:smartTag>
          </w:p>
        </w:tc>
        <w:tc>
          <w:tcPr>
            <w:tcW w:w="4020" w:type="dxa"/>
          </w:tcPr>
          <w:p w:rsidR="00A1207B" w:rsidRDefault="00A1207B" w:rsidP="002547AC">
            <w:pPr>
              <w:rPr>
                <w:bCs/>
              </w:rPr>
            </w:pPr>
            <w:r>
              <w:rPr>
                <w:bCs/>
                <w:iCs/>
              </w:rPr>
              <w:t>Tenth and eleventh reports, to be submitted jointly</w:t>
            </w:r>
          </w:p>
        </w:tc>
        <w:tc>
          <w:tcPr>
            <w:tcW w:w="2640" w:type="dxa"/>
          </w:tcPr>
          <w:p w:rsidR="00A1207B" w:rsidRDefault="00A1207B" w:rsidP="002547AC">
            <w:pPr>
              <w:rPr>
                <w:bCs/>
              </w:rPr>
            </w:pPr>
            <w:r>
              <w:rPr>
                <w:bCs/>
                <w:iCs/>
              </w:rPr>
              <w:t>24 November 2009</w:t>
            </w:r>
          </w:p>
        </w:tc>
      </w:tr>
      <w:tr w:rsidR="00A1207B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A1207B" w:rsidRDefault="00A1207B" w:rsidP="00C168D4">
            <w:pPr>
              <w:rPr>
                <w:rFonts w:ascii="CG Times (W1)" w:hAnsi="CG Times (W1)"/>
                <w:bCs/>
              </w:rPr>
            </w:pPr>
          </w:p>
        </w:tc>
        <w:tc>
          <w:tcPr>
            <w:tcW w:w="4020" w:type="dxa"/>
          </w:tcPr>
          <w:p w:rsidR="00A1207B" w:rsidRDefault="00A1207B" w:rsidP="002547AC">
            <w:pPr>
              <w:rPr>
                <w:bCs/>
                <w:iCs/>
              </w:rPr>
            </w:pPr>
            <w:r>
              <w:rPr>
                <w:bCs/>
                <w:iCs/>
              </w:rPr>
              <w:t>Twelfth report</w:t>
            </w:r>
          </w:p>
        </w:tc>
        <w:tc>
          <w:tcPr>
            <w:tcW w:w="2640" w:type="dxa"/>
          </w:tcPr>
          <w:p w:rsidR="00A1207B" w:rsidRDefault="00A1207B" w:rsidP="00C168D4">
            <w:pPr>
              <w:rPr>
                <w:iCs/>
                <w:lang w:val="en-US"/>
              </w:rPr>
            </w:pPr>
            <w:r>
              <w:rPr>
                <w:bCs/>
                <w:iCs/>
              </w:rPr>
              <w:t>24 November 2011</w:t>
            </w:r>
          </w:p>
        </w:tc>
      </w:tr>
      <w:tr w:rsidR="002547A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2547AC" w:rsidRDefault="002547AC" w:rsidP="00C168D4">
            <w:pPr>
              <w:rPr>
                <w:rFonts w:ascii="CG Times (W1)" w:hAnsi="CG Times (W1)"/>
                <w:bCs/>
              </w:rPr>
            </w:pPr>
          </w:p>
        </w:tc>
        <w:tc>
          <w:tcPr>
            <w:tcW w:w="4020" w:type="dxa"/>
          </w:tcPr>
          <w:p w:rsidR="002547AC" w:rsidRDefault="002547AC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2547AC" w:rsidRDefault="002547AC" w:rsidP="00C168D4">
            <w:pPr>
              <w:rPr>
                <w:iCs/>
                <w:lang w:val="en-US"/>
              </w:rPr>
            </w:pPr>
          </w:p>
        </w:tc>
      </w:tr>
      <w:tr w:rsidR="002835A6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2835A6" w:rsidRDefault="002835A6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CG Times (W1)" w:hAnsi="CG Times (W1)"/>
                    <w:bCs/>
                  </w:rPr>
                  <w:t>Oman</w:t>
                </w:r>
              </w:smartTag>
            </w:smartTag>
          </w:p>
        </w:tc>
        <w:tc>
          <w:tcPr>
            <w:tcW w:w="4020" w:type="dxa"/>
          </w:tcPr>
          <w:p w:rsidR="002835A6" w:rsidRDefault="002835A6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Second to fourth reports, to be submitted jointly</w:t>
            </w:r>
          </w:p>
          <w:p w:rsidR="002835A6" w:rsidRDefault="002835A6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Fifth report</w:t>
            </w:r>
          </w:p>
        </w:tc>
        <w:tc>
          <w:tcPr>
            <w:tcW w:w="2640" w:type="dxa"/>
          </w:tcPr>
          <w:p w:rsidR="002835A6" w:rsidRDefault="002835A6" w:rsidP="00C168D4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 January 2010</w:t>
            </w:r>
          </w:p>
          <w:p w:rsidR="002835A6" w:rsidRDefault="002835A6" w:rsidP="00C168D4">
            <w:pPr>
              <w:rPr>
                <w:iCs/>
                <w:lang w:val="en-US"/>
              </w:rPr>
            </w:pPr>
          </w:p>
          <w:p w:rsidR="002835A6" w:rsidRDefault="002835A6" w:rsidP="00C168D4">
            <w:pPr>
              <w:rPr>
                <w:bCs/>
                <w:iCs/>
              </w:rPr>
            </w:pPr>
            <w:r>
              <w:rPr>
                <w:iCs/>
                <w:lang w:val="en-US"/>
              </w:rPr>
              <w:t>2 January 2012</w:t>
            </w:r>
          </w:p>
        </w:tc>
      </w:tr>
      <w:tr w:rsidR="00B8357D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B8357D" w:rsidRDefault="00B8357D" w:rsidP="00C168D4">
            <w:pPr>
              <w:rPr>
                <w:rFonts w:ascii="CG Times (W1)" w:hAnsi="CG Times (W1)"/>
                <w:bCs/>
              </w:rPr>
            </w:pPr>
          </w:p>
        </w:tc>
        <w:tc>
          <w:tcPr>
            <w:tcW w:w="4020" w:type="dxa"/>
          </w:tcPr>
          <w:p w:rsidR="00B8357D" w:rsidRDefault="00B8357D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B8357D" w:rsidRDefault="00B8357D" w:rsidP="00C168D4">
            <w:pPr>
              <w:rPr>
                <w:iCs/>
                <w:lang w:val="en-US"/>
              </w:rPr>
            </w:pPr>
          </w:p>
        </w:tc>
      </w:tr>
      <w:tr w:rsidR="002835A6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2835A6" w:rsidRDefault="002835A6" w:rsidP="00C168D4">
            <w:pPr>
              <w:rPr>
                <w:rFonts w:ascii="CG Times (W1)" w:hAnsi="CG Times (W1)"/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Costa Rica</w:t>
                </w:r>
              </w:smartTag>
            </w:smartTag>
          </w:p>
        </w:tc>
        <w:tc>
          <w:tcPr>
            <w:tcW w:w="4020" w:type="dxa"/>
          </w:tcPr>
          <w:p w:rsidR="002835A6" w:rsidRDefault="002835A6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Nineteenth and twentieth reports, to be submitted jointly</w:t>
            </w:r>
          </w:p>
          <w:p w:rsidR="00B8357D" w:rsidRDefault="00B8357D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Twenty-first report</w:t>
            </w:r>
          </w:p>
        </w:tc>
        <w:tc>
          <w:tcPr>
            <w:tcW w:w="2640" w:type="dxa"/>
          </w:tcPr>
          <w:p w:rsidR="002835A6" w:rsidRDefault="002835A6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4 January 2010</w:t>
            </w:r>
          </w:p>
          <w:p w:rsidR="00B8357D" w:rsidRDefault="00B8357D" w:rsidP="00C168D4">
            <w:pPr>
              <w:rPr>
                <w:bCs/>
                <w:iCs/>
              </w:rPr>
            </w:pPr>
          </w:p>
          <w:p w:rsidR="00B8357D" w:rsidRDefault="00B8357D" w:rsidP="00C168D4">
            <w:pPr>
              <w:rPr>
                <w:iCs/>
                <w:lang w:val="en-US"/>
              </w:rPr>
            </w:pPr>
            <w:r>
              <w:rPr>
                <w:bCs/>
                <w:iCs/>
              </w:rPr>
              <w:t>4 January 2012</w:t>
            </w:r>
          </w:p>
        </w:tc>
      </w:tr>
      <w:tr w:rsidR="00400FC7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400FC7" w:rsidRDefault="00400FC7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400FC7" w:rsidRDefault="00400FC7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400FC7" w:rsidRDefault="00400FC7" w:rsidP="00C168D4">
            <w:pPr>
              <w:rPr>
                <w:bCs/>
                <w:iCs/>
              </w:rPr>
            </w:pPr>
          </w:p>
        </w:tc>
      </w:tr>
      <w:tr w:rsidR="00355B2B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355B2B" w:rsidRDefault="00355B2B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t>India</w:t>
                </w:r>
              </w:smartTag>
            </w:smartTag>
          </w:p>
        </w:tc>
        <w:tc>
          <w:tcPr>
            <w:tcW w:w="4020" w:type="dxa"/>
          </w:tcPr>
          <w:p w:rsidR="006D6206" w:rsidRDefault="00355B2B" w:rsidP="00C168D4">
            <w:pPr>
              <w:rPr>
                <w:bCs/>
                <w:iCs/>
              </w:rPr>
            </w:pPr>
            <w:r>
              <w:t>Twentieth and twenty-first reports</w:t>
            </w:r>
            <w:r>
              <w:rPr>
                <w:bCs/>
                <w:iCs/>
              </w:rPr>
              <w:t xml:space="preserve"> to be submitted jointly</w:t>
            </w:r>
          </w:p>
          <w:p w:rsidR="006D6206" w:rsidRDefault="006D6206" w:rsidP="006D6206">
            <w:pPr>
              <w:rPr>
                <w:bCs/>
                <w:iCs/>
              </w:rPr>
            </w:pPr>
            <w:r>
              <w:rPr>
                <w:bCs/>
                <w:iCs/>
              </w:rPr>
              <w:t>Twenty-second report</w:t>
            </w:r>
          </w:p>
        </w:tc>
        <w:tc>
          <w:tcPr>
            <w:tcW w:w="2640" w:type="dxa"/>
          </w:tcPr>
          <w:p w:rsidR="00355B2B" w:rsidRDefault="00355B2B" w:rsidP="00C168D4">
            <w:pPr>
              <w:rPr>
                <w:iCs/>
              </w:rPr>
            </w:pPr>
            <w:r>
              <w:rPr>
                <w:iCs/>
              </w:rPr>
              <w:t>4 January 2010</w:t>
            </w:r>
          </w:p>
          <w:p w:rsidR="006D6206" w:rsidRDefault="006D6206" w:rsidP="00C168D4">
            <w:pPr>
              <w:rPr>
                <w:iCs/>
              </w:rPr>
            </w:pPr>
          </w:p>
          <w:p w:rsidR="006D6206" w:rsidRDefault="006D6206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4 January 2012</w:t>
            </w:r>
          </w:p>
        </w:tc>
      </w:tr>
      <w:tr w:rsidR="00400FC7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400FC7" w:rsidRDefault="00400FC7" w:rsidP="00C168D4"/>
        </w:tc>
        <w:tc>
          <w:tcPr>
            <w:tcW w:w="4020" w:type="dxa"/>
          </w:tcPr>
          <w:p w:rsidR="00400FC7" w:rsidRDefault="00400FC7" w:rsidP="00C168D4"/>
        </w:tc>
        <w:tc>
          <w:tcPr>
            <w:tcW w:w="2640" w:type="dxa"/>
          </w:tcPr>
          <w:p w:rsidR="00400FC7" w:rsidRDefault="00400FC7" w:rsidP="00C168D4">
            <w:pPr>
              <w:rPr>
                <w:iCs/>
              </w:rPr>
            </w:pPr>
          </w:p>
        </w:tc>
      </w:tr>
      <w:tr w:rsidR="00355B2B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355B2B" w:rsidRDefault="00355B2B" w:rsidP="00C168D4"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CG Times (W1)" w:hAnsi="CG Times (W1)"/>
                  </w:rPr>
                  <w:t>South Africa</w:t>
                </w:r>
              </w:smartTag>
            </w:smartTag>
          </w:p>
        </w:tc>
        <w:tc>
          <w:tcPr>
            <w:tcW w:w="4020" w:type="dxa"/>
          </w:tcPr>
          <w:p w:rsidR="00355B2B" w:rsidRDefault="00355B2B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Fourth to sixth reports, to be submitted jointly</w:t>
            </w:r>
          </w:p>
          <w:p w:rsidR="006D6206" w:rsidRDefault="006D6206" w:rsidP="00C168D4">
            <w:r>
              <w:rPr>
                <w:bCs/>
                <w:iCs/>
              </w:rPr>
              <w:t>Seventh report</w:t>
            </w:r>
          </w:p>
        </w:tc>
        <w:tc>
          <w:tcPr>
            <w:tcW w:w="2640" w:type="dxa"/>
          </w:tcPr>
          <w:p w:rsidR="00355B2B" w:rsidRDefault="00355B2B" w:rsidP="00C168D4">
            <w:pPr>
              <w:rPr>
                <w:iCs/>
              </w:rPr>
            </w:pPr>
            <w:r>
              <w:rPr>
                <w:iCs/>
              </w:rPr>
              <w:t>9 January 2010</w:t>
            </w:r>
          </w:p>
          <w:p w:rsidR="006D6206" w:rsidRDefault="006D6206" w:rsidP="00C168D4">
            <w:pPr>
              <w:rPr>
                <w:iCs/>
              </w:rPr>
            </w:pPr>
            <w:r>
              <w:rPr>
                <w:iCs/>
              </w:rPr>
              <w:t>9 January 2012</w:t>
            </w:r>
          </w:p>
          <w:p w:rsidR="00A06841" w:rsidRDefault="00A06841" w:rsidP="00C168D4">
            <w:pPr>
              <w:rPr>
                <w:iCs/>
              </w:rPr>
            </w:pPr>
          </w:p>
        </w:tc>
      </w:tr>
      <w:tr w:rsidR="002F27F8" w:rsidTr="00A06841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2F27F8" w:rsidRPr="00A06841" w:rsidRDefault="002F27F8" w:rsidP="00A06841">
            <w:pPr>
              <w:rPr>
                <w:rFonts w:ascii="CG Times (W1)" w:hAnsi="CG Times (W1)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A06841">
                  <w:rPr>
                    <w:rFonts w:ascii="CG Times (W1)" w:hAnsi="CG Times (W1)"/>
                  </w:rPr>
                  <w:t>Mozambique</w:t>
                </w:r>
              </w:smartTag>
            </w:smartTag>
          </w:p>
        </w:tc>
        <w:tc>
          <w:tcPr>
            <w:tcW w:w="4020" w:type="dxa"/>
          </w:tcPr>
          <w:p w:rsidR="002F27F8" w:rsidRDefault="002F27F8" w:rsidP="00A06841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Thirteenth and fourteenth reports, </w:t>
            </w:r>
            <w:r>
              <w:rPr>
                <w:bCs/>
                <w:iCs/>
              </w:rPr>
              <w:br/>
              <w:t>to be submitted jointly</w:t>
            </w:r>
          </w:p>
        </w:tc>
        <w:tc>
          <w:tcPr>
            <w:tcW w:w="2640" w:type="dxa"/>
          </w:tcPr>
          <w:p w:rsidR="002F27F8" w:rsidRPr="00DE4B69" w:rsidRDefault="002F27F8" w:rsidP="00A06841">
            <w:pPr>
              <w:rPr>
                <w:iCs/>
              </w:rPr>
            </w:pPr>
            <w:r w:rsidRPr="00A06841">
              <w:rPr>
                <w:iCs/>
              </w:rPr>
              <w:t>18 May 2010</w:t>
            </w:r>
          </w:p>
          <w:p w:rsidR="002F27F8" w:rsidRDefault="002F27F8" w:rsidP="00A06841">
            <w:pPr>
              <w:rPr>
                <w:iCs/>
              </w:rPr>
            </w:pP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Fifteenth report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iCs/>
              </w:rPr>
            </w:pPr>
            <w:r>
              <w:rPr>
                <w:iCs/>
              </w:rPr>
              <w:t>18 May 2012</w:t>
            </w:r>
          </w:p>
        </w:tc>
      </w:tr>
      <w:tr w:rsidR="00A0684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A06841" w:rsidRDefault="00A06841" w:rsidP="00C168D4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A06841" w:rsidRDefault="00A06841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A06841" w:rsidRDefault="00A06841" w:rsidP="00C168D4">
            <w:pPr>
              <w:rPr>
                <w:iCs/>
              </w:rPr>
            </w:pPr>
          </w:p>
        </w:tc>
      </w:tr>
      <w:tr w:rsidR="002F27F8" w:rsidTr="00A06841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2F27F8" w:rsidRDefault="002F27F8" w:rsidP="00A06841">
            <w:pPr>
              <w:rPr>
                <w:rFonts w:ascii="CG Times (W1)" w:hAnsi="CG Times (W1)"/>
              </w:rPr>
            </w:pPr>
            <w:r w:rsidRPr="00A06841">
              <w:rPr>
                <w:rFonts w:ascii="CG Times (W1)" w:hAnsi="CG Times (W1)"/>
              </w:rPr>
              <w:t xml:space="preserve">Democratic </w:t>
            </w:r>
            <w:smartTag w:uri="urn:schemas-microsoft-com:office:smarttags" w:element="place">
              <w:smartTag w:uri="urn:schemas-microsoft-com:office:smarttags" w:element="PlaceType">
                <w:r w:rsidRPr="00A06841">
                  <w:rPr>
                    <w:rFonts w:ascii="CG Times (W1)" w:hAnsi="CG Times (W1)"/>
                  </w:rPr>
                  <w:t>Republic</w:t>
                </w:r>
              </w:smartTag>
              <w:r w:rsidRPr="00A06841">
                <w:rPr>
                  <w:rFonts w:ascii="CG Times (W1)" w:hAnsi="CG Times (W1)"/>
                </w:rPr>
                <w:t xml:space="preserve"> of </w:t>
              </w:r>
              <w:smartTag w:uri="urn:schemas-microsoft-com:office:smarttags" w:element="PlaceName">
                <w:r w:rsidRPr="00A06841">
                  <w:rPr>
                    <w:rFonts w:ascii="CG Times (W1)" w:hAnsi="CG Times (W1)"/>
                  </w:rPr>
                  <w:t>Congo</w:t>
                </w:r>
              </w:smartTag>
            </w:smartTag>
          </w:p>
        </w:tc>
        <w:tc>
          <w:tcPr>
            <w:tcW w:w="4020" w:type="dxa"/>
          </w:tcPr>
          <w:p w:rsidR="002F27F8" w:rsidRDefault="002F27F8" w:rsidP="00A06841">
            <w:pPr>
              <w:rPr>
                <w:bCs/>
                <w:iCs/>
              </w:rPr>
            </w:pPr>
            <w:r w:rsidRPr="00A06841">
              <w:rPr>
                <w:bCs/>
                <w:iCs/>
              </w:rPr>
              <w:t>Sixteenth to eighteenth reports, to be submitted jointly</w:t>
            </w:r>
          </w:p>
        </w:tc>
        <w:tc>
          <w:tcPr>
            <w:tcW w:w="2640" w:type="dxa"/>
          </w:tcPr>
          <w:p w:rsidR="002F27F8" w:rsidRDefault="002F27F8" w:rsidP="00A06841">
            <w:pPr>
              <w:rPr>
                <w:iCs/>
              </w:rPr>
            </w:pPr>
            <w:r w:rsidRPr="00672033">
              <w:rPr>
                <w:iCs/>
              </w:rPr>
              <w:t>21 May 2010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Nineteenth report</w:t>
            </w:r>
          </w:p>
        </w:tc>
        <w:tc>
          <w:tcPr>
            <w:tcW w:w="2640" w:type="dxa"/>
          </w:tcPr>
          <w:p w:rsidR="002F27F8" w:rsidRDefault="002F27F8" w:rsidP="00C168D4">
            <w:pPr>
              <w:rPr>
                <w:iCs/>
              </w:rPr>
            </w:pPr>
            <w:r>
              <w:rPr>
                <w:iCs/>
              </w:rPr>
              <w:t>21 May 2012</w:t>
            </w:r>
          </w:p>
        </w:tc>
      </w:tr>
      <w:tr w:rsidR="00FA1C2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FA1C2C" w:rsidRDefault="00FA1C2C" w:rsidP="00C168D4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FA1C2C" w:rsidRDefault="00FA1C2C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FA1C2C" w:rsidRDefault="00FA1C2C" w:rsidP="00C168D4">
            <w:pPr>
              <w:rPr>
                <w:iCs/>
              </w:rPr>
            </w:pPr>
          </w:p>
        </w:tc>
      </w:tr>
      <w:tr w:rsidR="002F27F8" w:rsidTr="00FA1C2C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2F27F8" w:rsidRPr="00FA1C2C" w:rsidRDefault="002F27F8" w:rsidP="00CA7E3B">
            <w:pPr>
              <w:rPr>
                <w:rFonts w:ascii="CG Times (W1)" w:hAnsi="CG Times (W1)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FA1C2C">
                  <w:rPr>
                    <w:rFonts w:ascii="CG Times (W1)" w:hAnsi="CG Times (W1)"/>
                  </w:rPr>
                  <w:t>Indonesia</w:t>
                </w:r>
              </w:smartTag>
            </w:smartTag>
          </w:p>
        </w:tc>
        <w:tc>
          <w:tcPr>
            <w:tcW w:w="4020" w:type="dxa"/>
          </w:tcPr>
          <w:p w:rsidR="002F27F8" w:rsidRPr="00FA1C2C" w:rsidRDefault="002F27F8" w:rsidP="00CA7E3B">
            <w:pPr>
              <w:rPr>
                <w:bCs/>
                <w:iCs/>
              </w:rPr>
            </w:pPr>
            <w:r w:rsidRPr="00FA1C2C">
              <w:rPr>
                <w:bCs/>
                <w:iCs/>
              </w:rPr>
              <w:t>Fourth to sixth periodic reports, to be submitted jointly</w:t>
            </w:r>
          </w:p>
        </w:tc>
        <w:tc>
          <w:tcPr>
            <w:tcW w:w="2640" w:type="dxa"/>
          </w:tcPr>
          <w:p w:rsidR="002F27F8" w:rsidRDefault="002F27F8" w:rsidP="00CA7E3B">
            <w:pPr>
              <w:rPr>
                <w:iCs/>
              </w:rPr>
            </w:pPr>
            <w:r>
              <w:rPr>
                <w:iCs/>
              </w:rPr>
              <w:t>25 July 2010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Seventh report</w:t>
            </w:r>
          </w:p>
        </w:tc>
        <w:tc>
          <w:tcPr>
            <w:tcW w:w="2640" w:type="dxa"/>
          </w:tcPr>
          <w:p w:rsidR="002F27F8" w:rsidRDefault="002F27F8" w:rsidP="00501A83">
            <w:pPr>
              <w:rPr>
                <w:iCs/>
              </w:rPr>
            </w:pPr>
            <w:r>
              <w:rPr>
                <w:iCs/>
              </w:rPr>
              <w:t>25 July 2012</w:t>
            </w:r>
          </w:p>
        </w:tc>
      </w:tr>
      <w:tr w:rsidR="00FA1C2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FA1C2C" w:rsidRDefault="00FA1C2C" w:rsidP="00C168D4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FA1C2C" w:rsidRDefault="00FA1C2C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FA1C2C" w:rsidRDefault="00FA1C2C" w:rsidP="00C168D4">
            <w:pPr>
              <w:rPr>
                <w:iCs/>
              </w:rPr>
            </w:pPr>
          </w:p>
        </w:tc>
      </w:tr>
      <w:tr w:rsidR="002F27F8" w:rsidTr="00FA1C2C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2F27F8" w:rsidRPr="00FA1C2C" w:rsidRDefault="002F27F8" w:rsidP="00CA7E3B">
            <w:pPr>
              <w:rPr>
                <w:rFonts w:ascii="CG Times (W1)" w:hAnsi="CG Times (W1)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FA1C2C">
                  <w:rPr>
                    <w:rFonts w:ascii="CG Times (W1)" w:hAnsi="CG Times (W1)"/>
                  </w:rPr>
                  <w:t>Mongolia</w:t>
                </w:r>
              </w:smartTag>
            </w:smartTag>
          </w:p>
        </w:tc>
        <w:tc>
          <w:tcPr>
            <w:tcW w:w="4020" w:type="dxa"/>
          </w:tcPr>
          <w:p w:rsidR="002F27F8" w:rsidRPr="00FA1C2C" w:rsidRDefault="002F27F8" w:rsidP="00CA7E3B">
            <w:pPr>
              <w:rPr>
                <w:bCs/>
                <w:iCs/>
              </w:rPr>
            </w:pPr>
            <w:r w:rsidRPr="00FA1C2C">
              <w:rPr>
                <w:bCs/>
                <w:iCs/>
              </w:rPr>
              <w:t>Nineteenth to twenty-first reports, to be submitted jointly</w:t>
            </w:r>
          </w:p>
        </w:tc>
        <w:tc>
          <w:tcPr>
            <w:tcW w:w="2640" w:type="dxa"/>
          </w:tcPr>
          <w:p w:rsidR="002F27F8" w:rsidRDefault="002F27F8" w:rsidP="00CA7E3B">
            <w:pPr>
              <w:rPr>
                <w:iCs/>
              </w:rPr>
            </w:pPr>
            <w:r>
              <w:rPr>
                <w:iCs/>
              </w:rPr>
              <w:t>5 September 2010</w:t>
            </w:r>
          </w:p>
        </w:tc>
      </w:tr>
      <w:tr w:rsidR="002F27F8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2F27F8" w:rsidRDefault="002F27F8" w:rsidP="00C168D4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2F27F8" w:rsidRDefault="002F27F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Twenty second report</w:t>
            </w:r>
          </w:p>
        </w:tc>
        <w:tc>
          <w:tcPr>
            <w:tcW w:w="2640" w:type="dxa"/>
          </w:tcPr>
          <w:p w:rsidR="002F27F8" w:rsidRDefault="002F27F8" w:rsidP="00501A83">
            <w:pPr>
              <w:rPr>
                <w:iCs/>
              </w:rPr>
            </w:pPr>
            <w:r>
              <w:rPr>
                <w:iCs/>
              </w:rPr>
              <w:t>5 September 2012</w:t>
            </w:r>
          </w:p>
        </w:tc>
      </w:tr>
      <w:tr w:rsidR="00FA1C2C" w:rsidTr="00FA1C2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FA1C2C" w:rsidRPr="00FA1C2C" w:rsidRDefault="00FA1C2C" w:rsidP="00CA7E3B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E2572B" w:rsidRPr="00FA1C2C" w:rsidRDefault="00E2572B" w:rsidP="00E2572B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FA1C2C" w:rsidRDefault="00FA1C2C" w:rsidP="00CA7E3B">
            <w:pPr>
              <w:rPr>
                <w:iCs/>
              </w:rPr>
            </w:pPr>
          </w:p>
        </w:tc>
      </w:tr>
      <w:tr w:rsidR="009544F2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9544F2" w:rsidRDefault="009544F2" w:rsidP="00C168D4">
            <w:pPr>
              <w:rPr>
                <w:rFonts w:ascii="CG Times (W1)" w:hAnsi="CG Times (W1)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CG Times (W1)" w:hAnsi="CG Times (W1)"/>
                  </w:rPr>
                  <w:t>Nicaragua</w:t>
                </w:r>
              </w:smartTag>
            </w:smartTag>
          </w:p>
        </w:tc>
        <w:tc>
          <w:tcPr>
            <w:tcW w:w="4020" w:type="dxa"/>
          </w:tcPr>
          <w:p w:rsidR="009544F2" w:rsidRDefault="009544F2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Fifteenth to seventeenth reports, to be submitted jointly</w:t>
            </w:r>
          </w:p>
          <w:p w:rsidR="009544F2" w:rsidRDefault="009544F2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Eighteenth report </w:t>
            </w:r>
          </w:p>
        </w:tc>
        <w:tc>
          <w:tcPr>
            <w:tcW w:w="2640" w:type="dxa"/>
          </w:tcPr>
          <w:p w:rsidR="009544F2" w:rsidRDefault="009544F2" w:rsidP="00C168D4">
            <w:pPr>
              <w:rPr>
                <w:iCs/>
              </w:rPr>
            </w:pPr>
            <w:r>
              <w:rPr>
                <w:iCs/>
              </w:rPr>
              <w:t>17 March 2011</w:t>
            </w:r>
          </w:p>
          <w:p w:rsidR="009544F2" w:rsidRDefault="009544F2" w:rsidP="00C168D4">
            <w:pPr>
              <w:rPr>
                <w:iCs/>
              </w:rPr>
            </w:pPr>
          </w:p>
          <w:p w:rsidR="009544F2" w:rsidRDefault="009544F2" w:rsidP="00C168D4">
            <w:pPr>
              <w:rPr>
                <w:iCs/>
              </w:rPr>
            </w:pPr>
            <w:r>
              <w:rPr>
                <w:iCs/>
              </w:rPr>
              <w:t>17 March 2013</w:t>
            </w:r>
          </w:p>
        </w:tc>
      </w:tr>
      <w:bookmarkEnd w:id="0"/>
      <w:bookmarkEnd w:id="1"/>
      <w:tr w:rsidR="009544F2" w:rsidDel="009544F2" w:rsidTr="00696B4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9544F2" w:rsidRPr="00696B44" w:rsidDel="009544F2" w:rsidRDefault="009544F2" w:rsidP="00417860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9544F2" w:rsidDel="00347241" w:rsidRDefault="009544F2" w:rsidP="00417860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9544F2" w:rsidDel="00347241" w:rsidRDefault="009544F2" w:rsidP="00417860">
            <w:pPr>
              <w:rPr>
                <w:iCs/>
              </w:rPr>
            </w:pPr>
          </w:p>
        </w:tc>
      </w:tr>
      <w:tr w:rsidR="009544F2" w:rsidDel="009544F2" w:rsidTr="00696B4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9544F2" w:rsidRPr="00696B44" w:rsidDel="009544F2" w:rsidRDefault="009544F2" w:rsidP="00417860">
            <w:pPr>
              <w:rPr>
                <w:rFonts w:ascii="CG Times (W1)" w:hAnsi="CG Times (W1)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CG Times (W1)" w:hAnsi="CG Times (W1)"/>
                  </w:rPr>
                  <w:t>Togo</w:t>
                </w:r>
              </w:smartTag>
            </w:smartTag>
          </w:p>
        </w:tc>
        <w:tc>
          <w:tcPr>
            <w:tcW w:w="4020" w:type="dxa"/>
          </w:tcPr>
          <w:p w:rsidR="009544F2" w:rsidRDefault="009544F2" w:rsidP="00417860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>Eighteenth and nineteenth periodic reports, to be submitted jointly</w:t>
            </w:r>
          </w:p>
          <w:p w:rsidR="009544F2" w:rsidDel="00347241" w:rsidRDefault="009544F2" w:rsidP="00417860">
            <w:pPr>
              <w:rPr>
                <w:bCs/>
                <w:iCs/>
              </w:rPr>
            </w:pPr>
            <w:r>
              <w:rPr>
                <w:rFonts w:ascii="CG Times" w:hAnsi="CG Times"/>
                <w:iCs/>
              </w:rPr>
              <w:t>Twentieth report</w:t>
            </w:r>
          </w:p>
        </w:tc>
        <w:tc>
          <w:tcPr>
            <w:tcW w:w="2640" w:type="dxa"/>
          </w:tcPr>
          <w:p w:rsidR="009544F2" w:rsidRDefault="009544F2" w:rsidP="00417860">
            <w:pPr>
              <w:rPr>
                <w:iCs/>
              </w:rPr>
            </w:pPr>
            <w:r>
              <w:rPr>
                <w:iCs/>
              </w:rPr>
              <w:t>5 July 2011</w:t>
            </w:r>
          </w:p>
          <w:p w:rsidR="009544F2" w:rsidRDefault="009544F2" w:rsidP="00417860">
            <w:pPr>
              <w:rPr>
                <w:iCs/>
              </w:rPr>
            </w:pPr>
          </w:p>
          <w:p w:rsidR="009544F2" w:rsidDel="00347241" w:rsidRDefault="009544F2" w:rsidP="00417860">
            <w:pPr>
              <w:rPr>
                <w:iCs/>
              </w:rPr>
            </w:pPr>
            <w:r>
              <w:rPr>
                <w:iCs/>
              </w:rPr>
              <w:t>5 July 2013</w:t>
            </w:r>
          </w:p>
        </w:tc>
      </w:tr>
      <w:tr w:rsidR="009544F2" w:rsidDel="009544F2" w:rsidTr="00696B4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9544F2" w:rsidRPr="00696B44" w:rsidDel="009544F2" w:rsidRDefault="009544F2" w:rsidP="00417860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9544F2" w:rsidDel="00347241" w:rsidRDefault="009544F2" w:rsidP="00417860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9544F2" w:rsidDel="00347241" w:rsidRDefault="009544F2" w:rsidP="00417860">
            <w:pPr>
              <w:rPr>
                <w:iCs/>
              </w:rPr>
            </w:pPr>
          </w:p>
        </w:tc>
      </w:tr>
      <w:tr w:rsidR="009544F2" w:rsidDel="009544F2" w:rsidTr="00696B4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9544F2" w:rsidRPr="00696B44" w:rsidDel="009544F2" w:rsidRDefault="009544F2" w:rsidP="00417860">
            <w:pPr>
              <w:rPr>
                <w:rFonts w:ascii="CG Times (W1)" w:hAnsi="CG Times (W1)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CG Times (W1)" w:hAnsi="CG Times (W1)"/>
                  </w:rPr>
                  <w:t>Croatia</w:t>
                </w:r>
              </w:smartTag>
            </w:smartTag>
          </w:p>
        </w:tc>
        <w:tc>
          <w:tcPr>
            <w:tcW w:w="4020" w:type="dxa"/>
          </w:tcPr>
          <w:p w:rsidR="009544F2" w:rsidRDefault="009544F2" w:rsidP="00417860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>Ninth and tenth reports, to be submitted jointly</w:t>
            </w:r>
          </w:p>
          <w:p w:rsidR="009544F2" w:rsidDel="00347241" w:rsidRDefault="009544F2" w:rsidP="00417860">
            <w:pPr>
              <w:rPr>
                <w:bCs/>
                <w:iCs/>
              </w:rPr>
            </w:pPr>
            <w:r>
              <w:rPr>
                <w:rFonts w:ascii="CG Times" w:hAnsi="CG Times"/>
                <w:iCs/>
              </w:rPr>
              <w:t>Eleventh report</w:t>
            </w:r>
          </w:p>
        </w:tc>
        <w:tc>
          <w:tcPr>
            <w:tcW w:w="2640" w:type="dxa"/>
          </w:tcPr>
          <w:p w:rsidR="009544F2" w:rsidRDefault="009544F2" w:rsidP="00417860">
            <w:pPr>
              <w:rPr>
                <w:iCs/>
              </w:rPr>
            </w:pPr>
            <w:r>
              <w:rPr>
                <w:iCs/>
              </w:rPr>
              <w:t>12 October 2011</w:t>
            </w:r>
          </w:p>
          <w:p w:rsidR="009544F2" w:rsidDel="00347241" w:rsidRDefault="009544F2" w:rsidP="009544F2">
            <w:pPr>
              <w:rPr>
                <w:iCs/>
              </w:rPr>
            </w:pPr>
            <w:r>
              <w:rPr>
                <w:iCs/>
              </w:rPr>
              <w:t>12 October 2013</w:t>
            </w:r>
          </w:p>
        </w:tc>
      </w:tr>
      <w:tr w:rsidR="009544F2" w:rsidDel="009544F2" w:rsidTr="00696B4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9544F2" w:rsidRPr="00696B44" w:rsidDel="009544F2" w:rsidRDefault="009544F2" w:rsidP="00417860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9544F2" w:rsidDel="00347241" w:rsidRDefault="009544F2" w:rsidP="00417860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9544F2" w:rsidDel="00347241" w:rsidRDefault="009544F2" w:rsidP="00417860">
            <w:pPr>
              <w:rPr>
                <w:iCs/>
              </w:rPr>
            </w:pPr>
          </w:p>
        </w:tc>
      </w:tr>
      <w:tr w:rsidR="00BA56A2" w:rsidDel="009544F2" w:rsidTr="00696B44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 w:val="restart"/>
          </w:tcPr>
          <w:p w:rsidR="00BA56A2" w:rsidRPr="00696B44" w:rsidDel="009544F2" w:rsidRDefault="00BA56A2" w:rsidP="00417860">
            <w:pPr>
              <w:rPr>
                <w:rFonts w:ascii="CG Times (W1)" w:hAnsi="CG Times (W1)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CG Times (W1)" w:hAnsi="CG Times (W1)"/>
                  </w:rPr>
                  <w:t>Turkey</w:t>
                </w:r>
              </w:smartTag>
            </w:smartTag>
          </w:p>
        </w:tc>
        <w:tc>
          <w:tcPr>
            <w:tcW w:w="4020" w:type="dxa"/>
          </w:tcPr>
          <w:p w:rsidR="00BA56A2" w:rsidDel="00347241" w:rsidRDefault="00BA56A2" w:rsidP="00417860">
            <w:pPr>
              <w:rPr>
                <w:bCs/>
                <w:iCs/>
              </w:rPr>
            </w:pPr>
            <w:r>
              <w:rPr>
                <w:rFonts w:ascii="CG Times" w:hAnsi="CG Times"/>
                <w:iCs/>
              </w:rPr>
              <w:t>Fourth and fifth periodic reports, to be submitted jointly</w:t>
            </w:r>
          </w:p>
        </w:tc>
        <w:tc>
          <w:tcPr>
            <w:tcW w:w="2640" w:type="dxa"/>
          </w:tcPr>
          <w:p w:rsidR="00BA56A2" w:rsidDel="00347241" w:rsidRDefault="00BA56A2" w:rsidP="00417860">
            <w:pPr>
              <w:rPr>
                <w:iCs/>
              </w:rPr>
            </w:pPr>
            <w:r>
              <w:rPr>
                <w:iCs/>
              </w:rPr>
              <w:t>15 October 2011</w:t>
            </w:r>
          </w:p>
        </w:tc>
      </w:tr>
      <w:tr w:rsidR="00BA56A2" w:rsidDel="009544F2" w:rsidTr="00696B44">
        <w:tblPrEx>
          <w:tblCellMar>
            <w:top w:w="0" w:type="dxa"/>
            <w:bottom w:w="0" w:type="dxa"/>
          </w:tblCellMar>
        </w:tblPrEx>
        <w:tc>
          <w:tcPr>
            <w:tcW w:w="2700" w:type="dxa"/>
            <w:vMerge/>
          </w:tcPr>
          <w:p w:rsidR="00BA56A2" w:rsidRPr="00696B44" w:rsidDel="009544F2" w:rsidRDefault="00BA56A2" w:rsidP="00417860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BA56A2" w:rsidDel="00347241" w:rsidRDefault="00BA56A2" w:rsidP="00417860">
            <w:pPr>
              <w:rPr>
                <w:bCs/>
                <w:iCs/>
              </w:rPr>
            </w:pPr>
            <w:r>
              <w:rPr>
                <w:bCs/>
                <w:iCs/>
              </w:rPr>
              <w:t>Sixth  report</w:t>
            </w:r>
          </w:p>
        </w:tc>
        <w:tc>
          <w:tcPr>
            <w:tcW w:w="2640" w:type="dxa"/>
          </w:tcPr>
          <w:p w:rsidR="00BA56A2" w:rsidDel="00347241" w:rsidRDefault="00BA56A2" w:rsidP="00417860">
            <w:pPr>
              <w:rPr>
                <w:iCs/>
              </w:rPr>
            </w:pPr>
            <w:r>
              <w:rPr>
                <w:iCs/>
              </w:rPr>
              <w:t>15 October 2013</w:t>
            </w:r>
          </w:p>
        </w:tc>
      </w:tr>
      <w:tr w:rsidR="001B140A" w:rsidDel="009544F2" w:rsidTr="00696B4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1B140A" w:rsidRDefault="001B140A" w:rsidP="00417860"/>
        </w:tc>
        <w:tc>
          <w:tcPr>
            <w:tcW w:w="4020" w:type="dxa"/>
          </w:tcPr>
          <w:p w:rsidR="001B140A" w:rsidRDefault="001B140A" w:rsidP="00417860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1B140A" w:rsidDel="00347241" w:rsidRDefault="001B140A" w:rsidP="00417860">
            <w:pPr>
              <w:rPr>
                <w:iCs/>
              </w:rPr>
            </w:pPr>
          </w:p>
        </w:tc>
      </w:tr>
    </w:tbl>
    <w:p w:rsidR="00BA56A2" w:rsidRDefault="00BA56A2" w:rsidP="00BA56A2"/>
    <w:p w:rsidR="002F27F8" w:rsidRPr="00BA56A2" w:rsidRDefault="002F27F8" w:rsidP="00BA56A2"/>
    <w:p w:rsidR="00C168D4" w:rsidRDefault="00BA56A2" w:rsidP="00C77959">
      <w:pPr>
        <w:pStyle w:val="H23G"/>
      </w:pPr>
      <w:r>
        <w:tab/>
      </w:r>
      <w:r w:rsidR="00C168D4">
        <w:t>2.</w:t>
      </w:r>
      <w:r w:rsidR="00C168D4">
        <w:tab/>
        <w:t>Other States parties whose reports are due but have not yet been received as at the effective date of the present note</w:t>
      </w:r>
      <w:r w:rsidR="004031E3">
        <w:t>.</w:t>
      </w:r>
    </w:p>
    <w:p w:rsidR="00501A83" w:rsidRPr="00501A83" w:rsidRDefault="00501A83" w:rsidP="00501A83"/>
    <w:tbl>
      <w:tblPr>
        <w:tblW w:w="9360" w:type="dxa"/>
        <w:tblInd w:w="108" w:type="dxa"/>
        <w:tblLayout w:type="fixed"/>
        <w:tblLook w:val="0000"/>
      </w:tblPr>
      <w:tblGrid>
        <w:gridCol w:w="2880"/>
        <w:gridCol w:w="3840"/>
        <w:gridCol w:w="2640"/>
      </w:tblGrid>
      <w:tr w:rsidR="00C168D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880" w:type="dxa"/>
          </w:tcPr>
          <w:p w:rsidR="00C168D4" w:rsidRDefault="00C168D4" w:rsidP="00C168D4">
            <w:pPr>
              <w:rPr>
                <w:i/>
              </w:rPr>
            </w:pPr>
            <w:r>
              <w:rPr>
                <w:i/>
              </w:rPr>
              <w:t>State party</w:t>
            </w:r>
          </w:p>
        </w:tc>
        <w:tc>
          <w:tcPr>
            <w:tcW w:w="3840" w:type="dxa"/>
          </w:tcPr>
          <w:p w:rsidR="00C168D4" w:rsidRDefault="00C168D4" w:rsidP="00C168D4">
            <w:pPr>
              <w:rPr>
                <w:i/>
              </w:rPr>
            </w:pPr>
            <w:r>
              <w:rPr>
                <w:i/>
              </w:rPr>
              <w:t>Reports due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i/>
              </w:rPr>
            </w:pPr>
            <w:r>
              <w:rPr>
                <w:i/>
              </w:rPr>
              <w:t>Due date</w:t>
            </w:r>
          </w:p>
        </w:tc>
      </w:tr>
      <w:tr w:rsidR="00501A83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501A83" w:rsidRDefault="00501A83" w:rsidP="00211118">
            <w:pPr>
              <w:rPr>
                <w:rFonts w:ascii="CG Times (W1)" w:hAnsi="CG Times (W1)"/>
              </w:rPr>
            </w:pPr>
          </w:p>
        </w:tc>
        <w:tc>
          <w:tcPr>
            <w:tcW w:w="3840" w:type="dxa"/>
          </w:tcPr>
          <w:p w:rsidR="00501A83" w:rsidRDefault="00501A83" w:rsidP="00211118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501A83" w:rsidRDefault="00501A83" w:rsidP="00211118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Pr="00696B44" w:rsidDel="009544F2" w:rsidRDefault="00BA56A2" w:rsidP="00211118">
            <w:pPr>
              <w:rPr>
                <w:rFonts w:ascii="CG Times (W1)" w:hAnsi="CG Times (W1)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CG Times (W1)" w:hAnsi="CG Times (W1)"/>
                  </w:rPr>
                  <w:t>Bolivia</w:t>
                </w:r>
              </w:smartTag>
            </w:smartTag>
          </w:p>
        </w:tc>
        <w:tc>
          <w:tcPr>
            <w:tcW w:w="3840" w:type="dxa"/>
          </w:tcPr>
          <w:p w:rsidR="00BA56A2" w:rsidDel="00347241" w:rsidRDefault="00BA56A2" w:rsidP="00211118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Twenty-first to twenty-fourth periodic reports, to be submitted jointly </w:t>
            </w:r>
          </w:p>
        </w:tc>
        <w:tc>
          <w:tcPr>
            <w:tcW w:w="2640" w:type="dxa"/>
          </w:tcPr>
          <w:p w:rsidR="00BA56A2" w:rsidDel="00347241" w:rsidRDefault="00BA56A2" w:rsidP="00211118">
            <w:pPr>
              <w:rPr>
                <w:iCs/>
              </w:rPr>
            </w:pPr>
            <w:r>
              <w:rPr>
                <w:iCs/>
              </w:rPr>
              <w:t>21 October 2013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211118"/>
        </w:tc>
        <w:tc>
          <w:tcPr>
            <w:tcW w:w="3840" w:type="dxa"/>
          </w:tcPr>
          <w:p w:rsidR="00BA56A2" w:rsidRDefault="00BA56A2" w:rsidP="00211118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Default="00BA56A2" w:rsidP="00211118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Pr="00696B44" w:rsidDel="009544F2" w:rsidRDefault="00BA56A2" w:rsidP="00211118">
            <w:pPr>
              <w:rPr>
                <w:rFonts w:ascii="CG Times (W1)" w:hAnsi="CG Times (W1)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t>Romania</w:t>
                </w:r>
              </w:smartTag>
            </w:smartTag>
          </w:p>
        </w:tc>
        <w:tc>
          <w:tcPr>
            <w:tcW w:w="3840" w:type="dxa"/>
          </w:tcPr>
          <w:p w:rsidR="00BA56A2" w:rsidDel="00347241" w:rsidRDefault="00BA56A2" w:rsidP="00211118">
            <w:pPr>
              <w:rPr>
                <w:bCs/>
                <w:iCs/>
              </w:rPr>
            </w:pPr>
            <w:r>
              <w:rPr>
                <w:rFonts w:ascii="CG Times" w:hAnsi="CG Times"/>
                <w:iCs/>
              </w:rPr>
              <w:t xml:space="preserve">Twentieth to twenty-second periodic reports, to be submitted jointly </w:t>
            </w:r>
          </w:p>
        </w:tc>
        <w:tc>
          <w:tcPr>
            <w:tcW w:w="2640" w:type="dxa"/>
          </w:tcPr>
          <w:p w:rsidR="00BA56A2" w:rsidDel="00347241" w:rsidRDefault="00BA56A2" w:rsidP="00211118">
            <w:pPr>
              <w:rPr>
                <w:iCs/>
              </w:rPr>
            </w:pPr>
            <w:r>
              <w:rPr>
                <w:iCs/>
              </w:rPr>
              <w:t>15 October 2013</w:t>
            </w:r>
          </w:p>
        </w:tc>
      </w:tr>
      <w:tr w:rsidR="00BA56A2" w:rsidTr="00097209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2880" w:type="dxa"/>
          </w:tcPr>
          <w:p w:rsidR="00BA56A2" w:rsidRDefault="00BA56A2" w:rsidP="00211118"/>
        </w:tc>
        <w:tc>
          <w:tcPr>
            <w:tcW w:w="3840" w:type="dxa"/>
          </w:tcPr>
          <w:p w:rsidR="00BA56A2" w:rsidRDefault="00BA56A2" w:rsidP="00211118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Default="00BA56A2" w:rsidP="00211118">
            <w:pPr>
              <w:rPr>
                <w:iCs/>
              </w:rPr>
            </w:pPr>
          </w:p>
        </w:tc>
      </w:tr>
      <w:tr w:rsidR="00BA56A2" w:rsidTr="00927DB9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2880" w:type="dxa"/>
          </w:tcPr>
          <w:p w:rsidR="00BA56A2" w:rsidRDefault="00BA56A2" w:rsidP="00211118">
            <w:smartTag w:uri="urn:schemas-microsoft-com:office:smarttags" w:element="country-region">
              <w:smartTag w:uri="urn:schemas-microsoft-com:office:smarttags" w:element="place">
                <w:r>
                  <w:t>Slovenia</w:t>
                </w:r>
              </w:smartTag>
            </w:smartTag>
          </w:p>
        </w:tc>
        <w:tc>
          <w:tcPr>
            <w:tcW w:w="3840" w:type="dxa"/>
          </w:tcPr>
          <w:p w:rsidR="00BA56A2" w:rsidRDefault="00BA56A2" w:rsidP="00211118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Eighth to eleventh periodic </w:t>
            </w:r>
            <w:r w:rsidR="00927DB9">
              <w:rPr>
                <w:rFonts w:ascii="CG Times" w:hAnsi="CG Times"/>
                <w:iCs/>
              </w:rPr>
              <w:t>reports, to be submitted jointly</w:t>
            </w:r>
          </w:p>
        </w:tc>
        <w:tc>
          <w:tcPr>
            <w:tcW w:w="2640" w:type="dxa"/>
          </w:tcPr>
          <w:p w:rsidR="00BA56A2" w:rsidRDefault="00927DB9" w:rsidP="00211118">
            <w:pPr>
              <w:rPr>
                <w:iCs/>
              </w:rPr>
            </w:pPr>
            <w:r>
              <w:rPr>
                <w:iCs/>
              </w:rPr>
              <w:t>6 July 2012</w:t>
            </w:r>
          </w:p>
        </w:tc>
      </w:tr>
      <w:tr w:rsidR="00BA56A2" w:rsidTr="00927DB9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Default="00BA56A2" w:rsidP="00871723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2F27F8" w:rsidRDefault="002F27F8" w:rsidP="00E64F4B">
            <w:pPr>
              <w:rPr>
                <w:iCs/>
              </w:rPr>
            </w:pPr>
          </w:p>
        </w:tc>
      </w:tr>
      <w:tr w:rsidR="00BA56A2" w:rsidTr="00097209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2880" w:type="dxa"/>
          </w:tcPr>
          <w:p w:rsidR="00BA56A2" w:rsidRDefault="00BA56A2" w:rsidP="00211118">
            <w:smartTag w:uri="urn:schemas-microsoft-com:office:smarttags" w:element="country-region">
              <w:smartTag w:uri="urn:schemas-microsoft-com:office:smarttags" w:element="place">
                <w:r>
                  <w:t>United Arab Emirates</w:t>
                </w:r>
              </w:smartTag>
            </w:smartTag>
          </w:p>
        </w:tc>
        <w:tc>
          <w:tcPr>
            <w:tcW w:w="3840" w:type="dxa"/>
          </w:tcPr>
          <w:p w:rsidR="002F27F8" w:rsidRDefault="00BA56A2" w:rsidP="00211118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Eighteenth to twentieth periodic reports, to </w:t>
            </w:r>
          </w:p>
          <w:p w:rsidR="00BA56A2" w:rsidRDefault="00BA56A2" w:rsidP="00211118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be submitted jointly </w:t>
            </w:r>
          </w:p>
        </w:tc>
        <w:tc>
          <w:tcPr>
            <w:tcW w:w="2640" w:type="dxa"/>
          </w:tcPr>
          <w:p w:rsidR="00BA56A2" w:rsidRDefault="00BA56A2" w:rsidP="00211118">
            <w:pPr>
              <w:rPr>
                <w:iCs/>
              </w:rPr>
            </w:pPr>
            <w:r>
              <w:rPr>
                <w:iCs/>
              </w:rPr>
              <w:t>20 July 2013</w:t>
            </w:r>
          </w:p>
        </w:tc>
      </w:tr>
      <w:tr w:rsidR="00BA56A2" w:rsidTr="00097209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Default="00BA56A2" w:rsidP="00871723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Default="00BA56A2" w:rsidP="00E64F4B">
            <w:pPr>
              <w:rPr>
                <w:iCs/>
              </w:rPr>
            </w:pPr>
          </w:p>
        </w:tc>
      </w:tr>
      <w:tr w:rsidR="00BA56A2" w:rsidTr="00097209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2880" w:type="dxa"/>
          </w:tcPr>
          <w:p w:rsidR="00BA56A2" w:rsidRDefault="00BA56A2" w:rsidP="00871723">
            <w:smartTag w:uri="urn:schemas-microsoft-com:office:smarttags" w:element="country-region">
              <w:r>
                <w:t>Guinea</w:t>
              </w:r>
            </w:smartTag>
            <w:r>
              <w:t xml:space="preserve"> </w:t>
            </w:r>
            <w:smartTag w:uri="urn:schemas-microsoft-com:office:smarttags" w:element="City">
              <w:smartTag w:uri="urn:schemas-microsoft-com:office:smarttags" w:element="place">
                <w:r>
                  <w:t>Bissau</w:t>
                </w:r>
              </w:smartTag>
            </w:smartTag>
          </w:p>
        </w:tc>
        <w:tc>
          <w:tcPr>
            <w:tcW w:w="3840" w:type="dxa"/>
          </w:tcPr>
          <w:p w:rsidR="00BA56A2" w:rsidRDefault="00BA56A2" w:rsidP="00871723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Initial report </w:t>
            </w:r>
          </w:p>
          <w:p w:rsidR="00BA56A2" w:rsidRDefault="00BA56A2" w:rsidP="00871723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Default="00BA56A2" w:rsidP="00E64F4B">
            <w:pPr>
              <w:rPr>
                <w:iCs/>
              </w:rPr>
            </w:pPr>
            <w:r>
              <w:rPr>
                <w:iCs/>
              </w:rPr>
              <w:t>1 December 2011</w:t>
            </w:r>
          </w:p>
        </w:tc>
      </w:tr>
      <w:tr w:rsidR="00EE0AEA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EE0AEA" w:rsidRDefault="00EE0AEA" w:rsidP="00871723"/>
        </w:tc>
        <w:tc>
          <w:tcPr>
            <w:tcW w:w="3840" w:type="dxa"/>
          </w:tcPr>
          <w:p w:rsidR="00EE0AEA" w:rsidRDefault="00EE0AEA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EE0AEA" w:rsidRDefault="00EE0AEA" w:rsidP="00871723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country-region">
              <w:smartTag w:uri="urn:schemas-microsoft-com:office:smarttags" w:element="place">
                <w:r>
                  <w:t>Pakistan</w:t>
                </w:r>
              </w:smartTag>
            </w:smartTag>
          </w:p>
        </w:tc>
        <w:tc>
          <w:tcPr>
            <w:tcW w:w="3840" w:type="dxa"/>
          </w:tcPr>
          <w:p w:rsidR="00501A83" w:rsidRDefault="00BA56A2" w:rsidP="00E36DFC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>T</w:t>
            </w:r>
            <w:r w:rsidRPr="00E36DFC">
              <w:rPr>
                <w:rFonts w:ascii="CG Times" w:hAnsi="CG Times"/>
                <w:iCs/>
              </w:rPr>
              <w:t>wenty-first and</w:t>
            </w:r>
            <w:r>
              <w:rPr>
                <w:rFonts w:ascii="CG Times" w:hAnsi="CG Times"/>
                <w:iCs/>
              </w:rPr>
              <w:t xml:space="preserve"> </w:t>
            </w:r>
            <w:r w:rsidRPr="00E36DFC">
              <w:rPr>
                <w:rFonts w:ascii="CG Times" w:hAnsi="CG Times"/>
                <w:iCs/>
              </w:rPr>
              <w:t xml:space="preserve">twenty-second periodic </w:t>
            </w:r>
          </w:p>
          <w:p w:rsidR="00BA56A2" w:rsidRDefault="00BA56A2" w:rsidP="00501A83">
            <w:pPr>
              <w:rPr>
                <w:rFonts w:ascii="CG Times" w:hAnsi="CG Times"/>
                <w:iCs/>
              </w:rPr>
            </w:pPr>
            <w:r w:rsidRPr="00E36DFC">
              <w:rPr>
                <w:rFonts w:ascii="CG Times" w:hAnsi="CG Times"/>
                <w:iCs/>
              </w:rPr>
              <w:t>reports</w:t>
            </w:r>
            <w:r>
              <w:rPr>
                <w:rFonts w:ascii="CG Times" w:hAnsi="CG Times"/>
                <w:iCs/>
              </w:rPr>
              <w:t>, to be submitted jointly</w:t>
            </w:r>
          </w:p>
        </w:tc>
        <w:tc>
          <w:tcPr>
            <w:tcW w:w="2640" w:type="dxa"/>
          </w:tcPr>
          <w:p w:rsidR="00BA56A2" w:rsidRDefault="00BA56A2" w:rsidP="00871723">
            <w:pPr>
              <w:rPr>
                <w:iCs/>
              </w:rPr>
            </w:pPr>
            <w:r>
              <w:rPr>
                <w:iCs/>
              </w:rPr>
              <w:t>4 January 2012</w:t>
            </w:r>
          </w:p>
          <w:p w:rsidR="00501A83" w:rsidRDefault="00501A83" w:rsidP="00871723">
            <w:pPr>
              <w:rPr>
                <w:iCs/>
              </w:rPr>
            </w:pPr>
          </w:p>
        </w:tc>
      </w:tr>
      <w:tr w:rsidR="000F046E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0F046E" w:rsidRDefault="000F046E" w:rsidP="00871723"/>
        </w:tc>
        <w:tc>
          <w:tcPr>
            <w:tcW w:w="3840" w:type="dxa"/>
          </w:tcPr>
          <w:p w:rsidR="000F046E" w:rsidRDefault="000F046E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0F046E" w:rsidRDefault="000F046E" w:rsidP="00871723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place">
              <w:smartTag w:uri="urn:schemas-microsoft-com:office:smarttags" w:element="country-region">
                <w:r>
                  <w:t>Philippines</w:t>
                </w:r>
              </w:smartTag>
            </w:smartTag>
          </w:p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>T</w:t>
            </w:r>
            <w:r w:rsidRPr="00E36DFC">
              <w:rPr>
                <w:rFonts w:ascii="CG Times" w:hAnsi="CG Times"/>
                <w:iCs/>
              </w:rPr>
              <w:t>wenty-first and</w:t>
            </w:r>
            <w:r>
              <w:rPr>
                <w:rFonts w:ascii="CG Times" w:hAnsi="CG Times"/>
                <w:iCs/>
              </w:rPr>
              <w:t xml:space="preserve"> </w:t>
            </w:r>
            <w:r w:rsidRPr="00E36DFC">
              <w:rPr>
                <w:rFonts w:ascii="CG Times" w:hAnsi="CG Times"/>
                <w:iCs/>
              </w:rPr>
              <w:t>twenty-second periodic reports</w:t>
            </w:r>
            <w:r>
              <w:rPr>
                <w:rFonts w:ascii="CG Times" w:hAnsi="CG Times"/>
                <w:iCs/>
              </w:rPr>
              <w:t>, to be submitted jointly</w:t>
            </w:r>
          </w:p>
        </w:tc>
        <w:tc>
          <w:tcPr>
            <w:tcW w:w="2640" w:type="dxa"/>
          </w:tcPr>
          <w:p w:rsidR="00BA56A2" w:rsidRDefault="00BA56A2" w:rsidP="00871723">
            <w:pPr>
              <w:rPr>
                <w:iCs/>
              </w:rPr>
            </w:pPr>
            <w:r>
              <w:rPr>
                <w:iCs/>
              </w:rPr>
              <w:t>4 January 2012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Default="00BA56A2" w:rsidP="00871723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Default="00BA56A2" w:rsidP="00871723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place">
              <w:smartTag w:uri="urn:schemas-microsoft-com:office:smarttags" w:element="country-region">
                <w:r>
                  <w:t>Tunisia</w:t>
                </w:r>
              </w:smartTag>
            </w:smartTag>
          </w:p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Twentieth </w:t>
            </w:r>
            <w:r w:rsidRPr="00E36DFC">
              <w:rPr>
                <w:rFonts w:ascii="CG Times" w:hAnsi="CG Times"/>
                <w:iCs/>
              </w:rPr>
              <w:t>and twenty-second periodic repo</w:t>
            </w:r>
            <w:r>
              <w:rPr>
                <w:rFonts w:ascii="CG Times" w:hAnsi="CG Times"/>
                <w:iCs/>
              </w:rPr>
              <w:t>rts, to be submitted jointly</w:t>
            </w:r>
          </w:p>
        </w:tc>
        <w:tc>
          <w:tcPr>
            <w:tcW w:w="2640" w:type="dxa"/>
          </w:tcPr>
          <w:p w:rsidR="00BA56A2" w:rsidRDefault="00BA56A2" w:rsidP="00871723">
            <w:pPr>
              <w:rPr>
                <w:iCs/>
              </w:rPr>
            </w:pPr>
            <w:r>
              <w:rPr>
                <w:iCs/>
              </w:rPr>
              <w:t>4 January 2012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Default="00BA56A2" w:rsidP="00871723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Default="00BA56A2" w:rsidP="00871723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place">
              <w:smartTag w:uri="urn:schemas-microsoft-com:office:smarttags" w:element="country-region">
                <w:r>
                  <w:t>Bulgaria</w:t>
                </w:r>
              </w:smartTag>
            </w:smartTag>
          </w:p>
        </w:tc>
        <w:tc>
          <w:tcPr>
            <w:tcW w:w="3840" w:type="dxa"/>
          </w:tcPr>
          <w:p w:rsidR="00BA56A2" w:rsidRDefault="00BA56A2" w:rsidP="00871723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>Twentieth and twenty-first periodic reports, to be submitted jointly</w:t>
            </w:r>
          </w:p>
        </w:tc>
        <w:tc>
          <w:tcPr>
            <w:tcW w:w="2640" w:type="dxa"/>
          </w:tcPr>
          <w:p w:rsidR="00BA56A2" w:rsidRDefault="00BA56A2" w:rsidP="00871723">
            <w:pPr>
              <w:rPr>
                <w:iCs/>
              </w:rPr>
            </w:pPr>
            <w:r>
              <w:rPr>
                <w:iCs/>
              </w:rPr>
              <w:t>4 January 2012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Default="00BA56A2" w:rsidP="00871723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Default="00BA56A2" w:rsidP="00871723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place">
              <w:smartTag w:uri="urn:schemas-microsoft-com:office:smarttags" w:element="country-region">
                <w:r w:rsidRPr="00552F77">
                  <w:t>Liechtenstein</w:t>
                </w:r>
              </w:smartTag>
            </w:smartTag>
          </w:p>
        </w:tc>
        <w:tc>
          <w:tcPr>
            <w:tcW w:w="3840" w:type="dxa"/>
          </w:tcPr>
          <w:p w:rsidR="00BA56A2" w:rsidRDefault="00BA56A2" w:rsidP="00871723">
            <w:pPr>
              <w:rPr>
                <w:rFonts w:ascii="CG Times" w:hAnsi="CG Times"/>
                <w:iCs/>
              </w:rPr>
            </w:pPr>
            <w:r w:rsidRPr="00552F77">
              <w:rPr>
                <w:rFonts w:ascii="CG Times" w:hAnsi="CG Times"/>
                <w:iCs/>
              </w:rPr>
              <w:t>Seventh to</w:t>
            </w:r>
            <w:r>
              <w:rPr>
                <w:rFonts w:ascii="CG Times" w:hAnsi="CG Times"/>
                <w:iCs/>
              </w:rPr>
              <w:t xml:space="preserve"> eight </w:t>
            </w:r>
            <w:r w:rsidRPr="00552F77">
              <w:rPr>
                <w:rFonts w:ascii="CG Times" w:hAnsi="CG Times"/>
                <w:iCs/>
              </w:rPr>
              <w:t>periodic reports, to be submitted jointly</w:t>
            </w:r>
          </w:p>
        </w:tc>
        <w:tc>
          <w:tcPr>
            <w:tcW w:w="2640" w:type="dxa"/>
          </w:tcPr>
          <w:p w:rsidR="00BA56A2" w:rsidRDefault="00BA56A2" w:rsidP="00871723">
            <w:pPr>
              <w:rPr>
                <w:iCs/>
              </w:rPr>
            </w:pPr>
            <w:r w:rsidRPr="00552F77">
              <w:rPr>
                <w:iCs/>
              </w:rPr>
              <w:t>10 February 2012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Default="00BA56A2" w:rsidP="00871723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place">
              <w:smartTag w:uri="urn:schemas-microsoft-com:office:smarttags" w:element="country-region">
                <w:r>
                  <w:t>Congo</w:t>
                </w:r>
              </w:smartTag>
            </w:smartTag>
          </w:p>
        </w:tc>
        <w:tc>
          <w:tcPr>
            <w:tcW w:w="3840" w:type="dxa"/>
          </w:tcPr>
          <w:p w:rsidR="00BA56A2" w:rsidRDefault="00BA56A2" w:rsidP="00501A83">
            <w:pPr>
              <w:rPr>
                <w:rFonts w:ascii="CG Times" w:hAnsi="CG Times"/>
                <w:iCs/>
              </w:rPr>
            </w:pPr>
            <w:r w:rsidRPr="00E36DFC">
              <w:rPr>
                <w:rFonts w:ascii="CG Times" w:hAnsi="CG Times"/>
                <w:iCs/>
              </w:rPr>
              <w:t>Tenth and eleventh</w:t>
            </w:r>
            <w:r>
              <w:rPr>
                <w:rFonts w:ascii="CG Times" w:hAnsi="CG Times"/>
                <w:iCs/>
              </w:rPr>
              <w:t xml:space="preserve"> </w:t>
            </w:r>
            <w:r w:rsidRPr="00E36DFC">
              <w:rPr>
                <w:rFonts w:ascii="CG Times" w:hAnsi="CG Times"/>
                <w:iCs/>
              </w:rPr>
              <w:t>periodic reports</w:t>
            </w:r>
            <w:r>
              <w:rPr>
                <w:rFonts w:ascii="CG Times" w:hAnsi="CG Times"/>
                <w:iCs/>
              </w:rPr>
              <w:t>, to be submitted jointly</w:t>
            </w:r>
          </w:p>
        </w:tc>
        <w:tc>
          <w:tcPr>
            <w:tcW w:w="2640" w:type="dxa"/>
          </w:tcPr>
          <w:p w:rsidR="00BA56A2" w:rsidRDefault="00BA56A2" w:rsidP="00871723">
            <w:pPr>
              <w:rPr>
                <w:iCs/>
              </w:rPr>
            </w:pPr>
            <w:r>
              <w:rPr>
                <w:iCs/>
              </w:rPr>
              <w:t>30 March 2012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Default="00BA56A2" w:rsidP="00871723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place">
              <w:smartTag w:uri="urn:schemas-microsoft-com:office:smarttags" w:element="country-region">
                <w:r>
                  <w:t>Namibia</w:t>
                </w:r>
              </w:smartTag>
            </w:smartTag>
          </w:p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Thirteenth to fifteenth periodic reports </w:t>
            </w:r>
          </w:p>
          <w:p w:rsidR="00BA56A2" w:rsidRDefault="00BA56A2" w:rsidP="00E36DFC">
            <w:pPr>
              <w:rPr>
                <w:rFonts w:ascii="CG Times" w:hAnsi="CG Times"/>
                <w:iCs/>
              </w:rPr>
            </w:pPr>
            <w:r w:rsidRPr="003A4AA9">
              <w:rPr>
                <w:rFonts w:ascii="CG Times" w:hAnsi="CG Times"/>
                <w:iCs/>
              </w:rPr>
              <w:t>to be submitted jointly</w:t>
            </w:r>
          </w:p>
        </w:tc>
        <w:tc>
          <w:tcPr>
            <w:tcW w:w="2640" w:type="dxa"/>
          </w:tcPr>
          <w:p w:rsidR="00BA56A2" w:rsidRDefault="00BA56A2" w:rsidP="00871723">
            <w:pPr>
              <w:rPr>
                <w:iCs/>
              </w:rPr>
            </w:pPr>
            <w:r w:rsidRPr="003A4AA9">
              <w:rPr>
                <w:iCs/>
              </w:rPr>
              <w:t>31 July 2012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Default="00BA56A2" w:rsidP="00871723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place">
              <w:smartTag w:uri="urn:schemas-microsoft-com:office:smarttags" w:element="country-region">
                <w:r>
                  <w:t>Colombia</w:t>
                </w:r>
              </w:smartTag>
            </w:smartTag>
          </w:p>
        </w:tc>
        <w:tc>
          <w:tcPr>
            <w:tcW w:w="3840" w:type="dxa"/>
          </w:tcPr>
          <w:p w:rsidR="00BA56A2" w:rsidRDefault="00BA56A2" w:rsidP="000F046E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Fifteenth and sixteenth </w:t>
            </w:r>
            <w:r w:rsidRPr="00E36DFC">
              <w:rPr>
                <w:rFonts w:ascii="CG Times" w:hAnsi="CG Times"/>
                <w:iCs/>
              </w:rPr>
              <w:t>periodic reports</w:t>
            </w:r>
            <w:r>
              <w:rPr>
                <w:rFonts w:ascii="CG Times" w:hAnsi="CG Times"/>
                <w:iCs/>
              </w:rPr>
              <w:t>, to be submitted jointly</w:t>
            </w:r>
          </w:p>
        </w:tc>
        <w:tc>
          <w:tcPr>
            <w:tcW w:w="2640" w:type="dxa"/>
          </w:tcPr>
          <w:p w:rsidR="00BA56A2" w:rsidRDefault="00BA56A2" w:rsidP="00CF3F8D">
            <w:pPr>
              <w:rPr>
                <w:iCs/>
              </w:rPr>
            </w:pPr>
            <w:r>
              <w:rPr>
                <w:iCs/>
              </w:rPr>
              <w:t>2 October 2012</w:t>
            </w:r>
          </w:p>
        </w:tc>
      </w:tr>
      <w:tr w:rsidR="000F046E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0F046E" w:rsidRDefault="000F046E" w:rsidP="00871723"/>
        </w:tc>
        <w:tc>
          <w:tcPr>
            <w:tcW w:w="3840" w:type="dxa"/>
          </w:tcPr>
          <w:p w:rsidR="000F046E" w:rsidRDefault="000F046E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0F046E" w:rsidRDefault="000F046E" w:rsidP="00CF3F8D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place">
              <w:smartTag w:uri="urn:schemas-microsoft-com:office:smarttags" w:element="country-region">
                <w:r>
                  <w:t>Monaco</w:t>
                </w:r>
              </w:smartTag>
            </w:smartTag>
          </w:p>
        </w:tc>
        <w:tc>
          <w:tcPr>
            <w:tcW w:w="3840" w:type="dxa"/>
          </w:tcPr>
          <w:p w:rsidR="00BA56A2" w:rsidRDefault="00BA56A2" w:rsidP="00501A83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Seventh to ninth </w:t>
            </w:r>
            <w:r w:rsidRPr="00E36DFC">
              <w:rPr>
                <w:rFonts w:ascii="CG Times" w:hAnsi="CG Times"/>
                <w:iCs/>
              </w:rPr>
              <w:t>periodic reports</w:t>
            </w:r>
            <w:r>
              <w:rPr>
                <w:rFonts w:ascii="CG Times" w:hAnsi="CG Times"/>
                <w:iCs/>
              </w:rPr>
              <w:t>, to be submitted jointly</w:t>
            </w:r>
          </w:p>
        </w:tc>
        <w:tc>
          <w:tcPr>
            <w:tcW w:w="2640" w:type="dxa"/>
          </w:tcPr>
          <w:p w:rsidR="00BA56A2" w:rsidRDefault="00BA56A2" w:rsidP="00CF3F8D">
            <w:pPr>
              <w:rPr>
                <w:iCs/>
              </w:rPr>
            </w:pPr>
            <w:r>
              <w:rPr>
                <w:iCs/>
              </w:rPr>
              <w:t>27 October 2012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place">
              <w:smartTag w:uri="urn:schemas-microsoft-com:office:smarttags" w:element="country-region">
                <w:r>
                  <w:t>Australia</w:t>
                </w:r>
              </w:smartTag>
            </w:smartTag>
          </w:p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>Eighteenth and nineteenth periodic reports, to be submitted jointly</w:t>
            </w:r>
          </w:p>
        </w:tc>
        <w:tc>
          <w:tcPr>
            <w:tcW w:w="2640" w:type="dxa"/>
          </w:tcPr>
          <w:p w:rsidR="00BA56A2" w:rsidRDefault="00BA56A2" w:rsidP="00CF3F8D">
            <w:pPr>
              <w:rPr>
                <w:iCs/>
              </w:rPr>
            </w:pPr>
            <w:r>
              <w:rPr>
                <w:iCs/>
              </w:rPr>
              <w:t>30 October 2012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Default="00BA56A2" w:rsidP="00CF3F8D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place">
              <w:smartTag w:uri="urn:schemas-microsoft-com:office:smarttags" w:element="country-region">
                <w:r>
                  <w:t>Djibouti</w:t>
                </w:r>
              </w:smartTag>
            </w:smartTag>
          </w:p>
        </w:tc>
        <w:tc>
          <w:tcPr>
            <w:tcW w:w="3840" w:type="dxa"/>
          </w:tcPr>
          <w:p w:rsidR="00BA56A2" w:rsidRDefault="00BA56A2" w:rsidP="002F27F8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Initial report </w:t>
            </w:r>
          </w:p>
        </w:tc>
        <w:tc>
          <w:tcPr>
            <w:tcW w:w="2640" w:type="dxa"/>
          </w:tcPr>
          <w:p w:rsidR="00BA56A2" w:rsidRDefault="00BA56A2" w:rsidP="00CF3F8D">
            <w:pPr>
              <w:rPr>
                <w:iCs/>
              </w:rPr>
            </w:pPr>
            <w:r>
              <w:rPr>
                <w:iCs/>
              </w:rPr>
              <w:t>30 October 2012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Default="00BA56A2" w:rsidP="00CF3F8D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place">
              <w:smartTag w:uri="urn:schemas-microsoft-com:office:smarttags" w:element="country-region">
                <w:r>
                  <w:t>Cambodia</w:t>
                </w:r>
              </w:smartTag>
            </w:smartTag>
          </w:p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Fourteenth to fifteenth  </w:t>
            </w:r>
            <w:r w:rsidRPr="00B17FED">
              <w:rPr>
                <w:rFonts w:ascii="CG Times" w:hAnsi="CG Times"/>
                <w:iCs/>
              </w:rPr>
              <w:t>periodic reports, to be submitted jointly</w:t>
            </w:r>
          </w:p>
        </w:tc>
        <w:tc>
          <w:tcPr>
            <w:tcW w:w="2640" w:type="dxa"/>
          </w:tcPr>
          <w:p w:rsidR="00BA56A2" w:rsidRDefault="00BA56A2" w:rsidP="00CF3F8D">
            <w:pPr>
              <w:rPr>
                <w:iCs/>
              </w:rPr>
            </w:pPr>
            <w:r w:rsidRPr="00B17FED">
              <w:rPr>
                <w:iCs/>
              </w:rPr>
              <w:t>28 Dec</w:t>
            </w:r>
            <w:r>
              <w:rPr>
                <w:iCs/>
              </w:rPr>
              <w:t>ember</w:t>
            </w:r>
            <w:r w:rsidRPr="00B17FED">
              <w:rPr>
                <w:iCs/>
              </w:rPr>
              <w:t xml:space="preserve"> 2012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Pr="00B17FED" w:rsidRDefault="00BA56A2" w:rsidP="00CF3F8D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place">
              <w:smartTag w:uri="urn:schemas-microsoft-com:office:smarttags" w:element="country-region">
                <w:r>
                  <w:t>Iceland</w:t>
                </w:r>
              </w:smartTag>
            </w:smartTag>
          </w:p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  <w:r w:rsidRPr="00D746A1">
              <w:rPr>
                <w:rFonts w:ascii="CG Times" w:hAnsi="CG Times"/>
                <w:iCs/>
              </w:rPr>
              <w:t>Twenty-first to twenty-third periodic r</w:t>
            </w:r>
            <w:r w:rsidR="00501A83">
              <w:rPr>
                <w:rFonts w:ascii="CG Times" w:hAnsi="CG Times"/>
                <w:iCs/>
              </w:rPr>
              <w:t>eports, to be submitted jointly</w:t>
            </w:r>
          </w:p>
        </w:tc>
        <w:tc>
          <w:tcPr>
            <w:tcW w:w="2640" w:type="dxa"/>
          </w:tcPr>
          <w:p w:rsidR="00BA56A2" w:rsidRPr="00B17FED" w:rsidRDefault="00BA56A2" w:rsidP="00CF3F8D">
            <w:pPr>
              <w:rPr>
                <w:iCs/>
              </w:rPr>
            </w:pPr>
            <w:r w:rsidRPr="00D746A1">
              <w:rPr>
                <w:iCs/>
              </w:rPr>
              <w:t>4 January 2013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Pr="00B17FED" w:rsidRDefault="00BA56A2" w:rsidP="00CF3F8D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place">
              <w:smartTag w:uri="urn:schemas-microsoft-com:office:smarttags" w:element="country-region">
                <w:r>
                  <w:t>Iran</w:t>
                </w:r>
              </w:smartTag>
            </w:smartTag>
            <w:r>
              <w:t xml:space="preserve"> </w:t>
            </w:r>
            <w:r w:rsidRPr="00970275">
              <w:t>(Islamic Republic of)</w:t>
            </w:r>
          </w:p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  <w:r w:rsidRPr="0085336C">
              <w:rPr>
                <w:rFonts w:ascii="CG Times" w:hAnsi="CG Times"/>
                <w:iCs/>
              </w:rPr>
              <w:t>Twentieth to twenty-second  periodic reports, to be submitted jointly</w:t>
            </w:r>
          </w:p>
        </w:tc>
        <w:tc>
          <w:tcPr>
            <w:tcW w:w="2640" w:type="dxa"/>
          </w:tcPr>
          <w:p w:rsidR="00BA56A2" w:rsidRPr="00B17FED" w:rsidRDefault="00BA56A2" w:rsidP="00CF3F8D">
            <w:pPr>
              <w:rPr>
                <w:iCs/>
              </w:rPr>
            </w:pPr>
            <w:r w:rsidRPr="0085336C">
              <w:rPr>
                <w:iCs/>
              </w:rPr>
              <w:t>4 January 2013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Pr="00B17FED" w:rsidRDefault="00BA56A2" w:rsidP="00CF3F8D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place">
              <w:smartTag w:uri="urn:schemas-microsoft-com:office:smarttags" w:element="country-region">
                <w:r>
                  <w:t>Panama</w:t>
                </w:r>
              </w:smartTag>
            </w:smartTag>
          </w:p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Twenty-first to twenty-third </w:t>
            </w:r>
            <w:r w:rsidRPr="00D3617C">
              <w:rPr>
                <w:rFonts w:ascii="CG Times" w:hAnsi="CG Times"/>
                <w:iCs/>
              </w:rPr>
              <w:t>periodic r</w:t>
            </w:r>
            <w:r w:rsidR="00501A83">
              <w:rPr>
                <w:rFonts w:ascii="CG Times" w:hAnsi="CG Times"/>
                <w:iCs/>
              </w:rPr>
              <w:t>eports, to be submitted jointly</w:t>
            </w:r>
          </w:p>
        </w:tc>
        <w:tc>
          <w:tcPr>
            <w:tcW w:w="2640" w:type="dxa"/>
          </w:tcPr>
          <w:p w:rsidR="00BA56A2" w:rsidRPr="00B17FED" w:rsidRDefault="00BA56A2" w:rsidP="00CF3F8D">
            <w:pPr>
              <w:rPr>
                <w:iCs/>
              </w:rPr>
            </w:pPr>
            <w:r w:rsidRPr="00D3617C">
              <w:rPr>
                <w:iCs/>
              </w:rPr>
              <w:t>4 January 2013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Pr="00B17FED" w:rsidRDefault="00BA56A2" w:rsidP="000D1BC3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country-region">
              <w:smartTag w:uri="urn:schemas-microsoft-com:office:smarttags" w:element="place">
                <w:r>
                  <w:t>China</w:t>
                </w:r>
              </w:smartTag>
            </w:smartTag>
          </w:p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Fourteenth to sixteenth </w:t>
            </w:r>
            <w:r w:rsidRPr="000D1BC3">
              <w:rPr>
                <w:rFonts w:ascii="CG Times" w:hAnsi="CG Times"/>
                <w:iCs/>
              </w:rPr>
              <w:t>periodic reports, to be submitted jointly</w:t>
            </w:r>
          </w:p>
        </w:tc>
        <w:tc>
          <w:tcPr>
            <w:tcW w:w="2640" w:type="dxa"/>
          </w:tcPr>
          <w:p w:rsidR="00BA56A2" w:rsidRPr="00B17FED" w:rsidRDefault="00BA56A2" w:rsidP="00CF3F8D">
            <w:pPr>
              <w:rPr>
                <w:iCs/>
              </w:rPr>
            </w:pPr>
            <w:r w:rsidRPr="000D1BC3">
              <w:rPr>
                <w:iCs/>
              </w:rPr>
              <w:t>28 January 2013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Pr="00B17FED" w:rsidRDefault="00BA56A2" w:rsidP="00CF3F8D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place">
              <w:smartTag w:uri="urn:schemas-microsoft-com:office:smarttags" w:element="country-region">
                <w:r>
                  <w:t>Cuba</w:t>
                </w:r>
              </w:smartTag>
            </w:smartTag>
          </w:p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  <w:r w:rsidRPr="00BD4080">
              <w:rPr>
                <w:rFonts w:ascii="CG Times" w:hAnsi="CG Times"/>
                <w:iCs/>
              </w:rPr>
              <w:t>Nineteenth to twenty first periodic reports, to be submitted jointly</w:t>
            </w:r>
          </w:p>
        </w:tc>
        <w:tc>
          <w:tcPr>
            <w:tcW w:w="2640" w:type="dxa"/>
          </w:tcPr>
          <w:p w:rsidR="00BA56A2" w:rsidRPr="00B17FED" w:rsidRDefault="00BA56A2" w:rsidP="000D1BC3">
            <w:pPr>
              <w:rPr>
                <w:iCs/>
              </w:rPr>
            </w:pPr>
            <w:r w:rsidRPr="00BD4080">
              <w:rPr>
                <w:iCs/>
              </w:rPr>
              <w:t xml:space="preserve">16 </w:t>
            </w:r>
            <w:r>
              <w:rPr>
                <w:iCs/>
              </w:rPr>
              <w:t>M</w:t>
            </w:r>
            <w:r w:rsidRPr="00BD4080">
              <w:rPr>
                <w:iCs/>
              </w:rPr>
              <w:t>arch 2013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Default="00BA56A2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Pr="00B17FED" w:rsidRDefault="00BA56A2" w:rsidP="00CF3F8D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country-region">
              <w:smartTag w:uri="urn:schemas-microsoft-com:office:smarttags" w:element="place">
                <w:r>
                  <w:t>Maldives</w:t>
                </w:r>
              </w:smartTag>
            </w:smartTag>
          </w:p>
        </w:tc>
        <w:tc>
          <w:tcPr>
            <w:tcW w:w="3840" w:type="dxa"/>
          </w:tcPr>
          <w:p w:rsidR="00BA56A2" w:rsidRPr="0060524B" w:rsidRDefault="00BA56A2" w:rsidP="0060524B">
            <w:pPr>
              <w:rPr>
                <w:rFonts w:ascii="CG Times" w:hAnsi="CG Times"/>
                <w:iCs/>
              </w:rPr>
            </w:pPr>
            <w:r w:rsidRPr="0060524B">
              <w:rPr>
                <w:rFonts w:ascii="CG Times" w:hAnsi="CG Times"/>
                <w:iCs/>
              </w:rPr>
              <w:t xml:space="preserve">Thirteenth to fifteenth periodic reports </w:t>
            </w:r>
          </w:p>
          <w:p w:rsidR="00BA56A2" w:rsidRDefault="00BA56A2" w:rsidP="0060524B">
            <w:pPr>
              <w:rPr>
                <w:rFonts w:ascii="CG Times" w:hAnsi="CG Times"/>
                <w:iCs/>
              </w:rPr>
            </w:pPr>
            <w:r w:rsidRPr="0060524B">
              <w:rPr>
                <w:rFonts w:ascii="CG Times" w:hAnsi="CG Times"/>
                <w:iCs/>
              </w:rPr>
              <w:t>to be submitted jointly</w:t>
            </w:r>
          </w:p>
        </w:tc>
        <w:tc>
          <w:tcPr>
            <w:tcW w:w="2640" w:type="dxa"/>
          </w:tcPr>
          <w:p w:rsidR="00BA56A2" w:rsidRPr="00B17FED" w:rsidRDefault="00BA56A2" w:rsidP="00CF3F8D">
            <w:pPr>
              <w:rPr>
                <w:iCs/>
              </w:rPr>
            </w:pPr>
            <w:r w:rsidRPr="0060524B">
              <w:rPr>
                <w:iCs/>
              </w:rPr>
              <w:t>24 May 2013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Pr="0060524B" w:rsidRDefault="00BA56A2" w:rsidP="0060524B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Pr="0060524B" w:rsidRDefault="00BA56A2" w:rsidP="00CF3F8D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country-region">
              <w:smartTag w:uri="urn:schemas-microsoft-com:office:smarttags" w:element="place">
                <w:r>
                  <w:t>Azerbaijan</w:t>
                </w:r>
              </w:smartTag>
            </w:smartTag>
          </w:p>
        </w:tc>
        <w:tc>
          <w:tcPr>
            <w:tcW w:w="3840" w:type="dxa"/>
          </w:tcPr>
          <w:p w:rsidR="00BA56A2" w:rsidRPr="0060524B" w:rsidRDefault="00BA56A2" w:rsidP="0060524B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Seventh to ninth periodic reports to be submitted jointly </w:t>
            </w:r>
          </w:p>
        </w:tc>
        <w:tc>
          <w:tcPr>
            <w:tcW w:w="2640" w:type="dxa"/>
          </w:tcPr>
          <w:p w:rsidR="00BA56A2" w:rsidRPr="0060524B" w:rsidRDefault="00BA56A2" w:rsidP="00CF3F8D">
            <w:pPr>
              <w:rPr>
                <w:iCs/>
              </w:rPr>
            </w:pPr>
            <w:r>
              <w:rPr>
                <w:iCs/>
              </w:rPr>
              <w:t>15 September 2013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Default="00BA56A2" w:rsidP="0060524B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Default="00BA56A2" w:rsidP="00CF3F8D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country-region">
              <w:smartTag w:uri="urn:schemas-microsoft-com:office:smarttags" w:element="place">
                <w:r>
                  <w:t>Ethiopia</w:t>
                </w:r>
              </w:smartTag>
            </w:smartTag>
          </w:p>
        </w:tc>
        <w:tc>
          <w:tcPr>
            <w:tcW w:w="3840" w:type="dxa"/>
          </w:tcPr>
          <w:p w:rsidR="00BA56A2" w:rsidRDefault="00BA56A2" w:rsidP="0060524B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>Seventeenth to nineteenth periodic reports to be submitted jointly</w:t>
            </w:r>
          </w:p>
        </w:tc>
        <w:tc>
          <w:tcPr>
            <w:tcW w:w="2640" w:type="dxa"/>
          </w:tcPr>
          <w:p w:rsidR="00BA56A2" w:rsidRDefault="00BA56A2" w:rsidP="00CF3F8D">
            <w:pPr>
              <w:rPr>
                <w:iCs/>
              </w:rPr>
            </w:pPr>
            <w:r>
              <w:rPr>
                <w:iCs/>
              </w:rPr>
              <w:t>23 July 2013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Default="00BA56A2" w:rsidP="0060524B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Default="00BA56A2" w:rsidP="00CF3F8D">
            <w:pPr>
              <w:rPr>
                <w:iCs/>
              </w:rPr>
            </w:pP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>
            <w:smartTag w:uri="urn:schemas-microsoft-com:office:smarttags" w:element="country-region">
              <w:smartTag w:uri="urn:schemas-microsoft-com:office:smarttags" w:element="place">
                <w:r>
                  <w:t>Greece</w:t>
                </w:r>
              </w:smartTag>
            </w:smartTag>
          </w:p>
        </w:tc>
        <w:tc>
          <w:tcPr>
            <w:tcW w:w="3840" w:type="dxa"/>
          </w:tcPr>
          <w:p w:rsidR="00BA56A2" w:rsidRDefault="00BA56A2" w:rsidP="0060524B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>Twentieth to twenty-first periodic reports to be submitted jointly</w:t>
            </w:r>
          </w:p>
        </w:tc>
        <w:tc>
          <w:tcPr>
            <w:tcW w:w="2640" w:type="dxa"/>
          </w:tcPr>
          <w:p w:rsidR="00BA56A2" w:rsidRDefault="00BA56A2" w:rsidP="00CF3F8D">
            <w:pPr>
              <w:rPr>
                <w:iCs/>
              </w:rPr>
            </w:pPr>
            <w:r>
              <w:rPr>
                <w:iCs/>
              </w:rPr>
              <w:t>18 July 2013</w:t>
            </w:r>
          </w:p>
        </w:tc>
      </w:tr>
      <w:tr w:rsidR="00BA56A2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A56A2" w:rsidRDefault="00BA56A2" w:rsidP="00871723"/>
        </w:tc>
        <w:tc>
          <w:tcPr>
            <w:tcW w:w="3840" w:type="dxa"/>
          </w:tcPr>
          <w:p w:rsidR="00BA56A2" w:rsidRDefault="00BA56A2" w:rsidP="0060524B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A56A2" w:rsidRDefault="00BA56A2" w:rsidP="00CF3F8D">
            <w:pPr>
              <w:rPr>
                <w:iCs/>
              </w:rPr>
            </w:pPr>
          </w:p>
        </w:tc>
      </w:tr>
    </w:tbl>
    <w:p w:rsidR="00961987" w:rsidRPr="00C168D4" w:rsidRDefault="00C168D4" w:rsidP="00C168D4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61987" w:rsidRPr="00C168D4" w:rsidSect="00EF0FE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8D8" w:rsidRDefault="00EF38D8"/>
  </w:endnote>
  <w:endnote w:type="continuationSeparator" w:id="0">
    <w:p w:rsidR="00EF38D8" w:rsidRDefault="00EF38D8"/>
  </w:endnote>
  <w:endnote w:type="continuationNotice" w:id="1">
    <w:p w:rsidR="00EF38D8" w:rsidRDefault="00EF38D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G Times (W1)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118" w:rsidRPr="00EF0FEF" w:rsidRDefault="00211118" w:rsidP="00EF0FEF">
    <w:pPr>
      <w:pStyle w:val="Footer"/>
      <w:tabs>
        <w:tab w:val="right" w:pos="9638"/>
      </w:tabs>
    </w:pPr>
    <w:r w:rsidRPr="00EF0FEF">
      <w:rPr>
        <w:b/>
        <w:sz w:val="18"/>
      </w:rPr>
      <w:fldChar w:fldCharType="begin"/>
    </w:r>
    <w:r w:rsidRPr="00EF0FEF">
      <w:rPr>
        <w:b/>
        <w:sz w:val="18"/>
      </w:rPr>
      <w:instrText xml:space="preserve"> PAGE  \* MERGEFORMAT </w:instrText>
    </w:r>
    <w:r w:rsidRPr="00EF0FEF">
      <w:rPr>
        <w:b/>
        <w:sz w:val="18"/>
      </w:rPr>
      <w:fldChar w:fldCharType="separate"/>
    </w:r>
    <w:r w:rsidR="00650526">
      <w:rPr>
        <w:b/>
        <w:noProof/>
        <w:sz w:val="18"/>
      </w:rPr>
      <w:t>14</w:t>
    </w:r>
    <w:r w:rsidRPr="00EF0FE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118" w:rsidRPr="00EF0FEF" w:rsidRDefault="00211118" w:rsidP="00EF0FEF">
    <w:pPr>
      <w:pStyle w:val="Footer"/>
      <w:tabs>
        <w:tab w:val="right" w:pos="9638"/>
      </w:tabs>
      <w:rPr>
        <w:b/>
        <w:sz w:val="18"/>
      </w:rPr>
    </w:pPr>
    <w:r>
      <w:tab/>
    </w:r>
    <w:r w:rsidRPr="00EF0FEF">
      <w:rPr>
        <w:b/>
        <w:sz w:val="18"/>
      </w:rPr>
      <w:fldChar w:fldCharType="begin"/>
    </w:r>
    <w:r w:rsidRPr="00EF0FEF">
      <w:rPr>
        <w:b/>
        <w:sz w:val="18"/>
      </w:rPr>
      <w:instrText xml:space="preserve"> PAGE  \* MERGEFORMAT </w:instrText>
    </w:r>
    <w:r w:rsidRPr="00EF0FEF">
      <w:rPr>
        <w:b/>
        <w:sz w:val="18"/>
      </w:rPr>
      <w:fldChar w:fldCharType="separate"/>
    </w:r>
    <w:r w:rsidR="00650526">
      <w:rPr>
        <w:b/>
        <w:noProof/>
        <w:sz w:val="18"/>
      </w:rPr>
      <w:t>15</w:t>
    </w:r>
    <w:r w:rsidRPr="00EF0FEF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118" w:rsidRPr="00EF0FEF" w:rsidRDefault="00211118" w:rsidP="00457CB1">
    <w:pPr>
      <w:pStyle w:val="Footer"/>
      <w:rPr>
        <w:sz w:val="20"/>
      </w:rPr>
    </w:pP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05.4pt;margin-top:-9.05pt;width:73.25pt;height:18.15pt;z-index:1">
          <v:imagedata r:id="rId1" o:title="recycle_English"/>
          <w10:anchorlock/>
        </v:shape>
      </w:pict>
    </w:r>
    <w:r>
      <w:rPr>
        <w:sz w:val="20"/>
      </w:rPr>
      <w:t>GE.13-</w:t>
    </w:r>
    <w:r w:rsidR="00650526">
      <w:rPr>
        <w:sz w:val="20"/>
      </w:rPr>
      <w:t>49156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8D8" w:rsidRPr="000B175B" w:rsidRDefault="00EF38D8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F38D8" w:rsidRPr="00FC68B7" w:rsidRDefault="00EF38D8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EF38D8" w:rsidRDefault="00EF38D8"/>
  </w:footnote>
  <w:footnote w:id="2">
    <w:p w:rsidR="00211118" w:rsidRPr="005C407B" w:rsidRDefault="00211118" w:rsidP="00697D60">
      <w:pPr>
        <w:pStyle w:val="FootnoteText"/>
        <w:rPr>
          <w:lang w:val="fr-CH"/>
        </w:rPr>
      </w:pPr>
      <w:r>
        <w:rPr>
          <w:rStyle w:val="FootnoteReference"/>
        </w:rPr>
        <w:tab/>
      </w:r>
      <w:r w:rsidRPr="005C407B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5C407B">
        <w:rPr>
          <w:rStyle w:val="FootnoteReference"/>
          <w:szCs w:val="18"/>
          <w:vertAlign w:val="baseline"/>
        </w:rPr>
        <w:t>Reports scheduled for consideration at the present session</w:t>
      </w:r>
      <w:r w:rsidRPr="002F3D80">
        <w:rPr>
          <w:rStyle w:val="FootnoteReference"/>
          <w:sz w:val="20"/>
          <w:vertAlign w:val="baseline"/>
        </w:rPr>
        <w:t>.</w:t>
      </w:r>
    </w:p>
  </w:footnote>
  <w:footnote w:id="3">
    <w:p w:rsidR="00211118" w:rsidRPr="005C407B" w:rsidRDefault="00211118" w:rsidP="00903EA4">
      <w:pPr>
        <w:pStyle w:val="FootnoteText"/>
        <w:rPr>
          <w:lang w:val="fr-CH"/>
        </w:rPr>
      </w:pPr>
    </w:p>
  </w:footnote>
  <w:footnote w:id="4">
    <w:p w:rsidR="00211118" w:rsidRPr="005C407B" w:rsidRDefault="00211118" w:rsidP="0078254D">
      <w:pPr>
        <w:pStyle w:val="FootnoteText"/>
        <w:rPr>
          <w:lang w:val="fr-CH"/>
        </w:rPr>
      </w:pPr>
    </w:p>
  </w:footnote>
  <w:footnote w:id="5">
    <w:p w:rsidR="00211118" w:rsidRPr="005C407B" w:rsidRDefault="00211118" w:rsidP="0078254D">
      <w:pPr>
        <w:pStyle w:val="FootnoteText"/>
        <w:rPr>
          <w:lang w:val="fr-CH"/>
        </w:rPr>
      </w:pPr>
    </w:p>
  </w:footnote>
  <w:footnote w:id="6">
    <w:p w:rsidR="00211118" w:rsidRPr="00650526" w:rsidRDefault="00211118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211118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Reports scheduled for consideration at the present session.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118" w:rsidRPr="00EF0FEF" w:rsidRDefault="00211118">
    <w:pPr>
      <w:pStyle w:val="Header"/>
    </w:pPr>
    <w:r>
      <w:t>CERD/C/84/2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118" w:rsidRPr="00EF0FEF" w:rsidRDefault="00211118" w:rsidP="00EF0FEF">
    <w:pPr>
      <w:pStyle w:val="Header"/>
      <w:jc w:val="right"/>
    </w:pPr>
    <w:r>
      <w:t>CERD/C/84/2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1E2695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4E39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A0C2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99A6E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9E2D75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2188C6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F50AC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01267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CA1D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F4A33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0871BCF"/>
    <w:multiLevelType w:val="hybridMultilevel"/>
    <w:tmpl w:val="275A1682"/>
    <w:lvl w:ilvl="0" w:tplc="41DE5E26">
      <w:start w:val="1"/>
      <w:numFmt w:val="bullet"/>
      <w:pStyle w:val="Bullet"/>
      <w:lvlText w:val="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B3F49C6"/>
    <w:multiLevelType w:val="singleLevel"/>
    <w:tmpl w:val="C0307D0A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4">
    <w:nsid w:val="311A7890"/>
    <w:multiLevelType w:val="hybridMultilevel"/>
    <w:tmpl w:val="151405B6"/>
    <w:lvl w:ilvl="0" w:tplc="E230D148">
      <w:start w:val="1"/>
      <w:numFmt w:val="bullet"/>
      <w:pStyle w:val="Dash"/>
      <w:lvlText w:val="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7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7CF349BD"/>
    <w:multiLevelType w:val="singleLevel"/>
    <w:tmpl w:val="63AE8626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24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13"/>
  </w:num>
  <w:num w:numId="5">
    <w:abstractNumId w:val="11"/>
  </w:num>
  <w:num w:numId="6">
    <w:abstractNumId w:val="15"/>
  </w:num>
  <w:num w:numId="7">
    <w:abstractNumId w:val="17"/>
  </w:num>
  <w:num w:numId="8">
    <w:abstractNumId w:val="22"/>
  </w:num>
  <w:num w:numId="9">
    <w:abstractNumId w:val="19"/>
  </w:num>
  <w:num w:numId="10">
    <w:abstractNumId w:val="24"/>
  </w:num>
  <w:num w:numId="11">
    <w:abstractNumId w:val="18"/>
  </w:num>
  <w:num w:numId="12">
    <w:abstractNumId w:val="20"/>
  </w:num>
  <w:num w:numId="13">
    <w:abstractNumId w:val="16"/>
  </w:num>
  <w:num w:numId="14">
    <w:abstractNumId w:val="2"/>
  </w:num>
  <w:num w:numId="15">
    <w:abstractNumId w:val="1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0"/>
  </w:num>
  <w:num w:numId="24">
    <w:abstractNumId w:val="12"/>
  </w:num>
  <w:num w:numId="25">
    <w:abstractNumId w:val="1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0FEF"/>
    <w:rsid w:val="000024CC"/>
    <w:rsid w:val="000124F3"/>
    <w:rsid w:val="000127F4"/>
    <w:rsid w:val="00025ECB"/>
    <w:rsid w:val="000300D5"/>
    <w:rsid w:val="000309C8"/>
    <w:rsid w:val="00032FF2"/>
    <w:rsid w:val="00035159"/>
    <w:rsid w:val="00042D3F"/>
    <w:rsid w:val="00050F6B"/>
    <w:rsid w:val="000551DC"/>
    <w:rsid w:val="0006502E"/>
    <w:rsid w:val="00067D7A"/>
    <w:rsid w:val="0007238B"/>
    <w:rsid w:val="00072C8C"/>
    <w:rsid w:val="000733B5"/>
    <w:rsid w:val="00074ED6"/>
    <w:rsid w:val="00077485"/>
    <w:rsid w:val="00083FA8"/>
    <w:rsid w:val="00092ABA"/>
    <w:rsid w:val="000931C0"/>
    <w:rsid w:val="00097209"/>
    <w:rsid w:val="000972D1"/>
    <w:rsid w:val="00097AA4"/>
    <w:rsid w:val="00097FA4"/>
    <w:rsid w:val="000A2451"/>
    <w:rsid w:val="000A4E58"/>
    <w:rsid w:val="000A5D3B"/>
    <w:rsid w:val="000B175B"/>
    <w:rsid w:val="000B3A0F"/>
    <w:rsid w:val="000B4459"/>
    <w:rsid w:val="000B4EF7"/>
    <w:rsid w:val="000B5EBD"/>
    <w:rsid w:val="000C0164"/>
    <w:rsid w:val="000C02E4"/>
    <w:rsid w:val="000C1462"/>
    <w:rsid w:val="000C2D2E"/>
    <w:rsid w:val="000C5152"/>
    <w:rsid w:val="000D0CD8"/>
    <w:rsid w:val="000D1BC3"/>
    <w:rsid w:val="000E0415"/>
    <w:rsid w:val="000E4E0B"/>
    <w:rsid w:val="000E53E8"/>
    <w:rsid w:val="000F046E"/>
    <w:rsid w:val="0010143D"/>
    <w:rsid w:val="00104719"/>
    <w:rsid w:val="001103AA"/>
    <w:rsid w:val="0011552D"/>
    <w:rsid w:val="001259B7"/>
    <w:rsid w:val="00126C45"/>
    <w:rsid w:val="00137F89"/>
    <w:rsid w:val="00140588"/>
    <w:rsid w:val="00154694"/>
    <w:rsid w:val="00155467"/>
    <w:rsid w:val="00156D8B"/>
    <w:rsid w:val="00174071"/>
    <w:rsid w:val="00180D95"/>
    <w:rsid w:val="0018711F"/>
    <w:rsid w:val="001903D8"/>
    <w:rsid w:val="0019672F"/>
    <w:rsid w:val="001A3937"/>
    <w:rsid w:val="001A5F68"/>
    <w:rsid w:val="001A6843"/>
    <w:rsid w:val="001B060D"/>
    <w:rsid w:val="001B1157"/>
    <w:rsid w:val="001B140A"/>
    <w:rsid w:val="001B4B04"/>
    <w:rsid w:val="001B5ABD"/>
    <w:rsid w:val="001B6D65"/>
    <w:rsid w:val="001B7962"/>
    <w:rsid w:val="001C6663"/>
    <w:rsid w:val="001C7895"/>
    <w:rsid w:val="001D22CF"/>
    <w:rsid w:val="001D26DF"/>
    <w:rsid w:val="001E1064"/>
    <w:rsid w:val="001E303A"/>
    <w:rsid w:val="001E5AA0"/>
    <w:rsid w:val="001F155F"/>
    <w:rsid w:val="001F5CC7"/>
    <w:rsid w:val="00202DA8"/>
    <w:rsid w:val="00206F1B"/>
    <w:rsid w:val="00210B7C"/>
    <w:rsid w:val="00211118"/>
    <w:rsid w:val="00211E0B"/>
    <w:rsid w:val="00216FE1"/>
    <w:rsid w:val="00217353"/>
    <w:rsid w:val="00224F6B"/>
    <w:rsid w:val="0022502A"/>
    <w:rsid w:val="002330CE"/>
    <w:rsid w:val="002374F4"/>
    <w:rsid w:val="0024375E"/>
    <w:rsid w:val="002535B7"/>
    <w:rsid w:val="002547AC"/>
    <w:rsid w:val="0025569D"/>
    <w:rsid w:val="0026410D"/>
    <w:rsid w:val="00267E58"/>
    <w:rsid w:val="00272EC6"/>
    <w:rsid w:val="00274B12"/>
    <w:rsid w:val="00283076"/>
    <w:rsid w:val="002835A6"/>
    <w:rsid w:val="002A3DB3"/>
    <w:rsid w:val="002A4015"/>
    <w:rsid w:val="002B0464"/>
    <w:rsid w:val="002B201D"/>
    <w:rsid w:val="002B28CE"/>
    <w:rsid w:val="002C1B8C"/>
    <w:rsid w:val="002C5A3C"/>
    <w:rsid w:val="002D1283"/>
    <w:rsid w:val="002D2A03"/>
    <w:rsid w:val="002D7914"/>
    <w:rsid w:val="002E1944"/>
    <w:rsid w:val="002E27F9"/>
    <w:rsid w:val="002E4CEB"/>
    <w:rsid w:val="002E5DC1"/>
    <w:rsid w:val="002E6ADD"/>
    <w:rsid w:val="002F175C"/>
    <w:rsid w:val="002F27F8"/>
    <w:rsid w:val="002F3D80"/>
    <w:rsid w:val="002F6578"/>
    <w:rsid w:val="002F662B"/>
    <w:rsid w:val="003001C4"/>
    <w:rsid w:val="00301ED5"/>
    <w:rsid w:val="00310D7A"/>
    <w:rsid w:val="00313D88"/>
    <w:rsid w:val="003229D8"/>
    <w:rsid w:val="003230F3"/>
    <w:rsid w:val="00326DE9"/>
    <w:rsid w:val="003305AB"/>
    <w:rsid w:val="0034066B"/>
    <w:rsid w:val="0034106F"/>
    <w:rsid w:val="00347241"/>
    <w:rsid w:val="00351D9E"/>
    <w:rsid w:val="00352709"/>
    <w:rsid w:val="003555BA"/>
    <w:rsid w:val="00355B2B"/>
    <w:rsid w:val="00371178"/>
    <w:rsid w:val="00372DE8"/>
    <w:rsid w:val="00376572"/>
    <w:rsid w:val="00384308"/>
    <w:rsid w:val="0038790A"/>
    <w:rsid w:val="00392D2E"/>
    <w:rsid w:val="00393ADF"/>
    <w:rsid w:val="003945A6"/>
    <w:rsid w:val="00396FFC"/>
    <w:rsid w:val="003A4810"/>
    <w:rsid w:val="003A4AA9"/>
    <w:rsid w:val="003A6491"/>
    <w:rsid w:val="003A6810"/>
    <w:rsid w:val="003B22C0"/>
    <w:rsid w:val="003B4655"/>
    <w:rsid w:val="003B4E47"/>
    <w:rsid w:val="003C2512"/>
    <w:rsid w:val="003C2605"/>
    <w:rsid w:val="003C2CC4"/>
    <w:rsid w:val="003C7801"/>
    <w:rsid w:val="003D4B23"/>
    <w:rsid w:val="003E1387"/>
    <w:rsid w:val="003E60CB"/>
    <w:rsid w:val="003E725C"/>
    <w:rsid w:val="003F0387"/>
    <w:rsid w:val="003F4E5C"/>
    <w:rsid w:val="00400FC7"/>
    <w:rsid w:val="004031E3"/>
    <w:rsid w:val="004037F7"/>
    <w:rsid w:val="004041F4"/>
    <w:rsid w:val="00405DDC"/>
    <w:rsid w:val="00410773"/>
    <w:rsid w:val="00410C89"/>
    <w:rsid w:val="00410FCC"/>
    <w:rsid w:val="00417860"/>
    <w:rsid w:val="004325CB"/>
    <w:rsid w:val="004417AE"/>
    <w:rsid w:val="00442336"/>
    <w:rsid w:val="004431D1"/>
    <w:rsid w:val="0044724D"/>
    <w:rsid w:val="00453392"/>
    <w:rsid w:val="0045495B"/>
    <w:rsid w:val="004552B6"/>
    <w:rsid w:val="00457CB1"/>
    <w:rsid w:val="00467538"/>
    <w:rsid w:val="00494127"/>
    <w:rsid w:val="00497183"/>
    <w:rsid w:val="004A0F5A"/>
    <w:rsid w:val="004A33F5"/>
    <w:rsid w:val="004A3CEB"/>
    <w:rsid w:val="004A4889"/>
    <w:rsid w:val="004A677B"/>
    <w:rsid w:val="004A69EE"/>
    <w:rsid w:val="004B3A54"/>
    <w:rsid w:val="004B792F"/>
    <w:rsid w:val="004C0E2C"/>
    <w:rsid w:val="004D085D"/>
    <w:rsid w:val="004D25E4"/>
    <w:rsid w:val="004D3988"/>
    <w:rsid w:val="004E0ABF"/>
    <w:rsid w:val="004E1C1B"/>
    <w:rsid w:val="004E3E23"/>
    <w:rsid w:val="004E514C"/>
    <w:rsid w:val="004F24B0"/>
    <w:rsid w:val="004F3830"/>
    <w:rsid w:val="004F625D"/>
    <w:rsid w:val="004F6CC3"/>
    <w:rsid w:val="004F71D1"/>
    <w:rsid w:val="00501A83"/>
    <w:rsid w:val="00506688"/>
    <w:rsid w:val="00517B36"/>
    <w:rsid w:val="00523650"/>
    <w:rsid w:val="00524113"/>
    <w:rsid w:val="005372B3"/>
    <w:rsid w:val="0053746A"/>
    <w:rsid w:val="005420F2"/>
    <w:rsid w:val="005513D0"/>
    <w:rsid w:val="00552F77"/>
    <w:rsid w:val="005568BD"/>
    <w:rsid w:val="005578F0"/>
    <w:rsid w:val="00565EEE"/>
    <w:rsid w:val="005660B2"/>
    <w:rsid w:val="00573017"/>
    <w:rsid w:val="00574597"/>
    <w:rsid w:val="0058005F"/>
    <w:rsid w:val="0059480C"/>
    <w:rsid w:val="00595F8E"/>
    <w:rsid w:val="00596461"/>
    <w:rsid w:val="005A43A7"/>
    <w:rsid w:val="005B086C"/>
    <w:rsid w:val="005B3DB3"/>
    <w:rsid w:val="005B543E"/>
    <w:rsid w:val="005B621E"/>
    <w:rsid w:val="005B6588"/>
    <w:rsid w:val="005C407B"/>
    <w:rsid w:val="005C49CA"/>
    <w:rsid w:val="005C4CDA"/>
    <w:rsid w:val="005C6A79"/>
    <w:rsid w:val="005D0E0D"/>
    <w:rsid w:val="005F0E61"/>
    <w:rsid w:val="005F758C"/>
    <w:rsid w:val="005F7B24"/>
    <w:rsid w:val="006001EE"/>
    <w:rsid w:val="006011C2"/>
    <w:rsid w:val="0060524B"/>
    <w:rsid w:val="00607738"/>
    <w:rsid w:val="00611FC4"/>
    <w:rsid w:val="006123C7"/>
    <w:rsid w:val="006176FB"/>
    <w:rsid w:val="006302B8"/>
    <w:rsid w:val="00634D4E"/>
    <w:rsid w:val="00640B26"/>
    <w:rsid w:val="0064447D"/>
    <w:rsid w:val="00650526"/>
    <w:rsid w:val="00656D35"/>
    <w:rsid w:val="006727F5"/>
    <w:rsid w:val="00687080"/>
    <w:rsid w:val="00696B44"/>
    <w:rsid w:val="00697D60"/>
    <w:rsid w:val="006A0E26"/>
    <w:rsid w:val="006A71BF"/>
    <w:rsid w:val="006B0B75"/>
    <w:rsid w:val="006B27BA"/>
    <w:rsid w:val="006C574C"/>
    <w:rsid w:val="006D1E76"/>
    <w:rsid w:val="006D3D07"/>
    <w:rsid w:val="006D4DA6"/>
    <w:rsid w:val="006D5B57"/>
    <w:rsid w:val="006D6206"/>
    <w:rsid w:val="006E564B"/>
    <w:rsid w:val="0071192A"/>
    <w:rsid w:val="007225EB"/>
    <w:rsid w:val="007237E5"/>
    <w:rsid w:val="0072632A"/>
    <w:rsid w:val="00727499"/>
    <w:rsid w:val="00741145"/>
    <w:rsid w:val="0076152F"/>
    <w:rsid w:val="007635FA"/>
    <w:rsid w:val="00773530"/>
    <w:rsid w:val="00773AB1"/>
    <w:rsid w:val="00777245"/>
    <w:rsid w:val="0078254D"/>
    <w:rsid w:val="007846F4"/>
    <w:rsid w:val="00785ABB"/>
    <w:rsid w:val="00786346"/>
    <w:rsid w:val="007965A5"/>
    <w:rsid w:val="007A1F71"/>
    <w:rsid w:val="007A30B6"/>
    <w:rsid w:val="007A7115"/>
    <w:rsid w:val="007B2FC2"/>
    <w:rsid w:val="007B3F24"/>
    <w:rsid w:val="007B6BA5"/>
    <w:rsid w:val="007C3390"/>
    <w:rsid w:val="007C4F4B"/>
    <w:rsid w:val="007C71C6"/>
    <w:rsid w:val="007D0B0F"/>
    <w:rsid w:val="007D1708"/>
    <w:rsid w:val="007D2E1B"/>
    <w:rsid w:val="007E09C3"/>
    <w:rsid w:val="007F6611"/>
    <w:rsid w:val="008006D6"/>
    <w:rsid w:val="00813EA2"/>
    <w:rsid w:val="0081572E"/>
    <w:rsid w:val="008242D7"/>
    <w:rsid w:val="00824C4A"/>
    <w:rsid w:val="00832D01"/>
    <w:rsid w:val="00842955"/>
    <w:rsid w:val="00844007"/>
    <w:rsid w:val="0085336C"/>
    <w:rsid w:val="00853DFB"/>
    <w:rsid w:val="00854288"/>
    <w:rsid w:val="00854AF7"/>
    <w:rsid w:val="00854E30"/>
    <w:rsid w:val="00864206"/>
    <w:rsid w:val="0086550B"/>
    <w:rsid w:val="00871723"/>
    <w:rsid w:val="00874897"/>
    <w:rsid w:val="00875C9D"/>
    <w:rsid w:val="008841E9"/>
    <w:rsid w:val="008979B1"/>
    <w:rsid w:val="008A3F2C"/>
    <w:rsid w:val="008A6B25"/>
    <w:rsid w:val="008A6C4F"/>
    <w:rsid w:val="008B11D4"/>
    <w:rsid w:val="008B2335"/>
    <w:rsid w:val="008C0D15"/>
    <w:rsid w:val="008C1769"/>
    <w:rsid w:val="008C28E5"/>
    <w:rsid w:val="008C46F0"/>
    <w:rsid w:val="008D3FAD"/>
    <w:rsid w:val="008D4181"/>
    <w:rsid w:val="008D63B5"/>
    <w:rsid w:val="008E6540"/>
    <w:rsid w:val="00900F4B"/>
    <w:rsid w:val="009020EB"/>
    <w:rsid w:val="00903EA4"/>
    <w:rsid w:val="009079B7"/>
    <w:rsid w:val="00907F6F"/>
    <w:rsid w:val="009223CA"/>
    <w:rsid w:val="009229EB"/>
    <w:rsid w:val="00924BFA"/>
    <w:rsid w:val="00927DB9"/>
    <w:rsid w:val="0093323C"/>
    <w:rsid w:val="009369F6"/>
    <w:rsid w:val="0094088C"/>
    <w:rsid w:val="00940F93"/>
    <w:rsid w:val="00950A95"/>
    <w:rsid w:val="009544F2"/>
    <w:rsid w:val="00955CFA"/>
    <w:rsid w:val="009603EF"/>
    <w:rsid w:val="00961987"/>
    <w:rsid w:val="0096245A"/>
    <w:rsid w:val="00970275"/>
    <w:rsid w:val="009702E2"/>
    <w:rsid w:val="0097044E"/>
    <w:rsid w:val="009763D4"/>
    <w:rsid w:val="009772BF"/>
    <w:rsid w:val="009846C4"/>
    <w:rsid w:val="009877A2"/>
    <w:rsid w:val="009903E1"/>
    <w:rsid w:val="009935C3"/>
    <w:rsid w:val="00996D4D"/>
    <w:rsid w:val="00997B54"/>
    <w:rsid w:val="009A1EEA"/>
    <w:rsid w:val="009A2D6D"/>
    <w:rsid w:val="009A6915"/>
    <w:rsid w:val="009B1A53"/>
    <w:rsid w:val="009B4A1B"/>
    <w:rsid w:val="009B74F6"/>
    <w:rsid w:val="009C0EE8"/>
    <w:rsid w:val="009C12B1"/>
    <w:rsid w:val="009C14AA"/>
    <w:rsid w:val="009C3BFD"/>
    <w:rsid w:val="009C503E"/>
    <w:rsid w:val="009D00EA"/>
    <w:rsid w:val="009D29F5"/>
    <w:rsid w:val="009D35DF"/>
    <w:rsid w:val="009D5294"/>
    <w:rsid w:val="009E483D"/>
    <w:rsid w:val="009E50DA"/>
    <w:rsid w:val="009F2BA9"/>
    <w:rsid w:val="00A00A66"/>
    <w:rsid w:val="00A01489"/>
    <w:rsid w:val="00A06841"/>
    <w:rsid w:val="00A06B82"/>
    <w:rsid w:val="00A1207B"/>
    <w:rsid w:val="00A15D86"/>
    <w:rsid w:val="00A21D55"/>
    <w:rsid w:val="00A405DB"/>
    <w:rsid w:val="00A44B53"/>
    <w:rsid w:val="00A44C73"/>
    <w:rsid w:val="00A47C30"/>
    <w:rsid w:val="00A50420"/>
    <w:rsid w:val="00A55918"/>
    <w:rsid w:val="00A564A6"/>
    <w:rsid w:val="00A6193D"/>
    <w:rsid w:val="00A61CCD"/>
    <w:rsid w:val="00A62300"/>
    <w:rsid w:val="00A703FD"/>
    <w:rsid w:val="00A72F22"/>
    <w:rsid w:val="00A748A6"/>
    <w:rsid w:val="00A776B4"/>
    <w:rsid w:val="00A80AEC"/>
    <w:rsid w:val="00A86F92"/>
    <w:rsid w:val="00A87D83"/>
    <w:rsid w:val="00A90A90"/>
    <w:rsid w:val="00A94361"/>
    <w:rsid w:val="00AA1712"/>
    <w:rsid w:val="00AA37D6"/>
    <w:rsid w:val="00AA5A93"/>
    <w:rsid w:val="00AB07ED"/>
    <w:rsid w:val="00AB2611"/>
    <w:rsid w:val="00AB55A3"/>
    <w:rsid w:val="00AB7EE8"/>
    <w:rsid w:val="00AC1552"/>
    <w:rsid w:val="00AD129C"/>
    <w:rsid w:val="00AD4B09"/>
    <w:rsid w:val="00AE4682"/>
    <w:rsid w:val="00AE7499"/>
    <w:rsid w:val="00B02D27"/>
    <w:rsid w:val="00B03490"/>
    <w:rsid w:val="00B06775"/>
    <w:rsid w:val="00B10BC1"/>
    <w:rsid w:val="00B14451"/>
    <w:rsid w:val="00B17FED"/>
    <w:rsid w:val="00B30179"/>
    <w:rsid w:val="00B31C52"/>
    <w:rsid w:val="00B42DDB"/>
    <w:rsid w:val="00B433E5"/>
    <w:rsid w:val="00B437FB"/>
    <w:rsid w:val="00B447E5"/>
    <w:rsid w:val="00B52A84"/>
    <w:rsid w:val="00B54359"/>
    <w:rsid w:val="00B54E48"/>
    <w:rsid w:val="00B5580A"/>
    <w:rsid w:val="00B56E9C"/>
    <w:rsid w:val="00B628FE"/>
    <w:rsid w:val="00B62BFB"/>
    <w:rsid w:val="00B63542"/>
    <w:rsid w:val="00B6399F"/>
    <w:rsid w:val="00B64B1F"/>
    <w:rsid w:val="00B6553F"/>
    <w:rsid w:val="00B70D60"/>
    <w:rsid w:val="00B71C7C"/>
    <w:rsid w:val="00B778FC"/>
    <w:rsid w:val="00B81E12"/>
    <w:rsid w:val="00B8357D"/>
    <w:rsid w:val="00B8694A"/>
    <w:rsid w:val="00B8722F"/>
    <w:rsid w:val="00B925ED"/>
    <w:rsid w:val="00B93C74"/>
    <w:rsid w:val="00B94546"/>
    <w:rsid w:val="00BA32A1"/>
    <w:rsid w:val="00BA3C95"/>
    <w:rsid w:val="00BA4A8D"/>
    <w:rsid w:val="00BA56A2"/>
    <w:rsid w:val="00BA7D65"/>
    <w:rsid w:val="00BB4032"/>
    <w:rsid w:val="00BC74E9"/>
    <w:rsid w:val="00BD2903"/>
    <w:rsid w:val="00BD4080"/>
    <w:rsid w:val="00BE74C3"/>
    <w:rsid w:val="00BE75D0"/>
    <w:rsid w:val="00BF113F"/>
    <w:rsid w:val="00BF42E6"/>
    <w:rsid w:val="00BF68A8"/>
    <w:rsid w:val="00C1420C"/>
    <w:rsid w:val="00C149B0"/>
    <w:rsid w:val="00C14A43"/>
    <w:rsid w:val="00C168D4"/>
    <w:rsid w:val="00C26446"/>
    <w:rsid w:val="00C27E24"/>
    <w:rsid w:val="00C27F5D"/>
    <w:rsid w:val="00C30FCA"/>
    <w:rsid w:val="00C31C10"/>
    <w:rsid w:val="00C3206E"/>
    <w:rsid w:val="00C32B3F"/>
    <w:rsid w:val="00C336BC"/>
    <w:rsid w:val="00C3697D"/>
    <w:rsid w:val="00C36B9E"/>
    <w:rsid w:val="00C463DD"/>
    <w:rsid w:val="00C4724C"/>
    <w:rsid w:val="00C475AB"/>
    <w:rsid w:val="00C47BF4"/>
    <w:rsid w:val="00C53A77"/>
    <w:rsid w:val="00C542D3"/>
    <w:rsid w:val="00C629A0"/>
    <w:rsid w:val="00C66811"/>
    <w:rsid w:val="00C66E5F"/>
    <w:rsid w:val="00C70A6D"/>
    <w:rsid w:val="00C714CD"/>
    <w:rsid w:val="00C73DDD"/>
    <w:rsid w:val="00C745C3"/>
    <w:rsid w:val="00C75FB9"/>
    <w:rsid w:val="00C77959"/>
    <w:rsid w:val="00C817D0"/>
    <w:rsid w:val="00C84BB6"/>
    <w:rsid w:val="00C84CEE"/>
    <w:rsid w:val="00C8713E"/>
    <w:rsid w:val="00CA5494"/>
    <w:rsid w:val="00CA7E3B"/>
    <w:rsid w:val="00CB5EE0"/>
    <w:rsid w:val="00CC00AC"/>
    <w:rsid w:val="00CC24D2"/>
    <w:rsid w:val="00CC4FAC"/>
    <w:rsid w:val="00CC5166"/>
    <w:rsid w:val="00CD043C"/>
    <w:rsid w:val="00CD6180"/>
    <w:rsid w:val="00CD6C8B"/>
    <w:rsid w:val="00CE3112"/>
    <w:rsid w:val="00CE4A8F"/>
    <w:rsid w:val="00CE5D18"/>
    <w:rsid w:val="00CE6339"/>
    <w:rsid w:val="00CF3F8D"/>
    <w:rsid w:val="00CF5A9C"/>
    <w:rsid w:val="00CF6DE6"/>
    <w:rsid w:val="00CF7087"/>
    <w:rsid w:val="00D00152"/>
    <w:rsid w:val="00D03F23"/>
    <w:rsid w:val="00D2031B"/>
    <w:rsid w:val="00D218CB"/>
    <w:rsid w:val="00D25FE2"/>
    <w:rsid w:val="00D332F1"/>
    <w:rsid w:val="00D3617C"/>
    <w:rsid w:val="00D36683"/>
    <w:rsid w:val="00D3782B"/>
    <w:rsid w:val="00D42AEF"/>
    <w:rsid w:val="00D43252"/>
    <w:rsid w:val="00D436CD"/>
    <w:rsid w:val="00D44FA6"/>
    <w:rsid w:val="00D46F6A"/>
    <w:rsid w:val="00D47A31"/>
    <w:rsid w:val="00D51E7F"/>
    <w:rsid w:val="00D569D8"/>
    <w:rsid w:val="00D65E4D"/>
    <w:rsid w:val="00D6635E"/>
    <w:rsid w:val="00D675B8"/>
    <w:rsid w:val="00D73588"/>
    <w:rsid w:val="00D746A1"/>
    <w:rsid w:val="00D7767E"/>
    <w:rsid w:val="00D77B44"/>
    <w:rsid w:val="00D80ECE"/>
    <w:rsid w:val="00D87D46"/>
    <w:rsid w:val="00D93FE1"/>
    <w:rsid w:val="00D978C6"/>
    <w:rsid w:val="00DA3C1C"/>
    <w:rsid w:val="00DA7731"/>
    <w:rsid w:val="00DB52F7"/>
    <w:rsid w:val="00DB58FF"/>
    <w:rsid w:val="00DB70E6"/>
    <w:rsid w:val="00DC3638"/>
    <w:rsid w:val="00DD32D2"/>
    <w:rsid w:val="00DD74E9"/>
    <w:rsid w:val="00DE57C7"/>
    <w:rsid w:val="00DF1D5C"/>
    <w:rsid w:val="00DF4AC6"/>
    <w:rsid w:val="00DF5BA6"/>
    <w:rsid w:val="00E03067"/>
    <w:rsid w:val="00E1034A"/>
    <w:rsid w:val="00E109FB"/>
    <w:rsid w:val="00E11623"/>
    <w:rsid w:val="00E1550D"/>
    <w:rsid w:val="00E22EB1"/>
    <w:rsid w:val="00E24861"/>
    <w:rsid w:val="00E2572B"/>
    <w:rsid w:val="00E26766"/>
    <w:rsid w:val="00E31B41"/>
    <w:rsid w:val="00E35D49"/>
    <w:rsid w:val="00E36DFC"/>
    <w:rsid w:val="00E4346C"/>
    <w:rsid w:val="00E44E41"/>
    <w:rsid w:val="00E5143F"/>
    <w:rsid w:val="00E57DA4"/>
    <w:rsid w:val="00E6134F"/>
    <w:rsid w:val="00E61558"/>
    <w:rsid w:val="00E63389"/>
    <w:rsid w:val="00E63A0A"/>
    <w:rsid w:val="00E64F4B"/>
    <w:rsid w:val="00E673D4"/>
    <w:rsid w:val="00E71BC8"/>
    <w:rsid w:val="00E7260F"/>
    <w:rsid w:val="00E731D7"/>
    <w:rsid w:val="00E75B24"/>
    <w:rsid w:val="00E75DE0"/>
    <w:rsid w:val="00E8078A"/>
    <w:rsid w:val="00E87D35"/>
    <w:rsid w:val="00E915FF"/>
    <w:rsid w:val="00E92DAF"/>
    <w:rsid w:val="00E95C7E"/>
    <w:rsid w:val="00E96630"/>
    <w:rsid w:val="00EA4914"/>
    <w:rsid w:val="00EB16F2"/>
    <w:rsid w:val="00EC4A16"/>
    <w:rsid w:val="00EC656A"/>
    <w:rsid w:val="00ED32A3"/>
    <w:rsid w:val="00ED616A"/>
    <w:rsid w:val="00ED7A2A"/>
    <w:rsid w:val="00EE0AEA"/>
    <w:rsid w:val="00EF0FEF"/>
    <w:rsid w:val="00EF1D7F"/>
    <w:rsid w:val="00EF38D8"/>
    <w:rsid w:val="00EF5D22"/>
    <w:rsid w:val="00F003F4"/>
    <w:rsid w:val="00F04A15"/>
    <w:rsid w:val="00F3324C"/>
    <w:rsid w:val="00F34583"/>
    <w:rsid w:val="00F504DF"/>
    <w:rsid w:val="00F50529"/>
    <w:rsid w:val="00F57A31"/>
    <w:rsid w:val="00F71FD5"/>
    <w:rsid w:val="00F7412C"/>
    <w:rsid w:val="00F7510F"/>
    <w:rsid w:val="00F75CF3"/>
    <w:rsid w:val="00F76CBC"/>
    <w:rsid w:val="00F774C6"/>
    <w:rsid w:val="00F83150"/>
    <w:rsid w:val="00F959BF"/>
    <w:rsid w:val="00FA1C2C"/>
    <w:rsid w:val="00FA271C"/>
    <w:rsid w:val="00FA599E"/>
    <w:rsid w:val="00FB2A09"/>
    <w:rsid w:val="00FB2A68"/>
    <w:rsid w:val="00FC68B7"/>
    <w:rsid w:val="00FD756D"/>
    <w:rsid w:val="00FE0B71"/>
    <w:rsid w:val="00FE0D26"/>
    <w:rsid w:val="00FE2095"/>
    <w:rsid w:val="00FE6DAB"/>
    <w:rsid w:val="00FF0684"/>
    <w:rsid w:val="00FF09E2"/>
    <w:rsid w:val="00FF5457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6B44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523650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523650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523650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523650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523650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523650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523650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523650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523650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52365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23650"/>
  </w:style>
  <w:style w:type="paragraph" w:customStyle="1" w:styleId="SingleTxtG">
    <w:name w:val="_ Single Txt_G"/>
    <w:basedOn w:val="Normal"/>
    <w:link w:val="SingleTxtGChar"/>
    <w:rsid w:val="00523650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52365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52365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523650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523650"/>
  </w:style>
  <w:style w:type="paragraph" w:styleId="Header">
    <w:name w:val="header"/>
    <w:aliases w:val="6_G"/>
    <w:basedOn w:val="Normal"/>
    <w:rsid w:val="00523650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523650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523650"/>
    <w:rPr>
      <w:color w:val="auto"/>
      <w:u w:val="none"/>
    </w:rPr>
  </w:style>
  <w:style w:type="character" w:styleId="FollowedHyperlink">
    <w:name w:val="FollowedHyperlink"/>
    <w:semiHidden/>
    <w:rsid w:val="00523650"/>
    <w:rPr>
      <w:color w:val="auto"/>
      <w:u w:val="none"/>
    </w:rPr>
  </w:style>
  <w:style w:type="paragraph" w:customStyle="1" w:styleId="SMG">
    <w:name w:val="__S_M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365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365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52365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523650"/>
  </w:style>
  <w:style w:type="character" w:styleId="PageNumber">
    <w:name w:val="page number"/>
    <w:aliases w:val="7_G"/>
    <w:rsid w:val="00523650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23650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523650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523650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52365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Rom1">
    <w:name w:val="Rom1"/>
    <w:basedOn w:val="Normal"/>
    <w:rsid w:val="00C168D4"/>
    <w:pPr>
      <w:numPr>
        <w:numId w:val="3"/>
      </w:numPr>
      <w:tabs>
        <w:tab w:val="clear" w:pos="1440"/>
      </w:tabs>
      <w:suppressAutoHyphens w:val="0"/>
      <w:spacing w:after="240" w:line="240" w:lineRule="auto"/>
      <w:ind w:left="1135" w:hanging="284"/>
    </w:pPr>
    <w:rPr>
      <w:sz w:val="24"/>
    </w:rPr>
  </w:style>
  <w:style w:type="paragraph" w:customStyle="1" w:styleId="Rom2">
    <w:name w:val="Rom2"/>
    <w:basedOn w:val="Normal"/>
    <w:rsid w:val="00C168D4"/>
    <w:pPr>
      <w:numPr>
        <w:numId w:val="4"/>
      </w:numPr>
      <w:tabs>
        <w:tab w:val="clear" w:pos="2160"/>
      </w:tabs>
      <w:suppressAutoHyphens w:val="0"/>
      <w:spacing w:after="240" w:line="240" w:lineRule="auto"/>
      <w:ind w:left="1702" w:hanging="284"/>
    </w:pPr>
    <w:rPr>
      <w:sz w:val="24"/>
    </w:rPr>
  </w:style>
  <w:style w:type="paragraph" w:customStyle="1" w:styleId="ParaNo">
    <w:name w:val="ParaNo."/>
    <w:basedOn w:val="Normal"/>
    <w:rsid w:val="00C168D4"/>
    <w:pPr>
      <w:numPr>
        <w:numId w:val="13"/>
      </w:numPr>
      <w:tabs>
        <w:tab w:val="clear" w:pos="360"/>
        <w:tab w:val="left" w:pos="737"/>
      </w:tabs>
      <w:suppressAutoHyphens w:val="0"/>
      <w:spacing w:after="240" w:line="240" w:lineRule="auto"/>
    </w:pPr>
    <w:rPr>
      <w:sz w:val="24"/>
      <w:lang w:val="fr-CH"/>
    </w:rPr>
  </w:style>
  <w:style w:type="paragraph" w:styleId="BodyTextIndent">
    <w:name w:val="Body Text Indent"/>
    <w:basedOn w:val="Normal"/>
    <w:next w:val="Normal"/>
    <w:rsid w:val="00C168D4"/>
    <w:pPr>
      <w:suppressAutoHyphens w:val="0"/>
      <w:spacing w:after="240" w:line="240" w:lineRule="auto"/>
      <w:ind w:left="567"/>
    </w:pPr>
    <w:rPr>
      <w:sz w:val="24"/>
    </w:rPr>
  </w:style>
  <w:style w:type="paragraph" w:customStyle="1" w:styleId="Bullet">
    <w:name w:val="Bullet"/>
    <w:basedOn w:val="Normal"/>
    <w:rsid w:val="00C168D4"/>
    <w:pPr>
      <w:numPr>
        <w:numId w:val="24"/>
      </w:numPr>
      <w:suppressAutoHyphens w:val="0"/>
      <w:spacing w:after="240" w:line="240" w:lineRule="auto"/>
    </w:pPr>
    <w:rPr>
      <w:sz w:val="24"/>
    </w:rPr>
  </w:style>
  <w:style w:type="paragraph" w:customStyle="1" w:styleId="Dash">
    <w:name w:val="Dash"/>
    <w:basedOn w:val="Normal"/>
    <w:rsid w:val="00C168D4"/>
    <w:pPr>
      <w:numPr>
        <w:numId w:val="25"/>
      </w:numPr>
      <w:suppressAutoHyphens w:val="0"/>
      <w:adjustRightInd w:val="0"/>
      <w:snapToGrid w:val="0"/>
      <w:spacing w:after="240" w:line="240" w:lineRule="auto"/>
    </w:pPr>
    <w:rPr>
      <w:sz w:val="24"/>
    </w:rPr>
  </w:style>
  <w:style w:type="character" w:customStyle="1" w:styleId="SingleTxtGChar">
    <w:name w:val="_ Single Txt_G Char"/>
    <w:link w:val="SingleTxtG"/>
    <w:rsid w:val="00074ED6"/>
    <w:rPr>
      <w:lang w:val="en-GB" w:eastAsia="en-US" w:bidi="ar-SA"/>
    </w:rPr>
  </w:style>
  <w:style w:type="paragraph" w:styleId="BalloonText">
    <w:name w:val="Balloon Text"/>
    <w:basedOn w:val="Normal"/>
    <w:semiHidden/>
    <w:rsid w:val="000972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3476</Words>
  <Characters>18947</Characters>
  <Application>Microsoft Office Outlook</Application>
  <DocSecurity>4</DocSecurity>
  <Lines>2105</Lines>
  <Paragraphs>1318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21105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OHCHR</dc:creator>
  <cp:keywords/>
  <cp:lastModifiedBy>DCM</cp:lastModifiedBy>
  <cp:revision>2</cp:revision>
  <cp:lastPrinted>2013-11-25T11:50:00Z</cp:lastPrinted>
  <dcterms:created xsi:type="dcterms:W3CDTF">2013-11-27T16:36:00Z</dcterms:created>
  <dcterms:modified xsi:type="dcterms:W3CDTF">2013-11-27T16:36:00Z</dcterms:modified>
</cp:coreProperties>
</file>