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C9007B" w:rsidTr="00E014AD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C9007B" w:rsidRDefault="00C9007B" w:rsidP="00E014AD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C9007B" w:rsidRDefault="00C9007B" w:rsidP="00E014AD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E8788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C9007B" w:rsidRDefault="00234759" w:rsidP="00234759">
            <w:pPr>
              <w:suppressAutoHyphens w:val="0"/>
              <w:spacing w:after="20"/>
              <w:jc w:val="right"/>
            </w:pPr>
            <w:r w:rsidRPr="00234759">
              <w:rPr>
                <w:sz w:val="40"/>
              </w:rPr>
              <w:t>CRPD</w:t>
            </w:r>
            <w:r>
              <w:t>/C/SR.341</w:t>
            </w:r>
          </w:p>
        </w:tc>
      </w:tr>
      <w:tr w:rsidR="00C9007B" w:rsidTr="00E014AD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C9007B" w:rsidRDefault="00C9007B" w:rsidP="00E014AD">
            <w:pPr>
              <w:spacing w:before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A07151D" wp14:editId="5CC1E3B5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9007B" w:rsidRDefault="00C9007B" w:rsidP="00E014AD">
            <w:pPr>
              <w:spacing w:before="120" w:line="380" w:lineRule="exact"/>
              <w:rPr>
                <w:b/>
                <w:sz w:val="34"/>
                <w:szCs w:val="40"/>
              </w:rPr>
            </w:pPr>
            <w:r>
              <w:rPr>
                <w:b/>
                <w:sz w:val="34"/>
                <w:szCs w:val="40"/>
              </w:rPr>
              <w:t>Convention</w:t>
            </w:r>
            <w:r w:rsidR="00E8788A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on</w:t>
            </w:r>
            <w:r w:rsidR="00E8788A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the</w:t>
            </w:r>
            <w:r w:rsidR="00E8788A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Rights</w:t>
            </w:r>
            <w:r>
              <w:rPr>
                <w:b/>
                <w:sz w:val="34"/>
                <w:szCs w:val="40"/>
              </w:rPr>
              <w:br/>
              <w:t>of</w:t>
            </w:r>
            <w:r w:rsidR="00E8788A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Persons</w:t>
            </w:r>
            <w:r w:rsidR="00E8788A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with</w:t>
            </w:r>
            <w:r w:rsidR="00E8788A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Disabilities</w:t>
            </w:r>
          </w:p>
          <w:p w:rsidR="00C9007B" w:rsidRDefault="00C9007B" w:rsidP="00E014AD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C9007B" w:rsidRDefault="00234759" w:rsidP="00234759">
            <w:pPr>
              <w:suppressAutoHyphens w:val="0"/>
              <w:spacing w:before="240" w:line="240" w:lineRule="exact"/>
            </w:pPr>
            <w:r>
              <w:t>Distr.:</w:t>
            </w:r>
            <w:r w:rsidR="00E8788A">
              <w:t xml:space="preserve"> </w:t>
            </w:r>
            <w:r>
              <w:t>General</w:t>
            </w:r>
          </w:p>
          <w:p w:rsidR="00234759" w:rsidRDefault="009B77E4" w:rsidP="00234759">
            <w:pPr>
              <w:suppressAutoHyphens w:val="0"/>
            </w:pPr>
            <w:r>
              <w:t>25</w:t>
            </w:r>
            <w:r w:rsidR="00E8788A">
              <w:t xml:space="preserve"> </w:t>
            </w:r>
            <w:r w:rsidR="00234759">
              <w:t>August</w:t>
            </w:r>
            <w:r w:rsidR="00E8788A">
              <w:t xml:space="preserve"> </w:t>
            </w:r>
            <w:r w:rsidR="00234759">
              <w:t>2017</w:t>
            </w:r>
          </w:p>
          <w:p w:rsidR="00234759" w:rsidRDefault="00234759" w:rsidP="00234759">
            <w:pPr>
              <w:suppressAutoHyphens w:val="0"/>
            </w:pPr>
          </w:p>
          <w:p w:rsidR="00234759" w:rsidRDefault="00234759" w:rsidP="00234759">
            <w:pPr>
              <w:suppressAutoHyphens w:val="0"/>
            </w:pPr>
            <w:r>
              <w:t>Original:</w:t>
            </w:r>
            <w:r w:rsidR="00E8788A">
              <w:t xml:space="preserve"> </w:t>
            </w:r>
            <w:r>
              <w:t>English</w:t>
            </w:r>
          </w:p>
        </w:tc>
      </w:tr>
    </w:tbl>
    <w:p w:rsidR="00C9007B" w:rsidRDefault="00C9007B" w:rsidP="00C9007B">
      <w:pPr>
        <w:spacing w:before="120"/>
        <w:rPr>
          <w:b/>
          <w:sz w:val="24"/>
        </w:rPr>
      </w:pPr>
      <w:r>
        <w:rPr>
          <w:b/>
          <w:sz w:val="24"/>
        </w:rPr>
        <w:t>Committee</w:t>
      </w:r>
      <w:r w:rsidR="00E8788A">
        <w:rPr>
          <w:b/>
          <w:sz w:val="24"/>
        </w:rPr>
        <w:t xml:space="preserve"> </w:t>
      </w:r>
      <w:r>
        <w:rPr>
          <w:b/>
          <w:sz w:val="24"/>
        </w:rPr>
        <w:t>on</w:t>
      </w:r>
      <w:r w:rsidR="00E8788A">
        <w:rPr>
          <w:b/>
          <w:sz w:val="24"/>
        </w:rPr>
        <w:t xml:space="preserve"> </w:t>
      </w:r>
      <w:r>
        <w:rPr>
          <w:b/>
          <w:sz w:val="24"/>
        </w:rPr>
        <w:t>the</w:t>
      </w:r>
      <w:r w:rsidR="00E8788A">
        <w:rPr>
          <w:b/>
          <w:sz w:val="24"/>
        </w:rPr>
        <w:t xml:space="preserve"> </w:t>
      </w:r>
      <w:r>
        <w:rPr>
          <w:b/>
          <w:sz w:val="24"/>
        </w:rPr>
        <w:t>Rights</w:t>
      </w:r>
      <w:r w:rsidR="00E8788A">
        <w:rPr>
          <w:b/>
          <w:sz w:val="24"/>
        </w:rPr>
        <w:t xml:space="preserve"> </w:t>
      </w:r>
      <w:r>
        <w:rPr>
          <w:b/>
          <w:sz w:val="24"/>
        </w:rPr>
        <w:t>of</w:t>
      </w:r>
      <w:r w:rsidR="00E8788A">
        <w:rPr>
          <w:b/>
          <w:sz w:val="24"/>
        </w:rPr>
        <w:t xml:space="preserve"> </w:t>
      </w:r>
      <w:r>
        <w:rPr>
          <w:b/>
          <w:sz w:val="24"/>
        </w:rPr>
        <w:t>Persons</w:t>
      </w:r>
      <w:r w:rsidR="00E8788A">
        <w:rPr>
          <w:b/>
          <w:sz w:val="24"/>
        </w:rPr>
        <w:t xml:space="preserve"> </w:t>
      </w:r>
      <w:r>
        <w:rPr>
          <w:b/>
          <w:sz w:val="24"/>
        </w:rPr>
        <w:t>with</w:t>
      </w:r>
      <w:r w:rsidR="00E8788A">
        <w:rPr>
          <w:b/>
          <w:sz w:val="24"/>
        </w:rPr>
        <w:t xml:space="preserve"> </w:t>
      </w:r>
      <w:r>
        <w:rPr>
          <w:b/>
          <w:sz w:val="24"/>
        </w:rPr>
        <w:t>Disabilities</w:t>
      </w:r>
    </w:p>
    <w:p w:rsidR="00C33133" w:rsidRPr="00C33133" w:rsidRDefault="00762364" w:rsidP="00C33133">
      <w:pPr>
        <w:spacing w:after="120"/>
        <w:rPr>
          <w:rFonts w:eastAsia="Times New Roman"/>
          <w:b/>
        </w:rPr>
      </w:pPr>
      <w:r>
        <w:rPr>
          <w:rFonts w:eastAsia="Times New Roman"/>
          <w:b/>
        </w:rPr>
        <w:t>Seven</w:t>
      </w:r>
      <w:r w:rsidR="00C33133" w:rsidRPr="00C33133">
        <w:rPr>
          <w:rFonts w:eastAsia="Times New Roman"/>
          <w:b/>
        </w:rPr>
        <w:t>teenth</w:t>
      </w:r>
      <w:r w:rsidR="00E8788A">
        <w:rPr>
          <w:rFonts w:eastAsia="Times New Roman"/>
          <w:b/>
        </w:rPr>
        <w:t xml:space="preserve"> </w:t>
      </w:r>
      <w:r w:rsidR="00C33133" w:rsidRPr="00C33133">
        <w:rPr>
          <w:rFonts w:eastAsia="Times New Roman"/>
          <w:b/>
        </w:rPr>
        <w:t>session</w:t>
      </w:r>
    </w:p>
    <w:p w:rsidR="00C33133" w:rsidRPr="00C33133" w:rsidRDefault="00C33133" w:rsidP="00C33133">
      <w:pPr>
        <w:rPr>
          <w:rFonts w:eastAsia="Times New Roman"/>
          <w:b/>
        </w:rPr>
      </w:pPr>
      <w:r w:rsidRPr="00C33133">
        <w:rPr>
          <w:rFonts w:eastAsia="Times New Roman"/>
          <w:b/>
        </w:rPr>
        <w:t>Summary</w:t>
      </w:r>
      <w:r w:rsidR="00E8788A">
        <w:rPr>
          <w:rFonts w:eastAsia="Times New Roman"/>
          <w:b/>
        </w:rPr>
        <w:t xml:space="preserve"> </w:t>
      </w:r>
      <w:r w:rsidRPr="00C33133">
        <w:rPr>
          <w:rFonts w:eastAsia="Times New Roman"/>
          <w:b/>
        </w:rPr>
        <w:t>record</w:t>
      </w:r>
      <w:r w:rsidR="00E8788A">
        <w:rPr>
          <w:rFonts w:eastAsia="Times New Roman"/>
          <w:b/>
        </w:rPr>
        <w:t xml:space="preserve"> </w:t>
      </w:r>
      <w:r w:rsidRPr="00C33133">
        <w:rPr>
          <w:rFonts w:eastAsia="Times New Roman"/>
          <w:b/>
        </w:rPr>
        <w:t>of</w:t>
      </w:r>
      <w:r w:rsidR="00E8788A">
        <w:rPr>
          <w:rFonts w:eastAsia="Times New Roman"/>
          <w:b/>
        </w:rPr>
        <w:t xml:space="preserve"> </w:t>
      </w:r>
      <w:r w:rsidRPr="00C33133">
        <w:rPr>
          <w:rFonts w:eastAsia="Times New Roman"/>
          <w:b/>
        </w:rPr>
        <w:t>the</w:t>
      </w:r>
      <w:r w:rsidR="00E8788A">
        <w:rPr>
          <w:rFonts w:eastAsia="Times New Roman"/>
          <w:b/>
        </w:rPr>
        <w:t xml:space="preserve"> </w:t>
      </w:r>
      <w:r w:rsidR="00234759" w:rsidRPr="00234759">
        <w:rPr>
          <w:rFonts w:eastAsia="Times New Roman"/>
          <w:b/>
        </w:rPr>
        <w:t>341st</w:t>
      </w:r>
      <w:r w:rsidR="00E8788A">
        <w:rPr>
          <w:rFonts w:eastAsia="Times New Roman"/>
          <w:b/>
        </w:rPr>
        <w:t xml:space="preserve"> </w:t>
      </w:r>
      <w:r w:rsidRPr="00C33133">
        <w:rPr>
          <w:rFonts w:eastAsia="Times New Roman"/>
          <w:b/>
        </w:rPr>
        <w:t>meeting</w:t>
      </w:r>
    </w:p>
    <w:p w:rsidR="00C33133" w:rsidRPr="00C33133" w:rsidRDefault="00C33133" w:rsidP="00C33133">
      <w:pPr>
        <w:spacing w:after="120"/>
        <w:rPr>
          <w:rFonts w:eastAsia="Times New Roman"/>
        </w:rPr>
      </w:pPr>
      <w:r w:rsidRPr="00C33133">
        <w:rPr>
          <w:rFonts w:eastAsia="Times New Roman"/>
        </w:rPr>
        <w:t>Held</w:t>
      </w:r>
      <w:r w:rsidR="00E8788A">
        <w:rPr>
          <w:rFonts w:eastAsia="Times New Roman"/>
        </w:rPr>
        <w:t xml:space="preserve"> </w:t>
      </w:r>
      <w:r w:rsidRPr="00C33133">
        <w:rPr>
          <w:rFonts w:eastAsia="Times New Roman"/>
        </w:rPr>
        <w:t>at</w:t>
      </w:r>
      <w:r w:rsidR="00E8788A">
        <w:rPr>
          <w:rFonts w:eastAsia="Times New Roman"/>
        </w:rPr>
        <w:t xml:space="preserve"> </w:t>
      </w:r>
      <w:r w:rsidRPr="00C33133">
        <w:rPr>
          <w:rFonts w:eastAsia="Times New Roman"/>
        </w:rPr>
        <w:t>the</w:t>
      </w:r>
      <w:r w:rsidR="00E8788A">
        <w:rPr>
          <w:rFonts w:eastAsia="Times New Roman"/>
        </w:rPr>
        <w:t xml:space="preserve"> </w:t>
      </w:r>
      <w:r w:rsidR="00F04B07">
        <w:rPr>
          <w:rFonts w:eastAsia="Times New Roman"/>
        </w:rPr>
        <w:t>Palais</w:t>
      </w:r>
      <w:r w:rsidR="00E8788A">
        <w:rPr>
          <w:rFonts w:eastAsia="Times New Roman"/>
        </w:rPr>
        <w:t xml:space="preserve"> </w:t>
      </w:r>
      <w:r w:rsidR="00F04B07">
        <w:rPr>
          <w:rFonts w:eastAsia="Times New Roman"/>
        </w:rPr>
        <w:t>des</w:t>
      </w:r>
      <w:r w:rsidR="00E8788A">
        <w:rPr>
          <w:rFonts w:eastAsia="Times New Roman"/>
        </w:rPr>
        <w:t xml:space="preserve"> </w:t>
      </w:r>
      <w:r w:rsidR="00F04B07">
        <w:rPr>
          <w:rFonts w:eastAsia="Times New Roman"/>
        </w:rPr>
        <w:t>Nations</w:t>
      </w:r>
      <w:r w:rsidRPr="00C33133">
        <w:rPr>
          <w:rFonts w:eastAsia="Times New Roman"/>
        </w:rPr>
        <w:t>,</w:t>
      </w:r>
      <w:r w:rsidR="00E8788A">
        <w:rPr>
          <w:rFonts w:eastAsia="Times New Roman"/>
        </w:rPr>
        <w:t xml:space="preserve"> </w:t>
      </w:r>
      <w:r w:rsidRPr="00C33133">
        <w:rPr>
          <w:rFonts w:eastAsia="Times New Roman"/>
        </w:rPr>
        <w:t>Geneva,</w:t>
      </w:r>
      <w:r w:rsidR="00E8788A">
        <w:rPr>
          <w:rFonts w:eastAsia="Times New Roman"/>
        </w:rPr>
        <w:t xml:space="preserve"> </w:t>
      </w:r>
      <w:r w:rsidR="005879FC" w:rsidRPr="0028107F">
        <w:t>on</w:t>
      </w:r>
      <w:r w:rsidR="00E8788A">
        <w:t xml:space="preserve"> </w:t>
      </w:r>
      <w:r w:rsidR="005879FC" w:rsidRPr="0028107F">
        <w:t>Friday,</w:t>
      </w:r>
      <w:r w:rsidR="00E8788A">
        <w:t xml:space="preserve"> </w:t>
      </w:r>
      <w:r w:rsidR="005879FC" w:rsidRPr="0028107F">
        <w:t>18</w:t>
      </w:r>
      <w:r w:rsidR="00E8788A">
        <w:t xml:space="preserve"> </w:t>
      </w:r>
      <w:r w:rsidR="005879FC" w:rsidRPr="0028107F">
        <w:t>August</w:t>
      </w:r>
      <w:r w:rsidR="00E8788A">
        <w:t xml:space="preserve"> </w:t>
      </w:r>
      <w:r w:rsidR="005879FC" w:rsidRPr="0028107F">
        <w:t>2017,</w:t>
      </w:r>
      <w:r w:rsidR="00E8788A">
        <w:t xml:space="preserve"> </w:t>
      </w:r>
      <w:r w:rsidR="005879FC" w:rsidRPr="0028107F">
        <w:t>at</w:t>
      </w:r>
      <w:r w:rsidR="00E8788A">
        <w:t xml:space="preserve"> </w:t>
      </w:r>
      <w:r w:rsidR="005879FC" w:rsidRPr="0028107F">
        <w:t>10</w:t>
      </w:r>
      <w:r w:rsidR="00E8788A">
        <w:t xml:space="preserve"> </w:t>
      </w:r>
      <w:r w:rsidR="005879FC" w:rsidRPr="0028107F">
        <w:t>a.m.</w:t>
      </w:r>
    </w:p>
    <w:p w:rsidR="00C33133" w:rsidRPr="00C33133" w:rsidRDefault="00C33133" w:rsidP="006774C9">
      <w:pPr>
        <w:tabs>
          <w:tab w:val="right" w:pos="993"/>
          <w:tab w:val="left" w:pos="1134"/>
        </w:tabs>
        <w:spacing w:after="120"/>
        <w:rPr>
          <w:rFonts w:eastAsia="Times New Roman"/>
        </w:rPr>
      </w:pPr>
      <w:r w:rsidRPr="00C33133">
        <w:rPr>
          <w:rFonts w:eastAsia="Times New Roman"/>
          <w:i/>
        </w:rPr>
        <w:t>Chair</w:t>
      </w:r>
      <w:r w:rsidRPr="00C33133">
        <w:rPr>
          <w:rFonts w:eastAsia="Times New Roman"/>
        </w:rPr>
        <w:t>:</w:t>
      </w:r>
      <w:r w:rsidR="005879FC">
        <w:rPr>
          <w:rFonts w:eastAsia="Times New Roman"/>
        </w:rPr>
        <w:tab/>
      </w:r>
      <w:r w:rsidR="00F239B3">
        <w:rPr>
          <w:rFonts w:eastAsia="Times New Roman"/>
        </w:rPr>
        <w:tab/>
      </w:r>
      <w:r w:rsidRPr="00C33133">
        <w:rPr>
          <w:rFonts w:eastAsia="Times New Roman"/>
        </w:rPr>
        <w:t>M</w:t>
      </w:r>
      <w:r w:rsidR="005879FC">
        <w:rPr>
          <w:rFonts w:eastAsia="Times New Roman"/>
        </w:rPr>
        <w:t>s</w:t>
      </w:r>
      <w:r w:rsidRPr="00C33133">
        <w:rPr>
          <w:rFonts w:eastAsia="Times New Roman"/>
        </w:rPr>
        <w:t>.</w:t>
      </w:r>
      <w:r w:rsidR="00E8788A">
        <w:rPr>
          <w:rFonts w:eastAsia="Times New Roman"/>
        </w:rPr>
        <w:t xml:space="preserve"> </w:t>
      </w:r>
      <w:r w:rsidR="005879FC">
        <w:rPr>
          <w:rFonts w:eastAsia="Times New Roman"/>
        </w:rPr>
        <w:t>Degener</w:t>
      </w:r>
    </w:p>
    <w:p w:rsidR="00C9007B" w:rsidRDefault="00C9007B" w:rsidP="00C9007B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>
        <w:rPr>
          <w:sz w:val="28"/>
        </w:rPr>
        <w:t>Contents</w:t>
      </w:r>
    </w:p>
    <w:p w:rsidR="005879FC" w:rsidRDefault="005879FC" w:rsidP="00BE28D4">
      <w:pPr>
        <w:pStyle w:val="SingleTxtG"/>
        <w:jc w:val="left"/>
      </w:pPr>
      <w:r>
        <w:t>Consideration</w:t>
      </w:r>
      <w:r w:rsidR="00E8788A">
        <w:t xml:space="preserve"> </w:t>
      </w:r>
      <w:r>
        <w:t>of</w:t>
      </w:r>
      <w:r w:rsidR="00E8788A">
        <w:t xml:space="preserve"> </w:t>
      </w:r>
      <w:r>
        <w:t>reports</w:t>
      </w:r>
      <w:r w:rsidR="00E8788A">
        <w:t xml:space="preserve"> </w:t>
      </w:r>
      <w:r>
        <w:t>submitted</w:t>
      </w:r>
      <w:r w:rsidR="00E8788A">
        <w:t xml:space="preserve"> </w:t>
      </w:r>
      <w:r>
        <w:t>by</w:t>
      </w:r>
      <w:r w:rsidR="00E8788A">
        <w:t xml:space="preserve"> </w:t>
      </w:r>
      <w:r>
        <w:t>parties</w:t>
      </w:r>
      <w:r w:rsidR="00E8788A">
        <w:t xml:space="preserve"> </w:t>
      </w:r>
      <w:r>
        <w:t>to</w:t>
      </w:r>
      <w:r w:rsidR="00E8788A">
        <w:t xml:space="preserve"> </w:t>
      </w:r>
      <w:r>
        <w:t>the</w:t>
      </w:r>
      <w:r w:rsidR="00E8788A">
        <w:t xml:space="preserve"> </w:t>
      </w:r>
      <w:r>
        <w:t>Convention</w:t>
      </w:r>
      <w:r w:rsidR="00E8788A">
        <w:t xml:space="preserve"> </w:t>
      </w:r>
      <w:r>
        <w:t>under</w:t>
      </w:r>
      <w:r w:rsidR="00E8788A">
        <w:t xml:space="preserve"> </w:t>
      </w:r>
      <w:r>
        <w:t>article</w:t>
      </w:r>
      <w:r w:rsidR="00E8788A">
        <w:t xml:space="preserve"> </w:t>
      </w:r>
      <w:r>
        <w:t>35</w:t>
      </w:r>
      <w:r w:rsidR="00E8788A">
        <w:t xml:space="preserve"> </w:t>
      </w:r>
      <w:r>
        <w:t>(</w:t>
      </w:r>
      <w:r w:rsidRPr="005879FC">
        <w:rPr>
          <w:i/>
        </w:rPr>
        <w:t>continued</w:t>
      </w:r>
      <w:r>
        <w:t>)</w:t>
      </w:r>
      <w:r w:rsidR="00E8788A">
        <w:t xml:space="preserve"> </w:t>
      </w:r>
    </w:p>
    <w:p w:rsidR="00BE28D4" w:rsidRDefault="005879FC" w:rsidP="005879FC">
      <w:pPr>
        <w:pStyle w:val="SingleTxtG"/>
      </w:pPr>
      <w:r>
        <w:tab/>
      </w:r>
      <w:r w:rsidRPr="009B77E4">
        <w:rPr>
          <w:i/>
        </w:rPr>
        <w:t>Initial</w:t>
      </w:r>
      <w:r w:rsidR="00E8788A" w:rsidRPr="009B77E4">
        <w:rPr>
          <w:i/>
        </w:rPr>
        <w:t xml:space="preserve"> </w:t>
      </w:r>
      <w:r w:rsidRPr="009B77E4">
        <w:rPr>
          <w:i/>
        </w:rPr>
        <w:t>report</w:t>
      </w:r>
      <w:r w:rsidR="00E8788A" w:rsidRPr="009B77E4">
        <w:rPr>
          <w:i/>
        </w:rPr>
        <w:t xml:space="preserve"> </w:t>
      </w:r>
      <w:r w:rsidRPr="009B77E4">
        <w:rPr>
          <w:i/>
        </w:rPr>
        <w:t>of</w:t>
      </w:r>
      <w:r w:rsidR="00E8788A" w:rsidRPr="009B77E4">
        <w:rPr>
          <w:i/>
        </w:rPr>
        <w:t xml:space="preserve"> </w:t>
      </w:r>
      <w:r w:rsidRPr="009B77E4">
        <w:rPr>
          <w:i/>
        </w:rPr>
        <w:t>Montenegro</w:t>
      </w:r>
      <w:r w:rsidR="00E8788A">
        <w:t xml:space="preserve"> </w:t>
      </w:r>
      <w:r>
        <w:t>(</w:t>
      </w:r>
      <w:r w:rsidRPr="005879FC">
        <w:rPr>
          <w:i/>
        </w:rPr>
        <w:t>continued</w:t>
      </w:r>
      <w:r>
        <w:t>)</w:t>
      </w:r>
    </w:p>
    <w:p w:rsidR="00BE28D4" w:rsidRPr="00BE28D4" w:rsidRDefault="00BE28D4" w:rsidP="00BE28D4">
      <w:pPr>
        <w:pStyle w:val="SingleTxtG"/>
        <w:rPr>
          <w:i/>
        </w:rPr>
      </w:pPr>
      <w:r>
        <w:br w:type="page"/>
      </w:r>
      <w:r w:rsidRPr="00BE28D4">
        <w:rPr>
          <w:i/>
        </w:rPr>
        <w:lastRenderedPageBreak/>
        <w:t>The</w:t>
      </w:r>
      <w:r w:rsidR="00E8788A">
        <w:rPr>
          <w:i/>
        </w:rPr>
        <w:t xml:space="preserve"> </w:t>
      </w:r>
      <w:r w:rsidRPr="00BE28D4">
        <w:rPr>
          <w:i/>
        </w:rPr>
        <w:t>meeting</w:t>
      </w:r>
      <w:r w:rsidR="00E8788A">
        <w:rPr>
          <w:i/>
        </w:rPr>
        <w:t xml:space="preserve"> </w:t>
      </w:r>
      <w:r w:rsidRPr="00BE28D4">
        <w:rPr>
          <w:i/>
        </w:rPr>
        <w:t>was</w:t>
      </w:r>
      <w:r w:rsidR="00E8788A">
        <w:rPr>
          <w:i/>
        </w:rPr>
        <w:t xml:space="preserve"> </w:t>
      </w:r>
      <w:r w:rsidRPr="00BE28D4">
        <w:rPr>
          <w:i/>
        </w:rPr>
        <w:t>called</w:t>
      </w:r>
      <w:r w:rsidR="00E8788A">
        <w:rPr>
          <w:i/>
        </w:rPr>
        <w:t xml:space="preserve"> </w:t>
      </w:r>
      <w:r w:rsidRPr="00BE28D4">
        <w:rPr>
          <w:i/>
        </w:rPr>
        <w:t>to</w:t>
      </w:r>
      <w:r w:rsidR="00E8788A">
        <w:rPr>
          <w:i/>
        </w:rPr>
        <w:t xml:space="preserve"> </w:t>
      </w:r>
      <w:r w:rsidRPr="00BE28D4">
        <w:rPr>
          <w:i/>
        </w:rPr>
        <w:t>order</w:t>
      </w:r>
      <w:r w:rsidR="00E8788A">
        <w:rPr>
          <w:i/>
        </w:rPr>
        <w:t xml:space="preserve"> </w:t>
      </w:r>
      <w:r w:rsidRPr="00BE28D4">
        <w:rPr>
          <w:i/>
        </w:rPr>
        <w:t>at</w:t>
      </w:r>
      <w:r w:rsidR="00E8788A">
        <w:rPr>
          <w:i/>
        </w:rPr>
        <w:t xml:space="preserve"> </w:t>
      </w:r>
      <w:r w:rsidRPr="00BE28D4">
        <w:rPr>
          <w:i/>
        </w:rPr>
        <w:t>10</w:t>
      </w:r>
      <w:r w:rsidR="00E8788A">
        <w:rPr>
          <w:i/>
        </w:rPr>
        <w:t xml:space="preserve"> </w:t>
      </w:r>
      <w:r w:rsidRPr="00BE28D4">
        <w:rPr>
          <w:i/>
        </w:rPr>
        <w:t>a.m.</w:t>
      </w:r>
    </w:p>
    <w:p w:rsidR="00BE28D4" w:rsidRPr="0028107F" w:rsidRDefault="00BE28D4" w:rsidP="00BE28D4">
      <w:pPr>
        <w:pStyle w:val="H23G"/>
      </w:pPr>
      <w:r>
        <w:tab/>
      </w:r>
      <w:r>
        <w:tab/>
      </w:r>
      <w:r w:rsidRPr="0028107F">
        <w:t>Consideration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reports</w:t>
      </w:r>
      <w:r w:rsidR="00E8788A">
        <w:t xml:space="preserve"> </w:t>
      </w:r>
      <w:r w:rsidRPr="0028107F">
        <w:t>submitted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parties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Convention</w:t>
      </w:r>
      <w:r w:rsidR="00E8788A">
        <w:t xml:space="preserve"> </w:t>
      </w:r>
      <w:r w:rsidRPr="0028107F">
        <w:t>under</w:t>
      </w:r>
      <w:r w:rsidR="00E8788A">
        <w:t xml:space="preserve"> </w:t>
      </w:r>
      <w:r w:rsidRPr="0028107F">
        <w:t>article</w:t>
      </w:r>
      <w:r w:rsidR="00E8788A">
        <w:t xml:space="preserve"> </w:t>
      </w:r>
      <w:r w:rsidRPr="0028107F">
        <w:t>35</w:t>
      </w:r>
      <w:r w:rsidR="00E8788A">
        <w:t xml:space="preserve"> </w:t>
      </w:r>
      <w:r w:rsidRPr="00BE28D4">
        <w:rPr>
          <w:b w:val="0"/>
        </w:rPr>
        <w:t>(</w:t>
      </w:r>
      <w:r w:rsidRPr="00BE28D4">
        <w:rPr>
          <w:b w:val="0"/>
          <w:i/>
        </w:rPr>
        <w:t>continued</w:t>
      </w:r>
      <w:r w:rsidRPr="00BE28D4">
        <w:rPr>
          <w:b w:val="0"/>
        </w:rPr>
        <w:t>)</w:t>
      </w:r>
    </w:p>
    <w:p w:rsidR="00BE28D4" w:rsidRPr="0028107F" w:rsidRDefault="00BE28D4" w:rsidP="00BE28D4">
      <w:pPr>
        <w:pStyle w:val="SingleTxtG"/>
        <w:ind w:left="1701"/>
        <w:jc w:val="left"/>
      </w:pPr>
      <w:r w:rsidRPr="00BE28D4">
        <w:rPr>
          <w:i/>
        </w:rPr>
        <w:t>Initial</w:t>
      </w:r>
      <w:r w:rsidR="00E8788A">
        <w:rPr>
          <w:i/>
        </w:rPr>
        <w:t xml:space="preserve"> </w:t>
      </w:r>
      <w:r w:rsidRPr="00BE28D4">
        <w:rPr>
          <w:i/>
        </w:rPr>
        <w:t>report</w:t>
      </w:r>
      <w:r w:rsidR="00E8788A">
        <w:rPr>
          <w:i/>
        </w:rPr>
        <w:t xml:space="preserve"> </w:t>
      </w:r>
      <w:r w:rsidRPr="00BE28D4">
        <w:rPr>
          <w:i/>
        </w:rPr>
        <w:t>of</w:t>
      </w:r>
      <w:r w:rsidR="00E8788A">
        <w:rPr>
          <w:i/>
        </w:rPr>
        <w:t xml:space="preserve"> </w:t>
      </w:r>
      <w:r w:rsidRPr="00BE28D4">
        <w:rPr>
          <w:i/>
        </w:rPr>
        <w:t>Montenegro</w:t>
      </w:r>
      <w:r w:rsidR="00E8788A">
        <w:t xml:space="preserve"> </w:t>
      </w:r>
      <w:r w:rsidRPr="0028107F">
        <w:t>(</w:t>
      </w:r>
      <w:r w:rsidRPr="00BE28D4">
        <w:rPr>
          <w:i/>
        </w:rPr>
        <w:t>continued</w:t>
      </w:r>
      <w:r w:rsidRPr="0028107F">
        <w:t>)</w:t>
      </w:r>
      <w:r w:rsidR="00E8788A">
        <w:t xml:space="preserve"> </w:t>
      </w:r>
      <w:r w:rsidRPr="0028107F">
        <w:t>(CRPD/C/MNE/1;</w:t>
      </w:r>
      <w:r w:rsidR="00E8788A">
        <w:t xml:space="preserve"> </w:t>
      </w:r>
      <w:r w:rsidRPr="0028107F">
        <w:t>CRPD/C/MNE/Q/1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Add.1)</w:t>
      </w:r>
      <w:r w:rsidR="00E8788A">
        <w:t xml:space="preserve"> </w:t>
      </w:r>
    </w:p>
    <w:p w:rsidR="00BE28D4" w:rsidRDefault="00BE28D4" w:rsidP="00BE28D4">
      <w:pPr>
        <w:pStyle w:val="SingleTxtG"/>
      </w:pPr>
      <w:r w:rsidRPr="0028107F">
        <w:t>1.</w:t>
      </w:r>
      <w:r w:rsidRPr="0028107F">
        <w:tab/>
      </w:r>
      <w:r w:rsidRPr="00C348A3">
        <w:rPr>
          <w:i/>
        </w:rPr>
        <w:t>At</w:t>
      </w:r>
      <w:r w:rsidR="00E8788A">
        <w:rPr>
          <w:i/>
        </w:rPr>
        <w:t xml:space="preserve"> </w:t>
      </w:r>
      <w:r w:rsidRPr="00C348A3">
        <w:rPr>
          <w:i/>
        </w:rPr>
        <w:t>the</w:t>
      </w:r>
      <w:r w:rsidR="00E8788A">
        <w:rPr>
          <w:i/>
        </w:rPr>
        <w:t xml:space="preserve"> </w:t>
      </w:r>
      <w:r w:rsidRPr="00C348A3">
        <w:rPr>
          <w:i/>
        </w:rPr>
        <w:t>invitation</w:t>
      </w:r>
      <w:r w:rsidR="00E8788A">
        <w:rPr>
          <w:i/>
        </w:rPr>
        <w:t xml:space="preserve"> </w:t>
      </w:r>
      <w:r w:rsidRPr="00C348A3">
        <w:rPr>
          <w:i/>
        </w:rPr>
        <w:t>of</w:t>
      </w:r>
      <w:r w:rsidR="00E8788A">
        <w:rPr>
          <w:i/>
        </w:rPr>
        <w:t xml:space="preserve"> </w:t>
      </w:r>
      <w:r w:rsidRPr="00C348A3">
        <w:rPr>
          <w:i/>
        </w:rPr>
        <w:t>the</w:t>
      </w:r>
      <w:r w:rsidR="00E8788A">
        <w:rPr>
          <w:i/>
        </w:rPr>
        <w:t xml:space="preserve"> </w:t>
      </w:r>
      <w:r w:rsidRPr="00C348A3">
        <w:rPr>
          <w:i/>
        </w:rPr>
        <w:t>Chair,</w:t>
      </w:r>
      <w:r w:rsidR="00E8788A">
        <w:rPr>
          <w:i/>
        </w:rPr>
        <w:t xml:space="preserve"> </w:t>
      </w:r>
      <w:r w:rsidRPr="00C348A3">
        <w:rPr>
          <w:i/>
        </w:rPr>
        <w:t>the</w:t>
      </w:r>
      <w:r w:rsidR="00E8788A">
        <w:rPr>
          <w:i/>
        </w:rPr>
        <w:t xml:space="preserve"> </w:t>
      </w:r>
      <w:r w:rsidRPr="00C348A3">
        <w:rPr>
          <w:i/>
        </w:rPr>
        <w:t>delegation</w:t>
      </w:r>
      <w:r w:rsidR="00E8788A">
        <w:rPr>
          <w:i/>
        </w:rPr>
        <w:t xml:space="preserve"> </w:t>
      </w:r>
      <w:r w:rsidRPr="00C348A3">
        <w:rPr>
          <w:i/>
        </w:rPr>
        <w:t>of</w:t>
      </w:r>
      <w:r w:rsidR="00E8788A">
        <w:rPr>
          <w:i/>
        </w:rPr>
        <w:t xml:space="preserve"> </w:t>
      </w:r>
      <w:r w:rsidRPr="00C348A3">
        <w:rPr>
          <w:i/>
        </w:rPr>
        <w:t>Montenegro</w:t>
      </w:r>
      <w:r w:rsidR="00E8788A">
        <w:rPr>
          <w:i/>
        </w:rPr>
        <w:t xml:space="preserve"> </w:t>
      </w:r>
      <w:r w:rsidRPr="00C348A3">
        <w:rPr>
          <w:i/>
        </w:rPr>
        <w:t>took</w:t>
      </w:r>
      <w:r w:rsidR="00E8788A">
        <w:rPr>
          <w:i/>
        </w:rPr>
        <w:t xml:space="preserve"> </w:t>
      </w:r>
      <w:r w:rsidRPr="00C348A3">
        <w:rPr>
          <w:i/>
        </w:rPr>
        <w:t>places</w:t>
      </w:r>
      <w:r w:rsidR="00E8788A">
        <w:rPr>
          <w:i/>
        </w:rPr>
        <w:t xml:space="preserve"> </w:t>
      </w:r>
      <w:r w:rsidRPr="00C348A3">
        <w:rPr>
          <w:i/>
        </w:rPr>
        <w:t>at</w:t>
      </w:r>
      <w:r w:rsidR="00E8788A">
        <w:rPr>
          <w:i/>
        </w:rPr>
        <w:t xml:space="preserve"> </w:t>
      </w:r>
      <w:r w:rsidRPr="00C348A3">
        <w:rPr>
          <w:i/>
        </w:rPr>
        <w:t>the</w:t>
      </w:r>
      <w:r w:rsidR="00E8788A">
        <w:rPr>
          <w:i/>
        </w:rPr>
        <w:t xml:space="preserve"> </w:t>
      </w:r>
      <w:r w:rsidRPr="00C348A3">
        <w:rPr>
          <w:i/>
        </w:rPr>
        <w:t>Committee</w:t>
      </w:r>
      <w:r w:rsidR="00E8788A">
        <w:rPr>
          <w:i/>
        </w:rPr>
        <w:t xml:space="preserve"> </w:t>
      </w:r>
      <w:r w:rsidRPr="00C348A3">
        <w:rPr>
          <w:i/>
        </w:rPr>
        <w:t>table</w:t>
      </w:r>
      <w:r w:rsidRPr="0028107F">
        <w:t>.</w:t>
      </w:r>
    </w:p>
    <w:p w:rsidR="00D42ABD" w:rsidRPr="00D42ABD" w:rsidRDefault="00D42ABD" w:rsidP="00D42ABD">
      <w:pPr>
        <w:pStyle w:val="H4G"/>
        <w:rPr>
          <w:i w:val="0"/>
        </w:rPr>
      </w:pPr>
      <w:r>
        <w:tab/>
      </w:r>
      <w:r>
        <w:tab/>
        <w:t xml:space="preserve">Articles 11-20 </w:t>
      </w:r>
      <w:r>
        <w:rPr>
          <w:i w:val="0"/>
        </w:rPr>
        <w:t>(</w:t>
      </w:r>
      <w:r>
        <w:t>continued</w:t>
      </w:r>
      <w:r>
        <w:rPr>
          <w:i w:val="0"/>
        </w:rPr>
        <w:t>)</w:t>
      </w:r>
    </w:p>
    <w:p w:rsidR="00BE28D4" w:rsidRPr="0028107F" w:rsidRDefault="00BE28D4" w:rsidP="00BE28D4">
      <w:pPr>
        <w:pStyle w:val="SingleTxtG"/>
      </w:pPr>
      <w:r w:rsidRPr="0028107F">
        <w:t>2.</w:t>
      </w:r>
      <w:r w:rsidRPr="0028107F">
        <w:tab/>
      </w:r>
      <w:r w:rsidRPr="00C348A3">
        <w:rPr>
          <w:b/>
        </w:rPr>
        <w:t>Ms.</w:t>
      </w:r>
      <w:r w:rsidR="00E8788A">
        <w:rPr>
          <w:b/>
        </w:rPr>
        <w:t xml:space="preserve"> </w:t>
      </w:r>
      <w:r w:rsidRPr="00C348A3">
        <w:rPr>
          <w:b/>
        </w:rPr>
        <w:t>Begović</w:t>
      </w:r>
      <w:r w:rsidR="00E8788A">
        <w:t xml:space="preserve"> </w:t>
      </w:r>
      <w:r w:rsidRPr="0028107F">
        <w:t>(Montenegro),</w:t>
      </w:r>
      <w:r w:rsidR="00E8788A">
        <w:t xml:space="preserve"> </w:t>
      </w:r>
      <w:r w:rsidRPr="0028107F">
        <w:t>replying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questions</w:t>
      </w:r>
      <w:r w:rsidR="00E8788A">
        <w:t xml:space="preserve"> </w:t>
      </w:r>
      <w:r w:rsidRPr="0028107F">
        <w:t>raised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Committee</w:t>
      </w:r>
      <w:r w:rsidR="00E8788A">
        <w:t xml:space="preserve"> </w:t>
      </w:r>
      <w:r w:rsidRPr="0028107F">
        <w:t>members</w:t>
      </w:r>
      <w:r w:rsidR="00E8788A">
        <w:t xml:space="preserve"> </w:t>
      </w:r>
      <w:r w:rsidRPr="0028107F">
        <w:t>at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previous</w:t>
      </w:r>
      <w:r w:rsidR="00E8788A">
        <w:t xml:space="preserve"> </w:t>
      </w:r>
      <w:r w:rsidRPr="0028107F">
        <w:t>meeting,</w:t>
      </w:r>
      <w:r w:rsidR="00E8788A">
        <w:t xml:space="preserve"> </w:t>
      </w:r>
      <w:r w:rsidRPr="0028107F">
        <w:t>said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Government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working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improve</w:t>
      </w:r>
      <w:r w:rsidR="00E8788A">
        <w:t xml:space="preserve"> </w:t>
      </w:r>
      <w:r w:rsidRPr="0028107F">
        <w:t>both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accessibility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quality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information</w:t>
      </w:r>
      <w:r w:rsidR="00E8788A">
        <w:t xml:space="preserve"> </w:t>
      </w:r>
      <w:r w:rsidRPr="0028107F">
        <w:t>available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its</w:t>
      </w:r>
      <w:r w:rsidR="00E8788A">
        <w:t xml:space="preserve"> </w:t>
      </w:r>
      <w:r w:rsidRPr="0028107F">
        <w:t>websites.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consultation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organizations</w:t>
      </w:r>
      <w:r w:rsidR="00E8788A">
        <w:t xml:space="preserve"> </w:t>
      </w:r>
      <w:r w:rsidRPr="0028107F">
        <w:t>representing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disabilities,</w:t>
      </w:r>
      <w:r w:rsidR="00E8788A">
        <w:t xml:space="preserve"> </w:t>
      </w:r>
      <w:r w:rsidRPr="0028107F">
        <w:t>it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produced</w:t>
      </w:r>
      <w:r w:rsidR="00E8788A">
        <w:t xml:space="preserve"> </w:t>
      </w:r>
      <w:r w:rsidRPr="0028107F">
        <w:t>guidelines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civil</w:t>
      </w:r>
      <w:r w:rsidR="00E8788A">
        <w:t xml:space="preserve"> </w:t>
      </w:r>
      <w:r w:rsidRPr="0028107F">
        <w:t>servants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developing</w:t>
      </w:r>
      <w:r w:rsidR="00E8788A">
        <w:t xml:space="preserve"> </w:t>
      </w:r>
      <w:r w:rsidRPr="0028107F">
        <w:t>materials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fully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line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international</w:t>
      </w:r>
      <w:r w:rsidR="00E8788A">
        <w:t xml:space="preserve"> </w:t>
      </w:r>
      <w:r w:rsidRPr="0028107F">
        <w:t>standards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took</w:t>
      </w:r>
      <w:r w:rsidR="00E8788A">
        <w:t xml:space="preserve"> </w:t>
      </w:r>
      <w:r w:rsidRPr="0028107F">
        <w:t>account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needs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visual</w:t>
      </w:r>
      <w:r w:rsidR="00E8788A">
        <w:t xml:space="preserve"> </w:t>
      </w:r>
      <w:r w:rsidRPr="0028107F">
        <w:t>or</w:t>
      </w:r>
      <w:r w:rsidR="00E8788A">
        <w:t xml:space="preserve"> </w:t>
      </w:r>
      <w:r w:rsidRPr="0028107F">
        <w:t>hearing</w:t>
      </w:r>
      <w:r w:rsidR="00E8788A">
        <w:t xml:space="preserve"> </w:t>
      </w:r>
      <w:r w:rsidRPr="0028107F">
        <w:t>impairments.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main</w:t>
      </w:r>
      <w:r w:rsidR="00E8788A">
        <w:t xml:space="preserve"> </w:t>
      </w:r>
      <w:r w:rsidRPr="0028107F">
        <w:t>government</w:t>
      </w:r>
      <w:r w:rsidR="00E8788A">
        <w:t xml:space="preserve"> </w:t>
      </w:r>
      <w:r w:rsidRPr="0028107F">
        <w:t>web</w:t>
      </w:r>
      <w:r w:rsidR="00E8788A">
        <w:t xml:space="preserve"> </w:t>
      </w:r>
      <w:r w:rsidRPr="0028107F">
        <w:t>portal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subportals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different</w:t>
      </w:r>
      <w:r w:rsidR="00E8788A">
        <w:t xml:space="preserve"> </w:t>
      </w:r>
      <w:r w:rsidRPr="0028107F">
        <w:t>administrative</w:t>
      </w:r>
      <w:r w:rsidR="00E8788A">
        <w:t xml:space="preserve"> </w:t>
      </w:r>
      <w:r w:rsidRPr="0028107F">
        <w:t>bodies</w:t>
      </w:r>
      <w:r w:rsidR="00E8788A">
        <w:t xml:space="preserve"> </w:t>
      </w:r>
      <w:r w:rsidRPr="0028107F">
        <w:t>included</w:t>
      </w:r>
      <w:r w:rsidR="00E8788A">
        <w:t xml:space="preserve"> </w:t>
      </w:r>
      <w:r w:rsidRPr="0028107F">
        <w:t>audio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video</w:t>
      </w:r>
      <w:r w:rsidR="00E8788A">
        <w:t xml:space="preserve"> </w:t>
      </w:r>
      <w:r w:rsidRPr="0028107F">
        <w:t>content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being</w:t>
      </w:r>
      <w:r w:rsidR="00E8788A">
        <w:t xml:space="preserve"> </w:t>
      </w:r>
      <w:r w:rsidRPr="0028107F">
        <w:t>modified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make</w:t>
      </w:r>
      <w:r w:rsidR="00E8788A">
        <w:t xml:space="preserve"> </w:t>
      </w:r>
      <w:r w:rsidRPr="0028107F">
        <w:t>it</w:t>
      </w:r>
      <w:r w:rsidR="00E8788A">
        <w:t xml:space="preserve"> </w:t>
      </w:r>
      <w:r w:rsidRPr="0028107F">
        <w:t>possible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alter</w:t>
      </w:r>
      <w:r w:rsidR="00E8788A">
        <w:t xml:space="preserve"> </w:t>
      </w:r>
      <w:r w:rsidRPr="0028107F">
        <w:t>screen</w:t>
      </w:r>
      <w:r w:rsidR="00E8788A">
        <w:t xml:space="preserve"> </w:t>
      </w:r>
      <w:r w:rsidRPr="0028107F">
        <w:t>contrast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font</w:t>
      </w:r>
      <w:r w:rsidR="00E8788A">
        <w:t xml:space="preserve"> </w:t>
      </w:r>
      <w:r w:rsidRPr="0028107F">
        <w:t>size,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it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recommended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documents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downloading</w:t>
      </w:r>
      <w:r w:rsidR="00E8788A">
        <w:t xml:space="preserve"> </w:t>
      </w:r>
      <w:r w:rsidRPr="0028107F">
        <w:t>should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made</w:t>
      </w:r>
      <w:r w:rsidR="00E8788A">
        <w:t xml:space="preserve"> </w:t>
      </w:r>
      <w:r w:rsidRPr="0028107F">
        <w:t>available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Daisy</w:t>
      </w:r>
      <w:r w:rsidR="00E8788A">
        <w:t xml:space="preserve"> </w:t>
      </w:r>
      <w:r w:rsidRPr="0028107F">
        <w:t>format</w:t>
      </w:r>
      <w:r w:rsidR="00E8788A">
        <w:t xml:space="preserve"> </w:t>
      </w:r>
      <w:r w:rsidRPr="0028107F">
        <w:t>as</w:t>
      </w:r>
      <w:r w:rsidR="00E8788A">
        <w:t xml:space="preserve"> </w:t>
      </w:r>
      <w:r w:rsidRPr="0028107F">
        <w:t>well</w:t>
      </w:r>
      <w:r w:rsidR="00E8788A">
        <w:t xml:space="preserve"> </w:t>
      </w:r>
      <w:r w:rsidRPr="0028107F">
        <w:t>as</w:t>
      </w:r>
      <w:r w:rsidR="00E8788A">
        <w:t xml:space="preserve"> </w:t>
      </w:r>
      <w:r w:rsidRPr="0028107F">
        <w:t>pdf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Word.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work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already</w:t>
      </w:r>
      <w:r w:rsidR="00E8788A">
        <w:t xml:space="preserve"> </w:t>
      </w:r>
      <w:r w:rsidRPr="0028107F">
        <w:t>funded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completion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planned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end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2017.</w:t>
      </w:r>
      <w:r w:rsidR="00E8788A">
        <w:t xml:space="preserve"> </w:t>
      </w:r>
      <w:r w:rsidRPr="0028107F">
        <w:t>Website</w:t>
      </w:r>
      <w:r w:rsidR="00E8788A">
        <w:t xml:space="preserve"> </w:t>
      </w:r>
      <w:r w:rsidRPr="0028107F">
        <w:t>developers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required</w:t>
      </w:r>
      <w:r w:rsidR="00E8788A">
        <w:t xml:space="preserve"> </w:t>
      </w:r>
      <w:r w:rsidRPr="0028107F">
        <w:t>under</w:t>
      </w:r>
      <w:r w:rsidR="00E8788A">
        <w:t xml:space="preserve"> </w:t>
      </w:r>
      <w:r w:rsidRPr="0028107F">
        <w:t>article</w:t>
      </w:r>
      <w:r w:rsidR="00E8788A">
        <w:t xml:space="preserve"> </w:t>
      </w:r>
      <w:r w:rsidRPr="0028107F">
        <w:t>50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Public</w:t>
      </w:r>
      <w:r w:rsidR="00E8788A">
        <w:t xml:space="preserve"> </w:t>
      </w:r>
      <w:r w:rsidRPr="0028107F">
        <w:t>Procurement</w:t>
      </w:r>
      <w:r w:rsidR="00E8788A">
        <w:t xml:space="preserve"> </w:t>
      </w:r>
      <w:r w:rsidRPr="0028107F">
        <w:t>Act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take</w:t>
      </w:r>
      <w:r w:rsidR="00E8788A">
        <w:t xml:space="preserve"> </w:t>
      </w:r>
      <w:r w:rsidRPr="0028107F">
        <w:t>accessibility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into</w:t>
      </w:r>
      <w:r w:rsidR="00E8788A">
        <w:t xml:space="preserve"> </w:t>
      </w:r>
      <w:r w:rsidRPr="0028107F">
        <w:t>account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their</w:t>
      </w:r>
      <w:r w:rsidR="00E8788A">
        <w:t xml:space="preserve"> </w:t>
      </w:r>
      <w:r w:rsidRPr="0028107F">
        <w:t>work,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administrators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other</w:t>
      </w:r>
      <w:r w:rsidR="00E8788A">
        <w:t xml:space="preserve"> </w:t>
      </w:r>
      <w:r w:rsidRPr="0028107F">
        <w:t>State</w:t>
      </w:r>
      <w:r w:rsidR="00E8788A">
        <w:t xml:space="preserve"> </w:t>
      </w:r>
      <w:r w:rsidRPr="0028107F">
        <w:t>employees</w:t>
      </w:r>
      <w:r w:rsidR="00E8788A">
        <w:t xml:space="preserve"> </w:t>
      </w:r>
      <w:r w:rsidRPr="0028107F">
        <w:t>responsible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government</w:t>
      </w:r>
      <w:r w:rsidR="00E8788A">
        <w:t xml:space="preserve"> </w:t>
      </w:r>
      <w:r w:rsidRPr="0028107F">
        <w:t>websites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receive</w:t>
      </w:r>
      <w:r w:rsidR="00E8788A">
        <w:t xml:space="preserve"> </w:t>
      </w:r>
      <w:r w:rsidRPr="0028107F">
        <w:t>training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raise</w:t>
      </w:r>
      <w:r w:rsidR="00E8788A">
        <w:t xml:space="preserve"> </w:t>
      </w:r>
      <w:r w:rsidRPr="0028107F">
        <w:t>their</w:t>
      </w:r>
      <w:r w:rsidR="00E8788A">
        <w:t xml:space="preserve"> </w:t>
      </w:r>
      <w:r w:rsidRPr="0028107F">
        <w:t>awareness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issue.</w:t>
      </w:r>
    </w:p>
    <w:p w:rsidR="00BE28D4" w:rsidRPr="0028107F" w:rsidRDefault="00BE28D4" w:rsidP="00BE28D4">
      <w:pPr>
        <w:pStyle w:val="SingleTxtG"/>
      </w:pPr>
      <w:r w:rsidRPr="0028107F">
        <w:t>3.</w:t>
      </w:r>
      <w:r w:rsidRPr="0028107F">
        <w:tab/>
      </w:r>
      <w:r w:rsidRPr="00C348A3">
        <w:rPr>
          <w:b/>
        </w:rPr>
        <w:t>Ms.</w:t>
      </w:r>
      <w:r w:rsidR="00E8788A">
        <w:rPr>
          <w:b/>
        </w:rPr>
        <w:t xml:space="preserve"> </w:t>
      </w:r>
      <w:r w:rsidRPr="00C348A3">
        <w:rPr>
          <w:b/>
        </w:rPr>
        <w:t>Đurić</w:t>
      </w:r>
      <w:r w:rsidR="00E8788A">
        <w:t xml:space="preserve"> </w:t>
      </w:r>
      <w:r w:rsidRPr="0028107F">
        <w:t>(Montenegro)</w:t>
      </w:r>
      <w:r w:rsidR="00E8788A">
        <w:t xml:space="preserve"> </w:t>
      </w:r>
      <w:r w:rsidRPr="0028107F">
        <w:t>said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funds</w:t>
      </w:r>
      <w:r w:rsidR="00E8788A">
        <w:t xml:space="preserve"> </w:t>
      </w:r>
      <w:r w:rsidRPr="0028107F">
        <w:t>produced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revenue</w:t>
      </w:r>
      <w:r w:rsidR="00E8788A">
        <w:t xml:space="preserve"> </w:t>
      </w:r>
      <w:r w:rsidRPr="0028107F">
        <w:t>from</w:t>
      </w:r>
      <w:r w:rsidR="00E8788A">
        <w:t xml:space="preserve"> </w:t>
      </w:r>
      <w:r w:rsidRPr="0028107F">
        <w:t>gambl</w:t>
      </w:r>
      <w:r w:rsidR="002F239F">
        <w:t>es of chance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allocated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six</w:t>
      </w:r>
      <w:r w:rsidR="00E8788A">
        <w:t xml:space="preserve"> </w:t>
      </w:r>
      <w:r w:rsidRPr="0028107F">
        <w:t>subcommissions,</w:t>
      </w:r>
      <w:r w:rsidR="00E8788A">
        <w:t xml:space="preserve"> </w:t>
      </w:r>
      <w:r w:rsidRPr="0028107F">
        <w:t>each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three</w:t>
      </w:r>
      <w:r w:rsidR="00E8788A">
        <w:t xml:space="preserve"> </w:t>
      </w:r>
      <w:r w:rsidRPr="0028107F">
        <w:t>members,</w:t>
      </w:r>
      <w:r w:rsidR="00E8788A">
        <w:t xml:space="preserve"> </w:t>
      </w:r>
      <w:r w:rsidRPr="0028107F">
        <w:t>one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whom</w:t>
      </w:r>
      <w:r w:rsidR="00E8788A">
        <w:t xml:space="preserve"> </w:t>
      </w:r>
      <w:r w:rsidRPr="0028107F">
        <w:t>represented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non-governmental</w:t>
      </w:r>
      <w:r w:rsidR="00E8788A">
        <w:t xml:space="preserve"> </w:t>
      </w:r>
      <w:r w:rsidRPr="0028107F">
        <w:t>sector.</w:t>
      </w:r>
      <w:r w:rsidR="00E8788A">
        <w:t xml:space="preserve"> </w:t>
      </w:r>
      <w:r w:rsidRPr="0028107F">
        <w:t>There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strong</w:t>
      </w:r>
      <w:r w:rsidR="00E8788A">
        <w:t xml:space="preserve"> </w:t>
      </w:r>
      <w:r w:rsidRPr="0028107F">
        <w:t>consensus</w:t>
      </w:r>
      <w:r w:rsidR="00E8788A">
        <w:t xml:space="preserve"> </w:t>
      </w:r>
      <w:r w:rsidRPr="0028107F">
        <w:t>among</w:t>
      </w:r>
      <w:r w:rsidR="00E8788A">
        <w:t xml:space="preserve"> </w:t>
      </w:r>
      <w:r w:rsidRPr="0028107F">
        <w:t>them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list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programmes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projects</w:t>
      </w:r>
      <w:r w:rsidR="00E8788A">
        <w:t xml:space="preserve"> </w:t>
      </w:r>
      <w:r w:rsidRPr="0028107F">
        <w:t>approved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2017.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Komanski</w:t>
      </w:r>
      <w:r w:rsidR="00E8788A">
        <w:t xml:space="preserve"> </w:t>
      </w:r>
      <w:r w:rsidRPr="0028107F">
        <w:t>most</w:t>
      </w:r>
      <w:r w:rsidR="00E8788A">
        <w:t xml:space="preserve"> </w:t>
      </w:r>
      <w:r w:rsidRPr="0028107F">
        <w:t>institution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only</w:t>
      </w:r>
      <w:r w:rsidR="00E8788A">
        <w:t xml:space="preserve"> </w:t>
      </w:r>
      <w:r w:rsidRPr="0028107F">
        <w:t>place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country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accommodation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adults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intellectual</w:t>
      </w:r>
      <w:r w:rsidR="00E8788A">
        <w:t xml:space="preserve"> </w:t>
      </w:r>
      <w:r w:rsidRPr="0028107F">
        <w:t>disabilities.</w:t>
      </w:r>
      <w:r w:rsidR="00E8788A">
        <w:t xml:space="preserve"> </w:t>
      </w:r>
      <w:r w:rsidRPr="0028107F">
        <w:t>It</w:t>
      </w:r>
      <w:r w:rsidR="00E8788A">
        <w:t xml:space="preserve"> </w:t>
      </w:r>
      <w:r w:rsidRPr="0028107F">
        <w:t>currently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110</w:t>
      </w:r>
      <w:r w:rsidR="00E8788A">
        <w:t xml:space="preserve"> </w:t>
      </w:r>
      <w:r w:rsidRPr="0028107F">
        <w:t>residents</w:t>
      </w:r>
      <w:r w:rsidR="00E8788A">
        <w:t xml:space="preserve"> </w:t>
      </w:r>
      <w:r w:rsidRPr="0028107F">
        <w:t>-</w:t>
      </w:r>
      <w:r w:rsidR="00E8788A">
        <w:t xml:space="preserve"> </w:t>
      </w:r>
      <w:r w:rsidRPr="0028107F">
        <w:t>61</w:t>
      </w:r>
      <w:r w:rsidR="00E8788A">
        <w:t xml:space="preserve"> </w:t>
      </w:r>
      <w:r w:rsidRPr="0028107F">
        <w:t>men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49</w:t>
      </w:r>
      <w:r w:rsidR="00E8788A">
        <w:t xml:space="preserve"> </w:t>
      </w:r>
      <w:r w:rsidRPr="0028107F">
        <w:t>women</w:t>
      </w:r>
      <w:r w:rsidR="00E8788A">
        <w:t xml:space="preserve"> </w:t>
      </w:r>
      <w:r w:rsidRPr="0028107F">
        <w:t>-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average</w:t>
      </w:r>
      <w:r w:rsidR="00E8788A">
        <w:t xml:space="preserve"> </w:t>
      </w:r>
      <w:r w:rsidRPr="0028107F">
        <w:t>length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stay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18</w:t>
      </w:r>
      <w:r w:rsidR="00E8788A">
        <w:t xml:space="preserve"> </w:t>
      </w:r>
      <w:r w:rsidRPr="0028107F">
        <w:t>years.</w:t>
      </w:r>
      <w:r w:rsidR="00E8788A">
        <w:t xml:space="preserve"> </w:t>
      </w:r>
      <w:r w:rsidRPr="0028107F">
        <w:t>Individuals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admitted</w:t>
      </w:r>
      <w:r w:rsidR="00E8788A">
        <w:t xml:space="preserve"> </w:t>
      </w:r>
      <w:r w:rsidRPr="0028107F">
        <w:t>there</w:t>
      </w:r>
      <w:r w:rsidR="00E8788A">
        <w:t xml:space="preserve"> </w:t>
      </w:r>
      <w:r w:rsidRPr="0028107F">
        <w:t>only</w:t>
      </w:r>
      <w:r w:rsidR="00E8788A">
        <w:t xml:space="preserve"> </w:t>
      </w:r>
      <w:r w:rsidRPr="0028107F">
        <w:t>as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last</w:t>
      </w:r>
      <w:r w:rsidR="00E8788A">
        <w:t xml:space="preserve"> </w:t>
      </w:r>
      <w:r w:rsidRPr="0028107F">
        <w:t>resort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reasoned</w:t>
      </w:r>
      <w:r w:rsidR="00E8788A">
        <w:t xml:space="preserve"> </w:t>
      </w:r>
      <w:r w:rsidRPr="0028107F">
        <w:t>referral</w:t>
      </w:r>
      <w:r w:rsidR="00E8788A">
        <w:t xml:space="preserve"> </w:t>
      </w:r>
      <w:r w:rsidRPr="0028107F">
        <w:t>from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guardianship</w:t>
      </w:r>
      <w:r w:rsidR="00E8788A">
        <w:t xml:space="preserve"> </w:t>
      </w:r>
      <w:r w:rsidRPr="0028107F">
        <w:t>authorities;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person</w:t>
      </w:r>
      <w:r w:rsidR="00E8788A">
        <w:t xml:space="preserve"> </w:t>
      </w:r>
      <w:r w:rsidRPr="0028107F">
        <w:t>could</w:t>
      </w:r>
      <w:r w:rsidR="00E8788A">
        <w:t xml:space="preserve"> </w:t>
      </w:r>
      <w:r w:rsidRPr="0028107F">
        <w:t>not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placed</w:t>
      </w:r>
      <w:r w:rsidR="00E8788A">
        <w:t xml:space="preserve"> </w:t>
      </w:r>
      <w:r w:rsidRPr="0028107F">
        <w:t>there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simple</w:t>
      </w:r>
      <w:r w:rsidR="00E8788A">
        <w:t xml:space="preserve"> </w:t>
      </w:r>
      <w:r w:rsidRPr="0028107F">
        <w:t>request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family</w:t>
      </w:r>
      <w:r w:rsidR="00E8788A">
        <w:t xml:space="preserve"> </w:t>
      </w:r>
      <w:r w:rsidRPr="0028107F">
        <w:t>member.</w:t>
      </w:r>
      <w:r w:rsidR="00E8788A">
        <w:t xml:space="preserve"> </w:t>
      </w:r>
      <w:r w:rsidRPr="0028107F">
        <w:t>When</w:t>
      </w:r>
      <w:r w:rsidR="00E8788A">
        <w:t xml:space="preserve"> </w:t>
      </w:r>
      <w:r w:rsidRPr="0028107F">
        <w:t>an</w:t>
      </w:r>
      <w:r w:rsidR="00E8788A">
        <w:t xml:space="preserve"> </w:t>
      </w:r>
      <w:r w:rsidRPr="0028107F">
        <w:t>admission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agreed</w:t>
      </w:r>
      <w:r w:rsidR="00E8788A">
        <w:t xml:space="preserve"> </w:t>
      </w:r>
      <w:r w:rsidRPr="0028107F">
        <w:t>to,</w:t>
      </w:r>
      <w:r w:rsidR="00E8788A">
        <w:t xml:space="preserve"> </w:t>
      </w:r>
      <w:r w:rsidRPr="0028107F">
        <w:t>an</w:t>
      </w:r>
      <w:r w:rsidR="00E8788A">
        <w:t xml:space="preserve"> </w:t>
      </w:r>
      <w:r w:rsidRPr="0028107F">
        <w:t>individual</w:t>
      </w:r>
      <w:r w:rsidR="00E8788A">
        <w:t xml:space="preserve"> </w:t>
      </w:r>
      <w:r w:rsidRPr="0028107F">
        <w:t>care</w:t>
      </w:r>
      <w:r w:rsidR="00E8788A">
        <w:t xml:space="preserve"> </w:t>
      </w:r>
      <w:r w:rsidRPr="0028107F">
        <w:t>plan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drawn</w:t>
      </w:r>
      <w:r w:rsidR="00E8788A">
        <w:t xml:space="preserve"> </w:t>
      </w:r>
      <w:r w:rsidRPr="0028107F">
        <w:t>up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basis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full</w:t>
      </w:r>
      <w:r w:rsidR="00E8788A">
        <w:t xml:space="preserve"> </w:t>
      </w:r>
      <w:r w:rsidRPr="0028107F">
        <w:t>medical</w:t>
      </w:r>
      <w:r w:rsidR="00E8788A">
        <w:t xml:space="preserve"> </w:t>
      </w:r>
      <w:r w:rsidRPr="0028107F">
        <w:t>documentation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personal</w:t>
      </w:r>
      <w:r w:rsidR="00E8788A">
        <w:t xml:space="preserve"> </w:t>
      </w:r>
      <w:r w:rsidRPr="0028107F">
        <w:t>information,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person</w:t>
      </w:r>
      <w:r w:rsidR="00AA7C25">
        <w:t>’</w:t>
      </w:r>
      <w:r w:rsidRPr="0028107F">
        <w:t>s</w:t>
      </w:r>
      <w:r w:rsidR="00E8788A">
        <w:t xml:space="preserve"> </w:t>
      </w:r>
      <w:r w:rsidRPr="0028107F">
        <w:t>strengths</w:t>
      </w:r>
      <w:r w:rsidR="00E8788A">
        <w:t xml:space="preserve"> </w:t>
      </w:r>
      <w:r w:rsidRPr="0028107F">
        <w:t>as</w:t>
      </w:r>
      <w:r w:rsidR="00E8788A">
        <w:t xml:space="preserve"> </w:t>
      </w:r>
      <w:r w:rsidRPr="0028107F">
        <w:t>well</w:t>
      </w:r>
      <w:r w:rsidR="00E8788A">
        <w:t xml:space="preserve"> </w:t>
      </w:r>
      <w:r w:rsidRPr="0028107F">
        <w:t>as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risks</w:t>
      </w:r>
      <w:r w:rsidR="00E8788A">
        <w:t xml:space="preserve"> </w:t>
      </w:r>
      <w:r w:rsidRPr="0028107F">
        <w:t>recognized</w:t>
      </w:r>
      <w:r w:rsidR="00E8788A">
        <w:t xml:space="preserve"> </w:t>
      </w:r>
      <w:r w:rsidRPr="0028107F">
        <w:t>so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stay</w:t>
      </w:r>
      <w:r w:rsidR="00E8788A">
        <w:t xml:space="preserve"> </w:t>
      </w:r>
      <w:r w:rsidRPr="0028107F">
        <w:t>could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made</w:t>
      </w:r>
      <w:r w:rsidR="00E8788A">
        <w:t xml:space="preserve"> </w:t>
      </w:r>
      <w:r w:rsidRPr="0028107F">
        <w:t>as</w:t>
      </w:r>
      <w:r w:rsidR="00E8788A">
        <w:t xml:space="preserve"> </w:t>
      </w:r>
      <w:r w:rsidRPr="0028107F">
        <w:t>beneficial</w:t>
      </w:r>
      <w:r w:rsidR="00E8788A">
        <w:t xml:space="preserve"> </w:t>
      </w:r>
      <w:r w:rsidRPr="0028107F">
        <w:t>as</w:t>
      </w:r>
      <w:r w:rsidR="00E8788A">
        <w:t xml:space="preserve"> </w:t>
      </w:r>
      <w:r w:rsidRPr="0028107F">
        <w:t>possible.</w:t>
      </w:r>
      <w:r w:rsidR="00E8788A">
        <w:t xml:space="preserve"> </w:t>
      </w:r>
      <w:r w:rsidRPr="0028107F">
        <w:t>Proper</w:t>
      </w:r>
      <w:r w:rsidR="00E8788A">
        <w:t xml:space="preserve"> </w:t>
      </w:r>
      <w:r w:rsidRPr="0028107F">
        <w:t>legal</w:t>
      </w:r>
      <w:r w:rsidR="00E8788A">
        <w:t xml:space="preserve"> </w:t>
      </w:r>
      <w:r w:rsidRPr="0028107F">
        <w:t>provision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made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protect</w:t>
      </w:r>
      <w:r w:rsidR="00E8788A">
        <w:t xml:space="preserve"> </w:t>
      </w:r>
      <w:r w:rsidRPr="0028107F">
        <w:t>property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income,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support</w:t>
      </w:r>
      <w:r w:rsidR="00E8788A">
        <w:t xml:space="preserve"> </w:t>
      </w:r>
      <w:r w:rsidR="002F239F">
        <w:t xml:space="preserve">was </w:t>
      </w:r>
      <w:r w:rsidRPr="0028107F">
        <w:t>given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help</w:t>
      </w:r>
      <w:r w:rsidR="00E8788A">
        <w:t xml:space="preserve"> </w:t>
      </w:r>
      <w:r w:rsidRPr="0028107F">
        <w:t>monitor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person</w:t>
      </w:r>
      <w:r w:rsidR="00AA7C25">
        <w:t>’</w:t>
      </w:r>
      <w:r w:rsidRPr="0028107F">
        <w:t>s</w:t>
      </w:r>
      <w:r w:rsidR="00E8788A">
        <w:t xml:space="preserve"> </w:t>
      </w:r>
      <w:r w:rsidRPr="0028107F">
        <w:t>spending.</w:t>
      </w:r>
      <w:r w:rsidR="00E8788A">
        <w:t xml:space="preserve"> </w:t>
      </w:r>
      <w:r w:rsidRPr="0028107F">
        <w:t>There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special</w:t>
      </w:r>
      <w:r w:rsidR="00E8788A">
        <w:t xml:space="preserve"> </w:t>
      </w:r>
      <w:r w:rsidRPr="0028107F">
        <w:t>admission</w:t>
      </w:r>
      <w:r w:rsidR="00E8788A">
        <w:t xml:space="preserve"> </w:t>
      </w:r>
      <w:r w:rsidRPr="0028107F">
        <w:t>path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admitted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an</w:t>
      </w:r>
      <w:r w:rsidR="00E8788A">
        <w:t xml:space="preserve"> </w:t>
      </w:r>
      <w:r w:rsidRPr="0028107F">
        <w:t>urgent</w:t>
      </w:r>
      <w:r w:rsidR="00E8788A">
        <w:t xml:space="preserve"> </w:t>
      </w:r>
      <w:r w:rsidRPr="0028107F">
        <w:t>basis,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instance,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death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their</w:t>
      </w:r>
      <w:r w:rsidR="00E8788A">
        <w:t xml:space="preserve"> </w:t>
      </w:r>
      <w:r w:rsidRPr="0028107F">
        <w:t>carer.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institution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75</w:t>
      </w:r>
      <w:r w:rsidR="00E8788A">
        <w:t xml:space="preserve"> </w:t>
      </w:r>
      <w:r w:rsidRPr="0028107F">
        <w:t>employees,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whom</w:t>
      </w:r>
      <w:r w:rsidR="00E8788A">
        <w:t xml:space="preserve"> </w:t>
      </w:r>
      <w:r w:rsidRPr="0028107F">
        <w:t>12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professional</w:t>
      </w:r>
      <w:r w:rsidR="00E8788A">
        <w:t xml:space="preserve"> </w:t>
      </w:r>
      <w:r w:rsidRPr="0028107F">
        <w:t>staff,</w:t>
      </w:r>
      <w:r w:rsidR="00E8788A">
        <w:t xml:space="preserve"> </w:t>
      </w:r>
      <w:r w:rsidRPr="0028107F">
        <w:t>including</w:t>
      </w:r>
      <w:r w:rsidR="00E8788A">
        <w:t xml:space="preserve"> </w:t>
      </w:r>
      <w:r w:rsidRPr="0028107F">
        <w:t>medical</w:t>
      </w:r>
      <w:r w:rsidR="00E8788A">
        <w:t xml:space="preserve"> </w:t>
      </w:r>
      <w:r w:rsidRPr="0028107F">
        <w:t>doctors.</w:t>
      </w:r>
      <w:r w:rsidR="00E8788A">
        <w:t xml:space="preserve"> </w:t>
      </w:r>
      <w:r w:rsidRPr="0028107F">
        <w:t>Other</w:t>
      </w:r>
      <w:r w:rsidR="00E8788A">
        <w:t xml:space="preserve"> </w:t>
      </w:r>
      <w:r w:rsidRPr="0028107F">
        <w:t>medical</w:t>
      </w:r>
      <w:r w:rsidR="00E8788A">
        <w:t xml:space="preserve"> </w:t>
      </w:r>
      <w:r w:rsidRPr="0028107F">
        <w:t>specialists</w:t>
      </w:r>
      <w:r w:rsidR="00E8788A">
        <w:t xml:space="preserve"> </w:t>
      </w:r>
      <w:r w:rsidR="00E731FA">
        <w:t>—</w:t>
      </w:r>
      <w:r w:rsidR="00E8788A">
        <w:t xml:space="preserve"> </w:t>
      </w:r>
      <w:r w:rsidRPr="0028107F">
        <w:t>such</w:t>
      </w:r>
      <w:r w:rsidR="00E8788A">
        <w:t xml:space="preserve"> </w:t>
      </w:r>
      <w:r w:rsidRPr="0028107F">
        <w:t>as</w:t>
      </w:r>
      <w:r w:rsidR="00E8788A">
        <w:t xml:space="preserve"> </w:t>
      </w:r>
      <w:r w:rsidRPr="0028107F">
        <w:t>neuropsychiatrists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="00E731FA">
        <w:t>dentists</w:t>
      </w:r>
      <w:r w:rsidR="00E8788A">
        <w:t xml:space="preserve"> </w:t>
      </w:r>
      <w:r w:rsidR="00E731FA">
        <w:t>—</w:t>
      </w:r>
      <w:r w:rsidR="00E8788A">
        <w:t xml:space="preserve"> </w:t>
      </w:r>
      <w:r w:rsidRPr="0028107F">
        <w:t>attended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residents</w:t>
      </w:r>
      <w:r w:rsidR="00E8788A">
        <w:t xml:space="preserve"> </w:t>
      </w:r>
      <w:r w:rsidRPr="0028107F">
        <w:t>when</w:t>
      </w:r>
      <w:r w:rsidR="00E8788A">
        <w:t xml:space="preserve"> </w:t>
      </w:r>
      <w:r w:rsidRPr="0028107F">
        <w:t>required</w:t>
      </w:r>
      <w:r w:rsidR="00E8788A">
        <w:t xml:space="preserve"> </w:t>
      </w:r>
      <w:r w:rsidRPr="0028107F">
        <w:t>but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not</w:t>
      </w:r>
      <w:r w:rsidR="00E8788A">
        <w:t xml:space="preserve"> </w:t>
      </w:r>
      <w:r w:rsidRPr="0028107F">
        <w:t>full-time</w:t>
      </w:r>
      <w:r w:rsidR="00E8788A">
        <w:t xml:space="preserve"> </w:t>
      </w:r>
      <w:r w:rsidRPr="0028107F">
        <w:t>staff.</w:t>
      </w:r>
      <w:r w:rsidR="00E8788A">
        <w:t xml:space="preserve"> </w:t>
      </w:r>
      <w:r w:rsidRPr="0028107F">
        <w:t>Occupational</w:t>
      </w:r>
      <w:r w:rsidR="00E8788A">
        <w:t xml:space="preserve"> </w:t>
      </w:r>
      <w:r w:rsidRPr="0028107F">
        <w:t>therapy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other</w:t>
      </w:r>
      <w:r w:rsidR="00E8788A">
        <w:t xml:space="preserve"> </w:t>
      </w:r>
      <w:r w:rsidRPr="0028107F">
        <w:t>activities,</w:t>
      </w:r>
      <w:r w:rsidR="00E8788A">
        <w:t xml:space="preserve"> </w:t>
      </w:r>
      <w:r w:rsidRPr="0028107F">
        <w:t>including</w:t>
      </w:r>
      <w:r w:rsidR="00E8788A">
        <w:t xml:space="preserve"> </w:t>
      </w:r>
      <w:r w:rsidRPr="0028107F">
        <w:t>visits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cultural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sporting</w:t>
      </w:r>
      <w:r w:rsidR="00E8788A">
        <w:t xml:space="preserve"> </w:t>
      </w:r>
      <w:r w:rsidRPr="0028107F">
        <w:t>events</w:t>
      </w:r>
      <w:r w:rsidR="00E8788A">
        <w:t xml:space="preserve"> </w:t>
      </w:r>
      <w:r w:rsidRPr="0028107F">
        <w:t>outside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institution,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organized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residents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encouraged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="002F239F">
        <w:t>attend to</w:t>
      </w:r>
      <w:r w:rsidR="00E8788A">
        <w:t xml:space="preserve"> </w:t>
      </w:r>
      <w:r w:rsidRPr="0028107F">
        <w:t>their</w:t>
      </w:r>
      <w:r w:rsidR="00E8788A">
        <w:t xml:space="preserve"> </w:t>
      </w:r>
      <w:r w:rsidRPr="0028107F">
        <w:t>daily</w:t>
      </w:r>
      <w:r w:rsidR="00E8788A">
        <w:t xml:space="preserve"> </w:t>
      </w:r>
      <w:r w:rsidRPr="0028107F">
        <w:t>needs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hygiene.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residents</w:t>
      </w:r>
      <w:r w:rsidR="00E8788A">
        <w:t xml:space="preserve"> </w:t>
      </w:r>
      <w:r w:rsidRPr="0028107F">
        <w:t>also</w:t>
      </w:r>
      <w:r w:rsidR="00E8788A">
        <w:t xml:space="preserve"> </w:t>
      </w:r>
      <w:r w:rsidRPr="0028107F">
        <w:t>enjoyed</w:t>
      </w:r>
      <w:r w:rsidR="00E8788A">
        <w:t xml:space="preserve"> </w:t>
      </w:r>
      <w:r w:rsidRPr="0028107F">
        <w:t>holidays</w:t>
      </w:r>
      <w:r w:rsidR="00E8788A">
        <w:t xml:space="preserve"> </w:t>
      </w:r>
      <w:r w:rsidRPr="0028107F">
        <w:t>at</w:t>
      </w:r>
      <w:r w:rsidR="00E8788A">
        <w:t xml:space="preserve"> </w:t>
      </w:r>
      <w:r w:rsidRPr="0028107F">
        <w:t>centres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mountains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winter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at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coast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summer.</w:t>
      </w:r>
      <w:r w:rsidR="00E8788A">
        <w:t xml:space="preserve"> </w:t>
      </w:r>
    </w:p>
    <w:p w:rsidR="00BE28D4" w:rsidRPr="0028107F" w:rsidRDefault="00BE28D4" w:rsidP="00BE28D4">
      <w:pPr>
        <w:pStyle w:val="SingleTxtG"/>
      </w:pPr>
      <w:r w:rsidRPr="0028107F">
        <w:t>4.</w:t>
      </w:r>
      <w:r w:rsidRPr="0028107F">
        <w:tab/>
      </w:r>
      <w:r w:rsidR="002F239F">
        <w:t>S</w:t>
      </w:r>
      <w:r w:rsidRPr="0028107F">
        <w:t>taff</w:t>
      </w:r>
      <w:r w:rsidR="00E8788A">
        <w:t xml:space="preserve"> </w:t>
      </w:r>
      <w:r w:rsidRPr="0028107F">
        <w:t>held</w:t>
      </w:r>
      <w:r w:rsidR="00E8788A">
        <w:t xml:space="preserve"> </w:t>
      </w:r>
      <w:r w:rsidRPr="0028107F">
        <w:t>monthly</w:t>
      </w:r>
      <w:r w:rsidR="00E8788A">
        <w:t xml:space="preserve"> </w:t>
      </w:r>
      <w:r w:rsidRPr="0028107F">
        <w:t>meetings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case</w:t>
      </w:r>
      <w:r w:rsidR="00E8788A">
        <w:t xml:space="preserve"> </w:t>
      </w:r>
      <w:r w:rsidRPr="0028107F">
        <w:t>workers</w:t>
      </w:r>
      <w:r w:rsidR="00E8788A">
        <w:t xml:space="preserve"> </w:t>
      </w:r>
      <w:r w:rsidRPr="0028107F">
        <w:t>from</w:t>
      </w:r>
      <w:r w:rsidR="00E8788A">
        <w:t xml:space="preserve"> </w:t>
      </w:r>
      <w:r w:rsidRPr="0028107F">
        <w:t>the</w:t>
      </w:r>
      <w:r w:rsidR="00E8788A">
        <w:t xml:space="preserve"> </w:t>
      </w:r>
      <w:r w:rsidR="002F239F">
        <w:t xml:space="preserve">corresponding </w:t>
      </w:r>
      <w:r w:rsidRPr="0028107F">
        <w:t>social</w:t>
      </w:r>
      <w:r w:rsidR="00E8788A">
        <w:t xml:space="preserve"> </w:t>
      </w:r>
      <w:r w:rsidRPr="0028107F">
        <w:t>work</w:t>
      </w:r>
      <w:r w:rsidR="00E8788A">
        <w:t xml:space="preserve"> </w:t>
      </w:r>
      <w:r w:rsidR="009D019C">
        <w:t>centre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discuss</w:t>
      </w:r>
      <w:r w:rsidR="00E8788A">
        <w:t xml:space="preserve"> </w:t>
      </w:r>
      <w:r w:rsidRPr="0028107F">
        <w:t>individual</w:t>
      </w:r>
      <w:r w:rsidR="00E8788A">
        <w:t xml:space="preserve"> </w:t>
      </w:r>
      <w:r w:rsidRPr="0028107F">
        <w:t>cases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revise</w:t>
      </w:r>
      <w:r w:rsidR="00E8788A">
        <w:t xml:space="preserve"> </w:t>
      </w:r>
      <w:r w:rsidRPr="0028107F">
        <w:t>care</w:t>
      </w:r>
      <w:r w:rsidR="00E8788A">
        <w:t xml:space="preserve"> </w:t>
      </w:r>
      <w:r w:rsidRPr="0028107F">
        <w:t>plans</w:t>
      </w:r>
      <w:r w:rsidR="00E8788A">
        <w:t xml:space="preserve"> </w:t>
      </w:r>
      <w:r w:rsidRPr="0028107F">
        <w:t>if</w:t>
      </w:r>
      <w:r w:rsidR="00E8788A">
        <w:t xml:space="preserve"> </w:t>
      </w:r>
      <w:r w:rsidRPr="0028107F">
        <w:t>necessary.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introduction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an</w:t>
      </w:r>
      <w:r w:rsidR="00E8788A">
        <w:t xml:space="preserve"> </w:t>
      </w:r>
      <w:r w:rsidRPr="0028107F">
        <w:t>electronic</w:t>
      </w:r>
      <w:r w:rsidR="00E8788A">
        <w:t xml:space="preserve"> </w:t>
      </w:r>
      <w:r w:rsidRPr="0028107F">
        <w:t>social</w:t>
      </w:r>
      <w:r w:rsidR="00E8788A">
        <w:t xml:space="preserve"> </w:t>
      </w:r>
      <w:r w:rsidRPr="0028107F">
        <w:t>card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made</w:t>
      </w:r>
      <w:r w:rsidR="00E8788A">
        <w:t xml:space="preserve"> </w:t>
      </w:r>
      <w:r w:rsidRPr="0028107F">
        <w:t>it</w:t>
      </w:r>
      <w:r w:rsidR="00E8788A">
        <w:t xml:space="preserve"> </w:t>
      </w:r>
      <w:r w:rsidRPr="0028107F">
        <w:t>easier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case</w:t>
      </w:r>
      <w:r w:rsidR="00E8788A">
        <w:t xml:space="preserve"> </w:t>
      </w:r>
      <w:r w:rsidRPr="0028107F">
        <w:t>workers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follow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situation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each</w:t>
      </w:r>
      <w:r w:rsidR="00E8788A">
        <w:t xml:space="preserve"> </w:t>
      </w:r>
      <w:r w:rsidRPr="0028107F">
        <w:t>resident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daily</w:t>
      </w:r>
      <w:r w:rsidR="00E8788A">
        <w:t xml:space="preserve"> </w:t>
      </w:r>
      <w:r w:rsidRPr="0028107F">
        <w:t>basis.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institution</w:t>
      </w:r>
      <w:r w:rsidR="00E8788A">
        <w:t xml:space="preserve"> </w:t>
      </w:r>
      <w:r w:rsidRPr="0028107F">
        <w:t>itself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inspected</w:t>
      </w:r>
      <w:r w:rsidR="00E8788A">
        <w:t xml:space="preserve"> </w:t>
      </w:r>
      <w:r w:rsidRPr="0028107F">
        <w:t>regularly,</w:t>
      </w:r>
      <w:r w:rsidR="00E8788A">
        <w:t xml:space="preserve"> </w:t>
      </w:r>
      <w:r w:rsidRPr="0028107F">
        <w:t>including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coalitions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non-governmental</w:t>
      </w:r>
      <w:r w:rsidR="00E8788A">
        <w:t xml:space="preserve"> </w:t>
      </w:r>
      <w:r w:rsidRPr="0028107F">
        <w:t>organizations</w:t>
      </w:r>
      <w:r w:rsidR="00E8788A">
        <w:t xml:space="preserve"> </w:t>
      </w:r>
      <w:r w:rsidRPr="0028107F">
        <w:t>(NGOs)</w:t>
      </w:r>
      <w:r w:rsidR="00E8788A">
        <w:t xml:space="preserve"> </w:t>
      </w:r>
      <w:r w:rsidRPr="0028107F">
        <w:t>and</w:t>
      </w:r>
      <w:r w:rsidR="00E8788A">
        <w:t xml:space="preserve"> </w:t>
      </w:r>
      <w:r w:rsidR="009D019C">
        <w:t xml:space="preserve">the Office of </w:t>
      </w:r>
      <w:r w:rsidRPr="0028107F">
        <w:t>the</w:t>
      </w:r>
      <w:r w:rsidR="00E8788A">
        <w:t xml:space="preserve"> </w:t>
      </w:r>
      <w:r w:rsidRPr="0028107F">
        <w:t>Ombuds</w:t>
      </w:r>
      <w:r w:rsidR="009D019C">
        <w:t>man</w:t>
      </w:r>
      <w:r w:rsidRPr="0028107F">
        <w:t>.</w:t>
      </w:r>
      <w:r w:rsidR="00E8788A">
        <w:t xml:space="preserve"> </w:t>
      </w:r>
      <w:r w:rsidRPr="0028107F">
        <w:t>Many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resultant</w:t>
      </w:r>
      <w:r w:rsidR="00E8788A">
        <w:t xml:space="preserve"> </w:t>
      </w:r>
      <w:r w:rsidRPr="0028107F">
        <w:t>comments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acted</w:t>
      </w:r>
      <w:r w:rsidR="00E8788A">
        <w:t xml:space="preserve"> </w:t>
      </w:r>
      <w:r w:rsidRPr="0028107F">
        <w:t>upon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European</w:t>
      </w:r>
      <w:r w:rsidR="00E8788A">
        <w:t xml:space="preserve"> </w:t>
      </w:r>
      <w:r w:rsidRPr="0028107F">
        <w:t>Committee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Prevention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Torture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Inhuman</w:t>
      </w:r>
      <w:r w:rsidR="00E8788A">
        <w:t xml:space="preserve"> </w:t>
      </w:r>
      <w:r w:rsidRPr="0028107F">
        <w:t>or</w:t>
      </w:r>
      <w:r w:rsidR="00E8788A">
        <w:t xml:space="preserve"> </w:t>
      </w:r>
      <w:r w:rsidRPr="0028107F">
        <w:t>Degrading</w:t>
      </w:r>
      <w:r w:rsidR="00E8788A">
        <w:t xml:space="preserve"> </w:t>
      </w:r>
      <w:r w:rsidRPr="0028107F">
        <w:t>Treatment</w:t>
      </w:r>
      <w:r w:rsidR="00E8788A">
        <w:t xml:space="preserve"> </w:t>
      </w:r>
      <w:r w:rsidRPr="0028107F">
        <w:t>or</w:t>
      </w:r>
      <w:r w:rsidR="00E8788A">
        <w:t xml:space="preserve"> </w:t>
      </w:r>
      <w:r w:rsidRPr="0028107F">
        <w:t>Punishment</w:t>
      </w:r>
      <w:r w:rsidR="00E8788A">
        <w:t xml:space="preserve"> </w:t>
      </w:r>
      <w:r w:rsidRPr="0028107F">
        <w:t>no</w:t>
      </w:r>
      <w:r w:rsidR="00E8788A">
        <w:t xml:space="preserve"> </w:t>
      </w:r>
      <w:r w:rsidRPr="0028107F">
        <w:t>longer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any</w:t>
      </w:r>
      <w:r w:rsidR="00E8788A">
        <w:t xml:space="preserve"> </w:t>
      </w:r>
      <w:r w:rsidRPr="0028107F">
        <w:t>criticism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Komanski</w:t>
      </w:r>
      <w:r w:rsidR="00E8788A">
        <w:t xml:space="preserve"> </w:t>
      </w:r>
      <w:r w:rsidRPr="0028107F">
        <w:t>most.</w:t>
      </w:r>
      <w:r w:rsidR="00E8788A">
        <w:t xml:space="preserve"> </w:t>
      </w:r>
      <w:r w:rsidRPr="0028107F">
        <w:t>There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one</w:t>
      </w:r>
      <w:r w:rsidR="00E8788A">
        <w:t xml:space="preserve"> </w:t>
      </w:r>
      <w:r w:rsidRPr="0028107F">
        <w:t>recent</w:t>
      </w:r>
      <w:r w:rsidR="00E8788A">
        <w:t xml:space="preserve"> </w:t>
      </w:r>
      <w:r w:rsidRPr="0028107F">
        <w:t>case,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March</w:t>
      </w:r>
      <w:r w:rsidR="00E8788A">
        <w:t xml:space="preserve"> </w:t>
      </w:r>
      <w:r w:rsidRPr="0028107F">
        <w:t>2017,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resident</w:t>
      </w:r>
      <w:r w:rsidR="00E8788A">
        <w:t xml:space="preserve"> </w:t>
      </w:r>
      <w:r w:rsidRPr="0028107F">
        <w:t>being</w:t>
      </w:r>
      <w:r w:rsidR="00E8788A">
        <w:t xml:space="preserve"> </w:t>
      </w:r>
      <w:r w:rsidRPr="0028107F">
        <w:t>found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have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fractured</w:t>
      </w:r>
      <w:r w:rsidR="00E8788A">
        <w:t xml:space="preserve"> </w:t>
      </w:r>
      <w:r w:rsidRPr="0028107F">
        <w:t>foot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bruising</w:t>
      </w:r>
      <w:r w:rsidR="00E8788A">
        <w:t xml:space="preserve"> </w:t>
      </w:r>
      <w:r w:rsidRPr="0028107F">
        <w:t>below</w:t>
      </w:r>
      <w:r w:rsidR="00E8788A">
        <w:t xml:space="preserve"> </w:t>
      </w:r>
      <w:r w:rsidRPr="0028107F">
        <w:t>one</w:t>
      </w:r>
      <w:r w:rsidR="00E8788A">
        <w:t xml:space="preserve"> </w:t>
      </w:r>
      <w:r w:rsidRPr="0028107F">
        <w:t>eye.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staff</w:t>
      </w:r>
      <w:r w:rsidR="00E8788A">
        <w:t xml:space="preserve"> </w:t>
      </w:r>
      <w:r w:rsidRPr="0028107F">
        <w:t>member</w:t>
      </w:r>
      <w:r w:rsidR="00E8788A">
        <w:t xml:space="preserve"> </w:t>
      </w:r>
      <w:r w:rsidRPr="0028107F">
        <w:t>who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duty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night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question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suspended</w:t>
      </w:r>
      <w:r w:rsidR="00E8788A">
        <w:t xml:space="preserve"> </w:t>
      </w:r>
      <w:r w:rsidRPr="0028107F">
        <w:t>immediately</w:t>
      </w:r>
      <w:r w:rsidR="00E8788A">
        <w:t xml:space="preserve"> </w:t>
      </w:r>
      <w:r w:rsidRPr="0028107F">
        <w:t>and,</w:t>
      </w:r>
      <w:r w:rsidR="00E8788A">
        <w:t xml:space="preserve"> </w:t>
      </w:r>
      <w:r w:rsidRPr="0028107F">
        <w:t>when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investigation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found</w:t>
      </w:r>
      <w:r w:rsidR="00E8788A">
        <w:t xml:space="preserve"> </w:t>
      </w:r>
      <w:r w:rsidRPr="0028107F">
        <w:t>him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guilty,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dismissed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charged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criminal</w:t>
      </w:r>
      <w:r w:rsidR="00E8788A">
        <w:t xml:space="preserve"> </w:t>
      </w:r>
      <w:r w:rsidRPr="0028107F">
        <w:t>offence.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Social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Child</w:t>
      </w:r>
      <w:r w:rsidR="00E8788A">
        <w:t xml:space="preserve"> </w:t>
      </w:r>
      <w:r w:rsidRPr="0028107F">
        <w:t>Protection</w:t>
      </w:r>
      <w:r w:rsidR="00E8788A">
        <w:t xml:space="preserve"> </w:t>
      </w:r>
      <w:r w:rsidRPr="0028107F">
        <w:t>Act</w:t>
      </w:r>
      <w:r w:rsidR="00E8788A">
        <w:t xml:space="preserve"> </w:t>
      </w:r>
      <w:r w:rsidRPr="0028107F">
        <w:t>prohibited</w:t>
      </w:r>
      <w:r w:rsidR="00E8788A">
        <w:t xml:space="preserve"> </w:t>
      </w:r>
      <w:r w:rsidRPr="0028107F">
        <w:t>any</w:t>
      </w:r>
      <w:r w:rsidR="00E8788A">
        <w:t xml:space="preserve"> </w:t>
      </w:r>
      <w:r w:rsidRPr="0028107F">
        <w:t>punishment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individuals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care</w:t>
      </w:r>
      <w:r w:rsidR="00E8788A">
        <w:t xml:space="preserve"> </w:t>
      </w:r>
      <w:r w:rsidRPr="0028107F">
        <w:t>setting,</w:t>
      </w:r>
      <w:r w:rsidR="00E8788A">
        <w:t xml:space="preserve"> </w:t>
      </w:r>
      <w:r w:rsidRPr="0028107F">
        <w:t>but</w:t>
      </w:r>
      <w:r w:rsidR="00E8788A">
        <w:t xml:space="preserve"> </w:t>
      </w:r>
      <w:r w:rsidRPr="0028107F">
        <w:t>staff</w:t>
      </w:r>
      <w:r w:rsidR="00E8788A">
        <w:t xml:space="preserve"> </w:t>
      </w:r>
      <w:r w:rsidRPr="0028107F">
        <w:t>needed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properly</w:t>
      </w:r>
      <w:r w:rsidR="00E8788A">
        <w:t xml:space="preserve"> </w:t>
      </w:r>
      <w:r w:rsidRPr="0028107F">
        <w:t>trained.</w:t>
      </w:r>
      <w:r w:rsidR="00E8788A">
        <w:t xml:space="preserve"> </w:t>
      </w:r>
      <w:r w:rsidRPr="0028107F">
        <w:t>Training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bookmarkStart w:id="0" w:name="_GoBack"/>
      <w:bookmarkEnd w:id="0"/>
      <w:r w:rsidRPr="0028107F">
        <w:lastRenderedPageBreak/>
        <w:t>given</w:t>
      </w:r>
      <w:r w:rsidR="00E8788A">
        <w:t xml:space="preserve"> </w:t>
      </w:r>
      <w:r w:rsidRPr="0028107F">
        <w:t>recently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all</w:t>
      </w:r>
      <w:r w:rsidR="00E8788A">
        <w:t xml:space="preserve"> </w:t>
      </w:r>
      <w:r w:rsidRPr="0028107F">
        <w:t>employees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institution,</w:t>
      </w:r>
      <w:r w:rsidR="00E8788A">
        <w:t xml:space="preserve"> </w:t>
      </w:r>
      <w:r w:rsidRPr="0028107F">
        <w:t>both</w:t>
      </w:r>
      <w:r w:rsidR="00E8788A">
        <w:t xml:space="preserve"> </w:t>
      </w:r>
      <w:r w:rsidRPr="0028107F">
        <w:t>professional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support</w:t>
      </w:r>
      <w:r w:rsidR="00E8788A">
        <w:t xml:space="preserve"> </w:t>
      </w:r>
      <w:r w:rsidRPr="0028107F">
        <w:t>staff,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how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communicate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severe</w:t>
      </w:r>
      <w:r w:rsidR="00E8788A">
        <w:t xml:space="preserve"> </w:t>
      </w:r>
      <w:r w:rsidRPr="0028107F">
        <w:t>intellectual</w:t>
      </w:r>
      <w:r w:rsidR="00E8788A">
        <w:t xml:space="preserve"> </w:t>
      </w:r>
      <w:r w:rsidRPr="0028107F">
        <w:t>disabilities.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expert</w:t>
      </w:r>
      <w:r w:rsidR="00E8788A">
        <w:t xml:space="preserve"> </w:t>
      </w:r>
      <w:r w:rsidRPr="0028107F">
        <w:t>providing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training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spent</w:t>
      </w:r>
      <w:r w:rsidR="00E8788A">
        <w:t xml:space="preserve"> </w:t>
      </w:r>
      <w:r w:rsidRPr="0028107F">
        <w:t>an</w:t>
      </w:r>
      <w:r w:rsidR="00E8788A">
        <w:t xml:space="preserve"> </w:t>
      </w:r>
      <w:r w:rsidRPr="0028107F">
        <w:t>extended</w:t>
      </w:r>
      <w:r w:rsidR="00E8788A">
        <w:t xml:space="preserve"> </w:t>
      </w:r>
      <w:r w:rsidRPr="0028107F">
        <w:t>period</w:t>
      </w:r>
      <w:r w:rsidR="00E8788A">
        <w:t xml:space="preserve"> </w:t>
      </w:r>
      <w:r w:rsidRPr="0028107F">
        <w:t>there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give</w:t>
      </w:r>
      <w:r w:rsidR="00E8788A">
        <w:t xml:space="preserve"> </w:t>
      </w:r>
      <w:r w:rsidRPr="0028107F">
        <w:t>all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employees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opportunity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ask</w:t>
      </w:r>
      <w:r w:rsidR="00E8788A">
        <w:t xml:space="preserve"> </w:t>
      </w:r>
      <w:r w:rsidRPr="0028107F">
        <w:t>any</w:t>
      </w:r>
      <w:r w:rsidR="00E8788A">
        <w:t xml:space="preserve"> </w:t>
      </w:r>
      <w:r w:rsidRPr="0028107F">
        <w:t>questions</w:t>
      </w:r>
      <w:r w:rsidR="00E8788A">
        <w:t xml:space="preserve"> </w:t>
      </w:r>
      <w:r w:rsidRPr="0028107F">
        <w:t>they</w:t>
      </w:r>
      <w:r w:rsidR="00E8788A">
        <w:t xml:space="preserve"> </w:t>
      </w:r>
      <w:r w:rsidRPr="0028107F">
        <w:t>wanted</w:t>
      </w:r>
      <w:r w:rsidR="00E8788A">
        <w:t xml:space="preserve"> </w:t>
      </w:r>
      <w:r w:rsidRPr="0028107F">
        <w:t>to.</w:t>
      </w:r>
    </w:p>
    <w:p w:rsidR="00BE28D4" w:rsidRPr="0028107F" w:rsidRDefault="00BE28D4" w:rsidP="00BE28D4">
      <w:pPr>
        <w:pStyle w:val="SingleTxtG"/>
      </w:pPr>
      <w:r w:rsidRPr="0028107F">
        <w:t>5.</w:t>
      </w:r>
      <w:r w:rsidRPr="0028107F">
        <w:tab/>
      </w:r>
      <w:r w:rsidRPr="00C348A3">
        <w:rPr>
          <w:b/>
        </w:rPr>
        <w:t>Ms.</w:t>
      </w:r>
      <w:r w:rsidR="00E8788A">
        <w:rPr>
          <w:b/>
        </w:rPr>
        <w:t xml:space="preserve"> </w:t>
      </w:r>
      <w:r w:rsidRPr="00C348A3">
        <w:rPr>
          <w:b/>
        </w:rPr>
        <w:t>Medojević</w:t>
      </w:r>
      <w:r w:rsidR="00E8788A">
        <w:t xml:space="preserve"> </w:t>
      </w:r>
      <w:r w:rsidRPr="0028107F">
        <w:t>(Montenegro)</w:t>
      </w:r>
      <w:r w:rsidR="00E8788A">
        <w:t xml:space="preserve"> </w:t>
      </w:r>
      <w:r w:rsidRPr="0028107F">
        <w:t>said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equal</w:t>
      </w:r>
      <w:r w:rsidR="00E8788A">
        <w:t xml:space="preserve"> </w:t>
      </w:r>
      <w:r w:rsidRPr="0028107F">
        <w:t>recognition</w:t>
      </w:r>
      <w:r w:rsidR="00E8788A">
        <w:t xml:space="preserve"> </w:t>
      </w:r>
      <w:r w:rsidRPr="0028107F">
        <w:t>before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law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fundamental</w:t>
      </w:r>
      <w:r w:rsidR="00E8788A">
        <w:t xml:space="preserve"> </w:t>
      </w:r>
      <w:r w:rsidRPr="0028107F">
        <w:t>principle</w:t>
      </w:r>
      <w:r w:rsidR="00E8788A">
        <w:t xml:space="preserve"> </w:t>
      </w:r>
      <w:r w:rsidRPr="0028107F">
        <w:t>guaranteed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Constitution.</w:t>
      </w:r>
      <w:r w:rsidR="00E8788A">
        <w:t xml:space="preserve"> </w:t>
      </w:r>
      <w:r w:rsidRPr="0028107F">
        <w:t>There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clear</w:t>
      </w:r>
      <w:r w:rsidR="00E8788A">
        <w:t xml:space="preserve"> </w:t>
      </w:r>
      <w:r w:rsidRPr="0028107F">
        <w:t>procedure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followed</w:t>
      </w:r>
      <w:r w:rsidR="00E8788A">
        <w:t xml:space="preserve"> </w:t>
      </w:r>
      <w:r w:rsidRPr="0028107F">
        <w:t>before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person</w:t>
      </w:r>
      <w:r w:rsidR="00E8788A">
        <w:t xml:space="preserve"> </w:t>
      </w:r>
      <w:r w:rsidRPr="0028107F">
        <w:t>could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deprived</w:t>
      </w:r>
      <w:r w:rsidR="00E8788A">
        <w:t xml:space="preserve"> </w:t>
      </w:r>
      <w:r w:rsidRPr="0028107F">
        <w:t>fully</w:t>
      </w:r>
      <w:r w:rsidR="00E8788A">
        <w:t xml:space="preserve"> </w:t>
      </w:r>
      <w:r w:rsidRPr="0028107F">
        <w:t>or</w:t>
      </w:r>
      <w:r w:rsidR="00E8788A">
        <w:t xml:space="preserve"> </w:t>
      </w:r>
      <w:r w:rsidRPr="0028107F">
        <w:t>partially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legal</w:t>
      </w:r>
      <w:r w:rsidR="00E8788A">
        <w:t xml:space="preserve"> </w:t>
      </w:r>
      <w:r w:rsidRPr="0028107F">
        <w:t>capacity.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professional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charge</w:t>
      </w:r>
      <w:r w:rsidR="00E8788A">
        <w:t xml:space="preserve"> </w:t>
      </w:r>
      <w:r w:rsidRPr="0028107F">
        <w:t>held</w:t>
      </w:r>
      <w:r w:rsidR="00E8788A">
        <w:t xml:space="preserve"> </w:t>
      </w:r>
      <w:r w:rsidRPr="0028107F">
        <w:t>an</w:t>
      </w:r>
      <w:r w:rsidR="00E8788A">
        <w:t xml:space="preserve"> </w:t>
      </w:r>
      <w:r w:rsidRPr="0028107F">
        <w:t>interview</w:t>
      </w:r>
      <w:r w:rsidR="00E8788A">
        <w:t xml:space="preserve"> </w:t>
      </w:r>
      <w:r w:rsidRPr="0028107F">
        <w:t>during</w:t>
      </w:r>
      <w:r w:rsidR="00E8788A">
        <w:t xml:space="preserve"> </w:t>
      </w:r>
      <w:r w:rsidRPr="0028107F">
        <w:t>which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process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explained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information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given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other</w:t>
      </w:r>
      <w:r w:rsidR="00E8788A">
        <w:t xml:space="preserve"> </w:t>
      </w:r>
      <w:r w:rsidRPr="0028107F">
        <w:t>forms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guardianship.</w:t>
      </w:r>
      <w:r w:rsidR="00E8788A">
        <w:t xml:space="preserve"> </w:t>
      </w:r>
      <w:r w:rsidRPr="0028107F">
        <w:t>Evidence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documentation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provided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show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individual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unable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make</w:t>
      </w:r>
      <w:r w:rsidR="00E8788A">
        <w:t xml:space="preserve"> </w:t>
      </w:r>
      <w:r w:rsidRPr="0028107F">
        <w:t>use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his</w:t>
      </w:r>
      <w:r w:rsidR="00E8788A">
        <w:t xml:space="preserve"> </w:t>
      </w:r>
      <w:r w:rsidRPr="0028107F">
        <w:t>or</w:t>
      </w:r>
      <w:r w:rsidR="00E8788A">
        <w:t xml:space="preserve"> </w:t>
      </w:r>
      <w:r w:rsidRPr="0028107F">
        <w:t>her</w:t>
      </w:r>
      <w:r w:rsidR="00E8788A">
        <w:t xml:space="preserve"> </w:t>
      </w:r>
      <w:r w:rsidRPr="0028107F">
        <w:t>rights</w:t>
      </w:r>
      <w:r w:rsidR="00E8788A">
        <w:t xml:space="preserve"> </w:t>
      </w:r>
      <w:r w:rsidRPr="0028107F">
        <w:t>or</w:t>
      </w:r>
      <w:r w:rsidR="00E8788A">
        <w:t xml:space="preserve"> </w:t>
      </w:r>
      <w:r w:rsidRPr="0028107F">
        <w:t>meet</w:t>
      </w:r>
      <w:r w:rsidR="00E8788A">
        <w:t xml:space="preserve"> </w:t>
      </w:r>
      <w:r w:rsidRPr="0028107F">
        <w:t>normal</w:t>
      </w:r>
      <w:r w:rsidR="00E8788A">
        <w:t xml:space="preserve"> </w:t>
      </w:r>
      <w:r w:rsidRPr="0028107F">
        <w:t>obligations.</w:t>
      </w:r>
      <w:r w:rsidR="00E8788A">
        <w:t xml:space="preserve"> </w:t>
      </w:r>
      <w:r w:rsidRPr="0028107F">
        <w:t>Where</w:t>
      </w:r>
      <w:r w:rsidR="00E8788A">
        <w:t xml:space="preserve"> </w:t>
      </w:r>
      <w:r w:rsidRPr="0028107F">
        <w:t>deprivation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legal</w:t>
      </w:r>
      <w:r w:rsidR="00E8788A">
        <w:t xml:space="preserve"> </w:t>
      </w:r>
      <w:r w:rsidRPr="0028107F">
        <w:t>capacity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agreed</w:t>
      </w:r>
      <w:r w:rsidR="00E8788A">
        <w:t xml:space="preserve"> </w:t>
      </w:r>
      <w:r w:rsidRPr="0028107F">
        <w:t>to,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social</w:t>
      </w:r>
      <w:r w:rsidR="00E8788A">
        <w:t xml:space="preserve"> </w:t>
      </w:r>
      <w:r w:rsidRPr="0028107F">
        <w:t>welfare</w:t>
      </w:r>
      <w:r w:rsidR="00E8788A">
        <w:t xml:space="preserve"> </w:t>
      </w:r>
      <w:r w:rsidRPr="0028107F">
        <w:t>centre</w:t>
      </w:r>
      <w:r w:rsidR="00E8788A">
        <w:t xml:space="preserve"> </w:t>
      </w:r>
      <w:r w:rsidRPr="0028107F">
        <w:t>responsible</w:t>
      </w:r>
      <w:r w:rsidR="00E8788A">
        <w:t xml:space="preserve"> </w:t>
      </w:r>
      <w:r w:rsidRPr="0028107F">
        <w:t>would</w:t>
      </w:r>
      <w:r w:rsidR="00E8788A">
        <w:t xml:space="preserve"> </w:t>
      </w:r>
      <w:r w:rsidRPr="0028107F">
        <w:t>draw</w:t>
      </w:r>
      <w:r w:rsidR="00E8788A">
        <w:t xml:space="preserve"> </w:t>
      </w:r>
      <w:r w:rsidRPr="0028107F">
        <w:t>up</w:t>
      </w:r>
      <w:r w:rsidR="00E8788A">
        <w:t xml:space="preserve"> </w:t>
      </w:r>
      <w:r w:rsidRPr="0028107F">
        <w:t>an</w:t>
      </w:r>
      <w:r w:rsidR="00E8788A">
        <w:t xml:space="preserve"> </w:t>
      </w:r>
      <w:r w:rsidRPr="0028107F">
        <w:t>individual</w:t>
      </w:r>
      <w:r w:rsidR="00E8788A">
        <w:t xml:space="preserve"> </w:t>
      </w:r>
      <w:r w:rsidRPr="0028107F">
        <w:t>plan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collaboration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representative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guardianship</w:t>
      </w:r>
      <w:r w:rsidR="00E8788A">
        <w:t xml:space="preserve"> </w:t>
      </w:r>
      <w:r w:rsidRPr="0028107F">
        <w:t>authority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individual</w:t>
      </w:r>
      <w:r w:rsidR="00E8788A">
        <w:t xml:space="preserve"> </w:t>
      </w:r>
      <w:r w:rsidRPr="0028107F">
        <w:t>concerned.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appointed</w:t>
      </w:r>
      <w:r w:rsidR="00E8788A">
        <w:t xml:space="preserve"> </w:t>
      </w:r>
      <w:r w:rsidRPr="0028107F">
        <w:t>guardian</w:t>
      </w:r>
      <w:r w:rsidR="00E8788A">
        <w:t xml:space="preserve"> </w:t>
      </w:r>
      <w:r w:rsidR="00AA7C25">
        <w:t>—</w:t>
      </w:r>
      <w:r w:rsidR="00E8788A">
        <w:t xml:space="preserve"> </w:t>
      </w:r>
      <w:r w:rsidRPr="0028107F">
        <w:t>who</w:t>
      </w:r>
      <w:r w:rsidR="00E8788A">
        <w:t xml:space="preserve"> </w:t>
      </w:r>
      <w:r w:rsidRPr="0028107F">
        <w:t>could</w:t>
      </w:r>
      <w:r w:rsidR="00E8788A">
        <w:t xml:space="preserve"> </w:t>
      </w:r>
      <w:r w:rsidRPr="0028107F">
        <w:t>not</w:t>
      </w:r>
      <w:r w:rsidR="00E8788A">
        <w:t xml:space="preserve"> </w:t>
      </w:r>
      <w:r w:rsidRPr="0028107F">
        <w:t>also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case</w:t>
      </w:r>
      <w:r w:rsidR="00E8788A">
        <w:t xml:space="preserve"> </w:t>
      </w:r>
      <w:r w:rsidRPr="0028107F">
        <w:t>manager</w:t>
      </w:r>
      <w:r w:rsidR="00E8788A">
        <w:t xml:space="preserve"> </w:t>
      </w:r>
      <w:r w:rsidR="00E731FA">
        <w:t>—</w:t>
      </w:r>
      <w:r w:rsidR="00AA7C25">
        <w:t xml:space="preserve"> </w:t>
      </w:r>
      <w:r w:rsidRPr="0028107F">
        <w:t>was</w:t>
      </w:r>
      <w:r w:rsidR="00E8788A">
        <w:t xml:space="preserve"> </w:t>
      </w:r>
      <w:r w:rsidRPr="0028107F">
        <w:t>required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submit</w:t>
      </w:r>
      <w:r w:rsidR="00E8788A">
        <w:t xml:space="preserve"> </w:t>
      </w:r>
      <w:r w:rsidRPr="0028107F">
        <w:t>regular,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at</w:t>
      </w:r>
      <w:r w:rsidR="00E8788A">
        <w:t xml:space="preserve"> </w:t>
      </w:r>
      <w:r w:rsidRPr="0028107F">
        <w:t>least</w:t>
      </w:r>
      <w:r w:rsidR="00E8788A">
        <w:t xml:space="preserve"> </w:t>
      </w:r>
      <w:r w:rsidRPr="0028107F">
        <w:t>annual,</w:t>
      </w:r>
      <w:r w:rsidR="00E8788A">
        <w:t xml:space="preserve"> </w:t>
      </w:r>
      <w:r w:rsidRPr="0028107F">
        <w:t>reports.</w:t>
      </w:r>
      <w:r w:rsidR="00E8788A">
        <w:t xml:space="preserve"> </w:t>
      </w:r>
      <w:r w:rsidRPr="0028107F">
        <w:t>Between</w:t>
      </w:r>
      <w:r w:rsidR="00E8788A">
        <w:t xml:space="preserve"> </w:t>
      </w:r>
      <w:r w:rsidRPr="0028107F">
        <w:t>31</w:t>
      </w:r>
      <w:r w:rsidR="00E8788A">
        <w:t xml:space="preserve"> </w:t>
      </w:r>
      <w:r w:rsidRPr="0028107F">
        <w:t>December</w:t>
      </w:r>
      <w:r w:rsidR="00E8788A">
        <w:t xml:space="preserve"> </w:t>
      </w:r>
      <w:r w:rsidRPr="0028107F">
        <w:t>2016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31</w:t>
      </w:r>
      <w:r w:rsidR="00E8788A">
        <w:t xml:space="preserve"> </w:t>
      </w:r>
      <w:r w:rsidRPr="0028107F">
        <w:t>March</w:t>
      </w:r>
      <w:r w:rsidR="00E8788A">
        <w:t xml:space="preserve"> </w:t>
      </w:r>
      <w:r w:rsidRPr="0028107F">
        <w:t>2017,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courts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decided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full</w:t>
      </w:r>
      <w:r w:rsidR="00E8788A">
        <w:t xml:space="preserve"> </w:t>
      </w:r>
      <w:r w:rsidRPr="0028107F">
        <w:t>deprivation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legal</w:t>
      </w:r>
      <w:r w:rsidR="00E8788A">
        <w:t xml:space="preserve"> </w:t>
      </w:r>
      <w:r w:rsidRPr="0028107F">
        <w:t>capacity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32</w:t>
      </w:r>
      <w:r w:rsidR="00E8788A">
        <w:t xml:space="preserve"> </w:t>
      </w:r>
      <w:r w:rsidR="009D019C">
        <w:t>cases and</w:t>
      </w:r>
      <w:r w:rsidR="00E8788A">
        <w:t xml:space="preserve"> </w:t>
      </w:r>
      <w:r w:rsidRPr="0028107F">
        <w:t>partial</w:t>
      </w:r>
      <w:r w:rsidR="00E8788A">
        <w:t xml:space="preserve"> </w:t>
      </w:r>
      <w:r w:rsidRPr="0028107F">
        <w:t>deprivation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3,</w:t>
      </w:r>
      <w:r w:rsidR="00E8788A">
        <w:t xml:space="preserve"> </w:t>
      </w:r>
      <w:r w:rsidRPr="0028107F">
        <w:t>while</w:t>
      </w:r>
      <w:r w:rsidR="00E8788A">
        <w:t xml:space="preserve"> </w:t>
      </w:r>
      <w:r w:rsidRPr="0028107F">
        <w:t>3</w:t>
      </w:r>
      <w:r w:rsidR="00E8788A">
        <w:t xml:space="preserve"> </w:t>
      </w:r>
      <w:r w:rsidRPr="0028107F">
        <w:t>cases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withdrawn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2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pending.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entitled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free</w:t>
      </w:r>
      <w:r w:rsidR="00E8788A">
        <w:t xml:space="preserve"> </w:t>
      </w:r>
      <w:r w:rsidRPr="0028107F">
        <w:t>legal</w:t>
      </w:r>
      <w:r w:rsidR="00E8788A">
        <w:t xml:space="preserve"> </w:t>
      </w:r>
      <w:r w:rsidRPr="0028107F">
        <w:t>aid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if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person</w:t>
      </w:r>
      <w:r w:rsidR="00E8788A">
        <w:t xml:space="preserve"> </w:t>
      </w:r>
      <w:r w:rsidRPr="0028107F">
        <w:t>who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hard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hearing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not</w:t>
      </w:r>
      <w:r w:rsidR="00E8788A">
        <w:t xml:space="preserve"> </w:t>
      </w:r>
      <w:r w:rsidRPr="0028107F">
        <w:t>able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communicate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court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writing</w:t>
      </w:r>
      <w:r w:rsidR="00E8788A">
        <w:t xml:space="preserve"> </w:t>
      </w:r>
      <w:r w:rsidRPr="0028107F">
        <w:t>or</w:t>
      </w:r>
      <w:r w:rsidR="00E8788A">
        <w:t xml:space="preserve"> </w:t>
      </w:r>
      <w:r w:rsidRPr="0028107F">
        <w:t>otherwise,</w:t>
      </w:r>
      <w:r w:rsidR="00E8788A">
        <w:t xml:space="preserve"> </w:t>
      </w:r>
      <w:r w:rsidRPr="0028107F">
        <w:t>an</w:t>
      </w:r>
      <w:r w:rsidR="00E8788A">
        <w:t xml:space="preserve"> </w:t>
      </w:r>
      <w:r w:rsidRPr="0028107F">
        <w:t>interpreter</w:t>
      </w:r>
      <w:r w:rsidR="00E8788A">
        <w:t xml:space="preserve"> </w:t>
      </w:r>
      <w:r w:rsidRPr="0028107F">
        <w:t>would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provided.</w:t>
      </w:r>
      <w:r w:rsidR="00E8788A">
        <w:t xml:space="preserve"> </w:t>
      </w:r>
      <w:r w:rsidRPr="0028107F">
        <w:t>As</w:t>
      </w:r>
      <w:r w:rsidR="00E8788A">
        <w:t xml:space="preserve"> </w:t>
      </w:r>
      <w:r w:rsidRPr="0028107F">
        <w:t>concerned</w:t>
      </w:r>
      <w:r w:rsidR="00E8788A">
        <w:t xml:space="preserve"> </w:t>
      </w:r>
      <w:r w:rsidRPr="0028107F">
        <w:t>access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employment,</w:t>
      </w:r>
      <w:r w:rsidR="00E8788A">
        <w:t xml:space="preserve"> </w:t>
      </w:r>
      <w:r w:rsidRPr="0028107F">
        <w:t>there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no</w:t>
      </w:r>
      <w:r w:rsidR="00E8788A">
        <w:t xml:space="preserve"> </w:t>
      </w:r>
      <w:r w:rsidRPr="0028107F">
        <w:t>ban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becoming</w:t>
      </w:r>
      <w:r w:rsidR="00E8788A">
        <w:t xml:space="preserve"> </w:t>
      </w:r>
      <w:r w:rsidRPr="0028107F">
        <w:t>judges</w:t>
      </w:r>
      <w:r w:rsidR="00E8788A">
        <w:t xml:space="preserve"> </w:t>
      </w:r>
      <w:r w:rsidRPr="0028107F">
        <w:t>or</w:t>
      </w:r>
      <w:r w:rsidR="00E8788A">
        <w:t xml:space="preserve"> </w:t>
      </w:r>
      <w:r w:rsidRPr="0028107F">
        <w:t>notaries,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only</w:t>
      </w:r>
      <w:r w:rsidR="00E8788A">
        <w:t xml:space="preserve"> </w:t>
      </w:r>
      <w:r w:rsidRPr="0028107F">
        <w:t>criterion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such</w:t>
      </w:r>
      <w:r w:rsidR="00E8788A">
        <w:t xml:space="preserve"> </w:t>
      </w:r>
      <w:r w:rsidRPr="0028107F">
        <w:t>positions</w:t>
      </w:r>
      <w:r w:rsidR="00E8788A">
        <w:t xml:space="preserve"> </w:t>
      </w:r>
      <w:r w:rsidRPr="0028107F">
        <w:t>being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necessary</w:t>
      </w:r>
      <w:r w:rsidR="00E8788A">
        <w:t xml:space="preserve"> </w:t>
      </w:r>
      <w:r w:rsidRPr="0028107F">
        <w:t>qualifications.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respect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automated</w:t>
      </w:r>
      <w:r w:rsidR="00E8788A">
        <w:t xml:space="preserve"> </w:t>
      </w:r>
      <w:r w:rsidRPr="0028107F">
        <w:t>teller</w:t>
      </w:r>
      <w:r w:rsidR="00E8788A">
        <w:t xml:space="preserve"> </w:t>
      </w:r>
      <w:r w:rsidRPr="0028107F">
        <w:t>machines,</w:t>
      </w:r>
      <w:r w:rsidR="00E8788A">
        <w:t xml:space="preserve"> </w:t>
      </w:r>
      <w:r w:rsidRPr="0028107F">
        <w:t>while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machines</w:t>
      </w:r>
      <w:r w:rsidR="00E8788A">
        <w:t xml:space="preserve"> </w:t>
      </w:r>
      <w:r w:rsidRPr="0028107F">
        <w:t>themselves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accessible,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services</w:t>
      </w:r>
      <w:r w:rsidR="00E8788A">
        <w:t xml:space="preserve"> </w:t>
      </w:r>
      <w:r w:rsidRPr="0028107F">
        <w:t>offered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not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adapted</w:t>
      </w:r>
      <w:r w:rsidR="00E8788A">
        <w:t xml:space="preserve"> </w:t>
      </w:r>
      <w:proofErr w:type="gramStart"/>
      <w:r w:rsidRPr="0028107F">
        <w:t>to</w:t>
      </w:r>
      <w:proofErr w:type="gramEnd"/>
      <w:r w:rsidR="00E8788A">
        <w:t xml:space="preserve"> </w:t>
      </w:r>
      <w:r w:rsidRPr="0028107F">
        <w:t>cater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disabilities.</w:t>
      </w:r>
      <w:r w:rsidR="00E8788A">
        <w:t xml:space="preserve"> </w:t>
      </w:r>
      <w:r w:rsidRPr="0028107F">
        <w:t>An</w:t>
      </w:r>
      <w:r w:rsidR="00E8788A">
        <w:t xml:space="preserve"> </w:t>
      </w:r>
      <w:r w:rsidRPr="0028107F">
        <w:t>appropriate</w:t>
      </w:r>
      <w:r w:rsidR="00E8788A">
        <w:t xml:space="preserve"> </w:t>
      </w:r>
      <w:r w:rsidRPr="0028107F">
        <w:t>solution</w:t>
      </w:r>
      <w:r w:rsidR="00E8788A">
        <w:t xml:space="preserve"> </w:t>
      </w:r>
      <w:r w:rsidRPr="0028107F">
        <w:t>would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sought.</w:t>
      </w:r>
      <w:r w:rsidR="00E8788A">
        <w:t xml:space="preserve"> </w:t>
      </w:r>
      <w:r w:rsidRPr="0028107F">
        <w:t>Article</w:t>
      </w:r>
      <w:r w:rsidR="00E8788A">
        <w:t xml:space="preserve"> </w:t>
      </w:r>
      <w:r w:rsidRPr="0028107F">
        <w:t>67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Family</w:t>
      </w:r>
      <w:r w:rsidR="00E8788A">
        <w:t xml:space="preserve"> </w:t>
      </w:r>
      <w:r w:rsidRPr="0028107F">
        <w:t>Act</w:t>
      </w:r>
      <w:r w:rsidR="00E8788A">
        <w:t xml:space="preserve"> </w:t>
      </w:r>
      <w:r w:rsidRPr="0028107F">
        <w:t>provided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free</w:t>
      </w:r>
      <w:r w:rsidR="00E8788A">
        <w:t xml:space="preserve"> </w:t>
      </w:r>
      <w:r w:rsidRPr="0028107F">
        <w:t>expression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opinion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children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all</w:t>
      </w:r>
      <w:r w:rsidR="00E8788A">
        <w:t xml:space="preserve"> </w:t>
      </w:r>
      <w:r w:rsidRPr="0028107F">
        <w:t>matters</w:t>
      </w:r>
      <w:r w:rsidR="00E8788A">
        <w:t xml:space="preserve"> </w:t>
      </w:r>
      <w:r w:rsidRPr="0028107F">
        <w:t>concerning</w:t>
      </w:r>
      <w:r w:rsidR="00E8788A">
        <w:t xml:space="preserve"> </w:t>
      </w:r>
      <w:r w:rsidRPr="0028107F">
        <w:t>them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courts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provide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proper</w:t>
      </w:r>
      <w:r w:rsidR="00E8788A">
        <w:t xml:space="preserve"> </w:t>
      </w:r>
      <w:r w:rsidRPr="0028107F">
        <w:t>conditions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them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do</w:t>
      </w:r>
      <w:r w:rsidR="00E8788A">
        <w:t xml:space="preserve"> </w:t>
      </w:r>
      <w:r w:rsidRPr="0028107F">
        <w:t>so.</w:t>
      </w:r>
      <w:r w:rsidR="00E8788A">
        <w:t xml:space="preserve"> </w:t>
      </w:r>
      <w:r w:rsidRPr="0028107F">
        <w:t>Measures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taken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humanitarian</w:t>
      </w:r>
      <w:r w:rsidR="00E8788A">
        <w:t xml:space="preserve"> </w:t>
      </w:r>
      <w:r w:rsidRPr="0028107F">
        <w:t>emergency</w:t>
      </w:r>
      <w:r w:rsidR="00E8788A">
        <w:t xml:space="preserve"> </w:t>
      </w:r>
      <w:r w:rsidRPr="0028107F">
        <w:t>situations</w:t>
      </w:r>
      <w:r w:rsidR="00E8788A">
        <w:t xml:space="preserve"> </w:t>
      </w:r>
      <w:r w:rsidRPr="0028107F">
        <w:t>fell</w:t>
      </w:r>
      <w:r w:rsidR="00E8788A">
        <w:t xml:space="preserve"> </w:t>
      </w:r>
      <w:r w:rsidRPr="0028107F">
        <w:t>under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remit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Ministry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Interior;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such</w:t>
      </w:r>
      <w:r w:rsidR="00E8788A">
        <w:t xml:space="preserve"> </w:t>
      </w:r>
      <w:r w:rsidRPr="0028107F">
        <w:t>situations,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necessary</w:t>
      </w:r>
      <w:r w:rsidR="00E8788A">
        <w:t xml:space="preserve"> </w:t>
      </w:r>
      <w:r w:rsidRPr="0028107F">
        <w:t>information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provided</w:t>
      </w:r>
      <w:r w:rsidR="00E8788A">
        <w:t xml:space="preserve"> </w:t>
      </w:r>
      <w:r w:rsidRPr="0028107F">
        <w:t>through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public</w:t>
      </w:r>
      <w:r w:rsidR="00E8788A">
        <w:t xml:space="preserve"> </w:t>
      </w:r>
      <w:r w:rsidRPr="0028107F">
        <w:t>media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use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sign</w:t>
      </w:r>
      <w:r w:rsidR="00E8788A">
        <w:t xml:space="preserve"> </w:t>
      </w:r>
      <w:r w:rsidRPr="0028107F">
        <w:t>language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subtitles.</w:t>
      </w:r>
    </w:p>
    <w:p w:rsidR="00BE28D4" w:rsidRPr="0028107F" w:rsidRDefault="00BE28D4" w:rsidP="00BE28D4">
      <w:pPr>
        <w:pStyle w:val="SingleTxtG"/>
      </w:pPr>
      <w:r w:rsidRPr="0028107F">
        <w:t>6.</w:t>
      </w:r>
      <w:r w:rsidRPr="0028107F">
        <w:tab/>
      </w:r>
      <w:r w:rsidRPr="00C348A3">
        <w:rPr>
          <w:b/>
        </w:rPr>
        <w:t>Ms.</w:t>
      </w:r>
      <w:r w:rsidR="00E8788A">
        <w:rPr>
          <w:b/>
        </w:rPr>
        <w:t xml:space="preserve"> </w:t>
      </w:r>
      <w:r w:rsidRPr="00C348A3">
        <w:rPr>
          <w:b/>
        </w:rPr>
        <w:t>Klikovac</w:t>
      </w:r>
      <w:r w:rsidR="00E8788A">
        <w:t xml:space="preserve"> </w:t>
      </w:r>
      <w:r w:rsidRPr="0028107F">
        <w:t>(Montenegro)</w:t>
      </w:r>
      <w:r w:rsidR="00E8788A">
        <w:t xml:space="preserve"> </w:t>
      </w:r>
      <w:r w:rsidRPr="0028107F">
        <w:t>said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Montenegro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capacity</w:t>
      </w:r>
      <w:r w:rsidR="00E8788A">
        <w:t xml:space="preserve"> </w:t>
      </w:r>
      <w:r w:rsidRPr="0028107F">
        <w:t>at</w:t>
      </w:r>
      <w:r w:rsidR="00E8788A">
        <w:t xml:space="preserve"> </w:t>
      </w:r>
      <w:r w:rsidRPr="0028107F">
        <w:t>all</w:t>
      </w:r>
      <w:r w:rsidR="00E8788A">
        <w:t xml:space="preserve"> </w:t>
      </w:r>
      <w:r w:rsidRPr="0028107F">
        <w:t>levels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health</w:t>
      </w:r>
      <w:r w:rsidR="00D9635D">
        <w:t>-</w:t>
      </w:r>
      <w:r w:rsidRPr="0028107F">
        <w:t>care</w:t>
      </w:r>
      <w:r w:rsidR="00E8788A">
        <w:t xml:space="preserve"> </w:t>
      </w:r>
      <w:r w:rsidRPr="0028107F">
        <w:t>system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address</w:t>
      </w:r>
      <w:r w:rsidR="00E8788A">
        <w:t xml:space="preserve"> </w:t>
      </w:r>
      <w:r w:rsidRPr="0028107F">
        <w:t>psychiatric</w:t>
      </w:r>
      <w:r w:rsidR="00E8788A">
        <w:t xml:space="preserve"> </w:t>
      </w:r>
      <w:r w:rsidRPr="0028107F">
        <w:t>disorders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help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affected</w:t>
      </w:r>
      <w:r w:rsidR="00E8788A">
        <w:t xml:space="preserve"> </w:t>
      </w:r>
      <w:r w:rsidRPr="0028107F">
        <w:t>live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dignity.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18</w:t>
      </w:r>
      <w:r w:rsidR="00E8788A">
        <w:t xml:space="preserve"> </w:t>
      </w:r>
      <w:r w:rsidRPr="0028107F">
        <w:t>health</w:t>
      </w:r>
      <w:r w:rsidR="00D9635D">
        <w:t>-</w:t>
      </w:r>
      <w:r w:rsidRPr="0028107F">
        <w:t>care</w:t>
      </w:r>
      <w:r w:rsidR="00E8788A">
        <w:t xml:space="preserve"> </w:t>
      </w:r>
      <w:r w:rsidRPr="0028107F">
        <w:t>centres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numerous</w:t>
      </w:r>
      <w:r w:rsidR="00E8788A">
        <w:t xml:space="preserve"> </w:t>
      </w:r>
      <w:r w:rsidRPr="0028107F">
        <w:t>health</w:t>
      </w:r>
      <w:r w:rsidR="00D9635D">
        <w:t>-</w:t>
      </w:r>
      <w:r w:rsidRPr="0028107F">
        <w:t>care</w:t>
      </w:r>
      <w:r w:rsidR="00E8788A">
        <w:t xml:space="preserve"> </w:t>
      </w:r>
      <w:r w:rsidRPr="0028107F">
        <w:t>facilities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country</w:t>
      </w:r>
      <w:r w:rsidR="00E8788A">
        <w:t xml:space="preserve"> </w:t>
      </w:r>
      <w:r w:rsidRPr="0028107F">
        <w:t>offered</w:t>
      </w:r>
      <w:r w:rsidR="00E8788A">
        <w:t xml:space="preserve"> </w:t>
      </w:r>
      <w:r w:rsidRPr="0028107F">
        <w:t>primary</w:t>
      </w:r>
      <w:r w:rsidR="00E8788A">
        <w:t xml:space="preserve"> </w:t>
      </w:r>
      <w:r w:rsidRPr="0028107F">
        <w:t>care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country</w:t>
      </w:r>
      <w:r w:rsidR="00AA7C25">
        <w:t>’</w:t>
      </w:r>
      <w:r w:rsidRPr="0028107F">
        <w:t>s</w:t>
      </w:r>
      <w:r w:rsidR="00E8788A">
        <w:t xml:space="preserve"> </w:t>
      </w:r>
      <w:r w:rsidRPr="0028107F">
        <w:t>seven</w:t>
      </w:r>
      <w:r w:rsidR="00E8788A">
        <w:t xml:space="preserve"> </w:t>
      </w:r>
      <w:r w:rsidRPr="0028107F">
        <w:t>general</w:t>
      </w:r>
      <w:r w:rsidR="00E8788A">
        <w:t xml:space="preserve"> </w:t>
      </w:r>
      <w:r w:rsidRPr="0028107F">
        <w:t>hospitals</w:t>
      </w:r>
      <w:r w:rsidR="00E8788A">
        <w:t xml:space="preserve"> </w:t>
      </w:r>
      <w:r w:rsidRPr="0028107F">
        <w:t>each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psychiatric</w:t>
      </w:r>
      <w:r w:rsidR="00E8788A">
        <w:t xml:space="preserve"> </w:t>
      </w:r>
      <w:r w:rsidRPr="0028107F">
        <w:t>department.</w:t>
      </w:r>
      <w:r w:rsidR="00E8788A">
        <w:t xml:space="preserve"> </w:t>
      </w:r>
      <w:r w:rsidRPr="0028107F">
        <w:t>There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also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renowned</w:t>
      </w:r>
      <w:r w:rsidR="00E8788A">
        <w:t xml:space="preserve"> </w:t>
      </w:r>
      <w:r w:rsidRPr="0028107F">
        <w:t>psychiatric</w:t>
      </w:r>
      <w:r w:rsidR="00E8788A">
        <w:t xml:space="preserve"> </w:t>
      </w:r>
      <w:r w:rsidRPr="0028107F">
        <w:t>clinic,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20</w:t>
      </w:r>
      <w:r w:rsidR="00E8788A">
        <w:t xml:space="preserve"> </w:t>
      </w:r>
      <w:r w:rsidRPr="0028107F">
        <w:t>beds,</w:t>
      </w:r>
      <w:r w:rsidR="00E8788A">
        <w:t xml:space="preserve"> </w:t>
      </w:r>
      <w:r w:rsidRPr="0028107F">
        <w:t>which</w:t>
      </w:r>
      <w:r w:rsidR="00E8788A">
        <w:t xml:space="preserve"> </w:t>
      </w:r>
      <w:r w:rsidRPr="0028107F">
        <w:t>formed</w:t>
      </w:r>
      <w:r w:rsidR="00E8788A">
        <w:t xml:space="preserve"> </w:t>
      </w:r>
      <w:r w:rsidRPr="0028107F">
        <w:t>part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university</w:t>
      </w:r>
      <w:r w:rsidR="00E8788A">
        <w:t xml:space="preserve"> </w:t>
      </w:r>
      <w:r w:rsidRPr="0028107F">
        <w:t>medical</w:t>
      </w:r>
      <w:r w:rsidR="00E8788A">
        <w:t xml:space="preserve"> </w:t>
      </w:r>
      <w:r w:rsidRPr="0028107F">
        <w:t>faculty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Podgorica.</w:t>
      </w:r>
      <w:r w:rsidR="00E8788A">
        <w:t xml:space="preserve"> </w:t>
      </w:r>
      <w:r w:rsidRPr="0028107F">
        <w:t>It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recently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renovated</w:t>
      </w:r>
      <w:r w:rsidR="00D9635D">
        <w:t>, but</w:t>
      </w:r>
      <w:r w:rsidR="00E8788A">
        <w:t xml:space="preserve"> </w:t>
      </w:r>
      <w:r w:rsidRPr="0028107F">
        <w:t>there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plans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replace</w:t>
      </w:r>
      <w:r w:rsidR="00E8788A">
        <w:t xml:space="preserve"> </w:t>
      </w:r>
      <w:r w:rsidRPr="0028107F">
        <w:t>it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new</w:t>
      </w:r>
      <w:r w:rsidR="00D9635D">
        <w:t>, purpose-built</w:t>
      </w:r>
      <w:r w:rsidR="00E8788A">
        <w:t xml:space="preserve"> </w:t>
      </w:r>
      <w:r w:rsidRPr="0028107F">
        <w:t>clinic.</w:t>
      </w:r>
      <w:r w:rsidR="00E8788A">
        <w:t xml:space="preserve"> </w:t>
      </w:r>
      <w:r w:rsidRPr="0028107F">
        <w:t>Lastly,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specialized</w:t>
      </w:r>
      <w:r w:rsidR="00E8788A">
        <w:t xml:space="preserve"> </w:t>
      </w:r>
      <w:r w:rsidRPr="0028107F">
        <w:t>psychiatric</w:t>
      </w:r>
      <w:r w:rsidR="00E8788A">
        <w:t xml:space="preserve"> </w:t>
      </w:r>
      <w:r w:rsidRPr="0028107F">
        <w:t>hospital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Dobrota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240</w:t>
      </w:r>
      <w:r w:rsidR="00E8788A">
        <w:t xml:space="preserve"> </w:t>
      </w:r>
      <w:r w:rsidRPr="0028107F">
        <w:t>beds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care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most</w:t>
      </w:r>
      <w:r w:rsidR="00E8788A">
        <w:t xml:space="preserve"> </w:t>
      </w:r>
      <w:r w:rsidRPr="0028107F">
        <w:t>severe</w:t>
      </w:r>
      <w:r w:rsidR="00E8788A">
        <w:t xml:space="preserve"> </w:t>
      </w:r>
      <w:r w:rsidRPr="0028107F">
        <w:t>cases;</w:t>
      </w:r>
      <w:r w:rsidR="00E8788A">
        <w:t xml:space="preserve"> </w:t>
      </w:r>
      <w:r w:rsidRPr="0028107F">
        <w:t>it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currently</w:t>
      </w:r>
      <w:r w:rsidR="00E8788A">
        <w:t xml:space="preserve"> </w:t>
      </w:r>
      <w:r w:rsidRPr="0028107F">
        <w:t>functioning</w:t>
      </w:r>
      <w:r w:rsidR="00E8788A">
        <w:t xml:space="preserve"> </w:t>
      </w:r>
      <w:r w:rsidRPr="0028107F">
        <w:t>at</w:t>
      </w:r>
      <w:r w:rsidR="00E8788A">
        <w:t xml:space="preserve"> </w:t>
      </w:r>
      <w:r w:rsidRPr="0028107F">
        <w:t>100</w:t>
      </w:r>
      <w:r w:rsidR="00E8788A">
        <w:t xml:space="preserve"> </w:t>
      </w:r>
      <w:r w:rsidRPr="0028107F">
        <w:t>per</w:t>
      </w:r>
      <w:r w:rsidR="00E8788A">
        <w:t xml:space="preserve"> </w:t>
      </w:r>
      <w:r w:rsidRPr="0028107F">
        <w:t>cent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capacity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even</w:t>
      </w:r>
      <w:r w:rsidR="00E8788A">
        <w:t xml:space="preserve"> </w:t>
      </w:r>
      <w:r w:rsidRPr="0028107F">
        <w:t>accepted</w:t>
      </w:r>
      <w:r w:rsidR="00E8788A">
        <w:t xml:space="preserve"> </w:t>
      </w:r>
      <w:r w:rsidRPr="0028107F">
        <w:t>individuals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less</w:t>
      </w:r>
      <w:r w:rsidR="00E8788A">
        <w:t xml:space="preserve"> </w:t>
      </w:r>
      <w:r w:rsidRPr="0028107F">
        <w:t>severe</w:t>
      </w:r>
      <w:r w:rsidR="00E8788A">
        <w:t xml:space="preserve"> </w:t>
      </w:r>
      <w:r w:rsidRPr="0028107F">
        <w:t>symptoms</w:t>
      </w:r>
      <w:r w:rsidR="00E8788A">
        <w:t xml:space="preserve"> </w:t>
      </w:r>
      <w:r w:rsidRPr="0028107F">
        <w:t>over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weekend</w:t>
      </w:r>
      <w:r w:rsidR="006575A7">
        <w:t>,</w:t>
      </w:r>
      <w:r w:rsidR="00E8788A">
        <w:t xml:space="preserve"> </w:t>
      </w:r>
      <w:r w:rsidRPr="0028107F">
        <w:t>when</w:t>
      </w:r>
      <w:r w:rsidR="00E8788A">
        <w:t xml:space="preserve"> </w:t>
      </w:r>
      <w:r w:rsidRPr="0028107F">
        <w:t>some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its</w:t>
      </w:r>
      <w:r w:rsidR="00E8788A">
        <w:t xml:space="preserve"> </w:t>
      </w:r>
      <w:r w:rsidRPr="0028107F">
        <w:t>weekday</w:t>
      </w:r>
      <w:r w:rsidR="00E8788A">
        <w:t xml:space="preserve"> </w:t>
      </w:r>
      <w:r w:rsidRPr="0028107F">
        <w:t>patients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allowed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go</w:t>
      </w:r>
      <w:r w:rsidR="00E8788A">
        <w:t xml:space="preserve"> </w:t>
      </w:r>
      <w:r w:rsidRPr="0028107F">
        <w:t>home.</w:t>
      </w:r>
    </w:p>
    <w:p w:rsidR="00BE28D4" w:rsidRPr="0028107F" w:rsidRDefault="00BE28D4" w:rsidP="00BE28D4">
      <w:pPr>
        <w:pStyle w:val="SingleTxtG"/>
      </w:pPr>
      <w:r w:rsidRPr="0028107F">
        <w:t>7.</w:t>
      </w:r>
      <w:r w:rsidR="00C348A3">
        <w:tab/>
      </w:r>
      <w:r w:rsidRPr="0028107F">
        <w:t>One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problems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up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70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convicted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criminal</w:t>
      </w:r>
      <w:r w:rsidR="00E8788A">
        <w:t xml:space="preserve"> </w:t>
      </w:r>
      <w:r w:rsidRPr="0028107F">
        <w:t>offences</w:t>
      </w:r>
      <w:r w:rsidR="00E8788A">
        <w:t xml:space="preserve"> </w:t>
      </w:r>
      <w:r w:rsidRPr="0028107F">
        <w:t>who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psychiatric</w:t>
      </w:r>
      <w:r w:rsidR="00E8788A">
        <w:t xml:space="preserve"> </w:t>
      </w:r>
      <w:r w:rsidRPr="0028107F">
        <w:t>conditions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serving</w:t>
      </w:r>
      <w:r w:rsidR="00E8788A">
        <w:t xml:space="preserve"> </w:t>
      </w:r>
      <w:r w:rsidRPr="0028107F">
        <w:t>their</w:t>
      </w:r>
      <w:r w:rsidR="00E8788A">
        <w:t xml:space="preserve"> </w:t>
      </w:r>
      <w:r w:rsidRPr="0028107F">
        <w:t>sentences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Dobrota</w:t>
      </w:r>
      <w:r w:rsidR="00E8788A">
        <w:t xml:space="preserve"> </w:t>
      </w:r>
      <w:r w:rsidRPr="0028107F">
        <w:t>hospital</w:t>
      </w:r>
      <w:r w:rsidR="00E8788A">
        <w:t xml:space="preserve"> </w:t>
      </w:r>
      <w:r w:rsidRPr="0028107F">
        <w:t>rather</w:t>
      </w:r>
      <w:r w:rsidR="00E8788A">
        <w:t xml:space="preserve"> </w:t>
      </w:r>
      <w:r w:rsidRPr="0028107F">
        <w:t>than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nearby</w:t>
      </w:r>
      <w:r w:rsidR="00E8788A">
        <w:t xml:space="preserve"> </w:t>
      </w:r>
      <w:r w:rsidRPr="0028107F">
        <w:t>prison,</w:t>
      </w:r>
      <w:r w:rsidR="00E8788A">
        <w:t xml:space="preserve"> </w:t>
      </w:r>
      <w:r w:rsidRPr="0028107F">
        <w:t>which</w:t>
      </w:r>
      <w:r w:rsidR="00AA7C25">
        <w:t xml:space="preserve"> </w:t>
      </w:r>
      <w:r w:rsidRPr="0028107F">
        <w:t>was</w:t>
      </w:r>
      <w:r w:rsidR="00E8788A">
        <w:t xml:space="preserve"> </w:t>
      </w:r>
      <w:r w:rsidRPr="0028107F">
        <w:t>not</w:t>
      </w:r>
      <w:r w:rsidR="00E8788A">
        <w:t xml:space="preserve"> </w:t>
      </w:r>
      <w:r w:rsidRPr="0028107F">
        <w:t>equipped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deal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such</w:t>
      </w:r>
      <w:r w:rsidR="00E8788A">
        <w:t xml:space="preserve"> </w:t>
      </w:r>
      <w:r w:rsidRPr="0028107F">
        <w:t>prisoners;</w:t>
      </w:r>
      <w:r w:rsidR="00E8788A">
        <w:t xml:space="preserve"> </w:t>
      </w:r>
      <w:r w:rsidRPr="0028107F">
        <w:t>it</w:t>
      </w:r>
      <w:r w:rsidR="00E8788A">
        <w:t xml:space="preserve"> </w:t>
      </w:r>
      <w:r w:rsidRPr="0028107F">
        <w:t>currently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only</w:t>
      </w:r>
      <w:r w:rsidR="00E8788A">
        <w:t xml:space="preserve"> </w:t>
      </w:r>
      <w:r w:rsidRPr="0028107F">
        <w:t>an</w:t>
      </w:r>
      <w:r w:rsidR="00E8788A">
        <w:t xml:space="preserve"> </w:t>
      </w:r>
      <w:r w:rsidRPr="0028107F">
        <w:t>infirmary,</w:t>
      </w:r>
      <w:r w:rsidR="00E8788A">
        <w:t xml:space="preserve"> </w:t>
      </w:r>
      <w:r w:rsidRPr="0028107F">
        <w:t>although</w:t>
      </w:r>
      <w:r w:rsidR="00E8788A">
        <w:t xml:space="preserve"> </w:t>
      </w:r>
      <w:r w:rsidRPr="0028107F">
        <w:t>construction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general</w:t>
      </w:r>
      <w:r w:rsidR="00E8788A">
        <w:t xml:space="preserve"> </w:t>
      </w:r>
      <w:r w:rsidRPr="0028107F">
        <w:t>hospital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psychiatric</w:t>
      </w:r>
      <w:r w:rsidR="00E8788A">
        <w:t xml:space="preserve"> </w:t>
      </w:r>
      <w:r w:rsidRPr="0028107F">
        <w:t>unit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begin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coming</w:t>
      </w:r>
      <w:r w:rsidR="00E8788A">
        <w:t xml:space="preserve"> </w:t>
      </w:r>
      <w:r w:rsidRPr="0028107F">
        <w:t>months.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general,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length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stay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psychiatric</w:t>
      </w:r>
      <w:r w:rsidR="00E8788A">
        <w:t xml:space="preserve"> </w:t>
      </w:r>
      <w:r w:rsidRPr="0028107F">
        <w:t>hospitals</w:t>
      </w:r>
      <w:r w:rsidR="00E8788A">
        <w:t xml:space="preserve"> </w:t>
      </w:r>
      <w:r w:rsidRPr="0028107F">
        <w:t>or</w:t>
      </w:r>
      <w:r w:rsidR="00E8788A">
        <w:t xml:space="preserve"> </w:t>
      </w:r>
      <w:r w:rsidRPr="0028107F">
        <w:t>units</w:t>
      </w:r>
      <w:r w:rsidR="00E8788A">
        <w:t xml:space="preserve"> </w:t>
      </w:r>
      <w:r w:rsidRPr="0028107F">
        <w:t>depended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severity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an</w:t>
      </w:r>
      <w:r w:rsidR="00E8788A">
        <w:t xml:space="preserve"> </w:t>
      </w:r>
      <w:r w:rsidRPr="0028107F">
        <w:t>individual</w:t>
      </w:r>
      <w:r w:rsidR="00AA7C25">
        <w:t>’</w:t>
      </w:r>
      <w:r w:rsidRPr="0028107F">
        <w:t>s</w:t>
      </w:r>
      <w:r w:rsidR="00E8788A">
        <w:t xml:space="preserve"> </w:t>
      </w:r>
      <w:r w:rsidRPr="0028107F">
        <w:t>condition.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less</w:t>
      </w:r>
      <w:r w:rsidR="00E8788A">
        <w:t xml:space="preserve"> </w:t>
      </w:r>
      <w:r w:rsidRPr="0028107F">
        <w:t>severe</w:t>
      </w:r>
      <w:r w:rsidR="00E8788A">
        <w:t xml:space="preserve"> </w:t>
      </w:r>
      <w:r w:rsidRPr="0028107F">
        <w:t>cases,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stay</w:t>
      </w:r>
      <w:r w:rsidR="00E8788A">
        <w:t xml:space="preserve"> </w:t>
      </w:r>
      <w:r w:rsidRPr="0028107F">
        <w:t>might</w:t>
      </w:r>
      <w:r w:rsidR="00E8788A">
        <w:t xml:space="preserve"> </w:t>
      </w:r>
      <w:r w:rsidRPr="0028107F">
        <w:t>range</w:t>
      </w:r>
      <w:r w:rsidR="00E8788A">
        <w:t xml:space="preserve"> </w:t>
      </w:r>
      <w:r w:rsidRPr="0028107F">
        <w:t>between</w:t>
      </w:r>
      <w:r w:rsidR="00E8788A">
        <w:t xml:space="preserve"> </w:t>
      </w:r>
      <w:r w:rsidRPr="0028107F">
        <w:t>3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15</w:t>
      </w:r>
      <w:r w:rsidR="00E8788A">
        <w:t xml:space="preserve"> </w:t>
      </w:r>
      <w:r w:rsidRPr="0028107F">
        <w:t>days</w:t>
      </w:r>
      <w:r w:rsidR="00E8788A">
        <w:t xml:space="preserve"> </w:t>
      </w:r>
      <w:r w:rsidRPr="0028107F">
        <w:t>until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final</w:t>
      </w:r>
      <w:r w:rsidR="00E8788A">
        <w:t xml:space="preserve"> </w:t>
      </w:r>
      <w:r w:rsidRPr="0028107F">
        <w:t>diagnosis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made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certain</w:t>
      </w:r>
      <w:r w:rsidR="00E8788A">
        <w:t xml:space="preserve"> </w:t>
      </w:r>
      <w:r w:rsidRPr="0028107F">
        <w:t>therapies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administered,</w:t>
      </w:r>
      <w:r w:rsidR="00E8788A">
        <w:t xml:space="preserve"> </w:t>
      </w:r>
      <w:r w:rsidRPr="0028107F">
        <w:t>after</w:t>
      </w:r>
      <w:r w:rsidR="00E8788A">
        <w:t xml:space="preserve"> </w:t>
      </w:r>
      <w:r w:rsidRPr="0028107F">
        <w:t>which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patient</w:t>
      </w:r>
      <w:r w:rsidR="00E8788A">
        <w:t xml:space="preserve"> </w:t>
      </w:r>
      <w:r w:rsidRPr="0028107F">
        <w:t>would</w:t>
      </w:r>
      <w:r w:rsidR="00E8788A">
        <w:t xml:space="preserve"> </w:t>
      </w:r>
      <w:r w:rsidRPr="0028107F">
        <w:t>continue</w:t>
      </w:r>
      <w:r w:rsidR="00E8788A">
        <w:t xml:space="preserve"> </w:t>
      </w:r>
      <w:r w:rsidRPr="0028107F">
        <w:t>treatment</w:t>
      </w:r>
      <w:r w:rsidR="00E8788A">
        <w:t xml:space="preserve"> </w:t>
      </w:r>
      <w:r w:rsidRPr="0028107F">
        <w:t>at</w:t>
      </w:r>
      <w:r w:rsidR="00E8788A">
        <w:t xml:space="preserve"> </w:t>
      </w:r>
      <w:r w:rsidRPr="0028107F">
        <w:t>home,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daily</w:t>
      </w:r>
      <w:r w:rsidR="00E8788A">
        <w:t xml:space="preserve"> </w:t>
      </w:r>
      <w:r w:rsidRPr="0028107F">
        <w:t>consultations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home</w:t>
      </w:r>
      <w:r w:rsidR="00E8788A">
        <w:t xml:space="preserve"> </w:t>
      </w:r>
      <w:r w:rsidRPr="0028107F">
        <w:t>visits.</w:t>
      </w:r>
      <w:r w:rsidR="00E8788A">
        <w:t xml:space="preserve"> </w:t>
      </w:r>
      <w:r w:rsidRPr="0028107F">
        <w:t>However,</w:t>
      </w:r>
      <w:r w:rsidR="00E8788A">
        <w:t xml:space="preserve"> </w:t>
      </w:r>
      <w:r w:rsidRPr="0028107F">
        <w:t>approximately</w:t>
      </w:r>
      <w:r w:rsidR="00E8788A">
        <w:t xml:space="preserve"> </w:t>
      </w:r>
      <w:r w:rsidRPr="0028107F">
        <w:t>100</w:t>
      </w:r>
      <w:r w:rsidR="00E8788A">
        <w:t xml:space="preserve"> </w:t>
      </w:r>
      <w:r w:rsidRPr="0028107F">
        <w:t>patients</w:t>
      </w:r>
      <w:r w:rsidR="00E8788A">
        <w:t xml:space="preserve"> </w:t>
      </w:r>
      <w:r w:rsidRPr="0028107F">
        <w:t>stay</w:t>
      </w:r>
      <w:r w:rsidR="006575A7">
        <w:t>ed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longer</w:t>
      </w:r>
      <w:r w:rsidR="00E8788A">
        <w:t xml:space="preserve"> </w:t>
      </w:r>
      <w:r w:rsidRPr="0028107F">
        <w:t>periods.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much</w:t>
      </w:r>
      <w:r w:rsidR="00E8788A">
        <w:t xml:space="preserve"> </w:t>
      </w:r>
      <w:r w:rsidRPr="0028107F">
        <w:t>more</w:t>
      </w:r>
      <w:r w:rsidR="00E8788A">
        <w:t xml:space="preserve"> </w:t>
      </w:r>
      <w:r w:rsidRPr="0028107F">
        <w:t>severe</w:t>
      </w:r>
      <w:r w:rsidR="00E8788A">
        <w:t xml:space="preserve"> </w:t>
      </w:r>
      <w:r w:rsidRPr="0028107F">
        <w:t>cases,</w:t>
      </w:r>
      <w:r w:rsidR="00E8788A">
        <w:t xml:space="preserve"> </w:t>
      </w:r>
      <w:r w:rsidRPr="0028107F">
        <w:t>particularly</w:t>
      </w:r>
      <w:r w:rsidR="00E8788A">
        <w:t xml:space="preserve"> </w:t>
      </w:r>
      <w:r w:rsidRPr="0028107F">
        <w:t>if</w:t>
      </w:r>
      <w:r w:rsidR="00E8788A">
        <w:t xml:space="preserve"> </w:t>
      </w:r>
      <w:r w:rsidRPr="0028107F">
        <w:t>patients</w:t>
      </w:r>
      <w:r w:rsidR="00E8788A">
        <w:t xml:space="preserve"> </w:t>
      </w:r>
      <w:r w:rsidRPr="0028107F">
        <w:t>showed</w:t>
      </w:r>
      <w:r w:rsidR="00E8788A">
        <w:t xml:space="preserve"> </w:t>
      </w:r>
      <w:r w:rsidRPr="0028107F">
        <w:t>signs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aggression</w:t>
      </w:r>
      <w:r w:rsidR="00E8788A">
        <w:t xml:space="preserve"> </w:t>
      </w:r>
      <w:r w:rsidRPr="0028107F">
        <w:t>or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risk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themselves</w:t>
      </w:r>
      <w:r w:rsidR="00E8788A">
        <w:t xml:space="preserve"> </w:t>
      </w:r>
      <w:r w:rsidRPr="0028107F">
        <w:t>or</w:t>
      </w:r>
      <w:r w:rsidR="00E8788A">
        <w:t xml:space="preserve"> </w:t>
      </w:r>
      <w:r w:rsidRPr="0028107F">
        <w:t>others,</w:t>
      </w:r>
      <w:r w:rsidR="00E8788A">
        <w:t xml:space="preserve"> </w:t>
      </w:r>
      <w:r w:rsidRPr="0028107F">
        <w:t>involuntary</w:t>
      </w:r>
      <w:r w:rsidR="00E8788A">
        <w:t xml:space="preserve"> </w:t>
      </w:r>
      <w:r w:rsidRPr="0028107F">
        <w:t>stays</w:t>
      </w:r>
      <w:r w:rsidR="00E8788A">
        <w:t xml:space="preserve"> </w:t>
      </w:r>
      <w:r w:rsidRPr="0028107F">
        <w:t>could</w:t>
      </w:r>
      <w:r w:rsidR="00E8788A">
        <w:t xml:space="preserve"> </w:t>
      </w:r>
      <w:r w:rsidRPr="0028107F">
        <w:t>last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several</w:t>
      </w:r>
      <w:r w:rsidR="00E8788A">
        <w:t xml:space="preserve"> </w:t>
      </w:r>
      <w:r w:rsidRPr="0028107F">
        <w:t>years.</w:t>
      </w:r>
      <w:r w:rsidR="00E8788A">
        <w:t xml:space="preserve"> </w:t>
      </w:r>
    </w:p>
    <w:p w:rsidR="00BE28D4" w:rsidRPr="0028107F" w:rsidRDefault="00BE28D4" w:rsidP="00BE28D4">
      <w:pPr>
        <w:pStyle w:val="SingleTxtG"/>
      </w:pPr>
      <w:r w:rsidRPr="0028107F">
        <w:t>8.</w:t>
      </w:r>
      <w:r w:rsidRPr="0028107F">
        <w:tab/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field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biomedicine,</w:t>
      </w:r>
      <w:r w:rsidR="00E8788A">
        <w:t xml:space="preserve"> </w:t>
      </w:r>
      <w:r w:rsidRPr="0028107F">
        <w:t>blood</w:t>
      </w:r>
      <w:r w:rsidR="00E8788A">
        <w:t xml:space="preserve"> </w:t>
      </w:r>
      <w:r w:rsidRPr="0028107F">
        <w:t>tests</w:t>
      </w:r>
      <w:r w:rsidR="00E8788A">
        <w:t xml:space="preserve"> </w:t>
      </w:r>
      <w:r w:rsidRPr="0028107F">
        <w:t>could</w:t>
      </w:r>
      <w:r w:rsidR="00E8788A">
        <w:t xml:space="preserve"> </w:t>
      </w:r>
      <w:r w:rsidRPr="0028107F">
        <w:t>not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carried</w:t>
      </w:r>
      <w:r w:rsidR="00E8788A">
        <w:t xml:space="preserve"> </w:t>
      </w:r>
      <w:r w:rsidRPr="0028107F">
        <w:t>out</w:t>
      </w:r>
      <w:r w:rsidR="00E8788A">
        <w:t xml:space="preserve"> </w:t>
      </w:r>
      <w:r w:rsidRPr="0028107F">
        <w:t>without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permission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Minister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Health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certified</w:t>
      </w:r>
      <w:r w:rsidR="006575A7">
        <w:t>,</w:t>
      </w:r>
      <w:r w:rsidR="00E8788A">
        <w:t xml:space="preserve"> </w:t>
      </w:r>
      <w:r w:rsidRPr="0028107F">
        <w:t>signed</w:t>
      </w:r>
      <w:r w:rsidR="00E8788A">
        <w:t xml:space="preserve"> </w:t>
      </w:r>
      <w:r w:rsidRPr="0028107F">
        <w:t>consent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patient</w:t>
      </w:r>
      <w:r w:rsidR="00E8788A">
        <w:t xml:space="preserve"> </w:t>
      </w:r>
      <w:r w:rsidRPr="0028107F">
        <w:t>seeking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diagnosis.</w:t>
      </w:r>
      <w:r w:rsidR="00E8788A">
        <w:t xml:space="preserve"> </w:t>
      </w:r>
    </w:p>
    <w:p w:rsidR="00BE28D4" w:rsidRPr="0028107F" w:rsidRDefault="00BE28D4" w:rsidP="00BE28D4">
      <w:pPr>
        <w:pStyle w:val="SingleTxtG"/>
      </w:pPr>
      <w:r w:rsidRPr="0028107F">
        <w:t>9.</w:t>
      </w:r>
      <w:r w:rsidRPr="0028107F">
        <w:tab/>
      </w:r>
      <w:r w:rsidRPr="00C348A3">
        <w:rPr>
          <w:b/>
        </w:rPr>
        <w:t>Mr.</w:t>
      </w:r>
      <w:r w:rsidR="00E8788A">
        <w:rPr>
          <w:b/>
        </w:rPr>
        <w:t xml:space="preserve"> </w:t>
      </w:r>
      <w:r w:rsidRPr="00C348A3">
        <w:rPr>
          <w:b/>
        </w:rPr>
        <w:t>Kuševija</w:t>
      </w:r>
      <w:r w:rsidR="00E8788A">
        <w:t xml:space="preserve"> </w:t>
      </w:r>
      <w:r w:rsidRPr="0028107F">
        <w:t>(Montenegro)</w:t>
      </w:r>
      <w:r w:rsidR="00E8788A">
        <w:t xml:space="preserve"> </w:t>
      </w:r>
      <w:r w:rsidRPr="0028107F">
        <w:t>said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psychiatrists,</w:t>
      </w:r>
      <w:r w:rsidR="00E8788A">
        <w:t xml:space="preserve"> </w:t>
      </w:r>
      <w:r w:rsidRPr="0028107F">
        <w:t>psychologists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social</w:t>
      </w:r>
      <w:r w:rsidR="00E8788A">
        <w:t xml:space="preserve"> </w:t>
      </w:r>
      <w:r w:rsidRPr="0028107F">
        <w:t>workers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employed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country</w:t>
      </w:r>
      <w:r w:rsidR="00AA7C25">
        <w:t>’</w:t>
      </w:r>
      <w:r w:rsidRPr="0028107F">
        <w:t>s</w:t>
      </w:r>
      <w:r w:rsidR="00E8788A">
        <w:t xml:space="preserve"> </w:t>
      </w:r>
      <w:r w:rsidRPr="0028107F">
        <w:t>seven</w:t>
      </w:r>
      <w:r w:rsidR="00E8788A">
        <w:t xml:space="preserve"> </w:t>
      </w:r>
      <w:r w:rsidRPr="0028107F">
        <w:t>centres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mental</w:t>
      </w:r>
      <w:r w:rsidR="00E8788A">
        <w:t xml:space="preserve"> </w:t>
      </w:r>
      <w:r w:rsidRPr="0028107F">
        <w:t>health,</w:t>
      </w:r>
      <w:r w:rsidR="00E8788A">
        <w:t xml:space="preserve"> </w:t>
      </w:r>
      <w:r w:rsidRPr="0028107F">
        <w:t>working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accordance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the</w:t>
      </w:r>
      <w:r w:rsidR="00E8788A">
        <w:t xml:space="preserve"> </w:t>
      </w:r>
      <w:r w:rsidR="006575A7">
        <w:t xml:space="preserve">mental health </w:t>
      </w:r>
      <w:r w:rsidRPr="0028107F">
        <w:t>strategy.</w:t>
      </w:r>
      <w:r w:rsidR="00E8788A">
        <w:t xml:space="preserve"> </w:t>
      </w:r>
      <w:r w:rsidRPr="0028107F">
        <w:t>Individual</w:t>
      </w:r>
      <w:r w:rsidR="00E8788A">
        <w:t xml:space="preserve"> </w:t>
      </w:r>
      <w:r w:rsidRPr="0028107F">
        <w:t>plans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drawn</w:t>
      </w:r>
      <w:r w:rsidR="00E8788A">
        <w:t xml:space="preserve"> </w:t>
      </w:r>
      <w:r w:rsidRPr="0028107F">
        <w:t>up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patients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support</w:t>
      </w:r>
      <w:r w:rsidR="00E8788A">
        <w:t xml:space="preserve"> </w:t>
      </w:r>
      <w:r w:rsidRPr="0028107F">
        <w:t>them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moving</w:t>
      </w:r>
      <w:r w:rsidR="00E8788A">
        <w:t xml:space="preserve"> </w:t>
      </w:r>
      <w:r w:rsidRPr="0028107F">
        <w:t>back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their</w:t>
      </w:r>
      <w:r w:rsidR="00E8788A">
        <w:t xml:space="preserve"> </w:t>
      </w:r>
      <w:r w:rsidRPr="0028107F">
        <w:t>communities,</w:t>
      </w:r>
      <w:r w:rsidR="00E8788A">
        <w:t xml:space="preserve"> </w:t>
      </w:r>
      <w:r w:rsidRPr="0028107F">
        <w:t>where</w:t>
      </w:r>
      <w:r w:rsidR="00E8788A">
        <w:t xml:space="preserve"> </w:t>
      </w:r>
      <w:r w:rsidRPr="0028107F">
        <w:t>they</w:t>
      </w:r>
      <w:r w:rsidR="00E8788A">
        <w:t xml:space="preserve"> </w:t>
      </w:r>
      <w:r w:rsidRPr="0028107F">
        <w:t>would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provided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adequate</w:t>
      </w:r>
      <w:r w:rsidR="00E8788A">
        <w:t xml:space="preserve"> </w:t>
      </w:r>
      <w:r w:rsidRPr="0028107F">
        <w:t>care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services.</w:t>
      </w:r>
      <w:r w:rsidR="00E8788A">
        <w:t xml:space="preserve"> </w:t>
      </w:r>
      <w:r w:rsidRPr="0028107F">
        <w:t>Such</w:t>
      </w:r>
      <w:r w:rsidR="00E8788A">
        <w:t xml:space="preserve"> </w:t>
      </w:r>
      <w:r w:rsidRPr="0028107F">
        <w:t>services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currently</w:t>
      </w:r>
      <w:r w:rsidR="00E8788A">
        <w:t xml:space="preserve"> </w:t>
      </w:r>
      <w:r w:rsidRPr="0028107F">
        <w:t>being</w:t>
      </w:r>
      <w:r w:rsidR="00E8788A">
        <w:t xml:space="preserve"> </w:t>
      </w:r>
      <w:r w:rsidRPr="0028107F">
        <w:t>developed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Ministry</w:t>
      </w:r>
      <w:r w:rsidR="00E8788A">
        <w:t xml:space="preserve"> </w:t>
      </w:r>
      <w:r w:rsidRPr="0028107F">
        <w:lastRenderedPageBreak/>
        <w:t>of</w:t>
      </w:r>
      <w:r w:rsidR="00E8788A">
        <w:t xml:space="preserve"> </w:t>
      </w:r>
      <w:r w:rsidRPr="0028107F">
        <w:t>Labour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Social</w:t>
      </w:r>
      <w:r w:rsidR="00E8788A">
        <w:t xml:space="preserve"> </w:t>
      </w:r>
      <w:r w:rsidRPr="0028107F">
        <w:t>Welfare,</w:t>
      </w:r>
      <w:r w:rsidR="00E8788A">
        <w:t xml:space="preserve"> </w:t>
      </w:r>
      <w:r w:rsidRPr="0028107F">
        <w:t>based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mapping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needs</w:t>
      </w:r>
      <w:r w:rsidR="00E8788A">
        <w:t xml:space="preserve"> </w:t>
      </w:r>
      <w:r w:rsidRPr="0028107F">
        <w:t>at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local</w:t>
      </w:r>
      <w:r w:rsidR="00E8788A">
        <w:t xml:space="preserve"> </w:t>
      </w:r>
      <w:r w:rsidRPr="0028107F">
        <w:t>level,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there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plans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social</w:t>
      </w:r>
      <w:r w:rsidR="00E8788A">
        <w:t xml:space="preserve"> </w:t>
      </w:r>
      <w:r w:rsidRPr="0028107F">
        <w:t>inclusion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psychosocial</w:t>
      </w:r>
      <w:r w:rsidR="00E8788A">
        <w:t xml:space="preserve"> </w:t>
      </w:r>
      <w:r w:rsidRPr="0028107F">
        <w:t>disabilities.</w:t>
      </w:r>
      <w:r w:rsidR="00E8788A">
        <w:t xml:space="preserve"> </w:t>
      </w:r>
      <w:r w:rsidRPr="0028107F">
        <w:t>Programmes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also</w:t>
      </w:r>
      <w:r w:rsidR="00E8788A">
        <w:t xml:space="preserve"> </w:t>
      </w:r>
      <w:r w:rsidRPr="0028107F">
        <w:t>being</w:t>
      </w:r>
      <w:r w:rsidR="00E8788A">
        <w:t xml:space="preserve"> </w:t>
      </w:r>
      <w:r w:rsidRPr="0028107F">
        <w:t>developed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provide</w:t>
      </w:r>
      <w:r w:rsidR="00E8788A">
        <w:t xml:space="preserve"> </w:t>
      </w:r>
      <w:r w:rsidRPr="0028107F">
        <w:t>home</w:t>
      </w:r>
      <w:r w:rsidR="00E8788A">
        <w:t xml:space="preserve"> </w:t>
      </w:r>
      <w:r w:rsidRPr="0028107F">
        <w:t>care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older</w:t>
      </w:r>
      <w:r w:rsidR="00E8788A">
        <w:t xml:space="preserve"> </w:t>
      </w:r>
      <w:r w:rsidRPr="0028107F">
        <w:t>persons,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14</w:t>
      </w:r>
      <w:r w:rsidR="00E8788A">
        <w:t xml:space="preserve"> </w:t>
      </w:r>
      <w:r w:rsidRPr="0028107F">
        <w:t>municipalities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northern</w:t>
      </w:r>
      <w:r w:rsidR="00E8788A">
        <w:t xml:space="preserve"> </w:t>
      </w:r>
      <w:r w:rsidRPr="0028107F">
        <w:t>region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supported</w:t>
      </w:r>
      <w:r w:rsidR="00E8788A">
        <w:t xml:space="preserve"> </w:t>
      </w:r>
      <w:r w:rsidRPr="0028107F">
        <w:t>through</w:t>
      </w:r>
      <w:r w:rsidR="00E8788A">
        <w:t xml:space="preserve"> </w:t>
      </w:r>
      <w:r w:rsidRPr="0028107F">
        <w:t>such</w:t>
      </w:r>
      <w:r w:rsidR="00E8788A">
        <w:t xml:space="preserve"> </w:t>
      </w:r>
      <w:r w:rsidRPr="0028107F">
        <w:t>programmes.</w:t>
      </w:r>
      <w:r w:rsidR="00E8788A">
        <w:t xml:space="preserve"> </w:t>
      </w:r>
      <w:r w:rsidRPr="0028107F">
        <w:t>Community</w:t>
      </w:r>
      <w:r w:rsidR="00E8788A">
        <w:t xml:space="preserve"> </w:t>
      </w:r>
      <w:r w:rsidRPr="0028107F">
        <w:t>day-care</w:t>
      </w:r>
      <w:r w:rsidR="00E8788A">
        <w:t xml:space="preserve"> </w:t>
      </w:r>
      <w:r w:rsidRPr="0028107F">
        <w:t>centres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services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also</w:t>
      </w:r>
      <w:r w:rsidR="00E8788A">
        <w:t xml:space="preserve"> </w:t>
      </w:r>
      <w:r w:rsidRPr="0028107F">
        <w:t>being</w:t>
      </w:r>
      <w:r w:rsidR="00E8788A">
        <w:t xml:space="preserve"> </w:t>
      </w:r>
      <w:r w:rsidRPr="0028107F">
        <w:t>developed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older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so</w:t>
      </w:r>
      <w:r w:rsidR="00E8788A">
        <w:t xml:space="preserve"> </w:t>
      </w:r>
      <w:r w:rsidRPr="0028107F">
        <w:t>as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support</w:t>
      </w:r>
      <w:r w:rsidR="00E8788A">
        <w:t xml:space="preserve"> </w:t>
      </w:r>
      <w:r w:rsidRPr="0028107F">
        <w:t>their</w:t>
      </w:r>
      <w:r w:rsidR="00E8788A">
        <w:t xml:space="preserve"> </w:t>
      </w:r>
      <w:r w:rsidRPr="0028107F">
        <w:t>families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avoid</w:t>
      </w:r>
      <w:r w:rsidR="00E8788A">
        <w:t xml:space="preserve"> </w:t>
      </w:r>
      <w:r w:rsidRPr="0028107F">
        <w:t>institutionalization.</w:t>
      </w:r>
      <w:r w:rsidR="00E8788A">
        <w:t xml:space="preserve"> </w:t>
      </w:r>
    </w:p>
    <w:p w:rsidR="00BE28D4" w:rsidRPr="0028107F" w:rsidRDefault="00BE28D4" w:rsidP="00BE28D4">
      <w:pPr>
        <w:pStyle w:val="SingleTxtG"/>
      </w:pPr>
      <w:r w:rsidRPr="0028107F">
        <w:t>10.</w:t>
      </w:r>
      <w:r w:rsidRPr="0028107F">
        <w:tab/>
        <w:t>When</w:t>
      </w:r>
      <w:r w:rsidR="00E8788A">
        <w:t xml:space="preserve"> </w:t>
      </w:r>
      <w:r w:rsidRPr="0028107F">
        <w:t>it</w:t>
      </w:r>
      <w:r w:rsidR="00E8788A">
        <w:t xml:space="preserve"> </w:t>
      </w:r>
      <w:r w:rsidRPr="0028107F">
        <w:t>came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budgeting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disabilities,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2016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Government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allocated</w:t>
      </w:r>
      <w:r w:rsidR="00E8788A">
        <w:t xml:space="preserve"> </w:t>
      </w:r>
      <w:r w:rsidRPr="0028107F">
        <w:t>some</w:t>
      </w:r>
      <w:r w:rsidR="00E8788A">
        <w:t xml:space="preserve"> </w:t>
      </w:r>
      <w:r w:rsidRPr="0028107F">
        <w:t>€3.3</w:t>
      </w:r>
      <w:r w:rsidR="00E8788A">
        <w:t xml:space="preserve"> </w:t>
      </w:r>
      <w:r w:rsidRPr="0028107F">
        <w:t>million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fund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personal</w:t>
      </w:r>
      <w:r w:rsidR="00E8788A">
        <w:t xml:space="preserve"> </w:t>
      </w:r>
      <w:r w:rsidRPr="0028107F">
        <w:t>disability</w:t>
      </w:r>
      <w:r w:rsidR="00E8788A">
        <w:t xml:space="preserve"> </w:t>
      </w:r>
      <w:r w:rsidRPr="0028107F">
        <w:t>allowance,</w:t>
      </w:r>
      <w:r w:rsidR="00E8788A">
        <w:t xml:space="preserve"> </w:t>
      </w:r>
      <w:r w:rsidRPr="0028107F">
        <w:t>€12</w:t>
      </w:r>
      <w:r w:rsidR="00E8788A">
        <w:t xml:space="preserve"> </w:t>
      </w:r>
      <w:r w:rsidRPr="0028107F">
        <w:t>million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cover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personal</w:t>
      </w:r>
      <w:r w:rsidR="00E8788A">
        <w:t xml:space="preserve"> </w:t>
      </w:r>
      <w:r w:rsidRPr="0028107F">
        <w:t>care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assistance</w:t>
      </w:r>
      <w:r w:rsidR="00E8788A">
        <w:t xml:space="preserve"> </w:t>
      </w:r>
      <w:r w:rsidRPr="0028107F">
        <w:t>allowance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€4.5</w:t>
      </w:r>
      <w:r w:rsidR="00E8788A">
        <w:t xml:space="preserve"> </w:t>
      </w:r>
      <w:r w:rsidRPr="0028107F">
        <w:t>million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compensation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guardians</w:t>
      </w:r>
      <w:r w:rsidR="00E8788A">
        <w:t xml:space="preserve"> </w:t>
      </w:r>
      <w:r w:rsidRPr="0028107F">
        <w:t>or</w:t>
      </w:r>
      <w:r w:rsidR="00E8788A">
        <w:t xml:space="preserve"> </w:t>
      </w:r>
      <w:r w:rsidRPr="0028107F">
        <w:t>carers,</w:t>
      </w:r>
      <w:r w:rsidR="00E8788A">
        <w:t xml:space="preserve"> </w:t>
      </w:r>
      <w:r w:rsidRPr="0028107F">
        <w:t>as</w:t>
      </w:r>
      <w:r w:rsidR="00E8788A">
        <w:t xml:space="preserve"> </w:t>
      </w:r>
      <w:r w:rsidRPr="0028107F">
        <w:t>well</w:t>
      </w:r>
      <w:r w:rsidR="00E8788A">
        <w:t xml:space="preserve"> </w:t>
      </w:r>
      <w:r w:rsidRPr="0028107F">
        <w:t>funding</w:t>
      </w:r>
      <w:r w:rsidR="00E8788A">
        <w:t xml:space="preserve"> </w:t>
      </w:r>
      <w:r w:rsidRPr="0028107F">
        <w:t>other</w:t>
      </w:r>
      <w:r w:rsidR="00E8788A">
        <w:t xml:space="preserve"> </w:t>
      </w:r>
      <w:r w:rsidRPr="0028107F">
        <w:t>allowances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salaries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personnel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State</w:t>
      </w:r>
      <w:r w:rsidR="00E8788A">
        <w:t xml:space="preserve"> </w:t>
      </w:r>
      <w:r w:rsidRPr="0028107F">
        <w:t>institutions.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children</w:t>
      </w:r>
      <w:r w:rsidR="00AA7C25">
        <w:t>’</w:t>
      </w:r>
      <w:r w:rsidRPr="0028107F">
        <w:t>s</w:t>
      </w:r>
      <w:r w:rsidR="00E8788A">
        <w:t xml:space="preserve"> </w:t>
      </w:r>
      <w:r w:rsidRPr="0028107F">
        <w:t>allowance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children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increased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20</w:t>
      </w:r>
      <w:r w:rsidR="00E8788A">
        <w:t xml:space="preserve"> </w:t>
      </w:r>
      <w:r w:rsidRPr="0028107F">
        <w:t>per</w:t>
      </w:r>
      <w:r w:rsidR="00E8788A">
        <w:t xml:space="preserve"> </w:t>
      </w:r>
      <w:r w:rsidRPr="0028107F">
        <w:t>cent.</w:t>
      </w:r>
      <w:r w:rsidR="00E8788A">
        <w:t xml:space="preserve"> </w:t>
      </w:r>
      <w:r w:rsidRPr="0028107F">
        <w:t>Personal</w:t>
      </w:r>
      <w:r w:rsidR="00E8788A">
        <w:t xml:space="preserve"> </w:t>
      </w:r>
      <w:r w:rsidRPr="0028107F">
        <w:t>assistance</w:t>
      </w:r>
      <w:r w:rsidR="00E8788A">
        <w:t xml:space="preserve"> </w:t>
      </w:r>
      <w:r w:rsidRPr="0028107F">
        <w:t>services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provided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Social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Child</w:t>
      </w:r>
      <w:r w:rsidR="00E8788A">
        <w:t xml:space="preserve"> </w:t>
      </w:r>
      <w:r w:rsidRPr="0028107F">
        <w:t>Protection</w:t>
      </w:r>
      <w:r w:rsidR="00E8788A">
        <w:t xml:space="preserve"> </w:t>
      </w:r>
      <w:r w:rsidRPr="0028107F">
        <w:t>Act.</w:t>
      </w:r>
    </w:p>
    <w:p w:rsidR="00BE28D4" w:rsidRPr="0028107F" w:rsidRDefault="00BE28D4" w:rsidP="00BE28D4">
      <w:pPr>
        <w:pStyle w:val="SingleTxtG"/>
      </w:pPr>
      <w:r w:rsidRPr="0028107F">
        <w:t>11.</w:t>
      </w:r>
      <w:r w:rsidRPr="0028107F">
        <w:tab/>
      </w:r>
      <w:r w:rsidRPr="00C348A3">
        <w:rPr>
          <w:b/>
        </w:rPr>
        <w:t>Mr.</w:t>
      </w:r>
      <w:r w:rsidR="00E8788A">
        <w:rPr>
          <w:b/>
        </w:rPr>
        <w:t xml:space="preserve"> </w:t>
      </w:r>
      <w:r w:rsidRPr="00C348A3">
        <w:rPr>
          <w:b/>
        </w:rPr>
        <w:t>Moračanin</w:t>
      </w:r>
      <w:r w:rsidR="00E8788A">
        <w:t xml:space="preserve"> </w:t>
      </w:r>
      <w:r w:rsidRPr="0028107F">
        <w:t>(Montenegro)</w:t>
      </w:r>
      <w:r w:rsidR="00E8788A">
        <w:t xml:space="preserve"> </w:t>
      </w:r>
      <w:r w:rsidRPr="0028107F">
        <w:t>said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Employment</w:t>
      </w:r>
      <w:r w:rsidR="00E8788A">
        <w:t xml:space="preserve"> </w:t>
      </w:r>
      <w:r w:rsidRPr="0028107F">
        <w:t>Agency</w:t>
      </w:r>
      <w:r w:rsidR="00E8788A">
        <w:t xml:space="preserve"> </w:t>
      </w:r>
      <w:r w:rsidRPr="0028107F">
        <w:t>provided</w:t>
      </w:r>
      <w:r w:rsidR="00E8788A">
        <w:t xml:space="preserve"> </w:t>
      </w:r>
      <w:r w:rsidRPr="0028107F">
        <w:t>personal</w:t>
      </w:r>
      <w:r w:rsidR="00E8788A">
        <w:t xml:space="preserve"> </w:t>
      </w:r>
      <w:r w:rsidRPr="0028107F">
        <w:t>assistance</w:t>
      </w:r>
      <w:r w:rsidR="00E8788A">
        <w:t xml:space="preserve"> </w:t>
      </w:r>
      <w:r w:rsidRPr="0028107F">
        <w:t>services</w:t>
      </w:r>
      <w:r w:rsidR="00E8788A">
        <w:t xml:space="preserve"> </w:t>
      </w:r>
      <w:r w:rsidRPr="0028107F">
        <w:t>based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an</w:t>
      </w:r>
      <w:r w:rsidR="00E8788A">
        <w:t xml:space="preserve"> </w:t>
      </w:r>
      <w:r w:rsidRPr="0028107F">
        <w:t>assessment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beneficiaries</w:t>
      </w:r>
      <w:r w:rsidR="00AA7C25">
        <w:t>’</w:t>
      </w:r>
      <w:r w:rsidR="00E8788A">
        <w:t xml:space="preserve"> </w:t>
      </w:r>
      <w:r w:rsidRPr="0028107F">
        <w:t>needs.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Agency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organized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competition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hired</w:t>
      </w:r>
      <w:r w:rsidR="00E8788A">
        <w:t xml:space="preserve"> </w:t>
      </w:r>
      <w:r w:rsidRPr="0028107F">
        <w:t>844</w:t>
      </w:r>
      <w:r w:rsidR="00E8788A">
        <w:t xml:space="preserve"> </w:t>
      </w:r>
      <w:r w:rsidRPr="0028107F">
        <w:t>personal</w:t>
      </w:r>
      <w:r w:rsidR="00E8788A">
        <w:t xml:space="preserve"> </w:t>
      </w:r>
      <w:r w:rsidRPr="0028107F">
        <w:t>assistants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provide</w:t>
      </w:r>
      <w:r w:rsidR="00E8788A">
        <w:t xml:space="preserve"> </w:t>
      </w:r>
      <w:r w:rsidRPr="0028107F">
        <w:t>support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basic</w:t>
      </w:r>
      <w:r w:rsidR="00E8788A">
        <w:t xml:space="preserve"> </w:t>
      </w:r>
      <w:r w:rsidRPr="0028107F">
        <w:t>everyday</w:t>
      </w:r>
      <w:r w:rsidR="00E8788A">
        <w:t xml:space="preserve"> </w:t>
      </w:r>
      <w:r w:rsidRPr="0028107F">
        <w:t>tasks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disabilities,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priority</w:t>
      </w:r>
      <w:r w:rsidR="00E8788A">
        <w:t xml:space="preserve"> </w:t>
      </w:r>
      <w:r w:rsidRPr="0028107F">
        <w:t>given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who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difficulty</w:t>
      </w:r>
      <w:r w:rsidR="00E8788A">
        <w:t xml:space="preserve"> </w:t>
      </w:r>
      <w:r w:rsidRPr="0028107F">
        <w:t>finding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job</w:t>
      </w:r>
      <w:r w:rsidR="00E8788A">
        <w:t xml:space="preserve"> </w:t>
      </w:r>
      <w:r w:rsidRPr="0028107F">
        <w:t>because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their</w:t>
      </w:r>
      <w:r w:rsidR="00E8788A">
        <w:t xml:space="preserve"> </w:t>
      </w:r>
      <w:r w:rsidRPr="0028107F">
        <w:t>disability.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Government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spent</w:t>
      </w:r>
      <w:r w:rsidR="00E8788A">
        <w:t xml:space="preserve"> </w:t>
      </w:r>
      <w:r w:rsidRPr="0028107F">
        <w:t>€87,000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2016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€65,000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first</w:t>
      </w:r>
      <w:r w:rsidR="00E8788A">
        <w:t xml:space="preserve"> </w:t>
      </w:r>
      <w:r w:rsidRPr="0028107F">
        <w:t>part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2017</w:t>
      </w:r>
      <w:r w:rsidR="00E8788A">
        <w:t xml:space="preserve"> </w:t>
      </w:r>
      <w:r w:rsidR="00483C7A">
        <w:t>on</w:t>
      </w:r>
      <w:r w:rsidR="00E8788A">
        <w:t xml:space="preserve"> </w:t>
      </w:r>
      <w:r w:rsidRPr="0028107F">
        <w:t>subsidiz</w:t>
      </w:r>
      <w:r w:rsidR="00483C7A">
        <w:t>ing</w:t>
      </w:r>
      <w:r w:rsidR="00E8788A">
        <w:t xml:space="preserve"> </w:t>
      </w:r>
      <w:r w:rsidRPr="0028107F">
        <w:t>personal</w:t>
      </w:r>
      <w:r w:rsidR="00E8788A">
        <w:t xml:space="preserve"> </w:t>
      </w:r>
      <w:r w:rsidRPr="0028107F">
        <w:t>assistance</w:t>
      </w:r>
      <w:r w:rsidR="00E8788A">
        <w:t xml:space="preserve"> </w:t>
      </w:r>
      <w:r w:rsidRPr="0028107F">
        <w:t>services.</w:t>
      </w:r>
      <w:r w:rsidR="00E8788A">
        <w:t xml:space="preserve"> </w:t>
      </w:r>
    </w:p>
    <w:p w:rsidR="00BE28D4" w:rsidRPr="0028107F" w:rsidRDefault="00BE28D4" w:rsidP="00BE28D4">
      <w:pPr>
        <w:pStyle w:val="SingleTxtG"/>
      </w:pPr>
      <w:r w:rsidRPr="0028107F">
        <w:t>12.</w:t>
      </w:r>
      <w:r w:rsidRPr="0028107F">
        <w:tab/>
      </w:r>
      <w:r w:rsidRPr="0005683C">
        <w:rPr>
          <w:b/>
        </w:rPr>
        <w:t>Mr.</w:t>
      </w:r>
      <w:r w:rsidR="00E8788A">
        <w:rPr>
          <w:b/>
        </w:rPr>
        <w:t xml:space="preserve"> </w:t>
      </w:r>
      <w:r w:rsidRPr="0005683C">
        <w:rPr>
          <w:b/>
        </w:rPr>
        <w:t>Kuševija</w:t>
      </w:r>
      <w:r w:rsidR="00E8788A">
        <w:t xml:space="preserve"> </w:t>
      </w:r>
      <w:r w:rsidRPr="0028107F">
        <w:t>(Montenegro)</w:t>
      </w:r>
      <w:r w:rsidR="00E8788A">
        <w:t xml:space="preserve"> </w:t>
      </w:r>
      <w:r w:rsidRPr="0028107F">
        <w:t>said</w:t>
      </w:r>
      <w:r w:rsidR="00E8788A">
        <w:t xml:space="preserve"> </w:t>
      </w:r>
      <w:r w:rsidRPr="0028107F">
        <w:t>that,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2017,</w:t>
      </w:r>
      <w:r w:rsidR="00E8788A">
        <w:t xml:space="preserve"> </w:t>
      </w:r>
      <w:r w:rsidRPr="0028107F">
        <w:t>approximately</w:t>
      </w:r>
      <w:r w:rsidR="00E8788A">
        <w:t xml:space="preserve"> </w:t>
      </w:r>
      <w:r w:rsidRPr="0028107F">
        <w:t>90</w:t>
      </w:r>
      <w:r w:rsidR="00E8788A">
        <w:t xml:space="preserve"> </w:t>
      </w:r>
      <w:r w:rsidRPr="0028107F">
        <w:t>children</w:t>
      </w:r>
      <w:r w:rsidR="00E8788A">
        <w:t xml:space="preserve"> </w:t>
      </w:r>
      <w:r w:rsidR="00E731FA">
        <w:t>—</w:t>
      </w:r>
      <w:r w:rsidR="00E8788A">
        <w:t xml:space="preserve"> </w:t>
      </w:r>
      <w:r w:rsidRPr="0028107F">
        <w:t>mostly</w:t>
      </w:r>
      <w:r w:rsidR="00E8788A">
        <w:t xml:space="preserve"> </w:t>
      </w:r>
      <w:r w:rsidRPr="0028107F">
        <w:t>children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who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not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chosen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foreign</w:t>
      </w:r>
      <w:r w:rsidR="00E8788A">
        <w:t xml:space="preserve"> </w:t>
      </w:r>
      <w:r w:rsidRPr="0028107F">
        <w:t>adoption</w:t>
      </w:r>
      <w:r w:rsidR="00E8788A">
        <w:t xml:space="preserve"> </w:t>
      </w:r>
      <w:r w:rsidR="00E731FA">
        <w:t xml:space="preserve">— </w:t>
      </w:r>
      <w:r w:rsidRPr="0028107F">
        <w:t>were</w:t>
      </w:r>
      <w:r w:rsidR="00E8788A">
        <w:t xml:space="preserve"> </w:t>
      </w:r>
      <w:r w:rsidRPr="0028107F">
        <w:t>housed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municipal</w:t>
      </w:r>
      <w:r w:rsidR="00E8788A">
        <w:t xml:space="preserve"> </w:t>
      </w:r>
      <w:r w:rsidRPr="0028107F">
        <w:t>children</w:t>
      </w:r>
      <w:r w:rsidR="00AA7C25">
        <w:t>’</w:t>
      </w:r>
      <w:r w:rsidRPr="0028107F">
        <w:t>s</w:t>
      </w:r>
      <w:r w:rsidR="00E8788A">
        <w:t xml:space="preserve"> </w:t>
      </w:r>
      <w:r w:rsidRPr="0028107F">
        <w:t>homes,</w:t>
      </w:r>
      <w:r w:rsidR="00E8788A">
        <w:t xml:space="preserve"> </w:t>
      </w:r>
      <w:r w:rsidRPr="0028107F">
        <w:t>compared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187</w:t>
      </w:r>
      <w:r w:rsidR="00E8788A">
        <w:t xml:space="preserve"> </w:t>
      </w:r>
      <w:r w:rsidRPr="0028107F">
        <w:t>previously.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cooperation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United</w:t>
      </w:r>
      <w:r w:rsidR="00E8788A">
        <w:t xml:space="preserve"> </w:t>
      </w:r>
      <w:r w:rsidRPr="0028107F">
        <w:t>Nations</w:t>
      </w:r>
      <w:r w:rsidR="00E8788A">
        <w:t xml:space="preserve"> </w:t>
      </w:r>
      <w:r w:rsidRPr="0028107F">
        <w:t>Children</w:t>
      </w:r>
      <w:r w:rsidR="00AA7C25">
        <w:t>’</w:t>
      </w:r>
      <w:r w:rsidRPr="0028107F">
        <w:t>s</w:t>
      </w:r>
      <w:r w:rsidR="00E8788A">
        <w:t xml:space="preserve"> </w:t>
      </w:r>
      <w:r w:rsidRPr="0028107F">
        <w:t>Fund</w:t>
      </w:r>
      <w:r w:rsidR="00E8788A">
        <w:t xml:space="preserve"> </w:t>
      </w:r>
      <w:r w:rsidRPr="0028107F">
        <w:t>(UNICEF),</w:t>
      </w:r>
      <w:r w:rsidR="00E8788A">
        <w:t xml:space="preserve"> </w:t>
      </w:r>
      <w:r w:rsidRPr="0028107F">
        <w:t>work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under</w:t>
      </w:r>
      <w:r w:rsidR="00E8788A">
        <w:t xml:space="preserve"> </w:t>
      </w:r>
      <w:r w:rsidRPr="0028107F">
        <w:t>way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development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small</w:t>
      </w:r>
      <w:r w:rsidR="00E8788A">
        <w:t xml:space="preserve"> </w:t>
      </w:r>
      <w:r w:rsidRPr="0028107F">
        <w:t>group</w:t>
      </w:r>
      <w:r w:rsidR="00E8788A">
        <w:t xml:space="preserve"> </w:t>
      </w:r>
      <w:r w:rsidRPr="0028107F">
        <w:t>homes</w:t>
      </w:r>
      <w:r w:rsidR="00E8788A">
        <w:t xml:space="preserve"> </w:t>
      </w:r>
      <w:r w:rsidRPr="0028107F">
        <w:t>so</w:t>
      </w:r>
      <w:r w:rsidR="00E8788A">
        <w:t xml:space="preserve"> </w:t>
      </w:r>
      <w:r w:rsidRPr="0028107F">
        <w:t>as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ensure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children</w:t>
      </w:r>
      <w:r w:rsidR="00E8788A">
        <w:t xml:space="preserve"> </w:t>
      </w:r>
      <w:r w:rsidRPr="0028107F">
        <w:t>could</w:t>
      </w:r>
      <w:r w:rsidR="00E8788A">
        <w:t xml:space="preserve"> </w:t>
      </w:r>
      <w:r w:rsidRPr="0028107F">
        <w:t>remain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their</w:t>
      </w:r>
      <w:r w:rsidR="00E8788A">
        <w:t xml:space="preserve"> </w:t>
      </w:r>
      <w:r w:rsidRPr="0028107F">
        <w:t>communities.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transitional</w:t>
      </w:r>
      <w:r w:rsidR="00E8788A">
        <w:t xml:space="preserve"> </w:t>
      </w:r>
      <w:r w:rsidRPr="0028107F">
        <w:t>group</w:t>
      </w:r>
      <w:r w:rsidR="00E8788A">
        <w:t xml:space="preserve"> </w:t>
      </w:r>
      <w:r w:rsidRPr="0028107F">
        <w:t>home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established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northern</w:t>
      </w:r>
      <w:r w:rsidR="00E8788A">
        <w:t xml:space="preserve"> </w:t>
      </w:r>
      <w:r w:rsidRPr="0028107F">
        <w:t>region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Montenegro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accommodate</w:t>
      </w:r>
      <w:r w:rsidR="00E8788A">
        <w:t xml:space="preserve"> </w:t>
      </w:r>
      <w:r w:rsidRPr="0028107F">
        <w:t>young</w:t>
      </w:r>
      <w:r w:rsidR="00E8788A">
        <w:t xml:space="preserve"> </w:t>
      </w:r>
      <w:r w:rsidRPr="0028107F">
        <w:t>adults</w:t>
      </w:r>
      <w:r w:rsidR="00E8788A">
        <w:t xml:space="preserve"> </w:t>
      </w:r>
      <w:r w:rsidRPr="0028107F">
        <w:t>once</w:t>
      </w:r>
      <w:r w:rsidR="00E8788A">
        <w:t xml:space="preserve"> </w:t>
      </w:r>
      <w:r w:rsidRPr="0028107F">
        <w:t>they</w:t>
      </w:r>
      <w:r w:rsidR="00E8788A">
        <w:t xml:space="preserve"> </w:t>
      </w:r>
      <w:r w:rsidRPr="0028107F">
        <w:t>could</w:t>
      </w:r>
      <w:r w:rsidR="00E8788A">
        <w:t xml:space="preserve"> </w:t>
      </w:r>
      <w:r w:rsidRPr="0028107F">
        <w:t>no</w:t>
      </w:r>
      <w:r w:rsidR="00E8788A">
        <w:t xml:space="preserve"> </w:t>
      </w:r>
      <w:r w:rsidRPr="0028107F">
        <w:t>longer</w:t>
      </w:r>
      <w:r w:rsidR="00E8788A">
        <w:t xml:space="preserve"> </w:t>
      </w:r>
      <w:r w:rsidRPr="0028107F">
        <w:t>stay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children</w:t>
      </w:r>
      <w:r w:rsidR="00AA7C25">
        <w:t>’</w:t>
      </w:r>
      <w:r w:rsidRPr="0028107F">
        <w:t>s</w:t>
      </w:r>
      <w:r w:rsidR="00E8788A">
        <w:t xml:space="preserve"> </w:t>
      </w:r>
      <w:r w:rsidRPr="0028107F">
        <w:t>homes.</w:t>
      </w:r>
      <w:r w:rsidR="00E8788A">
        <w:t xml:space="preserve"> </w:t>
      </w:r>
      <w:r w:rsidRPr="0028107F">
        <w:t>Further</w:t>
      </w:r>
      <w:r w:rsidR="00E8788A">
        <w:t xml:space="preserve"> </w:t>
      </w:r>
      <w:r w:rsidRPr="0028107F">
        <w:t>community-based</w:t>
      </w:r>
      <w:r w:rsidR="00E8788A">
        <w:t xml:space="preserve"> </w:t>
      </w:r>
      <w:r w:rsidRPr="0028107F">
        <w:t>services</w:t>
      </w:r>
      <w:r w:rsidR="00E8788A">
        <w:t xml:space="preserve"> </w:t>
      </w:r>
      <w:r w:rsidRPr="0028107F">
        <w:t>would</w:t>
      </w:r>
      <w:r w:rsidR="00E8788A">
        <w:t xml:space="preserve"> </w:t>
      </w:r>
      <w:r w:rsidRPr="0028107F">
        <w:t>continue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developed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promote</w:t>
      </w:r>
      <w:r w:rsidR="00E8788A">
        <w:t xml:space="preserve"> </w:t>
      </w:r>
      <w:r w:rsidRPr="0028107F">
        <w:t>independent</w:t>
      </w:r>
      <w:r w:rsidR="00E8788A">
        <w:t xml:space="preserve"> </w:t>
      </w:r>
      <w:r w:rsidRPr="0028107F">
        <w:t>living.</w:t>
      </w:r>
      <w:r w:rsidR="00E8788A">
        <w:t xml:space="preserve"> </w:t>
      </w:r>
      <w:r w:rsidRPr="0028107F">
        <w:t>Day-care</w:t>
      </w:r>
      <w:r w:rsidR="00E8788A">
        <w:t xml:space="preserve"> </w:t>
      </w:r>
      <w:r w:rsidRPr="0028107F">
        <w:t>centres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children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being</w:t>
      </w:r>
      <w:r w:rsidR="00E8788A">
        <w:t xml:space="preserve"> </w:t>
      </w:r>
      <w:r w:rsidRPr="0028107F">
        <w:t>established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accordance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European</w:t>
      </w:r>
      <w:r w:rsidR="00E8788A">
        <w:t xml:space="preserve"> </w:t>
      </w:r>
      <w:r w:rsidRPr="0028107F">
        <w:t>Union</w:t>
      </w:r>
      <w:r w:rsidR="00E8788A">
        <w:t xml:space="preserve"> </w:t>
      </w:r>
      <w:r w:rsidRPr="0028107F">
        <w:t>guidelines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ensure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parents</w:t>
      </w:r>
      <w:r w:rsidR="00E8788A">
        <w:t xml:space="preserve"> </w:t>
      </w:r>
      <w:r w:rsidRPr="0028107F">
        <w:t>could</w:t>
      </w:r>
      <w:r w:rsidR="00E8788A">
        <w:t xml:space="preserve"> </w:t>
      </w:r>
      <w:r w:rsidRPr="0028107F">
        <w:t>continue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work.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past,</w:t>
      </w:r>
      <w:r w:rsidR="00E8788A">
        <w:t xml:space="preserve"> </w:t>
      </w:r>
      <w:r w:rsidRPr="0028107F">
        <w:t>such</w:t>
      </w:r>
      <w:r w:rsidR="00E8788A">
        <w:t xml:space="preserve"> </w:t>
      </w:r>
      <w:r w:rsidRPr="0028107F">
        <w:t>children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stigmatized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remained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their</w:t>
      </w:r>
      <w:r w:rsidR="00E8788A">
        <w:t xml:space="preserve"> </w:t>
      </w:r>
      <w:r w:rsidRPr="0028107F">
        <w:t>homes,</w:t>
      </w:r>
      <w:r w:rsidR="00E8788A">
        <w:t xml:space="preserve"> </w:t>
      </w:r>
      <w:r w:rsidRPr="0028107F">
        <w:t>but</w:t>
      </w:r>
      <w:r w:rsidR="00E8788A">
        <w:t xml:space="preserve"> </w:t>
      </w:r>
      <w:r w:rsidRPr="0028107F">
        <w:t>successful</w:t>
      </w:r>
      <w:r w:rsidR="00E8788A">
        <w:t xml:space="preserve"> </w:t>
      </w:r>
      <w:r w:rsidRPr="0028107F">
        <w:t>awareness-raising</w:t>
      </w:r>
      <w:r w:rsidR="00E8788A">
        <w:t xml:space="preserve"> </w:t>
      </w:r>
      <w:r w:rsidRPr="0028107F">
        <w:t>campaigns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conducted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change</w:t>
      </w:r>
      <w:r w:rsidR="00E8788A">
        <w:t xml:space="preserve"> </w:t>
      </w:r>
      <w:r w:rsidRPr="0028107F">
        <w:t>attitudes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re</w:t>
      </w:r>
      <w:r w:rsidR="00483C7A">
        <w:t>spect</w:t>
      </w:r>
      <w:r w:rsidRPr="0028107F">
        <w:t>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services</w:t>
      </w:r>
      <w:r w:rsidR="00E8788A">
        <w:t xml:space="preserve"> </w:t>
      </w:r>
      <w:r w:rsidRPr="0028107F">
        <w:t>provided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social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nature</w:t>
      </w:r>
      <w:r w:rsidR="00E8788A">
        <w:t xml:space="preserve"> </w:t>
      </w:r>
      <w:r w:rsidRPr="0028107F">
        <w:t>rather</w:t>
      </w:r>
      <w:r w:rsidR="00E8788A">
        <w:t xml:space="preserve"> </w:t>
      </w:r>
      <w:r w:rsidRPr="0028107F">
        <w:t>than</w:t>
      </w:r>
      <w:r w:rsidR="00E8788A">
        <w:t xml:space="preserve"> </w:t>
      </w:r>
      <w:r w:rsidRPr="0028107F">
        <w:t>educational.</w:t>
      </w:r>
      <w:r w:rsidR="00E8788A">
        <w:t xml:space="preserve"> </w:t>
      </w:r>
      <w:r w:rsidRPr="0028107F">
        <w:t>Such</w:t>
      </w:r>
      <w:r w:rsidR="00E8788A">
        <w:t xml:space="preserve"> </w:t>
      </w:r>
      <w:r w:rsidRPr="0028107F">
        <w:t>day-care</w:t>
      </w:r>
      <w:r w:rsidR="00E8788A">
        <w:t xml:space="preserve"> </w:t>
      </w:r>
      <w:r w:rsidRPr="0028107F">
        <w:t>services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not</w:t>
      </w:r>
      <w:r w:rsidR="00E8788A">
        <w:t xml:space="preserve"> </w:t>
      </w:r>
      <w:r w:rsidRPr="0028107F">
        <w:t>available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every</w:t>
      </w:r>
      <w:r w:rsidR="00E8788A">
        <w:t xml:space="preserve"> </w:t>
      </w:r>
      <w:r w:rsidRPr="0028107F">
        <w:t>town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country,</w:t>
      </w:r>
      <w:r w:rsidR="00E8788A">
        <w:t xml:space="preserve"> </w:t>
      </w:r>
      <w:r w:rsidRPr="0028107F">
        <w:t>but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objective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ensure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they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available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all</w:t>
      </w:r>
      <w:r w:rsidR="00E8788A">
        <w:t xml:space="preserve"> </w:t>
      </w:r>
      <w:r w:rsidRPr="0028107F">
        <w:t>children</w:t>
      </w:r>
      <w:r w:rsidR="00E8788A">
        <w:t xml:space="preserve"> </w:t>
      </w:r>
      <w:r w:rsidRPr="0028107F">
        <w:t>who</w:t>
      </w:r>
      <w:r w:rsidR="00E8788A">
        <w:t xml:space="preserve"> </w:t>
      </w:r>
      <w:r w:rsidRPr="0028107F">
        <w:t>needed</w:t>
      </w:r>
      <w:r w:rsidR="00E8788A">
        <w:t xml:space="preserve"> </w:t>
      </w:r>
      <w:r w:rsidRPr="0028107F">
        <w:t>them.</w:t>
      </w:r>
      <w:r w:rsidR="00E8788A">
        <w:t xml:space="preserve"> </w:t>
      </w:r>
    </w:p>
    <w:p w:rsidR="00BE28D4" w:rsidRPr="0028107F" w:rsidRDefault="00BE28D4" w:rsidP="00BE28D4">
      <w:pPr>
        <w:pStyle w:val="SingleTxtG"/>
      </w:pPr>
      <w:r w:rsidRPr="0028107F">
        <w:t>13.</w:t>
      </w:r>
      <w:r w:rsidRPr="0028107F">
        <w:tab/>
      </w:r>
      <w:r w:rsidRPr="0005683C">
        <w:rPr>
          <w:b/>
        </w:rPr>
        <w:t>Ms.</w:t>
      </w:r>
      <w:r w:rsidR="00E8788A">
        <w:rPr>
          <w:b/>
        </w:rPr>
        <w:t xml:space="preserve"> </w:t>
      </w:r>
      <w:r w:rsidRPr="0005683C">
        <w:rPr>
          <w:b/>
        </w:rPr>
        <w:t>Milić</w:t>
      </w:r>
      <w:r w:rsidR="00E8788A">
        <w:t xml:space="preserve"> </w:t>
      </w:r>
      <w:r w:rsidRPr="0028107F">
        <w:t>(Montenegro)</w:t>
      </w:r>
      <w:r w:rsidR="00E8788A">
        <w:t xml:space="preserve"> </w:t>
      </w:r>
      <w:r w:rsidRPr="0028107F">
        <w:t>said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some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former</w:t>
      </w:r>
      <w:r w:rsidR="00E8788A">
        <w:t xml:space="preserve"> </w:t>
      </w:r>
      <w:r w:rsidRPr="0028107F">
        <w:t>special</w:t>
      </w:r>
      <w:r w:rsidR="00E8788A">
        <w:t xml:space="preserve"> </w:t>
      </w:r>
      <w:r w:rsidRPr="0028107F">
        <w:t>education</w:t>
      </w:r>
      <w:r w:rsidR="00E8788A">
        <w:t xml:space="preserve"> </w:t>
      </w:r>
      <w:r w:rsidRPr="0028107F">
        <w:t>schools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transformed</w:t>
      </w:r>
      <w:r w:rsidR="00E8788A">
        <w:t xml:space="preserve"> </w:t>
      </w:r>
      <w:r w:rsidRPr="0028107F">
        <w:t>into</w:t>
      </w:r>
      <w:r w:rsidR="00E8788A">
        <w:t xml:space="preserve"> </w:t>
      </w:r>
      <w:r w:rsidRPr="0028107F">
        <w:t>resource</w:t>
      </w:r>
      <w:r w:rsidR="00E8788A">
        <w:t xml:space="preserve"> </w:t>
      </w:r>
      <w:r w:rsidRPr="0028107F">
        <w:t>centres,</w:t>
      </w:r>
      <w:r w:rsidR="00E8788A">
        <w:t xml:space="preserve"> </w:t>
      </w:r>
      <w:r w:rsidRPr="0028107F">
        <w:t>one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which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focused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providing</w:t>
      </w:r>
      <w:r w:rsidR="00E8788A">
        <w:t xml:space="preserve"> </w:t>
      </w:r>
      <w:r w:rsidRPr="0028107F">
        <w:t>resources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children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visual</w:t>
      </w:r>
      <w:r w:rsidR="00E8788A">
        <w:t xml:space="preserve"> </w:t>
      </w:r>
      <w:r w:rsidRPr="0028107F">
        <w:t>impairments.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staff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centre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recent</w:t>
      </w:r>
      <w:r w:rsidR="00E8788A">
        <w:t xml:space="preserve"> </w:t>
      </w:r>
      <w:r w:rsidRPr="0028107F">
        <w:t>years</w:t>
      </w:r>
      <w:r w:rsidR="00E8788A">
        <w:t xml:space="preserve"> </w:t>
      </w:r>
      <w:r w:rsidRPr="0028107F">
        <w:t>provided</w:t>
      </w:r>
      <w:r w:rsidR="00E8788A">
        <w:t xml:space="preserve"> </w:t>
      </w:r>
      <w:r w:rsidRPr="0028107F">
        <w:t>training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all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country</w:t>
      </w:r>
      <w:r w:rsidR="00AA7C25">
        <w:t>’</w:t>
      </w:r>
      <w:r w:rsidRPr="0028107F">
        <w:t>s</w:t>
      </w:r>
      <w:r w:rsidR="00E8788A">
        <w:t xml:space="preserve"> </w:t>
      </w:r>
      <w:r w:rsidRPr="0028107F">
        <w:t>kindergartens</w:t>
      </w:r>
      <w:r w:rsidR="00E8788A">
        <w:t xml:space="preserve"> </w:t>
      </w:r>
      <w:r w:rsidR="00483C7A">
        <w:t>for</w:t>
      </w:r>
      <w:r w:rsidR="00E8788A">
        <w:t xml:space="preserve"> </w:t>
      </w:r>
      <w:r w:rsidRPr="0028107F">
        <w:t>approximately</w:t>
      </w:r>
      <w:r w:rsidR="00E8788A">
        <w:t xml:space="preserve"> </w:t>
      </w:r>
      <w:r w:rsidRPr="0028107F">
        <w:t>360</w:t>
      </w:r>
      <w:r w:rsidR="00E8788A">
        <w:t xml:space="preserve"> </w:t>
      </w:r>
      <w:r w:rsidRPr="0028107F">
        <w:t>educators,</w:t>
      </w:r>
      <w:r w:rsidR="00E8788A">
        <w:t xml:space="preserve"> </w:t>
      </w:r>
      <w:r w:rsidRPr="0028107F">
        <w:t>psychologists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representatives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NGOs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associations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parents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children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disabilities,</w:t>
      </w:r>
      <w:r w:rsidR="00E8788A">
        <w:t xml:space="preserve"> </w:t>
      </w:r>
      <w:r w:rsidRPr="0028107F">
        <w:t>focusing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early</w:t>
      </w:r>
      <w:r w:rsidR="00E8788A">
        <w:t xml:space="preserve"> </w:t>
      </w:r>
      <w:r w:rsidRPr="0028107F">
        <w:t>intervention,</w:t>
      </w:r>
      <w:r w:rsidR="00E8788A">
        <w:t xml:space="preserve"> </w:t>
      </w:r>
      <w:r w:rsidRPr="0028107F">
        <w:t>Braille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pre-reading</w:t>
      </w:r>
      <w:r w:rsidR="00E8788A">
        <w:t xml:space="preserve"> </w:t>
      </w:r>
      <w:r w:rsidRPr="0028107F">
        <w:t>skills.</w:t>
      </w:r>
      <w:r w:rsidR="00E8788A">
        <w:t xml:space="preserve"> </w:t>
      </w:r>
      <w:r w:rsidRPr="0028107F">
        <w:t>Training</w:t>
      </w:r>
      <w:r w:rsidR="00E8788A">
        <w:t xml:space="preserve"> </w:t>
      </w:r>
      <w:r w:rsidRPr="0028107F">
        <w:t>sessions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use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Braille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organized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eight</w:t>
      </w:r>
      <w:r w:rsidR="00E8788A">
        <w:t xml:space="preserve"> </w:t>
      </w:r>
      <w:r w:rsidRPr="0028107F">
        <w:t>elementary</w:t>
      </w:r>
      <w:r w:rsidR="00E8788A">
        <w:t xml:space="preserve"> </w:t>
      </w:r>
      <w:r w:rsidRPr="0028107F">
        <w:t>schools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108</w:t>
      </w:r>
      <w:r w:rsidR="00E8788A">
        <w:t xml:space="preserve"> </w:t>
      </w:r>
      <w:r w:rsidRPr="0028107F">
        <w:t>participants.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resource</w:t>
      </w:r>
      <w:r w:rsidR="00E8788A">
        <w:t xml:space="preserve"> </w:t>
      </w:r>
      <w:r w:rsidRPr="0028107F">
        <w:t>centre</w:t>
      </w:r>
      <w:r w:rsidR="00E8788A">
        <w:t xml:space="preserve"> </w:t>
      </w:r>
      <w:r w:rsidRPr="0028107F">
        <w:t>also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mobile</w:t>
      </w:r>
      <w:r w:rsidR="00E8788A">
        <w:t xml:space="preserve"> </w:t>
      </w:r>
      <w:r w:rsidRPr="0028107F">
        <w:t>unit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visited</w:t>
      </w:r>
      <w:r w:rsidR="00E8788A">
        <w:t xml:space="preserve"> </w:t>
      </w:r>
      <w:r w:rsidRPr="0028107F">
        <w:t>schools</w:t>
      </w:r>
      <w:r w:rsidR="00E8788A">
        <w:t xml:space="preserve"> </w:t>
      </w:r>
      <w:r w:rsidRPr="0028107F">
        <w:t>attended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children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devise</w:t>
      </w:r>
      <w:r w:rsidR="00E8788A">
        <w:t xml:space="preserve"> </w:t>
      </w:r>
      <w:r w:rsidRPr="0028107F">
        <w:t>individual</w:t>
      </w:r>
      <w:r w:rsidR="00E8788A">
        <w:t xml:space="preserve"> </w:t>
      </w:r>
      <w:r w:rsidRPr="0028107F">
        <w:t>educational</w:t>
      </w:r>
      <w:r w:rsidR="00E8788A">
        <w:t xml:space="preserve"> </w:t>
      </w:r>
      <w:r w:rsidRPr="0028107F">
        <w:t>programmes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students.</w:t>
      </w:r>
      <w:r w:rsidR="00E8788A">
        <w:t xml:space="preserve"> </w:t>
      </w:r>
      <w:r w:rsidRPr="0028107F">
        <w:t>Textbooks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made</w:t>
      </w:r>
      <w:r w:rsidR="00E8788A">
        <w:t xml:space="preserve"> </w:t>
      </w:r>
      <w:r w:rsidRPr="0028107F">
        <w:t>available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Braille,</w:t>
      </w:r>
      <w:r w:rsidR="00E8788A">
        <w:t xml:space="preserve"> </w:t>
      </w:r>
      <w:r w:rsidRPr="0028107F">
        <w:t>as</w:t>
      </w:r>
      <w:r w:rsidR="00E8788A">
        <w:t xml:space="preserve"> </w:t>
      </w:r>
      <w:r w:rsidRPr="0028107F">
        <w:t>well,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students</w:t>
      </w:r>
      <w:r w:rsidR="00E8788A">
        <w:t xml:space="preserve"> </w:t>
      </w:r>
      <w:r w:rsidRPr="0028107F">
        <w:t>who</w:t>
      </w:r>
      <w:r w:rsidR="00E8788A">
        <w:t xml:space="preserve"> </w:t>
      </w:r>
      <w:r w:rsidRPr="0028107F">
        <w:t>needed</w:t>
      </w:r>
      <w:r w:rsidR="00E8788A">
        <w:t xml:space="preserve"> </w:t>
      </w:r>
      <w:r w:rsidRPr="0028107F">
        <w:t>them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provided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two</w:t>
      </w:r>
      <w:r w:rsidR="00E8788A">
        <w:t xml:space="preserve"> </w:t>
      </w:r>
      <w:r w:rsidRPr="0028107F">
        <w:t>copies</w:t>
      </w:r>
      <w:r w:rsidR="00E8788A">
        <w:t xml:space="preserve"> </w:t>
      </w:r>
      <w:r w:rsidR="0005540A">
        <w:t>—</w:t>
      </w:r>
      <w:r w:rsidR="00E8788A">
        <w:t xml:space="preserve"> </w:t>
      </w:r>
      <w:r w:rsidRPr="0028107F">
        <w:t>one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keep</w:t>
      </w:r>
      <w:r w:rsidR="00E8788A">
        <w:t xml:space="preserve"> </w:t>
      </w:r>
      <w:r w:rsidRPr="0028107F">
        <w:t>at</w:t>
      </w:r>
      <w:r w:rsidR="00E8788A">
        <w:t xml:space="preserve"> </w:t>
      </w:r>
      <w:r w:rsidRPr="0028107F">
        <w:t>home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one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keep</w:t>
      </w:r>
      <w:r w:rsidR="00E8788A">
        <w:t xml:space="preserve"> </w:t>
      </w:r>
      <w:r w:rsidR="00F761BF">
        <w:t>at</w:t>
      </w:r>
      <w:r w:rsidR="00E8788A">
        <w:t xml:space="preserve"> </w:t>
      </w:r>
      <w:r w:rsidRPr="0028107F">
        <w:t>school</w:t>
      </w:r>
      <w:r w:rsidR="00E8788A">
        <w:t xml:space="preserve"> </w:t>
      </w:r>
      <w:r w:rsidR="0005540A">
        <w:t>—</w:t>
      </w:r>
      <w:r w:rsidR="00E8788A">
        <w:t xml:space="preserve"> </w:t>
      </w:r>
      <w:r w:rsidRPr="0028107F">
        <w:t>bearing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mind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weight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books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Braille.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cooperation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UNICEF,</w:t>
      </w:r>
      <w:r w:rsidR="00E8788A">
        <w:t xml:space="preserve"> </w:t>
      </w:r>
      <w:r w:rsidRPr="0028107F">
        <w:t>work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begun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translating</w:t>
      </w:r>
      <w:r w:rsidR="00E8788A">
        <w:t xml:space="preserve"> </w:t>
      </w:r>
      <w:r w:rsidRPr="0028107F">
        <w:t>textbooks</w:t>
      </w:r>
      <w:r w:rsidR="00E8788A">
        <w:t xml:space="preserve"> </w:t>
      </w:r>
      <w:r w:rsidRPr="0028107F">
        <w:t>into</w:t>
      </w:r>
      <w:r w:rsidR="00E8788A">
        <w:t xml:space="preserve"> </w:t>
      </w:r>
      <w:r w:rsidRPr="0028107F">
        <w:t>easy-to-read</w:t>
      </w:r>
      <w:r w:rsidR="00E8788A">
        <w:t xml:space="preserve"> </w:t>
      </w:r>
      <w:r w:rsidRPr="0028107F">
        <w:t>format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children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intellectual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conditions</w:t>
      </w:r>
      <w:r w:rsidR="00E8788A">
        <w:t xml:space="preserve"> </w:t>
      </w:r>
      <w:r w:rsidRPr="0028107F">
        <w:t>such</w:t>
      </w:r>
      <w:r w:rsidR="00E8788A">
        <w:t xml:space="preserve"> </w:t>
      </w:r>
      <w:r w:rsidRPr="0028107F">
        <w:t>as</w:t>
      </w:r>
      <w:r w:rsidR="00E8788A">
        <w:t xml:space="preserve"> </w:t>
      </w:r>
      <w:r w:rsidRPr="0028107F">
        <w:t>dyslexia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dyspraxia.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relevant</w:t>
      </w:r>
      <w:r w:rsidR="00E8788A">
        <w:t xml:space="preserve"> </w:t>
      </w:r>
      <w:r w:rsidRPr="0028107F">
        <w:t>training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provided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109</w:t>
      </w:r>
      <w:r w:rsidR="00E8788A">
        <w:t xml:space="preserve"> </w:t>
      </w:r>
      <w:r w:rsidRPr="0028107F">
        <w:t>teachers,</w:t>
      </w:r>
      <w:r w:rsidR="00E8788A">
        <w:t xml:space="preserve"> </w:t>
      </w:r>
      <w:r w:rsidRPr="0028107F">
        <w:t>including</w:t>
      </w:r>
      <w:r w:rsidR="00E8788A">
        <w:t xml:space="preserve"> </w:t>
      </w:r>
      <w:r w:rsidRPr="0028107F">
        <w:t>teachers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Montenegrin</w:t>
      </w:r>
      <w:r w:rsidR="00E8788A">
        <w:t xml:space="preserve"> </w:t>
      </w:r>
      <w:r w:rsidRPr="0028107F">
        <w:t>language,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50</w:t>
      </w:r>
      <w:r w:rsidR="00E8788A">
        <w:t xml:space="preserve"> </w:t>
      </w:r>
      <w:r w:rsidRPr="0028107F">
        <w:t>schools.</w:t>
      </w:r>
      <w:r w:rsidR="00E8788A">
        <w:t xml:space="preserve"> </w:t>
      </w:r>
    </w:p>
    <w:p w:rsidR="00BE28D4" w:rsidRPr="0028107F" w:rsidRDefault="00BE28D4" w:rsidP="00BE28D4">
      <w:pPr>
        <w:pStyle w:val="SingleTxtG"/>
      </w:pPr>
      <w:r w:rsidRPr="0028107F">
        <w:t>14.</w:t>
      </w:r>
      <w:r w:rsidRPr="0028107F">
        <w:tab/>
      </w:r>
      <w:r w:rsidRPr="0005683C">
        <w:rPr>
          <w:b/>
        </w:rPr>
        <w:t>Mr.</w:t>
      </w:r>
      <w:r w:rsidR="00E8788A">
        <w:rPr>
          <w:b/>
        </w:rPr>
        <w:t xml:space="preserve"> </w:t>
      </w:r>
      <w:r w:rsidRPr="0005683C">
        <w:rPr>
          <w:b/>
        </w:rPr>
        <w:t>Milošević</w:t>
      </w:r>
      <w:r w:rsidR="00E8788A">
        <w:t xml:space="preserve"> </w:t>
      </w:r>
      <w:r w:rsidRPr="0028107F">
        <w:t>(Montenegro)</w:t>
      </w:r>
      <w:r w:rsidR="00E8788A">
        <w:t xml:space="preserve"> </w:t>
      </w:r>
      <w:r w:rsidRPr="0028107F">
        <w:t>said</w:t>
      </w:r>
      <w:r w:rsidR="00E8788A">
        <w:t xml:space="preserve"> </w:t>
      </w:r>
      <w:r w:rsidRPr="0028107F">
        <w:t>that,</w:t>
      </w:r>
      <w:r w:rsidR="00E8788A">
        <w:t xml:space="preserve"> </w:t>
      </w:r>
      <w:r w:rsidRPr="0028107F">
        <w:t>when</w:t>
      </w:r>
      <w:r w:rsidR="00E8788A">
        <w:t xml:space="preserve"> </w:t>
      </w:r>
      <w:r w:rsidRPr="0028107F">
        <w:t>it</w:t>
      </w:r>
      <w:r w:rsidR="00E8788A">
        <w:t xml:space="preserve"> </w:t>
      </w:r>
      <w:r w:rsidRPr="0028107F">
        <w:t>came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accessibility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air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maritime</w:t>
      </w:r>
      <w:r w:rsidR="00E8788A">
        <w:t xml:space="preserve"> </w:t>
      </w:r>
      <w:r w:rsidRPr="0028107F">
        <w:t>transport,</w:t>
      </w:r>
      <w:r w:rsidR="00E8788A">
        <w:t xml:space="preserve"> </w:t>
      </w:r>
      <w:r w:rsidRPr="0028107F">
        <w:t>his</w:t>
      </w:r>
      <w:r w:rsidR="00E8788A">
        <w:t xml:space="preserve"> </w:t>
      </w:r>
      <w:r w:rsidRPr="0028107F">
        <w:t>country</w:t>
      </w:r>
      <w:r w:rsidR="00E8788A">
        <w:t xml:space="preserve"> </w:t>
      </w:r>
      <w:r w:rsidRPr="0028107F">
        <w:t>applied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relevant</w:t>
      </w:r>
      <w:r w:rsidR="00E8788A">
        <w:t xml:space="preserve"> </w:t>
      </w:r>
      <w:r w:rsidRPr="0028107F">
        <w:t>international</w:t>
      </w:r>
      <w:r w:rsidR="00E8788A">
        <w:t xml:space="preserve"> </w:t>
      </w:r>
      <w:r w:rsidRPr="0028107F">
        <w:t>conventions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which</w:t>
      </w:r>
      <w:r w:rsidR="00E8788A">
        <w:t xml:space="preserve"> </w:t>
      </w:r>
      <w:r w:rsidRPr="0028107F">
        <w:t>it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party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fully</w:t>
      </w:r>
      <w:r w:rsidR="00E8788A">
        <w:t xml:space="preserve"> </w:t>
      </w:r>
      <w:r w:rsidRPr="0028107F">
        <w:t>harmonized</w:t>
      </w:r>
      <w:r w:rsidR="00E8788A">
        <w:t xml:space="preserve"> </w:t>
      </w:r>
      <w:r w:rsidRPr="0028107F">
        <w:t>its</w:t>
      </w:r>
      <w:r w:rsidR="00E8788A">
        <w:t xml:space="preserve"> </w:t>
      </w:r>
      <w:r w:rsidRPr="0028107F">
        <w:t>system.</w:t>
      </w:r>
      <w:r w:rsidR="00E8788A">
        <w:t xml:space="preserve"> </w:t>
      </w:r>
      <w:r w:rsidRPr="0028107F">
        <w:t>Some</w:t>
      </w:r>
      <w:r w:rsidR="00E8788A">
        <w:t xml:space="preserve"> </w:t>
      </w:r>
      <w:r w:rsidRPr="0028107F">
        <w:t>challenges</w:t>
      </w:r>
      <w:r w:rsidR="00E8788A">
        <w:t xml:space="preserve"> </w:t>
      </w:r>
      <w:r w:rsidRPr="0028107F">
        <w:t>remained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respect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rail</w:t>
      </w:r>
      <w:r w:rsidR="00E8788A">
        <w:t xml:space="preserve"> </w:t>
      </w:r>
      <w:r w:rsidRPr="0028107F">
        <w:t>transport,</w:t>
      </w:r>
      <w:r w:rsidR="00E8788A">
        <w:t xml:space="preserve"> </w:t>
      </w:r>
      <w:r w:rsidRPr="0028107F">
        <w:t>as</w:t>
      </w:r>
      <w:r w:rsidR="00E8788A">
        <w:t xml:space="preserve"> </w:t>
      </w:r>
      <w:r w:rsidRPr="0028107F">
        <w:t>older</w:t>
      </w:r>
      <w:r w:rsidR="00E8788A">
        <w:t xml:space="preserve"> </w:t>
      </w:r>
      <w:r w:rsidRPr="0028107F">
        <w:t>trains</w:t>
      </w:r>
      <w:r w:rsidR="00E8788A">
        <w:t xml:space="preserve"> </w:t>
      </w:r>
      <w:r w:rsidRPr="0028107F">
        <w:t>could</w:t>
      </w:r>
      <w:r w:rsidR="00E8788A">
        <w:t xml:space="preserve"> </w:t>
      </w:r>
      <w:r w:rsidRPr="0028107F">
        <w:t>not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brought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line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international</w:t>
      </w:r>
      <w:r w:rsidR="00E8788A">
        <w:t xml:space="preserve"> </w:t>
      </w:r>
      <w:r w:rsidRPr="0028107F">
        <w:t>accessibility</w:t>
      </w:r>
      <w:r w:rsidR="00E8788A">
        <w:t xml:space="preserve"> </w:t>
      </w:r>
      <w:r w:rsidRPr="0028107F">
        <w:t>standards.</w:t>
      </w:r>
      <w:r w:rsidR="00E8788A">
        <w:t xml:space="preserve"> </w:t>
      </w:r>
      <w:r w:rsidRPr="0028107F">
        <w:t>However,</w:t>
      </w:r>
      <w:r w:rsidR="00E8788A">
        <w:t xml:space="preserve"> </w:t>
      </w:r>
      <w:r w:rsidRPr="0028107F">
        <w:t>accessibility</w:t>
      </w:r>
      <w:r w:rsidR="00E8788A">
        <w:t xml:space="preserve"> </w:t>
      </w:r>
      <w:r w:rsidRPr="0028107F">
        <w:t>criteria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taken</w:t>
      </w:r>
      <w:r w:rsidR="00E8788A">
        <w:t xml:space="preserve"> </w:t>
      </w:r>
      <w:r w:rsidRPr="0028107F">
        <w:t>into</w:t>
      </w:r>
      <w:r w:rsidR="00E8788A">
        <w:t xml:space="preserve"> </w:t>
      </w:r>
      <w:r w:rsidRPr="0028107F">
        <w:t>account</w:t>
      </w:r>
      <w:r w:rsidR="00E8788A">
        <w:t xml:space="preserve"> </w:t>
      </w:r>
      <w:r w:rsidRPr="0028107F">
        <w:t>when</w:t>
      </w:r>
      <w:r w:rsidR="00E8788A">
        <w:t xml:space="preserve"> </w:t>
      </w:r>
      <w:r w:rsidRPr="0028107F">
        <w:t>purchasing</w:t>
      </w:r>
      <w:r w:rsidR="00E8788A">
        <w:t xml:space="preserve"> </w:t>
      </w:r>
      <w:r w:rsidRPr="0028107F">
        <w:t>new</w:t>
      </w:r>
      <w:r w:rsidR="00E8788A">
        <w:t xml:space="preserve"> </w:t>
      </w:r>
      <w:r w:rsidRPr="0028107F">
        <w:t>trains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three</w:t>
      </w:r>
      <w:r w:rsidR="00E8788A">
        <w:t xml:space="preserve"> </w:t>
      </w:r>
      <w:r w:rsidRPr="0028107F">
        <w:t>purchased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recent</w:t>
      </w:r>
      <w:r w:rsidR="00E8788A">
        <w:t xml:space="preserve"> </w:t>
      </w:r>
      <w:r w:rsidRPr="0028107F">
        <w:t>years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all</w:t>
      </w:r>
      <w:r w:rsidR="00E8788A">
        <w:t xml:space="preserve"> </w:t>
      </w:r>
      <w:r w:rsidRPr="0028107F">
        <w:t>fully</w:t>
      </w:r>
      <w:r w:rsidR="00E8788A">
        <w:t xml:space="preserve"> </w:t>
      </w:r>
      <w:r w:rsidRPr="0028107F">
        <w:t>accessible.</w:t>
      </w:r>
      <w:r w:rsidR="00E8788A">
        <w:t xml:space="preserve"> </w:t>
      </w:r>
      <w:r w:rsidRPr="0028107F">
        <w:t>New</w:t>
      </w:r>
      <w:r w:rsidR="00E8788A">
        <w:t xml:space="preserve"> </w:t>
      </w:r>
      <w:r w:rsidRPr="0028107F">
        <w:t>rail</w:t>
      </w:r>
      <w:r w:rsidR="00E8788A">
        <w:t xml:space="preserve"> </w:t>
      </w:r>
      <w:r w:rsidRPr="0028107F">
        <w:t>transport</w:t>
      </w:r>
      <w:r w:rsidR="00E8788A">
        <w:t xml:space="preserve"> </w:t>
      </w:r>
      <w:r w:rsidRPr="0028107F">
        <w:t>regulations</w:t>
      </w:r>
      <w:r w:rsidR="00E8788A">
        <w:t xml:space="preserve"> </w:t>
      </w:r>
      <w:r w:rsidRPr="0028107F">
        <w:t>would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drawn</w:t>
      </w:r>
      <w:r w:rsidR="00E8788A">
        <w:t xml:space="preserve"> </w:t>
      </w:r>
      <w:r w:rsidRPr="0028107F">
        <w:t>up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2019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would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consulted</w:t>
      </w:r>
      <w:r w:rsidR="00E8788A">
        <w:t xml:space="preserve"> </w:t>
      </w:r>
      <w:r w:rsidRPr="0028107F">
        <w:t>during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drafting</w:t>
      </w:r>
      <w:r w:rsidR="00E8788A">
        <w:t xml:space="preserve"> </w:t>
      </w:r>
      <w:r w:rsidRPr="0028107F">
        <w:t>process.</w:t>
      </w:r>
      <w:r w:rsidR="00E8788A">
        <w:t xml:space="preserve"> </w:t>
      </w:r>
      <w:r w:rsidRPr="0028107F">
        <w:t>Road</w:t>
      </w:r>
      <w:r w:rsidR="00E8788A">
        <w:t xml:space="preserve"> </w:t>
      </w:r>
      <w:r w:rsidRPr="0028107F">
        <w:t>transport</w:t>
      </w:r>
      <w:r w:rsidR="00E8788A">
        <w:t xml:space="preserve"> </w:t>
      </w:r>
      <w:r w:rsidRPr="0028107F">
        <w:t>posed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most</w:t>
      </w:r>
      <w:r w:rsidR="00E8788A">
        <w:t xml:space="preserve"> </w:t>
      </w:r>
      <w:r w:rsidRPr="0028107F">
        <w:t>complex</w:t>
      </w:r>
      <w:r w:rsidR="00E8788A">
        <w:t xml:space="preserve"> </w:t>
      </w:r>
      <w:r w:rsidRPr="0028107F">
        <w:t>challenge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lastRenderedPageBreak/>
        <w:t>accessibility,</w:t>
      </w:r>
      <w:r w:rsidR="00E8788A">
        <w:t xml:space="preserve"> </w:t>
      </w:r>
      <w:r w:rsidRPr="0028107F">
        <w:t>as</w:t>
      </w:r>
      <w:r w:rsidR="00E8788A">
        <w:t xml:space="preserve"> </w:t>
      </w:r>
      <w:r w:rsidRPr="0028107F">
        <w:t>services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provided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private</w:t>
      </w:r>
      <w:r w:rsidR="00E8788A">
        <w:t xml:space="preserve"> </w:t>
      </w:r>
      <w:r w:rsidRPr="0028107F">
        <w:t>sector.</w:t>
      </w:r>
      <w:r w:rsidR="00E8788A">
        <w:t xml:space="preserve"> </w:t>
      </w:r>
      <w:r w:rsidRPr="0028107F">
        <w:t>However,</w:t>
      </w:r>
      <w:r w:rsidR="00E8788A">
        <w:t xml:space="preserve"> </w:t>
      </w:r>
      <w:r w:rsidRPr="0028107F">
        <w:t>efforts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made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raise</w:t>
      </w:r>
      <w:r w:rsidR="00E8788A">
        <w:t xml:space="preserve"> </w:t>
      </w:r>
      <w:r w:rsidRPr="0028107F">
        <w:t>awareness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ensure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service</w:t>
      </w:r>
      <w:r w:rsidR="00E8788A">
        <w:t xml:space="preserve"> </w:t>
      </w:r>
      <w:r w:rsidRPr="0028107F">
        <w:t>providers</w:t>
      </w:r>
      <w:r w:rsidR="00E8788A">
        <w:t xml:space="preserve"> </w:t>
      </w:r>
      <w:r w:rsidRPr="0028107F">
        <w:t>fulfilled</w:t>
      </w:r>
      <w:r w:rsidR="00E8788A">
        <w:t xml:space="preserve"> </w:t>
      </w:r>
      <w:r w:rsidRPr="0028107F">
        <w:t>accessibility</w:t>
      </w:r>
      <w:r w:rsidR="00E8788A">
        <w:t xml:space="preserve"> </w:t>
      </w:r>
      <w:r w:rsidRPr="0028107F">
        <w:t>standards.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example,</w:t>
      </w:r>
      <w:r w:rsidR="00E8788A">
        <w:t xml:space="preserve"> </w:t>
      </w:r>
      <w:r w:rsidRPr="0028107F">
        <w:t>under</w:t>
      </w:r>
      <w:r w:rsidR="00E8788A">
        <w:t xml:space="preserve"> </w:t>
      </w:r>
      <w:r w:rsidR="00F761BF">
        <w:t>a</w:t>
      </w:r>
      <w:r w:rsidR="00E8788A">
        <w:t xml:space="preserve"> </w:t>
      </w:r>
      <w:r w:rsidRPr="0028107F">
        <w:t>new</w:t>
      </w:r>
      <w:r w:rsidR="00E8788A">
        <w:t xml:space="preserve"> </w:t>
      </w:r>
      <w:r w:rsidRPr="0028107F">
        <w:t>law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road</w:t>
      </w:r>
      <w:r w:rsidR="00E8788A">
        <w:t xml:space="preserve"> </w:t>
      </w:r>
      <w:r w:rsidRPr="0028107F">
        <w:t>transport,</w:t>
      </w:r>
      <w:r w:rsidR="00E8788A">
        <w:t xml:space="preserve"> </w:t>
      </w:r>
      <w:r w:rsidRPr="0028107F">
        <w:t>bus</w:t>
      </w:r>
      <w:r w:rsidR="00E8788A">
        <w:t xml:space="preserve"> </w:t>
      </w:r>
      <w:r w:rsidRPr="0028107F">
        <w:t>stations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did</w:t>
      </w:r>
      <w:r w:rsidR="00E8788A">
        <w:t xml:space="preserve"> </w:t>
      </w:r>
      <w:r w:rsidRPr="0028107F">
        <w:t>not</w:t>
      </w:r>
      <w:r w:rsidR="00E8788A">
        <w:t xml:space="preserve"> </w:t>
      </w:r>
      <w:r w:rsidRPr="0028107F">
        <w:t>meet</w:t>
      </w:r>
      <w:r w:rsidR="00E8788A">
        <w:t xml:space="preserve"> </w:t>
      </w:r>
      <w:r w:rsidRPr="0028107F">
        <w:t>accessibility</w:t>
      </w:r>
      <w:r w:rsidR="00E8788A">
        <w:t xml:space="preserve"> </w:t>
      </w:r>
      <w:r w:rsidRPr="0028107F">
        <w:t>standards</w:t>
      </w:r>
      <w:r w:rsidR="00E8788A">
        <w:t xml:space="preserve"> </w:t>
      </w:r>
      <w:r w:rsidRPr="0028107F">
        <w:t>would</w:t>
      </w:r>
      <w:r w:rsidR="00E8788A">
        <w:t xml:space="preserve"> </w:t>
      </w:r>
      <w:r w:rsidRPr="0028107F">
        <w:t>not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issued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an</w:t>
      </w:r>
      <w:r w:rsidR="00E8788A">
        <w:t xml:space="preserve"> </w:t>
      </w:r>
      <w:r w:rsidRPr="0028107F">
        <w:t>operating</w:t>
      </w:r>
      <w:r w:rsidR="00E8788A">
        <w:t xml:space="preserve"> </w:t>
      </w:r>
      <w:r w:rsidRPr="0028107F">
        <w:t>licence.</w:t>
      </w:r>
      <w:r w:rsidR="00E8788A">
        <w:t xml:space="preserve"> </w:t>
      </w:r>
      <w:r w:rsidRPr="0028107F">
        <w:t>Progress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also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made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respect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transport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taxi;</w:t>
      </w:r>
      <w:r w:rsidR="00E8788A">
        <w:t xml:space="preserve"> </w:t>
      </w:r>
      <w:r w:rsidRPr="0028107F">
        <w:t>local</w:t>
      </w:r>
      <w:r w:rsidR="00E8788A">
        <w:t xml:space="preserve"> </w:t>
      </w:r>
      <w:r w:rsidRPr="0028107F">
        <w:t>governments</w:t>
      </w:r>
      <w:r w:rsidR="00E8788A">
        <w:t xml:space="preserve"> </w:t>
      </w:r>
      <w:r w:rsidRPr="0028107F">
        <w:t>determined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minimum</w:t>
      </w:r>
      <w:r w:rsidR="00E8788A">
        <w:t xml:space="preserve"> </w:t>
      </w:r>
      <w:r w:rsidRPr="0028107F">
        <w:t>number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taxis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needed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made</w:t>
      </w:r>
      <w:r w:rsidR="00E8788A">
        <w:t xml:space="preserve"> </w:t>
      </w:r>
      <w:r w:rsidRPr="0028107F">
        <w:t>accessible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disabilities.</w:t>
      </w:r>
      <w:r w:rsidR="00E8788A">
        <w:t xml:space="preserve"> </w:t>
      </w:r>
      <w:r w:rsidRPr="0028107F">
        <w:t>At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municipal</w:t>
      </w:r>
      <w:r w:rsidR="00E8788A">
        <w:t xml:space="preserve"> </w:t>
      </w:r>
      <w:r w:rsidRPr="0028107F">
        <w:t>level,</w:t>
      </w:r>
      <w:r w:rsidR="00E8788A">
        <w:t xml:space="preserve"> </w:t>
      </w:r>
      <w:r w:rsidRPr="0028107F">
        <w:t>public</w:t>
      </w:r>
      <w:r w:rsidR="00E8788A">
        <w:t xml:space="preserve"> </w:t>
      </w:r>
      <w:r w:rsidRPr="0028107F">
        <w:t>transport</w:t>
      </w:r>
      <w:r w:rsidR="00E8788A">
        <w:t xml:space="preserve"> </w:t>
      </w:r>
      <w:r w:rsidRPr="0028107F">
        <w:t>services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put</w:t>
      </w:r>
      <w:r w:rsidR="00E8788A">
        <w:t xml:space="preserve"> </w:t>
      </w:r>
      <w:r w:rsidRPr="0028107F">
        <w:t>out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public</w:t>
      </w:r>
      <w:r w:rsidR="00E8788A">
        <w:t xml:space="preserve"> </w:t>
      </w:r>
      <w:r w:rsidRPr="0028107F">
        <w:t>tender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local</w:t>
      </w:r>
      <w:r w:rsidR="00E8788A">
        <w:t xml:space="preserve"> </w:t>
      </w:r>
      <w:r w:rsidRPr="0028107F">
        <w:t>governments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encouraged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make</w:t>
      </w:r>
      <w:r w:rsidR="00E8788A">
        <w:t xml:space="preserve"> </w:t>
      </w:r>
      <w:r w:rsidRPr="0028107F">
        <w:t>compliance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accessibility</w:t>
      </w:r>
      <w:r w:rsidR="00E8788A">
        <w:t xml:space="preserve"> </w:t>
      </w:r>
      <w:r w:rsidRPr="0028107F">
        <w:t>standards</w:t>
      </w:r>
      <w:r w:rsidR="00E8788A">
        <w:t xml:space="preserve"> </w:t>
      </w:r>
      <w:r w:rsidRPr="0028107F">
        <w:t>one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criteria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selection.</w:t>
      </w:r>
      <w:r w:rsidR="00E8788A">
        <w:t xml:space="preserve"> </w:t>
      </w:r>
      <w:r w:rsidRPr="0028107F">
        <w:t>Two</w:t>
      </w:r>
      <w:r w:rsidR="00E8788A">
        <w:t xml:space="preserve"> </w:t>
      </w:r>
      <w:r w:rsidRPr="0028107F">
        <w:t>local</w:t>
      </w:r>
      <w:r w:rsidR="00E8788A">
        <w:t xml:space="preserve"> </w:t>
      </w:r>
      <w:r w:rsidRPr="0028107F">
        <w:t>governments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already</w:t>
      </w:r>
      <w:r w:rsidR="00E8788A">
        <w:t xml:space="preserve"> </w:t>
      </w:r>
      <w:r w:rsidRPr="0028107F">
        <w:t>done</w:t>
      </w:r>
      <w:r w:rsidR="00E8788A">
        <w:t xml:space="preserve"> </w:t>
      </w:r>
      <w:r w:rsidRPr="0028107F">
        <w:t>so.</w:t>
      </w:r>
      <w:r w:rsidR="00E8788A">
        <w:t xml:space="preserve"> </w:t>
      </w:r>
    </w:p>
    <w:p w:rsidR="00BE28D4" w:rsidRPr="0028107F" w:rsidRDefault="00BE28D4" w:rsidP="00BE28D4">
      <w:pPr>
        <w:pStyle w:val="SingleTxtG"/>
      </w:pPr>
      <w:r w:rsidRPr="0028107F">
        <w:t>15.</w:t>
      </w:r>
      <w:r w:rsidRPr="0028107F">
        <w:tab/>
      </w:r>
      <w:r w:rsidRPr="0005683C">
        <w:rPr>
          <w:b/>
        </w:rPr>
        <w:t>Ms.</w:t>
      </w:r>
      <w:r w:rsidR="00E8788A">
        <w:rPr>
          <w:b/>
        </w:rPr>
        <w:t xml:space="preserve"> </w:t>
      </w:r>
      <w:r w:rsidRPr="0005683C">
        <w:rPr>
          <w:b/>
        </w:rPr>
        <w:t>Medojević</w:t>
      </w:r>
      <w:r w:rsidR="00E8788A">
        <w:t xml:space="preserve"> </w:t>
      </w:r>
      <w:r w:rsidRPr="0028107F">
        <w:t>(Montenegro)</w:t>
      </w:r>
      <w:r w:rsidR="00E8788A">
        <w:t xml:space="preserve"> </w:t>
      </w:r>
      <w:r w:rsidRPr="0028107F">
        <w:t>said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Government</w:t>
      </w:r>
      <w:r w:rsidR="00E8788A">
        <w:t xml:space="preserve"> </w:t>
      </w:r>
      <w:r w:rsidRPr="0028107F">
        <w:t>provided</w:t>
      </w:r>
      <w:r w:rsidR="00E8788A">
        <w:t xml:space="preserve"> </w:t>
      </w:r>
      <w:r w:rsidRPr="0028107F">
        <w:t>financial</w:t>
      </w:r>
      <w:r w:rsidR="00E8788A">
        <w:t xml:space="preserve"> </w:t>
      </w:r>
      <w:r w:rsidRPr="0028107F">
        <w:t>support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publication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distribution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magazines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accessible</w:t>
      </w:r>
      <w:r w:rsidR="00E8788A">
        <w:t xml:space="preserve"> </w:t>
      </w:r>
      <w:r w:rsidRPr="0028107F">
        <w:t>format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visual</w:t>
      </w:r>
      <w:r w:rsidR="00E8788A">
        <w:t xml:space="preserve"> </w:t>
      </w:r>
      <w:r w:rsidRPr="0028107F">
        <w:t>impairments.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Library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Blind</w:t>
      </w:r>
      <w:r w:rsidR="00E8788A">
        <w:t xml:space="preserve"> </w:t>
      </w:r>
      <w:r w:rsidRPr="0028107F">
        <w:t>also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postal</w:t>
      </w:r>
      <w:r w:rsidR="00E8788A">
        <w:t xml:space="preserve"> </w:t>
      </w:r>
      <w:r w:rsidRPr="0028107F">
        <w:t>service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delivered</w:t>
      </w:r>
      <w:r w:rsidR="00E8788A">
        <w:t xml:space="preserve"> </w:t>
      </w:r>
      <w:r w:rsidRPr="0028107F">
        <w:t>books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audio</w:t>
      </w:r>
      <w:r w:rsidR="00E8788A">
        <w:t xml:space="preserve"> </w:t>
      </w:r>
      <w:r w:rsidRPr="0028107F">
        <w:t>or</w:t>
      </w:r>
      <w:r w:rsidR="00E8788A">
        <w:t xml:space="preserve"> </w:t>
      </w:r>
      <w:r w:rsidRPr="0028107F">
        <w:t>Braille</w:t>
      </w:r>
      <w:r w:rsidR="00E8788A">
        <w:t xml:space="preserve"> </w:t>
      </w:r>
      <w:r w:rsidRPr="0028107F">
        <w:t>formats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visual</w:t>
      </w:r>
      <w:r w:rsidR="00E8788A">
        <w:t xml:space="preserve"> </w:t>
      </w:r>
      <w:r w:rsidRPr="0028107F">
        <w:t>impairments.</w:t>
      </w:r>
      <w:r w:rsidR="00E8788A">
        <w:t xml:space="preserve"> </w:t>
      </w:r>
      <w:r w:rsidRPr="0028107F">
        <w:t>When</w:t>
      </w:r>
      <w:r w:rsidR="00E8788A">
        <w:t xml:space="preserve"> </w:t>
      </w:r>
      <w:r w:rsidRPr="0028107F">
        <w:t>it</w:t>
      </w:r>
      <w:r w:rsidR="00E8788A">
        <w:t xml:space="preserve"> </w:t>
      </w:r>
      <w:r w:rsidRPr="0028107F">
        <w:t>came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physical</w:t>
      </w:r>
      <w:r w:rsidR="00E8788A">
        <w:t xml:space="preserve"> </w:t>
      </w:r>
      <w:r w:rsidRPr="0028107F">
        <w:t>accessibility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buildings,</w:t>
      </w:r>
      <w:r w:rsidR="00E8788A">
        <w:t xml:space="preserve"> </w:t>
      </w:r>
      <w:r w:rsidRPr="0028107F">
        <w:t>none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buildings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Ministry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Justice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technically</w:t>
      </w:r>
      <w:r w:rsidR="00E8788A">
        <w:t xml:space="preserve"> </w:t>
      </w:r>
      <w:r w:rsidRPr="0028107F">
        <w:t>fully</w:t>
      </w:r>
      <w:r w:rsidR="00E8788A">
        <w:t xml:space="preserve"> </w:t>
      </w:r>
      <w:r w:rsidRPr="0028107F">
        <w:t>adapted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disabilities,</w:t>
      </w:r>
      <w:r w:rsidR="00E8788A">
        <w:t xml:space="preserve"> </w:t>
      </w:r>
      <w:r w:rsidRPr="0028107F">
        <w:t>although</w:t>
      </w:r>
      <w:r w:rsidR="00E8788A">
        <w:t xml:space="preserve"> </w:t>
      </w:r>
      <w:r w:rsidRPr="0028107F">
        <w:t>ground-floor</w:t>
      </w:r>
      <w:r w:rsidR="00E8788A">
        <w:t xml:space="preserve"> </w:t>
      </w:r>
      <w:r w:rsidRPr="0028107F">
        <w:t>offices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accessible.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law,</w:t>
      </w:r>
      <w:r w:rsidR="00E8788A">
        <w:t xml:space="preserve"> </w:t>
      </w:r>
      <w:r w:rsidRPr="0028107F">
        <w:t>witnesses</w:t>
      </w:r>
      <w:r w:rsidR="00E8788A">
        <w:t xml:space="preserve"> </w:t>
      </w:r>
      <w:r w:rsidRPr="0028107F">
        <w:t>who</w:t>
      </w:r>
      <w:r w:rsidR="00E8788A">
        <w:t xml:space="preserve"> </w:t>
      </w:r>
      <w:r w:rsidRPr="0028107F">
        <w:t>could</w:t>
      </w:r>
      <w:r w:rsidR="00E8788A">
        <w:t xml:space="preserve"> </w:t>
      </w:r>
      <w:r w:rsidRPr="0028107F">
        <w:t>not</w:t>
      </w:r>
      <w:r w:rsidR="00E8788A">
        <w:t xml:space="preserve"> </w:t>
      </w:r>
      <w:r w:rsidRPr="0028107F">
        <w:t>appear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court</w:t>
      </w:r>
      <w:r w:rsidR="00E8788A">
        <w:t xml:space="preserve"> </w:t>
      </w:r>
      <w:r w:rsidRPr="0028107F">
        <w:t>because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disability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possibility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being</w:t>
      </w:r>
      <w:r w:rsidR="00E8788A">
        <w:t xml:space="preserve"> </w:t>
      </w:r>
      <w:r w:rsidRPr="0028107F">
        <w:t>heard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their</w:t>
      </w:r>
      <w:r w:rsidR="00E8788A">
        <w:t xml:space="preserve"> </w:t>
      </w:r>
      <w:r w:rsidRPr="0028107F">
        <w:t>home.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short-sentence</w:t>
      </w:r>
      <w:r w:rsidR="00E8788A">
        <w:t xml:space="preserve"> </w:t>
      </w:r>
      <w:r w:rsidRPr="0028107F">
        <w:t>prison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fully</w:t>
      </w:r>
      <w:r w:rsidR="00E8788A">
        <w:t xml:space="preserve"> </w:t>
      </w:r>
      <w:r w:rsidRPr="0028107F">
        <w:t>accessible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wheelchair</w:t>
      </w:r>
      <w:r w:rsidR="00E8788A">
        <w:t xml:space="preserve"> </w:t>
      </w:r>
      <w:r w:rsidRPr="0028107F">
        <w:t>users,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exception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sanitary</w:t>
      </w:r>
      <w:r w:rsidR="00E8788A">
        <w:t xml:space="preserve"> </w:t>
      </w:r>
      <w:r w:rsidRPr="0028107F">
        <w:t>facilities.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Supreme</w:t>
      </w:r>
      <w:r w:rsidR="00E8788A">
        <w:t xml:space="preserve"> </w:t>
      </w:r>
      <w:r w:rsidRPr="0028107F">
        <w:t>Court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accessible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disabilities.</w:t>
      </w:r>
      <w:r w:rsidR="00E8788A">
        <w:t xml:space="preserve"> </w:t>
      </w:r>
      <w:r w:rsidRPr="0028107F">
        <w:t>As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buildings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Ministry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Interior,</w:t>
      </w:r>
      <w:r w:rsidR="00E8788A">
        <w:t xml:space="preserve"> </w:t>
      </w:r>
      <w:r w:rsidRPr="0028107F">
        <w:t>ramps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installed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police</w:t>
      </w:r>
      <w:r w:rsidR="00E8788A">
        <w:t xml:space="preserve"> </w:t>
      </w:r>
      <w:r w:rsidRPr="0028107F">
        <w:t>stations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rooms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specially</w:t>
      </w:r>
      <w:r w:rsidR="00E8788A">
        <w:t xml:space="preserve"> </w:t>
      </w:r>
      <w:r w:rsidRPr="0028107F">
        <w:t>adapted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detention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disabilities.</w:t>
      </w:r>
      <w:r w:rsidR="00E8788A">
        <w:t xml:space="preserve"> </w:t>
      </w:r>
    </w:p>
    <w:p w:rsidR="00BE28D4" w:rsidRPr="0028107F" w:rsidRDefault="0005683C" w:rsidP="0005683C">
      <w:pPr>
        <w:pStyle w:val="H4G"/>
      </w:pPr>
      <w:r>
        <w:tab/>
      </w:r>
      <w:r>
        <w:tab/>
      </w:r>
      <w:r w:rsidR="00BE28D4" w:rsidRPr="0028107F">
        <w:t>Articles</w:t>
      </w:r>
      <w:r w:rsidR="00E8788A">
        <w:t xml:space="preserve"> </w:t>
      </w:r>
      <w:r w:rsidR="00BE28D4" w:rsidRPr="0028107F">
        <w:t>21-33</w:t>
      </w:r>
      <w:r w:rsidR="00E8788A">
        <w:t xml:space="preserve"> </w:t>
      </w:r>
    </w:p>
    <w:p w:rsidR="00BE28D4" w:rsidRPr="0028107F" w:rsidRDefault="00BE28D4" w:rsidP="00BE28D4">
      <w:pPr>
        <w:pStyle w:val="SingleTxtG"/>
      </w:pPr>
      <w:r w:rsidRPr="0028107F">
        <w:t>16.</w:t>
      </w:r>
      <w:r w:rsidRPr="0028107F">
        <w:tab/>
      </w:r>
      <w:r w:rsidRPr="0005683C">
        <w:rPr>
          <w:b/>
        </w:rPr>
        <w:t>Mr.</w:t>
      </w:r>
      <w:r w:rsidR="00E8788A">
        <w:rPr>
          <w:b/>
        </w:rPr>
        <w:t xml:space="preserve"> </w:t>
      </w:r>
      <w:r w:rsidRPr="0005683C">
        <w:rPr>
          <w:b/>
        </w:rPr>
        <w:t>Langvad</w:t>
      </w:r>
      <w:r w:rsidRPr="0028107F">
        <w:t>,</w:t>
      </w:r>
      <w:r w:rsidR="00E8788A">
        <w:t xml:space="preserve"> </w:t>
      </w:r>
      <w:r w:rsidR="00F761BF">
        <w:t xml:space="preserve">said that he wished to ask some follow-up questions relating to </w:t>
      </w:r>
      <w:r w:rsidRPr="0028107F">
        <w:t>article</w:t>
      </w:r>
      <w:r w:rsidR="00E8788A">
        <w:t xml:space="preserve"> </w:t>
      </w:r>
      <w:r w:rsidRPr="0028107F">
        <w:t>9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accessibility</w:t>
      </w:r>
      <w:r w:rsidR="00132029">
        <w:t>.</w:t>
      </w:r>
      <w:r w:rsidR="00E8788A">
        <w:t xml:space="preserve"> </w:t>
      </w:r>
      <w:r w:rsidR="00132029">
        <w:t>S</w:t>
      </w:r>
      <w:r w:rsidRPr="0028107F">
        <w:t>ince</w:t>
      </w:r>
      <w:r w:rsidR="00E8788A">
        <w:t xml:space="preserve"> </w:t>
      </w:r>
      <w:r w:rsidRPr="0028107F">
        <w:t>2001,</w:t>
      </w:r>
      <w:r w:rsidR="00E8788A">
        <w:t xml:space="preserve"> </w:t>
      </w:r>
      <w:r w:rsidRPr="0028107F">
        <w:t>European</w:t>
      </w:r>
      <w:r w:rsidR="00E8788A">
        <w:t xml:space="preserve"> </w:t>
      </w:r>
      <w:r w:rsidRPr="0028107F">
        <w:t>Union</w:t>
      </w:r>
      <w:r w:rsidR="00E8788A">
        <w:t xml:space="preserve"> </w:t>
      </w:r>
      <w:r w:rsidRPr="0028107F">
        <w:t>member</w:t>
      </w:r>
      <w:r w:rsidR="00E8788A">
        <w:t xml:space="preserve"> </w:t>
      </w:r>
      <w:r w:rsidRPr="0028107F">
        <w:t>States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mandatory</w:t>
      </w:r>
      <w:r w:rsidR="00E8788A">
        <w:t xml:space="preserve"> </w:t>
      </w:r>
      <w:r w:rsidRPr="0028107F">
        <w:t>obligation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provide</w:t>
      </w:r>
      <w:r w:rsidR="00E8788A">
        <w:t xml:space="preserve"> </w:t>
      </w:r>
      <w:r w:rsidRPr="0028107F">
        <w:t>accessible</w:t>
      </w:r>
      <w:r w:rsidR="00E8788A">
        <w:t xml:space="preserve"> </w:t>
      </w:r>
      <w:r w:rsidRPr="0028107F">
        <w:t>buses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municipalities.</w:t>
      </w:r>
      <w:r w:rsidR="00E8788A">
        <w:t xml:space="preserve"> </w:t>
      </w:r>
      <w:r w:rsidRPr="0028107F">
        <w:t>However,</w:t>
      </w:r>
      <w:r w:rsidR="00E8788A">
        <w:t xml:space="preserve"> </w:t>
      </w:r>
      <w:r w:rsidRPr="0028107F">
        <w:t>it</w:t>
      </w:r>
      <w:r w:rsidR="00E8788A">
        <w:t xml:space="preserve"> </w:t>
      </w:r>
      <w:r w:rsidRPr="0028107F">
        <w:t>seemed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Montenegro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Government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negotiating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private</w:t>
      </w:r>
      <w:r w:rsidR="00E8788A">
        <w:t xml:space="preserve"> </w:t>
      </w:r>
      <w:r w:rsidRPr="0028107F">
        <w:t>sector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asking</w:t>
      </w:r>
      <w:r w:rsidR="00E8788A">
        <w:t xml:space="preserve"> </w:t>
      </w:r>
      <w:r w:rsidRPr="0028107F">
        <w:t>them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meet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commitment: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there</w:t>
      </w:r>
      <w:r w:rsidR="00E8788A">
        <w:t xml:space="preserve"> </w:t>
      </w:r>
      <w:r w:rsidRPr="0028107F">
        <w:t>no</w:t>
      </w:r>
      <w:r w:rsidR="00E8788A">
        <w:t xml:space="preserve"> </w:t>
      </w:r>
      <w:r w:rsidRPr="0028107F">
        <w:t>mandatory</w:t>
      </w:r>
      <w:r w:rsidR="00E8788A">
        <w:t xml:space="preserve"> </w:t>
      </w:r>
      <w:r w:rsidRPr="0028107F">
        <w:t>legislation</w:t>
      </w:r>
      <w:r w:rsidR="00E8788A">
        <w:t xml:space="preserve"> </w:t>
      </w:r>
      <w:r w:rsidRPr="0028107F">
        <w:t>providing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accessible</w:t>
      </w:r>
      <w:r w:rsidR="00E8788A">
        <w:t xml:space="preserve"> </w:t>
      </w:r>
      <w:r w:rsidRPr="0028107F">
        <w:t>buses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cities?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wished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know</w:t>
      </w:r>
      <w:r w:rsidR="00E8788A">
        <w:t xml:space="preserve"> </w:t>
      </w:r>
      <w:r w:rsidRPr="0028107F">
        <w:t>how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Government</w:t>
      </w:r>
      <w:r w:rsidR="00E8788A">
        <w:t xml:space="preserve"> </w:t>
      </w:r>
      <w:r w:rsidRPr="0028107F">
        <w:t>measured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standard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living,</w:t>
      </w:r>
      <w:r w:rsidR="00E8788A">
        <w:t xml:space="preserve"> </w:t>
      </w:r>
      <w:r w:rsidRPr="0028107F">
        <w:t>income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disability-related</w:t>
      </w:r>
      <w:r w:rsidR="00E8788A">
        <w:t xml:space="preserve"> </w:t>
      </w:r>
      <w:r w:rsidRPr="0028107F">
        <w:t>expenses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their</w:t>
      </w:r>
      <w:r w:rsidR="00E8788A">
        <w:t xml:space="preserve"> </w:t>
      </w:r>
      <w:r w:rsidRPr="0028107F">
        <w:t>families</w:t>
      </w:r>
      <w:r w:rsidR="00E8788A">
        <w:t xml:space="preserve"> </w:t>
      </w:r>
      <w:r w:rsidRPr="0028107F">
        <w:t>who</w:t>
      </w:r>
      <w:r w:rsidR="00E8788A">
        <w:t xml:space="preserve"> </w:t>
      </w:r>
      <w:r w:rsidRPr="0028107F">
        <w:t>did</w:t>
      </w:r>
      <w:r w:rsidR="00E8788A">
        <w:t xml:space="preserve"> </w:t>
      </w:r>
      <w:r w:rsidRPr="0028107F">
        <w:t>not</w:t>
      </w:r>
      <w:r w:rsidR="00E8788A">
        <w:t xml:space="preserve"> </w:t>
      </w:r>
      <w:r w:rsidRPr="0028107F">
        <w:t>receive</w:t>
      </w:r>
      <w:r w:rsidR="00E8788A">
        <w:t xml:space="preserve"> </w:t>
      </w:r>
      <w:r w:rsidRPr="0028107F">
        <w:t>State</w:t>
      </w:r>
      <w:r w:rsidR="00E8788A">
        <w:t xml:space="preserve"> </w:t>
      </w:r>
      <w:r w:rsidRPr="0028107F">
        <w:t>support.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would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interested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know</w:t>
      </w:r>
      <w:r w:rsidR="00E8788A">
        <w:t xml:space="preserve"> </w:t>
      </w:r>
      <w:r w:rsidRPr="0028107F">
        <w:t>how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being</w:t>
      </w:r>
      <w:r w:rsidR="00E8788A">
        <w:t xml:space="preserve"> </w:t>
      </w:r>
      <w:r w:rsidRPr="0028107F">
        <w:t>involved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international</w:t>
      </w:r>
      <w:r w:rsidR="00E8788A">
        <w:t xml:space="preserve"> </w:t>
      </w:r>
      <w:r w:rsidRPr="0028107F">
        <w:t>cooperation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other</w:t>
      </w:r>
      <w:r w:rsidR="00E8788A">
        <w:t xml:space="preserve"> </w:t>
      </w:r>
      <w:r w:rsidRPr="0028107F">
        <w:t>countries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region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European</w:t>
      </w:r>
      <w:r w:rsidR="00E8788A">
        <w:t xml:space="preserve"> </w:t>
      </w:r>
      <w:r w:rsidRPr="0028107F">
        <w:t>Union</w:t>
      </w:r>
      <w:r w:rsidR="00E8788A">
        <w:t xml:space="preserve"> </w:t>
      </w:r>
      <w:r w:rsidRPr="0028107F">
        <w:t>member</w:t>
      </w:r>
      <w:r w:rsidR="00E8788A">
        <w:t xml:space="preserve"> </w:t>
      </w:r>
      <w:r w:rsidRPr="0028107F">
        <w:t>States.</w:t>
      </w:r>
      <w:r w:rsidR="00E8788A">
        <w:t xml:space="preserve"> </w:t>
      </w:r>
      <w:r w:rsidRPr="0028107F">
        <w:t>Lastly,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delegation</w:t>
      </w:r>
      <w:r w:rsidR="00E8788A">
        <w:t xml:space="preserve"> </w:t>
      </w:r>
      <w:r w:rsidRPr="0028107F">
        <w:t>should</w:t>
      </w:r>
      <w:r w:rsidR="00E8788A">
        <w:t xml:space="preserve"> </w:t>
      </w:r>
      <w:r w:rsidRPr="0028107F">
        <w:t>indicate</w:t>
      </w:r>
      <w:r w:rsidR="00E8788A">
        <w:t xml:space="preserve"> </w:t>
      </w:r>
      <w:r w:rsidRPr="0028107F">
        <w:t>whether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State</w:t>
      </w:r>
      <w:r w:rsidR="00E8788A">
        <w:t xml:space="preserve"> </w:t>
      </w:r>
      <w:r w:rsidRPr="0028107F">
        <w:t>party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strategic</w:t>
      </w:r>
      <w:r w:rsidR="00E8788A">
        <w:t xml:space="preserve"> </w:t>
      </w:r>
      <w:r w:rsidRPr="0028107F">
        <w:t>plan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full</w:t>
      </w:r>
      <w:r w:rsidR="00E8788A">
        <w:t xml:space="preserve"> </w:t>
      </w:r>
      <w:r w:rsidRPr="0028107F">
        <w:t>incorporation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Convention</w:t>
      </w:r>
      <w:r w:rsidR="00E8788A">
        <w:t xml:space="preserve"> </w:t>
      </w:r>
      <w:r w:rsidRPr="0028107F">
        <w:t>into</w:t>
      </w:r>
      <w:r w:rsidR="00E8788A">
        <w:t xml:space="preserve"> </w:t>
      </w:r>
      <w:r w:rsidRPr="0028107F">
        <w:t>national</w:t>
      </w:r>
      <w:r w:rsidR="00E8788A">
        <w:t xml:space="preserve"> </w:t>
      </w:r>
      <w:r w:rsidRPr="0028107F">
        <w:t>legislation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regulations</w:t>
      </w:r>
      <w:r w:rsidR="00E8788A">
        <w:t xml:space="preserve"> </w:t>
      </w:r>
      <w:r w:rsidRPr="0028107F">
        <w:t>and,</w:t>
      </w:r>
      <w:r w:rsidR="00E8788A">
        <w:t xml:space="preserve"> </w:t>
      </w:r>
      <w:r w:rsidRPr="0028107F">
        <w:t>if</w:t>
      </w:r>
      <w:r w:rsidR="00E8788A">
        <w:t xml:space="preserve"> </w:t>
      </w:r>
      <w:r w:rsidRPr="0028107F">
        <w:t>so,</w:t>
      </w:r>
      <w:r w:rsidR="00E8788A">
        <w:t xml:space="preserve"> </w:t>
      </w:r>
      <w:r w:rsidRPr="0028107F">
        <w:t>what</w:t>
      </w:r>
      <w:r w:rsidR="00E8788A">
        <w:t xml:space="preserve"> </w:t>
      </w:r>
      <w:r w:rsidRPr="0028107F">
        <w:t>kind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indicators</w:t>
      </w:r>
      <w:r w:rsidR="00E8788A">
        <w:t xml:space="preserve"> </w:t>
      </w:r>
      <w:r w:rsidRPr="0028107F">
        <w:t>would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used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measure</w:t>
      </w:r>
      <w:r w:rsidR="00E8788A">
        <w:t xml:space="preserve"> </w:t>
      </w:r>
      <w:r w:rsidRPr="0028107F">
        <w:t>progress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regard.</w:t>
      </w:r>
      <w:r w:rsidR="00E8788A">
        <w:t xml:space="preserve"> </w:t>
      </w:r>
    </w:p>
    <w:p w:rsidR="00BE28D4" w:rsidRPr="0028107F" w:rsidRDefault="00BE28D4" w:rsidP="00BE28D4">
      <w:pPr>
        <w:pStyle w:val="SingleTxtG"/>
      </w:pPr>
      <w:r w:rsidRPr="0028107F">
        <w:t>17.</w:t>
      </w:r>
      <w:r w:rsidRPr="0028107F">
        <w:tab/>
      </w:r>
      <w:r w:rsidRPr="0005683C">
        <w:rPr>
          <w:b/>
        </w:rPr>
        <w:t>Mr.</w:t>
      </w:r>
      <w:r w:rsidR="00E8788A">
        <w:rPr>
          <w:b/>
        </w:rPr>
        <w:t xml:space="preserve"> </w:t>
      </w:r>
      <w:r w:rsidRPr="0005683C">
        <w:rPr>
          <w:b/>
        </w:rPr>
        <w:t>Martin</w:t>
      </w:r>
      <w:r w:rsidR="00E8788A">
        <w:t xml:space="preserve"> </w:t>
      </w:r>
      <w:r w:rsidRPr="0028107F">
        <w:t>said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would</w:t>
      </w:r>
      <w:r w:rsidR="00E8788A">
        <w:t xml:space="preserve"> </w:t>
      </w:r>
      <w:r w:rsidRPr="0028107F">
        <w:t>like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know</w:t>
      </w:r>
      <w:r w:rsidR="00E8788A">
        <w:t xml:space="preserve"> </w:t>
      </w:r>
      <w:r w:rsidRPr="0028107F">
        <w:t>whether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intellectual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Montenegro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right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vote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marry</w:t>
      </w:r>
      <w:r w:rsidR="00E8788A">
        <w:t xml:space="preserve"> </w:t>
      </w:r>
      <w:r w:rsidRPr="0028107F">
        <w:t>and,</w:t>
      </w:r>
      <w:r w:rsidR="00E8788A">
        <w:t xml:space="preserve"> </w:t>
      </w:r>
      <w:r w:rsidRPr="0028107F">
        <w:t>if</w:t>
      </w:r>
      <w:r w:rsidR="00E8788A">
        <w:t xml:space="preserve"> </w:t>
      </w:r>
      <w:r w:rsidRPr="0028107F">
        <w:t>not,</w:t>
      </w:r>
      <w:r w:rsidR="00E8788A">
        <w:t xml:space="preserve"> </w:t>
      </w:r>
      <w:r w:rsidRPr="0028107F">
        <w:t>why</w:t>
      </w:r>
      <w:r w:rsidR="00E8788A">
        <w:t xml:space="preserve"> </w:t>
      </w:r>
      <w:r w:rsidRPr="0028107F">
        <w:t>not.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wondered</w:t>
      </w:r>
      <w:r w:rsidR="00E8788A">
        <w:t xml:space="preserve"> </w:t>
      </w:r>
      <w:r w:rsidRPr="0028107F">
        <w:t>whether</w:t>
      </w:r>
      <w:r w:rsidR="00E8788A">
        <w:t xml:space="preserve"> </w:t>
      </w:r>
      <w:r w:rsidRPr="0028107F">
        <w:t>there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any</w:t>
      </w:r>
      <w:r w:rsidR="00E8788A">
        <w:t xml:space="preserve"> </w:t>
      </w:r>
      <w:r w:rsidRPr="0028107F">
        <w:t>plans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make</w:t>
      </w:r>
      <w:r w:rsidR="00E8788A">
        <w:t xml:space="preserve"> </w:t>
      </w:r>
      <w:r w:rsidRPr="0028107F">
        <w:t>information</w:t>
      </w:r>
      <w:r w:rsidR="00E8788A">
        <w:t xml:space="preserve"> </w:t>
      </w:r>
      <w:r w:rsidRPr="0028107F">
        <w:t>available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easy-to-read</w:t>
      </w:r>
      <w:r w:rsidR="00E8788A">
        <w:t xml:space="preserve"> </w:t>
      </w:r>
      <w:r w:rsidRPr="0028107F">
        <w:t>format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intellectual</w:t>
      </w:r>
      <w:r w:rsidR="00E8788A">
        <w:t xml:space="preserve"> </w:t>
      </w:r>
      <w:r w:rsidRPr="0028107F">
        <w:t>disabilities,</w:t>
      </w:r>
      <w:r w:rsidR="00E8788A">
        <w:t xml:space="preserve"> </w:t>
      </w:r>
      <w:r w:rsidRPr="0028107F">
        <w:t>including</w:t>
      </w:r>
      <w:r w:rsidR="00E8788A">
        <w:t xml:space="preserve"> </w:t>
      </w:r>
      <w:r w:rsidRPr="0028107F">
        <w:t>non-nationals</w:t>
      </w:r>
      <w:r w:rsidR="00E8788A">
        <w:t xml:space="preserve"> </w:t>
      </w:r>
      <w:r w:rsidRPr="0028107F">
        <w:t>who</w:t>
      </w:r>
      <w:r w:rsidR="00E8788A">
        <w:t xml:space="preserve"> </w:t>
      </w:r>
      <w:r w:rsidRPr="0028107F">
        <w:t>did</w:t>
      </w:r>
      <w:r w:rsidR="00E8788A">
        <w:t xml:space="preserve"> </w:t>
      </w:r>
      <w:r w:rsidRPr="0028107F">
        <w:t>not</w:t>
      </w:r>
      <w:r w:rsidR="00E8788A">
        <w:t xml:space="preserve"> </w:t>
      </w:r>
      <w:r w:rsidRPr="0028107F">
        <w:t>speak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Montenegrin</w:t>
      </w:r>
      <w:r w:rsidR="00E8788A">
        <w:t xml:space="preserve"> </w:t>
      </w:r>
      <w:r w:rsidRPr="0028107F">
        <w:t>language.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delegation</w:t>
      </w:r>
      <w:r w:rsidR="00E8788A">
        <w:t xml:space="preserve"> </w:t>
      </w:r>
      <w:r w:rsidRPr="0028107F">
        <w:t>should</w:t>
      </w:r>
      <w:r w:rsidR="00E8788A">
        <w:t xml:space="preserve"> </w:t>
      </w:r>
      <w:r w:rsidRPr="0028107F">
        <w:t>clarify</w:t>
      </w:r>
      <w:r w:rsidR="00E8788A">
        <w:t xml:space="preserve"> </w:t>
      </w:r>
      <w:r w:rsidRPr="0028107F">
        <w:t>whether</w:t>
      </w:r>
      <w:r w:rsidR="00E8788A">
        <w:t xml:space="preserve"> </w:t>
      </w:r>
      <w:r w:rsidRPr="0028107F">
        <w:t>forced</w:t>
      </w:r>
      <w:r w:rsidR="00E8788A">
        <w:t xml:space="preserve"> </w:t>
      </w:r>
      <w:r w:rsidRPr="0028107F">
        <w:t>sterilization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still</w:t>
      </w:r>
      <w:r w:rsidR="00E8788A">
        <w:t xml:space="preserve"> </w:t>
      </w:r>
      <w:r w:rsidRPr="0028107F">
        <w:t>permitted</w:t>
      </w:r>
      <w:r w:rsidR="00E8788A">
        <w:t xml:space="preserve"> </w:t>
      </w:r>
      <w:r w:rsidRPr="0028107F">
        <w:t>and,</w:t>
      </w:r>
      <w:r w:rsidR="00E8788A">
        <w:t xml:space="preserve"> </w:t>
      </w:r>
      <w:r w:rsidRPr="0028107F">
        <w:t>if</w:t>
      </w:r>
      <w:r w:rsidR="00E8788A">
        <w:t xml:space="preserve"> </w:t>
      </w:r>
      <w:r w:rsidRPr="0028107F">
        <w:t>so,</w:t>
      </w:r>
      <w:r w:rsidR="00E8788A">
        <w:t xml:space="preserve"> </w:t>
      </w:r>
      <w:r w:rsidRPr="0028107F">
        <w:t>explain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justification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practice.</w:t>
      </w:r>
      <w:r w:rsidR="00E8788A">
        <w:t xml:space="preserve"> </w:t>
      </w:r>
      <w:r w:rsidRPr="0028107F">
        <w:t>It</w:t>
      </w:r>
      <w:r w:rsidR="00E8788A">
        <w:t xml:space="preserve"> </w:t>
      </w:r>
      <w:r w:rsidRPr="0028107F">
        <w:t>might</w:t>
      </w:r>
      <w:r w:rsidR="00E8788A">
        <w:t xml:space="preserve"> </w:t>
      </w:r>
      <w:r w:rsidRPr="0028107F">
        <w:t>also</w:t>
      </w:r>
      <w:r w:rsidR="00E8788A">
        <w:t xml:space="preserve"> </w:t>
      </w:r>
      <w:r w:rsidRPr="0028107F">
        <w:t>describe</w:t>
      </w:r>
      <w:r w:rsidR="00E8788A">
        <w:t xml:space="preserve"> </w:t>
      </w:r>
      <w:r w:rsidRPr="0028107F">
        <w:t>how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participated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media.</w:t>
      </w:r>
      <w:r w:rsidR="00E8788A">
        <w:t xml:space="preserve"> </w:t>
      </w:r>
    </w:p>
    <w:p w:rsidR="00BE28D4" w:rsidRPr="0028107F" w:rsidRDefault="00BE28D4" w:rsidP="00BE28D4">
      <w:pPr>
        <w:pStyle w:val="SingleTxtG"/>
      </w:pPr>
      <w:r w:rsidRPr="0028107F">
        <w:t>18.</w:t>
      </w:r>
      <w:r w:rsidRPr="0028107F">
        <w:tab/>
      </w:r>
      <w:r w:rsidRPr="0005683C">
        <w:rPr>
          <w:b/>
        </w:rPr>
        <w:t>Mr.</w:t>
      </w:r>
      <w:r w:rsidR="00E8788A">
        <w:rPr>
          <w:b/>
        </w:rPr>
        <w:t xml:space="preserve"> </w:t>
      </w:r>
      <w:r w:rsidRPr="0005683C">
        <w:rPr>
          <w:b/>
        </w:rPr>
        <w:t>Ishikawa</w:t>
      </w:r>
      <w:r w:rsidRPr="0028107F">
        <w:t>,</w:t>
      </w:r>
      <w:r w:rsidR="00E8788A">
        <w:t xml:space="preserve"> </w:t>
      </w:r>
      <w:r w:rsidRPr="0028107F">
        <w:t>following</w:t>
      </w:r>
      <w:r w:rsidR="00E8788A">
        <w:t xml:space="preserve"> </w:t>
      </w:r>
      <w:r w:rsidRPr="0028107F">
        <w:t>up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his</w:t>
      </w:r>
      <w:r w:rsidR="00E8788A">
        <w:t xml:space="preserve"> </w:t>
      </w:r>
      <w:r w:rsidRPr="0028107F">
        <w:t>question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article</w:t>
      </w:r>
      <w:r w:rsidR="00E8788A">
        <w:t xml:space="preserve"> </w:t>
      </w:r>
      <w:r w:rsidRPr="0028107F">
        <w:t>5,</w:t>
      </w:r>
      <w:r w:rsidR="00E8788A">
        <w:t xml:space="preserve"> </w:t>
      </w:r>
      <w:r w:rsidRPr="0028107F">
        <w:t>said</w:t>
      </w:r>
      <w:r w:rsidR="00E8788A">
        <w:t xml:space="preserve"> </w:t>
      </w:r>
      <w:r w:rsidRPr="0028107F">
        <w:t>that,</w:t>
      </w:r>
      <w:r w:rsidR="00E8788A">
        <w:t xml:space="preserve"> </w:t>
      </w:r>
      <w:r w:rsidRPr="0028107F">
        <w:t>while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acknowledged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Government</w:t>
      </w:r>
      <w:r w:rsidR="00AA7C25">
        <w:t>’</w:t>
      </w:r>
      <w:r w:rsidRPr="0028107F">
        <w:t>s</w:t>
      </w:r>
      <w:r w:rsidR="00E8788A">
        <w:t xml:space="preserve"> </w:t>
      </w:r>
      <w:r w:rsidRPr="0028107F">
        <w:t>efforts</w:t>
      </w:r>
      <w:r w:rsidR="00E8788A">
        <w:t xml:space="preserve"> </w:t>
      </w:r>
      <w:r w:rsidRPr="0028107F">
        <w:t>to</w:t>
      </w:r>
      <w:r w:rsidR="00E8788A">
        <w:t xml:space="preserve"> </w:t>
      </w:r>
      <w:r w:rsidR="00132029">
        <w:t xml:space="preserve">prevent discrimination, </w:t>
      </w:r>
      <w:r w:rsidRPr="0028107F">
        <w:t>the</w:t>
      </w:r>
      <w:r w:rsidR="00E8788A">
        <w:t xml:space="preserve"> </w:t>
      </w:r>
      <w:r w:rsidRPr="0028107F">
        <w:t>Prohibition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Discrimination</w:t>
      </w:r>
      <w:r w:rsidR="00E8788A">
        <w:t xml:space="preserve"> </w:t>
      </w:r>
      <w:r w:rsidRPr="0028107F">
        <w:t>against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Act,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Act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not</w:t>
      </w:r>
      <w:r w:rsidR="00E8788A">
        <w:t xml:space="preserve"> </w:t>
      </w:r>
      <w:r w:rsidRPr="0028107F">
        <w:t>fully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line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Convention.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delegation</w:t>
      </w:r>
      <w:r w:rsidR="00E8788A">
        <w:t xml:space="preserve"> </w:t>
      </w:r>
      <w:r w:rsidRPr="0028107F">
        <w:t>should</w:t>
      </w:r>
      <w:r w:rsidR="00E8788A">
        <w:t xml:space="preserve"> </w:t>
      </w:r>
      <w:r w:rsidRPr="0028107F">
        <w:t>confirm</w:t>
      </w:r>
      <w:r w:rsidR="00E8788A">
        <w:t xml:space="preserve"> </w:t>
      </w:r>
      <w:r w:rsidRPr="0028107F">
        <w:t>whether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denial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reasonable</w:t>
      </w:r>
      <w:r w:rsidR="00E8788A">
        <w:t xml:space="preserve"> </w:t>
      </w:r>
      <w:r w:rsidRPr="0028107F">
        <w:t>accommodation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considered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form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discrimination</w:t>
      </w:r>
      <w:r w:rsidR="00E8788A">
        <w:t xml:space="preserve"> </w:t>
      </w:r>
      <w:r w:rsidRPr="0028107F">
        <w:t>under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Act.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also</w:t>
      </w:r>
      <w:r w:rsidR="00E8788A">
        <w:t xml:space="preserve"> </w:t>
      </w:r>
      <w:r w:rsidRPr="0028107F">
        <w:t>wished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know</w:t>
      </w:r>
      <w:r w:rsidR="00E8788A">
        <w:t xml:space="preserve"> </w:t>
      </w:r>
      <w:r w:rsidRPr="0028107F">
        <w:t>whether</w:t>
      </w:r>
      <w:r w:rsidR="00E8788A">
        <w:t xml:space="preserve"> </w:t>
      </w:r>
      <w:r w:rsidRPr="0028107F">
        <w:t>blind</w:t>
      </w:r>
      <w:r w:rsidR="00E8788A">
        <w:t xml:space="preserve"> </w:t>
      </w:r>
      <w:r w:rsidRPr="0028107F">
        <w:t>students</w:t>
      </w:r>
      <w:r w:rsidR="00E8788A">
        <w:t xml:space="preserve"> </w:t>
      </w:r>
      <w:r w:rsidRPr="0028107F">
        <w:t>could</w:t>
      </w:r>
      <w:r w:rsidR="00E8788A">
        <w:t xml:space="preserve"> </w:t>
      </w:r>
      <w:r w:rsidRPr="0028107F">
        <w:t>take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exams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admission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higher</w:t>
      </w:r>
      <w:r w:rsidR="00E8788A">
        <w:t xml:space="preserve"> </w:t>
      </w:r>
      <w:r w:rsidRPr="0028107F">
        <w:t>education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Braille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whether</w:t>
      </w:r>
      <w:r w:rsidR="00E8788A">
        <w:t xml:space="preserve"> </w:t>
      </w:r>
      <w:r w:rsidRPr="0028107F">
        <w:t>sign</w:t>
      </w:r>
      <w:r w:rsidR="00E8788A">
        <w:t xml:space="preserve"> </w:t>
      </w:r>
      <w:r w:rsidRPr="0028107F">
        <w:t>language</w:t>
      </w:r>
      <w:r w:rsidR="00E8788A">
        <w:t xml:space="preserve"> </w:t>
      </w:r>
      <w:r w:rsidRPr="0028107F">
        <w:t>interpreters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note</w:t>
      </w:r>
      <w:r w:rsidR="007E4AE5">
        <w:t>-</w:t>
      </w:r>
      <w:r w:rsidRPr="0028107F">
        <w:t>takers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provided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students</w:t>
      </w:r>
      <w:r w:rsidR="00E8788A">
        <w:t xml:space="preserve"> </w:t>
      </w:r>
      <w:r w:rsidRPr="0028107F">
        <w:t>who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deaf</w:t>
      </w:r>
      <w:r w:rsidR="00E8788A">
        <w:t xml:space="preserve"> </w:t>
      </w:r>
      <w:r w:rsidRPr="0028107F">
        <w:t>or</w:t>
      </w:r>
      <w:r w:rsidR="00E8788A">
        <w:t xml:space="preserve"> </w:t>
      </w:r>
      <w:r w:rsidRPr="0028107F">
        <w:t>hard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hearing.</w:t>
      </w:r>
      <w:r w:rsidR="00E8788A">
        <w:t xml:space="preserve"> </w:t>
      </w:r>
    </w:p>
    <w:p w:rsidR="00BE28D4" w:rsidRPr="0028107F" w:rsidRDefault="0005683C" w:rsidP="00BE28D4">
      <w:pPr>
        <w:pStyle w:val="SingleTxtG"/>
      </w:pPr>
      <w:r>
        <w:t>19.</w:t>
      </w:r>
      <w:r>
        <w:tab/>
      </w:r>
      <w:r>
        <w:rPr>
          <w:b/>
        </w:rPr>
        <w:t>Mr.</w:t>
      </w:r>
      <w:r w:rsidR="00E8788A">
        <w:rPr>
          <w:b/>
        </w:rPr>
        <w:t xml:space="preserve"> </w:t>
      </w:r>
      <w:r w:rsidR="00BE28D4" w:rsidRPr="0005683C">
        <w:rPr>
          <w:b/>
        </w:rPr>
        <w:t>Buntan</w:t>
      </w:r>
      <w:r w:rsidR="00E8788A">
        <w:t xml:space="preserve"> </w:t>
      </w:r>
      <w:r w:rsidR="00BE28D4" w:rsidRPr="0028107F">
        <w:t>said</w:t>
      </w:r>
      <w:r w:rsidR="00E8788A">
        <w:t xml:space="preserve"> </w:t>
      </w:r>
      <w:r w:rsidR="00BE28D4" w:rsidRPr="0028107F">
        <w:t>that</w:t>
      </w:r>
      <w:r w:rsidR="00E8788A">
        <w:t xml:space="preserve"> </w:t>
      </w:r>
      <w:r w:rsidR="00BE28D4" w:rsidRPr="0028107F">
        <w:t>he</w:t>
      </w:r>
      <w:r w:rsidR="00E8788A">
        <w:t xml:space="preserve"> </w:t>
      </w:r>
      <w:r w:rsidR="00BE28D4" w:rsidRPr="0028107F">
        <w:t>would</w:t>
      </w:r>
      <w:r w:rsidR="00E8788A">
        <w:t xml:space="preserve"> </w:t>
      </w:r>
      <w:r w:rsidR="00BE28D4" w:rsidRPr="0028107F">
        <w:t>welcome</w:t>
      </w:r>
      <w:r w:rsidR="00E8788A">
        <w:t xml:space="preserve"> </w:t>
      </w:r>
      <w:r w:rsidR="00BE28D4" w:rsidRPr="0028107F">
        <w:t>clarification</w:t>
      </w:r>
      <w:r w:rsidR="00E8788A">
        <w:t xml:space="preserve"> </w:t>
      </w:r>
      <w:r w:rsidR="00BE28D4" w:rsidRPr="0028107F">
        <w:t>concerning</w:t>
      </w:r>
      <w:r w:rsidR="00E8788A">
        <w:t xml:space="preserve"> </w:t>
      </w:r>
      <w:r w:rsidR="00BE28D4" w:rsidRPr="0028107F">
        <w:t>whether</w:t>
      </w:r>
      <w:r w:rsidR="00E8788A">
        <w:t xml:space="preserve"> </w:t>
      </w:r>
      <w:r w:rsidR="00BE28D4" w:rsidRPr="0028107F">
        <w:t>any</w:t>
      </w:r>
      <w:r w:rsidR="00E8788A">
        <w:t xml:space="preserve"> </w:t>
      </w:r>
      <w:r w:rsidR="00BE28D4" w:rsidRPr="0028107F">
        <w:t>provision</w:t>
      </w:r>
      <w:r w:rsidR="00E8788A">
        <w:t xml:space="preserve"> </w:t>
      </w:r>
      <w:r w:rsidR="00BE28D4" w:rsidRPr="0028107F">
        <w:t>of</w:t>
      </w:r>
      <w:r w:rsidR="00E8788A">
        <w:t xml:space="preserve"> </w:t>
      </w:r>
      <w:r w:rsidR="00BE28D4" w:rsidRPr="0028107F">
        <w:t>the</w:t>
      </w:r>
      <w:r w:rsidR="00E8788A">
        <w:t xml:space="preserve"> </w:t>
      </w:r>
      <w:r w:rsidR="00BE28D4" w:rsidRPr="0028107F">
        <w:t>Public</w:t>
      </w:r>
      <w:r w:rsidR="00E8788A">
        <w:t xml:space="preserve"> </w:t>
      </w:r>
      <w:r w:rsidR="00BE28D4" w:rsidRPr="0028107F">
        <w:t>Procurement</w:t>
      </w:r>
      <w:r w:rsidR="00E8788A">
        <w:t xml:space="preserve"> </w:t>
      </w:r>
      <w:r w:rsidR="00BE28D4" w:rsidRPr="0028107F">
        <w:t>Act</w:t>
      </w:r>
      <w:r w:rsidR="00E8788A">
        <w:t xml:space="preserve"> </w:t>
      </w:r>
      <w:r w:rsidR="00BE28D4" w:rsidRPr="0028107F">
        <w:t>required</w:t>
      </w:r>
      <w:r w:rsidR="00E8788A">
        <w:t xml:space="preserve"> </w:t>
      </w:r>
      <w:r w:rsidR="00BE28D4" w:rsidRPr="0028107F">
        <w:t>accessibility.</w:t>
      </w:r>
      <w:r w:rsidR="00E8788A">
        <w:t xml:space="preserve"> </w:t>
      </w:r>
      <w:r w:rsidR="00BE28D4" w:rsidRPr="0028107F">
        <w:t>According</w:t>
      </w:r>
      <w:r w:rsidR="00E8788A">
        <w:t xml:space="preserve"> </w:t>
      </w:r>
      <w:r w:rsidR="00BE28D4" w:rsidRPr="0028107F">
        <w:t>to</w:t>
      </w:r>
      <w:r w:rsidR="00E8788A">
        <w:t xml:space="preserve"> </w:t>
      </w:r>
      <w:r w:rsidR="00BE28D4" w:rsidRPr="0028107F">
        <w:t>reports,</w:t>
      </w:r>
      <w:r w:rsidR="00E8788A">
        <w:t xml:space="preserve"> </w:t>
      </w:r>
      <w:r w:rsidR="00BE28D4" w:rsidRPr="0028107F">
        <w:t>such</w:t>
      </w:r>
      <w:r w:rsidR="00E8788A">
        <w:t xml:space="preserve"> </w:t>
      </w:r>
      <w:r w:rsidR="00BE28D4" w:rsidRPr="0028107F">
        <w:t>a</w:t>
      </w:r>
      <w:r w:rsidR="00E8788A">
        <w:t xml:space="preserve"> </w:t>
      </w:r>
      <w:r w:rsidR="00BE28D4" w:rsidRPr="0028107F">
        <w:t>provision</w:t>
      </w:r>
      <w:r w:rsidR="00E8788A">
        <w:t xml:space="preserve"> </w:t>
      </w:r>
      <w:r w:rsidR="00BE28D4" w:rsidRPr="0028107F">
        <w:t>had</w:t>
      </w:r>
      <w:r w:rsidR="00E8788A">
        <w:t xml:space="preserve"> </w:t>
      </w:r>
      <w:r w:rsidR="00BE28D4" w:rsidRPr="0028107F">
        <w:t>existed</w:t>
      </w:r>
      <w:r w:rsidR="00E8788A">
        <w:t xml:space="preserve"> </w:t>
      </w:r>
      <w:r w:rsidR="00BE28D4" w:rsidRPr="0028107F">
        <w:t>since</w:t>
      </w:r>
      <w:r w:rsidR="00E8788A">
        <w:t xml:space="preserve"> </w:t>
      </w:r>
      <w:r w:rsidR="00BE28D4" w:rsidRPr="0028107F">
        <w:t>2011</w:t>
      </w:r>
      <w:r w:rsidR="00E8788A">
        <w:t xml:space="preserve"> </w:t>
      </w:r>
      <w:r w:rsidR="00BE28D4" w:rsidRPr="0028107F">
        <w:t>but</w:t>
      </w:r>
      <w:r w:rsidR="00E8788A">
        <w:t xml:space="preserve"> </w:t>
      </w:r>
      <w:r w:rsidR="00BE28D4" w:rsidRPr="0028107F">
        <w:t>had</w:t>
      </w:r>
      <w:r w:rsidR="00E8788A">
        <w:t xml:space="preserve"> </w:t>
      </w:r>
      <w:r w:rsidR="00BE28D4" w:rsidRPr="0028107F">
        <w:t>been</w:t>
      </w:r>
      <w:r w:rsidR="00E8788A">
        <w:t xml:space="preserve"> </w:t>
      </w:r>
      <w:r w:rsidR="00BE28D4" w:rsidRPr="0028107F">
        <w:t>repealed</w:t>
      </w:r>
      <w:r w:rsidR="00E8788A">
        <w:t xml:space="preserve"> </w:t>
      </w:r>
      <w:r w:rsidR="00BE28D4" w:rsidRPr="0028107F">
        <w:t>in</w:t>
      </w:r>
      <w:r w:rsidR="00E8788A">
        <w:t xml:space="preserve"> </w:t>
      </w:r>
      <w:r w:rsidR="00BE28D4" w:rsidRPr="0028107F">
        <w:t>July</w:t>
      </w:r>
      <w:r w:rsidR="00E8788A">
        <w:t xml:space="preserve"> </w:t>
      </w:r>
      <w:r w:rsidR="00BE28D4" w:rsidRPr="0028107F">
        <w:t>2017.</w:t>
      </w:r>
      <w:r w:rsidR="00E8788A">
        <w:t xml:space="preserve"> </w:t>
      </w:r>
      <w:r w:rsidR="00BE28D4" w:rsidRPr="0028107F">
        <w:t>He</w:t>
      </w:r>
      <w:r w:rsidR="00E8788A">
        <w:t xml:space="preserve"> </w:t>
      </w:r>
      <w:r w:rsidR="00BE28D4" w:rsidRPr="0028107F">
        <w:t>asked</w:t>
      </w:r>
      <w:r w:rsidR="00E8788A">
        <w:t xml:space="preserve"> </w:t>
      </w:r>
      <w:r w:rsidR="00BE28D4" w:rsidRPr="0028107F">
        <w:t>what</w:t>
      </w:r>
      <w:r w:rsidR="00E8788A">
        <w:t xml:space="preserve"> </w:t>
      </w:r>
      <w:r w:rsidR="00BE28D4" w:rsidRPr="0028107F">
        <w:t>the</w:t>
      </w:r>
      <w:r w:rsidR="00E8788A">
        <w:t xml:space="preserve"> </w:t>
      </w:r>
      <w:r w:rsidR="00BE28D4" w:rsidRPr="0028107F">
        <w:t>legal</w:t>
      </w:r>
      <w:r w:rsidR="00E8788A">
        <w:t xml:space="preserve"> </w:t>
      </w:r>
      <w:r w:rsidR="00BE28D4" w:rsidRPr="0028107F">
        <w:t>status</w:t>
      </w:r>
      <w:r w:rsidR="00E8788A">
        <w:t xml:space="preserve"> </w:t>
      </w:r>
      <w:r w:rsidR="00BE28D4" w:rsidRPr="0028107F">
        <w:t>of</w:t>
      </w:r>
      <w:r w:rsidR="00E8788A">
        <w:t xml:space="preserve"> </w:t>
      </w:r>
      <w:r w:rsidR="00BE28D4" w:rsidRPr="0028107F">
        <w:t>sign</w:t>
      </w:r>
      <w:r w:rsidR="00E8788A">
        <w:t xml:space="preserve"> </w:t>
      </w:r>
      <w:r w:rsidR="00BE28D4" w:rsidRPr="0028107F">
        <w:t>language,</w:t>
      </w:r>
      <w:r w:rsidR="00E8788A">
        <w:t xml:space="preserve"> </w:t>
      </w:r>
      <w:r w:rsidR="00BE28D4" w:rsidRPr="0028107F">
        <w:t>Braille,</w:t>
      </w:r>
      <w:r w:rsidR="00E8788A">
        <w:t xml:space="preserve"> </w:t>
      </w:r>
      <w:r w:rsidR="00BE28D4" w:rsidRPr="0028107F">
        <w:t>easy-to-read</w:t>
      </w:r>
      <w:r w:rsidR="00E8788A">
        <w:t xml:space="preserve"> </w:t>
      </w:r>
      <w:r w:rsidR="00BE28D4" w:rsidRPr="0028107F">
        <w:t>and</w:t>
      </w:r>
      <w:r w:rsidR="00E8788A">
        <w:t xml:space="preserve"> </w:t>
      </w:r>
      <w:r w:rsidR="00BE28D4" w:rsidRPr="0028107F">
        <w:t>other</w:t>
      </w:r>
      <w:r w:rsidR="00E8788A">
        <w:t xml:space="preserve"> </w:t>
      </w:r>
      <w:r w:rsidR="00BE28D4" w:rsidRPr="0028107F">
        <w:t>accessible</w:t>
      </w:r>
      <w:r w:rsidR="00E8788A">
        <w:t xml:space="preserve"> </w:t>
      </w:r>
      <w:r w:rsidR="00BE28D4" w:rsidRPr="0028107F">
        <w:t>formats</w:t>
      </w:r>
      <w:r w:rsidR="00E8788A">
        <w:t xml:space="preserve"> </w:t>
      </w:r>
      <w:r w:rsidR="00BE28D4" w:rsidRPr="0028107F">
        <w:t>was</w:t>
      </w:r>
      <w:r w:rsidR="00E8788A">
        <w:t xml:space="preserve"> </w:t>
      </w:r>
      <w:r w:rsidR="00BE28D4" w:rsidRPr="0028107F">
        <w:t>in</w:t>
      </w:r>
      <w:r w:rsidR="00E8788A">
        <w:t xml:space="preserve"> </w:t>
      </w:r>
      <w:r w:rsidR="00BE28D4" w:rsidRPr="0028107F">
        <w:t>the</w:t>
      </w:r>
      <w:r w:rsidR="00E8788A">
        <w:t xml:space="preserve"> </w:t>
      </w:r>
      <w:r w:rsidR="00BE28D4" w:rsidRPr="0028107F">
        <w:t>State</w:t>
      </w:r>
      <w:r w:rsidR="00E8788A">
        <w:t xml:space="preserve"> </w:t>
      </w:r>
      <w:r w:rsidR="00BE28D4" w:rsidRPr="0028107F">
        <w:t>party.</w:t>
      </w:r>
      <w:r w:rsidR="00E8788A">
        <w:t xml:space="preserve"> </w:t>
      </w:r>
      <w:r w:rsidR="00BE28D4" w:rsidRPr="0028107F">
        <w:t>Information</w:t>
      </w:r>
      <w:r w:rsidR="00E8788A">
        <w:t xml:space="preserve"> </w:t>
      </w:r>
      <w:r w:rsidR="00BE28D4" w:rsidRPr="0028107F">
        <w:t>from</w:t>
      </w:r>
      <w:r w:rsidR="00E8788A">
        <w:t xml:space="preserve"> </w:t>
      </w:r>
      <w:r w:rsidR="00BE28D4" w:rsidRPr="0028107F">
        <w:t>civil</w:t>
      </w:r>
      <w:r w:rsidR="00E8788A">
        <w:t xml:space="preserve"> </w:t>
      </w:r>
      <w:r w:rsidR="00BE28D4" w:rsidRPr="0028107F">
        <w:t>society,</w:t>
      </w:r>
      <w:r w:rsidR="00E8788A">
        <w:t xml:space="preserve"> </w:t>
      </w:r>
      <w:r w:rsidR="00BE28D4" w:rsidRPr="0028107F">
        <w:t>especially</w:t>
      </w:r>
      <w:r w:rsidR="00E8788A">
        <w:t xml:space="preserve"> </w:t>
      </w:r>
      <w:r w:rsidR="00BE28D4" w:rsidRPr="0028107F">
        <w:t>organizations</w:t>
      </w:r>
      <w:r w:rsidR="00E8788A">
        <w:t xml:space="preserve"> </w:t>
      </w:r>
      <w:r w:rsidR="00BE28D4" w:rsidRPr="0028107F">
        <w:t>of</w:t>
      </w:r>
      <w:r w:rsidR="00E8788A">
        <w:t xml:space="preserve"> </w:t>
      </w:r>
      <w:r w:rsidR="00BE28D4" w:rsidRPr="0028107F">
        <w:t>persons</w:t>
      </w:r>
      <w:r w:rsidR="00E8788A">
        <w:t xml:space="preserve"> </w:t>
      </w:r>
      <w:r w:rsidR="00BE28D4" w:rsidRPr="0028107F">
        <w:t>with</w:t>
      </w:r>
      <w:r w:rsidR="00E8788A">
        <w:t xml:space="preserve"> </w:t>
      </w:r>
      <w:r w:rsidR="00BE28D4" w:rsidRPr="0028107F">
        <w:t>disabilities,</w:t>
      </w:r>
      <w:r w:rsidR="00E8788A">
        <w:t xml:space="preserve"> </w:t>
      </w:r>
      <w:r w:rsidR="00BE28D4" w:rsidRPr="0028107F">
        <w:t>indicated</w:t>
      </w:r>
      <w:r w:rsidR="00E8788A">
        <w:t xml:space="preserve"> </w:t>
      </w:r>
      <w:r w:rsidR="00BE28D4" w:rsidRPr="0028107F">
        <w:t>that</w:t>
      </w:r>
      <w:r w:rsidR="00E8788A">
        <w:t xml:space="preserve"> </w:t>
      </w:r>
      <w:r w:rsidR="00BE28D4" w:rsidRPr="0028107F">
        <w:t>most</w:t>
      </w:r>
      <w:r w:rsidR="00E8788A">
        <w:t xml:space="preserve"> </w:t>
      </w:r>
      <w:r w:rsidR="00BE28D4" w:rsidRPr="0028107F">
        <w:t>persons</w:t>
      </w:r>
      <w:r w:rsidR="00E8788A">
        <w:t xml:space="preserve"> </w:t>
      </w:r>
      <w:r w:rsidR="00BE28D4" w:rsidRPr="0028107F">
        <w:t>with</w:t>
      </w:r>
      <w:r w:rsidR="00E8788A">
        <w:t xml:space="preserve"> </w:t>
      </w:r>
      <w:r w:rsidR="00BE28D4" w:rsidRPr="0028107F">
        <w:t>disabilities</w:t>
      </w:r>
      <w:r w:rsidR="00E8788A">
        <w:t xml:space="preserve"> </w:t>
      </w:r>
      <w:r w:rsidR="00BE28D4" w:rsidRPr="0028107F">
        <w:t>did</w:t>
      </w:r>
      <w:r w:rsidR="00E8788A">
        <w:t xml:space="preserve"> </w:t>
      </w:r>
      <w:r w:rsidR="00BE28D4" w:rsidRPr="0028107F">
        <w:t>not</w:t>
      </w:r>
      <w:r w:rsidR="00E8788A">
        <w:t xml:space="preserve"> </w:t>
      </w:r>
      <w:r w:rsidR="00BE28D4" w:rsidRPr="0028107F">
        <w:t>progress</w:t>
      </w:r>
      <w:r w:rsidR="00E8788A">
        <w:t xml:space="preserve"> </w:t>
      </w:r>
      <w:r w:rsidR="00BE28D4" w:rsidRPr="0028107F">
        <w:t>beyond</w:t>
      </w:r>
      <w:r w:rsidR="00E8788A">
        <w:t xml:space="preserve"> </w:t>
      </w:r>
      <w:r w:rsidR="00BE28D4" w:rsidRPr="0028107F">
        <w:t>secondary</w:t>
      </w:r>
      <w:r w:rsidR="00E8788A">
        <w:t xml:space="preserve"> </w:t>
      </w:r>
      <w:r w:rsidR="00BE28D4" w:rsidRPr="0028107F">
        <w:lastRenderedPageBreak/>
        <w:t>education.</w:t>
      </w:r>
      <w:r w:rsidR="00E8788A">
        <w:t xml:space="preserve"> </w:t>
      </w:r>
      <w:r w:rsidR="00BE28D4" w:rsidRPr="0028107F">
        <w:t>Were</w:t>
      </w:r>
      <w:r w:rsidR="00E8788A">
        <w:t xml:space="preserve"> </w:t>
      </w:r>
      <w:r w:rsidR="00BE28D4" w:rsidRPr="0028107F">
        <w:t>there</w:t>
      </w:r>
      <w:r w:rsidR="00E8788A">
        <w:t xml:space="preserve"> </w:t>
      </w:r>
      <w:r w:rsidR="00BE28D4" w:rsidRPr="0028107F">
        <w:t>any</w:t>
      </w:r>
      <w:r w:rsidR="00E8788A">
        <w:t xml:space="preserve"> </w:t>
      </w:r>
      <w:r w:rsidR="00BE28D4" w:rsidRPr="0028107F">
        <w:t>well-established</w:t>
      </w:r>
      <w:r w:rsidR="00E8788A">
        <w:t xml:space="preserve"> </w:t>
      </w:r>
      <w:r w:rsidR="00BE28D4" w:rsidRPr="0028107F">
        <w:t>support</w:t>
      </w:r>
      <w:r w:rsidR="00E8788A">
        <w:t xml:space="preserve"> </w:t>
      </w:r>
      <w:r w:rsidR="00BE28D4" w:rsidRPr="0028107F">
        <w:t>systems</w:t>
      </w:r>
      <w:r w:rsidR="00E8788A">
        <w:t xml:space="preserve"> </w:t>
      </w:r>
      <w:r w:rsidR="00BE28D4" w:rsidRPr="0028107F">
        <w:t>in</w:t>
      </w:r>
      <w:r w:rsidR="00E8788A">
        <w:t xml:space="preserve"> </w:t>
      </w:r>
      <w:r w:rsidR="00BE28D4" w:rsidRPr="0028107F">
        <w:t>place</w:t>
      </w:r>
      <w:r w:rsidR="00E8788A">
        <w:t xml:space="preserve"> </w:t>
      </w:r>
      <w:r w:rsidR="00BE28D4" w:rsidRPr="0028107F">
        <w:t>for</w:t>
      </w:r>
      <w:r w:rsidR="00E8788A">
        <w:t xml:space="preserve"> </w:t>
      </w:r>
      <w:r w:rsidR="00BE28D4" w:rsidRPr="0028107F">
        <w:t>students</w:t>
      </w:r>
      <w:r w:rsidR="00E8788A">
        <w:t xml:space="preserve"> </w:t>
      </w:r>
      <w:r w:rsidR="00BE28D4" w:rsidRPr="0028107F">
        <w:t>with</w:t>
      </w:r>
      <w:r w:rsidR="00E8788A">
        <w:t xml:space="preserve"> </w:t>
      </w:r>
      <w:r w:rsidR="00BE28D4" w:rsidRPr="0028107F">
        <w:t>disabilities</w:t>
      </w:r>
      <w:r w:rsidR="00E8788A">
        <w:t xml:space="preserve"> </w:t>
      </w:r>
      <w:r w:rsidR="00BE28D4" w:rsidRPr="0028107F">
        <w:t>in</w:t>
      </w:r>
      <w:r w:rsidR="00E8788A">
        <w:t xml:space="preserve"> </w:t>
      </w:r>
      <w:r w:rsidR="00BE28D4" w:rsidRPr="0028107F">
        <w:t>tertiary</w:t>
      </w:r>
      <w:r w:rsidR="00E8788A">
        <w:t xml:space="preserve"> </w:t>
      </w:r>
      <w:r w:rsidR="00BE28D4" w:rsidRPr="0028107F">
        <w:t>education?</w:t>
      </w:r>
      <w:r w:rsidR="00E8788A">
        <w:t xml:space="preserve"> </w:t>
      </w:r>
      <w:r w:rsidR="00BE28D4" w:rsidRPr="0028107F">
        <w:t>The</w:t>
      </w:r>
      <w:r w:rsidR="00E8788A">
        <w:t xml:space="preserve"> </w:t>
      </w:r>
      <w:r w:rsidR="00BE28D4" w:rsidRPr="0028107F">
        <w:t>delegation</w:t>
      </w:r>
      <w:r w:rsidR="00E8788A">
        <w:t xml:space="preserve"> </w:t>
      </w:r>
      <w:r w:rsidR="00BE28D4" w:rsidRPr="0028107F">
        <w:t>had</w:t>
      </w:r>
      <w:r w:rsidR="00E8788A">
        <w:t xml:space="preserve"> </w:t>
      </w:r>
      <w:r w:rsidR="00BE28D4" w:rsidRPr="0028107F">
        <w:t>repeatedly</w:t>
      </w:r>
      <w:r w:rsidR="00E8788A">
        <w:t xml:space="preserve"> </w:t>
      </w:r>
      <w:r w:rsidR="00BE28D4" w:rsidRPr="0028107F">
        <w:t>referred</w:t>
      </w:r>
      <w:r w:rsidR="00E8788A">
        <w:t xml:space="preserve"> </w:t>
      </w:r>
      <w:r w:rsidR="00BE28D4" w:rsidRPr="0028107F">
        <w:t>to</w:t>
      </w:r>
      <w:r w:rsidR="0005540A">
        <w:t xml:space="preserve"> </w:t>
      </w:r>
      <w:r w:rsidR="007E4AE5">
        <w:t xml:space="preserve">the role played by </w:t>
      </w:r>
      <w:r w:rsidR="00BE28D4" w:rsidRPr="0028107F">
        <w:t>NGOs,</w:t>
      </w:r>
      <w:r w:rsidR="00E8788A">
        <w:t xml:space="preserve"> </w:t>
      </w:r>
      <w:r w:rsidR="00D1294D">
        <w:t xml:space="preserve">but </w:t>
      </w:r>
      <w:r w:rsidR="00BE28D4" w:rsidRPr="0028107F">
        <w:t>the</w:t>
      </w:r>
      <w:r w:rsidR="00E8788A">
        <w:t xml:space="preserve"> </w:t>
      </w:r>
      <w:r w:rsidR="00BE28D4" w:rsidRPr="0028107F">
        <w:t>Convention</w:t>
      </w:r>
      <w:r w:rsidR="00E8788A">
        <w:t xml:space="preserve"> </w:t>
      </w:r>
      <w:r w:rsidR="00BE28D4" w:rsidRPr="0028107F">
        <w:t>specifi</w:t>
      </w:r>
      <w:r w:rsidR="00D1294D">
        <w:t>cally stated</w:t>
      </w:r>
      <w:r w:rsidR="00E8788A">
        <w:t xml:space="preserve"> </w:t>
      </w:r>
      <w:r w:rsidR="00BE28D4" w:rsidRPr="0028107F">
        <w:t>that</w:t>
      </w:r>
      <w:r w:rsidR="00E8788A">
        <w:t xml:space="preserve"> </w:t>
      </w:r>
      <w:r w:rsidR="00BE28D4" w:rsidRPr="0028107F">
        <w:t>organizations</w:t>
      </w:r>
      <w:r w:rsidR="00E8788A">
        <w:t xml:space="preserve"> </w:t>
      </w:r>
      <w:r w:rsidR="00BE28D4" w:rsidRPr="0028107F">
        <w:t>of</w:t>
      </w:r>
      <w:r w:rsidR="00E8788A">
        <w:t xml:space="preserve"> </w:t>
      </w:r>
      <w:r w:rsidR="00BE28D4" w:rsidRPr="0028107F">
        <w:t>persons</w:t>
      </w:r>
      <w:r w:rsidR="00E8788A">
        <w:t xml:space="preserve"> </w:t>
      </w:r>
      <w:r w:rsidR="00BE28D4" w:rsidRPr="0028107F">
        <w:t>with</w:t>
      </w:r>
      <w:r w:rsidR="00E8788A">
        <w:t xml:space="preserve"> </w:t>
      </w:r>
      <w:r w:rsidR="00BE28D4" w:rsidRPr="0028107F">
        <w:t>disabilities</w:t>
      </w:r>
      <w:r w:rsidR="00E8788A">
        <w:t xml:space="preserve"> </w:t>
      </w:r>
      <w:r w:rsidR="00BE28D4" w:rsidRPr="0028107F">
        <w:t>should</w:t>
      </w:r>
      <w:r w:rsidR="00E8788A">
        <w:t xml:space="preserve"> </w:t>
      </w:r>
      <w:r w:rsidR="00BE28D4" w:rsidRPr="0028107F">
        <w:t>be</w:t>
      </w:r>
      <w:r w:rsidR="00E8788A">
        <w:t xml:space="preserve"> </w:t>
      </w:r>
      <w:r w:rsidR="00BE28D4" w:rsidRPr="0028107F">
        <w:t>consulted</w:t>
      </w:r>
      <w:r w:rsidR="00E8788A">
        <w:t xml:space="preserve"> </w:t>
      </w:r>
      <w:r w:rsidR="00BE28D4" w:rsidRPr="0028107F">
        <w:t>and</w:t>
      </w:r>
      <w:r w:rsidR="00E8788A">
        <w:t xml:space="preserve"> </w:t>
      </w:r>
      <w:r w:rsidR="00BE28D4" w:rsidRPr="0028107F">
        <w:t>actively</w:t>
      </w:r>
      <w:r w:rsidR="00E8788A">
        <w:t xml:space="preserve"> </w:t>
      </w:r>
      <w:r w:rsidR="00BE28D4" w:rsidRPr="0028107F">
        <w:t>involved</w:t>
      </w:r>
      <w:r w:rsidR="00E8788A">
        <w:t xml:space="preserve"> </w:t>
      </w:r>
      <w:r w:rsidR="00BE28D4" w:rsidRPr="0028107F">
        <w:t>in</w:t>
      </w:r>
      <w:r w:rsidR="00E8788A">
        <w:t xml:space="preserve"> </w:t>
      </w:r>
      <w:r w:rsidR="00BE28D4" w:rsidRPr="0028107F">
        <w:t>relevant</w:t>
      </w:r>
      <w:r w:rsidR="00E8788A">
        <w:t xml:space="preserve"> </w:t>
      </w:r>
      <w:r w:rsidR="00BE28D4" w:rsidRPr="0028107F">
        <w:t>legislative,</w:t>
      </w:r>
      <w:r w:rsidR="00E8788A">
        <w:t xml:space="preserve"> </w:t>
      </w:r>
      <w:r w:rsidR="00BE28D4" w:rsidRPr="0028107F">
        <w:t>policy</w:t>
      </w:r>
      <w:r w:rsidR="00E8788A">
        <w:t xml:space="preserve"> </w:t>
      </w:r>
      <w:r w:rsidR="00BE28D4" w:rsidRPr="0028107F">
        <w:t>and</w:t>
      </w:r>
      <w:r w:rsidR="00E8788A">
        <w:t xml:space="preserve"> </w:t>
      </w:r>
      <w:r w:rsidR="00BE28D4" w:rsidRPr="0028107F">
        <w:t>decision-making</w:t>
      </w:r>
      <w:r w:rsidR="00E8788A">
        <w:t xml:space="preserve"> </w:t>
      </w:r>
      <w:r w:rsidR="00BE28D4" w:rsidRPr="0028107F">
        <w:t>processes.</w:t>
      </w:r>
      <w:r w:rsidR="00E8788A">
        <w:t xml:space="preserve"> </w:t>
      </w:r>
      <w:r w:rsidR="00BE28D4" w:rsidRPr="0028107F">
        <w:t>He</w:t>
      </w:r>
      <w:r w:rsidR="00E8788A">
        <w:t xml:space="preserve"> </w:t>
      </w:r>
      <w:r w:rsidR="00BE28D4" w:rsidRPr="0028107F">
        <w:t>asked</w:t>
      </w:r>
      <w:r w:rsidR="00E8788A">
        <w:t xml:space="preserve"> </w:t>
      </w:r>
      <w:r w:rsidR="00BE28D4" w:rsidRPr="0028107F">
        <w:t>whether</w:t>
      </w:r>
      <w:r w:rsidR="00E8788A">
        <w:t xml:space="preserve"> </w:t>
      </w:r>
      <w:r w:rsidR="00BE28D4" w:rsidRPr="0028107F">
        <w:t>the</w:t>
      </w:r>
      <w:r w:rsidR="00E8788A">
        <w:t xml:space="preserve"> </w:t>
      </w:r>
      <w:r w:rsidR="00BE28D4" w:rsidRPr="0028107F">
        <w:t>State</w:t>
      </w:r>
      <w:r w:rsidR="00E8788A">
        <w:t xml:space="preserve"> </w:t>
      </w:r>
      <w:r w:rsidR="00BE28D4" w:rsidRPr="0028107F">
        <w:t>party</w:t>
      </w:r>
      <w:r w:rsidR="00E8788A">
        <w:t xml:space="preserve"> </w:t>
      </w:r>
      <w:r w:rsidR="00BE28D4" w:rsidRPr="0028107F">
        <w:t>had</w:t>
      </w:r>
      <w:r w:rsidR="00E8788A">
        <w:t xml:space="preserve"> </w:t>
      </w:r>
      <w:r w:rsidR="00BE28D4" w:rsidRPr="0028107F">
        <w:t>specific</w:t>
      </w:r>
      <w:r w:rsidR="00E8788A">
        <w:t xml:space="preserve"> </w:t>
      </w:r>
      <w:r w:rsidR="00BE28D4" w:rsidRPr="0028107F">
        <w:t>legal</w:t>
      </w:r>
      <w:r w:rsidR="00E8788A">
        <w:t xml:space="preserve"> </w:t>
      </w:r>
      <w:r w:rsidR="00BE28D4" w:rsidRPr="0028107F">
        <w:t>requirements</w:t>
      </w:r>
      <w:r w:rsidR="00E8788A">
        <w:t xml:space="preserve"> </w:t>
      </w:r>
      <w:r w:rsidR="00BE28D4" w:rsidRPr="0028107F">
        <w:t>in</w:t>
      </w:r>
      <w:r w:rsidR="00E8788A">
        <w:t xml:space="preserve"> </w:t>
      </w:r>
      <w:r w:rsidR="00BE28D4" w:rsidRPr="0028107F">
        <w:t>that</w:t>
      </w:r>
      <w:r w:rsidR="00E8788A">
        <w:t xml:space="preserve"> </w:t>
      </w:r>
      <w:r w:rsidR="00BE28D4" w:rsidRPr="0028107F">
        <w:t>re</w:t>
      </w:r>
      <w:r w:rsidR="00D1294D">
        <w:t>gard</w:t>
      </w:r>
      <w:r w:rsidR="00E8788A">
        <w:t xml:space="preserve"> </w:t>
      </w:r>
      <w:r w:rsidR="00BE28D4" w:rsidRPr="0028107F">
        <w:t>and</w:t>
      </w:r>
      <w:r w:rsidR="00E8788A">
        <w:t xml:space="preserve"> </w:t>
      </w:r>
      <w:r w:rsidR="00BE28D4" w:rsidRPr="0028107F">
        <w:t>whether</w:t>
      </w:r>
      <w:r w:rsidR="00E8788A">
        <w:t xml:space="preserve"> </w:t>
      </w:r>
      <w:r w:rsidR="00BE28D4" w:rsidRPr="0028107F">
        <w:t>financial,</w:t>
      </w:r>
      <w:r w:rsidR="00E8788A">
        <w:t xml:space="preserve"> </w:t>
      </w:r>
      <w:r w:rsidR="00BE28D4" w:rsidRPr="0028107F">
        <w:t>technical</w:t>
      </w:r>
      <w:r w:rsidR="00E8788A">
        <w:t xml:space="preserve"> </w:t>
      </w:r>
      <w:r w:rsidR="00BE28D4" w:rsidRPr="0028107F">
        <w:t>or</w:t>
      </w:r>
      <w:r w:rsidR="00E8788A">
        <w:t xml:space="preserve"> </w:t>
      </w:r>
      <w:r w:rsidR="00BE28D4" w:rsidRPr="0028107F">
        <w:t>other</w:t>
      </w:r>
      <w:r w:rsidR="00E8788A">
        <w:t xml:space="preserve"> </w:t>
      </w:r>
      <w:r w:rsidR="00BE28D4" w:rsidRPr="0028107F">
        <w:t>steps</w:t>
      </w:r>
      <w:r w:rsidR="00E8788A">
        <w:t xml:space="preserve"> </w:t>
      </w:r>
      <w:r w:rsidR="00BE28D4" w:rsidRPr="0028107F">
        <w:t>were</w:t>
      </w:r>
      <w:r w:rsidR="00E8788A">
        <w:t xml:space="preserve"> </w:t>
      </w:r>
      <w:r w:rsidR="00BE28D4" w:rsidRPr="0028107F">
        <w:t>systematically</w:t>
      </w:r>
      <w:r w:rsidR="00E8788A">
        <w:t xml:space="preserve"> </w:t>
      </w:r>
      <w:r w:rsidR="00BE28D4" w:rsidRPr="0028107F">
        <w:t>taken</w:t>
      </w:r>
      <w:r w:rsidR="00E8788A">
        <w:t xml:space="preserve"> </w:t>
      </w:r>
      <w:r w:rsidR="00BE28D4" w:rsidRPr="0028107F">
        <w:t>to</w:t>
      </w:r>
      <w:r w:rsidR="00E8788A">
        <w:t xml:space="preserve"> </w:t>
      </w:r>
      <w:r w:rsidR="00BE28D4" w:rsidRPr="0028107F">
        <w:t>enable</w:t>
      </w:r>
      <w:r w:rsidR="00E8788A">
        <w:t xml:space="preserve"> </w:t>
      </w:r>
      <w:r w:rsidR="00BE28D4" w:rsidRPr="0028107F">
        <w:t>persons</w:t>
      </w:r>
      <w:r w:rsidR="00E8788A">
        <w:t xml:space="preserve"> </w:t>
      </w:r>
      <w:r w:rsidR="00BE28D4" w:rsidRPr="0028107F">
        <w:t>with</w:t>
      </w:r>
      <w:r w:rsidR="00E8788A">
        <w:t xml:space="preserve"> </w:t>
      </w:r>
      <w:r w:rsidR="00BE28D4" w:rsidRPr="0028107F">
        <w:t>disabilities,</w:t>
      </w:r>
      <w:r w:rsidR="00E8788A">
        <w:t xml:space="preserve"> </w:t>
      </w:r>
      <w:r w:rsidR="00BE28D4" w:rsidRPr="0028107F">
        <w:t>through</w:t>
      </w:r>
      <w:r w:rsidR="00E8788A">
        <w:t xml:space="preserve"> </w:t>
      </w:r>
      <w:r w:rsidR="00BE28D4" w:rsidRPr="0028107F">
        <w:t>their</w:t>
      </w:r>
      <w:r w:rsidR="00E8788A">
        <w:t xml:space="preserve"> </w:t>
      </w:r>
      <w:r w:rsidR="00BE28D4" w:rsidRPr="0028107F">
        <w:t>representative</w:t>
      </w:r>
      <w:r w:rsidR="00E8788A">
        <w:t xml:space="preserve"> </w:t>
      </w:r>
      <w:r w:rsidR="00BE28D4" w:rsidRPr="0028107F">
        <w:t>organizations,</w:t>
      </w:r>
      <w:r w:rsidR="00E8788A">
        <w:t xml:space="preserve"> </w:t>
      </w:r>
      <w:r w:rsidR="00BE28D4" w:rsidRPr="0028107F">
        <w:t>to</w:t>
      </w:r>
      <w:r w:rsidR="00E8788A">
        <w:t xml:space="preserve"> </w:t>
      </w:r>
      <w:r w:rsidR="00BE28D4" w:rsidRPr="0028107F">
        <w:t>participate</w:t>
      </w:r>
      <w:r w:rsidR="00E8788A">
        <w:t xml:space="preserve"> </w:t>
      </w:r>
      <w:r w:rsidR="00BE28D4" w:rsidRPr="0028107F">
        <w:t>in</w:t>
      </w:r>
      <w:r w:rsidR="00E8788A">
        <w:t xml:space="preserve"> </w:t>
      </w:r>
      <w:r w:rsidR="003451F4">
        <w:t>such processes.</w:t>
      </w:r>
    </w:p>
    <w:p w:rsidR="00BE28D4" w:rsidRPr="0028107F" w:rsidRDefault="00BE28D4" w:rsidP="00BE28D4">
      <w:pPr>
        <w:pStyle w:val="SingleTxtG"/>
      </w:pPr>
      <w:r w:rsidRPr="0028107F">
        <w:t>20.</w:t>
      </w:r>
      <w:r w:rsidR="0005683C">
        <w:tab/>
      </w:r>
      <w:r w:rsidR="0005683C">
        <w:rPr>
          <w:b/>
        </w:rPr>
        <w:t>Mr.</w:t>
      </w:r>
      <w:r w:rsidR="00E8788A">
        <w:rPr>
          <w:b/>
        </w:rPr>
        <w:t xml:space="preserve"> </w:t>
      </w:r>
      <w:r w:rsidRPr="0005683C">
        <w:rPr>
          <w:b/>
        </w:rPr>
        <w:t>Chaker</w:t>
      </w:r>
      <w:r w:rsidR="00E8788A">
        <w:t xml:space="preserve"> </w:t>
      </w:r>
      <w:r w:rsidRPr="0028107F">
        <w:t>said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would</w:t>
      </w:r>
      <w:r w:rsidR="00E8788A">
        <w:t xml:space="preserve"> </w:t>
      </w:r>
      <w:r w:rsidRPr="0028107F">
        <w:t>like</w:t>
      </w:r>
      <w:r w:rsidR="00E8788A">
        <w:t xml:space="preserve"> </w:t>
      </w:r>
      <w:r w:rsidRPr="0028107F">
        <w:t>information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employment</w:t>
      </w:r>
      <w:r w:rsidR="00E8788A">
        <w:t xml:space="preserve"> </w:t>
      </w:r>
      <w:r w:rsidRPr="0028107F">
        <w:t>rate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public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private</w:t>
      </w:r>
      <w:r w:rsidR="00E8788A">
        <w:t xml:space="preserve"> </w:t>
      </w:r>
      <w:r w:rsidRPr="0028107F">
        <w:t>sectors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legal</w:t>
      </w:r>
      <w:r w:rsidR="00E8788A">
        <w:t xml:space="preserve"> </w:t>
      </w:r>
      <w:r w:rsidRPr="0028107F">
        <w:t>protection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their</w:t>
      </w:r>
      <w:r w:rsidR="00E8788A">
        <w:t xml:space="preserve"> </w:t>
      </w:r>
      <w:r w:rsidRPr="0028107F">
        <w:t>labour</w:t>
      </w:r>
      <w:r w:rsidR="00E8788A">
        <w:t xml:space="preserve"> </w:t>
      </w:r>
      <w:r w:rsidRPr="0028107F">
        <w:t>rights,</w:t>
      </w:r>
      <w:r w:rsidR="00E8788A">
        <w:t xml:space="preserve"> </w:t>
      </w:r>
      <w:r w:rsidRPr="0028107F">
        <w:t>including</w:t>
      </w:r>
      <w:r w:rsidR="00E8788A">
        <w:t xml:space="preserve"> </w:t>
      </w:r>
      <w:r w:rsidRPr="0028107F">
        <w:t>protection</w:t>
      </w:r>
      <w:r w:rsidR="00E8788A">
        <w:t xml:space="preserve"> </w:t>
      </w:r>
      <w:r w:rsidRPr="0028107F">
        <w:t>against</w:t>
      </w:r>
      <w:r w:rsidR="00E8788A">
        <w:t xml:space="preserve"> </w:t>
      </w:r>
      <w:r w:rsidRPr="0028107F">
        <w:t>dismissal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grounds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disability.</w:t>
      </w:r>
    </w:p>
    <w:p w:rsidR="00BE28D4" w:rsidRPr="0028107F" w:rsidRDefault="00BE28D4" w:rsidP="00BE28D4">
      <w:pPr>
        <w:pStyle w:val="SingleTxtG"/>
      </w:pPr>
      <w:r w:rsidRPr="0028107F">
        <w:t>21.</w:t>
      </w:r>
      <w:r w:rsidR="0005683C">
        <w:tab/>
      </w:r>
      <w:r w:rsidRPr="0005683C">
        <w:rPr>
          <w:b/>
        </w:rPr>
        <w:t>Mr.</w:t>
      </w:r>
      <w:r w:rsidR="00E8788A">
        <w:rPr>
          <w:b/>
        </w:rPr>
        <w:t xml:space="preserve"> </w:t>
      </w:r>
      <w:r w:rsidRPr="0005683C">
        <w:rPr>
          <w:b/>
        </w:rPr>
        <w:t>Rukhledev</w:t>
      </w:r>
      <w:r w:rsidR="00E8788A">
        <w:t xml:space="preserve"> </w:t>
      </w:r>
      <w:r w:rsidRPr="0028107F">
        <w:t>said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would</w:t>
      </w:r>
      <w:r w:rsidR="00E8788A">
        <w:t xml:space="preserve"> </w:t>
      </w:r>
      <w:r w:rsidRPr="0028107F">
        <w:t>welcome</w:t>
      </w:r>
      <w:r w:rsidR="00E8788A">
        <w:t xml:space="preserve"> </w:t>
      </w:r>
      <w:r w:rsidRPr="0028107F">
        <w:t>clarification</w:t>
      </w:r>
      <w:r w:rsidR="00E8788A">
        <w:t xml:space="preserve"> </w:t>
      </w:r>
      <w:r w:rsidRPr="0028107F">
        <w:t>concerning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extent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which</w:t>
      </w:r>
      <w:r w:rsidR="00E8788A">
        <w:t xml:space="preserve"> </w:t>
      </w:r>
      <w:r w:rsidRPr="0028107F">
        <w:t>education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="003451F4">
        <w:t>who were hard of</w:t>
      </w:r>
      <w:r w:rsidR="00E8788A">
        <w:t xml:space="preserve"> </w:t>
      </w:r>
      <w:r w:rsidRPr="0028107F">
        <w:t>hearing</w:t>
      </w:r>
      <w:r w:rsidR="00E8788A">
        <w:t xml:space="preserve"> </w:t>
      </w:r>
      <w:r w:rsidRPr="0028107F">
        <w:t>involved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use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sign</w:t>
      </w:r>
      <w:r w:rsidR="00E8788A">
        <w:t xml:space="preserve"> </w:t>
      </w:r>
      <w:r w:rsidRPr="0028107F">
        <w:t>language.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asked</w:t>
      </w:r>
      <w:r w:rsidR="00E8788A">
        <w:t xml:space="preserve"> </w:t>
      </w:r>
      <w:r w:rsidRPr="0028107F">
        <w:t>whether</w:t>
      </w:r>
      <w:r w:rsidR="00E8788A">
        <w:t xml:space="preserve"> </w:t>
      </w:r>
      <w:r w:rsidRPr="0028107F">
        <w:t>universities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State</w:t>
      </w:r>
      <w:r w:rsidR="00E8788A">
        <w:t xml:space="preserve"> </w:t>
      </w:r>
      <w:r w:rsidRPr="0028107F">
        <w:t>party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lecturers</w:t>
      </w:r>
      <w:r w:rsidR="00E8788A">
        <w:t xml:space="preserve"> </w:t>
      </w:r>
      <w:r w:rsidRPr="0028107F">
        <w:t>trained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sign</w:t>
      </w:r>
      <w:r w:rsidR="00E8788A">
        <w:t xml:space="preserve"> </w:t>
      </w:r>
      <w:r w:rsidRPr="0028107F">
        <w:t>language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working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young</w:t>
      </w:r>
      <w:r w:rsidR="00E8788A">
        <w:t xml:space="preserve"> </w:t>
      </w:r>
      <w:r w:rsidRPr="0028107F">
        <w:t>people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hearing</w:t>
      </w:r>
      <w:r w:rsidR="00E8788A">
        <w:t xml:space="preserve"> </w:t>
      </w:r>
      <w:r w:rsidRPr="0028107F">
        <w:t>disabilities.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such</w:t>
      </w:r>
      <w:r w:rsidR="00E8788A">
        <w:t xml:space="preserve"> </w:t>
      </w:r>
      <w:r w:rsidRPr="0028107F">
        <w:t>staff</w:t>
      </w:r>
      <w:r w:rsidR="00E8788A">
        <w:t xml:space="preserve"> </w:t>
      </w:r>
      <w:r w:rsidRPr="0028107F">
        <w:t>able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improve</w:t>
      </w:r>
      <w:r w:rsidR="00E8788A">
        <w:t xml:space="preserve"> </w:t>
      </w:r>
      <w:r w:rsidRPr="0028107F">
        <w:t>their</w:t>
      </w:r>
      <w:r w:rsidR="00E8788A">
        <w:t xml:space="preserve"> </w:t>
      </w:r>
      <w:r w:rsidRPr="0028107F">
        <w:t>qualifications,</w:t>
      </w:r>
      <w:r w:rsidR="00E8788A">
        <w:t xml:space="preserve"> </w:t>
      </w:r>
      <w:r w:rsidRPr="0028107F">
        <w:t>including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use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modern</w:t>
      </w:r>
      <w:r w:rsidR="00E8788A">
        <w:t xml:space="preserve"> </w:t>
      </w:r>
      <w:r w:rsidRPr="0028107F">
        <w:t>assistive</w:t>
      </w:r>
      <w:r w:rsidR="00E8788A">
        <w:t xml:space="preserve"> </w:t>
      </w:r>
      <w:r w:rsidRPr="0028107F">
        <w:t>technologies?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also</w:t>
      </w:r>
      <w:r w:rsidR="00E8788A">
        <w:t xml:space="preserve"> </w:t>
      </w:r>
      <w:r w:rsidRPr="0028107F">
        <w:t>asked</w:t>
      </w:r>
      <w:r w:rsidR="00E8788A">
        <w:t xml:space="preserve"> </w:t>
      </w:r>
      <w:r w:rsidRPr="0028107F">
        <w:t>how</w:t>
      </w:r>
      <w:r w:rsidR="00E8788A">
        <w:t xml:space="preserve"> </w:t>
      </w:r>
      <w:r w:rsidRPr="0028107F">
        <w:t>many</w:t>
      </w:r>
      <w:r w:rsidR="00E8788A">
        <w:t xml:space="preserve"> </w:t>
      </w:r>
      <w:r w:rsidRPr="0028107F">
        <w:t>students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hearing</w:t>
      </w:r>
      <w:r w:rsidR="00E8788A">
        <w:t xml:space="preserve"> </w:t>
      </w:r>
      <w:r w:rsidRPr="0028107F">
        <w:t>impairment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enrolled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secondary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tertiary</w:t>
      </w:r>
      <w:r w:rsidR="00E8788A">
        <w:t xml:space="preserve"> </w:t>
      </w:r>
      <w:r w:rsidRPr="0028107F">
        <w:t>vocational</w:t>
      </w:r>
      <w:r w:rsidR="00E8788A">
        <w:t xml:space="preserve"> </w:t>
      </w:r>
      <w:r w:rsidRPr="0028107F">
        <w:t>education</w:t>
      </w:r>
      <w:r w:rsidR="00E8788A">
        <w:t xml:space="preserve"> </w:t>
      </w:r>
      <w:r w:rsidRPr="0028107F">
        <w:t>programmes,</w:t>
      </w:r>
      <w:r w:rsidR="00E8788A">
        <w:t xml:space="preserve"> </w:t>
      </w:r>
      <w:r w:rsidRPr="0028107F">
        <w:t>whether</w:t>
      </w:r>
      <w:r w:rsidR="00E8788A">
        <w:t xml:space="preserve"> </w:t>
      </w:r>
      <w:r w:rsidRPr="0028107F">
        <w:t>sign</w:t>
      </w:r>
      <w:r w:rsidR="00E8788A">
        <w:t xml:space="preserve"> </w:t>
      </w:r>
      <w:r w:rsidRPr="0028107F">
        <w:t>language</w:t>
      </w:r>
      <w:r w:rsidR="00E8788A">
        <w:t xml:space="preserve"> </w:t>
      </w:r>
      <w:r w:rsidRPr="0028107F">
        <w:t>interpretation</w:t>
      </w:r>
      <w:r w:rsidR="00E8788A">
        <w:t xml:space="preserve"> </w:t>
      </w:r>
      <w:r w:rsidRPr="0028107F">
        <w:t>services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provided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such</w:t>
      </w:r>
      <w:r w:rsidR="00E8788A">
        <w:t xml:space="preserve"> </w:t>
      </w:r>
      <w:r w:rsidRPr="0028107F">
        <w:t>students</w:t>
      </w:r>
      <w:r w:rsidR="00E8788A">
        <w:t xml:space="preserve"> </w:t>
      </w:r>
      <w:r w:rsidRPr="0028107F">
        <w:t>and,</w:t>
      </w:r>
      <w:r w:rsidR="00E8788A">
        <w:t xml:space="preserve"> </w:t>
      </w:r>
      <w:r w:rsidRPr="0028107F">
        <w:t>if</w:t>
      </w:r>
      <w:r w:rsidR="00E8788A">
        <w:t xml:space="preserve"> </w:t>
      </w:r>
      <w:r w:rsidRPr="0028107F">
        <w:t>so,</w:t>
      </w:r>
      <w:r w:rsidR="00E8788A">
        <w:t xml:space="preserve"> </w:t>
      </w:r>
      <w:r w:rsidRPr="0028107F">
        <w:t>how</w:t>
      </w:r>
      <w:r w:rsidR="00E8788A">
        <w:t xml:space="preserve"> </w:t>
      </w:r>
      <w:r w:rsidRPr="0028107F">
        <w:t>they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funded.</w:t>
      </w:r>
    </w:p>
    <w:p w:rsidR="00BE28D4" w:rsidRPr="0028107F" w:rsidRDefault="00BE28D4" w:rsidP="00BE28D4">
      <w:pPr>
        <w:pStyle w:val="SingleTxtG"/>
      </w:pPr>
      <w:r w:rsidRPr="0028107F">
        <w:t>22.</w:t>
      </w:r>
      <w:r w:rsidR="00CF4FE1">
        <w:tab/>
      </w:r>
      <w:r w:rsidRPr="0028107F">
        <w:t>He</w:t>
      </w:r>
      <w:r w:rsidR="00E8788A">
        <w:t xml:space="preserve"> </w:t>
      </w:r>
      <w:r w:rsidRPr="0028107F">
        <w:t>asked</w:t>
      </w:r>
      <w:r w:rsidR="00E8788A">
        <w:t xml:space="preserve"> </w:t>
      </w:r>
      <w:r w:rsidRPr="0028107F">
        <w:t>whether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or</w:t>
      </w:r>
      <w:r w:rsidR="00E8788A">
        <w:t xml:space="preserve"> </w:t>
      </w:r>
      <w:r w:rsidRPr="0028107F">
        <w:t>their</w:t>
      </w:r>
      <w:r w:rsidR="00E8788A">
        <w:t xml:space="preserve"> </w:t>
      </w:r>
      <w:r w:rsidRPr="0028107F">
        <w:t>organizations</w:t>
      </w:r>
      <w:r w:rsidR="00E8788A">
        <w:t xml:space="preserve"> </w:t>
      </w:r>
      <w:r w:rsidRPr="0028107F">
        <w:t>participated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political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social</w:t>
      </w:r>
      <w:r w:rsidR="00E8788A">
        <w:t xml:space="preserve"> </w:t>
      </w:r>
      <w:r w:rsidRPr="0028107F">
        <w:t>life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State</w:t>
      </w:r>
      <w:r w:rsidR="00E8788A">
        <w:t xml:space="preserve"> </w:t>
      </w:r>
      <w:r w:rsidRPr="0028107F">
        <w:t>party,</w:t>
      </w:r>
      <w:r w:rsidR="00E8788A">
        <w:t xml:space="preserve"> </w:t>
      </w:r>
      <w:r w:rsidRPr="0028107F">
        <w:t>whether</w:t>
      </w:r>
      <w:r w:rsidR="00E8788A">
        <w:t xml:space="preserve"> </w:t>
      </w:r>
      <w:r w:rsidRPr="0028107F">
        <w:t>polling</w:t>
      </w:r>
      <w:r w:rsidR="00E8788A">
        <w:t xml:space="preserve"> </w:t>
      </w:r>
      <w:r w:rsidRPr="0028107F">
        <w:t>stations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political</w:t>
      </w:r>
      <w:r w:rsidR="00E8788A">
        <w:t xml:space="preserve"> </w:t>
      </w:r>
      <w:r w:rsidRPr="0028107F">
        <w:t>information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accessible,</w:t>
      </w:r>
      <w:r w:rsidR="00E8788A">
        <w:t xml:space="preserve"> </w:t>
      </w:r>
      <w:r w:rsidRPr="0028107F">
        <w:t>whether</w:t>
      </w:r>
      <w:r w:rsidR="00E8788A">
        <w:t xml:space="preserve"> </w:t>
      </w:r>
      <w:r w:rsidRPr="0028107F">
        <w:t>televised</w:t>
      </w:r>
      <w:r w:rsidR="00E8788A">
        <w:t xml:space="preserve"> </w:t>
      </w:r>
      <w:r w:rsidRPr="0028107F">
        <w:t>political</w:t>
      </w:r>
      <w:r w:rsidR="00E8788A">
        <w:t xml:space="preserve"> </w:t>
      </w:r>
      <w:r w:rsidRPr="0028107F">
        <w:t>debates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signed,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whether</w:t>
      </w:r>
      <w:r w:rsidR="00E8788A">
        <w:t xml:space="preserve"> </w:t>
      </w:r>
      <w:r w:rsidRPr="0028107F">
        <w:t>any</w:t>
      </w:r>
      <w:r w:rsidR="00E8788A">
        <w:t xml:space="preserve"> </w:t>
      </w:r>
      <w:r w:rsidRPr="0028107F">
        <w:t>members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parliament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disabilities.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also</w:t>
      </w:r>
      <w:r w:rsidR="00E8788A">
        <w:t xml:space="preserve"> </w:t>
      </w:r>
      <w:r w:rsidRPr="0028107F">
        <w:t>wished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know</w:t>
      </w:r>
      <w:r w:rsidR="00E8788A">
        <w:t xml:space="preserve"> </w:t>
      </w:r>
      <w:r w:rsidRPr="0028107F">
        <w:t>about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accessibility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sporting</w:t>
      </w:r>
      <w:r w:rsidR="00E8788A">
        <w:t xml:space="preserve"> </w:t>
      </w:r>
      <w:r w:rsidRPr="0028107F">
        <w:t>facilities,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existence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State</w:t>
      </w:r>
      <w:r w:rsidR="00E8788A">
        <w:t xml:space="preserve"> </w:t>
      </w:r>
      <w:r w:rsidRPr="0028107F">
        <w:t>programmes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adapted</w:t>
      </w:r>
      <w:r w:rsidR="00E8788A">
        <w:t xml:space="preserve"> </w:t>
      </w:r>
      <w:r w:rsidRPr="0028107F">
        <w:t>sports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sports</w:t>
      </w:r>
      <w:r w:rsidR="00E8788A">
        <w:t xml:space="preserve"> </w:t>
      </w:r>
      <w:r w:rsidRPr="0028107F">
        <w:t>regularly</w:t>
      </w:r>
      <w:r w:rsidR="00E8788A">
        <w:t xml:space="preserve"> </w:t>
      </w:r>
      <w:r w:rsidRPr="0028107F">
        <w:t>practised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disabilities.</w:t>
      </w:r>
      <w:r w:rsidR="00E8788A">
        <w:t xml:space="preserve"> </w:t>
      </w:r>
      <w:r w:rsidRPr="0028107F">
        <w:t>Lastly,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wondered</w:t>
      </w:r>
      <w:r w:rsidR="00E8788A">
        <w:t xml:space="preserve"> </w:t>
      </w:r>
      <w:r w:rsidRPr="0028107F">
        <w:t>what</w:t>
      </w:r>
      <w:r w:rsidR="00E8788A">
        <w:t xml:space="preserve"> </w:t>
      </w:r>
      <w:r w:rsidRPr="0028107F">
        <w:t>measures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State</w:t>
      </w:r>
      <w:r w:rsidR="00E8788A">
        <w:t xml:space="preserve"> </w:t>
      </w:r>
      <w:r w:rsidRPr="0028107F">
        <w:t>party</w:t>
      </w:r>
      <w:r w:rsidR="00E8788A">
        <w:t xml:space="preserve"> </w:t>
      </w:r>
      <w:r w:rsidRPr="0028107F">
        <w:t>took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encourage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develop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utilize</w:t>
      </w:r>
      <w:r w:rsidR="00E8788A">
        <w:t xml:space="preserve"> </w:t>
      </w:r>
      <w:r w:rsidRPr="0028107F">
        <w:t>their</w:t>
      </w:r>
      <w:r w:rsidR="00E8788A">
        <w:t xml:space="preserve"> </w:t>
      </w:r>
      <w:r w:rsidRPr="0028107F">
        <w:t>creative,</w:t>
      </w:r>
      <w:r w:rsidR="00E8788A">
        <w:t xml:space="preserve"> </w:t>
      </w:r>
      <w:r w:rsidRPr="0028107F">
        <w:t>artistic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intellectual</w:t>
      </w:r>
      <w:r w:rsidR="00E8788A">
        <w:t xml:space="preserve"> </w:t>
      </w:r>
      <w:r w:rsidRPr="0028107F">
        <w:t>potential.</w:t>
      </w:r>
    </w:p>
    <w:p w:rsidR="00BE28D4" w:rsidRPr="0028107F" w:rsidRDefault="00BE28D4" w:rsidP="00BE28D4">
      <w:pPr>
        <w:pStyle w:val="SingleTxtG"/>
      </w:pPr>
      <w:r w:rsidRPr="0028107F">
        <w:t>23.</w:t>
      </w:r>
      <w:r w:rsidR="00CF4FE1">
        <w:tab/>
      </w:r>
      <w:r w:rsidR="00CF4FE1">
        <w:rPr>
          <w:b/>
        </w:rPr>
        <w:t>Mr.</w:t>
      </w:r>
      <w:r w:rsidR="00E8788A">
        <w:rPr>
          <w:b/>
        </w:rPr>
        <w:t xml:space="preserve"> </w:t>
      </w:r>
      <w:r w:rsidRPr="00CF4FE1">
        <w:rPr>
          <w:b/>
        </w:rPr>
        <w:t>Basharu</w:t>
      </w:r>
      <w:r w:rsidR="00E8788A">
        <w:t xml:space="preserve"> </w:t>
      </w:r>
      <w:r w:rsidRPr="0028107F">
        <w:t>asked</w:t>
      </w:r>
      <w:r w:rsidR="00E8788A">
        <w:t xml:space="preserve"> </w:t>
      </w:r>
      <w:r w:rsidRPr="0028107F">
        <w:t>whether</w:t>
      </w:r>
      <w:r w:rsidR="00E8788A">
        <w:t xml:space="preserve"> </w:t>
      </w:r>
      <w:r w:rsidRPr="0028107F">
        <w:t>blind</w:t>
      </w:r>
      <w:r w:rsidR="00E8788A">
        <w:t xml:space="preserve"> </w:t>
      </w:r>
      <w:r w:rsidRPr="0028107F">
        <w:t>people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access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texts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Braille,</w:t>
      </w:r>
      <w:r w:rsidR="00E8788A">
        <w:t xml:space="preserve"> </w:t>
      </w:r>
      <w:r w:rsidRPr="0028107F">
        <w:t>whether</w:t>
      </w:r>
      <w:r w:rsidR="00E8788A">
        <w:t xml:space="preserve"> </w:t>
      </w:r>
      <w:r w:rsidRPr="0028107F">
        <w:t>they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trained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its</w:t>
      </w:r>
      <w:r w:rsidR="00E8788A">
        <w:t xml:space="preserve"> </w:t>
      </w:r>
      <w:r w:rsidRPr="0028107F">
        <w:t>use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whether</w:t>
      </w:r>
      <w:r w:rsidR="00E8788A">
        <w:t xml:space="preserve"> </w:t>
      </w:r>
      <w:r w:rsidRPr="0028107F">
        <w:t>sufficient</w:t>
      </w:r>
      <w:r w:rsidR="00E8788A">
        <w:t xml:space="preserve"> </w:t>
      </w:r>
      <w:r w:rsidRPr="0028107F">
        <w:t>teachers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available.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wished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know</w:t>
      </w:r>
      <w:r w:rsidR="00E8788A">
        <w:t xml:space="preserve"> </w:t>
      </w:r>
      <w:r w:rsidRPr="0028107F">
        <w:t>what</w:t>
      </w:r>
      <w:r w:rsidR="00E8788A">
        <w:t xml:space="preserve"> </w:t>
      </w:r>
      <w:r w:rsidRPr="0028107F">
        <w:t>proportion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time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given</w:t>
      </w:r>
      <w:r w:rsidR="00E8788A">
        <w:t xml:space="preserve"> </w:t>
      </w:r>
      <w:r w:rsidRPr="0028107F">
        <w:t>over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media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providing</w:t>
      </w:r>
      <w:r w:rsidR="00E8788A">
        <w:t xml:space="preserve"> </w:t>
      </w:r>
      <w:r w:rsidRPr="0028107F">
        <w:t>accessible</w:t>
      </w:r>
      <w:r w:rsidR="00E8788A">
        <w:t xml:space="preserve"> </w:t>
      </w:r>
      <w:r w:rsidRPr="0028107F">
        <w:t>information,</w:t>
      </w:r>
      <w:r w:rsidR="00E8788A">
        <w:t xml:space="preserve"> </w:t>
      </w:r>
      <w:r w:rsidRPr="0028107F">
        <w:t>such</w:t>
      </w:r>
      <w:r w:rsidR="00E8788A">
        <w:t xml:space="preserve"> </w:t>
      </w:r>
      <w:r w:rsidRPr="0028107F">
        <w:t>as</w:t>
      </w:r>
      <w:r w:rsidR="00E8788A">
        <w:t xml:space="preserve"> </w:t>
      </w:r>
      <w:r w:rsidRPr="0028107F">
        <w:t>programmes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signing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how</w:t>
      </w:r>
      <w:r w:rsidR="00E8788A">
        <w:t xml:space="preserve"> </w:t>
      </w:r>
      <w:r w:rsidRPr="0028107F">
        <w:t>far</w:t>
      </w:r>
      <w:r w:rsidR="00AA7C25">
        <w:t xml:space="preserve"> </w:t>
      </w:r>
      <w:r w:rsidRPr="0028107F">
        <w:t>health</w:t>
      </w:r>
      <w:r w:rsidR="00E8788A">
        <w:t xml:space="preserve"> </w:t>
      </w:r>
      <w:r w:rsidRPr="0028107F">
        <w:t>care</w:t>
      </w:r>
      <w:r w:rsidR="00E8788A">
        <w:t xml:space="preserve"> </w:t>
      </w:r>
      <w:r w:rsidRPr="0028107F">
        <w:t>provision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accessible.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addition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making</w:t>
      </w:r>
      <w:r w:rsidR="00E8788A">
        <w:t xml:space="preserve"> </w:t>
      </w:r>
      <w:r w:rsidRPr="0028107F">
        <w:t>polling</w:t>
      </w:r>
      <w:r w:rsidR="00E8788A">
        <w:t xml:space="preserve"> </w:t>
      </w:r>
      <w:r w:rsidRPr="0028107F">
        <w:t>stations</w:t>
      </w:r>
      <w:r w:rsidR="00E8788A">
        <w:t xml:space="preserve"> </w:t>
      </w:r>
      <w:r w:rsidRPr="0028107F">
        <w:t>accessible,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wondered</w:t>
      </w:r>
      <w:r w:rsidR="00E8788A">
        <w:t xml:space="preserve"> </w:t>
      </w:r>
      <w:r w:rsidRPr="0028107F">
        <w:t>what</w:t>
      </w:r>
      <w:r w:rsidR="00E8788A">
        <w:t xml:space="preserve"> </w:t>
      </w:r>
      <w:r w:rsidRPr="0028107F">
        <w:t>other</w:t>
      </w:r>
      <w:r w:rsidR="00E8788A">
        <w:t xml:space="preserve"> </w:t>
      </w:r>
      <w:r w:rsidRPr="0028107F">
        <w:t>measures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taken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enable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disabilities,</w:t>
      </w:r>
      <w:r w:rsidR="00E8788A">
        <w:t xml:space="preserve"> </w:t>
      </w:r>
      <w:r w:rsidRPr="0028107F">
        <w:t>particularly</w:t>
      </w:r>
      <w:r w:rsidR="00E8788A">
        <w:t xml:space="preserve"> </w:t>
      </w:r>
      <w:r w:rsidRPr="0028107F">
        <w:t>hearing</w:t>
      </w:r>
      <w:r w:rsidR="00E8788A">
        <w:t xml:space="preserve"> </w:t>
      </w:r>
      <w:r w:rsidRPr="0028107F">
        <w:t>impairments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intellectual</w:t>
      </w:r>
      <w:r w:rsidR="00E8788A">
        <w:t xml:space="preserve"> </w:t>
      </w:r>
      <w:r w:rsidRPr="0028107F">
        <w:t>or</w:t>
      </w:r>
      <w:r w:rsidR="00E8788A">
        <w:t xml:space="preserve"> </w:t>
      </w:r>
      <w:r w:rsidRPr="0028107F">
        <w:t>psychosocial</w:t>
      </w:r>
      <w:r w:rsidR="00E8788A">
        <w:t xml:space="preserve"> </w:t>
      </w:r>
      <w:r w:rsidRPr="0028107F">
        <w:t>disabilities,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participate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electoral</w:t>
      </w:r>
      <w:r w:rsidR="00E8788A">
        <w:t xml:space="preserve"> </w:t>
      </w:r>
      <w:r w:rsidRPr="0028107F">
        <w:t>process</w:t>
      </w:r>
      <w:r w:rsidR="00E8788A">
        <w:t xml:space="preserve"> </w:t>
      </w:r>
      <w:r w:rsidRPr="0028107F">
        <w:t>before,</w:t>
      </w:r>
      <w:r w:rsidR="00E8788A">
        <w:t xml:space="preserve"> </w:t>
      </w:r>
      <w:r w:rsidRPr="0028107F">
        <w:t>during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after</w:t>
      </w:r>
      <w:r w:rsidR="00E8788A">
        <w:t xml:space="preserve"> </w:t>
      </w:r>
      <w:r w:rsidRPr="0028107F">
        <w:t>elections.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would</w:t>
      </w:r>
      <w:r w:rsidR="00E8788A">
        <w:t xml:space="preserve"> </w:t>
      </w:r>
      <w:r w:rsidRPr="0028107F">
        <w:t>also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grateful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clarification</w:t>
      </w:r>
      <w:r w:rsidR="00E8788A">
        <w:t xml:space="preserve"> </w:t>
      </w:r>
      <w:r w:rsidRPr="0028107F">
        <w:t>concerning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designation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State</w:t>
      </w:r>
      <w:r w:rsidR="00E8788A">
        <w:t xml:space="preserve"> </w:t>
      </w:r>
      <w:r w:rsidRPr="0028107F">
        <w:t>party</w:t>
      </w:r>
      <w:r w:rsidR="00AA7C25">
        <w:t>’</w:t>
      </w:r>
      <w:r w:rsidRPr="0028107F">
        <w:t>s</w:t>
      </w:r>
      <w:r w:rsidR="00E8788A">
        <w:t xml:space="preserve"> </w:t>
      </w:r>
      <w:r w:rsidRPr="0028107F">
        <w:t>focal</w:t>
      </w:r>
      <w:r w:rsidR="00E8788A">
        <w:t xml:space="preserve"> </w:t>
      </w:r>
      <w:r w:rsidRPr="0028107F">
        <w:t>points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implementation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Convention,</w:t>
      </w:r>
      <w:r w:rsidR="00E8788A">
        <w:t xml:space="preserve"> </w:t>
      </w:r>
      <w:r w:rsidRPr="0028107F">
        <w:t>its</w:t>
      </w:r>
      <w:r w:rsidR="00E8788A">
        <w:t xml:space="preserve"> </w:t>
      </w:r>
      <w:r w:rsidRPr="0028107F">
        <w:t>independent</w:t>
      </w:r>
      <w:r w:rsidR="00E8788A">
        <w:t xml:space="preserve"> </w:t>
      </w:r>
      <w:r w:rsidRPr="0028107F">
        <w:t>monitoring</w:t>
      </w:r>
      <w:r w:rsidR="00E8788A">
        <w:t xml:space="preserve"> </w:t>
      </w:r>
      <w:r w:rsidRPr="0028107F">
        <w:t>mechanisms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role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organizations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disabilities.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connection,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asked</w:t>
      </w:r>
      <w:r w:rsidR="00E8788A">
        <w:t xml:space="preserve"> </w:t>
      </w:r>
      <w:r w:rsidRPr="0028107F">
        <w:t>what</w:t>
      </w:r>
      <w:r w:rsidR="00E8788A">
        <w:t xml:space="preserve"> </w:t>
      </w:r>
      <w:r w:rsidRPr="0028107F">
        <w:t>financial</w:t>
      </w:r>
      <w:r w:rsidR="00E8788A">
        <w:t xml:space="preserve"> </w:t>
      </w:r>
      <w:r w:rsidRPr="0028107F">
        <w:t>resources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available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such</w:t>
      </w:r>
      <w:r w:rsidR="00E8788A">
        <w:t xml:space="preserve"> </w:t>
      </w:r>
      <w:r w:rsidRPr="0028107F">
        <w:t>focal</w:t>
      </w:r>
      <w:r w:rsidR="00E8788A">
        <w:t xml:space="preserve"> </w:t>
      </w:r>
      <w:r w:rsidRPr="0028107F">
        <w:t>points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independent</w:t>
      </w:r>
      <w:r w:rsidR="00E8788A">
        <w:t xml:space="preserve"> </w:t>
      </w:r>
      <w:r w:rsidRPr="0028107F">
        <w:t>monitoring</w:t>
      </w:r>
      <w:r w:rsidR="00E8788A">
        <w:t xml:space="preserve"> </w:t>
      </w:r>
      <w:r w:rsidRPr="0028107F">
        <w:t>mechanisms.</w:t>
      </w:r>
    </w:p>
    <w:p w:rsidR="00BE28D4" w:rsidRPr="0028107F" w:rsidRDefault="00CF4FE1" w:rsidP="00BE28D4">
      <w:pPr>
        <w:pStyle w:val="SingleTxtG"/>
      </w:pPr>
      <w:r>
        <w:t>24.</w:t>
      </w:r>
      <w:r>
        <w:tab/>
      </w:r>
      <w:r w:rsidRPr="00CF4FE1">
        <w:rPr>
          <w:b/>
        </w:rPr>
        <w:t>M</w:t>
      </w:r>
      <w:r>
        <w:rPr>
          <w:b/>
        </w:rPr>
        <w:t>r.</w:t>
      </w:r>
      <w:r w:rsidR="00E8788A">
        <w:rPr>
          <w:b/>
        </w:rPr>
        <w:t xml:space="preserve"> </w:t>
      </w:r>
      <w:r w:rsidR="00BE28D4" w:rsidRPr="00CF4FE1">
        <w:rPr>
          <w:b/>
        </w:rPr>
        <w:t>Al</w:t>
      </w:r>
      <w:r w:rsidR="00E8788A">
        <w:rPr>
          <w:b/>
        </w:rPr>
        <w:t xml:space="preserve"> </w:t>
      </w:r>
      <w:r w:rsidR="00BE28D4" w:rsidRPr="00CF4FE1">
        <w:rPr>
          <w:b/>
        </w:rPr>
        <w:t>Saif</w:t>
      </w:r>
      <w:r w:rsidR="00E8788A">
        <w:t xml:space="preserve"> </w:t>
      </w:r>
      <w:r w:rsidR="00BE28D4" w:rsidRPr="0028107F">
        <w:t>said</w:t>
      </w:r>
      <w:r w:rsidR="00E8788A">
        <w:t xml:space="preserve"> </w:t>
      </w:r>
      <w:r w:rsidR="00BE28D4" w:rsidRPr="0028107F">
        <w:t>that</w:t>
      </w:r>
      <w:r w:rsidR="00E8788A">
        <w:t xml:space="preserve"> </w:t>
      </w:r>
      <w:r w:rsidR="00BE28D4" w:rsidRPr="0028107F">
        <w:t>he</w:t>
      </w:r>
      <w:r w:rsidR="00E8788A">
        <w:t xml:space="preserve"> </w:t>
      </w:r>
      <w:r w:rsidR="00BE28D4" w:rsidRPr="0028107F">
        <w:t>would</w:t>
      </w:r>
      <w:r w:rsidR="00E8788A">
        <w:t xml:space="preserve"> </w:t>
      </w:r>
      <w:r w:rsidR="00BE28D4" w:rsidRPr="0028107F">
        <w:t>welcome</w:t>
      </w:r>
      <w:r w:rsidR="00E8788A">
        <w:t xml:space="preserve"> </w:t>
      </w:r>
      <w:r w:rsidR="00BE28D4" w:rsidRPr="0028107F">
        <w:t>information</w:t>
      </w:r>
      <w:r w:rsidR="00E8788A">
        <w:t xml:space="preserve"> </w:t>
      </w:r>
      <w:r w:rsidR="00BE28D4" w:rsidRPr="0028107F">
        <w:t>on</w:t>
      </w:r>
      <w:r w:rsidR="00E8788A">
        <w:t xml:space="preserve"> </w:t>
      </w:r>
      <w:r w:rsidR="00BE28D4" w:rsidRPr="0028107F">
        <w:t>fines</w:t>
      </w:r>
      <w:r w:rsidR="00E8788A">
        <w:t xml:space="preserve"> </w:t>
      </w:r>
      <w:r w:rsidR="00BE28D4" w:rsidRPr="0028107F">
        <w:t>levied</w:t>
      </w:r>
      <w:r w:rsidR="00E8788A">
        <w:t xml:space="preserve"> </w:t>
      </w:r>
      <w:r w:rsidR="00BE28D4" w:rsidRPr="0028107F">
        <w:t>under</w:t>
      </w:r>
      <w:r w:rsidR="00E8788A">
        <w:t xml:space="preserve"> </w:t>
      </w:r>
      <w:r w:rsidR="00BE28D4" w:rsidRPr="0028107F">
        <w:t>article</w:t>
      </w:r>
      <w:r w:rsidR="00E8788A">
        <w:t xml:space="preserve"> </w:t>
      </w:r>
      <w:r w:rsidR="00BE28D4" w:rsidRPr="0028107F">
        <w:t>29</w:t>
      </w:r>
      <w:r w:rsidR="00E8788A">
        <w:t xml:space="preserve"> </w:t>
      </w:r>
      <w:r w:rsidR="00BE28D4" w:rsidRPr="0028107F">
        <w:t>of</w:t>
      </w:r>
      <w:r w:rsidR="00E8788A">
        <w:t xml:space="preserve"> </w:t>
      </w:r>
      <w:r w:rsidR="00BE28D4" w:rsidRPr="0028107F">
        <w:t>the</w:t>
      </w:r>
      <w:r w:rsidR="00E8788A">
        <w:t xml:space="preserve"> </w:t>
      </w:r>
      <w:r w:rsidR="00BE28D4" w:rsidRPr="0028107F">
        <w:t>Prohibition</w:t>
      </w:r>
      <w:r w:rsidR="00E8788A">
        <w:t xml:space="preserve"> </w:t>
      </w:r>
      <w:r w:rsidR="00BE28D4" w:rsidRPr="0028107F">
        <w:t>of</w:t>
      </w:r>
      <w:r w:rsidR="00E8788A">
        <w:t xml:space="preserve"> </w:t>
      </w:r>
      <w:r w:rsidR="00BE28D4" w:rsidRPr="0028107F">
        <w:t>Discrimination</w:t>
      </w:r>
      <w:r w:rsidR="00E8788A">
        <w:t xml:space="preserve"> </w:t>
      </w:r>
      <w:r w:rsidR="00BE28D4" w:rsidRPr="0028107F">
        <w:t>against</w:t>
      </w:r>
      <w:r w:rsidR="00E8788A">
        <w:t xml:space="preserve"> </w:t>
      </w:r>
      <w:r w:rsidR="00BE28D4" w:rsidRPr="0028107F">
        <w:t>Persons</w:t>
      </w:r>
      <w:r w:rsidR="00E8788A">
        <w:t xml:space="preserve"> </w:t>
      </w:r>
      <w:r w:rsidR="00BE28D4" w:rsidRPr="0028107F">
        <w:t>with</w:t>
      </w:r>
      <w:r w:rsidR="00E8788A">
        <w:t xml:space="preserve"> </w:t>
      </w:r>
      <w:r w:rsidR="00BE28D4" w:rsidRPr="0028107F">
        <w:t>Disabilities</w:t>
      </w:r>
      <w:r w:rsidR="00E8788A">
        <w:t xml:space="preserve"> </w:t>
      </w:r>
      <w:r w:rsidR="00BE28D4" w:rsidRPr="0028107F">
        <w:t>Act.</w:t>
      </w:r>
      <w:r w:rsidR="00E8788A">
        <w:t xml:space="preserve"> </w:t>
      </w:r>
      <w:r w:rsidR="00BE28D4" w:rsidRPr="0028107F">
        <w:t>He</w:t>
      </w:r>
      <w:r w:rsidR="00E8788A">
        <w:t xml:space="preserve"> </w:t>
      </w:r>
      <w:r w:rsidR="00BE28D4" w:rsidRPr="0028107F">
        <w:t>also</w:t>
      </w:r>
      <w:r w:rsidR="00E8788A">
        <w:t xml:space="preserve"> </w:t>
      </w:r>
      <w:r w:rsidR="00BE28D4" w:rsidRPr="0028107F">
        <w:t>asked</w:t>
      </w:r>
      <w:r w:rsidR="00E8788A">
        <w:t xml:space="preserve"> </w:t>
      </w:r>
      <w:r w:rsidR="00BE28D4" w:rsidRPr="0028107F">
        <w:t>whether</w:t>
      </w:r>
      <w:r w:rsidR="00E8788A">
        <w:t xml:space="preserve"> </w:t>
      </w:r>
      <w:r w:rsidR="00BE28D4" w:rsidRPr="0028107F">
        <w:t>a</w:t>
      </w:r>
      <w:r w:rsidR="00E8788A">
        <w:t xml:space="preserve"> </w:t>
      </w:r>
      <w:r w:rsidR="00BE28D4" w:rsidRPr="0028107F">
        <w:t>comprehensive,</w:t>
      </w:r>
      <w:r w:rsidR="00E8788A">
        <w:t xml:space="preserve"> </w:t>
      </w:r>
      <w:r w:rsidR="00BE28D4" w:rsidRPr="0028107F">
        <w:t>accessible</w:t>
      </w:r>
      <w:r w:rsidR="00E8788A">
        <w:t xml:space="preserve"> </w:t>
      </w:r>
      <w:r w:rsidR="00BE28D4" w:rsidRPr="0028107F">
        <w:t>database</w:t>
      </w:r>
      <w:r w:rsidR="00E8788A">
        <w:t xml:space="preserve"> </w:t>
      </w:r>
      <w:r w:rsidR="00BE28D4" w:rsidRPr="0028107F">
        <w:t>on</w:t>
      </w:r>
      <w:r w:rsidR="00E8788A">
        <w:t xml:space="preserve"> </w:t>
      </w:r>
      <w:r w:rsidR="00BE28D4" w:rsidRPr="0028107F">
        <w:t>persons</w:t>
      </w:r>
      <w:r w:rsidR="00E8788A">
        <w:t xml:space="preserve"> </w:t>
      </w:r>
      <w:r w:rsidR="00BE28D4" w:rsidRPr="0028107F">
        <w:t>with</w:t>
      </w:r>
      <w:r w:rsidR="00E8788A">
        <w:t xml:space="preserve"> </w:t>
      </w:r>
      <w:r w:rsidR="00BE28D4" w:rsidRPr="0028107F">
        <w:t>disabilities</w:t>
      </w:r>
      <w:r w:rsidR="00E8788A">
        <w:t xml:space="preserve"> </w:t>
      </w:r>
      <w:r w:rsidR="00BE28D4" w:rsidRPr="0028107F">
        <w:t>was</w:t>
      </w:r>
      <w:r w:rsidR="00E8788A">
        <w:t xml:space="preserve"> </w:t>
      </w:r>
      <w:r w:rsidR="00BE28D4" w:rsidRPr="0028107F">
        <w:t>available.</w:t>
      </w:r>
    </w:p>
    <w:p w:rsidR="00BE28D4" w:rsidRPr="0028107F" w:rsidRDefault="00BE28D4" w:rsidP="00BE28D4">
      <w:pPr>
        <w:pStyle w:val="SingleTxtG"/>
      </w:pPr>
      <w:r w:rsidRPr="0028107F">
        <w:t>25.</w:t>
      </w:r>
      <w:r w:rsidR="00CF4FE1">
        <w:tab/>
      </w:r>
      <w:r w:rsidR="00CF4FE1">
        <w:rPr>
          <w:b/>
        </w:rPr>
        <w:t>Mr.</w:t>
      </w:r>
      <w:r w:rsidR="00E8788A">
        <w:rPr>
          <w:b/>
        </w:rPr>
        <w:t xml:space="preserve"> </w:t>
      </w:r>
      <w:r w:rsidRPr="00CF4FE1">
        <w:rPr>
          <w:b/>
        </w:rPr>
        <w:t>Ruskus</w:t>
      </w:r>
      <w:r w:rsidR="00E8788A">
        <w:t xml:space="preserve"> </w:t>
      </w:r>
      <w:r w:rsidRPr="0028107F">
        <w:t>asked</w:t>
      </w:r>
      <w:r w:rsidR="00E8788A">
        <w:t xml:space="preserve"> </w:t>
      </w:r>
      <w:r w:rsidRPr="0028107F">
        <w:t>whether</w:t>
      </w:r>
      <w:r w:rsidR="00E8788A">
        <w:t xml:space="preserve"> </w:t>
      </w:r>
      <w:r w:rsidRPr="0028107F">
        <w:t>legislation</w:t>
      </w:r>
      <w:r w:rsidR="00E8788A">
        <w:t xml:space="preserve"> </w:t>
      </w:r>
      <w:r w:rsidRPr="0028107F">
        <w:t>provided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specific</w:t>
      </w:r>
      <w:r w:rsidR="00E8788A">
        <w:t xml:space="preserve"> </w:t>
      </w:r>
      <w:r w:rsidRPr="0028107F">
        <w:t>support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exercise</w:t>
      </w:r>
      <w:r w:rsidR="00E8788A">
        <w:t xml:space="preserve"> </w:t>
      </w:r>
      <w:r w:rsidRPr="0028107F">
        <w:t>parental</w:t>
      </w:r>
      <w:r w:rsidR="00E8788A">
        <w:t xml:space="preserve"> </w:t>
      </w:r>
      <w:r w:rsidRPr="0028107F">
        <w:t>rights,</w:t>
      </w:r>
      <w:r w:rsidR="00E8788A">
        <w:t xml:space="preserve"> </w:t>
      </w:r>
      <w:r w:rsidRPr="0028107F">
        <w:t>including</w:t>
      </w:r>
      <w:r w:rsidR="00E8788A">
        <w:t xml:space="preserve"> </w:t>
      </w:r>
      <w:r w:rsidRPr="0028107F">
        <w:t>through</w:t>
      </w:r>
      <w:r w:rsidR="00E8788A">
        <w:t xml:space="preserve"> </w:t>
      </w:r>
      <w:r w:rsidRPr="0028107F">
        <w:t>adoption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fostering.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regard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education,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asked</w:t>
      </w:r>
      <w:r w:rsidR="00E8788A">
        <w:t xml:space="preserve"> </w:t>
      </w:r>
      <w:r w:rsidRPr="0028107F">
        <w:t>how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State</w:t>
      </w:r>
      <w:r w:rsidR="00E8788A">
        <w:t xml:space="preserve"> </w:t>
      </w:r>
      <w:r w:rsidRPr="0028107F">
        <w:t>party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monitoring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inclusive</w:t>
      </w:r>
      <w:r w:rsidR="00E8788A">
        <w:t xml:space="preserve"> </w:t>
      </w:r>
      <w:r w:rsidRPr="0028107F">
        <w:t>education</w:t>
      </w:r>
      <w:r w:rsidR="00E8788A">
        <w:t xml:space="preserve"> </w:t>
      </w:r>
      <w:r w:rsidRPr="0028107F">
        <w:t>strategy</w:t>
      </w:r>
      <w:r w:rsidR="00E8788A">
        <w:t xml:space="preserve"> </w:t>
      </w:r>
      <w:r w:rsidRPr="0028107F">
        <w:t>introduced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2008,</w:t>
      </w:r>
      <w:r w:rsidR="00E8788A">
        <w:t xml:space="preserve"> </w:t>
      </w:r>
      <w:r w:rsidRPr="0028107F">
        <w:t>how</w:t>
      </w:r>
      <w:r w:rsidR="00E8788A">
        <w:t xml:space="preserve"> </w:t>
      </w:r>
      <w:r w:rsidRPr="0028107F">
        <w:t>successful</w:t>
      </w:r>
      <w:r w:rsidR="00E8788A">
        <w:t xml:space="preserve"> </w:t>
      </w:r>
      <w:r w:rsidRPr="0028107F">
        <w:t>it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terms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enrolment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performance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students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disabilities,</w:t>
      </w:r>
      <w:r w:rsidR="00E8788A">
        <w:t xml:space="preserve"> </w:t>
      </w:r>
      <w:r w:rsidRPr="0028107F">
        <w:t>how</w:t>
      </w:r>
      <w:r w:rsidR="00E8788A">
        <w:t xml:space="preserve"> </w:t>
      </w:r>
      <w:r w:rsidRPr="0028107F">
        <w:t>many</w:t>
      </w:r>
      <w:r w:rsidR="00E8788A">
        <w:t xml:space="preserve"> </w:t>
      </w:r>
      <w:r w:rsidRPr="0028107F">
        <w:t>such</w:t>
      </w:r>
      <w:r w:rsidR="00E8788A">
        <w:t xml:space="preserve"> </w:t>
      </w:r>
      <w:r w:rsidRPr="0028107F">
        <w:t>students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still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segregated</w:t>
      </w:r>
      <w:r w:rsidR="00E8788A">
        <w:t xml:space="preserve"> </w:t>
      </w:r>
      <w:r w:rsidRPr="0028107F">
        <w:t>education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how</w:t>
      </w:r>
      <w:r w:rsidR="00E8788A">
        <w:t xml:space="preserve"> </w:t>
      </w:r>
      <w:r w:rsidRPr="0028107F">
        <w:t>reasonable</w:t>
      </w:r>
      <w:r w:rsidR="00E8788A">
        <w:t xml:space="preserve"> </w:t>
      </w:r>
      <w:r w:rsidRPr="0028107F">
        <w:t>accommodation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made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mainstream</w:t>
      </w:r>
      <w:r w:rsidR="00E8788A">
        <w:t xml:space="preserve"> </w:t>
      </w:r>
      <w:r w:rsidRPr="0028107F">
        <w:t>schools.</w:t>
      </w:r>
      <w:r w:rsidR="00E8788A">
        <w:t xml:space="preserve"> </w:t>
      </w:r>
      <w:r w:rsidRPr="0028107F">
        <w:t>Given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rehabilitation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apparently</w:t>
      </w:r>
      <w:r w:rsidR="00E8788A">
        <w:t xml:space="preserve"> </w:t>
      </w:r>
      <w:r w:rsidRPr="0028107F">
        <w:t>still</w:t>
      </w:r>
      <w:r w:rsidR="00E8788A">
        <w:t xml:space="preserve"> </w:t>
      </w:r>
      <w:r w:rsidRPr="0028107F">
        <w:t>being</w:t>
      </w:r>
      <w:r w:rsidR="00E8788A">
        <w:t xml:space="preserve"> </w:t>
      </w:r>
      <w:r w:rsidRPr="0028107F">
        <w:t>provided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basis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predetermined</w:t>
      </w:r>
      <w:r w:rsidR="00E8788A">
        <w:t xml:space="preserve"> </w:t>
      </w:r>
      <w:r w:rsidRPr="0028107F">
        <w:t>criteria,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asked</w:t>
      </w:r>
      <w:r w:rsidR="00E8788A">
        <w:t xml:space="preserve"> </w:t>
      </w:r>
      <w:r w:rsidRPr="0028107F">
        <w:t>what</w:t>
      </w:r>
      <w:r w:rsidR="00E8788A">
        <w:t xml:space="preserve"> </w:t>
      </w:r>
      <w:r w:rsidRPr="0028107F">
        <w:t>steps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being</w:t>
      </w:r>
      <w:r w:rsidR="00E8788A">
        <w:t xml:space="preserve"> </w:t>
      </w:r>
      <w:r w:rsidRPr="0028107F">
        <w:t>taken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move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model</w:t>
      </w:r>
      <w:r w:rsidR="00E8788A">
        <w:t xml:space="preserve"> </w:t>
      </w:r>
      <w:r w:rsidRPr="0028107F">
        <w:t>based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individual</w:t>
      </w:r>
      <w:r w:rsidR="00E8788A">
        <w:t xml:space="preserve"> </w:t>
      </w:r>
      <w:r w:rsidRPr="0028107F">
        <w:t>needs.</w:t>
      </w:r>
      <w:r w:rsidR="00E8788A">
        <w:t xml:space="preserve"> </w:t>
      </w:r>
      <w:r w:rsidRPr="0028107F">
        <w:t>Lastly,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asked</w:t>
      </w:r>
      <w:r w:rsidR="00E8788A">
        <w:t xml:space="preserve"> </w:t>
      </w:r>
      <w:r w:rsidRPr="0028107F">
        <w:t>how</w:t>
      </w:r>
      <w:r w:rsidR="00E8788A">
        <w:t xml:space="preserve"> </w:t>
      </w:r>
      <w:r w:rsidRPr="0028107F">
        <w:t>athletes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supported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participate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an</w:t>
      </w:r>
      <w:r w:rsidR="00E8788A">
        <w:t xml:space="preserve"> </w:t>
      </w:r>
      <w:r w:rsidRPr="0028107F">
        <w:t>equal</w:t>
      </w:r>
      <w:r w:rsidR="00E8788A">
        <w:t xml:space="preserve"> </w:t>
      </w:r>
      <w:r w:rsidRPr="0028107F">
        <w:t>basis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others</w:t>
      </w:r>
      <w:r w:rsidR="00E8788A">
        <w:t xml:space="preserve"> </w:t>
      </w:r>
      <w:r w:rsidRPr="0028107F">
        <w:t>at</w:t>
      </w:r>
      <w:r w:rsidR="00E8788A">
        <w:t xml:space="preserve"> </w:t>
      </w:r>
      <w:r w:rsidRPr="0028107F">
        <w:t>municipal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higher</w:t>
      </w:r>
      <w:r w:rsidR="00E8788A">
        <w:t xml:space="preserve"> </w:t>
      </w:r>
      <w:r w:rsidRPr="0028107F">
        <w:t>levels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how</w:t>
      </w:r>
      <w:r w:rsidR="00E8788A">
        <w:t xml:space="preserve"> </w:t>
      </w:r>
      <w:r w:rsidRPr="0028107F">
        <w:t>they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rewarded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their</w:t>
      </w:r>
      <w:r w:rsidR="00E8788A">
        <w:t xml:space="preserve"> </w:t>
      </w:r>
      <w:r w:rsidRPr="0028107F">
        <w:t>achievements.</w:t>
      </w:r>
    </w:p>
    <w:p w:rsidR="00BE28D4" w:rsidRPr="0028107F" w:rsidRDefault="00BE28D4" w:rsidP="00BE28D4">
      <w:pPr>
        <w:pStyle w:val="SingleTxtG"/>
      </w:pPr>
      <w:r w:rsidRPr="0028107F">
        <w:t>26.</w:t>
      </w:r>
      <w:r w:rsidR="00CF4FE1">
        <w:tab/>
      </w:r>
      <w:r w:rsidR="00CF4FE1">
        <w:rPr>
          <w:b/>
        </w:rPr>
        <w:t>Mr.</w:t>
      </w:r>
      <w:r w:rsidR="00E8788A">
        <w:rPr>
          <w:b/>
        </w:rPr>
        <w:t xml:space="preserve"> </w:t>
      </w:r>
      <w:r w:rsidRPr="00CF4FE1">
        <w:rPr>
          <w:b/>
        </w:rPr>
        <w:t>Tatić</w:t>
      </w:r>
      <w:r w:rsidR="00E8788A">
        <w:t xml:space="preserve"> </w:t>
      </w:r>
      <w:r w:rsidRPr="0028107F">
        <w:t>asked</w:t>
      </w:r>
      <w:r w:rsidR="00E8788A">
        <w:t xml:space="preserve"> </w:t>
      </w:r>
      <w:r w:rsidRPr="0028107F">
        <w:t>what</w:t>
      </w:r>
      <w:r w:rsidR="00E8788A">
        <w:t xml:space="preserve"> </w:t>
      </w:r>
      <w:r w:rsidRPr="0028107F">
        <w:t>deadlines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set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removal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barriers</w:t>
      </w:r>
      <w:r w:rsidR="00E8788A">
        <w:t xml:space="preserve"> </w:t>
      </w:r>
      <w:r w:rsidRPr="0028107F">
        <w:t>at</w:t>
      </w:r>
      <w:r w:rsidR="00E8788A">
        <w:t xml:space="preserve"> </w:t>
      </w:r>
      <w:r w:rsidRPr="0028107F">
        <w:t>bus</w:t>
      </w:r>
      <w:r w:rsidR="00E8788A">
        <w:t xml:space="preserve"> </w:t>
      </w:r>
      <w:r w:rsidRPr="0028107F">
        <w:t>stations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what</w:t>
      </w:r>
      <w:r w:rsidR="00E8788A">
        <w:t xml:space="preserve"> </w:t>
      </w:r>
      <w:r w:rsidRPr="0028107F">
        <w:t>percentage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intercity</w:t>
      </w:r>
      <w:r w:rsidR="00E8788A">
        <w:t xml:space="preserve"> </w:t>
      </w:r>
      <w:r w:rsidRPr="0028107F">
        <w:t>buses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buses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major</w:t>
      </w:r>
      <w:r w:rsidR="00E8788A">
        <w:t xml:space="preserve"> </w:t>
      </w:r>
      <w:r w:rsidRPr="0028107F">
        <w:t>cities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accessible;</w:t>
      </w:r>
      <w:r w:rsidR="00E8788A">
        <w:t xml:space="preserve"> </w:t>
      </w:r>
      <w:r w:rsidRPr="0028107F">
        <w:t>what</w:t>
      </w:r>
      <w:r w:rsidR="00E8788A">
        <w:t xml:space="preserve"> </w:t>
      </w:r>
      <w:r w:rsidRPr="0028107F">
        <w:t>budget</w:t>
      </w:r>
      <w:r w:rsidR="00E8788A">
        <w:t xml:space="preserve"> </w:t>
      </w:r>
      <w:r w:rsidRPr="0028107F">
        <w:t>would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allocated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improving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accessibility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websites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whether</w:t>
      </w:r>
      <w:r w:rsidR="00E8788A">
        <w:t xml:space="preserve"> </w:t>
      </w:r>
      <w:r w:rsidRPr="0028107F">
        <w:t>any</w:t>
      </w:r>
      <w:r w:rsidR="00E8788A">
        <w:t xml:space="preserve"> </w:t>
      </w:r>
      <w:r w:rsidRPr="0028107F">
        <w:t>deadlines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planned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making</w:t>
      </w:r>
      <w:r w:rsidR="00E8788A">
        <w:t xml:space="preserve"> </w:t>
      </w:r>
      <w:r w:rsidRPr="0028107F">
        <w:t>publicly</w:t>
      </w:r>
      <w:r w:rsidR="00E8788A">
        <w:t xml:space="preserve"> </w:t>
      </w:r>
      <w:r w:rsidRPr="0028107F">
        <w:t>managed</w:t>
      </w:r>
      <w:r w:rsidR="00E8788A">
        <w:t xml:space="preserve"> </w:t>
      </w:r>
      <w:r w:rsidRPr="0028107F">
        <w:t>websites</w:t>
      </w:r>
      <w:r w:rsidR="00E8788A">
        <w:t xml:space="preserve"> </w:t>
      </w:r>
      <w:r w:rsidRPr="0028107F">
        <w:t>accessible;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whether</w:t>
      </w:r>
      <w:r w:rsidR="00E8788A">
        <w:t xml:space="preserve"> </w:t>
      </w:r>
      <w:r w:rsidRPr="0028107F">
        <w:lastRenderedPageBreak/>
        <w:t>hard-of-hearing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permitted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refuse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make</w:t>
      </w:r>
      <w:r w:rsidR="00E8788A">
        <w:t xml:space="preserve"> </w:t>
      </w:r>
      <w:r w:rsidRPr="0028107F">
        <w:t>initial</w:t>
      </w:r>
      <w:r w:rsidR="00E8788A">
        <w:t xml:space="preserve"> </w:t>
      </w:r>
      <w:r w:rsidRPr="0028107F">
        <w:t>statements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judicial</w:t>
      </w:r>
      <w:r w:rsidR="00E8788A">
        <w:t xml:space="preserve"> </w:t>
      </w:r>
      <w:r w:rsidRPr="0028107F">
        <w:t>proceedings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written</w:t>
      </w:r>
      <w:r w:rsidR="00E8788A">
        <w:t xml:space="preserve"> </w:t>
      </w:r>
      <w:r w:rsidRPr="0028107F">
        <w:t>form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use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services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sign</w:t>
      </w:r>
      <w:r w:rsidR="00E8788A">
        <w:t xml:space="preserve"> </w:t>
      </w:r>
      <w:r w:rsidRPr="0028107F">
        <w:t>language</w:t>
      </w:r>
      <w:r w:rsidR="00E8788A">
        <w:t xml:space="preserve"> </w:t>
      </w:r>
      <w:r w:rsidRPr="0028107F">
        <w:t>interpreter</w:t>
      </w:r>
      <w:r w:rsidR="00E8788A">
        <w:t xml:space="preserve"> </w:t>
      </w:r>
      <w:r w:rsidRPr="0028107F">
        <w:t>instead.</w:t>
      </w:r>
      <w:r w:rsidR="00E8788A">
        <w:t xml:space="preserve"> </w:t>
      </w:r>
      <w:r w:rsidRPr="0028107F">
        <w:t>If</w:t>
      </w:r>
      <w:r w:rsidR="00E8788A">
        <w:t xml:space="preserve"> </w:t>
      </w:r>
      <w:r w:rsidRPr="0028107F">
        <w:t>not,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there</w:t>
      </w:r>
      <w:r w:rsidR="00E8788A">
        <w:t xml:space="preserve"> </w:t>
      </w:r>
      <w:r w:rsidRPr="0028107F">
        <w:t>plans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change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relevant</w:t>
      </w:r>
      <w:r w:rsidR="00E8788A">
        <w:t xml:space="preserve"> </w:t>
      </w:r>
      <w:r w:rsidRPr="0028107F">
        <w:t>procedural</w:t>
      </w:r>
      <w:r w:rsidR="00E8788A">
        <w:t xml:space="preserve"> </w:t>
      </w:r>
      <w:r w:rsidRPr="0028107F">
        <w:t>legislation?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would</w:t>
      </w:r>
      <w:r w:rsidR="00E8788A">
        <w:t xml:space="preserve"> </w:t>
      </w:r>
      <w:r w:rsidRPr="0028107F">
        <w:t>also</w:t>
      </w:r>
      <w:r w:rsidR="00E8788A">
        <w:t xml:space="preserve"> </w:t>
      </w:r>
      <w:r w:rsidRPr="0028107F">
        <w:t>welcome</w:t>
      </w:r>
      <w:r w:rsidR="00E8788A">
        <w:t xml:space="preserve"> </w:t>
      </w:r>
      <w:r w:rsidRPr="0028107F">
        <w:t>information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accessibility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tourist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cultural</w:t>
      </w:r>
      <w:r w:rsidR="00E8788A">
        <w:t xml:space="preserve"> </w:t>
      </w:r>
      <w:r w:rsidRPr="0028107F">
        <w:t>venues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State</w:t>
      </w:r>
      <w:r w:rsidR="00E8788A">
        <w:t xml:space="preserve"> </w:t>
      </w:r>
      <w:r w:rsidRPr="0028107F">
        <w:t>party.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wondered</w:t>
      </w:r>
      <w:r w:rsidR="00E8788A">
        <w:t xml:space="preserve"> </w:t>
      </w:r>
      <w:r w:rsidRPr="0028107F">
        <w:t>whether</w:t>
      </w:r>
      <w:r w:rsidR="00E8788A">
        <w:t xml:space="preserve"> </w:t>
      </w:r>
      <w:r w:rsidRPr="0028107F">
        <w:t>hotels</w:t>
      </w:r>
      <w:r w:rsidR="00E8788A">
        <w:t xml:space="preserve"> </w:t>
      </w:r>
      <w:r w:rsidRPr="0028107F">
        <w:t>advertising</w:t>
      </w:r>
      <w:r w:rsidR="00E8788A">
        <w:t xml:space="preserve"> </w:t>
      </w:r>
      <w:r w:rsidRPr="0028107F">
        <w:t>themselves</w:t>
      </w:r>
      <w:r w:rsidR="00E8788A">
        <w:t xml:space="preserve"> </w:t>
      </w:r>
      <w:r w:rsidRPr="0028107F">
        <w:t>as</w:t>
      </w:r>
      <w:r w:rsidR="00E8788A">
        <w:t xml:space="preserve"> </w:t>
      </w:r>
      <w:r w:rsidRPr="0028107F">
        <w:t>accessible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monitored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ensure</w:t>
      </w:r>
      <w:r w:rsidR="00E8788A">
        <w:t xml:space="preserve"> </w:t>
      </w:r>
      <w:r w:rsidRPr="0028107F">
        <w:t>compliance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whether</w:t>
      </w:r>
      <w:r w:rsidR="00E8788A">
        <w:t xml:space="preserve"> </w:t>
      </w:r>
      <w:r w:rsidRPr="0028107F">
        <w:t>organizations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involved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process.</w:t>
      </w:r>
      <w:r w:rsidR="00E8788A">
        <w:t xml:space="preserve"> </w:t>
      </w:r>
    </w:p>
    <w:p w:rsidR="00BE28D4" w:rsidRPr="0028107F" w:rsidRDefault="00BE28D4" w:rsidP="00BE28D4">
      <w:pPr>
        <w:pStyle w:val="SingleTxtG"/>
      </w:pPr>
      <w:r w:rsidRPr="0028107F">
        <w:t>27.</w:t>
      </w:r>
      <w:r w:rsidR="00CF4FE1">
        <w:tab/>
      </w:r>
      <w:r w:rsidR="00CF4FE1">
        <w:rPr>
          <w:b/>
        </w:rPr>
        <w:t>Mr.</w:t>
      </w:r>
      <w:r w:rsidR="00E8788A">
        <w:rPr>
          <w:b/>
        </w:rPr>
        <w:t xml:space="preserve"> </w:t>
      </w:r>
      <w:r w:rsidRPr="00CF4FE1">
        <w:rPr>
          <w:b/>
        </w:rPr>
        <w:t>Parra</w:t>
      </w:r>
      <w:r w:rsidR="00E8788A">
        <w:rPr>
          <w:b/>
        </w:rPr>
        <w:t xml:space="preserve"> </w:t>
      </w:r>
      <w:r w:rsidRPr="00CF4FE1">
        <w:rPr>
          <w:b/>
        </w:rPr>
        <w:t>Dussan</w:t>
      </w:r>
      <w:r w:rsidRPr="0028107F">
        <w:t>,</w:t>
      </w:r>
      <w:r w:rsidR="00E8788A">
        <w:t xml:space="preserve"> </w:t>
      </w:r>
      <w:r w:rsidRPr="0028107F">
        <w:t>highlighting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challenge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achieving</w:t>
      </w:r>
      <w:r w:rsidR="00E8788A">
        <w:t xml:space="preserve"> </w:t>
      </w:r>
      <w:r w:rsidRPr="0028107F">
        <w:t>fully</w:t>
      </w:r>
      <w:r w:rsidR="00E8788A">
        <w:t xml:space="preserve"> </w:t>
      </w:r>
      <w:r w:rsidRPr="0028107F">
        <w:t>inclusive</w:t>
      </w:r>
      <w:r w:rsidR="00E8788A">
        <w:t xml:space="preserve"> </w:t>
      </w:r>
      <w:r w:rsidRPr="0028107F">
        <w:t>education,</w:t>
      </w:r>
      <w:r w:rsidR="00E8788A">
        <w:t xml:space="preserve"> </w:t>
      </w:r>
      <w:r w:rsidRPr="0028107F">
        <w:t>asked</w:t>
      </w:r>
      <w:r w:rsidR="00E8788A">
        <w:t xml:space="preserve"> </w:t>
      </w:r>
      <w:r w:rsidRPr="0028107F">
        <w:t>how</w:t>
      </w:r>
      <w:r w:rsidR="00E8788A">
        <w:t xml:space="preserve"> </w:t>
      </w:r>
      <w:r w:rsidRPr="0028107F">
        <w:t>long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Government</w:t>
      </w:r>
      <w:r w:rsidR="00E8788A">
        <w:t xml:space="preserve"> </w:t>
      </w:r>
      <w:r w:rsidRPr="0028107F">
        <w:t>envisaged</w:t>
      </w:r>
      <w:r w:rsidR="00E8788A">
        <w:t xml:space="preserve"> </w:t>
      </w:r>
      <w:r w:rsidR="00EB56A8">
        <w:t xml:space="preserve">that </w:t>
      </w:r>
      <w:r w:rsidRPr="0028107F">
        <w:t>transition</w:t>
      </w:r>
      <w:r w:rsidR="00E8788A">
        <w:t xml:space="preserve"> </w:t>
      </w:r>
      <w:r w:rsidR="00C93B9A">
        <w:t>period would be</w:t>
      </w:r>
      <w:r w:rsidRPr="0028107F">
        <w:t>.</w:t>
      </w:r>
    </w:p>
    <w:p w:rsidR="00BE28D4" w:rsidRPr="0028107F" w:rsidRDefault="00BE28D4" w:rsidP="00BE28D4">
      <w:pPr>
        <w:pStyle w:val="SingleTxtG"/>
      </w:pPr>
      <w:r w:rsidRPr="0028107F">
        <w:t>28.</w:t>
      </w:r>
      <w:r w:rsidR="00CF4FE1">
        <w:tab/>
      </w:r>
      <w:r w:rsidR="00E8788A">
        <w:rPr>
          <w:b/>
        </w:rPr>
        <w:t xml:space="preserve">Mr. </w:t>
      </w:r>
      <w:r w:rsidRPr="00E8788A">
        <w:rPr>
          <w:b/>
        </w:rPr>
        <w:t>Kim</w:t>
      </w:r>
      <w:r w:rsidR="00E8788A">
        <w:t xml:space="preserve"> </w:t>
      </w:r>
      <w:r w:rsidRPr="0028107F">
        <w:t>Hyung</w:t>
      </w:r>
      <w:r w:rsidR="00E8788A">
        <w:t xml:space="preserve"> </w:t>
      </w:r>
      <w:r w:rsidRPr="0028107F">
        <w:t>Shik</w:t>
      </w:r>
      <w:r w:rsidR="00E8788A">
        <w:t xml:space="preserve"> </w:t>
      </w:r>
      <w:r w:rsidRPr="0028107F">
        <w:t>asked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what</w:t>
      </w:r>
      <w:r w:rsidR="00E8788A">
        <w:t xml:space="preserve"> </w:t>
      </w:r>
      <w:r w:rsidRPr="0028107F">
        <w:t>extent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State</w:t>
      </w:r>
      <w:r w:rsidR="00E8788A">
        <w:t xml:space="preserve"> </w:t>
      </w:r>
      <w:r w:rsidRPr="0028107F">
        <w:t>party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successful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implementing</w:t>
      </w:r>
      <w:r w:rsidR="00E8788A">
        <w:t xml:space="preserve"> </w:t>
      </w:r>
      <w:r w:rsidRPr="0028107F">
        <w:t>its</w:t>
      </w:r>
      <w:r w:rsidR="00E8788A">
        <w:t xml:space="preserve"> </w:t>
      </w:r>
      <w:r w:rsidRPr="0028107F">
        <w:t>by-laws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ordinances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promote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employment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disabilities.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his</w:t>
      </w:r>
      <w:r w:rsidR="00E8788A">
        <w:t xml:space="preserve"> </w:t>
      </w:r>
      <w:r w:rsidRPr="0028107F">
        <w:t>view,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special</w:t>
      </w:r>
      <w:r w:rsidR="00E8788A">
        <w:t xml:space="preserve"> </w:t>
      </w:r>
      <w:r w:rsidRPr="0028107F">
        <w:t>legal</w:t>
      </w:r>
      <w:r w:rsidR="00E8788A">
        <w:t xml:space="preserve"> </w:t>
      </w:r>
      <w:r w:rsidRPr="0028107F">
        <w:t>protection</w:t>
      </w:r>
      <w:r w:rsidR="00E8788A">
        <w:t xml:space="preserve"> </w:t>
      </w:r>
      <w:r w:rsidRPr="0028107F">
        <w:t>preventing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from</w:t>
      </w:r>
      <w:r w:rsidR="00E8788A">
        <w:t xml:space="preserve"> </w:t>
      </w:r>
      <w:r w:rsidRPr="0028107F">
        <w:t>being</w:t>
      </w:r>
      <w:r w:rsidR="00E8788A">
        <w:t xml:space="preserve"> </w:t>
      </w:r>
      <w:r w:rsidRPr="0028107F">
        <w:t>reassigned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duties</w:t>
      </w:r>
      <w:r w:rsidR="00E8788A">
        <w:t xml:space="preserve"> </w:t>
      </w:r>
      <w:r w:rsidRPr="0028107F">
        <w:t>away</w:t>
      </w:r>
      <w:r w:rsidR="00E8788A">
        <w:t xml:space="preserve"> </w:t>
      </w:r>
      <w:r w:rsidRPr="0028107F">
        <w:t>from</w:t>
      </w:r>
      <w:r w:rsidR="00E8788A">
        <w:t xml:space="preserve"> </w:t>
      </w:r>
      <w:r w:rsidRPr="0028107F">
        <w:t>their</w:t>
      </w:r>
      <w:r w:rsidR="00E8788A">
        <w:t xml:space="preserve"> </w:t>
      </w:r>
      <w:r w:rsidRPr="0028107F">
        <w:t>place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residence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fact</w:t>
      </w:r>
      <w:r w:rsidR="00E8788A">
        <w:t xml:space="preserve"> </w:t>
      </w:r>
      <w:r w:rsidRPr="0028107F">
        <w:t>violated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Convention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restricting</w:t>
      </w:r>
      <w:r w:rsidR="00E8788A">
        <w:t xml:space="preserve"> </w:t>
      </w:r>
      <w:r w:rsidRPr="0028107F">
        <w:t>freedom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choice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enquired</w:t>
      </w:r>
      <w:r w:rsidR="00E8788A">
        <w:t xml:space="preserve"> </w:t>
      </w:r>
      <w:r w:rsidRPr="0028107F">
        <w:t>what</w:t>
      </w:r>
      <w:r w:rsidR="00E8788A">
        <w:t xml:space="preserve"> </w:t>
      </w:r>
      <w:r w:rsidRPr="0028107F">
        <w:t>justification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State</w:t>
      </w:r>
      <w:r w:rsidR="00E8788A">
        <w:t xml:space="preserve"> </w:t>
      </w:r>
      <w:r w:rsidRPr="0028107F">
        <w:t>party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such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provision.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asked</w:t>
      </w:r>
      <w:r w:rsidR="00E8788A">
        <w:t xml:space="preserve"> </w:t>
      </w:r>
      <w:r w:rsidRPr="0028107F">
        <w:t>what</w:t>
      </w:r>
      <w:r w:rsidR="00E8788A">
        <w:t xml:space="preserve"> </w:t>
      </w:r>
      <w:r w:rsidRPr="0028107F">
        <w:t>progress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made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ensuring</w:t>
      </w:r>
      <w:r w:rsidR="00E8788A">
        <w:t xml:space="preserve"> </w:t>
      </w:r>
      <w:r w:rsidRPr="0028107F">
        <w:t>respect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principle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equal</w:t>
      </w:r>
      <w:r w:rsidR="00E8788A">
        <w:t xml:space="preserve"> </w:t>
      </w:r>
      <w:r w:rsidRPr="0028107F">
        <w:t>pay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work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equal</w:t>
      </w:r>
      <w:r w:rsidR="00E8788A">
        <w:t xml:space="preserve"> </w:t>
      </w:r>
      <w:r w:rsidRPr="0028107F">
        <w:t>value;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would</w:t>
      </w:r>
      <w:r w:rsidR="00E8788A">
        <w:t xml:space="preserve"> </w:t>
      </w:r>
      <w:r w:rsidRPr="0028107F">
        <w:t>welcome</w:t>
      </w:r>
      <w:r w:rsidR="00E8788A">
        <w:t xml:space="preserve"> </w:t>
      </w:r>
      <w:r w:rsidRPr="0028107F">
        <w:t>data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regard.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also</w:t>
      </w:r>
      <w:r w:rsidR="00E8788A">
        <w:t xml:space="preserve"> </w:t>
      </w:r>
      <w:r w:rsidRPr="0028107F">
        <w:t>asked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figures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indicate</w:t>
      </w:r>
      <w:r w:rsidR="00E8788A">
        <w:t xml:space="preserve"> </w:t>
      </w:r>
      <w:r w:rsidRPr="0028107F">
        <w:t>whether</w:t>
      </w:r>
      <w:r w:rsidR="00E8788A">
        <w:t xml:space="preserve"> </w:t>
      </w:r>
      <w:r w:rsidRPr="0028107F">
        <w:t>special</w:t>
      </w:r>
      <w:r w:rsidR="00E8788A">
        <w:t xml:space="preserve"> </w:t>
      </w:r>
      <w:r w:rsidRPr="0028107F">
        <w:t>conditions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quotas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employment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achieving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desired</w:t>
      </w:r>
      <w:r w:rsidR="00E8788A">
        <w:t xml:space="preserve"> </w:t>
      </w:r>
      <w:r w:rsidRPr="0028107F">
        <w:t>objective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what</w:t>
      </w:r>
      <w:r w:rsidR="00E8788A">
        <w:t xml:space="preserve"> </w:t>
      </w:r>
      <w:r w:rsidRPr="0028107F">
        <w:t>penalties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imposed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employers</w:t>
      </w:r>
      <w:r w:rsidR="00E8788A">
        <w:t xml:space="preserve"> </w:t>
      </w:r>
      <w:r w:rsidRPr="0028107F">
        <w:t>who</w:t>
      </w:r>
      <w:r w:rsidR="00E8788A">
        <w:t xml:space="preserve"> </w:t>
      </w:r>
      <w:r w:rsidRPr="0028107F">
        <w:t>failed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abide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rules.</w:t>
      </w:r>
    </w:p>
    <w:p w:rsidR="00BE28D4" w:rsidRPr="0028107F" w:rsidRDefault="00BE28D4" w:rsidP="00BE28D4">
      <w:pPr>
        <w:pStyle w:val="SingleTxtG"/>
      </w:pPr>
      <w:r w:rsidRPr="0028107F">
        <w:t>29.</w:t>
      </w:r>
      <w:r w:rsidR="00E8788A">
        <w:tab/>
      </w:r>
      <w:r w:rsidRPr="0028107F">
        <w:t>Article</w:t>
      </w:r>
      <w:r w:rsidR="00E8788A">
        <w:t xml:space="preserve"> </w:t>
      </w:r>
      <w:r w:rsidRPr="0028107F">
        <w:t>32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Convention</w:t>
      </w:r>
      <w:r w:rsidR="00E8788A">
        <w:t xml:space="preserve"> </w:t>
      </w:r>
      <w:r w:rsidRPr="0028107F">
        <w:t>stressed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importance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partnership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international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regional</w:t>
      </w:r>
      <w:r w:rsidR="00E8788A">
        <w:t xml:space="preserve"> </w:t>
      </w:r>
      <w:r w:rsidRPr="0028107F">
        <w:t>organizations,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particular</w:t>
      </w:r>
      <w:r w:rsidR="00E8788A">
        <w:t xml:space="preserve"> </w:t>
      </w:r>
      <w:r w:rsidRPr="0028107F">
        <w:t>organizations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disabilities.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therefore</w:t>
      </w:r>
      <w:r w:rsidR="00E8788A">
        <w:t xml:space="preserve"> </w:t>
      </w:r>
      <w:r w:rsidRPr="0028107F">
        <w:t>wondered</w:t>
      </w:r>
      <w:r w:rsidR="00E8788A">
        <w:t xml:space="preserve"> </w:t>
      </w:r>
      <w:r w:rsidRPr="0028107F">
        <w:t>whether,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State</w:t>
      </w:r>
      <w:r w:rsidR="00E8788A">
        <w:t xml:space="preserve"> </w:t>
      </w:r>
      <w:r w:rsidRPr="0028107F">
        <w:t>party,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latter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directly</w:t>
      </w:r>
      <w:r w:rsidR="00E8788A">
        <w:t xml:space="preserve"> </w:t>
      </w:r>
      <w:r w:rsidRPr="0028107F">
        <w:t>involved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process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international</w:t>
      </w:r>
      <w:r w:rsidR="00E8788A">
        <w:t xml:space="preserve"> </w:t>
      </w:r>
      <w:r w:rsidRPr="0028107F">
        <w:t>cooperation.</w:t>
      </w:r>
      <w:r w:rsidR="00E8788A">
        <w:t xml:space="preserve"> </w:t>
      </w:r>
      <w:r w:rsidRPr="0028107F">
        <w:t>How</w:t>
      </w:r>
      <w:r w:rsidR="00E8788A">
        <w:t xml:space="preserve"> </w:t>
      </w:r>
      <w:proofErr w:type="gramStart"/>
      <w:r w:rsidRPr="0028107F">
        <w:t>was</w:t>
      </w:r>
      <w:r w:rsidR="00E8788A">
        <w:t xml:space="preserve"> </w:t>
      </w:r>
      <w:r w:rsidRPr="0028107F">
        <w:t>international</w:t>
      </w:r>
      <w:r w:rsidR="00E8788A">
        <w:t xml:space="preserve"> </w:t>
      </w:r>
      <w:r w:rsidRPr="0028107F">
        <w:t>cooperation</w:t>
      </w:r>
      <w:proofErr w:type="gramEnd"/>
      <w:r w:rsidR="00E8788A">
        <w:t xml:space="preserve"> </w:t>
      </w:r>
      <w:r w:rsidRPr="0028107F">
        <w:t>used</w:t>
      </w:r>
      <w:r w:rsidR="00E8788A">
        <w:t xml:space="preserve"> </w:t>
      </w:r>
      <w:r w:rsidRPr="0028107F">
        <w:t>as</w:t>
      </w:r>
      <w:r w:rsidR="00E8788A">
        <w:t xml:space="preserve"> </w:t>
      </w:r>
      <w:r w:rsidRPr="0028107F">
        <w:t>an</w:t>
      </w:r>
      <w:r w:rsidR="00E8788A">
        <w:t xml:space="preserve"> </w:t>
      </w:r>
      <w:r w:rsidRPr="0028107F">
        <w:t>instrument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achieving</w:t>
      </w:r>
      <w:r w:rsidR="00E8788A">
        <w:t xml:space="preserve"> </w:t>
      </w:r>
      <w:r w:rsidRPr="0028107F">
        <w:t>objectives</w:t>
      </w:r>
      <w:r w:rsidR="00E8788A">
        <w:t xml:space="preserve"> </w:t>
      </w:r>
      <w:r w:rsidRPr="0028107F">
        <w:t>such</w:t>
      </w:r>
      <w:r w:rsidR="00E8788A">
        <w:t xml:space="preserve"> </w:t>
      </w:r>
      <w:r w:rsidRPr="0028107F">
        <w:t>as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Sustainable</w:t>
      </w:r>
      <w:r w:rsidR="00E8788A">
        <w:t xml:space="preserve"> </w:t>
      </w:r>
      <w:r w:rsidRPr="0028107F">
        <w:t>Development</w:t>
      </w:r>
      <w:r w:rsidR="00E8788A">
        <w:t xml:space="preserve"> </w:t>
      </w:r>
      <w:r w:rsidRPr="0028107F">
        <w:t>Goals,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particular</w:t>
      </w:r>
      <w:r w:rsidR="00E8788A">
        <w:t xml:space="preserve"> </w:t>
      </w:r>
      <w:r w:rsidRPr="0028107F">
        <w:t>Target</w:t>
      </w:r>
      <w:r w:rsidR="00E8788A">
        <w:t xml:space="preserve"> </w:t>
      </w:r>
      <w:r w:rsidRPr="0028107F">
        <w:t>10.2?</w:t>
      </w:r>
    </w:p>
    <w:p w:rsidR="00BE28D4" w:rsidRPr="0028107F" w:rsidRDefault="00BE28D4" w:rsidP="00BE28D4">
      <w:pPr>
        <w:pStyle w:val="SingleTxtG"/>
      </w:pPr>
      <w:r w:rsidRPr="0028107F">
        <w:t>30.</w:t>
      </w:r>
      <w:r w:rsidR="00E8788A">
        <w:tab/>
      </w:r>
      <w:r w:rsidR="00E8788A">
        <w:rPr>
          <w:b/>
        </w:rPr>
        <w:t xml:space="preserve">Mr. </w:t>
      </w:r>
      <w:r w:rsidRPr="00E8788A">
        <w:rPr>
          <w:b/>
        </w:rPr>
        <w:t>Kabue</w:t>
      </w:r>
      <w:r w:rsidR="00E8788A">
        <w:t xml:space="preserve"> </w:t>
      </w:r>
      <w:r w:rsidRPr="0028107F">
        <w:t>asked</w:t>
      </w:r>
      <w:r w:rsidR="00E8788A">
        <w:t xml:space="preserve"> </w:t>
      </w:r>
      <w:r w:rsidRPr="0028107F">
        <w:t>whether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Government</w:t>
      </w:r>
      <w:r w:rsidR="00E8788A">
        <w:t xml:space="preserve"> </w:t>
      </w:r>
      <w:r w:rsidRPr="0028107F">
        <w:t>planned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ratify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apply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Marrakesh</w:t>
      </w:r>
      <w:r w:rsidR="00E8788A">
        <w:t xml:space="preserve"> </w:t>
      </w:r>
      <w:r w:rsidRPr="0028107F">
        <w:t>Treaty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Facilitate</w:t>
      </w:r>
      <w:r w:rsidR="00E8788A">
        <w:t xml:space="preserve"> </w:t>
      </w:r>
      <w:r w:rsidRPr="0028107F">
        <w:t>Access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Published</w:t>
      </w:r>
      <w:r w:rsidR="00E8788A">
        <w:t xml:space="preserve"> </w:t>
      </w:r>
      <w:r w:rsidRPr="0028107F">
        <w:t>Works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Who</w:t>
      </w:r>
      <w:r w:rsidR="00E8788A">
        <w:t xml:space="preserve"> </w:t>
      </w:r>
      <w:r w:rsidRPr="0028107F">
        <w:t>Are</w:t>
      </w:r>
      <w:r w:rsidR="00E8788A">
        <w:t xml:space="preserve"> </w:t>
      </w:r>
      <w:r w:rsidRPr="0028107F">
        <w:t>Blind,</w:t>
      </w:r>
      <w:r w:rsidR="00E8788A">
        <w:t xml:space="preserve"> </w:t>
      </w:r>
      <w:r w:rsidRPr="0028107F">
        <w:t>Visually</w:t>
      </w:r>
      <w:r w:rsidR="00E8788A">
        <w:t xml:space="preserve"> </w:t>
      </w:r>
      <w:r w:rsidRPr="0028107F">
        <w:t>Impaired,</w:t>
      </w:r>
      <w:r w:rsidR="00E8788A">
        <w:t xml:space="preserve"> </w:t>
      </w:r>
      <w:r w:rsidRPr="0028107F">
        <w:t>or</w:t>
      </w:r>
      <w:r w:rsidR="00E8788A">
        <w:t xml:space="preserve"> </w:t>
      </w:r>
      <w:r w:rsidRPr="0028107F">
        <w:t>Otherwise</w:t>
      </w:r>
      <w:r w:rsidR="00E8788A">
        <w:t xml:space="preserve"> </w:t>
      </w:r>
      <w:r w:rsidRPr="0028107F">
        <w:t>Print</w:t>
      </w:r>
      <w:r w:rsidR="00E8788A">
        <w:t xml:space="preserve"> </w:t>
      </w:r>
      <w:r w:rsidRPr="0028107F">
        <w:t>Disabled.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surprised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Ministry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Justice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professed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unaware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fact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different</w:t>
      </w:r>
      <w:r w:rsidR="00E8788A">
        <w:t xml:space="preserve"> </w:t>
      </w:r>
      <w:r w:rsidRPr="0028107F">
        <w:t>ministry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resolved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issue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marriage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those</w:t>
      </w:r>
      <w:r w:rsidR="00E8788A">
        <w:t xml:space="preserve"> </w:t>
      </w:r>
      <w:r w:rsidRPr="0028107F">
        <w:t>under</w:t>
      </w:r>
      <w:r w:rsidR="00E8788A">
        <w:t xml:space="preserve"> </w:t>
      </w:r>
      <w:r w:rsidRPr="0028107F">
        <w:t>guardianship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removing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relevant</w:t>
      </w:r>
      <w:r w:rsidR="00E8788A">
        <w:t xml:space="preserve"> </w:t>
      </w:r>
      <w:r w:rsidRPr="0028107F">
        <w:t>prohibition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would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grateful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clarification.</w:t>
      </w:r>
      <w:r w:rsidR="00E8788A">
        <w:t xml:space="preserve"> </w:t>
      </w:r>
      <w:r w:rsidRPr="0028107F">
        <w:t>Drawing</w:t>
      </w:r>
      <w:r w:rsidR="00E8788A">
        <w:t xml:space="preserve"> </w:t>
      </w:r>
      <w:r w:rsidRPr="0028107F">
        <w:t>attention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statement</w:t>
      </w:r>
      <w:r w:rsidR="00E8788A">
        <w:t xml:space="preserve"> </w:t>
      </w:r>
      <w:r w:rsidRPr="0028107F">
        <w:t>made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paragraph</w:t>
      </w:r>
      <w:r w:rsidR="00E8788A">
        <w:t xml:space="preserve"> </w:t>
      </w:r>
      <w:r w:rsidRPr="0028107F">
        <w:t>117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State</w:t>
      </w:r>
      <w:r w:rsidR="00E8788A">
        <w:t xml:space="preserve"> </w:t>
      </w:r>
      <w:r w:rsidRPr="0028107F">
        <w:t>party</w:t>
      </w:r>
      <w:r w:rsidR="00AA7C25">
        <w:t>’</w:t>
      </w:r>
      <w:r w:rsidRPr="0028107F">
        <w:t>s</w:t>
      </w:r>
      <w:r w:rsidR="00E8788A">
        <w:t xml:space="preserve"> </w:t>
      </w:r>
      <w:r w:rsidRPr="0028107F">
        <w:t>initial</w:t>
      </w:r>
      <w:r w:rsidR="00E8788A">
        <w:t xml:space="preserve"> </w:t>
      </w:r>
      <w:r w:rsidRPr="0028107F">
        <w:t>report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effect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education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oriented</w:t>
      </w:r>
      <w:r w:rsidR="00E8788A">
        <w:t xml:space="preserve"> </w:t>
      </w:r>
      <w:r w:rsidRPr="0028107F">
        <w:t>towards</w:t>
      </w:r>
      <w:r w:rsidR="00E8788A">
        <w:t xml:space="preserve"> </w:t>
      </w:r>
      <w:r w:rsidRPr="0028107F">
        <w:t>vocational</w:t>
      </w:r>
      <w:r w:rsidR="00E8788A">
        <w:t xml:space="preserve"> </w:t>
      </w:r>
      <w:r w:rsidRPr="0028107F">
        <w:t>training,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asked</w:t>
      </w:r>
      <w:r w:rsidR="00E8788A">
        <w:t xml:space="preserve"> </w:t>
      </w:r>
      <w:r w:rsidRPr="0028107F">
        <w:t>whether</w:t>
      </w:r>
      <w:r w:rsidR="00E8788A">
        <w:t xml:space="preserve"> </w:t>
      </w:r>
      <w:r w:rsidRPr="0028107F">
        <w:t>support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available</w:t>
      </w:r>
      <w:r w:rsidR="00E8788A">
        <w:t xml:space="preserve"> </w:t>
      </w:r>
      <w:r w:rsidRPr="0028107F">
        <w:t>if</w:t>
      </w:r>
      <w:r w:rsidR="00E8788A">
        <w:t xml:space="preserve"> </w:t>
      </w:r>
      <w:r w:rsidRPr="0028107F">
        <w:t>students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wished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progress</w:t>
      </w:r>
      <w:r w:rsidR="00E8788A">
        <w:t xml:space="preserve"> </w:t>
      </w:r>
      <w:r w:rsidRPr="0028107F">
        <w:t>further.</w:t>
      </w:r>
      <w:r w:rsidR="00E8788A">
        <w:t xml:space="preserve"> </w:t>
      </w:r>
      <w:r w:rsidRPr="0028107F">
        <w:t>Concerning</w:t>
      </w:r>
      <w:r w:rsidR="00E8788A">
        <w:t xml:space="preserve"> </w:t>
      </w:r>
      <w:r w:rsidRPr="0028107F">
        <w:t>discrimination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employment,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asked</w:t>
      </w:r>
      <w:r w:rsidR="00E8788A">
        <w:t xml:space="preserve"> </w:t>
      </w:r>
      <w:r w:rsidRPr="0028107F">
        <w:t>whether</w:t>
      </w:r>
      <w:r w:rsidR="00E8788A">
        <w:t xml:space="preserve"> </w:t>
      </w:r>
      <w:r w:rsidRPr="0028107F">
        <w:t>anyone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prosecuted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such</w:t>
      </w:r>
      <w:r w:rsidR="00E8788A">
        <w:t xml:space="preserve"> </w:t>
      </w:r>
      <w:r w:rsidRPr="0028107F">
        <w:t>offences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what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outcome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been.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would</w:t>
      </w:r>
      <w:r w:rsidR="00E8788A">
        <w:t xml:space="preserve"> </w:t>
      </w:r>
      <w:r w:rsidRPr="0028107F">
        <w:t>welcome</w:t>
      </w:r>
      <w:r w:rsidR="00E8788A">
        <w:t xml:space="preserve"> </w:t>
      </w:r>
      <w:r w:rsidRPr="0028107F">
        <w:t>information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operation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fund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employment</w:t>
      </w:r>
      <w:r w:rsidR="00E8788A">
        <w:t xml:space="preserve"> </w:t>
      </w:r>
      <w:r w:rsidRPr="0028107F">
        <w:t>creation</w:t>
      </w:r>
      <w:r w:rsidR="00E8788A">
        <w:t xml:space="preserve"> </w:t>
      </w:r>
      <w:r w:rsidRPr="0028107F">
        <w:t>financed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contributions</w:t>
      </w:r>
      <w:r w:rsidR="00E8788A">
        <w:t xml:space="preserve"> </w:t>
      </w:r>
      <w:r w:rsidRPr="0028107F">
        <w:t>levied</w:t>
      </w:r>
      <w:r w:rsidR="00E8788A">
        <w:t xml:space="preserve"> </w:t>
      </w:r>
      <w:r w:rsidRPr="0028107F">
        <w:t>from</w:t>
      </w:r>
      <w:r w:rsidR="00E8788A">
        <w:t xml:space="preserve"> </w:t>
      </w:r>
      <w:r w:rsidRPr="0028107F">
        <w:t>employers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did</w:t>
      </w:r>
      <w:r w:rsidR="00E8788A">
        <w:t xml:space="preserve"> </w:t>
      </w:r>
      <w:r w:rsidRPr="0028107F">
        <w:t>not</w:t>
      </w:r>
      <w:r w:rsidR="00E8788A">
        <w:t xml:space="preserve"> </w:t>
      </w:r>
      <w:r w:rsidRPr="0028107F">
        <w:t>meet</w:t>
      </w:r>
      <w:r w:rsidR="00E8788A">
        <w:t xml:space="preserve"> </w:t>
      </w:r>
      <w:r w:rsidRPr="0028107F">
        <w:t>quotas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employing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105264">
        <w:t xml:space="preserve"> and he would be interested to learn</w:t>
      </w:r>
      <w:r w:rsidR="00E8788A">
        <w:t xml:space="preserve"> </w:t>
      </w:r>
      <w:r w:rsidR="00105264">
        <w:t>h</w:t>
      </w:r>
      <w:r w:rsidRPr="0028107F">
        <w:t>ow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fund</w:t>
      </w:r>
      <w:r w:rsidR="00E8788A">
        <w:t xml:space="preserve"> </w:t>
      </w:r>
      <w:r w:rsidRPr="0028107F">
        <w:t>creat</w:t>
      </w:r>
      <w:r w:rsidR="00105264">
        <w:t>ed</w:t>
      </w:r>
      <w:r w:rsidR="00E8788A">
        <w:t xml:space="preserve"> </w:t>
      </w:r>
      <w:r w:rsidRPr="0028107F">
        <w:t>employment</w:t>
      </w:r>
      <w:r w:rsidR="005A0D68">
        <w:t>.</w:t>
      </w:r>
      <w:r w:rsidR="00E8788A">
        <w:t xml:space="preserve"> </w:t>
      </w:r>
      <w:r w:rsidRPr="0028107F">
        <w:t>Lastly,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asked</w:t>
      </w:r>
      <w:r w:rsidR="00E8788A">
        <w:t xml:space="preserve"> </w:t>
      </w:r>
      <w:r w:rsidRPr="0028107F">
        <w:t>what</w:t>
      </w:r>
      <w:r w:rsidR="00E8788A">
        <w:t xml:space="preserve"> </w:t>
      </w:r>
      <w:r w:rsidRPr="0028107F">
        <w:t>criteria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used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determine</w:t>
      </w:r>
      <w:r w:rsidR="00E8788A">
        <w:t xml:space="preserve"> </w:t>
      </w:r>
      <w:r w:rsidRPr="0028107F">
        <w:t>whether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provided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housing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State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whether</w:t>
      </w:r>
      <w:r w:rsidR="00E8788A">
        <w:t xml:space="preserve"> </w:t>
      </w:r>
      <w:r w:rsidRPr="0028107F">
        <w:t>it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possible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live</w:t>
      </w:r>
      <w:r w:rsidR="00E8788A">
        <w:t xml:space="preserve"> </w:t>
      </w:r>
      <w:r w:rsidRPr="0028107F">
        <w:t>adequately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disability</w:t>
      </w:r>
      <w:r w:rsidR="00E8788A">
        <w:t xml:space="preserve"> </w:t>
      </w:r>
      <w:r w:rsidRPr="0028107F">
        <w:t>allowance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€111</w:t>
      </w:r>
      <w:r w:rsidR="00E8788A">
        <w:t xml:space="preserve"> </w:t>
      </w:r>
      <w:r w:rsidRPr="0028107F">
        <w:t>per</w:t>
      </w:r>
      <w:r w:rsidR="00E8788A">
        <w:t xml:space="preserve"> </w:t>
      </w:r>
      <w:r w:rsidRPr="0028107F">
        <w:t>month.</w:t>
      </w:r>
    </w:p>
    <w:p w:rsidR="00BE28D4" w:rsidRPr="0028107F" w:rsidRDefault="00BE28D4" w:rsidP="00BE28D4">
      <w:pPr>
        <w:pStyle w:val="SingleTxtG"/>
      </w:pPr>
      <w:r w:rsidRPr="0028107F">
        <w:t>31.</w:t>
      </w:r>
      <w:r w:rsidRPr="0028107F">
        <w:tab/>
      </w:r>
      <w:r w:rsidRPr="00E8788A">
        <w:rPr>
          <w:b/>
        </w:rPr>
        <w:t>The</w:t>
      </w:r>
      <w:r w:rsidR="00E8788A">
        <w:rPr>
          <w:b/>
        </w:rPr>
        <w:t xml:space="preserve"> </w:t>
      </w:r>
      <w:r w:rsidRPr="00E8788A">
        <w:rPr>
          <w:b/>
        </w:rPr>
        <w:t>Chair</w:t>
      </w:r>
      <w:r w:rsidR="00105264">
        <w:t xml:space="preserve"> said that she had some follow-up questions relating to articles 10, 14, 15 and 19. Since</w:t>
      </w:r>
      <w:r w:rsidR="00E8788A">
        <w:t xml:space="preserve"> </w:t>
      </w:r>
      <w:r w:rsidRPr="0028107F">
        <w:t>institutionalization</w:t>
      </w:r>
      <w:r w:rsidR="00E8788A">
        <w:t xml:space="preserve"> </w:t>
      </w:r>
      <w:r w:rsidRPr="0028107F">
        <w:t>seemed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present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greatest</w:t>
      </w:r>
      <w:r w:rsidR="00E8788A">
        <w:t xml:space="preserve"> </w:t>
      </w:r>
      <w:r w:rsidRPr="0028107F">
        <w:t>challenge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implementing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Convention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State</w:t>
      </w:r>
      <w:r w:rsidR="00E8788A">
        <w:t xml:space="preserve"> </w:t>
      </w:r>
      <w:r w:rsidRPr="0028107F">
        <w:t>party,</w:t>
      </w:r>
      <w:r w:rsidR="00E8788A">
        <w:t xml:space="preserve"> </w:t>
      </w:r>
      <w:r w:rsidR="00EC11FD">
        <w:t xml:space="preserve">she </w:t>
      </w:r>
      <w:r w:rsidRPr="0028107F">
        <w:t>asked</w:t>
      </w:r>
      <w:r w:rsidR="00E8788A">
        <w:t xml:space="preserve"> </w:t>
      </w:r>
      <w:r w:rsidRPr="0028107F">
        <w:t>whether</w:t>
      </w:r>
      <w:r w:rsidR="00E8788A">
        <w:t xml:space="preserve"> </w:t>
      </w:r>
      <w:r w:rsidRPr="0028107F">
        <w:t>any</w:t>
      </w:r>
      <w:r w:rsidR="00E8788A">
        <w:t xml:space="preserve"> </w:t>
      </w:r>
      <w:r w:rsidRPr="0028107F">
        <w:t>specific</w:t>
      </w:r>
      <w:r w:rsidR="00E8788A">
        <w:t xml:space="preserve"> </w:t>
      </w:r>
      <w:r w:rsidRPr="0028107F">
        <w:t>procedures</w:t>
      </w:r>
      <w:r w:rsidR="00E8788A">
        <w:t xml:space="preserve"> </w:t>
      </w:r>
      <w:r w:rsidRPr="0028107F">
        <w:t>existed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dealing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allegations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abuse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hospitals,</w:t>
      </w:r>
      <w:r w:rsidR="00E8788A">
        <w:t xml:space="preserve"> </w:t>
      </w:r>
      <w:r w:rsidRPr="0028107F">
        <w:t>especially</w:t>
      </w:r>
      <w:r w:rsidR="00E8788A">
        <w:t xml:space="preserve"> </w:t>
      </w:r>
      <w:r w:rsidRPr="0028107F">
        <w:t>if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death</w:t>
      </w:r>
      <w:r w:rsidR="00E8788A">
        <w:t xml:space="preserve"> </w:t>
      </w:r>
      <w:r w:rsidRPr="0028107F">
        <w:t>occurred.</w:t>
      </w:r>
      <w:r w:rsidR="00E8788A">
        <w:t xml:space="preserve"> </w:t>
      </w:r>
      <w:r w:rsidRPr="0028107F">
        <w:t>There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reports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dying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suffocation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hospital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she</w:t>
      </w:r>
      <w:r w:rsidR="00E8788A">
        <w:t xml:space="preserve"> </w:t>
      </w:r>
      <w:r w:rsidRPr="0028107F">
        <w:t>wondered</w:t>
      </w:r>
      <w:r w:rsidR="00E8788A">
        <w:t xml:space="preserve"> </w:t>
      </w:r>
      <w:r w:rsidRPr="0028107F">
        <w:t>whether</w:t>
      </w:r>
      <w:r w:rsidR="00E8788A">
        <w:t xml:space="preserve"> </w:t>
      </w:r>
      <w:r w:rsidRPr="0028107F">
        <w:t>autopsies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compulsory</w:t>
      </w:r>
      <w:r w:rsidR="00E8788A">
        <w:t xml:space="preserve"> </w:t>
      </w:r>
      <w:r w:rsidRPr="0028107F">
        <w:t>when</w:t>
      </w:r>
      <w:r w:rsidR="00E8788A">
        <w:t xml:space="preserve"> </w:t>
      </w:r>
      <w:r w:rsidRPr="0028107F">
        <w:t>an</w:t>
      </w:r>
      <w:r w:rsidR="00E8788A">
        <w:t xml:space="preserve"> </w:t>
      </w:r>
      <w:r w:rsidRPr="0028107F">
        <w:t>institutionalized</w:t>
      </w:r>
      <w:r w:rsidR="00E8788A">
        <w:t xml:space="preserve"> </w:t>
      </w:r>
      <w:r w:rsidRPr="0028107F">
        <w:t>person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disability</w:t>
      </w:r>
      <w:r w:rsidR="00E8788A">
        <w:t xml:space="preserve"> </w:t>
      </w:r>
      <w:r w:rsidRPr="0028107F">
        <w:t>died.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view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fact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use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chemical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physical</w:t>
      </w:r>
      <w:r w:rsidR="00E8788A">
        <w:t xml:space="preserve"> </w:t>
      </w:r>
      <w:r w:rsidRPr="0028107F">
        <w:t>restraints</w:t>
      </w:r>
      <w:r w:rsidR="00E8788A">
        <w:t xml:space="preserve"> </w:t>
      </w:r>
      <w:r w:rsidRPr="0028107F">
        <w:t>might</w:t>
      </w:r>
      <w:r w:rsidR="00E8788A">
        <w:t xml:space="preserve"> </w:t>
      </w:r>
      <w:r w:rsidRPr="0028107F">
        <w:t>amount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torture</w:t>
      </w:r>
      <w:r w:rsidR="00E8788A">
        <w:t xml:space="preserve"> </w:t>
      </w:r>
      <w:r w:rsidRPr="0028107F">
        <w:t>or</w:t>
      </w:r>
      <w:r w:rsidR="00E8788A">
        <w:t xml:space="preserve"> </w:t>
      </w:r>
      <w:r w:rsidRPr="0028107F">
        <w:t>ill-treatment,</w:t>
      </w:r>
      <w:r w:rsidR="00E8788A">
        <w:t xml:space="preserve"> </w:t>
      </w:r>
      <w:r w:rsidRPr="0028107F">
        <w:t>she</w:t>
      </w:r>
      <w:r w:rsidR="00E8788A">
        <w:t xml:space="preserve"> </w:t>
      </w:r>
      <w:r w:rsidRPr="0028107F">
        <w:t>asked</w:t>
      </w:r>
      <w:r w:rsidR="00E8788A">
        <w:t xml:space="preserve"> </w:t>
      </w:r>
      <w:r w:rsidRPr="0028107F">
        <w:t>what</w:t>
      </w:r>
      <w:r w:rsidR="00E8788A">
        <w:t xml:space="preserve"> </w:t>
      </w:r>
      <w:r w:rsidRPr="0028107F">
        <w:t>steps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being</w:t>
      </w:r>
      <w:r w:rsidR="00E8788A">
        <w:t xml:space="preserve"> </w:t>
      </w:r>
      <w:r w:rsidRPr="0028107F">
        <w:t>taken</w:t>
      </w:r>
      <w:r w:rsidR="00E8788A">
        <w:t xml:space="preserve"> </w:t>
      </w:r>
      <w:r w:rsidRPr="0028107F">
        <w:t>under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State</w:t>
      </w:r>
      <w:r w:rsidR="00E8788A">
        <w:t xml:space="preserve"> </w:t>
      </w:r>
      <w:r w:rsidRPr="0028107F">
        <w:t>party</w:t>
      </w:r>
      <w:r w:rsidR="00AA7C25">
        <w:t>’</w:t>
      </w:r>
      <w:r w:rsidRPr="0028107F">
        <w:t>s</w:t>
      </w:r>
      <w:r w:rsidR="00E8788A">
        <w:t xml:space="preserve"> </w:t>
      </w:r>
      <w:r w:rsidRPr="0028107F">
        <w:t>national</w:t>
      </w:r>
      <w:r w:rsidR="00E8788A">
        <w:t xml:space="preserve"> </w:t>
      </w:r>
      <w:r w:rsidRPr="0028107F">
        <w:t>mechanism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prevention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torture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eliminate</w:t>
      </w:r>
      <w:r w:rsidR="00E8788A">
        <w:t xml:space="preserve"> </w:t>
      </w:r>
      <w:r w:rsidRPr="0028107F">
        <w:t>their</w:t>
      </w:r>
      <w:r w:rsidR="00E8788A">
        <w:t xml:space="preserve"> </w:t>
      </w:r>
      <w:r w:rsidRPr="0028107F">
        <w:t>use.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regard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State</w:t>
      </w:r>
      <w:r w:rsidR="00E8788A">
        <w:t xml:space="preserve"> </w:t>
      </w:r>
      <w:r w:rsidRPr="0028107F">
        <w:t>party</w:t>
      </w:r>
      <w:r w:rsidR="00AA7C25">
        <w:t>’</w:t>
      </w:r>
      <w:r w:rsidRPr="0028107F">
        <w:t>s</w:t>
      </w:r>
      <w:r w:rsidR="00E8788A">
        <w:t xml:space="preserve"> </w:t>
      </w:r>
      <w:r w:rsidRPr="0028107F">
        <w:t>reported</w:t>
      </w:r>
      <w:r w:rsidR="00E8788A">
        <w:t xml:space="preserve"> </w:t>
      </w:r>
      <w:r w:rsidRPr="0028107F">
        <w:t>plans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build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hospital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dedicated</w:t>
      </w:r>
      <w:r w:rsidR="00E8788A">
        <w:t xml:space="preserve"> </w:t>
      </w:r>
      <w:r w:rsidRPr="0028107F">
        <w:t>ward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convicted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disabilities,</w:t>
      </w:r>
      <w:r w:rsidR="00E8788A">
        <w:t xml:space="preserve"> </w:t>
      </w:r>
      <w:r w:rsidRPr="0028107F">
        <w:t>she</w:t>
      </w:r>
      <w:r w:rsidR="00E8788A">
        <w:t xml:space="preserve"> </w:t>
      </w:r>
      <w:r w:rsidRPr="0028107F">
        <w:t>highlighted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incompatibility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such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practice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Convention,</w:t>
      </w:r>
      <w:r w:rsidR="00E8788A">
        <w:t xml:space="preserve"> </w:t>
      </w:r>
      <w:r w:rsidRPr="0028107F">
        <w:t>as</w:t>
      </w:r>
      <w:r w:rsidR="00E8788A">
        <w:t xml:space="preserve"> </w:t>
      </w:r>
      <w:r w:rsidRPr="0028107F">
        <w:t>explained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Committee</w:t>
      </w:r>
      <w:r w:rsidR="00AA7C25">
        <w:t>’</w:t>
      </w:r>
      <w:r w:rsidRPr="0028107F">
        <w:t>s</w:t>
      </w:r>
      <w:r w:rsidR="00E8788A">
        <w:t xml:space="preserve"> </w:t>
      </w:r>
      <w:r w:rsidRPr="0028107F">
        <w:t>guidelines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article</w:t>
      </w:r>
      <w:r w:rsidR="00E8788A">
        <w:t xml:space="preserve"> </w:t>
      </w:r>
      <w:r w:rsidRPr="0028107F">
        <w:t>14.</w:t>
      </w:r>
      <w:r w:rsidR="00E8788A">
        <w:t xml:space="preserve"> </w:t>
      </w:r>
      <w:r w:rsidRPr="0028107F">
        <w:t>Convicted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should</w:t>
      </w:r>
      <w:r w:rsidR="00E8788A">
        <w:t xml:space="preserve"> </w:t>
      </w:r>
      <w:r w:rsidRPr="0028107F">
        <w:t>enjoy</w:t>
      </w:r>
      <w:r w:rsidR="00E8788A">
        <w:t xml:space="preserve"> </w:t>
      </w:r>
      <w:r w:rsidRPr="0028107F">
        <w:t>all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same</w:t>
      </w:r>
      <w:r w:rsidR="00E8788A">
        <w:t xml:space="preserve"> </w:t>
      </w:r>
      <w:r w:rsidRPr="0028107F">
        <w:t>rights</w:t>
      </w:r>
      <w:r w:rsidR="00E8788A">
        <w:t xml:space="preserve"> </w:t>
      </w:r>
      <w:r w:rsidRPr="0028107F">
        <w:t>as</w:t>
      </w:r>
      <w:r w:rsidR="00E8788A">
        <w:t xml:space="preserve"> </w:t>
      </w:r>
      <w:r w:rsidRPr="0028107F">
        <w:t>other</w:t>
      </w:r>
      <w:r w:rsidR="00E8788A">
        <w:t xml:space="preserve"> </w:t>
      </w:r>
      <w:r w:rsidRPr="0028107F">
        <w:t>arrested</w:t>
      </w:r>
      <w:r w:rsidR="00E8788A">
        <w:t xml:space="preserve"> </w:t>
      </w:r>
      <w:r w:rsidRPr="0028107F">
        <w:t>or</w:t>
      </w:r>
      <w:r w:rsidR="00E8788A">
        <w:t xml:space="preserve"> </w:t>
      </w:r>
      <w:r w:rsidRPr="0028107F">
        <w:t>convicted</w:t>
      </w:r>
      <w:r w:rsidR="00E8788A">
        <w:t xml:space="preserve"> </w:t>
      </w:r>
      <w:r w:rsidRPr="0028107F">
        <w:t>persons.</w:t>
      </w:r>
      <w:r w:rsidR="00E8788A">
        <w:t xml:space="preserve"> </w:t>
      </w:r>
      <w:r w:rsidRPr="0028107F">
        <w:t>She</w:t>
      </w:r>
      <w:r w:rsidR="00E8788A">
        <w:t xml:space="preserve"> </w:t>
      </w:r>
      <w:r w:rsidRPr="0028107F">
        <w:t>also</w:t>
      </w:r>
      <w:r w:rsidR="00E8788A">
        <w:t xml:space="preserve"> </w:t>
      </w:r>
      <w:r w:rsidRPr="0028107F">
        <w:t>urged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State</w:t>
      </w:r>
      <w:r w:rsidR="00E8788A">
        <w:t xml:space="preserve"> </w:t>
      </w:r>
      <w:r w:rsidRPr="0028107F">
        <w:t>party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heed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Committee</w:t>
      </w:r>
      <w:r w:rsidR="00AA7C25">
        <w:t>’</w:t>
      </w:r>
      <w:r w:rsidRPr="0028107F">
        <w:t>s</w:t>
      </w:r>
      <w:r w:rsidR="00E8788A">
        <w:t xml:space="preserve"> </w:t>
      </w:r>
      <w:r w:rsidRPr="0028107F">
        <w:t>forthcoming</w:t>
      </w:r>
      <w:r w:rsidR="00E8788A">
        <w:t xml:space="preserve"> </w:t>
      </w:r>
      <w:r w:rsidRPr="0028107F">
        <w:t>general</w:t>
      </w:r>
      <w:r w:rsidR="00E8788A">
        <w:t xml:space="preserve"> </w:t>
      </w:r>
      <w:r w:rsidRPr="0028107F">
        <w:t>comment</w:t>
      </w:r>
      <w:r w:rsidR="00E8788A">
        <w:t xml:space="preserve"> </w:t>
      </w:r>
      <w:r w:rsidRPr="0028107F">
        <w:t>No.</w:t>
      </w:r>
      <w:r w:rsidR="00E8788A">
        <w:t xml:space="preserve"> </w:t>
      </w:r>
      <w:r w:rsidRPr="0028107F">
        <w:t>5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article</w:t>
      </w:r>
      <w:r w:rsidR="00E8788A">
        <w:t xml:space="preserve"> </w:t>
      </w:r>
      <w:r w:rsidRPr="0028107F">
        <w:t>19:</w:t>
      </w:r>
      <w:r w:rsidR="00E8788A">
        <w:t xml:space="preserve"> </w:t>
      </w:r>
      <w:r w:rsidRPr="0028107F">
        <w:t>no</w:t>
      </w:r>
      <w:r w:rsidR="00E8788A">
        <w:t xml:space="preserve"> </w:t>
      </w:r>
      <w:r w:rsidRPr="0028107F">
        <w:t>matter</w:t>
      </w:r>
      <w:r w:rsidR="00E8788A">
        <w:t xml:space="preserve"> </w:t>
      </w:r>
      <w:r w:rsidRPr="0028107F">
        <w:t>how</w:t>
      </w:r>
      <w:r w:rsidR="00E8788A">
        <w:t xml:space="preserve"> </w:t>
      </w:r>
      <w:r w:rsidRPr="0028107F">
        <w:t>dangerous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person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perceived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be,</w:t>
      </w:r>
      <w:r w:rsidR="00E8788A">
        <w:t xml:space="preserve"> </w:t>
      </w:r>
      <w:r w:rsidRPr="0028107F">
        <w:t>institutionalization</w:t>
      </w:r>
      <w:r w:rsidR="00E8788A">
        <w:t xml:space="preserve"> </w:t>
      </w:r>
      <w:r w:rsidRPr="0028107F">
        <w:t>per</w:t>
      </w:r>
      <w:r w:rsidR="00E8788A">
        <w:t xml:space="preserve"> </w:t>
      </w:r>
      <w:r w:rsidRPr="0028107F">
        <w:t>se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not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lastRenderedPageBreak/>
        <w:t>line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Convention.</w:t>
      </w:r>
      <w:r w:rsidR="00E8788A">
        <w:t xml:space="preserve"> </w:t>
      </w:r>
      <w:r w:rsidRPr="0028107F">
        <w:t>Investment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deinstitutionalization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best</w:t>
      </w:r>
      <w:r w:rsidR="00E8788A">
        <w:t xml:space="preserve"> </w:t>
      </w:r>
      <w:r w:rsidRPr="0028107F">
        <w:t>means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preventing</w:t>
      </w:r>
      <w:r w:rsidR="00E8788A">
        <w:t xml:space="preserve"> </w:t>
      </w:r>
      <w:r w:rsidRPr="0028107F">
        <w:t>further</w:t>
      </w:r>
      <w:r w:rsidR="00E8788A">
        <w:t xml:space="preserve"> </w:t>
      </w:r>
      <w:r w:rsidRPr="0028107F">
        <w:t>human</w:t>
      </w:r>
      <w:r w:rsidR="00E8788A">
        <w:t xml:space="preserve"> </w:t>
      </w:r>
      <w:r w:rsidRPr="0028107F">
        <w:t>rights</w:t>
      </w:r>
      <w:r w:rsidR="00E8788A">
        <w:t xml:space="preserve"> </w:t>
      </w:r>
      <w:r w:rsidRPr="0028107F">
        <w:t>violations.</w:t>
      </w:r>
    </w:p>
    <w:p w:rsidR="00BE28D4" w:rsidRPr="0028107F" w:rsidRDefault="00BE28D4" w:rsidP="00BE28D4">
      <w:pPr>
        <w:pStyle w:val="SingleTxtG"/>
      </w:pPr>
      <w:r w:rsidRPr="0028107F">
        <w:t>32.</w:t>
      </w:r>
      <w:r w:rsidRPr="0028107F">
        <w:tab/>
        <w:t>Turning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issue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domestic</w:t>
      </w:r>
      <w:r w:rsidR="00E8788A">
        <w:t xml:space="preserve"> </w:t>
      </w:r>
      <w:r w:rsidRPr="0028107F">
        <w:t>violence,</w:t>
      </w:r>
      <w:r w:rsidR="00E8788A">
        <w:t xml:space="preserve"> </w:t>
      </w:r>
      <w:r w:rsidRPr="0028107F">
        <w:t>she</w:t>
      </w:r>
      <w:r w:rsidR="00E8788A">
        <w:t xml:space="preserve"> </w:t>
      </w:r>
      <w:r w:rsidRPr="0028107F">
        <w:t>enquired</w:t>
      </w:r>
      <w:r w:rsidR="00E8788A">
        <w:t xml:space="preserve"> </w:t>
      </w:r>
      <w:r w:rsidRPr="0028107F">
        <w:t>what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mandate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multidisciplinary</w:t>
      </w:r>
      <w:r w:rsidR="00E8788A">
        <w:t xml:space="preserve"> </w:t>
      </w:r>
      <w:r w:rsidRPr="0028107F">
        <w:t>teams</w:t>
      </w:r>
      <w:r w:rsidR="00E8788A">
        <w:t xml:space="preserve"> </w:t>
      </w:r>
      <w:r w:rsidRPr="0028107F">
        <w:t>operating</w:t>
      </w:r>
      <w:r w:rsidR="00E8788A">
        <w:t xml:space="preserve"> </w:t>
      </w:r>
      <w:r w:rsidRPr="0028107F">
        <w:t>within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State</w:t>
      </w:r>
      <w:r w:rsidR="00E8788A">
        <w:t xml:space="preserve"> </w:t>
      </w:r>
      <w:r w:rsidRPr="0028107F">
        <w:t>party,</w:t>
      </w:r>
      <w:r w:rsidR="00E8788A">
        <w:t xml:space="preserve"> </w:t>
      </w:r>
      <w:r w:rsidRPr="0028107F">
        <w:t>how</w:t>
      </w:r>
      <w:r w:rsidR="00E8788A">
        <w:t xml:space="preserve"> </w:t>
      </w:r>
      <w:r w:rsidRPr="0028107F">
        <w:t>they</w:t>
      </w:r>
      <w:r w:rsidR="00E8788A">
        <w:t xml:space="preserve"> </w:t>
      </w:r>
      <w:r w:rsidRPr="0028107F">
        <w:t>provided</w:t>
      </w:r>
      <w:r w:rsidR="00E8788A">
        <w:t xml:space="preserve"> </w:t>
      </w:r>
      <w:r w:rsidRPr="0028107F">
        <w:t>support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women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children,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particular</w:t>
      </w:r>
      <w:r w:rsidR="00E8788A">
        <w:t xml:space="preserve"> </w:t>
      </w:r>
      <w:r w:rsidRPr="0028107F">
        <w:t>those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disabilities,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what</w:t>
      </w:r>
      <w:r w:rsidR="00E8788A">
        <w:t xml:space="preserve"> </w:t>
      </w:r>
      <w:r w:rsidRPr="0028107F">
        <w:t>measures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State</w:t>
      </w:r>
      <w:r w:rsidR="00E8788A">
        <w:t xml:space="preserve"> </w:t>
      </w:r>
      <w:r w:rsidRPr="0028107F">
        <w:t>party</w:t>
      </w:r>
      <w:r w:rsidR="00E8788A">
        <w:t xml:space="preserve"> </w:t>
      </w:r>
      <w:r w:rsidRPr="0028107F">
        <w:t>took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protect</w:t>
      </w:r>
      <w:r w:rsidR="00E8788A">
        <w:t xml:space="preserve"> </w:t>
      </w:r>
      <w:r w:rsidRPr="0028107F">
        <w:t>women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children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from</w:t>
      </w:r>
      <w:r w:rsidR="00E8788A">
        <w:t xml:space="preserve"> </w:t>
      </w:r>
      <w:r w:rsidRPr="0028107F">
        <w:t>all</w:t>
      </w:r>
      <w:r w:rsidR="00E8788A">
        <w:t xml:space="preserve"> </w:t>
      </w:r>
      <w:r w:rsidRPr="0028107F">
        <w:t>forms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exploitation,</w:t>
      </w:r>
      <w:r w:rsidR="00E8788A">
        <w:t xml:space="preserve"> </w:t>
      </w:r>
      <w:r w:rsidRPr="0028107F">
        <w:t>violence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abuse.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helpline</w:t>
      </w:r>
      <w:r w:rsidR="00E8788A">
        <w:t xml:space="preserve"> </w:t>
      </w:r>
      <w:r w:rsidRPr="0028107F">
        <w:t>mentioned</w:t>
      </w:r>
      <w:r w:rsidR="00E8788A">
        <w:t xml:space="preserve"> </w:t>
      </w:r>
      <w:r w:rsidRPr="0028107F">
        <w:t>accessible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all,</w:t>
      </w:r>
      <w:r w:rsidR="00E8788A">
        <w:t xml:space="preserve"> </w:t>
      </w:r>
      <w:r w:rsidRPr="0028107F">
        <w:t>including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who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hard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hearing,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if</w:t>
      </w:r>
      <w:r w:rsidR="00E8788A">
        <w:t xml:space="preserve"> </w:t>
      </w:r>
      <w:r w:rsidRPr="0028107F">
        <w:t>not</w:t>
      </w:r>
      <w:r w:rsidR="00E8788A">
        <w:t xml:space="preserve"> </w:t>
      </w:r>
      <w:r w:rsidRPr="0028107F">
        <w:t>how</w:t>
      </w:r>
      <w:r w:rsidR="00E8788A">
        <w:t xml:space="preserve"> </w:t>
      </w:r>
      <w:r w:rsidRPr="0028107F">
        <w:t>did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State</w:t>
      </w:r>
      <w:r w:rsidR="00E8788A">
        <w:t xml:space="preserve"> </w:t>
      </w:r>
      <w:r w:rsidRPr="0028107F">
        <w:t>party</w:t>
      </w:r>
      <w:r w:rsidR="00E8788A">
        <w:t xml:space="preserve"> </w:t>
      </w:r>
      <w:r w:rsidRPr="0028107F">
        <w:t>intend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make</w:t>
      </w:r>
      <w:r w:rsidR="00E8788A">
        <w:t xml:space="preserve"> </w:t>
      </w:r>
      <w:r w:rsidRPr="0028107F">
        <w:t>it</w:t>
      </w:r>
      <w:r w:rsidR="00E8788A">
        <w:t xml:space="preserve"> </w:t>
      </w:r>
      <w:r w:rsidRPr="0028107F">
        <w:t>so?</w:t>
      </w:r>
      <w:r w:rsidR="00E8788A">
        <w:t xml:space="preserve"> </w:t>
      </w:r>
      <w:r w:rsidRPr="0028107F">
        <w:t>She</w:t>
      </w:r>
      <w:r w:rsidR="00E8788A">
        <w:t xml:space="preserve"> </w:t>
      </w:r>
      <w:r w:rsidRPr="0028107F">
        <w:t>also</w:t>
      </w:r>
      <w:r w:rsidR="00E8788A">
        <w:t xml:space="preserve"> </w:t>
      </w:r>
      <w:r w:rsidRPr="0028107F">
        <w:t>wished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know</w:t>
      </w:r>
      <w:r w:rsidR="00E8788A">
        <w:t xml:space="preserve"> </w:t>
      </w:r>
      <w:r w:rsidRPr="0028107F">
        <w:t>whether</w:t>
      </w:r>
      <w:r w:rsidR="00E8788A">
        <w:t xml:space="preserve"> </w:t>
      </w:r>
      <w:r w:rsidRPr="0028107F">
        <w:t>medical</w:t>
      </w:r>
      <w:r w:rsidR="00E8788A">
        <w:t xml:space="preserve"> </w:t>
      </w:r>
      <w:r w:rsidRPr="0028107F">
        <w:t>services,</w:t>
      </w:r>
      <w:r w:rsidR="00E8788A">
        <w:t xml:space="preserve"> </w:t>
      </w:r>
      <w:r w:rsidRPr="0028107F">
        <w:t>including</w:t>
      </w:r>
      <w:r w:rsidR="00E8788A">
        <w:t xml:space="preserve"> </w:t>
      </w:r>
      <w:r w:rsidRPr="0028107F">
        <w:t>gynaecological</w:t>
      </w:r>
      <w:r w:rsidR="00E8788A">
        <w:t xml:space="preserve"> </w:t>
      </w:r>
      <w:r w:rsidRPr="0028107F">
        <w:t>examination</w:t>
      </w:r>
      <w:r w:rsidR="00E8788A">
        <w:t xml:space="preserve"> </w:t>
      </w:r>
      <w:r w:rsidRPr="0028107F">
        <w:t>facilities,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accessible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women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disabilities.</w:t>
      </w:r>
    </w:p>
    <w:p w:rsidR="00BE28D4" w:rsidRPr="0028107F" w:rsidRDefault="00BE28D4" w:rsidP="00BE28D4">
      <w:pPr>
        <w:pStyle w:val="SingleTxtG"/>
      </w:pPr>
      <w:r w:rsidRPr="0028107F">
        <w:t>33.</w:t>
      </w:r>
      <w:r w:rsidRPr="0028107F">
        <w:tab/>
        <w:t>She</w:t>
      </w:r>
      <w:r w:rsidR="00E8788A">
        <w:t xml:space="preserve"> </w:t>
      </w:r>
      <w:r w:rsidRPr="0028107F">
        <w:t>asked</w:t>
      </w:r>
      <w:r w:rsidR="00E8788A">
        <w:t xml:space="preserve"> </w:t>
      </w:r>
      <w:r w:rsidRPr="0028107F">
        <w:t>whether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State</w:t>
      </w:r>
      <w:r w:rsidR="00E8788A">
        <w:t xml:space="preserve"> </w:t>
      </w:r>
      <w:r w:rsidRPr="0028107F">
        <w:t>party</w:t>
      </w:r>
      <w:r w:rsidR="00E8788A">
        <w:t xml:space="preserve"> </w:t>
      </w:r>
      <w:r w:rsidRPr="0028107F">
        <w:t>planned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incorporate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questions</w:t>
      </w:r>
      <w:r w:rsidR="00E8788A">
        <w:t xml:space="preserve"> </w:t>
      </w:r>
      <w:r w:rsidRPr="0028107F">
        <w:t>formulated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Washington</w:t>
      </w:r>
      <w:r w:rsidR="00E8788A">
        <w:t xml:space="preserve"> </w:t>
      </w:r>
      <w:r w:rsidRPr="0028107F">
        <w:t>Group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Disability</w:t>
      </w:r>
      <w:r w:rsidR="00E8788A">
        <w:t xml:space="preserve"> </w:t>
      </w:r>
      <w:r w:rsidRPr="0028107F">
        <w:t>Statistics</w:t>
      </w:r>
      <w:r w:rsidR="00E8788A">
        <w:t xml:space="preserve"> </w:t>
      </w:r>
      <w:r w:rsidRPr="0028107F">
        <w:t>into</w:t>
      </w:r>
      <w:r w:rsidR="00E8788A">
        <w:t xml:space="preserve"> </w:t>
      </w:r>
      <w:r w:rsidRPr="0028107F">
        <w:t>its</w:t>
      </w:r>
      <w:r w:rsidR="00E8788A">
        <w:t xml:space="preserve"> </w:t>
      </w:r>
      <w:r w:rsidRPr="0028107F">
        <w:t>household</w:t>
      </w:r>
      <w:r w:rsidR="00E8788A">
        <w:t xml:space="preserve"> </w:t>
      </w:r>
      <w:r w:rsidRPr="0028107F">
        <w:t>census.</w:t>
      </w:r>
      <w:r w:rsidR="00E8788A">
        <w:t xml:space="preserve"> </w:t>
      </w:r>
      <w:r w:rsidRPr="0028107F">
        <w:t>Lastly,</w:t>
      </w:r>
      <w:r w:rsidR="00E8788A">
        <w:t xml:space="preserve"> </w:t>
      </w:r>
      <w:r w:rsidRPr="0028107F">
        <w:t>she</w:t>
      </w:r>
      <w:r w:rsidR="00E8788A">
        <w:t xml:space="preserve"> </w:t>
      </w:r>
      <w:r w:rsidRPr="0028107F">
        <w:t>invited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State</w:t>
      </w:r>
      <w:r w:rsidR="00E8788A">
        <w:t xml:space="preserve"> </w:t>
      </w:r>
      <w:r w:rsidRPr="0028107F">
        <w:t>party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avail</w:t>
      </w:r>
      <w:r w:rsidR="00E8788A">
        <w:t xml:space="preserve"> </w:t>
      </w:r>
      <w:r w:rsidRPr="0028107F">
        <w:t>itself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technical</w:t>
      </w:r>
      <w:r w:rsidR="00E8788A">
        <w:t xml:space="preserve"> </w:t>
      </w:r>
      <w:r w:rsidRPr="0028107F">
        <w:t>cooperation</w:t>
      </w:r>
      <w:r w:rsidR="00E8788A">
        <w:t xml:space="preserve"> </w:t>
      </w:r>
      <w:r w:rsidRPr="0028107F">
        <w:t>offered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Committee.</w:t>
      </w:r>
      <w:r w:rsidR="00E8788A">
        <w:t xml:space="preserve"> </w:t>
      </w:r>
    </w:p>
    <w:p w:rsidR="00BE28D4" w:rsidRPr="0028107F" w:rsidRDefault="00BE28D4" w:rsidP="00BE28D4">
      <w:pPr>
        <w:pStyle w:val="SingleTxtG"/>
      </w:pPr>
      <w:r w:rsidRPr="0028107F">
        <w:t>34.</w:t>
      </w:r>
      <w:r w:rsidRPr="0028107F">
        <w:tab/>
      </w:r>
      <w:r w:rsidRPr="00E8788A">
        <w:rPr>
          <w:b/>
        </w:rPr>
        <w:t>Mr.</w:t>
      </w:r>
      <w:r w:rsidR="00E8788A">
        <w:rPr>
          <w:b/>
        </w:rPr>
        <w:t xml:space="preserve"> </w:t>
      </w:r>
      <w:r w:rsidRPr="00E8788A">
        <w:rPr>
          <w:b/>
        </w:rPr>
        <w:t>Lovaszy</w:t>
      </w:r>
      <w:r w:rsidR="00E8788A">
        <w:t xml:space="preserve"> </w:t>
      </w:r>
      <w:r w:rsidRPr="0028107F">
        <w:t>(Country</w:t>
      </w:r>
      <w:r w:rsidR="00E8788A">
        <w:t xml:space="preserve"> </w:t>
      </w:r>
      <w:r w:rsidRPr="0028107F">
        <w:t>Rapporteur)</w:t>
      </w:r>
      <w:r w:rsidR="00E8788A">
        <w:t xml:space="preserve"> </w:t>
      </w:r>
      <w:r w:rsidRPr="0028107F">
        <w:t>said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would</w:t>
      </w:r>
      <w:r w:rsidR="00E8788A">
        <w:t xml:space="preserve"> </w:t>
      </w:r>
      <w:r w:rsidRPr="0028107F">
        <w:t>welcome</w:t>
      </w:r>
      <w:r w:rsidR="00E8788A">
        <w:t xml:space="preserve"> </w:t>
      </w:r>
      <w:r w:rsidRPr="0028107F">
        <w:t>information</w:t>
      </w:r>
      <w:r w:rsidR="00E8788A">
        <w:t xml:space="preserve"> </w:t>
      </w:r>
      <w:r w:rsidRPr="0028107F">
        <w:t>about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reported</w:t>
      </w:r>
      <w:r w:rsidR="00E8788A">
        <w:t xml:space="preserve"> </w:t>
      </w:r>
      <w:r w:rsidRPr="0028107F">
        <w:t>closure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commission</w:t>
      </w:r>
      <w:r w:rsidR="00E8788A">
        <w:t xml:space="preserve"> </w:t>
      </w:r>
      <w:r w:rsidRPr="0028107F">
        <w:t>responsible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allocating</w:t>
      </w:r>
      <w:r w:rsidR="00E8788A">
        <w:t xml:space="preserve"> </w:t>
      </w:r>
      <w:r w:rsidRPr="0028107F">
        <w:t>lottery</w:t>
      </w:r>
      <w:r w:rsidR="00E8788A">
        <w:t xml:space="preserve"> </w:t>
      </w:r>
      <w:r w:rsidRPr="0028107F">
        <w:t>funding.</w:t>
      </w:r>
      <w:r w:rsidR="00E8788A">
        <w:t xml:space="preserve"> </w:t>
      </w:r>
      <w:r w:rsidRPr="0028107F">
        <w:t>Referring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article</w:t>
      </w:r>
      <w:r w:rsidR="00E8788A">
        <w:t xml:space="preserve"> </w:t>
      </w:r>
      <w:r w:rsidRPr="0028107F">
        <w:t>21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Convention,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asked</w:t>
      </w:r>
      <w:r w:rsidR="00E8788A">
        <w:t xml:space="preserve"> </w:t>
      </w:r>
      <w:r w:rsidRPr="0028107F">
        <w:t>whether</w:t>
      </w:r>
      <w:r w:rsidR="00E8788A">
        <w:t xml:space="preserve"> </w:t>
      </w:r>
      <w:r w:rsidRPr="0028107F">
        <w:t>any</w:t>
      </w:r>
      <w:r w:rsidR="00E8788A">
        <w:t xml:space="preserve"> </w:t>
      </w:r>
      <w:r w:rsidRPr="0028107F">
        <w:t>specific</w:t>
      </w:r>
      <w:r w:rsidR="00E8788A">
        <w:t xml:space="preserve"> </w:t>
      </w:r>
      <w:r w:rsidRPr="0028107F">
        <w:t>legal</w:t>
      </w:r>
      <w:r w:rsidR="00E8788A">
        <w:t xml:space="preserve"> </w:t>
      </w:r>
      <w:r w:rsidRPr="0028107F">
        <w:t>obligations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place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increase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provision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subtitling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captioning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public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private</w:t>
      </w:r>
      <w:r w:rsidR="00E8788A">
        <w:t xml:space="preserve"> </w:t>
      </w:r>
      <w:r w:rsidRPr="0028107F">
        <w:t>media.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regard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article</w:t>
      </w:r>
      <w:r w:rsidR="00E8788A">
        <w:t xml:space="preserve"> </w:t>
      </w:r>
      <w:r w:rsidRPr="0028107F">
        <w:t>24,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enquired</w:t>
      </w:r>
      <w:r w:rsidR="00E8788A">
        <w:t xml:space="preserve"> </w:t>
      </w:r>
      <w:r w:rsidRPr="0028107F">
        <w:t>how</w:t>
      </w:r>
      <w:r w:rsidR="00E8788A">
        <w:t xml:space="preserve"> </w:t>
      </w:r>
      <w:r w:rsidRPr="0028107F">
        <w:t>matters</w:t>
      </w:r>
      <w:r w:rsidR="00E8788A">
        <w:t xml:space="preserve"> </w:t>
      </w:r>
      <w:r w:rsidRPr="0028107F">
        <w:t>stood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regard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adapting</w:t>
      </w:r>
      <w:r w:rsidR="00E8788A">
        <w:t xml:space="preserve"> </w:t>
      </w:r>
      <w:r w:rsidRPr="0028107F">
        <w:t>educational</w:t>
      </w:r>
      <w:r w:rsidR="00E8788A">
        <w:t xml:space="preserve"> </w:t>
      </w:r>
      <w:r w:rsidRPr="0028107F">
        <w:t>institutions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make</w:t>
      </w:r>
      <w:r w:rsidR="00E8788A">
        <w:t xml:space="preserve"> </w:t>
      </w:r>
      <w:r w:rsidRPr="0028107F">
        <w:t>them</w:t>
      </w:r>
      <w:r w:rsidR="00E8788A">
        <w:t xml:space="preserve"> </w:t>
      </w:r>
      <w:r w:rsidRPr="0028107F">
        <w:t>accessible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how</w:t>
      </w:r>
      <w:r w:rsidR="00E8788A">
        <w:t xml:space="preserve"> </w:t>
      </w:r>
      <w:r w:rsidRPr="0028107F">
        <w:t>many</w:t>
      </w:r>
      <w:r w:rsidR="00E8788A">
        <w:t xml:space="preserve"> </w:t>
      </w:r>
      <w:r w:rsidRPr="0028107F">
        <w:t>institutions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made</w:t>
      </w:r>
      <w:r w:rsidR="00E8788A">
        <w:t xml:space="preserve"> </w:t>
      </w:r>
      <w:r w:rsidRPr="0028107F">
        <w:t>such</w:t>
      </w:r>
      <w:r w:rsidR="00E8788A">
        <w:t xml:space="preserve"> </w:t>
      </w:r>
      <w:r w:rsidRPr="0028107F">
        <w:t>adaptations.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would</w:t>
      </w:r>
      <w:r w:rsidR="00E8788A">
        <w:t xml:space="preserve"> </w:t>
      </w:r>
      <w:r w:rsidRPr="0028107F">
        <w:t>like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hear</w:t>
      </w:r>
      <w:r w:rsidR="00E8788A">
        <w:t xml:space="preserve"> </w:t>
      </w:r>
      <w:r w:rsidRPr="0028107F">
        <w:t>more</w:t>
      </w:r>
      <w:r w:rsidR="00E8788A">
        <w:t xml:space="preserve"> </w:t>
      </w:r>
      <w:r w:rsidRPr="0028107F">
        <w:t>about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implementation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State</w:t>
      </w:r>
      <w:r w:rsidR="00E8788A">
        <w:t xml:space="preserve"> </w:t>
      </w:r>
      <w:r w:rsidRPr="0028107F">
        <w:t>party</w:t>
      </w:r>
      <w:r w:rsidR="00AA7C25">
        <w:t>’</w:t>
      </w:r>
      <w:r w:rsidRPr="0028107F">
        <w:t>s</w:t>
      </w:r>
      <w:r w:rsidR="00E8788A">
        <w:t xml:space="preserve"> </w:t>
      </w:r>
      <w:r w:rsidRPr="0028107F">
        <w:t>communication</w:t>
      </w:r>
      <w:r w:rsidR="00E8788A">
        <w:t xml:space="preserve"> </w:t>
      </w:r>
      <w:r w:rsidRPr="0028107F">
        <w:t>strategy,</w:t>
      </w:r>
      <w:r w:rsidR="00E8788A">
        <w:t xml:space="preserve"> </w:t>
      </w:r>
      <w:r w:rsidRPr="0028107F">
        <w:t>together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relevant</w:t>
      </w:r>
      <w:r w:rsidR="00E8788A">
        <w:t xml:space="preserve"> </w:t>
      </w:r>
      <w:r w:rsidRPr="0028107F">
        <w:t>figures.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article</w:t>
      </w:r>
      <w:r w:rsidR="00E8788A">
        <w:t xml:space="preserve"> </w:t>
      </w:r>
      <w:r w:rsidRPr="0028107F">
        <w:t>27,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asked</w:t>
      </w:r>
      <w:r w:rsidR="00E8788A">
        <w:t xml:space="preserve"> </w:t>
      </w:r>
      <w:r w:rsidRPr="0028107F">
        <w:t>what</w:t>
      </w:r>
      <w:r w:rsidR="00E8788A">
        <w:t xml:space="preserve"> </w:t>
      </w:r>
      <w:r w:rsidRPr="0028107F">
        <w:t>experts</w:t>
      </w:r>
      <w:r w:rsidR="00E8788A">
        <w:t xml:space="preserve"> </w:t>
      </w:r>
      <w:r w:rsidRPr="0028107F">
        <w:t>other</w:t>
      </w:r>
      <w:r w:rsidR="00E8788A">
        <w:t xml:space="preserve"> </w:t>
      </w:r>
      <w:r w:rsidRPr="0028107F">
        <w:t>than</w:t>
      </w:r>
      <w:r w:rsidR="00E8788A">
        <w:t xml:space="preserve"> </w:t>
      </w:r>
      <w:r w:rsidRPr="0028107F">
        <w:t>physicians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consulted</w:t>
      </w:r>
      <w:r w:rsidR="00E8788A">
        <w:t xml:space="preserve"> </w:t>
      </w:r>
      <w:r w:rsidRPr="0028107F">
        <w:t>when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examined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initial</w:t>
      </w:r>
      <w:r w:rsidR="00E8788A">
        <w:t xml:space="preserve"> </w:t>
      </w:r>
      <w:r w:rsidRPr="0028107F">
        <w:t>proceedings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what</w:t>
      </w:r>
      <w:r w:rsidR="00E8788A">
        <w:t xml:space="preserve"> </w:t>
      </w:r>
      <w:r w:rsidRPr="0028107F">
        <w:t>legal</w:t>
      </w:r>
      <w:r w:rsidR="00E8788A">
        <w:t xml:space="preserve"> </w:t>
      </w:r>
      <w:r w:rsidRPr="0028107F">
        <w:t>remedies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available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respect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second-level</w:t>
      </w:r>
      <w:r w:rsidR="00E8788A">
        <w:t xml:space="preserve"> </w:t>
      </w:r>
      <w:r w:rsidRPr="0028107F">
        <w:t>decisions.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also</w:t>
      </w:r>
      <w:r w:rsidR="00E8788A">
        <w:t xml:space="preserve"> </w:t>
      </w:r>
      <w:r w:rsidRPr="0028107F">
        <w:t>asked</w:t>
      </w:r>
      <w:r w:rsidR="00E8788A">
        <w:t xml:space="preserve"> </w:t>
      </w:r>
      <w:r w:rsidRPr="0028107F">
        <w:t>what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effect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removing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upper</w:t>
      </w:r>
      <w:r w:rsidR="00E8788A">
        <w:t xml:space="preserve"> </w:t>
      </w:r>
      <w:r w:rsidRPr="0028107F">
        <w:t>limit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financial</w:t>
      </w:r>
      <w:r w:rsidR="00E8788A">
        <w:t xml:space="preserve"> </w:t>
      </w:r>
      <w:r w:rsidRPr="0028107F">
        <w:t>subsidies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employees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what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unemployment</w:t>
      </w:r>
      <w:r w:rsidR="00E8788A">
        <w:t xml:space="preserve"> </w:t>
      </w:r>
      <w:r w:rsidRPr="0028107F">
        <w:t>rate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among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disabilities.</w:t>
      </w:r>
      <w:r w:rsidR="00A13279">
        <w:t xml:space="preserve"> </w:t>
      </w:r>
      <w:r w:rsidRPr="0028107F">
        <w:t>Lastly,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regard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article</w:t>
      </w:r>
      <w:r w:rsidR="00E8788A">
        <w:t xml:space="preserve"> </w:t>
      </w:r>
      <w:r w:rsidRPr="0028107F">
        <w:t>33,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asked</w:t>
      </w:r>
      <w:r w:rsidR="00E8788A">
        <w:t xml:space="preserve"> </w:t>
      </w:r>
      <w:r w:rsidRPr="0028107F">
        <w:t>how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team</w:t>
      </w:r>
      <w:r w:rsidR="00E8788A">
        <w:t xml:space="preserve"> </w:t>
      </w:r>
      <w:r w:rsidRPr="0028107F">
        <w:t>appointed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evaluate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implementation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State</w:t>
      </w:r>
      <w:r w:rsidR="00E8788A">
        <w:t xml:space="preserve"> </w:t>
      </w:r>
      <w:r w:rsidRPr="0028107F">
        <w:t>party</w:t>
      </w:r>
      <w:r w:rsidR="00AA7C25">
        <w:t>’</w:t>
      </w:r>
      <w:r w:rsidRPr="0028107F">
        <w:t>s</w:t>
      </w:r>
      <w:r w:rsidR="00E8788A">
        <w:t xml:space="preserve"> </w:t>
      </w:r>
      <w:r w:rsidRPr="0028107F">
        <w:t>disability</w:t>
      </w:r>
      <w:r w:rsidR="00E8788A">
        <w:t xml:space="preserve"> </w:t>
      </w:r>
      <w:r w:rsidRPr="0028107F">
        <w:t>strategy</w:t>
      </w:r>
      <w:r w:rsidR="00E8788A">
        <w:t xml:space="preserve"> </w:t>
      </w:r>
      <w:r w:rsidRPr="0028107F">
        <w:t>would</w:t>
      </w:r>
      <w:r w:rsidR="00E8788A">
        <w:t xml:space="preserve"> </w:t>
      </w:r>
      <w:r w:rsidRPr="0028107F">
        <w:t>fulfil</w:t>
      </w:r>
      <w:r w:rsidR="00E8788A">
        <w:t xml:space="preserve"> </w:t>
      </w:r>
      <w:r w:rsidRPr="0028107F">
        <w:t>its</w:t>
      </w:r>
      <w:r w:rsidR="00E8788A">
        <w:t xml:space="preserve"> </w:t>
      </w:r>
      <w:r w:rsidRPr="0028107F">
        <w:t>obligations</w:t>
      </w:r>
      <w:r w:rsidR="00E8788A">
        <w:t xml:space="preserve"> </w:t>
      </w:r>
      <w:r w:rsidRPr="0028107F">
        <w:t>under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Convention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whether</w:t>
      </w:r>
      <w:r w:rsidR="00E8788A">
        <w:t xml:space="preserve"> </w:t>
      </w:r>
      <w:r w:rsidRPr="0028107F">
        <w:t>it</w:t>
      </w:r>
      <w:r w:rsidR="00E8788A">
        <w:t xml:space="preserve"> </w:t>
      </w:r>
      <w:r w:rsidRPr="0028107F">
        <w:t>could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considered</w:t>
      </w:r>
      <w:r w:rsidR="00E8788A">
        <w:t xml:space="preserve"> </w:t>
      </w:r>
      <w:r w:rsidRPr="0028107F">
        <w:t>part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one</w:t>
      </w:r>
      <w:r w:rsidR="00E8788A">
        <w:t xml:space="preserve"> </w:t>
      </w:r>
      <w:r w:rsidRPr="0028107F">
        <w:t>or</w:t>
      </w:r>
      <w:r w:rsidR="00E8788A">
        <w:t xml:space="preserve"> </w:t>
      </w:r>
      <w:r w:rsidRPr="0028107F">
        <w:t>more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independent</w:t>
      </w:r>
      <w:r w:rsidR="00E8788A">
        <w:t xml:space="preserve"> </w:t>
      </w:r>
      <w:r w:rsidRPr="0028107F">
        <w:t>bodies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mechanisms</w:t>
      </w:r>
      <w:r w:rsidR="00E8788A">
        <w:t xml:space="preserve"> </w:t>
      </w:r>
      <w:r w:rsidRPr="0028107F">
        <w:t>referred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therein.</w:t>
      </w:r>
    </w:p>
    <w:p w:rsidR="00BE28D4" w:rsidRPr="00E8788A" w:rsidRDefault="00BE28D4" w:rsidP="00BE28D4">
      <w:pPr>
        <w:pStyle w:val="SingleTxtG"/>
        <w:rPr>
          <w:i/>
        </w:rPr>
      </w:pPr>
      <w:r w:rsidRPr="00E8788A">
        <w:rPr>
          <w:i/>
        </w:rPr>
        <w:t>The</w:t>
      </w:r>
      <w:r w:rsidR="00E8788A">
        <w:rPr>
          <w:i/>
        </w:rPr>
        <w:t xml:space="preserve"> </w:t>
      </w:r>
      <w:r w:rsidRPr="00E8788A">
        <w:rPr>
          <w:i/>
        </w:rPr>
        <w:t>meeting</w:t>
      </w:r>
      <w:r w:rsidR="00E8788A">
        <w:rPr>
          <w:i/>
        </w:rPr>
        <w:t xml:space="preserve"> </w:t>
      </w:r>
      <w:r w:rsidRPr="00E8788A">
        <w:rPr>
          <w:i/>
        </w:rPr>
        <w:t>was</w:t>
      </w:r>
      <w:r w:rsidR="00E8788A">
        <w:rPr>
          <w:i/>
        </w:rPr>
        <w:t xml:space="preserve"> </w:t>
      </w:r>
      <w:r w:rsidRPr="00E8788A">
        <w:rPr>
          <w:i/>
        </w:rPr>
        <w:t>suspended</w:t>
      </w:r>
      <w:r w:rsidR="00E8788A">
        <w:rPr>
          <w:i/>
        </w:rPr>
        <w:t xml:space="preserve"> </w:t>
      </w:r>
      <w:r w:rsidRPr="00E8788A">
        <w:rPr>
          <w:i/>
        </w:rPr>
        <w:t>at</w:t>
      </w:r>
      <w:r w:rsidR="00E8788A">
        <w:rPr>
          <w:i/>
        </w:rPr>
        <w:t xml:space="preserve"> </w:t>
      </w:r>
      <w:r w:rsidRPr="00E8788A">
        <w:rPr>
          <w:i/>
        </w:rPr>
        <w:t>noon</w:t>
      </w:r>
      <w:r w:rsidR="00E8788A">
        <w:rPr>
          <w:i/>
        </w:rPr>
        <w:t xml:space="preserve"> </w:t>
      </w:r>
      <w:r w:rsidRPr="00E8788A">
        <w:rPr>
          <w:i/>
        </w:rPr>
        <w:t>and</w:t>
      </w:r>
      <w:r w:rsidR="00E8788A">
        <w:rPr>
          <w:i/>
        </w:rPr>
        <w:t xml:space="preserve"> </w:t>
      </w:r>
      <w:r w:rsidRPr="00E8788A">
        <w:rPr>
          <w:i/>
        </w:rPr>
        <w:t>resumed</w:t>
      </w:r>
      <w:r w:rsidR="00E8788A">
        <w:rPr>
          <w:i/>
        </w:rPr>
        <w:t xml:space="preserve"> </w:t>
      </w:r>
      <w:r w:rsidRPr="00E8788A">
        <w:rPr>
          <w:i/>
        </w:rPr>
        <w:t>at</w:t>
      </w:r>
      <w:r w:rsidR="00E8788A">
        <w:rPr>
          <w:i/>
        </w:rPr>
        <w:t xml:space="preserve"> </w:t>
      </w:r>
      <w:r w:rsidRPr="00E8788A">
        <w:rPr>
          <w:i/>
        </w:rPr>
        <w:t>12.20</w:t>
      </w:r>
      <w:r w:rsidR="00E8788A">
        <w:rPr>
          <w:i/>
        </w:rPr>
        <w:t xml:space="preserve"> </w:t>
      </w:r>
      <w:r w:rsidRPr="00E8788A">
        <w:rPr>
          <w:i/>
        </w:rPr>
        <w:t>p.m.</w:t>
      </w:r>
    </w:p>
    <w:p w:rsidR="00BE28D4" w:rsidRPr="0028107F" w:rsidRDefault="00BE28D4" w:rsidP="00BE28D4">
      <w:pPr>
        <w:pStyle w:val="SingleTxtG"/>
      </w:pPr>
      <w:r w:rsidRPr="0028107F">
        <w:t>35.</w:t>
      </w:r>
      <w:r w:rsidRPr="0028107F">
        <w:tab/>
      </w:r>
      <w:r w:rsidRPr="00E8788A">
        <w:rPr>
          <w:b/>
        </w:rPr>
        <w:t>Mr.</w:t>
      </w:r>
      <w:r w:rsidR="00E8788A">
        <w:rPr>
          <w:b/>
        </w:rPr>
        <w:t xml:space="preserve"> </w:t>
      </w:r>
      <w:r w:rsidRPr="00E8788A">
        <w:rPr>
          <w:b/>
        </w:rPr>
        <w:t>Milošević</w:t>
      </w:r>
      <w:r w:rsidR="00E8788A">
        <w:t xml:space="preserve"> </w:t>
      </w:r>
      <w:r w:rsidRPr="0028107F">
        <w:t>(Montenegro)</w:t>
      </w:r>
      <w:r w:rsidR="00E8788A">
        <w:t xml:space="preserve"> </w:t>
      </w:r>
      <w:r w:rsidRPr="0028107F">
        <w:t>said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the</w:t>
      </w:r>
      <w:r w:rsidR="00E8788A">
        <w:t xml:space="preserve"> </w:t>
      </w:r>
      <w:r w:rsidR="00A73C01" w:rsidRPr="0028107F">
        <w:t>Public</w:t>
      </w:r>
      <w:r w:rsidR="00A73C01">
        <w:t xml:space="preserve"> </w:t>
      </w:r>
      <w:r w:rsidR="00A73C01" w:rsidRPr="0028107F">
        <w:t>Procurement</w:t>
      </w:r>
      <w:r w:rsidR="00E8788A">
        <w:t xml:space="preserve"> </w:t>
      </w:r>
      <w:r w:rsidR="00A73C01">
        <w:t xml:space="preserve">Act </w:t>
      </w:r>
      <w:r w:rsidRPr="0028107F">
        <w:t>legislation</w:t>
      </w:r>
      <w:r w:rsidR="00E8788A">
        <w:t xml:space="preserve"> </w:t>
      </w:r>
      <w:r w:rsidRPr="0028107F">
        <w:t>still</w:t>
      </w:r>
      <w:r w:rsidR="00E8788A">
        <w:t xml:space="preserve"> </w:t>
      </w:r>
      <w:r w:rsidRPr="0028107F">
        <w:t>included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requirement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accessibility.</w:t>
      </w:r>
      <w:r w:rsidR="00E8788A">
        <w:t xml:space="preserve"> </w:t>
      </w:r>
      <w:r w:rsidRPr="0028107F">
        <w:t>All</w:t>
      </w:r>
      <w:r w:rsidR="00E8788A">
        <w:t xml:space="preserve"> </w:t>
      </w:r>
      <w:r w:rsidRPr="0028107F">
        <w:t>contractors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obliged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meet</w:t>
      </w:r>
      <w:r w:rsidR="00E8788A">
        <w:t xml:space="preserve"> </w:t>
      </w:r>
      <w:r w:rsidRPr="0028107F">
        <w:t>technical</w:t>
      </w:r>
      <w:r w:rsidR="00E8788A">
        <w:t xml:space="preserve"> </w:t>
      </w:r>
      <w:r w:rsidRPr="0028107F">
        <w:t>requirements,</w:t>
      </w:r>
      <w:r w:rsidR="00E8788A">
        <w:t xml:space="preserve"> </w:t>
      </w:r>
      <w:r w:rsidRPr="0028107F">
        <w:t>which</w:t>
      </w:r>
      <w:r w:rsidR="00E8788A">
        <w:t xml:space="preserve"> </w:t>
      </w:r>
      <w:r w:rsidRPr="0028107F">
        <w:t>must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included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tenders.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provision</w:t>
      </w:r>
      <w:r w:rsidR="00E8788A">
        <w:t xml:space="preserve"> </w:t>
      </w:r>
      <w:r w:rsidRPr="0028107F">
        <w:t>also</w:t>
      </w:r>
      <w:r w:rsidR="00E8788A">
        <w:t xml:space="preserve"> </w:t>
      </w:r>
      <w:r w:rsidRPr="0028107F">
        <w:t>applied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municipal</w:t>
      </w:r>
      <w:r w:rsidR="00E8788A">
        <w:t xml:space="preserve"> </w:t>
      </w:r>
      <w:r w:rsidRPr="0028107F">
        <w:t>buses.</w:t>
      </w:r>
      <w:r w:rsidR="00E8788A">
        <w:t xml:space="preserve"> </w:t>
      </w:r>
      <w:r w:rsidRPr="0028107F">
        <w:t>Regulations</w:t>
      </w:r>
      <w:r w:rsidR="00E8788A">
        <w:t xml:space="preserve"> </w:t>
      </w:r>
      <w:r w:rsidRPr="0028107F">
        <w:t>allowed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existing</w:t>
      </w:r>
      <w:r w:rsidR="00E8788A">
        <w:t xml:space="preserve"> </w:t>
      </w:r>
      <w:r w:rsidRPr="0028107F">
        <w:t>buses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adapted,</w:t>
      </w:r>
      <w:r w:rsidR="00E8788A">
        <w:t xml:space="preserve"> </w:t>
      </w:r>
      <w:r w:rsidRPr="0028107F">
        <w:t>where</w:t>
      </w:r>
      <w:r w:rsidR="00E8788A">
        <w:t xml:space="preserve"> </w:t>
      </w:r>
      <w:r w:rsidRPr="0028107F">
        <w:t>possible,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example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installing</w:t>
      </w:r>
      <w:r w:rsidR="00E8788A">
        <w:t xml:space="preserve"> </w:t>
      </w:r>
      <w:r w:rsidRPr="0028107F">
        <w:t>platforms.</w:t>
      </w:r>
      <w:r w:rsidR="00E8788A">
        <w:t xml:space="preserve"> </w:t>
      </w:r>
      <w:r w:rsidRPr="0028107F">
        <w:t>New</w:t>
      </w:r>
      <w:r w:rsidR="00E8788A">
        <w:t xml:space="preserve"> </w:t>
      </w:r>
      <w:r w:rsidRPr="0028107F">
        <w:t>transport</w:t>
      </w:r>
      <w:r w:rsidR="00E8788A">
        <w:t xml:space="preserve"> </w:t>
      </w:r>
      <w:r w:rsidRPr="0028107F">
        <w:t>legislation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introduced;</w:t>
      </w:r>
      <w:r w:rsidR="00E8788A">
        <w:t xml:space="preserve"> </w:t>
      </w:r>
      <w:r w:rsidRPr="0028107F">
        <w:t>implementing</w:t>
      </w:r>
      <w:r w:rsidR="00E8788A">
        <w:t xml:space="preserve"> </w:t>
      </w:r>
      <w:r w:rsidRPr="0028107F">
        <w:t>legislation</w:t>
      </w:r>
      <w:r w:rsidR="00E8788A">
        <w:t xml:space="preserve"> </w:t>
      </w:r>
      <w:r w:rsidRPr="0028107F">
        <w:t>would</w:t>
      </w:r>
      <w:r w:rsidR="00E8788A">
        <w:t xml:space="preserve"> </w:t>
      </w:r>
      <w:r w:rsidRPr="0028107F">
        <w:t>follow.</w:t>
      </w:r>
      <w:r w:rsidR="00E8788A">
        <w:t xml:space="preserve"> </w:t>
      </w:r>
      <w:r w:rsidRPr="0028107F">
        <w:t>It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envisaged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deadline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removal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barriers</w:t>
      </w:r>
      <w:r w:rsidR="00E8788A">
        <w:t xml:space="preserve"> </w:t>
      </w:r>
      <w:r w:rsidRPr="0028107F">
        <w:t>from</w:t>
      </w:r>
      <w:r w:rsidR="00E8788A">
        <w:t xml:space="preserve"> </w:t>
      </w:r>
      <w:r w:rsidRPr="0028107F">
        <w:t>bus</w:t>
      </w:r>
      <w:r w:rsidR="00E8788A">
        <w:t xml:space="preserve"> </w:t>
      </w:r>
      <w:r w:rsidRPr="0028107F">
        <w:t>stations</w:t>
      </w:r>
      <w:r w:rsidR="00E8788A">
        <w:t xml:space="preserve"> </w:t>
      </w:r>
      <w:r w:rsidRPr="0028107F">
        <w:t>would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relatively</w:t>
      </w:r>
      <w:r w:rsidR="00E8788A">
        <w:t xml:space="preserve"> </w:t>
      </w:r>
      <w:r w:rsidRPr="0028107F">
        <w:t>short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such</w:t>
      </w:r>
      <w:r w:rsidR="00E8788A">
        <w:t xml:space="preserve"> </w:t>
      </w:r>
      <w:r w:rsidRPr="0028107F">
        <w:t>removal</w:t>
      </w:r>
      <w:r w:rsidR="00E8788A">
        <w:t xml:space="preserve"> </w:t>
      </w:r>
      <w:r w:rsidRPr="0028107F">
        <w:t>would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compulsory.</w:t>
      </w:r>
      <w:r w:rsidR="00E8788A">
        <w:t xml:space="preserve"> </w:t>
      </w:r>
      <w:r w:rsidRPr="0028107F">
        <w:t>Data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percentage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buses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accessible</w:t>
      </w:r>
      <w:r w:rsidR="00E8788A">
        <w:t xml:space="preserve"> </w:t>
      </w:r>
      <w:r w:rsidRPr="0028107F">
        <w:t>could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provided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due</w:t>
      </w:r>
      <w:r w:rsidR="00E8788A">
        <w:t xml:space="preserve"> </w:t>
      </w:r>
      <w:r w:rsidRPr="0028107F">
        <w:t>course;</w:t>
      </w:r>
      <w:r w:rsidR="00E8788A">
        <w:t xml:space="preserve"> </w:t>
      </w:r>
      <w:r w:rsidRPr="0028107F">
        <w:t>however,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number</w:t>
      </w:r>
      <w:r w:rsidR="00E8788A">
        <w:t xml:space="preserve"> </w:t>
      </w:r>
      <w:r w:rsidRPr="0028107F">
        <w:t>remained</w:t>
      </w:r>
      <w:r w:rsidR="00E8788A">
        <w:t xml:space="preserve"> </w:t>
      </w:r>
      <w:r w:rsidRPr="0028107F">
        <w:t>low.</w:t>
      </w:r>
      <w:r w:rsidR="00E8788A">
        <w:t xml:space="preserve"> </w:t>
      </w:r>
      <w:r w:rsidRPr="0028107F">
        <w:t>There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plans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introduce</w:t>
      </w:r>
      <w:r w:rsidR="00E8788A">
        <w:t xml:space="preserve"> </w:t>
      </w:r>
      <w:r w:rsidRPr="0028107F">
        <w:t>training</w:t>
      </w:r>
      <w:r w:rsidR="00E8788A">
        <w:t xml:space="preserve"> </w:t>
      </w:r>
      <w:r w:rsidRPr="0028107F">
        <w:t>modules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bus</w:t>
      </w:r>
      <w:r w:rsidR="00E8788A">
        <w:t xml:space="preserve"> </w:t>
      </w:r>
      <w:r w:rsidRPr="0028107F">
        <w:t>drivers,</w:t>
      </w:r>
      <w:r w:rsidR="00E8788A">
        <w:t xml:space="preserve"> </w:t>
      </w:r>
      <w:r w:rsidRPr="0028107F">
        <w:t>which</w:t>
      </w:r>
      <w:r w:rsidR="00E8788A">
        <w:t xml:space="preserve"> </w:t>
      </w:r>
      <w:r w:rsidRPr="0028107F">
        <w:t>would</w:t>
      </w:r>
      <w:r w:rsidR="00E8788A">
        <w:t xml:space="preserve"> </w:t>
      </w:r>
      <w:r w:rsidRPr="0028107F">
        <w:t>include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topic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accessibility.</w:t>
      </w:r>
    </w:p>
    <w:p w:rsidR="00BE28D4" w:rsidRPr="0028107F" w:rsidRDefault="00BE28D4" w:rsidP="00BE28D4">
      <w:pPr>
        <w:pStyle w:val="SingleTxtG"/>
      </w:pPr>
      <w:r w:rsidRPr="0028107F">
        <w:t>36.</w:t>
      </w:r>
      <w:r w:rsidRPr="0028107F">
        <w:tab/>
      </w:r>
      <w:r w:rsidRPr="00B337D7">
        <w:rPr>
          <w:b/>
        </w:rPr>
        <w:t>Ms.</w:t>
      </w:r>
      <w:r w:rsidR="00E8788A" w:rsidRPr="00B337D7">
        <w:rPr>
          <w:b/>
        </w:rPr>
        <w:t xml:space="preserve"> </w:t>
      </w:r>
      <w:r w:rsidRPr="00B337D7">
        <w:rPr>
          <w:b/>
        </w:rPr>
        <w:t>Popović</w:t>
      </w:r>
      <w:r w:rsidR="00E8788A">
        <w:t xml:space="preserve"> </w:t>
      </w:r>
      <w:r w:rsidRPr="0028107F">
        <w:t>(Montenegro)</w:t>
      </w:r>
      <w:r w:rsidR="00E8788A">
        <w:t xml:space="preserve"> </w:t>
      </w:r>
      <w:r w:rsidRPr="0028107F">
        <w:t>said</w:t>
      </w:r>
      <w:r w:rsidR="00E8788A">
        <w:t xml:space="preserve"> </w:t>
      </w:r>
      <w:r w:rsidRPr="0028107F">
        <w:t>that,</w:t>
      </w:r>
      <w:r w:rsidR="00E8788A">
        <w:t xml:space="preserve"> </w:t>
      </w:r>
      <w:r w:rsidRPr="0028107F">
        <w:t>under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Prohibition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Discrimination</w:t>
      </w:r>
      <w:r w:rsidR="00E8788A">
        <w:t xml:space="preserve"> </w:t>
      </w:r>
      <w:r w:rsidRPr="0028107F">
        <w:t>against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Act,</w:t>
      </w:r>
      <w:r w:rsidR="00E8788A">
        <w:t xml:space="preserve"> </w:t>
      </w:r>
      <w:r w:rsidRPr="0028107F">
        <w:t>discrimination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field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public</w:t>
      </w:r>
      <w:r w:rsidR="00E8788A">
        <w:t xml:space="preserve"> </w:t>
      </w:r>
      <w:r w:rsidRPr="0028107F">
        <w:t>transport,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legal</w:t>
      </w:r>
      <w:r w:rsidR="00E8788A">
        <w:t xml:space="preserve"> </w:t>
      </w:r>
      <w:r w:rsidRPr="0028107F">
        <w:t>entities,</w:t>
      </w:r>
      <w:r w:rsidR="00E8788A">
        <w:t xml:space="preserve"> </w:t>
      </w:r>
      <w:r w:rsidRPr="0028107F">
        <w:t>representatives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legal</w:t>
      </w:r>
      <w:r w:rsidR="00E8788A">
        <w:t xml:space="preserve"> </w:t>
      </w:r>
      <w:r w:rsidRPr="0028107F">
        <w:t>entities</w:t>
      </w:r>
      <w:r w:rsidR="00E8788A">
        <w:t xml:space="preserve"> </w:t>
      </w:r>
      <w:r w:rsidRPr="0028107F">
        <w:t>or</w:t>
      </w:r>
      <w:r w:rsidR="00E8788A">
        <w:t xml:space="preserve"> </w:t>
      </w:r>
      <w:r w:rsidRPr="0028107F">
        <w:t>entrepreneurs,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punishable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fines</w:t>
      </w:r>
      <w:r w:rsidR="00E8788A">
        <w:t xml:space="preserve"> </w:t>
      </w:r>
      <w:r w:rsidRPr="0028107F">
        <w:t>ranging</w:t>
      </w:r>
      <w:r w:rsidR="00E8788A">
        <w:t xml:space="preserve"> </w:t>
      </w:r>
      <w:r w:rsidRPr="0028107F">
        <w:t>from</w:t>
      </w:r>
      <w:r w:rsidR="00E8788A">
        <w:t xml:space="preserve"> </w:t>
      </w:r>
      <w:r w:rsidRPr="0028107F">
        <w:t>€500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€20,000.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obligation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provide</w:t>
      </w:r>
      <w:r w:rsidR="00E8788A">
        <w:t xml:space="preserve"> </w:t>
      </w:r>
      <w:r w:rsidRPr="0028107F">
        <w:t>reasonable</w:t>
      </w:r>
      <w:r w:rsidR="00E8788A">
        <w:t xml:space="preserve"> </w:t>
      </w:r>
      <w:r w:rsidRPr="0028107F">
        <w:t>accommodation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covered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both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first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second</w:t>
      </w:r>
      <w:r w:rsidR="00E8788A">
        <w:t xml:space="preserve"> </w:t>
      </w:r>
      <w:r w:rsidRPr="0028107F">
        <w:t>paragraphs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article</w:t>
      </w:r>
      <w:r w:rsidR="00E8788A">
        <w:t xml:space="preserve"> </w:t>
      </w:r>
      <w:r w:rsidRPr="0028107F">
        <w:t>18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law.</w:t>
      </w:r>
      <w:r w:rsidR="00E8788A">
        <w:t xml:space="preserve"> </w:t>
      </w:r>
    </w:p>
    <w:p w:rsidR="00BE28D4" w:rsidRPr="0028107F" w:rsidRDefault="00BE28D4" w:rsidP="00BE28D4">
      <w:pPr>
        <w:pStyle w:val="SingleTxtG"/>
      </w:pPr>
      <w:r w:rsidRPr="0028107F">
        <w:t>37.</w:t>
      </w:r>
      <w:r w:rsidRPr="0028107F">
        <w:tab/>
        <w:t>As</w:t>
      </w:r>
      <w:r w:rsidR="00E8788A">
        <w:t xml:space="preserve"> </w:t>
      </w:r>
      <w:r w:rsidRPr="0028107F">
        <w:t>outlined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paragraph</w:t>
      </w:r>
      <w:r w:rsidR="00E8788A">
        <w:t xml:space="preserve"> </w:t>
      </w:r>
      <w:r w:rsidRPr="0028107F">
        <w:t>11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her</w:t>
      </w:r>
      <w:r w:rsidR="00E8788A">
        <w:t xml:space="preserve"> </w:t>
      </w:r>
      <w:r w:rsidRPr="0028107F">
        <w:t>country</w:t>
      </w:r>
      <w:r w:rsidR="00AA7C25">
        <w:t>’</w:t>
      </w:r>
      <w:r w:rsidRPr="0028107F">
        <w:t>s</w:t>
      </w:r>
      <w:r w:rsidR="00E8788A">
        <w:t xml:space="preserve"> </w:t>
      </w:r>
      <w:r w:rsidRPr="0028107F">
        <w:t>replies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list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issues</w:t>
      </w:r>
      <w:r w:rsidR="006340A5">
        <w:t xml:space="preserve"> (</w:t>
      </w:r>
      <w:r w:rsidR="006340A5" w:rsidRPr="00234759">
        <w:t>CRPD/C/</w:t>
      </w:r>
      <w:r w:rsidR="006340A5">
        <w:t>MNE/Q/1/Add.1)</w:t>
      </w:r>
      <w:r w:rsidRPr="0028107F">
        <w:t>,</w:t>
      </w:r>
      <w:r w:rsidR="00E8788A">
        <w:t xml:space="preserve"> </w:t>
      </w:r>
      <w:r w:rsidRPr="0028107F">
        <w:t>efforts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being</w:t>
      </w:r>
      <w:r w:rsidR="00E8788A">
        <w:t xml:space="preserve"> </w:t>
      </w:r>
      <w:r w:rsidRPr="0028107F">
        <w:t>made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bring</w:t>
      </w:r>
      <w:r w:rsidR="00E8788A">
        <w:t xml:space="preserve"> </w:t>
      </w:r>
      <w:r w:rsidRPr="0028107F">
        <w:t>national</w:t>
      </w:r>
      <w:r w:rsidR="00E8788A">
        <w:t xml:space="preserve"> </w:t>
      </w:r>
      <w:r w:rsidRPr="0028107F">
        <w:t>legislation</w:t>
      </w:r>
      <w:r w:rsidR="00E8788A">
        <w:t xml:space="preserve"> </w:t>
      </w:r>
      <w:r w:rsidRPr="0028107F">
        <w:t>into</w:t>
      </w:r>
      <w:r w:rsidR="00E8788A">
        <w:t xml:space="preserve"> </w:t>
      </w:r>
      <w:r w:rsidRPr="0028107F">
        <w:t>line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Convention.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Ministry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Human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Minority</w:t>
      </w:r>
      <w:r w:rsidR="00E8788A">
        <w:t xml:space="preserve"> </w:t>
      </w:r>
      <w:r w:rsidRPr="0028107F">
        <w:t>Rights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established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commission,</w:t>
      </w:r>
      <w:r w:rsidR="00E8788A">
        <w:t xml:space="preserve"> </w:t>
      </w:r>
      <w:r w:rsidRPr="0028107F">
        <w:t>composed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representatives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civil</w:t>
      </w:r>
      <w:r w:rsidR="00E8788A">
        <w:t xml:space="preserve"> </w:t>
      </w:r>
      <w:r w:rsidRPr="0028107F">
        <w:t>society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various</w:t>
      </w:r>
      <w:r w:rsidR="00E8788A">
        <w:t xml:space="preserve"> </w:t>
      </w:r>
      <w:r w:rsidRPr="0028107F">
        <w:t>governmental</w:t>
      </w:r>
      <w:r w:rsidR="00E8788A">
        <w:t xml:space="preserve"> </w:t>
      </w:r>
      <w:r w:rsidRPr="0028107F">
        <w:t>departments,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monitor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implementation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Strategy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Protection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against</w:t>
      </w:r>
      <w:r w:rsidR="00E8788A">
        <w:t xml:space="preserve"> </w:t>
      </w:r>
      <w:r w:rsidRPr="0028107F">
        <w:t>Discrimination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Promotion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Equality</w:t>
      </w:r>
      <w:r w:rsidR="00A13279">
        <w:t xml:space="preserve"> </w:t>
      </w:r>
      <w:r w:rsidRPr="0028107F">
        <w:t>for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years</w:t>
      </w:r>
      <w:r w:rsidR="00E8788A">
        <w:t xml:space="preserve"> </w:t>
      </w:r>
      <w:r w:rsidRPr="0028107F">
        <w:t>2017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2021,</w:t>
      </w:r>
      <w:r w:rsidR="00E8788A">
        <w:t xml:space="preserve"> </w:t>
      </w:r>
      <w:r w:rsidRPr="0028107F">
        <w:t>using</w:t>
      </w:r>
      <w:r w:rsidR="00E8788A">
        <w:t xml:space="preserve"> </w:t>
      </w:r>
      <w:r w:rsidRPr="0028107F">
        <w:t>indicators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developed.</w:t>
      </w:r>
    </w:p>
    <w:p w:rsidR="00BE28D4" w:rsidRPr="0028107F" w:rsidRDefault="00BE28D4" w:rsidP="00BE28D4">
      <w:pPr>
        <w:pStyle w:val="SingleTxtG"/>
      </w:pPr>
      <w:r w:rsidRPr="0028107F">
        <w:t>38.</w:t>
      </w:r>
      <w:r w:rsidRPr="0028107F">
        <w:tab/>
        <w:t>Discrimination</w:t>
      </w:r>
      <w:r w:rsidR="00E8788A">
        <w:t xml:space="preserve"> </w:t>
      </w:r>
      <w:r w:rsidRPr="0028107F">
        <w:t>against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field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employment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also</w:t>
      </w:r>
      <w:r w:rsidR="00E8788A">
        <w:t xml:space="preserve"> </w:t>
      </w:r>
      <w:r w:rsidRPr="0028107F">
        <w:t>punishable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fines.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average,</w:t>
      </w:r>
      <w:r w:rsidR="00E8788A">
        <w:t xml:space="preserve"> </w:t>
      </w:r>
      <w:r w:rsidRPr="0028107F">
        <w:t>the</w:t>
      </w:r>
      <w:r w:rsidR="00E8788A">
        <w:t xml:space="preserve"> </w:t>
      </w:r>
      <w:r w:rsidR="00E82BC1" w:rsidRPr="0028107F">
        <w:t xml:space="preserve">Office </w:t>
      </w:r>
      <w:r w:rsidR="00E82BC1">
        <w:t xml:space="preserve">of the </w:t>
      </w:r>
      <w:r w:rsidRPr="0028107F">
        <w:t>Ombuds</w:t>
      </w:r>
      <w:r w:rsidR="00E82BC1">
        <w:t>man</w:t>
      </w:r>
      <w:r w:rsidR="00E8788A">
        <w:t xml:space="preserve"> </w:t>
      </w:r>
      <w:r w:rsidRPr="0028107F">
        <w:t>received</w:t>
      </w:r>
      <w:r w:rsidR="00E8788A">
        <w:t xml:space="preserve"> </w:t>
      </w:r>
      <w:r w:rsidRPr="0028107F">
        <w:t>six</w:t>
      </w:r>
      <w:r w:rsidR="00E8788A">
        <w:t xml:space="preserve"> </w:t>
      </w:r>
      <w:r w:rsidRPr="0028107F">
        <w:t>complaints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discrimination</w:t>
      </w:r>
      <w:r w:rsidR="00E8788A">
        <w:t xml:space="preserve"> </w:t>
      </w:r>
      <w:r w:rsidRPr="0028107F">
        <w:t>against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each</w:t>
      </w:r>
      <w:r w:rsidR="00E8788A">
        <w:t xml:space="preserve"> </w:t>
      </w:r>
      <w:r w:rsidRPr="0028107F">
        <w:t>year.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2016,</w:t>
      </w:r>
      <w:r w:rsidR="00E8788A">
        <w:t xml:space="preserve"> </w:t>
      </w:r>
      <w:r w:rsidRPr="0028107F">
        <w:t>seven</w:t>
      </w:r>
      <w:r w:rsidR="00E8788A">
        <w:t xml:space="preserve"> </w:t>
      </w:r>
      <w:r w:rsidRPr="0028107F">
        <w:t>cases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lastRenderedPageBreak/>
        <w:t>discrimination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kind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brought</w:t>
      </w:r>
      <w:r w:rsidR="00E8788A">
        <w:t xml:space="preserve"> </w:t>
      </w:r>
      <w:r w:rsidRPr="0028107F">
        <w:t>before</w:t>
      </w:r>
      <w:r w:rsidR="00E8788A">
        <w:t xml:space="preserve"> </w:t>
      </w:r>
      <w:r w:rsidR="00E82BC1">
        <w:t xml:space="preserve">the </w:t>
      </w:r>
      <w:r w:rsidRPr="0028107F">
        <w:t>civil</w:t>
      </w:r>
      <w:r w:rsidR="00E8788A">
        <w:t xml:space="preserve"> </w:t>
      </w:r>
      <w:r w:rsidRPr="0028107F">
        <w:t>courts;</w:t>
      </w:r>
      <w:r w:rsidR="00E8788A">
        <w:t xml:space="preserve"> </w:t>
      </w:r>
      <w:r w:rsidRPr="0028107F">
        <w:t>none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brought</w:t>
      </w:r>
      <w:r w:rsidR="00E8788A">
        <w:t xml:space="preserve"> </w:t>
      </w:r>
      <w:r w:rsidRPr="0028107F">
        <w:t>before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Supreme</w:t>
      </w:r>
      <w:r w:rsidR="00E8788A">
        <w:t xml:space="preserve"> </w:t>
      </w:r>
      <w:r w:rsidRPr="0028107F">
        <w:t>Public</w:t>
      </w:r>
      <w:r w:rsidR="00E8788A">
        <w:t xml:space="preserve"> </w:t>
      </w:r>
      <w:r w:rsidRPr="0028107F">
        <w:t>Prosecutor</w:t>
      </w:r>
      <w:r w:rsidR="00AA7C25">
        <w:t>’</w:t>
      </w:r>
      <w:r w:rsidRPr="0028107F">
        <w:t>s</w:t>
      </w:r>
      <w:r w:rsidR="00E8788A">
        <w:t xml:space="preserve"> </w:t>
      </w:r>
      <w:r w:rsidRPr="0028107F">
        <w:t>Office</w:t>
      </w:r>
      <w:r w:rsidR="00E8788A">
        <w:t xml:space="preserve"> </w:t>
      </w:r>
      <w:r w:rsidRPr="0028107F">
        <w:t>or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High</w:t>
      </w:r>
      <w:r w:rsidR="00E8788A">
        <w:t xml:space="preserve"> </w:t>
      </w:r>
      <w:r w:rsidRPr="0028107F">
        <w:t>Misdemeanour</w:t>
      </w:r>
      <w:r w:rsidR="00E8788A">
        <w:t xml:space="preserve"> </w:t>
      </w:r>
      <w:r w:rsidRPr="0028107F">
        <w:t>Court.</w:t>
      </w:r>
      <w:r w:rsidR="00E8788A">
        <w:t xml:space="preserve"> </w:t>
      </w:r>
      <w:r w:rsidRPr="0028107F">
        <w:t>Six</w:t>
      </w:r>
      <w:r w:rsidR="00E8788A">
        <w:t xml:space="preserve"> </w:t>
      </w:r>
      <w:r w:rsidRPr="0028107F">
        <w:t>cases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currently</w:t>
      </w:r>
      <w:r w:rsidR="00E8788A">
        <w:t xml:space="preserve"> </w:t>
      </w:r>
      <w:r w:rsidRPr="0028107F">
        <w:t>pending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2017.</w:t>
      </w:r>
      <w:r w:rsidR="00E8788A">
        <w:t xml:space="preserve"> </w:t>
      </w:r>
    </w:p>
    <w:p w:rsidR="00BE28D4" w:rsidRPr="0028107F" w:rsidRDefault="00BE28D4" w:rsidP="00BE28D4">
      <w:pPr>
        <w:pStyle w:val="SingleTxtG"/>
      </w:pPr>
      <w:r w:rsidRPr="0028107F">
        <w:t>39.</w:t>
      </w:r>
      <w:r w:rsidRPr="0028107F">
        <w:tab/>
        <w:t>As</w:t>
      </w:r>
      <w:r w:rsidR="00E8788A">
        <w:t xml:space="preserve"> </w:t>
      </w:r>
      <w:r w:rsidRPr="0028107F">
        <w:t>outlined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paragraphs</w:t>
      </w:r>
      <w:r w:rsidR="00E8788A">
        <w:t xml:space="preserve"> </w:t>
      </w:r>
      <w:r w:rsidRPr="0028107F">
        <w:t>145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151</w:t>
      </w:r>
      <w:r w:rsidR="00E8788A">
        <w:t xml:space="preserve"> </w:t>
      </w:r>
      <w:r w:rsidRPr="0028107F">
        <w:t>of</w:t>
      </w:r>
      <w:r w:rsidR="00E8788A">
        <w:t xml:space="preserve"> </w:t>
      </w:r>
      <w:r w:rsidR="00E82BC1">
        <w:t>the</w:t>
      </w:r>
      <w:r w:rsidR="00E8788A">
        <w:t xml:space="preserve"> </w:t>
      </w:r>
      <w:r w:rsidRPr="0028107F">
        <w:t>replies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list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issues,</w:t>
      </w:r>
      <w:r w:rsidR="00E8788A">
        <w:t xml:space="preserve"> </w:t>
      </w:r>
      <w:r w:rsidRPr="0028107F">
        <w:t>steps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taken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enable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participate</w:t>
      </w:r>
      <w:r w:rsidR="00E8788A">
        <w:t xml:space="preserve"> </w:t>
      </w:r>
      <w:r w:rsidRPr="0028107F">
        <w:t>fully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political</w:t>
      </w:r>
      <w:r w:rsidR="00E8788A">
        <w:t xml:space="preserve"> </w:t>
      </w:r>
      <w:r w:rsidRPr="0028107F">
        <w:t>life.</w:t>
      </w:r>
      <w:r w:rsidR="00E8788A">
        <w:t xml:space="preserve"> </w:t>
      </w:r>
      <w:r w:rsidRPr="0028107F">
        <w:t>Their</w:t>
      </w:r>
      <w:r w:rsidR="00E8788A">
        <w:t xml:space="preserve"> </w:t>
      </w:r>
      <w:r w:rsidRPr="0028107F">
        <w:t>right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do</w:t>
      </w:r>
      <w:r w:rsidR="00E8788A">
        <w:t xml:space="preserve"> </w:t>
      </w:r>
      <w:r w:rsidRPr="0028107F">
        <w:t>so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protected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comprehensive</w:t>
      </w:r>
      <w:r w:rsidR="00E8788A">
        <w:t xml:space="preserve"> </w:t>
      </w:r>
      <w:r w:rsidRPr="0028107F">
        <w:t>legislative</w:t>
      </w:r>
      <w:r w:rsidR="00E8788A">
        <w:t xml:space="preserve"> </w:t>
      </w:r>
      <w:r w:rsidRPr="0028107F">
        <w:t>framework,</w:t>
      </w:r>
      <w:r w:rsidR="00E8788A">
        <w:t xml:space="preserve"> </w:t>
      </w:r>
      <w:r w:rsidRPr="0028107F">
        <w:t>which</w:t>
      </w:r>
      <w:r w:rsidR="00E8788A">
        <w:t xml:space="preserve"> </w:t>
      </w:r>
      <w:r w:rsidRPr="0028107F">
        <w:t>included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Prohibition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Discrimination</w:t>
      </w:r>
      <w:r w:rsidR="00E8788A">
        <w:t xml:space="preserve"> </w:t>
      </w:r>
      <w:r w:rsidRPr="0028107F">
        <w:t>against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Act.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number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campaigns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conferences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issue</w:t>
      </w:r>
      <w:r w:rsidR="00E8788A">
        <w:t xml:space="preserve"> </w:t>
      </w:r>
      <w:r w:rsidRPr="0028107F">
        <w:t>would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organized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coming</w:t>
      </w:r>
      <w:r w:rsidR="00E8788A">
        <w:t xml:space="preserve"> </w:t>
      </w:r>
      <w:r w:rsidRPr="0028107F">
        <w:t>year.</w:t>
      </w:r>
    </w:p>
    <w:p w:rsidR="00BE28D4" w:rsidRPr="0028107F" w:rsidRDefault="00BE28D4" w:rsidP="00BE28D4">
      <w:pPr>
        <w:pStyle w:val="SingleTxtG"/>
      </w:pPr>
      <w:r w:rsidRPr="0028107F">
        <w:t>40.</w:t>
      </w:r>
      <w:r w:rsidRPr="0028107F">
        <w:tab/>
        <w:t>The</w:t>
      </w:r>
      <w:r w:rsidR="00E8788A">
        <w:t xml:space="preserve"> </w:t>
      </w:r>
      <w:r w:rsidRPr="0028107F">
        <w:t>National</w:t>
      </w:r>
      <w:r w:rsidR="00E8788A">
        <w:t xml:space="preserve"> </w:t>
      </w:r>
      <w:r w:rsidRPr="0028107F">
        <w:t>Tourism</w:t>
      </w:r>
      <w:r w:rsidR="00E8788A">
        <w:t xml:space="preserve"> </w:t>
      </w:r>
      <w:r w:rsidRPr="0028107F">
        <w:t>Organization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organized</w:t>
      </w:r>
      <w:r w:rsidR="00E8788A">
        <w:t xml:space="preserve"> </w:t>
      </w:r>
      <w:r w:rsidRPr="0028107F">
        <w:t>training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preparation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travel</w:t>
      </w:r>
      <w:r w:rsidR="00E8788A">
        <w:t xml:space="preserve"> </w:t>
      </w:r>
      <w:r w:rsidRPr="0028107F">
        <w:t>plans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Government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supported</w:t>
      </w:r>
      <w:r w:rsidR="00E8788A">
        <w:t xml:space="preserve"> </w:t>
      </w:r>
      <w:r w:rsidRPr="0028107F">
        <w:t>many</w:t>
      </w:r>
      <w:r w:rsidR="00E8788A">
        <w:t xml:space="preserve"> </w:t>
      </w:r>
      <w:r w:rsidRPr="0028107F">
        <w:t>initiatives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adapt</w:t>
      </w:r>
      <w:r w:rsidR="00E8788A">
        <w:t xml:space="preserve"> </w:t>
      </w:r>
      <w:r w:rsidRPr="0028107F">
        <w:t>tourism</w:t>
      </w:r>
      <w:r w:rsidR="00E8788A">
        <w:t xml:space="preserve"> </w:t>
      </w:r>
      <w:r w:rsidRPr="0028107F">
        <w:t>facilities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accommodate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disabilities.</w:t>
      </w:r>
      <w:r w:rsidR="00E8788A">
        <w:t xml:space="preserve"> </w:t>
      </w:r>
      <w:r w:rsidRPr="0028107F">
        <w:t>Hotels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being</w:t>
      </w:r>
      <w:r w:rsidR="00E8788A">
        <w:t xml:space="preserve"> </w:t>
      </w:r>
      <w:r w:rsidRPr="0028107F">
        <w:t>brought</w:t>
      </w:r>
      <w:r w:rsidR="00E8788A">
        <w:t xml:space="preserve"> </w:t>
      </w:r>
      <w:r w:rsidRPr="0028107F">
        <w:t>into</w:t>
      </w:r>
      <w:r w:rsidR="00E8788A">
        <w:t xml:space="preserve"> </w:t>
      </w:r>
      <w:r w:rsidRPr="0028107F">
        <w:t>line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accessibility</w:t>
      </w:r>
      <w:r w:rsidR="00E8788A">
        <w:t xml:space="preserve"> </w:t>
      </w:r>
      <w:r w:rsidRPr="0028107F">
        <w:t>standards</w:t>
      </w:r>
      <w:r w:rsidR="00E8788A">
        <w:t xml:space="preserve"> </w:t>
      </w:r>
      <w:r w:rsidRPr="0028107F">
        <w:t>established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law.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number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tourism-related</w:t>
      </w:r>
      <w:r w:rsidR="00E8788A">
        <w:t xml:space="preserve"> </w:t>
      </w:r>
      <w:r w:rsidRPr="0028107F">
        <w:t>projects,</w:t>
      </w:r>
      <w:r w:rsidR="00E8788A">
        <w:t xml:space="preserve"> </w:t>
      </w:r>
      <w:r w:rsidRPr="0028107F">
        <w:t>including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development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an</w:t>
      </w:r>
      <w:r w:rsidR="00E8788A">
        <w:t xml:space="preserve"> </w:t>
      </w:r>
      <w:r w:rsidRPr="0028107F">
        <w:t>Android</w:t>
      </w:r>
      <w:r w:rsidR="00E8788A">
        <w:t xml:space="preserve"> </w:t>
      </w:r>
      <w:r w:rsidRPr="0028107F">
        <w:t>application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disabilities,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implemented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NGOs,</w:t>
      </w:r>
      <w:r w:rsidR="00E8788A">
        <w:t xml:space="preserve"> </w:t>
      </w:r>
      <w:r w:rsidRPr="0028107F">
        <w:t>using</w:t>
      </w:r>
      <w:r w:rsidR="00E8788A">
        <w:t xml:space="preserve"> </w:t>
      </w:r>
      <w:r w:rsidRPr="0028107F">
        <w:t>funding</w:t>
      </w:r>
      <w:r w:rsidR="00E8788A">
        <w:t xml:space="preserve"> </w:t>
      </w:r>
      <w:r w:rsidRPr="0028107F">
        <w:t>allocated</w:t>
      </w:r>
      <w:r w:rsidR="00E8788A">
        <w:t xml:space="preserve"> </w:t>
      </w:r>
      <w:r w:rsidRPr="0028107F">
        <w:t>under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Games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Chance</w:t>
      </w:r>
      <w:r w:rsidR="00E82BC1">
        <w:t xml:space="preserve"> (Lottery Fund) Act</w:t>
      </w:r>
      <w:r w:rsidRPr="0028107F">
        <w:t>.</w:t>
      </w:r>
      <w:r w:rsidR="00AA7C25">
        <w:t xml:space="preserve"> </w:t>
      </w:r>
    </w:p>
    <w:p w:rsidR="00BE28D4" w:rsidRPr="0028107F" w:rsidRDefault="00BE28D4" w:rsidP="00BE28D4">
      <w:pPr>
        <w:pStyle w:val="SingleTxtG"/>
      </w:pPr>
      <w:r w:rsidRPr="0028107F">
        <w:t>41.</w:t>
      </w:r>
      <w:r w:rsidRPr="0028107F">
        <w:tab/>
      </w:r>
      <w:r w:rsidRPr="00B337D7">
        <w:rPr>
          <w:b/>
        </w:rPr>
        <w:t>Ms.</w:t>
      </w:r>
      <w:r w:rsidR="00E8788A" w:rsidRPr="00B337D7">
        <w:rPr>
          <w:b/>
        </w:rPr>
        <w:t xml:space="preserve"> </w:t>
      </w:r>
      <w:r w:rsidRPr="00B337D7">
        <w:rPr>
          <w:b/>
        </w:rPr>
        <w:t>Milić</w:t>
      </w:r>
      <w:r w:rsidR="00E8788A">
        <w:t xml:space="preserve"> </w:t>
      </w:r>
      <w:r w:rsidRPr="0028107F">
        <w:t>(Montenegro)</w:t>
      </w:r>
      <w:r w:rsidR="00E8788A">
        <w:t xml:space="preserve"> </w:t>
      </w:r>
      <w:r w:rsidRPr="0028107F">
        <w:t>said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her</w:t>
      </w:r>
      <w:r w:rsidR="00E8788A">
        <w:t xml:space="preserve"> </w:t>
      </w:r>
      <w:r w:rsidRPr="0028107F">
        <w:t>country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heavily</w:t>
      </w:r>
      <w:r w:rsidR="00E8788A">
        <w:t xml:space="preserve"> </w:t>
      </w:r>
      <w:r w:rsidRPr="0028107F">
        <w:t>involved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Special</w:t>
      </w:r>
      <w:r w:rsidR="00E8788A">
        <w:t xml:space="preserve"> </w:t>
      </w:r>
      <w:r w:rsidRPr="0028107F">
        <w:t>Olympics</w:t>
      </w:r>
      <w:r w:rsidR="00E8788A">
        <w:t xml:space="preserve"> </w:t>
      </w:r>
      <w:r w:rsidRPr="0028107F">
        <w:t>Unified</w:t>
      </w:r>
      <w:r w:rsidR="00E8788A">
        <w:t xml:space="preserve"> </w:t>
      </w:r>
      <w:r w:rsidRPr="0028107F">
        <w:t>Sports</w:t>
      </w:r>
      <w:r w:rsidR="00E8788A">
        <w:t xml:space="preserve"> </w:t>
      </w:r>
      <w:r w:rsidRPr="0028107F">
        <w:t>programme.</w:t>
      </w:r>
      <w:r w:rsidR="00E8788A">
        <w:t xml:space="preserve"> </w:t>
      </w:r>
      <w:r w:rsidRPr="0028107F">
        <w:t>There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currently</w:t>
      </w:r>
      <w:r w:rsidR="00E8788A">
        <w:t xml:space="preserve"> </w:t>
      </w:r>
      <w:r w:rsidRPr="0028107F">
        <w:t>seven</w:t>
      </w:r>
      <w:r w:rsidR="00E8788A">
        <w:t xml:space="preserve"> </w:t>
      </w:r>
      <w:r w:rsidRPr="0028107F">
        <w:t>associations</w:t>
      </w:r>
      <w:r w:rsidR="00E8788A">
        <w:t xml:space="preserve"> </w:t>
      </w:r>
      <w:r w:rsidRPr="0028107F">
        <w:t>working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field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unified</w:t>
      </w:r>
      <w:r w:rsidR="00E8788A">
        <w:t xml:space="preserve"> </w:t>
      </w:r>
      <w:r w:rsidRPr="0028107F">
        <w:t>sports.</w:t>
      </w:r>
      <w:r w:rsidR="00E8788A">
        <w:t xml:space="preserve"> </w:t>
      </w:r>
      <w:r w:rsidRPr="0028107F">
        <w:t>Forty-five</w:t>
      </w:r>
      <w:r w:rsidR="00E8788A">
        <w:t xml:space="preserve"> </w:t>
      </w:r>
      <w:r w:rsidRPr="0028107F">
        <w:t>training</w:t>
      </w:r>
      <w:r w:rsidR="00E8788A">
        <w:t xml:space="preserve"> </w:t>
      </w:r>
      <w:r w:rsidRPr="0028107F">
        <w:t>sessions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unified</w:t>
      </w:r>
      <w:r w:rsidR="00E8788A">
        <w:t xml:space="preserve"> </w:t>
      </w:r>
      <w:r w:rsidRPr="0028107F">
        <w:t>sports</w:t>
      </w:r>
      <w:r w:rsidR="00E8788A">
        <w:t xml:space="preserve"> </w:t>
      </w:r>
      <w:r w:rsidRPr="0028107F">
        <w:t>trainers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organized</w:t>
      </w:r>
      <w:r w:rsidR="00E8788A">
        <w:t xml:space="preserve"> </w:t>
      </w:r>
      <w:r w:rsidRPr="0028107F">
        <w:t>each</w:t>
      </w:r>
      <w:r w:rsidR="00E8788A">
        <w:t xml:space="preserve"> </w:t>
      </w:r>
      <w:r w:rsidRPr="0028107F">
        <w:t>year.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Government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launched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unified</w:t>
      </w:r>
      <w:r w:rsidR="00E8788A">
        <w:t xml:space="preserve"> </w:t>
      </w:r>
      <w:r w:rsidRPr="0028107F">
        <w:t>sports</w:t>
      </w:r>
      <w:r w:rsidR="00E8788A">
        <w:t xml:space="preserve"> </w:t>
      </w:r>
      <w:r w:rsidRPr="0028107F">
        <w:t>initiative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five</w:t>
      </w:r>
      <w:r w:rsidR="00E8788A">
        <w:t xml:space="preserve"> </w:t>
      </w:r>
      <w:r w:rsidRPr="0028107F">
        <w:t>kindergartens,</w:t>
      </w:r>
      <w:r w:rsidR="00E8788A">
        <w:t xml:space="preserve"> </w:t>
      </w:r>
      <w:r w:rsidRPr="0028107F">
        <w:t>supplying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necessary</w:t>
      </w:r>
      <w:r w:rsidR="00E8788A">
        <w:t xml:space="preserve"> </w:t>
      </w:r>
      <w:r w:rsidRPr="0028107F">
        <w:t>equipment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providing</w:t>
      </w:r>
      <w:r w:rsidR="00E8788A">
        <w:t xml:space="preserve"> </w:t>
      </w:r>
      <w:r w:rsidRPr="0028107F">
        <w:t>training</w:t>
      </w:r>
      <w:r w:rsidR="00E8788A">
        <w:t xml:space="preserve"> </w:t>
      </w:r>
      <w:r w:rsidR="00EA2B8A">
        <w:t xml:space="preserve">for </w:t>
      </w:r>
      <w:r w:rsidRPr="0028107F">
        <w:t>over</w:t>
      </w:r>
      <w:r w:rsidR="00E8788A">
        <w:t xml:space="preserve"> </w:t>
      </w:r>
      <w:r w:rsidRPr="0028107F">
        <w:t>100</w:t>
      </w:r>
      <w:r w:rsidR="00E8788A">
        <w:t xml:space="preserve"> </w:t>
      </w:r>
      <w:r w:rsidRPr="0028107F">
        <w:t>teachers;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initiative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benefited</w:t>
      </w:r>
      <w:r w:rsidR="00E8788A">
        <w:t xml:space="preserve"> </w:t>
      </w:r>
      <w:r w:rsidRPr="0028107F">
        <w:t>more</w:t>
      </w:r>
      <w:r w:rsidR="00E8788A">
        <w:t xml:space="preserve"> </w:t>
      </w:r>
      <w:r w:rsidRPr="0028107F">
        <w:t>than</w:t>
      </w:r>
      <w:r w:rsidR="00E8788A">
        <w:t xml:space="preserve"> </w:t>
      </w:r>
      <w:r w:rsidRPr="0028107F">
        <w:t>150</w:t>
      </w:r>
      <w:r w:rsidR="00E8788A">
        <w:t xml:space="preserve"> </w:t>
      </w:r>
      <w:r w:rsidRPr="0028107F">
        <w:t>children</w:t>
      </w:r>
      <w:r w:rsidR="00E8788A">
        <w:t xml:space="preserve"> </w:t>
      </w:r>
      <w:r w:rsidRPr="0028107F">
        <w:t>so</w:t>
      </w:r>
      <w:r w:rsidR="00E8788A">
        <w:t xml:space="preserve"> </w:t>
      </w:r>
      <w:r w:rsidRPr="0028107F">
        <w:t>far.</w:t>
      </w:r>
    </w:p>
    <w:p w:rsidR="00BE28D4" w:rsidRPr="0028107F" w:rsidRDefault="00BE28D4" w:rsidP="00BE28D4">
      <w:pPr>
        <w:pStyle w:val="SingleTxtG"/>
      </w:pPr>
      <w:r w:rsidRPr="0028107F">
        <w:t>42.</w:t>
      </w:r>
      <w:r w:rsidRPr="0028107F">
        <w:tab/>
        <w:t>A</w:t>
      </w:r>
      <w:r w:rsidR="00E8788A">
        <w:t xml:space="preserve"> </w:t>
      </w:r>
      <w:r w:rsidRPr="0028107F">
        <w:t>number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measures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taken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increase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accessibility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schools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education,</w:t>
      </w:r>
      <w:r w:rsidR="00E8788A">
        <w:t xml:space="preserve"> </w:t>
      </w:r>
      <w:r w:rsidRPr="0028107F">
        <w:t>including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provision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special</w:t>
      </w:r>
      <w:r w:rsidR="00E8788A">
        <w:t xml:space="preserve"> </w:t>
      </w:r>
      <w:r w:rsidRPr="0028107F">
        <w:t>textbooks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children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Government</w:t>
      </w:r>
      <w:r w:rsidR="00E8788A">
        <w:t xml:space="preserve"> </w:t>
      </w:r>
      <w:r w:rsidRPr="0028107F">
        <w:t>hoped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implement</w:t>
      </w:r>
      <w:r w:rsidR="00E8788A">
        <w:t xml:space="preserve"> </w:t>
      </w:r>
      <w:r w:rsidRPr="0028107F">
        <w:t>further</w:t>
      </w:r>
      <w:r w:rsidR="00E8788A">
        <w:t xml:space="preserve"> </w:t>
      </w:r>
      <w:r w:rsidRPr="0028107F">
        <w:t>improvements</w:t>
      </w:r>
      <w:r w:rsidR="00E8788A">
        <w:t xml:space="preserve"> </w:t>
      </w:r>
      <w:r w:rsidRPr="0028107F">
        <w:t>using</w:t>
      </w:r>
      <w:r w:rsidR="00E8788A">
        <w:t xml:space="preserve"> </w:t>
      </w:r>
      <w:r w:rsidRPr="0028107F">
        <w:t>funding</w:t>
      </w:r>
      <w:r w:rsidR="00E8788A">
        <w:t xml:space="preserve"> </w:t>
      </w:r>
      <w:r w:rsidRPr="0028107F">
        <w:t>provided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European</w:t>
      </w:r>
      <w:r w:rsidR="00E8788A">
        <w:t xml:space="preserve"> </w:t>
      </w:r>
      <w:r w:rsidRPr="0028107F">
        <w:t>Union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framework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Instrument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Pre-Accession</w:t>
      </w:r>
      <w:r w:rsidR="00E8788A">
        <w:t xml:space="preserve"> </w:t>
      </w:r>
      <w:r w:rsidRPr="0028107F">
        <w:t>Assistance.</w:t>
      </w:r>
      <w:r w:rsidR="00E8788A">
        <w:t xml:space="preserve"> </w:t>
      </w:r>
    </w:p>
    <w:p w:rsidR="00BE28D4" w:rsidRPr="0028107F" w:rsidRDefault="00BE28D4" w:rsidP="00BE28D4">
      <w:pPr>
        <w:pStyle w:val="SingleTxtG"/>
      </w:pPr>
      <w:r w:rsidRPr="0028107F">
        <w:t>43.</w:t>
      </w:r>
      <w:r w:rsidRPr="0028107F">
        <w:tab/>
        <w:t>Higher</w:t>
      </w:r>
      <w:r w:rsidR="00E8788A">
        <w:t xml:space="preserve"> </w:t>
      </w:r>
      <w:r w:rsidRPr="0028107F">
        <w:t>education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free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all</w:t>
      </w:r>
      <w:r w:rsidR="00E8788A">
        <w:t xml:space="preserve"> </w:t>
      </w:r>
      <w:r w:rsidRPr="0028107F">
        <w:t>students,</w:t>
      </w:r>
      <w:r w:rsidR="00E8788A">
        <w:t xml:space="preserve"> </w:t>
      </w:r>
      <w:r w:rsidRPr="0028107F">
        <w:t>including</w:t>
      </w:r>
      <w:r w:rsidR="00E8788A">
        <w:t xml:space="preserve"> </w:t>
      </w:r>
      <w:r w:rsidRPr="0028107F">
        <w:t>students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disabilities.</w:t>
      </w:r>
      <w:r w:rsidR="00E8788A">
        <w:t xml:space="preserve"> </w:t>
      </w:r>
      <w:r w:rsidRPr="0028107F">
        <w:t>Under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Higher</w:t>
      </w:r>
      <w:r w:rsidR="00E8788A">
        <w:t xml:space="preserve"> </w:t>
      </w:r>
      <w:r w:rsidRPr="0028107F">
        <w:t>Education</w:t>
      </w:r>
      <w:r w:rsidR="00E8788A">
        <w:t xml:space="preserve"> </w:t>
      </w:r>
      <w:r w:rsidRPr="0028107F">
        <w:t>Act,</w:t>
      </w:r>
      <w:r w:rsidR="00E8788A">
        <w:t xml:space="preserve"> </w:t>
      </w:r>
      <w:r w:rsidRPr="0028107F">
        <w:t>higher</w:t>
      </w:r>
      <w:r w:rsidR="00E8788A">
        <w:t xml:space="preserve"> </w:t>
      </w:r>
      <w:r w:rsidRPr="0028107F">
        <w:t>education</w:t>
      </w:r>
      <w:r w:rsidR="00E8788A">
        <w:t xml:space="preserve"> </w:t>
      </w:r>
      <w:r w:rsidRPr="0028107F">
        <w:t>establishments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required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adapt</w:t>
      </w:r>
      <w:r w:rsidR="00E8788A">
        <w:t xml:space="preserve"> </w:t>
      </w:r>
      <w:r w:rsidRPr="0028107F">
        <w:t>their</w:t>
      </w:r>
      <w:r w:rsidR="00E8788A">
        <w:t xml:space="preserve"> </w:t>
      </w:r>
      <w:r w:rsidRPr="0028107F">
        <w:t>teaching</w:t>
      </w:r>
      <w:r w:rsidR="00E8788A">
        <w:t xml:space="preserve"> </w:t>
      </w:r>
      <w:r w:rsidRPr="0028107F">
        <w:t>methods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facilities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needs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disabilities,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example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providing</w:t>
      </w:r>
      <w:r w:rsidR="00E8788A">
        <w:t xml:space="preserve"> </w:t>
      </w:r>
      <w:r w:rsidRPr="0028107F">
        <w:t>sign</w:t>
      </w:r>
      <w:r w:rsidR="00E8788A">
        <w:t xml:space="preserve"> </w:t>
      </w:r>
      <w:r w:rsidRPr="0028107F">
        <w:t>language</w:t>
      </w:r>
      <w:r w:rsidR="00E8788A">
        <w:t xml:space="preserve"> </w:t>
      </w:r>
      <w:r w:rsidRPr="0028107F">
        <w:t>interpreting</w:t>
      </w:r>
      <w:r w:rsidR="00E8788A">
        <w:t xml:space="preserve"> </w:t>
      </w:r>
      <w:r w:rsidRPr="0028107F">
        <w:t>during</w:t>
      </w:r>
      <w:r w:rsidR="00E8788A">
        <w:t xml:space="preserve"> </w:t>
      </w:r>
      <w:r w:rsidRPr="0028107F">
        <w:t>lectures.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most</w:t>
      </w:r>
      <w:r w:rsidR="00E8788A">
        <w:t xml:space="preserve"> </w:t>
      </w:r>
      <w:r w:rsidRPr="0028107F">
        <w:t>cases,</w:t>
      </w:r>
      <w:r w:rsidR="00E8788A">
        <w:t xml:space="preserve"> </w:t>
      </w:r>
      <w:r w:rsidRPr="0028107F">
        <w:t>university</w:t>
      </w:r>
      <w:r w:rsidR="00E8788A">
        <w:t xml:space="preserve"> </w:t>
      </w:r>
      <w:r w:rsidRPr="0028107F">
        <w:t>entrance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granted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basis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secondary</w:t>
      </w:r>
      <w:r w:rsidR="00E8788A">
        <w:t xml:space="preserve"> </w:t>
      </w:r>
      <w:r w:rsidRPr="0028107F">
        <w:t>school</w:t>
      </w:r>
      <w:r w:rsidR="00E8788A">
        <w:t xml:space="preserve"> </w:t>
      </w:r>
      <w:r w:rsidRPr="0028107F">
        <w:t>examination</w:t>
      </w:r>
      <w:r w:rsidR="00E8788A">
        <w:t xml:space="preserve"> </w:t>
      </w:r>
      <w:r w:rsidRPr="0028107F">
        <w:t>results,</w:t>
      </w:r>
      <w:r w:rsidR="00E8788A">
        <w:t xml:space="preserve"> </w:t>
      </w:r>
      <w:r w:rsidRPr="0028107F">
        <w:t>as</w:t>
      </w:r>
      <w:r w:rsidR="00E8788A">
        <w:t xml:space="preserve"> </w:t>
      </w:r>
      <w:r w:rsidRPr="0028107F">
        <w:t>opposed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an</w:t>
      </w:r>
      <w:r w:rsidR="00E8788A">
        <w:t xml:space="preserve"> </w:t>
      </w:r>
      <w:r w:rsidRPr="0028107F">
        <w:t>entrance</w:t>
      </w:r>
      <w:r w:rsidR="00E8788A">
        <w:t xml:space="preserve"> </w:t>
      </w:r>
      <w:r w:rsidRPr="0028107F">
        <w:t>examination.</w:t>
      </w:r>
      <w:r w:rsidR="00E8788A">
        <w:t xml:space="preserve"> </w:t>
      </w:r>
      <w:r w:rsidRPr="0028107F">
        <w:t>Students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visual</w:t>
      </w:r>
      <w:r w:rsidR="00E8788A">
        <w:t xml:space="preserve"> </w:t>
      </w:r>
      <w:r w:rsidRPr="0028107F">
        <w:t>impairments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access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examination</w:t>
      </w:r>
      <w:r w:rsidR="00E8788A">
        <w:t xml:space="preserve"> </w:t>
      </w:r>
      <w:r w:rsidRPr="0028107F">
        <w:t>papers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Braille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could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accompanied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an</w:t>
      </w:r>
      <w:r w:rsidR="00E8788A">
        <w:t xml:space="preserve"> </w:t>
      </w:r>
      <w:r w:rsidRPr="0028107F">
        <w:t>assistant</w:t>
      </w:r>
      <w:r w:rsidR="00E8788A">
        <w:t xml:space="preserve"> </w:t>
      </w:r>
      <w:r w:rsidRPr="0028107F">
        <w:t>during</w:t>
      </w:r>
      <w:r w:rsidR="00E8788A">
        <w:t xml:space="preserve"> </w:t>
      </w:r>
      <w:r w:rsidRPr="0028107F">
        <w:t>examinations.</w:t>
      </w:r>
    </w:p>
    <w:p w:rsidR="00BE28D4" w:rsidRPr="0028107F" w:rsidRDefault="00BE28D4" w:rsidP="00BE28D4">
      <w:pPr>
        <w:pStyle w:val="SingleTxtG"/>
      </w:pPr>
      <w:r w:rsidRPr="0028107F">
        <w:t>44.</w:t>
      </w:r>
      <w:r w:rsidRPr="0028107F">
        <w:tab/>
        <w:t>There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4,667</w:t>
      </w:r>
      <w:r w:rsidR="00E8788A">
        <w:t xml:space="preserve"> </w:t>
      </w:r>
      <w:r w:rsidRPr="0028107F">
        <w:t>children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disabilities;</w:t>
      </w:r>
      <w:r w:rsidR="00E8788A">
        <w:t xml:space="preserve"> </w:t>
      </w:r>
      <w:r w:rsidRPr="0028107F">
        <w:t>around</w:t>
      </w:r>
      <w:r w:rsidR="00E8788A">
        <w:t xml:space="preserve"> </w:t>
      </w:r>
      <w:r w:rsidRPr="0028107F">
        <w:t>80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those</w:t>
      </w:r>
      <w:r w:rsidR="00E8788A">
        <w:t xml:space="preserve"> </w:t>
      </w:r>
      <w:r w:rsidRPr="0028107F">
        <w:t>children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referred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resource</w:t>
      </w:r>
      <w:r w:rsidR="00E8788A">
        <w:t xml:space="preserve"> </w:t>
      </w:r>
      <w:r w:rsidRPr="0028107F">
        <w:t>centres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Podgorica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Kotor.</w:t>
      </w:r>
      <w:r w:rsidR="00E8788A">
        <w:t xml:space="preserve"> </w:t>
      </w:r>
      <w:r w:rsidRPr="0028107F">
        <w:t>Children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referred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resource</w:t>
      </w:r>
      <w:r w:rsidR="00E8788A">
        <w:t xml:space="preserve"> </w:t>
      </w:r>
      <w:r w:rsidRPr="0028107F">
        <w:t>centres</w:t>
      </w:r>
      <w:r w:rsidR="00E8788A">
        <w:t xml:space="preserve"> </w:t>
      </w:r>
      <w:r w:rsidRPr="0028107F">
        <w:t>only</w:t>
      </w:r>
      <w:r w:rsidR="00E8788A">
        <w:t xml:space="preserve"> </w:t>
      </w:r>
      <w:r w:rsidRPr="0028107F">
        <w:t>if</w:t>
      </w:r>
      <w:r w:rsidR="00E8788A">
        <w:t xml:space="preserve"> </w:t>
      </w:r>
      <w:r w:rsidRPr="0028107F">
        <w:t>it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their</w:t>
      </w:r>
      <w:r w:rsidR="00E8788A">
        <w:t xml:space="preserve"> </w:t>
      </w:r>
      <w:r w:rsidRPr="0028107F">
        <w:t>best</w:t>
      </w:r>
      <w:r w:rsidR="00E8788A">
        <w:t xml:space="preserve"> </w:t>
      </w:r>
      <w:r w:rsidRPr="0028107F">
        <w:t>interests;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Government</w:t>
      </w:r>
      <w:r w:rsidR="00E8788A">
        <w:t xml:space="preserve"> </w:t>
      </w:r>
      <w:r w:rsidRPr="0028107F">
        <w:t>aimed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continue</w:t>
      </w:r>
      <w:r w:rsidR="00E8788A">
        <w:t xml:space="preserve"> </w:t>
      </w:r>
      <w:r w:rsidRPr="0028107F">
        <w:t>decreasing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number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referrals.</w:t>
      </w:r>
      <w:r w:rsidR="00E8788A">
        <w:t xml:space="preserve"> </w:t>
      </w:r>
      <w:r w:rsidRPr="0028107F">
        <w:t>Individual</w:t>
      </w:r>
      <w:r w:rsidR="00E8788A">
        <w:t xml:space="preserve"> </w:t>
      </w:r>
      <w:r w:rsidRPr="0028107F">
        <w:t>development</w:t>
      </w:r>
      <w:r w:rsidR="00E8788A">
        <w:t xml:space="preserve"> </w:t>
      </w:r>
      <w:r w:rsidRPr="0028107F">
        <w:t>plans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drawn</w:t>
      </w:r>
      <w:r w:rsidR="00E8788A">
        <w:t xml:space="preserve"> </w:t>
      </w:r>
      <w:r w:rsidRPr="0028107F">
        <w:t>up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all</w:t>
      </w:r>
      <w:r w:rsidR="00E8788A">
        <w:t xml:space="preserve"> </w:t>
      </w:r>
      <w:r w:rsidRPr="0028107F">
        <w:t>children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disabilities,</w:t>
      </w:r>
      <w:r w:rsidR="00E8788A">
        <w:t xml:space="preserve"> </w:t>
      </w:r>
      <w:r w:rsidRPr="0028107F">
        <w:t>based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their</w:t>
      </w:r>
      <w:r w:rsidR="00E8788A">
        <w:t xml:space="preserve"> </w:t>
      </w:r>
      <w:r w:rsidRPr="0028107F">
        <w:t>needs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preferences,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support</w:t>
      </w:r>
      <w:r w:rsidR="00E8788A">
        <w:t xml:space="preserve"> </w:t>
      </w:r>
      <w:r w:rsidRPr="0028107F">
        <w:t>them</w:t>
      </w:r>
      <w:r w:rsidR="00E8788A">
        <w:t xml:space="preserve"> </w:t>
      </w:r>
      <w:r w:rsidRPr="0028107F">
        <w:t>throughout</w:t>
      </w:r>
      <w:r w:rsidR="00E8788A">
        <w:t xml:space="preserve"> </w:t>
      </w:r>
      <w:r w:rsidRPr="0028107F">
        <w:t>their</w:t>
      </w:r>
      <w:r w:rsidR="00E8788A">
        <w:t xml:space="preserve"> </w:t>
      </w:r>
      <w:r w:rsidRPr="0028107F">
        <w:t>studies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prepare</w:t>
      </w:r>
      <w:r w:rsidR="00E8788A">
        <w:t xml:space="preserve"> </w:t>
      </w:r>
      <w:r w:rsidRPr="0028107F">
        <w:t>them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world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work.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authorities</w:t>
      </w:r>
      <w:r w:rsidR="00AA7C25">
        <w:t xml:space="preserve"> </w:t>
      </w:r>
      <w:r w:rsidRPr="0028107F">
        <w:t>monitored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drafting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implementation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those</w:t>
      </w:r>
      <w:r w:rsidR="00E8788A">
        <w:t xml:space="preserve"> </w:t>
      </w:r>
      <w:r w:rsidRPr="0028107F">
        <w:t>plans,</w:t>
      </w:r>
      <w:r w:rsidR="00E8788A">
        <w:t xml:space="preserve"> </w:t>
      </w:r>
      <w:r w:rsidRPr="0028107F">
        <w:t>taking</w:t>
      </w:r>
      <w:r w:rsidR="00E8788A">
        <w:t xml:space="preserve"> </w:t>
      </w:r>
      <w:r w:rsidRPr="0028107F">
        <w:t>into</w:t>
      </w:r>
      <w:r w:rsidR="00E8788A">
        <w:t xml:space="preserve"> </w:t>
      </w:r>
      <w:r w:rsidRPr="0028107F">
        <w:t>account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Inclusion</w:t>
      </w:r>
      <w:r w:rsidR="00E8788A">
        <w:t xml:space="preserve"> </w:t>
      </w:r>
      <w:r w:rsidRPr="0028107F">
        <w:t>Index.</w:t>
      </w:r>
      <w:r w:rsidR="00E8788A">
        <w:t xml:space="preserve"> </w:t>
      </w:r>
      <w:r w:rsidRPr="0028107F">
        <w:t>Although</w:t>
      </w:r>
      <w:r w:rsidR="00E8788A">
        <w:t xml:space="preserve"> </w:t>
      </w:r>
      <w:r w:rsidRPr="0028107F">
        <w:t>hard-of-hearing</w:t>
      </w:r>
      <w:r w:rsidR="00E8788A">
        <w:t xml:space="preserve"> </w:t>
      </w:r>
      <w:r w:rsidRPr="0028107F">
        <w:t>children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primarily</w:t>
      </w:r>
      <w:r w:rsidR="00E8788A">
        <w:t xml:space="preserve"> </w:t>
      </w:r>
      <w:r w:rsidRPr="0028107F">
        <w:t>catered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resource</w:t>
      </w:r>
      <w:r w:rsidR="00E8788A">
        <w:t xml:space="preserve"> </w:t>
      </w:r>
      <w:r w:rsidRPr="0028107F">
        <w:t>centre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Kotor,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total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75</w:t>
      </w:r>
      <w:r w:rsidR="00E8788A">
        <w:t xml:space="preserve"> </w:t>
      </w:r>
      <w:r w:rsidRPr="0028107F">
        <w:t>such</w:t>
      </w:r>
      <w:r w:rsidR="00E8788A">
        <w:t xml:space="preserve"> </w:t>
      </w:r>
      <w:r w:rsidRPr="0028107F">
        <w:t>children</w:t>
      </w:r>
      <w:r w:rsidR="00E8788A">
        <w:t xml:space="preserve"> </w:t>
      </w:r>
      <w:r w:rsidRPr="0028107F">
        <w:t>attended</w:t>
      </w:r>
      <w:r w:rsidR="00E8788A">
        <w:t xml:space="preserve"> </w:t>
      </w:r>
      <w:r w:rsidRPr="0028107F">
        <w:t>mainstream</w:t>
      </w:r>
      <w:r w:rsidR="00E8788A">
        <w:t xml:space="preserve"> </w:t>
      </w:r>
      <w:r w:rsidRPr="0028107F">
        <w:t>schools.</w:t>
      </w:r>
    </w:p>
    <w:p w:rsidR="00BE28D4" w:rsidRPr="0028107F" w:rsidRDefault="00BE28D4" w:rsidP="00BE28D4">
      <w:pPr>
        <w:pStyle w:val="SingleTxtG"/>
      </w:pPr>
      <w:r w:rsidRPr="0028107F">
        <w:t>45.</w:t>
      </w:r>
      <w:r w:rsidRPr="0028107F">
        <w:tab/>
      </w:r>
      <w:r w:rsidRPr="00B337D7">
        <w:rPr>
          <w:b/>
        </w:rPr>
        <w:t>Mr.</w:t>
      </w:r>
      <w:r w:rsidR="00E8788A" w:rsidRPr="00B337D7">
        <w:rPr>
          <w:b/>
        </w:rPr>
        <w:t xml:space="preserve"> </w:t>
      </w:r>
      <w:r w:rsidRPr="00B337D7">
        <w:rPr>
          <w:b/>
        </w:rPr>
        <w:t>Moračanin</w:t>
      </w:r>
      <w:r w:rsidR="00E8788A">
        <w:t xml:space="preserve"> </w:t>
      </w:r>
      <w:r w:rsidRPr="0028107F">
        <w:t>(Montenegro)</w:t>
      </w:r>
      <w:r w:rsidR="00E8788A">
        <w:t xml:space="preserve"> </w:t>
      </w:r>
      <w:r w:rsidRPr="0028107F">
        <w:t>said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draft</w:t>
      </w:r>
      <w:r w:rsidR="00E8788A">
        <w:t xml:space="preserve"> </w:t>
      </w:r>
      <w:r w:rsidRPr="0028107F">
        <w:t>rulebook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methodology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financing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special</w:t>
      </w:r>
      <w:r w:rsidR="00E8788A">
        <w:t xml:space="preserve"> </w:t>
      </w:r>
      <w:r w:rsidRPr="0028107F">
        <w:t>organizations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not</w:t>
      </w:r>
      <w:r w:rsidR="00E8788A">
        <w:t xml:space="preserve"> </w:t>
      </w:r>
      <w:r w:rsidRPr="0028107F">
        <w:t>yet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approved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Secretariat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Legislation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would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revised.</w:t>
      </w:r>
      <w:r w:rsidR="00E8788A">
        <w:t xml:space="preserve"> </w:t>
      </w:r>
      <w:r w:rsidRPr="0028107F">
        <w:t>Steps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taken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establish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separate</w:t>
      </w:r>
      <w:r w:rsidR="00E8788A">
        <w:t xml:space="preserve"> </w:t>
      </w:r>
      <w:r w:rsidRPr="0028107F">
        <w:t>unit</w:t>
      </w:r>
      <w:r w:rsidR="00E8788A">
        <w:t xml:space="preserve"> </w:t>
      </w:r>
      <w:r w:rsidRPr="0028107F">
        <w:t>within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Employment</w:t>
      </w:r>
      <w:r w:rsidR="00E8788A">
        <w:t xml:space="preserve"> </w:t>
      </w:r>
      <w:r w:rsidRPr="0028107F">
        <w:t>Agency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implementation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policies</w:t>
      </w:r>
      <w:r w:rsidR="00E8788A">
        <w:t xml:space="preserve"> </w:t>
      </w:r>
      <w:r w:rsidRPr="0028107F">
        <w:t>relating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employment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disabilities,</w:t>
      </w:r>
      <w:r w:rsidR="00E8788A">
        <w:t xml:space="preserve"> </w:t>
      </w:r>
      <w:r w:rsidRPr="0028107F">
        <w:t>as</w:t>
      </w:r>
      <w:r w:rsidR="00E8788A">
        <w:t xml:space="preserve"> </w:t>
      </w:r>
      <w:r w:rsidRPr="0028107F">
        <w:t>well</w:t>
      </w:r>
      <w:r w:rsidR="00E8788A">
        <w:t xml:space="preserve"> </w:t>
      </w:r>
      <w:r w:rsidRPr="0028107F">
        <w:t>as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fund</w:t>
      </w:r>
      <w:r w:rsidR="00E8788A">
        <w:t xml:space="preserve"> </w:t>
      </w:r>
      <w:r w:rsidRPr="0028107F">
        <w:t>financed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contributions</w:t>
      </w:r>
      <w:r w:rsidR="00E8788A">
        <w:t xml:space="preserve"> </w:t>
      </w:r>
      <w:r w:rsidRPr="0028107F">
        <w:t>from</w:t>
      </w:r>
      <w:r w:rsidR="00E8788A">
        <w:t xml:space="preserve"> </w:t>
      </w:r>
      <w:r w:rsidRPr="0028107F">
        <w:t>employers,</w:t>
      </w:r>
      <w:r w:rsidR="00E8788A">
        <w:t xml:space="preserve"> </w:t>
      </w:r>
      <w:r w:rsidRPr="0028107F">
        <w:t>as</w:t>
      </w:r>
      <w:r w:rsidR="00E8788A">
        <w:t xml:space="preserve"> </w:t>
      </w:r>
      <w:r w:rsidRPr="0028107F">
        <w:t>outlined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paragraphs</w:t>
      </w:r>
      <w:r w:rsidR="00E8788A">
        <w:t xml:space="preserve"> </w:t>
      </w:r>
      <w:r w:rsidRPr="0028107F">
        <w:t>132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133</w:t>
      </w:r>
      <w:r w:rsidR="00E8788A">
        <w:t xml:space="preserve"> </w:t>
      </w:r>
      <w:r w:rsidRPr="0028107F">
        <w:t>of</w:t>
      </w:r>
      <w:r w:rsidR="00E8788A">
        <w:t xml:space="preserve"> </w:t>
      </w:r>
      <w:r w:rsidR="00EA2B8A">
        <w:t>the</w:t>
      </w:r>
      <w:r w:rsidR="00E8788A">
        <w:t xml:space="preserve"> </w:t>
      </w:r>
      <w:r w:rsidRPr="0028107F">
        <w:t>replies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list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issues.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budget</w:t>
      </w:r>
      <w:r w:rsidR="00E8788A">
        <w:t xml:space="preserve"> </w:t>
      </w:r>
      <w:r w:rsidRPr="0028107F">
        <w:t>available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training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employment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increased</w:t>
      </w:r>
      <w:r w:rsidR="00E8788A">
        <w:t xml:space="preserve"> </w:t>
      </w:r>
      <w:r w:rsidRPr="0028107F">
        <w:t>significantly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recent</w:t>
      </w:r>
      <w:r w:rsidR="00E8788A">
        <w:t xml:space="preserve"> </w:t>
      </w:r>
      <w:r w:rsidRPr="0028107F">
        <w:t>years,</w:t>
      </w:r>
      <w:r w:rsidR="00E8788A">
        <w:t xml:space="preserve"> </w:t>
      </w:r>
      <w:r w:rsidRPr="0028107F">
        <w:t>from</w:t>
      </w:r>
      <w:r w:rsidR="00E8788A">
        <w:t xml:space="preserve"> </w:t>
      </w:r>
      <w:r w:rsidRPr="0028107F">
        <w:t>€135,000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2009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€6</w:t>
      </w:r>
      <w:r w:rsidR="00E8788A">
        <w:t xml:space="preserve"> </w:t>
      </w:r>
      <w:r w:rsidRPr="0028107F">
        <w:t>million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2017.</w:t>
      </w:r>
      <w:r w:rsidR="00E8788A">
        <w:t xml:space="preserve"> </w:t>
      </w:r>
    </w:p>
    <w:p w:rsidR="00BE28D4" w:rsidRPr="0028107F" w:rsidRDefault="00BE28D4" w:rsidP="00BE28D4">
      <w:pPr>
        <w:pStyle w:val="SingleTxtG"/>
      </w:pPr>
      <w:r w:rsidRPr="0028107F">
        <w:t>46.</w:t>
      </w:r>
      <w:r w:rsidRPr="0028107F">
        <w:tab/>
        <w:t>In</w:t>
      </w:r>
      <w:r w:rsidR="00E8788A">
        <w:t xml:space="preserve"> </w:t>
      </w:r>
      <w:r w:rsidRPr="0028107F">
        <w:t>2015,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State</w:t>
      </w:r>
      <w:r w:rsidR="00E8788A">
        <w:t xml:space="preserve"> </w:t>
      </w:r>
      <w:r w:rsidRPr="0028107F">
        <w:t>audit</w:t>
      </w:r>
      <w:r w:rsidR="00EA2B8A">
        <w:t xml:space="preserve">ors </w:t>
      </w:r>
      <w:r w:rsidRPr="0028107F">
        <w:t>had</w:t>
      </w:r>
      <w:r w:rsidR="00E8788A">
        <w:t xml:space="preserve"> </w:t>
      </w:r>
      <w:r w:rsidRPr="0028107F">
        <w:t>published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report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issued</w:t>
      </w:r>
      <w:r w:rsidR="00E8788A">
        <w:t xml:space="preserve"> </w:t>
      </w:r>
      <w:r w:rsidRPr="0028107F">
        <w:t>recommendations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use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funds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area.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basis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those</w:t>
      </w:r>
      <w:r w:rsidR="00E8788A">
        <w:t xml:space="preserve"> </w:t>
      </w:r>
      <w:r w:rsidRPr="0028107F">
        <w:t>recommendations,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Ministry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Labour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Social</w:t>
      </w:r>
      <w:r w:rsidR="00E8788A">
        <w:t xml:space="preserve"> </w:t>
      </w:r>
      <w:r w:rsidRPr="0028107F">
        <w:t>Welfare</w:t>
      </w:r>
      <w:r w:rsidR="00E8788A">
        <w:t xml:space="preserve"> </w:t>
      </w:r>
      <w:r w:rsidRPr="0028107F">
        <w:t>would</w:t>
      </w:r>
      <w:r w:rsidR="00E8788A">
        <w:t xml:space="preserve"> </w:t>
      </w:r>
      <w:r w:rsidRPr="0028107F">
        <w:t>decide</w:t>
      </w:r>
      <w:r w:rsidR="00E8788A">
        <w:t xml:space="preserve"> </w:t>
      </w:r>
      <w:r w:rsidRPr="0028107F">
        <w:t>whether</w:t>
      </w:r>
      <w:r w:rsidR="00E8788A">
        <w:t xml:space="preserve"> </w:t>
      </w:r>
      <w:r w:rsidRPr="0028107F">
        <w:t>there</w:t>
      </w:r>
      <w:r w:rsidR="00E8788A">
        <w:t xml:space="preserve"> </w:t>
      </w:r>
      <w:r w:rsidRPr="0028107F">
        <w:t>should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separate</w:t>
      </w:r>
      <w:r w:rsidR="00E8788A">
        <w:t xml:space="preserve"> </w:t>
      </w:r>
      <w:r w:rsidRPr="0028107F">
        <w:t>budget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professional</w:t>
      </w:r>
      <w:r w:rsidR="00E8788A">
        <w:t xml:space="preserve"> </w:t>
      </w:r>
      <w:r w:rsidRPr="0028107F">
        <w:t>rehabilitation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employment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disabilities,</w:t>
      </w:r>
      <w:r w:rsidR="00E8788A">
        <w:t xml:space="preserve"> </w:t>
      </w:r>
      <w:r w:rsidRPr="0028107F">
        <w:t>within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budget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Employment</w:t>
      </w:r>
      <w:r w:rsidR="00E8788A">
        <w:t xml:space="preserve"> </w:t>
      </w:r>
      <w:r w:rsidRPr="0028107F">
        <w:t>Agency.</w:t>
      </w:r>
    </w:p>
    <w:p w:rsidR="00BE28D4" w:rsidRPr="0028107F" w:rsidRDefault="00BE28D4" w:rsidP="00BE28D4">
      <w:pPr>
        <w:pStyle w:val="SingleTxtG"/>
      </w:pPr>
      <w:r w:rsidRPr="0028107F">
        <w:lastRenderedPageBreak/>
        <w:t>47.</w:t>
      </w:r>
      <w:r w:rsidRPr="0028107F">
        <w:tab/>
      </w:r>
      <w:r w:rsidRPr="00B337D7">
        <w:rPr>
          <w:b/>
        </w:rPr>
        <w:t>Ms.</w:t>
      </w:r>
      <w:r w:rsidR="00E8788A" w:rsidRPr="00B337D7">
        <w:rPr>
          <w:b/>
        </w:rPr>
        <w:t xml:space="preserve"> </w:t>
      </w:r>
      <w:r w:rsidRPr="00B337D7">
        <w:rPr>
          <w:b/>
        </w:rPr>
        <w:t>Begović</w:t>
      </w:r>
      <w:r w:rsidR="00E8788A">
        <w:t xml:space="preserve"> </w:t>
      </w:r>
      <w:r w:rsidRPr="0028107F">
        <w:t>(Montenegro)</w:t>
      </w:r>
      <w:r w:rsidR="00E8788A">
        <w:t xml:space="preserve"> </w:t>
      </w:r>
      <w:r w:rsidRPr="0028107F">
        <w:t>said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government</w:t>
      </w:r>
      <w:r w:rsidR="00E8788A">
        <w:t xml:space="preserve"> </w:t>
      </w:r>
      <w:r w:rsidRPr="0028107F">
        <w:t>guidelines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preparation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documents</w:t>
      </w:r>
      <w:r w:rsidR="00E8788A">
        <w:t xml:space="preserve"> </w:t>
      </w:r>
      <w:r w:rsidRPr="0028107F">
        <w:t>contained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section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making</w:t>
      </w:r>
      <w:r w:rsidR="00E8788A">
        <w:t xml:space="preserve"> </w:t>
      </w:r>
      <w:r w:rsidRPr="0028107F">
        <w:t>information</w:t>
      </w:r>
      <w:r w:rsidR="00E8788A">
        <w:t xml:space="preserve"> </w:t>
      </w:r>
      <w:r w:rsidRPr="0028107F">
        <w:t>accessible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intellectual</w:t>
      </w:r>
      <w:r w:rsidR="00E8788A">
        <w:t xml:space="preserve"> </w:t>
      </w:r>
      <w:r w:rsidRPr="0028107F">
        <w:t>disabilities.</w:t>
      </w:r>
      <w:r w:rsidR="00E8788A">
        <w:t xml:space="preserve"> </w:t>
      </w:r>
      <w:r w:rsidRPr="0028107F">
        <w:t>Government</w:t>
      </w:r>
      <w:r w:rsidR="00E8788A">
        <w:t xml:space="preserve"> </w:t>
      </w:r>
      <w:r w:rsidRPr="0028107F">
        <w:t>documents</w:t>
      </w:r>
      <w:r w:rsidR="00E8788A">
        <w:t xml:space="preserve"> </w:t>
      </w:r>
      <w:r w:rsidRPr="0028107F">
        <w:t>could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published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Cyrillic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Latin</w:t>
      </w:r>
      <w:r w:rsidR="00E8788A">
        <w:t xml:space="preserve"> </w:t>
      </w:r>
      <w:r w:rsidRPr="0028107F">
        <w:t>alphabets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minority</w:t>
      </w:r>
      <w:r w:rsidR="00E8788A">
        <w:t xml:space="preserve"> </w:t>
      </w:r>
      <w:r w:rsidRPr="0028107F">
        <w:t>languages,</w:t>
      </w:r>
      <w:r w:rsidR="00E8788A">
        <w:t xml:space="preserve"> </w:t>
      </w:r>
      <w:r w:rsidRPr="0028107F">
        <w:t>such</w:t>
      </w:r>
      <w:r w:rsidR="00E8788A">
        <w:t xml:space="preserve"> </w:t>
      </w:r>
      <w:r w:rsidRPr="0028107F">
        <w:t>as</w:t>
      </w:r>
      <w:r w:rsidR="00E8788A">
        <w:t xml:space="preserve"> </w:t>
      </w:r>
      <w:r w:rsidRPr="0028107F">
        <w:t>Albanian.</w:t>
      </w:r>
      <w:r w:rsidR="00E8788A">
        <w:t xml:space="preserve"> </w:t>
      </w:r>
      <w:r w:rsidRPr="0028107F">
        <w:t>Efforts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under</w:t>
      </w:r>
      <w:r w:rsidR="00E8788A">
        <w:t xml:space="preserve"> </w:t>
      </w:r>
      <w:r w:rsidRPr="0028107F">
        <w:t>way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ensure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all</w:t>
      </w:r>
      <w:r w:rsidR="00E8788A">
        <w:t xml:space="preserve"> </w:t>
      </w:r>
      <w:r w:rsidRPr="0028107F">
        <w:t>55</w:t>
      </w:r>
      <w:r w:rsidR="00E8788A">
        <w:t xml:space="preserve"> </w:t>
      </w:r>
      <w:r w:rsidRPr="0028107F">
        <w:t>websites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State</w:t>
      </w:r>
      <w:r w:rsidR="00E8788A">
        <w:t xml:space="preserve"> </w:t>
      </w:r>
      <w:r w:rsidRPr="0028107F">
        <w:t>institutions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compatible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screen</w:t>
      </w:r>
      <w:r w:rsidR="00E8788A">
        <w:t xml:space="preserve"> </w:t>
      </w:r>
      <w:r w:rsidRPr="0028107F">
        <w:t>readers</w:t>
      </w:r>
      <w:r w:rsidR="00E8788A">
        <w:t xml:space="preserve"> </w:t>
      </w:r>
      <w:r w:rsidRPr="0028107F">
        <w:t>by</w:t>
      </w:r>
      <w:r w:rsidR="00E8788A">
        <w:t xml:space="preserve"> </w:t>
      </w:r>
      <w:r w:rsidRPr="0028107F">
        <w:t>mid-2018.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total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€40,000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set</w:t>
      </w:r>
      <w:r w:rsidR="00E8788A">
        <w:t xml:space="preserve"> </w:t>
      </w:r>
      <w:r w:rsidRPr="0028107F">
        <w:t>aside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purpose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2017.</w:t>
      </w:r>
      <w:r w:rsidR="00E8788A">
        <w:t xml:space="preserve"> </w:t>
      </w:r>
      <w:r w:rsidRPr="0028107F">
        <w:t>There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also</w:t>
      </w:r>
      <w:r w:rsidR="00E8788A">
        <w:t xml:space="preserve"> </w:t>
      </w:r>
      <w:r w:rsidRPr="0028107F">
        <w:t>plans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adapt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websites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local</w:t>
      </w:r>
      <w:r w:rsidR="00E8788A">
        <w:t xml:space="preserve"> </w:t>
      </w:r>
      <w:r w:rsidRPr="0028107F">
        <w:t>authorities.</w:t>
      </w:r>
      <w:r w:rsidR="00E8788A">
        <w:t xml:space="preserve"> </w:t>
      </w:r>
    </w:p>
    <w:p w:rsidR="00BE28D4" w:rsidRPr="0028107F" w:rsidRDefault="00BE28D4" w:rsidP="00BE28D4">
      <w:pPr>
        <w:pStyle w:val="SingleTxtG"/>
      </w:pPr>
      <w:r w:rsidRPr="0028107F">
        <w:t>48.</w:t>
      </w:r>
      <w:r w:rsidRPr="0028107F">
        <w:tab/>
        <w:t>Article</w:t>
      </w:r>
      <w:r w:rsidR="00E8788A">
        <w:t xml:space="preserve"> </w:t>
      </w:r>
      <w:r w:rsidRPr="0028107F">
        <w:t>50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="00642C06" w:rsidRPr="0028107F">
        <w:t>Public</w:t>
      </w:r>
      <w:r w:rsidR="00642C06">
        <w:t xml:space="preserve"> </w:t>
      </w:r>
      <w:r w:rsidR="00642C06" w:rsidRPr="0028107F">
        <w:t>Procurement</w:t>
      </w:r>
      <w:r w:rsidR="00642C06">
        <w:t xml:space="preserve"> Act</w:t>
      </w:r>
      <w:r w:rsidRPr="0028107F">
        <w:t>,</w:t>
      </w:r>
      <w:r w:rsidR="00E8788A">
        <w:t xml:space="preserve"> </w:t>
      </w:r>
      <w:r w:rsidRPr="0028107F">
        <w:t>relating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accessibility,</w:t>
      </w:r>
      <w:r w:rsidR="00E8788A">
        <w:t xml:space="preserve"> </w:t>
      </w:r>
      <w:r w:rsidRPr="0028107F">
        <w:t>remained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force.</w:t>
      </w:r>
      <w:r w:rsidR="00E8788A">
        <w:t xml:space="preserve"> </w:t>
      </w:r>
      <w:r w:rsidRPr="0028107F">
        <w:t>Organizations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recently</w:t>
      </w:r>
      <w:r w:rsidR="00E8788A">
        <w:t xml:space="preserve"> </w:t>
      </w:r>
      <w:r w:rsidRPr="0028107F">
        <w:t>been</w:t>
      </w:r>
      <w:r w:rsidR="00E8788A">
        <w:t xml:space="preserve"> </w:t>
      </w:r>
      <w:r w:rsidRPr="0028107F">
        <w:t>granted</w:t>
      </w:r>
      <w:r w:rsidR="00E8788A">
        <w:t xml:space="preserve"> </w:t>
      </w:r>
      <w:r w:rsidRPr="0028107F">
        <w:t>greater</w:t>
      </w:r>
      <w:r w:rsidR="00E8788A">
        <w:t xml:space="preserve"> </w:t>
      </w:r>
      <w:r w:rsidRPr="0028107F">
        <w:t>recognition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funding</w:t>
      </w:r>
      <w:r w:rsidR="00E8788A">
        <w:t xml:space="preserve"> </w:t>
      </w:r>
      <w:r w:rsidRPr="0028107F">
        <w:t>through</w:t>
      </w:r>
      <w:r w:rsidR="00E8788A">
        <w:t xml:space="preserve"> </w:t>
      </w:r>
      <w:r w:rsidRPr="0028107F">
        <w:t>amendments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various</w:t>
      </w:r>
      <w:r w:rsidR="00E8788A">
        <w:t xml:space="preserve"> </w:t>
      </w:r>
      <w:r w:rsidRPr="0028107F">
        <w:t>pieces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legislation.</w:t>
      </w:r>
    </w:p>
    <w:p w:rsidR="00BE28D4" w:rsidRPr="0028107F" w:rsidRDefault="00BE28D4" w:rsidP="00BE28D4">
      <w:pPr>
        <w:pStyle w:val="SingleTxtG"/>
      </w:pPr>
      <w:r w:rsidRPr="0028107F">
        <w:t>49.</w:t>
      </w:r>
      <w:r w:rsidRPr="0028107F">
        <w:tab/>
      </w:r>
      <w:r w:rsidRPr="00B337D7">
        <w:rPr>
          <w:b/>
        </w:rPr>
        <w:t>Ms.</w:t>
      </w:r>
      <w:r w:rsidR="00E8788A" w:rsidRPr="00B337D7">
        <w:rPr>
          <w:b/>
        </w:rPr>
        <w:t xml:space="preserve"> </w:t>
      </w:r>
      <w:r w:rsidRPr="00B337D7">
        <w:rPr>
          <w:b/>
        </w:rPr>
        <w:t>Medojević</w:t>
      </w:r>
      <w:r w:rsidR="00E8788A">
        <w:t xml:space="preserve"> </w:t>
      </w:r>
      <w:r w:rsidRPr="0028107F">
        <w:t>(Montenegro)</w:t>
      </w:r>
      <w:r w:rsidR="00E8788A">
        <w:t xml:space="preserve"> </w:t>
      </w:r>
      <w:r w:rsidRPr="0028107F">
        <w:t>said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concerns</w:t>
      </w:r>
      <w:r w:rsidR="00E8788A">
        <w:t xml:space="preserve"> </w:t>
      </w:r>
      <w:r w:rsidRPr="0028107F">
        <w:t>raised</w:t>
      </w:r>
      <w:r w:rsidR="00E8788A">
        <w:t xml:space="preserve"> </w:t>
      </w:r>
      <w:r w:rsidRPr="0028107F">
        <w:t>regarding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provision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sign</w:t>
      </w:r>
      <w:r w:rsidR="00E8788A">
        <w:t xml:space="preserve"> </w:t>
      </w:r>
      <w:r w:rsidRPr="0028107F">
        <w:t>language</w:t>
      </w:r>
      <w:r w:rsidR="00E8788A">
        <w:t xml:space="preserve"> </w:t>
      </w:r>
      <w:r w:rsidRPr="0028107F">
        <w:t>interpreting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judicial</w:t>
      </w:r>
      <w:r w:rsidR="00E8788A">
        <w:t xml:space="preserve"> </w:t>
      </w:r>
      <w:r w:rsidRPr="0028107F">
        <w:t>proceedings</w:t>
      </w:r>
      <w:r w:rsidR="00E8788A">
        <w:t xml:space="preserve"> </w:t>
      </w:r>
      <w:r w:rsidRPr="0028107F">
        <w:t>would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taken</w:t>
      </w:r>
      <w:r w:rsidR="00E8788A">
        <w:t xml:space="preserve"> </w:t>
      </w:r>
      <w:r w:rsidRPr="0028107F">
        <w:t>into</w:t>
      </w:r>
      <w:r w:rsidR="00E8788A">
        <w:t xml:space="preserve"> </w:t>
      </w:r>
      <w:r w:rsidRPr="0028107F">
        <w:t>account</w:t>
      </w:r>
      <w:r w:rsidR="00E8788A">
        <w:t xml:space="preserve"> </w:t>
      </w:r>
      <w:r w:rsidRPr="0028107F">
        <w:t>when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relevant</w:t>
      </w:r>
      <w:r w:rsidR="00E8788A">
        <w:t xml:space="preserve"> </w:t>
      </w:r>
      <w:r w:rsidRPr="0028107F">
        <w:t>legislation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amended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2018.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Family</w:t>
      </w:r>
      <w:r w:rsidR="00E8788A">
        <w:t xml:space="preserve"> </w:t>
      </w:r>
      <w:r w:rsidR="00D36300">
        <w:t>Act</w:t>
      </w:r>
      <w:r w:rsidR="00E8788A">
        <w:t xml:space="preserve"> </w:t>
      </w:r>
      <w:r w:rsidRPr="0028107F">
        <w:t>did</w:t>
      </w:r>
      <w:r w:rsidR="00E8788A">
        <w:t xml:space="preserve"> </w:t>
      </w:r>
      <w:r w:rsidRPr="0028107F">
        <w:t>not</w:t>
      </w:r>
      <w:r w:rsidR="00E8788A">
        <w:t xml:space="preserve"> </w:t>
      </w:r>
      <w:r w:rsidRPr="0028107F">
        <w:t>prevent</w:t>
      </w:r>
      <w:r w:rsidR="00E8788A">
        <w:t xml:space="preserve"> </w:t>
      </w:r>
      <w:r w:rsidRPr="0028107F">
        <w:t>all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from</w:t>
      </w:r>
      <w:r w:rsidR="00E8788A">
        <w:t xml:space="preserve"> </w:t>
      </w:r>
      <w:r w:rsidRPr="0028107F">
        <w:t>entering</w:t>
      </w:r>
      <w:r w:rsidR="00E8788A">
        <w:t xml:space="preserve"> </w:t>
      </w:r>
      <w:r w:rsidRPr="0028107F">
        <w:t>into</w:t>
      </w:r>
      <w:r w:rsidR="00E8788A">
        <w:t xml:space="preserve"> </w:t>
      </w:r>
      <w:r w:rsidRPr="0028107F">
        <w:t>marriage,</w:t>
      </w:r>
      <w:r w:rsidR="00E8788A">
        <w:t xml:space="preserve"> </w:t>
      </w:r>
      <w:r w:rsidRPr="0028107F">
        <w:t>only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intellectual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who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deemed</w:t>
      </w:r>
      <w:r w:rsidR="00E8788A">
        <w:t xml:space="preserve"> </w:t>
      </w:r>
      <w:r w:rsidRPr="0028107F">
        <w:t>unable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give</w:t>
      </w:r>
      <w:r w:rsidR="00E8788A">
        <w:t xml:space="preserve"> </w:t>
      </w:r>
      <w:r w:rsidRPr="0028107F">
        <w:t>their</w:t>
      </w:r>
      <w:r w:rsidR="00E8788A">
        <w:t xml:space="preserve"> </w:t>
      </w:r>
      <w:r w:rsidRPr="0028107F">
        <w:t>consent.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State</w:t>
      </w:r>
      <w:r w:rsidR="00E8788A">
        <w:t xml:space="preserve"> </w:t>
      </w:r>
      <w:r w:rsidRPr="0028107F">
        <w:t>provided</w:t>
      </w:r>
      <w:r w:rsidR="00E8788A">
        <w:t xml:space="preserve"> </w:t>
      </w:r>
      <w:r w:rsidRPr="0028107F">
        <w:t>funding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development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radio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television</w:t>
      </w:r>
      <w:r w:rsidR="00E8788A">
        <w:t xml:space="preserve"> </w:t>
      </w:r>
      <w:r w:rsidRPr="0028107F">
        <w:t>programmes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accessible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visual</w:t>
      </w:r>
      <w:r w:rsidR="00E8788A">
        <w:t xml:space="preserve"> </w:t>
      </w:r>
      <w:r w:rsidRPr="0028107F">
        <w:t>or</w:t>
      </w:r>
      <w:r w:rsidR="00E8788A">
        <w:t xml:space="preserve"> </w:t>
      </w:r>
      <w:r w:rsidRPr="0028107F">
        <w:t>hearing</w:t>
      </w:r>
      <w:r w:rsidR="00E8788A">
        <w:t xml:space="preserve"> </w:t>
      </w:r>
      <w:r w:rsidRPr="0028107F">
        <w:t>impairments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media</w:t>
      </w:r>
      <w:r w:rsidR="00E8788A">
        <w:t xml:space="preserve"> </w:t>
      </w:r>
      <w:r w:rsidRPr="0028107F">
        <w:t>service</w:t>
      </w:r>
      <w:r w:rsidR="00E8788A">
        <w:t xml:space="preserve"> </w:t>
      </w:r>
      <w:r w:rsidRPr="0028107F">
        <w:t>providers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encouraged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ensure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their</w:t>
      </w:r>
      <w:r w:rsidR="00E8788A">
        <w:t xml:space="preserve"> </w:t>
      </w:r>
      <w:r w:rsidRPr="0028107F">
        <w:t>services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accessible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such</w:t>
      </w:r>
      <w:r w:rsidR="00E8788A">
        <w:t xml:space="preserve"> </w:t>
      </w:r>
      <w:r w:rsidRPr="0028107F">
        <w:t>persons.</w:t>
      </w:r>
    </w:p>
    <w:p w:rsidR="00BE28D4" w:rsidRPr="0028107F" w:rsidRDefault="00BE28D4" w:rsidP="00BE28D4">
      <w:pPr>
        <w:pStyle w:val="SingleTxtG"/>
      </w:pPr>
      <w:r w:rsidRPr="0028107F">
        <w:t>50.</w:t>
      </w:r>
      <w:r w:rsidRPr="0028107F">
        <w:tab/>
      </w:r>
      <w:r w:rsidRPr="00B337D7">
        <w:rPr>
          <w:b/>
        </w:rPr>
        <w:t>Mr.</w:t>
      </w:r>
      <w:r w:rsidR="00E8788A" w:rsidRPr="00B337D7">
        <w:rPr>
          <w:b/>
        </w:rPr>
        <w:t xml:space="preserve"> </w:t>
      </w:r>
      <w:r w:rsidRPr="00B337D7">
        <w:rPr>
          <w:b/>
        </w:rPr>
        <w:t>Kuševija</w:t>
      </w:r>
      <w:r w:rsidR="00E8788A">
        <w:t xml:space="preserve"> </w:t>
      </w:r>
      <w:r w:rsidRPr="0028107F">
        <w:t>(Montenegro)</w:t>
      </w:r>
      <w:r w:rsidR="00E8788A">
        <w:t xml:space="preserve"> </w:t>
      </w:r>
      <w:r w:rsidRPr="0028107F">
        <w:t>said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Government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considering</w:t>
      </w:r>
      <w:r w:rsidR="00E8788A">
        <w:t xml:space="preserve"> </w:t>
      </w:r>
      <w:r w:rsidRPr="0028107F">
        <w:t>ratification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Marrakesh</w:t>
      </w:r>
      <w:r w:rsidR="00E8788A">
        <w:t xml:space="preserve"> </w:t>
      </w:r>
      <w:r w:rsidRPr="0028107F">
        <w:t>Treaty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Facilitate</w:t>
      </w:r>
      <w:r w:rsidR="00E8788A">
        <w:t xml:space="preserve"> </w:t>
      </w:r>
      <w:r w:rsidRPr="0028107F">
        <w:t>Access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Published</w:t>
      </w:r>
      <w:r w:rsidR="00E8788A">
        <w:t xml:space="preserve"> </w:t>
      </w:r>
      <w:r w:rsidRPr="0028107F">
        <w:t>Works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Who</w:t>
      </w:r>
      <w:r w:rsidR="00E8788A">
        <w:t xml:space="preserve"> </w:t>
      </w:r>
      <w:r w:rsidRPr="0028107F">
        <w:t>Are</w:t>
      </w:r>
      <w:r w:rsidR="00E8788A">
        <w:t xml:space="preserve"> </w:t>
      </w:r>
      <w:r w:rsidRPr="0028107F">
        <w:t>Blind,</w:t>
      </w:r>
      <w:r w:rsidR="00E8788A">
        <w:t xml:space="preserve"> </w:t>
      </w:r>
      <w:r w:rsidRPr="0028107F">
        <w:t>Visually</w:t>
      </w:r>
      <w:r w:rsidR="00E8788A">
        <w:t xml:space="preserve"> </w:t>
      </w:r>
      <w:r w:rsidRPr="0028107F">
        <w:t>Impaired,</w:t>
      </w:r>
      <w:r w:rsidR="00E8788A">
        <w:t xml:space="preserve"> </w:t>
      </w:r>
      <w:r w:rsidRPr="0028107F">
        <w:t>or</w:t>
      </w:r>
      <w:r w:rsidR="00E8788A">
        <w:t xml:space="preserve"> </w:t>
      </w:r>
      <w:r w:rsidRPr="0028107F">
        <w:t>Otherwise</w:t>
      </w:r>
      <w:r w:rsidR="00E8788A">
        <w:t xml:space="preserve"> </w:t>
      </w:r>
      <w:r w:rsidRPr="0028107F">
        <w:t>Print</w:t>
      </w:r>
      <w:r w:rsidR="00E8788A">
        <w:t xml:space="preserve"> </w:t>
      </w:r>
      <w:r w:rsidRPr="0028107F">
        <w:t>Disabled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context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its</w:t>
      </w:r>
      <w:r w:rsidR="00E8788A">
        <w:t xml:space="preserve"> </w:t>
      </w:r>
      <w:r w:rsidRPr="0028107F">
        <w:t>application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accede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European</w:t>
      </w:r>
      <w:r w:rsidR="00E8788A">
        <w:t xml:space="preserve"> </w:t>
      </w:r>
      <w:r w:rsidRPr="0028107F">
        <w:t>Union.</w:t>
      </w:r>
      <w:r w:rsidR="00E8788A">
        <w:t xml:space="preserve"> </w:t>
      </w:r>
    </w:p>
    <w:p w:rsidR="00BE28D4" w:rsidRPr="0028107F" w:rsidRDefault="00BE28D4" w:rsidP="00BE28D4">
      <w:pPr>
        <w:pStyle w:val="SingleTxtG"/>
      </w:pPr>
      <w:r w:rsidRPr="0028107F">
        <w:t>51.</w:t>
      </w:r>
      <w:r w:rsidRPr="0028107F">
        <w:tab/>
        <w:t>In</w:t>
      </w:r>
      <w:r w:rsidR="00E8788A">
        <w:t xml:space="preserve"> </w:t>
      </w:r>
      <w:r w:rsidRPr="0028107F">
        <w:t>addition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personal</w:t>
      </w:r>
      <w:r w:rsidR="00E8788A">
        <w:t xml:space="preserve"> </w:t>
      </w:r>
      <w:r w:rsidRPr="0028107F">
        <w:t>disability</w:t>
      </w:r>
      <w:r w:rsidR="00E8788A">
        <w:t xml:space="preserve"> </w:t>
      </w:r>
      <w:r w:rsidRPr="0028107F">
        <w:t>allowance,</w:t>
      </w:r>
      <w:r w:rsidR="00E8788A">
        <w:t xml:space="preserve"> </w:t>
      </w:r>
      <w:r w:rsidRPr="0028107F">
        <w:t>several</w:t>
      </w:r>
      <w:r w:rsidR="00E8788A">
        <w:t xml:space="preserve"> </w:t>
      </w:r>
      <w:r w:rsidRPr="0028107F">
        <w:t>other</w:t>
      </w:r>
      <w:r w:rsidR="00E8788A">
        <w:t xml:space="preserve"> </w:t>
      </w:r>
      <w:r w:rsidRPr="0028107F">
        <w:t>types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financial</w:t>
      </w:r>
      <w:r w:rsidR="00E8788A">
        <w:t xml:space="preserve"> </w:t>
      </w:r>
      <w:r w:rsidRPr="0028107F">
        <w:t>support</w:t>
      </w:r>
      <w:r w:rsidR="00E8788A">
        <w:t xml:space="preserve"> </w:t>
      </w:r>
      <w:r w:rsidRPr="0028107F">
        <w:t>were</w:t>
      </w:r>
      <w:r w:rsidR="00E8788A">
        <w:t xml:space="preserve"> </w:t>
      </w:r>
      <w:r w:rsidRPr="0028107F">
        <w:t>available</w:t>
      </w:r>
      <w:r w:rsidR="00E8788A">
        <w:t xml:space="preserve"> </w:t>
      </w:r>
      <w:r w:rsidR="00D36300">
        <w:t xml:space="preserve">for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their</w:t>
      </w:r>
      <w:r w:rsidR="00E8788A">
        <w:t xml:space="preserve"> </w:t>
      </w:r>
      <w:r w:rsidRPr="0028107F">
        <w:t>families,</w:t>
      </w:r>
      <w:r w:rsidR="00E8788A">
        <w:t xml:space="preserve"> </w:t>
      </w:r>
      <w:r w:rsidRPr="0028107F">
        <w:t>including</w:t>
      </w:r>
      <w:r w:rsidR="00E8788A">
        <w:t xml:space="preserve"> </w:t>
      </w:r>
      <w:r w:rsidRPr="0028107F">
        <w:t>an</w:t>
      </w:r>
      <w:r w:rsidR="00E8788A">
        <w:t xml:space="preserve"> </w:t>
      </w:r>
      <w:r w:rsidRPr="0028107F">
        <w:t>allowance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care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assistance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compensation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parents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guardians;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combination,</w:t>
      </w:r>
      <w:r w:rsidR="00E8788A">
        <w:t xml:space="preserve"> </w:t>
      </w:r>
      <w:r w:rsidRPr="0028107F">
        <w:t>those</w:t>
      </w:r>
      <w:r w:rsidR="00E8788A">
        <w:t xml:space="preserve"> </w:t>
      </w:r>
      <w:r w:rsidRPr="0028107F">
        <w:t>allowances</w:t>
      </w:r>
      <w:r w:rsidR="00E8788A">
        <w:t xml:space="preserve"> </w:t>
      </w:r>
      <w:r w:rsidRPr="0028107F">
        <w:t>could</w:t>
      </w:r>
      <w:r w:rsidR="00E8788A">
        <w:t xml:space="preserve"> </w:t>
      </w:r>
      <w:r w:rsidRPr="0028107F">
        <w:t>amount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as</w:t>
      </w:r>
      <w:r w:rsidR="00E8788A">
        <w:t xml:space="preserve"> </w:t>
      </w:r>
      <w:r w:rsidRPr="0028107F">
        <w:t>much</w:t>
      </w:r>
      <w:r w:rsidR="00E8788A">
        <w:t xml:space="preserve"> </w:t>
      </w:r>
      <w:r w:rsidRPr="0028107F">
        <w:t>as</w:t>
      </w:r>
      <w:r w:rsidR="00E8788A">
        <w:t xml:space="preserve"> </w:t>
      </w:r>
      <w:r w:rsidRPr="0028107F">
        <w:t>€570</w:t>
      </w:r>
      <w:r w:rsidR="00E8788A">
        <w:t xml:space="preserve"> </w:t>
      </w:r>
      <w:r w:rsidRPr="0028107F">
        <w:t>per</w:t>
      </w:r>
      <w:r w:rsidR="00E8788A">
        <w:t xml:space="preserve"> </w:t>
      </w:r>
      <w:r w:rsidRPr="0028107F">
        <w:t>month.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multidisciplinary</w:t>
      </w:r>
      <w:r w:rsidR="00E8788A">
        <w:t xml:space="preserve"> </w:t>
      </w:r>
      <w:r w:rsidRPr="0028107F">
        <w:t>teams</w:t>
      </w:r>
      <w:r w:rsidR="00E8788A">
        <w:t xml:space="preserve"> </w:t>
      </w:r>
      <w:r w:rsidRPr="0028107F">
        <w:t>established</w:t>
      </w:r>
      <w:r w:rsidR="00E8788A">
        <w:t xml:space="preserve"> </w:t>
      </w:r>
      <w:r w:rsidRPr="0028107F">
        <w:t>under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Protection</w:t>
      </w:r>
      <w:r w:rsidR="00E8788A">
        <w:t xml:space="preserve"> </w:t>
      </w:r>
      <w:r w:rsidRPr="0028107F">
        <w:t>from</w:t>
      </w:r>
      <w:r w:rsidR="00E8788A">
        <w:t xml:space="preserve"> </w:t>
      </w:r>
      <w:r w:rsidRPr="0028107F">
        <w:t>Domestic</w:t>
      </w:r>
      <w:r w:rsidR="00E8788A">
        <w:t xml:space="preserve"> </w:t>
      </w:r>
      <w:r w:rsidRPr="0028107F">
        <w:t>Violence</w:t>
      </w:r>
      <w:r w:rsidR="00E8788A">
        <w:t xml:space="preserve"> </w:t>
      </w:r>
      <w:r w:rsidRPr="0028107F">
        <w:t>Act</w:t>
      </w:r>
      <w:r w:rsidR="00E8788A">
        <w:t xml:space="preserve"> </w:t>
      </w:r>
      <w:r w:rsidRPr="0028107F">
        <w:t>included</w:t>
      </w:r>
      <w:r w:rsidR="00E8788A">
        <w:t xml:space="preserve"> </w:t>
      </w:r>
      <w:r w:rsidRPr="0028107F">
        <w:t>representatives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NGOs;</w:t>
      </w:r>
      <w:r w:rsidR="00E8788A">
        <w:t xml:space="preserve"> </w:t>
      </w:r>
      <w:r w:rsidRPr="0028107F">
        <w:t>there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no</w:t>
      </w:r>
      <w:r w:rsidR="00E8788A">
        <w:t xml:space="preserve"> </w:t>
      </w:r>
      <w:r w:rsidRPr="0028107F">
        <w:t>limit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duration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their</w:t>
      </w:r>
      <w:r w:rsidR="00E8788A">
        <w:t xml:space="preserve"> </w:t>
      </w:r>
      <w:r w:rsidRPr="0028107F">
        <w:t>mandate.</w:t>
      </w:r>
    </w:p>
    <w:p w:rsidR="00BE28D4" w:rsidRPr="0028107F" w:rsidRDefault="00BE28D4" w:rsidP="00BE28D4">
      <w:pPr>
        <w:pStyle w:val="SingleTxtG"/>
      </w:pPr>
      <w:r w:rsidRPr="0028107F">
        <w:t>52.</w:t>
      </w:r>
      <w:r w:rsidRPr="0028107F">
        <w:tab/>
        <w:t>He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very</w:t>
      </w:r>
      <w:r w:rsidR="00E8788A">
        <w:t xml:space="preserve"> </w:t>
      </w:r>
      <w:r w:rsidRPr="0028107F">
        <w:t>grateful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Committee</w:t>
      </w:r>
      <w:r w:rsidR="00E8788A">
        <w:t xml:space="preserve"> </w:t>
      </w:r>
      <w:r w:rsidRPr="0028107F">
        <w:t>for</w:t>
      </w:r>
      <w:r w:rsidR="00E8788A">
        <w:t xml:space="preserve"> </w:t>
      </w:r>
      <w:r w:rsidRPr="0028107F">
        <w:t>engaging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constructive</w:t>
      </w:r>
      <w:r w:rsidR="00E8788A">
        <w:t xml:space="preserve"> </w:t>
      </w:r>
      <w:r w:rsidRPr="0028107F">
        <w:t>dialogue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delegation.</w:t>
      </w:r>
      <w:r w:rsidR="00E8788A">
        <w:t xml:space="preserve"> </w:t>
      </w:r>
      <w:r w:rsidRPr="0028107F">
        <w:t>His</w:t>
      </w:r>
      <w:r w:rsidR="00E8788A">
        <w:t xml:space="preserve"> </w:t>
      </w:r>
      <w:r w:rsidRPr="0028107F">
        <w:t>Government</w:t>
      </w:r>
      <w:r w:rsidR="00E8788A">
        <w:t xml:space="preserve"> </w:t>
      </w:r>
      <w:r w:rsidRPr="0028107F">
        <w:t>was</w:t>
      </w:r>
      <w:r w:rsidR="00E8788A">
        <w:t xml:space="preserve"> </w:t>
      </w:r>
      <w:r w:rsidRPr="0028107F">
        <w:t>willing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take</w:t>
      </w:r>
      <w:r w:rsidR="00E8788A">
        <w:t xml:space="preserve"> </w:t>
      </w:r>
      <w:r w:rsidRPr="0028107F">
        <w:t>all</w:t>
      </w:r>
      <w:r w:rsidR="00E8788A">
        <w:t xml:space="preserve"> </w:t>
      </w:r>
      <w:r w:rsidRPr="0028107F">
        <w:t>necessary</w:t>
      </w:r>
      <w:r w:rsidR="00E8788A">
        <w:t xml:space="preserve"> </w:t>
      </w:r>
      <w:r w:rsidRPr="0028107F">
        <w:t>steps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protect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rights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disabilities,</w:t>
      </w:r>
      <w:r w:rsidR="00E8788A">
        <w:t xml:space="preserve"> </w:t>
      </w:r>
      <w:r w:rsidRPr="0028107F">
        <w:t>based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Committee</w:t>
      </w:r>
      <w:r w:rsidR="00AA7C25">
        <w:t>’</w:t>
      </w:r>
      <w:r w:rsidRPr="0028107F">
        <w:t>s</w:t>
      </w:r>
      <w:r w:rsidR="00E8788A">
        <w:t xml:space="preserve"> </w:t>
      </w:r>
      <w:r w:rsidRPr="0028107F">
        <w:t>recommendations.</w:t>
      </w:r>
    </w:p>
    <w:p w:rsidR="00BE28D4" w:rsidRPr="0028107F" w:rsidRDefault="00BE28D4" w:rsidP="00BE28D4">
      <w:pPr>
        <w:pStyle w:val="SingleTxtG"/>
      </w:pPr>
      <w:r w:rsidRPr="0028107F">
        <w:t>53.</w:t>
      </w:r>
      <w:r w:rsidRPr="0028107F">
        <w:tab/>
      </w:r>
      <w:r w:rsidRPr="00B337D7">
        <w:rPr>
          <w:b/>
        </w:rPr>
        <w:t>Mr.</w:t>
      </w:r>
      <w:r w:rsidR="00E8788A" w:rsidRPr="00B337D7">
        <w:rPr>
          <w:b/>
        </w:rPr>
        <w:t xml:space="preserve"> </w:t>
      </w:r>
      <w:r w:rsidRPr="00B337D7">
        <w:rPr>
          <w:b/>
        </w:rPr>
        <w:t>Lovászy</w:t>
      </w:r>
      <w:r w:rsidR="00E8788A">
        <w:t xml:space="preserve"> </w:t>
      </w:r>
      <w:r w:rsidRPr="0028107F">
        <w:t>said</w:t>
      </w:r>
      <w:r w:rsidR="00E8788A">
        <w:t xml:space="preserve"> </w:t>
      </w:r>
      <w:r w:rsidRPr="0028107F">
        <w:t>that,</w:t>
      </w:r>
      <w:r w:rsidR="00E8788A">
        <w:t xml:space="preserve"> </w:t>
      </w:r>
      <w:r w:rsidRPr="0028107F">
        <w:t>although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State</w:t>
      </w:r>
      <w:r w:rsidR="00E8788A">
        <w:t xml:space="preserve"> </w:t>
      </w:r>
      <w:r w:rsidRPr="0028107F">
        <w:t>party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made</w:t>
      </w:r>
      <w:r w:rsidR="00E8788A">
        <w:t xml:space="preserve"> </w:t>
      </w:r>
      <w:r w:rsidRPr="0028107F">
        <w:t>significant</w:t>
      </w:r>
      <w:r w:rsidR="00E8788A">
        <w:t xml:space="preserve"> </w:t>
      </w:r>
      <w:r w:rsidRPr="0028107F">
        <w:t>progress,</w:t>
      </w:r>
      <w:r w:rsidR="00E8788A">
        <w:t xml:space="preserve"> </w:t>
      </w:r>
      <w:r w:rsidRPr="0028107F">
        <w:t>much</w:t>
      </w:r>
      <w:r w:rsidR="00E8788A">
        <w:t xml:space="preserve"> </w:t>
      </w:r>
      <w:r w:rsidRPr="0028107F">
        <w:t>work</w:t>
      </w:r>
      <w:r w:rsidR="00E8788A">
        <w:t xml:space="preserve"> </w:t>
      </w:r>
      <w:r w:rsidRPr="0028107F">
        <w:t>remained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be</w:t>
      </w:r>
      <w:r w:rsidR="00E8788A">
        <w:t xml:space="preserve"> </w:t>
      </w:r>
      <w:r w:rsidRPr="0028107F">
        <w:t>done.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dialogue</w:t>
      </w:r>
      <w:r w:rsidR="00E8788A">
        <w:t xml:space="preserve"> </w:t>
      </w:r>
      <w:r w:rsidRPr="0028107F">
        <w:t>had</w:t>
      </w:r>
      <w:r w:rsidR="00E8788A">
        <w:t xml:space="preserve"> </w:t>
      </w:r>
      <w:r w:rsidRPr="0028107F">
        <w:t>revealed</w:t>
      </w:r>
      <w:r w:rsidR="00E8788A">
        <w:t xml:space="preserve"> </w:t>
      </w:r>
      <w:r w:rsidRPr="0028107F">
        <w:t>some</w:t>
      </w:r>
      <w:r w:rsidR="00E8788A">
        <w:t xml:space="preserve"> </w:t>
      </w:r>
      <w:r w:rsidRPr="0028107F">
        <w:t>misunderstandings</w:t>
      </w:r>
      <w:r w:rsidR="00E8788A">
        <w:t xml:space="preserve"> </w:t>
      </w:r>
      <w:r w:rsidRPr="0028107F">
        <w:t>regarding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human</w:t>
      </w:r>
      <w:r w:rsidR="00E8788A">
        <w:t xml:space="preserve"> </w:t>
      </w:r>
      <w:r w:rsidRPr="0028107F">
        <w:t>rights</w:t>
      </w:r>
      <w:r w:rsidR="00E8788A">
        <w:t xml:space="preserve"> </w:t>
      </w:r>
      <w:r w:rsidRPr="0028107F">
        <w:t>approach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disability.</w:t>
      </w:r>
      <w:r w:rsidR="00E8788A">
        <w:t xml:space="preserve"> </w:t>
      </w:r>
      <w:r w:rsidRPr="0028107F">
        <w:t>He</w:t>
      </w:r>
      <w:r w:rsidR="00E8788A">
        <w:t xml:space="preserve"> </w:t>
      </w:r>
      <w:r w:rsidRPr="0028107F">
        <w:t>hoped</w:t>
      </w:r>
      <w:r w:rsidR="00E8788A">
        <w:t xml:space="preserve"> </w:t>
      </w:r>
      <w:r w:rsidRPr="0028107F">
        <w:t>that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Government</w:t>
      </w:r>
      <w:r w:rsidR="00E8788A">
        <w:t xml:space="preserve"> </w:t>
      </w:r>
      <w:r w:rsidRPr="0028107F">
        <w:t>would</w:t>
      </w:r>
      <w:r w:rsidR="00E8788A">
        <w:t xml:space="preserve"> </w:t>
      </w:r>
      <w:r w:rsidRPr="0028107F">
        <w:t>take</w:t>
      </w:r>
      <w:r w:rsidR="00E8788A">
        <w:t xml:space="preserve"> </w:t>
      </w:r>
      <w:r w:rsidRPr="0028107F">
        <w:t>steps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execute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Committee</w:t>
      </w:r>
      <w:r w:rsidR="00AA7C25">
        <w:t>’</w:t>
      </w:r>
      <w:r w:rsidRPr="0028107F">
        <w:t>s</w:t>
      </w:r>
      <w:r w:rsidR="00E8788A">
        <w:t xml:space="preserve"> </w:t>
      </w:r>
      <w:r w:rsidRPr="0028107F">
        <w:t>recommendations,</w:t>
      </w:r>
      <w:r w:rsidR="00E8788A">
        <w:t xml:space="preserve"> </w:t>
      </w:r>
      <w:r w:rsidRPr="0028107F">
        <w:t>in</w:t>
      </w:r>
      <w:r w:rsidR="00E8788A">
        <w:t xml:space="preserve"> </w:t>
      </w:r>
      <w:r w:rsidRPr="0028107F">
        <w:t>close</w:t>
      </w:r>
      <w:r w:rsidR="00E8788A">
        <w:t xml:space="preserve"> </w:t>
      </w:r>
      <w:r w:rsidRPr="0028107F">
        <w:t>consultation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organizations</w:t>
      </w:r>
      <w:r w:rsidR="00E8788A">
        <w:t xml:space="preserve"> </w:t>
      </w:r>
      <w:r w:rsidRPr="0028107F">
        <w:t>of</w:t>
      </w:r>
      <w:r w:rsidR="00E8788A">
        <w:t xml:space="preserve"> </w:t>
      </w:r>
      <w:r w:rsidRPr="0028107F">
        <w:t>persons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disabilities,</w:t>
      </w:r>
      <w:r w:rsidR="00E8788A">
        <w:t xml:space="preserve"> </w:t>
      </w:r>
      <w:r w:rsidRPr="0028107F">
        <w:t>with</w:t>
      </w:r>
      <w:r w:rsidR="00E8788A">
        <w:t xml:space="preserve"> </w:t>
      </w:r>
      <w:r w:rsidRPr="0028107F">
        <w:t>a</w:t>
      </w:r>
      <w:r w:rsidR="00E8788A">
        <w:t xml:space="preserve"> </w:t>
      </w:r>
      <w:r w:rsidRPr="0028107F">
        <w:t>focus</w:t>
      </w:r>
      <w:r w:rsidR="00E8788A">
        <w:t xml:space="preserve"> </w:t>
      </w:r>
      <w:r w:rsidRPr="0028107F">
        <w:t>on</w:t>
      </w:r>
      <w:r w:rsidR="00E8788A">
        <w:t xml:space="preserve"> </w:t>
      </w:r>
      <w:r w:rsidRPr="0028107F">
        <w:t>implementation</w:t>
      </w:r>
      <w:r w:rsidR="00E8788A">
        <w:t xml:space="preserve"> </w:t>
      </w:r>
      <w:r w:rsidRPr="0028107F">
        <w:t>at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local</w:t>
      </w:r>
      <w:r w:rsidR="00E8788A">
        <w:t xml:space="preserve"> </w:t>
      </w:r>
      <w:r w:rsidRPr="0028107F">
        <w:t>level,</w:t>
      </w:r>
      <w:r w:rsidR="00E8788A">
        <w:t xml:space="preserve"> </w:t>
      </w:r>
      <w:r w:rsidRPr="0028107F">
        <w:t>and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make</w:t>
      </w:r>
      <w:r w:rsidR="00E8788A">
        <w:t xml:space="preserve"> </w:t>
      </w:r>
      <w:r w:rsidRPr="0028107F">
        <w:t>all</w:t>
      </w:r>
      <w:r w:rsidR="00E8788A">
        <w:t xml:space="preserve"> </w:t>
      </w:r>
      <w:r w:rsidRPr="0028107F">
        <w:t>documents</w:t>
      </w:r>
      <w:r w:rsidR="00E8788A">
        <w:t xml:space="preserve"> </w:t>
      </w:r>
      <w:r w:rsidRPr="0028107F">
        <w:t>relating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reporting</w:t>
      </w:r>
      <w:r w:rsidR="00E8788A">
        <w:t xml:space="preserve"> </w:t>
      </w:r>
      <w:r w:rsidRPr="0028107F">
        <w:t>process,</w:t>
      </w:r>
      <w:r w:rsidR="00E8788A">
        <w:t xml:space="preserve"> </w:t>
      </w:r>
      <w:r w:rsidRPr="0028107F">
        <w:t>including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Committee</w:t>
      </w:r>
      <w:r w:rsidR="00AA7C25">
        <w:t>’</w:t>
      </w:r>
      <w:r w:rsidRPr="0028107F">
        <w:t>s</w:t>
      </w:r>
      <w:r w:rsidR="00E8788A">
        <w:t xml:space="preserve"> </w:t>
      </w:r>
      <w:r w:rsidRPr="0028107F">
        <w:t>concluding</w:t>
      </w:r>
      <w:r w:rsidR="00E8788A">
        <w:t xml:space="preserve"> </w:t>
      </w:r>
      <w:r w:rsidRPr="0028107F">
        <w:t>observations,</w:t>
      </w:r>
      <w:r w:rsidR="00E8788A">
        <w:t xml:space="preserve"> </w:t>
      </w:r>
      <w:r w:rsidRPr="0028107F">
        <w:t>available</w:t>
      </w:r>
      <w:r w:rsidR="00E8788A">
        <w:t xml:space="preserve"> </w:t>
      </w:r>
      <w:r w:rsidRPr="0028107F">
        <w:t>to</w:t>
      </w:r>
      <w:r w:rsidR="00E8788A">
        <w:t xml:space="preserve"> </w:t>
      </w:r>
      <w:r w:rsidRPr="0028107F">
        <w:t>the</w:t>
      </w:r>
      <w:r w:rsidR="00E8788A">
        <w:t xml:space="preserve"> </w:t>
      </w:r>
      <w:r w:rsidRPr="0028107F">
        <w:t>general</w:t>
      </w:r>
      <w:r w:rsidR="00E8788A">
        <w:t xml:space="preserve"> </w:t>
      </w:r>
      <w:r w:rsidRPr="0028107F">
        <w:t>public.</w:t>
      </w:r>
    </w:p>
    <w:p w:rsidR="007268F9" w:rsidRPr="00B337D7" w:rsidRDefault="00BE28D4" w:rsidP="00BE28D4">
      <w:pPr>
        <w:pStyle w:val="SingleTxtG"/>
        <w:rPr>
          <w:i/>
        </w:rPr>
      </w:pPr>
      <w:r w:rsidRPr="00B337D7">
        <w:rPr>
          <w:i/>
        </w:rPr>
        <w:t>The</w:t>
      </w:r>
      <w:r w:rsidR="00E8788A" w:rsidRPr="00B337D7">
        <w:rPr>
          <w:i/>
        </w:rPr>
        <w:t xml:space="preserve"> </w:t>
      </w:r>
      <w:r w:rsidRPr="00B337D7">
        <w:rPr>
          <w:i/>
        </w:rPr>
        <w:t>meeting</w:t>
      </w:r>
      <w:r w:rsidR="00E8788A" w:rsidRPr="00B337D7">
        <w:rPr>
          <w:i/>
        </w:rPr>
        <w:t xml:space="preserve"> </w:t>
      </w:r>
      <w:r w:rsidRPr="00B337D7">
        <w:rPr>
          <w:i/>
        </w:rPr>
        <w:t>rose</w:t>
      </w:r>
      <w:r w:rsidR="00E8788A" w:rsidRPr="00B337D7">
        <w:rPr>
          <w:i/>
        </w:rPr>
        <w:t xml:space="preserve"> </w:t>
      </w:r>
      <w:r w:rsidRPr="00B337D7">
        <w:rPr>
          <w:i/>
        </w:rPr>
        <w:t>at</w:t>
      </w:r>
      <w:r w:rsidR="00E8788A" w:rsidRPr="00B337D7">
        <w:rPr>
          <w:i/>
        </w:rPr>
        <w:t xml:space="preserve"> </w:t>
      </w:r>
      <w:r w:rsidRPr="00B337D7">
        <w:rPr>
          <w:i/>
        </w:rPr>
        <w:t>1.05</w:t>
      </w:r>
      <w:r w:rsidR="00E8788A" w:rsidRPr="00B337D7">
        <w:rPr>
          <w:i/>
        </w:rPr>
        <w:t xml:space="preserve"> </w:t>
      </w:r>
      <w:r w:rsidR="00B337D7">
        <w:rPr>
          <w:i/>
        </w:rPr>
        <w:t>p.m.</w:t>
      </w:r>
    </w:p>
    <w:sectPr w:rsidR="007268F9" w:rsidRPr="00B337D7" w:rsidSect="0023475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88A" w:rsidRDefault="00E8788A" w:rsidP="00247E2C">
      <w:pPr>
        <w:spacing w:line="240" w:lineRule="auto"/>
      </w:pPr>
      <w:r>
        <w:separator/>
      </w:r>
    </w:p>
  </w:endnote>
  <w:endnote w:type="continuationSeparator" w:id="0">
    <w:p w:rsidR="00E8788A" w:rsidRDefault="00E8788A" w:rsidP="00247E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88A" w:rsidRPr="00234759" w:rsidRDefault="00E8788A" w:rsidP="00234759">
    <w:pPr>
      <w:pStyle w:val="Footer"/>
      <w:tabs>
        <w:tab w:val="right" w:pos="9598"/>
      </w:tabs>
    </w:pPr>
    <w:r w:rsidRPr="00234759">
      <w:rPr>
        <w:b/>
        <w:sz w:val="18"/>
      </w:rPr>
      <w:fldChar w:fldCharType="begin"/>
    </w:r>
    <w:r w:rsidRPr="00234759">
      <w:rPr>
        <w:b/>
        <w:sz w:val="18"/>
      </w:rPr>
      <w:instrText xml:space="preserve"> PAGE  \* MERGEFORMAT </w:instrText>
    </w:r>
    <w:r w:rsidRPr="00234759">
      <w:rPr>
        <w:b/>
        <w:sz w:val="18"/>
      </w:rPr>
      <w:fldChar w:fldCharType="separate"/>
    </w:r>
    <w:r w:rsidR="007652FD">
      <w:rPr>
        <w:b/>
        <w:noProof/>
        <w:sz w:val="18"/>
      </w:rPr>
      <w:t>6</w:t>
    </w:r>
    <w:r w:rsidRPr="00234759">
      <w:rPr>
        <w:b/>
        <w:sz w:val="18"/>
      </w:rPr>
      <w:fldChar w:fldCharType="end"/>
    </w:r>
    <w:r>
      <w:rPr>
        <w:sz w:val="18"/>
      </w:rPr>
      <w:tab/>
    </w:r>
    <w:r>
      <w:t>GE.17-14344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88A" w:rsidRPr="00234759" w:rsidRDefault="00E8788A" w:rsidP="00234759">
    <w:pPr>
      <w:pStyle w:val="Footer"/>
      <w:tabs>
        <w:tab w:val="right" w:pos="9598"/>
      </w:tabs>
      <w:rPr>
        <w:b/>
        <w:sz w:val="18"/>
      </w:rPr>
    </w:pPr>
    <w:r>
      <w:t>GE.17-14344</w:t>
    </w:r>
    <w:r>
      <w:tab/>
    </w:r>
    <w:r w:rsidRPr="00234759">
      <w:rPr>
        <w:b/>
        <w:sz w:val="18"/>
      </w:rPr>
      <w:fldChar w:fldCharType="begin"/>
    </w:r>
    <w:r w:rsidRPr="00234759">
      <w:rPr>
        <w:b/>
        <w:sz w:val="18"/>
      </w:rPr>
      <w:instrText xml:space="preserve"> PAGE  \* MERGEFORMAT </w:instrText>
    </w:r>
    <w:r w:rsidRPr="00234759">
      <w:rPr>
        <w:b/>
        <w:sz w:val="18"/>
      </w:rPr>
      <w:fldChar w:fldCharType="separate"/>
    </w:r>
    <w:r w:rsidR="007652FD">
      <w:rPr>
        <w:b/>
        <w:noProof/>
        <w:sz w:val="18"/>
      </w:rPr>
      <w:t>7</w:t>
    </w:r>
    <w:r w:rsidRPr="0023475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88A" w:rsidRDefault="00E8788A" w:rsidP="00E8788A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:rsidR="00E8788A" w:rsidRDefault="00E8788A" w:rsidP="0064455D">
    <w:pPr>
      <w:pStyle w:val="FootnoteText"/>
      <w:spacing w:after="120"/>
      <w:ind w:firstLine="0"/>
    </w:pPr>
    <w:r>
      <w:t>This record is subject to correction. Corrections should be set forth in a memorandum and also incorporated in a copy of the record. They should be sent within one week of the date of the present record to the Documents Management Section (DMS-DCM@un.org).</w:t>
    </w:r>
  </w:p>
  <w:p w:rsidR="00E8788A" w:rsidRDefault="00E8788A" w:rsidP="004D76F1">
    <w:pPr>
      <w:pStyle w:val="FootnoteText"/>
      <w:spacing w:after="240"/>
      <w:ind w:firstLine="0"/>
      <w:rPr>
        <w:sz w:val="20"/>
      </w:rPr>
    </w:pPr>
    <w:r>
      <w:t>Any corrected records of the public meetings of the Committee at this session will be reissued for technical reasons after the end of the session.</w:t>
    </w:r>
    <w:r>
      <w:rPr>
        <w:noProof/>
        <w:lang w:eastAsia="en-GB"/>
      </w:rPr>
      <w:drawing>
        <wp:anchor distT="0" distB="0" distL="114300" distR="114300" simplePos="0" relativeHeight="251671040" behindDoc="0" locked="1" layoutInCell="1" allowOverlap="1" wp14:anchorId="22F2BB9E" wp14:editId="551468F9">
          <wp:simplePos x="0" y="0"/>
          <wp:positionH relativeFrom="margin">
            <wp:posOffset>4319905</wp:posOffset>
          </wp:positionH>
          <wp:positionV relativeFrom="margin">
            <wp:posOffset>9114790</wp:posOffset>
          </wp:positionV>
          <wp:extent cx="933450" cy="228600"/>
          <wp:effectExtent l="0" t="0" r="0" b="0"/>
          <wp:wrapSquare wrapText="bothSides"/>
          <wp:docPr id="2" name="Picture 2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8788A" w:rsidRDefault="00E8788A" w:rsidP="00234759">
    <w:pPr>
      <w:pStyle w:val="FootnoteText"/>
      <w:ind w:left="0" w:firstLine="0"/>
      <w:rPr>
        <w:sz w:val="20"/>
      </w:rPr>
    </w:pPr>
    <w:r>
      <w:rPr>
        <w:sz w:val="20"/>
      </w:rPr>
      <w:t>GE.17-14344</w:t>
    </w:r>
    <w:r w:rsidR="00AA7C25">
      <w:rPr>
        <w:sz w:val="20"/>
      </w:rPr>
      <w:t xml:space="preserve"> </w:t>
    </w:r>
    <w:r>
      <w:rPr>
        <w:sz w:val="20"/>
      </w:rPr>
      <w:t>(E)</w:t>
    </w:r>
    <w:r w:rsidR="009B77E4">
      <w:rPr>
        <w:sz w:val="20"/>
      </w:rPr>
      <w:t xml:space="preserve">    250817    250817</w:t>
    </w:r>
  </w:p>
  <w:p w:rsidR="00E8788A" w:rsidRPr="00234759" w:rsidRDefault="00E8788A" w:rsidP="00234759">
    <w:pPr>
      <w:pStyle w:val="FootnoteText"/>
      <w:spacing w:line="240" w:lineRule="auto"/>
      <w:ind w:left="0" w:firstLine="0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eastAsia="en-GB"/>
      </w:rPr>
      <w:drawing>
        <wp:anchor distT="0" distB="0" distL="114300" distR="114300" simplePos="0" relativeHeight="251687424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638175" cy="638175"/>
          <wp:effectExtent l="0" t="0" r="9525" b="9525"/>
          <wp:wrapNone/>
          <wp:docPr id="3" name="Picture 1" descr="https://undocs.org/m2/QRCode.ashx?DS=CRPD/C/SR.341&amp;Size=2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SR.341&amp;Size=2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88A" w:rsidRPr="009F5CDC" w:rsidRDefault="00E8788A" w:rsidP="009F5CDC">
      <w:pPr>
        <w:tabs>
          <w:tab w:val="left" w:pos="2155"/>
        </w:tabs>
        <w:snapToGrid w:val="0"/>
        <w:spacing w:before="24" w:after="80" w:line="240" w:lineRule="exact"/>
        <w:rPr>
          <w:u w:val="single"/>
        </w:rPr>
      </w:pPr>
      <w:r w:rsidRPr="009F5CDC">
        <w:rPr>
          <w:u w:val="single"/>
        </w:rPr>
        <w:tab/>
      </w:r>
    </w:p>
  </w:footnote>
  <w:footnote w:type="continuationSeparator" w:id="0">
    <w:p w:rsidR="00E8788A" w:rsidRDefault="00E8788A" w:rsidP="00247E2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88A" w:rsidRPr="00234759" w:rsidRDefault="00E8788A" w:rsidP="00234759">
    <w:pPr>
      <w:pStyle w:val="Header"/>
    </w:pPr>
    <w:r w:rsidRPr="00234759">
      <w:t>CRPD/C/SR.341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88A" w:rsidRPr="00234759" w:rsidRDefault="00E8788A" w:rsidP="00234759">
    <w:pPr>
      <w:pStyle w:val="Header"/>
      <w:jc w:val="right"/>
    </w:pPr>
    <w:r w:rsidRPr="00234759">
      <w:t>CRPD/C/SR.341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1"/>
  <w:activeWritingStyle w:appName="MSWord" w:lang="en-GB" w:vendorID="64" w:dllVersion="131078" w:nlCheck="1" w:checkStyle="1"/>
  <w:proofState w:spelling="clean" w:grammar="clean"/>
  <w:attachedTemplate r:id="rId1"/>
  <w:defaultTabStop w:val="567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44E26"/>
    <w:rsid w:val="00046E92"/>
    <w:rsid w:val="0005540A"/>
    <w:rsid w:val="0005683C"/>
    <w:rsid w:val="00105264"/>
    <w:rsid w:val="001060B9"/>
    <w:rsid w:val="00132029"/>
    <w:rsid w:val="001466C4"/>
    <w:rsid w:val="0017262C"/>
    <w:rsid w:val="00234759"/>
    <w:rsid w:val="00247E2C"/>
    <w:rsid w:val="002D6C53"/>
    <w:rsid w:val="002E41D5"/>
    <w:rsid w:val="002F239F"/>
    <w:rsid w:val="002F5595"/>
    <w:rsid w:val="00334F6A"/>
    <w:rsid w:val="00342AC8"/>
    <w:rsid w:val="003451F4"/>
    <w:rsid w:val="003B4550"/>
    <w:rsid w:val="00461253"/>
    <w:rsid w:val="00483C7A"/>
    <w:rsid w:val="004D76F1"/>
    <w:rsid w:val="005042C2"/>
    <w:rsid w:val="005879FC"/>
    <w:rsid w:val="005A0D68"/>
    <w:rsid w:val="00611BC4"/>
    <w:rsid w:val="006340A5"/>
    <w:rsid w:val="00642C06"/>
    <w:rsid w:val="0064455D"/>
    <w:rsid w:val="006575A7"/>
    <w:rsid w:val="00671529"/>
    <w:rsid w:val="006774C9"/>
    <w:rsid w:val="006B6980"/>
    <w:rsid w:val="007268F9"/>
    <w:rsid w:val="00762364"/>
    <w:rsid w:val="007652FD"/>
    <w:rsid w:val="007C52B0"/>
    <w:rsid w:val="007E4AE5"/>
    <w:rsid w:val="00844E26"/>
    <w:rsid w:val="009411B4"/>
    <w:rsid w:val="009B77E4"/>
    <w:rsid w:val="009D0139"/>
    <w:rsid w:val="009D019C"/>
    <w:rsid w:val="009F5CDC"/>
    <w:rsid w:val="00A13279"/>
    <w:rsid w:val="00A545AA"/>
    <w:rsid w:val="00A73C01"/>
    <w:rsid w:val="00A775CF"/>
    <w:rsid w:val="00AA7C25"/>
    <w:rsid w:val="00B06045"/>
    <w:rsid w:val="00B337D7"/>
    <w:rsid w:val="00BE28D4"/>
    <w:rsid w:val="00C17123"/>
    <w:rsid w:val="00C33133"/>
    <w:rsid w:val="00C348A3"/>
    <w:rsid w:val="00C35A27"/>
    <w:rsid w:val="00C75A52"/>
    <w:rsid w:val="00C9007B"/>
    <w:rsid w:val="00C93B9A"/>
    <w:rsid w:val="00CC510F"/>
    <w:rsid w:val="00CF4FE1"/>
    <w:rsid w:val="00D1294D"/>
    <w:rsid w:val="00D36300"/>
    <w:rsid w:val="00D42ABD"/>
    <w:rsid w:val="00D9635D"/>
    <w:rsid w:val="00E014AD"/>
    <w:rsid w:val="00E02C2B"/>
    <w:rsid w:val="00E731FA"/>
    <w:rsid w:val="00E82BC1"/>
    <w:rsid w:val="00E8788A"/>
    <w:rsid w:val="00EA2B8A"/>
    <w:rsid w:val="00EB56A8"/>
    <w:rsid w:val="00EC11FD"/>
    <w:rsid w:val="00ED6C48"/>
    <w:rsid w:val="00F04B07"/>
    <w:rsid w:val="00F239B3"/>
    <w:rsid w:val="00F65F5D"/>
    <w:rsid w:val="00F761BF"/>
    <w:rsid w:val="00F86A3A"/>
    <w:rsid w:val="00F91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7E083C97-6C6A-40C7-83AF-9227EEB6D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007B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  <w:lang w:eastAsia="zh-CN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  <w:lang w:eastAsia="zh-CN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  <w:lang w:eastAsia="zh-CN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  <w:lang w:eastAsia="zh-CN"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  <w:lang w:eastAsia="zh-CN"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lang w:eastAsia="zh-CN"/>
    </w:r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  <w:lang w:eastAsia="zh-CN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  <w:lang w:eastAsia="zh-CN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  <w:lang w:eastAsia="zh-CN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  <w:rPr>
      <w:lang w:eastAsia="zh-CN"/>
    </w:r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  <w:rPr>
      <w:lang w:eastAsia="zh-CN"/>
    </w:r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C9007B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007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07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01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7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PD1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3BACA7-FF70-40A1-985D-E86DA826D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CRPD1.dotm</Template>
  <TotalTime>0</TotalTime>
  <Pages>10</Pages>
  <Words>6260</Words>
  <Characters>34651</Characters>
  <Application>Microsoft Office Word</Application>
  <DocSecurity>0</DocSecurity>
  <Lines>505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1714344</vt:lpstr>
    </vt:vector>
  </TitlesOfParts>
  <Company>DCM</Company>
  <LinksUpToDate>false</LinksUpToDate>
  <CharactersWithSpaces>40877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1714344</dc:title>
  <dc:subject>CRPD/C/SR.341</dc:subject>
  <dc:creator>Cecile PACIS MAMANGUN</dc:creator>
  <cp:keywords/>
  <dc:description/>
  <cp:lastModifiedBy>Anni Vi TIROL</cp:lastModifiedBy>
  <cp:revision>2</cp:revision>
  <dcterms:created xsi:type="dcterms:W3CDTF">2017-08-25T15:24:00Z</dcterms:created>
  <dcterms:modified xsi:type="dcterms:W3CDTF">2017-08-25T15:24:00Z</dcterms:modified>
</cp:coreProperties>
</file>