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F16B16" w:rsidRDefault="002D5AAC" w:rsidP="009872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87226" w:rsidP="00987226">
            <w:pPr>
              <w:jc w:val="right"/>
            </w:pPr>
            <w:proofErr w:type="spellStart"/>
            <w:r w:rsidRPr="00987226">
              <w:rPr>
                <w:sz w:val="40"/>
              </w:rPr>
              <w:t>CAT</w:t>
            </w:r>
            <w:proofErr w:type="spellEnd"/>
            <w:r>
              <w:t>/C/59/3</w:t>
            </w:r>
          </w:p>
        </w:tc>
      </w:tr>
      <w:tr w:rsidR="002D5AAC" w:rsidRPr="00987226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EC05297" wp14:editId="032D268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87226" w:rsidRDefault="00987226" w:rsidP="00F90E40">
            <w:pPr>
              <w:spacing w:before="240"/>
              <w:rPr>
                <w:lang w:val="en-US"/>
              </w:rPr>
            </w:pPr>
            <w:r w:rsidRPr="00987226">
              <w:rPr>
                <w:lang w:val="en-US"/>
              </w:rPr>
              <w:t>Distr.: General</w:t>
            </w:r>
          </w:p>
          <w:p w:rsidR="00FE3139" w:rsidRDefault="008E0277" w:rsidP="00987226">
            <w:pPr>
              <w:spacing w:line="240" w:lineRule="exact"/>
              <w:rPr>
                <w:lang w:val="fr-CH"/>
              </w:rPr>
            </w:pPr>
            <w:r>
              <w:t xml:space="preserve">15 </w:t>
            </w:r>
            <w:r>
              <w:rPr>
                <w:lang w:val="fr-CH"/>
              </w:rPr>
              <w:t>March 2017</w:t>
            </w:r>
          </w:p>
          <w:p w:rsidR="00987226" w:rsidRPr="00987226" w:rsidRDefault="00987226" w:rsidP="00987226">
            <w:pPr>
              <w:spacing w:line="240" w:lineRule="exact"/>
              <w:rPr>
                <w:lang w:val="en-US"/>
              </w:rPr>
            </w:pPr>
            <w:r w:rsidRPr="00987226">
              <w:rPr>
                <w:lang w:val="en-US"/>
              </w:rPr>
              <w:t>Russian</w:t>
            </w:r>
          </w:p>
          <w:p w:rsidR="00987226" w:rsidRPr="00987226" w:rsidRDefault="00987226" w:rsidP="00987226">
            <w:pPr>
              <w:spacing w:line="240" w:lineRule="exact"/>
              <w:rPr>
                <w:lang w:val="en-US"/>
              </w:rPr>
            </w:pPr>
            <w:r w:rsidRPr="00987226">
              <w:rPr>
                <w:lang w:val="en-US"/>
              </w:rPr>
              <w:t>Original: English</w:t>
            </w:r>
          </w:p>
        </w:tc>
      </w:tr>
    </w:tbl>
    <w:p w:rsidR="00C168EB" w:rsidRPr="00097300" w:rsidRDefault="00C168EB" w:rsidP="00097300">
      <w:pPr>
        <w:spacing w:before="120"/>
        <w:rPr>
          <w:b/>
          <w:sz w:val="24"/>
          <w:szCs w:val="24"/>
        </w:rPr>
      </w:pPr>
      <w:r w:rsidRPr="00097300">
        <w:rPr>
          <w:b/>
          <w:sz w:val="24"/>
          <w:szCs w:val="24"/>
        </w:rPr>
        <w:t>Комитет против пыток</w:t>
      </w:r>
    </w:p>
    <w:p w:rsidR="00C168EB" w:rsidRPr="00C168EB" w:rsidRDefault="00C168EB" w:rsidP="00097300">
      <w:pPr>
        <w:pStyle w:val="HChGR"/>
      </w:pPr>
      <w:r w:rsidRPr="00C168EB">
        <w:tab/>
      </w:r>
      <w:r w:rsidRPr="00C168EB">
        <w:tab/>
        <w:t xml:space="preserve">Доклад </w:t>
      </w:r>
      <w:proofErr w:type="gramStart"/>
      <w:r w:rsidRPr="00C168EB">
        <w:t>о последующих действиях по выполнению решений в связи с</w:t>
      </w:r>
      <w:r w:rsidR="00A052E1">
        <w:t xml:space="preserve"> сообщениями</w:t>
      </w:r>
      <w:proofErr w:type="gramEnd"/>
      <w:r w:rsidR="00A052E1">
        <w:t>, представленными в</w:t>
      </w:r>
      <w:r w:rsidR="00A052E1">
        <w:rPr>
          <w:lang w:val="fr-CH"/>
        </w:rPr>
        <w:t> </w:t>
      </w:r>
      <w:r w:rsidRPr="00C168EB">
        <w:t>соответствии со статьей 22 Ко</w:t>
      </w:r>
      <w:r w:rsidRPr="00C168EB">
        <w:t>н</w:t>
      </w:r>
      <w:r w:rsidRPr="00C168EB">
        <w:t>венции</w:t>
      </w:r>
      <w:r w:rsidRPr="004F2466">
        <w:rPr>
          <w:rStyle w:val="aa"/>
          <w:b w:val="0"/>
          <w:spacing w:val="5"/>
          <w:w w:val="104"/>
          <w:sz w:val="20"/>
          <w:vertAlign w:val="baseline"/>
          <w:lang w:val="en-GB"/>
        </w:rPr>
        <w:footnoteReference w:customMarkFollows="1" w:id="1"/>
        <w:t>*</w:t>
      </w:r>
    </w:p>
    <w:p w:rsidR="00C168EB" w:rsidRPr="00C168EB" w:rsidRDefault="00C168EB" w:rsidP="00097300">
      <w:pPr>
        <w:pStyle w:val="HChGR"/>
      </w:pPr>
      <w:r w:rsidRPr="00C168EB">
        <w:tab/>
      </w:r>
      <w:r w:rsidRPr="00C168EB">
        <w:tab/>
        <w:t>Введение</w:t>
      </w:r>
    </w:p>
    <w:p w:rsidR="00C168EB" w:rsidRPr="00C168EB" w:rsidRDefault="00C168EB" w:rsidP="00C168EB">
      <w:pPr>
        <w:pStyle w:val="SingleTxtGR"/>
      </w:pPr>
      <w:r w:rsidRPr="00C168EB">
        <w:t>1.</w:t>
      </w:r>
      <w:r w:rsidRPr="00C168EB">
        <w:tab/>
      </w:r>
      <w:proofErr w:type="gramStart"/>
      <w:r w:rsidRPr="00C168EB">
        <w:t>Настоящий доклад представляет собой подборку информации, получе</w:t>
      </w:r>
      <w:r w:rsidRPr="00C168EB">
        <w:t>н</w:t>
      </w:r>
      <w:r w:rsidRPr="00C168EB">
        <w:t>ной от государств-участников и заявителей и обработанной в период после пятьдесят седьмой сессии Ко</w:t>
      </w:r>
      <w:r w:rsidR="00097300">
        <w:t>митета против пыток (18 апреля –</w:t>
      </w:r>
      <w:r w:rsidRPr="00C168EB">
        <w:t xml:space="preserve"> 13 мая 2016 г</w:t>
      </w:r>
      <w:r w:rsidRPr="00C168EB">
        <w:t>о</w:t>
      </w:r>
      <w:r w:rsidRPr="00C168EB">
        <w:t xml:space="preserve">да) в рамках процедуры последующих действий Комитета в связи с решениями, принятыми в отношении сообщений, которые были представлены ему согласно статье 22 Конвенции. </w:t>
      </w:r>
      <w:proofErr w:type="gramEnd"/>
    </w:p>
    <w:p w:rsidR="00C168EB" w:rsidRPr="00097300" w:rsidRDefault="00097300" w:rsidP="00C91C57">
      <w:pPr>
        <w:pStyle w:val="H1GR"/>
      </w:pPr>
      <w:r>
        <w:tab/>
        <w:t>A.</w:t>
      </w:r>
      <w:r>
        <w:tab/>
      </w:r>
      <w:r w:rsidR="00C168EB" w:rsidRPr="00C168EB">
        <w:t>Сообщение № 336/2008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4932"/>
      </w:tblGrid>
      <w:tr w:rsidR="00C168EB" w:rsidRPr="005F6DCF" w:rsidTr="005F6DCF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5F6DCF" w:rsidRDefault="00C168EB" w:rsidP="005F6DCF">
            <w:pPr>
              <w:spacing w:before="80" w:after="80" w:line="200" w:lineRule="exact"/>
              <w:rPr>
                <w:i/>
                <w:sz w:val="16"/>
              </w:rPr>
            </w:pPr>
            <w:proofErr w:type="spellStart"/>
            <w:r w:rsidRPr="005F6DCF">
              <w:rPr>
                <w:i/>
                <w:sz w:val="16"/>
              </w:rPr>
              <w:t>Хальса</w:t>
            </w:r>
            <w:proofErr w:type="spellEnd"/>
            <w:r w:rsidRPr="005F6DCF">
              <w:rPr>
                <w:i/>
                <w:sz w:val="16"/>
              </w:rPr>
              <w:t>-Сингх и др. против Швейцарии</w:t>
            </w:r>
          </w:p>
        </w:tc>
      </w:tr>
      <w:tr w:rsidR="00C168EB" w:rsidRPr="005F6DCF" w:rsidTr="00437EB3">
        <w:tc>
          <w:tcPr>
            <w:tcW w:w="2438" w:type="dxa"/>
            <w:tcBorders>
              <w:top w:val="single" w:sz="12" w:space="0" w:color="auto"/>
            </w:tcBorders>
          </w:tcPr>
          <w:p w:rsidR="00C168EB" w:rsidRPr="005F6DCF" w:rsidRDefault="00C168EB" w:rsidP="005F6DCF">
            <w:r w:rsidRPr="005F6DCF">
              <w:t>Дата принятия реш</w:t>
            </w:r>
            <w:r w:rsidRPr="005F6DCF">
              <w:t>е</w:t>
            </w:r>
            <w:r w:rsidRPr="005F6DCF">
              <w:t>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  <w:tcBorders>
              <w:top w:val="single" w:sz="12" w:space="0" w:color="auto"/>
            </w:tcBorders>
          </w:tcPr>
          <w:p w:rsidR="00C168EB" w:rsidRPr="005F6DCF" w:rsidRDefault="00C168EB" w:rsidP="005F6DCF">
            <w:r w:rsidRPr="005F6DCF">
              <w:t>26 мая 2011 года</w:t>
            </w:r>
          </w:p>
        </w:tc>
      </w:tr>
      <w:tr w:rsidR="00C168EB" w:rsidRPr="005F6DCF" w:rsidTr="00437EB3">
        <w:tc>
          <w:tcPr>
            <w:tcW w:w="2438" w:type="dxa"/>
          </w:tcPr>
          <w:p w:rsidR="00C168EB" w:rsidRPr="005F6DCF" w:rsidRDefault="00C168EB" w:rsidP="005F6DCF">
            <w:r w:rsidRPr="005F6DCF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5F6DCF" w:rsidRDefault="00C168EB" w:rsidP="005F6DCF">
            <w:r w:rsidRPr="005F6DCF">
              <w:t>статья 3</w:t>
            </w:r>
          </w:p>
        </w:tc>
      </w:tr>
      <w:tr w:rsidR="00C168EB" w:rsidRPr="005F6DCF" w:rsidTr="00437EB3">
        <w:tc>
          <w:tcPr>
            <w:tcW w:w="2438" w:type="dxa"/>
          </w:tcPr>
          <w:p w:rsidR="00C168EB" w:rsidRPr="005F6DCF" w:rsidRDefault="00C168EB" w:rsidP="005F6DCF">
            <w:r w:rsidRPr="005F6DCF">
              <w:t xml:space="preserve">Средство правовой </w:t>
            </w:r>
            <w:r w:rsidR="006A4ACD">
              <w:rPr>
                <w:lang w:val="fr-CH"/>
              </w:rPr>
              <w:br/>
            </w:r>
            <w:r w:rsidRPr="005F6DCF">
              <w:t>защ</w:t>
            </w:r>
            <w:r w:rsidRPr="005F6DCF">
              <w:t>и</w:t>
            </w:r>
            <w:r w:rsidRPr="005F6DCF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5F6DCF" w:rsidRDefault="00C168EB" w:rsidP="005F6DCF">
            <w:r w:rsidRPr="005F6DCF">
              <w:t xml:space="preserve">Комитет хотел бы получить в течение 90 дней </w:t>
            </w:r>
            <w:proofErr w:type="gramStart"/>
            <w:r w:rsidRPr="005F6DCF">
              <w:t>с даты препровождения</w:t>
            </w:r>
            <w:proofErr w:type="gramEnd"/>
            <w:r w:rsidRPr="005F6DCF">
              <w:t xml:space="preserve"> решения информацию о мерах, пр</w:t>
            </w:r>
            <w:r w:rsidRPr="005F6DCF">
              <w:t>и</w:t>
            </w:r>
            <w:r w:rsidRPr="005F6DCF">
              <w:t xml:space="preserve">нятых государством-участником в соответствии </w:t>
            </w:r>
            <w:r w:rsidR="00E84B68">
              <w:br/>
            </w:r>
            <w:r w:rsidRPr="005F6DCF">
              <w:t>с з</w:t>
            </w:r>
            <w:r w:rsidRPr="005F6DCF">
              <w:t>а</w:t>
            </w:r>
            <w:r w:rsidRPr="005F6DCF">
              <w:t xml:space="preserve">мечаниями Комитета. </w:t>
            </w:r>
          </w:p>
        </w:tc>
      </w:tr>
    </w:tbl>
    <w:p w:rsidR="00C168EB" w:rsidRPr="00C168EB" w:rsidRDefault="00C168EB" w:rsidP="005F6DCF">
      <w:pPr>
        <w:pStyle w:val="SingleTxtGR"/>
        <w:spacing w:before="120"/>
      </w:pPr>
      <w:proofErr w:type="gramStart"/>
      <w:r w:rsidRPr="00C168EB">
        <w:t>2.</w:t>
      </w:r>
      <w:r w:rsidRPr="00C168EB">
        <w:tab/>
        <w:t>22 декабря 2011 года государство-участник проинформировало Комитет о том, что Федеральное управление по миграции 28 октября 2011 года предост</w:t>
      </w:r>
      <w:r w:rsidRPr="00C168EB">
        <w:t>а</w:t>
      </w:r>
      <w:r w:rsidRPr="00C168EB">
        <w:t>вило заявителям вре</w:t>
      </w:r>
      <w:r w:rsidR="006A4ACD">
        <w:t>менное разрешение на пребывание</w:t>
      </w:r>
      <w:r w:rsidRPr="00C168EB">
        <w:t>, на основании которого им более не грозила опасность высылки в Индию. 1 декабря 2011 года заявит</w:t>
      </w:r>
      <w:r w:rsidRPr="00C168EB">
        <w:t>е</w:t>
      </w:r>
      <w:r w:rsidRPr="00C168EB">
        <w:t>ли обжаловали решение от 28 октября 2011 года, подав ходатайство о том, чт</w:t>
      </w:r>
      <w:r w:rsidRPr="00C168EB">
        <w:t>о</w:t>
      </w:r>
      <w:r w:rsidRPr="00C168EB">
        <w:t>бы вместо временного разрешения на пребывание им предоставили</w:t>
      </w:r>
      <w:proofErr w:type="gramEnd"/>
      <w:r w:rsidR="00FE3139">
        <w:t xml:space="preserve"> </w:t>
      </w:r>
      <w:r w:rsidRPr="00C168EB">
        <w:t>убежище</w:t>
      </w:r>
      <w:r w:rsidR="00FE3139">
        <w:t xml:space="preserve"> </w:t>
      </w:r>
      <w:r w:rsidRPr="00C168EB">
        <w:t xml:space="preserve">и статус беженцев. </w:t>
      </w:r>
    </w:p>
    <w:p w:rsidR="00C168EB" w:rsidRPr="00C168EB" w:rsidRDefault="00C168EB" w:rsidP="00C168EB">
      <w:pPr>
        <w:pStyle w:val="SingleTxtGR"/>
      </w:pPr>
      <w:r w:rsidRPr="00C168EB">
        <w:t>3.</w:t>
      </w:r>
      <w:r w:rsidRPr="00C168EB">
        <w:tab/>
        <w:t>21 января 2013 года заявитель проинформировал Комитет о решении Ф</w:t>
      </w:r>
      <w:r w:rsidRPr="00C168EB">
        <w:t>е</w:t>
      </w:r>
      <w:r w:rsidRPr="00C168EB">
        <w:t>дерального административного суда от 4 января 2013 года, в соответствии с</w:t>
      </w:r>
      <w:r w:rsidR="00FE3139">
        <w:t xml:space="preserve"> </w:t>
      </w:r>
      <w:r w:rsidRPr="00C168EB">
        <w:t>к</w:t>
      </w:r>
      <w:r w:rsidRPr="00C168EB">
        <w:t>о</w:t>
      </w:r>
      <w:r w:rsidRPr="00C168EB">
        <w:t>торым</w:t>
      </w:r>
      <w:r w:rsidR="00FE3139">
        <w:t xml:space="preserve"> </w:t>
      </w:r>
      <w:r w:rsidRPr="00C168EB">
        <w:t>Федеральному управлению по миграции следует пересмотреть свое р</w:t>
      </w:r>
      <w:r w:rsidRPr="00C168EB">
        <w:t>е</w:t>
      </w:r>
      <w:r w:rsidRPr="00C168EB">
        <w:t>шение о предоставлении заявителю лишь временного разрешения на пребыв</w:t>
      </w:r>
      <w:r w:rsidRPr="00C168EB">
        <w:t>а</w:t>
      </w:r>
      <w:r w:rsidRPr="00C168EB">
        <w:t xml:space="preserve">ние на территории Швейцарии. Заявителя просили информировать Комитет о </w:t>
      </w:r>
      <w:r w:rsidRPr="00C168EB">
        <w:lastRenderedPageBreak/>
        <w:t>любых дальнейших</w:t>
      </w:r>
      <w:r w:rsidR="00FE3139">
        <w:t xml:space="preserve"> </w:t>
      </w:r>
      <w:r w:rsidRPr="00C168EB">
        <w:t>решениях властей Швейцарии по данному вопросу в ра</w:t>
      </w:r>
      <w:r w:rsidRPr="00C168EB">
        <w:t>м</w:t>
      </w:r>
      <w:r w:rsidRPr="00C168EB">
        <w:t>ках процедуры принятия последующих действий, однако он</w:t>
      </w:r>
      <w:r w:rsidR="00FE3139">
        <w:t xml:space="preserve"> </w:t>
      </w:r>
      <w:r w:rsidR="005D6955">
        <w:t>этого не сделал</w:t>
      </w:r>
      <w:r w:rsidRPr="00C168EB">
        <w:t>.</w:t>
      </w:r>
    </w:p>
    <w:p w:rsidR="00C168EB" w:rsidRPr="00C168EB" w:rsidRDefault="00C168EB" w:rsidP="00C168EB">
      <w:pPr>
        <w:pStyle w:val="SingleTxtGR"/>
      </w:pPr>
      <w:proofErr w:type="gramStart"/>
      <w:r w:rsidRPr="00C168EB">
        <w:t>4.</w:t>
      </w:r>
      <w:r w:rsidRPr="00C168EB">
        <w:tab/>
        <w:t>26 июня 2016 года государство-участник поинтересовалось, на каком эт</w:t>
      </w:r>
      <w:r w:rsidRPr="00C168EB">
        <w:t>а</w:t>
      </w:r>
      <w:r w:rsidRPr="00C168EB">
        <w:t>пе находится рассмотрение данного дела в рамках процедуры последующих действий Комитета. 5 октября 2016 года секретариат просил заявителя предст</w:t>
      </w:r>
      <w:r w:rsidRPr="00C168EB">
        <w:t>а</w:t>
      </w:r>
      <w:r w:rsidRPr="00C168EB">
        <w:t>вить ему</w:t>
      </w:r>
      <w:r w:rsidR="00FE3139">
        <w:t xml:space="preserve"> </w:t>
      </w:r>
      <w:r w:rsidRPr="00C168EB">
        <w:t xml:space="preserve">обновленную информацию. 21 октября 2016 года заявитель сообщил, что он получил вид на жительство категории </w:t>
      </w:r>
      <w:r w:rsidR="005D6955">
        <w:t>«</w:t>
      </w:r>
      <w:r w:rsidRPr="00C168EB">
        <w:t>F</w:t>
      </w:r>
      <w:r w:rsidR="005D6955">
        <w:t>»</w:t>
      </w:r>
      <w:r w:rsidRPr="00C168EB">
        <w:t xml:space="preserve"> и в настоящее время прожив</w:t>
      </w:r>
      <w:r w:rsidRPr="00C168EB">
        <w:t>а</w:t>
      </w:r>
      <w:r w:rsidRPr="00C168EB">
        <w:t>ет в Швейцарии.</w:t>
      </w:r>
      <w:proofErr w:type="gramEnd"/>
      <w:r w:rsidRPr="00C168EB">
        <w:t xml:space="preserve"> При этом он отметил, что данный вид на жительство пред</w:t>
      </w:r>
      <w:r w:rsidRPr="00C168EB">
        <w:t>у</w:t>
      </w:r>
      <w:r w:rsidRPr="00C168EB">
        <w:t>сматривает наименьшие гарантии долгосрочного пребывания в стране. Он ук</w:t>
      </w:r>
      <w:r w:rsidRPr="00C168EB">
        <w:t>а</w:t>
      </w:r>
      <w:r w:rsidR="00684F55">
        <w:t>зал</w:t>
      </w:r>
      <w:r w:rsidRPr="00C168EB">
        <w:t>, что в своем решении от 16 февраля 2016 года Федеральный администр</w:t>
      </w:r>
      <w:r w:rsidRPr="00C168EB">
        <w:t>а</w:t>
      </w:r>
      <w:r w:rsidRPr="00C168EB">
        <w:t>тивный суд отклонил его ходатайство о предоставлении убежища, заявив, что наличие у него судимости, в том числе по обвинению в угоне самолета, не по</w:t>
      </w:r>
      <w:r w:rsidRPr="00C168EB">
        <w:t>з</w:t>
      </w:r>
      <w:r w:rsidRPr="00C168EB">
        <w:t>воляет ему получить статус беженца. Он утверждает, что суд не принял во вн</w:t>
      </w:r>
      <w:r w:rsidRPr="00C168EB">
        <w:t>и</w:t>
      </w:r>
      <w:r w:rsidRPr="00C168EB">
        <w:t>мание тот факт, что при угоне</w:t>
      </w:r>
      <w:r w:rsidR="00FE3139">
        <w:t xml:space="preserve"> </w:t>
      </w:r>
      <w:r w:rsidRPr="00C168EB">
        <w:t>самолета он не применял насилия</w:t>
      </w:r>
      <w:r w:rsidR="00FE3139">
        <w:t xml:space="preserve"> </w:t>
      </w:r>
      <w:r w:rsidRPr="00C168EB">
        <w:t>и что его пов</w:t>
      </w:r>
      <w:r w:rsidRPr="00C168EB">
        <w:t>е</w:t>
      </w:r>
      <w:r w:rsidRPr="00C168EB">
        <w:t>дение</w:t>
      </w:r>
      <w:r w:rsidR="00FE3139">
        <w:t xml:space="preserve"> </w:t>
      </w:r>
      <w:r w:rsidRPr="00C168EB">
        <w:t>в Швейцарии</w:t>
      </w:r>
      <w:r w:rsidR="00FE3139">
        <w:t xml:space="preserve"> </w:t>
      </w:r>
      <w:r w:rsidRPr="00C168EB">
        <w:t>полностью соответствует</w:t>
      </w:r>
      <w:r w:rsidR="00FE3139">
        <w:t xml:space="preserve"> </w:t>
      </w:r>
      <w:r w:rsidRPr="00C168EB">
        <w:t>законам этой страны. Заявитель также сообщил, что он успешно</w:t>
      </w:r>
      <w:r w:rsidR="00FE3139">
        <w:t xml:space="preserve"> </w:t>
      </w:r>
      <w:r w:rsidRPr="00C168EB">
        <w:t>интегрировался в местное общество, а инц</w:t>
      </w:r>
      <w:r w:rsidRPr="00C168EB">
        <w:t>и</w:t>
      </w:r>
      <w:r w:rsidRPr="00C168EB">
        <w:t xml:space="preserve">дент с захватом самолета произошел более 35 лет назад. </w:t>
      </w:r>
    </w:p>
    <w:p w:rsidR="00C168EB" w:rsidRPr="00C168EB" w:rsidRDefault="00C168EB" w:rsidP="00C168EB">
      <w:pPr>
        <w:pStyle w:val="SingleTxtGR"/>
      </w:pPr>
      <w:r w:rsidRPr="00C168EB">
        <w:t>5.</w:t>
      </w:r>
      <w:r w:rsidRPr="00C168EB">
        <w:tab/>
        <w:t xml:space="preserve">Поскольку заявитель получил вид на жительство категории </w:t>
      </w:r>
      <w:r w:rsidR="005D6955">
        <w:t>«</w:t>
      </w:r>
      <w:r w:rsidRPr="00C168EB">
        <w:t>F</w:t>
      </w:r>
      <w:r w:rsidR="005D6955">
        <w:t>»</w:t>
      </w:r>
      <w:r w:rsidRPr="00C168EB">
        <w:t>, Комитет постановил завершить процедуру последующих действий. Если в отношении заявителей будет вынесено какое-либо новое решение о принудительной в</w:t>
      </w:r>
      <w:r w:rsidRPr="00C168EB">
        <w:t>ы</w:t>
      </w:r>
      <w:r w:rsidRPr="00C168EB">
        <w:t>сылке из Швейцарии, они могут вновь обратиться в</w:t>
      </w:r>
      <w:r w:rsidR="00FE3139">
        <w:t xml:space="preserve"> </w:t>
      </w:r>
      <w:r w:rsidRPr="00C168EB">
        <w:t xml:space="preserve">Комитет с жалобой. </w:t>
      </w:r>
    </w:p>
    <w:p w:rsidR="00C168EB" w:rsidRPr="003610BD" w:rsidRDefault="003610BD" w:rsidP="00684F55">
      <w:pPr>
        <w:pStyle w:val="H1GR"/>
      </w:pPr>
      <w:r>
        <w:tab/>
      </w:r>
      <w:r w:rsidR="00C168EB" w:rsidRPr="00C168EB">
        <w:t>B.</w:t>
      </w:r>
      <w:r>
        <w:tab/>
      </w:r>
      <w:r w:rsidR="00C168EB" w:rsidRPr="00C168EB">
        <w:t>Сообщение № 477/2011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4932"/>
      </w:tblGrid>
      <w:tr w:rsidR="00C168EB" w:rsidRPr="0009301A" w:rsidTr="0009301A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09301A" w:rsidRDefault="00C168EB" w:rsidP="0009301A">
            <w:pPr>
              <w:spacing w:before="80" w:after="80" w:line="200" w:lineRule="exact"/>
              <w:rPr>
                <w:i/>
                <w:sz w:val="16"/>
              </w:rPr>
            </w:pPr>
            <w:proofErr w:type="spellStart"/>
            <w:r w:rsidRPr="0009301A">
              <w:rPr>
                <w:i/>
                <w:sz w:val="16"/>
              </w:rPr>
              <w:t>Ааррас</w:t>
            </w:r>
            <w:proofErr w:type="spellEnd"/>
            <w:r w:rsidRPr="0009301A">
              <w:rPr>
                <w:i/>
                <w:sz w:val="16"/>
              </w:rPr>
              <w:t xml:space="preserve"> против Марокко</w:t>
            </w:r>
          </w:p>
        </w:tc>
      </w:tr>
      <w:tr w:rsidR="00C168EB" w:rsidRPr="002F5472" w:rsidTr="00437EB3">
        <w:tc>
          <w:tcPr>
            <w:tcW w:w="2438" w:type="dxa"/>
            <w:tcBorders>
              <w:top w:val="single" w:sz="12" w:space="0" w:color="auto"/>
            </w:tcBorders>
          </w:tcPr>
          <w:p w:rsidR="00C168EB" w:rsidRPr="002F5472" w:rsidRDefault="00C168EB" w:rsidP="002F5472">
            <w:r w:rsidRPr="002F5472">
              <w:t>Дата принятия реш</w:t>
            </w:r>
            <w:r w:rsidRPr="002F5472">
              <w:t>е</w:t>
            </w:r>
            <w:r w:rsidRPr="002F5472">
              <w:t>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  <w:tcBorders>
              <w:top w:val="single" w:sz="12" w:space="0" w:color="auto"/>
            </w:tcBorders>
          </w:tcPr>
          <w:p w:rsidR="00C168EB" w:rsidRPr="002F5472" w:rsidRDefault="00C168EB" w:rsidP="002F5472">
            <w:r w:rsidRPr="002F5472">
              <w:t>19 мая 2014 года</w:t>
            </w:r>
          </w:p>
        </w:tc>
      </w:tr>
      <w:tr w:rsidR="00C168EB" w:rsidRPr="002F5472" w:rsidTr="00437EB3">
        <w:tc>
          <w:tcPr>
            <w:tcW w:w="2438" w:type="dxa"/>
          </w:tcPr>
          <w:p w:rsidR="00C168EB" w:rsidRPr="002F5472" w:rsidRDefault="00C168EB" w:rsidP="002F5472">
            <w:r w:rsidRPr="002F5472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2F5472" w:rsidRDefault="00C168EB" w:rsidP="002F5472">
            <w:r w:rsidRPr="002F5472">
              <w:t>пункт 1 статьи 2, статьи 11–13 и 15</w:t>
            </w:r>
          </w:p>
        </w:tc>
      </w:tr>
      <w:tr w:rsidR="00C168EB" w:rsidRPr="002F5472" w:rsidTr="00437EB3">
        <w:tc>
          <w:tcPr>
            <w:tcW w:w="2438" w:type="dxa"/>
          </w:tcPr>
          <w:p w:rsidR="00C168EB" w:rsidRPr="002F5472" w:rsidRDefault="00C168EB" w:rsidP="002F5472">
            <w:r w:rsidRPr="002F5472">
              <w:t xml:space="preserve">Средство правовой </w:t>
            </w:r>
            <w:r w:rsidR="00684F55">
              <w:rPr>
                <w:lang w:val="fr-CH"/>
              </w:rPr>
              <w:br/>
            </w:r>
            <w:r w:rsidRPr="002F5472">
              <w:t>защ</w:t>
            </w:r>
            <w:r w:rsidRPr="002F5472">
              <w:t>и</w:t>
            </w:r>
            <w:r w:rsidRPr="002F5472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2F5472" w:rsidRDefault="00C168EB" w:rsidP="002F5472">
            <w:r w:rsidRPr="002F5472">
              <w:t>Комитет настоятельно призвал государство-участник в течение 90 дней с момента препровождения наст</w:t>
            </w:r>
            <w:r w:rsidRPr="002F5472">
              <w:t>о</w:t>
            </w:r>
            <w:r w:rsidRPr="002F5472">
              <w:t>ящего решения проинформировать его о мерах, пр</w:t>
            </w:r>
            <w:r w:rsidRPr="002F5472">
              <w:t>и</w:t>
            </w:r>
            <w:r w:rsidRPr="002F5472">
              <w:t>нятых</w:t>
            </w:r>
            <w:r w:rsidR="00FE3139">
              <w:t xml:space="preserve"> </w:t>
            </w:r>
            <w:r w:rsidRPr="002F5472">
              <w:t>в соответствии с вышеизложенными</w:t>
            </w:r>
            <w:r w:rsidR="00FE3139">
              <w:t xml:space="preserve"> </w:t>
            </w:r>
            <w:r w:rsidRPr="002F5472">
              <w:t>замеч</w:t>
            </w:r>
            <w:r w:rsidRPr="002F5472">
              <w:t>а</w:t>
            </w:r>
            <w:r w:rsidRPr="002F5472">
              <w:t>ниями. Эти меры должны включать в себя провед</w:t>
            </w:r>
            <w:r w:rsidRPr="002F5472">
              <w:t>е</w:t>
            </w:r>
            <w:r w:rsidRPr="002F5472">
              <w:t>ние бе</w:t>
            </w:r>
            <w:r w:rsidRPr="002F5472">
              <w:t>с</w:t>
            </w:r>
            <w:r w:rsidRPr="002F5472">
              <w:t>пристрастного и тщательного расследования утверждений заявителя. Такое расследование дол</w:t>
            </w:r>
            <w:r w:rsidRPr="002F5472">
              <w:t>ж</w:t>
            </w:r>
            <w:r w:rsidRPr="002F5472">
              <w:t>но предусматривать</w:t>
            </w:r>
            <w:r w:rsidR="00FE3139">
              <w:t xml:space="preserve"> </w:t>
            </w:r>
            <w:r w:rsidRPr="002F5472">
              <w:t>проведение медицинских осмотров в соответствии с Руководством по эффе</w:t>
            </w:r>
            <w:r w:rsidRPr="002F5472">
              <w:t>к</w:t>
            </w:r>
            <w:r w:rsidRPr="002F5472">
              <w:t>тивному ра</w:t>
            </w:r>
            <w:r w:rsidRPr="002F5472">
              <w:t>с</w:t>
            </w:r>
            <w:r w:rsidRPr="002F5472">
              <w:t>следованию и документированию пыток и других ж</w:t>
            </w:r>
            <w:r w:rsidRPr="002F5472">
              <w:t>е</w:t>
            </w:r>
            <w:r w:rsidRPr="002F5472">
              <w:t>стоких, бесчеловечных или унижающих достоинство видов обращения и наказания (Ста</w:t>
            </w:r>
            <w:r w:rsidRPr="002F5472">
              <w:t>м</w:t>
            </w:r>
            <w:r w:rsidRPr="002F5472">
              <w:t>бульский прот</w:t>
            </w:r>
            <w:r w:rsidRPr="002F5472">
              <w:t>о</w:t>
            </w:r>
            <w:r w:rsidRPr="002F5472">
              <w:t>кол).</w:t>
            </w:r>
          </w:p>
        </w:tc>
      </w:tr>
    </w:tbl>
    <w:p w:rsidR="00C168EB" w:rsidRPr="00C168EB" w:rsidRDefault="00C168EB" w:rsidP="0009301A">
      <w:pPr>
        <w:pStyle w:val="SingleTxtGR"/>
        <w:spacing w:before="120"/>
      </w:pPr>
      <w:r w:rsidRPr="00C168EB">
        <w:t>6.</w:t>
      </w:r>
      <w:r w:rsidRPr="00C168EB">
        <w:tab/>
        <w:t>3 декабря 2015 года государство-участ</w:t>
      </w:r>
      <w:r w:rsidR="0009301A">
        <w:t>ник сообщило, что в ноябре 2014 </w:t>
      </w:r>
      <w:r w:rsidRPr="00C168EB">
        <w:t>года было проведено медицинское обследование, и представило копию с</w:t>
      </w:r>
      <w:r w:rsidRPr="00C168EB">
        <w:t>о</w:t>
      </w:r>
      <w:r w:rsidRPr="00C168EB">
        <w:t>ответствующего</w:t>
      </w:r>
      <w:r w:rsidR="00FE3139">
        <w:t xml:space="preserve"> </w:t>
      </w:r>
      <w:r w:rsidRPr="00C168EB">
        <w:t>заключения. 1 февраля 2016 года государство-участник напр</w:t>
      </w:r>
      <w:r w:rsidRPr="00C168EB">
        <w:t>а</w:t>
      </w:r>
      <w:r w:rsidRPr="00C168EB">
        <w:t>вило</w:t>
      </w:r>
      <w:r w:rsidR="00FE3139">
        <w:t xml:space="preserve"> </w:t>
      </w:r>
      <w:r w:rsidRPr="00C168EB">
        <w:t xml:space="preserve">дополнения к нему. </w:t>
      </w:r>
    </w:p>
    <w:p w:rsidR="00C168EB" w:rsidRPr="00C168EB" w:rsidRDefault="00C168EB" w:rsidP="00C168EB">
      <w:pPr>
        <w:pStyle w:val="SingleTxtGR"/>
      </w:pPr>
      <w:r w:rsidRPr="00C168EB">
        <w:t>7.</w:t>
      </w:r>
      <w:r w:rsidRPr="00C168EB">
        <w:tab/>
        <w:t>17 февраля 2016 года заявитель представил обновленную информацию об</w:t>
      </w:r>
      <w:r w:rsidR="00FE3139">
        <w:t xml:space="preserve"> </w:t>
      </w:r>
      <w:r w:rsidRPr="00C168EB">
        <w:t>условиях</w:t>
      </w:r>
      <w:r w:rsidR="00FE3139">
        <w:t xml:space="preserve"> </w:t>
      </w:r>
      <w:r w:rsidRPr="00C168EB">
        <w:t>его содержания</w:t>
      </w:r>
      <w:r w:rsidR="00FE3139">
        <w:t xml:space="preserve"> </w:t>
      </w:r>
      <w:r w:rsidRPr="00C168EB">
        <w:t>под стражей и об ухудшении</w:t>
      </w:r>
      <w:r w:rsidR="00FE3139">
        <w:t xml:space="preserve"> </w:t>
      </w:r>
      <w:r w:rsidRPr="00C168EB">
        <w:t>состояния здоровья. А</w:t>
      </w:r>
      <w:r w:rsidRPr="00C168EB">
        <w:t>в</w:t>
      </w:r>
      <w:r w:rsidRPr="00C168EB">
        <w:t>тор также заявил, что его сокамерник признался ему в том, что в обмен на с</w:t>
      </w:r>
      <w:r w:rsidRPr="00C168EB">
        <w:t>о</w:t>
      </w:r>
      <w:r w:rsidRPr="00C168EB">
        <w:t>кращение тюремного срока ему было предложено шпионить за автором, для ч</w:t>
      </w:r>
      <w:r w:rsidRPr="00C168EB">
        <w:t>е</w:t>
      </w:r>
      <w:r w:rsidRPr="00C168EB">
        <w:t>го ему был выдан мобильный телефон со встроенной камерой.</w:t>
      </w:r>
    </w:p>
    <w:p w:rsidR="00C168EB" w:rsidRPr="00C168EB" w:rsidRDefault="00C168EB" w:rsidP="00C168EB">
      <w:pPr>
        <w:pStyle w:val="SingleTxtGR"/>
      </w:pPr>
      <w:r w:rsidRPr="00C168EB">
        <w:t>8.</w:t>
      </w:r>
      <w:r w:rsidRPr="00C168EB">
        <w:tab/>
        <w:t>Заявитель далее указал, что он продолжает отбывать заключение</w:t>
      </w:r>
      <w:r w:rsidR="00FE3139">
        <w:t xml:space="preserve"> </w:t>
      </w:r>
      <w:r w:rsidRPr="00C168EB">
        <w:t>по пр</w:t>
      </w:r>
      <w:r w:rsidRPr="00C168EB">
        <w:t>и</w:t>
      </w:r>
      <w:r w:rsidRPr="00C168EB">
        <w:t>говору, вынесенному в 2012 году. Он подал жалобу в Кассационный суд, но по истечении</w:t>
      </w:r>
      <w:r w:rsidR="00FE3139">
        <w:t xml:space="preserve"> </w:t>
      </w:r>
      <w:r w:rsidRPr="00C168EB">
        <w:t xml:space="preserve">трех лет она по-прежнему находится на рассмотрении. </w:t>
      </w:r>
      <w:proofErr w:type="gramStart"/>
      <w:r w:rsidRPr="00C168EB">
        <w:t>Он также о</w:t>
      </w:r>
      <w:r w:rsidRPr="00C168EB">
        <w:t>т</w:t>
      </w:r>
      <w:r w:rsidRPr="00C168EB">
        <w:t xml:space="preserve">метил, что в своих замечаниях, представленных Комитету по правам человека, </w:t>
      </w:r>
      <w:r w:rsidRPr="00C168EB">
        <w:lastRenderedPageBreak/>
        <w:t>Испания указала, что Министерство юстиции препроводило решение сле</w:t>
      </w:r>
      <w:r w:rsidRPr="00C168EB">
        <w:t>д</w:t>
      </w:r>
      <w:r w:rsidRPr="00C168EB">
        <w:t>ственной палаты №</w:t>
      </w:r>
      <w:r w:rsidR="003610BD">
        <w:t> </w:t>
      </w:r>
      <w:r w:rsidRPr="00C168EB">
        <w:t>4 от 20 октября 2015 года, где сказано, что следственный су</w:t>
      </w:r>
      <w:r w:rsidR="003610BD">
        <w:t xml:space="preserve">дья назначил </w:t>
      </w:r>
      <w:r w:rsidRPr="00C168EB">
        <w:t>медицинское освидетельствование и провел</w:t>
      </w:r>
      <w:r w:rsidR="00FE3139">
        <w:t xml:space="preserve"> </w:t>
      </w:r>
      <w:r w:rsidRPr="00C168EB">
        <w:t>другие следстве</w:t>
      </w:r>
      <w:r w:rsidRPr="00C168EB">
        <w:t>н</w:t>
      </w:r>
      <w:r w:rsidRPr="00C168EB">
        <w:t>ные действия, по результатам которых</w:t>
      </w:r>
      <w:r w:rsidR="00FE3139">
        <w:t xml:space="preserve"> </w:t>
      </w:r>
      <w:r w:rsidRPr="00C168EB">
        <w:t>расследование было прекращено.</w:t>
      </w:r>
      <w:proofErr w:type="gramEnd"/>
      <w:r w:rsidRPr="00C168EB">
        <w:t xml:space="preserve"> Не б</w:t>
      </w:r>
      <w:r w:rsidRPr="00C168EB">
        <w:t>у</w:t>
      </w:r>
      <w:r w:rsidRPr="00C168EB">
        <w:t>дучи участником процесса, заявитель не имел возможности обжаловать реш</w:t>
      </w:r>
      <w:r w:rsidRPr="00C168EB">
        <w:t>е</w:t>
      </w:r>
      <w:r w:rsidRPr="00C168EB">
        <w:t>ние, и оно стало окончательным.</w:t>
      </w:r>
    </w:p>
    <w:p w:rsidR="00C168EB" w:rsidRPr="00C168EB" w:rsidRDefault="00C168EB" w:rsidP="00C168EB">
      <w:pPr>
        <w:pStyle w:val="SingleTxtGR"/>
      </w:pPr>
      <w:r w:rsidRPr="00C168EB">
        <w:t>9.</w:t>
      </w:r>
      <w:r w:rsidRPr="00C168EB">
        <w:tab/>
        <w:t>По причине необоснованной задержки в проведении кассационной пр</w:t>
      </w:r>
      <w:r w:rsidRPr="00C168EB">
        <w:t>о</w:t>
      </w:r>
      <w:r w:rsidRPr="00C168EB">
        <w:t>цедуры</w:t>
      </w:r>
      <w:r w:rsidR="00FE3139">
        <w:t xml:space="preserve"> </w:t>
      </w:r>
      <w:r w:rsidRPr="00C168EB">
        <w:t>15 октября 2015 года заявитель подал в Апелляционный суд Рабата х</w:t>
      </w:r>
      <w:r w:rsidRPr="00C168EB">
        <w:t>о</w:t>
      </w:r>
      <w:r w:rsidRPr="00C168EB">
        <w:t>датайство об освобождении, но оно было отклонено.</w:t>
      </w:r>
    </w:p>
    <w:p w:rsidR="00C168EB" w:rsidRPr="00402B48" w:rsidRDefault="00C168EB" w:rsidP="00C168EB">
      <w:pPr>
        <w:pStyle w:val="SingleTxtGR"/>
      </w:pPr>
      <w:r w:rsidRPr="00C168EB">
        <w:t>10.</w:t>
      </w:r>
      <w:r w:rsidRPr="00C168EB">
        <w:tab/>
        <w:t>В связи с замечаниями государства-участника заявитель утверждает, что</w:t>
      </w:r>
      <w:r w:rsidR="00FE3139">
        <w:t xml:space="preserve"> </w:t>
      </w:r>
      <w:r w:rsidRPr="00C168EB">
        <w:t>медицинское освидетельствование, в частности, показало,</w:t>
      </w:r>
      <w:r w:rsidR="00FE3139">
        <w:t xml:space="preserve"> </w:t>
      </w:r>
      <w:r w:rsidRPr="00C168EB">
        <w:t>что он не страдает</w:t>
      </w:r>
      <w:r w:rsidR="00FE3139">
        <w:t xml:space="preserve"> </w:t>
      </w:r>
      <w:r w:rsidRPr="00C168EB">
        <w:t>посттравматическим стрессовым расстройством; что на его теле был обнаружен ряд шрамов, но вероятность того, что они появились в результате применения к нему пыток, мала; что, поскольку сразу же после заявленных происшествий не было проведено медицинского освидетельствования, нет возможности подтве</w:t>
      </w:r>
      <w:r w:rsidRPr="00C168EB">
        <w:t>р</w:t>
      </w:r>
      <w:r w:rsidRPr="00C168EB">
        <w:t>дить наличие вещественных доказательств, которые подтверждали бы наличие синдромов в обостренной форме; и что на момент проведения освидетельств</w:t>
      </w:r>
      <w:r w:rsidRPr="00C168EB">
        <w:t>о</w:t>
      </w:r>
      <w:r w:rsidRPr="00C168EB">
        <w:t>вания он не страдал психическим расстройством, а депрессия, диагностирова</w:t>
      </w:r>
      <w:r w:rsidRPr="00C168EB">
        <w:t>н</w:t>
      </w:r>
      <w:r w:rsidRPr="00C168EB">
        <w:t xml:space="preserve">ная в 2012 году, могла быть вызвана не пытками, особенно с учетом того, что данный диагноз был поставлен заявителю спустя два года после его заключения в тюрьму. Заявитель оспаривает показания сотрудников тюрьмы </w:t>
      </w:r>
      <w:r w:rsidR="005D6955">
        <w:t>«</w:t>
      </w:r>
      <w:r w:rsidRPr="00C168EB">
        <w:t>Сале</w:t>
      </w:r>
      <w:r w:rsidR="005D6955">
        <w:t>»</w:t>
      </w:r>
      <w:r w:rsidRPr="00C168EB">
        <w:t>, с</w:t>
      </w:r>
      <w:r w:rsidRPr="00C168EB">
        <w:t>о</w:t>
      </w:r>
      <w:r w:rsidRPr="00C168EB">
        <w:t>гласно которым по прибытии на его теле не было</w:t>
      </w:r>
      <w:r w:rsidR="00FE3139">
        <w:t xml:space="preserve"> </w:t>
      </w:r>
      <w:r w:rsidRPr="00C168EB">
        <w:t>следов побоев,</w:t>
      </w:r>
      <w:r w:rsidR="00FE3139">
        <w:t xml:space="preserve"> </w:t>
      </w:r>
      <w:r w:rsidRPr="00C168EB">
        <w:t>и сообщает, что он подал жалобу на соответствующий медицинский персонал тюрьм</w:t>
      </w:r>
      <w:r w:rsidR="00402B48">
        <w:t>ы.</w:t>
      </w:r>
    </w:p>
    <w:p w:rsidR="00C168EB" w:rsidRPr="00C168EB" w:rsidRDefault="00C168EB" w:rsidP="00C168EB">
      <w:pPr>
        <w:pStyle w:val="SingleTxtGR"/>
      </w:pPr>
      <w:r w:rsidRPr="00C168EB">
        <w:t>11.</w:t>
      </w:r>
      <w:r w:rsidRPr="00C168EB">
        <w:tab/>
        <w:t>Заявитель напомнил о своих показаниях, согласно которым он подверга</w:t>
      </w:r>
      <w:r w:rsidRPr="00C168EB">
        <w:t>л</w:t>
      </w:r>
      <w:r w:rsidRPr="00C168EB">
        <w:t>ся пыткам после его выдачи</w:t>
      </w:r>
      <w:r w:rsidR="00FE3139">
        <w:t xml:space="preserve"> </w:t>
      </w:r>
      <w:r w:rsidRPr="00C168EB">
        <w:t>Марокко, и что он подал большое число жалоб, но государство-участник не провело в связи с ними немедленного расследования. Он также заявил, что после того, как Комитет вынес решение по его сообщ</w:t>
      </w:r>
      <w:r w:rsidRPr="00C168EB">
        <w:t>е</w:t>
      </w:r>
      <w:r w:rsidRPr="00C168EB">
        <w:t>нию, он и его</w:t>
      </w:r>
      <w:r w:rsidR="00FE3139">
        <w:t xml:space="preserve"> </w:t>
      </w:r>
      <w:r w:rsidRPr="00C168EB">
        <w:t>адвокаты</w:t>
      </w:r>
      <w:r w:rsidR="00FE3139">
        <w:t xml:space="preserve"> </w:t>
      </w:r>
      <w:r w:rsidRPr="00C168EB">
        <w:t>были лишены</w:t>
      </w:r>
      <w:r w:rsidR="00FE3139">
        <w:t xml:space="preserve"> </w:t>
      </w:r>
      <w:r w:rsidRPr="00C168EB">
        <w:t>доступа к материалам дальнейшего</w:t>
      </w:r>
      <w:r w:rsidR="00FE3139">
        <w:t xml:space="preserve"> </w:t>
      </w:r>
      <w:r w:rsidRPr="00C168EB">
        <w:t>ра</w:t>
      </w:r>
      <w:r w:rsidRPr="00C168EB">
        <w:t>с</w:t>
      </w:r>
      <w:r w:rsidRPr="00C168EB">
        <w:t>следования, а также возможности</w:t>
      </w:r>
      <w:r w:rsidR="00FE3139">
        <w:t xml:space="preserve"> </w:t>
      </w:r>
      <w:r w:rsidRPr="00C168EB">
        <w:t>оспорить свидетельские показания или из</w:t>
      </w:r>
      <w:r w:rsidRPr="00C168EB">
        <w:t>у</w:t>
      </w:r>
      <w:r w:rsidRPr="00C168EB">
        <w:t>чить доказательства. Он отметил, что в связи с его утверждениями не было проведено независимого, беспристрастного и тщательного расследования, а о</w:t>
      </w:r>
      <w:r w:rsidRPr="00C168EB">
        <w:t>р</w:t>
      </w:r>
      <w:r w:rsidRPr="00C168EB">
        <w:t>ган, проводивший расследование, не имел необходимых полномочий. Он повт</w:t>
      </w:r>
      <w:r w:rsidRPr="00C168EB">
        <w:t>о</w:t>
      </w:r>
      <w:r w:rsidRPr="00C168EB">
        <w:t>рил утверждение о систематической практике государства-участника применять пытки к подозреваемым в терроризме и о жестоком обращении, продолжи</w:t>
      </w:r>
      <w:r w:rsidRPr="00C168EB">
        <w:t>в</w:t>
      </w:r>
      <w:r w:rsidRPr="00C168EB">
        <w:t xml:space="preserve">шемся и после его перевода в тюрьму </w:t>
      </w:r>
      <w:r w:rsidR="005D6955">
        <w:t>«</w:t>
      </w:r>
      <w:r w:rsidRPr="00C168EB">
        <w:t>Сале</w:t>
      </w:r>
      <w:r w:rsidR="005D6955">
        <w:t>»</w:t>
      </w:r>
      <w:r w:rsidRPr="00C168EB">
        <w:t>. Он также отметил, что специал</w:t>
      </w:r>
      <w:r w:rsidRPr="00C168EB">
        <w:t>и</w:t>
      </w:r>
      <w:r w:rsidRPr="00C168EB">
        <w:t>стам, проводившим освидетельствование, не была предоставлена его полная история болезни, без которой</w:t>
      </w:r>
      <w:r w:rsidR="00FE3139">
        <w:t xml:space="preserve"> </w:t>
      </w:r>
      <w:r w:rsidRPr="00C168EB">
        <w:t>их заключение оказалось неполным, и что им не следовало делать вывод о маловероятности применения пыток. Кроме того, он указал на недостаточную детальность медицинского осмотра, неосведомле</w:t>
      </w:r>
      <w:r w:rsidRPr="00C168EB">
        <w:t>н</w:t>
      </w:r>
      <w:r w:rsidRPr="00C168EB">
        <w:t>ность проводивших его специалистов о требованиях Стамбульского протокола и общее несоответствие освидетельствования</w:t>
      </w:r>
      <w:r w:rsidR="00FE3139">
        <w:t xml:space="preserve"> </w:t>
      </w:r>
      <w:r w:rsidRPr="00C168EB">
        <w:t xml:space="preserve">Стамбульскому протоколу. </w:t>
      </w:r>
    </w:p>
    <w:p w:rsidR="00C168EB" w:rsidRPr="00C168EB" w:rsidRDefault="00C168EB" w:rsidP="00C168EB">
      <w:pPr>
        <w:pStyle w:val="SingleTxtGR"/>
      </w:pPr>
      <w:r w:rsidRPr="00C168EB">
        <w:t>12.</w:t>
      </w:r>
      <w:r w:rsidRPr="00C168EB">
        <w:tab/>
        <w:t>Заявитель также сообщил, что его адвокаты просили экспертов из Ме</w:t>
      </w:r>
      <w:r w:rsidRPr="00C168EB">
        <w:t>ж</w:t>
      </w:r>
      <w:r w:rsidRPr="00C168EB">
        <w:t>дународного совета по реабилитации жертв пыток изучить медицинское закл</w:t>
      </w:r>
      <w:r w:rsidRPr="00C168EB">
        <w:t>ю</w:t>
      </w:r>
      <w:r w:rsidRPr="00C168EB">
        <w:t xml:space="preserve">чение, представленное государством-участником. </w:t>
      </w:r>
      <w:proofErr w:type="gramStart"/>
      <w:r w:rsidRPr="00C168EB">
        <w:t>Заявитель предоставил Ком</w:t>
      </w:r>
      <w:r w:rsidRPr="00C168EB">
        <w:t>и</w:t>
      </w:r>
      <w:r w:rsidRPr="00C168EB">
        <w:t>тету копию отчета Совета от 10 февраля 2016 года, согласно которому</w:t>
      </w:r>
      <w:r w:rsidR="00FE3139">
        <w:t xml:space="preserve"> </w:t>
      </w:r>
      <w:r w:rsidRPr="00C168EB">
        <w:t>мед</w:t>
      </w:r>
      <w:r w:rsidRPr="00C168EB">
        <w:t>и</w:t>
      </w:r>
      <w:r w:rsidRPr="00C168EB">
        <w:t>цинское освидетельствование не соответствовало международным стандартам в нескольких ключевых аспектах: шрамы на теле заявителя не б</w:t>
      </w:r>
      <w:r w:rsidR="002F5472">
        <w:t>ыли исследованы должным образом</w:t>
      </w:r>
      <w:r w:rsidRPr="00C168EB">
        <w:t>, не было зарегистрировано и изучено никаких вещественных свидетельств, которые специалисты признали бы относящимися к делу, не было проведено оценки психологического состояния заявителя во время первон</w:t>
      </w:r>
      <w:r w:rsidRPr="00C168EB">
        <w:t>а</w:t>
      </w:r>
      <w:r w:rsidRPr="00C168EB">
        <w:t>чального ареста, а также</w:t>
      </w:r>
      <w:proofErr w:type="gramEnd"/>
      <w:r w:rsidRPr="00C168EB">
        <w:t xml:space="preserve"> его психического состояния непосредственно после предполагаемого применения пыток и жестокого обращения и спустя некоторое время. По мнению заявителя, все расследование в целом было проведено с нарушением требований, закрепленных в Стамбульском протоколе. В заключ</w:t>
      </w:r>
      <w:r w:rsidRPr="00C168EB">
        <w:t>е</w:t>
      </w:r>
      <w:r w:rsidRPr="00C168EB">
        <w:t>ние он обвинил государство-участник в невыполнении решения Комитета в т</w:t>
      </w:r>
      <w:r w:rsidRPr="00C168EB">
        <w:t>е</w:t>
      </w:r>
      <w:r w:rsidRPr="00C168EB">
        <w:t>чение более чем 18 месяцев с момента его принятия. Он просил Комитет обр</w:t>
      </w:r>
      <w:r w:rsidRPr="00C168EB">
        <w:t>а</w:t>
      </w:r>
      <w:r w:rsidRPr="00C168EB">
        <w:t xml:space="preserve">титься к государству-участнику с просьбой освободить его из тюрьмы ввиду </w:t>
      </w:r>
      <w:r w:rsidRPr="00C168EB">
        <w:lastRenderedPageBreak/>
        <w:t>многочисленности допущенных в его отношении нарушений Конвенции и того факта, что его освобождение</w:t>
      </w:r>
      <w:r w:rsidR="00FE3139">
        <w:t xml:space="preserve"> </w:t>
      </w:r>
      <w:r w:rsidRPr="00C168EB">
        <w:t>является единственной адекватной</w:t>
      </w:r>
      <w:r w:rsidR="00FE3139">
        <w:t xml:space="preserve"> </w:t>
      </w:r>
      <w:r w:rsidRPr="00C168EB">
        <w:t xml:space="preserve">мерой для устранения этих серьезных нарушений. </w:t>
      </w:r>
    </w:p>
    <w:p w:rsidR="00C168EB" w:rsidRPr="00C168EB" w:rsidRDefault="00C168EB" w:rsidP="00C168EB">
      <w:pPr>
        <w:pStyle w:val="SingleTxtGR"/>
      </w:pPr>
      <w:r w:rsidRPr="00C168EB">
        <w:t>13.</w:t>
      </w:r>
      <w:r w:rsidRPr="00C168EB">
        <w:tab/>
        <w:t>Сообщение было препровождено государству-участнику для замечаний, однако в установленный срок оно их не представило.</w:t>
      </w:r>
    </w:p>
    <w:p w:rsidR="00C168EB" w:rsidRPr="00C168EB" w:rsidRDefault="00C168EB" w:rsidP="00C168EB">
      <w:pPr>
        <w:pStyle w:val="SingleTxtGR"/>
      </w:pPr>
      <w:r w:rsidRPr="00C168EB">
        <w:t>14.</w:t>
      </w:r>
      <w:r w:rsidRPr="00C168EB">
        <w:tab/>
        <w:t>18 апреля 2016 года заявитель сообщил дополнительную информацию о том, как с ним стала обращаться администрация тюрьмы после его последнего обращения в Комитет. Он также сообщил о получении копии решения сле</w:t>
      </w:r>
      <w:r w:rsidRPr="00C168EB">
        <w:t>д</w:t>
      </w:r>
      <w:r w:rsidRPr="00C168EB">
        <w:t>ственного судьи от 28 октября 2015 года о закрытии дела и хотел бы предст</w:t>
      </w:r>
      <w:r w:rsidRPr="00C168EB">
        <w:t>а</w:t>
      </w:r>
      <w:r w:rsidRPr="00C168EB">
        <w:t xml:space="preserve">вить свои замечания. </w:t>
      </w:r>
      <w:proofErr w:type="gramStart"/>
      <w:r w:rsidRPr="00C168EB">
        <w:t>Он заявил, что при проведении расследования следстве</w:t>
      </w:r>
      <w:r w:rsidRPr="00C168EB">
        <w:t>н</w:t>
      </w:r>
      <w:r w:rsidRPr="00C168EB">
        <w:t>ный судья не был беспристрастен, о чем свидетельствуют следующие факты: заявитель не был квалифицирован как участник</w:t>
      </w:r>
      <w:r w:rsidR="00FE3139">
        <w:t xml:space="preserve"> </w:t>
      </w:r>
      <w:r w:rsidRPr="00C168EB">
        <w:t>разбирательства, в результате чего его лишили</w:t>
      </w:r>
      <w:r w:rsidR="00FE3139">
        <w:t xml:space="preserve"> </w:t>
      </w:r>
      <w:r w:rsidRPr="00C168EB">
        <w:t>доступа к материалам дела; заявителю не</w:t>
      </w:r>
      <w:r w:rsidR="00FE3139">
        <w:t xml:space="preserve"> </w:t>
      </w:r>
      <w:r w:rsidRPr="00C168EB">
        <w:t>предоставили</w:t>
      </w:r>
      <w:r w:rsidR="00FE3139">
        <w:t xml:space="preserve"> </w:t>
      </w:r>
      <w:r w:rsidRPr="00C168EB">
        <w:t>к</w:t>
      </w:r>
      <w:r w:rsidRPr="00C168EB">
        <w:t>о</w:t>
      </w:r>
      <w:r w:rsidRPr="00C168EB">
        <w:t>пию решения о прекращении</w:t>
      </w:r>
      <w:r w:rsidR="00FE3139">
        <w:t xml:space="preserve"> </w:t>
      </w:r>
      <w:r w:rsidRPr="00C168EB">
        <w:t>расследования, в результате чего у него не было во</w:t>
      </w:r>
      <w:r w:rsidRPr="00C168EB">
        <w:t>з</w:t>
      </w:r>
      <w:r w:rsidRPr="00C168EB">
        <w:t>можности обжаловать это решение;</w:t>
      </w:r>
      <w:proofErr w:type="gramEnd"/>
      <w:r w:rsidRPr="00C168EB">
        <w:t xml:space="preserve"> следственный судья заявил, что заявитель</w:t>
      </w:r>
      <w:r w:rsidR="00FE3139">
        <w:t xml:space="preserve"> </w:t>
      </w:r>
      <w:r w:rsidR="005D6955">
        <w:t>«</w:t>
      </w:r>
      <w:r w:rsidRPr="00C168EB">
        <w:t>отказался от допроса под тем предлогом, что он не говорит по-арабски</w:t>
      </w:r>
      <w:r w:rsidR="005D6955">
        <w:t>»</w:t>
      </w:r>
      <w:r w:rsidRPr="00C168EB">
        <w:t>, что свидетельствует о его п</w:t>
      </w:r>
      <w:r w:rsidR="00402B48">
        <w:t>редвзятом отношении к заявителю</w:t>
      </w:r>
      <w:r w:rsidRPr="00C168EB">
        <w:t>; тактика действий следственного судьи указывала на его необъективность:</w:t>
      </w:r>
      <w:r w:rsidR="00FE3139">
        <w:t xml:space="preserve"> </w:t>
      </w:r>
      <w:r w:rsidRPr="00C168EB">
        <w:t>так, сначала</w:t>
      </w:r>
      <w:r w:rsidR="00FE3139">
        <w:t xml:space="preserve"> </w:t>
      </w:r>
      <w:r w:rsidRPr="00C168EB">
        <w:t>он допр</w:t>
      </w:r>
      <w:r w:rsidRPr="00C168EB">
        <w:t>о</w:t>
      </w:r>
      <w:r w:rsidRPr="00C168EB">
        <w:t>сил лицо, обвинившее заявителя</w:t>
      </w:r>
      <w:r w:rsidR="00FE3139">
        <w:t xml:space="preserve"> </w:t>
      </w:r>
      <w:r w:rsidRPr="00C168EB">
        <w:t xml:space="preserve">в участии в террористической организации; следственный судья не стал подвергать сомнению показания сотрудников тюрьмы </w:t>
      </w:r>
      <w:r w:rsidR="005D6955">
        <w:t>«</w:t>
      </w:r>
      <w:r w:rsidRPr="00C168EB">
        <w:t>Сале</w:t>
      </w:r>
      <w:r w:rsidR="005D6955">
        <w:t>»</w:t>
      </w:r>
      <w:r w:rsidRPr="00C168EB">
        <w:t xml:space="preserve"> о том,</w:t>
      </w:r>
      <w:r w:rsidR="00FE3139">
        <w:t xml:space="preserve"> </w:t>
      </w:r>
      <w:r w:rsidRPr="00C168EB">
        <w:t>что, когда заявителя</w:t>
      </w:r>
      <w:r w:rsidR="00FE3139">
        <w:t xml:space="preserve"> </w:t>
      </w:r>
      <w:r w:rsidRPr="00C168EB">
        <w:t>доставили</w:t>
      </w:r>
      <w:r w:rsidR="00FE3139">
        <w:t xml:space="preserve"> </w:t>
      </w:r>
      <w:r w:rsidRPr="00C168EB">
        <w:t>в тюрьму, на его</w:t>
      </w:r>
      <w:r w:rsidR="00FE3139">
        <w:t xml:space="preserve"> </w:t>
      </w:r>
      <w:r w:rsidRPr="00C168EB">
        <w:t>теле не было следов побоев, хотя</w:t>
      </w:r>
      <w:r w:rsidR="00FE3139">
        <w:t xml:space="preserve"> </w:t>
      </w:r>
      <w:r w:rsidRPr="00C168EB">
        <w:t>заявитель</w:t>
      </w:r>
      <w:r w:rsidR="00FE3139">
        <w:t xml:space="preserve"> </w:t>
      </w:r>
      <w:r w:rsidRPr="00C168EB">
        <w:t>оспаривает это утверждение и отмеч</w:t>
      </w:r>
      <w:r w:rsidRPr="00C168EB">
        <w:t>а</w:t>
      </w:r>
      <w:r w:rsidRPr="00C168EB">
        <w:t>ет, что подавал в связи с этим жалобу на медицинский персонал тюрьмы; сложилось</w:t>
      </w:r>
      <w:r w:rsidR="00FE3139">
        <w:t xml:space="preserve"> </w:t>
      </w:r>
      <w:r w:rsidRPr="00C168EB">
        <w:t>впечатление, что перед следственным судьей стояла задача доказать причас</w:t>
      </w:r>
      <w:r w:rsidRPr="00C168EB">
        <w:t>т</w:t>
      </w:r>
      <w:r w:rsidRPr="00C168EB">
        <w:t>ность заявителя к террористической деятельности, а не расследовать его соо</w:t>
      </w:r>
      <w:r w:rsidRPr="00C168EB">
        <w:t>б</w:t>
      </w:r>
      <w:r w:rsidRPr="00C168EB">
        <w:t>щение о пытках.</w:t>
      </w:r>
    </w:p>
    <w:p w:rsidR="00C168EB" w:rsidRPr="00C168EB" w:rsidRDefault="00C168EB" w:rsidP="00C168EB">
      <w:pPr>
        <w:pStyle w:val="SingleTxtGR"/>
      </w:pPr>
      <w:r w:rsidRPr="00C168EB">
        <w:t>15.</w:t>
      </w:r>
      <w:r w:rsidRPr="00C168EB">
        <w:tab/>
        <w:t>Заявитель вновь просил Комитет</w:t>
      </w:r>
      <w:r w:rsidR="00FE3139">
        <w:t xml:space="preserve"> </w:t>
      </w:r>
      <w:proofErr w:type="gramStart"/>
      <w:r w:rsidRPr="00C168EB">
        <w:t>обратиться к</w:t>
      </w:r>
      <w:r w:rsidR="00FE3139">
        <w:t xml:space="preserve"> </w:t>
      </w:r>
      <w:r w:rsidRPr="00C168EB">
        <w:t>государству-участнику с просьбой</w:t>
      </w:r>
      <w:r w:rsidR="00FE3139">
        <w:t xml:space="preserve"> </w:t>
      </w:r>
      <w:r w:rsidR="000A290F">
        <w:t>освободить</w:t>
      </w:r>
      <w:proofErr w:type="gramEnd"/>
      <w:r w:rsidR="000A290F">
        <w:t xml:space="preserve"> его</w:t>
      </w:r>
      <w:r w:rsidRPr="00C168EB">
        <w:t>, приняв во внимание выводы</w:t>
      </w:r>
      <w:r w:rsidR="00FE3139">
        <w:t xml:space="preserve"> </w:t>
      </w:r>
      <w:r w:rsidRPr="00C168EB">
        <w:t>Комитета и тот факт, что поданная заявителем в кассационный суд жалоба все еще находится на ра</w:t>
      </w:r>
      <w:r w:rsidRPr="00C168EB">
        <w:t>с</w:t>
      </w:r>
      <w:r w:rsidRPr="00C168EB">
        <w:t>смотрении.</w:t>
      </w:r>
    </w:p>
    <w:p w:rsidR="00C168EB" w:rsidRPr="00C168EB" w:rsidRDefault="00C168EB" w:rsidP="00C168EB">
      <w:pPr>
        <w:pStyle w:val="SingleTxtGR"/>
      </w:pPr>
      <w:r w:rsidRPr="00C168EB">
        <w:t>16.</w:t>
      </w:r>
      <w:r w:rsidRPr="00C168EB">
        <w:tab/>
        <w:t>21 октября 2016 года заявитель сообщил Комитету о том, что к нему было применено жестокое обращение, в част</w:t>
      </w:r>
      <w:r w:rsidR="00140F79">
        <w:t xml:space="preserve">ности после перевода из тюрьмы </w:t>
      </w:r>
      <w:r w:rsidR="000A290F" w:rsidRPr="000A290F">
        <w:br/>
      </w:r>
      <w:r w:rsidR="005D6955">
        <w:t>«</w:t>
      </w:r>
      <w:r w:rsidR="00140F79">
        <w:t xml:space="preserve">Сале </w:t>
      </w:r>
      <w:proofErr w:type="spellStart"/>
      <w:r w:rsidR="00140F79">
        <w:t>II</w:t>
      </w:r>
      <w:proofErr w:type="spellEnd"/>
      <w:r w:rsidR="005D6955">
        <w:t>»</w:t>
      </w:r>
      <w:r w:rsidR="00140F79">
        <w:t xml:space="preserve"> в тюрьму </w:t>
      </w:r>
      <w:r w:rsidR="005D6955">
        <w:t>«</w:t>
      </w:r>
      <w:proofErr w:type="spellStart"/>
      <w:r w:rsidR="00140F79">
        <w:t>Тифлет</w:t>
      </w:r>
      <w:proofErr w:type="spellEnd"/>
      <w:r w:rsidR="00140F79">
        <w:t xml:space="preserve"> </w:t>
      </w:r>
      <w:proofErr w:type="spellStart"/>
      <w:r w:rsidR="00140F79">
        <w:t>II</w:t>
      </w:r>
      <w:proofErr w:type="spellEnd"/>
      <w:r w:rsidR="005D6955">
        <w:t>»</w:t>
      </w:r>
      <w:r w:rsidRPr="00C168EB">
        <w:t>, где он содержится в настоящее время в од</w:t>
      </w:r>
      <w:r w:rsidRPr="00C168EB">
        <w:t>и</w:t>
      </w:r>
      <w:r w:rsidRPr="00C168EB">
        <w:t>ночной камере. Он пожаловался</w:t>
      </w:r>
      <w:r w:rsidR="00FE3139">
        <w:t xml:space="preserve"> </w:t>
      </w:r>
      <w:r w:rsidRPr="00C168EB">
        <w:t xml:space="preserve">на неудовлетворительные санитарные условия и </w:t>
      </w:r>
      <w:proofErr w:type="gramStart"/>
      <w:r w:rsidRPr="00C168EB">
        <w:t>нехватку</w:t>
      </w:r>
      <w:proofErr w:type="gramEnd"/>
      <w:r w:rsidRPr="00C168EB">
        <w:t xml:space="preserve"> питания, досуговых мероприятий</w:t>
      </w:r>
      <w:r w:rsidR="00FE3139">
        <w:t xml:space="preserve"> </w:t>
      </w:r>
      <w:r w:rsidRPr="00C168EB">
        <w:t>и медицинской помощи, что с уч</w:t>
      </w:r>
      <w:r w:rsidRPr="00C168EB">
        <w:t>е</w:t>
      </w:r>
      <w:r w:rsidRPr="00C168EB">
        <w:t>том запугивания и мер возмездия</w:t>
      </w:r>
      <w:r w:rsidR="00FE3139">
        <w:t xml:space="preserve"> </w:t>
      </w:r>
      <w:r w:rsidRPr="00C168EB">
        <w:t>приравнивается к жестокому обращению. Находясь в заключени</w:t>
      </w:r>
      <w:proofErr w:type="gramStart"/>
      <w:r w:rsidRPr="00C168EB">
        <w:t>и</w:t>
      </w:r>
      <w:proofErr w:type="gramEnd"/>
      <w:r w:rsidRPr="00C168EB">
        <w:t xml:space="preserve"> с 2008 года, заявитель потребовал</w:t>
      </w:r>
      <w:r w:rsidR="00FE3139">
        <w:t xml:space="preserve"> </w:t>
      </w:r>
      <w:r w:rsidRPr="00C168EB">
        <w:t>немедленного осв</w:t>
      </w:r>
      <w:r w:rsidRPr="00C168EB">
        <w:t>о</w:t>
      </w:r>
      <w:r w:rsidRPr="00C168EB">
        <w:t>бождения, принятия решения по поданной им кассационной жалобе и защиты, в частности достаточной медицинской помощи для лечения имеющихся у него проблем со здоровьем.</w:t>
      </w:r>
    </w:p>
    <w:p w:rsidR="00C168EB" w:rsidRPr="00C168EB" w:rsidRDefault="00C168EB" w:rsidP="00C168EB">
      <w:pPr>
        <w:pStyle w:val="SingleTxtGR"/>
      </w:pPr>
      <w:r w:rsidRPr="00C168EB">
        <w:t>17.</w:t>
      </w:r>
      <w:r w:rsidRPr="00C168EB">
        <w:tab/>
        <w:t>Представление заявителя от 21 октября 2016 года было в течение двух недель (не позднее 16 ноября 2016</w:t>
      </w:r>
      <w:r w:rsidR="00140F79">
        <w:t xml:space="preserve"> года</w:t>
      </w:r>
      <w:r w:rsidRPr="00C168EB">
        <w:t>) препровождено государству-участнику для изложения замечаний.</w:t>
      </w:r>
    </w:p>
    <w:p w:rsidR="00C168EB" w:rsidRPr="00C168EB" w:rsidRDefault="00C168EB" w:rsidP="00C168EB">
      <w:pPr>
        <w:pStyle w:val="SingleTxtGR"/>
      </w:pPr>
      <w:r w:rsidRPr="00C168EB">
        <w:t>18.</w:t>
      </w:r>
      <w:r w:rsidRPr="00C168EB">
        <w:tab/>
        <w:t>Комитет постановил продолжить диалог в рамках процедуры последу</w:t>
      </w:r>
      <w:r w:rsidRPr="00C168EB">
        <w:t>ю</w:t>
      </w:r>
      <w:r w:rsidRPr="00C168EB">
        <w:t>щих действий и направить государству-участнику напоминание о необходим</w:t>
      </w:r>
      <w:r w:rsidRPr="00C168EB">
        <w:t>о</w:t>
      </w:r>
      <w:r w:rsidRPr="00C168EB">
        <w:t>сти представить замечания.</w:t>
      </w:r>
    </w:p>
    <w:p w:rsidR="00C168EB" w:rsidRPr="00927042" w:rsidRDefault="00927042" w:rsidP="004259C2">
      <w:pPr>
        <w:pStyle w:val="H1GR"/>
      </w:pPr>
      <w:r>
        <w:rPr>
          <w:lang w:val="en-US"/>
        </w:rPr>
        <w:tab/>
      </w:r>
      <w:r>
        <w:t>C.</w:t>
      </w:r>
      <w:r>
        <w:tab/>
      </w:r>
      <w:r w:rsidR="00C168EB" w:rsidRPr="00C168EB">
        <w:t>Сообщение № 500/2012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10"/>
        <w:gridCol w:w="4960"/>
      </w:tblGrid>
      <w:tr w:rsidR="00C168EB" w:rsidRPr="00927042" w:rsidTr="00927042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927042" w:rsidRDefault="00C168EB" w:rsidP="00927042">
            <w:pPr>
              <w:spacing w:before="80" w:after="80" w:line="200" w:lineRule="exact"/>
              <w:rPr>
                <w:i/>
                <w:sz w:val="16"/>
              </w:rPr>
            </w:pPr>
            <w:proofErr w:type="spellStart"/>
            <w:r w:rsidRPr="00927042">
              <w:rPr>
                <w:i/>
                <w:sz w:val="16"/>
              </w:rPr>
              <w:t>Рамирес</w:t>
            </w:r>
            <w:proofErr w:type="spellEnd"/>
            <w:r w:rsidRPr="00927042">
              <w:rPr>
                <w:i/>
                <w:sz w:val="16"/>
              </w:rPr>
              <w:t xml:space="preserve"> и др.</w:t>
            </w:r>
            <w:r w:rsidR="00FE3139">
              <w:rPr>
                <w:i/>
                <w:sz w:val="16"/>
              </w:rPr>
              <w:t xml:space="preserve"> </w:t>
            </w:r>
            <w:r w:rsidRPr="00927042">
              <w:rPr>
                <w:i/>
                <w:sz w:val="16"/>
              </w:rPr>
              <w:t>против Мексики</w:t>
            </w:r>
          </w:p>
        </w:tc>
      </w:tr>
      <w:tr w:rsidR="00C168EB" w:rsidRPr="00927042" w:rsidTr="005D6955">
        <w:tc>
          <w:tcPr>
            <w:tcW w:w="2410" w:type="dxa"/>
            <w:tcBorders>
              <w:top w:val="single" w:sz="12" w:space="0" w:color="auto"/>
              <w:bottom w:val="nil"/>
            </w:tcBorders>
          </w:tcPr>
          <w:p w:rsidR="00C168EB" w:rsidRPr="00927042" w:rsidRDefault="00C168EB" w:rsidP="00927042">
            <w:r w:rsidRPr="00927042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0" w:type="dxa"/>
            <w:tcBorders>
              <w:top w:val="single" w:sz="12" w:space="0" w:color="auto"/>
            </w:tcBorders>
          </w:tcPr>
          <w:p w:rsidR="00C168EB" w:rsidRPr="00927042" w:rsidRDefault="00C168EB" w:rsidP="00927042">
            <w:r w:rsidRPr="00927042">
              <w:t>4 августа 2015 года</w:t>
            </w:r>
          </w:p>
        </w:tc>
      </w:tr>
      <w:tr w:rsidR="00C168EB" w:rsidRPr="00927042" w:rsidTr="005D6955">
        <w:tc>
          <w:tcPr>
            <w:tcW w:w="2410" w:type="dxa"/>
            <w:tcBorders>
              <w:top w:val="nil"/>
              <w:bottom w:val="nil"/>
            </w:tcBorders>
          </w:tcPr>
          <w:p w:rsidR="00C168EB" w:rsidRPr="00927042" w:rsidRDefault="00C168EB" w:rsidP="00927042">
            <w:r w:rsidRPr="00927042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0" w:type="dxa"/>
          </w:tcPr>
          <w:p w:rsidR="00C168EB" w:rsidRPr="00927042" w:rsidRDefault="00C168EB" w:rsidP="00927042">
            <w:r w:rsidRPr="00927042">
              <w:t>статьи 1, 2, 12–16 и 22</w:t>
            </w:r>
          </w:p>
        </w:tc>
      </w:tr>
      <w:tr w:rsidR="00C168EB" w:rsidRPr="00927042" w:rsidTr="005D6955">
        <w:trPr>
          <w:trHeight w:val="2334"/>
        </w:trPr>
        <w:tc>
          <w:tcPr>
            <w:tcW w:w="2410" w:type="dxa"/>
            <w:tcBorders>
              <w:top w:val="nil"/>
            </w:tcBorders>
          </w:tcPr>
          <w:p w:rsidR="00C168EB" w:rsidRPr="00927042" w:rsidRDefault="00C168EB" w:rsidP="00927042">
            <w:r w:rsidRPr="00927042">
              <w:lastRenderedPageBreak/>
              <w:t xml:space="preserve">Средство правовой </w:t>
            </w:r>
            <w:r w:rsidR="00140F79">
              <w:rPr>
                <w:lang w:val="en-US"/>
              </w:rPr>
              <w:br/>
            </w:r>
            <w:r w:rsidRPr="00927042">
              <w:t>защ</w:t>
            </w:r>
            <w:r w:rsidRPr="00927042">
              <w:t>и</w:t>
            </w:r>
            <w:r w:rsidRPr="00927042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0" w:type="dxa"/>
          </w:tcPr>
          <w:p w:rsidR="00C168EB" w:rsidRPr="00927042" w:rsidRDefault="00C168EB" w:rsidP="00927042">
            <w:proofErr w:type="gramStart"/>
            <w:r w:rsidRPr="00927042">
              <w:t>Комитет настоятельно призвал государство-участник: а) провести тщательное</w:t>
            </w:r>
            <w:r w:rsidR="00FE3139">
              <w:t xml:space="preserve"> </w:t>
            </w:r>
            <w:r w:rsidRPr="00927042">
              <w:t>и эффективное расследование случаев</w:t>
            </w:r>
            <w:r w:rsidR="00FE3139">
              <w:t xml:space="preserve"> </w:t>
            </w:r>
            <w:r w:rsidRPr="00927042">
              <w:t>применения пыток; b) обе</w:t>
            </w:r>
            <w:r w:rsidRPr="00927042">
              <w:t>с</w:t>
            </w:r>
            <w:r w:rsidRPr="00927042">
              <w:t>печить преследование в уголовном порядке, предать суду и назначить надлежащие меры наказания л</w:t>
            </w:r>
            <w:r w:rsidRPr="00927042">
              <w:t>и</w:t>
            </w:r>
            <w:r w:rsidRPr="00927042">
              <w:t>цам, признанным виновными в совершении этих нарушений; с) распорядиться о немедленном осв</w:t>
            </w:r>
            <w:r w:rsidRPr="00927042">
              <w:t>о</w:t>
            </w:r>
            <w:r w:rsidRPr="00927042">
              <w:t>бождении заявителей</w:t>
            </w:r>
            <w:r w:rsidR="00FE3139">
              <w:t xml:space="preserve"> </w:t>
            </w:r>
            <w:r w:rsidRPr="00927042">
              <w:t>из-под стражи; и d) назначить</w:t>
            </w:r>
            <w:r w:rsidR="00FE3139">
              <w:t xml:space="preserve"> </w:t>
            </w:r>
            <w:r w:rsidRPr="00927042">
              <w:t>справедливую и адекватную компенсацию заявит</w:t>
            </w:r>
            <w:r w:rsidRPr="00927042">
              <w:t>е</w:t>
            </w:r>
            <w:r w:rsidRPr="00927042">
              <w:t>лям</w:t>
            </w:r>
            <w:r w:rsidR="00FE3139">
              <w:t xml:space="preserve"> </w:t>
            </w:r>
            <w:r w:rsidRPr="00927042">
              <w:t>и их родственникам и обеспечить</w:t>
            </w:r>
            <w:r w:rsidR="00FE3139">
              <w:t xml:space="preserve"> </w:t>
            </w:r>
            <w:r w:rsidRPr="00927042">
              <w:t>реабилит</w:t>
            </w:r>
            <w:r w:rsidRPr="00927042">
              <w:t>а</w:t>
            </w:r>
            <w:r w:rsidRPr="00927042">
              <w:t>цию заяви</w:t>
            </w:r>
            <w:r w:rsidR="000038B7">
              <w:t>телей</w:t>
            </w:r>
            <w:r w:rsidRPr="00927042">
              <w:t>.</w:t>
            </w:r>
            <w:proofErr w:type="gramEnd"/>
            <w:r w:rsidRPr="00927042">
              <w:t xml:space="preserve"> Кроме того, Комитет вновь по</w:t>
            </w:r>
            <w:r w:rsidRPr="00927042">
              <w:t>д</w:t>
            </w:r>
            <w:r w:rsidRPr="00927042">
              <w:t>черкнул необходимость изъятия из национального законод</w:t>
            </w:r>
            <w:r w:rsidRPr="00927042">
              <w:t>а</w:t>
            </w:r>
            <w:r w:rsidRPr="00927042">
              <w:t>тельства положения о</w:t>
            </w:r>
            <w:r w:rsidR="00FE3139">
              <w:t xml:space="preserve"> </w:t>
            </w:r>
            <w:r w:rsidRPr="00927042">
              <w:t>предварительном заключении и принятия мер к тому, чтобы вооруже</w:t>
            </w:r>
            <w:r w:rsidRPr="00927042">
              <w:t>н</w:t>
            </w:r>
            <w:r w:rsidRPr="00927042">
              <w:t xml:space="preserve">ные силы не занимались обеспечением законности и порядка. </w:t>
            </w:r>
          </w:p>
        </w:tc>
      </w:tr>
    </w:tbl>
    <w:p w:rsidR="00C168EB" w:rsidRPr="00C168EB" w:rsidRDefault="00C168EB" w:rsidP="00FB7DC2">
      <w:pPr>
        <w:pStyle w:val="SingleTxtGR"/>
        <w:spacing w:before="120"/>
      </w:pPr>
      <w:proofErr w:type="gramStart"/>
      <w:r w:rsidRPr="00C168EB">
        <w:t>19.</w:t>
      </w:r>
      <w:r w:rsidRPr="00C168EB">
        <w:tab/>
        <w:t>3 августа 2016 года государство-участник сообщило, что 25 ноября 2015 года оно уже выполнило свое обязательство немедленно освободить з</w:t>
      </w:r>
      <w:r w:rsidRPr="00C168EB">
        <w:t>а</w:t>
      </w:r>
      <w:r w:rsidRPr="00C168EB">
        <w:t>явителя на основании окончательного</w:t>
      </w:r>
      <w:r w:rsidR="00140F79">
        <w:t xml:space="preserve"> приговора по уголовному д</w:t>
      </w:r>
      <w:r w:rsidR="00140F79">
        <w:t>е</w:t>
      </w:r>
      <w:r w:rsidR="00140F79">
        <w:t>лу</w:t>
      </w:r>
      <w:r w:rsidR="00140F79">
        <w:rPr>
          <w:lang w:val="en-US"/>
        </w:rPr>
        <w:t> </w:t>
      </w:r>
      <w:r w:rsidR="00140F79">
        <w:t>№</w:t>
      </w:r>
      <w:r w:rsidR="00140F79">
        <w:rPr>
          <w:lang w:val="en-US"/>
        </w:rPr>
        <w:t> </w:t>
      </w:r>
      <w:r w:rsidRPr="00C168EB">
        <w:t>27/2015-III, вынесенного вторым окружным судом по федеральным уг</w:t>
      </w:r>
      <w:r w:rsidRPr="00C168EB">
        <w:t>о</w:t>
      </w:r>
      <w:r w:rsidRPr="00C168EB">
        <w:t xml:space="preserve">ловным делам штата </w:t>
      </w:r>
      <w:proofErr w:type="spellStart"/>
      <w:r w:rsidRPr="00C168EB">
        <w:t>Наярит</w:t>
      </w:r>
      <w:proofErr w:type="spellEnd"/>
      <w:r w:rsidRPr="00C168EB">
        <w:t>, который снял с заявителей все обвинения, пр</w:t>
      </w:r>
      <w:r w:rsidRPr="00C168EB">
        <w:t>и</w:t>
      </w:r>
      <w:r w:rsidRPr="00C168EB">
        <w:t>знав, что использованные против них доказательства были получены с пом</w:t>
      </w:r>
      <w:r w:rsidRPr="00C168EB">
        <w:t>о</w:t>
      </w:r>
      <w:r w:rsidRPr="00C168EB">
        <w:t>щью пыток.</w:t>
      </w:r>
      <w:proofErr w:type="gramEnd"/>
      <w:r w:rsidRPr="00C168EB">
        <w:t xml:space="preserve"> В то же время</w:t>
      </w:r>
      <w:r w:rsidR="00FE3139">
        <w:t xml:space="preserve"> </w:t>
      </w:r>
      <w:r w:rsidRPr="00C168EB">
        <w:t>государство-участник отметило, что это не мешает национальным судам и органам</w:t>
      </w:r>
      <w:r w:rsidR="00FE3139">
        <w:t xml:space="preserve"> </w:t>
      </w:r>
      <w:r w:rsidRPr="00C168EB">
        <w:t>власти возбуждать и продолжать уголовное преследование</w:t>
      </w:r>
      <w:r w:rsidR="00FE3139">
        <w:t xml:space="preserve"> </w:t>
      </w:r>
      <w:r w:rsidRPr="00C168EB">
        <w:t>заявителей</w:t>
      </w:r>
      <w:r w:rsidR="00FE3139">
        <w:t xml:space="preserve"> </w:t>
      </w:r>
      <w:r w:rsidRPr="00C168EB">
        <w:t xml:space="preserve">по другим фактам противоправных деяний, не </w:t>
      </w:r>
      <w:proofErr w:type="spellStart"/>
      <w:r w:rsidR="004259C2" w:rsidRPr="00C168EB">
        <w:t>ра</w:t>
      </w:r>
      <w:r w:rsidR="004259C2" w:rsidRPr="00C168EB">
        <w:t>с</w:t>
      </w:r>
      <w:r w:rsidR="004259C2">
        <w:t>сматривавши</w:t>
      </w:r>
      <w:r w:rsidR="000038B7">
        <w:t>х</w:t>
      </w:r>
      <w:r w:rsidR="004259C2" w:rsidRPr="00C168EB">
        <w:t>ся</w:t>
      </w:r>
      <w:proofErr w:type="spellEnd"/>
      <w:r w:rsidRPr="00C168EB">
        <w:t xml:space="preserve"> в ра</w:t>
      </w:r>
      <w:r w:rsidRPr="00C168EB">
        <w:t>м</w:t>
      </w:r>
      <w:r w:rsidRPr="00C168EB">
        <w:t xml:space="preserve">ках указанного дела. </w:t>
      </w:r>
    </w:p>
    <w:p w:rsidR="00C168EB" w:rsidRPr="00C168EB" w:rsidRDefault="00C168EB" w:rsidP="00C168EB">
      <w:pPr>
        <w:pStyle w:val="SingleTxtGR"/>
      </w:pPr>
      <w:r w:rsidRPr="00C168EB">
        <w:t>20.</w:t>
      </w:r>
      <w:r w:rsidRPr="00C168EB">
        <w:tab/>
        <w:t>В связи с обязательством провести расследование по</w:t>
      </w:r>
      <w:r w:rsidR="00FE3139">
        <w:t xml:space="preserve"> </w:t>
      </w:r>
      <w:r w:rsidRPr="00C168EB">
        <w:t xml:space="preserve">утверждениям о пытках государство-участник сообщило, что приняло целый ряд мер. </w:t>
      </w:r>
      <w:proofErr w:type="gramStart"/>
      <w:r w:rsidRPr="00C168EB">
        <w:t>Госуда</w:t>
      </w:r>
      <w:r w:rsidRPr="00C168EB">
        <w:t>р</w:t>
      </w:r>
      <w:r w:rsidRPr="00C168EB">
        <w:t>ство-участник представило информацию</w:t>
      </w:r>
      <w:r w:rsidR="00FE3139">
        <w:t xml:space="preserve"> </w:t>
      </w:r>
      <w:r w:rsidR="004259C2">
        <w:t>о предварительных производствах</w:t>
      </w:r>
      <w:r w:rsidRPr="00C168EB">
        <w:t>, о</w:t>
      </w:r>
      <w:r w:rsidRPr="00C168EB">
        <w:t>т</w:t>
      </w:r>
      <w:r w:rsidRPr="00C168EB">
        <w:t>крытых рядом органов в период с 2009 года, а именно о предварительных ра</w:t>
      </w:r>
      <w:r w:rsidRPr="00C168EB">
        <w:t>с</w:t>
      </w:r>
      <w:r w:rsidR="004259C2">
        <w:t>следованиях</w:t>
      </w:r>
      <w:r w:rsidRPr="00C168EB">
        <w:t>, возбужденных 16 июня и 7 июля 2014 года Управлением спец</w:t>
      </w:r>
      <w:r w:rsidRPr="00C168EB">
        <w:t>и</w:t>
      </w:r>
      <w:r w:rsidRPr="00C168EB">
        <w:t>ального помощника Генерального прокурора по расследованию федеральных преступлений, которые 27 октября 2015 года были объединены в общее прои</w:t>
      </w:r>
      <w:r w:rsidRPr="00C168EB">
        <w:t>з</w:t>
      </w:r>
      <w:r w:rsidRPr="00C168EB">
        <w:t>водство для</w:t>
      </w:r>
      <w:r w:rsidR="00FE3139">
        <w:t xml:space="preserve"> </w:t>
      </w:r>
      <w:r w:rsidRPr="00C168EB">
        <w:t>предотвращения противоре</w:t>
      </w:r>
      <w:r w:rsidR="00110256">
        <w:t>чивых выводов и лишних задержек</w:t>
      </w:r>
      <w:r w:rsidRPr="00C168EB">
        <w:t>.</w:t>
      </w:r>
      <w:proofErr w:type="gramEnd"/>
      <w:r w:rsidRPr="00C168EB">
        <w:t xml:space="preserve"> </w:t>
      </w:r>
      <w:proofErr w:type="gramStart"/>
      <w:r w:rsidRPr="00C168EB">
        <w:t>Го</w:t>
      </w:r>
      <w:r w:rsidRPr="00C168EB">
        <w:t>с</w:t>
      </w:r>
      <w:r w:rsidRPr="00C168EB">
        <w:t>ударство-участник сообщило о том, что в ходе следствия</w:t>
      </w:r>
      <w:r w:rsidR="00FE3139">
        <w:t xml:space="preserve"> </w:t>
      </w:r>
      <w:r w:rsidRPr="00C168EB">
        <w:t>были собраны</w:t>
      </w:r>
      <w:r w:rsidR="00FE3139">
        <w:t xml:space="preserve"> </w:t>
      </w:r>
      <w:r w:rsidRPr="00C168EB">
        <w:t>показ</w:t>
      </w:r>
      <w:r w:rsidRPr="00C168EB">
        <w:t>а</w:t>
      </w:r>
      <w:r w:rsidRPr="00C168EB">
        <w:t xml:space="preserve">ния 64 свидетелей, в том числе </w:t>
      </w:r>
      <w:r w:rsidR="00253DBB">
        <w:t>9</w:t>
      </w:r>
      <w:r w:rsidRPr="00C168EB">
        <w:t xml:space="preserve"> предполагаемых жертв, протоколы допросов свидетелей, а также 20 заключений экспертов, отчетов сотрудников полиции и других должностных лиц. </w:t>
      </w:r>
      <w:proofErr w:type="gramEnd"/>
    </w:p>
    <w:p w:rsidR="00C168EB" w:rsidRPr="00C168EB" w:rsidRDefault="00C168EB" w:rsidP="00C168EB">
      <w:pPr>
        <w:pStyle w:val="SingleTxtGR"/>
      </w:pPr>
      <w:r w:rsidRPr="00C168EB">
        <w:t>21.</w:t>
      </w:r>
      <w:r w:rsidRPr="00C168EB">
        <w:tab/>
        <w:t>Что касается рекомендации судить и наказать лиц, виновных в примен</w:t>
      </w:r>
      <w:r w:rsidRPr="00C168EB">
        <w:t>е</w:t>
      </w:r>
      <w:r w:rsidRPr="00C168EB">
        <w:t>нии пыток, то государство-участник сообщило о возбужденном</w:t>
      </w:r>
      <w:r w:rsidR="00FE3139">
        <w:t xml:space="preserve"> </w:t>
      </w:r>
      <w:r w:rsidR="00FB7DC2">
        <w:t>11 июля 2016</w:t>
      </w:r>
      <w:r w:rsidR="00FB7DC2">
        <w:rPr>
          <w:lang w:val="fr-CH"/>
        </w:rPr>
        <w:t> </w:t>
      </w:r>
      <w:r w:rsidRPr="00C168EB">
        <w:t>года Генеральным управлением по преступлениям государственных сл</w:t>
      </w:r>
      <w:r w:rsidRPr="00C168EB">
        <w:t>у</w:t>
      </w:r>
      <w:r w:rsidRPr="00C168EB">
        <w:t>жащих предварительно</w:t>
      </w:r>
      <w:r w:rsidR="00253DBB">
        <w:t>м расследовании, цель которого –</w:t>
      </w:r>
      <w:r w:rsidR="00FE3139">
        <w:t xml:space="preserve"> </w:t>
      </w:r>
      <w:r w:rsidRPr="00C168EB">
        <w:t>установить, причас</w:t>
      </w:r>
      <w:r w:rsidRPr="00C168EB">
        <w:t>т</w:t>
      </w:r>
      <w:r w:rsidRPr="00C168EB">
        <w:t>ны ли сотрудники</w:t>
      </w:r>
      <w:r w:rsidR="00FE3139">
        <w:t xml:space="preserve"> </w:t>
      </w:r>
      <w:r w:rsidRPr="00C168EB">
        <w:t>Генеральной военной прокуроры к актам пыток, соверше</w:t>
      </w:r>
      <w:r w:rsidRPr="00C168EB">
        <w:t>н</w:t>
      </w:r>
      <w:r w:rsidRPr="00C168EB">
        <w:t>ным в отношении заявителей. Государство-участник заявило, что на момент предста</w:t>
      </w:r>
      <w:r w:rsidRPr="00C168EB">
        <w:t>в</w:t>
      </w:r>
      <w:r w:rsidRPr="00C168EB">
        <w:t xml:space="preserve">ления сообщения Генеральное управление занималось расследованием этих фактов. </w:t>
      </w:r>
      <w:proofErr w:type="gramStart"/>
      <w:r w:rsidRPr="00C168EB">
        <w:t>Кроме того, в связи с вопросом о государственных служащих, ук</w:t>
      </w:r>
      <w:r w:rsidRPr="00C168EB">
        <w:t>а</w:t>
      </w:r>
      <w:r w:rsidRPr="00C168EB">
        <w:t>занных</w:t>
      </w:r>
      <w:r w:rsidR="00FE3139">
        <w:t xml:space="preserve"> </w:t>
      </w:r>
      <w:r w:rsidRPr="00C168EB">
        <w:t>в решении Комитета, государство-участник сообщило о проведенном совместно с Главным следственным управлением</w:t>
      </w:r>
      <w:r w:rsidR="00FE3139">
        <w:t xml:space="preserve"> </w:t>
      </w:r>
      <w:r w:rsidRPr="00C168EB">
        <w:t>Генеральной прокуратуры Мексики совещании, в ходе которого к следственному управлению была обр</w:t>
      </w:r>
      <w:r w:rsidRPr="00C168EB">
        <w:t>а</w:t>
      </w:r>
      <w:r w:rsidRPr="00C168EB">
        <w:t>щена просьба расследовать упомянутые случаи применения</w:t>
      </w:r>
      <w:r w:rsidR="00FE3139">
        <w:t xml:space="preserve"> </w:t>
      </w:r>
      <w:r w:rsidRPr="00C168EB">
        <w:t>пыток и установить личность</w:t>
      </w:r>
      <w:r w:rsidR="00FE3139">
        <w:t xml:space="preserve"> </w:t>
      </w:r>
      <w:r w:rsidRPr="00C168EB">
        <w:t>виновных.</w:t>
      </w:r>
      <w:proofErr w:type="gramEnd"/>
      <w:r w:rsidRPr="00C168EB">
        <w:t xml:space="preserve"> Государство-участник подчеркнуло, что</w:t>
      </w:r>
      <w:r w:rsidR="00FE3139">
        <w:t xml:space="preserve"> </w:t>
      </w:r>
      <w:r w:rsidRPr="00C168EB">
        <w:t>следственные де</w:t>
      </w:r>
      <w:r w:rsidRPr="00C168EB">
        <w:t>й</w:t>
      </w:r>
      <w:r w:rsidRPr="00C168EB">
        <w:t>ствия акт</w:t>
      </w:r>
      <w:r w:rsidRPr="00C168EB">
        <w:t>и</w:t>
      </w:r>
      <w:r w:rsidRPr="00C168EB">
        <w:t>визировались и что</w:t>
      </w:r>
      <w:r w:rsidR="00FE3139">
        <w:t xml:space="preserve"> </w:t>
      </w:r>
      <w:r w:rsidRPr="00C168EB">
        <w:t>оно намерено судить и наказать виновных.</w:t>
      </w:r>
    </w:p>
    <w:p w:rsidR="00C168EB" w:rsidRPr="00C168EB" w:rsidRDefault="00C168EB" w:rsidP="00C168EB">
      <w:pPr>
        <w:pStyle w:val="SingleTxtGR"/>
      </w:pPr>
      <w:r w:rsidRPr="00C168EB">
        <w:t>22.</w:t>
      </w:r>
      <w:r w:rsidRPr="00C168EB">
        <w:tab/>
        <w:t>В связи с вопросом о реабилитации авторов государство-участник соо</w:t>
      </w:r>
      <w:r w:rsidRPr="00C168EB">
        <w:t>б</w:t>
      </w:r>
      <w:r w:rsidRPr="00C168EB">
        <w:t>щило о медицинской помощи, оказанной заявителям Исполнительной комисс</w:t>
      </w:r>
      <w:r w:rsidRPr="00C168EB">
        <w:t>и</w:t>
      </w:r>
      <w:r w:rsidRPr="00C168EB">
        <w:t>ей по оказанию помощи жертвам в период с 19 июня 2013 года по 15 октября 2015 года, когда было проведено</w:t>
      </w:r>
      <w:r w:rsidR="00FE3139">
        <w:t xml:space="preserve"> </w:t>
      </w:r>
      <w:r w:rsidRPr="00C168EB">
        <w:t>их медицинское освидетельствование и леч</w:t>
      </w:r>
      <w:r w:rsidRPr="00C168EB">
        <w:t>е</w:t>
      </w:r>
      <w:r w:rsidRPr="00C168EB">
        <w:lastRenderedPageBreak/>
        <w:t xml:space="preserve">ние. Кроме того, государство-участник подчеркнуло, что в ближайшем будущем медицинский персонал делегации Исполнительной комиссии в </w:t>
      </w:r>
      <w:proofErr w:type="spellStart"/>
      <w:r w:rsidRPr="00C168EB">
        <w:t>Тихуане</w:t>
      </w:r>
      <w:proofErr w:type="spellEnd"/>
      <w:r w:rsidRPr="00C168EB">
        <w:t xml:space="preserve"> пров</w:t>
      </w:r>
      <w:r w:rsidRPr="00C168EB">
        <w:t>е</w:t>
      </w:r>
      <w:r w:rsidRPr="00C168EB">
        <w:t>дет медицинское освидетельствование заявителей и займется удовлетворением их потребностей в лечении, которые будут выявлены. Наконец, государство-участник заявило о намерении Исполнительной комиссии разработать механи</w:t>
      </w:r>
      <w:r w:rsidRPr="00C168EB">
        <w:t>з</w:t>
      </w:r>
      <w:r w:rsidRPr="00C168EB">
        <w:t xml:space="preserve">мы, необходимые для более детального анализа потребностей жертв пыток с точки зрения реабилитации. </w:t>
      </w:r>
    </w:p>
    <w:p w:rsidR="00C168EB" w:rsidRPr="00C168EB" w:rsidRDefault="00C168EB" w:rsidP="00C168EB">
      <w:pPr>
        <w:pStyle w:val="SingleTxtGR"/>
      </w:pPr>
      <w:r w:rsidRPr="00C168EB">
        <w:t>23.</w:t>
      </w:r>
      <w:r w:rsidRPr="00C168EB">
        <w:tab/>
        <w:t>19 сентября 2016 года заявители сообщили, что после принятия Комит</w:t>
      </w:r>
      <w:r w:rsidRPr="00C168EB">
        <w:t>е</w:t>
      </w:r>
      <w:r w:rsidRPr="00C168EB">
        <w:t>том решения по их делу они вновь подверглись запугиванию и преследованиям со стороны властей государства-участника. Они повторили свои утверждения о бездействии государства-участника на фоне продолжавшейся несколько мес</w:t>
      </w:r>
      <w:r w:rsidRPr="00C168EB">
        <w:t>я</w:t>
      </w:r>
      <w:r w:rsidRPr="00C168EB">
        <w:t>цев в средствах массовой информации кампании, в ходе которой заявители и их представители обвинялись в принадлежности к</w:t>
      </w:r>
      <w:r w:rsidR="00FE3139">
        <w:t xml:space="preserve"> </w:t>
      </w:r>
      <w:r w:rsidRPr="00C168EB">
        <w:t xml:space="preserve">преступной организации. Что касается жалоб отдельных лиц, то г-н </w:t>
      </w:r>
      <w:proofErr w:type="spellStart"/>
      <w:r w:rsidRPr="00C168EB">
        <w:t>Рамиро</w:t>
      </w:r>
      <w:proofErr w:type="spellEnd"/>
      <w:r w:rsidRPr="00C168EB">
        <w:t xml:space="preserve"> </w:t>
      </w:r>
      <w:proofErr w:type="spellStart"/>
      <w:r w:rsidRPr="00C168EB">
        <w:t>Рамирес</w:t>
      </w:r>
      <w:proofErr w:type="spellEnd"/>
      <w:r w:rsidRPr="00C168EB">
        <w:t xml:space="preserve"> </w:t>
      </w:r>
      <w:proofErr w:type="spellStart"/>
      <w:r w:rsidRPr="00C168EB">
        <w:t>Мартинес</w:t>
      </w:r>
      <w:proofErr w:type="spellEnd"/>
      <w:r w:rsidRPr="00C168EB">
        <w:t xml:space="preserve"> и Орландо </w:t>
      </w:r>
      <w:proofErr w:type="spellStart"/>
      <w:r w:rsidRPr="00C168EB">
        <w:t>Сантаолая</w:t>
      </w:r>
      <w:proofErr w:type="spellEnd"/>
      <w:r w:rsidRPr="00C168EB">
        <w:t xml:space="preserve"> </w:t>
      </w:r>
      <w:proofErr w:type="spellStart"/>
      <w:r w:rsidRPr="00C168EB">
        <w:t>Вильяреаль</w:t>
      </w:r>
      <w:proofErr w:type="spellEnd"/>
      <w:r w:rsidRPr="00C168EB">
        <w:t xml:space="preserve"> по-прежнему находятся в тюрьме (Центральная испр</w:t>
      </w:r>
      <w:r w:rsidRPr="00C168EB">
        <w:t>а</w:t>
      </w:r>
      <w:r w:rsidRPr="00C168EB">
        <w:t>вительная колония) без</w:t>
      </w:r>
      <w:r w:rsidR="00FE3139">
        <w:t xml:space="preserve"> </w:t>
      </w:r>
      <w:r w:rsidRPr="00C168EB">
        <w:t>судебного решения, в условиях</w:t>
      </w:r>
      <w:r w:rsidR="00FE3139">
        <w:t xml:space="preserve"> </w:t>
      </w:r>
      <w:r w:rsidRPr="00C168EB">
        <w:t>ограниченности</w:t>
      </w:r>
      <w:r w:rsidR="00FE3139">
        <w:t xml:space="preserve"> </w:t>
      </w:r>
      <w:r w:rsidRPr="00C168EB">
        <w:t>конта</w:t>
      </w:r>
      <w:r w:rsidRPr="00C168EB">
        <w:t>к</w:t>
      </w:r>
      <w:r w:rsidRPr="00C168EB">
        <w:t>тов с родными и без</w:t>
      </w:r>
      <w:r w:rsidR="00FE3139">
        <w:t xml:space="preserve"> </w:t>
      </w:r>
      <w:r w:rsidRPr="00C168EB">
        <w:t>необходимой медицинской и психологической помощи. После выхода на свободу</w:t>
      </w:r>
      <w:r w:rsidR="00FE3139">
        <w:t xml:space="preserve"> </w:t>
      </w:r>
      <w:r w:rsidRPr="00C168EB">
        <w:t xml:space="preserve">г-н </w:t>
      </w:r>
      <w:proofErr w:type="spellStart"/>
      <w:r w:rsidRPr="00C168EB">
        <w:t>Родриго</w:t>
      </w:r>
      <w:proofErr w:type="spellEnd"/>
      <w:r w:rsidRPr="00C168EB">
        <w:t xml:space="preserve"> </w:t>
      </w:r>
      <w:proofErr w:type="spellStart"/>
      <w:r w:rsidRPr="00C168EB">
        <w:t>Рамирес</w:t>
      </w:r>
      <w:proofErr w:type="spellEnd"/>
      <w:r w:rsidRPr="00C168EB">
        <w:t xml:space="preserve"> </w:t>
      </w:r>
      <w:proofErr w:type="spellStart"/>
      <w:r w:rsidRPr="00C168EB">
        <w:t>Мартинес</w:t>
      </w:r>
      <w:proofErr w:type="spellEnd"/>
      <w:r w:rsidRPr="00C168EB">
        <w:t xml:space="preserve"> подвергался преслед</w:t>
      </w:r>
      <w:r w:rsidRPr="00C168EB">
        <w:t>о</w:t>
      </w:r>
      <w:r w:rsidRPr="00C168EB">
        <w:t>ваниям со стороны полиции, которая неоднократно проводила без соответств</w:t>
      </w:r>
      <w:r w:rsidRPr="00C168EB">
        <w:t>у</w:t>
      </w:r>
      <w:r w:rsidRPr="00C168EB">
        <w:t>ющего ордера обыск в мастерской, принадлежащей ему и</w:t>
      </w:r>
      <w:r w:rsidR="00FE3139">
        <w:t xml:space="preserve"> </w:t>
      </w:r>
      <w:r w:rsidRPr="00C168EB">
        <w:t>его старшему</w:t>
      </w:r>
      <w:r w:rsidR="00FE3139">
        <w:t xml:space="preserve"> </w:t>
      </w:r>
      <w:r w:rsidRPr="00C168EB">
        <w:t xml:space="preserve">брату </w:t>
      </w:r>
      <w:proofErr w:type="spellStart"/>
      <w:r w:rsidRPr="00C168EB">
        <w:t>Рамиро</w:t>
      </w:r>
      <w:proofErr w:type="spellEnd"/>
      <w:r w:rsidRPr="00C168EB">
        <w:t xml:space="preserve"> Исраэлю. Заявители обратились к госуд</w:t>
      </w:r>
      <w:r w:rsidR="00FB7DC2">
        <w:t>арству-участнику с просьбой: а)</w:t>
      </w:r>
      <w:r w:rsidR="00FB7DC2">
        <w:rPr>
          <w:lang w:val="fr-CH"/>
        </w:rPr>
        <w:t> </w:t>
      </w:r>
      <w:r w:rsidRPr="00C168EB">
        <w:t>сообщить Комитету о мерах, принятых для</w:t>
      </w:r>
      <w:r w:rsidR="00FE3139">
        <w:t xml:space="preserve"> </w:t>
      </w:r>
      <w:proofErr w:type="gramStart"/>
      <w:r w:rsidRPr="00C168EB">
        <w:t>выполнения</w:t>
      </w:r>
      <w:proofErr w:type="gramEnd"/>
      <w:r w:rsidRPr="00C168EB">
        <w:t xml:space="preserve"> вынесенного</w:t>
      </w:r>
      <w:r w:rsidR="00FE3139">
        <w:t xml:space="preserve"> </w:t>
      </w:r>
      <w:r w:rsidRPr="00C168EB">
        <w:t>по их делу решения; и b) принять необходимые меры для обеспечения им самим,</w:t>
      </w:r>
      <w:r w:rsidR="00FE3139">
        <w:t xml:space="preserve"> </w:t>
      </w:r>
      <w:r w:rsidRPr="00C168EB">
        <w:t>их семьям и законным представителям физической и психической неприкоснове</w:t>
      </w:r>
      <w:r w:rsidRPr="00C168EB">
        <w:t>н</w:t>
      </w:r>
      <w:r w:rsidRPr="00C168EB">
        <w:t xml:space="preserve">ности и защиты от мер возмездия. Они также просили докладчика Комитета по вопросу о репрессиях настоятельно </w:t>
      </w:r>
      <w:proofErr w:type="gramStart"/>
      <w:r w:rsidRPr="00C168EB">
        <w:t>призвать государство-участник принять</w:t>
      </w:r>
      <w:proofErr w:type="gramEnd"/>
      <w:r w:rsidRPr="00C168EB">
        <w:t xml:space="preserve"> н</w:t>
      </w:r>
      <w:r w:rsidRPr="00C168EB">
        <w:t>е</w:t>
      </w:r>
      <w:r w:rsidRPr="00C168EB">
        <w:t>обходимые меры для расследования вышеупомянутых инцидентов, произоше</w:t>
      </w:r>
      <w:r w:rsidRPr="00C168EB">
        <w:t>д</w:t>
      </w:r>
      <w:r w:rsidRPr="00C168EB">
        <w:t>ших после принятия Комитетом решения, и для предо</w:t>
      </w:r>
      <w:r w:rsidRPr="00C168EB">
        <w:t>т</w:t>
      </w:r>
      <w:r w:rsidRPr="00C168EB">
        <w:t>вращения их повторения в будущем. Они далее просили Комитет, действуя в соответствии со статьей 20 Конвенции и в продолжение посещения государства-участника в 2001 году,</w:t>
      </w:r>
      <w:r w:rsidR="00FE3139">
        <w:t xml:space="preserve"> </w:t>
      </w:r>
      <w:r w:rsidRPr="00C168EB">
        <w:t>направить одного из его членов</w:t>
      </w:r>
      <w:r w:rsidR="00FE3139">
        <w:t xml:space="preserve"> </w:t>
      </w:r>
      <w:r w:rsidRPr="00C168EB">
        <w:t>в конфиденциал</w:t>
      </w:r>
      <w:r w:rsidRPr="00C168EB">
        <w:t>ь</w:t>
      </w:r>
      <w:r w:rsidRPr="00C168EB">
        <w:t>ную по</w:t>
      </w:r>
      <w:r w:rsidR="00FB7DC2">
        <w:t xml:space="preserve">ездку </w:t>
      </w:r>
      <w:proofErr w:type="gramStart"/>
      <w:r w:rsidR="00FB7DC2">
        <w:t>в</w:t>
      </w:r>
      <w:proofErr w:type="gramEnd"/>
      <w:r w:rsidR="00FB7DC2">
        <w:t xml:space="preserve"> </w:t>
      </w:r>
      <w:proofErr w:type="gramStart"/>
      <w:r w:rsidR="00FB7DC2">
        <w:t>государство-участник</w:t>
      </w:r>
      <w:proofErr w:type="gramEnd"/>
      <w:r w:rsidR="00FB7DC2">
        <w:t xml:space="preserve"> </w:t>
      </w:r>
      <w:r w:rsidRPr="00C168EB">
        <w:t>для выяснения вопроса о том, является ли применение пыток</w:t>
      </w:r>
      <w:r w:rsidR="00FE3139">
        <w:t xml:space="preserve"> </w:t>
      </w:r>
      <w:r w:rsidRPr="00C168EB">
        <w:t>сист</w:t>
      </w:r>
      <w:r w:rsidRPr="00C168EB">
        <w:t>е</w:t>
      </w:r>
      <w:r w:rsidRPr="00C168EB">
        <w:t xml:space="preserve">матической практикой. </w:t>
      </w:r>
    </w:p>
    <w:p w:rsidR="00C168EB" w:rsidRPr="00C168EB" w:rsidRDefault="00C168EB" w:rsidP="00C168EB">
      <w:pPr>
        <w:pStyle w:val="SingleTxtGR"/>
      </w:pPr>
      <w:r w:rsidRPr="00C168EB">
        <w:t>24.</w:t>
      </w:r>
      <w:r w:rsidRPr="00C168EB">
        <w:tab/>
        <w:t xml:space="preserve">В сентябре 2016 года представление заявителей было препровождено государству-участнику с просьбой </w:t>
      </w:r>
      <w:proofErr w:type="gramStart"/>
      <w:r w:rsidRPr="00C168EB">
        <w:t>изложить</w:t>
      </w:r>
      <w:proofErr w:type="gramEnd"/>
      <w:r w:rsidRPr="00C168EB">
        <w:t xml:space="preserve"> свои</w:t>
      </w:r>
      <w:r w:rsidR="00FE3139">
        <w:t xml:space="preserve"> </w:t>
      </w:r>
      <w:r w:rsidRPr="00C168EB">
        <w:t xml:space="preserve">замечания. </w:t>
      </w:r>
    </w:p>
    <w:p w:rsidR="00C168EB" w:rsidRPr="00C168EB" w:rsidRDefault="00C168EB" w:rsidP="00C168EB">
      <w:pPr>
        <w:pStyle w:val="SingleTxtGR"/>
      </w:pPr>
      <w:r w:rsidRPr="00C168EB">
        <w:t>25.</w:t>
      </w:r>
      <w:r w:rsidRPr="00C168EB">
        <w:tab/>
        <w:t>Комитет постановил продолжить диалог в рамках процедуры последу</w:t>
      </w:r>
      <w:r w:rsidRPr="00C168EB">
        <w:t>ю</w:t>
      </w:r>
      <w:r w:rsidRPr="00C168EB">
        <w:t>щих действий и направить государству-участнику напоминание о необходим</w:t>
      </w:r>
      <w:r w:rsidRPr="00C168EB">
        <w:t>о</w:t>
      </w:r>
      <w:r w:rsidRPr="00C168EB">
        <w:t>сти представить замечания.</w:t>
      </w:r>
    </w:p>
    <w:p w:rsidR="00C168EB" w:rsidRPr="009055E2" w:rsidRDefault="00927042" w:rsidP="00927042">
      <w:pPr>
        <w:pStyle w:val="H1GR"/>
        <w:rPr>
          <w:lang w:val="fr-CH"/>
        </w:rPr>
      </w:pPr>
      <w:r>
        <w:rPr>
          <w:lang w:val="en-US"/>
        </w:rPr>
        <w:tab/>
      </w:r>
      <w:r>
        <w:t>D.</w:t>
      </w:r>
      <w:r>
        <w:tab/>
      </w:r>
      <w:r w:rsidR="00C168EB" w:rsidRPr="00C168EB">
        <w:t>Сообщение № 551/2013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4932"/>
      </w:tblGrid>
      <w:tr w:rsidR="00C168EB" w:rsidRPr="00927042" w:rsidTr="00927042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927042" w:rsidRDefault="00C168EB" w:rsidP="00927042">
            <w:pPr>
              <w:keepNext/>
              <w:spacing w:before="80" w:after="80" w:line="200" w:lineRule="exact"/>
              <w:rPr>
                <w:i/>
                <w:sz w:val="16"/>
              </w:rPr>
            </w:pPr>
            <w:proofErr w:type="spellStart"/>
            <w:r w:rsidRPr="00927042">
              <w:rPr>
                <w:i/>
                <w:sz w:val="16"/>
              </w:rPr>
              <w:t>Элайба</w:t>
            </w:r>
            <w:proofErr w:type="spellEnd"/>
            <w:r w:rsidRPr="00927042">
              <w:rPr>
                <w:i/>
                <w:sz w:val="16"/>
              </w:rPr>
              <w:t xml:space="preserve"> против Туниса</w:t>
            </w:r>
          </w:p>
        </w:tc>
      </w:tr>
      <w:tr w:rsidR="00C168EB" w:rsidRPr="00927042" w:rsidTr="00927042">
        <w:trPr>
          <w:trHeight w:hRule="exact" w:val="113"/>
        </w:trPr>
        <w:tc>
          <w:tcPr>
            <w:tcW w:w="2438" w:type="dxa"/>
            <w:tcBorders>
              <w:top w:val="single" w:sz="12" w:space="0" w:color="auto"/>
            </w:tcBorders>
          </w:tcPr>
          <w:p w:rsidR="00C168EB" w:rsidRPr="00927042" w:rsidRDefault="00C168EB" w:rsidP="00927042">
            <w:pPr>
              <w:keepNext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  <w:tcBorders>
              <w:top w:val="single" w:sz="12" w:space="0" w:color="auto"/>
            </w:tcBorders>
          </w:tcPr>
          <w:p w:rsidR="00C168EB" w:rsidRPr="00927042" w:rsidRDefault="00C168EB" w:rsidP="00927042">
            <w:pPr>
              <w:keepNext/>
            </w:pPr>
          </w:p>
        </w:tc>
      </w:tr>
      <w:tr w:rsidR="00C168EB" w:rsidRPr="00927042" w:rsidTr="00927042">
        <w:tc>
          <w:tcPr>
            <w:tcW w:w="2438" w:type="dxa"/>
          </w:tcPr>
          <w:p w:rsidR="00C168EB" w:rsidRPr="00927042" w:rsidRDefault="00C168EB" w:rsidP="00927042">
            <w:r w:rsidRPr="00927042">
              <w:t>Дата принятия реш</w:t>
            </w:r>
            <w:r w:rsidRPr="00927042">
              <w:t>е</w:t>
            </w:r>
            <w:r w:rsidRPr="00927042">
              <w:t>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6 мая 2016 года</w:t>
            </w:r>
          </w:p>
        </w:tc>
      </w:tr>
      <w:tr w:rsidR="00C168EB" w:rsidRPr="00927042" w:rsidTr="00A052E1">
        <w:tc>
          <w:tcPr>
            <w:tcW w:w="2438" w:type="dxa"/>
            <w:tcBorders>
              <w:bottom w:val="nil"/>
            </w:tcBorders>
          </w:tcPr>
          <w:p w:rsidR="00C168EB" w:rsidRPr="00927042" w:rsidRDefault="00C168EB" w:rsidP="00927042">
            <w:r w:rsidRPr="00927042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статьи 1, 2, 11–16 и 22</w:t>
            </w:r>
          </w:p>
        </w:tc>
      </w:tr>
      <w:tr w:rsidR="00C168EB" w:rsidRPr="00927042" w:rsidTr="00A052E1">
        <w:tc>
          <w:tcPr>
            <w:tcW w:w="2438" w:type="dxa"/>
            <w:tcBorders>
              <w:top w:val="nil"/>
              <w:bottom w:val="nil"/>
            </w:tcBorders>
          </w:tcPr>
          <w:p w:rsidR="00C168EB" w:rsidRPr="00927042" w:rsidRDefault="00C168EB" w:rsidP="00927042">
            <w:r w:rsidRPr="00927042">
              <w:t xml:space="preserve">Средство правовой </w:t>
            </w:r>
            <w:r w:rsidR="00927042" w:rsidRPr="00927042">
              <w:br/>
            </w:r>
            <w:r w:rsidRPr="00927042">
              <w:t>защ</w:t>
            </w:r>
            <w:r w:rsidRPr="00927042">
              <w:t>и</w:t>
            </w:r>
            <w:r w:rsidRPr="00927042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Комитет настоятельно призвал государство-участник: а) провести в отношении событий, о кот</w:t>
            </w:r>
            <w:r w:rsidRPr="00927042">
              <w:t>о</w:t>
            </w:r>
            <w:r w:rsidRPr="00927042">
              <w:t>рых идет речь, беспристрастное расследование с целью судебного преследования, осуждения и нак</w:t>
            </w:r>
            <w:r w:rsidRPr="00927042">
              <w:t>а</w:t>
            </w:r>
            <w:r w:rsidRPr="00927042">
              <w:t>зания лиц, пр</w:t>
            </w:r>
            <w:r w:rsidRPr="00927042">
              <w:t>и</w:t>
            </w:r>
            <w:r w:rsidRPr="00927042">
              <w:t>знанных виновными в совершении актов пыток. Такое расследование должно включать в себя проведение медицинских осмотров заявителя в соответствии с рекомендациями Стамбульского протокола; b) пред</w:t>
            </w:r>
            <w:r w:rsidRPr="00927042">
              <w:t>о</w:t>
            </w:r>
            <w:r w:rsidRPr="00927042">
              <w:t xml:space="preserve">ставить заявителю возмещение и реабилитацию в связи с </w:t>
            </w:r>
            <w:r w:rsidR="00A052E1" w:rsidRPr="00927042">
              <w:t>совершенными актами</w:t>
            </w:r>
          </w:p>
        </w:tc>
      </w:tr>
      <w:tr w:rsidR="00C168EB" w:rsidRPr="00927042" w:rsidTr="00A052E1">
        <w:tc>
          <w:tcPr>
            <w:tcW w:w="2438" w:type="dxa"/>
            <w:tcBorders>
              <w:top w:val="nil"/>
            </w:tcBorders>
          </w:tcPr>
          <w:p w:rsidR="00C168EB" w:rsidRPr="00927042" w:rsidRDefault="00C168EB" w:rsidP="0092704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пыток; и с) принять меры для обеспеч</w:t>
            </w:r>
            <w:r w:rsidRPr="00927042">
              <w:t>е</w:t>
            </w:r>
            <w:r w:rsidRPr="00927042">
              <w:t>ния того, чтобы в данном случае государство-участник в</w:t>
            </w:r>
            <w:r w:rsidRPr="00927042">
              <w:t>ы</w:t>
            </w:r>
            <w:r w:rsidRPr="00927042">
              <w:t>полнило</w:t>
            </w:r>
            <w:r w:rsidR="00FE3139">
              <w:t xml:space="preserve"> </w:t>
            </w:r>
            <w:r w:rsidRPr="00927042">
              <w:t>свои обязательства по статье 15 Конве</w:t>
            </w:r>
            <w:r w:rsidRPr="00927042">
              <w:t>н</w:t>
            </w:r>
            <w:r w:rsidRPr="00927042">
              <w:t>ции. Государство-участник также было обязано пр</w:t>
            </w:r>
            <w:r w:rsidRPr="00927042">
              <w:t>и</w:t>
            </w:r>
            <w:r w:rsidRPr="00927042">
              <w:t>нять меры для недопущения таких наруш</w:t>
            </w:r>
            <w:r w:rsidRPr="00927042">
              <w:t>е</w:t>
            </w:r>
            <w:r w:rsidRPr="00927042">
              <w:t>ний в будущем. Комитет настоятельно призвал госуда</w:t>
            </w:r>
            <w:r w:rsidRPr="00927042">
              <w:t>р</w:t>
            </w:r>
            <w:r w:rsidRPr="00927042">
              <w:t xml:space="preserve">ство-участник проинформировать его в течение 90 дней </w:t>
            </w:r>
            <w:proofErr w:type="gramStart"/>
            <w:r w:rsidRPr="00927042">
              <w:t>с даты препровождения</w:t>
            </w:r>
            <w:proofErr w:type="gramEnd"/>
            <w:r w:rsidRPr="00927042">
              <w:t xml:space="preserve"> решения о шагах, предпринятых им в соответствии с изложенными соображениями, прежде всего о предоставлении заявителю</w:t>
            </w:r>
            <w:r w:rsidR="00FE3139">
              <w:t xml:space="preserve"> </w:t>
            </w:r>
            <w:r w:rsidRPr="00927042">
              <w:t>адеква</w:t>
            </w:r>
            <w:r w:rsidRPr="00927042">
              <w:t>т</w:t>
            </w:r>
            <w:r w:rsidRPr="00927042">
              <w:t>ной и справедливой компе</w:t>
            </w:r>
            <w:r w:rsidRPr="00927042">
              <w:t>н</w:t>
            </w:r>
            <w:r w:rsidRPr="00927042">
              <w:t>сации, включая средства для его максимально</w:t>
            </w:r>
            <w:r w:rsidR="00FE3139">
              <w:t xml:space="preserve"> </w:t>
            </w:r>
            <w:r w:rsidRPr="00927042">
              <w:t>полной ре</w:t>
            </w:r>
            <w:r w:rsidRPr="00927042">
              <w:t>а</w:t>
            </w:r>
            <w:r w:rsidRPr="00927042">
              <w:t>билитации.</w:t>
            </w:r>
          </w:p>
        </w:tc>
      </w:tr>
    </w:tbl>
    <w:p w:rsidR="00C168EB" w:rsidRPr="00C168EB" w:rsidRDefault="00C168EB" w:rsidP="00A052E1">
      <w:pPr>
        <w:pStyle w:val="SingleTxtGR"/>
        <w:widowControl w:val="0"/>
        <w:spacing w:before="120"/>
      </w:pPr>
      <w:proofErr w:type="gramStart"/>
      <w:r w:rsidRPr="00C168EB">
        <w:t>26.</w:t>
      </w:r>
      <w:r w:rsidRPr="00C168EB">
        <w:tab/>
        <w:t>19 сентября 2016 года государство-участник сообщило в связи с возбу</w:t>
      </w:r>
      <w:r w:rsidRPr="00C168EB">
        <w:t>ж</w:t>
      </w:r>
      <w:r w:rsidRPr="00C168EB">
        <w:t>денным против заявителя уголовным делом, что 10 мая 2012 года Апелляцио</w:t>
      </w:r>
      <w:r w:rsidRPr="00C168EB">
        <w:t>н</w:t>
      </w:r>
      <w:r w:rsidRPr="00C168EB">
        <w:t>ный суд Туниса приговорил заявителя к 9 годам и 6 месяцам тюремного закл</w:t>
      </w:r>
      <w:r w:rsidRPr="00C168EB">
        <w:t>ю</w:t>
      </w:r>
      <w:r w:rsidRPr="00C168EB">
        <w:t>чения. 3 августа 2016 года заявитель был освобожден,</w:t>
      </w:r>
      <w:r w:rsidR="00FE3139">
        <w:t xml:space="preserve"> </w:t>
      </w:r>
      <w:r w:rsidRPr="00C168EB">
        <w:t>а 1 мая 2013 года он п</w:t>
      </w:r>
      <w:r w:rsidRPr="00C168EB">
        <w:t>о</w:t>
      </w:r>
      <w:r w:rsidRPr="00C168EB">
        <w:t>дал ходатайство о пересмотре решения Апелляционного суда, утверждая, что дал признательные показания под пытками</w:t>
      </w:r>
      <w:proofErr w:type="gramEnd"/>
      <w:r w:rsidRPr="00C168EB">
        <w:t xml:space="preserve">. </w:t>
      </w:r>
      <w:proofErr w:type="gramStart"/>
      <w:r w:rsidRPr="00C168EB">
        <w:t>Он также подал иск в Генеральную прокуратуру на лиц, предположительно применивших к нему пытки. 14 июня 2013 года Консультативный комитет при Министерстве юстиции отклонил х</w:t>
      </w:r>
      <w:r w:rsidRPr="00C168EB">
        <w:t>о</w:t>
      </w:r>
      <w:r w:rsidRPr="00C168EB">
        <w:t>датайство заявителя о пересмотре решения Апелляционного суда на том осн</w:t>
      </w:r>
      <w:r w:rsidRPr="00C168EB">
        <w:t>о</w:t>
      </w:r>
      <w:r w:rsidRPr="00C168EB">
        <w:t>вании, что поданный им иск в связи с применением пыток все еще находился на рассмотрении в Генеральной прокуратуре.</w:t>
      </w:r>
      <w:proofErr w:type="gramEnd"/>
    </w:p>
    <w:p w:rsidR="00C168EB" w:rsidRPr="00C168EB" w:rsidRDefault="00C168EB" w:rsidP="00C168EB">
      <w:pPr>
        <w:pStyle w:val="SingleTxtGR"/>
      </w:pPr>
      <w:r w:rsidRPr="00C168EB">
        <w:t>27.</w:t>
      </w:r>
      <w:r w:rsidRPr="00C168EB">
        <w:tab/>
        <w:t xml:space="preserve"> Относительно состояния здоровья заявителя государство-участник с</w:t>
      </w:r>
      <w:r w:rsidRPr="00C168EB">
        <w:t>о</w:t>
      </w:r>
      <w:r w:rsidRPr="00C168EB">
        <w:t>общило, что на момент его доставки</w:t>
      </w:r>
      <w:r w:rsidR="00FE3139">
        <w:t xml:space="preserve"> </w:t>
      </w:r>
      <w:r w:rsidRPr="00C168EB">
        <w:t>в тюрьму он уже испытывал проблемы со здоровьем, в частности страдал гипертонией. 16 апреля и 25 июня 2010 года з</w:t>
      </w:r>
      <w:r w:rsidRPr="00C168EB">
        <w:t>а</w:t>
      </w:r>
      <w:r w:rsidRPr="00C168EB">
        <w:t xml:space="preserve">явитель прошел медицинские осмотры в амбулаторном отделении Клиники сердечно-сосудистых заболеваний им. Шарля Николя в Тунисе, по </w:t>
      </w:r>
      <w:proofErr w:type="gramStart"/>
      <w:r w:rsidRPr="00C168EB">
        <w:t>итогам</w:t>
      </w:r>
      <w:proofErr w:type="gramEnd"/>
      <w:r w:rsidRPr="00C168EB">
        <w:t xml:space="preserve"> кот</w:t>
      </w:r>
      <w:r w:rsidRPr="00C168EB">
        <w:t>о</w:t>
      </w:r>
      <w:r w:rsidRPr="00C168EB">
        <w:t>рых было сделано заключение, что у него нет</w:t>
      </w:r>
      <w:r w:rsidR="00FE3139">
        <w:t xml:space="preserve"> </w:t>
      </w:r>
      <w:r w:rsidRPr="00C168EB">
        <w:t xml:space="preserve">проблем с сердцем, а результаты анализов находятся в пределах нормы. Заявитель регулярно </w:t>
      </w:r>
      <w:proofErr w:type="gramStart"/>
      <w:r w:rsidRPr="00C168EB">
        <w:t>проходил</w:t>
      </w:r>
      <w:proofErr w:type="gramEnd"/>
      <w:r w:rsidRPr="00C168EB">
        <w:t xml:space="preserve"> медици</w:t>
      </w:r>
      <w:r w:rsidRPr="00C168EB">
        <w:t>н</w:t>
      </w:r>
      <w:r w:rsidRPr="00C168EB">
        <w:t>ские осмотры и принимал назначенные ему препараты.</w:t>
      </w:r>
    </w:p>
    <w:p w:rsidR="00C168EB" w:rsidRPr="00C168EB" w:rsidRDefault="00927042" w:rsidP="00C168EB">
      <w:pPr>
        <w:pStyle w:val="SingleTxtGR"/>
      </w:pPr>
      <w:r>
        <w:t>28.</w:t>
      </w:r>
      <w:r>
        <w:tab/>
        <w:t>По поводу</w:t>
      </w:r>
      <w:r w:rsidR="00C168EB" w:rsidRPr="00C168EB">
        <w:t xml:space="preserve"> жалобы заявителя на применение пыток</w:t>
      </w:r>
      <w:r w:rsidR="00FE3139">
        <w:t xml:space="preserve"> </w:t>
      </w:r>
      <w:r w:rsidR="00C168EB" w:rsidRPr="00C168EB">
        <w:t>государство-участник сообщило, что он</w:t>
      </w:r>
      <w:r w:rsidR="00FE3139">
        <w:t xml:space="preserve"> </w:t>
      </w:r>
      <w:r w:rsidR="00C168EB" w:rsidRPr="00C168EB">
        <w:t>был представлен адвокатом и что следственный судья засл</w:t>
      </w:r>
      <w:r w:rsidR="00C168EB" w:rsidRPr="00C168EB">
        <w:t>у</w:t>
      </w:r>
      <w:r w:rsidR="00C168EB" w:rsidRPr="00C168EB">
        <w:t>шал его</w:t>
      </w:r>
      <w:r w:rsidR="00FE3139">
        <w:t xml:space="preserve"> </w:t>
      </w:r>
      <w:r w:rsidR="00C168EB" w:rsidRPr="00C168EB">
        <w:t>и других свидетелей 11 мая 2012 года. На момент подачи госуда</w:t>
      </w:r>
      <w:r w:rsidR="00C168EB" w:rsidRPr="00C168EB">
        <w:t>р</w:t>
      </w:r>
      <w:r w:rsidR="00C168EB" w:rsidRPr="00C168EB">
        <w:t>ством-участником своего представления дело по-прежнему находилось на рассмотр</w:t>
      </w:r>
      <w:r w:rsidR="00C168EB" w:rsidRPr="00C168EB">
        <w:t>е</w:t>
      </w:r>
      <w:r w:rsidR="00C168EB" w:rsidRPr="00C168EB">
        <w:t>нии, а посл</w:t>
      </w:r>
      <w:r>
        <w:t xml:space="preserve">еднее следственное мероприятие </w:t>
      </w:r>
      <w:r w:rsidRPr="00927042">
        <w:t>–</w:t>
      </w:r>
      <w:r w:rsidR="00C168EB" w:rsidRPr="00C168EB">
        <w:t xml:space="preserve"> снятие</w:t>
      </w:r>
      <w:r w:rsidR="00FE3139">
        <w:t xml:space="preserve"> </w:t>
      </w:r>
      <w:r w:rsidR="00C168EB" w:rsidRPr="00C168EB">
        <w:t>официальных показаний следственным судьей – было проведено</w:t>
      </w:r>
      <w:r w:rsidR="00FE3139">
        <w:t xml:space="preserve"> </w:t>
      </w:r>
      <w:r w:rsidR="00C168EB" w:rsidRPr="00C168EB">
        <w:t>5 августа 2016 года.</w:t>
      </w:r>
    </w:p>
    <w:p w:rsidR="00C168EB" w:rsidRPr="00C168EB" w:rsidRDefault="00C168EB" w:rsidP="00C168EB">
      <w:pPr>
        <w:pStyle w:val="SingleTxtGR"/>
      </w:pPr>
      <w:r w:rsidRPr="00C168EB">
        <w:t>29.</w:t>
      </w:r>
      <w:r w:rsidRPr="00C168EB">
        <w:tab/>
        <w:t>По вопросу о компенсации государство-участник сообщило, что, как только следственный судья признает заявителя потерпевшей стороной, он см</w:t>
      </w:r>
      <w:r w:rsidRPr="00C168EB">
        <w:t>о</w:t>
      </w:r>
      <w:r w:rsidRPr="00C168EB">
        <w:t>жет в соответствии со статьей 7 Уголовно-процессуального кодекса подать в компетентные органы иск о возмещении ущерба, нанесенного ему в результате совершенного преступления. Иск о выплате компенсации может быть прио</w:t>
      </w:r>
      <w:r w:rsidRPr="00C168EB">
        <w:t>б</w:t>
      </w:r>
      <w:r w:rsidRPr="00C168EB">
        <w:t>щен к уголовному делу или подан отдельно, в суд по гражданским делам,</w:t>
      </w:r>
      <w:r w:rsidR="00FE3139">
        <w:t xml:space="preserve"> </w:t>
      </w:r>
      <w:r w:rsidRPr="00C168EB">
        <w:t>одн</w:t>
      </w:r>
      <w:r w:rsidRPr="00C168EB">
        <w:t>а</w:t>
      </w:r>
      <w:r w:rsidRPr="00C168EB">
        <w:t>ко его можно будет</w:t>
      </w:r>
      <w:r w:rsidR="00FE3139">
        <w:t xml:space="preserve"> </w:t>
      </w:r>
      <w:r w:rsidRPr="00C168EB">
        <w:t>рассмотреть только по завершении уголовного судопрои</w:t>
      </w:r>
      <w:r w:rsidRPr="00C168EB">
        <w:t>з</w:t>
      </w:r>
      <w:r w:rsidRPr="00C168EB">
        <w:t>водства.</w:t>
      </w:r>
    </w:p>
    <w:p w:rsidR="00C168EB" w:rsidRPr="00C168EB" w:rsidRDefault="00C168EB" w:rsidP="00C168EB">
      <w:pPr>
        <w:pStyle w:val="SingleTxtGR"/>
      </w:pPr>
      <w:r w:rsidRPr="00C168EB">
        <w:t>30.</w:t>
      </w:r>
      <w:r w:rsidRPr="00C168EB">
        <w:tab/>
        <w:t>В октябре 2016 года замечания государства-участника были препрово</w:t>
      </w:r>
      <w:r w:rsidRPr="00C168EB">
        <w:t>ж</w:t>
      </w:r>
      <w:r w:rsidRPr="00C168EB">
        <w:t xml:space="preserve">дены заявителю с просьбой </w:t>
      </w:r>
      <w:proofErr w:type="gramStart"/>
      <w:r w:rsidRPr="00C168EB">
        <w:t>изложить</w:t>
      </w:r>
      <w:proofErr w:type="gramEnd"/>
      <w:r w:rsidR="00FE3139">
        <w:t xml:space="preserve"> </w:t>
      </w:r>
      <w:r w:rsidRPr="00C168EB">
        <w:t xml:space="preserve">свои замечания. </w:t>
      </w:r>
    </w:p>
    <w:p w:rsidR="00C168EB" w:rsidRPr="00C168EB" w:rsidRDefault="00C168EB" w:rsidP="00C168EB">
      <w:pPr>
        <w:pStyle w:val="SingleTxtGR"/>
      </w:pPr>
      <w:r w:rsidRPr="00C168EB">
        <w:t>31.</w:t>
      </w:r>
      <w:r w:rsidRPr="00C168EB">
        <w:tab/>
        <w:t>Комитет постановил продолжить диалог в рамках процедуры</w:t>
      </w:r>
      <w:r w:rsidR="00FE3139">
        <w:t xml:space="preserve"> </w:t>
      </w:r>
      <w:r w:rsidRPr="00C168EB">
        <w:t>последу</w:t>
      </w:r>
      <w:r w:rsidRPr="00C168EB">
        <w:t>ю</w:t>
      </w:r>
      <w:r w:rsidRPr="00C168EB">
        <w:t>щих действий.</w:t>
      </w:r>
    </w:p>
    <w:p w:rsidR="00C168EB" w:rsidRPr="00402B48" w:rsidRDefault="00402B48" w:rsidP="00E27808">
      <w:pPr>
        <w:pStyle w:val="H1GR"/>
      </w:pPr>
      <w:r>
        <w:rPr>
          <w:lang w:val="fr-CH"/>
        </w:rPr>
        <w:lastRenderedPageBreak/>
        <w:tab/>
      </w:r>
      <w:r>
        <w:t>E.</w:t>
      </w:r>
      <w:r>
        <w:tab/>
      </w:r>
      <w:r w:rsidR="00C168EB" w:rsidRPr="00C168EB">
        <w:t>Сообщение № 558/2013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4932"/>
      </w:tblGrid>
      <w:tr w:rsidR="00C168EB" w:rsidRPr="00927042" w:rsidTr="00927042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927042" w:rsidRDefault="00C168EB" w:rsidP="00927042">
            <w:pPr>
              <w:spacing w:before="80" w:after="80" w:line="200" w:lineRule="exact"/>
              <w:rPr>
                <w:i/>
                <w:sz w:val="16"/>
              </w:rPr>
            </w:pPr>
            <w:proofErr w:type="spellStart"/>
            <w:r w:rsidRPr="00927042">
              <w:rPr>
                <w:i/>
                <w:sz w:val="16"/>
              </w:rPr>
              <w:t>Р.Д</w:t>
            </w:r>
            <w:proofErr w:type="spellEnd"/>
            <w:r w:rsidRPr="00927042">
              <w:rPr>
                <w:i/>
                <w:sz w:val="16"/>
              </w:rPr>
              <w:t>. и др. против Швейцарии</w:t>
            </w:r>
          </w:p>
        </w:tc>
      </w:tr>
      <w:tr w:rsidR="00C168EB" w:rsidRPr="00927042" w:rsidTr="00927042">
        <w:tc>
          <w:tcPr>
            <w:tcW w:w="2438" w:type="dxa"/>
            <w:tcBorders>
              <w:top w:val="single" w:sz="12" w:space="0" w:color="auto"/>
            </w:tcBorders>
          </w:tcPr>
          <w:p w:rsidR="00C168EB" w:rsidRPr="00927042" w:rsidRDefault="00C168EB" w:rsidP="00927042">
            <w:r w:rsidRPr="00927042">
              <w:t>Дата принятия реш</w:t>
            </w:r>
            <w:r w:rsidRPr="00927042">
              <w:t>е</w:t>
            </w:r>
            <w:r w:rsidRPr="00927042">
              <w:t>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  <w:tcBorders>
              <w:top w:val="single" w:sz="12" w:space="0" w:color="auto"/>
            </w:tcBorders>
          </w:tcPr>
          <w:p w:rsidR="00C168EB" w:rsidRPr="00927042" w:rsidRDefault="00C168EB" w:rsidP="00927042">
            <w:r w:rsidRPr="00927042">
              <w:t xml:space="preserve">13 мая 2016 года </w:t>
            </w:r>
          </w:p>
        </w:tc>
      </w:tr>
      <w:tr w:rsidR="00C168EB" w:rsidRPr="00927042" w:rsidTr="00927042">
        <w:tc>
          <w:tcPr>
            <w:tcW w:w="2438" w:type="dxa"/>
          </w:tcPr>
          <w:p w:rsidR="00C168EB" w:rsidRPr="00927042" w:rsidRDefault="00C168EB" w:rsidP="00927042">
            <w:r w:rsidRPr="00927042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статьи 3 и 22</w:t>
            </w:r>
          </w:p>
        </w:tc>
      </w:tr>
      <w:tr w:rsidR="00C168EB" w:rsidRPr="00927042" w:rsidTr="00927042">
        <w:tc>
          <w:tcPr>
            <w:tcW w:w="2438" w:type="dxa"/>
          </w:tcPr>
          <w:p w:rsidR="00C168EB" w:rsidRPr="00927042" w:rsidRDefault="00C168EB" w:rsidP="00927042">
            <w:r w:rsidRPr="00927042">
              <w:t xml:space="preserve">Средство правовой </w:t>
            </w:r>
            <w:r w:rsidR="00927042" w:rsidRPr="00927042">
              <w:br/>
            </w:r>
            <w:r w:rsidRPr="00927042">
              <w:t>защ</w:t>
            </w:r>
            <w:r w:rsidRPr="00927042">
              <w:t>и</w:t>
            </w:r>
            <w:r w:rsidRPr="00927042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927042" w:rsidRDefault="00C168EB" w:rsidP="00927042">
            <w:r w:rsidRPr="00927042">
              <w:t>Комитет счел, что государство-участник обязано в соответствии со статьей 3 Конвенции воздержаться от принудительного возвращения заявителей в Бел</w:t>
            </w:r>
            <w:r w:rsidRPr="00927042">
              <w:t>а</w:t>
            </w:r>
            <w:r w:rsidRPr="00927042">
              <w:t>русь, Российскую Федерацию или в любую другую страну, где</w:t>
            </w:r>
            <w:r w:rsidR="00FE3139">
              <w:t xml:space="preserve"> </w:t>
            </w:r>
            <w:r w:rsidRPr="00927042">
              <w:t>им может угрожать опасность высылки или во</w:t>
            </w:r>
            <w:r w:rsidRPr="00927042">
              <w:t>з</w:t>
            </w:r>
            <w:r w:rsidRPr="00927042">
              <w:t xml:space="preserve">вращения в Российскую Федерацию. </w:t>
            </w:r>
          </w:p>
        </w:tc>
      </w:tr>
    </w:tbl>
    <w:p w:rsidR="00C168EB" w:rsidRPr="00C168EB" w:rsidRDefault="00C168EB" w:rsidP="00402B48">
      <w:pPr>
        <w:pStyle w:val="SingleTxtGR"/>
        <w:spacing w:before="120"/>
      </w:pPr>
      <w:r w:rsidRPr="00C168EB">
        <w:t>32.</w:t>
      </w:r>
      <w:r w:rsidRPr="00C168EB">
        <w:tab/>
        <w:t>1 июля 2016 года государство-участник сообщило, что в тот же день всем</w:t>
      </w:r>
      <w:r w:rsidR="00FE3139">
        <w:t xml:space="preserve"> </w:t>
      </w:r>
      <w:r w:rsidRPr="00C168EB">
        <w:t>заявителям был предоставлен</w:t>
      </w:r>
      <w:r w:rsidR="00FE3139">
        <w:t xml:space="preserve"> </w:t>
      </w:r>
      <w:r w:rsidRPr="00C168EB">
        <w:t>вид на жительство и что им более не грозит в</w:t>
      </w:r>
      <w:r w:rsidRPr="00C168EB">
        <w:t>ы</w:t>
      </w:r>
      <w:r w:rsidRPr="00C168EB">
        <w:t>сылка.</w:t>
      </w:r>
    </w:p>
    <w:p w:rsidR="00C168EB" w:rsidRPr="00C168EB" w:rsidRDefault="00C168EB" w:rsidP="00C168EB">
      <w:pPr>
        <w:pStyle w:val="SingleTxtGR"/>
      </w:pPr>
      <w:r w:rsidRPr="00C168EB">
        <w:t>33.</w:t>
      </w:r>
      <w:r w:rsidRPr="00C168EB">
        <w:tab/>
        <w:t>В августе 2016</w:t>
      </w:r>
      <w:r w:rsidR="00FE3139">
        <w:t xml:space="preserve"> </w:t>
      </w:r>
      <w:r w:rsidRPr="00C168EB">
        <w:t>года представление государства-участника было препр</w:t>
      </w:r>
      <w:r w:rsidRPr="00C168EB">
        <w:t>о</w:t>
      </w:r>
      <w:r w:rsidRPr="00C168EB">
        <w:t>вождено з</w:t>
      </w:r>
      <w:bookmarkStart w:id="0" w:name="_GoBack"/>
      <w:bookmarkEnd w:id="0"/>
      <w:r w:rsidRPr="00C168EB">
        <w:t>аявителям для изложения замечаний.</w:t>
      </w:r>
    </w:p>
    <w:p w:rsidR="00C168EB" w:rsidRPr="00C168EB" w:rsidRDefault="00C168EB" w:rsidP="00C168EB">
      <w:pPr>
        <w:pStyle w:val="SingleTxtGR"/>
      </w:pPr>
      <w:r w:rsidRPr="00C168EB">
        <w:t>34.</w:t>
      </w:r>
      <w:r w:rsidRPr="00C168EB">
        <w:tab/>
        <w:t>Поскольку отведенный</w:t>
      </w:r>
      <w:r w:rsidR="00FE3139">
        <w:t xml:space="preserve"> </w:t>
      </w:r>
      <w:r w:rsidRPr="00C168EB">
        <w:t>заявителям срок</w:t>
      </w:r>
      <w:r w:rsidR="00FE3139">
        <w:t xml:space="preserve"> </w:t>
      </w:r>
      <w:r w:rsidR="00E726EE">
        <w:t xml:space="preserve">для изложения </w:t>
      </w:r>
      <w:r w:rsidRPr="00C168EB">
        <w:t xml:space="preserve">замечаний </w:t>
      </w:r>
      <w:proofErr w:type="gramStart"/>
      <w:r w:rsidRPr="00C168EB">
        <w:t>и</w:t>
      </w:r>
      <w:r w:rsidRPr="00C168EB">
        <w:t>с</w:t>
      </w:r>
      <w:r w:rsidRPr="00C168EB">
        <w:t>тек</w:t>
      </w:r>
      <w:proofErr w:type="gramEnd"/>
      <w:r w:rsidR="00FE3139">
        <w:t xml:space="preserve"> </w:t>
      </w:r>
      <w:r w:rsidRPr="00C168EB">
        <w:t>и они не возразили против утверждения государства-участника о том, что</w:t>
      </w:r>
      <w:r w:rsidR="00FE3139">
        <w:t xml:space="preserve"> </w:t>
      </w:r>
      <w:r w:rsidRPr="00C168EB">
        <w:t>депо</w:t>
      </w:r>
      <w:r w:rsidRPr="00C168EB">
        <w:t>р</w:t>
      </w:r>
      <w:r w:rsidRPr="00C168EB">
        <w:t>тация им больше не грозит, Комитет постановил завершить диалог в рамках</w:t>
      </w:r>
      <w:r w:rsidR="00FE3139">
        <w:t xml:space="preserve"> </w:t>
      </w:r>
      <w:r w:rsidRPr="00C168EB">
        <w:t>процедуры последующих действий, сделав вывод об удовлетворительном ра</w:t>
      </w:r>
      <w:r w:rsidRPr="00C168EB">
        <w:t>з</w:t>
      </w:r>
      <w:r w:rsidRPr="00C168EB">
        <w:t xml:space="preserve">решении дела. </w:t>
      </w:r>
    </w:p>
    <w:p w:rsidR="00C168EB" w:rsidRPr="000B094E" w:rsidRDefault="00927042" w:rsidP="00402B48">
      <w:pPr>
        <w:pStyle w:val="H1GR"/>
      </w:pPr>
      <w:r w:rsidRPr="00FE3139">
        <w:tab/>
      </w:r>
      <w:r w:rsidR="000B094E">
        <w:t>F.</w:t>
      </w:r>
      <w:r w:rsidR="000B094E">
        <w:tab/>
      </w:r>
      <w:r w:rsidR="00C168EB" w:rsidRPr="00C168EB">
        <w:t>Сообщение № 628/2014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438"/>
        <w:gridCol w:w="4932"/>
      </w:tblGrid>
      <w:tr w:rsidR="00C168EB" w:rsidRPr="004A591A" w:rsidTr="004A591A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168EB" w:rsidRPr="004A591A" w:rsidRDefault="00C168EB" w:rsidP="004A591A">
            <w:pPr>
              <w:spacing w:before="80" w:after="80" w:line="200" w:lineRule="exact"/>
              <w:rPr>
                <w:i/>
                <w:sz w:val="16"/>
              </w:rPr>
            </w:pPr>
            <w:r w:rsidRPr="004A591A">
              <w:rPr>
                <w:i/>
                <w:sz w:val="16"/>
              </w:rPr>
              <w:t>Дж. Н. против Дании</w:t>
            </w:r>
          </w:p>
        </w:tc>
      </w:tr>
      <w:tr w:rsidR="00C168EB" w:rsidRPr="004A591A" w:rsidTr="004A591A">
        <w:tc>
          <w:tcPr>
            <w:tcW w:w="2438" w:type="dxa"/>
            <w:tcBorders>
              <w:top w:val="single" w:sz="12" w:space="0" w:color="auto"/>
            </w:tcBorders>
          </w:tcPr>
          <w:p w:rsidR="00C168EB" w:rsidRPr="004A591A" w:rsidRDefault="00C168EB" w:rsidP="004A591A">
            <w:r w:rsidRPr="004A591A">
              <w:t>Дата принятия реш</w:t>
            </w:r>
            <w:r w:rsidRPr="004A591A">
              <w:t>е</w:t>
            </w:r>
            <w:r w:rsidRPr="004A591A">
              <w:t>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  <w:tcBorders>
              <w:top w:val="single" w:sz="12" w:space="0" w:color="auto"/>
            </w:tcBorders>
          </w:tcPr>
          <w:p w:rsidR="00C168EB" w:rsidRPr="004A591A" w:rsidRDefault="00C168EB" w:rsidP="004A591A">
            <w:r w:rsidRPr="004A591A">
              <w:t>13 мая 2016 года</w:t>
            </w:r>
          </w:p>
        </w:tc>
      </w:tr>
      <w:tr w:rsidR="00C168EB" w:rsidRPr="004A591A" w:rsidTr="004A591A">
        <w:tc>
          <w:tcPr>
            <w:tcW w:w="2438" w:type="dxa"/>
          </w:tcPr>
          <w:p w:rsidR="00C168EB" w:rsidRPr="004A591A" w:rsidRDefault="00C168EB" w:rsidP="004A591A">
            <w:r w:rsidRPr="004A591A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4A591A" w:rsidRDefault="00C168EB" w:rsidP="004A591A">
            <w:r w:rsidRPr="004A591A">
              <w:t>статьи 3 и 22</w:t>
            </w:r>
          </w:p>
        </w:tc>
      </w:tr>
      <w:tr w:rsidR="00C168EB" w:rsidRPr="004A591A" w:rsidTr="004A591A">
        <w:tc>
          <w:tcPr>
            <w:tcW w:w="2438" w:type="dxa"/>
          </w:tcPr>
          <w:p w:rsidR="00C168EB" w:rsidRPr="004A591A" w:rsidRDefault="00C168EB" w:rsidP="004A591A">
            <w:r w:rsidRPr="004A591A">
              <w:t xml:space="preserve">Средство правовой </w:t>
            </w:r>
            <w:r w:rsidR="004A591A">
              <w:rPr>
                <w:lang w:val="en-US"/>
              </w:rPr>
              <w:br/>
            </w:r>
            <w:r w:rsidRPr="004A591A">
              <w:t>защ</w:t>
            </w:r>
            <w:r w:rsidRPr="004A591A">
              <w:t>и</w:t>
            </w:r>
            <w:r w:rsidRPr="004A591A">
              <w:t>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32" w:type="dxa"/>
          </w:tcPr>
          <w:p w:rsidR="00C168EB" w:rsidRPr="004A591A" w:rsidRDefault="00C168EB" w:rsidP="004A591A">
            <w:r w:rsidRPr="004A591A">
              <w:t>Комитет счел, что в соответствии со статьей 3 Ко</w:t>
            </w:r>
            <w:r w:rsidRPr="004A591A">
              <w:t>н</w:t>
            </w:r>
            <w:r w:rsidRPr="004A591A">
              <w:t>венции государство-участник обязано воздержаться от принудительного возвращения заявителя в Шри-Ланку или любую другую страну, где ему будет угрожать реальная опасность высылки или возвр</w:t>
            </w:r>
            <w:r w:rsidRPr="004A591A">
              <w:t>а</w:t>
            </w:r>
            <w:r w:rsidRPr="004A591A">
              <w:t xml:space="preserve">щения в Шри-Ланку. </w:t>
            </w:r>
          </w:p>
        </w:tc>
      </w:tr>
    </w:tbl>
    <w:p w:rsidR="00C168EB" w:rsidRPr="00C168EB" w:rsidRDefault="00C168EB" w:rsidP="00402B48">
      <w:pPr>
        <w:pStyle w:val="SingleTxtGR"/>
        <w:spacing w:before="120"/>
      </w:pPr>
      <w:proofErr w:type="gramStart"/>
      <w:r w:rsidRPr="00C168EB">
        <w:t>35.</w:t>
      </w:r>
      <w:r w:rsidRPr="00C168EB">
        <w:tab/>
        <w:t>14 сентября 2016 года государство-участник предоставило информацию о том, что 29 июня 2016 года Апелляционный совет Дании по делам беженцев постановил возобновить дело о предоставлении заявителю убежища с целью повторного</w:t>
      </w:r>
      <w:r w:rsidR="00FE3139">
        <w:t xml:space="preserve"> </w:t>
      </w:r>
      <w:r w:rsidRPr="00C168EB">
        <w:t>рассмотрения ходатайства автора о предоставлении убежища в св</w:t>
      </w:r>
      <w:r w:rsidRPr="00C168EB">
        <w:t>е</w:t>
      </w:r>
      <w:r w:rsidRPr="00C168EB">
        <w:t>те решения Комитета против пыток от 13 мая 2016 года, и что оно</w:t>
      </w:r>
      <w:r w:rsidR="00FE3139">
        <w:t xml:space="preserve"> </w:t>
      </w:r>
      <w:r w:rsidRPr="00C168EB">
        <w:t>сообщит К</w:t>
      </w:r>
      <w:r w:rsidRPr="00C168EB">
        <w:t>о</w:t>
      </w:r>
      <w:r w:rsidRPr="00C168EB">
        <w:t>митету о решении, которое будет принято</w:t>
      </w:r>
      <w:r w:rsidR="00FE3139">
        <w:t xml:space="preserve"> </w:t>
      </w:r>
      <w:r w:rsidRPr="00C168EB">
        <w:t>Советом</w:t>
      </w:r>
      <w:r w:rsidR="00FE3139">
        <w:t xml:space="preserve"> </w:t>
      </w:r>
      <w:r w:rsidRPr="00C168EB">
        <w:t>по</w:t>
      </w:r>
      <w:proofErr w:type="gramEnd"/>
      <w:r w:rsidRPr="00C168EB">
        <w:t xml:space="preserve"> этому делу.</w:t>
      </w:r>
    </w:p>
    <w:p w:rsidR="00C168EB" w:rsidRPr="00C168EB" w:rsidRDefault="00C168EB" w:rsidP="00C168EB">
      <w:pPr>
        <w:pStyle w:val="SingleTxtGR"/>
      </w:pPr>
      <w:r w:rsidRPr="00C168EB">
        <w:t>36.</w:t>
      </w:r>
      <w:r w:rsidRPr="00C168EB">
        <w:tab/>
        <w:t>В сентябре 2016 года это представление было препровождено заявителю для изложения замечаний.</w:t>
      </w:r>
    </w:p>
    <w:p w:rsidR="00987226" w:rsidRPr="00C168EB" w:rsidRDefault="00C168EB" w:rsidP="00C168EB">
      <w:pPr>
        <w:pStyle w:val="SingleTxtGR"/>
      </w:pPr>
      <w:r w:rsidRPr="00C168EB">
        <w:t>37.</w:t>
      </w:r>
      <w:r w:rsidRPr="00C168EB">
        <w:tab/>
        <w:t>Комитет постановил продолжить диалог в рамках процедуры последу</w:t>
      </w:r>
      <w:r w:rsidRPr="00C168EB">
        <w:t>ю</w:t>
      </w:r>
      <w:r w:rsidRPr="00C168EB">
        <w:t>щих действий и направить государству-участнику напоминание о необходим</w:t>
      </w:r>
      <w:r w:rsidRPr="00C168EB">
        <w:t>о</w:t>
      </w:r>
      <w:r w:rsidRPr="00C168EB">
        <w:t>сти представить замечания.</w:t>
      </w:r>
    </w:p>
    <w:p w:rsidR="00381C24" w:rsidRPr="000B094E" w:rsidRDefault="000B094E" w:rsidP="000B094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B094E" w:rsidSect="0098722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8EB" w:rsidRPr="00A312BC" w:rsidRDefault="00C168EB" w:rsidP="00A312BC"/>
  </w:endnote>
  <w:endnote w:type="continuationSeparator" w:id="0">
    <w:p w:rsidR="00C168EB" w:rsidRPr="00A312BC" w:rsidRDefault="00C168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EB" w:rsidRPr="00987226" w:rsidRDefault="00C168EB">
    <w:pPr>
      <w:pStyle w:val="a8"/>
    </w:pPr>
    <w:r w:rsidRPr="00987226">
      <w:rPr>
        <w:b/>
        <w:sz w:val="18"/>
      </w:rPr>
      <w:fldChar w:fldCharType="begin"/>
    </w:r>
    <w:r w:rsidRPr="00987226">
      <w:rPr>
        <w:b/>
        <w:sz w:val="18"/>
      </w:rPr>
      <w:instrText xml:space="preserve"> PAGE  \* MERGEFORMAT </w:instrText>
    </w:r>
    <w:r w:rsidRPr="00987226">
      <w:rPr>
        <w:b/>
        <w:sz w:val="18"/>
      </w:rPr>
      <w:fldChar w:fldCharType="separate"/>
    </w:r>
    <w:r w:rsidR="00EA5859">
      <w:rPr>
        <w:b/>
        <w:noProof/>
        <w:sz w:val="18"/>
      </w:rPr>
      <w:t>8</w:t>
    </w:r>
    <w:r w:rsidRPr="00987226">
      <w:rPr>
        <w:b/>
        <w:sz w:val="18"/>
      </w:rPr>
      <w:fldChar w:fldCharType="end"/>
    </w:r>
    <w:r>
      <w:rPr>
        <w:b/>
        <w:sz w:val="18"/>
      </w:rPr>
      <w:tab/>
    </w:r>
    <w:r>
      <w:t>GE.17-04148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EB" w:rsidRPr="00987226" w:rsidRDefault="00C168EB" w:rsidP="00987226">
    <w:pPr>
      <w:pStyle w:val="a8"/>
      <w:tabs>
        <w:tab w:val="clear" w:pos="9639"/>
        <w:tab w:val="right" w:pos="9638"/>
      </w:tabs>
      <w:rPr>
        <w:b/>
        <w:sz w:val="18"/>
      </w:rPr>
    </w:pPr>
    <w:r>
      <w:t>GE.17-04148</w:t>
    </w:r>
    <w:r>
      <w:tab/>
    </w:r>
    <w:r w:rsidRPr="00987226">
      <w:rPr>
        <w:b/>
        <w:sz w:val="18"/>
      </w:rPr>
      <w:fldChar w:fldCharType="begin"/>
    </w:r>
    <w:r w:rsidRPr="00987226">
      <w:rPr>
        <w:b/>
        <w:sz w:val="18"/>
      </w:rPr>
      <w:instrText xml:space="preserve"> PAGE  \* MERGEFORMAT </w:instrText>
    </w:r>
    <w:r w:rsidRPr="00987226">
      <w:rPr>
        <w:b/>
        <w:sz w:val="18"/>
      </w:rPr>
      <w:fldChar w:fldCharType="separate"/>
    </w:r>
    <w:r w:rsidR="00EA5859">
      <w:rPr>
        <w:b/>
        <w:noProof/>
        <w:sz w:val="18"/>
      </w:rPr>
      <w:t>5</w:t>
    </w:r>
    <w:r w:rsidRPr="0098722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EB" w:rsidRPr="00987226" w:rsidRDefault="00C168EB" w:rsidP="00987226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BE510BA" wp14:editId="5DBF84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17-04148  (R)</w:t>
    </w:r>
    <w:r w:rsidR="00437EB3">
      <w:t xml:space="preserve">  290317  300317</w:t>
    </w:r>
    <w:r>
      <w:br/>
    </w:r>
    <w:r w:rsidRPr="00987226">
      <w:rPr>
        <w:rFonts w:ascii="C39T30Lfz" w:hAnsi="C39T30Lfz"/>
        <w:spacing w:val="0"/>
        <w:w w:val="100"/>
        <w:sz w:val="56"/>
      </w:rPr>
      <w:t></w:t>
    </w:r>
    <w:r w:rsidRPr="00987226">
      <w:rPr>
        <w:rFonts w:ascii="C39T30Lfz" w:hAnsi="C39T30Lfz"/>
        <w:spacing w:val="0"/>
        <w:w w:val="100"/>
        <w:sz w:val="56"/>
      </w:rPr>
      <w:t></w:t>
    </w:r>
    <w:r w:rsidRPr="00987226">
      <w:rPr>
        <w:rFonts w:ascii="C39T30Lfz" w:hAnsi="C39T30Lfz"/>
        <w:spacing w:val="0"/>
        <w:w w:val="100"/>
        <w:sz w:val="56"/>
      </w:rPr>
      <w:t></w:t>
    </w:r>
    <w:r w:rsidRPr="00987226">
      <w:rPr>
        <w:rFonts w:ascii="C39T30Lfz" w:hAnsi="C39T30Lfz"/>
        <w:spacing w:val="0"/>
        <w:w w:val="100"/>
        <w:sz w:val="56"/>
      </w:rPr>
      <w:t></w:t>
    </w:r>
    <w:r w:rsidRPr="00987226">
      <w:rPr>
        <w:rFonts w:ascii="C39T30Lfz" w:hAnsi="C39T30Lfz"/>
        <w:spacing w:val="0"/>
        <w:w w:val="100"/>
        <w:sz w:val="56"/>
      </w:rPr>
      <w:t></w:t>
    </w:r>
    <w:r w:rsidRPr="00987226">
      <w:rPr>
        <w:rFonts w:ascii="C39T30Lfz" w:hAnsi="C39T30Lfz"/>
        <w:spacing w:val="0"/>
        <w:w w:val="100"/>
        <w:sz w:val="56"/>
      </w:rPr>
      <w:t></w:t>
    </w:r>
    <w:r w:rsidRPr="00987226">
      <w:rPr>
        <w:rFonts w:ascii="C39T30Lfz" w:hAnsi="C39T30Lfz"/>
        <w:spacing w:val="0"/>
        <w:w w:val="100"/>
        <w:sz w:val="56"/>
      </w:rPr>
      <w:t></w:t>
    </w:r>
    <w:r w:rsidRPr="00987226">
      <w:rPr>
        <w:rFonts w:ascii="C39T30Lfz" w:hAnsi="C39T30Lfz"/>
        <w:spacing w:val="0"/>
        <w:w w:val="100"/>
        <w:sz w:val="56"/>
      </w:rPr>
      <w:t></w:t>
    </w:r>
    <w:r w:rsidRPr="0098722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AT/C/59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59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8EB" w:rsidRPr="001075E9" w:rsidRDefault="00C168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168EB" w:rsidRDefault="00C168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168EB" w:rsidRPr="00806F15" w:rsidRDefault="00C168EB" w:rsidP="00C168EB">
      <w:pPr>
        <w:pStyle w:val="ad"/>
        <w:rPr>
          <w:szCs w:val="18"/>
          <w:lang w:val="fr-CH"/>
        </w:rPr>
      </w:pPr>
      <w:r>
        <w:rPr>
          <w:lang w:val="ru-RU"/>
        </w:rPr>
        <w:tab/>
      </w:r>
      <w:r w:rsidRPr="004F2466">
        <w:rPr>
          <w:rStyle w:val="aa"/>
          <w:sz w:val="20"/>
          <w:vertAlign w:val="baseline"/>
        </w:rPr>
        <w:t>*</w:t>
      </w:r>
      <w:r>
        <w:rPr>
          <w:lang w:val="ru-RU"/>
        </w:rPr>
        <w:tab/>
      </w:r>
      <w:proofErr w:type="gramStart"/>
      <w:r w:rsidRPr="00806F15">
        <w:rPr>
          <w:szCs w:val="18"/>
          <w:lang w:val="fr-CH"/>
        </w:rPr>
        <w:t>Принят</w:t>
      </w:r>
      <w:proofErr w:type="gramEnd"/>
      <w:r w:rsidRPr="00806F15">
        <w:rPr>
          <w:szCs w:val="18"/>
          <w:lang w:val="fr-CH"/>
        </w:rPr>
        <w:t xml:space="preserve"> Комитетом на его пятьдесят девятой сессии (7 ноября – 7 декабря 2016 года) 29 ноября 2016 года с внесенными изменениями.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EB" w:rsidRPr="00987226" w:rsidRDefault="00C168EB">
    <w:pPr>
      <w:pStyle w:val="a5"/>
    </w:pPr>
    <w:fldSimple w:instr=" TITLE  \* MERGEFORMAT ">
      <w:r w:rsidR="00EA5859">
        <w:t>CAT/C/59/3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EB" w:rsidRPr="00987226" w:rsidRDefault="00C168EB" w:rsidP="00987226">
    <w:pPr>
      <w:pStyle w:val="a5"/>
      <w:jc w:val="right"/>
    </w:pPr>
    <w:fldSimple w:instr=" TITLE  \* MERGEFORMAT ">
      <w:r w:rsidR="00EA5859">
        <w:t>CAT/C/59/3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B16"/>
    <w:rsid w:val="000038B7"/>
    <w:rsid w:val="00033EE1"/>
    <w:rsid w:val="00041407"/>
    <w:rsid w:val="00042B72"/>
    <w:rsid w:val="000558BD"/>
    <w:rsid w:val="000814CD"/>
    <w:rsid w:val="0009301A"/>
    <w:rsid w:val="00097300"/>
    <w:rsid w:val="000A290F"/>
    <w:rsid w:val="000B094E"/>
    <w:rsid w:val="000B57E7"/>
    <w:rsid w:val="000B6373"/>
    <w:rsid w:val="000F09DF"/>
    <w:rsid w:val="000F61B2"/>
    <w:rsid w:val="001075E9"/>
    <w:rsid w:val="00110256"/>
    <w:rsid w:val="00140F79"/>
    <w:rsid w:val="00180183"/>
    <w:rsid w:val="0018024D"/>
    <w:rsid w:val="0018649F"/>
    <w:rsid w:val="00196389"/>
    <w:rsid w:val="001B3EF6"/>
    <w:rsid w:val="001C7A89"/>
    <w:rsid w:val="00253DBB"/>
    <w:rsid w:val="002A2EFC"/>
    <w:rsid w:val="002C0E18"/>
    <w:rsid w:val="002D525E"/>
    <w:rsid w:val="002D5AAC"/>
    <w:rsid w:val="002E5067"/>
    <w:rsid w:val="002F405F"/>
    <w:rsid w:val="002F5472"/>
    <w:rsid w:val="002F7EEC"/>
    <w:rsid w:val="00301299"/>
    <w:rsid w:val="00307FB6"/>
    <w:rsid w:val="00312D3B"/>
    <w:rsid w:val="00315ED6"/>
    <w:rsid w:val="00317339"/>
    <w:rsid w:val="00322004"/>
    <w:rsid w:val="00323313"/>
    <w:rsid w:val="003269FF"/>
    <w:rsid w:val="003402C2"/>
    <w:rsid w:val="003610BD"/>
    <w:rsid w:val="00374EC6"/>
    <w:rsid w:val="00381C24"/>
    <w:rsid w:val="00393C46"/>
    <w:rsid w:val="003958D0"/>
    <w:rsid w:val="003B00E5"/>
    <w:rsid w:val="00402B48"/>
    <w:rsid w:val="00407B78"/>
    <w:rsid w:val="00424203"/>
    <w:rsid w:val="004259C2"/>
    <w:rsid w:val="00437EB3"/>
    <w:rsid w:val="00452493"/>
    <w:rsid w:val="00454E07"/>
    <w:rsid w:val="00472C5C"/>
    <w:rsid w:val="004A591A"/>
    <w:rsid w:val="004B6F63"/>
    <w:rsid w:val="004F2466"/>
    <w:rsid w:val="0050108D"/>
    <w:rsid w:val="00513081"/>
    <w:rsid w:val="00517901"/>
    <w:rsid w:val="00526683"/>
    <w:rsid w:val="00550706"/>
    <w:rsid w:val="0056516D"/>
    <w:rsid w:val="005709E0"/>
    <w:rsid w:val="00572E19"/>
    <w:rsid w:val="0058663C"/>
    <w:rsid w:val="005961C8"/>
    <w:rsid w:val="005D6955"/>
    <w:rsid w:val="005D7914"/>
    <w:rsid w:val="005E2B41"/>
    <w:rsid w:val="005F0B42"/>
    <w:rsid w:val="005F6DCF"/>
    <w:rsid w:val="005F7183"/>
    <w:rsid w:val="00610FE7"/>
    <w:rsid w:val="00681A10"/>
    <w:rsid w:val="00684F55"/>
    <w:rsid w:val="006A1ED8"/>
    <w:rsid w:val="006A4ACD"/>
    <w:rsid w:val="006C2031"/>
    <w:rsid w:val="006D461A"/>
    <w:rsid w:val="006F35EE"/>
    <w:rsid w:val="006F581C"/>
    <w:rsid w:val="007021FF"/>
    <w:rsid w:val="00712895"/>
    <w:rsid w:val="00757357"/>
    <w:rsid w:val="00806F15"/>
    <w:rsid w:val="00825F8D"/>
    <w:rsid w:val="00834B71"/>
    <w:rsid w:val="0086445C"/>
    <w:rsid w:val="00894693"/>
    <w:rsid w:val="008A08D7"/>
    <w:rsid w:val="008B6909"/>
    <w:rsid w:val="008E0277"/>
    <w:rsid w:val="009055E2"/>
    <w:rsid w:val="00906890"/>
    <w:rsid w:val="00911BE4"/>
    <w:rsid w:val="00927042"/>
    <w:rsid w:val="00944C23"/>
    <w:rsid w:val="00951972"/>
    <w:rsid w:val="00953B7A"/>
    <w:rsid w:val="009569AF"/>
    <w:rsid w:val="009608F3"/>
    <w:rsid w:val="00965C9D"/>
    <w:rsid w:val="00966F42"/>
    <w:rsid w:val="00987226"/>
    <w:rsid w:val="00992E7B"/>
    <w:rsid w:val="009A24AC"/>
    <w:rsid w:val="00A052E1"/>
    <w:rsid w:val="00A312BC"/>
    <w:rsid w:val="00A66C5E"/>
    <w:rsid w:val="00A84021"/>
    <w:rsid w:val="00A84D35"/>
    <w:rsid w:val="00A917B3"/>
    <w:rsid w:val="00AB4B51"/>
    <w:rsid w:val="00B10CC7"/>
    <w:rsid w:val="00B539E7"/>
    <w:rsid w:val="00B62458"/>
    <w:rsid w:val="00BC12C9"/>
    <w:rsid w:val="00BC18B2"/>
    <w:rsid w:val="00BD33EE"/>
    <w:rsid w:val="00C106D6"/>
    <w:rsid w:val="00C168EB"/>
    <w:rsid w:val="00C23549"/>
    <w:rsid w:val="00C35287"/>
    <w:rsid w:val="00C60F0C"/>
    <w:rsid w:val="00C805C9"/>
    <w:rsid w:val="00C91C57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213A0"/>
    <w:rsid w:val="00E27808"/>
    <w:rsid w:val="00E528D1"/>
    <w:rsid w:val="00E726EE"/>
    <w:rsid w:val="00E73F76"/>
    <w:rsid w:val="00E84B68"/>
    <w:rsid w:val="00EA2C9F"/>
    <w:rsid w:val="00EA5859"/>
    <w:rsid w:val="00ED0BDA"/>
    <w:rsid w:val="00EF1360"/>
    <w:rsid w:val="00EF3220"/>
    <w:rsid w:val="00F16B16"/>
    <w:rsid w:val="00F21B00"/>
    <w:rsid w:val="00F82DE6"/>
    <w:rsid w:val="00F90E40"/>
    <w:rsid w:val="00F94155"/>
    <w:rsid w:val="00F9783F"/>
    <w:rsid w:val="00FB7DC2"/>
    <w:rsid w:val="00FD2EF7"/>
    <w:rsid w:val="00FE3139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109F6-E57A-4040-82FB-66448AC8C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8</Pages>
  <Words>3184</Words>
  <Characters>20926</Characters>
  <Application>Microsoft Office Word</Application>
  <DocSecurity>0</DocSecurity>
  <Lines>435</Lines>
  <Paragraphs>110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CAT/C/59/3</vt:lpstr>
      <vt:lpstr>A/</vt:lpstr>
    </vt:vector>
  </TitlesOfParts>
  <Company>DCM</Company>
  <LinksUpToDate>false</LinksUpToDate>
  <CharactersWithSpaces>24000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CAT/C/59/3</dc:title>
  <dc:subject/>
  <dc:creator>Nina STEPANOVA</dc:creator>
  <cp:keywords/>
  <cp:lastModifiedBy>Nina STEPANOVA</cp:lastModifiedBy>
  <cp:revision>2</cp:revision>
  <cp:lastPrinted>2017-03-30T15:06:00Z</cp:lastPrinted>
  <dcterms:created xsi:type="dcterms:W3CDTF">2017-03-30T15:06:00Z</dcterms:created>
  <dcterms:modified xsi:type="dcterms:W3CDTF">2017-03-30T15:06:00Z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