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7836DC">
              <w:rPr>
                <w:sz w:val="20"/>
                <w:lang w:val="en-US"/>
              </w:rPr>
              <w:t>C/SR.962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7836DC">
              <w:rPr>
                <w:sz w:val="20"/>
                <w:lang w:val="en-US"/>
              </w:rPr>
              <w:fldChar w:fldCharType="separate"/>
            </w:r>
            <w:r w:rsidR="007836DC">
              <w:rPr>
                <w:sz w:val="20"/>
                <w:lang w:val="en-US"/>
              </w:rPr>
              <w:t>26 May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FC74E1" w:rsidRPr="00825EE7" w:rsidRDefault="00FC74E1" w:rsidP="00FC74E1">
      <w:pPr>
        <w:spacing w:before="120"/>
        <w:rPr>
          <w:b/>
          <w:sz w:val="24"/>
        </w:rPr>
      </w:pPr>
      <w:r>
        <w:rPr>
          <w:b/>
          <w:sz w:val="24"/>
        </w:rPr>
        <w:t>Комитет против пыток</w:t>
      </w:r>
    </w:p>
    <w:p w:rsidR="00FC74E1" w:rsidRPr="00E03F7D" w:rsidRDefault="00FC74E1" w:rsidP="00FC74E1">
      <w:pPr>
        <w:spacing w:after="120"/>
        <w:rPr>
          <w:b/>
        </w:rPr>
      </w:pPr>
      <w:r>
        <w:rPr>
          <w:b/>
        </w:rPr>
        <w:t xml:space="preserve">Сорок пятая сессия </w:t>
      </w:r>
    </w:p>
    <w:p w:rsidR="00FC74E1" w:rsidRDefault="00FC74E1" w:rsidP="00721C03">
      <w:pPr>
        <w:spacing w:before="120"/>
      </w:pPr>
      <w:r>
        <w:rPr>
          <w:b/>
        </w:rPr>
        <w:t>Краткий</w:t>
      </w:r>
      <w:r w:rsidRPr="00B02A7F">
        <w:rPr>
          <w:b/>
        </w:rPr>
        <w:t xml:space="preserve"> </w:t>
      </w:r>
      <w:r>
        <w:rPr>
          <w:b/>
        </w:rPr>
        <w:t>отчет</w:t>
      </w:r>
      <w:r w:rsidRPr="00B02A7F">
        <w:rPr>
          <w:b/>
        </w:rPr>
        <w:t xml:space="preserve"> </w:t>
      </w:r>
      <w:r>
        <w:rPr>
          <w:b/>
        </w:rPr>
        <w:t>о</w:t>
      </w:r>
      <w:r w:rsidRPr="00B02A7F">
        <w:rPr>
          <w:b/>
        </w:rPr>
        <w:t xml:space="preserve"> 96</w:t>
      </w:r>
      <w:r>
        <w:rPr>
          <w:b/>
        </w:rPr>
        <w:t>2</w:t>
      </w:r>
      <w:r w:rsidRPr="00B02A7F">
        <w:rPr>
          <w:b/>
        </w:rPr>
        <w:t>-</w:t>
      </w:r>
      <w:r>
        <w:rPr>
          <w:b/>
        </w:rPr>
        <w:t>м</w:t>
      </w:r>
      <w:r w:rsidRPr="00B02A7F">
        <w:rPr>
          <w:b/>
        </w:rPr>
        <w:t xml:space="preserve"> </w:t>
      </w:r>
      <w:r>
        <w:rPr>
          <w:b/>
        </w:rPr>
        <w:t>заседании</w:t>
      </w:r>
      <w:r w:rsidR="00721C03" w:rsidRPr="00721C03">
        <w:t>,</w:t>
      </w:r>
      <w:r w:rsidR="00721C03" w:rsidRPr="00721C03">
        <w:br/>
      </w:r>
      <w:r w:rsidR="00721C03">
        <w:t>с</w:t>
      </w:r>
      <w:r>
        <w:t>остоявшемся</w:t>
      </w:r>
      <w:r w:rsidRPr="00237B25">
        <w:t xml:space="preserve"> </w:t>
      </w:r>
      <w:r>
        <w:t>во</w:t>
      </w:r>
      <w:r w:rsidRPr="00237B25">
        <w:t xml:space="preserve"> </w:t>
      </w:r>
      <w:r>
        <w:t>Дворце</w:t>
      </w:r>
      <w:r w:rsidRPr="00237B25">
        <w:t xml:space="preserve"> </w:t>
      </w:r>
      <w:r>
        <w:t>Вильсона</w:t>
      </w:r>
      <w:r w:rsidRPr="00237B25">
        <w:t xml:space="preserve"> </w:t>
      </w:r>
      <w:r>
        <w:rPr>
          <w:lang w:eastAsia="ja-JP"/>
        </w:rPr>
        <w:t xml:space="preserve">в </w:t>
      </w:r>
      <w:r>
        <w:t>Женеве</w:t>
      </w:r>
      <w:r w:rsidR="00721C03">
        <w:br/>
      </w:r>
      <w:r>
        <w:t>в</w:t>
      </w:r>
      <w:r w:rsidRPr="00E03F7D">
        <w:t xml:space="preserve"> </w:t>
      </w:r>
      <w:r>
        <w:t>пятницу</w:t>
      </w:r>
      <w:r w:rsidRPr="00E03F7D">
        <w:t xml:space="preserve">, 5 </w:t>
      </w:r>
      <w:r>
        <w:t>ноября</w:t>
      </w:r>
      <w:r w:rsidRPr="00237B25">
        <w:t xml:space="preserve"> 2010</w:t>
      </w:r>
      <w:r>
        <w:t xml:space="preserve"> года</w:t>
      </w:r>
      <w:r w:rsidRPr="00237B25">
        <w:t xml:space="preserve">, </w:t>
      </w:r>
      <w:r>
        <w:t>в</w:t>
      </w:r>
      <w:r w:rsidRPr="00237B25">
        <w:t xml:space="preserve"> 10</w:t>
      </w:r>
      <w:r>
        <w:t xml:space="preserve"> ч. 00 м.</w:t>
      </w:r>
    </w:p>
    <w:p w:rsidR="00FC74E1" w:rsidRPr="0030532B" w:rsidRDefault="00FC74E1" w:rsidP="00721C03">
      <w:pPr>
        <w:tabs>
          <w:tab w:val="left" w:pos="567"/>
          <w:tab w:val="left" w:pos="1134"/>
          <w:tab w:val="left" w:pos="1701"/>
          <w:tab w:val="left" w:pos="2268"/>
        </w:tabs>
        <w:spacing w:before="120" w:after="120"/>
      </w:pPr>
      <w:r>
        <w:rPr>
          <w:i/>
        </w:rPr>
        <w:t>Председатель</w:t>
      </w:r>
      <w:r w:rsidRPr="00237B25">
        <w:t>:</w:t>
      </w:r>
      <w:r w:rsidR="00721C03">
        <w:tab/>
      </w:r>
      <w:r>
        <w:t>г-н Гроссман</w:t>
      </w:r>
    </w:p>
    <w:p w:rsidR="00FC74E1" w:rsidRPr="0030532B" w:rsidRDefault="00FC74E1" w:rsidP="00721C03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FC74E1" w:rsidRPr="0030532B" w:rsidRDefault="00FC74E1" w:rsidP="00721C03">
      <w:pPr>
        <w:pStyle w:val="SingleTxtGR"/>
        <w:suppressAutoHyphens/>
        <w:jc w:val="left"/>
      </w:pPr>
      <w:r>
        <w:t>Рассмотрение</w:t>
      </w:r>
      <w:r w:rsidRPr="00237B25">
        <w:t xml:space="preserve"> </w:t>
      </w:r>
      <w:r>
        <w:t>докладов</w:t>
      </w:r>
      <w:r w:rsidRPr="00237B25">
        <w:t xml:space="preserve">, </w:t>
      </w:r>
      <w:r>
        <w:t>представленных</w:t>
      </w:r>
      <w:r w:rsidRPr="00237B25">
        <w:t xml:space="preserve"> </w:t>
      </w:r>
      <w:r>
        <w:t>государствами-участниками</w:t>
      </w:r>
      <w:r w:rsidR="00721C03">
        <w:br/>
      </w:r>
      <w:r>
        <w:t>в соответствии со статьей</w:t>
      </w:r>
      <w:r w:rsidRPr="00237B25">
        <w:t xml:space="preserve"> 19 </w:t>
      </w:r>
      <w:r>
        <w:t xml:space="preserve">Конвенции </w:t>
      </w:r>
    </w:p>
    <w:p w:rsidR="00F10637" w:rsidRDefault="00FC74E1" w:rsidP="00F10637">
      <w:pPr>
        <w:pStyle w:val="SingleTxtGR"/>
        <w:suppressAutoHyphens/>
        <w:ind w:left="1701" w:hanging="567"/>
        <w:jc w:val="left"/>
      </w:pPr>
      <w:r w:rsidRPr="0030532B">
        <w:tab/>
      </w:r>
      <w:r>
        <w:rPr>
          <w:i/>
        </w:rPr>
        <w:t>Второй–пятый</w:t>
      </w:r>
      <w:r w:rsidRPr="007515ED">
        <w:rPr>
          <w:i/>
        </w:rPr>
        <w:t xml:space="preserve"> </w:t>
      </w:r>
      <w:r>
        <w:rPr>
          <w:i/>
        </w:rPr>
        <w:t>периодические</w:t>
      </w:r>
      <w:r w:rsidRPr="007515ED">
        <w:rPr>
          <w:i/>
        </w:rPr>
        <w:t xml:space="preserve"> </w:t>
      </w:r>
      <w:r>
        <w:rPr>
          <w:i/>
        </w:rPr>
        <w:t>доклады</w:t>
      </w:r>
      <w:r w:rsidRPr="007515ED">
        <w:rPr>
          <w:i/>
        </w:rPr>
        <w:t xml:space="preserve"> </w:t>
      </w:r>
      <w:r>
        <w:rPr>
          <w:i/>
        </w:rPr>
        <w:t>Боснии и Герцеговины</w:t>
      </w:r>
      <w:r w:rsidRPr="007515ED">
        <w:rPr>
          <w:i/>
        </w:rPr>
        <w:t xml:space="preserve"> </w:t>
      </w:r>
      <w:r w:rsidRPr="007515ED">
        <w:t>(</w:t>
      </w:r>
      <w:r>
        <w:t>продолжение</w:t>
      </w:r>
      <w:r w:rsidRPr="007515ED">
        <w:t>)</w:t>
      </w:r>
    </w:p>
    <w:p w:rsidR="00F10637" w:rsidRPr="00F10637" w:rsidRDefault="00F10637" w:rsidP="00F10637">
      <w:pPr>
        <w:pStyle w:val="SingleTxtGR"/>
        <w:rPr>
          <w:i/>
        </w:rPr>
      </w:pPr>
      <w:r w:rsidRPr="00F10637">
        <w:br w:type="page"/>
      </w:r>
      <w:r w:rsidRPr="00F10637">
        <w:rPr>
          <w:i/>
        </w:rPr>
        <w:t xml:space="preserve">Заседание открывается в 10 ч. 00 м. </w:t>
      </w:r>
    </w:p>
    <w:p w:rsidR="00F10637" w:rsidRPr="00C6677B" w:rsidRDefault="00F10637" w:rsidP="00E13580">
      <w:pPr>
        <w:pStyle w:val="H23GR"/>
      </w:pPr>
      <w:r w:rsidRPr="00E84F51">
        <w:tab/>
      </w:r>
      <w:r w:rsidRPr="00E84F51">
        <w:tab/>
      </w:r>
      <w:r>
        <w:t>Рассмотрение</w:t>
      </w:r>
      <w:r w:rsidRPr="00237B25">
        <w:t xml:space="preserve"> </w:t>
      </w:r>
      <w:r>
        <w:t>докладов</w:t>
      </w:r>
      <w:r w:rsidRPr="00237B25">
        <w:t xml:space="preserve">, </w:t>
      </w:r>
      <w:r>
        <w:t>представленных</w:t>
      </w:r>
      <w:r w:rsidRPr="00237B25">
        <w:t xml:space="preserve"> </w:t>
      </w:r>
      <w:r w:rsidR="00E13580">
        <w:t>государствами-участниками в</w:t>
      </w:r>
      <w:r w:rsidR="00E13580">
        <w:rPr>
          <w:lang w:val="en-US"/>
        </w:rPr>
        <w:t> </w:t>
      </w:r>
      <w:r>
        <w:t>соответствии со статьей</w:t>
      </w:r>
      <w:r w:rsidRPr="00237B25">
        <w:t xml:space="preserve"> 19 </w:t>
      </w:r>
      <w:r>
        <w:t>Конвенции</w:t>
      </w:r>
      <w:r w:rsidRPr="00237B25">
        <w:t xml:space="preserve"> </w:t>
      </w:r>
      <w:r w:rsidRPr="00C6677B">
        <w:t>(</w:t>
      </w:r>
      <w:r w:rsidRPr="001D2303">
        <w:rPr>
          <w:i/>
        </w:rPr>
        <w:t>продолжение</w:t>
      </w:r>
      <w:r w:rsidRPr="00C6677B">
        <w:t>)</w:t>
      </w:r>
    </w:p>
    <w:p w:rsidR="00F10637" w:rsidRPr="006F6A8B" w:rsidRDefault="00F10637" w:rsidP="00E13580">
      <w:pPr>
        <w:pStyle w:val="SingleTxtGR"/>
        <w:jc w:val="left"/>
      </w:pPr>
      <w:r w:rsidRPr="00E13580">
        <w:rPr>
          <w:i/>
        </w:rPr>
        <w:t>Второй–пятый периодические доклады Боснии и Герцеговины</w:t>
      </w:r>
      <w:r w:rsidRPr="007515ED">
        <w:t xml:space="preserve"> (</w:t>
      </w:r>
      <w:r>
        <w:t>продолжение</w:t>
      </w:r>
      <w:r w:rsidRPr="007515ED">
        <w:t>)</w:t>
      </w:r>
      <w:r w:rsidRPr="006F6A8B">
        <w:rPr>
          <w:iCs/>
        </w:rPr>
        <w:t xml:space="preserve"> </w:t>
      </w:r>
      <w:r w:rsidRPr="006F6A8B">
        <w:t>(</w:t>
      </w:r>
      <w:r w:rsidRPr="000D56AF">
        <w:t>CAT</w:t>
      </w:r>
      <w:r w:rsidRPr="006F6A8B">
        <w:t>/</w:t>
      </w:r>
      <w:r w:rsidRPr="000D56AF">
        <w:t>C</w:t>
      </w:r>
      <w:r w:rsidRPr="006F6A8B">
        <w:t>/</w:t>
      </w:r>
      <w:r w:rsidRPr="000D56AF">
        <w:t>BIH</w:t>
      </w:r>
      <w:r w:rsidRPr="006F6A8B">
        <w:t xml:space="preserve">/2-5; </w:t>
      </w:r>
      <w:r w:rsidRPr="000D56AF">
        <w:t>CAT</w:t>
      </w:r>
      <w:r w:rsidRPr="006F6A8B">
        <w:t>/</w:t>
      </w:r>
      <w:r w:rsidRPr="000D56AF">
        <w:t>C</w:t>
      </w:r>
      <w:r w:rsidRPr="006F6A8B">
        <w:t>/</w:t>
      </w:r>
      <w:r w:rsidRPr="000D56AF">
        <w:t>BIH</w:t>
      </w:r>
      <w:r w:rsidRPr="006F6A8B">
        <w:t>/</w:t>
      </w:r>
      <w:r w:rsidRPr="000D56AF">
        <w:t>Q</w:t>
      </w:r>
      <w:r w:rsidRPr="006F6A8B">
        <w:t>/2)</w:t>
      </w:r>
      <w:r w:rsidRPr="006F6A8B">
        <w:rPr>
          <w:b/>
          <w:bCs/>
        </w:rPr>
        <w:t xml:space="preserve"> </w:t>
      </w:r>
    </w:p>
    <w:p w:rsidR="00F10637" w:rsidRPr="009D1BBB" w:rsidRDefault="00E13580" w:rsidP="00F10637">
      <w:pPr>
        <w:pStyle w:val="SingleTxtGR"/>
      </w:pPr>
      <w:r w:rsidRPr="00E13580">
        <w:t>1.</w:t>
      </w:r>
      <w:r w:rsidRPr="00E13580">
        <w:tab/>
      </w:r>
      <w:r w:rsidR="00F10637" w:rsidRPr="00E13580">
        <w:rPr>
          <w:i/>
        </w:rPr>
        <w:t>По приглашению Председателя члены делегации Боснии и Герцеговины занимают места за столом Комитета</w:t>
      </w:r>
      <w:r w:rsidR="00F10637" w:rsidRPr="009D1BBB">
        <w:t>.</w:t>
      </w:r>
    </w:p>
    <w:p w:rsidR="00F10637" w:rsidRPr="00A54870" w:rsidRDefault="00C23751" w:rsidP="00F10637">
      <w:pPr>
        <w:pStyle w:val="SingleTxtGR"/>
      </w:pPr>
      <w:r w:rsidRPr="00C23751">
        <w:t>2.</w:t>
      </w:r>
      <w:r w:rsidRPr="00C23751">
        <w:tab/>
      </w:r>
      <w:r w:rsidR="00F10637">
        <w:rPr>
          <w:b/>
        </w:rPr>
        <w:t>Г</w:t>
      </w:r>
      <w:r w:rsidR="00F10637" w:rsidRPr="009D1BBB">
        <w:rPr>
          <w:b/>
        </w:rPr>
        <w:t>-</w:t>
      </w:r>
      <w:r w:rsidR="00F10637">
        <w:rPr>
          <w:b/>
        </w:rPr>
        <w:t>жа</w:t>
      </w:r>
      <w:r w:rsidR="00F10637" w:rsidRPr="009D1BBB">
        <w:rPr>
          <w:b/>
        </w:rPr>
        <w:t xml:space="preserve"> </w:t>
      </w:r>
      <w:r w:rsidR="00F10637" w:rsidRPr="009D1BBB">
        <w:rPr>
          <w:b/>
          <w:bCs/>
        </w:rPr>
        <w:t>Дж</w:t>
      </w:r>
      <w:r w:rsidR="00F10637">
        <w:rPr>
          <w:b/>
          <w:bCs/>
        </w:rPr>
        <w:t>у</w:t>
      </w:r>
      <w:r w:rsidR="00F10637" w:rsidRPr="009D1BBB">
        <w:rPr>
          <w:b/>
          <w:bCs/>
        </w:rPr>
        <w:t>рдерия</w:t>
      </w:r>
      <w:r w:rsidR="00F10637" w:rsidRPr="009D1BBB">
        <w:rPr>
          <w:b/>
        </w:rPr>
        <w:t xml:space="preserve"> </w:t>
      </w:r>
      <w:r w:rsidR="00F10637" w:rsidRPr="009D1BBB">
        <w:t>(</w:t>
      </w:r>
      <w:r w:rsidR="00F10637">
        <w:t>Босния</w:t>
      </w:r>
      <w:r w:rsidR="00F10637" w:rsidRPr="009D1BBB">
        <w:t xml:space="preserve"> </w:t>
      </w:r>
      <w:r w:rsidR="00F10637">
        <w:t>и</w:t>
      </w:r>
      <w:r w:rsidR="00F10637" w:rsidRPr="009D1BBB">
        <w:t xml:space="preserve"> </w:t>
      </w:r>
      <w:r w:rsidR="00F10637">
        <w:t>Герцеговина</w:t>
      </w:r>
      <w:r w:rsidR="00F10637" w:rsidRPr="009D1BBB">
        <w:t xml:space="preserve">), </w:t>
      </w:r>
      <w:r w:rsidR="00F10637">
        <w:t>ссылаясь</w:t>
      </w:r>
      <w:r w:rsidR="00F10637" w:rsidRPr="009D1BBB">
        <w:t xml:space="preserve"> </w:t>
      </w:r>
      <w:r w:rsidR="00F10637">
        <w:t>на</w:t>
      </w:r>
      <w:r w:rsidR="00F10637" w:rsidRPr="009D1BBB">
        <w:t xml:space="preserve"> </w:t>
      </w:r>
      <w:r w:rsidR="00F10637">
        <w:t>вопросы</w:t>
      </w:r>
      <w:r w:rsidR="00F10637" w:rsidRPr="009D1BBB">
        <w:t xml:space="preserve">, </w:t>
      </w:r>
      <w:r w:rsidR="00F10637">
        <w:t>подн</w:t>
      </w:r>
      <w:r w:rsidR="00F10637">
        <w:t>я</w:t>
      </w:r>
      <w:r w:rsidR="00F10637">
        <w:t>тые</w:t>
      </w:r>
      <w:r w:rsidR="00F10637" w:rsidRPr="009D1BBB">
        <w:t xml:space="preserve"> </w:t>
      </w:r>
      <w:r w:rsidR="00F10637">
        <w:t>на</w:t>
      </w:r>
      <w:r w:rsidR="00F10637" w:rsidRPr="009D1BBB">
        <w:t xml:space="preserve"> </w:t>
      </w:r>
      <w:r w:rsidR="00F10637">
        <w:t>предыдущем</w:t>
      </w:r>
      <w:r w:rsidR="00F10637" w:rsidRPr="009D1BBB">
        <w:t xml:space="preserve"> </w:t>
      </w:r>
      <w:r w:rsidR="00F10637">
        <w:t>заседании</w:t>
      </w:r>
      <w:r w:rsidR="00F10637" w:rsidRPr="009D1BBB">
        <w:t xml:space="preserve"> </w:t>
      </w:r>
      <w:r w:rsidR="00F10637">
        <w:t>относительно Омбудсмена</w:t>
      </w:r>
      <w:r w:rsidR="00F10637" w:rsidRPr="009D1BBB">
        <w:t xml:space="preserve">, </w:t>
      </w:r>
      <w:r w:rsidR="00F10637">
        <w:t>говорит, что</w:t>
      </w:r>
      <w:r w:rsidR="00F10637" w:rsidRPr="009D1BBB">
        <w:t xml:space="preserve"> </w:t>
      </w:r>
      <w:r w:rsidR="00F10637">
        <w:t>объед</w:t>
      </w:r>
      <w:r w:rsidR="00F10637">
        <w:t>и</w:t>
      </w:r>
      <w:r w:rsidR="00F10637">
        <w:t>нение различных учреждений, из которых</w:t>
      </w:r>
      <w:r w:rsidR="00F10637" w:rsidRPr="009D1BBB">
        <w:t xml:space="preserve"> </w:t>
      </w:r>
      <w:r w:rsidR="00F10637">
        <w:t>будет выделено Управление омбу</w:t>
      </w:r>
      <w:r w:rsidR="00F10637">
        <w:t>д</w:t>
      </w:r>
      <w:r w:rsidR="00F10637">
        <w:t xml:space="preserve">смена, было начато </w:t>
      </w:r>
      <w:r w:rsidR="00F10637" w:rsidRPr="009D1BBB">
        <w:t xml:space="preserve">1 </w:t>
      </w:r>
      <w:r w:rsidR="00F10637">
        <w:t>мая</w:t>
      </w:r>
      <w:r w:rsidR="00F10637" w:rsidRPr="009D1BBB">
        <w:t xml:space="preserve"> 2009 </w:t>
      </w:r>
      <w:r w:rsidR="00F10637">
        <w:t>года и завершилось в октябре</w:t>
      </w:r>
      <w:r w:rsidR="00F10637" w:rsidRPr="009D1BBB">
        <w:t xml:space="preserve"> 2010</w:t>
      </w:r>
      <w:r w:rsidR="00F10637">
        <w:t xml:space="preserve"> года</w:t>
      </w:r>
      <w:r w:rsidR="00F10637" w:rsidRPr="009D1BBB">
        <w:t xml:space="preserve">. </w:t>
      </w:r>
      <w:r w:rsidR="00F10637">
        <w:t>Омбу</w:t>
      </w:r>
      <w:r w:rsidR="00F10637">
        <w:t>д</w:t>
      </w:r>
      <w:r w:rsidR="00F10637">
        <w:t>смен</w:t>
      </w:r>
      <w:r w:rsidR="00F10637" w:rsidRPr="00E26216">
        <w:t xml:space="preserve"> </w:t>
      </w:r>
      <w:r w:rsidR="00F10637">
        <w:t>будет</w:t>
      </w:r>
      <w:r w:rsidR="00F10637" w:rsidRPr="00E26216">
        <w:t xml:space="preserve"> </w:t>
      </w:r>
      <w:r w:rsidR="00F10637">
        <w:t>играть</w:t>
      </w:r>
      <w:r w:rsidR="00F10637" w:rsidRPr="00E26216">
        <w:t xml:space="preserve"> </w:t>
      </w:r>
      <w:r w:rsidR="00F10637">
        <w:t>очень</w:t>
      </w:r>
      <w:r w:rsidR="00F10637" w:rsidRPr="00E26216">
        <w:t xml:space="preserve"> </w:t>
      </w:r>
      <w:r w:rsidR="00F10637">
        <w:t>важную</w:t>
      </w:r>
      <w:r w:rsidR="00F10637" w:rsidRPr="00E26216">
        <w:t xml:space="preserve"> </w:t>
      </w:r>
      <w:r w:rsidR="00F10637">
        <w:t>роль</w:t>
      </w:r>
      <w:r w:rsidR="00F10637" w:rsidRPr="00E26216">
        <w:t xml:space="preserve"> </w:t>
      </w:r>
      <w:r w:rsidR="00F10637">
        <w:t>в</w:t>
      </w:r>
      <w:r w:rsidR="00F10637" w:rsidRPr="00E26216">
        <w:t xml:space="preserve"> </w:t>
      </w:r>
      <w:r w:rsidR="00F10637">
        <w:t>рамках</w:t>
      </w:r>
      <w:r w:rsidR="00F10637" w:rsidRPr="00E26216">
        <w:t xml:space="preserve"> </w:t>
      </w:r>
      <w:r w:rsidR="00F10637">
        <w:t>мониторинга</w:t>
      </w:r>
      <w:r w:rsidR="00F10637" w:rsidRPr="00E26216">
        <w:t xml:space="preserve"> </w:t>
      </w:r>
      <w:r w:rsidR="00F10637">
        <w:t>тюрем</w:t>
      </w:r>
      <w:r w:rsidR="00F10637" w:rsidRPr="00E26216">
        <w:t xml:space="preserve"> </w:t>
      </w:r>
      <w:r w:rsidR="00F10637">
        <w:t>и центров содержания под стражей</w:t>
      </w:r>
      <w:r w:rsidR="00F10637" w:rsidRPr="00E26216">
        <w:t xml:space="preserve">; </w:t>
      </w:r>
      <w:r w:rsidR="00F10637">
        <w:t>недавно образованное ведомство</w:t>
      </w:r>
      <w:r w:rsidR="00F10637" w:rsidRPr="00E26216">
        <w:t xml:space="preserve"> </w:t>
      </w:r>
      <w:r w:rsidR="00F10637">
        <w:t>сосредоточит свое вним</w:t>
      </w:r>
      <w:r w:rsidR="00F10637">
        <w:t>а</w:t>
      </w:r>
      <w:r w:rsidR="00F10637">
        <w:t>ние на правах заключенных. В декабре</w:t>
      </w:r>
      <w:r w:rsidR="00F10637" w:rsidRPr="00A54870">
        <w:t xml:space="preserve"> 2010</w:t>
      </w:r>
      <w:r w:rsidR="00F10637">
        <w:t xml:space="preserve"> года Управление омбудсмена пре</w:t>
      </w:r>
      <w:r w:rsidR="00F10637">
        <w:t>д</w:t>
      </w:r>
      <w:r w:rsidR="00F10637">
        <w:t>ставит доклад о проводимых им мероприятиях</w:t>
      </w:r>
      <w:r w:rsidR="00F10637" w:rsidRPr="00A54870">
        <w:t xml:space="preserve">. </w:t>
      </w:r>
    </w:p>
    <w:p w:rsidR="00F10637" w:rsidRPr="00D66116" w:rsidRDefault="00C23751" w:rsidP="00F10637">
      <w:pPr>
        <w:pStyle w:val="SingleTxtGR"/>
        <w:rPr>
          <w:bCs/>
        </w:rPr>
      </w:pPr>
      <w:r w:rsidRPr="00C23751">
        <w:rPr>
          <w:bCs/>
        </w:rPr>
        <w:t>3.</w:t>
      </w:r>
      <w:r w:rsidRPr="00C23751">
        <w:rPr>
          <w:bCs/>
        </w:rPr>
        <w:tab/>
      </w:r>
      <w:r w:rsidR="00F10637">
        <w:rPr>
          <w:bCs/>
        </w:rPr>
        <w:t>Омбудсмен</w:t>
      </w:r>
      <w:r w:rsidR="00F10637" w:rsidRPr="0004376C">
        <w:rPr>
          <w:bCs/>
        </w:rPr>
        <w:t xml:space="preserve"> </w:t>
      </w:r>
      <w:r w:rsidR="00F10637">
        <w:rPr>
          <w:bCs/>
        </w:rPr>
        <w:t>будет</w:t>
      </w:r>
      <w:r w:rsidR="00F10637" w:rsidRPr="0004376C">
        <w:rPr>
          <w:bCs/>
        </w:rPr>
        <w:t xml:space="preserve"> </w:t>
      </w:r>
      <w:r w:rsidR="00F10637">
        <w:rPr>
          <w:bCs/>
        </w:rPr>
        <w:t>также</w:t>
      </w:r>
      <w:r w:rsidR="00F10637" w:rsidRPr="0004376C">
        <w:rPr>
          <w:bCs/>
        </w:rPr>
        <w:t xml:space="preserve"> </w:t>
      </w:r>
      <w:r w:rsidR="00F10637">
        <w:rPr>
          <w:bCs/>
        </w:rPr>
        <w:t>отвечать</w:t>
      </w:r>
      <w:r w:rsidR="00F10637" w:rsidRPr="0004376C">
        <w:rPr>
          <w:bCs/>
        </w:rPr>
        <w:t xml:space="preserve"> </w:t>
      </w:r>
      <w:r w:rsidR="00F10637">
        <w:rPr>
          <w:bCs/>
        </w:rPr>
        <w:t>за</w:t>
      </w:r>
      <w:r w:rsidR="00F10637" w:rsidRPr="0004376C">
        <w:rPr>
          <w:bCs/>
        </w:rPr>
        <w:t xml:space="preserve"> </w:t>
      </w:r>
      <w:r w:rsidR="00F10637">
        <w:rPr>
          <w:bCs/>
        </w:rPr>
        <w:t>составление</w:t>
      </w:r>
      <w:r w:rsidR="00F10637" w:rsidRPr="0004376C">
        <w:rPr>
          <w:bCs/>
        </w:rPr>
        <w:t xml:space="preserve"> </w:t>
      </w:r>
      <w:r w:rsidR="00F10637">
        <w:rPr>
          <w:bCs/>
        </w:rPr>
        <w:t>списка</w:t>
      </w:r>
      <w:r w:rsidR="00F10637" w:rsidRPr="0004376C">
        <w:rPr>
          <w:bCs/>
        </w:rPr>
        <w:t xml:space="preserve"> </w:t>
      </w:r>
      <w:r w:rsidR="00F10637">
        <w:rPr>
          <w:bCs/>
        </w:rPr>
        <w:t>экспертов</w:t>
      </w:r>
      <w:r w:rsidR="00F10637" w:rsidRPr="0004376C">
        <w:rPr>
          <w:bCs/>
        </w:rPr>
        <w:t xml:space="preserve">, </w:t>
      </w:r>
      <w:r w:rsidR="00F10637">
        <w:rPr>
          <w:bCs/>
        </w:rPr>
        <w:t>кот</w:t>
      </w:r>
      <w:r w:rsidR="00F10637">
        <w:rPr>
          <w:bCs/>
        </w:rPr>
        <w:t>о</w:t>
      </w:r>
      <w:r w:rsidR="00F10637">
        <w:rPr>
          <w:bCs/>
        </w:rPr>
        <w:t>рые</w:t>
      </w:r>
      <w:r w:rsidR="00F10637" w:rsidRPr="0004376C">
        <w:rPr>
          <w:bCs/>
        </w:rPr>
        <w:t xml:space="preserve"> </w:t>
      </w:r>
      <w:r w:rsidR="001D2303">
        <w:rPr>
          <w:bCs/>
        </w:rPr>
        <w:t xml:space="preserve"> </w:t>
      </w:r>
      <w:r w:rsidR="00F10637">
        <w:rPr>
          <w:bCs/>
        </w:rPr>
        <w:t>займутся</w:t>
      </w:r>
      <w:r w:rsidR="00F10637" w:rsidRPr="0004376C">
        <w:rPr>
          <w:bCs/>
        </w:rPr>
        <w:t xml:space="preserve"> </w:t>
      </w:r>
      <w:r w:rsidR="00F10637">
        <w:rPr>
          <w:bCs/>
        </w:rPr>
        <w:t>мониторингом</w:t>
      </w:r>
      <w:r w:rsidR="00F10637" w:rsidRPr="0004376C">
        <w:rPr>
          <w:bCs/>
        </w:rPr>
        <w:t xml:space="preserve"> </w:t>
      </w:r>
      <w:r w:rsidR="00F10637">
        <w:rPr>
          <w:bCs/>
        </w:rPr>
        <w:t>условий</w:t>
      </w:r>
      <w:r w:rsidR="00F10637" w:rsidRPr="0004376C">
        <w:rPr>
          <w:bCs/>
        </w:rPr>
        <w:t xml:space="preserve"> </w:t>
      </w:r>
      <w:r w:rsidR="00F10637">
        <w:rPr>
          <w:bCs/>
        </w:rPr>
        <w:t>в</w:t>
      </w:r>
      <w:r w:rsidR="00F10637" w:rsidRPr="0004376C">
        <w:rPr>
          <w:bCs/>
        </w:rPr>
        <w:t xml:space="preserve"> </w:t>
      </w:r>
      <w:r w:rsidR="00F10637">
        <w:rPr>
          <w:bCs/>
          <w:lang w:eastAsia="ja-JP"/>
        </w:rPr>
        <w:t xml:space="preserve">пенитенциарных </w:t>
      </w:r>
      <w:r w:rsidR="00F10637">
        <w:rPr>
          <w:bCs/>
        </w:rPr>
        <w:t>учреждениях</w:t>
      </w:r>
      <w:r w:rsidR="00F10637" w:rsidRPr="0004376C">
        <w:rPr>
          <w:bCs/>
        </w:rPr>
        <w:t xml:space="preserve">, </w:t>
      </w:r>
      <w:r w:rsidR="00F10637">
        <w:rPr>
          <w:bCs/>
        </w:rPr>
        <w:t>в том числе в тех из  них, где содержатся дети</w:t>
      </w:r>
      <w:r w:rsidR="00F10637" w:rsidRPr="0004376C">
        <w:rPr>
          <w:bCs/>
        </w:rPr>
        <w:t xml:space="preserve">, </w:t>
      </w:r>
      <w:r w:rsidR="00F10637">
        <w:rPr>
          <w:bCs/>
        </w:rPr>
        <w:t>пожилые люди и просители убежища</w:t>
      </w:r>
      <w:r w:rsidR="00F10637" w:rsidRPr="0004376C">
        <w:rPr>
          <w:bCs/>
        </w:rPr>
        <w:t xml:space="preserve">. </w:t>
      </w:r>
      <w:r w:rsidR="00F10637">
        <w:rPr>
          <w:bCs/>
        </w:rPr>
        <w:t>Омбудсменом</w:t>
      </w:r>
      <w:r w:rsidR="00F10637" w:rsidRPr="00D66116">
        <w:rPr>
          <w:bCs/>
        </w:rPr>
        <w:t xml:space="preserve"> </w:t>
      </w:r>
      <w:r w:rsidR="00F10637">
        <w:rPr>
          <w:bCs/>
        </w:rPr>
        <w:t>была</w:t>
      </w:r>
      <w:r w:rsidR="00F10637" w:rsidRPr="00D66116">
        <w:rPr>
          <w:bCs/>
        </w:rPr>
        <w:t xml:space="preserve"> </w:t>
      </w:r>
      <w:r w:rsidR="00F10637">
        <w:rPr>
          <w:bCs/>
        </w:rPr>
        <w:t>создана</w:t>
      </w:r>
      <w:r w:rsidR="00F10637" w:rsidRPr="00D66116">
        <w:rPr>
          <w:bCs/>
        </w:rPr>
        <w:t xml:space="preserve"> </w:t>
      </w:r>
      <w:r w:rsidR="00F10637">
        <w:rPr>
          <w:bCs/>
        </w:rPr>
        <w:t>новая</w:t>
      </w:r>
      <w:r w:rsidR="00F10637" w:rsidRPr="00D66116">
        <w:rPr>
          <w:bCs/>
        </w:rPr>
        <w:t xml:space="preserve"> </w:t>
      </w:r>
      <w:r w:rsidR="00F10637">
        <w:rPr>
          <w:bCs/>
        </w:rPr>
        <w:t>база</w:t>
      </w:r>
      <w:r w:rsidR="00F10637" w:rsidRPr="00D66116">
        <w:rPr>
          <w:bCs/>
        </w:rPr>
        <w:t xml:space="preserve"> </w:t>
      </w:r>
      <w:r w:rsidR="00F10637">
        <w:rPr>
          <w:bCs/>
        </w:rPr>
        <w:t>данных, упрощающая порядок ведения индивидуальной работы</w:t>
      </w:r>
      <w:r w:rsidR="00F10637" w:rsidRPr="00D66116">
        <w:rPr>
          <w:bCs/>
        </w:rPr>
        <w:t xml:space="preserve">. </w:t>
      </w:r>
      <w:r w:rsidR="00F10637">
        <w:rPr>
          <w:bCs/>
        </w:rPr>
        <w:t>Данные</w:t>
      </w:r>
      <w:r w:rsidR="00F10637" w:rsidRPr="00D66116">
        <w:rPr>
          <w:bCs/>
        </w:rPr>
        <w:t xml:space="preserve"> </w:t>
      </w:r>
      <w:r w:rsidR="00F10637">
        <w:rPr>
          <w:bCs/>
        </w:rPr>
        <w:t>могут</w:t>
      </w:r>
      <w:r w:rsidR="00F10637" w:rsidRPr="00D66116">
        <w:rPr>
          <w:bCs/>
        </w:rPr>
        <w:t xml:space="preserve"> </w:t>
      </w:r>
      <w:r w:rsidR="00F10637">
        <w:rPr>
          <w:bCs/>
        </w:rPr>
        <w:t>быть</w:t>
      </w:r>
      <w:r w:rsidR="00F10637" w:rsidRPr="00D66116">
        <w:rPr>
          <w:bCs/>
        </w:rPr>
        <w:t xml:space="preserve"> </w:t>
      </w:r>
      <w:r w:rsidR="00F10637">
        <w:rPr>
          <w:bCs/>
        </w:rPr>
        <w:t>предоставлены</w:t>
      </w:r>
      <w:r w:rsidR="00F10637" w:rsidRPr="00D66116">
        <w:rPr>
          <w:bCs/>
        </w:rPr>
        <w:t xml:space="preserve"> </w:t>
      </w:r>
      <w:r w:rsidR="00F10637">
        <w:rPr>
          <w:bCs/>
        </w:rPr>
        <w:t>по</w:t>
      </w:r>
      <w:r w:rsidR="00F10637" w:rsidRPr="00D66116">
        <w:rPr>
          <w:bCs/>
        </w:rPr>
        <w:t xml:space="preserve"> </w:t>
      </w:r>
      <w:r w:rsidR="00F10637">
        <w:rPr>
          <w:bCs/>
        </w:rPr>
        <w:t>запросу</w:t>
      </w:r>
      <w:r w:rsidR="00F10637" w:rsidRPr="00D66116">
        <w:rPr>
          <w:bCs/>
        </w:rPr>
        <w:t xml:space="preserve"> </w:t>
      </w:r>
      <w:r w:rsidR="00F10637">
        <w:rPr>
          <w:bCs/>
        </w:rPr>
        <w:t>членам</w:t>
      </w:r>
      <w:r w:rsidR="00F10637" w:rsidRPr="00D66116">
        <w:rPr>
          <w:bCs/>
        </w:rPr>
        <w:t xml:space="preserve"> </w:t>
      </w:r>
      <w:r w:rsidR="00F10637">
        <w:rPr>
          <w:bCs/>
        </w:rPr>
        <w:t>К</w:t>
      </w:r>
      <w:r w:rsidR="00F10637">
        <w:rPr>
          <w:bCs/>
        </w:rPr>
        <w:t>о</w:t>
      </w:r>
      <w:r w:rsidR="00F10637">
        <w:rPr>
          <w:bCs/>
        </w:rPr>
        <w:t>митета и быть</w:t>
      </w:r>
      <w:r w:rsidR="00F10637" w:rsidRPr="00D66116">
        <w:rPr>
          <w:bCs/>
        </w:rPr>
        <w:t xml:space="preserve"> </w:t>
      </w:r>
      <w:r w:rsidR="00F10637">
        <w:rPr>
          <w:bCs/>
        </w:rPr>
        <w:t>даны в разбивке по виду нарушения</w:t>
      </w:r>
      <w:r w:rsidR="00F10637" w:rsidRPr="00D66116">
        <w:rPr>
          <w:bCs/>
        </w:rPr>
        <w:t xml:space="preserve"> </w:t>
      </w:r>
      <w:r w:rsidR="00F10637">
        <w:rPr>
          <w:bCs/>
        </w:rPr>
        <w:t>и учреждения содержания</w:t>
      </w:r>
      <w:r w:rsidR="00F10637" w:rsidRPr="00D66116">
        <w:rPr>
          <w:bCs/>
        </w:rPr>
        <w:t xml:space="preserve"> </w:t>
      </w:r>
      <w:r w:rsidR="00F10637">
        <w:rPr>
          <w:bCs/>
        </w:rPr>
        <w:t>под стражей, в котором имело место нарушение</w:t>
      </w:r>
      <w:r w:rsidR="00F10637" w:rsidRPr="00D66116">
        <w:rPr>
          <w:bCs/>
        </w:rPr>
        <w:t xml:space="preserve">. </w:t>
      </w:r>
    </w:p>
    <w:p w:rsidR="00F10637" w:rsidRPr="004C149B" w:rsidRDefault="00C23751" w:rsidP="00F10637">
      <w:pPr>
        <w:pStyle w:val="SingleTxtGR"/>
      </w:pPr>
      <w:r w:rsidRPr="00C23751">
        <w:t>4.</w:t>
      </w:r>
      <w:r w:rsidRPr="00C23751">
        <w:tab/>
      </w:r>
      <w:r w:rsidR="00F10637" w:rsidRPr="004C149B">
        <w:t>В 2009 и 2010 г</w:t>
      </w:r>
      <w:r>
        <w:t>одах</w:t>
      </w:r>
      <w:r w:rsidR="00F10637" w:rsidRPr="004C149B">
        <w:t xml:space="preserve"> правительством была разработана Стратегия в обла</w:t>
      </w:r>
      <w:r w:rsidR="00F10637" w:rsidRPr="004C149B">
        <w:t>с</w:t>
      </w:r>
      <w:r w:rsidR="00F10637" w:rsidRPr="004C149B">
        <w:t>ти правосудия в переходный период, реализация которой будет осуществляться с</w:t>
      </w:r>
      <w:r w:rsidR="00F10637" w:rsidRPr="004C149B">
        <w:t>о</w:t>
      </w:r>
      <w:r w:rsidR="00F10637" w:rsidRPr="004C149B">
        <w:t>вместно с ПРООН. Цель Стратегии заключается в наращивании потенциала и в выработке окончательного решения для всех жертв войны в Боснии и Герц</w:t>
      </w:r>
      <w:r w:rsidR="00F10637" w:rsidRPr="004C149B">
        <w:t>е</w:t>
      </w:r>
      <w:r w:rsidR="00F10637" w:rsidRPr="004C149B">
        <w:t>говине. Стратегия будет сосредоточена вокруг вопросов институциональной реформы, наращивания потенциала судов и учреждений, ведающих правами жертв войны. В ее рамках будет также обеспечена выплата надлежащей ко</w:t>
      </w:r>
      <w:r w:rsidR="00F10637" w:rsidRPr="004C149B">
        <w:t>м</w:t>
      </w:r>
      <w:r w:rsidR="00F10637" w:rsidRPr="004C149B">
        <w:t xml:space="preserve">пенсации жертвам и строительство памятников, таких как, </w:t>
      </w:r>
      <w:r w:rsidR="00F10637" w:rsidRPr="004C149B">
        <w:rPr>
          <w:bCs/>
        </w:rPr>
        <w:t>мемориальное кла</w:t>
      </w:r>
      <w:r w:rsidR="00F10637" w:rsidRPr="004C149B">
        <w:rPr>
          <w:bCs/>
        </w:rPr>
        <w:t>д</w:t>
      </w:r>
      <w:r w:rsidR="00F10637" w:rsidRPr="004C149B">
        <w:rPr>
          <w:bCs/>
        </w:rPr>
        <w:t>бище в Сребренице-Потокари</w:t>
      </w:r>
      <w:r w:rsidR="00F10637" w:rsidRPr="004C149B">
        <w:t>. Поиск адекватных решений межнациональных проблем, сохраняющихся в стране, потребует сбалансированного подхода. С</w:t>
      </w:r>
      <w:r w:rsidR="00F10637" w:rsidRPr="004C149B">
        <w:t>у</w:t>
      </w:r>
      <w:r w:rsidR="00F10637" w:rsidRPr="004C149B">
        <w:t>ществует потребность в механизмах установления истины, таких как</w:t>
      </w:r>
      <w:r w:rsidR="001D2303">
        <w:t xml:space="preserve"> </w:t>
      </w:r>
      <w:r w:rsidR="00F10637" w:rsidRPr="004C149B">
        <w:t>Комиссия по ра</w:t>
      </w:r>
      <w:r w:rsidR="00F10637" w:rsidRPr="004C149B">
        <w:t>с</w:t>
      </w:r>
      <w:r w:rsidR="00F10637" w:rsidRPr="004C149B">
        <w:t>следованию событий в Сребренице, которые будут устанавливать факты и пр</w:t>
      </w:r>
      <w:r w:rsidR="00F10637" w:rsidRPr="004C149B">
        <w:t>е</w:t>
      </w:r>
      <w:r w:rsidR="00F10637" w:rsidRPr="004C149B">
        <w:t>доставлять жертвам возможность говорить</w:t>
      </w:r>
      <w:r w:rsidR="00F10637">
        <w:t xml:space="preserve"> непредвзято</w:t>
      </w:r>
      <w:r w:rsidR="00F10637" w:rsidRPr="004C149B">
        <w:t xml:space="preserve"> о событиях войны. </w:t>
      </w:r>
    </w:p>
    <w:p w:rsidR="00F10637" w:rsidRPr="004C149B" w:rsidRDefault="007A7ADE" w:rsidP="00F10637">
      <w:pPr>
        <w:pStyle w:val="SingleTxtGR"/>
      </w:pPr>
      <w:r>
        <w:t>5.</w:t>
      </w:r>
      <w:r>
        <w:tab/>
      </w:r>
      <w:r w:rsidR="00F10637" w:rsidRPr="004C149B">
        <w:t>В последние годы женщины</w:t>
      </w:r>
      <w:r w:rsidR="00C64CB1">
        <w:t xml:space="preserve"> − </w:t>
      </w:r>
      <w:r w:rsidR="00F10637" w:rsidRPr="004C149B">
        <w:t>жертвы войны, добиваясь возможности осуществления</w:t>
      </w:r>
      <w:r w:rsidR="00F10637">
        <w:t xml:space="preserve"> своих прав,</w:t>
      </w:r>
      <w:r w:rsidR="00F10637" w:rsidRPr="000D678B">
        <w:t xml:space="preserve"> </w:t>
      </w:r>
      <w:r w:rsidR="00F10637">
        <w:t>столкнулись с разными проблемами</w:t>
      </w:r>
      <w:r w:rsidR="00F10637" w:rsidRPr="000D678B">
        <w:t xml:space="preserve">. </w:t>
      </w:r>
      <w:r w:rsidR="00F10637">
        <w:t>На</w:t>
      </w:r>
      <w:r w:rsidR="00F10637" w:rsidRPr="00186F72">
        <w:t xml:space="preserve"> </w:t>
      </w:r>
      <w:r w:rsidR="00F10637">
        <w:t>них</w:t>
      </w:r>
      <w:r w:rsidR="00F10637" w:rsidRPr="00186F72">
        <w:t xml:space="preserve"> </w:t>
      </w:r>
      <w:r w:rsidR="00F10637">
        <w:t>ра</w:t>
      </w:r>
      <w:r w:rsidR="00F10637">
        <w:t>с</w:t>
      </w:r>
      <w:r w:rsidR="00F10637">
        <w:t>пространяется</w:t>
      </w:r>
      <w:r w:rsidR="00F10637" w:rsidRPr="00186F72">
        <w:t xml:space="preserve"> </w:t>
      </w:r>
      <w:r w:rsidR="00F10637">
        <w:t>действие</w:t>
      </w:r>
      <w:r w:rsidR="00F10637" w:rsidRPr="00186F72">
        <w:t xml:space="preserve"> </w:t>
      </w:r>
      <w:r w:rsidR="00F10637">
        <w:t>законов</w:t>
      </w:r>
      <w:r w:rsidR="00F10637" w:rsidRPr="00186F72">
        <w:t xml:space="preserve"> </w:t>
      </w:r>
      <w:r w:rsidR="00F10637">
        <w:t>о</w:t>
      </w:r>
      <w:r w:rsidR="00F10637" w:rsidRPr="00186F72">
        <w:t xml:space="preserve"> </w:t>
      </w:r>
      <w:r w:rsidR="00F10637">
        <w:t>защите</w:t>
      </w:r>
      <w:r w:rsidR="00F10637" w:rsidRPr="00186F72">
        <w:t xml:space="preserve"> жертв войны </w:t>
      </w:r>
      <w:r w:rsidR="00F10637">
        <w:t>среди</w:t>
      </w:r>
      <w:r w:rsidR="00F10637" w:rsidRPr="00186F72">
        <w:t xml:space="preserve"> гражданского н</w:t>
      </w:r>
      <w:r w:rsidR="00F10637" w:rsidRPr="00186F72">
        <w:t>а</w:t>
      </w:r>
      <w:r w:rsidR="00F10637" w:rsidRPr="00186F72">
        <w:t xml:space="preserve">селения </w:t>
      </w:r>
      <w:r w:rsidR="00F10637">
        <w:t>в каждом</w:t>
      </w:r>
      <w:r w:rsidR="00F10637" w:rsidRPr="00186F72">
        <w:t xml:space="preserve"> </w:t>
      </w:r>
      <w:r w:rsidR="00F10637">
        <w:t>из двух субъектов Боснии и Герцеговины</w:t>
      </w:r>
      <w:r w:rsidR="00F10637" w:rsidRPr="00186F72">
        <w:t xml:space="preserve"> (Федерация Боснии и Герцеговины и </w:t>
      </w:r>
      <w:r w:rsidR="00F10637" w:rsidRPr="00186F72">
        <w:rPr>
          <w:bCs/>
        </w:rPr>
        <w:t>Республика Сербская</w:t>
      </w:r>
      <w:r w:rsidR="00F10637" w:rsidRPr="00186F72">
        <w:t xml:space="preserve">). </w:t>
      </w:r>
      <w:r w:rsidR="00F10637">
        <w:t>Каждая</w:t>
      </w:r>
      <w:r w:rsidR="00F10637" w:rsidRPr="00BC32C8">
        <w:t xml:space="preserve"> </w:t>
      </w:r>
      <w:r w:rsidR="00F10637">
        <w:t>женщина</w:t>
      </w:r>
      <w:r w:rsidR="00F10637" w:rsidRPr="00BC32C8">
        <w:t xml:space="preserve">, </w:t>
      </w:r>
      <w:r w:rsidR="00F10637">
        <w:t>ставшая</w:t>
      </w:r>
      <w:r w:rsidR="00F10637" w:rsidRPr="00BC32C8">
        <w:t xml:space="preserve"> </w:t>
      </w:r>
      <w:r w:rsidR="00F10637">
        <w:t>жертвой</w:t>
      </w:r>
      <w:r w:rsidR="00F10637" w:rsidRPr="00BC32C8">
        <w:t xml:space="preserve"> </w:t>
      </w:r>
      <w:r w:rsidR="00F10637">
        <w:t>войны</w:t>
      </w:r>
      <w:r w:rsidR="00F10637" w:rsidRPr="00BC32C8">
        <w:t xml:space="preserve">, </w:t>
      </w:r>
      <w:r w:rsidR="00F10637">
        <w:t>имеет</w:t>
      </w:r>
      <w:r w:rsidR="00F10637" w:rsidRPr="00BC32C8">
        <w:t xml:space="preserve"> </w:t>
      </w:r>
      <w:r w:rsidR="00F10637">
        <w:t>право</w:t>
      </w:r>
      <w:r w:rsidR="00F10637" w:rsidRPr="00BC32C8">
        <w:t xml:space="preserve"> </w:t>
      </w:r>
      <w:r w:rsidR="00F10637">
        <w:t>на</w:t>
      </w:r>
      <w:r w:rsidR="00F10637" w:rsidRPr="00BC32C8">
        <w:t xml:space="preserve"> </w:t>
      </w:r>
      <w:r w:rsidR="00F10637">
        <w:t>социальные</w:t>
      </w:r>
      <w:r w:rsidR="00F10637" w:rsidRPr="00BC32C8">
        <w:t xml:space="preserve"> </w:t>
      </w:r>
      <w:r w:rsidR="00F10637">
        <w:t>льготы, средний размер которых соответс</w:t>
      </w:r>
      <w:r w:rsidR="00F10637">
        <w:t>т</w:t>
      </w:r>
      <w:r w:rsidR="00F10637">
        <w:t>вует примерно</w:t>
      </w:r>
      <w:r w:rsidR="00F10637" w:rsidRPr="00BC32C8">
        <w:t xml:space="preserve"> 70</w:t>
      </w:r>
      <w:r w:rsidR="00F10637">
        <w:t>% размера</w:t>
      </w:r>
      <w:r w:rsidR="00F10637" w:rsidRPr="00BC32C8">
        <w:t xml:space="preserve"> </w:t>
      </w:r>
      <w:r w:rsidR="00F10637">
        <w:t>выплат, причитающихся ветеранам войны</w:t>
      </w:r>
      <w:r w:rsidR="00F10637" w:rsidRPr="00BC32C8">
        <w:t xml:space="preserve">. </w:t>
      </w:r>
      <w:r w:rsidR="00F10637">
        <w:t>Прав</w:t>
      </w:r>
      <w:r w:rsidR="00F10637">
        <w:t>и</w:t>
      </w:r>
      <w:r w:rsidR="00F10637">
        <w:t>тельство</w:t>
      </w:r>
      <w:r w:rsidR="00F10637" w:rsidRPr="00756D64">
        <w:t xml:space="preserve"> </w:t>
      </w:r>
      <w:r w:rsidR="00F10637">
        <w:t>планирует</w:t>
      </w:r>
      <w:r w:rsidR="00F10637" w:rsidRPr="00756D64">
        <w:t xml:space="preserve"> </w:t>
      </w:r>
      <w:r w:rsidR="00F10637">
        <w:t>вести</w:t>
      </w:r>
      <w:r w:rsidR="00F10637" w:rsidRPr="00756D64">
        <w:t xml:space="preserve"> </w:t>
      </w:r>
      <w:r w:rsidR="00F10637">
        <w:t>работу</w:t>
      </w:r>
      <w:r w:rsidR="00F10637" w:rsidRPr="00756D64">
        <w:t xml:space="preserve"> </w:t>
      </w:r>
      <w:r w:rsidR="00F10637">
        <w:t>в</w:t>
      </w:r>
      <w:r w:rsidR="00F10637" w:rsidRPr="00756D64">
        <w:t xml:space="preserve"> </w:t>
      </w:r>
      <w:r w:rsidR="00F10637">
        <w:t>тех районах</w:t>
      </w:r>
      <w:r w:rsidR="00F10637" w:rsidRPr="00756D64">
        <w:t xml:space="preserve">, </w:t>
      </w:r>
      <w:r w:rsidR="00F10637">
        <w:t>где проживает</w:t>
      </w:r>
      <w:r w:rsidR="00F10637" w:rsidRPr="00756D64">
        <w:t xml:space="preserve"> </w:t>
      </w:r>
      <w:r w:rsidR="00F10637">
        <w:t>большое число жертв среди женского населения, с целью улучшения их положения</w:t>
      </w:r>
      <w:r w:rsidR="00F10637" w:rsidRPr="004C149B">
        <w:t>. Будет очень неп</w:t>
      </w:r>
      <w:r w:rsidR="00F10637">
        <w:t>росто найти</w:t>
      </w:r>
      <w:r w:rsidR="00F10637" w:rsidRPr="004C149B">
        <w:t xml:space="preserve"> такие решения, которые позволят надлежащим образом </w:t>
      </w:r>
      <w:r w:rsidR="00F10637">
        <w:t>урегул</w:t>
      </w:r>
      <w:r w:rsidR="00F10637">
        <w:t>и</w:t>
      </w:r>
      <w:r w:rsidR="00F10637">
        <w:t>ровать</w:t>
      </w:r>
      <w:r w:rsidR="00F10637" w:rsidRPr="004C149B">
        <w:t xml:space="preserve"> проблемы всех жертв среди женского населения, и договориться о подходящих условиях на уровне субъектов, поскольку именно последние н</w:t>
      </w:r>
      <w:r w:rsidR="00F10637" w:rsidRPr="004C149B">
        <w:t>е</w:t>
      </w:r>
      <w:r w:rsidR="00F10637" w:rsidRPr="004C149B">
        <w:t>сут ответстве</w:t>
      </w:r>
      <w:r w:rsidR="00F10637" w:rsidRPr="004C149B">
        <w:t>н</w:t>
      </w:r>
      <w:r w:rsidR="00F10637" w:rsidRPr="004C149B">
        <w:t xml:space="preserve">ность за социальное обеспечение и медицинское обслуживание. </w:t>
      </w:r>
    </w:p>
    <w:p w:rsidR="00F10637" w:rsidRPr="00945DDB" w:rsidRDefault="007A7ADE" w:rsidP="00F10637">
      <w:pPr>
        <w:pStyle w:val="SingleTxtGR"/>
      </w:pPr>
      <w:r>
        <w:t>6.</w:t>
      </w:r>
      <w:r>
        <w:tab/>
      </w:r>
      <w:r w:rsidR="00F10637">
        <w:t>Около</w:t>
      </w:r>
      <w:r w:rsidR="00F10637" w:rsidRPr="005B0576">
        <w:t xml:space="preserve"> 70% </w:t>
      </w:r>
      <w:r w:rsidR="00F10637">
        <w:t>лиц</w:t>
      </w:r>
      <w:r w:rsidR="00F10637" w:rsidRPr="005B0576">
        <w:t xml:space="preserve">, </w:t>
      </w:r>
      <w:r w:rsidR="00F10637">
        <w:t>пропавших</w:t>
      </w:r>
      <w:r w:rsidR="00F10637" w:rsidRPr="005B0576">
        <w:t xml:space="preserve"> </w:t>
      </w:r>
      <w:r w:rsidR="00F10637">
        <w:t>без</w:t>
      </w:r>
      <w:r w:rsidR="00F10637" w:rsidRPr="005B0576">
        <w:t xml:space="preserve"> </w:t>
      </w:r>
      <w:r w:rsidR="00F10637">
        <w:t>вести</w:t>
      </w:r>
      <w:r w:rsidR="00F10637" w:rsidRPr="005B0576">
        <w:t xml:space="preserve"> </w:t>
      </w:r>
      <w:r w:rsidR="00F10637">
        <w:t>в</w:t>
      </w:r>
      <w:r w:rsidR="00F10637" w:rsidRPr="005B0576">
        <w:t xml:space="preserve"> </w:t>
      </w:r>
      <w:r w:rsidR="00F10637">
        <w:t>Боснии</w:t>
      </w:r>
      <w:r w:rsidR="00F10637" w:rsidRPr="005B0576">
        <w:t xml:space="preserve"> </w:t>
      </w:r>
      <w:r w:rsidR="00F10637">
        <w:t>и</w:t>
      </w:r>
      <w:r w:rsidR="00F10637" w:rsidRPr="005B0576">
        <w:t xml:space="preserve"> </w:t>
      </w:r>
      <w:r w:rsidR="00F10637">
        <w:t>Герцеговине</w:t>
      </w:r>
      <w:r w:rsidR="00F10637" w:rsidRPr="005B0576">
        <w:t xml:space="preserve">, </w:t>
      </w:r>
      <w:r w:rsidR="00F10637">
        <w:t>были на</w:t>
      </w:r>
      <w:r w:rsidR="00F10637">
        <w:t>й</w:t>
      </w:r>
      <w:r w:rsidR="00F10637">
        <w:t>дены</w:t>
      </w:r>
      <w:r w:rsidR="00F10637" w:rsidRPr="005B0576">
        <w:t xml:space="preserve">. </w:t>
      </w:r>
      <w:r w:rsidR="00F10637">
        <w:t>Время</w:t>
      </w:r>
      <w:r w:rsidR="00F10637" w:rsidRPr="00153FBD">
        <w:t xml:space="preserve"> </w:t>
      </w:r>
      <w:r w:rsidR="00F10637">
        <w:t>идет</w:t>
      </w:r>
      <w:r w:rsidR="00F10637" w:rsidRPr="00153FBD">
        <w:t xml:space="preserve">, </w:t>
      </w:r>
      <w:r w:rsidR="00F10637">
        <w:t>и</w:t>
      </w:r>
      <w:r w:rsidR="00F10637" w:rsidRPr="00153FBD">
        <w:t xml:space="preserve"> </w:t>
      </w:r>
      <w:r w:rsidR="00F10637">
        <w:t>эксгумировать</w:t>
      </w:r>
      <w:r w:rsidR="00F10637" w:rsidRPr="00153FBD">
        <w:t xml:space="preserve"> </w:t>
      </w:r>
      <w:r w:rsidR="00F10637">
        <w:t>тела</w:t>
      </w:r>
      <w:r w:rsidR="00F10637" w:rsidRPr="00153FBD">
        <w:t xml:space="preserve"> </w:t>
      </w:r>
      <w:r w:rsidR="00F10637">
        <w:t>становится</w:t>
      </w:r>
      <w:r w:rsidR="00F10637" w:rsidRPr="00153FBD">
        <w:t xml:space="preserve"> </w:t>
      </w:r>
      <w:r w:rsidR="00F10637">
        <w:t>все</w:t>
      </w:r>
      <w:r w:rsidR="00F10637" w:rsidRPr="00153FBD">
        <w:t xml:space="preserve"> </w:t>
      </w:r>
      <w:r w:rsidR="00F10637">
        <w:t>сложнее</w:t>
      </w:r>
      <w:r w:rsidR="00F10637" w:rsidRPr="00153FBD">
        <w:t xml:space="preserve">. </w:t>
      </w:r>
      <w:r w:rsidR="00F10637">
        <w:t>Тем</w:t>
      </w:r>
      <w:r w:rsidR="00F10637" w:rsidRPr="00B246EA">
        <w:t xml:space="preserve"> </w:t>
      </w:r>
      <w:r w:rsidR="00F10637">
        <w:t>не</w:t>
      </w:r>
      <w:r w:rsidR="00F10637" w:rsidRPr="00B246EA">
        <w:t xml:space="preserve"> </w:t>
      </w:r>
      <w:r w:rsidR="00F10637">
        <w:t>менее</w:t>
      </w:r>
      <w:r w:rsidR="00F10637" w:rsidRPr="00B246EA">
        <w:t xml:space="preserve"> </w:t>
      </w:r>
      <w:r w:rsidR="00F10637">
        <w:t>Институт</w:t>
      </w:r>
      <w:r w:rsidR="00F10637" w:rsidRPr="00B246EA">
        <w:t xml:space="preserve"> </w:t>
      </w:r>
      <w:r w:rsidR="00F10637">
        <w:t>пропавших</w:t>
      </w:r>
      <w:r w:rsidR="00F10637" w:rsidRPr="00B246EA">
        <w:t xml:space="preserve"> </w:t>
      </w:r>
      <w:r w:rsidR="00F10637">
        <w:t>без</w:t>
      </w:r>
      <w:r w:rsidR="00F10637" w:rsidRPr="00B246EA">
        <w:t xml:space="preserve"> </w:t>
      </w:r>
      <w:r w:rsidR="00F10637">
        <w:t>вести, действуя совместно с семьями пропавших без вести,</w:t>
      </w:r>
      <w:r w:rsidR="00F10637" w:rsidRPr="00B246EA">
        <w:t xml:space="preserve"> </w:t>
      </w:r>
      <w:r w:rsidR="00F10637">
        <w:t>по</w:t>
      </w:r>
      <w:r w:rsidR="00F10637" w:rsidRPr="00B246EA">
        <w:t>-</w:t>
      </w:r>
      <w:r w:rsidR="00F10637">
        <w:t>прежнему</w:t>
      </w:r>
      <w:r w:rsidR="00F10637" w:rsidRPr="00B246EA">
        <w:t xml:space="preserve"> </w:t>
      </w:r>
      <w:r w:rsidR="00F10637">
        <w:t>каждый</w:t>
      </w:r>
      <w:r w:rsidR="00F10637" w:rsidRPr="00B246EA">
        <w:t xml:space="preserve"> </w:t>
      </w:r>
      <w:r w:rsidR="00F10637">
        <w:t>год добивается</w:t>
      </w:r>
      <w:r w:rsidR="00F10637" w:rsidRPr="00B246EA">
        <w:t xml:space="preserve"> </w:t>
      </w:r>
      <w:r w:rsidR="00F10637">
        <w:t>успехов</w:t>
      </w:r>
      <w:r w:rsidR="00F10637" w:rsidRPr="00B246EA">
        <w:t xml:space="preserve"> </w:t>
      </w:r>
      <w:r w:rsidR="00F10637">
        <w:t>в деле поиска</w:t>
      </w:r>
      <w:r w:rsidR="00F10637" w:rsidRPr="00B246EA">
        <w:t xml:space="preserve"> </w:t>
      </w:r>
      <w:r w:rsidR="00F10637">
        <w:t>пропавших без вести</w:t>
      </w:r>
      <w:r w:rsidR="00F10637" w:rsidRPr="00B246EA">
        <w:t xml:space="preserve"> </w:t>
      </w:r>
      <w:r w:rsidR="00F10637">
        <w:t>и</w:t>
      </w:r>
      <w:r w:rsidR="00F10637" w:rsidRPr="00B246EA">
        <w:t xml:space="preserve"> </w:t>
      </w:r>
      <w:r w:rsidR="00F10637">
        <w:t xml:space="preserve">установления их </w:t>
      </w:r>
      <w:r w:rsidR="00F10637" w:rsidRPr="00B44A95">
        <w:t>личности.</w:t>
      </w:r>
      <w:r w:rsidR="00F10637" w:rsidRPr="00B246EA">
        <w:t xml:space="preserve"> </w:t>
      </w:r>
      <w:r w:rsidR="00F10637">
        <w:t>Введение</w:t>
      </w:r>
      <w:r w:rsidR="00F10637" w:rsidRPr="0069149E">
        <w:t xml:space="preserve"> </w:t>
      </w:r>
      <w:r w:rsidR="00F10637">
        <w:t>в</w:t>
      </w:r>
      <w:r w:rsidR="00F10637" w:rsidRPr="0069149E">
        <w:t xml:space="preserve"> </w:t>
      </w:r>
      <w:r w:rsidR="00F10637">
        <w:t>действие</w:t>
      </w:r>
      <w:r w:rsidR="00F10637" w:rsidRPr="0069149E">
        <w:t xml:space="preserve"> </w:t>
      </w:r>
      <w:r w:rsidR="00F10637">
        <w:t>законодательства</w:t>
      </w:r>
      <w:r w:rsidR="00F10637" w:rsidRPr="0069149E">
        <w:t xml:space="preserve"> </w:t>
      </w:r>
      <w:r w:rsidR="00F10637">
        <w:t>о</w:t>
      </w:r>
      <w:r w:rsidR="00F10637" w:rsidRPr="0069149E">
        <w:t xml:space="preserve"> </w:t>
      </w:r>
      <w:r w:rsidR="00F10637">
        <w:t>пропавших</w:t>
      </w:r>
      <w:r w:rsidR="00F10637" w:rsidRPr="0069149E">
        <w:t xml:space="preserve"> </w:t>
      </w:r>
      <w:r w:rsidR="00F10637">
        <w:t>без</w:t>
      </w:r>
      <w:r w:rsidR="00F10637" w:rsidRPr="0069149E">
        <w:t xml:space="preserve"> </w:t>
      </w:r>
      <w:r w:rsidR="00F10637">
        <w:t>вести</w:t>
      </w:r>
      <w:r w:rsidR="00F10637" w:rsidRPr="0069149E">
        <w:t xml:space="preserve">, </w:t>
      </w:r>
      <w:r w:rsidR="00F10637">
        <w:t>которым</w:t>
      </w:r>
      <w:r w:rsidR="00F10637" w:rsidRPr="0069149E">
        <w:t xml:space="preserve"> </w:t>
      </w:r>
      <w:r w:rsidR="00F10637">
        <w:t>предусматривается</w:t>
      </w:r>
      <w:r w:rsidR="00F10637" w:rsidRPr="0069149E">
        <w:t xml:space="preserve"> </w:t>
      </w:r>
      <w:r w:rsidR="00F10637">
        <w:t>создание</w:t>
      </w:r>
      <w:r w:rsidR="00F10637" w:rsidRPr="0069149E">
        <w:t xml:space="preserve"> </w:t>
      </w:r>
      <w:r w:rsidR="00F10637">
        <w:t>фонда</w:t>
      </w:r>
      <w:r w:rsidR="00F10637" w:rsidRPr="0069149E">
        <w:t xml:space="preserve"> </w:t>
      </w:r>
      <w:r w:rsidR="00F10637">
        <w:t>для членов семей таких лиц</w:t>
      </w:r>
      <w:r w:rsidR="00F10637" w:rsidRPr="0069149E">
        <w:t xml:space="preserve">, </w:t>
      </w:r>
      <w:r w:rsidR="00F10637">
        <w:t>сдерживалось</w:t>
      </w:r>
      <w:r w:rsidR="00F10637" w:rsidRPr="0069149E">
        <w:t xml:space="preserve"> </w:t>
      </w:r>
      <w:r w:rsidR="00F10637">
        <w:t>из-за недостаточности средств и медленных темпов</w:t>
      </w:r>
      <w:r w:rsidR="00F10637" w:rsidRPr="0069149E">
        <w:t xml:space="preserve"> </w:t>
      </w:r>
      <w:r w:rsidR="00F10637">
        <w:t>процесса политического сотрудничества субъектов и Государства</w:t>
      </w:r>
      <w:r w:rsidR="00F10637" w:rsidRPr="0069149E">
        <w:t xml:space="preserve">. </w:t>
      </w:r>
      <w:r w:rsidR="00F10637">
        <w:t>До</w:t>
      </w:r>
      <w:r>
        <w:t> </w:t>
      </w:r>
      <w:r w:rsidR="00F10637">
        <w:t>з</w:t>
      </w:r>
      <w:r w:rsidR="00F10637">
        <w:t>а</w:t>
      </w:r>
      <w:r w:rsidR="00F10637">
        <w:t>вершения</w:t>
      </w:r>
      <w:r w:rsidR="00F10637" w:rsidRPr="00FF5C7C">
        <w:t xml:space="preserve"> </w:t>
      </w:r>
      <w:r w:rsidR="00F10637">
        <w:t>процесса</w:t>
      </w:r>
      <w:r w:rsidR="00F10637" w:rsidRPr="00FF5C7C">
        <w:t xml:space="preserve"> </w:t>
      </w:r>
      <w:r w:rsidR="00F10637">
        <w:t>гармонизации</w:t>
      </w:r>
      <w:r w:rsidR="00F10637" w:rsidRPr="00FF5C7C">
        <w:t xml:space="preserve"> </w:t>
      </w:r>
      <w:r w:rsidR="00F10637">
        <w:t>законодательства</w:t>
      </w:r>
      <w:r w:rsidR="00F10637" w:rsidRPr="00FF5C7C">
        <w:t xml:space="preserve"> </w:t>
      </w:r>
      <w:r w:rsidR="00F10637">
        <w:t>семьи будут получать</w:t>
      </w:r>
      <w:r w:rsidR="00F10637" w:rsidRPr="00FF5C7C">
        <w:t xml:space="preserve"> </w:t>
      </w:r>
      <w:r w:rsidR="00F10637">
        <w:t>н</w:t>
      </w:r>
      <w:r w:rsidR="00F10637">
        <w:t>е</w:t>
      </w:r>
      <w:r w:rsidR="00F10637">
        <w:t>одинаковую финансовую поддержку, размер которой определяется местом их нахождения</w:t>
      </w:r>
      <w:r w:rsidR="00F10637" w:rsidRPr="00FF5C7C">
        <w:t xml:space="preserve">. </w:t>
      </w:r>
      <w:r w:rsidR="00F10637">
        <w:t>Правительство</w:t>
      </w:r>
      <w:r w:rsidR="00F10637" w:rsidRPr="00F17C58">
        <w:t xml:space="preserve"> </w:t>
      </w:r>
      <w:r w:rsidR="00F10637">
        <w:t>понимает</w:t>
      </w:r>
      <w:r w:rsidR="00F10637" w:rsidRPr="00F17C58">
        <w:t xml:space="preserve"> </w:t>
      </w:r>
      <w:r w:rsidR="00F10637">
        <w:t>чувство</w:t>
      </w:r>
      <w:r w:rsidR="00F10637" w:rsidRPr="00F17C58">
        <w:t xml:space="preserve"> </w:t>
      </w:r>
      <w:r w:rsidR="00F10637">
        <w:t>разочарования среди</w:t>
      </w:r>
      <w:r w:rsidR="00F10637" w:rsidRPr="00F17C58">
        <w:t xml:space="preserve"> </w:t>
      </w:r>
      <w:r w:rsidR="00F10637">
        <w:t>членов с</w:t>
      </w:r>
      <w:r w:rsidR="00F10637">
        <w:t>е</w:t>
      </w:r>
      <w:r w:rsidR="00F10637">
        <w:t>мей в связи с длительностью мероприятий по установлению местонахождения пропавших без вести лиц</w:t>
      </w:r>
      <w:r w:rsidR="00F10637" w:rsidRPr="00F17C58">
        <w:t xml:space="preserve">. </w:t>
      </w:r>
      <w:r w:rsidR="00F10637">
        <w:t>Тем</w:t>
      </w:r>
      <w:r w:rsidR="00F10637" w:rsidRPr="00945DDB">
        <w:t xml:space="preserve"> </w:t>
      </w:r>
      <w:r w:rsidR="00F10637">
        <w:t>не</w:t>
      </w:r>
      <w:r w:rsidR="00F10637" w:rsidRPr="00945DDB">
        <w:t xml:space="preserve"> </w:t>
      </w:r>
      <w:r w:rsidR="00F10637">
        <w:t>менее</w:t>
      </w:r>
      <w:r w:rsidR="00F10637" w:rsidRPr="00945DDB">
        <w:t xml:space="preserve"> </w:t>
      </w:r>
      <w:r w:rsidR="00F10637">
        <w:t>при</w:t>
      </w:r>
      <w:r w:rsidR="00F10637" w:rsidRPr="00945DDB">
        <w:t xml:space="preserve"> </w:t>
      </w:r>
      <w:r w:rsidR="00F10637">
        <w:t>содействии</w:t>
      </w:r>
      <w:r w:rsidR="00F10637" w:rsidRPr="00945DDB">
        <w:t xml:space="preserve"> </w:t>
      </w:r>
      <w:r w:rsidR="00F10637" w:rsidRPr="00945DDB">
        <w:rPr>
          <w:bCs/>
        </w:rPr>
        <w:t>Международн</w:t>
      </w:r>
      <w:r w:rsidR="00F10637">
        <w:rPr>
          <w:bCs/>
        </w:rPr>
        <w:t>ой</w:t>
      </w:r>
      <w:r w:rsidR="00F10637" w:rsidRPr="00945DDB">
        <w:rPr>
          <w:bCs/>
        </w:rPr>
        <w:t xml:space="preserve"> коми</w:t>
      </w:r>
      <w:r w:rsidR="00F10637" w:rsidRPr="00945DDB">
        <w:rPr>
          <w:bCs/>
        </w:rPr>
        <w:t>с</w:t>
      </w:r>
      <w:r w:rsidR="00F10637" w:rsidRPr="00945DDB">
        <w:rPr>
          <w:bCs/>
        </w:rPr>
        <w:t>си</w:t>
      </w:r>
      <w:r w:rsidR="00F10637">
        <w:rPr>
          <w:bCs/>
        </w:rPr>
        <w:t>и</w:t>
      </w:r>
      <w:r w:rsidR="00F10637" w:rsidRPr="00945DDB">
        <w:rPr>
          <w:bCs/>
        </w:rPr>
        <w:t xml:space="preserve"> по пропавшим без вести лицам </w:t>
      </w:r>
      <w:r w:rsidR="00F10637">
        <w:rPr>
          <w:bCs/>
        </w:rPr>
        <w:t>и</w:t>
      </w:r>
      <w:r w:rsidR="00F10637" w:rsidRPr="00945DDB">
        <w:rPr>
          <w:bCs/>
        </w:rPr>
        <w:t xml:space="preserve"> МККК</w:t>
      </w:r>
      <w:r w:rsidR="00F10637">
        <w:rPr>
          <w:bCs/>
        </w:rPr>
        <w:t xml:space="preserve"> за прошедшие 15 лет удалось д</w:t>
      </w:r>
      <w:r w:rsidR="00F10637">
        <w:rPr>
          <w:bCs/>
        </w:rPr>
        <w:t>о</w:t>
      </w:r>
      <w:r w:rsidR="00F10637">
        <w:rPr>
          <w:bCs/>
        </w:rPr>
        <w:t>биться значительных результатов</w:t>
      </w:r>
      <w:r w:rsidR="00F10637" w:rsidRPr="00945DDB">
        <w:t xml:space="preserve">. </w:t>
      </w:r>
    </w:p>
    <w:p w:rsidR="00F10637" w:rsidRPr="00F67251" w:rsidRDefault="007A7ADE" w:rsidP="00F10637">
      <w:pPr>
        <w:pStyle w:val="SingleTxtGR"/>
        <w:rPr>
          <w:bCs/>
        </w:rPr>
      </w:pPr>
      <w:r>
        <w:rPr>
          <w:bCs/>
        </w:rPr>
        <w:t>7.</w:t>
      </w:r>
      <w:r>
        <w:rPr>
          <w:bCs/>
        </w:rPr>
        <w:tab/>
      </w:r>
      <w:r w:rsidR="00F10637">
        <w:rPr>
          <w:bCs/>
        </w:rPr>
        <w:t>При</w:t>
      </w:r>
      <w:r w:rsidR="00F10637" w:rsidRPr="00B540EC">
        <w:rPr>
          <w:bCs/>
        </w:rPr>
        <w:t xml:space="preserve"> </w:t>
      </w:r>
      <w:r w:rsidR="00F10637">
        <w:rPr>
          <w:bCs/>
        </w:rPr>
        <w:t>помощи</w:t>
      </w:r>
      <w:r w:rsidR="00F10637" w:rsidRPr="00B540EC">
        <w:rPr>
          <w:bCs/>
        </w:rPr>
        <w:t xml:space="preserve"> </w:t>
      </w:r>
      <w:r w:rsidR="00F10637">
        <w:rPr>
          <w:bCs/>
        </w:rPr>
        <w:t>НПО</w:t>
      </w:r>
      <w:r w:rsidR="00F10637" w:rsidRPr="00B540EC">
        <w:rPr>
          <w:bCs/>
        </w:rPr>
        <w:t xml:space="preserve"> </w:t>
      </w:r>
      <w:r w:rsidR="00F10637">
        <w:rPr>
          <w:bCs/>
        </w:rPr>
        <w:t>был</w:t>
      </w:r>
      <w:r w:rsidR="00F10637" w:rsidRPr="00B540EC">
        <w:rPr>
          <w:bCs/>
        </w:rPr>
        <w:t xml:space="preserve"> </w:t>
      </w:r>
      <w:r w:rsidR="00F10637">
        <w:rPr>
          <w:bCs/>
        </w:rPr>
        <w:t>подготовлен</w:t>
      </w:r>
      <w:r w:rsidR="00F10637" w:rsidRPr="00B540EC">
        <w:rPr>
          <w:bCs/>
        </w:rPr>
        <w:t xml:space="preserve"> </w:t>
      </w:r>
      <w:r w:rsidR="00F10637">
        <w:rPr>
          <w:bCs/>
        </w:rPr>
        <w:t>проект</w:t>
      </w:r>
      <w:r w:rsidR="00F10637" w:rsidRPr="00B540EC">
        <w:rPr>
          <w:bCs/>
        </w:rPr>
        <w:t xml:space="preserve"> </w:t>
      </w:r>
      <w:r w:rsidR="00F10637">
        <w:rPr>
          <w:bCs/>
        </w:rPr>
        <w:t>закона</w:t>
      </w:r>
      <w:r w:rsidR="00F10637" w:rsidRPr="00B540EC">
        <w:rPr>
          <w:bCs/>
        </w:rPr>
        <w:t xml:space="preserve"> </w:t>
      </w:r>
      <w:r w:rsidR="00F10637">
        <w:rPr>
          <w:bCs/>
        </w:rPr>
        <w:t>о</w:t>
      </w:r>
      <w:r w:rsidR="00F10637" w:rsidRPr="00B540EC">
        <w:rPr>
          <w:bCs/>
        </w:rPr>
        <w:t xml:space="preserve"> </w:t>
      </w:r>
      <w:r w:rsidR="00F10637">
        <w:rPr>
          <w:bCs/>
        </w:rPr>
        <w:t>правах</w:t>
      </w:r>
      <w:r w:rsidR="00F10637" w:rsidRPr="00B540EC">
        <w:rPr>
          <w:bCs/>
        </w:rPr>
        <w:t xml:space="preserve"> </w:t>
      </w:r>
      <w:r w:rsidR="00F10637">
        <w:rPr>
          <w:bCs/>
        </w:rPr>
        <w:t>жертв</w:t>
      </w:r>
      <w:r w:rsidR="00F10637" w:rsidRPr="00B540EC">
        <w:rPr>
          <w:bCs/>
        </w:rPr>
        <w:t xml:space="preserve"> </w:t>
      </w:r>
      <w:r w:rsidR="00F10637">
        <w:rPr>
          <w:bCs/>
        </w:rPr>
        <w:t>пыток</w:t>
      </w:r>
      <w:r w:rsidR="00F10637" w:rsidRPr="00B540EC">
        <w:rPr>
          <w:bCs/>
        </w:rPr>
        <w:t xml:space="preserve"> </w:t>
      </w:r>
      <w:r w:rsidR="00F10637">
        <w:rPr>
          <w:bCs/>
        </w:rPr>
        <w:t>и</w:t>
      </w:r>
      <w:r w:rsidR="00F10637" w:rsidRPr="00B540EC">
        <w:rPr>
          <w:bCs/>
        </w:rPr>
        <w:t xml:space="preserve"> </w:t>
      </w:r>
      <w:r w:rsidR="00F10637">
        <w:rPr>
          <w:bCs/>
        </w:rPr>
        <w:t>жертв</w:t>
      </w:r>
      <w:r w:rsidR="00F10637" w:rsidRPr="00B540EC">
        <w:rPr>
          <w:bCs/>
        </w:rPr>
        <w:t xml:space="preserve"> </w:t>
      </w:r>
      <w:r w:rsidR="00F10637">
        <w:rPr>
          <w:bCs/>
        </w:rPr>
        <w:t>войны</w:t>
      </w:r>
      <w:r w:rsidR="00F10637" w:rsidRPr="00B540EC">
        <w:rPr>
          <w:bCs/>
        </w:rPr>
        <w:t xml:space="preserve"> </w:t>
      </w:r>
      <w:r w:rsidR="00F10637">
        <w:rPr>
          <w:bCs/>
        </w:rPr>
        <w:t>среди</w:t>
      </w:r>
      <w:r w:rsidR="00F10637" w:rsidRPr="00B540EC">
        <w:rPr>
          <w:bCs/>
        </w:rPr>
        <w:t xml:space="preserve"> </w:t>
      </w:r>
      <w:r w:rsidR="00F10637">
        <w:rPr>
          <w:bCs/>
        </w:rPr>
        <w:t>гражданского</w:t>
      </w:r>
      <w:r w:rsidR="00F10637" w:rsidRPr="00B540EC">
        <w:rPr>
          <w:bCs/>
        </w:rPr>
        <w:t xml:space="preserve"> </w:t>
      </w:r>
      <w:r w:rsidR="00F10637">
        <w:rPr>
          <w:bCs/>
        </w:rPr>
        <w:t>населения, который полностью соответств</w:t>
      </w:r>
      <w:r w:rsidR="00F10637">
        <w:rPr>
          <w:bCs/>
        </w:rPr>
        <w:t>у</w:t>
      </w:r>
      <w:r w:rsidR="00F10637">
        <w:rPr>
          <w:bCs/>
        </w:rPr>
        <w:t>ет международным стандартам</w:t>
      </w:r>
      <w:r w:rsidR="00F10637" w:rsidRPr="00B540EC">
        <w:rPr>
          <w:bCs/>
        </w:rPr>
        <w:t xml:space="preserve">. </w:t>
      </w:r>
      <w:r w:rsidR="00F10637">
        <w:rPr>
          <w:bCs/>
        </w:rPr>
        <w:t>Сразу</w:t>
      </w:r>
      <w:r w:rsidR="00F10637" w:rsidRPr="00A54047">
        <w:rPr>
          <w:bCs/>
        </w:rPr>
        <w:t xml:space="preserve"> </w:t>
      </w:r>
      <w:r w:rsidR="00F10637">
        <w:rPr>
          <w:bCs/>
        </w:rPr>
        <w:t>после</w:t>
      </w:r>
      <w:r w:rsidR="00F10637" w:rsidRPr="00A54047">
        <w:rPr>
          <w:bCs/>
        </w:rPr>
        <w:t xml:space="preserve"> </w:t>
      </w:r>
      <w:r w:rsidR="00F10637">
        <w:rPr>
          <w:bCs/>
        </w:rPr>
        <w:t>его</w:t>
      </w:r>
      <w:r w:rsidR="00F10637" w:rsidRPr="00A54047">
        <w:rPr>
          <w:bCs/>
        </w:rPr>
        <w:t xml:space="preserve"> </w:t>
      </w:r>
      <w:r w:rsidR="00F10637">
        <w:rPr>
          <w:bCs/>
        </w:rPr>
        <w:t>принятия</w:t>
      </w:r>
      <w:r w:rsidR="00F10637" w:rsidRPr="00A54047">
        <w:rPr>
          <w:bCs/>
        </w:rPr>
        <w:t xml:space="preserve"> </w:t>
      </w:r>
      <w:r w:rsidR="00F10637">
        <w:rPr>
          <w:bCs/>
        </w:rPr>
        <w:t>заявления</w:t>
      </w:r>
      <w:r w:rsidR="00F10637" w:rsidRPr="00A54047">
        <w:rPr>
          <w:bCs/>
        </w:rPr>
        <w:t xml:space="preserve"> </w:t>
      </w:r>
      <w:r w:rsidR="00F10637">
        <w:rPr>
          <w:bCs/>
        </w:rPr>
        <w:t>на</w:t>
      </w:r>
      <w:r w:rsidR="00F10637" w:rsidRPr="00A54047">
        <w:rPr>
          <w:bCs/>
        </w:rPr>
        <w:t xml:space="preserve"> </w:t>
      </w:r>
      <w:r w:rsidR="00F10637">
        <w:rPr>
          <w:bCs/>
        </w:rPr>
        <w:t>выплату</w:t>
      </w:r>
      <w:r w:rsidR="00F10637" w:rsidRPr="00A54047">
        <w:rPr>
          <w:bCs/>
        </w:rPr>
        <w:t xml:space="preserve"> </w:t>
      </w:r>
      <w:r w:rsidR="00F10637">
        <w:rPr>
          <w:bCs/>
        </w:rPr>
        <w:t>компенсаций</w:t>
      </w:r>
      <w:r w:rsidR="00F10637" w:rsidRPr="00A54047">
        <w:rPr>
          <w:bCs/>
        </w:rPr>
        <w:t xml:space="preserve">, </w:t>
      </w:r>
      <w:r w:rsidR="00F10637">
        <w:rPr>
          <w:bCs/>
        </w:rPr>
        <w:t>поступающие</w:t>
      </w:r>
      <w:r w:rsidR="00F10637" w:rsidRPr="00A54047">
        <w:rPr>
          <w:bCs/>
        </w:rPr>
        <w:t xml:space="preserve"> </w:t>
      </w:r>
      <w:r w:rsidR="00F10637">
        <w:rPr>
          <w:bCs/>
        </w:rPr>
        <w:t>от</w:t>
      </w:r>
      <w:r w:rsidR="00F10637" w:rsidRPr="00A54047">
        <w:rPr>
          <w:bCs/>
        </w:rPr>
        <w:t xml:space="preserve"> </w:t>
      </w:r>
      <w:r w:rsidR="00F10637">
        <w:rPr>
          <w:bCs/>
        </w:rPr>
        <w:t>жертв</w:t>
      </w:r>
      <w:r w:rsidR="00F10637" w:rsidRPr="00A54047">
        <w:rPr>
          <w:bCs/>
        </w:rPr>
        <w:t xml:space="preserve"> </w:t>
      </w:r>
      <w:r w:rsidR="00F10637">
        <w:rPr>
          <w:bCs/>
        </w:rPr>
        <w:t>и</w:t>
      </w:r>
      <w:r w:rsidR="00F10637" w:rsidRPr="00A54047">
        <w:rPr>
          <w:bCs/>
        </w:rPr>
        <w:t xml:space="preserve"> </w:t>
      </w:r>
      <w:r w:rsidR="00F10637">
        <w:rPr>
          <w:bCs/>
        </w:rPr>
        <w:t>членов</w:t>
      </w:r>
      <w:r w:rsidR="00F10637" w:rsidRPr="00A54047">
        <w:rPr>
          <w:bCs/>
        </w:rPr>
        <w:t xml:space="preserve"> </w:t>
      </w:r>
      <w:r w:rsidR="00F10637">
        <w:rPr>
          <w:bCs/>
        </w:rPr>
        <w:t>их</w:t>
      </w:r>
      <w:r w:rsidR="00F10637" w:rsidRPr="00A54047">
        <w:rPr>
          <w:bCs/>
        </w:rPr>
        <w:t xml:space="preserve"> </w:t>
      </w:r>
      <w:r w:rsidR="00F10637">
        <w:rPr>
          <w:bCs/>
        </w:rPr>
        <w:t>семей</w:t>
      </w:r>
      <w:r w:rsidR="00F10637" w:rsidRPr="00A54047">
        <w:rPr>
          <w:bCs/>
        </w:rPr>
        <w:t xml:space="preserve">, </w:t>
      </w:r>
      <w:r w:rsidR="00F10637">
        <w:rPr>
          <w:bCs/>
        </w:rPr>
        <w:t>будут</w:t>
      </w:r>
      <w:r w:rsidR="00F10637" w:rsidRPr="00A54047">
        <w:rPr>
          <w:bCs/>
        </w:rPr>
        <w:t xml:space="preserve"> </w:t>
      </w:r>
      <w:r w:rsidR="00F10637">
        <w:rPr>
          <w:bCs/>
        </w:rPr>
        <w:t>рассматриваться</w:t>
      </w:r>
      <w:r w:rsidR="00F10637" w:rsidRPr="00A54047">
        <w:rPr>
          <w:bCs/>
        </w:rPr>
        <w:t xml:space="preserve"> </w:t>
      </w:r>
      <w:r w:rsidR="00F10637">
        <w:rPr>
          <w:bCs/>
        </w:rPr>
        <w:t>комитетом по компенсациям, который будет назначаться парламентом</w:t>
      </w:r>
      <w:r w:rsidR="00F10637" w:rsidRPr="00A54047">
        <w:rPr>
          <w:bCs/>
        </w:rPr>
        <w:t xml:space="preserve">, </w:t>
      </w:r>
      <w:r w:rsidR="00F10637">
        <w:rPr>
          <w:bCs/>
        </w:rPr>
        <w:t>что</w:t>
      </w:r>
      <w:r w:rsidR="00F10637" w:rsidRPr="00A54047">
        <w:rPr>
          <w:bCs/>
        </w:rPr>
        <w:t xml:space="preserve"> </w:t>
      </w:r>
      <w:r w:rsidR="00F10637">
        <w:rPr>
          <w:bCs/>
        </w:rPr>
        <w:t>у</w:t>
      </w:r>
      <w:r w:rsidR="00F10637">
        <w:rPr>
          <w:bCs/>
        </w:rPr>
        <w:t>п</w:t>
      </w:r>
      <w:r w:rsidR="00F10637">
        <w:rPr>
          <w:bCs/>
        </w:rPr>
        <w:t>ростит прежнюю длительную процедуру</w:t>
      </w:r>
      <w:r w:rsidR="00F10637" w:rsidRPr="00A54047">
        <w:rPr>
          <w:bCs/>
        </w:rPr>
        <w:t xml:space="preserve">. </w:t>
      </w:r>
      <w:r w:rsidR="00F10637">
        <w:rPr>
          <w:bCs/>
        </w:rPr>
        <w:t>Новый</w:t>
      </w:r>
      <w:r w:rsidR="00F10637" w:rsidRPr="00F67251">
        <w:rPr>
          <w:bCs/>
        </w:rPr>
        <w:t xml:space="preserve"> </w:t>
      </w:r>
      <w:r w:rsidR="00F10637">
        <w:rPr>
          <w:bCs/>
        </w:rPr>
        <w:t>порядок</w:t>
      </w:r>
      <w:r w:rsidR="00F10637" w:rsidRPr="00F67251">
        <w:rPr>
          <w:bCs/>
        </w:rPr>
        <w:t xml:space="preserve"> </w:t>
      </w:r>
      <w:r w:rsidR="00F10637">
        <w:rPr>
          <w:bCs/>
        </w:rPr>
        <w:t>еще</w:t>
      </w:r>
      <w:r w:rsidR="00F10637" w:rsidRPr="00F67251">
        <w:rPr>
          <w:bCs/>
        </w:rPr>
        <w:t xml:space="preserve"> </w:t>
      </w:r>
      <w:r w:rsidR="00F10637">
        <w:rPr>
          <w:bCs/>
        </w:rPr>
        <w:t>должен</w:t>
      </w:r>
      <w:r w:rsidR="00F10637" w:rsidRPr="00F67251">
        <w:rPr>
          <w:bCs/>
        </w:rPr>
        <w:t xml:space="preserve"> </w:t>
      </w:r>
      <w:r w:rsidR="00F10637">
        <w:rPr>
          <w:bCs/>
        </w:rPr>
        <w:t>быть</w:t>
      </w:r>
      <w:r w:rsidR="00F10637" w:rsidRPr="00F67251">
        <w:rPr>
          <w:bCs/>
        </w:rPr>
        <w:t xml:space="preserve"> </w:t>
      </w:r>
      <w:r w:rsidR="00F10637">
        <w:rPr>
          <w:bCs/>
        </w:rPr>
        <w:t>одобрен</w:t>
      </w:r>
      <w:r w:rsidR="00F10637" w:rsidRPr="00F67251">
        <w:rPr>
          <w:bCs/>
        </w:rPr>
        <w:t xml:space="preserve"> </w:t>
      </w:r>
      <w:r w:rsidR="00F10637">
        <w:rPr>
          <w:bCs/>
        </w:rPr>
        <w:t>вновь</w:t>
      </w:r>
      <w:r w:rsidR="00F10637" w:rsidRPr="00F67251">
        <w:rPr>
          <w:bCs/>
        </w:rPr>
        <w:t xml:space="preserve"> </w:t>
      </w:r>
      <w:r w:rsidR="00F10637">
        <w:rPr>
          <w:bCs/>
        </w:rPr>
        <w:t>избранными</w:t>
      </w:r>
      <w:r w:rsidR="00F10637" w:rsidRPr="00F67251">
        <w:rPr>
          <w:bCs/>
        </w:rPr>
        <w:t xml:space="preserve"> </w:t>
      </w:r>
      <w:r w:rsidR="00F10637">
        <w:rPr>
          <w:bCs/>
        </w:rPr>
        <w:t>парламентами</w:t>
      </w:r>
      <w:r w:rsidR="00F10637" w:rsidRPr="00F67251">
        <w:rPr>
          <w:bCs/>
        </w:rPr>
        <w:t xml:space="preserve"> </w:t>
      </w:r>
      <w:r w:rsidR="00F10637">
        <w:rPr>
          <w:bCs/>
        </w:rPr>
        <w:t>Государства и субъектов</w:t>
      </w:r>
      <w:r w:rsidR="00F10637" w:rsidRPr="00F67251">
        <w:rPr>
          <w:bCs/>
        </w:rPr>
        <w:t>.</w:t>
      </w:r>
    </w:p>
    <w:p w:rsidR="00F10637" w:rsidRPr="000F7405" w:rsidRDefault="007A7ADE" w:rsidP="00F10637">
      <w:pPr>
        <w:pStyle w:val="SingleTxtGR"/>
        <w:rPr>
          <w:bCs/>
        </w:rPr>
      </w:pPr>
      <w:r>
        <w:rPr>
          <w:bCs/>
        </w:rPr>
        <w:t>8.</w:t>
      </w:r>
      <w:r>
        <w:rPr>
          <w:bCs/>
        </w:rPr>
        <w:tab/>
      </w:r>
      <w:r w:rsidR="00F10637">
        <w:rPr>
          <w:bCs/>
        </w:rPr>
        <w:t>Постановления</w:t>
      </w:r>
      <w:r w:rsidR="00F10637" w:rsidRPr="00D03B76">
        <w:rPr>
          <w:bCs/>
        </w:rPr>
        <w:t xml:space="preserve"> </w:t>
      </w:r>
      <w:r w:rsidR="00F10637">
        <w:rPr>
          <w:bCs/>
        </w:rPr>
        <w:t>Конституционного</w:t>
      </w:r>
      <w:r w:rsidR="00F10637" w:rsidRPr="00D03B76">
        <w:rPr>
          <w:bCs/>
        </w:rPr>
        <w:t xml:space="preserve"> </w:t>
      </w:r>
      <w:r w:rsidR="00F10637">
        <w:rPr>
          <w:bCs/>
        </w:rPr>
        <w:t>суда, касающиеся жалоб членов семей без вести пропавших лиц, также будут приведены в исполнение</w:t>
      </w:r>
      <w:r w:rsidR="00F10637" w:rsidRPr="00D03B76">
        <w:rPr>
          <w:bCs/>
        </w:rPr>
        <w:t xml:space="preserve">. </w:t>
      </w:r>
      <w:r w:rsidR="00F10637">
        <w:rPr>
          <w:bCs/>
        </w:rPr>
        <w:t>Институт</w:t>
      </w:r>
      <w:r w:rsidR="00F10637" w:rsidRPr="000F7405">
        <w:rPr>
          <w:bCs/>
        </w:rPr>
        <w:t xml:space="preserve"> </w:t>
      </w:r>
      <w:r w:rsidR="00F10637">
        <w:rPr>
          <w:bCs/>
        </w:rPr>
        <w:t>пр</w:t>
      </w:r>
      <w:r w:rsidR="00F10637">
        <w:rPr>
          <w:bCs/>
        </w:rPr>
        <w:t>о</w:t>
      </w:r>
      <w:r w:rsidR="00F10637">
        <w:rPr>
          <w:bCs/>
        </w:rPr>
        <w:t>павших</w:t>
      </w:r>
      <w:r w:rsidR="00F10637" w:rsidRPr="000F7405">
        <w:rPr>
          <w:bCs/>
        </w:rPr>
        <w:t xml:space="preserve"> </w:t>
      </w:r>
      <w:r w:rsidR="00F10637">
        <w:rPr>
          <w:bCs/>
        </w:rPr>
        <w:t>без</w:t>
      </w:r>
      <w:r w:rsidR="00F10637" w:rsidRPr="000F7405">
        <w:rPr>
          <w:bCs/>
        </w:rPr>
        <w:t xml:space="preserve"> </w:t>
      </w:r>
      <w:r w:rsidR="00F10637">
        <w:rPr>
          <w:bCs/>
        </w:rPr>
        <w:t>вести</w:t>
      </w:r>
      <w:r w:rsidR="00F10637" w:rsidRPr="000F7405">
        <w:rPr>
          <w:bCs/>
        </w:rPr>
        <w:t xml:space="preserve"> </w:t>
      </w:r>
      <w:r w:rsidR="00F10637">
        <w:rPr>
          <w:bCs/>
        </w:rPr>
        <w:t>планирует</w:t>
      </w:r>
      <w:r w:rsidR="00F10637" w:rsidRPr="000F7405">
        <w:rPr>
          <w:bCs/>
        </w:rPr>
        <w:t xml:space="preserve"> </w:t>
      </w:r>
      <w:r w:rsidR="00F10637">
        <w:rPr>
          <w:bCs/>
        </w:rPr>
        <w:t>создать</w:t>
      </w:r>
      <w:r w:rsidR="00F10637" w:rsidRPr="000F7405">
        <w:rPr>
          <w:bCs/>
        </w:rPr>
        <w:t xml:space="preserve"> </w:t>
      </w:r>
      <w:r w:rsidR="00F10637">
        <w:rPr>
          <w:bCs/>
        </w:rPr>
        <w:t>компенсационный</w:t>
      </w:r>
      <w:r w:rsidR="00F10637" w:rsidRPr="000F7405">
        <w:rPr>
          <w:bCs/>
        </w:rPr>
        <w:t xml:space="preserve"> </w:t>
      </w:r>
      <w:r w:rsidR="00F10637">
        <w:rPr>
          <w:bCs/>
        </w:rPr>
        <w:t>фонд</w:t>
      </w:r>
      <w:r w:rsidR="00F10637" w:rsidRPr="000F7405">
        <w:rPr>
          <w:bCs/>
        </w:rPr>
        <w:t xml:space="preserve"> </w:t>
      </w:r>
      <w:r w:rsidR="00F10637">
        <w:rPr>
          <w:bCs/>
        </w:rPr>
        <w:t>и</w:t>
      </w:r>
      <w:r w:rsidR="00F10637" w:rsidRPr="000F7405">
        <w:rPr>
          <w:bCs/>
        </w:rPr>
        <w:t xml:space="preserve"> </w:t>
      </w:r>
      <w:r w:rsidR="00F10637">
        <w:rPr>
          <w:bCs/>
        </w:rPr>
        <w:t>завершить фо</w:t>
      </w:r>
      <w:r w:rsidR="00F10637">
        <w:rPr>
          <w:bCs/>
        </w:rPr>
        <w:t>р</w:t>
      </w:r>
      <w:r w:rsidR="00F10637">
        <w:rPr>
          <w:bCs/>
        </w:rPr>
        <w:t>мирование единой базы данных о пропавших без вести лицах, с помощью кот</w:t>
      </w:r>
      <w:r w:rsidR="00F10637">
        <w:rPr>
          <w:bCs/>
        </w:rPr>
        <w:t>о</w:t>
      </w:r>
      <w:r w:rsidR="00F10637">
        <w:rPr>
          <w:bCs/>
        </w:rPr>
        <w:t>рой можно будет</w:t>
      </w:r>
      <w:r w:rsidR="00F10637" w:rsidRPr="000F7405">
        <w:rPr>
          <w:bCs/>
        </w:rPr>
        <w:t xml:space="preserve"> </w:t>
      </w:r>
      <w:r w:rsidR="00F10637">
        <w:rPr>
          <w:bCs/>
        </w:rPr>
        <w:t>проверять данные, удостоверяющие личность всех пропавших без вести</w:t>
      </w:r>
      <w:r w:rsidR="00F10637" w:rsidRPr="000F7405">
        <w:rPr>
          <w:bCs/>
        </w:rPr>
        <w:t>.</w:t>
      </w:r>
    </w:p>
    <w:p w:rsidR="00F10637" w:rsidRPr="00DA5827" w:rsidRDefault="007A7ADE" w:rsidP="00F10637">
      <w:pPr>
        <w:pStyle w:val="SingleTxtGR"/>
        <w:rPr>
          <w:bCs/>
        </w:rPr>
      </w:pPr>
      <w:r>
        <w:rPr>
          <w:bCs/>
        </w:rPr>
        <w:t>9.</w:t>
      </w:r>
      <w:r>
        <w:rPr>
          <w:bCs/>
        </w:rPr>
        <w:tab/>
      </w:r>
      <w:r w:rsidR="00F10637">
        <w:rPr>
          <w:bCs/>
        </w:rPr>
        <w:t>Пять</w:t>
      </w:r>
      <w:r w:rsidR="00F10637" w:rsidRPr="00BA5C4E">
        <w:rPr>
          <w:bCs/>
        </w:rPr>
        <w:t xml:space="preserve"> </w:t>
      </w:r>
      <w:r w:rsidR="00F10637">
        <w:rPr>
          <w:bCs/>
        </w:rPr>
        <w:t>из</w:t>
      </w:r>
      <w:r w:rsidR="00F10637" w:rsidRPr="00BA5C4E">
        <w:rPr>
          <w:bCs/>
        </w:rPr>
        <w:t xml:space="preserve"> </w:t>
      </w:r>
      <w:r w:rsidR="00F10637">
        <w:rPr>
          <w:bCs/>
        </w:rPr>
        <w:t>шести</w:t>
      </w:r>
      <w:r w:rsidR="00F10637" w:rsidRPr="00BA5C4E">
        <w:rPr>
          <w:bCs/>
        </w:rPr>
        <w:t xml:space="preserve"> </w:t>
      </w:r>
      <w:r w:rsidR="00F10637">
        <w:rPr>
          <w:bCs/>
        </w:rPr>
        <w:t>граждан</w:t>
      </w:r>
      <w:r w:rsidR="00F10637" w:rsidRPr="00BA5C4E">
        <w:rPr>
          <w:bCs/>
        </w:rPr>
        <w:t xml:space="preserve"> </w:t>
      </w:r>
      <w:r w:rsidR="00F10637">
        <w:rPr>
          <w:bCs/>
        </w:rPr>
        <w:t>Боснии</w:t>
      </w:r>
      <w:r w:rsidR="00F10637" w:rsidRPr="00BA5C4E">
        <w:rPr>
          <w:bCs/>
        </w:rPr>
        <w:t xml:space="preserve"> </w:t>
      </w:r>
      <w:r w:rsidR="00F10637">
        <w:rPr>
          <w:bCs/>
        </w:rPr>
        <w:t>алжирского</w:t>
      </w:r>
      <w:r w:rsidR="00F10637" w:rsidRPr="00BA5C4E">
        <w:rPr>
          <w:bCs/>
        </w:rPr>
        <w:t xml:space="preserve"> </w:t>
      </w:r>
      <w:r w:rsidR="00F10637">
        <w:rPr>
          <w:bCs/>
        </w:rPr>
        <w:t>происхождения, которые с</w:t>
      </w:r>
      <w:r w:rsidR="00F10637">
        <w:rPr>
          <w:bCs/>
        </w:rPr>
        <w:t>о</w:t>
      </w:r>
      <w:r w:rsidR="00F10637">
        <w:rPr>
          <w:bCs/>
        </w:rPr>
        <w:t>держались в тюрьме Гуантанамо</w:t>
      </w:r>
      <w:r w:rsidR="00F10637" w:rsidRPr="00BA5C4E">
        <w:rPr>
          <w:bCs/>
        </w:rPr>
        <w:t xml:space="preserve">, </w:t>
      </w:r>
      <w:r w:rsidR="00F10637">
        <w:rPr>
          <w:bCs/>
        </w:rPr>
        <w:t>были освобождены</w:t>
      </w:r>
      <w:r w:rsidR="00F10637" w:rsidRPr="00BA5C4E">
        <w:rPr>
          <w:bCs/>
        </w:rPr>
        <w:t xml:space="preserve">. </w:t>
      </w:r>
      <w:r w:rsidR="00F10637">
        <w:rPr>
          <w:bCs/>
        </w:rPr>
        <w:t>Насколько</w:t>
      </w:r>
      <w:r w:rsidR="00F10637" w:rsidRPr="00CE3B11">
        <w:rPr>
          <w:bCs/>
        </w:rPr>
        <w:t xml:space="preserve"> </w:t>
      </w:r>
      <w:r w:rsidR="00F10637">
        <w:rPr>
          <w:bCs/>
        </w:rPr>
        <w:t>понимают</w:t>
      </w:r>
      <w:r w:rsidR="00F10637" w:rsidRPr="00CE3B11">
        <w:rPr>
          <w:bCs/>
        </w:rPr>
        <w:t xml:space="preserve"> </w:t>
      </w:r>
      <w:r w:rsidR="00F10637">
        <w:rPr>
          <w:bCs/>
        </w:rPr>
        <w:t>боснийские</w:t>
      </w:r>
      <w:r w:rsidR="00F10637" w:rsidRPr="00CE3B11">
        <w:rPr>
          <w:bCs/>
        </w:rPr>
        <w:t xml:space="preserve"> </w:t>
      </w:r>
      <w:r w:rsidR="00F10637">
        <w:rPr>
          <w:bCs/>
        </w:rPr>
        <w:t>власти, дело о шести</w:t>
      </w:r>
      <w:r w:rsidR="00F10637" w:rsidRPr="00CE3B11">
        <w:rPr>
          <w:bCs/>
        </w:rPr>
        <w:t xml:space="preserve"> </w:t>
      </w:r>
      <w:r w:rsidR="00F10637">
        <w:rPr>
          <w:bCs/>
        </w:rPr>
        <w:t>заключенных находится на рассмотрении</w:t>
      </w:r>
      <w:r w:rsidR="00F10637" w:rsidRPr="00CE3B11">
        <w:rPr>
          <w:bCs/>
        </w:rPr>
        <w:t xml:space="preserve"> </w:t>
      </w:r>
      <w:r w:rsidR="00F10637">
        <w:rPr>
          <w:bCs/>
        </w:rPr>
        <w:t>с</w:t>
      </w:r>
      <w:r w:rsidR="00F10637">
        <w:rPr>
          <w:bCs/>
        </w:rPr>
        <w:t>у</w:t>
      </w:r>
      <w:r w:rsidR="00F10637">
        <w:rPr>
          <w:bCs/>
        </w:rPr>
        <w:t>да</w:t>
      </w:r>
      <w:r w:rsidR="00F10637" w:rsidRPr="00CE3B11">
        <w:rPr>
          <w:bCs/>
        </w:rPr>
        <w:t xml:space="preserve">. </w:t>
      </w:r>
      <w:r w:rsidR="00F10637">
        <w:rPr>
          <w:bCs/>
        </w:rPr>
        <w:t>Некоторые</w:t>
      </w:r>
      <w:r w:rsidR="00F10637" w:rsidRPr="00DA5827">
        <w:rPr>
          <w:bCs/>
        </w:rPr>
        <w:t xml:space="preserve"> </w:t>
      </w:r>
      <w:r w:rsidR="00F10637">
        <w:rPr>
          <w:bCs/>
        </w:rPr>
        <w:t>из</w:t>
      </w:r>
      <w:r w:rsidR="00F10637" w:rsidRPr="00DA5827">
        <w:rPr>
          <w:bCs/>
        </w:rPr>
        <w:t xml:space="preserve"> </w:t>
      </w:r>
      <w:r w:rsidR="00F10637">
        <w:rPr>
          <w:bCs/>
        </w:rPr>
        <w:t>числа</w:t>
      </w:r>
      <w:r w:rsidR="00F10637" w:rsidRPr="00DA5827">
        <w:rPr>
          <w:bCs/>
        </w:rPr>
        <w:t xml:space="preserve"> </w:t>
      </w:r>
      <w:r w:rsidR="00F10637">
        <w:rPr>
          <w:bCs/>
        </w:rPr>
        <w:t>бывших</w:t>
      </w:r>
      <w:r w:rsidR="00F10637" w:rsidRPr="00DA5827">
        <w:rPr>
          <w:bCs/>
        </w:rPr>
        <w:t xml:space="preserve"> </w:t>
      </w:r>
      <w:r w:rsidR="00F10637">
        <w:rPr>
          <w:bCs/>
        </w:rPr>
        <w:t>узников</w:t>
      </w:r>
      <w:r w:rsidR="00F10637" w:rsidRPr="00DA5827">
        <w:rPr>
          <w:bCs/>
        </w:rPr>
        <w:t xml:space="preserve"> </w:t>
      </w:r>
      <w:r w:rsidR="00F10637">
        <w:rPr>
          <w:bCs/>
        </w:rPr>
        <w:t>и</w:t>
      </w:r>
      <w:r w:rsidR="00F10637" w:rsidRPr="00DA5827">
        <w:rPr>
          <w:bCs/>
        </w:rPr>
        <w:t xml:space="preserve"> </w:t>
      </w:r>
      <w:r w:rsidR="00F10637">
        <w:rPr>
          <w:bCs/>
        </w:rPr>
        <w:t>их</w:t>
      </w:r>
      <w:r w:rsidR="00F10637" w:rsidRPr="00DA5827">
        <w:rPr>
          <w:bCs/>
        </w:rPr>
        <w:t xml:space="preserve"> </w:t>
      </w:r>
      <w:r w:rsidR="00F10637">
        <w:rPr>
          <w:bCs/>
        </w:rPr>
        <w:t>семьи</w:t>
      </w:r>
      <w:r w:rsidR="00F10637" w:rsidRPr="00DA5827">
        <w:rPr>
          <w:bCs/>
        </w:rPr>
        <w:t xml:space="preserve"> </w:t>
      </w:r>
      <w:r w:rsidR="00F10637">
        <w:rPr>
          <w:bCs/>
        </w:rPr>
        <w:t>получили социальную п</w:t>
      </w:r>
      <w:r w:rsidR="00F10637">
        <w:rPr>
          <w:bCs/>
        </w:rPr>
        <w:t>о</w:t>
      </w:r>
      <w:r w:rsidR="00F10637">
        <w:rPr>
          <w:bCs/>
        </w:rPr>
        <w:t>мощь</w:t>
      </w:r>
      <w:r w:rsidR="00F10637" w:rsidRPr="00DA5827">
        <w:rPr>
          <w:bCs/>
        </w:rPr>
        <w:t xml:space="preserve"> </w:t>
      </w:r>
      <w:r w:rsidR="00F10637">
        <w:t>после возвращения в Боснию</w:t>
      </w:r>
      <w:r w:rsidR="00F10637" w:rsidRPr="00DA5827">
        <w:rPr>
          <w:bCs/>
        </w:rPr>
        <w:t xml:space="preserve">. </w:t>
      </w:r>
      <w:r w:rsidR="00F10637" w:rsidRPr="00B44A95">
        <w:rPr>
          <w:bCs/>
        </w:rPr>
        <w:t>Делегация с готовностью</w:t>
      </w:r>
      <w:r w:rsidR="00F10637">
        <w:rPr>
          <w:bCs/>
        </w:rPr>
        <w:t xml:space="preserve"> предоставит</w:t>
      </w:r>
      <w:r w:rsidR="00F10637" w:rsidRPr="00DA5827">
        <w:rPr>
          <w:bCs/>
        </w:rPr>
        <w:t xml:space="preserve"> </w:t>
      </w:r>
      <w:r w:rsidR="00F10637">
        <w:rPr>
          <w:bCs/>
        </w:rPr>
        <w:t>по запросу Комитета дополнительную информацию о заключенных</w:t>
      </w:r>
      <w:r w:rsidR="00F10637" w:rsidRPr="00DA5827">
        <w:rPr>
          <w:bCs/>
        </w:rPr>
        <w:t>.</w:t>
      </w:r>
    </w:p>
    <w:p w:rsidR="00F10637" w:rsidRPr="00B26470" w:rsidRDefault="007A7ADE" w:rsidP="00F10637">
      <w:pPr>
        <w:pStyle w:val="SingleTxtGR"/>
      </w:pPr>
      <w:r>
        <w:rPr>
          <w:bCs/>
        </w:rPr>
        <w:t>10.</w:t>
      </w:r>
      <w:r>
        <w:rPr>
          <w:bCs/>
        </w:rPr>
        <w:tab/>
      </w:r>
      <w:r w:rsidR="00F10637">
        <w:rPr>
          <w:b/>
          <w:bCs/>
        </w:rPr>
        <w:t>Г</w:t>
      </w:r>
      <w:r w:rsidR="00F10637" w:rsidRPr="00BA1CC6">
        <w:rPr>
          <w:b/>
          <w:bCs/>
        </w:rPr>
        <w:t>-</w:t>
      </w:r>
      <w:r w:rsidR="00F10637">
        <w:rPr>
          <w:b/>
          <w:bCs/>
        </w:rPr>
        <w:t>н</w:t>
      </w:r>
      <w:r w:rsidR="00F10637" w:rsidRPr="00BA1CC6">
        <w:rPr>
          <w:b/>
          <w:bCs/>
        </w:rPr>
        <w:t xml:space="preserve"> </w:t>
      </w:r>
      <w:r w:rsidR="00F10637">
        <w:rPr>
          <w:b/>
          <w:bCs/>
        </w:rPr>
        <w:t>Муйканович</w:t>
      </w:r>
      <w:r w:rsidR="00F10637" w:rsidRPr="00BA1CC6">
        <w:rPr>
          <w:b/>
          <w:bCs/>
        </w:rPr>
        <w:t xml:space="preserve"> </w:t>
      </w:r>
      <w:r w:rsidR="00F10637" w:rsidRPr="00BA1CC6">
        <w:rPr>
          <w:bCs/>
        </w:rPr>
        <w:t>(</w:t>
      </w:r>
      <w:r w:rsidR="00F10637">
        <w:rPr>
          <w:bCs/>
        </w:rPr>
        <w:t>Босния</w:t>
      </w:r>
      <w:r w:rsidR="00F10637" w:rsidRPr="00BA1CC6">
        <w:rPr>
          <w:bCs/>
        </w:rPr>
        <w:t xml:space="preserve"> </w:t>
      </w:r>
      <w:r w:rsidR="00F10637">
        <w:rPr>
          <w:bCs/>
        </w:rPr>
        <w:t>и</w:t>
      </w:r>
      <w:r w:rsidR="00F10637" w:rsidRPr="00BA1CC6">
        <w:rPr>
          <w:bCs/>
        </w:rPr>
        <w:t xml:space="preserve"> </w:t>
      </w:r>
      <w:r w:rsidR="00F10637">
        <w:rPr>
          <w:bCs/>
        </w:rPr>
        <w:t>Герцеговина</w:t>
      </w:r>
      <w:r w:rsidR="00F10637" w:rsidRPr="00BA1CC6">
        <w:rPr>
          <w:bCs/>
        </w:rPr>
        <w:t xml:space="preserve">), </w:t>
      </w:r>
      <w:r w:rsidR="00F10637">
        <w:rPr>
          <w:bCs/>
        </w:rPr>
        <w:t>отвечая</w:t>
      </w:r>
      <w:r w:rsidR="00F10637" w:rsidRPr="00BA1CC6">
        <w:rPr>
          <w:bCs/>
        </w:rPr>
        <w:t xml:space="preserve"> </w:t>
      </w:r>
      <w:r w:rsidR="00F10637">
        <w:rPr>
          <w:bCs/>
        </w:rPr>
        <w:t>на</w:t>
      </w:r>
      <w:r w:rsidR="00F10637" w:rsidRPr="00BA1CC6">
        <w:rPr>
          <w:bCs/>
        </w:rPr>
        <w:t xml:space="preserve"> </w:t>
      </w:r>
      <w:r w:rsidR="00F10637">
        <w:rPr>
          <w:bCs/>
        </w:rPr>
        <w:t>вопросы</w:t>
      </w:r>
      <w:r w:rsidR="00F10637" w:rsidRPr="00BA1CC6">
        <w:rPr>
          <w:bCs/>
        </w:rPr>
        <w:t xml:space="preserve"> </w:t>
      </w:r>
      <w:r w:rsidR="00F10637">
        <w:rPr>
          <w:bCs/>
        </w:rPr>
        <w:t>о</w:t>
      </w:r>
      <w:r w:rsidR="00F10637" w:rsidRPr="00BA1CC6">
        <w:rPr>
          <w:bCs/>
        </w:rPr>
        <w:t xml:space="preserve"> </w:t>
      </w:r>
      <w:r w:rsidR="00F10637">
        <w:rPr>
          <w:bCs/>
        </w:rPr>
        <w:t>судебной</w:t>
      </w:r>
      <w:r w:rsidR="00F10637" w:rsidRPr="00BA1CC6">
        <w:rPr>
          <w:bCs/>
        </w:rPr>
        <w:t xml:space="preserve"> </w:t>
      </w:r>
      <w:r w:rsidR="00F10637">
        <w:rPr>
          <w:bCs/>
        </w:rPr>
        <w:t>системе</w:t>
      </w:r>
      <w:r w:rsidR="00F10637" w:rsidRPr="00BA1CC6">
        <w:rPr>
          <w:bCs/>
        </w:rPr>
        <w:t xml:space="preserve">, </w:t>
      </w:r>
      <w:r w:rsidR="00F10637">
        <w:rPr>
          <w:bCs/>
        </w:rPr>
        <w:t>говорит</w:t>
      </w:r>
      <w:r w:rsidR="00F10637" w:rsidRPr="00BA1CC6">
        <w:rPr>
          <w:bCs/>
        </w:rPr>
        <w:t xml:space="preserve">, </w:t>
      </w:r>
      <w:r w:rsidR="00F10637">
        <w:rPr>
          <w:bCs/>
        </w:rPr>
        <w:t>что</w:t>
      </w:r>
      <w:r w:rsidR="00F10637" w:rsidRPr="00BA1CC6">
        <w:rPr>
          <w:bCs/>
        </w:rPr>
        <w:t xml:space="preserve"> </w:t>
      </w:r>
      <w:r w:rsidR="00F10637">
        <w:rPr>
          <w:bCs/>
        </w:rPr>
        <w:t>в докладе</w:t>
      </w:r>
      <w:r w:rsidR="00F10637" w:rsidRPr="00BA1CC6">
        <w:rPr>
          <w:bCs/>
        </w:rPr>
        <w:t xml:space="preserve"> </w:t>
      </w:r>
      <w:r w:rsidR="00F10637">
        <w:rPr>
          <w:bCs/>
        </w:rPr>
        <w:t xml:space="preserve">Верховного судебного и прокурорского совета </w:t>
      </w:r>
      <w:r w:rsidR="00F10637">
        <w:t>Боснии и Герцеговины</w:t>
      </w:r>
      <w:r w:rsidR="00F10637" w:rsidRPr="00BA1CC6">
        <w:t xml:space="preserve"> </w:t>
      </w:r>
      <w:r w:rsidR="00F10637">
        <w:t>указано, что</w:t>
      </w:r>
      <w:r w:rsidR="00F10637" w:rsidRPr="00BA1CC6">
        <w:t xml:space="preserve"> </w:t>
      </w:r>
      <w:r w:rsidR="00F10637">
        <w:t>в</w:t>
      </w:r>
      <w:r w:rsidR="00F10637" w:rsidRPr="00BA1CC6">
        <w:t xml:space="preserve"> 2009</w:t>
      </w:r>
      <w:r w:rsidR="00F10637">
        <w:t xml:space="preserve"> году</w:t>
      </w:r>
      <w:r w:rsidR="00F10637" w:rsidRPr="00BA1CC6">
        <w:t xml:space="preserve"> </w:t>
      </w:r>
      <w:r w:rsidR="00F10637">
        <w:t>в производстве судов и следс</w:t>
      </w:r>
      <w:r w:rsidR="00F10637">
        <w:t>т</w:t>
      </w:r>
      <w:r w:rsidR="00F10637">
        <w:t>венных органов государства-участника находилось около</w:t>
      </w:r>
      <w:r w:rsidR="00F10637" w:rsidRPr="00BA1CC6">
        <w:t xml:space="preserve"> 36</w:t>
      </w:r>
      <w:r>
        <w:t> </w:t>
      </w:r>
      <w:r w:rsidR="00F10637" w:rsidRPr="00BA1CC6">
        <w:t xml:space="preserve">000 </w:t>
      </w:r>
      <w:r w:rsidR="00F10637">
        <w:t>уголовных дел</w:t>
      </w:r>
      <w:r w:rsidR="00F10637" w:rsidRPr="00BA1CC6">
        <w:t xml:space="preserve">. </w:t>
      </w:r>
      <w:r w:rsidR="00F10637">
        <w:t>Количество</w:t>
      </w:r>
      <w:r w:rsidR="00F10637" w:rsidRPr="00B26470">
        <w:t xml:space="preserve"> </w:t>
      </w:r>
      <w:r w:rsidR="00F10637">
        <w:t>дел</w:t>
      </w:r>
      <w:r w:rsidR="00F10637" w:rsidRPr="00B26470">
        <w:t xml:space="preserve"> </w:t>
      </w:r>
      <w:r w:rsidR="00F10637">
        <w:t>не</w:t>
      </w:r>
      <w:r w:rsidR="00F10637" w:rsidRPr="00B26470">
        <w:t xml:space="preserve"> </w:t>
      </w:r>
      <w:r w:rsidR="00F10637">
        <w:t>представляется</w:t>
      </w:r>
      <w:r w:rsidR="00F10637" w:rsidRPr="00B26470">
        <w:t xml:space="preserve"> </w:t>
      </w:r>
      <w:r w:rsidR="00F10637">
        <w:t>чрезмерным</w:t>
      </w:r>
      <w:r w:rsidR="00F10637" w:rsidRPr="00B26470">
        <w:t xml:space="preserve">, </w:t>
      </w:r>
      <w:r w:rsidR="00F10637">
        <w:t>если</w:t>
      </w:r>
      <w:r w:rsidR="00F10637" w:rsidRPr="00B26470">
        <w:t xml:space="preserve"> </w:t>
      </w:r>
      <w:r w:rsidR="00F10637">
        <w:t>учесть</w:t>
      </w:r>
      <w:r w:rsidR="00F10637" w:rsidRPr="00B26470">
        <w:t xml:space="preserve"> </w:t>
      </w:r>
      <w:r w:rsidR="00F10637">
        <w:t>число</w:t>
      </w:r>
      <w:r w:rsidR="00F10637" w:rsidRPr="00B26470">
        <w:t xml:space="preserve"> </w:t>
      </w:r>
      <w:r w:rsidR="00F10637">
        <w:t>действу</w:t>
      </w:r>
      <w:r w:rsidR="00F10637">
        <w:t>ю</w:t>
      </w:r>
      <w:r w:rsidR="00F10637">
        <w:t>щих</w:t>
      </w:r>
      <w:r w:rsidR="00F10637" w:rsidRPr="00B26470">
        <w:t xml:space="preserve"> </w:t>
      </w:r>
      <w:r w:rsidR="00F10637">
        <w:t>судебных</w:t>
      </w:r>
      <w:r w:rsidR="00F10637" w:rsidRPr="00B26470">
        <w:t xml:space="preserve"> </w:t>
      </w:r>
      <w:r w:rsidR="00F10637">
        <w:t>органов</w:t>
      </w:r>
      <w:r w:rsidR="00F10637" w:rsidRPr="00B26470">
        <w:t xml:space="preserve"> </w:t>
      </w:r>
      <w:r w:rsidR="00F10637">
        <w:t>и</w:t>
      </w:r>
      <w:r w:rsidR="00F10637" w:rsidRPr="00B26470">
        <w:t xml:space="preserve"> </w:t>
      </w:r>
      <w:r w:rsidR="00F10637">
        <w:t>прокуроров</w:t>
      </w:r>
      <w:r w:rsidR="00F10637" w:rsidRPr="00B26470">
        <w:t xml:space="preserve">; </w:t>
      </w:r>
      <w:r w:rsidR="00F10637">
        <w:t>угроза нарушения права на справедливое и своевременное судебное разбирательство</w:t>
      </w:r>
      <w:r w:rsidR="00F10637" w:rsidRPr="00B26470">
        <w:t xml:space="preserve"> </w:t>
      </w:r>
      <w:r w:rsidR="00F10637">
        <w:t>исключена</w:t>
      </w:r>
      <w:r w:rsidR="00F10637" w:rsidRPr="00B26470">
        <w:t xml:space="preserve">. </w:t>
      </w:r>
    </w:p>
    <w:p w:rsidR="00F10637" w:rsidRPr="00B25E57" w:rsidRDefault="007A7ADE" w:rsidP="00F10637">
      <w:pPr>
        <w:pStyle w:val="SingleTxtGR"/>
      </w:pPr>
      <w:r>
        <w:t>11.</w:t>
      </w:r>
      <w:r>
        <w:tab/>
      </w:r>
      <w:r w:rsidR="00F10637">
        <w:t>В</w:t>
      </w:r>
      <w:r w:rsidR="00F10637" w:rsidRPr="004712DA">
        <w:t xml:space="preserve"> 2002 </w:t>
      </w:r>
      <w:r w:rsidR="00F10637">
        <w:t>году</w:t>
      </w:r>
      <w:r w:rsidR="00F10637" w:rsidRPr="004712DA">
        <w:t xml:space="preserve"> </w:t>
      </w:r>
      <w:r w:rsidR="001D2303">
        <w:t xml:space="preserve"> </w:t>
      </w:r>
      <w:r w:rsidR="00F10637">
        <w:t>Боснией</w:t>
      </w:r>
      <w:r w:rsidR="00F10637" w:rsidRPr="004712DA">
        <w:t xml:space="preserve"> </w:t>
      </w:r>
      <w:r w:rsidR="00F10637">
        <w:t>и</w:t>
      </w:r>
      <w:r w:rsidR="00F10637" w:rsidRPr="004712DA">
        <w:t xml:space="preserve"> </w:t>
      </w:r>
      <w:r w:rsidR="00F10637">
        <w:t>Герцеговиной</w:t>
      </w:r>
      <w:r w:rsidR="00F10637" w:rsidRPr="004712DA">
        <w:t xml:space="preserve"> </w:t>
      </w:r>
      <w:r w:rsidR="00F10637">
        <w:t>была</w:t>
      </w:r>
      <w:r w:rsidR="00F10637" w:rsidRPr="004712DA">
        <w:t xml:space="preserve"> </w:t>
      </w:r>
      <w:r w:rsidR="00F10637">
        <w:t>принята</w:t>
      </w:r>
      <w:r w:rsidR="00F10637" w:rsidRPr="004712DA">
        <w:t xml:space="preserve"> </w:t>
      </w:r>
      <w:r w:rsidR="00F10637">
        <w:t>стратегия</w:t>
      </w:r>
      <w:r w:rsidR="00F10637" w:rsidRPr="004712DA">
        <w:t xml:space="preserve"> </w:t>
      </w:r>
      <w:r w:rsidR="00F10637">
        <w:t>в сфере производства по делам о военных преступлениях</w:t>
      </w:r>
      <w:r w:rsidR="00F10637" w:rsidRPr="004712DA">
        <w:t xml:space="preserve">. </w:t>
      </w:r>
      <w:r w:rsidR="00F10637">
        <w:t>Уголовное</w:t>
      </w:r>
      <w:r w:rsidR="00F10637" w:rsidRPr="004712DA">
        <w:t xml:space="preserve"> </w:t>
      </w:r>
      <w:r w:rsidR="00F10637">
        <w:t>преследование</w:t>
      </w:r>
      <w:r w:rsidR="00F10637" w:rsidRPr="004712DA">
        <w:t xml:space="preserve"> </w:t>
      </w:r>
      <w:r w:rsidR="00F10637">
        <w:t>в</w:t>
      </w:r>
      <w:r w:rsidR="00F10637" w:rsidRPr="004712DA">
        <w:t xml:space="preserve"> </w:t>
      </w:r>
      <w:r w:rsidR="00F10637">
        <w:t>рамках</w:t>
      </w:r>
      <w:r w:rsidR="00F10637" w:rsidRPr="004712DA">
        <w:t xml:space="preserve"> </w:t>
      </w:r>
      <w:r w:rsidR="00F10637">
        <w:t>наиболее</w:t>
      </w:r>
      <w:r w:rsidR="00F10637" w:rsidRPr="004712DA">
        <w:t xml:space="preserve"> </w:t>
      </w:r>
      <w:r w:rsidR="00F10637">
        <w:t>сложных</w:t>
      </w:r>
      <w:r w:rsidR="00F10637" w:rsidRPr="004712DA">
        <w:t xml:space="preserve"> </w:t>
      </w:r>
      <w:r w:rsidR="00F10637">
        <w:t xml:space="preserve">дел будет осуществляться в течение </w:t>
      </w:r>
      <w:r w:rsidR="00F10637" w:rsidRPr="004712DA">
        <w:t xml:space="preserve">7 </w:t>
      </w:r>
      <w:r w:rsidR="00F10637">
        <w:t>лет, а на менее сложные дела</w:t>
      </w:r>
      <w:r w:rsidR="00F10637" w:rsidRPr="004712DA">
        <w:t xml:space="preserve"> </w:t>
      </w:r>
      <w:r w:rsidR="00F10637">
        <w:t>будет отведено</w:t>
      </w:r>
      <w:r w:rsidR="00F10637" w:rsidRPr="004712DA">
        <w:t xml:space="preserve"> 15 </w:t>
      </w:r>
      <w:r w:rsidR="00F10637">
        <w:t>лет</w:t>
      </w:r>
      <w:r w:rsidR="00F10637" w:rsidRPr="004712DA">
        <w:t xml:space="preserve">. </w:t>
      </w:r>
      <w:r w:rsidR="00F10637">
        <w:t>Государственный суд и Прокуратура Бо</w:t>
      </w:r>
      <w:r w:rsidR="00F10637">
        <w:t>с</w:t>
      </w:r>
      <w:r w:rsidR="00F10637">
        <w:t>нии и Герцеговины должны создать и вести базу</w:t>
      </w:r>
      <w:r w:rsidR="00F10637" w:rsidRPr="0001296D">
        <w:t xml:space="preserve"> </w:t>
      </w:r>
      <w:r w:rsidR="00F10637">
        <w:t>данных</w:t>
      </w:r>
      <w:r w:rsidR="00F10637" w:rsidRPr="0001296D">
        <w:t xml:space="preserve"> </w:t>
      </w:r>
      <w:r w:rsidR="00F10637">
        <w:t>по</w:t>
      </w:r>
      <w:r w:rsidR="00F10637" w:rsidRPr="0001296D">
        <w:t xml:space="preserve"> </w:t>
      </w:r>
      <w:r w:rsidR="00F10637">
        <w:t>делам</w:t>
      </w:r>
      <w:r w:rsidR="00F10637" w:rsidRPr="0001296D">
        <w:t xml:space="preserve"> </w:t>
      </w:r>
      <w:r w:rsidR="00F10637">
        <w:t>о</w:t>
      </w:r>
      <w:r w:rsidR="00F10637" w:rsidRPr="0001296D">
        <w:t xml:space="preserve"> </w:t>
      </w:r>
      <w:r w:rsidR="00F10637">
        <w:t>военных</w:t>
      </w:r>
      <w:r w:rsidR="00F10637" w:rsidRPr="0001296D">
        <w:t xml:space="preserve"> </w:t>
      </w:r>
      <w:r w:rsidR="00F10637">
        <w:t>преступлениях</w:t>
      </w:r>
      <w:r w:rsidR="00F10637" w:rsidRPr="0001296D">
        <w:t xml:space="preserve">. </w:t>
      </w:r>
      <w:r w:rsidR="00F10637">
        <w:t>Точное количество дел о военных преступлениях будет извес</w:t>
      </w:r>
      <w:r w:rsidR="00F10637">
        <w:t>т</w:t>
      </w:r>
      <w:r w:rsidR="00F10637">
        <w:t>но к ко</w:t>
      </w:r>
      <w:r w:rsidR="00F10637">
        <w:t>н</w:t>
      </w:r>
      <w:r w:rsidR="00F10637">
        <w:t>цу года</w:t>
      </w:r>
      <w:r w:rsidR="00F10637" w:rsidRPr="00B25E57">
        <w:t xml:space="preserve">. </w:t>
      </w:r>
    </w:p>
    <w:p w:rsidR="00F10637" w:rsidRPr="00503CB8" w:rsidRDefault="007A7ADE" w:rsidP="00F10637">
      <w:pPr>
        <w:pStyle w:val="SingleTxtGR"/>
      </w:pPr>
      <w:r>
        <w:t>12.</w:t>
      </w:r>
      <w:r>
        <w:tab/>
      </w:r>
      <w:r w:rsidR="00F10637" w:rsidRPr="00503CB8">
        <w:t>У Боснии и Герцеговины нет невыполненных обязательств, кроме обяз</w:t>
      </w:r>
      <w:r w:rsidR="00F10637" w:rsidRPr="00503CB8">
        <w:t>а</w:t>
      </w:r>
      <w:r w:rsidR="00F10637" w:rsidRPr="00503CB8">
        <w:t>тельств по выдаче, перед Международным трибуналом по бывшей Югославии (</w:t>
      </w:r>
      <w:r>
        <w:t>"</w:t>
      </w:r>
      <w:r w:rsidR="00F10637" w:rsidRPr="00503CB8">
        <w:t>Гаагский трибунал</w:t>
      </w:r>
      <w:r>
        <w:t>"</w:t>
      </w:r>
      <w:r w:rsidR="00F10637" w:rsidRPr="00503CB8">
        <w:t xml:space="preserve">). После роспуска Группы Гаагского трибунала по </w:t>
      </w:r>
      <w:r>
        <w:t>"</w:t>
      </w:r>
      <w:r w:rsidR="00F10637" w:rsidRPr="00503CB8">
        <w:t>Пр</w:t>
      </w:r>
      <w:r w:rsidR="00F10637" w:rsidRPr="00503CB8">
        <w:t>а</w:t>
      </w:r>
      <w:r w:rsidR="00F10637" w:rsidRPr="00503CB8">
        <w:t>вилам поведения</w:t>
      </w:r>
      <w:r>
        <w:t>"</w:t>
      </w:r>
      <w:r w:rsidR="00F10637" w:rsidRPr="00503CB8">
        <w:t xml:space="preserve"> национальная судебная система использует собственные кр</w:t>
      </w:r>
      <w:r w:rsidR="00F10637" w:rsidRPr="00503CB8">
        <w:t>и</w:t>
      </w:r>
      <w:r w:rsidR="00F10637" w:rsidRPr="00503CB8">
        <w:t>терии определения мест проведения судебных слушаний по делам о военных прест</w:t>
      </w:r>
      <w:r w:rsidR="00F10637" w:rsidRPr="00503CB8">
        <w:t>у</w:t>
      </w:r>
      <w:r w:rsidR="00F10637" w:rsidRPr="00503CB8">
        <w:t xml:space="preserve">плениях. </w:t>
      </w:r>
    </w:p>
    <w:p w:rsidR="00F10637" w:rsidRPr="00264B00" w:rsidRDefault="007A7ADE" w:rsidP="00F10637">
      <w:pPr>
        <w:pStyle w:val="SingleTxtGR"/>
      </w:pPr>
      <w:r>
        <w:t>13.</w:t>
      </w:r>
      <w:r>
        <w:tab/>
      </w:r>
      <w:r w:rsidR="00F10637">
        <w:t>Что</w:t>
      </w:r>
      <w:r w:rsidR="00F10637" w:rsidRPr="004A40B9">
        <w:t xml:space="preserve"> </w:t>
      </w:r>
      <w:r w:rsidR="00F10637">
        <w:t>касается</w:t>
      </w:r>
      <w:r w:rsidR="00F10637" w:rsidRPr="004A40B9">
        <w:t xml:space="preserve"> </w:t>
      </w:r>
      <w:r w:rsidR="00F10637">
        <w:t>нарушений</w:t>
      </w:r>
      <w:r w:rsidR="00F10637" w:rsidRPr="004A40B9">
        <w:t xml:space="preserve"> </w:t>
      </w:r>
      <w:r w:rsidR="00F10637">
        <w:t>прав</w:t>
      </w:r>
      <w:r w:rsidR="00F10637" w:rsidRPr="004A40B9">
        <w:t xml:space="preserve"> </w:t>
      </w:r>
      <w:r w:rsidR="00F10637">
        <w:t>заключенных</w:t>
      </w:r>
      <w:r w:rsidR="00F10637" w:rsidRPr="004A40B9">
        <w:t xml:space="preserve">, </w:t>
      </w:r>
      <w:r w:rsidR="00F10637">
        <w:t>то в национальном законод</w:t>
      </w:r>
      <w:r w:rsidR="00F10637">
        <w:t>а</w:t>
      </w:r>
      <w:r w:rsidR="00F10637">
        <w:t>тельстве не проводится различие между лицами, содержащимися в предвар</w:t>
      </w:r>
      <w:r w:rsidR="00F10637">
        <w:t>и</w:t>
      </w:r>
      <w:r w:rsidR="00F10637">
        <w:t>тельном заключении, и осужденными заключенными</w:t>
      </w:r>
      <w:r w:rsidR="00F10637" w:rsidRPr="004A40B9">
        <w:t xml:space="preserve">. </w:t>
      </w:r>
      <w:r w:rsidR="00F10637">
        <w:t>Уголовное дело обяз</w:t>
      </w:r>
      <w:r w:rsidR="00F10637">
        <w:t>а</w:t>
      </w:r>
      <w:r w:rsidR="00F10637">
        <w:t>тельно возбуждается во всех случаях, когда имеются основания подозревать, что было совершено уголовное преступление в отношении заключенного любой категории</w:t>
      </w:r>
      <w:r w:rsidR="00F10637" w:rsidRPr="00F10637">
        <w:t xml:space="preserve">. </w:t>
      </w:r>
      <w:r w:rsidR="00F10637">
        <w:t>Тюремный</w:t>
      </w:r>
      <w:r w:rsidR="00F10637" w:rsidRPr="00F10637">
        <w:t xml:space="preserve"> </w:t>
      </w:r>
      <w:r w:rsidR="00F10637">
        <w:t>персонал</w:t>
      </w:r>
      <w:r w:rsidR="00F10637" w:rsidRPr="00F10637">
        <w:t xml:space="preserve"> </w:t>
      </w:r>
      <w:r w:rsidR="00F10637">
        <w:t>обязан</w:t>
      </w:r>
      <w:r w:rsidR="00F10637" w:rsidRPr="00F10637">
        <w:t xml:space="preserve"> </w:t>
      </w:r>
      <w:r w:rsidR="00F10637">
        <w:t>сообщать</w:t>
      </w:r>
      <w:r w:rsidR="00F10637" w:rsidRPr="00F10637">
        <w:t xml:space="preserve"> </w:t>
      </w:r>
      <w:r w:rsidR="00F10637">
        <w:t>о</w:t>
      </w:r>
      <w:r w:rsidR="00F10637" w:rsidRPr="00F10637">
        <w:t xml:space="preserve"> </w:t>
      </w:r>
      <w:r w:rsidR="00F10637">
        <w:t>таких</w:t>
      </w:r>
      <w:r w:rsidR="00F10637" w:rsidRPr="00F10637">
        <w:t xml:space="preserve"> </w:t>
      </w:r>
      <w:r w:rsidR="00F10637">
        <w:t>преступлениях</w:t>
      </w:r>
      <w:r w:rsidR="00F10637" w:rsidRPr="00F10637">
        <w:t xml:space="preserve">. </w:t>
      </w:r>
      <w:r w:rsidR="00F10637">
        <w:t>Пр</w:t>
      </w:r>
      <w:r w:rsidR="00F10637">
        <w:t>о</w:t>
      </w:r>
      <w:r w:rsidR="00F10637">
        <w:t>куратура</w:t>
      </w:r>
      <w:r w:rsidR="00F10637" w:rsidRPr="00447AD9">
        <w:t xml:space="preserve"> </w:t>
      </w:r>
      <w:r w:rsidR="00F10637">
        <w:t>в</w:t>
      </w:r>
      <w:r w:rsidR="00F10637" w:rsidRPr="00447AD9">
        <w:t xml:space="preserve"> </w:t>
      </w:r>
      <w:r w:rsidR="00F10637">
        <w:t>состоянии</w:t>
      </w:r>
      <w:r w:rsidR="00F10637" w:rsidRPr="00447AD9">
        <w:t xml:space="preserve"> </w:t>
      </w:r>
      <w:r w:rsidR="00F10637">
        <w:t>предоставлять</w:t>
      </w:r>
      <w:r w:rsidR="00F10637" w:rsidRPr="00447AD9">
        <w:t xml:space="preserve"> </w:t>
      </w:r>
      <w:r w:rsidR="00F10637">
        <w:t>защиту</w:t>
      </w:r>
      <w:r w:rsidR="00F10637" w:rsidRPr="00447AD9">
        <w:t xml:space="preserve"> </w:t>
      </w:r>
      <w:r w:rsidR="00F10637">
        <w:t>свидетелям</w:t>
      </w:r>
      <w:r w:rsidR="00F10637" w:rsidRPr="00447AD9">
        <w:t xml:space="preserve">, </w:t>
      </w:r>
      <w:r w:rsidR="00F10637">
        <w:t>хотя</w:t>
      </w:r>
      <w:r w:rsidR="00F10637" w:rsidRPr="00447AD9">
        <w:t xml:space="preserve"> </w:t>
      </w:r>
      <w:r w:rsidR="00F10637">
        <w:t>на уровне гос</w:t>
      </w:r>
      <w:r w:rsidR="00F10637">
        <w:t>у</w:t>
      </w:r>
      <w:r w:rsidR="00F10637">
        <w:t>дарства обеспечивается более надежная физическая</w:t>
      </w:r>
      <w:r w:rsidR="00F10637" w:rsidRPr="00447AD9">
        <w:t xml:space="preserve"> </w:t>
      </w:r>
      <w:r w:rsidR="00F10637">
        <w:t>защита, чем на уровне субъектов</w:t>
      </w:r>
      <w:r w:rsidR="00F10637" w:rsidRPr="00447AD9">
        <w:t xml:space="preserve">. </w:t>
      </w:r>
      <w:r w:rsidR="00F10637">
        <w:t>В</w:t>
      </w:r>
      <w:r w:rsidR="00F10637" w:rsidRPr="00264B00">
        <w:t xml:space="preserve"> </w:t>
      </w:r>
      <w:r w:rsidR="00F10637">
        <w:t>ограниченном</w:t>
      </w:r>
      <w:r w:rsidR="00F10637" w:rsidRPr="00264B00">
        <w:t xml:space="preserve"> </w:t>
      </w:r>
      <w:r w:rsidR="00F10637">
        <w:t>числе</w:t>
      </w:r>
      <w:r w:rsidR="00F10637" w:rsidRPr="00264B00">
        <w:t xml:space="preserve"> </w:t>
      </w:r>
      <w:r w:rsidR="00F10637">
        <w:t>судебных</w:t>
      </w:r>
      <w:r w:rsidR="00F10637" w:rsidRPr="00264B00">
        <w:t xml:space="preserve"> </w:t>
      </w:r>
      <w:r w:rsidR="00F10637">
        <w:t>органов</w:t>
      </w:r>
      <w:r w:rsidR="00F10637" w:rsidRPr="00264B00">
        <w:t xml:space="preserve"> </w:t>
      </w:r>
      <w:r w:rsidR="00F10637">
        <w:t>созданы условия</w:t>
      </w:r>
      <w:r w:rsidR="00F10637" w:rsidRPr="00264B00">
        <w:t xml:space="preserve"> </w:t>
      </w:r>
      <w:r w:rsidR="00F10637">
        <w:t>для защ</w:t>
      </w:r>
      <w:r w:rsidR="00F10637">
        <w:t>и</w:t>
      </w:r>
      <w:r w:rsidR="00F10637">
        <w:t>ты личности свидетелей путем искажения голоса или изображения в ходе дачи показаний</w:t>
      </w:r>
      <w:r w:rsidR="00F10637" w:rsidRPr="00264B00">
        <w:t xml:space="preserve">. </w:t>
      </w:r>
    </w:p>
    <w:p w:rsidR="00F10637" w:rsidRPr="008927CC" w:rsidRDefault="007A7ADE" w:rsidP="00F10637">
      <w:pPr>
        <w:pStyle w:val="SingleTxtGR"/>
      </w:pPr>
      <w:r>
        <w:t>14.</w:t>
      </w:r>
      <w:r>
        <w:tab/>
      </w:r>
      <w:r w:rsidR="00F10637" w:rsidRPr="00E004F0">
        <w:t>Специальные международные полицейские силы</w:t>
      </w:r>
      <w:r w:rsidR="00F10637" w:rsidRPr="00F763F5">
        <w:t xml:space="preserve"> </w:t>
      </w:r>
      <w:r w:rsidR="00F10637">
        <w:t>осуществляли</w:t>
      </w:r>
      <w:r w:rsidR="00F10637" w:rsidRPr="00F763F5">
        <w:t xml:space="preserve"> </w:t>
      </w:r>
      <w:r w:rsidR="00F10637">
        <w:t>надзор</w:t>
      </w:r>
      <w:r w:rsidR="00F10637" w:rsidRPr="00F763F5">
        <w:t xml:space="preserve"> </w:t>
      </w:r>
      <w:r w:rsidR="00F10637">
        <w:t>за</w:t>
      </w:r>
      <w:r w:rsidR="00F10637" w:rsidRPr="00F763F5">
        <w:t xml:space="preserve"> </w:t>
      </w:r>
      <w:r w:rsidR="00F10637">
        <w:t>проведением реформы полицейской службы, направленной на</w:t>
      </w:r>
      <w:r w:rsidR="00F10637" w:rsidRPr="00F763F5">
        <w:t xml:space="preserve"> </w:t>
      </w:r>
      <w:r w:rsidR="00F10637">
        <w:t>недопущение дискриминации в отношении лиц, подающих</w:t>
      </w:r>
      <w:r w:rsidR="00F10637" w:rsidRPr="00F763F5">
        <w:t xml:space="preserve"> </w:t>
      </w:r>
      <w:r w:rsidR="00F10637">
        <w:t>жалобу из числа представителей этнических меньшинств</w:t>
      </w:r>
      <w:r w:rsidR="00F10637" w:rsidRPr="00F763F5">
        <w:t xml:space="preserve">. </w:t>
      </w:r>
      <w:r w:rsidR="00F10637">
        <w:t>После</w:t>
      </w:r>
      <w:r w:rsidR="00F10637" w:rsidRPr="008927CC">
        <w:t xml:space="preserve"> </w:t>
      </w:r>
      <w:r w:rsidR="00F10637">
        <w:t>проведения</w:t>
      </w:r>
      <w:r w:rsidR="00F10637" w:rsidRPr="008927CC">
        <w:t xml:space="preserve"> </w:t>
      </w:r>
      <w:r w:rsidR="00F10637">
        <w:t>реформ</w:t>
      </w:r>
      <w:r w:rsidR="00F10637" w:rsidRPr="008927CC">
        <w:t xml:space="preserve"> </w:t>
      </w:r>
      <w:r w:rsidR="00F10637">
        <w:t>в</w:t>
      </w:r>
      <w:r w:rsidR="00F10637" w:rsidRPr="008927CC">
        <w:t xml:space="preserve"> 2003 </w:t>
      </w:r>
      <w:r w:rsidR="00F10637">
        <w:t>году</w:t>
      </w:r>
      <w:r w:rsidR="00F10637" w:rsidRPr="008927CC">
        <w:t xml:space="preserve"> </w:t>
      </w:r>
      <w:r w:rsidR="00F10637">
        <w:rPr>
          <w:bCs/>
        </w:rPr>
        <w:t>Верховный</w:t>
      </w:r>
      <w:r w:rsidR="00F10637" w:rsidRPr="008927CC">
        <w:rPr>
          <w:bCs/>
        </w:rPr>
        <w:t xml:space="preserve"> </w:t>
      </w:r>
      <w:r w:rsidR="00F10637">
        <w:rPr>
          <w:bCs/>
        </w:rPr>
        <w:t>с</w:t>
      </w:r>
      <w:r w:rsidR="00F10637">
        <w:rPr>
          <w:bCs/>
        </w:rPr>
        <w:t>у</w:t>
      </w:r>
      <w:r w:rsidR="00F10637">
        <w:rPr>
          <w:bCs/>
        </w:rPr>
        <w:t>дебный</w:t>
      </w:r>
      <w:r w:rsidR="00F10637" w:rsidRPr="008927CC">
        <w:rPr>
          <w:bCs/>
        </w:rPr>
        <w:t xml:space="preserve"> </w:t>
      </w:r>
      <w:r w:rsidR="00F10637">
        <w:rPr>
          <w:bCs/>
        </w:rPr>
        <w:t>и</w:t>
      </w:r>
      <w:r w:rsidR="00F10637" w:rsidRPr="008927CC">
        <w:rPr>
          <w:bCs/>
        </w:rPr>
        <w:t xml:space="preserve"> </w:t>
      </w:r>
      <w:r w:rsidR="00F10637">
        <w:rPr>
          <w:bCs/>
        </w:rPr>
        <w:t>прокурорский</w:t>
      </w:r>
      <w:r w:rsidR="00F10637" w:rsidRPr="008927CC">
        <w:rPr>
          <w:bCs/>
        </w:rPr>
        <w:t xml:space="preserve"> </w:t>
      </w:r>
      <w:r w:rsidR="00F10637">
        <w:rPr>
          <w:bCs/>
        </w:rPr>
        <w:t>совет</w:t>
      </w:r>
      <w:r w:rsidR="00F10637" w:rsidRPr="008927CC">
        <w:rPr>
          <w:bCs/>
        </w:rPr>
        <w:t xml:space="preserve"> </w:t>
      </w:r>
      <w:r w:rsidR="00F10637">
        <w:t>отвечает</w:t>
      </w:r>
      <w:r w:rsidR="00F10637" w:rsidRPr="008927CC">
        <w:t xml:space="preserve"> </w:t>
      </w:r>
      <w:r w:rsidR="00F10637">
        <w:t>за</w:t>
      </w:r>
      <w:r w:rsidR="00F10637" w:rsidRPr="008927CC">
        <w:t xml:space="preserve"> </w:t>
      </w:r>
      <w:r w:rsidR="00F10637">
        <w:t>обеспечение</w:t>
      </w:r>
      <w:r w:rsidR="00F10637" w:rsidRPr="008927CC">
        <w:t xml:space="preserve"> </w:t>
      </w:r>
      <w:r w:rsidR="00F10637">
        <w:t>соответствия процен</w:t>
      </w:r>
      <w:r w:rsidR="00F10637">
        <w:t>т</w:t>
      </w:r>
      <w:r w:rsidR="00F10637">
        <w:t>ной доли числа всех судей и прокуроров с учетом их этнической принадлежн</w:t>
      </w:r>
      <w:r w:rsidR="00F10637">
        <w:t>о</w:t>
      </w:r>
      <w:r w:rsidR="00F10637">
        <w:t>сти по всей стране этническому составу населения</w:t>
      </w:r>
      <w:r w:rsidR="00F10637" w:rsidRPr="008927CC">
        <w:t xml:space="preserve"> </w:t>
      </w:r>
      <w:r w:rsidR="00F10637">
        <w:t>согласно данным (предвое</w:t>
      </w:r>
      <w:r w:rsidR="00F10637">
        <w:t>н</w:t>
      </w:r>
      <w:r w:rsidR="00F10637">
        <w:t xml:space="preserve">ной) переписи </w:t>
      </w:r>
      <w:r w:rsidR="00F10637" w:rsidRPr="008927CC">
        <w:t>1991</w:t>
      </w:r>
      <w:r>
        <w:t> </w:t>
      </w:r>
      <w:r w:rsidR="00F10637">
        <w:t>года</w:t>
      </w:r>
      <w:r w:rsidR="00F10637" w:rsidRPr="008927CC">
        <w:t xml:space="preserve">; </w:t>
      </w:r>
      <w:r w:rsidR="00F10637">
        <w:t>к</w:t>
      </w:r>
      <w:r w:rsidR="00F10637" w:rsidRPr="008927CC">
        <w:t xml:space="preserve"> 2009</w:t>
      </w:r>
      <w:r w:rsidR="00F10637">
        <w:t xml:space="preserve"> году эта задача была выполнена в каждом суб</w:t>
      </w:r>
      <w:r w:rsidR="00F10637">
        <w:t>ъ</w:t>
      </w:r>
      <w:r w:rsidR="00F10637">
        <w:t>екте</w:t>
      </w:r>
      <w:r w:rsidR="00F10637" w:rsidRPr="008927CC">
        <w:t xml:space="preserve">. </w:t>
      </w:r>
    </w:p>
    <w:p w:rsidR="00F10637" w:rsidRPr="00F10637" w:rsidRDefault="007A7ADE" w:rsidP="00F10637">
      <w:pPr>
        <w:pStyle w:val="SingleTxtGR"/>
      </w:pPr>
      <w:r>
        <w:t>15.</w:t>
      </w:r>
      <w:r>
        <w:tab/>
      </w:r>
      <w:r w:rsidR="00F10637">
        <w:t>Права</w:t>
      </w:r>
      <w:r w:rsidR="00F10637" w:rsidRPr="007163A1">
        <w:t xml:space="preserve"> </w:t>
      </w:r>
      <w:r w:rsidR="00F10637">
        <w:t>лиц</w:t>
      </w:r>
      <w:r w:rsidR="00F10637" w:rsidRPr="007163A1">
        <w:t xml:space="preserve">, </w:t>
      </w:r>
      <w:r w:rsidR="00F10637">
        <w:t>лишенных</w:t>
      </w:r>
      <w:r w:rsidR="00F10637" w:rsidRPr="007163A1">
        <w:t xml:space="preserve"> </w:t>
      </w:r>
      <w:r w:rsidR="00F10637">
        <w:t>свободы</w:t>
      </w:r>
      <w:r w:rsidR="00F10637" w:rsidRPr="007163A1">
        <w:t xml:space="preserve">, </w:t>
      </w:r>
      <w:r w:rsidR="00F10637">
        <w:t>в</w:t>
      </w:r>
      <w:r w:rsidR="00F10637" w:rsidRPr="007163A1">
        <w:t xml:space="preserve"> </w:t>
      </w:r>
      <w:r w:rsidR="00F10637">
        <w:t>полном</w:t>
      </w:r>
      <w:r w:rsidR="00F10637" w:rsidRPr="007163A1">
        <w:t xml:space="preserve"> </w:t>
      </w:r>
      <w:r w:rsidR="00F10637">
        <w:t>объеме</w:t>
      </w:r>
      <w:r w:rsidR="00F10637" w:rsidRPr="007163A1">
        <w:t xml:space="preserve"> </w:t>
      </w:r>
      <w:r w:rsidR="00F10637">
        <w:t>гарантированы</w:t>
      </w:r>
      <w:r w:rsidR="00F10637" w:rsidRPr="007163A1">
        <w:t xml:space="preserve"> </w:t>
      </w:r>
      <w:r w:rsidR="00F10637">
        <w:t>на осн</w:t>
      </w:r>
      <w:r w:rsidR="00F10637">
        <w:t>о</w:t>
      </w:r>
      <w:r w:rsidR="00F10637">
        <w:t>вании норм законодательства, регламентирующего уголовный процесс</w:t>
      </w:r>
      <w:r w:rsidR="00F10637" w:rsidRPr="007163A1">
        <w:t xml:space="preserve">. </w:t>
      </w:r>
      <w:r w:rsidR="00F10637">
        <w:t>Всем</w:t>
      </w:r>
      <w:r w:rsidR="00F10637" w:rsidRPr="007163A1">
        <w:t xml:space="preserve"> </w:t>
      </w:r>
      <w:r w:rsidR="00F10637">
        <w:t>лицам</w:t>
      </w:r>
      <w:r w:rsidR="00F10637" w:rsidRPr="007163A1">
        <w:t xml:space="preserve">, </w:t>
      </w:r>
      <w:r w:rsidR="00F10637">
        <w:t>лишенным</w:t>
      </w:r>
      <w:r w:rsidR="00F10637" w:rsidRPr="007163A1">
        <w:t xml:space="preserve"> </w:t>
      </w:r>
      <w:r w:rsidR="00F10637">
        <w:t>свободы</w:t>
      </w:r>
      <w:r w:rsidR="00F10637" w:rsidRPr="007163A1">
        <w:t xml:space="preserve">, </w:t>
      </w:r>
      <w:r w:rsidR="00F10637">
        <w:t>немедленно</w:t>
      </w:r>
      <w:r w:rsidR="00F10637" w:rsidRPr="007163A1">
        <w:t xml:space="preserve"> </w:t>
      </w:r>
      <w:r w:rsidR="00F10637">
        <w:t>на</w:t>
      </w:r>
      <w:r w:rsidR="00F10637" w:rsidRPr="007163A1">
        <w:t xml:space="preserve"> </w:t>
      </w:r>
      <w:r w:rsidR="00F10637">
        <w:t>понятном</w:t>
      </w:r>
      <w:r w:rsidR="00F10637" w:rsidRPr="007163A1">
        <w:t xml:space="preserve"> </w:t>
      </w:r>
      <w:r w:rsidR="00F10637">
        <w:t>им</w:t>
      </w:r>
      <w:r w:rsidR="00F10637" w:rsidRPr="007163A1">
        <w:t xml:space="preserve"> </w:t>
      </w:r>
      <w:r w:rsidR="00F10637">
        <w:t>языке</w:t>
      </w:r>
      <w:r w:rsidR="00F10637" w:rsidRPr="007163A1">
        <w:t xml:space="preserve"> </w:t>
      </w:r>
      <w:r w:rsidR="00F10637">
        <w:t>сообщается</w:t>
      </w:r>
      <w:r w:rsidR="00F10637" w:rsidRPr="007163A1">
        <w:t xml:space="preserve"> </w:t>
      </w:r>
      <w:r w:rsidR="00F10637">
        <w:t>о</w:t>
      </w:r>
      <w:r w:rsidR="00F10637" w:rsidRPr="007163A1">
        <w:t xml:space="preserve"> </w:t>
      </w:r>
      <w:r w:rsidR="00F10637">
        <w:t>причинах</w:t>
      </w:r>
      <w:r w:rsidR="00F10637" w:rsidRPr="007163A1">
        <w:t xml:space="preserve"> </w:t>
      </w:r>
      <w:r w:rsidR="00F10637">
        <w:t>их</w:t>
      </w:r>
      <w:r w:rsidR="00F10637" w:rsidRPr="007163A1">
        <w:t xml:space="preserve"> </w:t>
      </w:r>
      <w:r w:rsidR="00F10637">
        <w:t>задержания</w:t>
      </w:r>
      <w:r w:rsidR="00F10637" w:rsidRPr="007163A1">
        <w:t xml:space="preserve"> </w:t>
      </w:r>
      <w:r w:rsidR="00F10637">
        <w:t>и</w:t>
      </w:r>
      <w:r w:rsidR="00F10637" w:rsidRPr="007163A1">
        <w:t xml:space="preserve"> </w:t>
      </w:r>
      <w:r w:rsidR="00F10637">
        <w:t>об</w:t>
      </w:r>
      <w:r w:rsidR="00F10637" w:rsidRPr="007163A1">
        <w:t xml:space="preserve"> </w:t>
      </w:r>
      <w:r w:rsidR="00F10637">
        <w:t>имеющемся у них</w:t>
      </w:r>
      <w:r w:rsidR="00F10637" w:rsidRPr="007163A1">
        <w:t xml:space="preserve"> </w:t>
      </w:r>
      <w:r w:rsidR="00F10637">
        <w:t>праве</w:t>
      </w:r>
      <w:r w:rsidR="00F10637" w:rsidRPr="007163A1">
        <w:t xml:space="preserve"> </w:t>
      </w:r>
      <w:r w:rsidR="00F10637">
        <w:t>сделать</w:t>
      </w:r>
      <w:r w:rsidR="00F10637" w:rsidRPr="007163A1">
        <w:t xml:space="preserve"> </w:t>
      </w:r>
      <w:r w:rsidR="00F10637">
        <w:t>заявление</w:t>
      </w:r>
      <w:r w:rsidR="00F10637" w:rsidRPr="007163A1">
        <w:t xml:space="preserve">, </w:t>
      </w:r>
      <w:r w:rsidR="00F10637">
        <w:t>н</w:t>
      </w:r>
      <w:r w:rsidR="00F10637">
        <w:t>а</w:t>
      </w:r>
      <w:r w:rsidR="00F10637">
        <w:t>значить</w:t>
      </w:r>
      <w:r w:rsidR="00F10637" w:rsidRPr="007163A1">
        <w:t xml:space="preserve"> </w:t>
      </w:r>
      <w:r w:rsidR="00F10637">
        <w:t>адвоката</w:t>
      </w:r>
      <w:r w:rsidR="00F10637" w:rsidRPr="007163A1">
        <w:t xml:space="preserve"> </w:t>
      </w:r>
      <w:r w:rsidR="00F10637">
        <w:t>по своему выбору</w:t>
      </w:r>
      <w:r w:rsidR="00F10637" w:rsidRPr="007163A1">
        <w:t xml:space="preserve"> </w:t>
      </w:r>
      <w:r w:rsidR="00F10637">
        <w:t>и связаться с семьей</w:t>
      </w:r>
      <w:r w:rsidR="00F10637" w:rsidRPr="007163A1">
        <w:t xml:space="preserve"> </w:t>
      </w:r>
      <w:r w:rsidR="00F10637">
        <w:t>либо с консульством</w:t>
      </w:r>
      <w:r w:rsidR="00F10637" w:rsidRPr="007163A1">
        <w:t xml:space="preserve"> </w:t>
      </w:r>
      <w:r w:rsidR="00F10637">
        <w:t>страны, гражданами которой</w:t>
      </w:r>
      <w:r w:rsidR="00F10637" w:rsidRPr="007163A1">
        <w:t xml:space="preserve"> </w:t>
      </w:r>
      <w:r w:rsidR="00F10637">
        <w:t>они являются</w:t>
      </w:r>
      <w:r w:rsidR="00F10637" w:rsidRPr="007163A1">
        <w:t xml:space="preserve">. </w:t>
      </w:r>
      <w:r w:rsidR="00F10637">
        <w:t>Любому лицу, которое не может о</w:t>
      </w:r>
      <w:r w:rsidR="00F10637">
        <w:t>п</w:t>
      </w:r>
      <w:r w:rsidR="00F10637">
        <w:t>латить свою защиту, будет назначен адвокат</w:t>
      </w:r>
      <w:r w:rsidR="00F10637" w:rsidRPr="00F10637">
        <w:t xml:space="preserve">. </w:t>
      </w:r>
    </w:p>
    <w:p w:rsidR="00F10637" w:rsidRPr="00A8161B" w:rsidRDefault="007A7ADE" w:rsidP="00F10637">
      <w:pPr>
        <w:pStyle w:val="SingleTxtGR"/>
      </w:pPr>
      <w:r>
        <w:t>16.</w:t>
      </w:r>
      <w:r>
        <w:tab/>
      </w:r>
      <w:r w:rsidR="00F10637">
        <w:t>Оказание давления на любого свидетеля с целью получения информации з</w:t>
      </w:r>
      <w:r w:rsidR="00F10637">
        <w:t>а</w:t>
      </w:r>
      <w:r w:rsidR="00F10637">
        <w:t>прещено</w:t>
      </w:r>
      <w:r w:rsidR="00F10637" w:rsidRPr="00A35EB6">
        <w:t xml:space="preserve">. </w:t>
      </w:r>
      <w:r w:rsidR="00F10637">
        <w:t>Доказательства, полученные незаконными способами, не могут быть использованы в суде</w:t>
      </w:r>
      <w:r w:rsidR="00F10637" w:rsidRPr="00F926CE">
        <w:t xml:space="preserve">. </w:t>
      </w:r>
      <w:r w:rsidR="00F10637">
        <w:t>В</w:t>
      </w:r>
      <w:r w:rsidR="00F10637" w:rsidRPr="00A8161B">
        <w:t xml:space="preserve"> </w:t>
      </w:r>
      <w:r w:rsidR="00F10637">
        <w:t>соответствии</w:t>
      </w:r>
      <w:r w:rsidR="00F10637" w:rsidRPr="00A8161B">
        <w:t xml:space="preserve"> </w:t>
      </w:r>
      <w:r w:rsidR="00F10637">
        <w:t>с</w:t>
      </w:r>
      <w:r w:rsidR="00F10637" w:rsidRPr="00A8161B">
        <w:t xml:space="preserve"> </w:t>
      </w:r>
      <w:r w:rsidR="00F10637">
        <w:t>нормами</w:t>
      </w:r>
      <w:r w:rsidR="00F10637" w:rsidRPr="00A8161B">
        <w:t xml:space="preserve"> </w:t>
      </w:r>
      <w:r w:rsidR="00F10637">
        <w:t>национального</w:t>
      </w:r>
      <w:r w:rsidR="00F10637" w:rsidRPr="00A8161B">
        <w:t xml:space="preserve"> </w:t>
      </w:r>
      <w:r w:rsidR="00F10637">
        <w:t>законод</w:t>
      </w:r>
      <w:r w:rsidR="00F10637">
        <w:t>а</w:t>
      </w:r>
      <w:r w:rsidR="00F10637">
        <w:t>тельства</w:t>
      </w:r>
      <w:r w:rsidR="00F10637" w:rsidRPr="00A8161B">
        <w:t xml:space="preserve"> </w:t>
      </w:r>
      <w:r w:rsidR="00F10637">
        <w:t>лица</w:t>
      </w:r>
      <w:r w:rsidR="00F10637" w:rsidRPr="00A8161B">
        <w:t xml:space="preserve">, </w:t>
      </w:r>
      <w:r w:rsidR="00F10637">
        <w:t>лишенные</w:t>
      </w:r>
      <w:r w:rsidR="00F10637" w:rsidRPr="00A8161B">
        <w:t xml:space="preserve"> </w:t>
      </w:r>
      <w:r w:rsidR="00F10637">
        <w:t>свободы</w:t>
      </w:r>
      <w:r w:rsidR="00F10637" w:rsidRPr="00A8161B">
        <w:t xml:space="preserve">, </w:t>
      </w:r>
      <w:r w:rsidR="00F10637">
        <w:t>не</w:t>
      </w:r>
      <w:r w:rsidR="00F10637" w:rsidRPr="00A8161B">
        <w:t xml:space="preserve"> </w:t>
      </w:r>
      <w:r w:rsidR="00F10637">
        <w:t>могут</w:t>
      </w:r>
      <w:r w:rsidR="00F10637" w:rsidRPr="00A8161B">
        <w:t xml:space="preserve"> </w:t>
      </w:r>
      <w:r w:rsidR="00F10637">
        <w:t>содержаться в заключении более</w:t>
      </w:r>
      <w:r>
        <w:t xml:space="preserve"> 24 </w:t>
      </w:r>
      <w:r w:rsidR="00F10637">
        <w:t>часов до того момента, как они предстанут перед прокурором или судом</w:t>
      </w:r>
      <w:r w:rsidR="00F10637" w:rsidRPr="00A8161B">
        <w:t xml:space="preserve">. </w:t>
      </w:r>
    </w:p>
    <w:p w:rsidR="00F10637" w:rsidRPr="00FD65C4" w:rsidRDefault="007A7ADE" w:rsidP="00F10637">
      <w:pPr>
        <w:pStyle w:val="SingleTxtGR"/>
      </w:pPr>
      <w:r w:rsidRPr="007A7ADE">
        <w:t>17.</w:t>
      </w:r>
      <w:r w:rsidRPr="007A7ADE">
        <w:tab/>
      </w:r>
      <w:r w:rsidR="00F10637">
        <w:t>В</w:t>
      </w:r>
      <w:r w:rsidR="00F10637" w:rsidRPr="00736461">
        <w:t xml:space="preserve"> </w:t>
      </w:r>
      <w:r w:rsidR="00F10637">
        <w:t>соответствии</w:t>
      </w:r>
      <w:r w:rsidR="00F10637" w:rsidRPr="00736461">
        <w:t xml:space="preserve"> </w:t>
      </w:r>
      <w:r w:rsidR="00F10637">
        <w:t>с</w:t>
      </w:r>
      <w:r w:rsidR="00F10637" w:rsidRPr="00736461">
        <w:t xml:space="preserve"> </w:t>
      </w:r>
      <w:r w:rsidR="00F10637">
        <w:t>действующим</w:t>
      </w:r>
      <w:r w:rsidR="00F10637" w:rsidRPr="00736461">
        <w:t xml:space="preserve"> </w:t>
      </w:r>
      <w:r w:rsidR="00F10637">
        <w:t>законодательством</w:t>
      </w:r>
      <w:r w:rsidR="00F10637" w:rsidRPr="00736461">
        <w:t xml:space="preserve"> </w:t>
      </w:r>
      <w:r w:rsidR="00F10637">
        <w:t>применение</w:t>
      </w:r>
      <w:r w:rsidR="00F10637" w:rsidRPr="00736461">
        <w:t xml:space="preserve"> </w:t>
      </w:r>
      <w:r w:rsidR="00F10637">
        <w:t>или</w:t>
      </w:r>
      <w:r w:rsidR="00F10637" w:rsidRPr="00736461">
        <w:t xml:space="preserve"> </w:t>
      </w:r>
      <w:r w:rsidR="00F10637">
        <w:t>угр</w:t>
      </w:r>
      <w:r w:rsidR="00F10637">
        <w:t>о</w:t>
      </w:r>
      <w:r w:rsidR="00F10637">
        <w:t>за</w:t>
      </w:r>
      <w:r w:rsidR="00F10637" w:rsidRPr="00736461">
        <w:t xml:space="preserve"> </w:t>
      </w:r>
      <w:r w:rsidR="00F10637">
        <w:t>применения</w:t>
      </w:r>
      <w:r w:rsidR="00F10637" w:rsidRPr="00736461">
        <w:t xml:space="preserve"> </w:t>
      </w:r>
      <w:r w:rsidR="00F10637">
        <w:t>насилия</w:t>
      </w:r>
      <w:r w:rsidR="00F10637" w:rsidRPr="00736461">
        <w:t xml:space="preserve"> </w:t>
      </w:r>
      <w:r w:rsidR="00F10637">
        <w:t>является элементом состава, принимаемым во внимание при установлении</w:t>
      </w:r>
      <w:r w:rsidR="00F10637" w:rsidRPr="00736461">
        <w:t xml:space="preserve"> </w:t>
      </w:r>
      <w:r w:rsidR="00F10637">
        <w:t>события изнасилования</w:t>
      </w:r>
      <w:r w:rsidR="00F10637" w:rsidRPr="00736461">
        <w:t xml:space="preserve">. </w:t>
      </w:r>
      <w:r w:rsidR="00F10637">
        <w:t>Потребуется внести изменения в з</w:t>
      </w:r>
      <w:r w:rsidR="00F10637">
        <w:t>а</w:t>
      </w:r>
      <w:r w:rsidR="00F10637">
        <w:t>кон</w:t>
      </w:r>
      <w:r w:rsidR="001D2303">
        <w:t>,</w:t>
      </w:r>
      <w:r w:rsidR="00F10637">
        <w:t xml:space="preserve"> с тем чтобы отсутствие согласия служило основанием для установления события этого преступления</w:t>
      </w:r>
      <w:r w:rsidR="00F10637" w:rsidRPr="00FD65C4">
        <w:t xml:space="preserve">. </w:t>
      </w:r>
    </w:p>
    <w:p w:rsidR="00F10637" w:rsidRPr="00FA350E" w:rsidRDefault="00C67177" w:rsidP="00F10637">
      <w:pPr>
        <w:pStyle w:val="SingleTxtGR"/>
      </w:pPr>
      <w:r w:rsidRPr="00C67177">
        <w:t>18.</w:t>
      </w:r>
      <w:r w:rsidRPr="00C67177">
        <w:tab/>
      </w:r>
      <w:r w:rsidR="00F10637">
        <w:t>Обязательной</w:t>
      </w:r>
      <w:r w:rsidR="00F10637" w:rsidRPr="001D41F4">
        <w:t xml:space="preserve"> </w:t>
      </w:r>
      <w:r w:rsidR="00F10637">
        <w:t>является</w:t>
      </w:r>
      <w:r w:rsidR="00F10637" w:rsidRPr="001D41F4">
        <w:t xml:space="preserve"> </w:t>
      </w:r>
      <w:r w:rsidR="00F10637">
        <w:t>аудио</w:t>
      </w:r>
      <w:r w:rsidR="00F10637" w:rsidRPr="001D41F4">
        <w:t xml:space="preserve">- </w:t>
      </w:r>
      <w:r w:rsidR="00F10637">
        <w:t>или</w:t>
      </w:r>
      <w:r w:rsidR="00F10637" w:rsidRPr="001D41F4">
        <w:t xml:space="preserve"> </w:t>
      </w:r>
      <w:r w:rsidR="00F10637">
        <w:t>видеозапись</w:t>
      </w:r>
      <w:r w:rsidR="00F10637" w:rsidRPr="001D41F4">
        <w:t xml:space="preserve"> </w:t>
      </w:r>
      <w:r w:rsidR="00F10637">
        <w:t>допроса</w:t>
      </w:r>
      <w:r w:rsidR="00F10637" w:rsidRPr="001D41F4">
        <w:t xml:space="preserve"> </w:t>
      </w:r>
      <w:r w:rsidR="00F10637">
        <w:t>всех</w:t>
      </w:r>
      <w:r w:rsidR="00F10637" w:rsidRPr="001D41F4">
        <w:t xml:space="preserve"> </w:t>
      </w:r>
      <w:r w:rsidR="00F10637">
        <w:t>подозрева</w:t>
      </w:r>
      <w:r w:rsidR="00F10637">
        <w:t>е</w:t>
      </w:r>
      <w:r w:rsidR="00F10637">
        <w:t>мых</w:t>
      </w:r>
      <w:r w:rsidR="00F10637" w:rsidRPr="001D41F4">
        <w:t xml:space="preserve">. </w:t>
      </w:r>
      <w:r w:rsidR="00F10637">
        <w:t>Свидетельские показания также могут быть записаны</w:t>
      </w:r>
      <w:r w:rsidR="00F10637" w:rsidRPr="001D41F4">
        <w:t xml:space="preserve">. </w:t>
      </w:r>
      <w:r w:rsidR="00F10637">
        <w:t>Видеозаписи могут быть использованы в суде в качестве доказательств</w:t>
      </w:r>
      <w:r w:rsidR="00F10637" w:rsidRPr="00FA350E">
        <w:t xml:space="preserve"> </w:t>
      </w:r>
      <w:r w:rsidR="00F10637">
        <w:t>по уголовному делу</w:t>
      </w:r>
      <w:r w:rsidR="00F10637" w:rsidRPr="00FA350E">
        <w:t xml:space="preserve">. </w:t>
      </w:r>
    </w:p>
    <w:p w:rsidR="00F10637" w:rsidRPr="00791DB1" w:rsidRDefault="00C67177" w:rsidP="00F10637">
      <w:pPr>
        <w:pStyle w:val="SingleTxtGR"/>
      </w:pPr>
      <w:r w:rsidRPr="00C67177">
        <w:t>19.</w:t>
      </w:r>
      <w:r w:rsidRPr="00C67177">
        <w:tab/>
      </w:r>
      <w:r w:rsidR="00F10637">
        <w:t xml:space="preserve">Органы прокуратуры на уровне </w:t>
      </w:r>
      <w:r w:rsidR="00F10637">
        <w:rPr>
          <w:lang w:eastAsia="ja-JP"/>
        </w:rPr>
        <w:t>г</w:t>
      </w:r>
      <w:r w:rsidR="00F10637">
        <w:t>осударства и субъектов осуществляют полноценное сотрудничество</w:t>
      </w:r>
      <w:r w:rsidR="00F10637" w:rsidRPr="001B5C4A">
        <w:t xml:space="preserve">. </w:t>
      </w:r>
      <w:r w:rsidR="00F10637">
        <w:t>В</w:t>
      </w:r>
      <w:r w:rsidR="00F10637" w:rsidRPr="00791DB1">
        <w:t xml:space="preserve"> </w:t>
      </w:r>
      <w:r w:rsidR="00F10637">
        <w:t>соответствии</w:t>
      </w:r>
      <w:r w:rsidR="00F10637" w:rsidRPr="00791DB1">
        <w:t xml:space="preserve"> </w:t>
      </w:r>
      <w:r w:rsidR="00F10637">
        <w:t>с</w:t>
      </w:r>
      <w:r w:rsidR="00F10637" w:rsidRPr="00791DB1">
        <w:t xml:space="preserve"> </w:t>
      </w:r>
      <w:r w:rsidR="00F10637">
        <w:t>национальным</w:t>
      </w:r>
      <w:r w:rsidR="00F10637" w:rsidRPr="00791DB1">
        <w:t xml:space="preserve"> </w:t>
      </w:r>
      <w:r w:rsidR="00F10637">
        <w:t>законодательс</w:t>
      </w:r>
      <w:r w:rsidR="00F10637">
        <w:t>т</w:t>
      </w:r>
      <w:r w:rsidR="00F10637">
        <w:t>вом</w:t>
      </w:r>
      <w:r w:rsidR="00F10637" w:rsidRPr="00791DB1">
        <w:t xml:space="preserve"> </w:t>
      </w:r>
      <w:r w:rsidR="00F10637">
        <w:t>сотрудничество</w:t>
      </w:r>
      <w:r w:rsidR="00F10637" w:rsidRPr="00791DB1">
        <w:t xml:space="preserve"> </w:t>
      </w:r>
      <w:r w:rsidR="00F10637">
        <w:t>судебных</w:t>
      </w:r>
      <w:r w:rsidR="00F10637" w:rsidRPr="00791DB1">
        <w:t xml:space="preserve"> </w:t>
      </w:r>
      <w:r w:rsidR="00F10637">
        <w:t>органов</w:t>
      </w:r>
      <w:r w:rsidR="00F10637" w:rsidRPr="00791DB1">
        <w:t xml:space="preserve"> </w:t>
      </w:r>
      <w:r w:rsidR="00F10637">
        <w:t>и</w:t>
      </w:r>
      <w:r w:rsidR="00F10637" w:rsidRPr="00791DB1">
        <w:t xml:space="preserve"> </w:t>
      </w:r>
      <w:r w:rsidR="00F10637">
        <w:t>органов прокуратуры</w:t>
      </w:r>
      <w:r w:rsidR="00F10637" w:rsidRPr="00791DB1">
        <w:t xml:space="preserve"> </w:t>
      </w:r>
      <w:r w:rsidR="00F10637">
        <w:t>в пределах всей страны является обязательным</w:t>
      </w:r>
      <w:r w:rsidR="00F10637" w:rsidRPr="00791DB1">
        <w:t>.</w:t>
      </w:r>
    </w:p>
    <w:p w:rsidR="00F10637" w:rsidRPr="00F10637" w:rsidRDefault="00C67177" w:rsidP="00F10637">
      <w:pPr>
        <w:pStyle w:val="SingleTxtGR"/>
      </w:pPr>
      <w:r w:rsidRPr="00C67177">
        <w:t>20.</w:t>
      </w:r>
      <w:r w:rsidRPr="00C67177">
        <w:tab/>
      </w:r>
      <w:r w:rsidR="00F10637">
        <w:rPr>
          <w:b/>
        </w:rPr>
        <w:t>Г</w:t>
      </w:r>
      <w:r w:rsidR="00F10637" w:rsidRPr="007661B8">
        <w:rPr>
          <w:b/>
        </w:rPr>
        <w:t>-</w:t>
      </w:r>
      <w:r w:rsidR="00F10637">
        <w:rPr>
          <w:b/>
        </w:rPr>
        <w:t>н</w:t>
      </w:r>
      <w:r w:rsidR="00F10637" w:rsidRPr="007661B8">
        <w:rPr>
          <w:b/>
        </w:rPr>
        <w:t xml:space="preserve"> </w:t>
      </w:r>
      <w:r w:rsidR="00F10637">
        <w:rPr>
          <w:b/>
        </w:rPr>
        <w:t>Саин</w:t>
      </w:r>
      <w:r w:rsidR="00F10637" w:rsidRPr="007661B8">
        <w:t xml:space="preserve"> (</w:t>
      </w:r>
      <w:r w:rsidR="00F10637">
        <w:t>Босния</w:t>
      </w:r>
      <w:r w:rsidR="00F10637" w:rsidRPr="007661B8">
        <w:t xml:space="preserve"> </w:t>
      </w:r>
      <w:r w:rsidR="00F10637">
        <w:t>и</w:t>
      </w:r>
      <w:r w:rsidR="00F10637" w:rsidRPr="007661B8">
        <w:t xml:space="preserve"> </w:t>
      </w:r>
      <w:r w:rsidR="00F10637">
        <w:t>Герцеговина</w:t>
      </w:r>
      <w:r w:rsidR="00F10637" w:rsidRPr="007661B8">
        <w:t xml:space="preserve">) </w:t>
      </w:r>
      <w:r w:rsidR="00F10637">
        <w:t>говорит</w:t>
      </w:r>
      <w:r w:rsidR="00F10637" w:rsidRPr="007661B8">
        <w:t xml:space="preserve">, </w:t>
      </w:r>
      <w:r w:rsidR="00F10637">
        <w:t>что</w:t>
      </w:r>
      <w:r w:rsidR="00F10637" w:rsidRPr="007661B8">
        <w:t xml:space="preserve"> </w:t>
      </w:r>
      <w:r w:rsidR="00F10637">
        <w:t>он</w:t>
      </w:r>
      <w:r w:rsidR="00F10637" w:rsidRPr="007661B8">
        <w:t xml:space="preserve"> </w:t>
      </w:r>
      <w:r w:rsidR="00F10637">
        <w:t>ответит</w:t>
      </w:r>
      <w:r w:rsidR="00F10637" w:rsidRPr="007661B8">
        <w:t xml:space="preserve"> </w:t>
      </w:r>
      <w:r w:rsidR="00F10637">
        <w:t>на</w:t>
      </w:r>
      <w:r w:rsidR="00F10637" w:rsidRPr="007661B8">
        <w:t xml:space="preserve"> </w:t>
      </w:r>
      <w:r w:rsidR="00F10637">
        <w:t>вопросы</w:t>
      </w:r>
      <w:r w:rsidR="00F10637" w:rsidRPr="007661B8">
        <w:t xml:space="preserve">, касающиеся вместимости </w:t>
      </w:r>
      <w:r w:rsidR="00F10637">
        <w:t xml:space="preserve">тюрем и мест содержания под стражей в </w:t>
      </w:r>
      <w:r w:rsidR="00F10637" w:rsidRPr="00E004F0">
        <w:t>Республике Сербской.</w:t>
      </w:r>
      <w:r w:rsidR="00F10637" w:rsidRPr="007661B8">
        <w:t xml:space="preserve"> </w:t>
      </w:r>
      <w:r w:rsidR="00F10637">
        <w:t>В</w:t>
      </w:r>
      <w:r w:rsidR="00F10637" w:rsidRPr="006315EB">
        <w:t xml:space="preserve"> </w:t>
      </w:r>
      <w:r w:rsidR="00F10637">
        <w:t>последние</w:t>
      </w:r>
      <w:r w:rsidR="00F10637" w:rsidRPr="006315EB">
        <w:t xml:space="preserve"> </w:t>
      </w:r>
      <w:r w:rsidR="00F10637">
        <w:t>годы</w:t>
      </w:r>
      <w:r w:rsidR="00F10637" w:rsidRPr="006315EB">
        <w:t xml:space="preserve"> </w:t>
      </w:r>
      <w:r w:rsidR="00F10637">
        <w:t>число</w:t>
      </w:r>
      <w:r w:rsidR="00F10637" w:rsidRPr="006315EB">
        <w:t xml:space="preserve"> </w:t>
      </w:r>
      <w:r w:rsidR="00F10637">
        <w:t>осужденных</w:t>
      </w:r>
      <w:r w:rsidR="00F10637" w:rsidRPr="006315EB">
        <w:t xml:space="preserve"> </w:t>
      </w:r>
      <w:r w:rsidR="00F10637">
        <w:t>заключенных</w:t>
      </w:r>
      <w:r w:rsidR="00F10637" w:rsidRPr="006315EB">
        <w:t xml:space="preserve"> </w:t>
      </w:r>
      <w:r w:rsidR="00F10637">
        <w:t>возросло</w:t>
      </w:r>
      <w:r w:rsidR="00F10637" w:rsidRPr="006315EB">
        <w:t xml:space="preserve"> </w:t>
      </w:r>
      <w:r w:rsidR="00F10637">
        <w:t>на</w:t>
      </w:r>
      <w:r w:rsidR="00F10637" w:rsidRPr="006315EB">
        <w:t xml:space="preserve"> 20</w:t>
      </w:r>
      <w:r w:rsidR="00F10637">
        <w:t>%</w:t>
      </w:r>
      <w:r w:rsidR="00F10637" w:rsidRPr="006315EB">
        <w:t xml:space="preserve">. </w:t>
      </w:r>
      <w:r w:rsidR="00F10637">
        <w:t xml:space="preserve">В настоящее время число осужденных заключенных составляет </w:t>
      </w:r>
      <w:r w:rsidR="00F10637" w:rsidRPr="005E1CA4">
        <w:t>1</w:t>
      </w:r>
      <w:r>
        <w:rPr>
          <w:lang w:val="en-US"/>
        </w:rPr>
        <w:t> </w:t>
      </w:r>
      <w:r w:rsidR="00F10637" w:rsidRPr="005E1CA4">
        <w:t xml:space="preserve">050 </w:t>
      </w:r>
      <w:r w:rsidR="00F10637">
        <w:t xml:space="preserve">человек, число лиц, содержащихся в предварительном заключении, достигает </w:t>
      </w:r>
      <w:r w:rsidR="00F10637" w:rsidRPr="005E1CA4">
        <w:t>220</w:t>
      </w:r>
      <w:r w:rsidR="00F10637">
        <w:t xml:space="preserve"> чел</w:t>
      </w:r>
      <w:r w:rsidR="00F10637">
        <w:t>о</w:t>
      </w:r>
      <w:r w:rsidR="00F10637">
        <w:t>век</w:t>
      </w:r>
      <w:r w:rsidR="00F10637" w:rsidRPr="005E1CA4">
        <w:t xml:space="preserve">. </w:t>
      </w:r>
      <w:r w:rsidR="00F10637">
        <w:t>В</w:t>
      </w:r>
      <w:r w:rsidR="00F10637" w:rsidRPr="009A7E15">
        <w:t xml:space="preserve"> 2007 </w:t>
      </w:r>
      <w:r w:rsidR="00F10637">
        <w:t>году</w:t>
      </w:r>
      <w:r w:rsidR="00F10637" w:rsidRPr="009A7E15">
        <w:t xml:space="preserve"> </w:t>
      </w:r>
      <w:r w:rsidR="00F10637">
        <w:t>Министерство</w:t>
      </w:r>
      <w:r w:rsidR="00F10637" w:rsidRPr="009A7E15">
        <w:t xml:space="preserve"> </w:t>
      </w:r>
      <w:r w:rsidR="00F10637">
        <w:t>юстиции</w:t>
      </w:r>
      <w:r w:rsidR="00F10637" w:rsidRPr="009A7E15">
        <w:t xml:space="preserve"> </w:t>
      </w:r>
      <w:r w:rsidR="00F10637">
        <w:t>приняло</w:t>
      </w:r>
      <w:r w:rsidR="00F10637" w:rsidRPr="009A7E15">
        <w:t xml:space="preserve"> </w:t>
      </w:r>
      <w:r w:rsidR="00F10637">
        <w:t>решение</w:t>
      </w:r>
      <w:r w:rsidR="00F10637" w:rsidRPr="009A7E15">
        <w:t xml:space="preserve"> </w:t>
      </w:r>
      <w:r w:rsidR="00F10637">
        <w:t>об открытии новых учреждений</w:t>
      </w:r>
      <w:r w:rsidR="00F10637" w:rsidRPr="009A7E15">
        <w:t xml:space="preserve"> </w:t>
      </w:r>
      <w:r w:rsidR="00F10637">
        <w:t>для размещения возросшего контингента</w:t>
      </w:r>
      <w:r w:rsidR="00F10637" w:rsidRPr="009A7E15">
        <w:t xml:space="preserve">. </w:t>
      </w:r>
      <w:r w:rsidR="00F10637">
        <w:t>Вследствие</w:t>
      </w:r>
      <w:r w:rsidR="00F10637" w:rsidRPr="009A7E15">
        <w:t xml:space="preserve"> </w:t>
      </w:r>
      <w:r w:rsidR="00F10637">
        <w:t>этого</w:t>
      </w:r>
      <w:r w:rsidR="00F10637" w:rsidRPr="009A7E15">
        <w:t xml:space="preserve"> </w:t>
      </w:r>
      <w:r w:rsidR="00F10637">
        <w:t>общая</w:t>
      </w:r>
      <w:r w:rsidR="00F10637" w:rsidRPr="009A7E15">
        <w:t xml:space="preserve"> </w:t>
      </w:r>
      <w:r w:rsidR="00F10637">
        <w:t>вместимость</w:t>
      </w:r>
      <w:r w:rsidR="00F10637" w:rsidRPr="009A7E15">
        <w:t xml:space="preserve"> </w:t>
      </w:r>
      <w:r w:rsidR="00F10637">
        <w:t>возросла</w:t>
      </w:r>
      <w:r w:rsidR="00F10637" w:rsidRPr="009A7E15">
        <w:t xml:space="preserve"> </w:t>
      </w:r>
      <w:r w:rsidR="00F10637">
        <w:t>до</w:t>
      </w:r>
      <w:r w:rsidR="00F10637" w:rsidRPr="009A7E15">
        <w:t xml:space="preserve"> 1</w:t>
      </w:r>
      <w:r>
        <w:rPr>
          <w:lang w:val="en-US"/>
        </w:rPr>
        <w:t> </w:t>
      </w:r>
      <w:r w:rsidR="00F10637" w:rsidRPr="009A7E15">
        <w:t xml:space="preserve">330 </w:t>
      </w:r>
      <w:r w:rsidR="00F10637">
        <w:t>мест для осужденных заключенных</w:t>
      </w:r>
      <w:r w:rsidR="00F10637" w:rsidRPr="009A7E15">
        <w:t xml:space="preserve"> </w:t>
      </w:r>
      <w:r w:rsidR="00F10637">
        <w:t>и до</w:t>
      </w:r>
      <w:r>
        <w:t xml:space="preserve"> 280</w:t>
      </w:r>
      <w:r>
        <w:rPr>
          <w:lang w:val="en-US"/>
        </w:rPr>
        <w:t> </w:t>
      </w:r>
      <w:r w:rsidR="00F10637">
        <w:t>мест для</w:t>
      </w:r>
      <w:r w:rsidR="00F10637" w:rsidRPr="009A7E15">
        <w:t xml:space="preserve"> </w:t>
      </w:r>
      <w:r w:rsidR="00F10637">
        <w:t>лиц, содержащихся в предварительном заключении</w:t>
      </w:r>
      <w:r w:rsidR="00F10637" w:rsidRPr="009A7E15">
        <w:t xml:space="preserve">. </w:t>
      </w:r>
      <w:r w:rsidR="00F10637">
        <w:t>Вместимость камер одиночного заключения и медицинских учреждений возросла на</w:t>
      </w:r>
      <w:r w:rsidR="00F10637" w:rsidRPr="00F10637">
        <w:t xml:space="preserve"> 130</w:t>
      </w:r>
      <w:r w:rsidR="00F10637">
        <w:t>%</w:t>
      </w:r>
      <w:r w:rsidR="00F10637" w:rsidRPr="00F10637">
        <w:t xml:space="preserve">. </w:t>
      </w:r>
      <w:r w:rsidR="00F10637">
        <w:t>В</w:t>
      </w:r>
      <w:r>
        <w:rPr>
          <w:lang w:val="en-US"/>
        </w:rPr>
        <w:t> </w:t>
      </w:r>
      <w:r w:rsidR="00F10637">
        <w:t>прошлом</w:t>
      </w:r>
      <w:r w:rsidR="00F10637" w:rsidRPr="00CF109A">
        <w:t xml:space="preserve"> </w:t>
      </w:r>
      <w:r w:rsidR="00F10637">
        <w:t>в</w:t>
      </w:r>
      <w:r w:rsidR="00F10637" w:rsidRPr="00CF109A">
        <w:t xml:space="preserve"> </w:t>
      </w:r>
      <w:r w:rsidR="00F10637">
        <w:t>одной</w:t>
      </w:r>
      <w:r w:rsidR="00F10637" w:rsidRPr="00CF109A">
        <w:t xml:space="preserve"> </w:t>
      </w:r>
      <w:r w:rsidR="00F10637">
        <w:t>камере</w:t>
      </w:r>
      <w:r w:rsidR="00F10637" w:rsidRPr="00CF109A">
        <w:t xml:space="preserve"> </w:t>
      </w:r>
      <w:r w:rsidR="00F10637">
        <w:t>иногда</w:t>
      </w:r>
      <w:r w:rsidR="00F10637" w:rsidRPr="00CF109A">
        <w:t xml:space="preserve"> </w:t>
      </w:r>
      <w:r w:rsidR="00F10637">
        <w:t>размещалось</w:t>
      </w:r>
      <w:r w:rsidR="00F10637" w:rsidRPr="00CF109A">
        <w:t xml:space="preserve"> </w:t>
      </w:r>
      <w:r w:rsidR="00F10637">
        <w:t>от</w:t>
      </w:r>
      <w:r w:rsidR="00F10637" w:rsidRPr="00CF109A">
        <w:t xml:space="preserve"> 5 </w:t>
      </w:r>
      <w:r w:rsidR="00F10637">
        <w:t>до</w:t>
      </w:r>
      <w:r w:rsidR="00F10637" w:rsidRPr="00CF109A">
        <w:t xml:space="preserve"> 10 </w:t>
      </w:r>
      <w:r w:rsidR="00F10637">
        <w:t>заключенных</w:t>
      </w:r>
      <w:r w:rsidR="00F10637" w:rsidRPr="00CF109A">
        <w:t xml:space="preserve">, </w:t>
      </w:r>
      <w:r w:rsidR="00F10637">
        <w:t>что</w:t>
      </w:r>
      <w:r w:rsidR="00F10637" w:rsidRPr="00CF109A">
        <w:t xml:space="preserve"> </w:t>
      </w:r>
      <w:r w:rsidR="00F10637">
        <w:t>служило</w:t>
      </w:r>
      <w:r w:rsidR="00F10637" w:rsidRPr="00CF109A">
        <w:t xml:space="preserve"> </w:t>
      </w:r>
      <w:r w:rsidR="00F10637">
        <w:t>некоторой</w:t>
      </w:r>
      <w:r w:rsidR="00F10637" w:rsidRPr="00CF109A">
        <w:t xml:space="preserve"> </w:t>
      </w:r>
      <w:r w:rsidR="00F10637">
        <w:t>защитой</w:t>
      </w:r>
      <w:r w:rsidR="00F10637" w:rsidRPr="00CF109A">
        <w:t xml:space="preserve"> </w:t>
      </w:r>
      <w:r w:rsidR="00F10637">
        <w:t>от</w:t>
      </w:r>
      <w:r w:rsidR="00F10637" w:rsidRPr="00CF109A">
        <w:t xml:space="preserve"> </w:t>
      </w:r>
      <w:r w:rsidR="00F10637">
        <w:t>пыток или грубого обращения, однако наруш</w:t>
      </w:r>
      <w:r w:rsidR="00F10637">
        <w:t>а</w:t>
      </w:r>
      <w:r w:rsidR="00F10637">
        <w:t>лось право заключенных</w:t>
      </w:r>
      <w:r w:rsidR="00F10637" w:rsidRPr="00CF109A">
        <w:t xml:space="preserve"> </w:t>
      </w:r>
      <w:r w:rsidR="00F10637">
        <w:t>на</w:t>
      </w:r>
      <w:r w:rsidR="00F10637" w:rsidRPr="00CF109A">
        <w:t xml:space="preserve"> </w:t>
      </w:r>
      <w:r w:rsidR="00F10637">
        <w:t>личное пространство</w:t>
      </w:r>
      <w:r w:rsidR="00F10637" w:rsidRPr="00CF109A">
        <w:t xml:space="preserve">. </w:t>
      </w:r>
      <w:r w:rsidR="00F10637">
        <w:t>В</w:t>
      </w:r>
      <w:r w:rsidR="00F10637" w:rsidRPr="00612864">
        <w:t xml:space="preserve"> </w:t>
      </w:r>
      <w:r w:rsidR="00F10637">
        <w:t>результате</w:t>
      </w:r>
      <w:r w:rsidR="00F10637" w:rsidRPr="00612864">
        <w:t xml:space="preserve"> </w:t>
      </w:r>
      <w:r w:rsidR="00F10637">
        <w:t>строительных</w:t>
      </w:r>
      <w:r w:rsidR="00F10637" w:rsidRPr="00612864">
        <w:t xml:space="preserve"> </w:t>
      </w:r>
      <w:r w:rsidR="00F10637">
        <w:t>и</w:t>
      </w:r>
      <w:r w:rsidR="00F10637" w:rsidRPr="00612864">
        <w:t xml:space="preserve"> </w:t>
      </w:r>
      <w:r w:rsidR="00F10637">
        <w:t>во</w:t>
      </w:r>
      <w:r w:rsidR="00F10637">
        <w:t>с</w:t>
      </w:r>
      <w:r w:rsidR="00F10637">
        <w:t>становительных</w:t>
      </w:r>
      <w:r w:rsidR="00F10637" w:rsidRPr="00612864">
        <w:t xml:space="preserve"> </w:t>
      </w:r>
      <w:r w:rsidR="00F10637">
        <w:t>работ, выполненных в течение последних трех лет</w:t>
      </w:r>
      <w:r w:rsidR="00F10637" w:rsidRPr="00612864">
        <w:t xml:space="preserve">, </w:t>
      </w:r>
      <w:r w:rsidR="00F10637">
        <w:t>сегодня в одной камере, как правило, размеща</w:t>
      </w:r>
      <w:r w:rsidR="001D2303">
        <w:t>ю</w:t>
      </w:r>
      <w:r w:rsidR="00F10637">
        <w:t>тся два осужденных лица</w:t>
      </w:r>
      <w:r w:rsidR="00F10637" w:rsidRPr="00612864">
        <w:t xml:space="preserve">. </w:t>
      </w:r>
      <w:r w:rsidR="00F10637">
        <w:t>Новое</w:t>
      </w:r>
      <w:r w:rsidR="00F10637" w:rsidRPr="00B56684">
        <w:t xml:space="preserve"> </w:t>
      </w:r>
      <w:r w:rsidR="00F10637">
        <w:t>зак</w:t>
      </w:r>
      <w:r w:rsidR="00F10637">
        <w:t>о</w:t>
      </w:r>
      <w:r w:rsidR="00F10637">
        <w:t>нодательство</w:t>
      </w:r>
      <w:r w:rsidR="00F10637" w:rsidRPr="00B56684">
        <w:t xml:space="preserve"> </w:t>
      </w:r>
      <w:r w:rsidR="00F10637">
        <w:t>предусматривает</w:t>
      </w:r>
      <w:r w:rsidR="00F10637" w:rsidRPr="00B56684">
        <w:t xml:space="preserve"> </w:t>
      </w:r>
      <w:r w:rsidR="00F10637">
        <w:t>наличие</w:t>
      </w:r>
      <w:r w:rsidR="00F10637" w:rsidRPr="00B56684">
        <w:t xml:space="preserve"> </w:t>
      </w:r>
      <w:r w:rsidR="00F10637">
        <w:t>шести тюрем строгого режима и трех тюрем общего режима</w:t>
      </w:r>
      <w:r w:rsidR="00F10637" w:rsidRPr="00B56684">
        <w:t xml:space="preserve">. </w:t>
      </w:r>
      <w:r w:rsidR="00F10637">
        <w:t>В тюрьмах также</w:t>
      </w:r>
      <w:r w:rsidR="00F10637" w:rsidRPr="00841C42">
        <w:t xml:space="preserve"> </w:t>
      </w:r>
      <w:r w:rsidR="00F10637">
        <w:t>предусмотрены</w:t>
      </w:r>
      <w:r w:rsidR="00F10637" w:rsidRPr="00841C42">
        <w:t xml:space="preserve"> </w:t>
      </w:r>
      <w:r w:rsidR="00F10637">
        <w:t>блоки,</w:t>
      </w:r>
      <w:r w:rsidR="00F10637" w:rsidRPr="00841C42">
        <w:t xml:space="preserve"> </w:t>
      </w:r>
      <w:r w:rsidR="00F10637">
        <w:t>в</w:t>
      </w:r>
      <w:r w:rsidR="00F10637" w:rsidRPr="00841C42">
        <w:t xml:space="preserve"> </w:t>
      </w:r>
      <w:r w:rsidR="00F10637">
        <w:t>которых</w:t>
      </w:r>
      <w:r w:rsidR="00F10637" w:rsidRPr="00841C42">
        <w:t xml:space="preserve"> </w:t>
      </w:r>
      <w:r w:rsidR="00F10637">
        <w:t>у</w:t>
      </w:r>
      <w:r w:rsidR="00F10637">
        <w:t>с</w:t>
      </w:r>
      <w:r w:rsidR="00F10637">
        <w:t>тановлен</w:t>
      </w:r>
      <w:r w:rsidR="00F10637" w:rsidRPr="00841C42">
        <w:t xml:space="preserve"> </w:t>
      </w:r>
      <w:r w:rsidR="00F10637">
        <w:t>особый</w:t>
      </w:r>
      <w:r w:rsidR="00F10637" w:rsidRPr="00841C42">
        <w:t xml:space="preserve"> </w:t>
      </w:r>
      <w:r w:rsidR="00F10637">
        <w:t>режим</w:t>
      </w:r>
      <w:r w:rsidR="00F10637" w:rsidRPr="00841C42">
        <w:t xml:space="preserve"> </w:t>
      </w:r>
      <w:r w:rsidR="00F10637">
        <w:t>содержания заключенных, поведение которых угрож</w:t>
      </w:r>
      <w:r w:rsidR="00F10637">
        <w:t>а</w:t>
      </w:r>
      <w:r w:rsidR="00F10637">
        <w:t>ет</w:t>
      </w:r>
      <w:r w:rsidR="00F10637" w:rsidRPr="00841C42">
        <w:t xml:space="preserve"> </w:t>
      </w:r>
      <w:r w:rsidR="00F10637">
        <w:t>другим заключенным</w:t>
      </w:r>
      <w:r w:rsidR="00F10637" w:rsidRPr="00841C42">
        <w:t xml:space="preserve">. </w:t>
      </w:r>
      <w:r w:rsidR="00F10637">
        <w:t>В блоке обычного режима тюрьмы города Фоча было построено восемь дополнительных камер на восемь человек каждая</w:t>
      </w:r>
      <w:r w:rsidR="00F10637" w:rsidRPr="00F10637">
        <w:t xml:space="preserve">, </w:t>
      </w:r>
      <w:r w:rsidR="00F10637">
        <w:t xml:space="preserve">вследствие чего общая вместимость учреждения возросла до </w:t>
      </w:r>
      <w:r w:rsidR="00F10637" w:rsidRPr="00F10637">
        <w:t>57</w:t>
      </w:r>
      <w:r>
        <w:rPr>
          <w:lang w:val="en-US"/>
        </w:rPr>
        <w:t> </w:t>
      </w:r>
      <w:r w:rsidR="00F10637">
        <w:t>заключенных</w:t>
      </w:r>
      <w:r w:rsidR="00F10637" w:rsidRPr="00F10637">
        <w:t xml:space="preserve">. </w:t>
      </w:r>
      <w:r w:rsidR="00F10637">
        <w:t>В блоке ос</w:t>
      </w:r>
      <w:r w:rsidR="00F10637">
        <w:t>о</w:t>
      </w:r>
      <w:r w:rsidR="00F10637">
        <w:t xml:space="preserve">бо строгого режима было построено десять новых камер на </w:t>
      </w:r>
      <w:r w:rsidR="00F10637" w:rsidRPr="00F10637">
        <w:t xml:space="preserve">20 </w:t>
      </w:r>
      <w:r w:rsidR="00F10637">
        <w:t>заключенных</w:t>
      </w:r>
      <w:r w:rsidR="00F10637" w:rsidRPr="00F10637">
        <w:t xml:space="preserve">. </w:t>
      </w:r>
      <w:r w:rsidR="00F10637">
        <w:t>Вместимость тюрем</w:t>
      </w:r>
      <w:r w:rsidR="00F10637" w:rsidRPr="00F10637">
        <w:t xml:space="preserve"> </w:t>
      </w:r>
      <w:r w:rsidR="00F10637">
        <w:t>в городах</w:t>
      </w:r>
      <w:r w:rsidR="00F10637" w:rsidRPr="00F10637">
        <w:t xml:space="preserve"> Баня-Лука, Добой </w:t>
      </w:r>
      <w:r w:rsidR="00F10637">
        <w:t>и</w:t>
      </w:r>
      <w:r w:rsidR="00F10637" w:rsidRPr="00F10637">
        <w:t xml:space="preserve"> </w:t>
      </w:r>
      <w:r w:rsidR="00F10637">
        <w:t>Сараево</w:t>
      </w:r>
      <w:r w:rsidR="00F10637" w:rsidRPr="00F10637">
        <w:t xml:space="preserve"> </w:t>
      </w:r>
      <w:r w:rsidR="00F10637">
        <w:t>также увеличивае</w:t>
      </w:r>
      <w:r w:rsidR="00F10637">
        <w:t>т</w:t>
      </w:r>
      <w:r w:rsidR="00F10637">
        <w:t>ся</w:t>
      </w:r>
      <w:r w:rsidR="00F10637" w:rsidRPr="00F10637">
        <w:t xml:space="preserve">, </w:t>
      </w:r>
      <w:r w:rsidR="00F10637">
        <w:t>в г</w:t>
      </w:r>
      <w:r w:rsidR="00F10637">
        <w:t>о</w:t>
      </w:r>
      <w:r w:rsidR="00F10637">
        <w:t xml:space="preserve">роде Биелине ведется строительство </w:t>
      </w:r>
      <w:r w:rsidR="00F10637" w:rsidRPr="00E004F0">
        <w:t>нового учреждения</w:t>
      </w:r>
      <w:r w:rsidR="00F10637" w:rsidRPr="00F10637">
        <w:t xml:space="preserve">. </w:t>
      </w:r>
    </w:p>
    <w:p w:rsidR="00F10637" w:rsidRPr="00E004F0" w:rsidRDefault="00C67177" w:rsidP="00F10637">
      <w:pPr>
        <w:pStyle w:val="SingleTxtGR"/>
      </w:pPr>
      <w:r w:rsidRPr="00C67177">
        <w:t>21.</w:t>
      </w:r>
      <w:r w:rsidRPr="00C67177">
        <w:tab/>
      </w:r>
      <w:r w:rsidR="00F10637">
        <w:t>Отношение</w:t>
      </w:r>
      <w:r w:rsidR="00F10637" w:rsidRPr="00464522">
        <w:t xml:space="preserve"> </w:t>
      </w:r>
      <w:r w:rsidR="00F10637">
        <w:t>численности</w:t>
      </w:r>
      <w:r w:rsidR="00F10637" w:rsidRPr="00464522">
        <w:t xml:space="preserve"> </w:t>
      </w:r>
      <w:r w:rsidR="00F10637">
        <w:t>тюремного</w:t>
      </w:r>
      <w:r w:rsidR="00F10637" w:rsidRPr="00464522">
        <w:t xml:space="preserve"> </w:t>
      </w:r>
      <w:r w:rsidR="00F10637">
        <w:t>персонала к числу заключенных с</w:t>
      </w:r>
      <w:r w:rsidR="00F10637">
        <w:t>о</w:t>
      </w:r>
      <w:r w:rsidR="00F10637">
        <w:t>ставляет</w:t>
      </w:r>
      <w:r w:rsidR="00F10637" w:rsidRPr="00464522">
        <w:t xml:space="preserve"> 1 </w:t>
      </w:r>
      <w:r w:rsidR="00F10637">
        <w:t>к</w:t>
      </w:r>
      <w:r w:rsidR="00F10637" w:rsidRPr="00464522">
        <w:t xml:space="preserve"> 1</w:t>
      </w:r>
      <w:r w:rsidR="00F10637">
        <w:t>,</w:t>
      </w:r>
      <w:r w:rsidR="00F10637" w:rsidRPr="00464522">
        <w:t xml:space="preserve">5. </w:t>
      </w:r>
      <w:r w:rsidR="00F10637">
        <w:t xml:space="preserve">По состоянию на </w:t>
      </w:r>
      <w:r w:rsidR="00F10637" w:rsidRPr="009C1E72">
        <w:t xml:space="preserve">31 </w:t>
      </w:r>
      <w:r w:rsidR="00F10637">
        <w:t>декабря</w:t>
      </w:r>
      <w:r w:rsidR="00F10637" w:rsidRPr="009C1E72">
        <w:t xml:space="preserve"> 2009 </w:t>
      </w:r>
      <w:r w:rsidR="00F10637">
        <w:t>года</w:t>
      </w:r>
      <w:r w:rsidR="00F10637" w:rsidRPr="009C1E72">
        <w:t xml:space="preserve"> </w:t>
      </w:r>
      <w:r w:rsidR="00F10637">
        <w:t>общая</w:t>
      </w:r>
      <w:r w:rsidR="00F10637" w:rsidRPr="009C1E72">
        <w:t xml:space="preserve"> </w:t>
      </w:r>
      <w:r w:rsidR="00F10637">
        <w:t>численность</w:t>
      </w:r>
      <w:r w:rsidR="00F10637" w:rsidRPr="009C1E72">
        <w:t xml:space="preserve"> </w:t>
      </w:r>
      <w:r w:rsidR="00F10637">
        <w:t>т</w:t>
      </w:r>
      <w:r w:rsidR="00F10637">
        <w:t>ю</w:t>
      </w:r>
      <w:r w:rsidR="00F10637">
        <w:t>ремного</w:t>
      </w:r>
      <w:r w:rsidR="00F10637" w:rsidRPr="009C1E72">
        <w:t xml:space="preserve"> </w:t>
      </w:r>
      <w:r w:rsidR="00F10637">
        <w:t>персонала</w:t>
      </w:r>
      <w:r w:rsidR="00F10637" w:rsidRPr="009C1E72">
        <w:t xml:space="preserve"> </w:t>
      </w:r>
      <w:r w:rsidR="00F10637">
        <w:t>в</w:t>
      </w:r>
      <w:r w:rsidR="00F10637" w:rsidRPr="009C1E72">
        <w:t xml:space="preserve"> </w:t>
      </w:r>
      <w:r w:rsidR="00F10637">
        <w:t>Республике</w:t>
      </w:r>
      <w:r w:rsidR="00F10637" w:rsidRPr="009C1E72">
        <w:t xml:space="preserve"> </w:t>
      </w:r>
      <w:r w:rsidR="00F10637">
        <w:t>Сербской</w:t>
      </w:r>
      <w:r w:rsidR="00F10637" w:rsidRPr="009C1E72">
        <w:t xml:space="preserve"> </w:t>
      </w:r>
      <w:r w:rsidR="00F10637">
        <w:t>составляла</w:t>
      </w:r>
      <w:r w:rsidR="00F10637" w:rsidRPr="009C1E72">
        <w:t xml:space="preserve"> 758 </w:t>
      </w:r>
      <w:r w:rsidR="00F10637">
        <w:t>человек</w:t>
      </w:r>
      <w:r w:rsidR="00F10637" w:rsidRPr="009C1E72">
        <w:t xml:space="preserve">, </w:t>
      </w:r>
      <w:r w:rsidR="00F10637">
        <w:t>из которых</w:t>
      </w:r>
      <w:r w:rsidR="00F10637" w:rsidRPr="009C1E72">
        <w:t xml:space="preserve"> 75</w:t>
      </w:r>
      <w:r w:rsidR="00F10637">
        <w:t>% приходится на</w:t>
      </w:r>
      <w:r w:rsidR="00F10637" w:rsidRPr="009C1E72">
        <w:t xml:space="preserve"> </w:t>
      </w:r>
      <w:r w:rsidR="00F10637">
        <w:t>надзирателей</w:t>
      </w:r>
      <w:r w:rsidR="00F10637" w:rsidRPr="009C1E72">
        <w:t>, 10</w:t>
      </w:r>
      <w:r w:rsidR="00F10637">
        <w:t>%</w:t>
      </w:r>
      <w:r w:rsidR="00F10637" w:rsidRPr="009C1E72">
        <w:t xml:space="preserve"> </w:t>
      </w:r>
      <w:r w:rsidR="00F10637">
        <w:t>– на сотрудников исправительного у</w:t>
      </w:r>
      <w:r w:rsidR="00F10637">
        <w:t>ч</w:t>
      </w:r>
      <w:r w:rsidR="00F10637">
        <w:t>реждения</w:t>
      </w:r>
      <w:r w:rsidR="00F10637" w:rsidRPr="009C1E72">
        <w:t>, 2</w:t>
      </w:r>
      <w:r w:rsidR="00F10637">
        <w:t>% – на медицинских работников, остальные сотрудники образуют административный персонал</w:t>
      </w:r>
      <w:r w:rsidR="00F10637" w:rsidRPr="009C1E72">
        <w:t xml:space="preserve">. </w:t>
      </w:r>
      <w:r w:rsidR="00F10637">
        <w:t>Правительство</w:t>
      </w:r>
      <w:r w:rsidR="00F10637" w:rsidRPr="009C1E72">
        <w:t xml:space="preserve"> </w:t>
      </w:r>
      <w:r w:rsidR="00F10637">
        <w:t>утвердило увеличение численн</w:t>
      </w:r>
      <w:r w:rsidR="00F10637">
        <w:t>о</w:t>
      </w:r>
      <w:r w:rsidR="00F10637">
        <w:t>сти персонала на</w:t>
      </w:r>
      <w:r w:rsidR="00F10637" w:rsidRPr="009C1E72">
        <w:t xml:space="preserve"> 77 </w:t>
      </w:r>
      <w:r w:rsidR="00F10637">
        <w:t>сотрудников</w:t>
      </w:r>
      <w:r w:rsidR="00F10637" w:rsidRPr="009C1E72">
        <w:t xml:space="preserve">. </w:t>
      </w:r>
      <w:r w:rsidR="00F10637">
        <w:t>Группа</w:t>
      </w:r>
      <w:r w:rsidR="00F10637" w:rsidRPr="00E004F0">
        <w:t xml:space="preserve"> </w:t>
      </w:r>
      <w:r w:rsidR="00F10637">
        <w:t>экспертов</w:t>
      </w:r>
      <w:r w:rsidR="00F10637" w:rsidRPr="00E004F0">
        <w:t xml:space="preserve"> </w:t>
      </w:r>
      <w:r w:rsidR="00F10637">
        <w:t>ежегодно</w:t>
      </w:r>
      <w:r w:rsidR="00F10637" w:rsidRPr="00E004F0">
        <w:t xml:space="preserve"> </w:t>
      </w:r>
      <w:r w:rsidR="00F10637">
        <w:t>проводит</w:t>
      </w:r>
      <w:r w:rsidR="00F10637" w:rsidRPr="00E004F0">
        <w:t xml:space="preserve"> </w:t>
      </w:r>
      <w:r w:rsidR="00F10637">
        <w:t>подг</w:t>
      </w:r>
      <w:r w:rsidR="00F10637">
        <w:t>о</w:t>
      </w:r>
      <w:r w:rsidR="00F10637">
        <w:t>товительные</w:t>
      </w:r>
      <w:r w:rsidR="00F10637" w:rsidRPr="00E004F0">
        <w:t xml:space="preserve"> </w:t>
      </w:r>
      <w:r w:rsidR="00F10637">
        <w:t>курсы</w:t>
      </w:r>
      <w:r w:rsidR="00F10637" w:rsidRPr="00E004F0">
        <w:t xml:space="preserve">. </w:t>
      </w:r>
    </w:p>
    <w:p w:rsidR="00F10637" w:rsidRPr="002D6AB3" w:rsidRDefault="00720FAA" w:rsidP="00F10637">
      <w:pPr>
        <w:pStyle w:val="SingleTxtGR"/>
      </w:pPr>
      <w:r w:rsidRPr="00720FAA">
        <w:t>22.</w:t>
      </w:r>
      <w:r w:rsidRPr="00720FAA">
        <w:tab/>
      </w:r>
      <w:r w:rsidR="00F10637">
        <w:t>Что</w:t>
      </w:r>
      <w:r w:rsidR="00F10637" w:rsidRPr="002D6AB3">
        <w:t xml:space="preserve"> </w:t>
      </w:r>
      <w:r w:rsidR="00F10637">
        <w:t>касается</w:t>
      </w:r>
      <w:r w:rsidR="00F10637" w:rsidRPr="002D6AB3">
        <w:t xml:space="preserve"> </w:t>
      </w:r>
      <w:r w:rsidR="00F10637">
        <w:t>исправительных</w:t>
      </w:r>
      <w:r w:rsidR="00F10637" w:rsidRPr="002D6AB3">
        <w:t xml:space="preserve"> </w:t>
      </w:r>
      <w:r w:rsidR="00F10637">
        <w:t>учреждений</w:t>
      </w:r>
      <w:r w:rsidR="00F10637" w:rsidRPr="002D6AB3">
        <w:t xml:space="preserve"> </w:t>
      </w:r>
      <w:r w:rsidR="00F10637">
        <w:t>для</w:t>
      </w:r>
      <w:r w:rsidR="00F10637" w:rsidRPr="002D6AB3">
        <w:t xml:space="preserve"> </w:t>
      </w:r>
      <w:r w:rsidR="00F10637">
        <w:t>несовершеннолетних пр</w:t>
      </w:r>
      <w:r w:rsidR="00F10637">
        <w:t>е</w:t>
      </w:r>
      <w:r w:rsidR="00F10637">
        <w:t>ступников</w:t>
      </w:r>
      <w:r w:rsidR="00F10637" w:rsidRPr="002D6AB3">
        <w:t xml:space="preserve">, </w:t>
      </w:r>
      <w:r w:rsidR="00F10637">
        <w:t>в</w:t>
      </w:r>
      <w:r w:rsidR="00F10637" w:rsidRPr="002D6AB3">
        <w:t xml:space="preserve"> </w:t>
      </w:r>
      <w:r w:rsidR="00F10637">
        <w:t>тюрьмах</w:t>
      </w:r>
      <w:r w:rsidR="00F10637" w:rsidRPr="002D6AB3">
        <w:t xml:space="preserve"> </w:t>
      </w:r>
      <w:r w:rsidR="00F10637">
        <w:t>городов</w:t>
      </w:r>
      <w:r w:rsidR="00F10637" w:rsidRPr="002D6AB3">
        <w:t xml:space="preserve"> Баня-Лука </w:t>
      </w:r>
      <w:r w:rsidR="00F10637">
        <w:t>и</w:t>
      </w:r>
      <w:r w:rsidR="00F10637" w:rsidRPr="002D6AB3">
        <w:t xml:space="preserve"> </w:t>
      </w:r>
      <w:r w:rsidR="00F10637">
        <w:t>Сараево</w:t>
      </w:r>
      <w:r w:rsidR="00F10637" w:rsidRPr="002D6AB3">
        <w:t xml:space="preserve"> </w:t>
      </w:r>
      <w:r w:rsidR="00F10637">
        <w:t>имеются специальные бл</w:t>
      </w:r>
      <w:r w:rsidR="00F10637">
        <w:t>о</w:t>
      </w:r>
      <w:r w:rsidR="00F10637">
        <w:t>ки, в каждом из которых может быть размещено</w:t>
      </w:r>
      <w:r w:rsidR="00F10637" w:rsidRPr="002D6AB3">
        <w:t xml:space="preserve"> 20 </w:t>
      </w:r>
      <w:r w:rsidR="00F10637">
        <w:t>несовершеннолетних лиц</w:t>
      </w:r>
      <w:r w:rsidR="00F10637" w:rsidRPr="002D6AB3">
        <w:t xml:space="preserve">. </w:t>
      </w:r>
    </w:p>
    <w:p w:rsidR="00F10637" w:rsidRPr="00F10637" w:rsidRDefault="00720FAA" w:rsidP="00F10637">
      <w:pPr>
        <w:pStyle w:val="SingleTxtGR"/>
      </w:pPr>
      <w:r w:rsidRPr="00720FAA">
        <w:t>23.</w:t>
      </w:r>
      <w:r w:rsidRPr="00720FAA">
        <w:tab/>
      </w:r>
      <w:r w:rsidR="00F10637">
        <w:rPr>
          <w:b/>
        </w:rPr>
        <w:t>Г</w:t>
      </w:r>
      <w:r w:rsidR="00F10637" w:rsidRPr="002D6AB3">
        <w:rPr>
          <w:b/>
        </w:rPr>
        <w:t>-</w:t>
      </w:r>
      <w:r w:rsidR="00F10637">
        <w:rPr>
          <w:b/>
        </w:rPr>
        <w:t>н</w:t>
      </w:r>
      <w:r w:rsidR="00F10637" w:rsidRPr="002D6AB3">
        <w:rPr>
          <w:b/>
        </w:rPr>
        <w:t xml:space="preserve"> </w:t>
      </w:r>
      <w:r w:rsidR="00F10637">
        <w:rPr>
          <w:b/>
        </w:rPr>
        <w:t>Дуранович</w:t>
      </w:r>
      <w:r w:rsidR="00F10637" w:rsidRPr="002D6AB3">
        <w:t xml:space="preserve"> (</w:t>
      </w:r>
      <w:r w:rsidR="00F10637">
        <w:t>Босния</w:t>
      </w:r>
      <w:r w:rsidR="00F10637" w:rsidRPr="002D6AB3">
        <w:t xml:space="preserve"> </w:t>
      </w:r>
      <w:r w:rsidR="00F10637">
        <w:t>и</w:t>
      </w:r>
      <w:r w:rsidR="00F10637" w:rsidRPr="002D6AB3">
        <w:t xml:space="preserve"> </w:t>
      </w:r>
      <w:r w:rsidR="00F10637">
        <w:t>Герцеговина</w:t>
      </w:r>
      <w:r w:rsidR="00F10637" w:rsidRPr="002D6AB3">
        <w:t xml:space="preserve">) </w:t>
      </w:r>
      <w:r w:rsidR="00F10637">
        <w:t>говорит</w:t>
      </w:r>
      <w:r w:rsidR="00F10637" w:rsidRPr="002D6AB3">
        <w:t xml:space="preserve">, </w:t>
      </w:r>
      <w:r w:rsidR="00F10637">
        <w:t>что</w:t>
      </w:r>
      <w:r w:rsidR="00F10637" w:rsidRPr="002D6AB3">
        <w:t xml:space="preserve">, </w:t>
      </w:r>
      <w:r w:rsidR="00F10637">
        <w:t>несмотря</w:t>
      </w:r>
      <w:r w:rsidR="00F10637" w:rsidRPr="002D6AB3">
        <w:t xml:space="preserve"> </w:t>
      </w:r>
      <w:r w:rsidR="00F10637">
        <w:t>на</w:t>
      </w:r>
      <w:r w:rsidR="00F10637" w:rsidRPr="002D6AB3">
        <w:t xml:space="preserve"> </w:t>
      </w:r>
      <w:r w:rsidR="00F10637">
        <w:t>гл</w:t>
      </w:r>
      <w:r w:rsidR="00F10637">
        <w:t>о</w:t>
      </w:r>
      <w:r w:rsidR="00F10637">
        <w:t>бальный</w:t>
      </w:r>
      <w:r w:rsidR="00F10637" w:rsidRPr="002D6AB3">
        <w:t xml:space="preserve"> </w:t>
      </w:r>
      <w:r w:rsidR="00F10637">
        <w:t>экономический</w:t>
      </w:r>
      <w:r w:rsidR="00F10637" w:rsidRPr="002D6AB3">
        <w:t xml:space="preserve"> </w:t>
      </w:r>
      <w:r w:rsidR="00F10637">
        <w:t>кризис</w:t>
      </w:r>
      <w:r w:rsidR="00F10637" w:rsidRPr="002D6AB3">
        <w:t xml:space="preserve">, </w:t>
      </w:r>
      <w:r w:rsidR="00F10637">
        <w:t>Федеральное правительство</w:t>
      </w:r>
      <w:r w:rsidR="00F10637" w:rsidRPr="002D6AB3">
        <w:t xml:space="preserve"> </w:t>
      </w:r>
      <w:r w:rsidR="00F10637">
        <w:t>выделило</w:t>
      </w:r>
      <w:r w:rsidR="00F10637" w:rsidRPr="002D6AB3">
        <w:t xml:space="preserve"> 15 </w:t>
      </w:r>
      <w:r w:rsidR="00F10637">
        <w:t>ми</w:t>
      </w:r>
      <w:r w:rsidR="00F10637">
        <w:t>л</w:t>
      </w:r>
      <w:r w:rsidR="00F10637">
        <w:t>лионов марок</w:t>
      </w:r>
      <w:r w:rsidR="00F10637" w:rsidRPr="002D6AB3">
        <w:t xml:space="preserve"> </w:t>
      </w:r>
      <w:r w:rsidR="00F10637" w:rsidRPr="00E004F0">
        <w:t>(КМ) в</w:t>
      </w:r>
      <w:r w:rsidR="00F10637" w:rsidRPr="002D6AB3">
        <w:t xml:space="preserve"> 2009 </w:t>
      </w:r>
      <w:r w:rsidR="00F10637">
        <w:t>году на тюремные учреждения:</w:t>
      </w:r>
      <w:r w:rsidR="00F10637" w:rsidRPr="002D6AB3">
        <w:t xml:space="preserve"> </w:t>
      </w:r>
      <w:r w:rsidR="00F10637">
        <w:t xml:space="preserve">9 миллионов </w:t>
      </w:r>
      <w:r w:rsidR="00F10637" w:rsidRPr="000D56AF">
        <w:t>KM</w:t>
      </w:r>
      <w:r w:rsidR="00F10637" w:rsidRPr="002D6AB3">
        <w:t xml:space="preserve"> </w:t>
      </w:r>
      <w:r w:rsidR="00F10637">
        <w:t>на выплату заработной платы</w:t>
      </w:r>
      <w:r w:rsidR="00F10637" w:rsidRPr="002D6AB3">
        <w:t xml:space="preserve"> </w:t>
      </w:r>
      <w:r w:rsidR="00F10637">
        <w:t>и 6 миллионов</w:t>
      </w:r>
      <w:r w:rsidR="00F10637" w:rsidRPr="002D6AB3">
        <w:t xml:space="preserve"> </w:t>
      </w:r>
      <w:r w:rsidR="00F10637" w:rsidRPr="000D56AF">
        <w:t>KM</w:t>
      </w:r>
      <w:r w:rsidR="00F10637" w:rsidRPr="002D6AB3">
        <w:t xml:space="preserve"> </w:t>
      </w:r>
      <w:r w:rsidR="001D2303">
        <w:t xml:space="preserve"> </w:t>
      </w:r>
      <w:r w:rsidR="00F10637">
        <w:t>на другие расходы тюремной системы</w:t>
      </w:r>
      <w:r w:rsidR="00F10637" w:rsidRPr="002D6AB3">
        <w:t xml:space="preserve">. </w:t>
      </w:r>
      <w:r w:rsidR="00F10637">
        <w:t>Вследствие</w:t>
      </w:r>
      <w:r w:rsidR="00F10637" w:rsidRPr="002F7EFC">
        <w:t xml:space="preserve"> </w:t>
      </w:r>
      <w:r w:rsidR="00F10637">
        <w:t>этого</w:t>
      </w:r>
      <w:r w:rsidR="00F10637" w:rsidRPr="002F7EFC">
        <w:t xml:space="preserve"> </w:t>
      </w:r>
      <w:r w:rsidR="00F10637">
        <w:t xml:space="preserve">в настоящее время в федерации нанято </w:t>
      </w:r>
      <w:r w:rsidR="00F10637" w:rsidRPr="002F7EFC">
        <w:t xml:space="preserve">160 </w:t>
      </w:r>
      <w:r w:rsidR="00F10637">
        <w:t>новых</w:t>
      </w:r>
      <w:r w:rsidR="00F10637" w:rsidRPr="002F7EFC">
        <w:t xml:space="preserve"> </w:t>
      </w:r>
      <w:r w:rsidR="00F10637">
        <w:t>тюремных работников</w:t>
      </w:r>
      <w:r w:rsidR="00F10637" w:rsidRPr="002F7EFC">
        <w:t xml:space="preserve">. </w:t>
      </w:r>
      <w:r w:rsidR="00F10637">
        <w:t>Вместимость</w:t>
      </w:r>
      <w:r w:rsidR="00F10637" w:rsidRPr="00F10637">
        <w:t xml:space="preserve"> </w:t>
      </w:r>
      <w:r w:rsidR="00F10637">
        <w:t>тюрем</w:t>
      </w:r>
      <w:r w:rsidR="00F10637" w:rsidRPr="00F10637">
        <w:t xml:space="preserve"> </w:t>
      </w:r>
      <w:r w:rsidR="00F10637">
        <w:t>всех</w:t>
      </w:r>
      <w:r w:rsidR="00F10637" w:rsidRPr="00F10637">
        <w:t xml:space="preserve"> </w:t>
      </w:r>
      <w:r w:rsidR="00F10637">
        <w:t>категорий</w:t>
      </w:r>
      <w:r w:rsidR="00F10637" w:rsidRPr="00F10637">
        <w:t xml:space="preserve"> </w:t>
      </w:r>
      <w:r w:rsidR="00F10637">
        <w:t>возросла</w:t>
      </w:r>
      <w:r w:rsidR="00F10637" w:rsidRPr="00F10637">
        <w:t xml:space="preserve"> </w:t>
      </w:r>
      <w:r w:rsidR="00F10637">
        <w:t>на</w:t>
      </w:r>
      <w:r w:rsidR="00F10637" w:rsidRPr="00F10637">
        <w:t xml:space="preserve"> 1</w:t>
      </w:r>
      <w:r>
        <w:rPr>
          <w:lang w:val="en-US"/>
        </w:rPr>
        <w:t> </w:t>
      </w:r>
      <w:r>
        <w:t>077</w:t>
      </w:r>
      <w:r>
        <w:rPr>
          <w:lang w:val="en-US"/>
        </w:rPr>
        <w:t> </w:t>
      </w:r>
      <w:r w:rsidR="00F10637">
        <w:t>человека</w:t>
      </w:r>
      <w:r w:rsidR="00F10637" w:rsidRPr="00F10637">
        <w:t xml:space="preserve">. </w:t>
      </w:r>
      <w:r w:rsidR="00F10637">
        <w:t>Правительство</w:t>
      </w:r>
      <w:r w:rsidR="00F10637" w:rsidRPr="00766155">
        <w:t xml:space="preserve"> </w:t>
      </w:r>
      <w:r w:rsidR="00F10637">
        <w:t>утвердило</w:t>
      </w:r>
      <w:r w:rsidR="00F10637" w:rsidRPr="00766155">
        <w:t xml:space="preserve"> </w:t>
      </w:r>
      <w:r w:rsidR="00F10637">
        <w:t>ассигнование</w:t>
      </w:r>
      <w:r w:rsidR="00F10637" w:rsidRPr="00766155">
        <w:t xml:space="preserve"> </w:t>
      </w:r>
      <w:r w:rsidR="00F10637">
        <w:t>средств</w:t>
      </w:r>
      <w:r w:rsidR="00F10637" w:rsidRPr="00766155">
        <w:t xml:space="preserve"> </w:t>
      </w:r>
      <w:r w:rsidR="00F10637">
        <w:t>в</w:t>
      </w:r>
      <w:r w:rsidR="00F10637" w:rsidRPr="00766155">
        <w:t xml:space="preserve"> </w:t>
      </w:r>
      <w:r w:rsidR="00F10637">
        <w:t>размере</w:t>
      </w:r>
      <w:r>
        <w:t xml:space="preserve"> 2,1</w:t>
      </w:r>
      <w:r>
        <w:rPr>
          <w:lang w:val="en-US"/>
        </w:rPr>
        <w:t> </w:t>
      </w:r>
      <w:r w:rsidR="00F10637">
        <w:t>миллиона</w:t>
      </w:r>
      <w:r w:rsidR="00F10637" w:rsidRPr="00766155">
        <w:t xml:space="preserve"> </w:t>
      </w:r>
      <w:r w:rsidR="00F10637">
        <w:t>КМ</w:t>
      </w:r>
      <w:r w:rsidR="00F10637" w:rsidRPr="00766155">
        <w:t xml:space="preserve"> </w:t>
      </w:r>
      <w:r w:rsidR="00F10637">
        <w:t>в</w:t>
      </w:r>
      <w:r w:rsidR="00F10637" w:rsidRPr="00766155">
        <w:t xml:space="preserve"> 2009 </w:t>
      </w:r>
      <w:r w:rsidR="00F10637">
        <w:t>году</w:t>
      </w:r>
      <w:r w:rsidR="00F10637" w:rsidRPr="00766155">
        <w:t xml:space="preserve"> </w:t>
      </w:r>
      <w:r w:rsidR="00F10637">
        <w:t>и</w:t>
      </w:r>
      <w:r w:rsidR="00F10637" w:rsidRPr="00766155">
        <w:t xml:space="preserve"> </w:t>
      </w:r>
      <w:r w:rsidR="00F10637">
        <w:t xml:space="preserve">3,1 миллиона </w:t>
      </w:r>
      <w:r w:rsidR="00F10637" w:rsidRPr="000D56AF">
        <w:t>KM</w:t>
      </w:r>
      <w:r w:rsidR="00F10637" w:rsidRPr="00766155">
        <w:t xml:space="preserve"> </w:t>
      </w:r>
      <w:r w:rsidR="00F10637">
        <w:t>в</w:t>
      </w:r>
      <w:r w:rsidR="00F10637" w:rsidRPr="00766155">
        <w:t xml:space="preserve"> 2010 </w:t>
      </w:r>
      <w:r w:rsidR="00F10637">
        <w:t xml:space="preserve">году на улучшение </w:t>
      </w:r>
      <w:r w:rsidR="00F10637" w:rsidRPr="00E004F0">
        <w:t>м</w:t>
      </w:r>
      <w:r w:rsidR="00F10637" w:rsidRPr="00E004F0">
        <w:t>а</w:t>
      </w:r>
      <w:r w:rsidR="00F10637" w:rsidRPr="00E004F0">
        <w:t>териальных условий труда.</w:t>
      </w:r>
      <w:r w:rsidR="00F10637" w:rsidRPr="00766155">
        <w:t xml:space="preserve"> </w:t>
      </w:r>
      <w:r w:rsidR="00F10637">
        <w:t>Было установлено новое оборудование для виде</w:t>
      </w:r>
      <w:r w:rsidR="00F10637">
        <w:t>о</w:t>
      </w:r>
      <w:r w:rsidR="00F10637">
        <w:t>наблюдения</w:t>
      </w:r>
      <w:r w:rsidR="00F10637" w:rsidRPr="00F10637">
        <w:t xml:space="preserve">. </w:t>
      </w:r>
      <w:r w:rsidR="00F10637">
        <w:t>В состав тюрьмы города Зеница входит крыло особо строго реж</w:t>
      </w:r>
      <w:r w:rsidR="00F10637">
        <w:t>и</w:t>
      </w:r>
      <w:r w:rsidR="00F10637">
        <w:t>ма для содержания заключенных, представляющих повышенную опасность для окружающих</w:t>
      </w:r>
      <w:r w:rsidR="00F10637" w:rsidRPr="00F10637">
        <w:t xml:space="preserve">. </w:t>
      </w:r>
    </w:p>
    <w:p w:rsidR="00F10637" w:rsidRPr="00D608FC" w:rsidRDefault="00720FAA" w:rsidP="00F10637">
      <w:pPr>
        <w:pStyle w:val="SingleTxtGR"/>
      </w:pPr>
      <w:r w:rsidRPr="00720FAA">
        <w:t>24.</w:t>
      </w:r>
      <w:r w:rsidRPr="00720FAA">
        <w:tab/>
      </w:r>
      <w:r w:rsidR="00F10637">
        <w:t>В</w:t>
      </w:r>
      <w:r w:rsidR="00F10637" w:rsidRPr="00302A96">
        <w:t xml:space="preserve"> </w:t>
      </w:r>
      <w:r w:rsidR="00F10637">
        <w:t>порядке</w:t>
      </w:r>
      <w:r w:rsidR="00F10637" w:rsidRPr="00302A96">
        <w:t xml:space="preserve"> </w:t>
      </w:r>
      <w:r w:rsidR="00F10637">
        <w:t>реагирования</w:t>
      </w:r>
      <w:r w:rsidR="00F10637" w:rsidRPr="00302A96">
        <w:t xml:space="preserve"> </w:t>
      </w:r>
      <w:r w:rsidR="00F10637">
        <w:t>на</w:t>
      </w:r>
      <w:r w:rsidR="00F10637" w:rsidRPr="00302A96">
        <w:t xml:space="preserve"> </w:t>
      </w:r>
      <w:r w:rsidR="00F10637">
        <w:t>доклады</w:t>
      </w:r>
      <w:r w:rsidR="00F10637" w:rsidRPr="00302A96">
        <w:t xml:space="preserve"> </w:t>
      </w:r>
      <w:r w:rsidR="00F10637">
        <w:t>Европейского</w:t>
      </w:r>
      <w:r w:rsidR="00F10637" w:rsidRPr="00302A96">
        <w:t xml:space="preserve"> комитет</w:t>
      </w:r>
      <w:r w:rsidR="00F10637">
        <w:t>а по пред</w:t>
      </w:r>
      <w:r w:rsidR="00F10637">
        <w:t>у</w:t>
      </w:r>
      <w:r w:rsidR="00F10637">
        <w:t>преждению пыток</w:t>
      </w:r>
      <w:r w:rsidR="00F10637" w:rsidRPr="00302A96">
        <w:t xml:space="preserve"> организаци</w:t>
      </w:r>
      <w:r w:rsidR="00F10637">
        <w:t>и</w:t>
      </w:r>
      <w:r w:rsidR="00F10637" w:rsidRPr="00302A96">
        <w:t xml:space="preserve"> </w:t>
      </w:r>
      <w:r>
        <w:t>"</w:t>
      </w:r>
      <w:r w:rsidR="00F10637" w:rsidRPr="00302A96">
        <w:t>Международная амнистия</w:t>
      </w:r>
      <w:r>
        <w:t>"</w:t>
      </w:r>
      <w:r w:rsidR="00F10637" w:rsidRPr="00302A96">
        <w:t xml:space="preserve"> </w:t>
      </w:r>
      <w:r w:rsidR="00F10637">
        <w:t>и</w:t>
      </w:r>
      <w:r w:rsidR="00F10637" w:rsidRPr="00302A96">
        <w:t xml:space="preserve"> </w:t>
      </w:r>
      <w:r w:rsidR="00F10637">
        <w:t>Управления</w:t>
      </w:r>
      <w:r w:rsidR="00F10637" w:rsidRPr="00302A96">
        <w:t xml:space="preserve"> </w:t>
      </w:r>
      <w:r w:rsidR="00F10637">
        <w:t>гос</w:t>
      </w:r>
      <w:r w:rsidR="00F10637">
        <w:t>у</w:t>
      </w:r>
      <w:r w:rsidR="00F10637">
        <w:t>дарственного</w:t>
      </w:r>
      <w:r w:rsidR="00F10637" w:rsidRPr="00302A96">
        <w:t xml:space="preserve"> </w:t>
      </w:r>
      <w:r w:rsidR="00F10637">
        <w:t>омбудсмена,</w:t>
      </w:r>
      <w:r w:rsidR="00F10637" w:rsidRPr="00302A96">
        <w:t xml:space="preserve"> </w:t>
      </w:r>
      <w:r w:rsidR="00F10637">
        <w:t>управлением тюрем были приняты меры, направле</w:t>
      </w:r>
      <w:r w:rsidR="00F10637">
        <w:t>н</w:t>
      </w:r>
      <w:r w:rsidR="00F10637">
        <w:t>ные на снижение уровня насилия</w:t>
      </w:r>
      <w:r w:rsidR="00F10637" w:rsidRPr="00302A96">
        <w:t xml:space="preserve"> </w:t>
      </w:r>
      <w:r w:rsidR="00F10637">
        <w:t>среди заключенных</w:t>
      </w:r>
      <w:r w:rsidR="00F10637" w:rsidRPr="00302A96">
        <w:t xml:space="preserve">. </w:t>
      </w:r>
      <w:r w:rsidR="00F10637">
        <w:t>В тюрьме города З</w:t>
      </w:r>
      <w:r w:rsidR="00F10637">
        <w:t>е</w:t>
      </w:r>
      <w:r w:rsidR="00F10637">
        <w:t>ница содержится почти</w:t>
      </w:r>
      <w:r w:rsidR="00F10637" w:rsidRPr="00F10637">
        <w:t xml:space="preserve"> 800 </w:t>
      </w:r>
      <w:r w:rsidR="00F10637">
        <w:t>осужденных заключенных и лиц, содержащихся в пре</w:t>
      </w:r>
      <w:r w:rsidR="00F10637">
        <w:t>д</w:t>
      </w:r>
      <w:r w:rsidR="00F10637">
        <w:t>варительном заключении</w:t>
      </w:r>
      <w:r w:rsidR="00F10637" w:rsidRPr="00F10637">
        <w:t xml:space="preserve">, </w:t>
      </w:r>
      <w:r w:rsidR="00F10637">
        <w:t>т.е.</w:t>
      </w:r>
      <w:r w:rsidR="00F10637" w:rsidRPr="00F10637">
        <w:t xml:space="preserve"> </w:t>
      </w:r>
      <w:r w:rsidR="00F10637">
        <w:t>велик риск подобного насилия</w:t>
      </w:r>
      <w:r w:rsidR="00F10637" w:rsidRPr="00F10637">
        <w:t xml:space="preserve">. </w:t>
      </w:r>
      <w:r w:rsidR="00F10637">
        <w:t>Эффекти</w:t>
      </w:r>
      <w:r w:rsidR="00F10637">
        <w:t>в</w:t>
      </w:r>
      <w:r w:rsidR="00F10637">
        <w:t>ный</w:t>
      </w:r>
      <w:r w:rsidR="00F10637" w:rsidRPr="009D5000">
        <w:t xml:space="preserve"> </w:t>
      </w:r>
      <w:r w:rsidR="00F10637">
        <w:t>контроль</w:t>
      </w:r>
      <w:r w:rsidR="00F10637" w:rsidRPr="009D5000">
        <w:t xml:space="preserve"> </w:t>
      </w:r>
      <w:r w:rsidR="00F10637">
        <w:t>возможен</w:t>
      </w:r>
      <w:r w:rsidR="00F10637" w:rsidRPr="009D5000">
        <w:t xml:space="preserve">, </w:t>
      </w:r>
      <w:r w:rsidR="00F10637">
        <w:t>если</w:t>
      </w:r>
      <w:r w:rsidR="00F10637" w:rsidRPr="009D5000">
        <w:t xml:space="preserve"> </w:t>
      </w:r>
      <w:r w:rsidR="00F10637">
        <w:t>численность</w:t>
      </w:r>
      <w:r w:rsidR="00F10637" w:rsidRPr="009D5000">
        <w:t xml:space="preserve"> </w:t>
      </w:r>
      <w:r w:rsidR="00F10637">
        <w:t>содержащихся в тюрьме заключе</w:t>
      </w:r>
      <w:r w:rsidR="00F10637">
        <w:t>н</w:t>
      </w:r>
      <w:r w:rsidR="00F10637">
        <w:t>ных</w:t>
      </w:r>
      <w:r w:rsidR="00F10637" w:rsidRPr="009D5000">
        <w:t xml:space="preserve"> </w:t>
      </w:r>
      <w:r w:rsidR="00F10637">
        <w:t>не</w:t>
      </w:r>
      <w:r w:rsidR="00F10637" w:rsidRPr="009D5000">
        <w:t xml:space="preserve"> </w:t>
      </w:r>
      <w:r w:rsidR="00F10637">
        <w:t>превышает</w:t>
      </w:r>
      <w:r w:rsidR="00F10637" w:rsidRPr="009D5000">
        <w:t xml:space="preserve"> 350</w:t>
      </w:r>
      <w:r w:rsidR="00F10637">
        <w:t xml:space="preserve"> человек</w:t>
      </w:r>
      <w:r w:rsidR="00F10637" w:rsidRPr="009D5000">
        <w:t xml:space="preserve">. </w:t>
      </w:r>
      <w:r w:rsidR="00F10637">
        <w:t>Для решения данной проблемы был составлен подро</w:t>
      </w:r>
      <w:r w:rsidR="00F10637">
        <w:t>б</w:t>
      </w:r>
      <w:r w:rsidR="00F10637">
        <w:t>ный план действий, включающий осуществление видеонаблюдения</w:t>
      </w:r>
      <w:r w:rsidR="00F10637" w:rsidRPr="000620A3">
        <w:t xml:space="preserve">. </w:t>
      </w:r>
      <w:r w:rsidR="00F10637">
        <w:t>Однако выступающий подчеркивает</w:t>
      </w:r>
      <w:r w:rsidR="00F10637" w:rsidRPr="00F10637">
        <w:t xml:space="preserve">, </w:t>
      </w:r>
      <w:r w:rsidR="00F10637">
        <w:t>что видеокамеры</w:t>
      </w:r>
      <w:r w:rsidR="00F10637" w:rsidRPr="00F10637">
        <w:t xml:space="preserve"> </w:t>
      </w:r>
      <w:r w:rsidR="00F10637">
        <w:t>используются исключ</w:t>
      </w:r>
      <w:r w:rsidR="00F10637">
        <w:t>и</w:t>
      </w:r>
      <w:r w:rsidR="00F10637">
        <w:t xml:space="preserve">тельно в </w:t>
      </w:r>
      <w:r w:rsidR="00F10637" w:rsidRPr="004A28A0">
        <w:t>местах общего сбора</w:t>
      </w:r>
      <w:r w:rsidR="00F10637">
        <w:t xml:space="preserve"> и что личное пространство заключенных ни в коей мере не нарушается</w:t>
      </w:r>
      <w:r w:rsidR="00F10637" w:rsidRPr="00F10637">
        <w:t xml:space="preserve">. </w:t>
      </w:r>
      <w:r w:rsidR="00F10637">
        <w:t>Тюремный</w:t>
      </w:r>
      <w:r w:rsidR="00F10637" w:rsidRPr="00D608FC">
        <w:t xml:space="preserve"> </w:t>
      </w:r>
      <w:r w:rsidR="00F10637">
        <w:t>двор</w:t>
      </w:r>
      <w:r w:rsidR="00F10637" w:rsidRPr="00D608FC">
        <w:t xml:space="preserve"> </w:t>
      </w:r>
      <w:r w:rsidR="00F10637">
        <w:t>разделен</w:t>
      </w:r>
      <w:r w:rsidR="00F10637" w:rsidRPr="00D608FC">
        <w:t xml:space="preserve"> </w:t>
      </w:r>
      <w:r w:rsidR="00F10637">
        <w:t>на</w:t>
      </w:r>
      <w:r w:rsidR="00F10637" w:rsidRPr="00D608FC">
        <w:t xml:space="preserve"> 10 </w:t>
      </w:r>
      <w:r w:rsidR="00F10637">
        <w:t>зон</w:t>
      </w:r>
      <w:r w:rsidR="001D2303" w:rsidRPr="00D608FC">
        <w:t>,</w:t>
      </w:r>
      <w:r w:rsidR="00F10637" w:rsidRPr="00D608FC">
        <w:t xml:space="preserve"> </w:t>
      </w:r>
      <w:r w:rsidR="00F10637">
        <w:t>с</w:t>
      </w:r>
      <w:r w:rsidR="00F10637" w:rsidRPr="00D608FC">
        <w:t xml:space="preserve"> </w:t>
      </w:r>
      <w:r w:rsidR="00F10637">
        <w:t>тем</w:t>
      </w:r>
      <w:r w:rsidR="00F10637" w:rsidRPr="00D608FC">
        <w:t xml:space="preserve"> </w:t>
      </w:r>
      <w:r w:rsidR="00F10637">
        <w:t>чтобы</w:t>
      </w:r>
      <w:r w:rsidR="00F10637" w:rsidRPr="00D608FC">
        <w:t xml:space="preserve"> </w:t>
      </w:r>
      <w:r w:rsidR="00F10637">
        <w:t>заключенные</w:t>
      </w:r>
      <w:r w:rsidR="00F10637" w:rsidRPr="00D608FC">
        <w:t xml:space="preserve"> </w:t>
      </w:r>
      <w:r w:rsidR="00F10637">
        <w:t>могли проводить</w:t>
      </w:r>
      <w:r w:rsidR="00F10637" w:rsidRPr="00D608FC">
        <w:t xml:space="preserve"> </w:t>
      </w:r>
      <w:r w:rsidR="00F10637">
        <w:t>время</w:t>
      </w:r>
      <w:r w:rsidR="00F10637" w:rsidRPr="00D608FC">
        <w:t xml:space="preserve"> </w:t>
      </w:r>
      <w:r w:rsidR="00F10637">
        <w:t>отдыха</w:t>
      </w:r>
      <w:r w:rsidR="00F10637" w:rsidRPr="00D608FC">
        <w:t xml:space="preserve"> </w:t>
      </w:r>
      <w:r w:rsidR="00F10637">
        <w:t>небольшими</w:t>
      </w:r>
      <w:r w:rsidR="00F10637" w:rsidRPr="00D608FC">
        <w:t xml:space="preserve"> </w:t>
      </w:r>
      <w:r w:rsidR="00F10637">
        <w:t>группами</w:t>
      </w:r>
      <w:r w:rsidR="00F10637" w:rsidRPr="00D608FC">
        <w:t xml:space="preserve"> </w:t>
      </w:r>
      <w:r w:rsidR="00F10637">
        <w:t>и</w:t>
      </w:r>
      <w:r w:rsidR="00F10637" w:rsidRPr="00D608FC">
        <w:t xml:space="preserve"> </w:t>
      </w:r>
      <w:r w:rsidR="00F10637">
        <w:t>согласно разным ра</w:t>
      </w:r>
      <w:r w:rsidR="00F10637">
        <w:t>с</w:t>
      </w:r>
      <w:r w:rsidR="00F10637">
        <w:t>писаниям распорядка дня</w:t>
      </w:r>
      <w:r w:rsidR="00F10637" w:rsidRPr="00D608FC">
        <w:t xml:space="preserve">. </w:t>
      </w:r>
    </w:p>
    <w:p w:rsidR="00F10637" w:rsidRPr="00717AD1" w:rsidRDefault="00720FAA" w:rsidP="00F10637">
      <w:pPr>
        <w:pStyle w:val="SingleTxtGR"/>
      </w:pPr>
      <w:r w:rsidRPr="00720FAA">
        <w:t>25.</w:t>
      </w:r>
      <w:r w:rsidRPr="00720FAA">
        <w:tab/>
      </w:r>
      <w:r w:rsidR="00F10637">
        <w:t>Для</w:t>
      </w:r>
      <w:r w:rsidR="00F10637" w:rsidRPr="00C25265">
        <w:t xml:space="preserve"> </w:t>
      </w:r>
      <w:r w:rsidR="00F10637">
        <w:t>решения</w:t>
      </w:r>
      <w:r w:rsidR="00F10637" w:rsidRPr="00C25265">
        <w:t xml:space="preserve"> </w:t>
      </w:r>
      <w:r w:rsidR="00F10637">
        <w:t>проблемы</w:t>
      </w:r>
      <w:r w:rsidR="00F10637" w:rsidRPr="00C25265">
        <w:t xml:space="preserve"> </w:t>
      </w:r>
      <w:r w:rsidR="00F10637">
        <w:t>острой</w:t>
      </w:r>
      <w:r w:rsidR="00F10637" w:rsidRPr="00C25265">
        <w:t xml:space="preserve"> </w:t>
      </w:r>
      <w:r w:rsidR="00F10637">
        <w:t>нехватки</w:t>
      </w:r>
      <w:r w:rsidR="00F10637" w:rsidRPr="00C25265">
        <w:t xml:space="preserve"> </w:t>
      </w:r>
      <w:r w:rsidR="00F10637">
        <w:t>тюремного</w:t>
      </w:r>
      <w:r w:rsidR="00F10637" w:rsidRPr="00C25265">
        <w:t xml:space="preserve"> </w:t>
      </w:r>
      <w:r w:rsidR="00F10637">
        <w:t>персонала</w:t>
      </w:r>
      <w:r w:rsidR="00F10637" w:rsidRPr="00C25265">
        <w:t xml:space="preserve"> </w:t>
      </w:r>
      <w:r w:rsidR="00F10637">
        <w:t>в период с 2008 года на работу было принято</w:t>
      </w:r>
      <w:r w:rsidR="00F10637" w:rsidRPr="00C25265">
        <w:t xml:space="preserve"> </w:t>
      </w:r>
      <w:r w:rsidR="00F10637">
        <w:t xml:space="preserve">еще </w:t>
      </w:r>
      <w:r w:rsidR="00F10637" w:rsidRPr="00C25265">
        <w:t xml:space="preserve">80 </w:t>
      </w:r>
      <w:r w:rsidR="00F10637">
        <w:t>надзирателей</w:t>
      </w:r>
      <w:r w:rsidR="00F10637" w:rsidRPr="00C25265">
        <w:t xml:space="preserve"> </w:t>
      </w:r>
      <w:r w:rsidR="00F10637">
        <w:t xml:space="preserve">и </w:t>
      </w:r>
      <w:r w:rsidR="00F10637" w:rsidRPr="00C25265">
        <w:t xml:space="preserve">10 </w:t>
      </w:r>
      <w:r w:rsidR="00F10637" w:rsidRPr="004528CB">
        <w:t>специалистов по усовершенствованию тюрем</w:t>
      </w:r>
      <w:r w:rsidR="00F10637" w:rsidRPr="00C25265">
        <w:t xml:space="preserve">. </w:t>
      </w:r>
      <w:r w:rsidR="00F10637">
        <w:t>Психиатрическое отделение тюрьмы города Зен</w:t>
      </w:r>
      <w:r w:rsidR="00F10637">
        <w:t>и</w:t>
      </w:r>
      <w:r w:rsidR="00F10637">
        <w:t>ца было переведено в</w:t>
      </w:r>
      <w:r w:rsidR="00F10637" w:rsidRPr="00F10637">
        <w:t xml:space="preserve"> </w:t>
      </w:r>
      <w:r w:rsidR="00F10637">
        <w:t>отремонтированное здание за пределами тюрьмы, в нем было установлено оборудование, отвечающее современным стандартам</w:t>
      </w:r>
      <w:r w:rsidR="00F10637" w:rsidRPr="00F10637">
        <w:t xml:space="preserve">. </w:t>
      </w:r>
      <w:r w:rsidR="00F10637">
        <w:t>В</w:t>
      </w:r>
      <w:r w:rsidR="00F10637" w:rsidRPr="003E15BD">
        <w:t xml:space="preserve"> </w:t>
      </w:r>
      <w:r w:rsidR="00F10637">
        <w:t>н</w:t>
      </w:r>
      <w:r w:rsidR="00F10637">
        <w:t>о</w:t>
      </w:r>
      <w:r w:rsidR="00F10637">
        <w:t>вом</w:t>
      </w:r>
      <w:r w:rsidR="00F10637" w:rsidRPr="003E15BD">
        <w:t xml:space="preserve"> </w:t>
      </w:r>
      <w:r w:rsidR="00F10637">
        <w:t>здании</w:t>
      </w:r>
      <w:r w:rsidR="00F10637" w:rsidRPr="003E15BD">
        <w:t xml:space="preserve"> </w:t>
      </w:r>
      <w:r w:rsidR="00F10637">
        <w:t>имеется</w:t>
      </w:r>
      <w:r w:rsidR="00F10637" w:rsidRPr="003E15BD">
        <w:t xml:space="preserve"> </w:t>
      </w:r>
      <w:r w:rsidR="00F10637">
        <w:t>столовая</w:t>
      </w:r>
      <w:r w:rsidR="00F10637" w:rsidRPr="003E15BD">
        <w:t xml:space="preserve">, </w:t>
      </w:r>
      <w:r w:rsidR="00F10637">
        <w:t>диспансер</w:t>
      </w:r>
      <w:r w:rsidR="00F10637" w:rsidRPr="003E15BD">
        <w:t xml:space="preserve"> </w:t>
      </w:r>
      <w:r w:rsidR="00F10637">
        <w:t>и</w:t>
      </w:r>
      <w:r w:rsidR="00F10637" w:rsidRPr="003E15BD">
        <w:t xml:space="preserve"> </w:t>
      </w:r>
      <w:r w:rsidR="00F10637">
        <w:t>полностью охраняемый двор</w:t>
      </w:r>
      <w:r w:rsidR="00F10637" w:rsidRPr="003E15BD">
        <w:t xml:space="preserve">. </w:t>
      </w:r>
      <w:r w:rsidR="00F10637">
        <w:t>В</w:t>
      </w:r>
      <w:r w:rsidR="00F10637" w:rsidRPr="00717AD1">
        <w:t xml:space="preserve"> </w:t>
      </w:r>
      <w:r w:rsidR="00F10637">
        <w:t>М</w:t>
      </w:r>
      <w:r w:rsidR="00F10637">
        <w:t>и</w:t>
      </w:r>
      <w:r w:rsidR="00F10637">
        <w:t>нистерстве</w:t>
      </w:r>
      <w:r w:rsidR="00F10637" w:rsidRPr="00717AD1">
        <w:t xml:space="preserve"> </w:t>
      </w:r>
      <w:r w:rsidR="00F10637">
        <w:t>юстиции</w:t>
      </w:r>
      <w:r w:rsidR="00F10637" w:rsidRPr="00717AD1">
        <w:t xml:space="preserve"> </w:t>
      </w:r>
      <w:r w:rsidR="00F10637">
        <w:t>осознали</w:t>
      </w:r>
      <w:r w:rsidR="00F10637" w:rsidRPr="00717AD1">
        <w:t xml:space="preserve">, </w:t>
      </w:r>
      <w:r w:rsidR="00F10637">
        <w:t>что</w:t>
      </w:r>
      <w:r w:rsidR="00F10637" w:rsidRPr="00717AD1">
        <w:t xml:space="preserve"> </w:t>
      </w:r>
      <w:r w:rsidR="00F10637">
        <w:t>заключенных</w:t>
      </w:r>
      <w:r w:rsidR="00F10637" w:rsidRPr="00717AD1">
        <w:t xml:space="preserve"> </w:t>
      </w:r>
      <w:r w:rsidR="00F10637">
        <w:t>с</w:t>
      </w:r>
      <w:r w:rsidR="00F10637" w:rsidRPr="00717AD1">
        <w:t xml:space="preserve"> </w:t>
      </w:r>
      <w:r w:rsidR="00F10637">
        <w:t>психическими</w:t>
      </w:r>
      <w:r w:rsidR="00F10637" w:rsidRPr="00717AD1">
        <w:t xml:space="preserve"> </w:t>
      </w:r>
      <w:r w:rsidR="00F10637">
        <w:t>проблемами</w:t>
      </w:r>
      <w:r w:rsidR="00F10637" w:rsidRPr="00717AD1">
        <w:t xml:space="preserve"> </w:t>
      </w:r>
      <w:r w:rsidR="00F10637">
        <w:t>следует</w:t>
      </w:r>
      <w:r w:rsidR="00F10637" w:rsidRPr="00717AD1">
        <w:t xml:space="preserve"> </w:t>
      </w:r>
      <w:r w:rsidR="00F10637">
        <w:t>перевести</w:t>
      </w:r>
      <w:r w:rsidR="00F10637" w:rsidRPr="00717AD1">
        <w:t xml:space="preserve"> </w:t>
      </w:r>
      <w:r w:rsidR="00F10637">
        <w:t>из</w:t>
      </w:r>
      <w:r w:rsidR="00F10637" w:rsidRPr="00717AD1">
        <w:t xml:space="preserve"> </w:t>
      </w:r>
      <w:r w:rsidR="00F10637">
        <w:t>тюрьмы; недавно Министерством было подписано согл</w:t>
      </w:r>
      <w:r w:rsidR="00F10637">
        <w:t>а</w:t>
      </w:r>
      <w:r w:rsidR="00F10637">
        <w:t>шение</w:t>
      </w:r>
      <w:r w:rsidR="00F10637" w:rsidRPr="00717AD1">
        <w:t xml:space="preserve"> </w:t>
      </w:r>
      <w:r w:rsidR="00F10637">
        <w:t>о переводе</w:t>
      </w:r>
      <w:r w:rsidR="00F10637" w:rsidRPr="00717AD1">
        <w:t xml:space="preserve"> 22 </w:t>
      </w:r>
      <w:r w:rsidR="00F10637">
        <w:t>пациентов</w:t>
      </w:r>
      <w:r w:rsidR="00F10637" w:rsidRPr="00717AD1">
        <w:t xml:space="preserve"> </w:t>
      </w:r>
      <w:r w:rsidR="00F10637">
        <w:t>в новое учреждение</w:t>
      </w:r>
      <w:r w:rsidR="00F10637" w:rsidRPr="00717AD1">
        <w:t xml:space="preserve"> </w:t>
      </w:r>
      <w:r w:rsidR="00F10637">
        <w:t>в Соколаце</w:t>
      </w:r>
      <w:r w:rsidR="00F10637" w:rsidRPr="00717AD1">
        <w:t xml:space="preserve">, </w:t>
      </w:r>
      <w:r w:rsidR="00F10637">
        <w:t>которое будет завершено в</w:t>
      </w:r>
      <w:r w:rsidR="00F10637" w:rsidRPr="00717AD1">
        <w:t xml:space="preserve"> 2011</w:t>
      </w:r>
      <w:r w:rsidR="00F10637">
        <w:t xml:space="preserve"> году</w:t>
      </w:r>
      <w:r w:rsidR="00F10637" w:rsidRPr="00717AD1">
        <w:t>.</w:t>
      </w:r>
    </w:p>
    <w:p w:rsidR="00F10637" w:rsidRPr="007E7F2E" w:rsidRDefault="00AF143B" w:rsidP="00F10637">
      <w:pPr>
        <w:pStyle w:val="SingleTxtGR"/>
      </w:pPr>
      <w:r w:rsidRPr="00AF143B">
        <w:t>26.</w:t>
      </w:r>
      <w:r w:rsidRPr="00AF143B">
        <w:tab/>
      </w:r>
      <w:r w:rsidR="00F10637">
        <w:t>В</w:t>
      </w:r>
      <w:r w:rsidR="00F10637" w:rsidRPr="006D6356">
        <w:t xml:space="preserve"> 2009 </w:t>
      </w:r>
      <w:r w:rsidR="00F10637">
        <w:t>году</w:t>
      </w:r>
      <w:r w:rsidR="00F10637" w:rsidRPr="006D6356">
        <w:t xml:space="preserve"> </w:t>
      </w:r>
      <w:r w:rsidR="00F10637">
        <w:t>в</w:t>
      </w:r>
      <w:r w:rsidR="00F10637" w:rsidRPr="006D6356">
        <w:t xml:space="preserve"> </w:t>
      </w:r>
      <w:r w:rsidR="00F10637">
        <w:t>городе</w:t>
      </w:r>
      <w:r w:rsidR="00F10637" w:rsidRPr="006D6356">
        <w:t xml:space="preserve"> </w:t>
      </w:r>
      <w:r w:rsidR="00F10637">
        <w:t>Тузле начало работу исправительное учреждение</w:t>
      </w:r>
      <w:r w:rsidR="00F10637" w:rsidRPr="006D6356">
        <w:t xml:space="preserve"> </w:t>
      </w:r>
      <w:r w:rsidR="00F10637">
        <w:t>для несовершеннолетних</w:t>
      </w:r>
      <w:r w:rsidR="00F10637" w:rsidRPr="00AF4046">
        <w:t xml:space="preserve"> преступников</w:t>
      </w:r>
      <w:r w:rsidR="00F10637" w:rsidRPr="006D6356">
        <w:t xml:space="preserve">. </w:t>
      </w:r>
      <w:r w:rsidR="00F10637">
        <w:t>Оно</w:t>
      </w:r>
      <w:r w:rsidR="00F10637" w:rsidRPr="007E7F2E">
        <w:t xml:space="preserve"> </w:t>
      </w:r>
      <w:r w:rsidR="00F10637">
        <w:t>рассчитано</w:t>
      </w:r>
      <w:r w:rsidR="00F10637" w:rsidRPr="007E7F2E">
        <w:t xml:space="preserve"> </w:t>
      </w:r>
      <w:r w:rsidR="00F10637">
        <w:t>только</w:t>
      </w:r>
      <w:r w:rsidR="00F10637" w:rsidRPr="007E7F2E">
        <w:t xml:space="preserve"> </w:t>
      </w:r>
      <w:r w:rsidR="00F10637">
        <w:t>на</w:t>
      </w:r>
      <w:r w:rsidR="00F10637" w:rsidRPr="007E7F2E">
        <w:t xml:space="preserve"> 15 </w:t>
      </w:r>
      <w:r w:rsidR="00F10637">
        <w:t>человек</w:t>
      </w:r>
      <w:r w:rsidR="00F10637" w:rsidRPr="007E7F2E">
        <w:t xml:space="preserve">, </w:t>
      </w:r>
      <w:r w:rsidR="00F10637">
        <w:t>однако</w:t>
      </w:r>
      <w:r w:rsidR="00F10637" w:rsidRPr="007E7F2E">
        <w:t xml:space="preserve"> </w:t>
      </w:r>
      <w:r w:rsidR="00F10637">
        <w:t>были</w:t>
      </w:r>
      <w:r w:rsidR="00F10637" w:rsidRPr="007E7F2E">
        <w:t xml:space="preserve"> </w:t>
      </w:r>
      <w:r w:rsidR="00F10637">
        <w:t>выделены средства на строительство нового учреждения подобн</w:t>
      </w:r>
      <w:r w:rsidR="00F10637">
        <w:t>о</w:t>
      </w:r>
      <w:r w:rsidR="00F10637">
        <w:t>го типа в</w:t>
      </w:r>
      <w:r w:rsidR="00F10637" w:rsidRPr="007E7F2E">
        <w:t xml:space="preserve"> </w:t>
      </w:r>
      <w:r w:rsidR="00F10637">
        <w:t xml:space="preserve">городе </w:t>
      </w:r>
      <w:r w:rsidR="00F10637" w:rsidRPr="007E7F2E">
        <w:t>Орашье.</w:t>
      </w:r>
      <w:r w:rsidR="00F10637">
        <w:t xml:space="preserve"> </w:t>
      </w:r>
    </w:p>
    <w:p w:rsidR="00F10637" w:rsidRPr="0032150D" w:rsidRDefault="00AF143B" w:rsidP="00F10637">
      <w:pPr>
        <w:pStyle w:val="SingleTxtGR"/>
      </w:pPr>
      <w:r w:rsidRPr="00AF143B">
        <w:t>27.</w:t>
      </w:r>
      <w:r w:rsidRPr="00AF143B">
        <w:tab/>
      </w:r>
      <w:r w:rsidR="00F10637">
        <w:t>Он</w:t>
      </w:r>
      <w:r w:rsidR="00F10637" w:rsidRPr="009F06D5">
        <w:t xml:space="preserve"> </w:t>
      </w:r>
      <w:r w:rsidR="00F10637">
        <w:t>согласен</w:t>
      </w:r>
      <w:r w:rsidR="00F10637" w:rsidRPr="009F06D5">
        <w:t xml:space="preserve"> </w:t>
      </w:r>
      <w:r w:rsidR="00F10637">
        <w:t>с</w:t>
      </w:r>
      <w:r w:rsidR="00F10637" w:rsidRPr="009F06D5">
        <w:t xml:space="preserve"> </w:t>
      </w:r>
      <w:r w:rsidR="00F10637">
        <w:t>тем</w:t>
      </w:r>
      <w:r w:rsidR="00F10637" w:rsidRPr="009F06D5">
        <w:t xml:space="preserve">, </w:t>
      </w:r>
      <w:r w:rsidR="00F10637">
        <w:t>что</w:t>
      </w:r>
      <w:r w:rsidR="00F10637" w:rsidRPr="009F06D5">
        <w:t xml:space="preserve"> </w:t>
      </w:r>
      <w:r w:rsidR="00F10637">
        <w:t>переполненность</w:t>
      </w:r>
      <w:r w:rsidR="00F10637" w:rsidRPr="009F06D5">
        <w:t xml:space="preserve"> </w:t>
      </w:r>
      <w:r w:rsidR="00F10637">
        <w:t>тюрем</w:t>
      </w:r>
      <w:r w:rsidR="00F10637" w:rsidRPr="009F06D5">
        <w:t xml:space="preserve"> </w:t>
      </w:r>
      <w:r w:rsidR="00F10637">
        <w:t>является</w:t>
      </w:r>
      <w:r w:rsidR="00F10637" w:rsidRPr="009F06D5">
        <w:t xml:space="preserve"> </w:t>
      </w:r>
      <w:r w:rsidR="00F10637">
        <w:t>проблемой</w:t>
      </w:r>
      <w:r w:rsidR="00F10637" w:rsidRPr="009F06D5">
        <w:t xml:space="preserve"> </w:t>
      </w:r>
      <w:r w:rsidR="00F10637">
        <w:t>и</w:t>
      </w:r>
      <w:r w:rsidR="00F10637" w:rsidRPr="009F06D5">
        <w:t xml:space="preserve"> </w:t>
      </w:r>
      <w:r w:rsidR="00F10637">
        <w:t>что</w:t>
      </w:r>
      <w:r w:rsidR="00F10637" w:rsidRPr="009F06D5">
        <w:t xml:space="preserve"> </w:t>
      </w:r>
      <w:r w:rsidR="00F10637">
        <w:t>помимо строительства</w:t>
      </w:r>
      <w:r w:rsidR="00F10637" w:rsidRPr="009F06D5">
        <w:t xml:space="preserve"> </w:t>
      </w:r>
      <w:r w:rsidR="00F10637">
        <w:t>новых учреждений следует в большей мере приб</w:t>
      </w:r>
      <w:r w:rsidR="00F10637">
        <w:t>е</w:t>
      </w:r>
      <w:r w:rsidR="00F10637">
        <w:t>гать к формам наказания, альтернативным лишению свободы</w:t>
      </w:r>
      <w:r w:rsidR="00F10637" w:rsidRPr="009F06D5">
        <w:t xml:space="preserve">. </w:t>
      </w:r>
      <w:r w:rsidR="00F10637">
        <w:t>Были</w:t>
      </w:r>
      <w:r w:rsidR="00F10637" w:rsidRPr="0032150D">
        <w:t xml:space="preserve"> </w:t>
      </w:r>
      <w:r w:rsidR="00F10637">
        <w:t>созданы условия</w:t>
      </w:r>
      <w:r w:rsidR="00F10637" w:rsidRPr="0032150D">
        <w:t xml:space="preserve"> </w:t>
      </w:r>
      <w:r w:rsidR="00F10637">
        <w:t>для</w:t>
      </w:r>
      <w:r w:rsidR="00F10637" w:rsidRPr="0032150D">
        <w:t xml:space="preserve"> </w:t>
      </w:r>
      <w:r w:rsidR="00F10637">
        <w:t>ведения</w:t>
      </w:r>
      <w:r w:rsidR="00F10637" w:rsidRPr="0032150D">
        <w:t xml:space="preserve"> </w:t>
      </w:r>
      <w:r w:rsidR="00F10637">
        <w:t>наблюдения</w:t>
      </w:r>
      <w:r w:rsidR="00F10637" w:rsidRPr="0032150D">
        <w:t xml:space="preserve"> </w:t>
      </w:r>
      <w:r w:rsidR="00F10637">
        <w:t>с</w:t>
      </w:r>
      <w:r w:rsidR="00F10637" w:rsidRPr="0032150D">
        <w:t xml:space="preserve"> </w:t>
      </w:r>
      <w:r w:rsidR="00F10637">
        <w:t>использованием</w:t>
      </w:r>
      <w:r w:rsidR="00F10637" w:rsidRPr="0032150D">
        <w:t xml:space="preserve"> </w:t>
      </w:r>
      <w:r w:rsidR="00F10637">
        <w:t>электронных</w:t>
      </w:r>
      <w:r w:rsidR="00F10637" w:rsidRPr="0032150D">
        <w:t xml:space="preserve"> </w:t>
      </w:r>
      <w:r w:rsidR="00F10637">
        <w:t>средств, и в н</w:t>
      </w:r>
      <w:r w:rsidR="00F10637">
        <w:t>а</w:t>
      </w:r>
      <w:r w:rsidR="00F10637">
        <w:t>стоящее время</w:t>
      </w:r>
      <w:r w:rsidR="00F10637" w:rsidRPr="0032150D">
        <w:t xml:space="preserve"> Парламентская ассамблея </w:t>
      </w:r>
      <w:r w:rsidR="00F10637">
        <w:t>обсуждает возможность</w:t>
      </w:r>
      <w:r w:rsidR="00F10637" w:rsidRPr="0032150D">
        <w:t xml:space="preserve"> </w:t>
      </w:r>
      <w:r w:rsidR="00F10637">
        <w:t>использования</w:t>
      </w:r>
      <w:r w:rsidR="00F10637" w:rsidRPr="0032150D">
        <w:t xml:space="preserve"> </w:t>
      </w:r>
      <w:r w:rsidR="00F10637">
        <w:t>эле</w:t>
      </w:r>
      <w:r w:rsidR="00F10637">
        <w:t>к</w:t>
      </w:r>
      <w:r w:rsidR="00F10637">
        <w:t>тронных меток</w:t>
      </w:r>
      <w:r w:rsidR="00F10637" w:rsidRPr="0032150D">
        <w:t xml:space="preserve">. </w:t>
      </w:r>
      <w:r w:rsidR="00F10637">
        <w:t>В нескольких регионах страны в качестве альтернативного н</w:t>
      </w:r>
      <w:r w:rsidR="00F10637">
        <w:t>а</w:t>
      </w:r>
      <w:r w:rsidR="00F10637">
        <w:t>казания используется также привлечение</w:t>
      </w:r>
      <w:r w:rsidR="00F10637" w:rsidRPr="0032150D">
        <w:t xml:space="preserve"> </w:t>
      </w:r>
      <w:r w:rsidR="00F10637">
        <w:t>к</w:t>
      </w:r>
      <w:r w:rsidR="00F10637" w:rsidRPr="0032150D">
        <w:t xml:space="preserve"> </w:t>
      </w:r>
      <w:r w:rsidR="00F10637">
        <w:t>общественным</w:t>
      </w:r>
      <w:r w:rsidR="00F10637" w:rsidRPr="0032150D">
        <w:t xml:space="preserve"> </w:t>
      </w:r>
      <w:r w:rsidR="00F10637">
        <w:t>работам</w:t>
      </w:r>
      <w:r w:rsidR="00F10637" w:rsidRPr="0032150D">
        <w:t>.</w:t>
      </w:r>
    </w:p>
    <w:p w:rsidR="00F10637" w:rsidRPr="002B0C24" w:rsidRDefault="00AF143B" w:rsidP="00F10637">
      <w:pPr>
        <w:pStyle w:val="SingleTxtGR"/>
      </w:pPr>
      <w:r w:rsidRPr="00AF143B">
        <w:t>28.</w:t>
      </w:r>
      <w:r w:rsidRPr="00AF143B">
        <w:tab/>
      </w:r>
      <w:r w:rsidR="00F10637">
        <w:t>Расследование</w:t>
      </w:r>
      <w:r w:rsidR="00F10637" w:rsidRPr="002B0C24">
        <w:t xml:space="preserve"> </w:t>
      </w:r>
      <w:r w:rsidR="001E4959">
        <w:t xml:space="preserve"> </w:t>
      </w:r>
      <w:r w:rsidR="00F10637">
        <w:t>преступления</w:t>
      </w:r>
      <w:r w:rsidR="00F10637" w:rsidRPr="002B0C24">
        <w:t xml:space="preserve">, </w:t>
      </w:r>
      <w:r w:rsidR="00F10637">
        <w:t>совершенного</w:t>
      </w:r>
      <w:r w:rsidR="00F10637" w:rsidRPr="002B0C24">
        <w:t xml:space="preserve"> </w:t>
      </w:r>
      <w:r w:rsidR="00F10637">
        <w:t>должностным</w:t>
      </w:r>
      <w:r w:rsidR="00F10637" w:rsidRPr="002B0C24">
        <w:t xml:space="preserve"> </w:t>
      </w:r>
      <w:r w:rsidR="00F10637">
        <w:t>лицом</w:t>
      </w:r>
      <w:r w:rsidR="00F10637" w:rsidRPr="002B0C24">
        <w:t xml:space="preserve"> </w:t>
      </w:r>
      <w:r w:rsidR="00F10637">
        <w:t>в</w:t>
      </w:r>
      <w:r w:rsidR="00F10637" w:rsidRPr="002B0C24">
        <w:t xml:space="preserve"> </w:t>
      </w:r>
      <w:r w:rsidR="00F10637">
        <w:t>мае</w:t>
      </w:r>
      <w:r w:rsidR="00F10637" w:rsidRPr="002B0C24">
        <w:t xml:space="preserve"> 2007 </w:t>
      </w:r>
      <w:r w:rsidR="00F10637">
        <w:t>года</w:t>
      </w:r>
      <w:r w:rsidR="00F10637" w:rsidRPr="002B0C24">
        <w:t xml:space="preserve"> </w:t>
      </w:r>
      <w:r w:rsidR="00F10637">
        <w:t xml:space="preserve">в тюрьме города Зеница, было завершено, виновный был приговорен к </w:t>
      </w:r>
      <w:r w:rsidR="00F10637" w:rsidRPr="002B0C24">
        <w:t>16</w:t>
      </w:r>
      <w:r w:rsidR="00F10637">
        <w:t xml:space="preserve"> месяцам лишения свободы с отсрочкой исполнения приговора. Он</w:t>
      </w:r>
      <w:r w:rsidR="00F10637" w:rsidRPr="002B0C24">
        <w:t xml:space="preserve"> </w:t>
      </w:r>
      <w:r w:rsidR="00F10637">
        <w:t>был</w:t>
      </w:r>
      <w:r w:rsidR="00F10637" w:rsidRPr="002B0C24">
        <w:t xml:space="preserve"> </w:t>
      </w:r>
      <w:r w:rsidR="00F10637">
        <w:t>п</w:t>
      </w:r>
      <w:r w:rsidR="00F10637">
        <w:t>е</w:t>
      </w:r>
      <w:r w:rsidR="00F10637">
        <w:t>реведен</w:t>
      </w:r>
      <w:r w:rsidR="00F10637" w:rsidRPr="002B0C24">
        <w:t xml:space="preserve"> </w:t>
      </w:r>
      <w:r w:rsidR="00F10637">
        <w:t>на</w:t>
      </w:r>
      <w:r w:rsidR="00F10637" w:rsidRPr="002B0C24">
        <w:t xml:space="preserve"> </w:t>
      </w:r>
      <w:r w:rsidR="00F10637">
        <w:t>другую</w:t>
      </w:r>
      <w:r w:rsidR="00F10637" w:rsidRPr="002B0C24">
        <w:t xml:space="preserve"> </w:t>
      </w:r>
      <w:r w:rsidR="00F10637">
        <w:t>постоянную</w:t>
      </w:r>
      <w:r w:rsidR="00F10637" w:rsidRPr="002B0C24">
        <w:t xml:space="preserve"> </w:t>
      </w:r>
      <w:r w:rsidR="00F10637">
        <w:t>должность</w:t>
      </w:r>
      <w:r w:rsidR="00F10637" w:rsidRPr="002B0C24">
        <w:t xml:space="preserve">, </w:t>
      </w:r>
      <w:r w:rsidR="00F10637">
        <w:t>находясь</w:t>
      </w:r>
      <w:r w:rsidR="00F10637" w:rsidRPr="002B0C24">
        <w:t xml:space="preserve"> </w:t>
      </w:r>
      <w:r w:rsidR="00F10637">
        <w:t>на</w:t>
      </w:r>
      <w:r w:rsidR="00F10637" w:rsidRPr="002B0C24">
        <w:t xml:space="preserve"> </w:t>
      </w:r>
      <w:r w:rsidR="00F10637">
        <w:t>которой</w:t>
      </w:r>
      <w:r w:rsidR="00F10637" w:rsidRPr="002B0C24">
        <w:t xml:space="preserve"> </w:t>
      </w:r>
      <w:r w:rsidR="00F10637">
        <w:t>он</w:t>
      </w:r>
      <w:r w:rsidR="00F10637" w:rsidRPr="002B0C24">
        <w:t xml:space="preserve"> </w:t>
      </w:r>
      <w:r w:rsidR="00F10637">
        <w:t>не</w:t>
      </w:r>
      <w:r w:rsidR="00F10637" w:rsidRPr="002B0C24">
        <w:t xml:space="preserve"> </w:t>
      </w:r>
      <w:r w:rsidR="00F10637">
        <w:t>взаим</w:t>
      </w:r>
      <w:r w:rsidR="00F10637">
        <w:t>о</w:t>
      </w:r>
      <w:r w:rsidR="00F10637">
        <w:t>действует с заключенными</w:t>
      </w:r>
      <w:r w:rsidR="00F10637" w:rsidRPr="002B0C24">
        <w:t>.</w:t>
      </w:r>
    </w:p>
    <w:p w:rsidR="00F10637" w:rsidRPr="005C6276" w:rsidRDefault="00AF143B" w:rsidP="00F10637">
      <w:pPr>
        <w:pStyle w:val="SingleTxtGR"/>
      </w:pPr>
      <w:r w:rsidRPr="00AF143B">
        <w:t>29.</w:t>
      </w:r>
      <w:r w:rsidRPr="00AF143B">
        <w:tab/>
      </w:r>
      <w:r w:rsidR="00F10637">
        <w:rPr>
          <w:b/>
        </w:rPr>
        <w:t>Г</w:t>
      </w:r>
      <w:r w:rsidR="00F10637" w:rsidRPr="002647DB">
        <w:rPr>
          <w:b/>
        </w:rPr>
        <w:t>-</w:t>
      </w:r>
      <w:r w:rsidR="00F10637">
        <w:rPr>
          <w:b/>
        </w:rPr>
        <w:t>н</w:t>
      </w:r>
      <w:r w:rsidR="00F10637" w:rsidRPr="002647DB">
        <w:rPr>
          <w:b/>
        </w:rPr>
        <w:t xml:space="preserve"> </w:t>
      </w:r>
      <w:r w:rsidR="00F10637">
        <w:rPr>
          <w:b/>
        </w:rPr>
        <w:t>Мирконий</w:t>
      </w:r>
      <w:r w:rsidR="00F10637" w:rsidRPr="002647DB">
        <w:rPr>
          <w:b/>
        </w:rPr>
        <w:t xml:space="preserve"> </w:t>
      </w:r>
      <w:r w:rsidR="00F10637" w:rsidRPr="002647DB">
        <w:t>(</w:t>
      </w:r>
      <w:r w:rsidR="00F10637">
        <w:t>Босния</w:t>
      </w:r>
      <w:r w:rsidR="00F10637" w:rsidRPr="002647DB">
        <w:t xml:space="preserve"> </w:t>
      </w:r>
      <w:r w:rsidR="00F10637">
        <w:t>и</w:t>
      </w:r>
      <w:r w:rsidR="00F10637" w:rsidRPr="002647DB">
        <w:t xml:space="preserve"> </w:t>
      </w:r>
      <w:r w:rsidR="00F10637">
        <w:t>Герцеговина</w:t>
      </w:r>
      <w:r w:rsidR="00F10637" w:rsidRPr="002647DB">
        <w:t xml:space="preserve">) </w:t>
      </w:r>
      <w:r w:rsidR="00F10637">
        <w:t>говорит</w:t>
      </w:r>
      <w:r w:rsidR="00F10637" w:rsidRPr="002647DB">
        <w:t xml:space="preserve">, </w:t>
      </w:r>
      <w:r w:rsidR="00F10637">
        <w:t>что</w:t>
      </w:r>
      <w:r w:rsidR="00F10637" w:rsidRPr="002647DB">
        <w:t xml:space="preserve"> </w:t>
      </w:r>
      <w:r w:rsidR="00F10637">
        <w:t>одиночное</w:t>
      </w:r>
      <w:r w:rsidR="00F10637" w:rsidRPr="002647DB">
        <w:t xml:space="preserve"> </w:t>
      </w:r>
      <w:r w:rsidR="00F10637">
        <w:t>заключ</w:t>
      </w:r>
      <w:r w:rsidR="00F10637">
        <w:t>е</w:t>
      </w:r>
      <w:r w:rsidR="00F10637">
        <w:t>ние</w:t>
      </w:r>
      <w:r w:rsidR="00F10637" w:rsidRPr="002647DB">
        <w:t xml:space="preserve"> </w:t>
      </w:r>
      <w:r w:rsidR="00F10637">
        <w:t>является мерой дисциплинарного взыскания, применяемой к тем заключе</w:t>
      </w:r>
      <w:r w:rsidR="00F10637">
        <w:t>н</w:t>
      </w:r>
      <w:r w:rsidR="00F10637">
        <w:t>ным, которые представляют угрозу безопасности либо нарушают установле</w:t>
      </w:r>
      <w:r w:rsidR="00F10637">
        <w:t>н</w:t>
      </w:r>
      <w:r w:rsidR="00F10637">
        <w:t>ные в тюрьме правила</w:t>
      </w:r>
      <w:r w:rsidR="00F10637" w:rsidRPr="002647DB">
        <w:t xml:space="preserve">. </w:t>
      </w:r>
      <w:r w:rsidR="00F10637" w:rsidRPr="00AF4046">
        <w:t>Дисциплинарное производство</w:t>
      </w:r>
      <w:r w:rsidR="00F10637" w:rsidRPr="00724352">
        <w:t xml:space="preserve">, </w:t>
      </w:r>
      <w:r w:rsidR="00F10637">
        <w:t>которое</w:t>
      </w:r>
      <w:r w:rsidR="00F10637" w:rsidRPr="00724352">
        <w:t xml:space="preserve"> </w:t>
      </w:r>
      <w:r w:rsidR="00F10637">
        <w:t>можно</w:t>
      </w:r>
      <w:r w:rsidR="00F10637" w:rsidRPr="00724352">
        <w:t xml:space="preserve"> </w:t>
      </w:r>
      <w:r w:rsidR="00F10637">
        <w:t>сравнить</w:t>
      </w:r>
      <w:r w:rsidR="00F10637" w:rsidRPr="00724352">
        <w:t xml:space="preserve"> </w:t>
      </w:r>
      <w:r w:rsidR="00F10637">
        <w:t>с</w:t>
      </w:r>
      <w:r w:rsidR="00F10637" w:rsidRPr="00724352">
        <w:t xml:space="preserve"> </w:t>
      </w:r>
      <w:r w:rsidR="00F10637">
        <w:t>уголовным</w:t>
      </w:r>
      <w:r w:rsidR="00F10637" w:rsidRPr="00724352">
        <w:t xml:space="preserve"> </w:t>
      </w:r>
      <w:r w:rsidR="00F10637">
        <w:t>производством</w:t>
      </w:r>
      <w:r w:rsidR="00F10637" w:rsidRPr="00724352">
        <w:t xml:space="preserve">, </w:t>
      </w:r>
      <w:r w:rsidR="00F10637">
        <w:t>возбуждается</w:t>
      </w:r>
      <w:r w:rsidR="00F10637" w:rsidRPr="00724352">
        <w:t xml:space="preserve"> </w:t>
      </w:r>
      <w:r w:rsidR="00F10637">
        <w:t>начальниками</w:t>
      </w:r>
      <w:r w:rsidR="00F10637" w:rsidRPr="00724352">
        <w:t xml:space="preserve"> </w:t>
      </w:r>
      <w:r w:rsidR="00F10637">
        <w:t>тюрем</w:t>
      </w:r>
      <w:r w:rsidR="00F10637" w:rsidRPr="00724352">
        <w:t xml:space="preserve">, </w:t>
      </w:r>
      <w:r w:rsidR="00F10637">
        <w:t>которые н</w:t>
      </w:r>
      <w:r w:rsidR="00F10637">
        <w:t>а</w:t>
      </w:r>
      <w:r w:rsidR="00F10637">
        <w:t>значают</w:t>
      </w:r>
      <w:r w:rsidR="00F10637" w:rsidRPr="00724352">
        <w:t xml:space="preserve"> </w:t>
      </w:r>
      <w:r w:rsidR="00F10637">
        <w:t>комиссию из трех человек</w:t>
      </w:r>
      <w:r w:rsidR="00F10637" w:rsidRPr="00724352">
        <w:t xml:space="preserve"> </w:t>
      </w:r>
      <w:r w:rsidR="00F10637">
        <w:t>для рассмотрения дела</w:t>
      </w:r>
      <w:r w:rsidR="00F10637" w:rsidRPr="00724352">
        <w:t xml:space="preserve">, </w:t>
      </w:r>
      <w:r w:rsidR="00F10637">
        <w:t>взятия показаний з</w:t>
      </w:r>
      <w:r w:rsidR="00F10637">
        <w:t>а</w:t>
      </w:r>
      <w:r w:rsidR="00F10637">
        <w:t>ключенного и допроса</w:t>
      </w:r>
      <w:r w:rsidR="00F10637" w:rsidRPr="00724352">
        <w:t xml:space="preserve"> </w:t>
      </w:r>
      <w:r w:rsidR="001E4959">
        <w:t xml:space="preserve"> </w:t>
      </w:r>
      <w:r w:rsidR="00F10637">
        <w:t>свидетелей</w:t>
      </w:r>
      <w:r w:rsidR="00F10637" w:rsidRPr="00724352">
        <w:t xml:space="preserve">. </w:t>
      </w:r>
      <w:r w:rsidR="00F10637">
        <w:t>Заключенный</w:t>
      </w:r>
      <w:r w:rsidR="00F10637" w:rsidRPr="009C0B43">
        <w:t xml:space="preserve"> </w:t>
      </w:r>
      <w:r w:rsidR="00F10637">
        <w:t>имеет</w:t>
      </w:r>
      <w:r w:rsidR="00F10637" w:rsidRPr="009C0B43">
        <w:t xml:space="preserve"> </w:t>
      </w:r>
      <w:r w:rsidR="00F10637">
        <w:t>право</w:t>
      </w:r>
      <w:r w:rsidR="00F10637" w:rsidRPr="009C0B43">
        <w:t xml:space="preserve"> </w:t>
      </w:r>
      <w:r w:rsidR="00F10637">
        <w:t>обращаться за помощью к адвокату</w:t>
      </w:r>
      <w:r w:rsidR="00F10637" w:rsidRPr="009C0B43">
        <w:t xml:space="preserve">. </w:t>
      </w:r>
      <w:r w:rsidR="00F10637">
        <w:t>В случае наложения дисциплинарного взыскания закл</w:t>
      </w:r>
      <w:r w:rsidR="00F10637">
        <w:t>ю</w:t>
      </w:r>
      <w:r w:rsidR="00F10637">
        <w:t>ченный может обжаловать вынесенное решение</w:t>
      </w:r>
      <w:r w:rsidR="00F10637" w:rsidRPr="007850C8">
        <w:t xml:space="preserve">. </w:t>
      </w:r>
      <w:r w:rsidR="00F10637">
        <w:t>Если</w:t>
      </w:r>
      <w:r w:rsidR="00F10637" w:rsidRPr="00336063">
        <w:t xml:space="preserve"> </w:t>
      </w:r>
      <w:r w:rsidR="00F10637">
        <w:t>одиночное</w:t>
      </w:r>
      <w:r w:rsidR="00F10637" w:rsidRPr="00336063">
        <w:t xml:space="preserve"> </w:t>
      </w:r>
      <w:r w:rsidR="00F10637">
        <w:t>заключение</w:t>
      </w:r>
      <w:r w:rsidR="00F10637" w:rsidRPr="00336063">
        <w:t xml:space="preserve"> </w:t>
      </w:r>
      <w:r w:rsidR="00F10637">
        <w:t>применяется</w:t>
      </w:r>
      <w:r w:rsidR="00F10637" w:rsidRPr="00336063">
        <w:t xml:space="preserve"> </w:t>
      </w:r>
      <w:r w:rsidR="00F10637">
        <w:t>в</w:t>
      </w:r>
      <w:r w:rsidR="00F10637" w:rsidRPr="00336063">
        <w:t xml:space="preserve"> </w:t>
      </w:r>
      <w:r w:rsidR="00F10637">
        <w:t>качестве</w:t>
      </w:r>
      <w:r w:rsidR="00F10637" w:rsidRPr="00336063">
        <w:t xml:space="preserve"> </w:t>
      </w:r>
      <w:r w:rsidR="00F10637">
        <w:t>меры</w:t>
      </w:r>
      <w:r w:rsidR="00F10637" w:rsidRPr="00336063">
        <w:t xml:space="preserve"> </w:t>
      </w:r>
      <w:r w:rsidR="00F10637">
        <w:t>дисциплинарного</w:t>
      </w:r>
      <w:r w:rsidR="00F10637" w:rsidRPr="00336063">
        <w:t xml:space="preserve"> </w:t>
      </w:r>
      <w:r w:rsidR="00F10637">
        <w:t>взыскания</w:t>
      </w:r>
      <w:r w:rsidR="00F10637" w:rsidRPr="00336063">
        <w:t xml:space="preserve">, </w:t>
      </w:r>
      <w:r w:rsidR="00F10637">
        <w:t>то должны быть с</w:t>
      </w:r>
      <w:r w:rsidR="00F10637">
        <w:t>о</w:t>
      </w:r>
      <w:r w:rsidR="00F10637">
        <w:t>блюдены определенные правила</w:t>
      </w:r>
      <w:r w:rsidR="00F10637" w:rsidRPr="00336063">
        <w:t xml:space="preserve">. </w:t>
      </w:r>
      <w:r w:rsidR="00F10637">
        <w:t>Площадь</w:t>
      </w:r>
      <w:r w:rsidR="00F10637" w:rsidRPr="00F60EA6">
        <w:t xml:space="preserve"> </w:t>
      </w:r>
      <w:r w:rsidR="00F10637">
        <w:t>камеры</w:t>
      </w:r>
      <w:r w:rsidR="00F10637" w:rsidRPr="00F60EA6">
        <w:t xml:space="preserve"> </w:t>
      </w:r>
      <w:r w:rsidR="00F10637">
        <w:t>должна</w:t>
      </w:r>
      <w:r w:rsidR="00F10637" w:rsidRPr="00F60EA6">
        <w:t xml:space="preserve"> </w:t>
      </w:r>
      <w:r w:rsidR="00F10637">
        <w:t>составлять</w:t>
      </w:r>
      <w:r w:rsidR="00F10637" w:rsidRPr="00F60EA6">
        <w:t xml:space="preserve"> </w:t>
      </w:r>
      <w:r w:rsidR="00F10637">
        <w:t>не</w:t>
      </w:r>
      <w:r w:rsidR="00F10637" w:rsidRPr="00F60EA6">
        <w:t xml:space="preserve"> </w:t>
      </w:r>
      <w:r w:rsidR="00F10637">
        <w:t>менее</w:t>
      </w:r>
      <w:r w:rsidR="00F10637" w:rsidRPr="00F60EA6">
        <w:t xml:space="preserve"> 10 </w:t>
      </w:r>
      <w:r w:rsidR="00F10637">
        <w:t>квадратных</w:t>
      </w:r>
      <w:r w:rsidR="00F10637" w:rsidRPr="00F60EA6">
        <w:t xml:space="preserve"> </w:t>
      </w:r>
      <w:r w:rsidR="00F10637">
        <w:t>метров</w:t>
      </w:r>
      <w:r w:rsidR="00F10637" w:rsidRPr="00F60EA6">
        <w:t xml:space="preserve">, </w:t>
      </w:r>
      <w:r w:rsidR="00F10637">
        <w:t>сотрудник исправительного учреждения, врач и надз</w:t>
      </w:r>
      <w:r w:rsidR="00F10637">
        <w:t>и</w:t>
      </w:r>
      <w:r w:rsidR="00F10637">
        <w:t>ратель обязаны регулярно посещать камеру</w:t>
      </w:r>
      <w:r w:rsidR="00F10637" w:rsidRPr="00F60EA6">
        <w:t xml:space="preserve">. </w:t>
      </w:r>
      <w:r w:rsidR="00F10637">
        <w:t>Заключенного</w:t>
      </w:r>
      <w:r w:rsidR="00F10637" w:rsidRPr="005C6276">
        <w:t xml:space="preserve"> </w:t>
      </w:r>
      <w:r w:rsidR="00F10637">
        <w:t>содержат отдельно от</w:t>
      </w:r>
      <w:r w:rsidR="00F10637" w:rsidRPr="005C6276">
        <w:t xml:space="preserve"> </w:t>
      </w:r>
      <w:r w:rsidR="00F10637">
        <w:t>остальных</w:t>
      </w:r>
      <w:r w:rsidR="00F10637" w:rsidRPr="005C6276">
        <w:t xml:space="preserve"> </w:t>
      </w:r>
      <w:r w:rsidR="00F10637">
        <w:t>заключенных</w:t>
      </w:r>
      <w:r w:rsidR="00F10637" w:rsidRPr="005C6276">
        <w:t xml:space="preserve">, </w:t>
      </w:r>
      <w:r w:rsidR="00F10637">
        <w:t>но</w:t>
      </w:r>
      <w:r w:rsidR="00F10637" w:rsidRPr="005C6276">
        <w:t xml:space="preserve"> </w:t>
      </w:r>
      <w:r w:rsidR="00F10637">
        <w:t>ему</w:t>
      </w:r>
      <w:r w:rsidR="00F10637" w:rsidRPr="005C6276">
        <w:t xml:space="preserve"> </w:t>
      </w:r>
      <w:r w:rsidR="00F10637">
        <w:t>разрешается</w:t>
      </w:r>
      <w:r w:rsidR="00F10637" w:rsidRPr="005C6276">
        <w:t xml:space="preserve"> </w:t>
      </w:r>
      <w:r w:rsidR="00F10637">
        <w:t>проводить два часа на свежем воздухе</w:t>
      </w:r>
      <w:r w:rsidR="00F10637" w:rsidRPr="005C6276">
        <w:t xml:space="preserve"> </w:t>
      </w:r>
      <w:r w:rsidR="00F10637">
        <w:t>и общаться с членами своей семьи по телефону или в письменной фо</w:t>
      </w:r>
      <w:r w:rsidR="00F10637">
        <w:t>р</w:t>
      </w:r>
      <w:r w:rsidR="00F10637">
        <w:t>ме</w:t>
      </w:r>
      <w:r w:rsidR="00F10637" w:rsidRPr="005C6276">
        <w:t xml:space="preserve">. </w:t>
      </w:r>
      <w:r w:rsidR="00F10637">
        <w:t>Он</w:t>
      </w:r>
      <w:r w:rsidR="00F10637" w:rsidRPr="005C6276">
        <w:t xml:space="preserve"> </w:t>
      </w:r>
      <w:r w:rsidR="00F10637">
        <w:t>подчеркивает</w:t>
      </w:r>
      <w:r w:rsidR="00F10637" w:rsidRPr="005C6276">
        <w:t xml:space="preserve">, </w:t>
      </w:r>
      <w:r w:rsidR="00F10637">
        <w:t>что</w:t>
      </w:r>
      <w:r w:rsidR="00F10637" w:rsidRPr="005C6276">
        <w:t xml:space="preserve"> </w:t>
      </w:r>
      <w:r w:rsidR="00F10637">
        <w:t>термин</w:t>
      </w:r>
      <w:r w:rsidR="00F10637" w:rsidRPr="005C6276">
        <w:t xml:space="preserve"> </w:t>
      </w:r>
      <w:r w:rsidR="002C6A48">
        <w:t>"</w:t>
      </w:r>
      <w:r w:rsidR="00F10637">
        <w:t>изоляция</w:t>
      </w:r>
      <w:r w:rsidR="002C6A48">
        <w:t>"</w:t>
      </w:r>
      <w:r w:rsidR="00F10637" w:rsidRPr="005C6276">
        <w:t xml:space="preserve"> </w:t>
      </w:r>
      <w:r w:rsidR="00F10637">
        <w:t>не употребляется для обозначения</w:t>
      </w:r>
      <w:r w:rsidR="00F10637" w:rsidRPr="005C6276">
        <w:t xml:space="preserve"> </w:t>
      </w:r>
      <w:r w:rsidR="00F10637">
        <w:t>этого вида взыскания</w:t>
      </w:r>
      <w:r w:rsidR="00F10637" w:rsidRPr="005C6276">
        <w:t>.</w:t>
      </w:r>
    </w:p>
    <w:p w:rsidR="00F10637" w:rsidRPr="00381D0F" w:rsidRDefault="00AF143B" w:rsidP="00F10637">
      <w:pPr>
        <w:pStyle w:val="SingleTxtGR"/>
      </w:pPr>
      <w:r w:rsidRPr="00AF143B">
        <w:t>30.</w:t>
      </w:r>
      <w:r w:rsidRPr="00AF143B">
        <w:tab/>
      </w:r>
      <w:r w:rsidR="00F10637">
        <w:t>Осужденные</w:t>
      </w:r>
      <w:r w:rsidR="00F10637" w:rsidRPr="0039269F">
        <w:t xml:space="preserve"> </w:t>
      </w:r>
      <w:r w:rsidR="00F10637">
        <w:t>заключенные</w:t>
      </w:r>
      <w:r w:rsidR="00F10637" w:rsidRPr="0039269F">
        <w:t xml:space="preserve"> </w:t>
      </w:r>
      <w:r w:rsidR="00F10637">
        <w:t>и</w:t>
      </w:r>
      <w:r w:rsidR="00F10637" w:rsidRPr="0039269F">
        <w:t xml:space="preserve"> </w:t>
      </w:r>
      <w:r w:rsidR="00F10637">
        <w:t>лица</w:t>
      </w:r>
      <w:r w:rsidR="00F10637" w:rsidRPr="0039269F">
        <w:t xml:space="preserve">, </w:t>
      </w:r>
      <w:r w:rsidR="00F10637">
        <w:t>содержащиеся</w:t>
      </w:r>
      <w:r w:rsidR="00F10637" w:rsidRPr="0039269F">
        <w:t xml:space="preserve"> </w:t>
      </w:r>
      <w:r w:rsidR="00F10637">
        <w:t>в</w:t>
      </w:r>
      <w:r w:rsidR="00F10637" w:rsidRPr="0039269F">
        <w:t xml:space="preserve"> </w:t>
      </w:r>
      <w:r w:rsidR="00F10637">
        <w:t>предварительном</w:t>
      </w:r>
      <w:r w:rsidR="00F10637" w:rsidRPr="0039269F">
        <w:t xml:space="preserve"> </w:t>
      </w:r>
      <w:r w:rsidR="00F10637">
        <w:t>з</w:t>
      </w:r>
      <w:r w:rsidR="00F10637">
        <w:t>а</w:t>
      </w:r>
      <w:r w:rsidR="00F10637">
        <w:t>ключении</w:t>
      </w:r>
      <w:r w:rsidR="00F10637" w:rsidRPr="0039269F">
        <w:t xml:space="preserve">, </w:t>
      </w:r>
      <w:r w:rsidR="00F10637">
        <w:t>проходят</w:t>
      </w:r>
      <w:r w:rsidR="00F10637" w:rsidRPr="0039269F">
        <w:t xml:space="preserve"> </w:t>
      </w:r>
      <w:r w:rsidR="00F10637">
        <w:t>медицинский</w:t>
      </w:r>
      <w:r w:rsidR="00F10637" w:rsidRPr="0039269F">
        <w:t xml:space="preserve"> </w:t>
      </w:r>
      <w:r w:rsidR="00F10637">
        <w:t>осмотр</w:t>
      </w:r>
      <w:r w:rsidR="00F10637" w:rsidRPr="0039269F">
        <w:t xml:space="preserve"> </w:t>
      </w:r>
      <w:r w:rsidR="00F10637">
        <w:t>по прибытии в центр содержания под стражей</w:t>
      </w:r>
      <w:r w:rsidR="00F10637" w:rsidRPr="0039269F">
        <w:t xml:space="preserve"> </w:t>
      </w:r>
      <w:r w:rsidR="00F10637">
        <w:t>и имеют право</w:t>
      </w:r>
      <w:r w:rsidR="00F10637" w:rsidRPr="0039269F">
        <w:t xml:space="preserve"> </w:t>
      </w:r>
      <w:r w:rsidR="001E4959">
        <w:t xml:space="preserve"> </w:t>
      </w:r>
      <w:r w:rsidR="00F10637">
        <w:t>на все виды медицинского обслуживания и защиты</w:t>
      </w:r>
      <w:r w:rsidR="00F10637" w:rsidRPr="0039269F">
        <w:t xml:space="preserve">. </w:t>
      </w:r>
      <w:r w:rsidR="00F10637">
        <w:t>Тюремные</w:t>
      </w:r>
      <w:r w:rsidR="00F10637" w:rsidRPr="00F10637">
        <w:t xml:space="preserve"> </w:t>
      </w:r>
      <w:r w:rsidR="00F10637">
        <w:t>врачи</w:t>
      </w:r>
      <w:r w:rsidR="00F10637" w:rsidRPr="00F10637">
        <w:t xml:space="preserve"> </w:t>
      </w:r>
      <w:r w:rsidR="00F10637">
        <w:t>являются</w:t>
      </w:r>
      <w:r w:rsidR="00F10637" w:rsidRPr="00F10637">
        <w:t xml:space="preserve"> </w:t>
      </w:r>
      <w:r w:rsidR="00F10637">
        <w:t>сотрудниками</w:t>
      </w:r>
      <w:r w:rsidR="00F10637" w:rsidRPr="00F10637">
        <w:t xml:space="preserve"> </w:t>
      </w:r>
      <w:r w:rsidR="00F10637">
        <w:t>Министерства</w:t>
      </w:r>
      <w:r w:rsidR="00F10637" w:rsidRPr="00F10637">
        <w:t xml:space="preserve"> </w:t>
      </w:r>
      <w:r w:rsidR="00F10637">
        <w:t>юстиции</w:t>
      </w:r>
      <w:r w:rsidR="00F10637" w:rsidRPr="00F10637">
        <w:t xml:space="preserve">. </w:t>
      </w:r>
      <w:r w:rsidR="00F10637">
        <w:t>В целях обеспечения беспристрастности в отношении осужденных заключенных, ну</w:t>
      </w:r>
      <w:r w:rsidR="00F10637">
        <w:t>ж</w:t>
      </w:r>
      <w:r w:rsidR="00F10637">
        <w:t>дающихся в медицинском лечении, закон предоставляет право ходатайствовать о напра</w:t>
      </w:r>
      <w:r w:rsidR="00F10637">
        <w:t>в</w:t>
      </w:r>
      <w:r w:rsidR="00F10637">
        <w:t>лении на лечение в местную больницу или клинику</w:t>
      </w:r>
      <w:r w:rsidR="00F10637" w:rsidRPr="00F10637">
        <w:t xml:space="preserve">. </w:t>
      </w:r>
      <w:r w:rsidR="00F10637">
        <w:t>Ни один начальник тюрьмы еще ни разу не отказал в такой просьбе</w:t>
      </w:r>
      <w:r w:rsidR="00F10637" w:rsidRPr="00BC3380">
        <w:t xml:space="preserve">. </w:t>
      </w:r>
      <w:r w:rsidR="00F10637">
        <w:t>Однако заключенный обязан оплатить расходы на медицинский осмотр, если он проводится не по рекоме</w:t>
      </w:r>
      <w:r w:rsidR="00F10637">
        <w:t>н</w:t>
      </w:r>
      <w:r w:rsidR="00F10637">
        <w:t>дации т</w:t>
      </w:r>
      <w:r w:rsidR="00F10637">
        <w:t>ю</w:t>
      </w:r>
      <w:r w:rsidR="00F10637">
        <w:t>ремного врача</w:t>
      </w:r>
      <w:r w:rsidR="00F10637" w:rsidRPr="00381D0F">
        <w:t>.</w:t>
      </w:r>
    </w:p>
    <w:p w:rsidR="00F10637" w:rsidRPr="00AB41B2" w:rsidRDefault="00AF143B" w:rsidP="00F10637">
      <w:pPr>
        <w:pStyle w:val="SingleTxtGR"/>
      </w:pPr>
      <w:r w:rsidRPr="00AF143B">
        <w:t>31.</w:t>
      </w:r>
      <w:r w:rsidRPr="00AF143B">
        <w:tab/>
      </w:r>
      <w:r w:rsidR="00F10637">
        <w:t>Лица</w:t>
      </w:r>
      <w:r w:rsidR="00F10637" w:rsidRPr="008B6FE6">
        <w:t xml:space="preserve">, </w:t>
      </w:r>
      <w:r w:rsidR="00F10637">
        <w:t>содержащиеся</w:t>
      </w:r>
      <w:r w:rsidR="00F10637" w:rsidRPr="008B6FE6">
        <w:t xml:space="preserve"> </w:t>
      </w:r>
      <w:r w:rsidR="00F10637">
        <w:t>в</w:t>
      </w:r>
      <w:r w:rsidR="00F10637" w:rsidRPr="008B6FE6">
        <w:t xml:space="preserve"> </w:t>
      </w:r>
      <w:r w:rsidR="00F10637">
        <w:t>предварительном</w:t>
      </w:r>
      <w:r w:rsidR="00F10637" w:rsidRPr="008B6FE6">
        <w:t xml:space="preserve"> </w:t>
      </w:r>
      <w:r w:rsidR="00F10637">
        <w:t>заключении</w:t>
      </w:r>
      <w:r w:rsidR="00F10637" w:rsidRPr="008B6FE6">
        <w:t xml:space="preserve">, </w:t>
      </w:r>
      <w:r w:rsidR="00F10637">
        <w:t>и</w:t>
      </w:r>
      <w:r w:rsidR="00F10637" w:rsidRPr="008B6FE6">
        <w:t xml:space="preserve"> </w:t>
      </w:r>
      <w:r w:rsidR="00F10637">
        <w:t>осужденные</w:t>
      </w:r>
      <w:r w:rsidR="00F10637" w:rsidRPr="008B6FE6">
        <w:t xml:space="preserve"> </w:t>
      </w:r>
      <w:r w:rsidR="00F10637">
        <w:t>з</w:t>
      </w:r>
      <w:r w:rsidR="00F10637">
        <w:t>а</w:t>
      </w:r>
      <w:r w:rsidR="00F10637">
        <w:t>ключенные</w:t>
      </w:r>
      <w:r w:rsidR="00F10637" w:rsidRPr="008B6FE6">
        <w:t xml:space="preserve"> </w:t>
      </w:r>
      <w:r w:rsidR="00F10637">
        <w:t>имеют право на общение со своими семьями</w:t>
      </w:r>
      <w:r w:rsidR="00F10637" w:rsidRPr="008B6FE6">
        <w:t xml:space="preserve">, </w:t>
      </w:r>
      <w:r w:rsidR="00F10637">
        <w:t>адвокатом</w:t>
      </w:r>
      <w:r w:rsidR="00F10637" w:rsidRPr="008B6FE6">
        <w:t xml:space="preserve"> </w:t>
      </w:r>
      <w:r w:rsidR="00F10637">
        <w:t>и любыми</w:t>
      </w:r>
      <w:r w:rsidR="00F10637" w:rsidRPr="008B6FE6">
        <w:t xml:space="preserve"> </w:t>
      </w:r>
      <w:r w:rsidR="00F10637">
        <w:t>внутренними организациями или международными учреждениями, которые м</w:t>
      </w:r>
      <w:r w:rsidR="00F10637">
        <w:t>о</w:t>
      </w:r>
      <w:r w:rsidR="00F10637">
        <w:t>гут оказать им юридическую помощь</w:t>
      </w:r>
      <w:r w:rsidR="00F10637" w:rsidRPr="008B6FE6">
        <w:t xml:space="preserve">. </w:t>
      </w:r>
      <w:r w:rsidR="00F10637">
        <w:t>Закон</w:t>
      </w:r>
      <w:r w:rsidR="00F10637" w:rsidRPr="00B90A25">
        <w:t xml:space="preserve"> </w:t>
      </w:r>
      <w:r w:rsidR="00F10637">
        <w:t>обязывает</w:t>
      </w:r>
      <w:r w:rsidR="00F10637" w:rsidRPr="00B90A25">
        <w:t xml:space="preserve"> </w:t>
      </w:r>
      <w:r w:rsidR="00F10637">
        <w:t>тюремную</w:t>
      </w:r>
      <w:r w:rsidR="00F10637" w:rsidRPr="00B90A25">
        <w:t xml:space="preserve"> </w:t>
      </w:r>
      <w:r w:rsidR="00F10637">
        <w:t>администр</w:t>
      </w:r>
      <w:r w:rsidR="00F10637">
        <w:t>а</w:t>
      </w:r>
      <w:r w:rsidR="00F10637">
        <w:t>цию</w:t>
      </w:r>
      <w:r w:rsidR="00F10637" w:rsidRPr="00B90A25">
        <w:t xml:space="preserve"> </w:t>
      </w:r>
      <w:r w:rsidR="00F10637">
        <w:t>удовлетворять просьбы о встречах такого рода</w:t>
      </w:r>
      <w:r w:rsidR="00F10637" w:rsidRPr="00B90A25">
        <w:t xml:space="preserve">. </w:t>
      </w:r>
      <w:r w:rsidR="00F10637">
        <w:t>Осужденные</w:t>
      </w:r>
      <w:r w:rsidR="00F10637" w:rsidRPr="00AB41B2">
        <w:t xml:space="preserve"> </w:t>
      </w:r>
      <w:r w:rsidR="00F10637">
        <w:t>заключенные</w:t>
      </w:r>
      <w:r w:rsidR="00F10637" w:rsidRPr="00AB41B2">
        <w:t xml:space="preserve"> </w:t>
      </w:r>
      <w:r w:rsidR="00F10637">
        <w:t>также</w:t>
      </w:r>
      <w:r w:rsidR="00F10637" w:rsidRPr="00AB41B2">
        <w:t xml:space="preserve"> </w:t>
      </w:r>
      <w:r w:rsidR="00F10637">
        <w:t>могут</w:t>
      </w:r>
      <w:r w:rsidR="00F10637" w:rsidRPr="00AB41B2">
        <w:t xml:space="preserve"> </w:t>
      </w:r>
      <w:r w:rsidR="00F10637">
        <w:t>обратиться</w:t>
      </w:r>
      <w:r w:rsidR="00F10637" w:rsidRPr="00AB41B2">
        <w:t xml:space="preserve"> </w:t>
      </w:r>
      <w:r w:rsidR="00F10637">
        <w:t>с</w:t>
      </w:r>
      <w:r w:rsidR="00F10637" w:rsidRPr="00AB41B2">
        <w:t xml:space="preserve"> </w:t>
      </w:r>
      <w:r w:rsidR="00F10637">
        <w:t>просьбой</w:t>
      </w:r>
      <w:r w:rsidR="00F10637" w:rsidRPr="00AB41B2">
        <w:t xml:space="preserve"> </w:t>
      </w:r>
      <w:r w:rsidR="00F10637">
        <w:t>о</w:t>
      </w:r>
      <w:r w:rsidR="00F10637" w:rsidRPr="00AB41B2">
        <w:t xml:space="preserve"> </w:t>
      </w:r>
      <w:r w:rsidR="00F10637">
        <w:t>встрече с начальником и с инспекторами, н</w:t>
      </w:r>
      <w:r w:rsidR="00F10637">
        <w:t>а</w:t>
      </w:r>
      <w:r w:rsidR="00F10637">
        <w:t>значаемыми Министерством юстиции</w:t>
      </w:r>
      <w:r w:rsidR="00F10637" w:rsidRPr="00AB41B2">
        <w:t>.</w:t>
      </w:r>
    </w:p>
    <w:p w:rsidR="00F10637" w:rsidRPr="00AB41B2" w:rsidRDefault="00AF143B" w:rsidP="00F10637">
      <w:pPr>
        <w:pStyle w:val="SingleTxtGR"/>
      </w:pPr>
      <w:r w:rsidRPr="00AF143B">
        <w:t>32.</w:t>
      </w:r>
      <w:r w:rsidRPr="00AF143B">
        <w:tab/>
      </w:r>
      <w:r w:rsidR="00F10637">
        <w:t>По</w:t>
      </w:r>
      <w:r w:rsidR="00F10637" w:rsidRPr="00AB41B2">
        <w:t xml:space="preserve"> </w:t>
      </w:r>
      <w:r w:rsidR="00F10637">
        <w:t>поводу</w:t>
      </w:r>
      <w:r w:rsidR="00F10637" w:rsidRPr="00AB41B2">
        <w:t xml:space="preserve"> </w:t>
      </w:r>
      <w:r w:rsidR="00F10637">
        <w:t>рекомендации</w:t>
      </w:r>
      <w:r w:rsidR="00F10637" w:rsidRPr="00AB41B2">
        <w:t xml:space="preserve"> </w:t>
      </w:r>
      <w:r w:rsidR="00F10637">
        <w:t>Омбудсмена</w:t>
      </w:r>
      <w:r w:rsidR="00F10637" w:rsidRPr="00AB41B2">
        <w:t xml:space="preserve">, </w:t>
      </w:r>
      <w:r w:rsidR="00F10637">
        <w:t>касающейся</w:t>
      </w:r>
      <w:r w:rsidR="00F10637" w:rsidRPr="00AB41B2">
        <w:t xml:space="preserve"> </w:t>
      </w:r>
      <w:r w:rsidR="00F10637">
        <w:t>найма</w:t>
      </w:r>
      <w:r w:rsidR="00F10637" w:rsidRPr="00AB41B2">
        <w:t xml:space="preserve"> </w:t>
      </w:r>
      <w:r w:rsidR="00F10637">
        <w:t>медицинских</w:t>
      </w:r>
      <w:r w:rsidR="00F10637" w:rsidRPr="00AB41B2">
        <w:t xml:space="preserve"> </w:t>
      </w:r>
      <w:r w:rsidR="00F10637">
        <w:t>работников</w:t>
      </w:r>
      <w:r w:rsidR="00F10637" w:rsidRPr="00AB41B2">
        <w:t xml:space="preserve"> </w:t>
      </w:r>
      <w:r w:rsidR="00F10637">
        <w:t>в</w:t>
      </w:r>
      <w:r w:rsidR="00F10637" w:rsidRPr="00AB41B2">
        <w:t xml:space="preserve"> </w:t>
      </w:r>
      <w:r w:rsidR="00F10637">
        <w:t>тюрьму</w:t>
      </w:r>
      <w:r w:rsidR="00F10637" w:rsidRPr="00AB41B2">
        <w:t xml:space="preserve"> </w:t>
      </w:r>
      <w:r w:rsidR="00F10637">
        <w:t>города</w:t>
      </w:r>
      <w:r w:rsidR="00F10637" w:rsidRPr="00AB41B2">
        <w:t xml:space="preserve"> </w:t>
      </w:r>
      <w:r w:rsidR="00F10637">
        <w:t>Баня</w:t>
      </w:r>
      <w:r w:rsidR="00F10637" w:rsidRPr="00AB41B2">
        <w:t>-</w:t>
      </w:r>
      <w:r w:rsidR="00F10637">
        <w:t>Лука</w:t>
      </w:r>
      <w:r w:rsidR="00F10637" w:rsidRPr="00AB41B2">
        <w:t xml:space="preserve">, </w:t>
      </w:r>
      <w:r w:rsidR="00F10637">
        <w:t>выступающий говорит, что в 2005 году на постоянную должность был принят</w:t>
      </w:r>
      <w:r w:rsidR="00F10637" w:rsidRPr="00AB41B2">
        <w:t xml:space="preserve"> </w:t>
      </w:r>
      <w:r w:rsidR="00F10637">
        <w:t>врач, фельдшер и два санитара</w:t>
      </w:r>
      <w:r w:rsidR="00F10637" w:rsidRPr="00AB41B2">
        <w:t xml:space="preserve">. </w:t>
      </w:r>
    </w:p>
    <w:p w:rsidR="00F10637" w:rsidRPr="0035447B" w:rsidRDefault="00AF143B" w:rsidP="00F10637">
      <w:pPr>
        <w:pStyle w:val="SingleTxtGR"/>
      </w:pPr>
      <w:r w:rsidRPr="00AF143B">
        <w:t>33.</w:t>
      </w:r>
      <w:r w:rsidRPr="00AF143B">
        <w:tab/>
      </w:r>
      <w:r w:rsidR="00F10637">
        <w:t>Ни один сотрудник тюремной администрации не был признан виновным</w:t>
      </w:r>
      <w:r w:rsidR="00F10637" w:rsidRPr="00552A06">
        <w:t xml:space="preserve"> </w:t>
      </w:r>
      <w:r w:rsidR="00F10637">
        <w:t>в пытках</w:t>
      </w:r>
      <w:r w:rsidR="00F10637" w:rsidRPr="00552A06">
        <w:t xml:space="preserve">. </w:t>
      </w:r>
      <w:r w:rsidR="00F10637">
        <w:t>Однако</w:t>
      </w:r>
      <w:r w:rsidR="00F10637" w:rsidRPr="00552A06">
        <w:t xml:space="preserve"> </w:t>
      </w:r>
      <w:r w:rsidR="00F10637">
        <w:t>один</w:t>
      </w:r>
      <w:r w:rsidR="00F10637" w:rsidRPr="00552A06">
        <w:t xml:space="preserve"> </w:t>
      </w:r>
      <w:r w:rsidR="00F10637">
        <w:t>тюремный работник был признан виновным в корру</w:t>
      </w:r>
      <w:r w:rsidR="00F10637">
        <w:t>п</w:t>
      </w:r>
      <w:r w:rsidR="00F10637">
        <w:t>ции</w:t>
      </w:r>
      <w:r w:rsidR="00F10637" w:rsidRPr="00552A06">
        <w:t xml:space="preserve">. </w:t>
      </w:r>
      <w:r w:rsidR="00F10637" w:rsidRPr="0035447B">
        <w:t xml:space="preserve">Трудовые отношения с ним были прекращены, сам он был приговорен к лишению свободы. </w:t>
      </w:r>
    </w:p>
    <w:p w:rsidR="00F10637" w:rsidRPr="00552A06" w:rsidRDefault="00AF143B" w:rsidP="00F10637">
      <w:pPr>
        <w:pStyle w:val="SingleTxtGR"/>
      </w:pPr>
      <w:r w:rsidRPr="00AF143B">
        <w:t>34.</w:t>
      </w:r>
      <w:r w:rsidRPr="00AF143B">
        <w:tab/>
      </w:r>
      <w:r w:rsidR="00F10637">
        <w:rPr>
          <w:b/>
        </w:rPr>
        <w:t>Г</w:t>
      </w:r>
      <w:r w:rsidR="00F10637" w:rsidRPr="00552A06">
        <w:rPr>
          <w:b/>
        </w:rPr>
        <w:t>-</w:t>
      </w:r>
      <w:r w:rsidR="00F10637">
        <w:rPr>
          <w:b/>
        </w:rPr>
        <w:t>жа</w:t>
      </w:r>
      <w:r w:rsidR="00F10637" w:rsidRPr="00552A06">
        <w:rPr>
          <w:b/>
        </w:rPr>
        <w:t xml:space="preserve"> </w:t>
      </w:r>
      <w:r w:rsidR="00F10637">
        <w:rPr>
          <w:b/>
        </w:rPr>
        <w:t>Ходжич</w:t>
      </w:r>
      <w:r w:rsidR="00F10637" w:rsidRPr="00552A06">
        <w:t xml:space="preserve"> (</w:t>
      </w:r>
      <w:r w:rsidR="00F10637">
        <w:t>Босния</w:t>
      </w:r>
      <w:r w:rsidR="00F10637" w:rsidRPr="00552A06">
        <w:t xml:space="preserve"> </w:t>
      </w:r>
      <w:r w:rsidR="00F10637">
        <w:t>и</w:t>
      </w:r>
      <w:r w:rsidR="00F10637" w:rsidRPr="00552A06">
        <w:t xml:space="preserve"> </w:t>
      </w:r>
      <w:r w:rsidR="00F10637">
        <w:t>Герцеговина</w:t>
      </w:r>
      <w:r w:rsidR="00F10637" w:rsidRPr="00552A06">
        <w:t xml:space="preserve">) </w:t>
      </w:r>
      <w:r w:rsidR="00F10637">
        <w:t>говорит</w:t>
      </w:r>
      <w:r w:rsidR="00F10637" w:rsidRPr="00552A06">
        <w:t xml:space="preserve">, </w:t>
      </w:r>
      <w:r w:rsidR="00F10637">
        <w:t>что</w:t>
      </w:r>
      <w:r w:rsidR="00F10637" w:rsidRPr="00552A06">
        <w:t xml:space="preserve"> </w:t>
      </w:r>
      <w:r w:rsidR="00F10637">
        <w:t>максимальный срок содержания под стражей</w:t>
      </w:r>
      <w:r w:rsidR="00F10637" w:rsidRPr="00552A06">
        <w:t xml:space="preserve"> </w:t>
      </w:r>
      <w:r w:rsidR="00F10637">
        <w:t>составляет</w:t>
      </w:r>
      <w:r w:rsidR="00F10637" w:rsidRPr="00552A06">
        <w:t xml:space="preserve"> 24 </w:t>
      </w:r>
      <w:r w:rsidR="00F10637">
        <w:t>часа</w:t>
      </w:r>
      <w:r w:rsidR="00F10637" w:rsidRPr="00552A06">
        <w:t>.</w:t>
      </w:r>
    </w:p>
    <w:p w:rsidR="00F10637" w:rsidRPr="009D23E5" w:rsidRDefault="00AF143B" w:rsidP="00F10637">
      <w:pPr>
        <w:pStyle w:val="SingleTxtGR"/>
      </w:pPr>
      <w:r w:rsidRPr="00AF143B">
        <w:t>35.</w:t>
      </w:r>
      <w:r w:rsidRPr="00AF143B">
        <w:tab/>
      </w:r>
      <w:r w:rsidR="00F10637">
        <w:t>Полицейским</w:t>
      </w:r>
      <w:r w:rsidR="00F10637" w:rsidRPr="001346CA">
        <w:t xml:space="preserve"> </w:t>
      </w:r>
      <w:r w:rsidR="00F10637">
        <w:t>запрещено</w:t>
      </w:r>
      <w:r w:rsidR="00F10637" w:rsidRPr="001346CA">
        <w:t xml:space="preserve"> </w:t>
      </w:r>
      <w:r w:rsidR="00F10637">
        <w:t>подчиняться</w:t>
      </w:r>
      <w:r w:rsidR="00F10637" w:rsidRPr="001346CA">
        <w:t xml:space="preserve"> </w:t>
      </w:r>
      <w:r w:rsidR="00F10637">
        <w:t>приказу</w:t>
      </w:r>
      <w:r w:rsidR="00F10637" w:rsidRPr="001346CA">
        <w:t xml:space="preserve">, </w:t>
      </w:r>
      <w:r w:rsidR="00F10637">
        <w:t>который</w:t>
      </w:r>
      <w:r w:rsidR="00F10637" w:rsidRPr="001346CA">
        <w:t xml:space="preserve"> </w:t>
      </w:r>
      <w:r w:rsidR="00F10637">
        <w:t>противоречит уголовному закону</w:t>
      </w:r>
      <w:r w:rsidR="00F10637" w:rsidRPr="001346CA">
        <w:t xml:space="preserve">. </w:t>
      </w:r>
      <w:r w:rsidR="00F10637">
        <w:t>Они</w:t>
      </w:r>
      <w:r w:rsidR="00F10637" w:rsidRPr="001346CA">
        <w:t xml:space="preserve"> </w:t>
      </w:r>
      <w:r w:rsidR="00F10637">
        <w:t>обязаны</w:t>
      </w:r>
      <w:r w:rsidR="00F10637" w:rsidRPr="001346CA">
        <w:t xml:space="preserve"> </w:t>
      </w:r>
      <w:r w:rsidR="00F10637">
        <w:t>доложить</w:t>
      </w:r>
      <w:r w:rsidR="00F10637" w:rsidRPr="001346CA">
        <w:t xml:space="preserve"> </w:t>
      </w:r>
      <w:r w:rsidR="00F10637">
        <w:t>о</w:t>
      </w:r>
      <w:r w:rsidR="00F10637" w:rsidRPr="001346CA">
        <w:t xml:space="preserve"> </w:t>
      </w:r>
      <w:r w:rsidR="00F10637">
        <w:t>случившемся</w:t>
      </w:r>
      <w:r w:rsidR="00F10637" w:rsidRPr="001346CA">
        <w:t xml:space="preserve"> </w:t>
      </w:r>
      <w:r w:rsidR="00F10637">
        <w:t>своему</w:t>
      </w:r>
      <w:r w:rsidR="00F10637" w:rsidRPr="001346CA">
        <w:t xml:space="preserve"> </w:t>
      </w:r>
      <w:r w:rsidR="00F10637">
        <w:t>начальнику</w:t>
      </w:r>
      <w:r w:rsidR="00F10637" w:rsidRPr="001346CA">
        <w:t xml:space="preserve"> </w:t>
      </w:r>
      <w:r w:rsidR="00F10637">
        <w:t>и</w:t>
      </w:r>
      <w:r w:rsidR="00F10637" w:rsidRPr="001346CA">
        <w:t xml:space="preserve">, </w:t>
      </w:r>
      <w:r w:rsidR="00F10637">
        <w:t>в</w:t>
      </w:r>
      <w:r w:rsidR="00F10637" w:rsidRPr="001346CA">
        <w:t xml:space="preserve"> </w:t>
      </w:r>
      <w:r w:rsidR="00F10637">
        <w:t>случае</w:t>
      </w:r>
      <w:r w:rsidR="00F10637" w:rsidRPr="001346CA">
        <w:t xml:space="preserve"> </w:t>
      </w:r>
      <w:r w:rsidR="00F10637">
        <w:t>повторения</w:t>
      </w:r>
      <w:r w:rsidR="00F10637" w:rsidRPr="001346CA">
        <w:t xml:space="preserve"> </w:t>
      </w:r>
      <w:r w:rsidR="00F10637">
        <w:t>приказа</w:t>
      </w:r>
      <w:r w:rsidR="00F10637" w:rsidRPr="001346CA">
        <w:t xml:space="preserve">, </w:t>
      </w:r>
      <w:r w:rsidR="00F10637">
        <w:t>представить рапорт</w:t>
      </w:r>
      <w:r w:rsidR="00F10637" w:rsidRPr="001346CA">
        <w:t xml:space="preserve"> </w:t>
      </w:r>
      <w:r w:rsidR="00F10637">
        <w:t>в</w:t>
      </w:r>
      <w:r w:rsidR="00F10637" w:rsidRPr="001346CA">
        <w:t xml:space="preserve"> </w:t>
      </w:r>
      <w:r w:rsidR="00F10637">
        <w:t>службу по вопросам пр</w:t>
      </w:r>
      <w:r w:rsidR="00F10637">
        <w:t>о</w:t>
      </w:r>
      <w:r w:rsidR="00F10637">
        <w:t>фессиональной этики;</w:t>
      </w:r>
      <w:r w:rsidR="00F10637" w:rsidRPr="001346CA">
        <w:t xml:space="preserve"> </w:t>
      </w:r>
      <w:r w:rsidR="00F10637">
        <w:t>это новая служба, созданная во всех отделах полиции</w:t>
      </w:r>
      <w:r w:rsidR="00F10637" w:rsidRPr="001346CA">
        <w:t xml:space="preserve">. </w:t>
      </w:r>
      <w:r w:rsidR="00F10637">
        <w:t>Единый</w:t>
      </w:r>
      <w:r w:rsidR="00F10637" w:rsidRPr="009D23E5">
        <w:t xml:space="preserve"> </w:t>
      </w:r>
      <w:r w:rsidR="00F10637">
        <w:t>кодекс</w:t>
      </w:r>
      <w:r w:rsidR="00F10637" w:rsidRPr="009D23E5">
        <w:t xml:space="preserve"> </w:t>
      </w:r>
      <w:r w:rsidR="00F10637">
        <w:t>поведения</w:t>
      </w:r>
      <w:r w:rsidR="00F10637" w:rsidRPr="009D23E5">
        <w:t xml:space="preserve"> </w:t>
      </w:r>
      <w:r w:rsidR="00F10637">
        <w:t>работников</w:t>
      </w:r>
      <w:r w:rsidR="00F10637" w:rsidRPr="009D23E5">
        <w:t xml:space="preserve"> </w:t>
      </w:r>
      <w:r w:rsidR="00F10637">
        <w:t>полиции действует на федеральном уро</w:t>
      </w:r>
      <w:r w:rsidR="00F10637">
        <w:t>в</w:t>
      </w:r>
      <w:r w:rsidR="00F10637">
        <w:t>не</w:t>
      </w:r>
      <w:r w:rsidR="00F10637" w:rsidRPr="009D23E5">
        <w:t xml:space="preserve">, </w:t>
      </w:r>
      <w:r w:rsidR="00F10637">
        <w:t xml:space="preserve">в Республике Сербской и в </w:t>
      </w:r>
      <w:r w:rsidR="00F10637" w:rsidRPr="009D23E5">
        <w:t xml:space="preserve">10 </w:t>
      </w:r>
      <w:r w:rsidR="00F10637">
        <w:t>кантонах</w:t>
      </w:r>
      <w:r w:rsidR="00F10637" w:rsidRPr="009D23E5">
        <w:t xml:space="preserve">. </w:t>
      </w:r>
    </w:p>
    <w:p w:rsidR="00F10637" w:rsidRPr="0053180E" w:rsidRDefault="00AF143B" w:rsidP="00F10637">
      <w:pPr>
        <w:pStyle w:val="SingleTxtGR"/>
      </w:pPr>
      <w:r w:rsidRPr="00AF143B">
        <w:t>36.</w:t>
      </w:r>
      <w:r w:rsidRPr="00AF143B">
        <w:tab/>
      </w:r>
      <w:r w:rsidR="00F10637">
        <w:t>На</w:t>
      </w:r>
      <w:r w:rsidR="00F10637" w:rsidRPr="001F28C9">
        <w:t xml:space="preserve"> </w:t>
      </w:r>
      <w:r w:rsidR="00F10637">
        <w:t>всех</w:t>
      </w:r>
      <w:r w:rsidR="00F10637" w:rsidRPr="001F28C9">
        <w:t xml:space="preserve"> </w:t>
      </w:r>
      <w:r w:rsidR="00F10637">
        <w:t>уровнях</w:t>
      </w:r>
      <w:r w:rsidR="00F10637" w:rsidRPr="001F28C9">
        <w:t xml:space="preserve"> </w:t>
      </w:r>
      <w:r w:rsidR="00F10637">
        <w:t>также</w:t>
      </w:r>
      <w:r w:rsidR="00F10637" w:rsidRPr="001F28C9">
        <w:t xml:space="preserve"> </w:t>
      </w:r>
      <w:r w:rsidR="00F10637">
        <w:t>действуют</w:t>
      </w:r>
      <w:r w:rsidR="00F10637" w:rsidRPr="001F28C9">
        <w:t xml:space="preserve"> </w:t>
      </w:r>
      <w:r w:rsidR="00F10637">
        <w:t>бюро</w:t>
      </w:r>
      <w:r w:rsidR="00F10637" w:rsidRPr="001F28C9">
        <w:t xml:space="preserve"> </w:t>
      </w:r>
      <w:r w:rsidR="00F10637">
        <w:t>жалоб</w:t>
      </w:r>
      <w:r w:rsidR="00F10637" w:rsidRPr="001F28C9">
        <w:t xml:space="preserve"> </w:t>
      </w:r>
      <w:r w:rsidR="00F10637">
        <w:t>граждан</w:t>
      </w:r>
      <w:r w:rsidR="00F10637" w:rsidRPr="001F28C9">
        <w:t xml:space="preserve">. </w:t>
      </w:r>
      <w:r w:rsidR="00F10637">
        <w:t>Парламентскими</w:t>
      </w:r>
      <w:r w:rsidR="00F10637" w:rsidRPr="001F28C9">
        <w:t xml:space="preserve"> </w:t>
      </w:r>
      <w:r w:rsidR="00F10637">
        <w:t>комитетами</w:t>
      </w:r>
      <w:r w:rsidR="00F10637" w:rsidRPr="001F28C9">
        <w:t xml:space="preserve"> </w:t>
      </w:r>
      <w:r w:rsidR="00F10637">
        <w:t xml:space="preserve">с </w:t>
      </w:r>
      <w:r w:rsidR="00F10637" w:rsidRPr="0035447B">
        <w:t>учетом гендерных аспектов</w:t>
      </w:r>
      <w:r w:rsidR="00F10637">
        <w:t xml:space="preserve"> назначаются</w:t>
      </w:r>
      <w:r w:rsidR="00F10637" w:rsidRPr="001F28C9">
        <w:t xml:space="preserve"> </w:t>
      </w:r>
      <w:r w:rsidR="00F10637">
        <w:t>члены</w:t>
      </w:r>
      <w:r w:rsidR="00F10637" w:rsidRPr="001F28C9">
        <w:t xml:space="preserve"> </w:t>
      </w:r>
      <w:r w:rsidR="00F10637">
        <w:t>трех</w:t>
      </w:r>
      <w:r w:rsidR="00F10637" w:rsidRPr="001F28C9">
        <w:t xml:space="preserve"> </w:t>
      </w:r>
      <w:r w:rsidR="00F10637">
        <w:t>управлений</w:t>
      </w:r>
      <w:r w:rsidR="00F10637" w:rsidRPr="001F28C9">
        <w:t xml:space="preserve"> </w:t>
      </w:r>
      <w:r w:rsidR="00F10637">
        <w:t>на</w:t>
      </w:r>
      <w:r w:rsidR="00F10637" w:rsidRPr="001F28C9">
        <w:t xml:space="preserve"> </w:t>
      </w:r>
      <w:r w:rsidR="00F10637">
        <w:t>федеральном</w:t>
      </w:r>
      <w:r w:rsidR="00F10637" w:rsidRPr="001F28C9">
        <w:t xml:space="preserve"> </w:t>
      </w:r>
      <w:r w:rsidR="00F10637">
        <w:t>уровне и пяти управлений в Республике Сербской</w:t>
      </w:r>
      <w:r w:rsidR="00F10637" w:rsidRPr="001F28C9">
        <w:t xml:space="preserve">. </w:t>
      </w:r>
      <w:r w:rsidR="00F10637">
        <w:t>Применяю</w:t>
      </w:r>
      <w:r w:rsidR="00F10637">
        <w:t>т</w:t>
      </w:r>
      <w:r w:rsidR="00F10637">
        <w:t>ся транспарентные</w:t>
      </w:r>
      <w:r w:rsidR="00F10637" w:rsidRPr="001F28C9">
        <w:t xml:space="preserve"> </w:t>
      </w:r>
      <w:r w:rsidR="00F10637">
        <w:t>процедуры, предусматривающие проведение открытого ко</w:t>
      </w:r>
      <w:r w:rsidR="00F10637">
        <w:t>н</w:t>
      </w:r>
      <w:r w:rsidR="00F10637">
        <w:t>курса</w:t>
      </w:r>
      <w:r w:rsidR="00F10637" w:rsidRPr="001F28C9">
        <w:t xml:space="preserve">. </w:t>
      </w:r>
      <w:r w:rsidR="00F10637">
        <w:t>Обязательными</w:t>
      </w:r>
      <w:r w:rsidR="00F10637" w:rsidRPr="00D30550">
        <w:t xml:space="preserve"> </w:t>
      </w:r>
      <w:r w:rsidR="00F10637">
        <w:t>требованиями</w:t>
      </w:r>
      <w:r w:rsidR="00F10637" w:rsidRPr="00D30550">
        <w:t xml:space="preserve"> </w:t>
      </w:r>
      <w:r w:rsidR="00F10637">
        <w:t>к</w:t>
      </w:r>
      <w:r w:rsidR="00F10637" w:rsidRPr="00D30550">
        <w:t xml:space="preserve"> </w:t>
      </w:r>
      <w:r w:rsidR="00F10637">
        <w:t>кандидатам</w:t>
      </w:r>
      <w:r w:rsidR="00F10637" w:rsidRPr="00D30550">
        <w:t xml:space="preserve"> </w:t>
      </w:r>
      <w:r w:rsidR="00F10637">
        <w:t>являются наличие спец</w:t>
      </w:r>
      <w:r w:rsidR="00F10637">
        <w:t>и</w:t>
      </w:r>
      <w:r w:rsidR="00F10637">
        <w:t>ального опыта и отсутствие судимости</w:t>
      </w:r>
      <w:r w:rsidR="00F10637" w:rsidRPr="00D30550">
        <w:t xml:space="preserve">. </w:t>
      </w:r>
      <w:r w:rsidR="00F10637">
        <w:t>В целях обеспечения беспристрастн</w:t>
      </w:r>
      <w:r w:rsidR="00F10637">
        <w:t>о</w:t>
      </w:r>
      <w:r w:rsidR="00F10637">
        <w:t>сти члены парламентских партий лишены возможности быть назначенными на указанные должности</w:t>
      </w:r>
      <w:r w:rsidR="00F10637" w:rsidRPr="0053180E">
        <w:t>.</w:t>
      </w:r>
    </w:p>
    <w:p w:rsidR="00F10637" w:rsidRPr="008F0D64" w:rsidRDefault="00AF143B" w:rsidP="00F10637">
      <w:pPr>
        <w:pStyle w:val="SingleTxtGR"/>
      </w:pPr>
      <w:r w:rsidRPr="00AF143B">
        <w:t>37.</w:t>
      </w:r>
      <w:r w:rsidRPr="00AF143B">
        <w:tab/>
      </w:r>
      <w:r w:rsidR="00F10637">
        <w:rPr>
          <w:b/>
        </w:rPr>
        <w:t>Г</w:t>
      </w:r>
      <w:r w:rsidR="00F10637" w:rsidRPr="00420AF4">
        <w:rPr>
          <w:b/>
        </w:rPr>
        <w:t>-</w:t>
      </w:r>
      <w:r w:rsidR="00F10637">
        <w:rPr>
          <w:b/>
        </w:rPr>
        <w:t>н</w:t>
      </w:r>
      <w:r w:rsidR="00F10637" w:rsidRPr="00420AF4">
        <w:rPr>
          <w:b/>
        </w:rPr>
        <w:t xml:space="preserve"> </w:t>
      </w:r>
      <w:r w:rsidR="00F10637" w:rsidRPr="0053180E">
        <w:rPr>
          <w:b/>
        </w:rPr>
        <w:t>Краишник</w:t>
      </w:r>
      <w:r w:rsidR="00F10637" w:rsidRPr="00420AF4">
        <w:rPr>
          <w:b/>
        </w:rPr>
        <w:t xml:space="preserve"> </w:t>
      </w:r>
      <w:r w:rsidR="00F10637" w:rsidRPr="00420AF4">
        <w:t>(</w:t>
      </w:r>
      <w:r w:rsidR="00F10637">
        <w:t>Босния</w:t>
      </w:r>
      <w:r w:rsidR="00F10637" w:rsidRPr="00420AF4">
        <w:t xml:space="preserve"> </w:t>
      </w:r>
      <w:r w:rsidR="00F10637">
        <w:t>и</w:t>
      </w:r>
      <w:r w:rsidR="00F10637" w:rsidRPr="00420AF4">
        <w:t xml:space="preserve"> </w:t>
      </w:r>
      <w:r w:rsidR="00F10637">
        <w:t>Герцеговина</w:t>
      </w:r>
      <w:r w:rsidR="00F10637" w:rsidRPr="00420AF4">
        <w:t xml:space="preserve">), </w:t>
      </w:r>
      <w:r w:rsidR="00F10637">
        <w:t>отвечая</w:t>
      </w:r>
      <w:r w:rsidR="00F10637" w:rsidRPr="00420AF4">
        <w:t xml:space="preserve"> </w:t>
      </w:r>
      <w:r w:rsidR="00F10637">
        <w:t>на</w:t>
      </w:r>
      <w:r w:rsidR="00F10637" w:rsidRPr="00420AF4">
        <w:t xml:space="preserve"> </w:t>
      </w:r>
      <w:r w:rsidR="00F10637">
        <w:t>вопрос</w:t>
      </w:r>
      <w:r w:rsidR="00F10637" w:rsidRPr="00420AF4">
        <w:t xml:space="preserve"> </w:t>
      </w:r>
      <w:r w:rsidR="00F10637">
        <w:t>о</w:t>
      </w:r>
      <w:r w:rsidR="00F10637" w:rsidRPr="00420AF4">
        <w:t xml:space="preserve"> </w:t>
      </w:r>
      <w:r w:rsidR="00F10637">
        <w:t>жалобах</w:t>
      </w:r>
      <w:r w:rsidR="00F10637" w:rsidRPr="00420AF4">
        <w:t xml:space="preserve"> </w:t>
      </w:r>
      <w:r w:rsidR="00F10637">
        <w:t>на</w:t>
      </w:r>
      <w:r w:rsidR="00F10637" w:rsidRPr="00420AF4">
        <w:t xml:space="preserve"> </w:t>
      </w:r>
      <w:r w:rsidR="00F10637">
        <w:t>насилие</w:t>
      </w:r>
      <w:r w:rsidR="00F10637" w:rsidRPr="00420AF4">
        <w:t xml:space="preserve"> </w:t>
      </w:r>
      <w:r w:rsidR="00F10637">
        <w:t>со</w:t>
      </w:r>
      <w:r w:rsidR="00F10637" w:rsidRPr="00420AF4">
        <w:t xml:space="preserve"> </w:t>
      </w:r>
      <w:r w:rsidR="00F10637">
        <w:t>стороны</w:t>
      </w:r>
      <w:r w:rsidR="00F10637" w:rsidRPr="00420AF4">
        <w:t xml:space="preserve"> </w:t>
      </w:r>
      <w:r w:rsidR="00F10637">
        <w:t>сотрудников</w:t>
      </w:r>
      <w:r w:rsidR="00F10637" w:rsidRPr="00420AF4">
        <w:t xml:space="preserve"> </w:t>
      </w:r>
      <w:r w:rsidR="00F10637">
        <w:t>полиции</w:t>
      </w:r>
      <w:r w:rsidR="00F10637" w:rsidRPr="00420AF4">
        <w:t xml:space="preserve">, </w:t>
      </w:r>
      <w:r w:rsidR="00F10637">
        <w:t>например</w:t>
      </w:r>
      <w:r w:rsidR="00F10637" w:rsidRPr="00420AF4">
        <w:t xml:space="preserve"> </w:t>
      </w:r>
      <w:r w:rsidR="00F10637">
        <w:t>на использование</w:t>
      </w:r>
      <w:r w:rsidR="00F10637" w:rsidRPr="00420AF4">
        <w:t xml:space="preserve"> </w:t>
      </w:r>
      <w:r w:rsidR="00F10637">
        <w:t>в отн</w:t>
      </w:r>
      <w:r w:rsidR="00F10637">
        <w:t>о</w:t>
      </w:r>
      <w:r w:rsidR="00F10637">
        <w:t>шении задержанных</w:t>
      </w:r>
      <w:r w:rsidR="00F10637" w:rsidRPr="00420AF4">
        <w:t xml:space="preserve"> </w:t>
      </w:r>
      <w:r w:rsidR="00F10637">
        <w:t>бейсбольных</w:t>
      </w:r>
      <w:r w:rsidR="00F10637" w:rsidRPr="00420AF4">
        <w:t xml:space="preserve"> </w:t>
      </w:r>
      <w:r w:rsidR="00F10637">
        <w:t>бит или аналогичных предметов</w:t>
      </w:r>
      <w:r w:rsidR="00F10637" w:rsidRPr="00420AF4">
        <w:t xml:space="preserve"> </w:t>
      </w:r>
      <w:r w:rsidR="00F10637">
        <w:t>на террит</w:t>
      </w:r>
      <w:r w:rsidR="00F10637">
        <w:t>о</w:t>
      </w:r>
      <w:r w:rsidR="00F10637">
        <w:t>рии полицейских участков</w:t>
      </w:r>
      <w:r w:rsidR="00F10637" w:rsidRPr="00420AF4">
        <w:t xml:space="preserve">, </w:t>
      </w:r>
      <w:r w:rsidR="00F10637">
        <w:t>говорит, что законы и подзаконные нормативные а</w:t>
      </w:r>
      <w:r w:rsidR="00F10637">
        <w:t>к</w:t>
      </w:r>
      <w:r w:rsidR="00F10637">
        <w:t>ты страны</w:t>
      </w:r>
      <w:r w:rsidR="00F10637" w:rsidRPr="00420AF4">
        <w:t xml:space="preserve">, </w:t>
      </w:r>
      <w:r w:rsidR="00F10637">
        <w:t>в том числе те из них, действие которых распространяется на с</w:t>
      </w:r>
      <w:r w:rsidR="00F10637">
        <w:t>о</w:t>
      </w:r>
      <w:r w:rsidR="00F10637">
        <w:t>трудников полиции</w:t>
      </w:r>
      <w:r w:rsidR="00F10637" w:rsidRPr="00420AF4">
        <w:t xml:space="preserve">, </w:t>
      </w:r>
      <w:r w:rsidR="00F10637">
        <w:t>были гармонизированы на всех уровнях</w:t>
      </w:r>
      <w:r w:rsidR="00F10637" w:rsidRPr="00420AF4">
        <w:t xml:space="preserve">. </w:t>
      </w:r>
      <w:r w:rsidR="00F10637">
        <w:t>Все</w:t>
      </w:r>
      <w:r w:rsidR="00F10637" w:rsidRPr="00420AF4">
        <w:t xml:space="preserve"> </w:t>
      </w:r>
      <w:r w:rsidR="00F10637">
        <w:t>сотрудники</w:t>
      </w:r>
      <w:r w:rsidR="00F10637" w:rsidRPr="00420AF4">
        <w:t xml:space="preserve"> </w:t>
      </w:r>
      <w:r w:rsidR="00F10637">
        <w:t>полиции</w:t>
      </w:r>
      <w:r w:rsidR="00F10637" w:rsidRPr="00420AF4">
        <w:t xml:space="preserve"> </w:t>
      </w:r>
      <w:r w:rsidR="00F10637">
        <w:t>обязаны</w:t>
      </w:r>
      <w:r w:rsidR="00F10637" w:rsidRPr="00420AF4">
        <w:t xml:space="preserve"> </w:t>
      </w:r>
      <w:r w:rsidR="00F10637">
        <w:t>сообщать</w:t>
      </w:r>
      <w:r w:rsidR="00F10637" w:rsidRPr="00420AF4">
        <w:t xml:space="preserve"> </w:t>
      </w:r>
      <w:r w:rsidR="00F10637">
        <w:t>о</w:t>
      </w:r>
      <w:r w:rsidR="00F10637" w:rsidRPr="00420AF4">
        <w:t xml:space="preserve"> </w:t>
      </w:r>
      <w:r w:rsidR="00F10637">
        <w:t>любых</w:t>
      </w:r>
      <w:r w:rsidR="00F10637" w:rsidRPr="00420AF4">
        <w:t xml:space="preserve"> </w:t>
      </w:r>
      <w:r w:rsidR="00F10637">
        <w:t>случаях</w:t>
      </w:r>
      <w:r w:rsidR="00F10637" w:rsidRPr="00420AF4">
        <w:t xml:space="preserve"> </w:t>
      </w:r>
      <w:r w:rsidR="00F10637">
        <w:t>ненадлежащего</w:t>
      </w:r>
      <w:r w:rsidR="00F10637" w:rsidRPr="00420AF4">
        <w:t xml:space="preserve"> </w:t>
      </w:r>
      <w:r w:rsidR="00F10637">
        <w:t>или</w:t>
      </w:r>
      <w:r w:rsidR="00F10637" w:rsidRPr="00420AF4">
        <w:t xml:space="preserve"> </w:t>
      </w:r>
      <w:r w:rsidR="00F10637">
        <w:t>незаконного</w:t>
      </w:r>
      <w:r w:rsidR="00F10637" w:rsidRPr="00420AF4">
        <w:t xml:space="preserve"> </w:t>
      </w:r>
      <w:r w:rsidR="00F10637">
        <w:t>поведения</w:t>
      </w:r>
      <w:r w:rsidR="00F10637" w:rsidRPr="00420AF4">
        <w:t xml:space="preserve"> </w:t>
      </w:r>
      <w:r w:rsidR="00F10637">
        <w:t>своих коллег</w:t>
      </w:r>
      <w:r w:rsidR="00F10637" w:rsidRPr="00420AF4">
        <w:t xml:space="preserve">, </w:t>
      </w:r>
      <w:r w:rsidR="00F10637">
        <w:t>а также о жалобах</w:t>
      </w:r>
      <w:r w:rsidR="00F10637" w:rsidRPr="00420AF4">
        <w:t xml:space="preserve"> </w:t>
      </w:r>
      <w:r w:rsidR="00F10637">
        <w:t>заключенных и представителей о</w:t>
      </w:r>
      <w:r w:rsidR="00F10637">
        <w:t>б</w:t>
      </w:r>
      <w:r w:rsidR="00F10637">
        <w:t>щественности</w:t>
      </w:r>
      <w:r w:rsidR="00F10637" w:rsidRPr="00420AF4">
        <w:t xml:space="preserve">. </w:t>
      </w:r>
      <w:r w:rsidR="00F10637">
        <w:t>Жалобы</w:t>
      </w:r>
      <w:r w:rsidR="00F10637" w:rsidRPr="00420AF4">
        <w:t xml:space="preserve"> </w:t>
      </w:r>
      <w:r w:rsidR="00F10637">
        <w:t>регистрируются</w:t>
      </w:r>
      <w:r w:rsidR="00F10637" w:rsidRPr="00420AF4">
        <w:t xml:space="preserve"> </w:t>
      </w:r>
      <w:r w:rsidR="00F10637">
        <w:t>и</w:t>
      </w:r>
      <w:r w:rsidR="00F10637" w:rsidRPr="00420AF4">
        <w:t xml:space="preserve"> </w:t>
      </w:r>
      <w:r w:rsidR="00F10637">
        <w:t>в</w:t>
      </w:r>
      <w:r w:rsidR="00F10637" w:rsidRPr="00420AF4">
        <w:t xml:space="preserve"> </w:t>
      </w:r>
      <w:r w:rsidR="00F10637">
        <w:t>течение</w:t>
      </w:r>
      <w:r w:rsidR="00F10637" w:rsidRPr="00420AF4">
        <w:t xml:space="preserve"> 24 </w:t>
      </w:r>
      <w:r w:rsidR="00F10637">
        <w:t>часов передаются</w:t>
      </w:r>
      <w:r w:rsidR="00F10637" w:rsidRPr="00420AF4">
        <w:t xml:space="preserve"> </w:t>
      </w:r>
      <w:r w:rsidR="00F10637">
        <w:t>в</w:t>
      </w:r>
      <w:r w:rsidR="00F10637" w:rsidRPr="00420AF4">
        <w:t xml:space="preserve"> </w:t>
      </w:r>
      <w:r w:rsidR="00F10637">
        <w:t>по</w:t>
      </w:r>
      <w:r w:rsidR="00F10637">
        <w:t>л</w:t>
      </w:r>
      <w:r w:rsidR="00F10637">
        <w:t>номочную службу по вопросам профессиональной этики</w:t>
      </w:r>
      <w:r w:rsidR="00F10637" w:rsidRPr="00420AF4">
        <w:t xml:space="preserve">, </w:t>
      </w:r>
      <w:r w:rsidR="00F10637">
        <w:t>бюро</w:t>
      </w:r>
      <w:r w:rsidR="00F10637" w:rsidRPr="001F28C9">
        <w:t xml:space="preserve"> </w:t>
      </w:r>
      <w:r w:rsidR="00F10637">
        <w:t>жалоб</w:t>
      </w:r>
      <w:r w:rsidR="00F10637" w:rsidRPr="001F28C9">
        <w:t xml:space="preserve"> </w:t>
      </w:r>
      <w:r w:rsidR="00F10637">
        <w:t>граждан</w:t>
      </w:r>
      <w:r w:rsidR="00F10637" w:rsidRPr="00420AF4">
        <w:t xml:space="preserve"> </w:t>
      </w:r>
      <w:r w:rsidR="00F10637">
        <w:t>или</w:t>
      </w:r>
      <w:r w:rsidR="00F10637" w:rsidRPr="00420AF4">
        <w:t xml:space="preserve"> </w:t>
      </w:r>
      <w:r w:rsidR="00F10637">
        <w:t>прокурору, занимающемуся вопросами наложения дисциплинарных вз</w:t>
      </w:r>
      <w:r w:rsidR="00F10637">
        <w:t>ы</w:t>
      </w:r>
      <w:r w:rsidR="00F10637">
        <w:t>сканий</w:t>
      </w:r>
      <w:r w:rsidR="00F10637" w:rsidRPr="00420AF4">
        <w:t xml:space="preserve">. </w:t>
      </w:r>
      <w:r w:rsidR="00F10637">
        <w:t>Если</w:t>
      </w:r>
      <w:r w:rsidR="00F10637" w:rsidRPr="008F0D64">
        <w:t xml:space="preserve"> </w:t>
      </w:r>
      <w:r w:rsidR="00F10637">
        <w:t>жалоба</w:t>
      </w:r>
      <w:r w:rsidR="00F10637" w:rsidRPr="008F0D64">
        <w:t xml:space="preserve"> </w:t>
      </w:r>
      <w:r w:rsidR="00F10637">
        <w:t>обоснована</w:t>
      </w:r>
      <w:r w:rsidR="00F10637" w:rsidRPr="008F0D64">
        <w:t xml:space="preserve">, </w:t>
      </w:r>
      <w:r w:rsidR="00F10637">
        <w:t>возбуждается</w:t>
      </w:r>
      <w:r w:rsidR="00F10637" w:rsidRPr="008F0D64">
        <w:t xml:space="preserve"> </w:t>
      </w:r>
      <w:r w:rsidR="00F10637">
        <w:t>дисциплинарное</w:t>
      </w:r>
      <w:r w:rsidR="00F10637" w:rsidRPr="008F0D64">
        <w:t xml:space="preserve"> </w:t>
      </w:r>
      <w:r w:rsidR="00F10637">
        <w:t>производство</w:t>
      </w:r>
      <w:r w:rsidR="00F10637" w:rsidRPr="008F0D64">
        <w:t xml:space="preserve">, </w:t>
      </w:r>
      <w:r w:rsidR="00F10637">
        <w:t>и</w:t>
      </w:r>
      <w:r w:rsidR="00F10637" w:rsidRPr="008F0D64">
        <w:t xml:space="preserve"> </w:t>
      </w:r>
      <w:r w:rsidR="00F10637">
        <w:t>в</w:t>
      </w:r>
      <w:r w:rsidR="00F10637" w:rsidRPr="008F0D64">
        <w:t xml:space="preserve"> </w:t>
      </w:r>
      <w:r w:rsidR="00F10637">
        <w:t>случае</w:t>
      </w:r>
      <w:r w:rsidR="00F10637" w:rsidRPr="008F0D64">
        <w:t xml:space="preserve"> </w:t>
      </w:r>
      <w:r w:rsidR="00F10637">
        <w:t>выявления признаков уголовного преступления</w:t>
      </w:r>
      <w:r w:rsidR="00F10637" w:rsidRPr="008F0D64">
        <w:t xml:space="preserve"> </w:t>
      </w:r>
      <w:r w:rsidR="00F10637">
        <w:t>подозреваемому предъявляется обвинение</w:t>
      </w:r>
      <w:r w:rsidR="00F10637" w:rsidRPr="008F0D64">
        <w:t>.</w:t>
      </w:r>
    </w:p>
    <w:p w:rsidR="00F10637" w:rsidRPr="006068E4" w:rsidRDefault="00AF143B" w:rsidP="00F10637">
      <w:pPr>
        <w:pStyle w:val="SingleTxtGR"/>
      </w:pPr>
      <w:r w:rsidRPr="00AF143B">
        <w:t>38.</w:t>
      </w:r>
      <w:r w:rsidRPr="00AF143B">
        <w:tab/>
      </w:r>
      <w:r w:rsidR="00F10637">
        <w:t>С</w:t>
      </w:r>
      <w:r w:rsidR="00F10637" w:rsidRPr="00966716">
        <w:t xml:space="preserve"> </w:t>
      </w:r>
      <w:r w:rsidR="00F10637">
        <w:t>момента</w:t>
      </w:r>
      <w:r w:rsidR="00F10637" w:rsidRPr="00966716">
        <w:t xml:space="preserve"> </w:t>
      </w:r>
      <w:r w:rsidR="00F10637">
        <w:t>представления</w:t>
      </w:r>
      <w:r w:rsidR="00F10637" w:rsidRPr="00966716">
        <w:t xml:space="preserve"> </w:t>
      </w:r>
      <w:r w:rsidR="00F10637">
        <w:t>периодического</w:t>
      </w:r>
      <w:r w:rsidR="00F10637" w:rsidRPr="00966716">
        <w:t xml:space="preserve"> </w:t>
      </w:r>
      <w:r w:rsidR="00F10637">
        <w:t>доклада</w:t>
      </w:r>
      <w:r w:rsidR="00F10637" w:rsidRPr="00966716">
        <w:t xml:space="preserve"> </w:t>
      </w:r>
      <w:r w:rsidR="00F10637">
        <w:t>в девяти случаях в</w:t>
      </w:r>
      <w:r w:rsidR="00F10637">
        <w:t>и</w:t>
      </w:r>
      <w:r w:rsidR="00F10637">
        <w:t>новные подверглись уголовному преследованию в связи с фактами жестокого</w:t>
      </w:r>
      <w:r w:rsidR="00F10637" w:rsidRPr="00966716">
        <w:t xml:space="preserve">, </w:t>
      </w:r>
      <w:r w:rsidR="00F10637">
        <w:t>бесчеловечного</w:t>
      </w:r>
      <w:r w:rsidR="00F10637" w:rsidRPr="00966716">
        <w:t xml:space="preserve"> </w:t>
      </w:r>
      <w:r w:rsidR="00F10637">
        <w:t>или</w:t>
      </w:r>
      <w:r w:rsidR="00F10637" w:rsidRPr="00966716">
        <w:t xml:space="preserve"> </w:t>
      </w:r>
      <w:r w:rsidR="00F10637">
        <w:t>унижающего достоинство обращения: три случая</w:t>
      </w:r>
      <w:r w:rsidR="00F10637" w:rsidRPr="00966716">
        <w:t xml:space="preserve"> </w:t>
      </w:r>
      <w:r w:rsidR="00F10637">
        <w:t>в</w:t>
      </w:r>
      <w:r>
        <w:t xml:space="preserve"> 2009</w:t>
      </w:r>
      <w:r>
        <w:rPr>
          <w:lang w:val="en-US"/>
        </w:rPr>
        <w:t> </w:t>
      </w:r>
      <w:r w:rsidR="00F10637">
        <w:t>году и шесть – в</w:t>
      </w:r>
      <w:r w:rsidR="00F10637" w:rsidRPr="00966716">
        <w:t xml:space="preserve"> 2010</w:t>
      </w:r>
      <w:r w:rsidR="00F10637">
        <w:t xml:space="preserve"> году</w:t>
      </w:r>
      <w:r w:rsidR="00F10637" w:rsidRPr="00966716">
        <w:t xml:space="preserve">. </w:t>
      </w:r>
      <w:r w:rsidR="00F10637">
        <w:t>Одно</w:t>
      </w:r>
      <w:r w:rsidR="00F10637" w:rsidRPr="00FF031B">
        <w:t xml:space="preserve"> </w:t>
      </w:r>
      <w:r w:rsidR="00F10637">
        <w:t>преступление</w:t>
      </w:r>
      <w:r w:rsidR="00F10637" w:rsidRPr="00FF031B">
        <w:t xml:space="preserve"> </w:t>
      </w:r>
      <w:r w:rsidR="00F10637">
        <w:t>заключалось</w:t>
      </w:r>
      <w:r w:rsidR="00F10637" w:rsidRPr="00FF031B">
        <w:t xml:space="preserve"> </w:t>
      </w:r>
      <w:r w:rsidR="00F10637">
        <w:t>в</w:t>
      </w:r>
      <w:r w:rsidR="00F10637" w:rsidRPr="00FF031B">
        <w:t xml:space="preserve"> </w:t>
      </w:r>
      <w:r w:rsidR="00F10637">
        <w:t>унижении человеческого достоинства, когда виновное лицо злоупотребило своим должн</w:t>
      </w:r>
      <w:r w:rsidR="00F10637">
        <w:t>о</w:t>
      </w:r>
      <w:r w:rsidR="00F10637">
        <w:t>стным положением</w:t>
      </w:r>
      <w:r w:rsidR="00F10637" w:rsidRPr="00FF031B">
        <w:t xml:space="preserve">. </w:t>
      </w:r>
      <w:r w:rsidR="00F10637">
        <w:t>Его</w:t>
      </w:r>
      <w:r w:rsidR="00F10637" w:rsidRPr="00E57E01">
        <w:t xml:space="preserve"> </w:t>
      </w:r>
      <w:r w:rsidR="00F10637">
        <w:t>действия</w:t>
      </w:r>
      <w:r w:rsidR="00F10637" w:rsidRPr="00E57E01">
        <w:t xml:space="preserve"> </w:t>
      </w:r>
      <w:r w:rsidR="00F10637">
        <w:t>составляют</w:t>
      </w:r>
      <w:r w:rsidR="00F10637" w:rsidRPr="00E57E01">
        <w:t xml:space="preserve"> </w:t>
      </w:r>
      <w:r w:rsidR="00F10637">
        <w:t>нарушение</w:t>
      </w:r>
      <w:r w:rsidR="00F10637" w:rsidRPr="00E57E01">
        <w:t xml:space="preserve"> </w:t>
      </w:r>
      <w:r w:rsidR="00F10637">
        <w:t>статьи</w:t>
      </w:r>
      <w:r w:rsidR="00F10637" w:rsidRPr="00E57E01">
        <w:t xml:space="preserve"> 359 </w:t>
      </w:r>
      <w:r w:rsidR="00F10637">
        <w:t>Уголовного коде</w:t>
      </w:r>
      <w:r w:rsidR="00F10637">
        <w:t>к</w:t>
      </w:r>
      <w:r w:rsidR="00F10637">
        <w:t>са</w:t>
      </w:r>
      <w:r w:rsidR="00F10637" w:rsidRPr="00E57E01">
        <w:t xml:space="preserve">. </w:t>
      </w:r>
      <w:r w:rsidR="00F10637">
        <w:t>В другом случае было совершено</w:t>
      </w:r>
      <w:r w:rsidR="00F10637" w:rsidRPr="00E57E01">
        <w:t xml:space="preserve"> </w:t>
      </w:r>
      <w:r w:rsidR="00F10637" w:rsidRPr="008B2890">
        <w:t>преступление против человечности</w:t>
      </w:r>
      <w:r w:rsidR="00F10637">
        <w:t>, как оно определено</w:t>
      </w:r>
      <w:r w:rsidR="00F10637" w:rsidRPr="00E57E01">
        <w:t xml:space="preserve"> </w:t>
      </w:r>
      <w:r w:rsidR="00F10637">
        <w:t>статьей</w:t>
      </w:r>
      <w:r w:rsidR="00F10637" w:rsidRPr="00E57E01">
        <w:t xml:space="preserve"> 172 (1) </w:t>
      </w:r>
      <w:r w:rsidR="00F10637">
        <w:t>Уголовного кодекса</w:t>
      </w:r>
      <w:r w:rsidR="00F10637" w:rsidRPr="00E57E01">
        <w:t xml:space="preserve">. </w:t>
      </w:r>
      <w:r w:rsidR="00F10637">
        <w:t>Все</w:t>
      </w:r>
      <w:r w:rsidR="00F10637" w:rsidRPr="006068E4">
        <w:t xml:space="preserve"> </w:t>
      </w:r>
      <w:r w:rsidR="00F10637">
        <w:t>виновные</w:t>
      </w:r>
      <w:r w:rsidR="00F10637" w:rsidRPr="006068E4">
        <w:t xml:space="preserve"> </w:t>
      </w:r>
      <w:r w:rsidR="00F10637">
        <w:t>лица</w:t>
      </w:r>
      <w:r w:rsidR="00F10637" w:rsidRPr="006068E4">
        <w:t xml:space="preserve"> </w:t>
      </w:r>
      <w:r w:rsidR="00F10637">
        <w:t>б</w:t>
      </w:r>
      <w:r w:rsidR="00F10637">
        <w:t>ы</w:t>
      </w:r>
      <w:r w:rsidR="00F10637">
        <w:t>ли</w:t>
      </w:r>
      <w:r w:rsidR="00F10637" w:rsidRPr="006068E4">
        <w:t xml:space="preserve"> </w:t>
      </w:r>
      <w:r w:rsidR="00F10637">
        <w:t>уволены</w:t>
      </w:r>
      <w:r w:rsidR="00F10637" w:rsidRPr="006068E4">
        <w:t xml:space="preserve"> </w:t>
      </w:r>
      <w:r w:rsidR="00F10637">
        <w:t>из</w:t>
      </w:r>
      <w:r w:rsidR="00F10637" w:rsidRPr="006068E4">
        <w:t xml:space="preserve"> </w:t>
      </w:r>
      <w:r w:rsidR="00F10637">
        <w:t>Министерства</w:t>
      </w:r>
      <w:r w:rsidR="00F10637" w:rsidRPr="006068E4">
        <w:t xml:space="preserve"> </w:t>
      </w:r>
      <w:r w:rsidR="00F10637">
        <w:t>внутренних дел</w:t>
      </w:r>
      <w:r w:rsidR="00F10637" w:rsidRPr="006068E4">
        <w:t xml:space="preserve">. </w:t>
      </w:r>
    </w:p>
    <w:p w:rsidR="00F10637" w:rsidRPr="008A5D62" w:rsidRDefault="00AF143B" w:rsidP="00F10637">
      <w:pPr>
        <w:pStyle w:val="SingleTxtGR"/>
      </w:pPr>
      <w:r w:rsidRPr="00AF143B">
        <w:t>39.</w:t>
      </w:r>
      <w:r w:rsidRPr="00AF143B">
        <w:tab/>
      </w:r>
      <w:r w:rsidR="00F10637">
        <w:t>Были</w:t>
      </w:r>
      <w:r w:rsidR="00F10637" w:rsidRPr="00C56355">
        <w:t xml:space="preserve"> </w:t>
      </w:r>
      <w:r w:rsidR="00F10637">
        <w:t>приняты меры</w:t>
      </w:r>
      <w:r w:rsidR="00F10637" w:rsidRPr="00C56355">
        <w:t xml:space="preserve"> </w:t>
      </w:r>
      <w:r w:rsidR="00F10637">
        <w:t>для</w:t>
      </w:r>
      <w:r w:rsidR="00F10637" w:rsidRPr="00C56355">
        <w:t xml:space="preserve"> </w:t>
      </w:r>
      <w:r w:rsidR="00F10637">
        <w:t>проведения</w:t>
      </w:r>
      <w:r w:rsidR="00F10637" w:rsidRPr="00C56355">
        <w:t xml:space="preserve"> </w:t>
      </w:r>
      <w:r w:rsidR="00F10637">
        <w:t>периодических</w:t>
      </w:r>
      <w:r w:rsidR="00F10637" w:rsidRPr="00C56355">
        <w:t xml:space="preserve"> </w:t>
      </w:r>
      <w:r w:rsidR="00F10637">
        <w:t>и</w:t>
      </w:r>
      <w:r w:rsidR="00F10637" w:rsidRPr="00C56355">
        <w:t xml:space="preserve"> </w:t>
      </w:r>
      <w:r w:rsidR="00F10637">
        <w:t>внеочередных</w:t>
      </w:r>
      <w:r w:rsidR="00F10637" w:rsidRPr="00C56355">
        <w:t xml:space="preserve"> </w:t>
      </w:r>
      <w:r w:rsidR="00F10637">
        <w:t>на</w:t>
      </w:r>
      <w:r w:rsidR="00F10637">
        <w:t>д</w:t>
      </w:r>
      <w:r w:rsidR="00F10637">
        <w:t>зорных</w:t>
      </w:r>
      <w:r w:rsidR="00F10637" w:rsidRPr="00C56355">
        <w:t xml:space="preserve"> </w:t>
      </w:r>
      <w:r w:rsidR="00F10637">
        <w:t>мероприятий</w:t>
      </w:r>
      <w:r w:rsidR="00F10637" w:rsidRPr="00C56355">
        <w:t xml:space="preserve">. </w:t>
      </w:r>
      <w:r w:rsidR="00F10637">
        <w:t>Периодический</w:t>
      </w:r>
      <w:r w:rsidR="00F10637" w:rsidRPr="00F10637">
        <w:t xml:space="preserve"> </w:t>
      </w:r>
      <w:r w:rsidR="00F10637">
        <w:t>мониторинг</w:t>
      </w:r>
      <w:r w:rsidR="00F10637" w:rsidRPr="00F10637">
        <w:t xml:space="preserve"> </w:t>
      </w:r>
      <w:r w:rsidR="00F10637">
        <w:t>проводится</w:t>
      </w:r>
      <w:r w:rsidR="00F10637" w:rsidRPr="00F10637">
        <w:t xml:space="preserve"> </w:t>
      </w:r>
      <w:r w:rsidR="00F10637">
        <w:t>каждые</w:t>
      </w:r>
      <w:r w:rsidR="00F10637" w:rsidRPr="00F10637">
        <w:t xml:space="preserve"> </w:t>
      </w:r>
      <w:r w:rsidR="00F10637">
        <w:t>два</w:t>
      </w:r>
      <w:r w:rsidR="00F10637" w:rsidRPr="00F10637">
        <w:t xml:space="preserve"> </w:t>
      </w:r>
      <w:r w:rsidR="00F10637">
        <w:t>года</w:t>
      </w:r>
      <w:r w:rsidR="00F10637" w:rsidRPr="00F10637">
        <w:t xml:space="preserve">. </w:t>
      </w:r>
      <w:r w:rsidR="00F10637">
        <w:t>Внеочередные</w:t>
      </w:r>
      <w:r w:rsidR="00F10637" w:rsidRPr="00C86FB7">
        <w:t xml:space="preserve"> </w:t>
      </w:r>
      <w:r w:rsidR="00F10637">
        <w:t>мероприятия</w:t>
      </w:r>
      <w:r w:rsidR="00F10637" w:rsidRPr="00C86FB7">
        <w:t xml:space="preserve"> </w:t>
      </w:r>
      <w:r w:rsidR="00F10637">
        <w:t>проводятся</w:t>
      </w:r>
      <w:r w:rsidR="00F10637" w:rsidRPr="00C86FB7">
        <w:t xml:space="preserve"> </w:t>
      </w:r>
      <w:r w:rsidR="00F10637">
        <w:t>в</w:t>
      </w:r>
      <w:r w:rsidR="00F10637" w:rsidRPr="00C86FB7">
        <w:t xml:space="preserve"> </w:t>
      </w:r>
      <w:r w:rsidR="00F10637">
        <w:t>любое</w:t>
      </w:r>
      <w:r w:rsidR="00F10637" w:rsidRPr="00C86FB7">
        <w:t xml:space="preserve"> </w:t>
      </w:r>
      <w:r w:rsidR="00F10637">
        <w:t>время</w:t>
      </w:r>
      <w:r w:rsidR="00F10637" w:rsidRPr="00C86FB7">
        <w:t xml:space="preserve">, </w:t>
      </w:r>
      <w:r w:rsidR="00F10637">
        <w:t>если</w:t>
      </w:r>
      <w:r w:rsidR="00F10637" w:rsidRPr="00C86FB7">
        <w:t xml:space="preserve"> </w:t>
      </w:r>
      <w:r w:rsidR="00F10637">
        <w:t>старший</w:t>
      </w:r>
      <w:r w:rsidR="00F10637" w:rsidRPr="00C86FB7">
        <w:t xml:space="preserve"> </w:t>
      </w:r>
      <w:r w:rsidR="00F10637">
        <w:t>сотру</w:t>
      </w:r>
      <w:r w:rsidR="00F10637">
        <w:t>д</w:t>
      </w:r>
      <w:r w:rsidR="00F10637">
        <w:t>ник</w:t>
      </w:r>
      <w:r w:rsidR="00F10637" w:rsidRPr="00C86FB7">
        <w:t xml:space="preserve"> </w:t>
      </w:r>
      <w:r w:rsidR="00F10637">
        <w:t>полиции</w:t>
      </w:r>
      <w:r w:rsidR="00F10637" w:rsidRPr="00C86FB7">
        <w:t xml:space="preserve"> </w:t>
      </w:r>
      <w:r w:rsidR="00F10637">
        <w:t>принимает решение о проведении расследования</w:t>
      </w:r>
      <w:r w:rsidR="00F10637" w:rsidRPr="00C86FB7">
        <w:t xml:space="preserve"> </w:t>
      </w:r>
      <w:r w:rsidR="00F10637">
        <w:t>на отдельном полицейском участке</w:t>
      </w:r>
      <w:r w:rsidR="00F10637" w:rsidRPr="00C86FB7">
        <w:t xml:space="preserve">. </w:t>
      </w:r>
      <w:r w:rsidR="00F10637">
        <w:t>В</w:t>
      </w:r>
      <w:r w:rsidR="00F10637" w:rsidRPr="008A5D62">
        <w:t xml:space="preserve"> </w:t>
      </w:r>
      <w:r w:rsidR="00F10637">
        <w:t>помещениях</w:t>
      </w:r>
      <w:r w:rsidR="00F10637" w:rsidRPr="008A5D62">
        <w:t xml:space="preserve"> </w:t>
      </w:r>
      <w:r w:rsidR="00F10637">
        <w:t>отделов</w:t>
      </w:r>
      <w:r w:rsidR="00F10637" w:rsidRPr="008A5D62">
        <w:t xml:space="preserve"> </w:t>
      </w:r>
      <w:r w:rsidR="00F10637">
        <w:t>полиции</w:t>
      </w:r>
      <w:r w:rsidR="00F10637" w:rsidRPr="008A5D62">
        <w:t xml:space="preserve"> </w:t>
      </w:r>
      <w:r w:rsidR="00F10637">
        <w:t>также</w:t>
      </w:r>
      <w:r w:rsidR="00F10637" w:rsidRPr="008A5D62">
        <w:t xml:space="preserve"> </w:t>
      </w:r>
      <w:r w:rsidR="00F10637">
        <w:t>проводятся</w:t>
      </w:r>
      <w:r w:rsidR="00F10637" w:rsidRPr="008A5D62">
        <w:t xml:space="preserve"> </w:t>
      </w:r>
      <w:r w:rsidR="00F10637">
        <w:t>об</w:t>
      </w:r>
      <w:r w:rsidR="00F10637">
        <w:t>ы</w:t>
      </w:r>
      <w:r w:rsidR="00F10637">
        <w:t>ски</w:t>
      </w:r>
      <w:r w:rsidR="00F10637" w:rsidRPr="008A5D62">
        <w:t xml:space="preserve"> </w:t>
      </w:r>
      <w:r w:rsidR="00F10637">
        <w:t>с целью обнаружения предметов, таких как, дубинки, которые могут быть использованы в качестве орудий жестокого или унижающего достоинство о</w:t>
      </w:r>
      <w:r w:rsidR="00F10637">
        <w:t>б</w:t>
      </w:r>
      <w:r w:rsidR="00F10637">
        <w:t>ращения</w:t>
      </w:r>
      <w:r w:rsidR="00F10637" w:rsidRPr="008A5D62">
        <w:t xml:space="preserve">. </w:t>
      </w:r>
    </w:p>
    <w:p w:rsidR="00F10637" w:rsidRPr="009E40A8" w:rsidRDefault="00AF143B" w:rsidP="00F10637">
      <w:pPr>
        <w:pStyle w:val="SingleTxtGR"/>
      </w:pPr>
      <w:r w:rsidRPr="00AF143B">
        <w:t>40.</w:t>
      </w:r>
      <w:r w:rsidRPr="00AF143B">
        <w:tab/>
      </w:r>
      <w:r w:rsidR="00F10637">
        <w:rPr>
          <w:b/>
        </w:rPr>
        <w:t>Г</w:t>
      </w:r>
      <w:r w:rsidR="00F10637" w:rsidRPr="004A381F">
        <w:rPr>
          <w:b/>
        </w:rPr>
        <w:t>-</w:t>
      </w:r>
      <w:r w:rsidR="00F10637">
        <w:rPr>
          <w:b/>
        </w:rPr>
        <w:t>жа</w:t>
      </w:r>
      <w:r w:rsidR="00F10637" w:rsidRPr="004A381F">
        <w:rPr>
          <w:b/>
        </w:rPr>
        <w:t xml:space="preserve"> </w:t>
      </w:r>
      <w:r w:rsidR="00F10637">
        <w:rPr>
          <w:b/>
        </w:rPr>
        <w:t>Смаевич</w:t>
      </w:r>
      <w:r w:rsidR="00F10637" w:rsidRPr="004A381F">
        <w:rPr>
          <w:b/>
        </w:rPr>
        <w:t xml:space="preserve"> </w:t>
      </w:r>
      <w:r w:rsidR="00F10637" w:rsidRPr="004A381F">
        <w:t>(</w:t>
      </w:r>
      <w:r w:rsidR="00F10637">
        <w:t>Босния</w:t>
      </w:r>
      <w:r w:rsidR="00F10637" w:rsidRPr="004A381F">
        <w:t xml:space="preserve"> </w:t>
      </w:r>
      <w:r w:rsidR="00F10637">
        <w:t>и</w:t>
      </w:r>
      <w:r w:rsidR="00F10637" w:rsidRPr="004A381F">
        <w:t xml:space="preserve"> </w:t>
      </w:r>
      <w:r w:rsidR="00F10637">
        <w:t>Герцеговина</w:t>
      </w:r>
      <w:r w:rsidR="00F10637" w:rsidRPr="004A381F">
        <w:t xml:space="preserve">) </w:t>
      </w:r>
      <w:r w:rsidR="00F10637">
        <w:t>говорит</w:t>
      </w:r>
      <w:r w:rsidR="00F10637" w:rsidRPr="004A381F">
        <w:t xml:space="preserve">, </w:t>
      </w:r>
      <w:r w:rsidR="00F10637">
        <w:t>что</w:t>
      </w:r>
      <w:r w:rsidR="00F10637" w:rsidRPr="004A381F">
        <w:t xml:space="preserve"> </w:t>
      </w:r>
      <w:r w:rsidR="00F10637">
        <w:t>в порядке реагиров</w:t>
      </w:r>
      <w:r w:rsidR="00F10637">
        <w:t>а</w:t>
      </w:r>
      <w:r w:rsidR="00F10637">
        <w:t>ния на рекомендацию Европейского</w:t>
      </w:r>
      <w:r w:rsidR="00F10637" w:rsidRPr="00A61B2C">
        <w:t xml:space="preserve"> </w:t>
      </w:r>
      <w:r w:rsidR="00F10637">
        <w:t>комитета</w:t>
      </w:r>
      <w:r w:rsidR="00F10637" w:rsidRPr="00A61B2C">
        <w:t xml:space="preserve">  по предупреждению пыток и бесч</w:t>
      </w:r>
      <w:r w:rsidR="00F10637" w:rsidRPr="00A61B2C">
        <w:t>е</w:t>
      </w:r>
      <w:r w:rsidR="00F10637" w:rsidRPr="00A61B2C">
        <w:t>ловечных или унижающих достоинство видов обращения и наказания (</w:t>
      </w:r>
      <w:r w:rsidR="00F10637">
        <w:t>КПП</w:t>
      </w:r>
      <w:r w:rsidR="00F10637" w:rsidRPr="00A61B2C">
        <w:t xml:space="preserve">) </w:t>
      </w:r>
      <w:r w:rsidR="00F10637">
        <w:t>для целей мониторинга мест содержания под стражей было создано два независимых комитета</w:t>
      </w:r>
      <w:r w:rsidR="00F10637" w:rsidRPr="00A61B2C">
        <w:t xml:space="preserve">. </w:t>
      </w:r>
      <w:r w:rsidR="00F10637">
        <w:t>Один</w:t>
      </w:r>
      <w:r w:rsidR="00F10637" w:rsidRPr="00A61B2C">
        <w:t xml:space="preserve"> </w:t>
      </w:r>
      <w:r w:rsidR="00F10637">
        <w:t>из</w:t>
      </w:r>
      <w:r w:rsidR="00F10637" w:rsidRPr="00A61B2C">
        <w:t xml:space="preserve"> </w:t>
      </w:r>
      <w:r w:rsidR="00F10637">
        <w:t>них</w:t>
      </w:r>
      <w:r w:rsidR="00F10637" w:rsidRPr="00A61B2C">
        <w:t xml:space="preserve"> </w:t>
      </w:r>
      <w:r w:rsidR="00F10637">
        <w:t>осуществляет</w:t>
      </w:r>
      <w:r w:rsidR="00F10637" w:rsidRPr="00A61B2C">
        <w:t xml:space="preserve"> </w:t>
      </w:r>
      <w:r w:rsidR="00F10637">
        <w:t>мониторинг</w:t>
      </w:r>
      <w:r w:rsidR="00F10637" w:rsidRPr="00A61B2C">
        <w:t xml:space="preserve"> </w:t>
      </w:r>
      <w:r w:rsidR="00F10637">
        <w:t>тюрем</w:t>
      </w:r>
      <w:r w:rsidR="00F10637" w:rsidRPr="00A61B2C">
        <w:t xml:space="preserve">, </w:t>
      </w:r>
      <w:r w:rsidR="00F10637">
        <w:t>камер</w:t>
      </w:r>
      <w:r w:rsidR="00F10637" w:rsidRPr="00A61B2C">
        <w:t xml:space="preserve"> </w:t>
      </w:r>
      <w:r w:rsidR="00F10637">
        <w:t>на</w:t>
      </w:r>
      <w:r w:rsidR="00F10637" w:rsidRPr="00A61B2C">
        <w:t xml:space="preserve"> </w:t>
      </w:r>
      <w:r w:rsidR="00F10637">
        <w:t>территории</w:t>
      </w:r>
      <w:r w:rsidR="00F10637" w:rsidRPr="00A61B2C">
        <w:t xml:space="preserve"> </w:t>
      </w:r>
      <w:r w:rsidR="00F10637">
        <w:t>полицейских</w:t>
      </w:r>
      <w:r w:rsidR="00F10637" w:rsidRPr="00A61B2C">
        <w:t xml:space="preserve"> </w:t>
      </w:r>
      <w:r w:rsidR="00F10637">
        <w:t>участков</w:t>
      </w:r>
      <w:r w:rsidR="00F10637" w:rsidRPr="00A61B2C">
        <w:t xml:space="preserve"> </w:t>
      </w:r>
      <w:r w:rsidR="00F10637">
        <w:t>и</w:t>
      </w:r>
      <w:r w:rsidR="00F10637" w:rsidRPr="00A61B2C">
        <w:t xml:space="preserve"> </w:t>
      </w:r>
      <w:r w:rsidR="00F10637">
        <w:t>психиатрических учреждений</w:t>
      </w:r>
      <w:r w:rsidR="00F10637" w:rsidRPr="00A61B2C">
        <w:t xml:space="preserve">, </w:t>
      </w:r>
      <w:r w:rsidR="00F10637">
        <w:t>а второй з</w:t>
      </w:r>
      <w:r w:rsidR="00F10637">
        <w:t>а</w:t>
      </w:r>
      <w:r w:rsidR="00F10637">
        <w:t>нимается</w:t>
      </w:r>
      <w:r w:rsidR="00F10637" w:rsidRPr="00A61B2C">
        <w:t xml:space="preserve"> </w:t>
      </w:r>
      <w:r w:rsidR="00F10637">
        <w:t xml:space="preserve">учреждениями, в которых проживают </w:t>
      </w:r>
      <w:r w:rsidR="00F10637" w:rsidRPr="002762BE">
        <w:t>жертвы торговли людьми</w:t>
      </w:r>
      <w:r w:rsidR="00F10637">
        <w:t>, пр</w:t>
      </w:r>
      <w:r w:rsidR="00F10637">
        <w:t>о</w:t>
      </w:r>
      <w:r w:rsidR="00F10637">
        <w:t>сители убежища</w:t>
      </w:r>
      <w:r w:rsidR="00F10637" w:rsidRPr="00A61B2C">
        <w:t xml:space="preserve">, </w:t>
      </w:r>
      <w:r w:rsidR="00F10637">
        <w:t>незаконные мигранты</w:t>
      </w:r>
      <w:r w:rsidR="00F10637" w:rsidRPr="00A61B2C">
        <w:t xml:space="preserve">, </w:t>
      </w:r>
      <w:r w:rsidR="00F10637">
        <w:t>пожилые люди</w:t>
      </w:r>
      <w:r w:rsidR="00F10637" w:rsidRPr="00A61B2C">
        <w:t xml:space="preserve">, </w:t>
      </w:r>
      <w:r w:rsidR="00F10637">
        <w:t>дети, ставшие жертв</w:t>
      </w:r>
      <w:r w:rsidR="00F10637">
        <w:t>а</w:t>
      </w:r>
      <w:r w:rsidR="00F10637">
        <w:t>ми насилия, и представители других групп</w:t>
      </w:r>
      <w:r w:rsidR="00F10637" w:rsidRPr="00A61B2C">
        <w:t xml:space="preserve">. </w:t>
      </w:r>
      <w:r w:rsidR="00F10637">
        <w:t>Оба</w:t>
      </w:r>
      <w:r w:rsidR="00F10637" w:rsidRPr="009E40A8">
        <w:t xml:space="preserve"> </w:t>
      </w:r>
      <w:r w:rsidR="00F10637">
        <w:t>комитета</w:t>
      </w:r>
      <w:r w:rsidR="00F10637" w:rsidRPr="009E40A8">
        <w:t xml:space="preserve"> </w:t>
      </w:r>
      <w:r w:rsidR="00F10637">
        <w:t>были</w:t>
      </w:r>
      <w:r w:rsidR="00F10637" w:rsidRPr="009E40A8">
        <w:t xml:space="preserve"> </w:t>
      </w:r>
      <w:r w:rsidR="00F10637">
        <w:t>созданы</w:t>
      </w:r>
      <w:r w:rsidR="00F10637" w:rsidRPr="009E40A8">
        <w:t xml:space="preserve"> </w:t>
      </w:r>
      <w:r w:rsidR="00F10637">
        <w:t>в</w:t>
      </w:r>
      <w:r w:rsidR="00F10637" w:rsidRPr="009E40A8">
        <w:t xml:space="preserve"> </w:t>
      </w:r>
      <w:r w:rsidR="00F10637">
        <w:t>янв</w:t>
      </w:r>
      <w:r w:rsidR="00F10637">
        <w:t>а</w:t>
      </w:r>
      <w:r w:rsidR="00F10637">
        <w:t>ре</w:t>
      </w:r>
      <w:r w:rsidR="00F10637" w:rsidRPr="009E40A8">
        <w:t xml:space="preserve"> 2010 </w:t>
      </w:r>
      <w:r w:rsidR="00F10637">
        <w:t>года и являются полностью независимыми и междисциплинарными о</w:t>
      </w:r>
      <w:r w:rsidR="00F10637">
        <w:t>р</w:t>
      </w:r>
      <w:r w:rsidR="00F10637">
        <w:t>ганами</w:t>
      </w:r>
      <w:r w:rsidR="00F10637" w:rsidRPr="009E40A8">
        <w:t xml:space="preserve">. </w:t>
      </w:r>
    </w:p>
    <w:p w:rsidR="00F10637" w:rsidRPr="007B7D18" w:rsidRDefault="00AF143B" w:rsidP="00F10637">
      <w:pPr>
        <w:pStyle w:val="SingleTxtGR"/>
      </w:pPr>
      <w:r w:rsidRPr="00AF143B">
        <w:t>41.</w:t>
      </w:r>
      <w:r w:rsidRPr="00AF143B">
        <w:tab/>
      </w:r>
      <w:r w:rsidR="00F10637">
        <w:t>В</w:t>
      </w:r>
      <w:r w:rsidR="00F10637" w:rsidRPr="00845590">
        <w:t xml:space="preserve"> </w:t>
      </w:r>
      <w:r w:rsidR="00F10637">
        <w:t>настоящее</w:t>
      </w:r>
      <w:r w:rsidR="00F10637" w:rsidRPr="00845590">
        <w:t xml:space="preserve"> </w:t>
      </w:r>
      <w:r w:rsidR="00F10637">
        <w:t>время</w:t>
      </w:r>
      <w:r w:rsidR="00F10637" w:rsidRPr="00845590">
        <w:t xml:space="preserve"> </w:t>
      </w:r>
      <w:r w:rsidR="00F10637">
        <w:t>правительство ее страны</w:t>
      </w:r>
      <w:r w:rsidR="00F10637" w:rsidRPr="00845590">
        <w:t xml:space="preserve"> </w:t>
      </w:r>
      <w:r w:rsidR="00F10637">
        <w:t>проводит</w:t>
      </w:r>
      <w:r w:rsidR="00F10637" w:rsidRPr="00845590">
        <w:t xml:space="preserve"> </w:t>
      </w:r>
      <w:r w:rsidR="00F10637">
        <w:t>сбор</w:t>
      </w:r>
      <w:r w:rsidR="00F10637" w:rsidRPr="00845590">
        <w:t xml:space="preserve"> </w:t>
      </w:r>
      <w:r w:rsidR="00F10637">
        <w:t>и</w:t>
      </w:r>
      <w:r w:rsidR="00F10637" w:rsidRPr="00845590">
        <w:t xml:space="preserve"> </w:t>
      </w:r>
      <w:r w:rsidR="00F10637">
        <w:t>анализ</w:t>
      </w:r>
      <w:r w:rsidR="00F10637" w:rsidRPr="00845590">
        <w:t xml:space="preserve"> </w:t>
      </w:r>
      <w:r w:rsidR="00F10637">
        <w:t>да</w:t>
      </w:r>
      <w:r w:rsidR="00F10637">
        <w:t>н</w:t>
      </w:r>
      <w:r w:rsidR="00F10637">
        <w:t>ных</w:t>
      </w:r>
      <w:r w:rsidR="00F10637" w:rsidRPr="00845590">
        <w:t xml:space="preserve"> </w:t>
      </w:r>
      <w:r w:rsidR="00F10637">
        <w:t>с целью определения оптимальной структуры национального превентивн</w:t>
      </w:r>
      <w:r w:rsidR="00F10637">
        <w:t>о</w:t>
      </w:r>
      <w:r w:rsidR="00F10637">
        <w:t>го механизма, который вскоре будет им создан</w:t>
      </w:r>
      <w:r w:rsidR="00F10637" w:rsidRPr="00845590">
        <w:t xml:space="preserve">. </w:t>
      </w:r>
      <w:r w:rsidR="00F10637">
        <w:t>Сразу</w:t>
      </w:r>
      <w:r w:rsidR="00F10637" w:rsidRPr="007B7D18">
        <w:t xml:space="preserve"> </w:t>
      </w:r>
      <w:r w:rsidR="00F10637">
        <w:t>по</w:t>
      </w:r>
      <w:r w:rsidR="00F10637" w:rsidRPr="007B7D18">
        <w:t xml:space="preserve"> </w:t>
      </w:r>
      <w:r w:rsidR="00F10637">
        <w:t>завершении</w:t>
      </w:r>
      <w:r w:rsidR="00F10637" w:rsidRPr="007B7D18">
        <w:t xml:space="preserve"> </w:t>
      </w:r>
      <w:r w:rsidR="00F10637">
        <w:t>указанного</w:t>
      </w:r>
      <w:r w:rsidR="00F10637" w:rsidRPr="007B7D18">
        <w:t xml:space="preserve"> </w:t>
      </w:r>
      <w:r w:rsidR="00F10637">
        <w:t>процесса</w:t>
      </w:r>
      <w:r w:rsidR="00F10637" w:rsidRPr="007B7D18">
        <w:t xml:space="preserve"> </w:t>
      </w:r>
      <w:r w:rsidR="00F10637">
        <w:t>окончательное предложение</w:t>
      </w:r>
      <w:r w:rsidR="00F10637" w:rsidRPr="007B7D18">
        <w:t xml:space="preserve"> </w:t>
      </w:r>
      <w:r w:rsidR="00F10637">
        <w:t>будет передано в Совет министров</w:t>
      </w:r>
      <w:r w:rsidR="00F10637" w:rsidRPr="007B7D18">
        <w:t xml:space="preserve">. </w:t>
      </w:r>
      <w:r w:rsidR="00F10637">
        <w:t>В</w:t>
      </w:r>
      <w:r w:rsidR="00F10637" w:rsidRPr="007B7D18">
        <w:t xml:space="preserve"> </w:t>
      </w:r>
      <w:r w:rsidR="00F10637">
        <w:t>с</w:t>
      </w:r>
      <w:r w:rsidR="00F10637">
        <w:t>о</w:t>
      </w:r>
      <w:r w:rsidR="00F10637">
        <w:t>ответствии</w:t>
      </w:r>
      <w:r w:rsidR="00F10637" w:rsidRPr="007B7D18">
        <w:t xml:space="preserve"> </w:t>
      </w:r>
      <w:r w:rsidR="00F10637">
        <w:t>со</w:t>
      </w:r>
      <w:r w:rsidR="00F10637" w:rsidRPr="007B7D18">
        <w:t xml:space="preserve"> </w:t>
      </w:r>
      <w:r w:rsidR="00F10637">
        <w:t>статьей</w:t>
      </w:r>
      <w:r w:rsidR="00F10637" w:rsidRPr="007B7D18">
        <w:t xml:space="preserve"> 24 </w:t>
      </w:r>
      <w:r w:rsidR="00F10637">
        <w:t>Факультативного</w:t>
      </w:r>
      <w:r w:rsidR="00F10637" w:rsidRPr="007B7D18">
        <w:t xml:space="preserve"> </w:t>
      </w:r>
      <w:r w:rsidR="00F10637">
        <w:t>протокола</w:t>
      </w:r>
      <w:r w:rsidR="00F10637" w:rsidRPr="007B7D18">
        <w:t xml:space="preserve"> </w:t>
      </w:r>
      <w:r w:rsidR="00F10637">
        <w:t>к</w:t>
      </w:r>
      <w:r w:rsidR="00F10637" w:rsidRPr="007B7D18">
        <w:t xml:space="preserve"> </w:t>
      </w:r>
      <w:r w:rsidR="00F10637">
        <w:t>Конвенции</w:t>
      </w:r>
      <w:r w:rsidR="00F10637" w:rsidRPr="007B7D18">
        <w:t xml:space="preserve"> против п</w:t>
      </w:r>
      <w:r w:rsidR="00F10637" w:rsidRPr="007B7D18">
        <w:t>ы</w:t>
      </w:r>
      <w:r w:rsidR="00F10637" w:rsidRPr="007B7D18">
        <w:t>ток и других жестоких, бесчеловечных или унижающих достоинство видов о</w:t>
      </w:r>
      <w:r w:rsidR="00F10637" w:rsidRPr="007B7D18">
        <w:t>б</w:t>
      </w:r>
      <w:r w:rsidR="00F10637" w:rsidRPr="007B7D18">
        <w:t xml:space="preserve">ращения и наказания </w:t>
      </w:r>
      <w:r w:rsidR="00F10637">
        <w:t>правительство</w:t>
      </w:r>
      <w:r w:rsidR="00F10637" w:rsidRPr="007B7D18">
        <w:t xml:space="preserve"> </w:t>
      </w:r>
      <w:r w:rsidR="00F10637">
        <w:t>не будет откладывать создание национал</w:t>
      </w:r>
      <w:r w:rsidR="00F10637">
        <w:t>ь</w:t>
      </w:r>
      <w:r w:rsidR="00F10637">
        <w:t>ного превентивного механизма более чем на три года</w:t>
      </w:r>
      <w:r w:rsidR="00F10637" w:rsidRPr="007B7D18">
        <w:t>.</w:t>
      </w:r>
    </w:p>
    <w:p w:rsidR="00F10637" w:rsidRPr="00C31DD0" w:rsidRDefault="00AF143B" w:rsidP="00F10637">
      <w:pPr>
        <w:pStyle w:val="SingleTxtGR"/>
      </w:pPr>
      <w:r w:rsidRPr="00AF143B">
        <w:t>42.</w:t>
      </w:r>
      <w:r w:rsidRPr="00AF143B">
        <w:tab/>
      </w:r>
      <w:r w:rsidR="00F10637">
        <w:t>Л</w:t>
      </w:r>
      <w:r w:rsidR="00F10637" w:rsidRPr="004E2B82">
        <w:t>ица</w:t>
      </w:r>
      <w:r w:rsidR="00F10637">
        <w:t xml:space="preserve"> с психическими расстройствами</w:t>
      </w:r>
      <w:r w:rsidR="00F10637" w:rsidRPr="00222F3C">
        <w:t xml:space="preserve"> </w:t>
      </w:r>
      <w:r w:rsidR="00F10637">
        <w:t>в</w:t>
      </w:r>
      <w:r w:rsidR="00F10637" w:rsidRPr="00222F3C">
        <w:t xml:space="preserve"> </w:t>
      </w:r>
      <w:r w:rsidR="00F10637">
        <w:t>специализированных</w:t>
      </w:r>
      <w:r w:rsidR="00F10637" w:rsidRPr="00222F3C">
        <w:t xml:space="preserve"> </w:t>
      </w:r>
      <w:r w:rsidR="00F10637">
        <w:t>учрежден</w:t>
      </w:r>
      <w:r w:rsidR="00F10637">
        <w:t>и</w:t>
      </w:r>
      <w:r w:rsidR="00F10637">
        <w:t>ях</w:t>
      </w:r>
      <w:r w:rsidR="00F10637" w:rsidRPr="00222F3C">
        <w:t xml:space="preserve"> </w:t>
      </w:r>
      <w:r w:rsidR="00F10637">
        <w:t>имеют</w:t>
      </w:r>
      <w:r w:rsidR="00F10637" w:rsidRPr="00222F3C">
        <w:t xml:space="preserve"> </w:t>
      </w:r>
      <w:r w:rsidR="00F10637">
        <w:t>право</w:t>
      </w:r>
      <w:r w:rsidR="00F10637" w:rsidRPr="00222F3C">
        <w:t xml:space="preserve"> </w:t>
      </w:r>
      <w:r w:rsidR="00F10637">
        <w:t>на защиту от</w:t>
      </w:r>
      <w:r w:rsidR="00F10637" w:rsidRPr="00222F3C">
        <w:t xml:space="preserve"> </w:t>
      </w:r>
      <w:r w:rsidR="00F10637">
        <w:t>любой формы надругательства или бесчеловечн</w:t>
      </w:r>
      <w:r w:rsidR="00F10637">
        <w:t>о</w:t>
      </w:r>
      <w:r w:rsidR="00F10637">
        <w:t>го либо унижающего достоинство обращения</w:t>
      </w:r>
      <w:r w:rsidR="00F10637" w:rsidRPr="00222F3C">
        <w:t xml:space="preserve">. </w:t>
      </w:r>
      <w:r w:rsidR="00F10637">
        <w:t>Первый</w:t>
      </w:r>
      <w:r w:rsidR="00F10637" w:rsidRPr="00E972D4">
        <w:t xml:space="preserve"> </w:t>
      </w:r>
      <w:r w:rsidR="00F10637">
        <w:t>из</w:t>
      </w:r>
      <w:r w:rsidR="00F10637" w:rsidRPr="00E972D4">
        <w:t xml:space="preserve"> </w:t>
      </w:r>
      <w:r w:rsidR="00F10637">
        <w:t>вышеупомянутых</w:t>
      </w:r>
      <w:r w:rsidR="00F10637" w:rsidRPr="00E972D4">
        <w:t xml:space="preserve"> </w:t>
      </w:r>
      <w:r w:rsidR="00F10637">
        <w:t>к</w:t>
      </w:r>
      <w:r w:rsidR="00F10637">
        <w:t>о</w:t>
      </w:r>
      <w:r w:rsidR="00F10637">
        <w:t>митетов</w:t>
      </w:r>
      <w:r w:rsidR="00F10637" w:rsidRPr="00E972D4">
        <w:t xml:space="preserve"> </w:t>
      </w:r>
      <w:r w:rsidR="00F10637">
        <w:t>по</w:t>
      </w:r>
      <w:r w:rsidR="00F10637" w:rsidRPr="00E972D4">
        <w:t xml:space="preserve"> </w:t>
      </w:r>
      <w:r w:rsidR="00F10637">
        <w:t>наблюдению</w:t>
      </w:r>
      <w:r w:rsidR="00F10637" w:rsidRPr="00E972D4">
        <w:t xml:space="preserve"> </w:t>
      </w:r>
      <w:r w:rsidR="00F10637">
        <w:t>уже посетил большинство учреждений для лиц с пс</w:t>
      </w:r>
      <w:r w:rsidR="00F10637">
        <w:t>и</w:t>
      </w:r>
      <w:r w:rsidR="00F10637">
        <w:t>хическими расстройствами</w:t>
      </w:r>
      <w:r w:rsidR="00F10637" w:rsidRPr="00E972D4">
        <w:t xml:space="preserve"> </w:t>
      </w:r>
      <w:r w:rsidR="00F10637">
        <w:t>в порядке проверки условий жизни пациентов и</w:t>
      </w:r>
      <w:r w:rsidR="00F10637" w:rsidRPr="00E972D4">
        <w:t xml:space="preserve"> </w:t>
      </w:r>
      <w:r w:rsidR="00F10637">
        <w:t>предоставляемой им социальной защиты</w:t>
      </w:r>
      <w:r w:rsidR="00F10637" w:rsidRPr="00E972D4">
        <w:t xml:space="preserve">. </w:t>
      </w:r>
      <w:r w:rsidR="00F10637">
        <w:t>Комитет</w:t>
      </w:r>
      <w:r w:rsidR="00F10637" w:rsidRPr="00A94F2A">
        <w:t xml:space="preserve"> </w:t>
      </w:r>
      <w:r w:rsidR="00F10637">
        <w:t>подготовит</w:t>
      </w:r>
      <w:r w:rsidR="00F10637" w:rsidRPr="00A94F2A">
        <w:t xml:space="preserve"> </w:t>
      </w:r>
      <w:r w:rsidR="00F10637">
        <w:t>окончательные</w:t>
      </w:r>
      <w:r w:rsidR="00F10637" w:rsidRPr="00A94F2A">
        <w:t xml:space="preserve"> </w:t>
      </w:r>
      <w:r w:rsidR="00F10637">
        <w:t>выводы</w:t>
      </w:r>
      <w:r w:rsidR="00F10637" w:rsidRPr="00A94F2A">
        <w:t xml:space="preserve"> </w:t>
      </w:r>
      <w:r w:rsidR="00F10637">
        <w:t>и</w:t>
      </w:r>
      <w:r w:rsidR="00F10637" w:rsidRPr="00A94F2A">
        <w:t xml:space="preserve"> </w:t>
      </w:r>
      <w:r w:rsidR="00F10637">
        <w:t>рекомендации</w:t>
      </w:r>
      <w:r w:rsidR="00F10637" w:rsidRPr="00A94F2A">
        <w:t xml:space="preserve"> </w:t>
      </w:r>
      <w:r w:rsidR="00F10637">
        <w:t>к</w:t>
      </w:r>
      <w:r w:rsidR="00F10637" w:rsidRPr="00A94F2A">
        <w:t xml:space="preserve"> </w:t>
      </w:r>
      <w:r w:rsidR="00F10637">
        <w:t>декабрю</w:t>
      </w:r>
      <w:r w:rsidR="00F10637" w:rsidRPr="00A94F2A">
        <w:t xml:space="preserve"> 2010 </w:t>
      </w:r>
      <w:r w:rsidR="00F10637">
        <w:t>года, после чего они будут рассмотр</w:t>
      </w:r>
      <w:r w:rsidR="00F10637">
        <w:t>е</w:t>
      </w:r>
      <w:r w:rsidR="00F10637">
        <w:t>ны и приняты Советом министров</w:t>
      </w:r>
      <w:r w:rsidR="00F10637" w:rsidRPr="00A94F2A">
        <w:t xml:space="preserve">. </w:t>
      </w:r>
      <w:r w:rsidR="00F10637">
        <w:t>Эти</w:t>
      </w:r>
      <w:r w:rsidR="00F10637" w:rsidRPr="00C31DD0">
        <w:t xml:space="preserve"> </w:t>
      </w:r>
      <w:r w:rsidR="00F10637">
        <w:t>рекомендации</w:t>
      </w:r>
      <w:r w:rsidR="00F10637" w:rsidRPr="00C31DD0">
        <w:t xml:space="preserve"> </w:t>
      </w:r>
      <w:r w:rsidR="00F10637">
        <w:t>будут</w:t>
      </w:r>
      <w:r w:rsidR="00F10637" w:rsidRPr="00C31DD0">
        <w:t xml:space="preserve"> </w:t>
      </w:r>
      <w:r w:rsidR="00F10637">
        <w:t>касаться</w:t>
      </w:r>
      <w:r w:rsidR="00F10637" w:rsidRPr="00C31DD0">
        <w:t xml:space="preserve"> </w:t>
      </w:r>
      <w:r w:rsidR="00F10637">
        <w:t>надлеж</w:t>
      </w:r>
      <w:r w:rsidR="00F10637">
        <w:t>а</w:t>
      </w:r>
      <w:r w:rsidR="00F10637">
        <w:t>щей</w:t>
      </w:r>
      <w:r w:rsidR="00F10637" w:rsidRPr="00C31DD0">
        <w:t xml:space="preserve"> </w:t>
      </w:r>
      <w:r w:rsidR="00F10637">
        <w:t>подготовки</w:t>
      </w:r>
      <w:r w:rsidR="00F10637" w:rsidRPr="00C31DD0">
        <w:t xml:space="preserve"> </w:t>
      </w:r>
      <w:r w:rsidR="00F10637">
        <w:t>персонала</w:t>
      </w:r>
      <w:r w:rsidR="00F10637" w:rsidRPr="00C31DD0">
        <w:t xml:space="preserve"> </w:t>
      </w:r>
      <w:r w:rsidR="00F10637">
        <w:t>учреждений</w:t>
      </w:r>
      <w:r w:rsidR="00F10637" w:rsidRPr="00C31DD0">
        <w:t xml:space="preserve">, </w:t>
      </w:r>
      <w:r w:rsidR="00F10637">
        <w:t>ежегодной</w:t>
      </w:r>
      <w:r w:rsidR="00F10637" w:rsidRPr="00C31DD0">
        <w:t xml:space="preserve"> </w:t>
      </w:r>
      <w:r w:rsidR="00F10637">
        <w:t>оценки</w:t>
      </w:r>
      <w:r w:rsidR="00F10637" w:rsidRPr="00C31DD0">
        <w:t xml:space="preserve"> </w:t>
      </w:r>
      <w:r w:rsidR="00F10637">
        <w:t>оказываемых услуг</w:t>
      </w:r>
      <w:r w:rsidR="00F10637" w:rsidRPr="00C31DD0">
        <w:t xml:space="preserve">, </w:t>
      </w:r>
      <w:r w:rsidR="00F10637">
        <w:t xml:space="preserve">дополнительного найма </w:t>
      </w:r>
      <w:r w:rsidR="00F10637" w:rsidRPr="00C31DD0">
        <w:t xml:space="preserve"> </w:t>
      </w:r>
      <w:r w:rsidR="00F10637">
        <w:t>специалистов</w:t>
      </w:r>
      <w:r w:rsidR="00F10637" w:rsidRPr="00C31DD0">
        <w:t xml:space="preserve">, </w:t>
      </w:r>
      <w:r w:rsidR="00F10637">
        <w:t>финансирования мероприятий по пр</w:t>
      </w:r>
      <w:r w:rsidR="00F10637">
        <w:t>о</w:t>
      </w:r>
      <w:r w:rsidR="00F10637">
        <w:t>фессиональной подготовке и видеонаблюдению</w:t>
      </w:r>
      <w:r w:rsidR="00F10637" w:rsidRPr="00C31DD0">
        <w:t>.</w:t>
      </w:r>
      <w:r w:rsidR="00F10637">
        <w:t xml:space="preserve"> </w:t>
      </w:r>
    </w:p>
    <w:p w:rsidR="00F10637" w:rsidRPr="00D9168A" w:rsidRDefault="00AF143B" w:rsidP="00F10637">
      <w:pPr>
        <w:pStyle w:val="SingleTxtGR"/>
      </w:pPr>
      <w:r w:rsidRPr="00AF143B">
        <w:t>43.</w:t>
      </w:r>
      <w:r w:rsidRPr="00AF143B">
        <w:tab/>
      </w:r>
      <w:r w:rsidR="00F10637">
        <w:rPr>
          <w:b/>
        </w:rPr>
        <w:t>Г</w:t>
      </w:r>
      <w:r w:rsidR="00F10637" w:rsidRPr="00BB7C14">
        <w:rPr>
          <w:b/>
        </w:rPr>
        <w:t>-</w:t>
      </w:r>
      <w:r w:rsidR="00F10637">
        <w:rPr>
          <w:b/>
        </w:rPr>
        <w:t>жа</w:t>
      </w:r>
      <w:r w:rsidR="00F10637" w:rsidRPr="00BB7C14">
        <w:rPr>
          <w:b/>
        </w:rPr>
        <w:t xml:space="preserve"> </w:t>
      </w:r>
      <w:r w:rsidR="00F10637">
        <w:rPr>
          <w:b/>
        </w:rPr>
        <w:t>Башич</w:t>
      </w:r>
      <w:r w:rsidR="00F10637" w:rsidRPr="00BB7C14">
        <w:rPr>
          <w:b/>
        </w:rPr>
        <w:t xml:space="preserve"> </w:t>
      </w:r>
      <w:r w:rsidR="00F10637" w:rsidRPr="00BB7C14">
        <w:t>(</w:t>
      </w:r>
      <w:r w:rsidR="00F10637">
        <w:t>Босния</w:t>
      </w:r>
      <w:r w:rsidR="00F10637" w:rsidRPr="00BB7C14">
        <w:t xml:space="preserve"> </w:t>
      </w:r>
      <w:r w:rsidR="00F10637">
        <w:t>и</w:t>
      </w:r>
      <w:r w:rsidR="00F10637" w:rsidRPr="00BB7C14">
        <w:t xml:space="preserve"> </w:t>
      </w:r>
      <w:r w:rsidR="00F10637">
        <w:t>Герцеговина</w:t>
      </w:r>
      <w:r w:rsidR="00F10637" w:rsidRPr="00BB7C14">
        <w:t xml:space="preserve">) </w:t>
      </w:r>
      <w:r w:rsidR="00F10637">
        <w:t>говорит</w:t>
      </w:r>
      <w:r w:rsidR="00F10637" w:rsidRPr="00BB7C14">
        <w:t xml:space="preserve">, </w:t>
      </w:r>
      <w:r w:rsidR="00F10637">
        <w:t>что</w:t>
      </w:r>
      <w:r w:rsidR="00F10637" w:rsidRPr="00BB7C14">
        <w:t xml:space="preserve">, </w:t>
      </w:r>
      <w:r w:rsidR="00F10637">
        <w:t>несмотря</w:t>
      </w:r>
      <w:r w:rsidR="00F10637" w:rsidRPr="00BB7C14">
        <w:t xml:space="preserve"> </w:t>
      </w:r>
      <w:r w:rsidR="00F10637">
        <w:t>на</w:t>
      </w:r>
      <w:r w:rsidR="00F10637" w:rsidRPr="00BB7C14">
        <w:t xml:space="preserve"> </w:t>
      </w:r>
      <w:r w:rsidR="00F10637">
        <w:t>то</w:t>
      </w:r>
      <w:r w:rsidR="00F10637" w:rsidRPr="00BB7C14">
        <w:t xml:space="preserve">, </w:t>
      </w:r>
      <w:r w:rsidR="00F10637">
        <w:t>что</w:t>
      </w:r>
      <w:r w:rsidR="00F10637" w:rsidRPr="00BB7C14">
        <w:t xml:space="preserve"> </w:t>
      </w:r>
      <w:r w:rsidR="00F10637">
        <w:t>з</w:t>
      </w:r>
      <w:r w:rsidR="00F10637">
        <w:t>а</w:t>
      </w:r>
      <w:r w:rsidR="00F10637">
        <w:t>коны</w:t>
      </w:r>
      <w:r w:rsidR="00F10637" w:rsidRPr="00BB7C14">
        <w:t xml:space="preserve"> </w:t>
      </w:r>
      <w:r w:rsidR="00F10637">
        <w:t>субъектов</w:t>
      </w:r>
      <w:r w:rsidR="00F10637" w:rsidRPr="00BB7C14">
        <w:t xml:space="preserve"> </w:t>
      </w:r>
      <w:r w:rsidR="00F10637">
        <w:t>криминализируют</w:t>
      </w:r>
      <w:r w:rsidR="00F10637" w:rsidRPr="00BB7C14">
        <w:t xml:space="preserve"> </w:t>
      </w:r>
      <w:r w:rsidR="00F10637" w:rsidRPr="002762BE">
        <w:t>принуждение к даче признательных показ</w:t>
      </w:r>
      <w:r w:rsidR="00F10637" w:rsidRPr="002762BE">
        <w:t>а</w:t>
      </w:r>
      <w:r w:rsidR="00F10637" w:rsidRPr="002762BE">
        <w:t>ний</w:t>
      </w:r>
      <w:r w:rsidR="00F10637" w:rsidRPr="00BB7C14">
        <w:t xml:space="preserve">, </w:t>
      </w:r>
      <w:r w:rsidR="00F10637">
        <w:t>причем такое</w:t>
      </w:r>
      <w:r w:rsidR="00F10637" w:rsidRPr="00BB7C14">
        <w:t xml:space="preserve"> </w:t>
      </w:r>
      <w:r w:rsidR="00F10637">
        <w:t>принуждение</w:t>
      </w:r>
      <w:r w:rsidR="00F10637" w:rsidRPr="00BB7C14">
        <w:t xml:space="preserve"> </w:t>
      </w:r>
      <w:r w:rsidR="00F10637">
        <w:t>в</w:t>
      </w:r>
      <w:r w:rsidR="00F10637" w:rsidRPr="00BB7C14">
        <w:t xml:space="preserve"> 90% </w:t>
      </w:r>
      <w:r w:rsidR="00F10637">
        <w:t>случаев</w:t>
      </w:r>
      <w:r w:rsidR="00F10637" w:rsidRPr="00BB7C14">
        <w:t xml:space="preserve"> </w:t>
      </w:r>
      <w:r w:rsidR="00F10637">
        <w:t>охватывается</w:t>
      </w:r>
      <w:r w:rsidR="00F10637" w:rsidRPr="00BB7C14">
        <w:t xml:space="preserve"> </w:t>
      </w:r>
      <w:r w:rsidR="00F10637">
        <w:t>определением</w:t>
      </w:r>
      <w:r w:rsidR="00F10637" w:rsidRPr="00BB7C14">
        <w:t xml:space="preserve"> </w:t>
      </w:r>
      <w:r w:rsidR="00F10637">
        <w:t>пытки, содержащейся в Конвенции</w:t>
      </w:r>
      <w:r w:rsidR="00F10637" w:rsidRPr="00BB7C14">
        <w:t xml:space="preserve"> </w:t>
      </w:r>
      <w:r w:rsidR="00F10637">
        <w:t>и в Уголовном кодексе Боснии и Герцегов</w:t>
      </w:r>
      <w:r w:rsidR="00F10637">
        <w:t>и</w:t>
      </w:r>
      <w:r w:rsidR="00F10637">
        <w:t>ны</w:t>
      </w:r>
      <w:r w:rsidR="00F10637" w:rsidRPr="00BB7C14">
        <w:t xml:space="preserve">, </w:t>
      </w:r>
      <w:r w:rsidR="00F10637">
        <w:t>ее правительство признает, что</w:t>
      </w:r>
      <w:r w:rsidR="00F10637" w:rsidRPr="00BB7C14">
        <w:t xml:space="preserve"> </w:t>
      </w:r>
      <w:r w:rsidR="00F10637">
        <w:t>оно по-прежнему несет обязательство</w:t>
      </w:r>
      <w:r w:rsidR="00F10637" w:rsidRPr="00BB7C14">
        <w:t xml:space="preserve"> </w:t>
      </w:r>
      <w:r w:rsidR="00F10637">
        <w:t>в ча</w:t>
      </w:r>
      <w:r w:rsidR="00F10637">
        <w:t>с</w:t>
      </w:r>
      <w:r w:rsidR="00F10637">
        <w:t>ти полного гармонизации соответствующих законов</w:t>
      </w:r>
      <w:r w:rsidR="00F10637" w:rsidRPr="00BB7C14">
        <w:t xml:space="preserve"> </w:t>
      </w:r>
      <w:r w:rsidR="00F10637">
        <w:t>с целью включения в них содержащегося в Конвенции определения</w:t>
      </w:r>
      <w:r w:rsidR="00F10637" w:rsidRPr="00BB7C14">
        <w:t xml:space="preserve">. </w:t>
      </w:r>
      <w:r w:rsidR="00F10637">
        <w:t>Согласование</w:t>
      </w:r>
      <w:r w:rsidR="00F10637" w:rsidRPr="00870D23">
        <w:t xml:space="preserve"> </w:t>
      </w:r>
      <w:r w:rsidR="00F10637">
        <w:t>национального</w:t>
      </w:r>
      <w:r w:rsidR="00F10637" w:rsidRPr="00870D23">
        <w:t xml:space="preserve"> </w:t>
      </w:r>
      <w:r w:rsidR="00F10637">
        <w:t>закон</w:t>
      </w:r>
      <w:r w:rsidR="00F10637">
        <w:t>о</w:t>
      </w:r>
      <w:r w:rsidR="00F10637">
        <w:t>дательства</w:t>
      </w:r>
      <w:r w:rsidR="00F10637" w:rsidRPr="00870D23">
        <w:t xml:space="preserve"> </w:t>
      </w:r>
      <w:r w:rsidR="00F10637">
        <w:t>с</w:t>
      </w:r>
      <w:r w:rsidR="00F10637" w:rsidRPr="00870D23">
        <w:t xml:space="preserve"> </w:t>
      </w:r>
      <w:r w:rsidR="00F10637">
        <w:t>международными</w:t>
      </w:r>
      <w:r w:rsidR="00F10637" w:rsidRPr="00870D23">
        <w:t xml:space="preserve"> </w:t>
      </w:r>
      <w:r w:rsidR="00F10637">
        <w:t>механизмами в области прав человека является высшим приоритетом для правительства</w:t>
      </w:r>
      <w:r w:rsidR="00F10637" w:rsidRPr="00870D23">
        <w:t xml:space="preserve">. </w:t>
      </w:r>
      <w:r w:rsidR="00F10637">
        <w:t>Все</w:t>
      </w:r>
      <w:r w:rsidR="00F10637" w:rsidRPr="00D9168A">
        <w:t xml:space="preserve"> </w:t>
      </w:r>
      <w:r w:rsidR="00F10637">
        <w:t>соглашения</w:t>
      </w:r>
      <w:r w:rsidR="00F10637" w:rsidRPr="00D9168A">
        <w:t xml:space="preserve">, </w:t>
      </w:r>
      <w:r w:rsidR="00F10637">
        <w:t>заключенные</w:t>
      </w:r>
      <w:r w:rsidR="00F10637" w:rsidRPr="00D9168A">
        <w:t xml:space="preserve"> </w:t>
      </w:r>
      <w:r w:rsidR="00F10637">
        <w:t>бы</w:t>
      </w:r>
      <w:r w:rsidR="00F10637">
        <w:t>в</w:t>
      </w:r>
      <w:r w:rsidR="00F10637">
        <w:t>шей</w:t>
      </w:r>
      <w:r w:rsidR="00F10637" w:rsidRPr="00D9168A">
        <w:t xml:space="preserve"> </w:t>
      </w:r>
      <w:r w:rsidR="00F10637">
        <w:t>Социалистической</w:t>
      </w:r>
      <w:r w:rsidR="00F10637" w:rsidRPr="00D9168A">
        <w:t xml:space="preserve"> </w:t>
      </w:r>
      <w:r w:rsidR="00F10637">
        <w:t>федеративной</w:t>
      </w:r>
      <w:r w:rsidR="00F10637" w:rsidRPr="00D9168A">
        <w:t xml:space="preserve"> </w:t>
      </w:r>
      <w:r w:rsidR="00F10637">
        <w:t>республикой</w:t>
      </w:r>
      <w:r w:rsidR="00F10637" w:rsidRPr="00D9168A">
        <w:t xml:space="preserve"> </w:t>
      </w:r>
      <w:r w:rsidR="00F10637">
        <w:t>Югославия</w:t>
      </w:r>
      <w:r w:rsidR="00F10637" w:rsidRPr="00D9168A">
        <w:t xml:space="preserve">, </w:t>
      </w:r>
      <w:r w:rsidR="00F10637">
        <w:t>включая Ко</w:t>
      </w:r>
      <w:r w:rsidR="00F10637">
        <w:t>н</w:t>
      </w:r>
      <w:r w:rsidR="00F10637">
        <w:t>венцию против пыток</w:t>
      </w:r>
      <w:r w:rsidR="00F10637" w:rsidRPr="00D9168A">
        <w:t xml:space="preserve">, </w:t>
      </w:r>
      <w:r w:rsidR="00F10637">
        <w:t>применяются</w:t>
      </w:r>
      <w:r w:rsidR="00F10637" w:rsidRPr="00D9168A">
        <w:t xml:space="preserve"> </w:t>
      </w:r>
      <w:r w:rsidR="00F10637">
        <w:t>на всей территории страны</w:t>
      </w:r>
      <w:r w:rsidR="00F10637" w:rsidRPr="00D9168A">
        <w:t>.</w:t>
      </w:r>
    </w:p>
    <w:p w:rsidR="00F10637" w:rsidRPr="00897C71" w:rsidRDefault="00AF143B" w:rsidP="00F10637">
      <w:pPr>
        <w:pStyle w:val="SingleTxtGR"/>
      </w:pPr>
      <w:r w:rsidRPr="00AF143B">
        <w:t>44.</w:t>
      </w:r>
      <w:r w:rsidRPr="00AF143B">
        <w:tab/>
      </w:r>
      <w:r w:rsidR="00F10637">
        <w:t>Ее</w:t>
      </w:r>
      <w:r w:rsidR="00F10637" w:rsidRPr="007100DC">
        <w:t xml:space="preserve"> </w:t>
      </w:r>
      <w:r w:rsidR="00F10637">
        <w:t>правительство</w:t>
      </w:r>
      <w:r w:rsidR="00F10637" w:rsidRPr="007100DC">
        <w:t xml:space="preserve"> </w:t>
      </w:r>
      <w:r w:rsidR="00F10637">
        <w:t>заключило</w:t>
      </w:r>
      <w:r w:rsidR="00F10637" w:rsidRPr="007100DC">
        <w:t xml:space="preserve"> </w:t>
      </w:r>
      <w:r w:rsidR="00F10637">
        <w:t>соглашение</w:t>
      </w:r>
      <w:r w:rsidR="00F10637" w:rsidRPr="007100DC">
        <w:t xml:space="preserve"> </w:t>
      </w:r>
      <w:r w:rsidR="00F10637">
        <w:t>с</w:t>
      </w:r>
      <w:r w:rsidR="00F10637" w:rsidRPr="007100DC">
        <w:t xml:space="preserve"> </w:t>
      </w:r>
      <w:r w:rsidR="00F10637">
        <w:t>Сербией</w:t>
      </w:r>
      <w:r w:rsidR="00F10637" w:rsidRPr="007100DC">
        <w:t xml:space="preserve"> </w:t>
      </w:r>
      <w:r w:rsidR="00F10637">
        <w:t>и</w:t>
      </w:r>
      <w:r w:rsidR="00F10637" w:rsidRPr="007100DC">
        <w:t xml:space="preserve"> </w:t>
      </w:r>
      <w:r w:rsidR="00F10637">
        <w:t>Хорватией</w:t>
      </w:r>
      <w:r w:rsidR="00F10637" w:rsidRPr="007100DC">
        <w:t xml:space="preserve">, </w:t>
      </w:r>
      <w:r w:rsidR="00F10637">
        <w:t>на</w:t>
      </w:r>
      <w:r w:rsidR="00F10637" w:rsidRPr="007100DC">
        <w:t xml:space="preserve"> </w:t>
      </w:r>
      <w:r w:rsidR="00F10637">
        <w:t>о</w:t>
      </w:r>
      <w:r w:rsidR="00F10637">
        <w:t>с</w:t>
      </w:r>
      <w:r w:rsidR="00F10637">
        <w:t>новании</w:t>
      </w:r>
      <w:r w:rsidR="00F10637" w:rsidRPr="007100DC">
        <w:t xml:space="preserve"> </w:t>
      </w:r>
      <w:r w:rsidR="00F10637">
        <w:t>которого</w:t>
      </w:r>
      <w:r w:rsidR="00F10637" w:rsidRPr="007100DC">
        <w:t xml:space="preserve"> </w:t>
      </w:r>
      <w:r w:rsidR="00F10637">
        <w:t>в</w:t>
      </w:r>
      <w:r w:rsidR="00F10637" w:rsidRPr="007100DC">
        <w:t xml:space="preserve"> </w:t>
      </w:r>
      <w:r w:rsidR="00F10637">
        <w:t>случаях</w:t>
      </w:r>
      <w:r w:rsidR="00F10637" w:rsidRPr="007100DC">
        <w:t xml:space="preserve">, </w:t>
      </w:r>
      <w:r w:rsidR="00F10637">
        <w:t>когда</w:t>
      </w:r>
      <w:r w:rsidR="00F10637" w:rsidRPr="007100DC">
        <w:t xml:space="preserve"> </w:t>
      </w:r>
      <w:r w:rsidR="00F10637">
        <w:t>лицу</w:t>
      </w:r>
      <w:r w:rsidR="00F10637" w:rsidRPr="007100DC">
        <w:t xml:space="preserve"> </w:t>
      </w:r>
      <w:r w:rsidR="00F10637">
        <w:t>с</w:t>
      </w:r>
      <w:r w:rsidR="00F10637" w:rsidRPr="007100DC">
        <w:t xml:space="preserve"> </w:t>
      </w:r>
      <w:r w:rsidR="00F10637">
        <w:t>двойным</w:t>
      </w:r>
      <w:r w:rsidR="00F10637" w:rsidRPr="007100DC">
        <w:t xml:space="preserve"> </w:t>
      </w:r>
      <w:r w:rsidR="00F10637">
        <w:t>гражданством</w:t>
      </w:r>
      <w:r w:rsidR="00F10637" w:rsidRPr="007100DC">
        <w:t xml:space="preserve">, </w:t>
      </w:r>
      <w:r w:rsidR="00F10637">
        <w:t>являющемуся</w:t>
      </w:r>
      <w:r w:rsidR="00F10637" w:rsidRPr="007100DC">
        <w:t xml:space="preserve"> </w:t>
      </w:r>
      <w:r w:rsidR="00F10637">
        <w:t>гражданином</w:t>
      </w:r>
      <w:r w:rsidR="00F10637" w:rsidRPr="007100DC">
        <w:t xml:space="preserve"> </w:t>
      </w:r>
      <w:r w:rsidR="00F10637">
        <w:t>двух из сторон по соглашению,</w:t>
      </w:r>
      <w:r w:rsidR="00F10637" w:rsidRPr="007100DC">
        <w:t xml:space="preserve"> </w:t>
      </w:r>
      <w:r w:rsidR="00F10637">
        <w:t>назначается наказание за сове</w:t>
      </w:r>
      <w:r w:rsidR="00F10637">
        <w:t>р</w:t>
      </w:r>
      <w:r w:rsidR="00F10637">
        <w:t>шение уголовного преступления и такое лицо перемещается</w:t>
      </w:r>
      <w:r w:rsidR="00F10637" w:rsidRPr="007100DC">
        <w:t xml:space="preserve"> </w:t>
      </w:r>
      <w:r w:rsidR="00F10637">
        <w:t>в другую страну своей гражданской принадлежности</w:t>
      </w:r>
      <w:r w:rsidR="00F10637" w:rsidRPr="007100DC">
        <w:t xml:space="preserve">, </w:t>
      </w:r>
      <w:r w:rsidR="00F10637">
        <w:t>наказание будет исполнено в соответс</w:t>
      </w:r>
      <w:r w:rsidR="00F10637">
        <w:t>т</w:t>
      </w:r>
      <w:r w:rsidR="00F10637">
        <w:t>вующем</w:t>
      </w:r>
      <w:r w:rsidR="00F10637" w:rsidRPr="007100DC">
        <w:t xml:space="preserve"> </w:t>
      </w:r>
      <w:r w:rsidR="00F10637">
        <w:t>государстве</w:t>
      </w:r>
      <w:r w:rsidR="00F10637" w:rsidRPr="007100DC">
        <w:t xml:space="preserve">. </w:t>
      </w:r>
      <w:r w:rsidR="00F10637">
        <w:t>Проекты</w:t>
      </w:r>
      <w:r w:rsidR="00F10637" w:rsidRPr="001F6E04">
        <w:t xml:space="preserve"> </w:t>
      </w:r>
      <w:r w:rsidR="00F10637">
        <w:t>законов</w:t>
      </w:r>
      <w:r w:rsidR="00F10637" w:rsidRPr="001F6E04">
        <w:t xml:space="preserve">, </w:t>
      </w:r>
      <w:r w:rsidR="00F10637">
        <w:t>регламентирующих</w:t>
      </w:r>
      <w:r w:rsidR="00F10637" w:rsidRPr="001F6E04">
        <w:t xml:space="preserve"> </w:t>
      </w:r>
      <w:r w:rsidR="00F10637">
        <w:t>порядок</w:t>
      </w:r>
      <w:r w:rsidR="00F10637" w:rsidRPr="001F6E04">
        <w:t xml:space="preserve"> </w:t>
      </w:r>
      <w:r w:rsidR="00F10637">
        <w:t>оказания</w:t>
      </w:r>
      <w:r w:rsidR="00F10637" w:rsidRPr="001F6E04">
        <w:t xml:space="preserve"> </w:t>
      </w:r>
      <w:r w:rsidR="00F10637">
        <w:t>правовой</w:t>
      </w:r>
      <w:r w:rsidR="00F10637" w:rsidRPr="001F6E04">
        <w:t xml:space="preserve"> </w:t>
      </w:r>
      <w:r w:rsidR="00F10637">
        <w:t>помощи</w:t>
      </w:r>
      <w:r w:rsidR="00F10637" w:rsidRPr="001F6E04">
        <w:t>,</w:t>
      </w:r>
      <w:r w:rsidR="00F10637">
        <w:t xml:space="preserve"> дважды представлялись на рассмотрение парламента</w:t>
      </w:r>
      <w:r w:rsidR="00F10637" w:rsidRPr="001F6E04">
        <w:t xml:space="preserve">, </w:t>
      </w:r>
      <w:r w:rsidR="00F10637">
        <w:t>но в обоих случаях</w:t>
      </w:r>
      <w:r w:rsidR="00F10637" w:rsidRPr="001F6E04">
        <w:t xml:space="preserve"> </w:t>
      </w:r>
      <w:r w:rsidR="00F10637">
        <w:t>были отклонены</w:t>
      </w:r>
      <w:r w:rsidR="00F10637" w:rsidRPr="001F6E04">
        <w:t xml:space="preserve">, </w:t>
      </w:r>
      <w:r w:rsidR="00F10637">
        <w:t>поэтому в субъектах</w:t>
      </w:r>
      <w:r w:rsidR="00F10637" w:rsidRPr="001F6E04">
        <w:t xml:space="preserve"> </w:t>
      </w:r>
      <w:r w:rsidR="00F10637">
        <w:t>были разработаны собс</w:t>
      </w:r>
      <w:r w:rsidR="00F10637">
        <w:t>т</w:t>
      </w:r>
      <w:r w:rsidR="00F10637">
        <w:t>венные законы</w:t>
      </w:r>
      <w:r w:rsidR="00F10637" w:rsidRPr="001F6E04">
        <w:t xml:space="preserve">. </w:t>
      </w:r>
      <w:r w:rsidR="00F10637">
        <w:t>В</w:t>
      </w:r>
      <w:r w:rsidR="00F10637" w:rsidRPr="001F6E04">
        <w:t xml:space="preserve"> </w:t>
      </w:r>
      <w:r w:rsidR="00F10637">
        <w:t>районе</w:t>
      </w:r>
      <w:r w:rsidR="00F10637" w:rsidRPr="001F6E04">
        <w:t xml:space="preserve"> </w:t>
      </w:r>
      <w:r w:rsidR="00F10637">
        <w:t>Брчко был принят закон, определяющий порядок ок</w:t>
      </w:r>
      <w:r w:rsidR="00F10637">
        <w:t>а</w:t>
      </w:r>
      <w:r w:rsidR="00F10637">
        <w:t xml:space="preserve">зания услуг правовой помощи, в </w:t>
      </w:r>
      <w:r w:rsidR="00F10637" w:rsidRPr="001F6E04">
        <w:t xml:space="preserve">2001 </w:t>
      </w:r>
      <w:r w:rsidR="00F10637">
        <w:t>году, в Республике Сербской</w:t>
      </w:r>
      <w:r w:rsidR="00F10637" w:rsidRPr="001F6E04">
        <w:t xml:space="preserve"> </w:t>
      </w:r>
      <w:r w:rsidR="00F10637">
        <w:t>– в</w:t>
      </w:r>
      <w:r w:rsidR="00F10637" w:rsidRPr="001F6E04">
        <w:t xml:space="preserve"> 2009</w:t>
      </w:r>
      <w:r w:rsidR="00F10637">
        <w:t xml:space="preserve"> г</w:t>
      </w:r>
      <w:r w:rsidR="00F10637">
        <w:t>о</w:t>
      </w:r>
      <w:r w:rsidR="00F10637">
        <w:t>ду</w:t>
      </w:r>
      <w:r w:rsidR="00F10637" w:rsidRPr="001F6E04">
        <w:t xml:space="preserve">. </w:t>
      </w:r>
      <w:r w:rsidR="00F10637">
        <w:t>На</w:t>
      </w:r>
      <w:r w:rsidR="00F10637" w:rsidRPr="00897C71">
        <w:t xml:space="preserve"> </w:t>
      </w:r>
      <w:r w:rsidR="00F10637">
        <w:t>уровне</w:t>
      </w:r>
      <w:r w:rsidR="00F10637" w:rsidRPr="00897C71">
        <w:t xml:space="preserve"> </w:t>
      </w:r>
      <w:r w:rsidR="00F10637">
        <w:t>Федерации</w:t>
      </w:r>
      <w:r w:rsidR="00F10637" w:rsidRPr="00897C71">
        <w:t xml:space="preserve"> </w:t>
      </w:r>
      <w:r w:rsidR="00F10637">
        <w:t>пять</w:t>
      </w:r>
      <w:r w:rsidR="00F10637" w:rsidRPr="00897C71">
        <w:t xml:space="preserve"> </w:t>
      </w:r>
      <w:r w:rsidR="00F10637" w:rsidRPr="005F08AC">
        <w:t>кантонов</w:t>
      </w:r>
      <w:r w:rsidR="00F10637" w:rsidRPr="00897C71">
        <w:t xml:space="preserve"> </w:t>
      </w:r>
      <w:r w:rsidR="00F10637">
        <w:t>приняли</w:t>
      </w:r>
      <w:r w:rsidR="00F10637" w:rsidRPr="00897C71">
        <w:t xml:space="preserve"> </w:t>
      </w:r>
      <w:r w:rsidR="00F10637">
        <w:t>соответствующие</w:t>
      </w:r>
      <w:r w:rsidR="00F10637" w:rsidRPr="00897C71">
        <w:t xml:space="preserve"> </w:t>
      </w:r>
      <w:r w:rsidR="00F10637">
        <w:t>законы; ожидается, что в ближайшем будущем так же поступят остальные кантоны</w:t>
      </w:r>
      <w:r w:rsidR="00F10637" w:rsidRPr="00897C71">
        <w:t>.</w:t>
      </w:r>
    </w:p>
    <w:p w:rsidR="00F10637" w:rsidRPr="00944EFB" w:rsidRDefault="001540F7" w:rsidP="00F10637">
      <w:pPr>
        <w:pStyle w:val="SingleTxtGR"/>
      </w:pPr>
      <w:r w:rsidRPr="001540F7">
        <w:t>45.</w:t>
      </w:r>
      <w:r w:rsidRPr="001540F7">
        <w:tab/>
      </w:r>
      <w:r w:rsidR="00F10637">
        <w:rPr>
          <w:b/>
        </w:rPr>
        <w:t>Г</w:t>
      </w:r>
      <w:r w:rsidR="00F10637" w:rsidRPr="00AF4BAB">
        <w:rPr>
          <w:b/>
        </w:rPr>
        <w:t>-</w:t>
      </w:r>
      <w:r w:rsidR="00F10637">
        <w:rPr>
          <w:b/>
        </w:rPr>
        <w:t>н</w:t>
      </w:r>
      <w:r w:rsidR="00F10637" w:rsidRPr="00AF4BAB">
        <w:rPr>
          <w:b/>
        </w:rPr>
        <w:t xml:space="preserve"> </w:t>
      </w:r>
      <w:r w:rsidR="00F10637">
        <w:rPr>
          <w:b/>
        </w:rPr>
        <w:t>Ризво</w:t>
      </w:r>
      <w:r w:rsidR="00F10637" w:rsidRPr="00AF4BAB">
        <w:t xml:space="preserve"> (</w:t>
      </w:r>
      <w:r w:rsidR="00F10637">
        <w:t>Босния</w:t>
      </w:r>
      <w:r w:rsidR="00F10637" w:rsidRPr="00AF4BAB">
        <w:t xml:space="preserve"> </w:t>
      </w:r>
      <w:r w:rsidR="00F10637">
        <w:t>и</w:t>
      </w:r>
      <w:r w:rsidR="00F10637" w:rsidRPr="00AF4BAB">
        <w:t xml:space="preserve"> </w:t>
      </w:r>
      <w:r w:rsidR="00F10637">
        <w:t>Герцеговина</w:t>
      </w:r>
      <w:r w:rsidR="00F10637" w:rsidRPr="00AF4BAB">
        <w:t xml:space="preserve">) </w:t>
      </w:r>
      <w:r w:rsidR="00F10637">
        <w:t>говорит</w:t>
      </w:r>
      <w:r w:rsidR="00F10637" w:rsidRPr="00AF4BAB">
        <w:t xml:space="preserve">, </w:t>
      </w:r>
      <w:r w:rsidR="00F10637">
        <w:t>что</w:t>
      </w:r>
      <w:r w:rsidR="00F10637" w:rsidRPr="00AF4BAB">
        <w:t xml:space="preserve"> принцип </w:t>
      </w:r>
      <w:r w:rsidR="00F10637">
        <w:t>недопустимости принудительного возвращения</w:t>
      </w:r>
      <w:r w:rsidR="00F10637" w:rsidRPr="00AF4BAB">
        <w:t xml:space="preserve"> </w:t>
      </w:r>
      <w:r w:rsidR="00F10637">
        <w:t>был</w:t>
      </w:r>
      <w:r w:rsidR="00F10637" w:rsidRPr="00AF4BAB">
        <w:t xml:space="preserve"> </w:t>
      </w:r>
      <w:r w:rsidR="00F10637">
        <w:t>введен</w:t>
      </w:r>
      <w:r w:rsidR="00F10637" w:rsidRPr="00AF4BAB">
        <w:t xml:space="preserve"> </w:t>
      </w:r>
      <w:r w:rsidR="00F10637">
        <w:t>в</w:t>
      </w:r>
      <w:r w:rsidR="00F10637" w:rsidRPr="00AF4BAB">
        <w:t xml:space="preserve"> </w:t>
      </w:r>
      <w:r w:rsidR="00F10637">
        <w:t>действие</w:t>
      </w:r>
      <w:r w:rsidR="00F10637" w:rsidRPr="00AF4BAB">
        <w:t xml:space="preserve"> </w:t>
      </w:r>
      <w:r w:rsidR="00F10637">
        <w:t>Законом</w:t>
      </w:r>
      <w:r w:rsidR="00F10637" w:rsidRPr="00AF4BAB">
        <w:t xml:space="preserve"> 2008 </w:t>
      </w:r>
      <w:r w:rsidR="00F10637">
        <w:t>года</w:t>
      </w:r>
      <w:r w:rsidR="00F10637" w:rsidRPr="00AF4BAB">
        <w:t xml:space="preserve"> о п</w:t>
      </w:r>
      <w:r w:rsidR="00F10637" w:rsidRPr="00AF4BAB">
        <w:t>е</w:t>
      </w:r>
      <w:r w:rsidR="00F10637" w:rsidRPr="00AF4BAB">
        <w:t xml:space="preserve">редвижении и пребывании иностранцев и об убежище </w:t>
      </w:r>
      <w:r w:rsidR="00F10637">
        <w:t>и что от УВКБ Орган</w:t>
      </w:r>
      <w:r w:rsidR="00F10637">
        <w:t>и</w:t>
      </w:r>
      <w:r w:rsidR="00F10637">
        <w:t>зации Объединенных Наций</w:t>
      </w:r>
      <w:r w:rsidR="00F10637" w:rsidRPr="005F08AC">
        <w:t xml:space="preserve"> или любого иного органа мониторинга не поступ</w:t>
      </w:r>
      <w:r w:rsidR="00F10637" w:rsidRPr="005F08AC">
        <w:t>а</w:t>
      </w:r>
      <w:r w:rsidR="00F10637" w:rsidRPr="005F08AC">
        <w:t>ло никаких серьезных жалоб</w:t>
      </w:r>
      <w:r w:rsidR="00F10637">
        <w:t xml:space="preserve"> на применение данного принципа</w:t>
      </w:r>
      <w:r w:rsidR="00F10637" w:rsidRPr="00AF4BAB">
        <w:t xml:space="preserve">. </w:t>
      </w:r>
      <w:r w:rsidR="00F10637">
        <w:t>В</w:t>
      </w:r>
      <w:r w:rsidR="00F10637" w:rsidRPr="006878BD">
        <w:t xml:space="preserve"> </w:t>
      </w:r>
      <w:r w:rsidR="00F10637">
        <w:t>случае</w:t>
      </w:r>
      <w:r w:rsidR="00F10637" w:rsidRPr="006878BD">
        <w:t xml:space="preserve"> </w:t>
      </w:r>
      <w:r w:rsidR="00F10637">
        <w:t>отказа</w:t>
      </w:r>
      <w:r w:rsidR="00F10637" w:rsidRPr="006878BD">
        <w:t xml:space="preserve"> </w:t>
      </w:r>
      <w:r w:rsidR="00F10637">
        <w:t>любому</w:t>
      </w:r>
      <w:r w:rsidR="00F10637" w:rsidRPr="006878BD">
        <w:t xml:space="preserve"> </w:t>
      </w:r>
      <w:r w:rsidR="00F10637">
        <w:t>иностранному</w:t>
      </w:r>
      <w:r w:rsidR="00F10637" w:rsidRPr="006878BD">
        <w:t xml:space="preserve"> </w:t>
      </w:r>
      <w:r w:rsidR="00F10637">
        <w:t>гражданину</w:t>
      </w:r>
      <w:r w:rsidR="00F10637" w:rsidRPr="006878BD">
        <w:t xml:space="preserve"> </w:t>
      </w:r>
      <w:r w:rsidR="00F10637">
        <w:t>в</w:t>
      </w:r>
      <w:r w:rsidR="00F10637" w:rsidRPr="006878BD">
        <w:t xml:space="preserve"> </w:t>
      </w:r>
      <w:r w:rsidR="00F10637">
        <w:t>защите</w:t>
      </w:r>
      <w:r w:rsidR="00F10637" w:rsidRPr="006878BD">
        <w:t xml:space="preserve">, </w:t>
      </w:r>
      <w:r w:rsidR="00F10637">
        <w:t>предоставляемой</w:t>
      </w:r>
      <w:r w:rsidR="00F10637" w:rsidRPr="006878BD">
        <w:t xml:space="preserve"> </w:t>
      </w:r>
      <w:r w:rsidR="00F10637">
        <w:t>в</w:t>
      </w:r>
      <w:r w:rsidR="00F10637" w:rsidRPr="006878BD">
        <w:t xml:space="preserve"> </w:t>
      </w:r>
      <w:r w:rsidR="00F10637">
        <w:t>порядке</w:t>
      </w:r>
      <w:r w:rsidR="00F10637" w:rsidRPr="006878BD">
        <w:t xml:space="preserve"> </w:t>
      </w:r>
      <w:r w:rsidR="00F10637">
        <w:t>обе</w:t>
      </w:r>
      <w:r w:rsidR="00F10637">
        <w:t>с</w:t>
      </w:r>
      <w:r w:rsidR="00F10637">
        <w:t>печения</w:t>
      </w:r>
      <w:r w:rsidR="00F10637" w:rsidRPr="006878BD">
        <w:t xml:space="preserve"> </w:t>
      </w:r>
      <w:r w:rsidR="00F10637">
        <w:t>недопустимости</w:t>
      </w:r>
      <w:r w:rsidR="00F10637" w:rsidRPr="006878BD">
        <w:t xml:space="preserve"> </w:t>
      </w:r>
      <w:r w:rsidR="00F10637">
        <w:t>принудительного</w:t>
      </w:r>
      <w:r w:rsidR="00F10637" w:rsidRPr="006878BD">
        <w:t xml:space="preserve"> </w:t>
      </w:r>
      <w:r w:rsidR="00F10637">
        <w:t>возвращения</w:t>
      </w:r>
      <w:r w:rsidR="00F10637" w:rsidRPr="006878BD">
        <w:t xml:space="preserve">, </w:t>
      </w:r>
      <w:r w:rsidR="00F10637">
        <w:t>соответствующее лицо может воспользоваться двухступенчатой административной процедурой</w:t>
      </w:r>
      <w:r w:rsidR="00F10637" w:rsidRPr="006878BD">
        <w:t xml:space="preserve">, </w:t>
      </w:r>
      <w:r w:rsidR="00F10637">
        <w:t>а если в ходе этой процедуры его требования не будут удовлетворены</w:t>
      </w:r>
      <w:r w:rsidR="00F10637" w:rsidRPr="006878BD">
        <w:t xml:space="preserve">, </w:t>
      </w:r>
      <w:r w:rsidR="00F10637">
        <w:t>оно может о</w:t>
      </w:r>
      <w:r w:rsidR="00F10637">
        <w:t>б</w:t>
      </w:r>
      <w:r w:rsidR="00F10637">
        <w:t>ратиться за защитой в суд или даже</w:t>
      </w:r>
      <w:r w:rsidR="00F10637" w:rsidRPr="006878BD">
        <w:t xml:space="preserve"> </w:t>
      </w:r>
      <w:r w:rsidR="00F10637">
        <w:t>в Конституционный суд</w:t>
      </w:r>
      <w:r w:rsidR="00F10637" w:rsidRPr="006878BD">
        <w:t xml:space="preserve">. </w:t>
      </w:r>
      <w:r w:rsidR="00F10637">
        <w:t>В</w:t>
      </w:r>
      <w:r w:rsidR="00F10637" w:rsidRPr="00A90479">
        <w:t xml:space="preserve"> </w:t>
      </w:r>
      <w:r w:rsidR="00F10637">
        <w:t>последние</w:t>
      </w:r>
      <w:r w:rsidR="00F10637" w:rsidRPr="00A90479">
        <w:t xml:space="preserve"> </w:t>
      </w:r>
      <w:r w:rsidR="00F10637">
        <w:t>годы</w:t>
      </w:r>
      <w:r w:rsidR="00F10637" w:rsidRPr="00A90479">
        <w:t xml:space="preserve"> </w:t>
      </w:r>
      <w:r w:rsidR="00F10637">
        <w:t>внимание</w:t>
      </w:r>
      <w:r w:rsidR="00F10637" w:rsidRPr="00A90479">
        <w:t xml:space="preserve"> </w:t>
      </w:r>
      <w:r w:rsidR="00F10637">
        <w:t>было</w:t>
      </w:r>
      <w:r w:rsidR="00F10637" w:rsidRPr="00A90479">
        <w:t xml:space="preserve"> </w:t>
      </w:r>
      <w:r w:rsidR="00F10637">
        <w:t>привлечено</w:t>
      </w:r>
      <w:r w:rsidR="00F10637" w:rsidRPr="00A90479">
        <w:t xml:space="preserve"> </w:t>
      </w:r>
      <w:r w:rsidR="00F10637">
        <w:t>к</w:t>
      </w:r>
      <w:r w:rsidR="00F10637" w:rsidRPr="00A90479">
        <w:t xml:space="preserve"> </w:t>
      </w:r>
      <w:r w:rsidR="00F10637">
        <w:t>незначительному</w:t>
      </w:r>
      <w:r w:rsidR="00F10637" w:rsidRPr="00A90479">
        <w:t xml:space="preserve"> </w:t>
      </w:r>
      <w:r w:rsidR="00F10637">
        <w:t>числу</w:t>
      </w:r>
      <w:r w:rsidR="00F10637" w:rsidRPr="00A90479">
        <w:t xml:space="preserve"> </w:t>
      </w:r>
      <w:r w:rsidR="00F10637">
        <w:t>дел</w:t>
      </w:r>
      <w:r w:rsidR="00F10637" w:rsidRPr="00A90479">
        <w:t xml:space="preserve">, </w:t>
      </w:r>
      <w:r w:rsidR="00F10637">
        <w:t>связанных</w:t>
      </w:r>
      <w:r w:rsidR="00F10637" w:rsidRPr="00A90479">
        <w:t xml:space="preserve"> </w:t>
      </w:r>
      <w:r w:rsidR="00F10637">
        <w:t>с</w:t>
      </w:r>
      <w:r w:rsidR="00F10637" w:rsidRPr="00A90479">
        <w:t xml:space="preserve"> </w:t>
      </w:r>
      <w:r w:rsidR="00F10637">
        <w:t>попы</w:t>
      </w:r>
      <w:r w:rsidR="00F10637">
        <w:t>т</w:t>
      </w:r>
      <w:r w:rsidR="00F10637">
        <w:t>ками</w:t>
      </w:r>
      <w:r w:rsidR="00F10637" w:rsidRPr="00A90479">
        <w:t xml:space="preserve"> </w:t>
      </w:r>
      <w:r w:rsidR="00F10637">
        <w:t>правительства</w:t>
      </w:r>
      <w:r w:rsidR="00F10637" w:rsidRPr="00A90479">
        <w:t xml:space="preserve"> </w:t>
      </w:r>
      <w:r w:rsidR="00F10637">
        <w:t>выслать лиц, которым гражданство было предоставлено не на законных основаниях и которые представляли угрозу национальной безопа</w:t>
      </w:r>
      <w:r w:rsidR="00F10637">
        <w:t>с</w:t>
      </w:r>
      <w:r w:rsidR="00F10637">
        <w:t>ности</w:t>
      </w:r>
      <w:r w:rsidR="00F10637" w:rsidRPr="00A90479">
        <w:t xml:space="preserve">. </w:t>
      </w:r>
      <w:r w:rsidR="00F10637">
        <w:t>До</w:t>
      </w:r>
      <w:r w:rsidR="00F10637" w:rsidRPr="00944EFB">
        <w:t xml:space="preserve"> </w:t>
      </w:r>
      <w:r w:rsidR="00F10637">
        <w:t>настоящего</w:t>
      </w:r>
      <w:r w:rsidR="00F10637" w:rsidRPr="00944EFB">
        <w:t xml:space="preserve"> </w:t>
      </w:r>
      <w:r w:rsidR="00F10637">
        <w:t>времени</w:t>
      </w:r>
      <w:r w:rsidR="00F10637" w:rsidRPr="00944EFB">
        <w:t xml:space="preserve"> </w:t>
      </w:r>
      <w:r w:rsidR="00F10637">
        <w:t>ни</w:t>
      </w:r>
      <w:r w:rsidR="00F10637" w:rsidRPr="00944EFB">
        <w:t xml:space="preserve"> </w:t>
      </w:r>
      <w:r w:rsidR="00F10637">
        <w:t>один</w:t>
      </w:r>
      <w:r w:rsidR="00F10637" w:rsidRPr="00944EFB">
        <w:t xml:space="preserve"> </w:t>
      </w:r>
      <w:r w:rsidR="00F10637">
        <w:t>человек</w:t>
      </w:r>
      <w:r w:rsidR="00F10637" w:rsidRPr="00944EFB">
        <w:t xml:space="preserve"> </w:t>
      </w:r>
      <w:r w:rsidR="00F10637">
        <w:t>из</w:t>
      </w:r>
      <w:r w:rsidR="00F10637" w:rsidRPr="00944EFB">
        <w:t xml:space="preserve"> </w:t>
      </w:r>
      <w:r w:rsidR="00F10637">
        <w:t>этой</w:t>
      </w:r>
      <w:r w:rsidR="00F10637" w:rsidRPr="00944EFB">
        <w:t xml:space="preserve"> </w:t>
      </w:r>
      <w:r w:rsidR="00F10637">
        <w:t>группы</w:t>
      </w:r>
      <w:r w:rsidR="00F10637" w:rsidRPr="00944EFB">
        <w:t xml:space="preserve"> </w:t>
      </w:r>
      <w:r w:rsidR="00F10637">
        <w:t>не</w:t>
      </w:r>
      <w:r w:rsidR="00F10637" w:rsidRPr="00944EFB">
        <w:t xml:space="preserve"> </w:t>
      </w:r>
      <w:r w:rsidR="00F10637" w:rsidRPr="005F08AC">
        <w:t>был выдв</w:t>
      </w:r>
      <w:r w:rsidR="00F10637" w:rsidRPr="005F08AC">
        <w:t>о</w:t>
      </w:r>
      <w:r w:rsidR="00F10637" w:rsidRPr="005F08AC">
        <w:t>рен</w:t>
      </w:r>
      <w:r w:rsidR="00F10637">
        <w:t>, поскольку их дела по-прежнему находятся в производстве Европейского суда по правам человека</w:t>
      </w:r>
      <w:r w:rsidR="00F10637" w:rsidRPr="00944EFB">
        <w:t>.</w:t>
      </w:r>
    </w:p>
    <w:p w:rsidR="00F10637" w:rsidRPr="00164A10" w:rsidRDefault="001540F7" w:rsidP="00F10637">
      <w:pPr>
        <w:pStyle w:val="SingleTxtGR"/>
      </w:pPr>
      <w:r w:rsidRPr="001540F7">
        <w:t>46.</w:t>
      </w:r>
      <w:r w:rsidRPr="001540F7">
        <w:tab/>
      </w:r>
      <w:r w:rsidR="00F10637">
        <w:t>Если</w:t>
      </w:r>
      <w:r w:rsidR="00F10637" w:rsidRPr="008469A9">
        <w:t xml:space="preserve"> </w:t>
      </w:r>
      <w:r w:rsidR="00F10637">
        <w:t>незаконных</w:t>
      </w:r>
      <w:r w:rsidR="00F10637" w:rsidRPr="008469A9">
        <w:t xml:space="preserve"> </w:t>
      </w:r>
      <w:r w:rsidR="00F10637">
        <w:t>мигрантов</w:t>
      </w:r>
      <w:r w:rsidR="00F10637" w:rsidRPr="008469A9">
        <w:t xml:space="preserve"> </w:t>
      </w:r>
      <w:r w:rsidR="00F10637">
        <w:t>задерживают</w:t>
      </w:r>
      <w:r w:rsidR="00F10637" w:rsidRPr="008469A9">
        <w:t xml:space="preserve">, </w:t>
      </w:r>
      <w:r w:rsidR="00F10637">
        <w:t>то просителей убежища, не з</w:t>
      </w:r>
      <w:r w:rsidR="00F10637">
        <w:t>а</w:t>
      </w:r>
      <w:r w:rsidR="00F10637">
        <w:t>держивают</w:t>
      </w:r>
      <w:r w:rsidR="00F10637" w:rsidRPr="008469A9">
        <w:t xml:space="preserve">. </w:t>
      </w:r>
      <w:r w:rsidR="00F10637">
        <w:t>Они вправе селиться, где им угодно</w:t>
      </w:r>
      <w:r w:rsidR="00F10637" w:rsidRPr="000D56AF">
        <w:t xml:space="preserve">, </w:t>
      </w:r>
      <w:r w:rsidR="00F10637">
        <w:t>а если они хотят, чтобы гос</w:t>
      </w:r>
      <w:r w:rsidR="00F10637">
        <w:t>у</w:t>
      </w:r>
      <w:r w:rsidR="00F10637">
        <w:t>дарство позаботилось об их проживании, их размещают</w:t>
      </w:r>
      <w:r w:rsidR="00F10637" w:rsidRPr="000D56AF">
        <w:t xml:space="preserve"> </w:t>
      </w:r>
      <w:r w:rsidR="00F10637">
        <w:t>в центре для просит</w:t>
      </w:r>
      <w:r w:rsidR="00F10637">
        <w:t>е</w:t>
      </w:r>
      <w:r w:rsidR="00F10637">
        <w:t>лей убежища</w:t>
      </w:r>
      <w:r w:rsidR="00F10637" w:rsidRPr="000D56AF">
        <w:t xml:space="preserve">, </w:t>
      </w:r>
      <w:r w:rsidR="00F10637">
        <w:t>который является учреждением открытого типа</w:t>
      </w:r>
      <w:r w:rsidR="00F10637" w:rsidRPr="000D56AF">
        <w:t xml:space="preserve">. </w:t>
      </w:r>
      <w:r w:rsidR="00F10637">
        <w:t>Срок</w:t>
      </w:r>
      <w:r w:rsidR="00F10637" w:rsidRPr="00164A10">
        <w:t xml:space="preserve"> </w:t>
      </w:r>
      <w:r w:rsidR="00F10637">
        <w:t>задержания</w:t>
      </w:r>
      <w:r w:rsidR="00F10637" w:rsidRPr="00164A10">
        <w:t xml:space="preserve"> </w:t>
      </w:r>
      <w:r w:rsidR="00F10637">
        <w:t>н</w:t>
      </w:r>
      <w:r w:rsidR="00F10637">
        <w:t>е</w:t>
      </w:r>
      <w:r w:rsidR="00F10637">
        <w:t>законных</w:t>
      </w:r>
      <w:r w:rsidR="00F10637" w:rsidRPr="00164A10">
        <w:t xml:space="preserve"> </w:t>
      </w:r>
      <w:r w:rsidR="00F10637">
        <w:t>мигрантов</w:t>
      </w:r>
      <w:r w:rsidR="00F10637" w:rsidRPr="00164A10">
        <w:t xml:space="preserve"> </w:t>
      </w:r>
      <w:r w:rsidR="00F10637">
        <w:t>может</w:t>
      </w:r>
      <w:r w:rsidR="00F10637" w:rsidRPr="00164A10">
        <w:t xml:space="preserve"> </w:t>
      </w:r>
      <w:r w:rsidR="00F10637">
        <w:t>быть</w:t>
      </w:r>
      <w:r w:rsidR="00F10637" w:rsidRPr="00164A10">
        <w:t xml:space="preserve"> </w:t>
      </w:r>
      <w:r w:rsidR="00F10637">
        <w:t>продлен</w:t>
      </w:r>
      <w:r w:rsidR="00F10637" w:rsidRPr="00164A10">
        <w:t xml:space="preserve"> </w:t>
      </w:r>
      <w:r w:rsidR="00F10637">
        <w:t>на</w:t>
      </w:r>
      <w:r w:rsidR="00F10637" w:rsidRPr="00164A10">
        <w:t xml:space="preserve"> </w:t>
      </w:r>
      <w:r w:rsidR="00F10637">
        <w:t>один</w:t>
      </w:r>
      <w:r w:rsidR="00F10637" w:rsidRPr="00164A10">
        <w:t xml:space="preserve"> </w:t>
      </w:r>
      <w:r w:rsidR="00F10637">
        <w:t>месяц</w:t>
      </w:r>
      <w:r w:rsidR="00F10637" w:rsidRPr="00164A10">
        <w:t xml:space="preserve"> </w:t>
      </w:r>
      <w:r w:rsidR="00F10637">
        <w:t>в</w:t>
      </w:r>
      <w:r w:rsidR="00F10637" w:rsidRPr="00164A10">
        <w:t xml:space="preserve"> </w:t>
      </w:r>
      <w:r w:rsidR="00F10637">
        <w:t>момент</w:t>
      </w:r>
      <w:r w:rsidR="00F10637" w:rsidRPr="00164A10">
        <w:t xml:space="preserve"> </w:t>
      </w:r>
      <w:r w:rsidR="00F10637">
        <w:t>проведения</w:t>
      </w:r>
      <w:r w:rsidR="00F10637" w:rsidRPr="00164A10">
        <w:t xml:space="preserve"> </w:t>
      </w:r>
      <w:r w:rsidR="00F10637">
        <w:t>проверки</w:t>
      </w:r>
      <w:r w:rsidR="00F10637" w:rsidRPr="00164A10">
        <w:t xml:space="preserve">; </w:t>
      </w:r>
      <w:r w:rsidR="00F10637">
        <w:t>каждый раз человек может воспользоваться двухступенчатой адм</w:t>
      </w:r>
      <w:r w:rsidR="00F10637">
        <w:t>и</w:t>
      </w:r>
      <w:r w:rsidR="00F10637">
        <w:t>нистративной процедурой</w:t>
      </w:r>
      <w:r w:rsidR="00F10637" w:rsidRPr="00164A10">
        <w:t>.</w:t>
      </w:r>
    </w:p>
    <w:p w:rsidR="00F10637" w:rsidRPr="008C498D" w:rsidRDefault="001540F7" w:rsidP="00F10637">
      <w:pPr>
        <w:pStyle w:val="SingleTxtGR"/>
      </w:pPr>
      <w:r w:rsidRPr="001540F7">
        <w:t>47.</w:t>
      </w:r>
      <w:r w:rsidRPr="001540F7">
        <w:tab/>
      </w:r>
      <w:r w:rsidR="00F10637">
        <w:t>Уголовное</w:t>
      </w:r>
      <w:r w:rsidR="00F10637" w:rsidRPr="001636F7">
        <w:t xml:space="preserve"> </w:t>
      </w:r>
      <w:r w:rsidR="00F10637">
        <w:t>законодательство</w:t>
      </w:r>
      <w:r w:rsidR="00F10637" w:rsidRPr="001636F7">
        <w:t xml:space="preserve"> </w:t>
      </w:r>
      <w:r w:rsidR="00F10637">
        <w:t>о</w:t>
      </w:r>
      <w:r w:rsidR="00F10637" w:rsidRPr="001636F7">
        <w:t xml:space="preserve"> </w:t>
      </w:r>
      <w:r w:rsidR="00F10637">
        <w:t>торговле</w:t>
      </w:r>
      <w:r w:rsidR="00F10637" w:rsidRPr="001636F7">
        <w:t xml:space="preserve"> </w:t>
      </w:r>
      <w:r w:rsidR="00F10637">
        <w:t>людьми</w:t>
      </w:r>
      <w:r w:rsidR="00F10637" w:rsidRPr="001636F7">
        <w:t xml:space="preserve"> </w:t>
      </w:r>
      <w:r w:rsidR="00F10637">
        <w:t>в недавнем прошлом б</w:t>
      </w:r>
      <w:r w:rsidR="00F10637">
        <w:t>ы</w:t>
      </w:r>
      <w:r w:rsidR="00F10637">
        <w:t>ло приведено в полное соответствие с Конвенцией</w:t>
      </w:r>
      <w:r w:rsidR="00F10637" w:rsidRPr="001636F7">
        <w:t xml:space="preserve"> </w:t>
      </w:r>
      <w:r w:rsidR="00F10637" w:rsidRPr="00304A03">
        <w:t>Совета Европы о против</w:t>
      </w:r>
      <w:r w:rsidR="00F10637" w:rsidRPr="00304A03">
        <w:t>о</w:t>
      </w:r>
      <w:r w:rsidR="00F10637" w:rsidRPr="00304A03">
        <w:t>действии торговле людьми. Он</w:t>
      </w:r>
      <w:r w:rsidR="00F10637">
        <w:t xml:space="preserve"> согласен с тем, что</w:t>
      </w:r>
      <w:r w:rsidR="00F10637" w:rsidRPr="000D56AF">
        <w:t xml:space="preserve"> </w:t>
      </w:r>
      <w:r w:rsidR="00F10637">
        <w:t>процедура выплаты компе</w:t>
      </w:r>
      <w:r w:rsidR="00F10637">
        <w:t>н</w:t>
      </w:r>
      <w:r w:rsidR="00F10637">
        <w:t>саций жертвам торговли людьми занимает длительное время и является весьма сложной</w:t>
      </w:r>
      <w:r w:rsidR="00F10637" w:rsidRPr="000D56AF">
        <w:t xml:space="preserve"> </w:t>
      </w:r>
      <w:r w:rsidR="00F10637">
        <w:t>и немногим жертвам удается добиться успеха в деле взыскания ко</w:t>
      </w:r>
      <w:r w:rsidR="00F10637">
        <w:t>м</w:t>
      </w:r>
      <w:r w:rsidR="00F10637">
        <w:t>пенсаций через суды</w:t>
      </w:r>
      <w:r w:rsidR="00F10637" w:rsidRPr="000D56AF">
        <w:t xml:space="preserve">. </w:t>
      </w:r>
      <w:r w:rsidR="00F10637">
        <w:t>Безвозмездное</w:t>
      </w:r>
      <w:r w:rsidR="00F10637" w:rsidRPr="00446273">
        <w:t xml:space="preserve"> </w:t>
      </w:r>
      <w:r w:rsidR="00F10637">
        <w:t>оказание</w:t>
      </w:r>
      <w:r w:rsidR="00F10637" w:rsidRPr="00446273">
        <w:t xml:space="preserve"> </w:t>
      </w:r>
      <w:r w:rsidR="00F10637">
        <w:t>юридической</w:t>
      </w:r>
      <w:r w:rsidR="00F10637" w:rsidRPr="00446273">
        <w:t xml:space="preserve"> </w:t>
      </w:r>
      <w:r w:rsidR="00F10637">
        <w:t>помощи</w:t>
      </w:r>
      <w:r w:rsidR="00F10637" w:rsidRPr="00446273">
        <w:t xml:space="preserve"> </w:t>
      </w:r>
      <w:r w:rsidR="00F10637">
        <w:t>жертвам</w:t>
      </w:r>
      <w:r w:rsidR="00F10637" w:rsidRPr="00446273">
        <w:t xml:space="preserve"> </w:t>
      </w:r>
      <w:r w:rsidR="00F10637">
        <w:t>торговли</w:t>
      </w:r>
      <w:r w:rsidR="00F10637" w:rsidRPr="00446273">
        <w:t xml:space="preserve"> </w:t>
      </w:r>
      <w:r w:rsidR="00F10637">
        <w:t>людьми</w:t>
      </w:r>
      <w:r w:rsidR="00F10637" w:rsidRPr="00446273">
        <w:t xml:space="preserve"> </w:t>
      </w:r>
      <w:r w:rsidR="00F10637">
        <w:t>финансируется</w:t>
      </w:r>
      <w:r w:rsidR="00F10637" w:rsidRPr="00446273">
        <w:t xml:space="preserve"> </w:t>
      </w:r>
      <w:r w:rsidR="00F10637">
        <w:t>правительством</w:t>
      </w:r>
      <w:r w:rsidR="00F10637" w:rsidRPr="00446273">
        <w:t xml:space="preserve">, </w:t>
      </w:r>
      <w:r w:rsidR="00F10637">
        <w:t>но</w:t>
      </w:r>
      <w:r w:rsidR="00F10637" w:rsidRPr="00446273">
        <w:t xml:space="preserve"> </w:t>
      </w:r>
      <w:r w:rsidR="00F10637">
        <w:t>осуществляется</w:t>
      </w:r>
      <w:r w:rsidR="00F10637" w:rsidRPr="00446273">
        <w:t xml:space="preserve"> </w:t>
      </w:r>
      <w:r w:rsidR="00F10637">
        <w:t>силами</w:t>
      </w:r>
      <w:r w:rsidR="00F10637" w:rsidRPr="00446273">
        <w:t xml:space="preserve"> </w:t>
      </w:r>
      <w:r w:rsidR="00F10637" w:rsidRPr="00B05E58">
        <w:t>НПО Vaša Prava</w:t>
      </w:r>
      <w:r w:rsidR="00F10637" w:rsidRPr="00446273">
        <w:t xml:space="preserve">, </w:t>
      </w:r>
      <w:r w:rsidR="00F10637">
        <w:t>обладающей</w:t>
      </w:r>
      <w:r w:rsidR="00F10637" w:rsidRPr="00446273">
        <w:t xml:space="preserve"> </w:t>
      </w:r>
      <w:r w:rsidR="00F10637">
        <w:t>обширным</w:t>
      </w:r>
      <w:r w:rsidR="00F10637" w:rsidRPr="00446273">
        <w:t xml:space="preserve"> </w:t>
      </w:r>
      <w:r w:rsidR="00F10637">
        <w:t>опытом</w:t>
      </w:r>
      <w:r w:rsidR="00F10637" w:rsidRPr="00446273">
        <w:t xml:space="preserve"> </w:t>
      </w:r>
      <w:r w:rsidR="00F10637">
        <w:t>оказания юридической пом</w:t>
      </w:r>
      <w:r w:rsidR="00F10637">
        <w:t>о</w:t>
      </w:r>
      <w:r w:rsidR="00F10637">
        <w:t>щи высочайшего качества</w:t>
      </w:r>
      <w:r w:rsidR="00F10637" w:rsidRPr="00446273">
        <w:t xml:space="preserve">. </w:t>
      </w:r>
      <w:r w:rsidR="00F10637">
        <w:t>Следуя</w:t>
      </w:r>
      <w:r w:rsidR="00F10637" w:rsidRPr="00304A03">
        <w:t xml:space="preserve"> </w:t>
      </w:r>
      <w:r w:rsidR="00F10637">
        <w:t>рекомендации</w:t>
      </w:r>
      <w:r w:rsidR="00F10637" w:rsidRPr="00304A03">
        <w:t xml:space="preserve"> Специальн</w:t>
      </w:r>
      <w:r w:rsidR="00F10637">
        <w:t>ого</w:t>
      </w:r>
      <w:r w:rsidR="00F10637" w:rsidRPr="00304A03">
        <w:t xml:space="preserve"> докладчик</w:t>
      </w:r>
      <w:r w:rsidR="00F10637">
        <w:t>а</w:t>
      </w:r>
      <w:r w:rsidR="00F10637" w:rsidRPr="00304A03">
        <w:t xml:space="preserve"> по вопросу о торговле людьми, особенно женщинами и детьми, </w:t>
      </w:r>
      <w:r w:rsidR="00F10637">
        <w:t>о</w:t>
      </w:r>
      <w:r w:rsidR="00F10637" w:rsidRPr="00304A03">
        <w:t xml:space="preserve"> </w:t>
      </w:r>
      <w:r w:rsidR="00F10637">
        <w:t>необходимости</w:t>
      </w:r>
      <w:r w:rsidR="00F10637" w:rsidRPr="00304A03">
        <w:t xml:space="preserve"> </w:t>
      </w:r>
      <w:r w:rsidR="00F10637">
        <w:t>уделять</w:t>
      </w:r>
      <w:r w:rsidR="00F10637" w:rsidRPr="00304A03">
        <w:t xml:space="preserve"> </w:t>
      </w:r>
      <w:r w:rsidR="00F10637">
        <w:t>особое</w:t>
      </w:r>
      <w:r w:rsidR="00F10637" w:rsidRPr="00304A03">
        <w:t xml:space="preserve"> </w:t>
      </w:r>
      <w:r w:rsidR="00F10637">
        <w:t>внимание</w:t>
      </w:r>
      <w:r w:rsidR="00F10637" w:rsidRPr="00304A03">
        <w:t xml:space="preserve"> </w:t>
      </w:r>
      <w:r w:rsidR="00F10637">
        <w:t>первопричинам</w:t>
      </w:r>
      <w:r w:rsidR="00F10637" w:rsidRPr="00304A03">
        <w:t xml:space="preserve"> </w:t>
      </w:r>
      <w:r w:rsidR="00F10637">
        <w:t>торговли</w:t>
      </w:r>
      <w:r w:rsidR="00F10637" w:rsidRPr="00304A03">
        <w:t xml:space="preserve"> </w:t>
      </w:r>
      <w:r w:rsidR="00F10637">
        <w:t>людьми в государстве-участнике</w:t>
      </w:r>
      <w:r w:rsidR="00F10637" w:rsidRPr="00304A03">
        <w:t xml:space="preserve">, </w:t>
      </w:r>
      <w:r w:rsidR="00F10637">
        <w:t>правительство</w:t>
      </w:r>
      <w:r w:rsidR="00F10637" w:rsidRPr="00304A03">
        <w:t xml:space="preserve"> </w:t>
      </w:r>
      <w:r w:rsidR="00F10637">
        <w:t>приняло пятилетний план действий, посвященный мерам по снижению уровня бедности</w:t>
      </w:r>
      <w:r w:rsidR="00F10637" w:rsidRPr="00304A03">
        <w:t xml:space="preserve"> </w:t>
      </w:r>
      <w:r w:rsidR="00F10637">
        <w:t>и безработицы</w:t>
      </w:r>
      <w:r w:rsidR="00F10637" w:rsidRPr="00304A03">
        <w:t xml:space="preserve"> </w:t>
      </w:r>
      <w:r w:rsidR="00F10637">
        <w:t>и</w:t>
      </w:r>
      <w:r w:rsidR="00F10637" w:rsidRPr="00304A03">
        <w:t xml:space="preserve"> </w:t>
      </w:r>
      <w:r w:rsidR="00F10637">
        <w:t>решению проблем б</w:t>
      </w:r>
      <w:r w:rsidR="00F10637">
        <w:t>е</w:t>
      </w:r>
      <w:r w:rsidR="00F10637">
        <w:t xml:space="preserve">женцев и </w:t>
      </w:r>
      <w:r w:rsidR="00F10637" w:rsidRPr="00B05E58">
        <w:t>внутренне перемещенных лиц</w:t>
      </w:r>
      <w:r w:rsidR="00F10637" w:rsidRPr="00304A03">
        <w:t xml:space="preserve">. </w:t>
      </w:r>
      <w:r w:rsidR="00F10637">
        <w:t>Предусмотрены</w:t>
      </w:r>
      <w:r w:rsidR="00F10637" w:rsidRPr="008C498D">
        <w:t xml:space="preserve"> </w:t>
      </w:r>
      <w:r w:rsidR="00F10637">
        <w:t>отдельные</w:t>
      </w:r>
      <w:r w:rsidR="00F10637" w:rsidRPr="008C498D">
        <w:t xml:space="preserve"> </w:t>
      </w:r>
      <w:r w:rsidR="00F10637">
        <w:t>указания</w:t>
      </w:r>
      <w:r w:rsidR="00F10637" w:rsidRPr="008C498D">
        <w:t xml:space="preserve"> </w:t>
      </w:r>
      <w:r w:rsidR="00F10637">
        <w:t>по</w:t>
      </w:r>
      <w:r w:rsidR="00F10637" w:rsidRPr="008C498D">
        <w:t xml:space="preserve"> </w:t>
      </w:r>
      <w:r w:rsidR="00F10637">
        <w:t>выявл</w:t>
      </w:r>
      <w:r w:rsidR="00F10637">
        <w:t>е</w:t>
      </w:r>
      <w:r w:rsidR="00F10637">
        <w:t>нию</w:t>
      </w:r>
      <w:r w:rsidR="00F10637" w:rsidRPr="008C498D">
        <w:t xml:space="preserve"> </w:t>
      </w:r>
      <w:r w:rsidR="00F10637">
        <w:t>иностранных</w:t>
      </w:r>
      <w:r w:rsidR="00F10637" w:rsidRPr="008C498D">
        <w:t xml:space="preserve"> </w:t>
      </w:r>
      <w:r w:rsidR="00F10637">
        <w:t>и</w:t>
      </w:r>
      <w:r w:rsidR="00F10637" w:rsidRPr="008C498D">
        <w:t xml:space="preserve"> </w:t>
      </w:r>
      <w:r w:rsidR="00F10637">
        <w:t>внутренних</w:t>
      </w:r>
      <w:r w:rsidR="00F10637" w:rsidRPr="008C498D">
        <w:t xml:space="preserve"> </w:t>
      </w:r>
      <w:r w:rsidR="00F10637">
        <w:t>жертв</w:t>
      </w:r>
      <w:r w:rsidR="00F10637" w:rsidRPr="008C498D">
        <w:t xml:space="preserve"> </w:t>
      </w:r>
      <w:r w:rsidR="00F10637">
        <w:t>торговли</w:t>
      </w:r>
      <w:r w:rsidR="00F10637" w:rsidRPr="008C498D">
        <w:t xml:space="preserve"> </w:t>
      </w:r>
      <w:r w:rsidR="00F10637">
        <w:t>людьми</w:t>
      </w:r>
      <w:r w:rsidR="00F10637" w:rsidRPr="008C498D">
        <w:t xml:space="preserve">, </w:t>
      </w:r>
      <w:r w:rsidR="00F10637">
        <w:t>в настоящее время ведется разработка всеобъемлющих указаний, содержащих инструкции для специалистов, которые ведут работу с жертвами, и касающихся способов обращ</w:t>
      </w:r>
      <w:r w:rsidR="00F10637">
        <w:t>е</w:t>
      </w:r>
      <w:r w:rsidR="00F10637">
        <w:t>ния с последними</w:t>
      </w:r>
      <w:r w:rsidR="00F10637" w:rsidRPr="008C498D">
        <w:t>.</w:t>
      </w:r>
    </w:p>
    <w:p w:rsidR="00F10637" w:rsidRPr="004E79E3" w:rsidRDefault="001540F7" w:rsidP="00F10637">
      <w:pPr>
        <w:pStyle w:val="SingleTxtGR"/>
      </w:pPr>
      <w:r w:rsidRPr="001540F7">
        <w:t>48.</w:t>
      </w:r>
      <w:r w:rsidRPr="001540F7">
        <w:tab/>
      </w:r>
      <w:r w:rsidR="00F10637">
        <w:rPr>
          <w:b/>
        </w:rPr>
        <w:t>Г</w:t>
      </w:r>
      <w:r w:rsidR="00F10637" w:rsidRPr="001D4908">
        <w:rPr>
          <w:b/>
        </w:rPr>
        <w:t>-</w:t>
      </w:r>
      <w:r w:rsidR="00F10637">
        <w:rPr>
          <w:b/>
        </w:rPr>
        <w:t>н</w:t>
      </w:r>
      <w:r w:rsidR="00F10637" w:rsidRPr="001D4908">
        <w:rPr>
          <w:b/>
        </w:rPr>
        <w:t xml:space="preserve"> </w:t>
      </w:r>
      <w:r w:rsidR="00F10637" w:rsidRPr="006B44F8">
        <w:rPr>
          <w:b/>
        </w:rPr>
        <w:t>Гал</w:t>
      </w:r>
      <w:r w:rsidR="0007633B" w:rsidRPr="007D430E">
        <w:rPr>
          <w:b/>
        </w:rPr>
        <w:t>ь</w:t>
      </w:r>
      <w:r w:rsidR="00F10637" w:rsidRPr="006B44F8">
        <w:rPr>
          <w:b/>
        </w:rPr>
        <w:t>егос</w:t>
      </w:r>
      <w:r w:rsidR="00F10637" w:rsidRPr="001D4908">
        <w:rPr>
          <w:b/>
        </w:rPr>
        <w:t xml:space="preserve"> </w:t>
      </w:r>
      <w:r w:rsidR="00F10637" w:rsidRPr="006B44F8">
        <w:rPr>
          <w:b/>
        </w:rPr>
        <w:t>Чирибога</w:t>
      </w:r>
      <w:r w:rsidR="00F10637" w:rsidRPr="001D4908">
        <w:t xml:space="preserve">, </w:t>
      </w:r>
      <w:r w:rsidR="00F10637">
        <w:t>Первый</w:t>
      </w:r>
      <w:r w:rsidR="00F10637" w:rsidRPr="001D4908">
        <w:t xml:space="preserve"> </w:t>
      </w:r>
      <w:r w:rsidR="00F10637">
        <w:t>страновой</w:t>
      </w:r>
      <w:r w:rsidR="00F10637" w:rsidRPr="001D4908">
        <w:t xml:space="preserve"> </w:t>
      </w:r>
      <w:r w:rsidR="00F10637">
        <w:t>докладчик</w:t>
      </w:r>
      <w:r w:rsidR="00F10637" w:rsidRPr="001D4908">
        <w:t xml:space="preserve">, </w:t>
      </w:r>
      <w:r w:rsidR="00F10637">
        <w:t>говорит</w:t>
      </w:r>
      <w:r w:rsidR="00F10637" w:rsidRPr="001D4908">
        <w:t xml:space="preserve">, </w:t>
      </w:r>
      <w:r w:rsidR="00F10637">
        <w:t>что</w:t>
      </w:r>
      <w:r w:rsidR="00F10637" w:rsidRPr="001D4908">
        <w:t xml:space="preserve"> </w:t>
      </w:r>
      <w:r w:rsidR="00F10637">
        <w:t>х</w:t>
      </w:r>
      <w:r w:rsidR="00F10637">
        <w:t>о</w:t>
      </w:r>
      <w:r w:rsidR="00F10637">
        <w:t>тел</w:t>
      </w:r>
      <w:r w:rsidR="00F10637" w:rsidRPr="001D4908">
        <w:t xml:space="preserve"> </w:t>
      </w:r>
      <w:r w:rsidR="00F10637">
        <w:t>бы</w:t>
      </w:r>
      <w:r w:rsidR="00F10637" w:rsidRPr="001D4908">
        <w:t xml:space="preserve"> </w:t>
      </w:r>
      <w:r w:rsidR="00F10637">
        <w:t>получить</w:t>
      </w:r>
      <w:r w:rsidR="00F10637" w:rsidRPr="001D4908">
        <w:t xml:space="preserve"> </w:t>
      </w:r>
      <w:r w:rsidR="00F10637">
        <w:t>дезагрегированные данные из базы данных, созданной</w:t>
      </w:r>
      <w:r w:rsidR="00F10637" w:rsidRPr="001D4908">
        <w:t xml:space="preserve"> </w:t>
      </w:r>
      <w:r w:rsidR="00F10637">
        <w:t>Упра</w:t>
      </w:r>
      <w:r w:rsidR="00F10637">
        <w:t>в</w:t>
      </w:r>
      <w:r w:rsidR="00F10637">
        <w:t>лением омбудсмена, и базы, которая должна быть создана по жертвам</w:t>
      </w:r>
      <w:r w:rsidR="00F10637" w:rsidRPr="001D4908">
        <w:t xml:space="preserve"> </w:t>
      </w:r>
      <w:r w:rsidR="00F10637">
        <w:t>в</w:t>
      </w:r>
      <w:r w:rsidR="00F10637">
        <w:t>о</w:t>
      </w:r>
      <w:r w:rsidR="00F10637">
        <w:t>енных преступлений</w:t>
      </w:r>
      <w:r w:rsidR="00F10637" w:rsidRPr="001D4908">
        <w:t xml:space="preserve">, </w:t>
      </w:r>
      <w:r w:rsidR="00F10637">
        <w:t>о чем упомянула делегация</w:t>
      </w:r>
      <w:r w:rsidR="00F10637" w:rsidRPr="001D4908">
        <w:t xml:space="preserve">. </w:t>
      </w:r>
      <w:r w:rsidR="00F10637">
        <w:t>По</w:t>
      </w:r>
      <w:r w:rsidR="00F10637" w:rsidRPr="008A04AA">
        <w:t xml:space="preserve"> </w:t>
      </w:r>
      <w:r w:rsidR="00F10637">
        <w:t>данным</w:t>
      </w:r>
      <w:r w:rsidR="00F10637" w:rsidRPr="008A04AA">
        <w:t xml:space="preserve"> </w:t>
      </w:r>
      <w:r w:rsidR="00F10637">
        <w:t>некоторых</w:t>
      </w:r>
      <w:r w:rsidR="00F10637" w:rsidRPr="008A04AA">
        <w:t xml:space="preserve"> </w:t>
      </w:r>
      <w:r w:rsidR="00F10637">
        <w:t>НПО</w:t>
      </w:r>
      <w:r w:rsidR="00D72D26">
        <w:t>,</w:t>
      </w:r>
      <w:r w:rsidR="00F10637" w:rsidRPr="008A04AA">
        <w:t xml:space="preserve"> </w:t>
      </w:r>
      <w:r w:rsidR="00F10637">
        <w:t>семьи</w:t>
      </w:r>
      <w:r w:rsidR="00F10637" w:rsidRPr="008A04AA">
        <w:t xml:space="preserve"> </w:t>
      </w:r>
      <w:r w:rsidR="00F10637">
        <w:t>без</w:t>
      </w:r>
      <w:r w:rsidR="00F10637" w:rsidRPr="008A04AA">
        <w:t xml:space="preserve"> </w:t>
      </w:r>
      <w:r w:rsidR="00F10637">
        <w:t>вести</w:t>
      </w:r>
      <w:r w:rsidR="00F10637" w:rsidRPr="008A04AA">
        <w:t xml:space="preserve"> </w:t>
      </w:r>
      <w:r w:rsidR="00F10637">
        <w:t>пропавших</w:t>
      </w:r>
      <w:r w:rsidR="00F10637" w:rsidRPr="008A04AA">
        <w:t xml:space="preserve"> </w:t>
      </w:r>
      <w:r w:rsidR="00F10637">
        <w:t>лиц ощущают</w:t>
      </w:r>
      <w:r w:rsidR="00F10637" w:rsidRPr="008A04AA">
        <w:t xml:space="preserve"> </w:t>
      </w:r>
      <w:r w:rsidR="00F10637">
        <w:t>себя</w:t>
      </w:r>
      <w:r w:rsidR="00F10637" w:rsidRPr="008A04AA">
        <w:t xml:space="preserve"> </w:t>
      </w:r>
      <w:r w:rsidR="00F10637">
        <w:t>брошенными</w:t>
      </w:r>
      <w:r w:rsidR="00F10637" w:rsidRPr="008A04AA">
        <w:t xml:space="preserve"> </w:t>
      </w:r>
      <w:r w:rsidR="00F10637">
        <w:t>правительством</w:t>
      </w:r>
      <w:r w:rsidR="00F10637" w:rsidRPr="008A04AA">
        <w:t xml:space="preserve">, </w:t>
      </w:r>
      <w:r w:rsidR="00F10637">
        <w:t>и</w:t>
      </w:r>
      <w:r w:rsidR="00F10637" w:rsidRPr="008A04AA">
        <w:t xml:space="preserve"> </w:t>
      </w:r>
      <w:r w:rsidR="00F10637">
        <w:t>он</w:t>
      </w:r>
      <w:r w:rsidR="00F10637" w:rsidRPr="008A04AA">
        <w:t xml:space="preserve"> </w:t>
      </w:r>
      <w:r w:rsidR="00F10637">
        <w:t>просит</w:t>
      </w:r>
      <w:r w:rsidR="00F10637" w:rsidRPr="008A04AA">
        <w:t xml:space="preserve"> </w:t>
      </w:r>
      <w:r w:rsidR="00F10637">
        <w:t>делегацию прокомментировать порядок получения постановления об объявлении умершим безвестно отсутствующего лица</w:t>
      </w:r>
      <w:r w:rsidR="00F10637" w:rsidRPr="008A04AA">
        <w:t xml:space="preserve">. </w:t>
      </w:r>
      <w:r w:rsidR="00F10637">
        <w:t>Он</w:t>
      </w:r>
      <w:r w:rsidR="00F10637" w:rsidRPr="008A04AA">
        <w:t xml:space="preserve"> </w:t>
      </w:r>
      <w:r w:rsidR="00F10637">
        <w:t>подчеркивает</w:t>
      </w:r>
      <w:r w:rsidR="00F10637" w:rsidRPr="008A04AA">
        <w:t xml:space="preserve"> </w:t>
      </w:r>
      <w:r w:rsidR="00F10637">
        <w:t>нео</w:t>
      </w:r>
      <w:r w:rsidR="00F10637">
        <w:t>б</w:t>
      </w:r>
      <w:r w:rsidR="00F10637">
        <w:t>ходимость</w:t>
      </w:r>
      <w:r w:rsidR="00F10637" w:rsidRPr="008A04AA">
        <w:t xml:space="preserve"> </w:t>
      </w:r>
      <w:r w:rsidR="00F10637">
        <w:t>действия всеобъемлющего определения пытки в законодательстве как федер</w:t>
      </w:r>
      <w:r w:rsidR="00F10637">
        <w:t>а</w:t>
      </w:r>
      <w:r w:rsidR="00F10637">
        <w:t>ции, так и субъектов</w:t>
      </w:r>
      <w:r w:rsidR="00F10637" w:rsidRPr="008A04AA">
        <w:t xml:space="preserve">. </w:t>
      </w:r>
      <w:r w:rsidR="00F10637">
        <w:t>Первоочередной</w:t>
      </w:r>
      <w:r w:rsidR="00F10637" w:rsidRPr="004E79E3">
        <w:t xml:space="preserve"> </w:t>
      </w:r>
      <w:r w:rsidR="00F10637">
        <w:t>задачей</w:t>
      </w:r>
      <w:r w:rsidR="00F10637" w:rsidRPr="004E79E3">
        <w:t xml:space="preserve"> </w:t>
      </w:r>
      <w:r w:rsidR="00F10637">
        <w:t>является</w:t>
      </w:r>
      <w:r w:rsidR="00F10637" w:rsidRPr="004E79E3">
        <w:t xml:space="preserve"> </w:t>
      </w:r>
      <w:r w:rsidR="00F10637">
        <w:t>достижение</w:t>
      </w:r>
      <w:r w:rsidR="00F10637" w:rsidRPr="004E79E3">
        <w:t xml:space="preserve"> </w:t>
      </w:r>
      <w:r w:rsidR="00F10637">
        <w:t>политич</w:t>
      </w:r>
      <w:r w:rsidR="00F10637">
        <w:t>е</w:t>
      </w:r>
      <w:r w:rsidR="00F10637">
        <w:t>ского</w:t>
      </w:r>
      <w:r w:rsidR="00F10637" w:rsidRPr="004E79E3">
        <w:t xml:space="preserve"> </w:t>
      </w:r>
      <w:r w:rsidR="00F10637">
        <w:t>консенсуса</w:t>
      </w:r>
      <w:r w:rsidR="00F10637" w:rsidRPr="004E79E3">
        <w:t xml:space="preserve"> </w:t>
      </w:r>
      <w:r w:rsidR="00F10637">
        <w:t>между</w:t>
      </w:r>
      <w:r w:rsidR="00F10637" w:rsidRPr="004E79E3">
        <w:t xml:space="preserve"> </w:t>
      </w:r>
      <w:r w:rsidR="00F10637">
        <w:t>Федеральным правительством и субъектами</w:t>
      </w:r>
      <w:r w:rsidR="00F10637" w:rsidRPr="004E79E3">
        <w:t xml:space="preserve">. </w:t>
      </w:r>
    </w:p>
    <w:p w:rsidR="00F10637" w:rsidRPr="00EC0B0D" w:rsidRDefault="0007633B" w:rsidP="00F10637">
      <w:pPr>
        <w:pStyle w:val="SingleTxtGR"/>
      </w:pPr>
      <w:r w:rsidRPr="0007633B">
        <w:t>49.</w:t>
      </w:r>
      <w:r w:rsidRPr="0007633B">
        <w:tab/>
      </w:r>
      <w:r w:rsidR="00F10637">
        <w:t>Всячески</w:t>
      </w:r>
      <w:r w:rsidR="00F10637" w:rsidRPr="0024456B">
        <w:t xml:space="preserve"> </w:t>
      </w:r>
      <w:r w:rsidR="00F10637">
        <w:t>одобряя</w:t>
      </w:r>
      <w:r w:rsidR="00F10637" w:rsidRPr="0024456B">
        <w:t xml:space="preserve"> </w:t>
      </w:r>
      <w:r w:rsidR="00F10637">
        <w:t>наличие</w:t>
      </w:r>
      <w:r w:rsidR="00F10637" w:rsidRPr="0024456B">
        <w:t xml:space="preserve"> </w:t>
      </w:r>
      <w:r w:rsidR="00F10637">
        <w:t>обширной</w:t>
      </w:r>
      <w:r w:rsidR="00F10637" w:rsidRPr="0024456B">
        <w:t xml:space="preserve"> </w:t>
      </w:r>
      <w:r w:rsidR="00F10637">
        <w:t>правовой</w:t>
      </w:r>
      <w:r w:rsidR="00F10637" w:rsidRPr="0024456B">
        <w:t xml:space="preserve"> </w:t>
      </w:r>
      <w:r w:rsidR="00F10637">
        <w:t>базы</w:t>
      </w:r>
      <w:r w:rsidR="00F10637" w:rsidRPr="0024456B">
        <w:t xml:space="preserve">, </w:t>
      </w:r>
      <w:r w:rsidR="00F10637">
        <w:t>предназначенной</w:t>
      </w:r>
      <w:r w:rsidR="00F10637" w:rsidRPr="0024456B">
        <w:t xml:space="preserve"> </w:t>
      </w:r>
      <w:r w:rsidR="00F10637">
        <w:t>для</w:t>
      </w:r>
      <w:r w:rsidR="00F10637" w:rsidRPr="0024456B">
        <w:t xml:space="preserve"> </w:t>
      </w:r>
      <w:r w:rsidR="00F10637">
        <w:t>решения</w:t>
      </w:r>
      <w:r w:rsidR="00F10637" w:rsidRPr="0024456B">
        <w:t xml:space="preserve"> </w:t>
      </w:r>
      <w:r w:rsidR="00F10637">
        <w:t>проблем</w:t>
      </w:r>
      <w:r w:rsidR="00F10637" w:rsidRPr="0024456B">
        <w:t xml:space="preserve">, </w:t>
      </w:r>
      <w:r w:rsidR="00F10637">
        <w:t>связанных</w:t>
      </w:r>
      <w:r w:rsidR="00F10637" w:rsidRPr="0024456B">
        <w:t xml:space="preserve"> </w:t>
      </w:r>
      <w:r w:rsidR="00F10637">
        <w:t>с</w:t>
      </w:r>
      <w:r w:rsidR="00F10637" w:rsidRPr="0024456B">
        <w:t xml:space="preserve"> </w:t>
      </w:r>
      <w:r w:rsidR="00F10637">
        <w:t>наследием</w:t>
      </w:r>
      <w:r w:rsidR="00F10637" w:rsidRPr="0024456B">
        <w:t xml:space="preserve"> </w:t>
      </w:r>
      <w:r w:rsidR="00F10637">
        <w:t>военных</w:t>
      </w:r>
      <w:r w:rsidR="00F10637" w:rsidRPr="0024456B">
        <w:t xml:space="preserve"> </w:t>
      </w:r>
      <w:r w:rsidR="00F10637">
        <w:t>преступлений</w:t>
      </w:r>
      <w:r w:rsidR="00F10637" w:rsidRPr="0024456B">
        <w:t xml:space="preserve">, </w:t>
      </w:r>
      <w:r w:rsidR="00F10637">
        <w:t>он по</w:t>
      </w:r>
      <w:r w:rsidR="00F10637">
        <w:t>д</w:t>
      </w:r>
      <w:r w:rsidR="00F10637">
        <w:t>черкивает необходимость принятия практических мер в контексте рассмотрения</w:t>
      </w:r>
      <w:r w:rsidR="00F10637" w:rsidRPr="0024456B">
        <w:t xml:space="preserve"> </w:t>
      </w:r>
      <w:r w:rsidR="00F10637">
        <w:t>дел о военных преступлениях</w:t>
      </w:r>
      <w:r w:rsidR="00F10637" w:rsidRPr="0024456B">
        <w:t xml:space="preserve">, </w:t>
      </w:r>
      <w:r w:rsidR="00F10637">
        <w:t>исправления преступников в тюрьмах с адеква</w:t>
      </w:r>
      <w:r w:rsidR="00F10637">
        <w:t>т</w:t>
      </w:r>
      <w:r w:rsidR="00F10637">
        <w:t>ными условиями содержания, а также защиты и выплаты компенсаций жертвам</w:t>
      </w:r>
      <w:r w:rsidR="00F10637" w:rsidRPr="0024456B">
        <w:t xml:space="preserve">, </w:t>
      </w:r>
      <w:r w:rsidR="00F10637">
        <w:t>в частности жертвам изнасилований</w:t>
      </w:r>
      <w:r w:rsidR="00F10637" w:rsidRPr="0024456B">
        <w:t xml:space="preserve">. </w:t>
      </w:r>
      <w:r w:rsidR="00F10637">
        <w:t>В определение изнасилования, предусмо</w:t>
      </w:r>
      <w:r w:rsidR="00F10637">
        <w:t>т</w:t>
      </w:r>
      <w:r w:rsidR="00F10637">
        <w:t>ренное в законодательстве государства-участника, необходимо внести измен</w:t>
      </w:r>
      <w:r w:rsidR="00F10637">
        <w:t>е</w:t>
      </w:r>
      <w:r w:rsidR="00F10637">
        <w:t>ния</w:t>
      </w:r>
      <w:r w:rsidR="00F10637" w:rsidRPr="0024456B">
        <w:t xml:space="preserve">. </w:t>
      </w:r>
      <w:r w:rsidR="00F10637">
        <w:t>Безнаказанность</w:t>
      </w:r>
      <w:r w:rsidR="00F10637" w:rsidRPr="00296BC5">
        <w:t xml:space="preserve"> </w:t>
      </w:r>
      <w:r w:rsidR="00F10637">
        <w:t>военных</w:t>
      </w:r>
      <w:r w:rsidR="00F10637" w:rsidRPr="00296BC5">
        <w:t xml:space="preserve"> </w:t>
      </w:r>
      <w:r w:rsidR="00F10637">
        <w:t>преступников</w:t>
      </w:r>
      <w:r w:rsidR="00F10637" w:rsidRPr="00296BC5">
        <w:t xml:space="preserve"> </w:t>
      </w:r>
      <w:r w:rsidR="00F10637">
        <w:t>является</w:t>
      </w:r>
      <w:r w:rsidR="00F10637" w:rsidRPr="00296BC5">
        <w:t xml:space="preserve"> </w:t>
      </w:r>
      <w:r w:rsidR="00F10637">
        <w:t>главным</w:t>
      </w:r>
      <w:r w:rsidR="00F10637" w:rsidRPr="00296BC5">
        <w:t xml:space="preserve"> </w:t>
      </w:r>
      <w:r w:rsidR="00F10637">
        <w:t>предметом</w:t>
      </w:r>
      <w:r w:rsidR="00F10637" w:rsidRPr="00296BC5">
        <w:t xml:space="preserve"> </w:t>
      </w:r>
      <w:r w:rsidR="00F10637">
        <w:t>обеспокоенности</w:t>
      </w:r>
      <w:r w:rsidR="00F10637" w:rsidRPr="00296BC5">
        <w:t xml:space="preserve">, </w:t>
      </w:r>
      <w:r w:rsidR="00F10637">
        <w:t>и он спрашивает</w:t>
      </w:r>
      <w:r w:rsidR="00F10637" w:rsidRPr="00296BC5">
        <w:t xml:space="preserve"> </w:t>
      </w:r>
      <w:r w:rsidR="00F10637">
        <w:t>о том, сколько приговоренных преступников по-прежнему открыто живет рядом со своими жертвами</w:t>
      </w:r>
      <w:r w:rsidR="00F10637" w:rsidRPr="00296BC5">
        <w:t xml:space="preserve">. </w:t>
      </w:r>
      <w:r w:rsidR="00F10637">
        <w:t>Он</w:t>
      </w:r>
      <w:r w:rsidR="00F10637" w:rsidRPr="00EC0B0D">
        <w:t xml:space="preserve"> </w:t>
      </w:r>
      <w:r w:rsidR="00F10637">
        <w:t>хотел</w:t>
      </w:r>
      <w:r w:rsidR="00F10637" w:rsidRPr="00EC0B0D">
        <w:t xml:space="preserve"> </w:t>
      </w:r>
      <w:r w:rsidR="00F10637">
        <w:t>бы</w:t>
      </w:r>
      <w:r w:rsidR="00F10637" w:rsidRPr="00EC0B0D">
        <w:t xml:space="preserve"> </w:t>
      </w:r>
      <w:r w:rsidR="00F10637">
        <w:t>узнать</w:t>
      </w:r>
      <w:r w:rsidR="00F10637" w:rsidRPr="00EC0B0D">
        <w:t xml:space="preserve">, </w:t>
      </w:r>
      <w:r w:rsidR="00F10637">
        <w:t>сколько</w:t>
      </w:r>
      <w:r w:rsidR="00F10637" w:rsidRPr="00EC0B0D">
        <w:t xml:space="preserve"> </w:t>
      </w:r>
      <w:r w:rsidR="00F10637">
        <w:t>жертв</w:t>
      </w:r>
      <w:r w:rsidR="00F10637" w:rsidRPr="00EC0B0D">
        <w:t xml:space="preserve"> </w:t>
      </w:r>
      <w:r w:rsidR="00F10637">
        <w:t>военных</w:t>
      </w:r>
      <w:r w:rsidR="00F10637" w:rsidRPr="00EC0B0D">
        <w:t xml:space="preserve"> </w:t>
      </w:r>
      <w:r w:rsidR="00F10637">
        <w:t>преступлений</w:t>
      </w:r>
      <w:r w:rsidR="00F10637" w:rsidRPr="00EC0B0D">
        <w:t xml:space="preserve"> </w:t>
      </w:r>
      <w:r w:rsidR="00F10637">
        <w:t>пользуется предусмотренными для них программами помощи</w:t>
      </w:r>
      <w:r w:rsidR="00F10637" w:rsidRPr="00EC0B0D">
        <w:t>.</w:t>
      </w:r>
    </w:p>
    <w:p w:rsidR="00F10637" w:rsidRPr="0055444D" w:rsidRDefault="0007633B" w:rsidP="00F10637">
      <w:pPr>
        <w:pStyle w:val="SingleTxtGR"/>
      </w:pPr>
      <w:r w:rsidRPr="007D430E">
        <w:t>50.</w:t>
      </w:r>
      <w:r w:rsidRPr="007D430E">
        <w:tab/>
      </w:r>
      <w:r w:rsidR="00F10637">
        <w:rPr>
          <w:b/>
        </w:rPr>
        <w:t>Г</w:t>
      </w:r>
      <w:r w:rsidR="00F10637" w:rsidRPr="00EC0B0D">
        <w:rPr>
          <w:b/>
        </w:rPr>
        <w:t>-</w:t>
      </w:r>
      <w:r w:rsidR="00F10637">
        <w:rPr>
          <w:b/>
        </w:rPr>
        <w:t>н</w:t>
      </w:r>
      <w:r w:rsidR="00F10637" w:rsidRPr="00EC0B0D">
        <w:rPr>
          <w:b/>
        </w:rPr>
        <w:t xml:space="preserve"> Ван Сюэсян</w:t>
      </w:r>
      <w:r w:rsidR="007D430E" w:rsidRPr="007D430E">
        <w:rPr>
          <w:b/>
        </w:rPr>
        <w:t>ь</w:t>
      </w:r>
      <w:r w:rsidR="00F10637" w:rsidRPr="00EC0B0D">
        <w:t xml:space="preserve">, </w:t>
      </w:r>
      <w:r w:rsidR="00F10637">
        <w:t>Страновой</w:t>
      </w:r>
      <w:r w:rsidR="00F10637" w:rsidRPr="00EC0B0D">
        <w:t xml:space="preserve"> </w:t>
      </w:r>
      <w:r w:rsidR="00F10637">
        <w:t>содокладчик</w:t>
      </w:r>
      <w:r w:rsidR="00F10637" w:rsidRPr="00EC0B0D">
        <w:t xml:space="preserve">, </w:t>
      </w:r>
      <w:r w:rsidR="00F10637">
        <w:t>признает</w:t>
      </w:r>
      <w:r w:rsidR="00F10637" w:rsidRPr="00EC0B0D">
        <w:t xml:space="preserve">, </w:t>
      </w:r>
      <w:r w:rsidR="00F10637">
        <w:t>что</w:t>
      </w:r>
      <w:r w:rsidR="00F10637" w:rsidRPr="00EC0B0D">
        <w:t xml:space="preserve"> </w:t>
      </w:r>
      <w:r w:rsidR="00F10637">
        <w:t>около</w:t>
      </w:r>
      <w:r w:rsidR="00F10637" w:rsidRPr="00EC0B0D">
        <w:t xml:space="preserve"> 70% </w:t>
      </w:r>
      <w:r w:rsidR="00F10637">
        <w:t>без</w:t>
      </w:r>
      <w:r w:rsidR="00F10637" w:rsidRPr="00EC0B0D">
        <w:t xml:space="preserve"> </w:t>
      </w:r>
      <w:r w:rsidR="00F10637">
        <w:t>вести</w:t>
      </w:r>
      <w:r w:rsidR="00F10637" w:rsidRPr="00EC0B0D">
        <w:t xml:space="preserve"> </w:t>
      </w:r>
      <w:r w:rsidR="00F10637">
        <w:t>пропавших</w:t>
      </w:r>
      <w:r w:rsidR="00F10637" w:rsidRPr="00EC0B0D">
        <w:t xml:space="preserve"> </w:t>
      </w:r>
      <w:r w:rsidR="00F10637">
        <w:t>было</w:t>
      </w:r>
      <w:r w:rsidR="00F10637" w:rsidRPr="00EC0B0D">
        <w:t xml:space="preserve"> </w:t>
      </w:r>
      <w:r w:rsidR="00F10637">
        <w:t>найдено</w:t>
      </w:r>
      <w:r w:rsidR="00F10637" w:rsidRPr="00EC0B0D">
        <w:t xml:space="preserve">, </w:t>
      </w:r>
      <w:r w:rsidR="00F10637">
        <w:t>но отмечает, что</w:t>
      </w:r>
      <w:r w:rsidR="00F10637" w:rsidRPr="00EC0B0D">
        <w:t xml:space="preserve"> </w:t>
      </w:r>
      <w:r w:rsidR="00F10637">
        <w:t>многие по-прежнему безвес</w:t>
      </w:r>
      <w:r w:rsidR="00F10637">
        <w:t>т</w:t>
      </w:r>
      <w:r w:rsidR="00F10637">
        <w:t>но отсутствуют, и призывает правительство</w:t>
      </w:r>
      <w:r w:rsidR="00F10637" w:rsidRPr="00EC0B0D">
        <w:t xml:space="preserve"> </w:t>
      </w:r>
      <w:r w:rsidR="00F10637">
        <w:t>продолжать работу в этом напра</w:t>
      </w:r>
      <w:r w:rsidR="00F10637">
        <w:t>в</w:t>
      </w:r>
      <w:r w:rsidR="00F10637">
        <w:t>лении</w:t>
      </w:r>
      <w:r w:rsidR="00F10637" w:rsidRPr="00EC0B0D">
        <w:t xml:space="preserve">. </w:t>
      </w:r>
      <w:r w:rsidR="00F10637">
        <w:t>Он</w:t>
      </w:r>
      <w:r w:rsidR="00F10637" w:rsidRPr="00C03D98">
        <w:t xml:space="preserve"> </w:t>
      </w:r>
      <w:r w:rsidR="00F10637">
        <w:t>просит</w:t>
      </w:r>
      <w:r w:rsidR="00F10637" w:rsidRPr="00C03D98">
        <w:t xml:space="preserve"> </w:t>
      </w:r>
      <w:r w:rsidR="00F10637">
        <w:t>сообщать</w:t>
      </w:r>
      <w:r w:rsidR="00F10637" w:rsidRPr="00C03D98">
        <w:t xml:space="preserve"> </w:t>
      </w:r>
      <w:r w:rsidR="00F10637">
        <w:t>о</w:t>
      </w:r>
      <w:r w:rsidR="00F10637" w:rsidRPr="00C03D98">
        <w:t xml:space="preserve"> </w:t>
      </w:r>
      <w:r w:rsidR="00F10637">
        <w:t>работе</w:t>
      </w:r>
      <w:r w:rsidR="00F10637" w:rsidRPr="00C03D98">
        <w:t xml:space="preserve"> </w:t>
      </w:r>
      <w:r w:rsidR="00F10637">
        <w:t>комитета</w:t>
      </w:r>
      <w:r w:rsidR="00F10637" w:rsidRPr="00C03D98">
        <w:t xml:space="preserve">, </w:t>
      </w:r>
      <w:r w:rsidR="00F10637">
        <w:t>который</w:t>
      </w:r>
      <w:r w:rsidR="00F10637" w:rsidRPr="00C03D98">
        <w:t xml:space="preserve"> </w:t>
      </w:r>
      <w:r w:rsidR="00F10637">
        <w:t>будет</w:t>
      </w:r>
      <w:r w:rsidR="00F10637" w:rsidRPr="00C03D98">
        <w:t xml:space="preserve"> </w:t>
      </w:r>
      <w:r w:rsidR="00F10637">
        <w:t>создан</w:t>
      </w:r>
      <w:r w:rsidR="00F10637" w:rsidRPr="00C03D98">
        <w:t xml:space="preserve"> </w:t>
      </w:r>
      <w:r w:rsidR="00F10637">
        <w:t>с</w:t>
      </w:r>
      <w:r w:rsidR="00F10637" w:rsidRPr="00C03D98">
        <w:t xml:space="preserve"> </w:t>
      </w:r>
      <w:r w:rsidR="00F10637">
        <w:t>целью</w:t>
      </w:r>
      <w:r w:rsidR="00F10637" w:rsidRPr="00C03D98">
        <w:t xml:space="preserve"> </w:t>
      </w:r>
      <w:r w:rsidR="00F10637">
        <w:t>предоставления компенсаций жертвам</w:t>
      </w:r>
      <w:r w:rsidR="00F10637" w:rsidRPr="00C03D98">
        <w:t xml:space="preserve">. </w:t>
      </w:r>
      <w:r w:rsidR="00F10637">
        <w:t>Следует</w:t>
      </w:r>
      <w:r w:rsidR="00F10637" w:rsidRPr="00244066">
        <w:t xml:space="preserve"> </w:t>
      </w:r>
      <w:r w:rsidR="00F10637">
        <w:t>продолжать</w:t>
      </w:r>
      <w:r w:rsidR="00F10637" w:rsidRPr="00244066">
        <w:t xml:space="preserve"> </w:t>
      </w:r>
      <w:r w:rsidR="00F10637">
        <w:t>работу</w:t>
      </w:r>
      <w:r w:rsidR="00F10637" w:rsidRPr="00244066">
        <w:t xml:space="preserve"> </w:t>
      </w:r>
      <w:r w:rsidR="00F10637">
        <w:t>по делу бо</w:t>
      </w:r>
      <w:r w:rsidR="00F10637">
        <w:t>с</w:t>
      </w:r>
      <w:r w:rsidR="00F10637">
        <w:t>нийца алжирского происхождения, который остается в заключении в Гуантан</w:t>
      </w:r>
      <w:r w:rsidR="00F10637">
        <w:t>а</w:t>
      </w:r>
      <w:r w:rsidR="00F10637">
        <w:t>мо</w:t>
      </w:r>
      <w:r w:rsidR="00F10637" w:rsidRPr="00244066">
        <w:t xml:space="preserve">. </w:t>
      </w:r>
      <w:r w:rsidR="00F10637">
        <w:t>О</w:t>
      </w:r>
      <w:r w:rsidR="00F10637">
        <w:t>т</w:t>
      </w:r>
      <w:r w:rsidR="00F10637">
        <w:t>носительно</w:t>
      </w:r>
      <w:r w:rsidR="00F10637" w:rsidRPr="0055444D">
        <w:t xml:space="preserve"> </w:t>
      </w:r>
      <w:r w:rsidR="00F10637">
        <w:t>сроков</w:t>
      </w:r>
      <w:r w:rsidR="00F10637" w:rsidRPr="0055444D">
        <w:t xml:space="preserve"> </w:t>
      </w:r>
      <w:r w:rsidR="00F10637">
        <w:t>в</w:t>
      </w:r>
      <w:r w:rsidR="00F10637" w:rsidRPr="0055444D">
        <w:t xml:space="preserve"> 7–15 </w:t>
      </w:r>
      <w:r w:rsidR="00F10637">
        <w:t>лет</w:t>
      </w:r>
      <w:r w:rsidR="00F10637" w:rsidRPr="0055444D">
        <w:t xml:space="preserve">, </w:t>
      </w:r>
      <w:r w:rsidR="00F10637">
        <w:t>установленных</w:t>
      </w:r>
      <w:r w:rsidR="00F10637" w:rsidRPr="0055444D">
        <w:t xml:space="preserve"> </w:t>
      </w:r>
      <w:r w:rsidR="00F10637">
        <w:t>для</w:t>
      </w:r>
      <w:r w:rsidR="00F10637" w:rsidRPr="0055444D">
        <w:t xml:space="preserve"> </w:t>
      </w:r>
      <w:r w:rsidR="00F10637">
        <w:t>завершения</w:t>
      </w:r>
      <w:r w:rsidR="00F10637" w:rsidRPr="0055444D">
        <w:t xml:space="preserve"> </w:t>
      </w:r>
      <w:r w:rsidR="00F10637">
        <w:t>уголовного преследования лиц, виновных в военных преступлениях</w:t>
      </w:r>
      <w:r w:rsidR="00F10637" w:rsidRPr="0055444D">
        <w:t xml:space="preserve">, </w:t>
      </w:r>
      <w:r w:rsidR="00F10637">
        <w:t xml:space="preserve">он </w:t>
      </w:r>
      <w:r w:rsidR="006C1698">
        <w:t>хотел бы узнать, с </w:t>
      </w:r>
      <w:r w:rsidR="00F10637">
        <w:t>какой даты исчисляются эти сроки</w:t>
      </w:r>
      <w:r w:rsidR="00F10637" w:rsidRPr="0055444D">
        <w:t>.</w:t>
      </w:r>
    </w:p>
    <w:p w:rsidR="00F10637" w:rsidRPr="000D56AF" w:rsidRDefault="007D430E" w:rsidP="00F10637">
      <w:pPr>
        <w:pStyle w:val="SingleTxtGR"/>
      </w:pPr>
      <w:r>
        <w:t>51.</w:t>
      </w:r>
      <w:r>
        <w:tab/>
      </w:r>
      <w:r w:rsidR="00F10637">
        <w:t>Он</w:t>
      </w:r>
      <w:r w:rsidR="00F10637" w:rsidRPr="00693851">
        <w:t xml:space="preserve"> </w:t>
      </w:r>
      <w:r w:rsidR="00F10637">
        <w:t>интересуется</w:t>
      </w:r>
      <w:r w:rsidR="00F10637" w:rsidRPr="00693851">
        <w:t xml:space="preserve"> </w:t>
      </w:r>
      <w:r w:rsidR="00F10637">
        <w:t>тем</w:t>
      </w:r>
      <w:r w:rsidR="00F10637" w:rsidRPr="00693851">
        <w:t xml:space="preserve">, </w:t>
      </w:r>
      <w:r w:rsidR="00F10637">
        <w:t>предоставляется</w:t>
      </w:r>
      <w:r w:rsidR="00F10637" w:rsidRPr="00693851">
        <w:t xml:space="preserve"> </w:t>
      </w:r>
      <w:r w:rsidR="00F10637">
        <w:t>ли</w:t>
      </w:r>
      <w:r w:rsidR="00F10637" w:rsidRPr="00693851">
        <w:t xml:space="preserve"> </w:t>
      </w:r>
      <w:r w:rsidR="00F10637">
        <w:t>физическая</w:t>
      </w:r>
      <w:r w:rsidR="00F10637" w:rsidRPr="00693851">
        <w:t xml:space="preserve"> </w:t>
      </w:r>
      <w:r w:rsidR="00F10637">
        <w:t>защита</w:t>
      </w:r>
      <w:r w:rsidR="00F10637" w:rsidRPr="00693851">
        <w:t xml:space="preserve"> </w:t>
      </w:r>
      <w:r w:rsidR="00F10637">
        <w:t>всем</w:t>
      </w:r>
      <w:r w:rsidR="00F10637" w:rsidRPr="00693851">
        <w:t xml:space="preserve"> </w:t>
      </w:r>
      <w:r w:rsidR="00F10637">
        <w:t>свид</w:t>
      </w:r>
      <w:r w:rsidR="00F10637">
        <w:t>е</w:t>
      </w:r>
      <w:r w:rsidR="00F10637">
        <w:t>телям</w:t>
      </w:r>
      <w:r w:rsidR="00F10637" w:rsidRPr="00693851">
        <w:t xml:space="preserve"> </w:t>
      </w:r>
      <w:r w:rsidR="00F10637">
        <w:t>либо</w:t>
      </w:r>
      <w:r w:rsidR="00F10637" w:rsidRPr="00693851">
        <w:t xml:space="preserve"> </w:t>
      </w:r>
      <w:r w:rsidR="00F10637">
        <w:t>только</w:t>
      </w:r>
      <w:r w:rsidR="00F10637" w:rsidRPr="00693851">
        <w:t xml:space="preserve"> </w:t>
      </w:r>
      <w:r w:rsidR="00F10637">
        <w:t>тем</w:t>
      </w:r>
      <w:r w:rsidR="00F10637" w:rsidRPr="00693851">
        <w:t xml:space="preserve"> </w:t>
      </w:r>
      <w:r w:rsidR="00F10637">
        <w:t>из</w:t>
      </w:r>
      <w:r w:rsidR="00F10637" w:rsidRPr="00693851">
        <w:t xml:space="preserve"> </w:t>
      </w:r>
      <w:r w:rsidR="00F10637">
        <w:t>них</w:t>
      </w:r>
      <w:r w:rsidR="00F10637" w:rsidRPr="00693851">
        <w:t xml:space="preserve">, </w:t>
      </w:r>
      <w:r w:rsidR="00F10637">
        <w:t>у</w:t>
      </w:r>
      <w:r w:rsidR="00F10637" w:rsidRPr="00693851">
        <w:t xml:space="preserve"> </w:t>
      </w:r>
      <w:r w:rsidR="00F10637">
        <w:t>кого</w:t>
      </w:r>
      <w:r w:rsidR="00F10637" w:rsidRPr="00693851">
        <w:t xml:space="preserve"> </w:t>
      </w:r>
      <w:r w:rsidR="00F10637">
        <w:t>имеются</w:t>
      </w:r>
      <w:r w:rsidR="00F10637" w:rsidRPr="00693851">
        <w:t xml:space="preserve"> </w:t>
      </w:r>
      <w:r w:rsidR="00F10637">
        <w:t>особые</w:t>
      </w:r>
      <w:r w:rsidR="00F10637" w:rsidRPr="00693851">
        <w:t xml:space="preserve"> </w:t>
      </w:r>
      <w:r w:rsidR="00F10637">
        <w:t>потребности</w:t>
      </w:r>
      <w:r w:rsidR="00F10637" w:rsidRPr="00693851">
        <w:t xml:space="preserve">, </w:t>
      </w:r>
      <w:r w:rsidR="00F10637">
        <w:t>а также тем,</w:t>
      </w:r>
      <w:r w:rsidR="00F10637" w:rsidRPr="00693851">
        <w:t xml:space="preserve"> </w:t>
      </w:r>
      <w:r w:rsidR="00F10637">
        <w:t>были ли расследованы заявления</w:t>
      </w:r>
      <w:r w:rsidR="00F10637" w:rsidRPr="00693851">
        <w:t xml:space="preserve"> </w:t>
      </w:r>
      <w:r w:rsidR="00F10637">
        <w:t>об угрозах в адрес свидетелей</w:t>
      </w:r>
      <w:r w:rsidR="00F10637" w:rsidRPr="00693851">
        <w:t xml:space="preserve"> </w:t>
      </w:r>
      <w:r w:rsidR="00F10637">
        <w:t>и</w:t>
      </w:r>
      <w:r w:rsidR="00F10637" w:rsidRPr="00693851">
        <w:t xml:space="preserve"> </w:t>
      </w:r>
      <w:r w:rsidR="00F10637">
        <w:t>их преслед</w:t>
      </w:r>
      <w:r w:rsidR="00F10637">
        <w:t>о</w:t>
      </w:r>
      <w:r w:rsidR="00F10637">
        <w:t>вании</w:t>
      </w:r>
      <w:r w:rsidR="00F10637" w:rsidRPr="00693851">
        <w:t xml:space="preserve">. </w:t>
      </w:r>
      <w:r w:rsidR="00F10637">
        <w:t>Он</w:t>
      </w:r>
      <w:r w:rsidR="00F10637" w:rsidRPr="00693851">
        <w:t xml:space="preserve"> </w:t>
      </w:r>
      <w:r w:rsidR="00F10637">
        <w:t>воздает</w:t>
      </w:r>
      <w:r w:rsidR="00F10637" w:rsidRPr="00693851">
        <w:t xml:space="preserve"> </w:t>
      </w:r>
      <w:r w:rsidR="00F10637">
        <w:t>должное</w:t>
      </w:r>
      <w:r w:rsidR="00F10637" w:rsidRPr="00693851">
        <w:t xml:space="preserve"> </w:t>
      </w:r>
      <w:r w:rsidR="00F10637">
        <w:t>государству-участнику за проводимую им работу по улучшению условий содержания в тюрьмах</w:t>
      </w:r>
      <w:r w:rsidR="00F10637" w:rsidRPr="00693851">
        <w:t xml:space="preserve"> </w:t>
      </w:r>
      <w:r w:rsidR="00F10637">
        <w:t>и снижению уровня их переполне</w:t>
      </w:r>
      <w:r w:rsidR="00F10637">
        <w:t>н</w:t>
      </w:r>
      <w:r w:rsidR="00F10637">
        <w:t>ности</w:t>
      </w:r>
      <w:r w:rsidR="00F10637" w:rsidRPr="00693851">
        <w:t xml:space="preserve">. </w:t>
      </w:r>
      <w:r w:rsidR="00F10637">
        <w:t>Он</w:t>
      </w:r>
      <w:r w:rsidR="00F10637" w:rsidRPr="00037771">
        <w:t xml:space="preserve"> </w:t>
      </w:r>
      <w:r w:rsidR="00F10637">
        <w:t>интересуется</w:t>
      </w:r>
      <w:r w:rsidR="00F10637" w:rsidRPr="00037771">
        <w:t xml:space="preserve">, </w:t>
      </w:r>
      <w:r w:rsidR="00F10637">
        <w:t>планирует</w:t>
      </w:r>
      <w:r w:rsidR="00F10637" w:rsidRPr="00037771">
        <w:t xml:space="preserve"> </w:t>
      </w:r>
      <w:r w:rsidR="00F10637">
        <w:t>ли</w:t>
      </w:r>
      <w:r w:rsidR="00F10637" w:rsidRPr="00037771">
        <w:t xml:space="preserve"> </w:t>
      </w:r>
      <w:r w:rsidR="00F10637">
        <w:t>правительство</w:t>
      </w:r>
      <w:r w:rsidR="00F10637" w:rsidRPr="00037771">
        <w:t xml:space="preserve"> </w:t>
      </w:r>
      <w:r w:rsidR="00F10637">
        <w:t>согласовать национальное законодательство и законодательство субъектов в части</w:t>
      </w:r>
      <w:r w:rsidR="00F10637" w:rsidRPr="00037771">
        <w:t xml:space="preserve"> </w:t>
      </w:r>
      <w:r w:rsidR="00F10637">
        <w:t>допустимого срока</w:t>
      </w:r>
      <w:r w:rsidR="00F10637" w:rsidRPr="00037771">
        <w:t xml:space="preserve"> </w:t>
      </w:r>
      <w:r w:rsidR="00F10637">
        <w:t>од</w:t>
      </w:r>
      <w:r w:rsidR="00F10637">
        <w:t>и</w:t>
      </w:r>
      <w:r w:rsidR="00F10637">
        <w:t>ночного заключения</w:t>
      </w:r>
      <w:r w:rsidR="00F10637" w:rsidRPr="00037771">
        <w:t xml:space="preserve">. </w:t>
      </w:r>
      <w:r w:rsidR="00F10637">
        <w:t>Он призывает государство-участника</w:t>
      </w:r>
      <w:r w:rsidR="00F10637" w:rsidRPr="000D56AF">
        <w:t xml:space="preserve"> </w:t>
      </w:r>
      <w:r w:rsidR="00F10637">
        <w:t>продолжать работу по предоставлению компенсаций жертвам торговли людьми</w:t>
      </w:r>
      <w:r w:rsidR="00F10637" w:rsidRPr="000D56AF">
        <w:t>.</w:t>
      </w:r>
    </w:p>
    <w:p w:rsidR="00F10637" w:rsidRPr="00631765" w:rsidRDefault="007D430E" w:rsidP="00F10637">
      <w:pPr>
        <w:pStyle w:val="SingleTxtGR"/>
      </w:pPr>
      <w:r w:rsidRPr="007D430E">
        <w:t>52.</w:t>
      </w:r>
      <w:r w:rsidRPr="007D430E">
        <w:tab/>
      </w:r>
      <w:r w:rsidR="00F10637">
        <w:rPr>
          <w:b/>
        </w:rPr>
        <w:t>Г</w:t>
      </w:r>
      <w:r w:rsidR="00F10637" w:rsidRPr="007C3E53">
        <w:rPr>
          <w:b/>
        </w:rPr>
        <w:t>-</w:t>
      </w:r>
      <w:r w:rsidR="00F10637">
        <w:rPr>
          <w:b/>
        </w:rPr>
        <w:t>жа</w:t>
      </w:r>
      <w:r w:rsidR="00F10637" w:rsidRPr="007C3E53">
        <w:rPr>
          <w:b/>
        </w:rPr>
        <w:t xml:space="preserve"> </w:t>
      </w:r>
      <w:r w:rsidR="00F10637">
        <w:rPr>
          <w:b/>
        </w:rPr>
        <w:t>Бельмир</w:t>
      </w:r>
      <w:r w:rsidR="00F10637" w:rsidRPr="007C3E53">
        <w:t xml:space="preserve"> </w:t>
      </w:r>
      <w:r w:rsidR="00F10637">
        <w:t>спрашивает</w:t>
      </w:r>
      <w:r w:rsidR="00F10637" w:rsidRPr="007C3E53">
        <w:t xml:space="preserve">, </w:t>
      </w:r>
      <w:r w:rsidR="00F10637">
        <w:t>предоставляется</w:t>
      </w:r>
      <w:r w:rsidR="00F10637" w:rsidRPr="007C3E53">
        <w:t xml:space="preserve"> </w:t>
      </w:r>
      <w:r w:rsidR="00F10637">
        <w:t>ли</w:t>
      </w:r>
      <w:r w:rsidR="00F10637" w:rsidRPr="007C3E53">
        <w:t xml:space="preserve"> </w:t>
      </w:r>
      <w:r w:rsidR="00F10637">
        <w:t>жертвам</w:t>
      </w:r>
      <w:r w:rsidR="00F10637" w:rsidRPr="007C3E53">
        <w:t xml:space="preserve"> </w:t>
      </w:r>
      <w:r w:rsidR="00F10637">
        <w:t>полная</w:t>
      </w:r>
      <w:r w:rsidR="00F10637" w:rsidRPr="007C3E53">
        <w:t xml:space="preserve"> </w:t>
      </w:r>
      <w:r w:rsidR="00F10637">
        <w:t>компе</w:t>
      </w:r>
      <w:r w:rsidR="00F10637">
        <w:t>н</w:t>
      </w:r>
      <w:r w:rsidR="00F10637">
        <w:t>сация, превышающая размер социальных льгот</w:t>
      </w:r>
      <w:r w:rsidR="00F10637" w:rsidRPr="007C3E53">
        <w:t xml:space="preserve">. </w:t>
      </w:r>
      <w:r w:rsidR="00F10637">
        <w:t>Он</w:t>
      </w:r>
      <w:r w:rsidR="00F10637" w:rsidRPr="007C3E53">
        <w:t xml:space="preserve"> </w:t>
      </w:r>
      <w:r w:rsidR="00F10637">
        <w:t>интересуется</w:t>
      </w:r>
      <w:r w:rsidR="00F10637" w:rsidRPr="007C3E53">
        <w:t xml:space="preserve">, </w:t>
      </w:r>
      <w:r w:rsidR="00F10637">
        <w:t>осуществл</w:t>
      </w:r>
      <w:r w:rsidR="00F10637">
        <w:t>я</w:t>
      </w:r>
      <w:r w:rsidR="00F10637">
        <w:t>ется</w:t>
      </w:r>
      <w:r w:rsidR="00F10637" w:rsidRPr="007C3E53">
        <w:t xml:space="preserve"> </w:t>
      </w:r>
      <w:r w:rsidR="00F10637">
        <w:t>ли</w:t>
      </w:r>
      <w:r w:rsidR="00F10637" w:rsidRPr="007C3E53">
        <w:t xml:space="preserve"> </w:t>
      </w:r>
      <w:r w:rsidR="00F10637">
        <w:t>сотрудничество</w:t>
      </w:r>
      <w:r w:rsidR="00F10637" w:rsidRPr="007C3E53">
        <w:t xml:space="preserve"> </w:t>
      </w:r>
      <w:r w:rsidR="00F10637">
        <w:t>правительства</w:t>
      </w:r>
      <w:r w:rsidR="00F10637" w:rsidRPr="007C3E53">
        <w:t xml:space="preserve"> </w:t>
      </w:r>
      <w:r w:rsidR="00F10637">
        <w:t>с</w:t>
      </w:r>
      <w:r w:rsidR="00F10637" w:rsidRPr="007C3E53">
        <w:t xml:space="preserve"> </w:t>
      </w:r>
      <w:r w:rsidR="00F10637">
        <w:t>МККК</w:t>
      </w:r>
      <w:r w:rsidR="00F10637" w:rsidRPr="007C3E53">
        <w:t xml:space="preserve"> </w:t>
      </w:r>
      <w:r w:rsidR="00F10637">
        <w:t xml:space="preserve">на том же уровне, на котором оно сотрудничает с </w:t>
      </w:r>
      <w:r w:rsidR="00F10637" w:rsidRPr="007C3E53">
        <w:t>Рабоч</w:t>
      </w:r>
      <w:r w:rsidR="00F10637">
        <w:t>ей</w:t>
      </w:r>
      <w:r w:rsidR="00F10637" w:rsidRPr="007C3E53">
        <w:t xml:space="preserve"> групп</w:t>
      </w:r>
      <w:r w:rsidR="00F10637">
        <w:t>ой</w:t>
      </w:r>
      <w:r w:rsidR="00F10637" w:rsidRPr="007C3E53">
        <w:t xml:space="preserve"> по насильственным или недобровольным исчезновениям</w:t>
      </w:r>
      <w:r w:rsidR="00F10637">
        <w:t>, и насколько</w:t>
      </w:r>
      <w:r w:rsidR="00F10637" w:rsidRPr="007C3E53">
        <w:t xml:space="preserve"> </w:t>
      </w:r>
      <w:r w:rsidR="00F10637">
        <w:t>плодотворным было такое сотрудничество</w:t>
      </w:r>
      <w:r w:rsidR="00F10637" w:rsidRPr="007C3E53">
        <w:t xml:space="preserve">. </w:t>
      </w:r>
      <w:r w:rsidR="00F10637">
        <w:t>Обе</w:t>
      </w:r>
      <w:r w:rsidR="00F10637">
        <w:t>с</w:t>
      </w:r>
      <w:r w:rsidR="00F10637">
        <w:t>покоенность</w:t>
      </w:r>
      <w:r w:rsidR="00F10637" w:rsidRPr="00631765">
        <w:t xml:space="preserve"> </w:t>
      </w:r>
      <w:r w:rsidR="00F10637">
        <w:t>вызывает</w:t>
      </w:r>
      <w:r w:rsidR="00F10637" w:rsidRPr="00631765">
        <w:t xml:space="preserve"> </w:t>
      </w:r>
      <w:r w:rsidR="00F10637">
        <w:t>проблема</w:t>
      </w:r>
      <w:r w:rsidR="00F10637" w:rsidRPr="00631765">
        <w:t xml:space="preserve"> </w:t>
      </w:r>
      <w:r w:rsidR="00F10637">
        <w:t>доступа</w:t>
      </w:r>
      <w:r w:rsidR="00F10637" w:rsidRPr="00631765">
        <w:t xml:space="preserve"> </w:t>
      </w:r>
      <w:r w:rsidR="00F10637">
        <w:t>к</w:t>
      </w:r>
      <w:r w:rsidR="00F10637" w:rsidRPr="00631765">
        <w:t xml:space="preserve"> </w:t>
      </w:r>
      <w:r w:rsidR="00F10637">
        <w:t>правосудию</w:t>
      </w:r>
      <w:r w:rsidR="00F10637" w:rsidRPr="00631765">
        <w:t xml:space="preserve">, </w:t>
      </w:r>
      <w:r w:rsidR="00F10637">
        <w:t>поскольку</w:t>
      </w:r>
      <w:r w:rsidR="00F10637" w:rsidRPr="00631765">
        <w:t xml:space="preserve">, </w:t>
      </w:r>
      <w:r w:rsidR="00F10637">
        <w:t>как</w:t>
      </w:r>
      <w:r w:rsidR="00F10637" w:rsidRPr="00631765">
        <w:t xml:space="preserve"> </w:t>
      </w:r>
      <w:r w:rsidR="00F10637">
        <w:t>она</w:t>
      </w:r>
      <w:r w:rsidR="00F10637" w:rsidRPr="00631765">
        <w:t xml:space="preserve"> </w:t>
      </w:r>
      <w:r w:rsidR="00F10637">
        <w:t>п</w:t>
      </w:r>
      <w:r w:rsidR="00F10637">
        <w:t>о</w:t>
      </w:r>
      <w:r w:rsidR="00F10637">
        <w:t>нимает</w:t>
      </w:r>
      <w:r w:rsidR="00F10637" w:rsidRPr="00631765">
        <w:t xml:space="preserve">, </w:t>
      </w:r>
      <w:r w:rsidR="00F10637">
        <w:t>жертвы</w:t>
      </w:r>
      <w:r w:rsidR="00F10637" w:rsidRPr="00631765">
        <w:t xml:space="preserve"> </w:t>
      </w:r>
      <w:r w:rsidR="00F10637">
        <w:t>военных преступлений</w:t>
      </w:r>
      <w:r w:rsidR="00F10637" w:rsidRPr="00631765">
        <w:t xml:space="preserve"> </w:t>
      </w:r>
      <w:r w:rsidR="00F10637">
        <w:t>должны обращаться в суд</w:t>
      </w:r>
      <w:r w:rsidR="00F10637" w:rsidRPr="00631765">
        <w:t xml:space="preserve"> </w:t>
      </w:r>
      <w:r w:rsidR="00F10637">
        <w:t>по месту их происх</w:t>
      </w:r>
      <w:r w:rsidR="00F10637">
        <w:t>о</w:t>
      </w:r>
      <w:r w:rsidR="00F10637">
        <w:t>ждения с заявлением о предоставлении компенсации</w:t>
      </w:r>
      <w:r w:rsidR="00F10637" w:rsidRPr="00631765">
        <w:t>.</w:t>
      </w:r>
    </w:p>
    <w:p w:rsidR="00F10637" w:rsidRPr="00D94346" w:rsidRDefault="007D430E" w:rsidP="00F10637">
      <w:pPr>
        <w:pStyle w:val="SingleTxtGR"/>
      </w:pPr>
      <w:r w:rsidRPr="007D430E">
        <w:t>53.</w:t>
      </w:r>
      <w:r w:rsidRPr="007D430E">
        <w:tab/>
      </w:r>
      <w:r w:rsidR="00F10637">
        <w:rPr>
          <w:b/>
        </w:rPr>
        <w:t>Г</w:t>
      </w:r>
      <w:r w:rsidR="00F10637" w:rsidRPr="00D94346">
        <w:rPr>
          <w:b/>
        </w:rPr>
        <w:t>-</w:t>
      </w:r>
      <w:r w:rsidR="00F10637">
        <w:rPr>
          <w:b/>
        </w:rPr>
        <w:t>н</w:t>
      </w:r>
      <w:r w:rsidR="00F10637" w:rsidRPr="00D94346">
        <w:rPr>
          <w:b/>
        </w:rPr>
        <w:t xml:space="preserve"> </w:t>
      </w:r>
      <w:r w:rsidR="00F10637">
        <w:rPr>
          <w:b/>
        </w:rPr>
        <w:t>Мариньо</w:t>
      </w:r>
      <w:r w:rsidR="00F10637" w:rsidRPr="00D94346">
        <w:rPr>
          <w:b/>
        </w:rPr>
        <w:t xml:space="preserve"> </w:t>
      </w:r>
      <w:r w:rsidR="00F10637">
        <w:rPr>
          <w:b/>
        </w:rPr>
        <w:t>Менендес</w:t>
      </w:r>
      <w:r w:rsidR="00F10637" w:rsidRPr="00D94346">
        <w:t xml:space="preserve"> </w:t>
      </w:r>
      <w:r w:rsidR="00F10637">
        <w:t>говорит</w:t>
      </w:r>
      <w:r w:rsidR="00F10637" w:rsidRPr="00D94346">
        <w:t xml:space="preserve">, </w:t>
      </w:r>
      <w:r w:rsidR="00F10637">
        <w:t>что</w:t>
      </w:r>
      <w:r w:rsidR="00F10637" w:rsidRPr="00D94346">
        <w:t xml:space="preserve">, </w:t>
      </w:r>
      <w:r w:rsidR="00F10637">
        <w:t>как</w:t>
      </w:r>
      <w:r w:rsidR="00F10637" w:rsidRPr="00D94346">
        <w:t xml:space="preserve"> </w:t>
      </w:r>
      <w:r w:rsidR="00F10637">
        <w:t>он</w:t>
      </w:r>
      <w:r w:rsidR="00F10637" w:rsidRPr="00D94346">
        <w:t xml:space="preserve"> </w:t>
      </w:r>
      <w:r w:rsidR="00F10637">
        <w:t>понимает</w:t>
      </w:r>
      <w:r w:rsidR="00F10637" w:rsidRPr="00D94346">
        <w:t xml:space="preserve">, </w:t>
      </w:r>
      <w:r w:rsidR="00F10637">
        <w:t>последняя</w:t>
      </w:r>
      <w:r w:rsidR="00F10637" w:rsidRPr="00D94346">
        <w:t xml:space="preserve"> </w:t>
      </w:r>
      <w:r w:rsidR="00F10637">
        <w:t>пер</w:t>
      </w:r>
      <w:r w:rsidR="00F10637">
        <w:t>е</w:t>
      </w:r>
      <w:r w:rsidR="00F10637">
        <w:t>пись</w:t>
      </w:r>
      <w:r w:rsidR="00F10637" w:rsidRPr="00D94346">
        <w:t xml:space="preserve"> </w:t>
      </w:r>
      <w:r w:rsidR="00F10637">
        <w:t>боснийского</w:t>
      </w:r>
      <w:r w:rsidR="00F10637" w:rsidRPr="00D94346">
        <w:t xml:space="preserve"> </w:t>
      </w:r>
      <w:r w:rsidR="00F10637">
        <w:t>населения</w:t>
      </w:r>
      <w:r w:rsidR="00F10637" w:rsidRPr="00D94346">
        <w:t xml:space="preserve"> </w:t>
      </w:r>
      <w:r w:rsidR="00F10637">
        <w:t>проводилась</w:t>
      </w:r>
      <w:r w:rsidR="00F10637" w:rsidRPr="00D94346">
        <w:t xml:space="preserve"> </w:t>
      </w:r>
      <w:r w:rsidR="00F10637">
        <w:t>в</w:t>
      </w:r>
      <w:r w:rsidR="00F10637" w:rsidRPr="00D94346">
        <w:t xml:space="preserve"> 1991 </w:t>
      </w:r>
      <w:r w:rsidR="00F10637">
        <w:t>году</w:t>
      </w:r>
      <w:r w:rsidR="00F10637" w:rsidRPr="00D94346">
        <w:t xml:space="preserve">, </w:t>
      </w:r>
      <w:r w:rsidR="00F10637">
        <w:t>до</w:t>
      </w:r>
      <w:r w:rsidR="00F10637" w:rsidRPr="00D94346">
        <w:t xml:space="preserve"> </w:t>
      </w:r>
      <w:r w:rsidR="00F10637">
        <w:t>конфликта</w:t>
      </w:r>
      <w:r w:rsidR="00F10637" w:rsidRPr="00D94346">
        <w:t xml:space="preserve">, </w:t>
      </w:r>
      <w:r w:rsidR="00F10637">
        <w:t>и</w:t>
      </w:r>
      <w:r w:rsidR="00F10637" w:rsidRPr="00D94346">
        <w:t xml:space="preserve"> </w:t>
      </w:r>
      <w:r w:rsidR="00F10637">
        <w:t>спраш</w:t>
      </w:r>
      <w:r w:rsidR="00F10637">
        <w:t>и</w:t>
      </w:r>
      <w:r w:rsidR="00F10637">
        <w:t>вает, планирует ли Босния и Герцеговина</w:t>
      </w:r>
      <w:r w:rsidR="00F10637" w:rsidRPr="00D94346">
        <w:t xml:space="preserve"> </w:t>
      </w:r>
      <w:r w:rsidR="00F10637">
        <w:t>провести новую перепись</w:t>
      </w:r>
      <w:r w:rsidR="00F10637" w:rsidRPr="00D94346">
        <w:t xml:space="preserve"> </w:t>
      </w:r>
      <w:r w:rsidR="00F10637">
        <w:t>для опред</w:t>
      </w:r>
      <w:r w:rsidR="00F10637">
        <w:t>е</w:t>
      </w:r>
      <w:r w:rsidR="00F10637">
        <w:t>ления состава собственного населения</w:t>
      </w:r>
      <w:r w:rsidR="00F10637" w:rsidRPr="00D94346">
        <w:t xml:space="preserve">; </w:t>
      </w:r>
      <w:r w:rsidR="00F10637">
        <w:t>это станет важным шагом в деле уст</w:t>
      </w:r>
      <w:r w:rsidR="00F10637">
        <w:t>а</w:t>
      </w:r>
      <w:r w:rsidR="00F10637">
        <w:t>новления</w:t>
      </w:r>
      <w:r w:rsidR="00F10637" w:rsidRPr="00D94346">
        <w:t xml:space="preserve"> </w:t>
      </w:r>
      <w:r w:rsidR="00F10637">
        <w:t>подсудности лиц, ответственных за пытки</w:t>
      </w:r>
      <w:r w:rsidR="00F10637" w:rsidRPr="00D94346">
        <w:t>.</w:t>
      </w:r>
    </w:p>
    <w:p w:rsidR="00F10637" w:rsidRPr="0062263E" w:rsidRDefault="007D430E" w:rsidP="00F10637">
      <w:pPr>
        <w:pStyle w:val="SingleTxtGR"/>
      </w:pPr>
      <w:r w:rsidRPr="007D430E">
        <w:t>54.</w:t>
      </w:r>
      <w:r w:rsidRPr="007D430E">
        <w:tab/>
      </w:r>
      <w:r w:rsidR="00F10637">
        <w:t>Он</w:t>
      </w:r>
      <w:r w:rsidR="00F10637" w:rsidRPr="002E20AD">
        <w:t xml:space="preserve"> </w:t>
      </w:r>
      <w:r w:rsidR="00F10637">
        <w:t>хотел</w:t>
      </w:r>
      <w:r w:rsidR="00F10637" w:rsidRPr="002E20AD">
        <w:t xml:space="preserve"> </w:t>
      </w:r>
      <w:r w:rsidR="00F10637">
        <w:t>бы</w:t>
      </w:r>
      <w:r w:rsidR="00F10637" w:rsidRPr="002E20AD">
        <w:t xml:space="preserve"> </w:t>
      </w:r>
      <w:r w:rsidR="00F10637">
        <w:t>знать</w:t>
      </w:r>
      <w:r w:rsidR="00F10637" w:rsidRPr="002E20AD">
        <w:t xml:space="preserve">, </w:t>
      </w:r>
      <w:r w:rsidR="00F10637">
        <w:t>признаются</w:t>
      </w:r>
      <w:r w:rsidR="00F10637" w:rsidRPr="002E20AD">
        <w:t xml:space="preserve"> </w:t>
      </w:r>
      <w:r w:rsidR="00F10637">
        <w:t>ли</w:t>
      </w:r>
      <w:r w:rsidR="00F10637" w:rsidRPr="002E20AD">
        <w:t xml:space="preserve"> </w:t>
      </w:r>
      <w:r w:rsidR="00F10637">
        <w:t>лица</w:t>
      </w:r>
      <w:r w:rsidR="00F10637" w:rsidRPr="002E20AD">
        <w:t xml:space="preserve">, </w:t>
      </w:r>
      <w:r w:rsidR="00F10637">
        <w:t>представляющие</w:t>
      </w:r>
      <w:r w:rsidR="00F10637" w:rsidRPr="002E20AD">
        <w:t xml:space="preserve"> </w:t>
      </w:r>
      <w:r w:rsidR="00F10637">
        <w:t>меньшинства</w:t>
      </w:r>
      <w:r w:rsidR="00F10637" w:rsidRPr="002E20AD">
        <w:t xml:space="preserve"> </w:t>
      </w:r>
      <w:r w:rsidR="00F10637">
        <w:t>и не являющиеся боснийцами, хорватами или сербами, гражданами государства-участника и имеют ли они политических представителей</w:t>
      </w:r>
      <w:r w:rsidR="00F10637" w:rsidRPr="002E20AD">
        <w:t xml:space="preserve">. </w:t>
      </w:r>
      <w:r w:rsidR="00F10637">
        <w:t>Будет</w:t>
      </w:r>
      <w:r w:rsidR="00F10637" w:rsidRPr="0062263E">
        <w:t xml:space="preserve"> </w:t>
      </w:r>
      <w:r w:rsidR="00F10637">
        <w:t>полезно</w:t>
      </w:r>
      <w:r w:rsidR="00F10637" w:rsidRPr="0062263E">
        <w:t xml:space="preserve"> </w:t>
      </w:r>
      <w:r w:rsidR="00F10637">
        <w:t>у</w:t>
      </w:r>
      <w:r w:rsidR="00F10637">
        <w:t>з</w:t>
      </w:r>
      <w:r w:rsidR="00F10637">
        <w:t>нать</w:t>
      </w:r>
      <w:r w:rsidR="00F10637" w:rsidRPr="0062263E">
        <w:t xml:space="preserve">, </w:t>
      </w:r>
      <w:r w:rsidR="00F10637">
        <w:t>планирует</w:t>
      </w:r>
      <w:r w:rsidR="00F10637" w:rsidRPr="0062263E">
        <w:t xml:space="preserve"> </w:t>
      </w:r>
      <w:r w:rsidR="00F10637">
        <w:t>ли</w:t>
      </w:r>
      <w:r w:rsidR="00F10637" w:rsidRPr="0062263E">
        <w:t xml:space="preserve"> </w:t>
      </w:r>
      <w:r w:rsidR="00F10637">
        <w:t>государство</w:t>
      </w:r>
      <w:r w:rsidR="00F10637" w:rsidRPr="0062263E">
        <w:t>-</w:t>
      </w:r>
      <w:r w:rsidR="00F10637">
        <w:t>участник</w:t>
      </w:r>
      <w:r w:rsidR="00F10637" w:rsidRPr="0062263E">
        <w:t xml:space="preserve"> </w:t>
      </w:r>
      <w:r w:rsidR="00F10637">
        <w:t>ратифицировать</w:t>
      </w:r>
      <w:r w:rsidR="00F10637" w:rsidRPr="0062263E">
        <w:t xml:space="preserve"> </w:t>
      </w:r>
      <w:r w:rsidR="00F10637">
        <w:t>Конвенцию</w:t>
      </w:r>
      <w:r w:rsidR="00F10637" w:rsidRPr="0062263E">
        <w:t xml:space="preserve"> 1954 </w:t>
      </w:r>
      <w:r w:rsidR="00F10637">
        <w:t>года о статусе апатридов и Конвенцию</w:t>
      </w:r>
      <w:r w:rsidR="00F10637" w:rsidRPr="0062263E">
        <w:t xml:space="preserve"> 1961 </w:t>
      </w:r>
      <w:r w:rsidR="00F10637">
        <w:t>года о сокращении безгражданства</w:t>
      </w:r>
      <w:r w:rsidR="00F10637" w:rsidRPr="0062263E">
        <w:t>.</w:t>
      </w:r>
    </w:p>
    <w:p w:rsidR="00F10637" w:rsidRPr="007A68E9" w:rsidRDefault="007D430E" w:rsidP="00F10637">
      <w:pPr>
        <w:pStyle w:val="SingleTxtGR"/>
      </w:pPr>
      <w:r w:rsidRPr="007D430E">
        <w:t>55.</w:t>
      </w:r>
      <w:r w:rsidRPr="007D430E">
        <w:tab/>
      </w:r>
      <w:r w:rsidR="00F10637">
        <w:rPr>
          <w:b/>
        </w:rPr>
        <w:t>Г</w:t>
      </w:r>
      <w:r w:rsidR="00F10637" w:rsidRPr="00D716F6">
        <w:rPr>
          <w:b/>
        </w:rPr>
        <w:t>-</w:t>
      </w:r>
      <w:r w:rsidR="00F10637">
        <w:rPr>
          <w:b/>
        </w:rPr>
        <w:t>жа</w:t>
      </w:r>
      <w:r w:rsidR="00F10637" w:rsidRPr="00D716F6">
        <w:rPr>
          <w:b/>
        </w:rPr>
        <w:t xml:space="preserve"> </w:t>
      </w:r>
      <w:r w:rsidR="00F10637">
        <w:rPr>
          <w:b/>
        </w:rPr>
        <w:t>Све</w:t>
      </w:r>
      <w:r>
        <w:rPr>
          <w:b/>
        </w:rPr>
        <w:t>о</w:t>
      </w:r>
      <w:r w:rsidR="00F10637">
        <w:rPr>
          <w:b/>
        </w:rPr>
        <w:t>сс</w:t>
      </w:r>
      <w:r w:rsidR="00F10637" w:rsidRPr="00D716F6">
        <w:rPr>
          <w:b/>
        </w:rPr>
        <w:t xml:space="preserve"> </w:t>
      </w:r>
      <w:r w:rsidR="00F10637">
        <w:t>спрашивает</w:t>
      </w:r>
      <w:r w:rsidR="00F10637" w:rsidRPr="00D716F6">
        <w:t xml:space="preserve">, </w:t>
      </w:r>
      <w:r w:rsidR="00F10637">
        <w:t>будет ли парламентская комиссия, которую г</w:t>
      </w:r>
      <w:r w:rsidR="00F10637">
        <w:t>о</w:t>
      </w:r>
      <w:r w:rsidR="00F10637">
        <w:t>сударство</w:t>
      </w:r>
      <w:r w:rsidR="00F10637" w:rsidRPr="00D716F6">
        <w:t>-</w:t>
      </w:r>
      <w:r w:rsidR="00F10637">
        <w:t>участник</w:t>
      </w:r>
      <w:r w:rsidR="00F10637" w:rsidRPr="00D716F6">
        <w:t xml:space="preserve"> </w:t>
      </w:r>
      <w:r w:rsidR="00F10637">
        <w:t>планирует</w:t>
      </w:r>
      <w:r w:rsidR="00F10637" w:rsidRPr="00D716F6">
        <w:t xml:space="preserve"> </w:t>
      </w:r>
      <w:r w:rsidR="00F10637">
        <w:t>создать</w:t>
      </w:r>
      <w:r w:rsidR="00F10637" w:rsidRPr="00D716F6">
        <w:t xml:space="preserve"> </w:t>
      </w:r>
      <w:r w:rsidR="00F10637">
        <w:t>с</w:t>
      </w:r>
      <w:r w:rsidR="00F10637" w:rsidRPr="00D716F6">
        <w:t xml:space="preserve"> </w:t>
      </w:r>
      <w:r w:rsidR="00F10637">
        <w:t>целью</w:t>
      </w:r>
      <w:r w:rsidR="00F10637" w:rsidRPr="00D716F6">
        <w:t xml:space="preserve"> </w:t>
      </w:r>
      <w:r w:rsidR="00F10637">
        <w:t>предоставления</w:t>
      </w:r>
      <w:r w:rsidR="00F10637" w:rsidRPr="00D716F6">
        <w:t xml:space="preserve"> </w:t>
      </w:r>
      <w:r w:rsidR="00F10637">
        <w:t>компенсаций</w:t>
      </w:r>
      <w:r w:rsidR="00F10637" w:rsidRPr="00D716F6">
        <w:t xml:space="preserve"> </w:t>
      </w:r>
      <w:r w:rsidR="00F10637">
        <w:t>и</w:t>
      </w:r>
      <w:r w:rsidR="00F10637" w:rsidRPr="00D716F6">
        <w:t xml:space="preserve"> </w:t>
      </w:r>
      <w:r w:rsidR="00F10637">
        <w:t>уравнивания</w:t>
      </w:r>
      <w:r w:rsidR="00F10637" w:rsidRPr="00D716F6">
        <w:t xml:space="preserve"> </w:t>
      </w:r>
      <w:r w:rsidR="00F10637">
        <w:t>в</w:t>
      </w:r>
      <w:r w:rsidR="00F10637" w:rsidRPr="00D716F6">
        <w:t xml:space="preserve"> </w:t>
      </w:r>
      <w:r w:rsidR="00F10637">
        <w:t>правах жертв войны и жертв пыток, заниматься приемом жалоб или же она будет представлять собой надзорный механизм</w:t>
      </w:r>
      <w:r w:rsidR="00F10637" w:rsidRPr="00D716F6">
        <w:t xml:space="preserve">. </w:t>
      </w:r>
      <w:r w:rsidR="00F10637">
        <w:t>Будут</w:t>
      </w:r>
      <w:r w:rsidR="00F10637" w:rsidRPr="001B6B23">
        <w:t xml:space="preserve"> </w:t>
      </w:r>
      <w:r w:rsidR="00F10637">
        <w:t>ли</w:t>
      </w:r>
      <w:r w:rsidR="00F10637" w:rsidRPr="001B6B23">
        <w:t xml:space="preserve"> </w:t>
      </w:r>
      <w:r w:rsidR="00F10637">
        <w:t>созданы</w:t>
      </w:r>
      <w:r w:rsidR="00F10637" w:rsidRPr="001B6B23">
        <w:t xml:space="preserve"> </w:t>
      </w:r>
      <w:r w:rsidR="00F10637">
        <w:t>местные</w:t>
      </w:r>
      <w:r w:rsidR="00F10637" w:rsidRPr="001B6B23">
        <w:t xml:space="preserve"> </w:t>
      </w:r>
      <w:r w:rsidR="00F10637">
        <w:t>комитеты</w:t>
      </w:r>
      <w:r w:rsidR="00F10637" w:rsidRPr="001B6B23">
        <w:t xml:space="preserve">, </w:t>
      </w:r>
      <w:r w:rsidR="00F10637">
        <w:t>в</w:t>
      </w:r>
      <w:r w:rsidR="00F10637" w:rsidRPr="001B6B23">
        <w:t xml:space="preserve"> </w:t>
      </w:r>
      <w:r w:rsidR="00F10637">
        <w:t>которых</w:t>
      </w:r>
      <w:r w:rsidR="00F10637" w:rsidRPr="001B6B23">
        <w:t xml:space="preserve"> </w:t>
      </w:r>
      <w:r w:rsidR="00F10637">
        <w:t>люди</w:t>
      </w:r>
      <w:r w:rsidR="00F10637" w:rsidRPr="001B6B23">
        <w:t xml:space="preserve"> </w:t>
      </w:r>
      <w:r w:rsidR="00F10637">
        <w:t>смогут</w:t>
      </w:r>
      <w:r w:rsidR="00F10637" w:rsidRPr="001B6B23">
        <w:t xml:space="preserve"> </w:t>
      </w:r>
      <w:r w:rsidR="00F10637">
        <w:t>регистрировать свои заявления на месте без необходимости совершать далекие поездки</w:t>
      </w:r>
      <w:r w:rsidR="00F10637" w:rsidRPr="00042943">
        <w:t xml:space="preserve">? </w:t>
      </w:r>
      <w:r w:rsidR="00F10637">
        <w:t>Комитет</w:t>
      </w:r>
      <w:r w:rsidR="00F10637" w:rsidRPr="007A68E9">
        <w:t xml:space="preserve"> </w:t>
      </w:r>
      <w:r w:rsidR="00F10637">
        <w:t>будет</w:t>
      </w:r>
      <w:r w:rsidR="00F10637" w:rsidRPr="007A68E9">
        <w:t xml:space="preserve"> </w:t>
      </w:r>
      <w:r w:rsidR="00F10637">
        <w:t>рад</w:t>
      </w:r>
      <w:r w:rsidR="00F10637" w:rsidRPr="007A68E9">
        <w:t xml:space="preserve"> </w:t>
      </w:r>
      <w:r w:rsidR="00F10637">
        <w:t>пол</w:t>
      </w:r>
      <w:r w:rsidR="00F10637">
        <w:t>у</w:t>
      </w:r>
      <w:r w:rsidR="00F10637">
        <w:t>чить</w:t>
      </w:r>
      <w:r w:rsidR="00F10637" w:rsidRPr="007A68E9">
        <w:t xml:space="preserve"> </w:t>
      </w:r>
      <w:r w:rsidR="00F10637">
        <w:t>обновленную</w:t>
      </w:r>
      <w:r w:rsidR="00F10637" w:rsidRPr="007A68E9">
        <w:t xml:space="preserve"> </w:t>
      </w:r>
      <w:r w:rsidR="00F10637">
        <w:t>информацию</w:t>
      </w:r>
      <w:r w:rsidR="00F10637" w:rsidRPr="007A68E9">
        <w:t xml:space="preserve"> </w:t>
      </w:r>
      <w:r w:rsidR="00F10637">
        <w:t>о</w:t>
      </w:r>
      <w:r w:rsidR="00F10637" w:rsidRPr="007A68E9">
        <w:t xml:space="preserve"> </w:t>
      </w:r>
      <w:r w:rsidR="00F10637">
        <w:t>ходе</w:t>
      </w:r>
      <w:r w:rsidR="00F10637" w:rsidRPr="007A68E9">
        <w:t xml:space="preserve"> </w:t>
      </w:r>
      <w:r w:rsidR="00F10637">
        <w:t>процесса</w:t>
      </w:r>
      <w:r w:rsidR="00F10637" w:rsidRPr="007A68E9">
        <w:t xml:space="preserve"> </w:t>
      </w:r>
      <w:r w:rsidR="00F10637">
        <w:t>создания</w:t>
      </w:r>
      <w:r w:rsidR="00F10637" w:rsidRPr="007A68E9">
        <w:t xml:space="preserve"> </w:t>
      </w:r>
      <w:r w:rsidR="00F10637">
        <w:t>упомянутой коми</w:t>
      </w:r>
      <w:r w:rsidR="00F10637">
        <w:t>с</w:t>
      </w:r>
      <w:r w:rsidR="00F10637">
        <w:t>сии, как только такая информация будет доступна</w:t>
      </w:r>
      <w:r w:rsidR="00F10637" w:rsidRPr="007A68E9">
        <w:t xml:space="preserve">. </w:t>
      </w:r>
    </w:p>
    <w:p w:rsidR="00F10637" w:rsidRPr="00AB331D" w:rsidRDefault="000B3F42" w:rsidP="00F10637">
      <w:pPr>
        <w:pStyle w:val="SingleTxtGR"/>
      </w:pPr>
      <w:r w:rsidRPr="000B3F42">
        <w:t>56.</w:t>
      </w:r>
      <w:r w:rsidRPr="000B3F42">
        <w:tab/>
      </w:r>
      <w:r w:rsidR="00F10637">
        <w:t>Она</w:t>
      </w:r>
      <w:r w:rsidR="00F10637" w:rsidRPr="005633EC">
        <w:t xml:space="preserve"> </w:t>
      </w:r>
      <w:r w:rsidR="00F10637">
        <w:t>хотела</w:t>
      </w:r>
      <w:r w:rsidR="00F10637" w:rsidRPr="005633EC">
        <w:t xml:space="preserve"> </w:t>
      </w:r>
      <w:r w:rsidR="00F10637">
        <w:t>бы</w:t>
      </w:r>
      <w:r w:rsidR="00F10637" w:rsidRPr="005633EC">
        <w:t xml:space="preserve"> </w:t>
      </w:r>
      <w:r w:rsidR="00F10637">
        <w:t>знать</w:t>
      </w:r>
      <w:r w:rsidR="00F10637" w:rsidRPr="005633EC">
        <w:t xml:space="preserve">, </w:t>
      </w:r>
      <w:r w:rsidR="00F10637">
        <w:t>будет</w:t>
      </w:r>
      <w:r w:rsidR="00F10637" w:rsidRPr="005633EC">
        <w:t xml:space="preserve"> </w:t>
      </w:r>
      <w:r w:rsidR="00F10637">
        <w:t>ли</w:t>
      </w:r>
      <w:r w:rsidR="00F10637" w:rsidRPr="005633EC">
        <w:t xml:space="preserve"> </w:t>
      </w:r>
      <w:r w:rsidR="00F10637">
        <w:t>государство</w:t>
      </w:r>
      <w:r w:rsidR="00F10637" w:rsidRPr="005633EC">
        <w:t>-</w:t>
      </w:r>
      <w:r w:rsidR="00F10637">
        <w:t>участник</w:t>
      </w:r>
      <w:r w:rsidR="00F10637" w:rsidRPr="005633EC">
        <w:t xml:space="preserve"> </w:t>
      </w:r>
      <w:r w:rsidR="00F10637">
        <w:t>принимать меры</w:t>
      </w:r>
      <w:r w:rsidR="00F10637" w:rsidRPr="005633EC">
        <w:t xml:space="preserve"> </w:t>
      </w:r>
      <w:r w:rsidR="00F10637">
        <w:t>по интенсификации</w:t>
      </w:r>
      <w:r w:rsidR="00F10637" w:rsidRPr="005633EC">
        <w:t xml:space="preserve"> </w:t>
      </w:r>
      <w:r w:rsidR="00F10637">
        <w:t xml:space="preserve">работы, проводимой в настоящее время </w:t>
      </w:r>
      <w:r w:rsidR="00F10637" w:rsidRPr="00DA3A36">
        <w:t>НПО</w:t>
      </w:r>
      <w:r w:rsidR="00F10637" w:rsidRPr="005633EC">
        <w:t xml:space="preserve"> </w:t>
      </w:r>
      <w:r w:rsidR="00F10637">
        <w:t>в порядке оказ</w:t>
      </w:r>
      <w:r w:rsidR="00F10637">
        <w:t>а</w:t>
      </w:r>
      <w:r w:rsidR="00F10637">
        <w:t>ния поддержки жертвам войны, прежде всего потому, что они являются незав</w:t>
      </w:r>
      <w:r w:rsidR="00F10637">
        <w:t>и</w:t>
      </w:r>
      <w:r w:rsidR="00F10637">
        <w:t>симыми организациями и во многих из них работают</w:t>
      </w:r>
      <w:r w:rsidR="00F10637" w:rsidRPr="005633EC">
        <w:t xml:space="preserve"> </w:t>
      </w:r>
      <w:r w:rsidR="00F10637">
        <w:t>высококвалифицирова</w:t>
      </w:r>
      <w:r w:rsidR="00F10637">
        <w:t>н</w:t>
      </w:r>
      <w:r w:rsidR="00F10637">
        <w:t>ные специалисты</w:t>
      </w:r>
      <w:r w:rsidR="00F10637" w:rsidRPr="005633EC">
        <w:t xml:space="preserve">. </w:t>
      </w:r>
      <w:r w:rsidR="00F10637">
        <w:t>НПО</w:t>
      </w:r>
      <w:r w:rsidR="00F10637" w:rsidRPr="00AB331D">
        <w:t xml:space="preserve"> </w:t>
      </w:r>
      <w:r w:rsidR="00F10637">
        <w:t>могут</w:t>
      </w:r>
      <w:r w:rsidR="00F10637" w:rsidRPr="00AB331D">
        <w:t xml:space="preserve"> </w:t>
      </w:r>
      <w:r w:rsidR="00F10637">
        <w:t>оказывать</w:t>
      </w:r>
      <w:r w:rsidR="00F10637" w:rsidRPr="00AB331D">
        <w:t xml:space="preserve"> </w:t>
      </w:r>
      <w:r w:rsidR="00F10637">
        <w:t>столь</w:t>
      </w:r>
      <w:r w:rsidR="00F10637" w:rsidRPr="00AB331D">
        <w:t xml:space="preserve"> </w:t>
      </w:r>
      <w:r w:rsidR="00F10637">
        <w:t>востребованную</w:t>
      </w:r>
      <w:r w:rsidR="00F10637" w:rsidRPr="00AB331D">
        <w:t xml:space="preserve"> </w:t>
      </w:r>
      <w:r w:rsidR="00F10637">
        <w:t>психосоциал</w:t>
      </w:r>
      <w:r w:rsidR="00F10637">
        <w:t>ь</w:t>
      </w:r>
      <w:r w:rsidR="00F10637">
        <w:t>ную</w:t>
      </w:r>
      <w:r w:rsidR="00F10637" w:rsidRPr="00AB331D">
        <w:t xml:space="preserve"> </w:t>
      </w:r>
      <w:r w:rsidR="00F10637">
        <w:t>поддержку</w:t>
      </w:r>
      <w:r w:rsidR="00F10637" w:rsidRPr="00AB331D">
        <w:t xml:space="preserve"> </w:t>
      </w:r>
      <w:r w:rsidR="00F10637">
        <w:t>семьям</w:t>
      </w:r>
      <w:r w:rsidR="00F10637" w:rsidRPr="00AB331D">
        <w:t xml:space="preserve"> </w:t>
      </w:r>
      <w:r w:rsidR="00F10637">
        <w:t>в ходе</w:t>
      </w:r>
      <w:r w:rsidR="00F10637" w:rsidRPr="00AB331D">
        <w:t xml:space="preserve"> </w:t>
      </w:r>
      <w:r w:rsidR="00F10637">
        <w:t>тяжелой процедуры эксгумации</w:t>
      </w:r>
      <w:r w:rsidR="00F10637" w:rsidRPr="00AB331D">
        <w:t xml:space="preserve">. </w:t>
      </w:r>
    </w:p>
    <w:p w:rsidR="00F10637" w:rsidRPr="0034157A" w:rsidRDefault="000B3F42" w:rsidP="00F10637">
      <w:pPr>
        <w:pStyle w:val="SingleTxtGR"/>
      </w:pPr>
      <w:r w:rsidRPr="000B3F42">
        <w:t>57.</w:t>
      </w:r>
      <w:r w:rsidRPr="000B3F42">
        <w:tab/>
      </w:r>
      <w:r w:rsidR="00F10637">
        <w:t>Будет</w:t>
      </w:r>
      <w:r w:rsidR="00F10637" w:rsidRPr="0034157A">
        <w:t xml:space="preserve"> </w:t>
      </w:r>
      <w:r w:rsidR="00F10637">
        <w:t>интересно</w:t>
      </w:r>
      <w:r w:rsidR="00F10637" w:rsidRPr="0034157A">
        <w:t xml:space="preserve"> </w:t>
      </w:r>
      <w:r w:rsidR="00F10637">
        <w:t>узнать, располагает ли государство-участник статист</w:t>
      </w:r>
      <w:r w:rsidR="00F10637">
        <w:t>и</w:t>
      </w:r>
      <w:r w:rsidR="00F10637">
        <w:t>ческими данными, дезагрегированными по критерию этнической принадлежн</w:t>
      </w:r>
      <w:r w:rsidR="00F10637">
        <w:t>о</w:t>
      </w:r>
      <w:r w:rsidR="00F10637">
        <w:t>сти, по всем сферам</w:t>
      </w:r>
      <w:r w:rsidR="00F10637" w:rsidRPr="0034157A">
        <w:t xml:space="preserve">, </w:t>
      </w:r>
      <w:r w:rsidR="00F10637">
        <w:t>в том числе данными по преступлениям</w:t>
      </w:r>
      <w:r w:rsidR="00F10637" w:rsidRPr="0034157A">
        <w:t xml:space="preserve">. </w:t>
      </w:r>
    </w:p>
    <w:p w:rsidR="00F10637" w:rsidRPr="00F1520B" w:rsidRDefault="000B3F42" w:rsidP="00F10637">
      <w:pPr>
        <w:pStyle w:val="SingleTxtGR"/>
      </w:pPr>
      <w:r w:rsidRPr="000B3F42">
        <w:t>58.</w:t>
      </w:r>
      <w:r w:rsidRPr="000B3F42">
        <w:tab/>
      </w:r>
      <w:r w:rsidR="00F10637">
        <w:t>Она</w:t>
      </w:r>
      <w:r w:rsidR="00F10637" w:rsidRPr="0034157A">
        <w:t xml:space="preserve"> </w:t>
      </w:r>
      <w:r w:rsidR="00F10637">
        <w:t>особенно</w:t>
      </w:r>
      <w:r w:rsidR="00F10637" w:rsidRPr="0034157A">
        <w:t xml:space="preserve"> </w:t>
      </w:r>
      <w:r w:rsidR="00F10637">
        <w:t>рада</w:t>
      </w:r>
      <w:r w:rsidR="00F10637" w:rsidRPr="0034157A">
        <w:t xml:space="preserve"> </w:t>
      </w:r>
      <w:r w:rsidR="00F10637">
        <w:t>ознакомиться</w:t>
      </w:r>
      <w:r w:rsidR="00F10637" w:rsidRPr="0034157A">
        <w:t xml:space="preserve"> </w:t>
      </w:r>
      <w:r w:rsidR="00F10637">
        <w:t>с</w:t>
      </w:r>
      <w:r w:rsidR="00F10637" w:rsidRPr="0034157A">
        <w:t xml:space="preserve"> </w:t>
      </w:r>
      <w:r w:rsidR="00F10637">
        <w:t>предоставленной</w:t>
      </w:r>
      <w:r w:rsidR="00F10637" w:rsidRPr="0034157A">
        <w:t xml:space="preserve"> </w:t>
      </w:r>
      <w:r w:rsidR="00F10637">
        <w:t>делегацией</w:t>
      </w:r>
      <w:r w:rsidR="00F10637" w:rsidRPr="0034157A">
        <w:t xml:space="preserve"> </w:t>
      </w:r>
      <w:r w:rsidR="00F10637">
        <w:t>инфо</w:t>
      </w:r>
      <w:r w:rsidR="00F10637">
        <w:t>р</w:t>
      </w:r>
      <w:r w:rsidR="00F10637">
        <w:t>мацией</w:t>
      </w:r>
      <w:r w:rsidR="00F10637" w:rsidRPr="0034157A">
        <w:t xml:space="preserve"> </w:t>
      </w:r>
      <w:r w:rsidR="00F10637">
        <w:t>о мерах по мониторингу</w:t>
      </w:r>
      <w:r w:rsidR="00F10637" w:rsidRPr="0034157A">
        <w:t xml:space="preserve"> </w:t>
      </w:r>
      <w:r w:rsidR="00F10637">
        <w:t>соблюдения прав</w:t>
      </w:r>
      <w:r w:rsidR="00F10637" w:rsidRPr="0034157A">
        <w:t xml:space="preserve"> </w:t>
      </w:r>
      <w:r w:rsidR="00F10637">
        <w:t>лиц с психическими ра</w:t>
      </w:r>
      <w:r w:rsidR="00F10637">
        <w:t>с</w:t>
      </w:r>
      <w:r w:rsidR="00F10637">
        <w:t>стройствами</w:t>
      </w:r>
      <w:r w:rsidR="00F10637" w:rsidRPr="0034157A">
        <w:t xml:space="preserve">. </w:t>
      </w:r>
      <w:r w:rsidR="00F10637">
        <w:t>Она</w:t>
      </w:r>
      <w:r w:rsidR="00F10637" w:rsidRPr="00F1520B">
        <w:t xml:space="preserve"> </w:t>
      </w:r>
      <w:r w:rsidR="00F10637">
        <w:t>спрашивает</w:t>
      </w:r>
      <w:r w:rsidR="00F10637" w:rsidRPr="00F1520B">
        <w:t xml:space="preserve">, </w:t>
      </w:r>
      <w:r w:rsidR="00F10637">
        <w:t>принимались</w:t>
      </w:r>
      <w:r w:rsidR="00F10637" w:rsidRPr="00F1520B">
        <w:t xml:space="preserve"> </w:t>
      </w:r>
      <w:r w:rsidR="00F10637">
        <w:t>ли</w:t>
      </w:r>
      <w:r w:rsidR="00F10637" w:rsidRPr="00F1520B">
        <w:t xml:space="preserve"> </w:t>
      </w:r>
      <w:r w:rsidR="00F10637">
        <w:t>специальные</w:t>
      </w:r>
      <w:r w:rsidR="00F10637" w:rsidRPr="00F1520B">
        <w:t xml:space="preserve"> </w:t>
      </w:r>
      <w:r w:rsidR="00F10637">
        <w:t>меры</w:t>
      </w:r>
      <w:r w:rsidR="00F10637" w:rsidRPr="00F1520B">
        <w:t xml:space="preserve"> </w:t>
      </w:r>
      <w:r w:rsidR="00F10637">
        <w:t>с</w:t>
      </w:r>
      <w:r w:rsidR="00F10637" w:rsidRPr="00F1520B">
        <w:t xml:space="preserve"> </w:t>
      </w:r>
      <w:r w:rsidR="00F10637">
        <w:t>целью</w:t>
      </w:r>
      <w:r w:rsidR="00F10637" w:rsidRPr="00F1520B">
        <w:t xml:space="preserve"> </w:t>
      </w:r>
      <w:r w:rsidR="00F10637">
        <w:t>р</w:t>
      </w:r>
      <w:r w:rsidR="00F10637">
        <w:t>е</w:t>
      </w:r>
      <w:r w:rsidR="00F10637">
        <w:t>шения</w:t>
      </w:r>
      <w:r w:rsidR="00F10637" w:rsidRPr="00F1520B">
        <w:t xml:space="preserve"> </w:t>
      </w:r>
      <w:r w:rsidR="00F10637">
        <w:t>проблем, которые возникли в</w:t>
      </w:r>
      <w:r w:rsidR="00F10637" w:rsidRPr="00F1520B">
        <w:t xml:space="preserve"> </w:t>
      </w:r>
      <w:r w:rsidR="00F10637">
        <w:t>отделении для лечения острых форм пс</w:t>
      </w:r>
      <w:r w:rsidR="00F10637">
        <w:t>и</w:t>
      </w:r>
      <w:r w:rsidR="00F10637">
        <w:t>хических ра</w:t>
      </w:r>
      <w:r w:rsidR="00F10637">
        <w:t>с</w:t>
      </w:r>
      <w:r w:rsidR="00F10637">
        <w:t>стройств в психиатрической клинике в Соколаце</w:t>
      </w:r>
      <w:r w:rsidR="00F10637" w:rsidRPr="00F1520B">
        <w:t xml:space="preserve">. </w:t>
      </w:r>
    </w:p>
    <w:p w:rsidR="00F10637" w:rsidRPr="00E85011" w:rsidRDefault="000B3F42" w:rsidP="00F10637">
      <w:pPr>
        <w:pStyle w:val="SingleTxtGR"/>
      </w:pPr>
      <w:r w:rsidRPr="000B3F42">
        <w:t>59.</w:t>
      </w:r>
      <w:r w:rsidRPr="000B3F42">
        <w:tab/>
      </w:r>
      <w:r w:rsidR="00F10637">
        <w:rPr>
          <w:b/>
        </w:rPr>
        <w:t>Председатель</w:t>
      </w:r>
      <w:r w:rsidR="00F10637" w:rsidRPr="007A1CD8">
        <w:rPr>
          <w:b/>
        </w:rPr>
        <w:t xml:space="preserve"> </w:t>
      </w:r>
      <w:r w:rsidR="00F10637">
        <w:t>просит</w:t>
      </w:r>
      <w:r w:rsidR="00F10637" w:rsidRPr="007A1CD8">
        <w:t xml:space="preserve"> </w:t>
      </w:r>
      <w:r w:rsidR="00F10637">
        <w:t>делегацию</w:t>
      </w:r>
      <w:r w:rsidR="00F10637" w:rsidRPr="007A1CD8">
        <w:t xml:space="preserve"> </w:t>
      </w:r>
      <w:r w:rsidR="00F10637">
        <w:t>прокомментировать</w:t>
      </w:r>
      <w:r w:rsidR="00F10637" w:rsidRPr="007A1CD8">
        <w:t xml:space="preserve"> </w:t>
      </w:r>
      <w:r w:rsidR="00F10637">
        <w:t>доклады</w:t>
      </w:r>
      <w:r w:rsidR="00F10637" w:rsidRPr="007A1CD8">
        <w:t xml:space="preserve"> </w:t>
      </w:r>
      <w:r w:rsidR="00F10637">
        <w:t>НПО</w:t>
      </w:r>
      <w:r w:rsidR="00F10637" w:rsidRPr="007A1CD8">
        <w:t xml:space="preserve">, </w:t>
      </w:r>
      <w:r w:rsidR="00F10637">
        <w:t>в</w:t>
      </w:r>
      <w:r w:rsidR="00F10637" w:rsidRPr="007A1CD8">
        <w:t xml:space="preserve"> </w:t>
      </w:r>
      <w:r w:rsidR="00F10637">
        <w:t>к</w:t>
      </w:r>
      <w:r w:rsidR="00F10637">
        <w:t>о</w:t>
      </w:r>
      <w:r w:rsidR="00F10637">
        <w:t>торых</w:t>
      </w:r>
      <w:r w:rsidR="00F10637" w:rsidRPr="007A1CD8">
        <w:t xml:space="preserve"> </w:t>
      </w:r>
      <w:r w:rsidR="00F10637">
        <w:t>заявляется</w:t>
      </w:r>
      <w:r w:rsidR="00F10637" w:rsidRPr="007A1CD8">
        <w:t xml:space="preserve">, </w:t>
      </w:r>
      <w:r w:rsidR="00F10637">
        <w:t>что</w:t>
      </w:r>
      <w:r w:rsidR="00F10637" w:rsidRPr="007A1CD8">
        <w:t xml:space="preserve"> </w:t>
      </w:r>
      <w:r w:rsidR="00F10637">
        <w:t>лица</w:t>
      </w:r>
      <w:r w:rsidR="00F10637" w:rsidRPr="007A1CD8">
        <w:t xml:space="preserve"> </w:t>
      </w:r>
      <w:r w:rsidR="00F10637">
        <w:t>перемещались</w:t>
      </w:r>
      <w:r w:rsidR="00F10637" w:rsidRPr="007A1CD8">
        <w:t xml:space="preserve"> </w:t>
      </w:r>
      <w:r w:rsidR="00F10637">
        <w:t>по</w:t>
      </w:r>
      <w:r w:rsidR="00F10637" w:rsidRPr="007A1CD8">
        <w:t xml:space="preserve"> </w:t>
      </w:r>
      <w:r w:rsidR="00F10637">
        <w:t>причинам, связанным с наци</w:t>
      </w:r>
      <w:r w:rsidR="00F10637">
        <w:t>о</w:t>
      </w:r>
      <w:r w:rsidR="00F10637">
        <w:t>нальной безопасностью,</w:t>
      </w:r>
      <w:r w:rsidR="00F10637" w:rsidRPr="007A1CD8">
        <w:t xml:space="preserve"> </w:t>
      </w:r>
      <w:r w:rsidR="00F10637">
        <w:t>и</w:t>
      </w:r>
      <w:r w:rsidR="00F10637" w:rsidRPr="007A1CD8">
        <w:t xml:space="preserve"> </w:t>
      </w:r>
      <w:r w:rsidR="00F10637">
        <w:t>подвергались бессрочному задержанию</w:t>
      </w:r>
      <w:r w:rsidR="00F10637" w:rsidRPr="007A1CD8">
        <w:t xml:space="preserve"> </w:t>
      </w:r>
      <w:r w:rsidR="00F10637">
        <w:t>без предъя</w:t>
      </w:r>
      <w:r w:rsidR="00F10637">
        <w:t>в</w:t>
      </w:r>
      <w:r w:rsidR="00F10637">
        <w:t>ления обвинения</w:t>
      </w:r>
      <w:r w:rsidR="00F10637" w:rsidRPr="007A1CD8">
        <w:t xml:space="preserve"> </w:t>
      </w:r>
      <w:r w:rsidR="00F10637">
        <w:t>на основании тайных доказательств, к которым ни они, ни их адвокаты не имели доступа</w:t>
      </w:r>
      <w:r w:rsidR="00F10637" w:rsidRPr="007A1CD8">
        <w:t xml:space="preserve">. </w:t>
      </w:r>
      <w:r w:rsidR="00F10637">
        <w:t>В</w:t>
      </w:r>
      <w:r w:rsidR="00F10637" w:rsidRPr="00D57B4B">
        <w:t xml:space="preserve"> </w:t>
      </w:r>
      <w:r w:rsidR="00F10637">
        <w:t>этом</w:t>
      </w:r>
      <w:r w:rsidR="00F10637" w:rsidRPr="00D57B4B">
        <w:t xml:space="preserve"> </w:t>
      </w:r>
      <w:r w:rsidR="00F10637">
        <w:t>контексте</w:t>
      </w:r>
      <w:r w:rsidR="00F10637" w:rsidRPr="00D57B4B">
        <w:t xml:space="preserve"> </w:t>
      </w:r>
      <w:r w:rsidR="00F10637">
        <w:t>государство</w:t>
      </w:r>
      <w:r w:rsidR="00F10637" w:rsidRPr="00D57B4B">
        <w:t>-</w:t>
      </w:r>
      <w:r w:rsidR="00F10637">
        <w:t>участник</w:t>
      </w:r>
      <w:r w:rsidR="00F10637" w:rsidRPr="00D57B4B">
        <w:t xml:space="preserve">, </w:t>
      </w:r>
      <w:r w:rsidR="00F10637">
        <w:t>как</w:t>
      </w:r>
      <w:r w:rsidR="00F10637" w:rsidRPr="00D57B4B">
        <w:t xml:space="preserve"> </w:t>
      </w:r>
      <w:r w:rsidR="00F10637">
        <w:t>утве</w:t>
      </w:r>
      <w:r w:rsidR="00F10637">
        <w:t>р</w:t>
      </w:r>
      <w:r w:rsidR="00F10637">
        <w:t>ждается</w:t>
      </w:r>
      <w:r w:rsidR="00F10637" w:rsidRPr="00D57B4B">
        <w:t xml:space="preserve">, </w:t>
      </w:r>
      <w:r w:rsidR="00F10637">
        <w:t>предоставило ненадлежащие гарантии</w:t>
      </w:r>
      <w:r w:rsidR="00F10637" w:rsidRPr="00D57B4B">
        <w:t xml:space="preserve"> </w:t>
      </w:r>
      <w:r w:rsidR="00F10637">
        <w:t>недопустимости</w:t>
      </w:r>
      <w:r w:rsidR="00F10637" w:rsidRPr="00D57B4B">
        <w:t xml:space="preserve"> </w:t>
      </w:r>
      <w:r w:rsidR="00F10637">
        <w:t>принудител</w:t>
      </w:r>
      <w:r w:rsidR="00F10637">
        <w:t>ь</w:t>
      </w:r>
      <w:r w:rsidR="00F10637">
        <w:t>ного возвращения</w:t>
      </w:r>
      <w:r w:rsidR="00F10637" w:rsidRPr="00D57B4B">
        <w:t xml:space="preserve">. </w:t>
      </w:r>
      <w:r w:rsidR="00F10637">
        <w:t>Также</w:t>
      </w:r>
      <w:r w:rsidR="00F10637" w:rsidRPr="00C011DF">
        <w:t xml:space="preserve"> </w:t>
      </w:r>
      <w:r w:rsidR="00F10637">
        <w:t>поступали</w:t>
      </w:r>
      <w:r w:rsidR="00F10637" w:rsidRPr="00C011DF">
        <w:t xml:space="preserve"> </w:t>
      </w:r>
      <w:r w:rsidR="00F10637">
        <w:t>сведения</w:t>
      </w:r>
      <w:r w:rsidR="00F10637" w:rsidRPr="00C011DF">
        <w:t xml:space="preserve"> </w:t>
      </w:r>
      <w:r w:rsidR="00F10637">
        <w:t>о</w:t>
      </w:r>
      <w:r w:rsidR="00F10637" w:rsidRPr="00C011DF">
        <w:t xml:space="preserve"> </w:t>
      </w:r>
      <w:r w:rsidR="00F10637">
        <w:t>том</w:t>
      </w:r>
      <w:r w:rsidR="00F10637" w:rsidRPr="00C011DF">
        <w:t xml:space="preserve">, </w:t>
      </w:r>
      <w:r w:rsidR="00F10637">
        <w:t>что</w:t>
      </w:r>
      <w:r w:rsidR="00F10637" w:rsidRPr="00C011DF">
        <w:t xml:space="preserve"> </w:t>
      </w:r>
      <w:r w:rsidR="00F10637">
        <w:t>срок</w:t>
      </w:r>
      <w:r w:rsidR="00F10637" w:rsidRPr="00C011DF">
        <w:t xml:space="preserve"> </w:t>
      </w:r>
      <w:r w:rsidR="00F10637">
        <w:t>задержания</w:t>
      </w:r>
      <w:r w:rsidR="00F10637" w:rsidRPr="00C011DF">
        <w:t xml:space="preserve"> </w:t>
      </w:r>
      <w:r w:rsidR="00F10637">
        <w:t>ин</w:t>
      </w:r>
      <w:r w:rsidR="00F10637">
        <w:t>о</w:t>
      </w:r>
      <w:r w:rsidR="00F10637">
        <w:t>гда</w:t>
      </w:r>
      <w:r w:rsidR="00F10637" w:rsidRPr="00C011DF">
        <w:t xml:space="preserve"> </w:t>
      </w:r>
      <w:r w:rsidR="00F10637">
        <w:t>превышает</w:t>
      </w:r>
      <w:r w:rsidR="00F10637" w:rsidRPr="00C011DF">
        <w:t xml:space="preserve"> 180 </w:t>
      </w:r>
      <w:r w:rsidR="00F10637">
        <w:t>дней</w:t>
      </w:r>
      <w:r w:rsidR="00F10637" w:rsidRPr="00C011DF">
        <w:t xml:space="preserve"> </w:t>
      </w:r>
      <w:r w:rsidR="00F10637">
        <w:t>без</w:t>
      </w:r>
      <w:r w:rsidR="00F10637" w:rsidRPr="00C011DF">
        <w:t xml:space="preserve"> </w:t>
      </w:r>
      <w:r w:rsidR="00F10637">
        <w:t>обязательных</w:t>
      </w:r>
      <w:r w:rsidR="00F10637" w:rsidRPr="00C011DF">
        <w:t xml:space="preserve"> </w:t>
      </w:r>
      <w:r w:rsidR="00F10637">
        <w:t>дополнительных</w:t>
      </w:r>
      <w:r w:rsidR="00F10637" w:rsidRPr="00C011DF">
        <w:t xml:space="preserve"> </w:t>
      </w:r>
      <w:r w:rsidR="00F10637">
        <w:t>оснований</w:t>
      </w:r>
      <w:r w:rsidR="00F10637" w:rsidRPr="00C011DF">
        <w:t xml:space="preserve">, </w:t>
      </w:r>
      <w:r w:rsidR="00F10637">
        <w:t>что з</w:t>
      </w:r>
      <w:r w:rsidR="00F10637">
        <w:t>а</w:t>
      </w:r>
      <w:r w:rsidR="00F10637">
        <w:t>держанным</w:t>
      </w:r>
      <w:r w:rsidR="00F10637" w:rsidRPr="00C011DF">
        <w:t xml:space="preserve"> </w:t>
      </w:r>
      <w:r w:rsidR="00F10637">
        <w:t>недоступна юридическая помощь</w:t>
      </w:r>
      <w:r w:rsidR="00F10637" w:rsidRPr="00C011DF">
        <w:t xml:space="preserve"> </w:t>
      </w:r>
      <w:r w:rsidR="00F10637">
        <w:t>и что</w:t>
      </w:r>
      <w:r w:rsidR="00F10637" w:rsidRPr="00C011DF">
        <w:t xml:space="preserve"> </w:t>
      </w:r>
      <w:r w:rsidR="00F10637">
        <w:t>как минимум в одном сл</w:t>
      </w:r>
      <w:r w:rsidR="00F10637">
        <w:t>у</w:t>
      </w:r>
      <w:r w:rsidR="00F10637">
        <w:t>чае</w:t>
      </w:r>
      <w:r w:rsidR="00F10637" w:rsidRPr="00C011DF">
        <w:t xml:space="preserve"> </w:t>
      </w:r>
      <w:r w:rsidR="00F10637">
        <w:t>задержанный был возвращен в страну, в которой он подвергался пыткам</w:t>
      </w:r>
      <w:r w:rsidR="00F10637" w:rsidRPr="00C011DF">
        <w:t xml:space="preserve">. </w:t>
      </w:r>
      <w:r w:rsidR="00F10637">
        <w:t>Он</w:t>
      </w:r>
      <w:r w:rsidR="00F10637" w:rsidRPr="00320598">
        <w:t xml:space="preserve"> </w:t>
      </w:r>
      <w:r w:rsidR="00F10637">
        <w:t>просит</w:t>
      </w:r>
      <w:r w:rsidR="00F10637" w:rsidRPr="00320598">
        <w:t xml:space="preserve"> </w:t>
      </w:r>
      <w:r w:rsidR="00F10637">
        <w:t>делегацию</w:t>
      </w:r>
      <w:r w:rsidR="00F10637" w:rsidRPr="00320598">
        <w:t xml:space="preserve"> </w:t>
      </w:r>
      <w:r w:rsidR="00F10637">
        <w:t>прокомментировать</w:t>
      </w:r>
      <w:r w:rsidR="00F10637" w:rsidRPr="00320598">
        <w:t xml:space="preserve"> </w:t>
      </w:r>
      <w:r w:rsidR="00F10637">
        <w:t>эти</w:t>
      </w:r>
      <w:r w:rsidR="00F10637" w:rsidRPr="00320598">
        <w:t xml:space="preserve"> </w:t>
      </w:r>
      <w:r w:rsidR="00F10637">
        <w:t>доклады</w:t>
      </w:r>
      <w:r w:rsidR="00F10637" w:rsidRPr="00320598">
        <w:t xml:space="preserve"> </w:t>
      </w:r>
      <w:r w:rsidR="00F10637">
        <w:t>и</w:t>
      </w:r>
      <w:r w:rsidR="00F10637" w:rsidRPr="00320598">
        <w:t xml:space="preserve"> </w:t>
      </w:r>
      <w:r w:rsidR="00F10637">
        <w:t>уточнить</w:t>
      </w:r>
      <w:r w:rsidR="00F10637" w:rsidRPr="00320598">
        <w:t xml:space="preserve">, </w:t>
      </w:r>
      <w:r w:rsidR="00F10637">
        <w:t>направляет</w:t>
      </w:r>
      <w:r w:rsidR="00F10637" w:rsidRPr="00320598">
        <w:t xml:space="preserve"> </w:t>
      </w:r>
      <w:r w:rsidR="00F10637">
        <w:t>ли</w:t>
      </w:r>
      <w:r w:rsidR="00F10637" w:rsidRPr="00320598">
        <w:t xml:space="preserve"> </w:t>
      </w:r>
      <w:r w:rsidR="00F10637">
        <w:t>государство-участник жалобы</w:t>
      </w:r>
      <w:r w:rsidR="00F10637" w:rsidRPr="00320598">
        <w:t xml:space="preserve"> </w:t>
      </w:r>
      <w:r w:rsidR="00F10637">
        <w:t>в тех случаях, когда лица, отосланные ею в др</w:t>
      </w:r>
      <w:r w:rsidR="00F10637">
        <w:t>у</w:t>
      </w:r>
      <w:r w:rsidR="00F10637">
        <w:t>гую страну, подвергаются пыткам</w:t>
      </w:r>
      <w:r w:rsidR="00F10637" w:rsidRPr="00320598">
        <w:t xml:space="preserve">. </w:t>
      </w:r>
      <w:r w:rsidR="00F10637">
        <w:t>Какие</w:t>
      </w:r>
      <w:r w:rsidR="00F10637" w:rsidRPr="008A02FD">
        <w:t xml:space="preserve"> </w:t>
      </w:r>
      <w:r w:rsidR="00F10637">
        <w:t>меры</w:t>
      </w:r>
      <w:r w:rsidR="00F10637" w:rsidRPr="008A02FD">
        <w:t xml:space="preserve"> </w:t>
      </w:r>
      <w:r w:rsidR="00F10637">
        <w:t>государство</w:t>
      </w:r>
      <w:r w:rsidR="00F10637" w:rsidRPr="008A02FD">
        <w:t>-</w:t>
      </w:r>
      <w:r w:rsidR="00F10637">
        <w:t>участник</w:t>
      </w:r>
      <w:r w:rsidR="00F10637" w:rsidRPr="008A02FD">
        <w:t xml:space="preserve"> </w:t>
      </w:r>
      <w:r w:rsidR="00F10637">
        <w:t>приним</w:t>
      </w:r>
      <w:r w:rsidR="00F10637">
        <w:t>а</w:t>
      </w:r>
      <w:r w:rsidR="00F10637">
        <w:t>ет</w:t>
      </w:r>
      <w:r w:rsidR="00F10637" w:rsidRPr="008A02FD">
        <w:t xml:space="preserve"> </w:t>
      </w:r>
      <w:r w:rsidR="00F10637">
        <w:t>к</w:t>
      </w:r>
      <w:r w:rsidR="00F10637" w:rsidRPr="008A02FD">
        <w:t xml:space="preserve"> </w:t>
      </w:r>
      <w:r w:rsidR="00F10637">
        <w:t>тому</w:t>
      </w:r>
      <w:r w:rsidR="00F10637" w:rsidRPr="008A02FD">
        <w:t xml:space="preserve">, </w:t>
      </w:r>
      <w:r w:rsidR="00F10637">
        <w:t>чтобы</w:t>
      </w:r>
      <w:r w:rsidR="00F10637" w:rsidRPr="008A02FD">
        <w:t xml:space="preserve"> </w:t>
      </w:r>
      <w:r w:rsidR="00F10637">
        <w:t>подобные ситуации не происходили в будущем</w:t>
      </w:r>
      <w:r w:rsidR="00F10637" w:rsidRPr="008A02FD">
        <w:t xml:space="preserve">? </w:t>
      </w:r>
      <w:r w:rsidR="00F10637">
        <w:t>Сколько</w:t>
      </w:r>
      <w:r w:rsidR="00F10637" w:rsidRPr="003C388F">
        <w:t xml:space="preserve"> </w:t>
      </w:r>
      <w:r w:rsidR="00F10637">
        <w:t>лиц</w:t>
      </w:r>
      <w:r w:rsidR="00F10637" w:rsidRPr="003C388F">
        <w:t xml:space="preserve"> </w:t>
      </w:r>
      <w:r w:rsidR="00F10637">
        <w:t>было</w:t>
      </w:r>
      <w:r w:rsidR="00F10637" w:rsidRPr="003C388F">
        <w:t xml:space="preserve"> </w:t>
      </w:r>
      <w:r w:rsidR="00F10637">
        <w:t>задержано</w:t>
      </w:r>
      <w:r w:rsidR="00F10637" w:rsidRPr="003C388F">
        <w:t xml:space="preserve"> </w:t>
      </w:r>
      <w:r w:rsidR="00F10637">
        <w:t>в</w:t>
      </w:r>
      <w:r w:rsidR="00F10637" w:rsidRPr="003C388F">
        <w:t xml:space="preserve"> </w:t>
      </w:r>
      <w:r w:rsidR="00F10637">
        <w:t>условиях</w:t>
      </w:r>
      <w:r w:rsidR="00F10637" w:rsidRPr="003C388F">
        <w:t xml:space="preserve"> </w:t>
      </w:r>
      <w:r w:rsidR="00F10637">
        <w:t>чрезвычайного</w:t>
      </w:r>
      <w:r w:rsidR="00F10637" w:rsidRPr="003C388F">
        <w:t xml:space="preserve"> </w:t>
      </w:r>
      <w:r w:rsidR="00F10637">
        <w:t>положения и скольких держали в заключении более</w:t>
      </w:r>
      <w:r w:rsidR="00F10637" w:rsidRPr="003C388F">
        <w:t xml:space="preserve"> 180 </w:t>
      </w:r>
      <w:r w:rsidR="00F10637">
        <w:t>дней</w:t>
      </w:r>
      <w:r w:rsidR="00F10637" w:rsidRPr="003C388F">
        <w:t xml:space="preserve">? </w:t>
      </w:r>
      <w:r w:rsidR="00F10637">
        <w:t>Комитет</w:t>
      </w:r>
      <w:r w:rsidR="00F10637" w:rsidRPr="0066446F">
        <w:t xml:space="preserve"> </w:t>
      </w:r>
      <w:r w:rsidR="00F10637">
        <w:t>будет</w:t>
      </w:r>
      <w:r w:rsidR="00F10637" w:rsidRPr="0066446F">
        <w:t xml:space="preserve"> </w:t>
      </w:r>
      <w:r w:rsidR="00F10637">
        <w:t>рад</w:t>
      </w:r>
      <w:r w:rsidR="00F10637" w:rsidRPr="0066446F">
        <w:t xml:space="preserve"> </w:t>
      </w:r>
      <w:r w:rsidR="00F10637">
        <w:t>ознакомиться</w:t>
      </w:r>
      <w:r w:rsidR="00F10637" w:rsidRPr="0066446F">
        <w:t xml:space="preserve"> </w:t>
      </w:r>
      <w:r w:rsidR="00F10637">
        <w:t>с</w:t>
      </w:r>
      <w:r w:rsidR="00F10637" w:rsidRPr="0066446F">
        <w:t xml:space="preserve"> </w:t>
      </w:r>
      <w:r w:rsidR="00F10637">
        <w:t>подробными</w:t>
      </w:r>
      <w:r w:rsidR="00F10637" w:rsidRPr="0066446F">
        <w:t xml:space="preserve"> </w:t>
      </w:r>
      <w:r w:rsidR="00F10637">
        <w:t>данными</w:t>
      </w:r>
      <w:r w:rsidR="00F10637" w:rsidRPr="0066446F">
        <w:t xml:space="preserve">, </w:t>
      </w:r>
      <w:r w:rsidR="00F10637">
        <w:t>касающимися</w:t>
      </w:r>
      <w:r w:rsidR="00F10637" w:rsidRPr="0066446F">
        <w:t xml:space="preserve"> </w:t>
      </w:r>
      <w:r w:rsidR="00F10637">
        <w:t>конкретных</w:t>
      </w:r>
      <w:r w:rsidR="00F10637" w:rsidRPr="0066446F">
        <w:t xml:space="preserve"> </w:t>
      </w:r>
      <w:r w:rsidR="00F10637">
        <w:t>критериев, используемых при установл</w:t>
      </w:r>
      <w:r w:rsidR="00F10637">
        <w:t>е</w:t>
      </w:r>
      <w:r w:rsidR="00F10637">
        <w:t>нии наличия угрозы национальной безопасности</w:t>
      </w:r>
      <w:r w:rsidR="00F10637" w:rsidRPr="0066446F">
        <w:t xml:space="preserve">, </w:t>
      </w:r>
      <w:r w:rsidR="00F10637">
        <w:t>роли, которая отводится с</w:t>
      </w:r>
      <w:r w:rsidR="00F10637">
        <w:t>у</w:t>
      </w:r>
      <w:r w:rsidR="00F10637">
        <w:t>дебным органам при принятии соответствующего решения</w:t>
      </w:r>
      <w:r w:rsidR="00F10637" w:rsidRPr="0066446F">
        <w:t xml:space="preserve">, </w:t>
      </w:r>
      <w:r w:rsidR="00F10637">
        <w:t>и возможности его обжалования</w:t>
      </w:r>
      <w:r w:rsidR="00F10637" w:rsidRPr="0066446F">
        <w:t xml:space="preserve">. </w:t>
      </w:r>
      <w:r w:rsidR="00F10637">
        <w:t>Он</w:t>
      </w:r>
      <w:r w:rsidR="00F10637" w:rsidRPr="00E85011">
        <w:t xml:space="preserve"> </w:t>
      </w:r>
      <w:r w:rsidR="00F10637">
        <w:t>спрашивает</w:t>
      </w:r>
      <w:r w:rsidR="00F10637" w:rsidRPr="00E85011">
        <w:t xml:space="preserve">, </w:t>
      </w:r>
      <w:r w:rsidR="00F10637">
        <w:t>предусматривает</w:t>
      </w:r>
      <w:r w:rsidR="00F10637" w:rsidRPr="00E85011">
        <w:t xml:space="preserve"> </w:t>
      </w:r>
      <w:r w:rsidR="00F10637">
        <w:t>ли</w:t>
      </w:r>
      <w:r w:rsidR="00F10637" w:rsidRPr="00E85011">
        <w:t xml:space="preserve"> </w:t>
      </w:r>
      <w:r w:rsidR="00F10637">
        <w:t>государство</w:t>
      </w:r>
      <w:r w:rsidR="00F10637" w:rsidRPr="00E85011">
        <w:t>-</w:t>
      </w:r>
      <w:r w:rsidR="00F10637">
        <w:t>участник</w:t>
      </w:r>
      <w:r w:rsidR="00F10637" w:rsidRPr="00E85011">
        <w:t xml:space="preserve"> </w:t>
      </w:r>
      <w:r w:rsidR="00F10637">
        <w:t>пор</w:t>
      </w:r>
      <w:r w:rsidR="00F10637">
        <w:t>я</w:t>
      </w:r>
      <w:r w:rsidR="00F10637">
        <w:t>док принятия от иностранных</w:t>
      </w:r>
      <w:r w:rsidR="00F10637" w:rsidRPr="00E85011">
        <w:t xml:space="preserve"> </w:t>
      </w:r>
      <w:r w:rsidR="00F10637">
        <w:t>правительств дипломатических гарантий</w:t>
      </w:r>
      <w:r w:rsidR="00F10637" w:rsidRPr="00E85011">
        <w:t xml:space="preserve"> </w:t>
      </w:r>
      <w:r w:rsidR="00F10637">
        <w:t>того, что лица не будут подвергнуты пыткам</w:t>
      </w:r>
      <w:r w:rsidR="00F10637" w:rsidRPr="00E85011">
        <w:t>.</w:t>
      </w:r>
    </w:p>
    <w:p w:rsidR="00F10637" w:rsidRPr="00511FBC" w:rsidRDefault="000B3F42" w:rsidP="00F10637">
      <w:pPr>
        <w:pStyle w:val="SingleTxtGR"/>
      </w:pPr>
      <w:r w:rsidRPr="000B3F42">
        <w:t>60.</w:t>
      </w:r>
      <w:r w:rsidRPr="000B3F42">
        <w:tab/>
      </w:r>
      <w:r w:rsidR="00F10637">
        <w:rPr>
          <w:b/>
        </w:rPr>
        <w:t>Г</w:t>
      </w:r>
      <w:r w:rsidR="00F10637" w:rsidRPr="00E85011">
        <w:rPr>
          <w:b/>
        </w:rPr>
        <w:t>-</w:t>
      </w:r>
      <w:r w:rsidR="00F10637">
        <w:rPr>
          <w:b/>
        </w:rPr>
        <w:t>жа</w:t>
      </w:r>
      <w:r w:rsidR="00F10637" w:rsidRPr="00E85011">
        <w:rPr>
          <w:b/>
        </w:rPr>
        <w:t xml:space="preserve"> </w:t>
      </w:r>
      <w:r w:rsidR="00F10637">
        <w:rPr>
          <w:b/>
          <w:bCs/>
        </w:rPr>
        <w:t>Джурдерия</w:t>
      </w:r>
      <w:r w:rsidR="00F10637" w:rsidRPr="00E85011">
        <w:t xml:space="preserve"> (</w:t>
      </w:r>
      <w:r w:rsidR="00F10637">
        <w:t>Босния</w:t>
      </w:r>
      <w:r w:rsidR="00F10637" w:rsidRPr="00E85011">
        <w:t xml:space="preserve"> </w:t>
      </w:r>
      <w:r w:rsidR="00F10637">
        <w:t>и</w:t>
      </w:r>
      <w:r w:rsidR="00F10637" w:rsidRPr="00E85011">
        <w:t xml:space="preserve"> </w:t>
      </w:r>
      <w:r w:rsidR="00F10637">
        <w:t>Герцеговина</w:t>
      </w:r>
      <w:r w:rsidR="00F10637" w:rsidRPr="00E85011">
        <w:t xml:space="preserve">) </w:t>
      </w:r>
      <w:r w:rsidR="00F10637">
        <w:t>говорит</w:t>
      </w:r>
      <w:r w:rsidR="00F10637" w:rsidRPr="00E85011">
        <w:t xml:space="preserve">, </w:t>
      </w:r>
      <w:r w:rsidR="00F10637">
        <w:t>что</w:t>
      </w:r>
      <w:r w:rsidR="00F10637" w:rsidRPr="00E85011">
        <w:t xml:space="preserve"> </w:t>
      </w:r>
      <w:r w:rsidR="00F10637">
        <w:t>тайные</w:t>
      </w:r>
      <w:r w:rsidR="00F10637" w:rsidRPr="00E85011">
        <w:t xml:space="preserve"> </w:t>
      </w:r>
      <w:r w:rsidR="00F10637">
        <w:t>доказ</w:t>
      </w:r>
      <w:r w:rsidR="00F10637">
        <w:t>а</w:t>
      </w:r>
      <w:r w:rsidR="00F10637">
        <w:t>тельства</w:t>
      </w:r>
      <w:r w:rsidR="00F10637" w:rsidRPr="00E85011">
        <w:t xml:space="preserve"> </w:t>
      </w:r>
      <w:r w:rsidR="00F10637">
        <w:t>не</w:t>
      </w:r>
      <w:r w:rsidR="00F10637" w:rsidRPr="00E85011">
        <w:t xml:space="preserve"> </w:t>
      </w:r>
      <w:r w:rsidR="00F10637">
        <w:t>использовались</w:t>
      </w:r>
      <w:r w:rsidR="00F10637" w:rsidRPr="00E85011">
        <w:t xml:space="preserve"> </w:t>
      </w:r>
      <w:r w:rsidR="00F10637">
        <w:t>для</w:t>
      </w:r>
      <w:r w:rsidR="00F10637" w:rsidRPr="00E85011">
        <w:t xml:space="preserve"> </w:t>
      </w:r>
      <w:r w:rsidR="00F10637">
        <w:t>установления</w:t>
      </w:r>
      <w:r w:rsidR="00F10637" w:rsidRPr="00E85011">
        <w:t xml:space="preserve"> </w:t>
      </w:r>
      <w:r w:rsidR="00F10637">
        <w:t>факта</w:t>
      </w:r>
      <w:r w:rsidR="00F10637" w:rsidRPr="00E85011">
        <w:t xml:space="preserve"> </w:t>
      </w:r>
      <w:r w:rsidR="00F10637">
        <w:t>предоставления</w:t>
      </w:r>
      <w:r w:rsidR="00F10637" w:rsidRPr="00E85011">
        <w:t xml:space="preserve"> </w:t>
      </w:r>
      <w:r w:rsidR="00F10637">
        <w:t>задержа</w:t>
      </w:r>
      <w:r w:rsidR="00F10637">
        <w:t>н</w:t>
      </w:r>
      <w:r w:rsidR="00F10637">
        <w:t>ным лицам гражданства на ложных основаниях</w:t>
      </w:r>
      <w:r w:rsidR="00F10637" w:rsidRPr="00E85011">
        <w:t xml:space="preserve">; </w:t>
      </w:r>
      <w:r w:rsidR="00F10637">
        <w:t>в действительности задержа</w:t>
      </w:r>
      <w:r w:rsidR="00F10637">
        <w:t>н</w:t>
      </w:r>
      <w:r w:rsidR="00F10637">
        <w:t>ные лица</w:t>
      </w:r>
      <w:r w:rsidR="00F10637" w:rsidRPr="00E85011">
        <w:t xml:space="preserve">, </w:t>
      </w:r>
      <w:r w:rsidR="00F10637">
        <w:t>о которых идет речь, указали неверную информацию в заявлениях на получение гражданства</w:t>
      </w:r>
      <w:r w:rsidR="00F10637" w:rsidRPr="00E85011">
        <w:t xml:space="preserve">. </w:t>
      </w:r>
      <w:r w:rsidR="00F10637">
        <w:t>Компенсация</w:t>
      </w:r>
      <w:r w:rsidR="00F10637" w:rsidRPr="00511FBC">
        <w:t xml:space="preserve"> </w:t>
      </w:r>
      <w:r w:rsidR="00F10637">
        <w:t>была</w:t>
      </w:r>
      <w:r w:rsidR="00F10637" w:rsidRPr="00511FBC">
        <w:t xml:space="preserve"> </w:t>
      </w:r>
      <w:r w:rsidR="00F10637">
        <w:t>выплачена</w:t>
      </w:r>
      <w:r w:rsidR="00F10637" w:rsidRPr="00511FBC">
        <w:t xml:space="preserve"> </w:t>
      </w:r>
      <w:r w:rsidR="00F10637">
        <w:t>двум</w:t>
      </w:r>
      <w:r w:rsidR="00F10637" w:rsidRPr="00511FBC">
        <w:t xml:space="preserve"> </w:t>
      </w:r>
      <w:r w:rsidR="00F10637">
        <w:t>лицам</w:t>
      </w:r>
      <w:r w:rsidR="00F10637" w:rsidRPr="00511FBC">
        <w:t xml:space="preserve">, </w:t>
      </w:r>
      <w:r w:rsidR="00F10637">
        <w:t>которые</w:t>
      </w:r>
      <w:r w:rsidR="00F10637" w:rsidRPr="00511FBC">
        <w:t xml:space="preserve"> </w:t>
      </w:r>
      <w:r w:rsidR="00F10637">
        <w:t>были подвергнуты бессрочному задержанию</w:t>
      </w:r>
      <w:r w:rsidR="00F10637" w:rsidRPr="00511FBC">
        <w:t xml:space="preserve"> </w:t>
      </w:r>
      <w:r w:rsidR="00F10637">
        <w:t>и которым было отказано в дост</w:t>
      </w:r>
      <w:r w:rsidR="00F10637">
        <w:t>у</w:t>
      </w:r>
      <w:r w:rsidR="00F10637">
        <w:t>пе к адвокату</w:t>
      </w:r>
      <w:r w:rsidR="00F10637" w:rsidRPr="00511FBC">
        <w:t xml:space="preserve">. </w:t>
      </w:r>
    </w:p>
    <w:p w:rsidR="00F10637" w:rsidRPr="004C5398" w:rsidRDefault="000B3F42" w:rsidP="00F10637">
      <w:pPr>
        <w:pStyle w:val="SingleTxtGR"/>
      </w:pPr>
      <w:r w:rsidRPr="000B3F42">
        <w:t>61.</w:t>
      </w:r>
      <w:r w:rsidRPr="000B3F42">
        <w:tab/>
      </w:r>
      <w:r w:rsidR="00F10637">
        <w:t>Принимаются</w:t>
      </w:r>
      <w:r w:rsidR="00F10637" w:rsidRPr="00317A2A">
        <w:t xml:space="preserve"> </w:t>
      </w:r>
      <w:r w:rsidR="00F10637">
        <w:t>меры</w:t>
      </w:r>
      <w:r w:rsidR="00F10637" w:rsidRPr="00317A2A">
        <w:t xml:space="preserve">, </w:t>
      </w:r>
      <w:r w:rsidR="00F10637">
        <w:t>направленные</w:t>
      </w:r>
      <w:r w:rsidR="00F10637" w:rsidRPr="00317A2A">
        <w:t xml:space="preserve"> </w:t>
      </w:r>
      <w:r w:rsidR="00F10637">
        <w:t>на</w:t>
      </w:r>
      <w:r w:rsidR="00F10637" w:rsidRPr="00317A2A">
        <w:t xml:space="preserve"> </w:t>
      </w:r>
      <w:r w:rsidR="00F10637">
        <w:t>сведение</w:t>
      </w:r>
      <w:r w:rsidR="00F10637" w:rsidRPr="00317A2A">
        <w:t xml:space="preserve"> </w:t>
      </w:r>
      <w:r w:rsidR="00F10637">
        <w:t>воедино</w:t>
      </w:r>
      <w:r w:rsidR="00F10637" w:rsidRPr="00317A2A">
        <w:t xml:space="preserve"> </w:t>
      </w:r>
      <w:r w:rsidR="00F10637">
        <w:t>разных</w:t>
      </w:r>
      <w:r w:rsidR="00F10637" w:rsidRPr="00317A2A">
        <w:t xml:space="preserve"> </w:t>
      </w:r>
      <w:r w:rsidR="00F10637">
        <w:t>баз</w:t>
      </w:r>
      <w:r w:rsidR="00F10637" w:rsidRPr="00317A2A">
        <w:t xml:space="preserve"> </w:t>
      </w:r>
      <w:r w:rsidR="00F10637">
        <w:t>да</w:t>
      </w:r>
      <w:r w:rsidR="00F10637">
        <w:t>н</w:t>
      </w:r>
      <w:r w:rsidR="00F10637">
        <w:t>ных</w:t>
      </w:r>
      <w:r w:rsidR="00F10637" w:rsidRPr="00317A2A">
        <w:t xml:space="preserve"> </w:t>
      </w:r>
      <w:r w:rsidR="00F10637">
        <w:t>в</w:t>
      </w:r>
      <w:r w:rsidR="00F10637" w:rsidRPr="00317A2A">
        <w:t xml:space="preserve"> </w:t>
      </w:r>
      <w:r w:rsidR="00F10637">
        <w:t>стране</w:t>
      </w:r>
      <w:r w:rsidR="00F10637" w:rsidRPr="00317A2A">
        <w:t xml:space="preserve">, </w:t>
      </w:r>
      <w:r w:rsidR="00F10637">
        <w:t>при этом значительных успехов удалось добиться</w:t>
      </w:r>
      <w:r w:rsidR="00F10637" w:rsidRPr="00317A2A">
        <w:t xml:space="preserve"> </w:t>
      </w:r>
      <w:r w:rsidR="00F10637">
        <w:t>в ходе форм</w:t>
      </w:r>
      <w:r w:rsidR="00F10637">
        <w:t>и</w:t>
      </w:r>
      <w:r w:rsidR="00F10637">
        <w:t>рования базы данных по без вести пропавшим</w:t>
      </w:r>
      <w:r w:rsidR="00F10637" w:rsidRPr="00317A2A">
        <w:t xml:space="preserve">. </w:t>
      </w:r>
      <w:r w:rsidR="00F10637">
        <w:t>Если</w:t>
      </w:r>
      <w:r w:rsidR="00F10637" w:rsidRPr="00F101C3">
        <w:t xml:space="preserve"> </w:t>
      </w:r>
      <w:r w:rsidR="001E4959">
        <w:t xml:space="preserve"> </w:t>
      </w:r>
      <w:r w:rsidR="00F10637">
        <w:t>учесть</w:t>
      </w:r>
      <w:r w:rsidR="00F10637" w:rsidRPr="00F101C3">
        <w:t xml:space="preserve">, </w:t>
      </w:r>
      <w:r w:rsidR="00F10637">
        <w:t>что</w:t>
      </w:r>
      <w:r w:rsidR="00F10637" w:rsidRPr="00F101C3">
        <w:t xml:space="preserve"> </w:t>
      </w:r>
      <w:r w:rsidR="00F10637">
        <w:t>после</w:t>
      </w:r>
      <w:r w:rsidR="00F10637" w:rsidRPr="00F101C3">
        <w:t xml:space="preserve"> </w:t>
      </w:r>
      <w:r w:rsidR="00F10637">
        <w:t>ко</w:t>
      </w:r>
      <w:r w:rsidR="00F10637">
        <w:t>н</w:t>
      </w:r>
      <w:r w:rsidR="00F10637">
        <w:t>фликта</w:t>
      </w:r>
      <w:r w:rsidR="00F10637" w:rsidRPr="00F101C3">
        <w:t xml:space="preserve"> </w:t>
      </w:r>
      <w:r w:rsidR="00F10637">
        <w:t>прошло</w:t>
      </w:r>
      <w:r w:rsidR="00F10637" w:rsidRPr="00F101C3">
        <w:t xml:space="preserve"> </w:t>
      </w:r>
      <w:r w:rsidR="00F10637">
        <w:t>уже</w:t>
      </w:r>
      <w:r w:rsidR="00F10637" w:rsidRPr="00F101C3">
        <w:t xml:space="preserve"> 15 </w:t>
      </w:r>
      <w:r w:rsidR="00F10637">
        <w:t>лет</w:t>
      </w:r>
      <w:r w:rsidR="00F10637" w:rsidRPr="00F101C3">
        <w:t xml:space="preserve">, </w:t>
      </w:r>
      <w:r w:rsidR="00F10637">
        <w:t>получение точной информации о времени и месте исчезновения</w:t>
      </w:r>
      <w:r w:rsidR="00F10637" w:rsidRPr="00F101C3">
        <w:t xml:space="preserve"> </w:t>
      </w:r>
      <w:r w:rsidR="00F10637">
        <w:t>становится</w:t>
      </w:r>
      <w:r w:rsidR="00F10637" w:rsidRPr="00F101C3">
        <w:t xml:space="preserve"> </w:t>
      </w:r>
      <w:r w:rsidR="00F10637">
        <w:t>все</w:t>
      </w:r>
      <w:r w:rsidR="00F10637" w:rsidRPr="00F101C3">
        <w:t xml:space="preserve"> </w:t>
      </w:r>
      <w:r w:rsidR="00F10637">
        <w:t>более сложной задачей</w:t>
      </w:r>
      <w:r w:rsidR="00F10637" w:rsidRPr="00F101C3">
        <w:t xml:space="preserve">. </w:t>
      </w:r>
      <w:r w:rsidR="00F10637">
        <w:t>И</w:t>
      </w:r>
      <w:r w:rsidR="00F10637" w:rsidRPr="004C1749">
        <w:t xml:space="preserve"> </w:t>
      </w:r>
      <w:r w:rsidR="00F10637">
        <w:t>хотя</w:t>
      </w:r>
      <w:r w:rsidR="00F10637" w:rsidRPr="004C1749">
        <w:t xml:space="preserve"> </w:t>
      </w:r>
      <w:r w:rsidR="00F10637">
        <w:t>разочарование</w:t>
      </w:r>
      <w:r w:rsidR="00F10637" w:rsidRPr="004C1749">
        <w:t xml:space="preserve"> </w:t>
      </w:r>
      <w:r w:rsidR="00F10637">
        <w:t>членов</w:t>
      </w:r>
      <w:r w:rsidR="00F10637" w:rsidRPr="004C1749">
        <w:t xml:space="preserve"> </w:t>
      </w:r>
      <w:r w:rsidR="00F10637">
        <w:t>семей</w:t>
      </w:r>
      <w:r w:rsidR="00F10637" w:rsidRPr="004C1749">
        <w:t xml:space="preserve"> </w:t>
      </w:r>
      <w:r w:rsidR="00F10637">
        <w:t>жертв</w:t>
      </w:r>
      <w:r w:rsidR="00F10637" w:rsidRPr="004C1749">
        <w:t xml:space="preserve"> </w:t>
      </w:r>
      <w:r w:rsidR="00F10637">
        <w:t>исчезновения можно</w:t>
      </w:r>
      <w:r w:rsidR="00F10637" w:rsidRPr="004C1749">
        <w:t xml:space="preserve"> </w:t>
      </w:r>
      <w:r w:rsidR="00F10637">
        <w:t>понять</w:t>
      </w:r>
      <w:r w:rsidR="00F10637" w:rsidRPr="004C1749">
        <w:t xml:space="preserve">, </w:t>
      </w:r>
      <w:r w:rsidR="00F10637">
        <w:t>трудно предоставить им к</w:t>
      </w:r>
      <w:r w:rsidR="00F10637">
        <w:t>а</w:t>
      </w:r>
      <w:r w:rsidR="00F10637">
        <w:t>кие-либо точные данные</w:t>
      </w:r>
      <w:r w:rsidR="00F10637" w:rsidRPr="004C1749">
        <w:t xml:space="preserve">. </w:t>
      </w:r>
      <w:r w:rsidR="00F10637">
        <w:t>Вся</w:t>
      </w:r>
      <w:r w:rsidR="00F10637" w:rsidRPr="004C5398">
        <w:t xml:space="preserve"> </w:t>
      </w:r>
      <w:r w:rsidR="00F10637">
        <w:t>информация</w:t>
      </w:r>
      <w:r w:rsidR="00F10637" w:rsidRPr="004C5398">
        <w:t xml:space="preserve">, </w:t>
      </w:r>
      <w:r w:rsidR="00F10637">
        <w:t>содержащаяся</w:t>
      </w:r>
      <w:r w:rsidR="00F10637" w:rsidRPr="004C5398">
        <w:t xml:space="preserve"> </w:t>
      </w:r>
      <w:r w:rsidR="00F10637">
        <w:t>в</w:t>
      </w:r>
      <w:r w:rsidR="00F10637" w:rsidRPr="004C5398">
        <w:t xml:space="preserve"> </w:t>
      </w:r>
      <w:r w:rsidR="00F10637">
        <w:t>базе</w:t>
      </w:r>
      <w:r w:rsidR="00F10637" w:rsidRPr="004C5398">
        <w:t xml:space="preserve"> </w:t>
      </w:r>
      <w:r w:rsidR="00F10637">
        <w:t>данных, соо</w:t>
      </w:r>
      <w:r w:rsidR="00F10637">
        <w:t>б</w:t>
      </w:r>
      <w:r w:rsidR="00F10637">
        <w:t>щается семьям</w:t>
      </w:r>
      <w:r w:rsidR="00F10637" w:rsidRPr="004C5398">
        <w:t xml:space="preserve">. </w:t>
      </w:r>
    </w:p>
    <w:p w:rsidR="00F10637" w:rsidRPr="00016ED2" w:rsidRDefault="000B3F42" w:rsidP="00F10637">
      <w:pPr>
        <w:pStyle w:val="SingleTxtGR"/>
      </w:pPr>
      <w:r w:rsidRPr="000B3F42">
        <w:t>62.</w:t>
      </w:r>
      <w:r w:rsidRPr="000B3F42">
        <w:tab/>
      </w:r>
      <w:r w:rsidR="00F10637">
        <w:t>Заявления</w:t>
      </w:r>
      <w:r w:rsidR="00F10637" w:rsidRPr="009D7F6B">
        <w:t xml:space="preserve"> </w:t>
      </w:r>
      <w:r w:rsidR="00F10637">
        <w:t>на</w:t>
      </w:r>
      <w:r w:rsidR="00F10637" w:rsidRPr="009D7F6B">
        <w:t xml:space="preserve"> </w:t>
      </w:r>
      <w:r w:rsidR="00F10637">
        <w:t>получение</w:t>
      </w:r>
      <w:r w:rsidR="00F10637" w:rsidRPr="009D7F6B">
        <w:t xml:space="preserve"> </w:t>
      </w:r>
      <w:r w:rsidR="00F10637">
        <w:t>компенсации</w:t>
      </w:r>
      <w:r w:rsidR="00F10637" w:rsidRPr="009D7F6B">
        <w:t xml:space="preserve"> </w:t>
      </w:r>
      <w:r w:rsidR="00F10637">
        <w:t>поступают</w:t>
      </w:r>
      <w:r w:rsidR="00F10637" w:rsidRPr="009D7F6B">
        <w:t xml:space="preserve"> </w:t>
      </w:r>
      <w:r w:rsidR="00F10637">
        <w:t>в</w:t>
      </w:r>
      <w:r w:rsidR="00F10637" w:rsidRPr="009D7F6B">
        <w:t xml:space="preserve"> </w:t>
      </w:r>
      <w:r w:rsidR="00F10637">
        <w:t>компетентные</w:t>
      </w:r>
      <w:r w:rsidR="00F10637" w:rsidRPr="009D7F6B">
        <w:t xml:space="preserve"> </w:t>
      </w:r>
      <w:r w:rsidR="00F10637">
        <w:t>суде</w:t>
      </w:r>
      <w:r w:rsidR="00F10637">
        <w:t>б</w:t>
      </w:r>
      <w:r w:rsidR="00F10637">
        <w:t>ные органы</w:t>
      </w:r>
      <w:r w:rsidR="00F10637" w:rsidRPr="009D7F6B">
        <w:t xml:space="preserve"> </w:t>
      </w:r>
      <w:r w:rsidR="00F10637">
        <w:t>двух субъектов</w:t>
      </w:r>
      <w:r w:rsidR="00F10637" w:rsidRPr="009D7F6B">
        <w:t xml:space="preserve"> </w:t>
      </w:r>
      <w:r w:rsidR="00F10637">
        <w:t>и рассматриваются в рамках</w:t>
      </w:r>
      <w:r w:rsidR="00F10637" w:rsidRPr="009D7F6B">
        <w:t xml:space="preserve"> </w:t>
      </w:r>
      <w:r w:rsidR="00F10637">
        <w:t>относительно простой процедуры</w:t>
      </w:r>
      <w:r w:rsidR="00F10637" w:rsidRPr="009D7F6B">
        <w:t xml:space="preserve">. </w:t>
      </w:r>
      <w:r w:rsidR="00F10637">
        <w:t>Однако</w:t>
      </w:r>
      <w:r w:rsidR="00F10637" w:rsidRPr="00016ED2">
        <w:t xml:space="preserve"> </w:t>
      </w:r>
      <w:r w:rsidR="00F10637">
        <w:t>ситуация</w:t>
      </w:r>
      <w:r w:rsidR="00F10637" w:rsidRPr="00016ED2">
        <w:t xml:space="preserve"> </w:t>
      </w:r>
      <w:r w:rsidR="00F10637">
        <w:t>осложняется</w:t>
      </w:r>
      <w:r w:rsidR="00F10637" w:rsidRPr="00016ED2">
        <w:t xml:space="preserve"> </w:t>
      </w:r>
      <w:r w:rsidR="00F10637">
        <w:t>огромным</w:t>
      </w:r>
      <w:r w:rsidR="00F10637" w:rsidRPr="00016ED2">
        <w:t xml:space="preserve"> </w:t>
      </w:r>
      <w:r w:rsidR="00F10637">
        <w:t>количеством</w:t>
      </w:r>
      <w:r w:rsidR="00F10637" w:rsidRPr="00016ED2">
        <w:t xml:space="preserve"> </w:t>
      </w:r>
      <w:r w:rsidR="00F10637">
        <w:t>заведенных</w:t>
      </w:r>
      <w:r w:rsidR="00F10637" w:rsidRPr="00016ED2">
        <w:t xml:space="preserve"> </w:t>
      </w:r>
      <w:r w:rsidR="00F10637">
        <w:t>дел</w:t>
      </w:r>
      <w:r w:rsidR="00F10637" w:rsidRPr="00016ED2">
        <w:t xml:space="preserve"> </w:t>
      </w:r>
      <w:r w:rsidR="00F10637">
        <w:t>и</w:t>
      </w:r>
      <w:r w:rsidR="00F10637" w:rsidRPr="00016ED2">
        <w:t xml:space="preserve"> </w:t>
      </w:r>
      <w:r w:rsidR="00F10637">
        <w:t>необходимостью введения согласованной</w:t>
      </w:r>
      <w:r w:rsidR="00F10637" w:rsidRPr="00016ED2">
        <w:t xml:space="preserve"> </w:t>
      </w:r>
      <w:r w:rsidR="00F10637">
        <w:t>национальной</w:t>
      </w:r>
      <w:r w:rsidR="00F10637" w:rsidRPr="00016ED2">
        <w:t xml:space="preserve"> </w:t>
      </w:r>
      <w:r w:rsidR="00F10637">
        <w:t>шкалы компенс</w:t>
      </w:r>
      <w:r w:rsidR="00F10637">
        <w:t>а</w:t>
      </w:r>
      <w:r w:rsidR="00F10637">
        <w:t>ций</w:t>
      </w:r>
      <w:r w:rsidR="00F10637" w:rsidRPr="00016ED2">
        <w:t xml:space="preserve">. </w:t>
      </w:r>
    </w:p>
    <w:p w:rsidR="00F10637" w:rsidRPr="00E20431" w:rsidRDefault="00E22599" w:rsidP="00F10637">
      <w:pPr>
        <w:pStyle w:val="SingleTxtGR"/>
      </w:pPr>
      <w:r w:rsidRPr="00E22599">
        <w:t>63.</w:t>
      </w:r>
      <w:r w:rsidRPr="00E22599">
        <w:tab/>
      </w:r>
      <w:r w:rsidR="00F10637">
        <w:t>Большинство</w:t>
      </w:r>
      <w:r w:rsidR="00F10637" w:rsidRPr="0071389B">
        <w:t xml:space="preserve"> </w:t>
      </w:r>
      <w:r w:rsidR="00F10637">
        <w:t>из</w:t>
      </w:r>
      <w:r w:rsidR="00F10637" w:rsidRPr="0071389B">
        <w:t xml:space="preserve"> 2</w:t>
      </w:r>
      <w:r>
        <w:rPr>
          <w:lang w:val="en-US"/>
        </w:rPr>
        <w:t> </w:t>
      </w:r>
      <w:r w:rsidR="00F10637" w:rsidRPr="0071389B">
        <w:t xml:space="preserve">000 </w:t>
      </w:r>
      <w:r w:rsidR="00F10637">
        <w:t>жертв</w:t>
      </w:r>
      <w:r w:rsidR="00F10637" w:rsidRPr="0071389B">
        <w:t xml:space="preserve"> </w:t>
      </w:r>
      <w:r w:rsidR="00F10637">
        <w:t>изнасилований</w:t>
      </w:r>
      <w:r w:rsidR="00F10637" w:rsidRPr="0071389B">
        <w:t xml:space="preserve"> </w:t>
      </w:r>
      <w:r w:rsidR="00F10637">
        <w:t>в</w:t>
      </w:r>
      <w:r w:rsidR="00F10637" w:rsidRPr="0071389B">
        <w:t xml:space="preserve"> </w:t>
      </w:r>
      <w:r w:rsidR="00F10637">
        <w:t>стране</w:t>
      </w:r>
      <w:r w:rsidR="00F10637" w:rsidRPr="0071389B">
        <w:t xml:space="preserve"> </w:t>
      </w:r>
      <w:r w:rsidR="00F10637">
        <w:t>проживает</w:t>
      </w:r>
      <w:r w:rsidR="00F10637" w:rsidRPr="0071389B">
        <w:t xml:space="preserve"> </w:t>
      </w:r>
      <w:r w:rsidR="00F10637">
        <w:t>на</w:t>
      </w:r>
      <w:r w:rsidR="00F10637" w:rsidRPr="0071389B">
        <w:t xml:space="preserve"> </w:t>
      </w:r>
      <w:r w:rsidR="00F10637">
        <w:t>терр</w:t>
      </w:r>
      <w:r w:rsidR="00F10637">
        <w:t>и</w:t>
      </w:r>
      <w:r w:rsidR="00F10637">
        <w:t>тории</w:t>
      </w:r>
      <w:r w:rsidR="00F10637" w:rsidRPr="0071389B">
        <w:t xml:space="preserve"> </w:t>
      </w:r>
      <w:r w:rsidR="00F10637">
        <w:t>Федерации</w:t>
      </w:r>
      <w:r w:rsidR="00F10637" w:rsidRPr="0071389B">
        <w:t xml:space="preserve"> </w:t>
      </w:r>
      <w:r w:rsidR="00F10637">
        <w:t>Боснии и Герцеговины и</w:t>
      </w:r>
      <w:r w:rsidR="00F10637" w:rsidRPr="0071389B">
        <w:t xml:space="preserve"> </w:t>
      </w:r>
      <w:r w:rsidR="00F10637">
        <w:t>уже было отнесено к категории</w:t>
      </w:r>
      <w:r w:rsidR="00F10637" w:rsidRPr="0071389B">
        <w:t xml:space="preserve"> </w:t>
      </w:r>
      <w:r w:rsidR="00F10637">
        <w:t>жертв войны среди гражданского населения</w:t>
      </w:r>
      <w:r w:rsidR="00F10637" w:rsidRPr="0071389B">
        <w:t xml:space="preserve">. </w:t>
      </w:r>
      <w:r w:rsidR="00F10637">
        <w:t>Правительство</w:t>
      </w:r>
      <w:r w:rsidR="00F10637" w:rsidRPr="0071389B">
        <w:t xml:space="preserve"> </w:t>
      </w:r>
      <w:r w:rsidR="00F10637">
        <w:t>пытается</w:t>
      </w:r>
      <w:r w:rsidR="00F10637" w:rsidRPr="0071389B">
        <w:t xml:space="preserve"> </w:t>
      </w:r>
      <w:r w:rsidR="00F10637">
        <w:t>прин</w:t>
      </w:r>
      <w:r w:rsidR="00F10637">
        <w:t>и</w:t>
      </w:r>
      <w:r w:rsidR="00F10637">
        <w:t>мать</w:t>
      </w:r>
      <w:r w:rsidR="00F10637" w:rsidRPr="0071389B">
        <w:t xml:space="preserve"> </w:t>
      </w:r>
      <w:r w:rsidR="00F10637">
        <w:t>меры</w:t>
      </w:r>
      <w:r w:rsidR="00F10637" w:rsidRPr="0071389B">
        <w:t xml:space="preserve"> </w:t>
      </w:r>
      <w:r w:rsidR="00F10637">
        <w:t>с</w:t>
      </w:r>
      <w:r w:rsidR="00F10637" w:rsidRPr="0071389B">
        <w:t xml:space="preserve"> </w:t>
      </w:r>
      <w:r w:rsidR="00F10637">
        <w:t>целью</w:t>
      </w:r>
      <w:r w:rsidR="00F10637" w:rsidRPr="0071389B">
        <w:t xml:space="preserve"> </w:t>
      </w:r>
      <w:r w:rsidR="00F10637">
        <w:t>повышения</w:t>
      </w:r>
      <w:r w:rsidR="00F10637" w:rsidRPr="0071389B">
        <w:t xml:space="preserve"> </w:t>
      </w:r>
      <w:r w:rsidR="00F10637">
        <w:t>качества</w:t>
      </w:r>
      <w:r w:rsidR="00F10637" w:rsidRPr="0071389B">
        <w:t xml:space="preserve"> </w:t>
      </w:r>
      <w:r w:rsidR="00F10637">
        <w:t>их</w:t>
      </w:r>
      <w:r w:rsidR="00F10637" w:rsidRPr="0071389B">
        <w:t xml:space="preserve"> </w:t>
      </w:r>
      <w:r w:rsidR="00F10637">
        <w:t>обслуживания</w:t>
      </w:r>
      <w:r w:rsidR="00F10637" w:rsidRPr="0071389B">
        <w:t xml:space="preserve">, </w:t>
      </w:r>
      <w:r w:rsidR="00F10637">
        <w:t>в частности оказ</w:t>
      </w:r>
      <w:r w:rsidR="00F10637">
        <w:t>ы</w:t>
      </w:r>
      <w:r w:rsidR="00F10637">
        <w:t>ваемой им психосоциальной помощи</w:t>
      </w:r>
      <w:r w:rsidR="00F10637" w:rsidRPr="0071389B">
        <w:t xml:space="preserve">, </w:t>
      </w:r>
      <w:r w:rsidR="00F10637">
        <w:t>но его усилия сдерживаются из-за недо</w:t>
      </w:r>
      <w:r w:rsidR="00F10637">
        <w:t>с</w:t>
      </w:r>
      <w:r w:rsidR="00F10637">
        <w:t>таточности ресурсов</w:t>
      </w:r>
      <w:r w:rsidR="00F10637" w:rsidRPr="0071389B">
        <w:t xml:space="preserve">. </w:t>
      </w:r>
      <w:r w:rsidR="00F10637">
        <w:t>Частично</w:t>
      </w:r>
      <w:r w:rsidR="00F10637" w:rsidRPr="00E20431">
        <w:t xml:space="preserve"> </w:t>
      </w:r>
      <w:r w:rsidR="00F10637">
        <w:t>об этой</w:t>
      </w:r>
      <w:r w:rsidR="00F10637" w:rsidRPr="00E20431">
        <w:t xml:space="preserve"> </w:t>
      </w:r>
      <w:r w:rsidR="00F10637">
        <w:t>работе</w:t>
      </w:r>
      <w:r w:rsidR="00F10637" w:rsidRPr="00E20431">
        <w:t xml:space="preserve"> </w:t>
      </w:r>
      <w:r w:rsidR="00F10637">
        <w:t>свидетельствуют</w:t>
      </w:r>
      <w:r w:rsidR="00F10637" w:rsidRPr="00E20431">
        <w:t xml:space="preserve"> </w:t>
      </w:r>
      <w:r w:rsidR="00F10637">
        <w:t>мероприятия</w:t>
      </w:r>
      <w:r w:rsidR="00F10637" w:rsidRPr="00E20431">
        <w:t xml:space="preserve"> </w:t>
      </w:r>
      <w:r w:rsidR="00F10637">
        <w:t>по</w:t>
      </w:r>
      <w:r w:rsidR="00F10637" w:rsidRPr="00E20431">
        <w:t xml:space="preserve"> </w:t>
      </w:r>
      <w:r w:rsidR="00F10637">
        <w:t>гармонизации</w:t>
      </w:r>
      <w:r w:rsidR="00F10637" w:rsidRPr="00E20431">
        <w:t xml:space="preserve"> </w:t>
      </w:r>
      <w:r w:rsidR="00F10637">
        <w:t>внутреннего законодательства с Конвенцией</w:t>
      </w:r>
      <w:r w:rsidR="00F10637" w:rsidRPr="00E20431">
        <w:t xml:space="preserve">, </w:t>
      </w:r>
      <w:r w:rsidR="00F10637">
        <w:t>на основании к</w:t>
      </w:r>
      <w:r w:rsidR="00F10637">
        <w:t>о</w:t>
      </w:r>
      <w:r w:rsidR="00F10637">
        <w:t>торой эти люди относятся к категории жертв пыток, пострадавших в ходе ко</w:t>
      </w:r>
      <w:r w:rsidR="00F10637">
        <w:t>н</w:t>
      </w:r>
      <w:r w:rsidR="00F10637">
        <w:t>фликта</w:t>
      </w:r>
      <w:r w:rsidR="00F10637" w:rsidRPr="00E20431">
        <w:t xml:space="preserve">. </w:t>
      </w:r>
    </w:p>
    <w:p w:rsidR="00F10637" w:rsidRPr="00E20431" w:rsidRDefault="00E22599" w:rsidP="00F10637">
      <w:pPr>
        <w:pStyle w:val="SingleTxtGR"/>
      </w:pPr>
      <w:r>
        <w:rPr>
          <w:bCs/>
        </w:rPr>
        <w:t>64.</w:t>
      </w:r>
      <w:r>
        <w:rPr>
          <w:bCs/>
        </w:rPr>
        <w:tab/>
      </w:r>
      <w:r w:rsidR="00F10637">
        <w:rPr>
          <w:b/>
          <w:bCs/>
        </w:rPr>
        <w:t>Г</w:t>
      </w:r>
      <w:r w:rsidR="00F10637" w:rsidRPr="00E20431">
        <w:rPr>
          <w:b/>
          <w:bCs/>
        </w:rPr>
        <w:t>-</w:t>
      </w:r>
      <w:r w:rsidR="00F10637">
        <w:rPr>
          <w:b/>
          <w:bCs/>
        </w:rPr>
        <w:t>н</w:t>
      </w:r>
      <w:r w:rsidR="00F10637" w:rsidRPr="00E20431">
        <w:rPr>
          <w:b/>
          <w:bCs/>
        </w:rPr>
        <w:t xml:space="preserve"> </w:t>
      </w:r>
      <w:r w:rsidR="00F10637">
        <w:rPr>
          <w:b/>
          <w:bCs/>
        </w:rPr>
        <w:t>Муйканович</w:t>
      </w:r>
      <w:r w:rsidR="00F10637" w:rsidRPr="00E20431">
        <w:t xml:space="preserve"> (</w:t>
      </w:r>
      <w:r w:rsidR="00F10637">
        <w:t>Босния</w:t>
      </w:r>
      <w:r w:rsidR="00F10637" w:rsidRPr="00E20431">
        <w:t xml:space="preserve"> </w:t>
      </w:r>
      <w:r w:rsidR="00F10637">
        <w:t>и</w:t>
      </w:r>
      <w:r w:rsidR="00F10637" w:rsidRPr="00E20431">
        <w:t xml:space="preserve"> </w:t>
      </w:r>
      <w:r w:rsidR="00F10637">
        <w:t>Герцеговина</w:t>
      </w:r>
      <w:r w:rsidR="00F10637" w:rsidRPr="00E20431">
        <w:t xml:space="preserve">) </w:t>
      </w:r>
      <w:r w:rsidR="00F10637">
        <w:t>говорит</w:t>
      </w:r>
      <w:r w:rsidR="00F10637" w:rsidRPr="00E20431">
        <w:t xml:space="preserve">, </w:t>
      </w:r>
      <w:r w:rsidR="00F10637">
        <w:t>что</w:t>
      </w:r>
      <w:r w:rsidR="00F10637" w:rsidRPr="00E20431">
        <w:t xml:space="preserve"> </w:t>
      </w:r>
      <w:r w:rsidR="00F10637">
        <w:t>внутренне</w:t>
      </w:r>
      <w:r>
        <w:t>е</w:t>
      </w:r>
      <w:r w:rsidR="00F10637">
        <w:t xml:space="preserve"> уг</w:t>
      </w:r>
      <w:r w:rsidR="00F10637">
        <w:t>о</w:t>
      </w:r>
      <w:r w:rsidR="00F10637">
        <w:t>ловно</w:t>
      </w:r>
      <w:r>
        <w:t>е</w:t>
      </w:r>
      <w:r w:rsidR="00F10637">
        <w:t xml:space="preserve"> законодательств</w:t>
      </w:r>
      <w:r>
        <w:t>о</w:t>
      </w:r>
      <w:r w:rsidR="00F10637">
        <w:t xml:space="preserve"> не проводит различия по полу среди жертв изнасил</w:t>
      </w:r>
      <w:r w:rsidR="00F10637">
        <w:t>о</w:t>
      </w:r>
      <w:r w:rsidR="00F10637">
        <w:t>ваний</w:t>
      </w:r>
      <w:r w:rsidR="00F10637" w:rsidRPr="00E20431">
        <w:t>.</w:t>
      </w:r>
    </w:p>
    <w:p w:rsidR="00F10637" w:rsidRPr="007873A8" w:rsidRDefault="00E22599" w:rsidP="00F10637">
      <w:pPr>
        <w:pStyle w:val="SingleTxtGR"/>
      </w:pPr>
      <w:r>
        <w:t>65.</w:t>
      </w:r>
      <w:r>
        <w:tab/>
      </w:r>
      <w:r w:rsidR="00F10637">
        <w:t>Дата начала течения срока уголовного преследования по делам о военных преступлениях</w:t>
      </w:r>
      <w:r w:rsidR="00F10637" w:rsidRPr="007873A8">
        <w:t xml:space="preserve"> </w:t>
      </w:r>
      <w:r w:rsidR="00F10637">
        <w:t>была определена на конец</w:t>
      </w:r>
      <w:r w:rsidR="00F10637" w:rsidRPr="007873A8">
        <w:t xml:space="preserve"> 2008</w:t>
      </w:r>
      <w:r w:rsidR="00F10637">
        <w:t xml:space="preserve"> года</w:t>
      </w:r>
      <w:r w:rsidR="00F10637" w:rsidRPr="007873A8">
        <w:t>.</w:t>
      </w:r>
    </w:p>
    <w:p w:rsidR="00F10637" w:rsidRPr="002414B0" w:rsidRDefault="00E22599" w:rsidP="00F10637">
      <w:pPr>
        <w:pStyle w:val="SingleTxtGR"/>
      </w:pPr>
      <w:r>
        <w:t>66.</w:t>
      </w:r>
      <w:r>
        <w:tab/>
      </w:r>
      <w:r w:rsidR="00F10637">
        <w:t>Представители</w:t>
      </w:r>
      <w:r w:rsidR="00F10637" w:rsidRPr="006D75FD">
        <w:t xml:space="preserve"> </w:t>
      </w:r>
      <w:r w:rsidR="00F10637">
        <w:t>меньшинств</w:t>
      </w:r>
      <w:r w:rsidR="00F10637" w:rsidRPr="006D75FD">
        <w:t xml:space="preserve"> </w:t>
      </w:r>
      <w:r w:rsidR="00F10637">
        <w:t>являются</w:t>
      </w:r>
      <w:r w:rsidR="00F10637" w:rsidRPr="006D75FD">
        <w:t xml:space="preserve"> </w:t>
      </w:r>
      <w:r w:rsidR="00F10637">
        <w:t>полноценными</w:t>
      </w:r>
      <w:r w:rsidR="00F10637" w:rsidRPr="006D75FD">
        <w:t xml:space="preserve"> </w:t>
      </w:r>
      <w:r w:rsidR="00F10637">
        <w:t>гражданами</w:t>
      </w:r>
      <w:r w:rsidR="00F10637" w:rsidRPr="006D75FD">
        <w:t xml:space="preserve"> </w:t>
      </w:r>
      <w:r w:rsidR="00F10637">
        <w:t>и</w:t>
      </w:r>
      <w:r w:rsidR="00F10637" w:rsidRPr="006D75FD">
        <w:t xml:space="preserve"> </w:t>
      </w:r>
      <w:r w:rsidR="00F10637">
        <w:t>пол</w:t>
      </w:r>
      <w:r w:rsidR="00F10637">
        <w:t>ь</w:t>
      </w:r>
      <w:r w:rsidR="00F10637">
        <w:t>зуются теми же правами, что и представители основных этнических групп</w:t>
      </w:r>
      <w:r w:rsidR="00F10637" w:rsidRPr="006D75FD">
        <w:t xml:space="preserve">. </w:t>
      </w:r>
      <w:r w:rsidR="00F10637">
        <w:t>С</w:t>
      </w:r>
      <w:r w:rsidR="00F10637">
        <w:t>о</w:t>
      </w:r>
      <w:r w:rsidR="00F10637">
        <w:t>гласно</w:t>
      </w:r>
      <w:r w:rsidR="00F10637" w:rsidRPr="002414B0">
        <w:t xml:space="preserve"> </w:t>
      </w:r>
      <w:r w:rsidR="00F10637">
        <w:t>переписи</w:t>
      </w:r>
      <w:r w:rsidR="00F10637" w:rsidRPr="002414B0">
        <w:t xml:space="preserve"> </w:t>
      </w:r>
      <w:r w:rsidR="00F10637">
        <w:t>населения</w:t>
      </w:r>
      <w:r w:rsidR="00F10637" w:rsidRPr="002414B0">
        <w:t xml:space="preserve"> </w:t>
      </w:r>
      <w:r w:rsidR="00F10637">
        <w:t>за</w:t>
      </w:r>
      <w:r w:rsidR="00F10637" w:rsidRPr="002414B0">
        <w:t xml:space="preserve"> 1991 </w:t>
      </w:r>
      <w:r w:rsidR="00F10637">
        <w:t>год</w:t>
      </w:r>
      <w:r w:rsidR="00F10637" w:rsidRPr="002414B0">
        <w:t xml:space="preserve"> </w:t>
      </w:r>
      <w:r w:rsidR="00F10637">
        <w:t>представители меньшинств отнесены к катег</w:t>
      </w:r>
      <w:r w:rsidR="00F10637">
        <w:t>о</w:t>
      </w:r>
      <w:r w:rsidR="00F10637">
        <w:t xml:space="preserve">рии </w:t>
      </w:r>
      <w:r>
        <w:t>"</w:t>
      </w:r>
      <w:r w:rsidR="00F10637">
        <w:t>прочие</w:t>
      </w:r>
      <w:r>
        <w:t>"</w:t>
      </w:r>
      <w:r w:rsidR="00F10637" w:rsidRPr="002414B0">
        <w:t xml:space="preserve">. </w:t>
      </w:r>
    </w:p>
    <w:p w:rsidR="00F10637" w:rsidRPr="00C84C7B" w:rsidRDefault="00E22599" w:rsidP="00F10637">
      <w:pPr>
        <w:pStyle w:val="SingleTxtGR"/>
      </w:pPr>
      <w:r>
        <w:t>67.</w:t>
      </w:r>
      <w:r>
        <w:tab/>
      </w:r>
      <w:r w:rsidR="00F10637">
        <w:t xml:space="preserve">Срок </w:t>
      </w:r>
      <w:r w:rsidR="00F10637" w:rsidRPr="00A74FBE">
        <w:t>содержани</w:t>
      </w:r>
      <w:r w:rsidR="00F10637">
        <w:t>я</w:t>
      </w:r>
      <w:r w:rsidR="00F10637" w:rsidRPr="00A74FBE">
        <w:t xml:space="preserve"> под стражей во время следствия</w:t>
      </w:r>
      <w:r w:rsidR="00F10637">
        <w:t>, как правило, соста</w:t>
      </w:r>
      <w:r w:rsidR="00F10637">
        <w:t>в</w:t>
      </w:r>
      <w:r w:rsidR="00F10637">
        <w:t>ляет</w:t>
      </w:r>
      <w:r w:rsidR="00F10637" w:rsidRPr="00A74FBE">
        <w:t xml:space="preserve"> </w:t>
      </w:r>
      <w:r w:rsidR="00F10637">
        <w:t>не более шести месяцев</w:t>
      </w:r>
      <w:r w:rsidR="00F10637" w:rsidRPr="00A74FBE">
        <w:t xml:space="preserve">. </w:t>
      </w:r>
      <w:r w:rsidR="00F10637">
        <w:t>В</w:t>
      </w:r>
      <w:r w:rsidR="00F10637" w:rsidRPr="00A74FBE">
        <w:t xml:space="preserve"> </w:t>
      </w:r>
      <w:r w:rsidR="00F10637">
        <w:t>случае</w:t>
      </w:r>
      <w:r w:rsidR="00F10637" w:rsidRPr="00A74FBE">
        <w:t xml:space="preserve"> </w:t>
      </w:r>
      <w:r w:rsidR="00F10637">
        <w:t>преступлений</w:t>
      </w:r>
      <w:r w:rsidR="00F10637" w:rsidRPr="00A74FBE">
        <w:t xml:space="preserve">, </w:t>
      </w:r>
      <w:r w:rsidR="00F10637">
        <w:t>санкция за которые пр</w:t>
      </w:r>
      <w:r w:rsidR="00F10637">
        <w:t>е</w:t>
      </w:r>
      <w:r w:rsidR="00F10637">
        <w:t>дусматривает лишение свободы на длительный срок</w:t>
      </w:r>
      <w:r w:rsidR="00F10637" w:rsidRPr="00A74FBE">
        <w:t xml:space="preserve">, </w:t>
      </w:r>
      <w:r w:rsidR="00F10637">
        <w:t>этот срок может быть</w:t>
      </w:r>
      <w:r w:rsidR="00F10637" w:rsidRPr="00A74FBE">
        <w:t xml:space="preserve"> </w:t>
      </w:r>
      <w:r w:rsidR="00F10637">
        <w:t>пр</w:t>
      </w:r>
      <w:r w:rsidR="00F10637">
        <w:t>о</w:t>
      </w:r>
      <w:r w:rsidR="00F10637">
        <w:t>длен до одного года</w:t>
      </w:r>
      <w:r w:rsidR="00F10637" w:rsidRPr="00A74FBE">
        <w:t xml:space="preserve">. </w:t>
      </w:r>
      <w:r w:rsidR="00F10637">
        <w:t>Такое</w:t>
      </w:r>
      <w:r w:rsidR="00F10637" w:rsidRPr="00C84C7B">
        <w:t xml:space="preserve"> </w:t>
      </w:r>
      <w:r w:rsidR="00F10637">
        <w:t>продление</w:t>
      </w:r>
      <w:r w:rsidR="00F10637" w:rsidRPr="00C84C7B">
        <w:t xml:space="preserve"> </w:t>
      </w:r>
      <w:r w:rsidR="00F10637">
        <w:t>допускается</w:t>
      </w:r>
      <w:r w:rsidR="00F10637" w:rsidRPr="00C84C7B">
        <w:t xml:space="preserve"> </w:t>
      </w:r>
      <w:r w:rsidR="00F10637">
        <w:t>только</w:t>
      </w:r>
      <w:r w:rsidR="00F10637" w:rsidRPr="00C84C7B">
        <w:t xml:space="preserve"> </w:t>
      </w:r>
      <w:r w:rsidR="00F10637">
        <w:t>по</w:t>
      </w:r>
      <w:r w:rsidR="00F10637" w:rsidRPr="00C84C7B">
        <w:t xml:space="preserve"> </w:t>
      </w:r>
      <w:r w:rsidR="00F10637">
        <w:t>решению</w:t>
      </w:r>
      <w:r w:rsidR="00F10637" w:rsidRPr="00C84C7B">
        <w:t xml:space="preserve"> </w:t>
      </w:r>
      <w:r w:rsidR="00F10637">
        <w:t>суда</w:t>
      </w:r>
      <w:r w:rsidR="00F10637" w:rsidRPr="00C84C7B">
        <w:t xml:space="preserve"> </w:t>
      </w:r>
      <w:r w:rsidR="00F10637">
        <w:t>и</w:t>
      </w:r>
      <w:r w:rsidR="00F10637" w:rsidRPr="00C84C7B">
        <w:t xml:space="preserve"> </w:t>
      </w:r>
      <w:r w:rsidR="00F10637">
        <w:t>подлежит судебному контролю</w:t>
      </w:r>
      <w:r w:rsidR="00F10637" w:rsidRPr="00C84C7B">
        <w:t xml:space="preserve">; </w:t>
      </w:r>
      <w:r w:rsidR="00F10637">
        <w:t>все жалобы на</w:t>
      </w:r>
      <w:r w:rsidR="00F10637" w:rsidRPr="00C84C7B">
        <w:t xml:space="preserve"> </w:t>
      </w:r>
      <w:r w:rsidR="00F10637">
        <w:t>продление сроков рассматрив</w:t>
      </w:r>
      <w:r w:rsidR="00F10637">
        <w:t>а</w:t>
      </w:r>
      <w:r w:rsidR="00F10637">
        <w:t>ются выш</w:t>
      </w:r>
      <w:r w:rsidR="00F10637">
        <w:t>е</w:t>
      </w:r>
      <w:r w:rsidR="00F10637">
        <w:t>стоящим судом</w:t>
      </w:r>
      <w:r w:rsidR="00F10637" w:rsidRPr="00C84C7B">
        <w:t xml:space="preserve">. </w:t>
      </w:r>
    </w:p>
    <w:p w:rsidR="00F10637" w:rsidRPr="00CF3EF7" w:rsidRDefault="00B90CC0" w:rsidP="00F10637">
      <w:pPr>
        <w:pStyle w:val="SingleTxtGR"/>
      </w:pPr>
      <w:r>
        <w:t>68.</w:t>
      </w:r>
      <w:r>
        <w:tab/>
      </w:r>
      <w:r w:rsidR="00F10637">
        <w:rPr>
          <w:b/>
        </w:rPr>
        <w:t>Г</w:t>
      </w:r>
      <w:r w:rsidR="00F10637" w:rsidRPr="00CF3EF7">
        <w:rPr>
          <w:b/>
        </w:rPr>
        <w:t>-</w:t>
      </w:r>
      <w:r w:rsidR="00F10637">
        <w:rPr>
          <w:b/>
        </w:rPr>
        <w:t>жа</w:t>
      </w:r>
      <w:r w:rsidR="00F10637" w:rsidRPr="00CF3EF7">
        <w:rPr>
          <w:b/>
        </w:rPr>
        <w:t xml:space="preserve"> </w:t>
      </w:r>
      <w:r w:rsidR="00F10637">
        <w:rPr>
          <w:b/>
          <w:bCs/>
        </w:rPr>
        <w:t>Джурдерия</w:t>
      </w:r>
      <w:r w:rsidR="00F10637" w:rsidRPr="00CF3EF7">
        <w:t xml:space="preserve"> (</w:t>
      </w:r>
      <w:r w:rsidR="00F10637">
        <w:t>Босния</w:t>
      </w:r>
      <w:r w:rsidR="00F10637" w:rsidRPr="00CF3EF7">
        <w:t xml:space="preserve"> </w:t>
      </w:r>
      <w:r w:rsidR="00F10637">
        <w:t>и</w:t>
      </w:r>
      <w:r w:rsidR="00F10637" w:rsidRPr="00CF3EF7">
        <w:t xml:space="preserve"> </w:t>
      </w:r>
      <w:r w:rsidR="00F10637">
        <w:t>Герцеговина</w:t>
      </w:r>
      <w:r w:rsidR="00F10637" w:rsidRPr="00CF3EF7">
        <w:t xml:space="preserve">) </w:t>
      </w:r>
      <w:r w:rsidR="00F10637">
        <w:t>говорит</w:t>
      </w:r>
      <w:r w:rsidR="00F10637" w:rsidRPr="00CF3EF7">
        <w:t xml:space="preserve">, </w:t>
      </w:r>
      <w:r w:rsidR="00F10637">
        <w:t>что</w:t>
      </w:r>
      <w:r w:rsidR="00F10637" w:rsidRPr="00CF3EF7">
        <w:t xml:space="preserve">, </w:t>
      </w:r>
      <w:r w:rsidR="00F10637">
        <w:t>когда</w:t>
      </w:r>
      <w:r w:rsidR="00F10637" w:rsidRPr="00CF3EF7">
        <w:t xml:space="preserve"> </w:t>
      </w:r>
      <w:r w:rsidR="00F10637">
        <w:t>новое</w:t>
      </w:r>
      <w:r w:rsidR="00F10637" w:rsidRPr="00CF3EF7">
        <w:t xml:space="preserve"> </w:t>
      </w:r>
      <w:r w:rsidR="00F10637">
        <w:t>пр</w:t>
      </w:r>
      <w:r w:rsidR="00F10637">
        <w:t>а</w:t>
      </w:r>
      <w:r w:rsidR="00F10637">
        <w:t>вительство</w:t>
      </w:r>
      <w:r w:rsidR="00F10637" w:rsidRPr="00CF3EF7">
        <w:t xml:space="preserve"> </w:t>
      </w:r>
      <w:r w:rsidR="00F10637">
        <w:t>придет</w:t>
      </w:r>
      <w:r w:rsidR="00F10637" w:rsidRPr="00CF3EF7">
        <w:t xml:space="preserve"> </w:t>
      </w:r>
      <w:r w:rsidR="00F10637">
        <w:t>к</w:t>
      </w:r>
      <w:r w:rsidR="00F10637" w:rsidRPr="00CF3EF7">
        <w:t xml:space="preserve"> </w:t>
      </w:r>
      <w:r w:rsidR="00F10637">
        <w:t>власти</w:t>
      </w:r>
      <w:r w:rsidR="00F10637" w:rsidRPr="00CF3EF7">
        <w:t xml:space="preserve">, </w:t>
      </w:r>
      <w:r w:rsidR="00F10637">
        <w:t xml:space="preserve">в </w:t>
      </w:r>
      <w:r w:rsidR="00421476">
        <w:t>К</w:t>
      </w:r>
      <w:r w:rsidR="00F10637">
        <w:t>онституцию следует внести определенные п</w:t>
      </w:r>
      <w:r w:rsidR="00F10637">
        <w:t>о</w:t>
      </w:r>
      <w:r w:rsidR="00F10637">
        <w:t>правки, на основании которых меньшинствам будет предоставлено право на п</w:t>
      </w:r>
      <w:r w:rsidR="00F10637">
        <w:t>о</w:t>
      </w:r>
      <w:r w:rsidR="00F10637">
        <w:t>литическое представительство</w:t>
      </w:r>
      <w:r w:rsidR="00F10637" w:rsidRPr="00CF3EF7">
        <w:t xml:space="preserve">. </w:t>
      </w:r>
    </w:p>
    <w:p w:rsidR="00F10637" w:rsidRPr="00CF3EF7" w:rsidRDefault="00B90CC0" w:rsidP="00F10637">
      <w:pPr>
        <w:pStyle w:val="SingleTxtGR"/>
      </w:pPr>
      <w:r>
        <w:t>69.</w:t>
      </w:r>
      <w:r>
        <w:tab/>
      </w:r>
      <w:r w:rsidR="00F10637">
        <w:t>Министерство</w:t>
      </w:r>
      <w:r w:rsidR="00F10637" w:rsidRPr="00CF3EF7">
        <w:t xml:space="preserve"> </w:t>
      </w:r>
      <w:r w:rsidR="00F10637">
        <w:t>по</w:t>
      </w:r>
      <w:r w:rsidR="00F10637" w:rsidRPr="00CF3EF7">
        <w:t xml:space="preserve"> </w:t>
      </w:r>
      <w:r w:rsidR="00F10637">
        <w:t>правам</w:t>
      </w:r>
      <w:r w:rsidR="00F10637" w:rsidRPr="00CF3EF7">
        <w:t xml:space="preserve"> </w:t>
      </w:r>
      <w:r w:rsidR="00F10637">
        <w:t>человека</w:t>
      </w:r>
      <w:r w:rsidR="00F10637" w:rsidRPr="00CF3EF7">
        <w:t xml:space="preserve"> </w:t>
      </w:r>
      <w:r w:rsidR="00F10637">
        <w:t>и</w:t>
      </w:r>
      <w:r w:rsidR="00F10637" w:rsidRPr="00CF3EF7">
        <w:t xml:space="preserve"> </w:t>
      </w:r>
      <w:r w:rsidR="00F10637">
        <w:t>делам</w:t>
      </w:r>
      <w:r w:rsidR="00F10637" w:rsidRPr="00CF3EF7">
        <w:t xml:space="preserve"> </w:t>
      </w:r>
      <w:r w:rsidR="00F10637">
        <w:t>беженцев</w:t>
      </w:r>
      <w:r w:rsidR="00F10637" w:rsidRPr="00CF3EF7">
        <w:t xml:space="preserve"> </w:t>
      </w:r>
      <w:r w:rsidR="00F10637">
        <w:t>планирует</w:t>
      </w:r>
      <w:r w:rsidR="00F10637" w:rsidRPr="00CF3EF7">
        <w:t xml:space="preserve"> </w:t>
      </w:r>
      <w:r w:rsidR="00F10637">
        <w:t>создать</w:t>
      </w:r>
      <w:r w:rsidR="00F10637" w:rsidRPr="00CF3EF7">
        <w:t xml:space="preserve"> </w:t>
      </w:r>
      <w:r w:rsidR="00F10637">
        <w:t>систему</w:t>
      </w:r>
      <w:r w:rsidR="00F10637" w:rsidRPr="00CF3EF7">
        <w:t xml:space="preserve"> </w:t>
      </w:r>
      <w:r w:rsidR="001E4959">
        <w:t xml:space="preserve"> </w:t>
      </w:r>
      <w:r w:rsidR="00F10637">
        <w:t>регистрации случаев дискриминации</w:t>
      </w:r>
      <w:r w:rsidR="00F10637" w:rsidRPr="00CF3EF7">
        <w:t xml:space="preserve">, </w:t>
      </w:r>
      <w:r w:rsidR="00F10637">
        <w:t>в том числе</w:t>
      </w:r>
      <w:r w:rsidR="00F10637" w:rsidRPr="00CF3EF7">
        <w:t xml:space="preserve"> </w:t>
      </w:r>
      <w:r w:rsidR="00F10637">
        <w:t>дискриминации</w:t>
      </w:r>
      <w:r w:rsidR="00F10637" w:rsidRPr="00CF3EF7">
        <w:t xml:space="preserve"> </w:t>
      </w:r>
      <w:r w:rsidR="00F10637">
        <w:t>в значении Конвенции</w:t>
      </w:r>
      <w:r w:rsidR="00F10637" w:rsidRPr="00CF3EF7">
        <w:t xml:space="preserve">. </w:t>
      </w:r>
      <w:r w:rsidR="00F10637">
        <w:t>Благодаря новой</w:t>
      </w:r>
      <w:r w:rsidR="00F10637" w:rsidRPr="00CF3EF7">
        <w:t xml:space="preserve"> </w:t>
      </w:r>
      <w:r w:rsidR="00F10637">
        <w:t>электронной</w:t>
      </w:r>
      <w:r w:rsidR="00F10637" w:rsidRPr="00CF3EF7">
        <w:t xml:space="preserve"> </w:t>
      </w:r>
      <w:r w:rsidR="00F10637">
        <w:t>базе</w:t>
      </w:r>
      <w:r w:rsidR="00F10637" w:rsidRPr="00CF3EF7">
        <w:t xml:space="preserve"> </w:t>
      </w:r>
      <w:r w:rsidR="00F10637">
        <w:t>данных</w:t>
      </w:r>
      <w:r w:rsidR="00F10637" w:rsidRPr="00CF3EF7">
        <w:t xml:space="preserve"> </w:t>
      </w:r>
      <w:r w:rsidR="00F10637">
        <w:t>Управления</w:t>
      </w:r>
      <w:r w:rsidR="00F10637" w:rsidRPr="00CF3EF7">
        <w:t xml:space="preserve"> </w:t>
      </w:r>
      <w:r w:rsidR="00F10637">
        <w:t>омбудсмена</w:t>
      </w:r>
      <w:r w:rsidR="00F10637" w:rsidRPr="00CF3EF7">
        <w:t xml:space="preserve"> </w:t>
      </w:r>
      <w:r w:rsidR="00F10637">
        <w:t>Комитету должен быть предоставлен автоматический доступ</w:t>
      </w:r>
      <w:r w:rsidR="00F10637" w:rsidRPr="00CF3EF7">
        <w:t xml:space="preserve"> </w:t>
      </w:r>
      <w:r w:rsidR="00F10637">
        <w:t>к да</w:t>
      </w:r>
      <w:r w:rsidR="00F10637">
        <w:t>н</w:t>
      </w:r>
      <w:r w:rsidR="00F10637">
        <w:t>ным, дезагрегированным по типу происшествия</w:t>
      </w:r>
      <w:r w:rsidR="00F10637" w:rsidRPr="00CF3EF7">
        <w:t>.</w:t>
      </w:r>
    </w:p>
    <w:p w:rsidR="00F10637" w:rsidRPr="00125D0F" w:rsidRDefault="00B90CC0" w:rsidP="00F10637">
      <w:pPr>
        <w:pStyle w:val="SingleTxtGR"/>
      </w:pPr>
      <w:r>
        <w:t>70.</w:t>
      </w:r>
      <w:r>
        <w:tab/>
      </w:r>
      <w:r w:rsidR="00F10637">
        <w:rPr>
          <w:b/>
        </w:rPr>
        <w:t>Г</w:t>
      </w:r>
      <w:r w:rsidR="00F10637" w:rsidRPr="00CF3EF7">
        <w:rPr>
          <w:b/>
        </w:rPr>
        <w:t>-</w:t>
      </w:r>
      <w:r w:rsidR="00F10637">
        <w:rPr>
          <w:b/>
        </w:rPr>
        <w:t>жа</w:t>
      </w:r>
      <w:r w:rsidR="00F10637" w:rsidRPr="00CF3EF7">
        <w:rPr>
          <w:b/>
        </w:rPr>
        <w:t xml:space="preserve"> </w:t>
      </w:r>
      <w:r w:rsidR="00F10637">
        <w:rPr>
          <w:b/>
        </w:rPr>
        <w:t>Ходжич</w:t>
      </w:r>
      <w:r w:rsidR="00F10637" w:rsidRPr="00CF3EF7">
        <w:t xml:space="preserve"> (</w:t>
      </w:r>
      <w:r w:rsidR="00F10637">
        <w:t>Босния</w:t>
      </w:r>
      <w:r w:rsidR="00F10637" w:rsidRPr="00CF3EF7">
        <w:t xml:space="preserve"> </w:t>
      </w:r>
      <w:r w:rsidR="00F10637">
        <w:t>и</w:t>
      </w:r>
      <w:r w:rsidR="00F10637" w:rsidRPr="00CF3EF7">
        <w:t xml:space="preserve"> </w:t>
      </w:r>
      <w:r w:rsidR="00F10637">
        <w:t>Герцеговина</w:t>
      </w:r>
      <w:r w:rsidR="00F10637" w:rsidRPr="00CF3EF7">
        <w:t xml:space="preserve">) </w:t>
      </w:r>
      <w:r w:rsidR="00F10637">
        <w:t>говорит</w:t>
      </w:r>
      <w:r w:rsidR="00F10637" w:rsidRPr="00CF3EF7">
        <w:t xml:space="preserve">, </w:t>
      </w:r>
      <w:r w:rsidR="00F10637">
        <w:t>что</w:t>
      </w:r>
      <w:r w:rsidR="00F10637" w:rsidRPr="00CF3EF7">
        <w:t xml:space="preserve"> </w:t>
      </w:r>
      <w:r w:rsidR="00F10637">
        <w:t>все</w:t>
      </w:r>
      <w:r w:rsidR="00F10637" w:rsidRPr="00CF3EF7">
        <w:t xml:space="preserve"> </w:t>
      </w:r>
      <w:r w:rsidR="00F10637">
        <w:t>граждане</w:t>
      </w:r>
      <w:r w:rsidR="00F10637" w:rsidRPr="00CF3EF7">
        <w:t xml:space="preserve"> </w:t>
      </w:r>
      <w:r w:rsidR="00F10637">
        <w:t>могут</w:t>
      </w:r>
      <w:r w:rsidR="00F10637" w:rsidRPr="00CF3EF7">
        <w:t xml:space="preserve"> </w:t>
      </w:r>
      <w:r w:rsidR="00F10637">
        <w:t>подавать</w:t>
      </w:r>
      <w:r w:rsidR="00F10637" w:rsidRPr="00CF3EF7">
        <w:t xml:space="preserve"> </w:t>
      </w:r>
      <w:r w:rsidR="00F10637">
        <w:t>жалобы</w:t>
      </w:r>
      <w:r w:rsidR="00F10637" w:rsidRPr="00CF3EF7">
        <w:t xml:space="preserve"> </w:t>
      </w:r>
      <w:r w:rsidR="00F10637">
        <w:t>на сотрудников полиции и других</w:t>
      </w:r>
      <w:r w:rsidR="00F10637" w:rsidRPr="00CF3EF7">
        <w:t xml:space="preserve"> </w:t>
      </w:r>
      <w:r w:rsidR="00F10637">
        <w:t>работников Министерства внутренних дел</w:t>
      </w:r>
      <w:r w:rsidR="00F10637" w:rsidRPr="00CF3EF7">
        <w:t xml:space="preserve">. </w:t>
      </w:r>
      <w:r w:rsidR="00F10637">
        <w:t>Законом предписаны процедуры, обязательные для соблюдения на всех уровнях и во всех административных подразделениях</w:t>
      </w:r>
      <w:r w:rsidR="00F10637" w:rsidRPr="00125D0F">
        <w:t xml:space="preserve">. </w:t>
      </w:r>
    </w:p>
    <w:p w:rsidR="00F10637" w:rsidRPr="00125D0F" w:rsidRDefault="00B90CC0" w:rsidP="00F10637">
      <w:pPr>
        <w:pStyle w:val="SingleTxtGR"/>
      </w:pPr>
      <w:r>
        <w:t>71.</w:t>
      </w:r>
      <w:r>
        <w:tab/>
      </w:r>
      <w:r w:rsidR="00F10637">
        <w:rPr>
          <w:b/>
        </w:rPr>
        <w:t>Г</w:t>
      </w:r>
      <w:r w:rsidR="00F10637" w:rsidRPr="00125D0F">
        <w:rPr>
          <w:b/>
        </w:rPr>
        <w:t>-</w:t>
      </w:r>
      <w:r w:rsidR="00F10637">
        <w:rPr>
          <w:b/>
        </w:rPr>
        <w:t>жа</w:t>
      </w:r>
      <w:r w:rsidR="00F10637" w:rsidRPr="00125D0F">
        <w:rPr>
          <w:b/>
        </w:rPr>
        <w:t xml:space="preserve"> </w:t>
      </w:r>
      <w:r w:rsidR="00F10637">
        <w:rPr>
          <w:b/>
          <w:bCs/>
        </w:rPr>
        <w:t>Джурдерия</w:t>
      </w:r>
      <w:r w:rsidR="00F10637" w:rsidRPr="00125D0F">
        <w:t xml:space="preserve"> (</w:t>
      </w:r>
      <w:r w:rsidR="00F10637">
        <w:t>Босния</w:t>
      </w:r>
      <w:r w:rsidR="00F10637" w:rsidRPr="00125D0F">
        <w:t xml:space="preserve"> </w:t>
      </w:r>
      <w:r w:rsidR="00F10637">
        <w:t>и</w:t>
      </w:r>
      <w:r w:rsidR="00F10637" w:rsidRPr="00125D0F">
        <w:t xml:space="preserve"> </w:t>
      </w:r>
      <w:r w:rsidR="00F10637">
        <w:t>Герцеговина</w:t>
      </w:r>
      <w:r w:rsidR="00F10637" w:rsidRPr="00125D0F">
        <w:t xml:space="preserve">) </w:t>
      </w:r>
      <w:r w:rsidR="00F10637">
        <w:t>заверяет</w:t>
      </w:r>
      <w:r w:rsidR="00F10637" w:rsidRPr="00125D0F">
        <w:t xml:space="preserve"> </w:t>
      </w:r>
      <w:r w:rsidR="00F10637">
        <w:t>Комитет</w:t>
      </w:r>
      <w:r w:rsidR="00F10637" w:rsidRPr="00125D0F">
        <w:t xml:space="preserve"> </w:t>
      </w:r>
      <w:r w:rsidR="00F10637">
        <w:t>в</w:t>
      </w:r>
      <w:r w:rsidR="00F10637" w:rsidRPr="00125D0F">
        <w:t xml:space="preserve"> </w:t>
      </w:r>
      <w:r w:rsidR="00F10637">
        <w:t>том</w:t>
      </w:r>
      <w:r w:rsidR="00F10637" w:rsidRPr="00125D0F">
        <w:t xml:space="preserve">, </w:t>
      </w:r>
      <w:r w:rsidR="00F10637">
        <w:t>что</w:t>
      </w:r>
      <w:r w:rsidR="00F10637" w:rsidRPr="00125D0F">
        <w:t xml:space="preserve"> </w:t>
      </w:r>
      <w:r w:rsidR="00F10637">
        <w:t>ее</w:t>
      </w:r>
      <w:r w:rsidR="00F10637" w:rsidRPr="00125D0F">
        <w:t xml:space="preserve"> </w:t>
      </w:r>
      <w:r w:rsidR="00F10637">
        <w:t>страна признает</w:t>
      </w:r>
      <w:r w:rsidR="00F10637" w:rsidRPr="00125D0F">
        <w:t xml:space="preserve"> </w:t>
      </w:r>
      <w:r w:rsidR="00F10637">
        <w:t>важность</w:t>
      </w:r>
      <w:r w:rsidR="00F10637" w:rsidRPr="00125D0F">
        <w:t xml:space="preserve"> </w:t>
      </w:r>
      <w:r w:rsidR="00F10637">
        <w:t>Конвенции, и благодарит Комитет за конструктивные в</w:t>
      </w:r>
      <w:r w:rsidR="00F10637">
        <w:t>о</w:t>
      </w:r>
      <w:r w:rsidR="00F10637">
        <w:t>просы и рекомендации</w:t>
      </w:r>
      <w:r w:rsidR="00F10637" w:rsidRPr="00125D0F">
        <w:t xml:space="preserve">. </w:t>
      </w:r>
    </w:p>
    <w:p w:rsidR="00F90607" w:rsidRPr="00E13580" w:rsidRDefault="00F10637" w:rsidP="00E13580">
      <w:pPr>
        <w:pStyle w:val="SingleTxtGR"/>
        <w:rPr>
          <w:i/>
          <w:lang w:val="en-US"/>
        </w:rPr>
      </w:pPr>
      <w:r w:rsidRPr="00E13580">
        <w:rPr>
          <w:i/>
        </w:rPr>
        <w:t>Заседание закрывается в 13 ч. 00 м.</w:t>
      </w:r>
    </w:p>
    <w:p w:rsidR="00E13580" w:rsidRPr="00E13580" w:rsidRDefault="00E13580" w:rsidP="00E13580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E13580" w:rsidRPr="00E13580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BD1" w:rsidRDefault="00F70BD1">
      <w:r>
        <w:rPr>
          <w:lang w:val="en-US"/>
        </w:rPr>
        <w:tab/>
      </w:r>
      <w:r>
        <w:separator/>
      </w:r>
    </w:p>
  </w:endnote>
  <w:endnote w:type="continuationSeparator" w:id="0">
    <w:p w:rsidR="00F70BD1" w:rsidRDefault="00F70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4C" w:rsidRPr="00B74BE2" w:rsidRDefault="0080724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4902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GE.10-46363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4C" w:rsidRPr="00B74BE2" w:rsidRDefault="0080724C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GE.10-46363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4902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4C" w:rsidRDefault="0080724C" w:rsidP="00C23751">
    <w:pPr>
      <w:pStyle w:val="FootnoteText"/>
      <w:pBdr>
        <w:top w:val="single" w:sz="4" w:space="1" w:color="auto"/>
      </w:pBdr>
      <w:tabs>
        <w:tab w:val="left" w:pos="9183"/>
      </w:tabs>
      <w:ind w:right="0"/>
      <w:rPr>
        <w:szCs w:val="18"/>
        <w:lang w:val="en-US"/>
      </w:rPr>
    </w:pPr>
  </w:p>
  <w:p w:rsidR="0080724C" w:rsidRPr="00163071" w:rsidRDefault="0080724C" w:rsidP="00E13580">
    <w:pPr>
      <w:pStyle w:val="FootnoteText"/>
      <w:spacing w:after="120"/>
      <w:ind w:firstLine="0"/>
      <w:rPr>
        <w:lang w:val="ru-RU"/>
      </w:rPr>
    </w:pPr>
    <w:r w:rsidRPr="00163071">
      <w:rPr>
        <w:szCs w:val="18"/>
        <w:lang w:val="ru-RU"/>
      </w:rPr>
      <w:t>В настоящий отчет могут вноситься поправки.</w:t>
    </w:r>
  </w:p>
  <w:p w:rsidR="0080724C" w:rsidRPr="00E13580" w:rsidRDefault="0080724C" w:rsidP="00E13580">
    <w:pPr>
      <w:pStyle w:val="FootnoteText"/>
      <w:spacing w:after="120"/>
      <w:ind w:firstLine="0"/>
      <w:rPr>
        <w:lang w:val="ru-RU"/>
      </w:rPr>
    </w:pPr>
    <w:r w:rsidRPr="00163071"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</w:t>
    </w:r>
    <w:r w:rsidRPr="00E13580">
      <w:rPr>
        <w:lang w:val="ru-RU"/>
      </w:rPr>
      <w:t xml:space="preserve">Поправки должны направляться </w:t>
    </w:r>
    <w:r w:rsidRPr="00E13580">
      <w:rPr>
        <w:i/>
        <w:iCs/>
        <w:lang w:val="ru-RU"/>
      </w:rPr>
      <w:t>в течение</w:t>
    </w:r>
    <w:r>
      <w:rPr>
        <w:i/>
        <w:iCs/>
        <w:lang w:val="ru-RU"/>
      </w:rPr>
      <w:t xml:space="preserve"> одной недели с момента выпуска настоящего</w:t>
    </w:r>
    <w:r w:rsidRPr="00E13580">
      <w:rPr>
        <w:i/>
        <w:iCs/>
        <w:lang w:val="ru-RU"/>
      </w:rPr>
      <w:t xml:space="preserve"> документа</w:t>
    </w:r>
    <w:r w:rsidRPr="00E13580">
      <w:rPr>
        <w:lang w:val="ru-RU"/>
      </w:rPr>
      <w:t xml:space="preserve"> в Группу редак</w:t>
    </w:r>
    <w:r>
      <w:rPr>
        <w:lang w:val="ru-RU"/>
      </w:rPr>
      <w:t>ционного контроля</w:t>
    </w:r>
    <w:r w:rsidRPr="00E13580">
      <w:rPr>
        <w:lang w:val="ru-RU"/>
      </w:rPr>
      <w:t xml:space="preserve">, комната </w:t>
    </w:r>
    <w:r>
      <w:t>E</w:t>
    </w:r>
    <w:r w:rsidRPr="00E13580">
      <w:rPr>
        <w:lang w:val="ru-RU"/>
      </w:rPr>
      <w:t xml:space="preserve">.4108, Дворец </w:t>
    </w:r>
    <w:r>
      <w:rPr>
        <w:lang w:val="ru-RU"/>
      </w:rPr>
      <w:t>Н</w:t>
    </w:r>
    <w:r w:rsidRPr="00E13580">
      <w:rPr>
        <w:lang w:val="ru-RU"/>
      </w:rPr>
      <w:t>аций, Женева (</w:t>
    </w:r>
    <w:r>
      <w:t>Editing</w:t>
    </w:r>
    <w:r w:rsidRPr="00E13580">
      <w:rPr>
        <w:lang w:val="ru-RU"/>
      </w:rPr>
      <w:t xml:space="preserve"> </w:t>
    </w:r>
    <w:r>
      <w:t>Unit</w:t>
    </w:r>
    <w:r w:rsidRPr="00E13580">
      <w:rPr>
        <w:lang w:val="ru-RU"/>
      </w:rPr>
      <w:t xml:space="preserve">, </w:t>
    </w:r>
    <w:r>
      <w:t>room</w:t>
    </w:r>
    <w:r w:rsidRPr="00E13580">
      <w:rPr>
        <w:lang w:val="ru-RU"/>
      </w:rPr>
      <w:t xml:space="preserve"> </w:t>
    </w:r>
    <w:r>
      <w:t>E</w:t>
    </w:r>
    <w:r w:rsidRPr="00E13580">
      <w:rPr>
        <w:lang w:val="ru-RU"/>
      </w:rPr>
      <w:t xml:space="preserve">.4108, </w:t>
    </w:r>
    <w:r>
      <w:t>Palais</w:t>
    </w:r>
    <w:r w:rsidRPr="00E13580">
      <w:rPr>
        <w:lang w:val="ru-RU"/>
      </w:rPr>
      <w:t xml:space="preserve"> </w:t>
    </w:r>
    <w:r>
      <w:t>des</w:t>
    </w:r>
    <w:r w:rsidRPr="00E13580">
      <w:rPr>
        <w:lang w:val="ru-RU"/>
      </w:rPr>
      <w:t xml:space="preserve"> </w:t>
    </w:r>
    <w:r>
      <w:t>Nations</w:t>
    </w:r>
    <w:r w:rsidRPr="00E13580">
      <w:rPr>
        <w:lang w:val="ru-RU"/>
      </w:rPr>
      <w:t xml:space="preserve">, </w:t>
    </w:r>
    <w:r>
      <w:t>Geneva</w:t>
    </w:r>
    <w:r w:rsidRPr="00E13580">
      <w:rPr>
        <w:lang w:val="ru-RU"/>
      </w:rPr>
      <w:t xml:space="preserve">). </w:t>
    </w:r>
  </w:p>
  <w:p w:rsidR="0080724C" w:rsidRPr="00E13580" w:rsidRDefault="0080724C" w:rsidP="00E13580">
    <w:pPr>
      <w:pStyle w:val="FootnoteText"/>
      <w:spacing w:after="120"/>
      <w:ind w:firstLine="0"/>
      <w:rPr>
        <w:sz w:val="20"/>
        <w:lang w:val="ru-RU"/>
      </w:rPr>
    </w:pPr>
    <w:r w:rsidRPr="00E13580">
      <w:rPr>
        <w:rFonts w:ascii="TimesNewRoman" w:hAnsi="TimesNewRoman" w:cs="TimesNewRoman"/>
        <w:lang w:val="ru-RU"/>
      </w:rPr>
      <w:t>Любые поправки к отчету об открытых заседаниях Комитета на данной сессии будут сведены в единый документ, содержащий только исправления, и опубликованы вскоре после окончания сессии</w:t>
    </w:r>
    <w:r w:rsidRPr="00E13580">
      <w:rPr>
        <w:lang w:val="ru-RU"/>
      </w:rPr>
      <w:t>.</w:t>
    </w:r>
  </w:p>
  <w:p w:rsidR="0080724C" w:rsidRPr="00B74BE2" w:rsidRDefault="0080724C">
    <w:pPr>
      <w:pStyle w:val="Footer"/>
      <w:rPr>
        <w:sz w:val="20"/>
        <w:lang w:val="en-US"/>
      </w:rPr>
    </w:pPr>
    <w:r>
      <w:rPr>
        <w:sz w:val="20"/>
        <w:lang w:val="en-US"/>
      </w:rPr>
      <w:t>GE.10-46363  (R)  240511   260511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BD1" w:rsidRPr="00F71F63" w:rsidRDefault="00F70BD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70BD1" w:rsidRPr="00F71F63" w:rsidRDefault="00F70BD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70BD1" w:rsidRPr="00635E86" w:rsidRDefault="00F70BD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4C" w:rsidRPr="008C469F" w:rsidRDefault="0080724C">
    <w:pPr>
      <w:pStyle w:val="Header"/>
      <w:rPr>
        <w:lang w:val="en-US"/>
      </w:rPr>
    </w:pPr>
    <w:r>
      <w:rPr>
        <w:lang w:val="en-US"/>
      </w:rPr>
      <w:t>CAT/C/SR.962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4C" w:rsidRPr="00B74BE2" w:rsidRDefault="0080724C">
    <w:pPr>
      <w:pStyle w:val="Header"/>
      <w:rPr>
        <w:lang w:val="en-US"/>
      </w:rPr>
    </w:pPr>
    <w:r>
      <w:rPr>
        <w:lang w:val="en-US"/>
      </w:rPr>
      <w:tab/>
      <w:t>CAT/C/SR.962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350"/>
        </w:tabs>
        <w:ind w:left="990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73C6636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6DC"/>
    <w:rsid w:val="000033D8"/>
    <w:rsid w:val="00005C1C"/>
    <w:rsid w:val="00014C5B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633B"/>
    <w:rsid w:val="00080A04"/>
    <w:rsid w:val="00086182"/>
    <w:rsid w:val="00090891"/>
    <w:rsid w:val="00092E62"/>
    <w:rsid w:val="00097975"/>
    <w:rsid w:val="000A3DDF"/>
    <w:rsid w:val="000A60A0"/>
    <w:rsid w:val="000B3F42"/>
    <w:rsid w:val="000C3688"/>
    <w:rsid w:val="000D6863"/>
    <w:rsid w:val="00104902"/>
    <w:rsid w:val="00117AEE"/>
    <w:rsid w:val="001463F7"/>
    <w:rsid w:val="001540F7"/>
    <w:rsid w:val="0015769C"/>
    <w:rsid w:val="00173144"/>
    <w:rsid w:val="00180752"/>
    <w:rsid w:val="00185076"/>
    <w:rsid w:val="0018543C"/>
    <w:rsid w:val="00190231"/>
    <w:rsid w:val="00192ABD"/>
    <w:rsid w:val="001A75D5"/>
    <w:rsid w:val="001A7D40"/>
    <w:rsid w:val="001D07F7"/>
    <w:rsid w:val="001D2303"/>
    <w:rsid w:val="001D384C"/>
    <w:rsid w:val="001D7B8F"/>
    <w:rsid w:val="001E48EE"/>
    <w:rsid w:val="001E4959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48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D67DE"/>
    <w:rsid w:val="003F770B"/>
    <w:rsid w:val="00401CE0"/>
    <w:rsid w:val="00403234"/>
    <w:rsid w:val="00407AC3"/>
    <w:rsid w:val="00414586"/>
    <w:rsid w:val="00415059"/>
    <w:rsid w:val="00421476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7133"/>
    <w:rsid w:val="006A1BEB"/>
    <w:rsid w:val="006A401C"/>
    <w:rsid w:val="006A7C6E"/>
    <w:rsid w:val="006B23D9"/>
    <w:rsid w:val="006C1698"/>
    <w:rsid w:val="006C1814"/>
    <w:rsid w:val="006C2F45"/>
    <w:rsid w:val="006C361A"/>
    <w:rsid w:val="006C4E8F"/>
    <w:rsid w:val="006C5657"/>
    <w:rsid w:val="006D5E4E"/>
    <w:rsid w:val="006E6860"/>
    <w:rsid w:val="006E7183"/>
    <w:rsid w:val="006F5FBF"/>
    <w:rsid w:val="0070327E"/>
    <w:rsid w:val="00707B5F"/>
    <w:rsid w:val="00720FAA"/>
    <w:rsid w:val="00721C03"/>
    <w:rsid w:val="00735602"/>
    <w:rsid w:val="0075279B"/>
    <w:rsid w:val="00753748"/>
    <w:rsid w:val="00762446"/>
    <w:rsid w:val="00781ACB"/>
    <w:rsid w:val="007836DC"/>
    <w:rsid w:val="007A79EB"/>
    <w:rsid w:val="007A7ADE"/>
    <w:rsid w:val="007D430E"/>
    <w:rsid w:val="007D4CA0"/>
    <w:rsid w:val="007D7A23"/>
    <w:rsid w:val="007E38C3"/>
    <w:rsid w:val="007E549E"/>
    <w:rsid w:val="007E71C9"/>
    <w:rsid w:val="007F7553"/>
    <w:rsid w:val="0080724C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1EAE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AF143B"/>
    <w:rsid w:val="00B0169F"/>
    <w:rsid w:val="00B05F21"/>
    <w:rsid w:val="00B14EA9"/>
    <w:rsid w:val="00B30A3C"/>
    <w:rsid w:val="00B46A1E"/>
    <w:rsid w:val="00B81305"/>
    <w:rsid w:val="00B90CC0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3751"/>
    <w:rsid w:val="00C37AF8"/>
    <w:rsid w:val="00C37C79"/>
    <w:rsid w:val="00C41BBC"/>
    <w:rsid w:val="00C51419"/>
    <w:rsid w:val="00C54056"/>
    <w:rsid w:val="00C64CB1"/>
    <w:rsid w:val="00C663A3"/>
    <w:rsid w:val="00C67177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72D26"/>
    <w:rsid w:val="00D809D1"/>
    <w:rsid w:val="00D84ECF"/>
    <w:rsid w:val="00DA2851"/>
    <w:rsid w:val="00DA2B7C"/>
    <w:rsid w:val="00DA2C9F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3580"/>
    <w:rsid w:val="00E2259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0637"/>
    <w:rsid w:val="00F1503D"/>
    <w:rsid w:val="00F22712"/>
    <w:rsid w:val="00F275F5"/>
    <w:rsid w:val="00F33188"/>
    <w:rsid w:val="00F35BDE"/>
    <w:rsid w:val="00F52A0E"/>
    <w:rsid w:val="00F70BD1"/>
    <w:rsid w:val="00F71F63"/>
    <w:rsid w:val="00F87506"/>
    <w:rsid w:val="00F90607"/>
    <w:rsid w:val="00F92C41"/>
    <w:rsid w:val="00FA5522"/>
    <w:rsid w:val="00FA6E4A"/>
    <w:rsid w:val="00FB2B35"/>
    <w:rsid w:val="00FC4AE1"/>
    <w:rsid w:val="00FC74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FC74E1"/>
    <w:pPr>
      <w:suppressAutoHyphens/>
      <w:spacing w:after="120"/>
      <w:ind w:left="1134" w:right="1134"/>
      <w:jc w:val="both"/>
    </w:pPr>
    <w:rPr>
      <w:rFonts w:eastAsia="MS Mincho"/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F1063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MS Mincho"/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F1063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MS Mincho"/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ParaNoG">
    <w:name w:val="_ParaNo._G"/>
    <w:basedOn w:val="SingleTxtG"/>
    <w:rsid w:val="00F10637"/>
    <w:pPr>
      <w:numPr>
        <w:numId w:val="25"/>
      </w:numPr>
    </w:pPr>
  </w:style>
  <w:style w:type="paragraph" w:customStyle="1" w:styleId="SMG">
    <w:name w:val="__S_M_G"/>
    <w:basedOn w:val="Normal"/>
    <w:next w:val="Normal"/>
    <w:rsid w:val="00F10637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F10637"/>
    <w:pPr>
      <w:keepNext/>
      <w:keepLines/>
      <w:suppressAutoHyphens/>
      <w:spacing w:before="240" w:after="240" w:line="580" w:lineRule="exact"/>
      <w:ind w:left="1134" w:right="1134"/>
    </w:pPr>
    <w:rPr>
      <w:rFonts w:eastAsia="MS Mincho"/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F10637"/>
    <w:pPr>
      <w:keepNext/>
      <w:keepLines/>
      <w:suppressAutoHyphens/>
      <w:spacing w:before="240" w:after="240" w:line="300" w:lineRule="exact"/>
      <w:ind w:left="1134" w:right="1134"/>
    </w:pPr>
    <w:rPr>
      <w:rFonts w:eastAsia="MS Mincho"/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F10637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F10637"/>
    <w:pPr>
      <w:numPr>
        <w:numId w:val="11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F10637"/>
    <w:pPr>
      <w:suppressAutoHyphens/>
    </w:pPr>
    <w:rPr>
      <w:rFonts w:eastAsia="MS Mincho"/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F10637"/>
    <w:pPr>
      <w:numPr>
        <w:numId w:val="12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F1063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MS Mincho"/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F1063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F1063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F10637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F10637"/>
    <w:pPr>
      <w:suppressAutoHyphens/>
      <w:spacing w:line="240" w:lineRule="atLeast"/>
    </w:pPr>
    <w:rPr>
      <w:rFonts w:eastAsia="MS Minch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rsid w:val="00F10637"/>
    <w:rPr>
      <w:spacing w:val="5"/>
      <w:w w:val="104"/>
      <w:kern w:val="14"/>
      <w:sz w:val="18"/>
      <w:lang w:val="en-GB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5936</Words>
  <Characters>33837</Characters>
  <Application>Microsoft Office Word</Application>
  <DocSecurity>4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10-46363</vt:lpstr>
    </vt:vector>
  </TitlesOfParts>
  <Manager>Gerin</Manager>
  <Company>CSD</Company>
  <LinksUpToDate>false</LinksUpToDate>
  <CharactersWithSpaces>39694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10-46363</dc:title>
  <dc:subject>CAT/C/SR.962</dc:subject>
  <dc:creator>Ioulia Goussarova</dc:creator>
  <cp:keywords/>
  <dc:description/>
  <cp:lastModifiedBy>Ioulia Goussarova</cp:lastModifiedBy>
  <cp:revision>3</cp:revision>
  <cp:lastPrinted>2011-05-26T15:27:00Z</cp:lastPrinted>
  <dcterms:created xsi:type="dcterms:W3CDTF">2011-05-26T15:26:00Z</dcterms:created>
  <dcterms:modified xsi:type="dcterms:W3CDTF">2011-05-26T15:27:00Z</dcterms:modified>
</cp:coreProperties>
</file>