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284" w:rsidRDefault="007E3284" w:rsidP="007E3284">
      <w:pPr>
        <w:spacing w:line="60" w:lineRule="exact"/>
        <w:rPr>
          <w:sz w:val="6"/>
          <w:lang w:val="en-US"/>
        </w:rPr>
        <w:sectPr w:rsidR="007E3284" w:rsidSect="007E328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07A3F" w:rsidRPr="00907A3F" w:rsidRDefault="00907A3F" w:rsidP="00B3312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</w:t>
      </w:r>
      <w:r w:rsidRPr="00907A3F">
        <w:t xml:space="preserve">итет по ликвидации дискриминации </w:t>
      </w:r>
      <w:r w:rsidR="00B33129">
        <w:br/>
      </w:r>
      <w:r w:rsidRPr="00907A3F">
        <w:t>в отношении женщин</w:t>
      </w:r>
    </w:p>
    <w:p w:rsidR="00907A3F" w:rsidRPr="00907A3F" w:rsidRDefault="00907A3F" w:rsidP="00907A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07A3F">
        <w:t>Предсессионная рабочая группа</w:t>
      </w:r>
    </w:p>
    <w:p w:rsidR="00907A3F" w:rsidRPr="00907A3F" w:rsidRDefault="00907A3F" w:rsidP="00907A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07A3F">
        <w:t>Сорок третья сессия</w:t>
      </w:r>
    </w:p>
    <w:p w:rsidR="00907A3F" w:rsidRPr="00907A3F" w:rsidRDefault="00C04D43" w:rsidP="00907A3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19 января — 6 февраля 2009 </w:t>
      </w:r>
      <w:r w:rsidR="00907A3F" w:rsidRPr="00907A3F">
        <w:t>года</w:t>
      </w:r>
    </w:p>
    <w:p w:rsidR="00907A3F" w:rsidRPr="00907A3F" w:rsidRDefault="00907A3F" w:rsidP="00907A3F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07A3F">
        <w:t>Перечень тем и вопросов в связи с рассмотрением периодических докладов</w:t>
      </w:r>
    </w:p>
    <w:p w:rsidR="00907A3F" w:rsidRPr="00907A3F" w:rsidRDefault="00907A3F" w:rsidP="00907A3F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07A3F">
        <w:t>Руанда</w:t>
      </w:r>
    </w:p>
    <w:p w:rsidR="00907A3F" w:rsidRPr="00907A3F" w:rsidRDefault="00907A3F" w:rsidP="00907A3F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SingleTxt"/>
        <w:spacing w:after="0" w:line="120" w:lineRule="exact"/>
        <w:rPr>
          <w:sz w:val="10"/>
        </w:rPr>
      </w:pPr>
    </w:p>
    <w:p w:rsidR="00907A3F" w:rsidRPr="00907A3F" w:rsidRDefault="00A11199" w:rsidP="00907A3F">
      <w:pPr>
        <w:pStyle w:val="SingleTxt"/>
      </w:pPr>
      <w:r>
        <w:rPr>
          <w:lang w:val="en-US"/>
        </w:rPr>
        <w:tab/>
      </w:r>
      <w:r w:rsidR="00907A3F" w:rsidRPr="00907A3F">
        <w:t>Предсессионная рабочая группа рассмотрела объединенный четвертый, пятый и шестой периодический доклад Руанды (CEDAW/C/</w:t>
      </w:r>
      <w:r w:rsidR="00907A3F" w:rsidRPr="00907A3F">
        <w:rPr>
          <w:lang w:val="en-US"/>
        </w:rPr>
        <w:t>RWA</w:t>
      </w:r>
      <w:r w:rsidR="00907A3F" w:rsidRPr="00907A3F">
        <w:t>/6).</w:t>
      </w:r>
    </w:p>
    <w:p w:rsidR="00907A3F" w:rsidRPr="00907A3F" w:rsidRDefault="00907A3F" w:rsidP="00907A3F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07A3F">
        <w:t>Общие сведения</w:t>
      </w:r>
    </w:p>
    <w:p w:rsidR="00907A3F" w:rsidRPr="00907A3F" w:rsidRDefault="00907A3F" w:rsidP="00907A3F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SingleTxt"/>
      </w:pPr>
      <w:r w:rsidRPr="00907A3F">
        <w:t>1.</w:t>
      </w:r>
      <w:r w:rsidRPr="00907A3F">
        <w:tab/>
        <w:t>Просьба представить информацию о процессе подготовки доклада. Сл</w:t>
      </w:r>
      <w:r w:rsidRPr="00907A3F">
        <w:t>е</w:t>
      </w:r>
      <w:r w:rsidRPr="00907A3F">
        <w:t>дует указать, какие правительственные ведомства и учреждения принимали участие в его подготовке, сообщить о характере и масштабе их участия, о том, проводились ли консультации с неправительственными организациями, в ос</w:t>
      </w:r>
      <w:r w:rsidRPr="00907A3F">
        <w:t>о</w:t>
      </w:r>
      <w:r w:rsidRPr="00907A3F">
        <w:t>бенности с женскими, и был ли доклад утвержден правительством и предста</w:t>
      </w:r>
      <w:r w:rsidRPr="00907A3F">
        <w:t>в</w:t>
      </w:r>
      <w:r w:rsidRPr="00907A3F">
        <w:t>лен парламенту.</w:t>
      </w:r>
    </w:p>
    <w:p w:rsidR="00907A3F" w:rsidRPr="00907A3F" w:rsidRDefault="00907A3F" w:rsidP="00907A3F">
      <w:pPr>
        <w:pStyle w:val="SingleTxt"/>
      </w:pPr>
      <w:r w:rsidRPr="00907A3F">
        <w:t>2.</w:t>
      </w:r>
      <w:r w:rsidRPr="00907A3F">
        <w:tab/>
        <w:t>Просьба сообщить о том, как положения Конвенции отражены в наци</w:t>
      </w:r>
      <w:r w:rsidRPr="00907A3F">
        <w:t>о</w:t>
      </w:r>
      <w:r w:rsidRPr="00907A3F">
        <w:t>нальных стратегиях развития и в таких документах, как документы о стратегии сокращения масштабов нищеты и доклады о целях в области развития, сфо</w:t>
      </w:r>
      <w:r w:rsidRPr="00907A3F">
        <w:t>р</w:t>
      </w:r>
      <w:r w:rsidRPr="00907A3F">
        <w:t>мулированных в Декларации тысячелетия.</w:t>
      </w:r>
    </w:p>
    <w:p w:rsidR="00907A3F" w:rsidRPr="00907A3F" w:rsidRDefault="00907A3F" w:rsidP="00907A3F">
      <w:pPr>
        <w:pStyle w:val="SingleTxt"/>
      </w:pPr>
      <w:r w:rsidRPr="00907A3F">
        <w:t>3.</w:t>
      </w:r>
      <w:r w:rsidRPr="00907A3F">
        <w:tab/>
        <w:t>В докладе в весьма ограниченном объеме приводятся статистические данные с разбивкой по полу о положении женщин в сферах, охватываемых Конвенцией. Просьба представить информацию о положении дел со сбором и анализом данных в стране в целом, а также о том, насколько широко при сборе данных используется разбивка по признаку пола. Укажите, как правительство намерено усоверш</w:t>
      </w:r>
      <w:r w:rsidR="00C04D43">
        <w:t xml:space="preserve">енствовать процесс сбора данных — </w:t>
      </w:r>
      <w:r w:rsidRPr="00907A3F">
        <w:t>с разбивкой по п</w:t>
      </w:r>
      <w:r w:rsidRPr="00907A3F">
        <w:t>о</w:t>
      </w:r>
      <w:r w:rsidRPr="00907A3F">
        <w:t>лу,</w:t>
      </w:r>
      <w:r w:rsidR="00C04D43">
        <w:t xml:space="preserve"> — </w:t>
      </w:r>
      <w:r w:rsidRPr="00907A3F">
        <w:t>касающихся сфер, которые охватывает Конвенция, с тем чтобы содейств</w:t>
      </w:r>
      <w:r w:rsidRPr="00907A3F">
        <w:t>о</w:t>
      </w:r>
      <w:r w:rsidRPr="00907A3F">
        <w:t>вать формированию политики и разработке программ и оценивать прогресс в деле осуществления Конвенции.</w:t>
      </w:r>
    </w:p>
    <w:p w:rsidR="00907A3F" w:rsidRPr="00907A3F" w:rsidRDefault="00907A3F" w:rsidP="00907A3F">
      <w:pPr>
        <w:pStyle w:val="SingleTxt"/>
      </w:pPr>
      <w:r w:rsidRPr="00907A3F">
        <w:t>4.</w:t>
      </w:r>
      <w:r w:rsidRPr="00907A3F">
        <w:tab/>
        <w:t>Просьба представить информацию о том, обращалось ли правительство за технической и финансовой помощью в целях решения проблем, связанных с низким уровнем грамотности среди женщин, большим числом выбывающих из учебных заведений девочек, высокими показателями материнской смертности и заболеваемости ВИЧ/СПИДом среди женщин, и о том, получило ли прав</w:t>
      </w:r>
      <w:r w:rsidRPr="00907A3F">
        <w:t>и</w:t>
      </w:r>
      <w:r w:rsidRPr="00907A3F">
        <w:t>тельство такую помощь.</w:t>
      </w:r>
    </w:p>
    <w:p w:rsidR="00907A3F" w:rsidRPr="00907A3F" w:rsidRDefault="00907A3F" w:rsidP="00907A3F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07A3F">
        <w:t>Конституционные, законодательные и институциональные рамки и статус Ко</w:t>
      </w:r>
      <w:r w:rsidRPr="00907A3F">
        <w:t>н</w:t>
      </w:r>
      <w:r w:rsidRPr="00907A3F">
        <w:t>венции</w:t>
      </w:r>
    </w:p>
    <w:p w:rsidR="00907A3F" w:rsidRPr="00907A3F" w:rsidRDefault="00907A3F" w:rsidP="00907A3F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SingleTxt"/>
      </w:pPr>
      <w:r w:rsidRPr="00907A3F">
        <w:t>5.</w:t>
      </w:r>
      <w:r w:rsidRPr="00907A3F">
        <w:tab/>
        <w:t>В докладе упоминается, что все должным образом ратифицированные или утвержденные конвенции имеют преимущественную силу перед органическ</w:t>
      </w:r>
      <w:r w:rsidRPr="00907A3F">
        <w:t>и</w:t>
      </w:r>
      <w:r w:rsidRPr="00907A3F">
        <w:t>ми и обычными законами. Просьба представить информацию о том, примен</w:t>
      </w:r>
      <w:r w:rsidRPr="00907A3F">
        <w:t>я</w:t>
      </w:r>
      <w:r w:rsidRPr="00907A3F">
        <w:t xml:space="preserve">ются ли положения Конвенции напрямую, были ли случаи, чтобы Конвенцию цитировали </w:t>
      </w:r>
      <w:r>
        <w:t>при рассмотрении дел</w:t>
      </w:r>
      <w:r w:rsidRPr="00907A3F">
        <w:t xml:space="preserve"> в суде, и чем завершились такие дела.</w:t>
      </w:r>
    </w:p>
    <w:p w:rsidR="00907A3F" w:rsidRPr="00907A3F" w:rsidRDefault="00907A3F" w:rsidP="00907A3F">
      <w:pPr>
        <w:pStyle w:val="SingleTxt"/>
      </w:pPr>
      <w:r w:rsidRPr="00907A3F">
        <w:t>6.</w:t>
      </w:r>
      <w:r w:rsidRPr="00907A3F">
        <w:tab/>
        <w:t>В докладе отмечается, что в целях ликвидации дискриминации в отнош</w:t>
      </w:r>
      <w:r w:rsidRPr="00907A3F">
        <w:t>е</w:t>
      </w:r>
      <w:r w:rsidRPr="00907A3F">
        <w:t>нии женщин готовятся поправки к уголовному, семейному и торговому коде</w:t>
      </w:r>
      <w:r w:rsidRPr="00907A3F">
        <w:t>к</w:t>
      </w:r>
      <w:r w:rsidRPr="00907A3F">
        <w:t>сам. Представьте обновленную информацию о ходе работы по внесению этих поправок, о сроках их принятия и о препятствиях для их принятия, если так</w:t>
      </w:r>
      <w:r w:rsidRPr="00907A3F">
        <w:t>о</w:t>
      </w:r>
      <w:r w:rsidRPr="00907A3F">
        <w:t>вые имеются.</w:t>
      </w:r>
    </w:p>
    <w:p w:rsidR="00907A3F" w:rsidRPr="00907A3F" w:rsidRDefault="00907A3F" w:rsidP="00907A3F">
      <w:pPr>
        <w:pStyle w:val="SingleTxt"/>
      </w:pPr>
      <w:r w:rsidRPr="00907A3F">
        <w:t>7.</w:t>
      </w:r>
      <w:r w:rsidRPr="00907A3F">
        <w:tab/>
        <w:t>Просьба представить статистические данные о числе дел, связанных с дискриминацией в отношении женщин, о которых было сообщено в Наци</w:t>
      </w:r>
      <w:r w:rsidRPr="00907A3F">
        <w:t>о</w:t>
      </w:r>
      <w:r w:rsidRPr="00907A3F">
        <w:t>нальную комиссию по правам человека и Канцелярию уполномоченного по правам человека, а также об итоговых решениях по этим делам.</w:t>
      </w:r>
    </w:p>
    <w:p w:rsidR="00907A3F" w:rsidRPr="00907A3F" w:rsidRDefault="00907A3F" w:rsidP="00907A3F">
      <w:pPr>
        <w:pStyle w:val="SingleTxt"/>
      </w:pPr>
      <w:r w:rsidRPr="00907A3F">
        <w:t>8.</w:t>
      </w:r>
      <w:r w:rsidRPr="00907A3F">
        <w:tab/>
        <w:t xml:space="preserve">Сообщите, предпринимает ли правительство какие-либо шаги помимо тех, что касаются участия женщин в политической и общественной жизни, для принятия временных специальных мер в </w:t>
      </w:r>
      <w:r w:rsidR="008E0F79">
        <w:t>соответствии с пунктом </w:t>
      </w:r>
      <w:r w:rsidRPr="00907A3F">
        <w:t>1 статьи</w:t>
      </w:r>
      <w:r w:rsidR="008E0F79">
        <w:t> </w:t>
      </w:r>
      <w:r w:rsidRPr="00907A3F">
        <w:t xml:space="preserve">4 </w:t>
      </w:r>
      <w:r w:rsidR="008E0F79">
        <w:t>Конвенции и общей рекомендацией </w:t>
      </w:r>
      <w:r w:rsidRPr="00907A3F">
        <w:t>№ 25 Комитета в целях содействия обесп</w:t>
      </w:r>
      <w:r w:rsidRPr="00907A3F">
        <w:t>е</w:t>
      </w:r>
      <w:r w:rsidRPr="00907A3F">
        <w:t>чению фактического равенства между женщинами и мужчинами в других сф</w:t>
      </w:r>
      <w:r w:rsidRPr="00907A3F">
        <w:t>е</w:t>
      </w:r>
      <w:r w:rsidRPr="00907A3F">
        <w:t>рах.</w:t>
      </w:r>
    </w:p>
    <w:p w:rsidR="008E0F79" w:rsidRPr="008E0F79" w:rsidRDefault="008E0F79" w:rsidP="008E0F79">
      <w:pPr>
        <w:pStyle w:val="SingleTxt"/>
        <w:spacing w:after="0" w:line="120" w:lineRule="exact"/>
        <w:rPr>
          <w:sz w:val="10"/>
        </w:rPr>
      </w:pPr>
    </w:p>
    <w:p w:rsidR="00907A3F" w:rsidRPr="00907A3F" w:rsidRDefault="008E0F79" w:rsidP="008E0F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07A3F" w:rsidRPr="00907A3F">
        <w:t>Насилие в отношении женщин</w:t>
      </w:r>
    </w:p>
    <w:p w:rsidR="008E0F79" w:rsidRPr="008E0F79" w:rsidRDefault="008E0F79" w:rsidP="008E0F79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SingleTxt"/>
      </w:pPr>
      <w:r w:rsidRPr="00907A3F">
        <w:t>9.</w:t>
      </w:r>
      <w:r w:rsidRPr="00907A3F">
        <w:tab/>
      </w:r>
      <w:r w:rsidR="008E0F79">
        <w:t>Учитывая общую рекомендацию </w:t>
      </w:r>
      <w:r w:rsidRPr="00907A3F">
        <w:t>№ 19 Комитета, касающуюся насилия в отношении женщин, укажите, какие шаги были предприняты для разработки всеобъемлющей стратегии борьбы со всеми формами насилия в отношении женщин, включая судебное преследование виновных, оказание помощи жер</w:t>
      </w:r>
      <w:r w:rsidRPr="00907A3F">
        <w:t>т</w:t>
      </w:r>
      <w:r w:rsidRPr="00907A3F">
        <w:t>вам (приюты, консультационные услуги и правовая помощь) и организацию программ по созданию потенциала и повышению осведомленности для пре</w:t>
      </w:r>
      <w:r w:rsidRPr="00907A3F">
        <w:t>д</w:t>
      </w:r>
      <w:r w:rsidRPr="00907A3F">
        <w:t>ставителей различных сфер (судебных работников, полицейских, юристов, м</w:t>
      </w:r>
      <w:r w:rsidRPr="00907A3F">
        <w:t>е</w:t>
      </w:r>
      <w:r w:rsidRPr="00907A3F">
        <w:t>дицинских и социальных работников) и населения в целом.</w:t>
      </w:r>
    </w:p>
    <w:p w:rsidR="00907A3F" w:rsidRPr="00907A3F" w:rsidRDefault="00907A3F" w:rsidP="00907A3F">
      <w:pPr>
        <w:pStyle w:val="SingleTxt"/>
      </w:pPr>
      <w:r w:rsidRPr="00907A3F">
        <w:t>10.</w:t>
      </w:r>
      <w:r w:rsidRPr="00907A3F">
        <w:tab/>
        <w:t>Представьте информацию о числе дел об изнасиловании во время геноц</w:t>
      </w:r>
      <w:r w:rsidRPr="00907A3F">
        <w:t>и</w:t>
      </w:r>
      <w:r w:rsidRPr="00907A3F">
        <w:t>да, рассмотренных в рамках обычной судебной системы или созданной неда</w:t>
      </w:r>
      <w:r w:rsidRPr="00907A3F">
        <w:t>в</w:t>
      </w:r>
      <w:r w:rsidRPr="00907A3F">
        <w:t>но системы судов «гакака». Укажите также, учитываются ли особым образом в законах, регулирующих судопроизводство по делам о геноциде и процесс в с</w:t>
      </w:r>
      <w:r w:rsidRPr="00907A3F">
        <w:t>у</w:t>
      </w:r>
      <w:r w:rsidRPr="00907A3F">
        <w:t>дах «гакака», вопросы сексуального насилия, и каким образом обеспечивается защита жертв и свидетелей, желающих сообщить о сексуальном насилии или дать свидетельские показания.</w:t>
      </w:r>
    </w:p>
    <w:p w:rsidR="00907A3F" w:rsidRPr="00907A3F" w:rsidRDefault="00907A3F" w:rsidP="00907A3F">
      <w:pPr>
        <w:pStyle w:val="SingleTxt"/>
      </w:pPr>
      <w:r w:rsidRPr="00907A3F">
        <w:t>11.</w:t>
      </w:r>
      <w:r w:rsidRPr="00907A3F">
        <w:tab/>
        <w:t>Просьба представить данные о масштабах насилия в отношении женщин, включая изнасилования и бытовое насилие, и о соответствующих тенденциях, а также информацию о том, сколько человек подверглись судебному преслед</w:t>
      </w:r>
      <w:r w:rsidRPr="00907A3F">
        <w:t>о</w:t>
      </w:r>
      <w:r w:rsidRPr="00907A3F">
        <w:t>ванию и были признаны виновными в делах о бытовом насилии за последние пять лет.</w:t>
      </w:r>
    </w:p>
    <w:p w:rsidR="008E0F79" w:rsidRPr="008E0F79" w:rsidRDefault="008E0F79" w:rsidP="008E0F79">
      <w:pPr>
        <w:pStyle w:val="SingleTxt"/>
        <w:spacing w:after="0" w:line="120" w:lineRule="exact"/>
        <w:rPr>
          <w:sz w:val="10"/>
        </w:rPr>
      </w:pPr>
    </w:p>
    <w:p w:rsidR="00907A3F" w:rsidRPr="00907A3F" w:rsidRDefault="008E0F79" w:rsidP="008E0F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07A3F" w:rsidRPr="00907A3F">
        <w:t>Торговля женщинами и эксплуатация проституции</w:t>
      </w:r>
    </w:p>
    <w:p w:rsidR="008E0F79" w:rsidRPr="008E0F79" w:rsidRDefault="008E0F79" w:rsidP="008E0F79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SingleTxt"/>
      </w:pPr>
      <w:r w:rsidRPr="00907A3F">
        <w:t>12.</w:t>
      </w:r>
      <w:r w:rsidRPr="00907A3F">
        <w:tab/>
        <w:t>В докладе содержится недостаточно информации о законах и мерах по предотвращению и наказанию торговли женщинами и девочками, включая данные о распространенности этого явления. Просьба представить такую и</w:t>
      </w:r>
      <w:r w:rsidRPr="00907A3F">
        <w:t>н</w:t>
      </w:r>
      <w:r w:rsidRPr="00907A3F">
        <w:t>формацию.</w:t>
      </w:r>
    </w:p>
    <w:p w:rsidR="00907A3F" w:rsidRPr="00907A3F" w:rsidRDefault="00907A3F" w:rsidP="00907A3F">
      <w:pPr>
        <w:pStyle w:val="SingleTxt"/>
      </w:pPr>
      <w:r w:rsidRPr="00907A3F">
        <w:t>13.</w:t>
      </w:r>
      <w:r w:rsidRPr="00907A3F">
        <w:tab/>
        <w:t>В докладе отмечается, что одними из главных причин проституции среди женщин и девочек являются нищета и недостаточный уровень образования. В докладе отмечается также, что «принимаются меры, цель которых</w:t>
      </w:r>
      <w:r w:rsidR="00A11199">
        <w:t xml:space="preserve"> — </w:t>
      </w:r>
      <w:r w:rsidRPr="00907A3F">
        <w:t>помочь женщинам и девушкам, совершающим подобные наказуемые деяния, осознать их безнравственность и ту опасность, которую такие деяния представляют для их жизни, в частности в том, что касается заражения ВИЧ/СПИДом». Просьба представить подробную информацию об этих мерах и указать, действуют ли в стране программы физического и психологического восстановления и соц</w:t>
      </w:r>
      <w:r w:rsidRPr="00907A3F">
        <w:t>и</w:t>
      </w:r>
      <w:r w:rsidRPr="00907A3F">
        <w:t>альной реабилитации для девушек и женщин, ставших жертвами сексуальной эксплуатации, которая является нарушением их прав человека. Сообщите о любых других мерах по ограничению числа девушек, вынужденных занимат</w:t>
      </w:r>
      <w:r w:rsidRPr="00907A3F">
        <w:t>ь</w:t>
      </w:r>
      <w:r w:rsidRPr="00907A3F">
        <w:t>ся проституцией, и по обеспечению их реинтеграции в плане образования и з</w:t>
      </w:r>
      <w:r w:rsidRPr="00907A3F">
        <w:t>а</w:t>
      </w:r>
      <w:r w:rsidRPr="00907A3F">
        <w:t>нятости.</w:t>
      </w:r>
    </w:p>
    <w:p w:rsidR="008E0F79" w:rsidRPr="008E0F79" w:rsidRDefault="008E0F79" w:rsidP="008E0F79">
      <w:pPr>
        <w:pStyle w:val="SingleTxt"/>
        <w:spacing w:after="0" w:line="120" w:lineRule="exact"/>
        <w:rPr>
          <w:sz w:val="10"/>
        </w:rPr>
      </w:pPr>
    </w:p>
    <w:p w:rsidR="00907A3F" w:rsidRPr="00907A3F" w:rsidRDefault="008E0F79" w:rsidP="008E0F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07A3F" w:rsidRPr="00907A3F">
        <w:t>Участие в политической и общественной жизни и представленность на международном уровне</w:t>
      </w:r>
    </w:p>
    <w:p w:rsidR="008E0F79" w:rsidRPr="008E0F79" w:rsidRDefault="008E0F79" w:rsidP="008E0F79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SingleTxt"/>
      </w:pPr>
      <w:r w:rsidRPr="00907A3F">
        <w:t>14.</w:t>
      </w:r>
      <w:r w:rsidRPr="00907A3F">
        <w:tab/>
        <w:t>Просьба представить информацию, в том числе статистические данные, о представленности женщин на государственной службе, включая должности, связанные с принятием решений, в судебных органах, дипломатических и ко</w:t>
      </w:r>
      <w:r w:rsidRPr="00907A3F">
        <w:t>н</w:t>
      </w:r>
      <w:r w:rsidRPr="00907A3F">
        <w:t>сульских представительствах.</w:t>
      </w:r>
    </w:p>
    <w:p w:rsidR="008E0F79" w:rsidRPr="008E0F79" w:rsidRDefault="008E0F79" w:rsidP="008E0F79">
      <w:pPr>
        <w:pStyle w:val="SingleTxt"/>
        <w:spacing w:after="0" w:line="120" w:lineRule="exact"/>
        <w:rPr>
          <w:sz w:val="10"/>
        </w:rPr>
      </w:pPr>
    </w:p>
    <w:p w:rsidR="00907A3F" w:rsidRPr="00907A3F" w:rsidRDefault="008E0F79" w:rsidP="008E0F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07A3F" w:rsidRPr="00907A3F">
        <w:t>Образование</w:t>
      </w:r>
    </w:p>
    <w:p w:rsidR="008E0F79" w:rsidRPr="008E0F79" w:rsidRDefault="008E0F79" w:rsidP="008E0F79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SingleTxt"/>
      </w:pPr>
      <w:r w:rsidRPr="00907A3F">
        <w:t>15.</w:t>
      </w:r>
      <w:r w:rsidRPr="00907A3F">
        <w:tab/>
        <w:t>По данным доклада, среди женщин и девочек высок уровень неграмотн</w:t>
      </w:r>
      <w:r w:rsidRPr="00907A3F">
        <w:t>о</w:t>
      </w:r>
      <w:r w:rsidR="00C04D43">
        <w:t>сти (43,5 процента женщин в 2002 </w:t>
      </w:r>
      <w:r w:rsidRPr="00907A3F">
        <w:t>году). Просьба представить информацию о мерах по повышению показателей грамотности среди женщин, в частности женщин, проживающих в сельских районах, в том числе подробную информ</w:t>
      </w:r>
      <w:r w:rsidRPr="00907A3F">
        <w:t>а</w:t>
      </w:r>
      <w:r w:rsidRPr="00907A3F">
        <w:t>цию о результатах, которые уже достигнуты с помощью кампании по ликвид</w:t>
      </w:r>
      <w:r w:rsidRPr="00907A3F">
        <w:t>а</w:t>
      </w:r>
      <w:r w:rsidRPr="00907A3F">
        <w:t>ции неграмотности, проводимой в Р</w:t>
      </w:r>
      <w:r w:rsidR="00C04D43">
        <w:t>уанде в целях достижения к 2015 </w:t>
      </w:r>
      <w:r w:rsidRPr="00907A3F">
        <w:t>году уровня грамотности в 85</w:t>
      </w:r>
      <w:r w:rsidR="00C04D43">
        <w:t> </w:t>
      </w:r>
      <w:r w:rsidRPr="00907A3F">
        <w:t>процентов. Просьба привести последние данные об уровне грамотности среди женщин.</w:t>
      </w:r>
    </w:p>
    <w:p w:rsidR="00907A3F" w:rsidRPr="00907A3F" w:rsidRDefault="00907A3F" w:rsidP="00907A3F">
      <w:pPr>
        <w:pStyle w:val="SingleTxt"/>
      </w:pPr>
      <w:r w:rsidRPr="00907A3F">
        <w:t>16.</w:t>
      </w:r>
      <w:r w:rsidRPr="00907A3F">
        <w:tab/>
        <w:t>В докладе отмечаются высокие показатели отсева среди девочек, относ</w:t>
      </w:r>
      <w:r w:rsidRPr="00907A3F">
        <w:t>и</w:t>
      </w:r>
      <w:r w:rsidRPr="00907A3F">
        <w:t>тельно низкие показатели успеваемости и обусловленное этим неравное соо</w:t>
      </w:r>
      <w:r w:rsidRPr="00907A3F">
        <w:t>т</w:t>
      </w:r>
      <w:r w:rsidRPr="00907A3F">
        <w:t>ношение между мальчиками и девочками в государственных средних и высших учебных заведениях, где девочек меньше, чем мальчиков. Укажите, чем объя</w:t>
      </w:r>
      <w:r w:rsidRPr="00907A3F">
        <w:t>с</w:t>
      </w:r>
      <w:r w:rsidRPr="00907A3F">
        <w:t>няются высокие показатели отсева среди девочек и как правительство план</w:t>
      </w:r>
      <w:r w:rsidRPr="00907A3F">
        <w:t>и</w:t>
      </w:r>
      <w:r w:rsidRPr="00907A3F">
        <w:t>рует повысить показатели посещаемости и число принимаемых в школы дев</w:t>
      </w:r>
      <w:r w:rsidRPr="00907A3F">
        <w:t>о</w:t>
      </w:r>
      <w:r w:rsidRPr="00907A3F">
        <w:t>чек. Какая поддержка оказывается семьям в целях снижения показателей отс</w:t>
      </w:r>
      <w:r w:rsidRPr="00907A3F">
        <w:t>е</w:t>
      </w:r>
      <w:r w:rsidRPr="00907A3F">
        <w:t>ва?</w:t>
      </w:r>
    </w:p>
    <w:p w:rsidR="00907A3F" w:rsidRPr="00907A3F" w:rsidRDefault="00907A3F" w:rsidP="00907A3F">
      <w:pPr>
        <w:pStyle w:val="SingleTxt"/>
      </w:pPr>
      <w:r w:rsidRPr="00907A3F">
        <w:t>17.</w:t>
      </w:r>
      <w:r w:rsidRPr="00907A3F">
        <w:tab/>
        <w:t>Просьба указать, включает ли программа «Образование для всех», утве</w:t>
      </w:r>
      <w:r w:rsidRPr="00907A3F">
        <w:t>р</w:t>
      </w:r>
      <w:r w:rsidRPr="00907A3F">
        <w:t>жденная министерством образования, меры по борьбе с гендерными стереот</w:t>
      </w:r>
      <w:r w:rsidRPr="00907A3F">
        <w:t>и</w:t>
      </w:r>
      <w:r w:rsidRPr="00907A3F">
        <w:t>пами в системе образования путем анализа содержания школьных учебников. Представьте информацию о принятых мерах и их результатах.</w:t>
      </w:r>
    </w:p>
    <w:p w:rsidR="008E0F79" w:rsidRPr="008E0F79" w:rsidRDefault="008E0F79" w:rsidP="008E0F79">
      <w:pPr>
        <w:pStyle w:val="SingleTxt"/>
        <w:spacing w:after="0" w:line="120" w:lineRule="exact"/>
        <w:rPr>
          <w:sz w:val="10"/>
        </w:rPr>
      </w:pPr>
    </w:p>
    <w:p w:rsidR="00907A3F" w:rsidRPr="00907A3F" w:rsidRDefault="008E0F79" w:rsidP="008E0F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07A3F" w:rsidRPr="00907A3F">
        <w:t>Занятость</w:t>
      </w:r>
    </w:p>
    <w:p w:rsidR="008E0F79" w:rsidRPr="008E0F79" w:rsidRDefault="008E0F79" w:rsidP="008E0F79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SingleTxt"/>
      </w:pPr>
      <w:r w:rsidRPr="00907A3F">
        <w:t>18.</w:t>
      </w:r>
      <w:r w:rsidRPr="00907A3F">
        <w:tab/>
        <w:t>Согласно статистическим данным, содержащимся в докладе, неполная з</w:t>
      </w:r>
      <w:r w:rsidRPr="00907A3F">
        <w:t>а</w:t>
      </w:r>
      <w:r w:rsidRPr="00907A3F">
        <w:t>нятость женщин наблюдается как в частном, так и в государственном секторе. Просьба представить информацию о мерах по решению проблемы неполной занятости в обоих секторах и данные по безработице среди женщин.</w:t>
      </w:r>
    </w:p>
    <w:p w:rsidR="00907A3F" w:rsidRPr="00907A3F" w:rsidRDefault="00907A3F" w:rsidP="00907A3F">
      <w:pPr>
        <w:pStyle w:val="SingleTxt"/>
      </w:pPr>
      <w:r w:rsidRPr="00907A3F">
        <w:t>19.</w:t>
      </w:r>
      <w:r w:rsidRPr="00907A3F">
        <w:tab/>
        <w:t>Представьте информацию о положении женщин в неформальном секторе экономики. Включите данные о процентном соотношении женщин и мужчин в этом секторе и об областях, в которых работают женщины, а также информ</w:t>
      </w:r>
      <w:r w:rsidRPr="00907A3F">
        <w:t>а</w:t>
      </w:r>
      <w:r w:rsidRPr="00907A3F">
        <w:t>цию о доступных таким работникам мерах социальной защиты и о том, какой процент женщин реально имеет к ним доступ.</w:t>
      </w:r>
    </w:p>
    <w:p w:rsidR="00907A3F" w:rsidRPr="00907A3F" w:rsidRDefault="00907A3F" w:rsidP="00907A3F">
      <w:pPr>
        <w:pStyle w:val="SingleTxt"/>
      </w:pPr>
      <w:r w:rsidRPr="00907A3F">
        <w:t>20.</w:t>
      </w:r>
      <w:r w:rsidRPr="00907A3F">
        <w:tab/>
        <w:t>Просьба представить информацию о мерах по борьбе с сексуальными д</w:t>
      </w:r>
      <w:r w:rsidRPr="00907A3F">
        <w:t>о</w:t>
      </w:r>
      <w:r w:rsidRPr="00907A3F">
        <w:t>могательствами и насилием в отношении женщин на рабочем месте.</w:t>
      </w:r>
    </w:p>
    <w:p w:rsidR="00907A3F" w:rsidRPr="00907A3F" w:rsidRDefault="00907A3F" w:rsidP="00907A3F">
      <w:pPr>
        <w:pStyle w:val="SingleTxt"/>
      </w:pPr>
      <w:r w:rsidRPr="00907A3F">
        <w:t>21.</w:t>
      </w:r>
      <w:r w:rsidRPr="00907A3F">
        <w:tab/>
        <w:t>В докладе отмечается, что правительство планирует включить в круг лиц, пользующихся социальным страхованием, работников частного сектора. Просьба представить информацию о прогрессе в реализации этих планов.</w:t>
      </w:r>
    </w:p>
    <w:p w:rsidR="008E0F79" w:rsidRPr="008E0F79" w:rsidRDefault="008E0F79" w:rsidP="008E0F79">
      <w:pPr>
        <w:pStyle w:val="SingleTxt"/>
        <w:spacing w:after="0" w:line="120" w:lineRule="exact"/>
        <w:rPr>
          <w:sz w:val="10"/>
        </w:rPr>
      </w:pPr>
    </w:p>
    <w:p w:rsidR="00907A3F" w:rsidRPr="00907A3F" w:rsidRDefault="008E0F79" w:rsidP="008E0F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07A3F" w:rsidRPr="00907A3F">
        <w:t>Женщины, проживающие в сельской местности, женщины-беженцы и</w:t>
      </w:r>
      <w:r w:rsidR="00A11199">
        <w:t> </w:t>
      </w:r>
      <w:r w:rsidR="00907A3F" w:rsidRPr="00907A3F">
        <w:t>женщины из других уязвимых групп</w:t>
      </w:r>
    </w:p>
    <w:p w:rsidR="008E0F79" w:rsidRPr="008E0F79" w:rsidRDefault="008E0F79" w:rsidP="008E0F79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SingleTxt"/>
      </w:pPr>
      <w:r w:rsidRPr="00907A3F">
        <w:t>22.</w:t>
      </w:r>
      <w:r w:rsidRPr="00907A3F">
        <w:tab/>
        <w:t>Сообщите о результатах мер правительства по улучшению положения женщин, проживающих в сельской местности, в том числе по расширению их доступа к образованию, здравоохранению, земле, социальному обеспечению, а также их участия в процессах принятия решений на всех уровнях. Укажите также, какие усилия были предприняты в целях повышения осведомленности женщин и расширения их возможностей по отстаиванию своих прав, таких как право собственности и наследования.</w:t>
      </w:r>
    </w:p>
    <w:p w:rsidR="00907A3F" w:rsidRPr="00907A3F" w:rsidRDefault="00907A3F" w:rsidP="00907A3F">
      <w:pPr>
        <w:pStyle w:val="SingleTxt"/>
      </w:pPr>
      <w:r w:rsidRPr="00907A3F">
        <w:t>23.</w:t>
      </w:r>
      <w:r w:rsidRPr="00907A3F">
        <w:tab/>
        <w:t>Помимо представленной в докладе общей информации о мерах по реш</w:t>
      </w:r>
      <w:r w:rsidRPr="00907A3F">
        <w:t>е</w:t>
      </w:r>
      <w:r w:rsidRPr="00907A3F">
        <w:t>нию проблемы нищеты среди женщин, таких как обеспечение возможности получить заем и воспользоваться услугами микрокредитования, укажите, какие меры были приняты конкретно для поддержки женщин, играющих роль главы семьи в постконфликтный период.</w:t>
      </w:r>
    </w:p>
    <w:p w:rsidR="00907A3F" w:rsidRPr="00907A3F" w:rsidRDefault="00907A3F" w:rsidP="00907A3F">
      <w:pPr>
        <w:pStyle w:val="SingleTxt"/>
      </w:pPr>
      <w:r w:rsidRPr="00907A3F">
        <w:t>24.</w:t>
      </w:r>
      <w:r w:rsidRPr="00907A3F">
        <w:tab/>
        <w:t>В докладе не содержится никакой информации о положении женщин и девочек из числа беженцев и вынужденных переселенцев. Просьба предст</w:t>
      </w:r>
      <w:r w:rsidRPr="00907A3F">
        <w:t>а</w:t>
      </w:r>
      <w:r w:rsidRPr="00907A3F">
        <w:t>вить такую информацию, в частности сведения о социально-экономическом положении женщин и девочек-беженцев и о мерах их поддержки. Получило ли правительство какую-либо помощь, предназначенную для таких женщин, от организаций системы Организации Объединенных Наций или других доноров?</w:t>
      </w:r>
    </w:p>
    <w:p w:rsidR="00907A3F" w:rsidRPr="00907A3F" w:rsidRDefault="00907A3F" w:rsidP="00907A3F">
      <w:pPr>
        <w:pStyle w:val="SingleTxt"/>
      </w:pPr>
      <w:r w:rsidRPr="00907A3F">
        <w:t>25.</w:t>
      </w:r>
      <w:r w:rsidRPr="00907A3F">
        <w:tab/>
        <w:t>В своих заключительных замечаниях Комитет по правам ребенка выразил обеспокоенность в связи с неравенством, с которым сталкиваются при осущ</w:t>
      </w:r>
      <w:r w:rsidRPr="00907A3F">
        <w:t>е</w:t>
      </w:r>
      <w:r w:rsidRPr="00907A3F">
        <w:t>ствлении своих прав девочки и дети из наиболее уязвимых групп, таких как брошенные дети и дети-сироты, дети-инвалиды, внебрачные дети, дети, пр</w:t>
      </w:r>
      <w:r w:rsidRPr="00907A3F">
        <w:t>о</w:t>
      </w:r>
      <w:r w:rsidRPr="00907A3F">
        <w:t>живающие в сельских районах, и дети-пигмеи (CRC/C/15/Add.234, пункт 23). Какие меры принял</w:t>
      </w:r>
      <w:r w:rsidR="008E0F79">
        <w:t>о правительство для решения этих</w:t>
      </w:r>
      <w:r w:rsidRPr="00907A3F">
        <w:t xml:space="preserve"> пробл</w:t>
      </w:r>
      <w:r w:rsidR="008E0F79">
        <w:t>ем</w:t>
      </w:r>
      <w:r w:rsidRPr="00907A3F">
        <w:t xml:space="preserve"> в соответс</w:t>
      </w:r>
      <w:r w:rsidRPr="00907A3F">
        <w:t>т</w:t>
      </w:r>
      <w:r w:rsidRPr="00907A3F">
        <w:t>вии с рекомендацией Комитета по правам ребенка?</w:t>
      </w:r>
    </w:p>
    <w:p w:rsidR="00907A3F" w:rsidRPr="00907A3F" w:rsidRDefault="00907A3F" w:rsidP="00907A3F">
      <w:pPr>
        <w:pStyle w:val="SingleTxt"/>
      </w:pPr>
      <w:r w:rsidRPr="00907A3F">
        <w:t>26.</w:t>
      </w:r>
      <w:r w:rsidRPr="00907A3F">
        <w:tab/>
        <w:t xml:space="preserve">В своих заключительных замечаниях Комитет по правам ребенка выразил обеспокоенность в связи с тем, что большое число неполных семей и семей, в которых главой </w:t>
      </w:r>
      <w:r w:rsidR="008E0F79">
        <w:t xml:space="preserve">семьи </w:t>
      </w:r>
      <w:r w:rsidRPr="00907A3F">
        <w:t>является ребенок, в особенности девочка, сталкиваются с трудностями финансового и иного характера (CRC/C/15/Add.234, пункт 38). Просьба представить подробную информацию о программах и политике, п</w:t>
      </w:r>
      <w:r w:rsidRPr="00907A3F">
        <w:t>о</w:t>
      </w:r>
      <w:r w:rsidRPr="00907A3F">
        <w:t>зволяющих девочкам продолжать обучение вместо того, чтобы искать работу и помогать своим младшим братьям и сестрам.</w:t>
      </w:r>
    </w:p>
    <w:p w:rsidR="008E0F79" w:rsidRPr="008E0F79" w:rsidRDefault="008E0F79" w:rsidP="008E0F79">
      <w:pPr>
        <w:pStyle w:val="SingleTxt"/>
        <w:spacing w:after="0" w:line="120" w:lineRule="exact"/>
        <w:rPr>
          <w:sz w:val="10"/>
        </w:rPr>
      </w:pPr>
    </w:p>
    <w:p w:rsidR="00907A3F" w:rsidRPr="00907A3F" w:rsidRDefault="008E0F79" w:rsidP="008E0F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07A3F" w:rsidRPr="00907A3F">
        <w:t>Здравоохранение</w:t>
      </w:r>
    </w:p>
    <w:p w:rsidR="008E0F79" w:rsidRPr="008E0F79" w:rsidRDefault="008E0F79" w:rsidP="008E0F79">
      <w:pPr>
        <w:pStyle w:val="SingleTxt"/>
        <w:spacing w:after="0" w:line="120" w:lineRule="exact"/>
        <w:rPr>
          <w:sz w:val="10"/>
        </w:rPr>
      </w:pPr>
    </w:p>
    <w:p w:rsidR="00907A3F" w:rsidRPr="00907A3F" w:rsidRDefault="00907A3F" w:rsidP="00907A3F">
      <w:pPr>
        <w:pStyle w:val="SingleTxt"/>
      </w:pPr>
      <w:r w:rsidRPr="00907A3F">
        <w:t>27.</w:t>
      </w:r>
      <w:r w:rsidRPr="00907A3F">
        <w:tab/>
        <w:t>Как отмечается в докладе, несмотря на снижение в последнее время пок</w:t>
      </w:r>
      <w:r w:rsidRPr="00907A3F">
        <w:t>а</w:t>
      </w:r>
      <w:r w:rsidRPr="00907A3F">
        <w:t>зателя материнской смертности, он остается высоким. П</w:t>
      </w:r>
      <w:r w:rsidR="008E0F79">
        <w:t>росьба представи</w:t>
      </w:r>
      <w:r w:rsidRPr="00907A3F">
        <w:t>т</w:t>
      </w:r>
      <w:r w:rsidR="008E0F79">
        <w:t>ь</w:t>
      </w:r>
      <w:r w:rsidRPr="00907A3F">
        <w:t xml:space="preserve"> подробную информацию о стратегии правительства, направленной на сниж</w:t>
      </w:r>
      <w:r w:rsidRPr="00907A3F">
        <w:t>е</w:t>
      </w:r>
      <w:r w:rsidRPr="00907A3F">
        <w:t>ние показателя материнской смертности. Укажите, в частности, какие конкре</w:t>
      </w:r>
      <w:r w:rsidRPr="00907A3F">
        <w:t>т</w:t>
      </w:r>
      <w:r w:rsidRPr="00907A3F">
        <w:t>ные шаги были предприняты для обеспечения большей доступности услуг по уходу в д</w:t>
      </w:r>
      <w:r w:rsidRPr="00907A3F">
        <w:t>о</w:t>
      </w:r>
      <w:r w:rsidRPr="00907A3F">
        <w:t>родо</w:t>
      </w:r>
      <w:r w:rsidR="008E0F79">
        <w:t>вый и послеродовы</w:t>
      </w:r>
      <w:r w:rsidRPr="00907A3F">
        <w:t>й период в городских и сельских районах.</w:t>
      </w:r>
    </w:p>
    <w:p w:rsidR="00907A3F" w:rsidRPr="00907A3F" w:rsidRDefault="00907A3F" w:rsidP="00907A3F">
      <w:pPr>
        <w:pStyle w:val="SingleTxt"/>
      </w:pPr>
      <w:r w:rsidRPr="00907A3F">
        <w:t>28.</w:t>
      </w:r>
      <w:r w:rsidRPr="00907A3F">
        <w:tab/>
        <w:t>В докладе отмечается, что показатели распространенности ВИЧ/СПИДа среди женщин выше, чем среди мужчин (3,6</w:t>
      </w:r>
      <w:r w:rsidR="008E0F79">
        <w:t> </w:t>
      </w:r>
      <w:r w:rsidRPr="00907A3F">
        <w:t>процента для женщин и 2,3</w:t>
      </w:r>
      <w:r w:rsidR="008E0F79">
        <w:t> </w:t>
      </w:r>
      <w:r w:rsidRPr="00907A3F">
        <w:t>пр</w:t>
      </w:r>
      <w:r w:rsidRPr="00907A3F">
        <w:t>о</w:t>
      </w:r>
      <w:r w:rsidRPr="00907A3F">
        <w:t>цента для мужчин). В докладе отмечается также, что доля инфицированных среди беременных женщин выше, чем среди женщин в целом. Просьба пре</w:t>
      </w:r>
      <w:r w:rsidRPr="00907A3F">
        <w:t>д</w:t>
      </w:r>
      <w:r w:rsidRPr="00907A3F">
        <w:t>ставить информацию о том, учитывается ли в каких-либо из существующих программ борьбы с ВИЧ/СПИДом гендерный аспект, в том числе о доступн</w:t>
      </w:r>
      <w:r w:rsidRPr="00907A3F">
        <w:t>о</w:t>
      </w:r>
      <w:r w:rsidRPr="00907A3F">
        <w:t>сти антиретровирусных медикаментов для предупреждения передачи ВИЧ от матери ребенку.</w:t>
      </w:r>
    </w:p>
    <w:p w:rsidR="00907A3F" w:rsidRPr="00907A3F" w:rsidRDefault="00907A3F" w:rsidP="00907A3F">
      <w:pPr>
        <w:pStyle w:val="SingleTxt"/>
      </w:pPr>
      <w:r w:rsidRPr="00907A3F">
        <w:t>29.</w:t>
      </w:r>
      <w:r w:rsidRPr="00907A3F">
        <w:tab/>
        <w:t>В докладе отмечается, что</w:t>
      </w:r>
      <w:r w:rsidR="00A11199">
        <w:t>,</w:t>
      </w:r>
      <w:r w:rsidRPr="00907A3F">
        <w:t xml:space="preserve"> хотя уровень осведомленности о методах ко</w:t>
      </w:r>
      <w:r w:rsidRPr="00907A3F">
        <w:t>н</w:t>
      </w:r>
      <w:r w:rsidRPr="00907A3F">
        <w:t>трацепции среди населения довольно высок, эти методы активно не использ</w:t>
      </w:r>
      <w:r w:rsidRPr="00907A3F">
        <w:t>у</w:t>
      </w:r>
      <w:r w:rsidRPr="00907A3F">
        <w:t>ются. Какие проводятся или разрабатываются программы по обеспечению до</w:t>
      </w:r>
      <w:r w:rsidRPr="00907A3F">
        <w:t>с</w:t>
      </w:r>
      <w:r w:rsidRPr="00907A3F">
        <w:t>тупности женщин и мужчин</w:t>
      </w:r>
      <w:r w:rsidR="008E0F79">
        <w:t xml:space="preserve"> к современным</w:t>
      </w:r>
      <w:r w:rsidRPr="00907A3F">
        <w:t xml:space="preserve"> средств</w:t>
      </w:r>
      <w:r w:rsidR="008E0F79">
        <w:t>ам</w:t>
      </w:r>
      <w:r w:rsidRPr="00907A3F">
        <w:t xml:space="preserve"> контрацепции, с тем чтобы женщинам не приходилось прибегать к подпольным абортам и чтобы снизились показатели подростковой беременности? Доступны ли средства ко</w:t>
      </w:r>
      <w:r w:rsidRPr="00907A3F">
        <w:t>н</w:t>
      </w:r>
      <w:r w:rsidRPr="00907A3F">
        <w:t>трацепции, в том числе в сельских районах?</w:t>
      </w:r>
    </w:p>
    <w:p w:rsidR="00B33129" w:rsidRPr="00B33129" w:rsidRDefault="00B33129" w:rsidP="00B33129">
      <w:pPr>
        <w:pStyle w:val="SingleTxt"/>
        <w:spacing w:after="0" w:line="120" w:lineRule="exact"/>
        <w:rPr>
          <w:sz w:val="10"/>
        </w:rPr>
      </w:pPr>
    </w:p>
    <w:p w:rsidR="00907A3F" w:rsidRPr="00907A3F" w:rsidRDefault="00B33129" w:rsidP="00B3312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907A3F" w:rsidRPr="00907A3F">
        <w:t>Факультативн</w:t>
      </w:r>
      <w:r w:rsidR="008E0F79">
        <w:t>ый протокол и поправка к пункту 1 статьи </w:t>
      </w:r>
      <w:r w:rsidR="00907A3F" w:rsidRPr="00907A3F">
        <w:t>20</w:t>
      </w:r>
    </w:p>
    <w:p w:rsidR="00B33129" w:rsidRPr="00B33129" w:rsidRDefault="00B33129" w:rsidP="00B33129">
      <w:pPr>
        <w:pStyle w:val="SingleTxt"/>
        <w:spacing w:after="0" w:line="120" w:lineRule="exact"/>
        <w:rPr>
          <w:sz w:val="10"/>
        </w:rPr>
      </w:pPr>
    </w:p>
    <w:p w:rsidR="00B46D7A" w:rsidRDefault="00907A3F" w:rsidP="00907A3F">
      <w:pPr>
        <w:pStyle w:val="SingleTxt"/>
      </w:pPr>
      <w:r w:rsidRPr="00907A3F">
        <w:t>30.</w:t>
      </w:r>
      <w:r w:rsidRPr="00907A3F">
        <w:tab/>
        <w:t>Сообщите о любом прогрессе, достигнутом в вопросе ратификации Ф</w:t>
      </w:r>
      <w:r w:rsidRPr="00907A3F">
        <w:t>а</w:t>
      </w:r>
      <w:r w:rsidRPr="00907A3F">
        <w:t xml:space="preserve">культативного протокола к Конвенции о ликвидации всех форм дискриминации в отношении женщин. Расскажите также о прогрессе в </w:t>
      </w:r>
      <w:r w:rsidR="00C04D43">
        <w:t>деле принятия поправки к пункту 1 статьи </w:t>
      </w:r>
      <w:r w:rsidRPr="00907A3F">
        <w:t>20 Конвенции, касающейся сроков проведения заседаний Комитета</w:t>
      </w:r>
      <w:r w:rsidR="0038406B">
        <w:t>.</w:t>
      </w:r>
    </w:p>
    <w:p w:rsidR="0038406B" w:rsidRPr="0038406B" w:rsidRDefault="0038406B" w:rsidP="0038406B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38406B" w:rsidRPr="0038406B" w:rsidSect="007E3284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0-06T17:02:00Z" w:initials="Start">
    <w:p w:rsidR="00D91C36" w:rsidRPr="00E25597" w:rsidRDefault="00D91C36">
      <w:pPr>
        <w:pStyle w:val="CommentText"/>
        <w:rPr>
          <w:lang w:val="en-US"/>
        </w:rPr>
      </w:pPr>
      <w:r>
        <w:fldChar w:fldCharType="begin"/>
      </w:r>
      <w:r w:rsidRPr="00E25597">
        <w:rPr>
          <w:rStyle w:val="CommentReference"/>
          <w:lang w:val="en-US"/>
        </w:rPr>
        <w:instrText xml:space="preserve"> </w:instrText>
      </w:r>
      <w:r w:rsidRPr="00E25597">
        <w:rPr>
          <w:lang w:val="en-US"/>
        </w:rPr>
        <w:instrText>PAGE \# "'Page: '#'</w:instrText>
      </w:r>
      <w:r w:rsidRPr="00E25597">
        <w:rPr>
          <w:lang w:val="en-US"/>
        </w:rPr>
        <w:br/>
        <w:instrText>'"</w:instrText>
      </w:r>
      <w:r w:rsidRPr="00E2559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25597">
        <w:rPr>
          <w:lang w:val="en-US"/>
        </w:rPr>
        <w:t>&lt;&lt;ODS JOB NO&gt;&gt;N0849639R&lt;&lt;ODS JOB NO&gt;&gt;</w:t>
      </w:r>
    </w:p>
    <w:p w:rsidR="00D91C36" w:rsidRPr="00E25597" w:rsidRDefault="00D91C36">
      <w:pPr>
        <w:pStyle w:val="CommentText"/>
        <w:rPr>
          <w:lang w:val="en-US"/>
        </w:rPr>
      </w:pPr>
      <w:r w:rsidRPr="00E25597">
        <w:rPr>
          <w:lang w:val="en-US"/>
        </w:rPr>
        <w:t>&lt;&lt;ODS DOC SYMBOL1&gt;&gt;CEDAW/C/RWA/Q/6&lt;&lt;ODS DOC SYMBOL1&gt;&gt;</w:t>
      </w:r>
    </w:p>
    <w:p w:rsidR="00D91C36" w:rsidRPr="00E25597" w:rsidRDefault="00D91C36">
      <w:pPr>
        <w:pStyle w:val="CommentText"/>
        <w:rPr>
          <w:lang w:val="en-US"/>
        </w:rPr>
      </w:pPr>
      <w:r w:rsidRPr="00E2559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7E4" w:rsidRDefault="005017E4">
      <w:r>
        <w:separator/>
      </w:r>
    </w:p>
  </w:endnote>
  <w:endnote w:type="continuationSeparator" w:id="0">
    <w:p w:rsidR="005017E4" w:rsidRDefault="00501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91C3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91C36" w:rsidRPr="007E3284" w:rsidRDefault="00D91C36" w:rsidP="007E3284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65B32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91C36" w:rsidRPr="007E3284" w:rsidRDefault="00D91C36" w:rsidP="007E3284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08-49639</w:t>
          </w:r>
          <w:r>
            <w:rPr>
              <w:b w:val="0"/>
              <w:sz w:val="14"/>
            </w:rPr>
            <w:fldChar w:fldCharType="end"/>
          </w:r>
        </w:p>
      </w:tc>
    </w:tr>
  </w:tbl>
  <w:p w:rsidR="00D91C36" w:rsidRPr="007E3284" w:rsidRDefault="00D91C36" w:rsidP="007E328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91C3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91C36" w:rsidRPr="007E3284" w:rsidRDefault="00D91C36" w:rsidP="007E3284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08-49639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91C36" w:rsidRPr="007E3284" w:rsidRDefault="00D91C36" w:rsidP="007E328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D91C36" w:rsidRPr="007E3284" w:rsidRDefault="00D91C36" w:rsidP="007E328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C36" w:rsidRDefault="00D91C36">
    <w:pPr>
      <w:pStyle w:val="Footer"/>
    </w:pPr>
  </w:p>
  <w:p w:rsidR="00D91C36" w:rsidRDefault="00D91C36" w:rsidP="007E3284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08-49639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021008    071008</w:t>
    </w:r>
  </w:p>
  <w:p w:rsidR="00D91C36" w:rsidRPr="007E3284" w:rsidRDefault="00D91C36" w:rsidP="007E3284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*0849639*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7E4" w:rsidRDefault="005017E4">
      <w:r>
        <w:separator/>
      </w:r>
    </w:p>
  </w:footnote>
  <w:footnote w:type="continuationSeparator" w:id="0">
    <w:p w:rsidR="005017E4" w:rsidRDefault="005017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91C3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91C36" w:rsidRPr="007E3284" w:rsidRDefault="00D91C36" w:rsidP="007E328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CEDAW/C/RWA/Q/6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91C36" w:rsidRDefault="00D91C36" w:rsidP="007E3284">
          <w:pPr>
            <w:pStyle w:val="Header"/>
          </w:pPr>
        </w:p>
      </w:tc>
    </w:tr>
  </w:tbl>
  <w:p w:rsidR="00D91C36" w:rsidRPr="007E3284" w:rsidRDefault="00D91C36" w:rsidP="007E328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91C3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91C36" w:rsidRDefault="00D91C36" w:rsidP="007E328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91C36" w:rsidRPr="007E3284" w:rsidRDefault="00D91C36" w:rsidP="007E328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CEDAW/C/RWA/Q/6</w:t>
          </w:r>
          <w:r>
            <w:rPr>
              <w:b/>
            </w:rPr>
            <w:fldChar w:fldCharType="end"/>
          </w:r>
        </w:p>
      </w:tc>
    </w:tr>
  </w:tbl>
  <w:p w:rsidR="00D91C36" w:rsidRPr="007E3284" w:rsidRDefault="00D91C36" w:rsidP="007E328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91C3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91C36" w:rsidRPr="007E3284" w:rsidRDefault="00D91C36" w:rsidP="007E328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91C36" w:rsidRDefault="00D91C36" w:rsidP="007E328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91C36" w:rsidRPr="007E3284" w:rsidRDefault="00D91C36" w:rsidP="007E328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/C/RWA/Q/6</w:t>
          </w:r>
        </w:p>
      </w:tc>
    </w:tr>
    <w:tr w:rsidR="00D91C36" w:rsidRPr="00E2559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1C36" w:rsidRDefault="00D91C36" w:rsidP="007E328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91C36" w:rsidRPr="007E3284" w:rsidRDefault="00D91C36" w:rsidP="007E328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1C36" w:rsidRPr="007E3284" w:rsidRDefault="00D91C36" w:rsidP="007E328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1C36" w:rsidRPr="00E25597" w:rsidRDefault="00D91C36" w:rsidP="007E328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1C36" w:rsidRPr="00E25597" w:rsidRDefault="00D91C36" w:rsidP="007E3284">
          <w:pPr>
            <w:spacing w:before="240"/>
            <w:rPr>
              <w:lang w:val="en-US"/>
            </w:rPr>
          </w:pPr>
          <w:r w:rsidRPr="00E25597">
            <w:rPr>
              <w:lang w:val="en-US"/>
            </w:rPr>
            <w:t>Distr.: General</w:t>
          </w:r>
        </w:p>
        <w:p w:rsidR="00D91C36" w:rsidRPr="00E25597" w:rsidRDefault="00D91C36" w:rsidP="007E3284">
          <w:pPr>
            <w:rPr>
              <w:lang w:val="en-US"/>
            </w:rPr>
          </w:pPr>
          <w:r w:rsidRPr="00E25597">
            <w:rPr>
              <w:lang w:val="en-US"/>
            </w:rPr>
            <w:t>12 August 2008</w:t>
          </w:r>
        </w:p>
        <w:p w:rsidR="00D91C36" w:rsidRPr="00E25597" w:rsidRDefault="00D91C36" w:rsidP="007E3284">
          <w:pPr>
            <w:rPr>
              <w:lang w:val="en-US"/>
            </w:rPr>
          </w:pPr>
          <w:r w:rsidRPr="00E25597">
            <w:rPr>
              <w:lang w:val="en-US"/>
            </w:rPr>
            <w:t>Russian</w:t>
          </w:r>
        </w:p>
        <w:p w:rsidR="00D91C36" w:rsidRPr="00E25597" w:rsidRDefault="00D91C36" w:rsidP="007E3284">
          <w:pPr>
            <w:rPr>
              <w:lang w:val="en-US"/>
            </w:rPr>
          </w:pPr>
          <w:r w:rsidRPr="00E25597">
            <w:rPr>
              <w:lang w:val="en-US"/>
            </w:rPr>
            <w:t>Original: English</w:t>
          </w:r>
        </w:p>
      </w:tc>
    </w:tr>
  </w:tbl>
  <w:p w:rsidR="00D91C36" w:rsidRPr="007E3284" w:rsidRDefault="00D91C36" w:rsidP="007E328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9639*"/>
    <w:docVar w:name="CreationDt" w:val="06/10/2008 17:02:34"/>
    <w:docVar w:name="DocCategory" w:val="Doc"/>
    <w:docVar w:name="DocType" w:val="Final"/>
    <w:docVar w:name="FooterJN" w:val="08-49639"/>
    <w:docVar w:name="jobn" w:val="08-49639 (R)"/>
    <w:docVar w:name="jobnDT" w:val="08-49639 (R)   061008"/>
    <w:docVar w:name="jobnDTDT" w:val="08-49639 (R)   061008   061008"/>
    <w:docVar w:name="JobNo" w:val="0849639R"/>
    <w:docVar w:name="OandT" w:val="Soboleva"/>
    <w:docVar w:name="sss1" w:val="CEDAW/C/RWA/Q/6"/>
    <w:docVar w:name="sss2" w:val="-"/>
    <w:docVar w:name="Symbol1" w:val="CEDAW/C/RWA/Q/6"/>
    <w:docVar w:name="Symbol2" w:val="-"/>
  </w:docVars>
  <w:rsids>
    <w:rsidRoot w:val="00135B3A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5B3A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406B"/>
    <w:rsid w:val="00385C15"/>
    <w:rsid w:val="003967E4"/>
    <w:rsid w:val="003A0A8B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017E4"/>
    <w:rsid w:val="00511165"/>
    <w:rsid w:val="0052005A"/>
    <w:rsid w:val="00525B01"/>
    <w:rsid w:val="00525C54"/>
    <w:rsid w:val="00541410"/>
    <w:rsid w:val="00543171"/>
    <w:rsid w:val="005447CB"/>
    <w:rsid w:val="0055246B"/>
    <w:rsid w:val="00554D90"/>
    <w:rsid w:val="0056278A"/>
    <w:rsid w:val="00562D5D"/>
    <w:rsid w:val="00571248"/>
    <w:rsid w:val="005A3562"/>
    <w:rsid w:val="005A3C68"/>
    <w:rsid w:val="005C0A7D"/>
    <w:rsid w:val="005C1AB0"/>
    <w:rsid w:val="005C45D1"/>
    <w:rsid w:val="005D6608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7E3284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E0F79"/>
    <w:rsid w:val="008F21B6"/>
    <w:rsid w:val="00907A3F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11199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129"/>
    <w:rsid w:val="00B33B92"/>
    <w:rsid w:val="00B37093"/>
    <w:rsid w:val="00B44850"/>
    <w:rsid w:val="00B46D7A"/>
    <w:rsid w:val="00B50A04"/>
    <w:rsid w:val="00B53281"/>
    <w:rsid w:val="00B65B32"/>
    <w:rsid w:val="00B742FC"/>
    <w:rsid w:val="00B746CB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04D43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1C36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25597"/>
    <w:rsid w:val="00E3468B"/>
    <w:rsid w:val="00E45B2C"/>
    <w:rsid w:val="00E54D9D"/>
    <w:rsid w:val="00E70548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6536E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E3284"/>
  </w:style>
  <w:style w:type="paragraph" w:styleId="CommentSubject">
    <w:name w:val="annotation subject"/>
    <w:basedOn w:val="CommentText"/>
    <w:next w:val="CommentText"/>
    <w:semiHidden/>
    <w:rsid w:val="007E32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67</TotalTime>
  <Pages>1</Pages>
  <Words>1656</Words>
  <Characters>10800</Characters>
  <Application>Microsoft Office Word</Application>
  <DocSecurity>4</DocSecurity>
  <Lines>234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Marina.Soboleva</dc:creator>
  <cp:keywords/>
  <dc:description/>
  <cp:lastModifiedBy>irina zinovieva</cp:lastModifiedBy>
  <cp:revision>7</cp:revision>
  <cp:lastPrinted>2008-10-07T08:29:00Z</cp:lastPrinted>
  <dcterms:created xsi:type="dcterms:W3CDTF">2008-10-07T08:29:00Z</dcterms:created>
  <dcterms:modified xsi:type="dcterms:W3CDTF">2008-10-07T09:35:00Z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0849639</vt:lpwstr>
  </property>
  <property fmtid="{D5CDD505-2E9C-101B-9397-08002B2CF9AE}" pid="3" name="Symbol1">
    <vt:lpwstr>CEDAW/C/RWA/Q/6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зиновьева</vt:lpwstr>
  </property>
</Properties>
</file>