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71724F" w:rsidRPr="0089190C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24F" w:rsidRPr="0089190C" w:rsidRDefault="0071724F">
            <w:pPr>
              <w:spacing w:after="80" w:line="340" w:lineRule="exact"/>
              <w:rPr>
                <w:lang w:val="fr-CH"/>
              </w:rPr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24F" w:rsidRPr="0089190C" w:rsidRDefault="00F06DD8">
            <w:pPr>
              <w:spacing w:after="80" w:line="340" w:lineRule="exact"/>
              <w:rPr>
                <w:sz w:val="28"/>
                <w:szCs w:val="28"/>
                <w:lang w:val="fr-CH"/>
              </w:rPr>
            </w:pPr>
            <w:r w:rsidRPr="0089190C">
              <w:rPr>
                <w:sz w:val="28"/>
                <w:lang w:val="fr-CH"/>
              </w:rPr>
              <w:t>Nations Unies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24F" w:rsidRPr="0089190C" w:rsidRDefault="00297579" w:rsidP="00297579">
            <w:pPr>
              <w:suppressAutoHyphens w:val="0"/>
              <w:spacing w:after="20"/>
              <w:jc w:val="right"/>
              <w:rPr>
                <w:lang w:val="fr-CH"/>
              </w:rPr>
            </w:pPr>
            <w:r w:rsidRPr="0089190C">
              <w:rPr>
                <w:sz w:val="40"/>
                <w:lang w:val="fr-CH"/>
              </w:rPr>
              <w:t>CRC</w:t>
            </w:r>
            <w:r w:rsidRPr="0089190C">
              <w:rPr>
                <w:lang w:val="fr-CH"/>
              </w:rPr>
              <w:t>/C/SR.1830</w:t>
            </w:r>
          </w:p>
        </w:tc>
      </w:tr>
      <w:tr w:rsidR="00F06DD8" w:rsidRPr="0089190C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06DD8" w:rsidRPr="0089190C" w:rsidRDefault="00F06DD8" w:rsidP="00F06DD8">
            <w:pPr>
              <w:spacing w:before="120"/>
              <w:jc w:val="center"/>
              <w:rPr>
                <w:lang w:val="fr-CH"/>
              </w:rPr>
            </w:pPr>
            <w:r w:rsidRPr="0089190C">
              <w:rPr>
                <w:lang w:val="fr-CH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06DD8" w:rsidRPr="0089190C" w:rsidRDefault="00F06DD8" w:rsidP="00F06DD8">
            <w:pPr>
              <w:spacing w:before="120" w:line="420" w:lineRule="exact"/>
              <w:rPr>
                <w:b/>
                <w:sz w:val="40"/>
                <w:szCs w:val="40"/>
                <w:lang w:val="fr-CH"/>
              </w:rPr>
            </w:pPr>
            <w:r w:rsidRPr="0089190C">
              <w:rPr>
                <w:b/>
                <w:sz w:val="40"/>
                <w:szCs w:val="40"/>
                <w:lang w:val="fr-CH"/>
              </w:rPr>
              <w:t>Convention relative</w:t>
            </w:r>
            <w:r w:rsidRPr="0089190C">
              <w:rPr>
                <w:b/>
                <w:sz w:val="40"/>
                <w:szCs w:val="40"/>
                <w:lang w:val="fr-CH"/>
              </w:rPr>
              <w:br/>
              <w:t>aux droits de l’enfant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06DD8" w:rsidRPr="0089190C" w:rsidRDefault="00F06DD8" w:rsidP="00F06DD8">
            <w:pPr>
              <w:spacing w:before="240"/>
              <w:rPr>
                <w:lang w:val="fr-CH"/>
              </w:rPr>
            </w:pPr>
            <w:r w:rsidRPr="0089190C">
              <w:rPr>
                <w:lang w:val="fr-CH"/>
              </w:rPr>
              <w:t>Distr. générale</w:t>
            </w:r>
          </w:p>
          <w:p w:rsidR="00F06DD8" w:rsidRPr="0089190C" w:rsidRDefault="00753ACE" w:rsidP="00F06DD8">
            <w:pPr>
              <w:spacing w:line="240" w:lineRule="exact"/>
              <w:rPr>
                <w:lang w:val="fr-CH"/>
              </w:rPr>
            </w:pPr>
            <w:r>
              <w:rPr>
                <w:lang w:val="fr-CH"/>
              </w:rPr>
              <w:t>1</w:t>
            </w:r>
            <w:r w:rsidRPr="00753ACE">
              <w:rPr>
                <w:vertAlign w:val="superscript"/>
                <w:lang w:val="fr-CH"/>
              </w:rPr>
              <w:t>er</w:t>
            </w:r>
            <w:r w:rsidR="00F06DD8" w:rsidRPr="0089190C">
              <w:rPr>
                <w:lang w:val="fr-CH"/>
              </w:rPr>
              <w:t xml:space="preserve"> octobre </w:t>
            </w:r>
            <w:r w:rsidR="00FE3344" w:rsidRPr="0089190C">
              <w:rPr>
                <w:lang w:val="fr-CH"/>
              </w:rPr>
              <w:t>2014</w:t>
            </w:r>
          </w:p>
          <w:p w:rsidR="00F06DD8" w:rsidRPr="0089190C" w:rsidRDefault="00F06DD8" w:rsidP="00F06DD8">
            <w:pPr>
              <w:spacing w:line="240" w:lineRule="exact"/>
              <w:rPr>
                <w:lang w:val="fr-CH"/>
              </w:rPr>
            </w:pPr>
            <w:r w:rsidRPr="0089190C">
              <w:rPr>
                <w:lang w:val="fr-CH"/>
              </w:rPr>
              <w:t>Français</w:t>
            </w:r>
          </w:p>
          <w:p w:rsidR="00F06DD8" w:rsidRPr="0089190C" w:rsidRDefault="00F06DD8" w:rsidP="00F06DD8">
            <w:pPr>
              <w:spacing w:line="240" w:lineRule="exact"/>
              <w:rPr>
                <w:lang w:val="fr-CH"/>
              </w:rPr>
            </w:pPr>
            <w:r w:rsidRPr="0089190C">
              <w:rPr>
                <w:lang w:val="fr-CH"/>
              </w:rPr>
              <w:t>Original: anglais</w:t>
            </w:r>
          </w:p>
        </w:tc>
      </w:tr>
    </w:tbl>
    <w:p w:rsidR="00870124" w:rsidRPr="0089190C" w:rsidRDefault="007A2214" w:rsidP="00870124">
      <w:pPr>
        <w:spacing w:before="120"/>
        <w:rPr>
          <w:b/>
          <w:sz w:val="24"/>
          <w:szCs w:val="24"/>
          <w:lang w:val="fr-CH"/>
        </w:rPr>
      </w:pPr>
      <w:r w:rsidRPr="0089190C">
        <w:rPr>
          <w:b/>
          <w:sz w:val="24"/>
          <w:szCs w:val="24"/>
          <w:lang w:val="fr-CH"/>
        </w:rPr>
        <w:t>Comité</w:t>
      </w:r>
      <w:r w:rsidR="00870124" w:rsidRPr="0089190C">
        <w:rPr>
          <w:b/>
          <w:sz w:val="24"/>
          <w:szCs w:val="24"/>
          <w:lang w:val="fr-CH"/>
        </w:rPr>
        <w:t xml:space="preserve"> des droits de l’enfant</w:t>
      </w:r>
    </w:p>
    <w:p w:rsidR="00870124" w:rsidRPr="0089190C" w:rsidRDefault="00870124" w:rsidP="00870124">
      <w:pPr>
        <w:spacing w:after="120"/>
        <w:rPr>
          <w:b/>
          <w:lang w:val="fr-CH"/>
        </w:rPr>
      </w:pPr>
      <w:r w:rsidRPr="0089190C">
        <w:rPr>
          <w:b/>
          <w:lang w:val="fr-CH"/>
        </w:rPr>
        <w:t>Soixante-quatrième session</w:t>
      </w:r>
    </w:p>
    <w:p w:rsidR="00870124" w:rsidRPr="0089190C" w:rsidRDefault="00870124" w:rsidP="00870124">
      <w:pPr>
        <w:rPr>
          <w:b/>
          <w:lang w:val="fr-CH"/>
        </w:rPr>
      </w:pPr>
      <w:r w:rsidRPr="0089190C">
        <w:rPr>
          <w:b/>
          <w:lang w:val="fr-CH"/>
        </w:rPr>
        <w:t>Compte rendu analytique de la 1830</w:t>
      </w:r>
      <w:r w:rsidRPr="0089190C">
        <w:rPr>
          <w:b/>
          <w:vertAlign w:val="superscript"/>
          <w:lang w:val="fr-CH"/>
        </w:rPr>
        <w:t>e</w:t>
      </w:r>
      <w:r w:rsidRPr="0089190C">
        <w:rPr>
          <w:b/>
          <w:lang w:val="fr-CH"/>
        </w:rPr>
        <w:t xml:space="preserve"> séance</w:t>
      </w:r>
    </w:p>
    <w:p w:rsidR="00870124" w:rsidRPr="0089190C" w:rsidRDefault="00870124" w:rsidP="00870124">
      <w:pPr>
        <w:spacing w:after="120"/>
        <w:rPr>
          <w:lang w:val="fr-CH"/>
        </w:rPr>
      </w:pPr>
      <w:r w:rsidRPr="0089190C">
        <w:rPr>
          <w:lang w:val="fr-CH"/>
        </w:rPr>
        <w:t>Tenue au Palais Wilson, à Genève, le mercredi 25 septembre 2013, à 10 heures</w:t>
      </w:r>
    </w:p>
    <w:p w:rsidR="00870124" w:rsidRPr="0089190C" w:rsidRDefault="00870124" w:rsidP="00ED0B83">
      <w:pPr>
        <w:tabs>
          <w:tab w:val="right" w:pos="1000"/>
          <w:tab w:val="left" w:pos="1200"/>
          <w:tab w:val="right" w:leader="dot" w:pos="8505"/>
        </w:tabs>
        <w:rPr>
          <w:lang w:val="fr-CH"/>
        </w:rPr>
      </w:pPr>
      <w:r w:rsidRPr="0089190C">
        <w:rPr>
          <w:i/>
          <w:lang w:val="fr-CH"/>
        </w:rPr>
        <w:tab/>
        <w:t>Présidente</w:t>
      </w:r>
      <w:r w:rsidRPr="0089190C">
        <w:rPr>
          <w:lang w:val="fr-CH"/>
        </w:rPr>
        <w:t xml:space="preserve">: </w:t>
      </w:r>
      <w:r w:rsidRPr="0089190C">
        <w:rPr>
          <w:lang w:val="fr-CH"/>
        </w:rPr>
        <w:tab/>
        <w:t>M</w:t>
      </w:r>
      <w:r w:rsidRPr="0089190C">
        <w:rPr>
          <w:vertAlign w:val="superscript"/>
          <w:lang w:val="fr-CH"/>
        </w:rPr>
        <w:t>me</w:t>
      </w:r>
      <w:r w:rsidRPr="0089190C">
        <w:rPr>
          <w:lang w:val="fr-CH"/>
        </w:rPr>
        <w:t> Sandberg</w:t>
      </w:r>
    </w:p>
    <w:p w:rsidR="00870124" w:rsidRPr="0089190C" w:rsidRDefault="00870124" w:rsidP="00870124">
      <w:pPr>
        <w:spacing w:before="360" w:after="240"/>
        <w:rPr>
          <w:sz w:val="28"/>
          <w:szCs w:val="28"/>
          <w:lang w:val="fr-CH"/>
        </w:rPr>
      </w:pPr>
      <w:r w:rsidRPr="0089190C">
        <w:rPr>
          <w:sz w:val="28"/>
          <w:szCs w:val="28"/>
          <w:lang w:val="fr-CH"/>
        </w:rPr>
        <w:t>Sommaire</w:t>
      </w:r>
    </w:p>
    <w:p w:rsidR="00870124" w:rsidRPr="0089190C" w:rsidRDefault="00870124" w:rsidP="00870124">
      <w:pPr>
        <w:pStyle w:val="SingleTxtG"/>
        <w:jc w:val="left"/>
        <w:rPr>
          <w:lang w:val="fr-CH"/>
        </w:rPr>
      </w:pPr>
      <w:r w:rsidRPr="0089190C">
        <w:rPr>
          <w:lang w:val="fr-CH"/>
        </w:rPr>
        <w:t>Examen des rapports soumis par les États parties (</w:t>
      </w:r>
      <w:r w:rsidRPr="0089190C">
        <w:rPr>
          <w:i/>
          <w:lang w:val="fr-CH"/>
        </w:rPr>
        <w:t>suite</w:t>
      </w:r>
      <w:r w:rsidRPr="0089190C">
        <w:rPr>
          <w:lang w:val="fr-CH"/>
        </w:rPr>
        <w:t>)</w:t>
      </w:r>
    </w:p>
    <w:p w:rsidR="00870124" w:rsidRPr="0089190C" w:rsidRDefault="00870124" w:rsidP="00870124">
      <w:pPr>
        <w:pStyle w:val="SingleTxtG"/>
        <w:ind w:left="1701"/>
        <w:jc w:val="left"/>
        <w:rPr>
          <w:i/>
          <w:lang w:val="fr-CH"/>
        </w:rPr>
      </w:pPr>
      <w:r w:rsidRPr="0089190C">
        <w:rPr>
          <w:i/>
          <w:lang w:val="fr-CH"/>
        </w:rPr>
        <w:t>Rapport initial du Paraguay sur la mise en œuvre du Protocole facultatif</w:t>
      </w:r>
      <w:r w:rsidR="000A137D" w:rsidRPr="0089190C">
        <w:rPr>
          <w:i/>
          <w:lang w:val="fr-CH"/>
        </w:rPr>
        <w:t xml:space="preserve"> à la Convention relative aux droits de l’enfant</w:t>
      </w:r>
      <w:r w:rsidRPr="0089190C">
        <w:rPr>
          <w:i/>
          <w:lang w:val="fr-CH"/>
        </w:rPr>
        <w:t>, concernant la vente</w:t>
      </w:r>
      <w:r w:rsidR="00085A98" w:rsidRPr="0089190C">
        <w:rPr>
          <w:i/>
          <w:lang w:val="fr-CH"/>
        </w:rPr>
        <w:t xml:space="preserve"> </w:t>
      </w:r>
      <w:r w:rsidRPr="0089190C">
        <w:rPr>
          <w:i/>
          <w:lang w:val="fr-CH"/>
        </w:rPr>
        <w:t>d’enfants, la prostitution des enfants et la pornographie</w:t>
      </w:r>
      <w:r w:rsidR="00FE3344" w:rsidRPr="0089190C">
        <w:rPr>
          <w:i/>
          <w:lang w:val="fr-CH"/>
        </w:rPr>
        <w:t xml:space="preserve"> </w:t>
      </w:r>
      <w:r w:rsidRPr="0089190C">
        <w:rPr>
          <w:i/>
          <w:lang w:val="fr-CH"/>
        </w:rPr>
        <w:t xml:space="preserve">mettant en scène des enfants </w:t>
      </w:r>
      <w:r w:rsidRPr="00C55DE1">
        <w:rPr>
          <w:iCs/>
          <w:lang w:val="fr-CH"/>
        </w:rPr>
        <w:t>(suite)</w:t>
      </w:r>
    </w:p>
    <w:p w:rsidR="00085A98" w:rsidRPr="0089190C" w:rsidRDefault="006D7B4D" w:rsidP="00085A98">
      <w:pPr>
        <w:pStyle w:val="SingleTxtG"/>
        <w:rPr>
          <w:i/>
          <w:lang w:val="fr-CH"/>
        </w:rPr>
      </w:pPr>
      <w:r w:rsidRPr="0089190C">
        <w:rPr>
          <w:lang w:val="fr-CH"/>
        </w:rPr>
        <w:br w:type="page"/>
      </w:r>
      <w:r w:rsidR="00085A98" w:rsidRPr="0089190C">
        <w:rPr>
          <w:i/>
          <w:lang w:val="fr-CH"/>
        </w:rPr>
        <w:t>La séance est ouverte à 1</w:t>
      </w:r>
      <w:r w:rsidR="00B67F4E" w:rsidRPr="0089190C">
        <w:rPr>
          <w:i/>
          <w:lang w:val="fr-CH"/>
        </w:rPr>
        <w:t>0</w:t>
      </w:r>
      <w:r w:rsidR="00085A98" w:rsidRPr="0089190C">
        <w:rPr>
          <w:i/>
          <w:lang w:val="fr-CH"/>
        </w:rPr>
        <w:t> h 5.</w:t>
      </w:r>
    </w:p>
    <w:p w:rsidR="00085A98" w:rsidRPr="0089190C" w:rsidRDefault="00085A98" w:rsidP="00085A98">
      <w:pPr>
        <w:pStyle w:val="H23G"/>
        <w:rPr>
          <w:b w:val="0"/>
          <w:lang w:val="fr-CH"/>
        </w:rPr>
      </w:pPr>
      <w:r w:rsidRPr="0089190C">
        <w:rPr>
          <w:lang w:val="fr-CH"/>
        </w:rPr>
        <w:tab/>
      </w:r>
      <w:r w:rsidRPr="0089190C">
        <w:rPr>
          <w:lang w:val="fr-CH"/>
        </w:rPr>
        <w:tab/>
        <w:t xml:space="preserve">Examen des rapports soumis par les États parties </w:t>
      </w:r>
      <w:r w:rsidRPr="0089190C">
        <w:rPr>
          <w:b w:val="0"/>
          <w:lang w:val="fr-CH"/>
        </w:rPr>
        <w:t>(</w:t>
      </w:r>
      <w:r w:rsidRPr="0089190C">
        <w:rPr>
          <w:b w:val="0"/>
          <w:i/>
          <w:lang w:val="fr-CH"/>
        </w:rPr>
        <w:t>suite</w:t>
      </w:r>
      <w:r w:rsidRPr="0089190C">
        <w:rPr>
          <w:b w:val="0"/>
          <w:lang w:val="fr-CH"/>
        </w:rPr>
        <w:t>)</w:t>
      </w:r>
    </w:p>
    <w:p w:rsidR="00085A98" w:rsidRPr="0089190C" w:rsidRDefault="00085A98" w:rsidP="00085A98">
      <w:pPr>
        <w:pStyle w:val="H4G"/>
        <w:rPr>
          <w:i w:val="0"/>
          <w:lang w:val="fr-CH"/>
        </w:rPr>
      </w:pPr>
      <w:r w:rsidRPr="0089190C">
        <w:rPr>
          <w:lang w:val="fr-CH"/>
        </w:rPr>
        <w:tab/>
      </w:r>
      <w:r w:rsidRPr="0089190C">
        <w:rPr>
          <w:lang w:val="fr-CH"/>
        </w:rPr>
        <w:tab/>
        <w:t>Rapport initial du Paraguay sur la mise en œuvre du</w:t>
      </w:r>
      <w:r w:rsidRPr="0089190C">
        <w:rPr>
          <w:i w:val="0"/>
          <w:lang w:val="fr-CH"/>
        </w:rPr>
        <w:t xml:space="preserve"> </w:t>
      </w:r>
      <w:r w:rsidRPr="0089190C">
        <w:rPr>
          <w:lang w:val="fr-CH"/>
        </w:rPr>
        <w:t>Protocole facultatif à la Convention relative aux droits de l’enfant, concernant la vente d’enfants, la prostitution des enfants</w:t>
      </w:r>
      <w:r w:rsidRPr="0089190C">
        <w:rPr>
          <w:lang w:val="fr-CH"/>
        </w:rPr>
        <w:br/>
        <w:t xml:space="preserve">et la pornographie mettant en scène des enfants </w:t>
      </w:r>
      <w:r w:rsidRPr="0089190C">
        <w:rPr>
          <w:i w:val="0"/>
          <w:lang w:val="fr-CH"/>
        </w:rPr>
        <w:t>(CRC/C/OPSC/PRY/1</w:t>
      </w:r>
      <w:r w:rsidR="00ED0B83" w:rsidRPr="0089190C">
        <w:rPr>
          <w:i w:val="0"/>
          <w:lang w:val="fr-CH"/>
        </w:rPr>
        <w:t>;</w:t>
      </w:r>
      <w:r w:rsidRPr="0089190C">
        <w:rPr>
          <w:i w:val="0"/>
          <w:lang w:val="fr-CH"/>
        </w:rPr>
        <w:t xml:space="preserve"> CRC/C/OPSC/</w:t>
      </w:r>
      <w:r w:rsidR="00ED0B83" w:rsidRPr="0089190C">
        <w:rPr>
          <w:i w:val="0"/>
          <w:lang w:val="fr-CH"/>
        </w:rPr>
        <w:br/>
      </w:r>
      <w:r w:rsidRPr="0089190C">
        <w:rPr>
          <w:i w:val="0"/>
          <w:lang w:val="fr-CH"/>
        </w:rPr>
        <w:t>PRY/Q/1</w:t>
      </w:r>
      <w:r w:rsidR="00ED0B83" w:rsidRPr="0089190C">
        <w:rPr>
          <w:i w:val="0"/>
          <w:lang w:val="fr-CH"/>
        </w:rPr>
        <w:t>;</w:t>
      </w:r>
      <w:r w:rsidRPr="0089190C">
        <w:rPr>
          <w:i w:val="0"/>
          <w:lang w:val="fr-CH"/>
        </w:rPr>
        <w:t xml:space="preserve"> CRC/C/OPSC/PRY/Q/1/Add.1)</w:t>
      </w:r>
      <w:r w:rsidR="001F6125" w:rsidRPr="0089190C">
        <w:rPr>
          <w:i w:val="0"/>
          <w:lang w:val="fr-CH"/>
        </w:rPr>
        <w:t xml:space="preserve"> </w:t>
      </w:r>
      <w:r w:rsidR="001F6125" w:rsidRPr="00EA5895">
        <w:rPr>
          <w:i w:val="0"/>
          <w:iCs/>
          <w:lang w:val="fr-CH"/>
        </w:rPr>
        <w:t>(suite)</w:t>
      </w:r>
    </w:p>
    <w:p w:rsidR="006D7B4D" w:rsidRPr="0089190C" w:rsidRDefault="00ED0B83" w:rsidP="00ED0B83">
      <w:pPr>
        <w:pStyle w:val="SingleTxtG"/>
        <w:rPr>
          <w:lang w:val="fr-CH"/>
        </w:rPr>
      </w:pPr>
      <w:r w:rsidRPr="0089190C">
        <w:rPr>
          <w:lang w:val="fr-CH"/>
        </w:rPr>
        <w:t>1.</w:t>
      </w:r>
      <w:r w:rsidRPr="0089190C">
        <w:rPr>
          <w:lang w:val="fr-CH"/>
        </w:rPr>
        <w:tab/>
      </w:r>
      <w:r w:rsidR="00B67F4E" w:rsidRPr="0089190C">
        <w:rPr>
          <w:i/>
          <w:lang w:val="fr-CH"/>
        </w:rPr>
        <w:t xml:space="preserve">Sur l’invitation de la Présidente, la délégation paraguayenne </w:t>
      </w:r>
      <w:r w:rsidR="001F6125" w:rsidRPr="0089190C">
        <w:rPr>
          <w:i/>
          <w:lang w:val="fr-CH"/>
        </w:rPr>
        <w:t>re</w:t>
      </w:r>
      <w:r w:rsidR="00B67F4E" w:rsidRPr="0089190C">
        <w:rPr>
          <w:i/>
          <w:lang w:val="fr-CH"/>
        </w:rPr>
        <w:t xml:space="preserve">prend place à la table du </w:t>
      </w:r>
      <w:r w:rsidR="007A2214" w:rsidRPr="0089190C">
        <w:rPr>
          <w:i/>
          <w:lang w:val="fr-CH"/>
        </w:rPr>
        <w:t>Comité</w:t>
      </w:r>
      <w:r w:rsidR="00B67F4E" w:rsidRPr="0089190C">
        <w:rPr>
          <w:lang w:val="fr-CH"/>
        </w:rPr>
        <w:t>.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La Présidente </w:t>
      </w:r>
      <w:r w:rsidR="00586B10" w:rsidRPr="0089190C">
        <w:rPr>
          <w:lang w:val="fr-CH"/>
        </w:rPr>
        <w:t xml:space="preserve">invite la délégation paraguayenne à répondre aux questions posées la veille par les membres du </w:t>
      </w:r>
      <w:r w:rsidR="007A2214" w:rsidRPr="0089190C">
        <w:rPr>
          <w:lang w:val="fr-CH"/>
        </w:rPr>
        <w:t>Comité</w:t>
      </w:r>
      <w:r w:rsidR="006D7B4D" w:rsidRPr="0089190C">
        <w:rPr>
          <w:lang w:val="fr-CH"/>
        </w:rPr>
        <w:t>.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3.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6D7B4D" w:rsidRPr="0089190C">
        <w:rPr>
          <w:b/>
          <w:lang w:val="fr-CH"/>
        </w:rPr>
        <w:t>Zarate Fleitas</w:t>
      </w:r>
      <w:r w:rsidR="006D7B4D" w:rsidRPr="0089190C">
        <w:rPr>
          <w:lang w:val="fr-CH"/>
        </w:rPr>
        <w:t xml:space="preserve"> (Paraguay) </w:t>
      </w:r>
      <w:r w:rsidR="00586B10" w:rsidRPr="0089190C">
        <w:rPr>
          <w:lang w:val="fr-CH"/>
        </w:rPr>
        <w:t xml:space="preserve">dit que les stratégies et </w:t>
      </w:r>
      <w:r w:rsidR="002B66E4" w:rsidRPr="0089190C">
        <w:rPr>
          <w:lang w:val="fr-CH"/>
        </w:rPr>
        <w:t xml:space="preserve">les </w:t>
      </w:r>
      <w:r w:rsidR="00586B10" w:rsidRPr="0089190C">
        <w:rPr>
          <w:lang w:val="fr-CH"/>
        </w:rPr>
        <w:t xml:space="preserve">plans du </w:t>
      </w:r>
      <w:r w:rsidR="007A2214" w:rsidRPr="0089190C">
        <w:rPr>
          <w:lang w:val="fr-CH"/>
        </w:rPr>
        <w:t>Gouvernement</w:t>
      </w:r>
      <w:r w:rsidR="00586B10" w:rsidRPr="0089190C">
        <w:rPr>
          <w:lang w:val="fr-CH"/>
        </w:rPr>
        <w:t xml:space="preserve"> sont </w:t>
      </w:r>
      <w:r w:rsidR="002B66E4" w:rsidRPr="0089190C">
        <w:rPr>
          <w:lang w:val="fr-CH"/>
        </w:rPr>
        <w:t xml:space="preserve">gérés </w:t>
      </w:r>
      <w:r w:rsidR="00586B10" w:rsidRPr="0089190C">
        <w:rPr>
          <w:lang w:val="fr-CH"/>
        </w:rPr>
        <w:t xml:space="preserve">par les ministères et </w:t>
      </w:r>
      <w:r w:rsidR="00C32FA7" w:rsidRPr="0089190C">
        <w:rPr>
          <w:lang w:val="fr-CH"/>
        </w:rPr>
        <w:t xml:space="preserve">les </w:t>
      </w:r>
      <w:r w:rsidR="00586B10" w:rsidRPr="0089190C">
        <w:rPr>
          <w:lang w:val="fr-CH"/>
        </w:rPr>
        <w:t>organismes compétents</w:t>
      </w:r>
      <w:r w:rsidR="006D7B4D" w:rsidRPr="0089190C">
        <w:rPr>
          <w:lang w:val="fr-CH"/>
        </w:rPr>
        <w:t xml:space="preserve">. </w:t>
      </w:r>
      <w:r w:rsidR="00586B10" w:rsidRPr="0089190C">
        <w:rPr>
          <w:lang w:val="fr-CH"/>
        </w:rPr>
        <w:t xml:space="preserve">Les droits de l’enfant sont garantis par la loi </w:t>
      </w:r>
      <w:r w:rsidR="002B66E4" w:rsidRPr="0089190C">
        <w:rPr>
          <w:lang w:val="fr-CH"/>
        </w:rPr>
        <w:t>n</w:t>
      </w:r>
      <w:r w:rsidR="00F54992" w:rsidRPr="0089190C">
        <w:rPr>
          <w:vertAlign w:val="superscript"/>
          <w:lang w:val="fr-CH"/>
        </w:rPr>
        <w:t>o</w:t>
      </w:r>
      <w:r w:rsidR="00F54992" w:rsidRPr="0089190C">
        <w:rPr>
          <w:lang w:val="fr-CH"/>
        </w:rPr>
        <w:t> </w:t>
      </w:r>
      <w:r w:rsidR="006D7B4D" w:rsidRPr="0089190C">
        <w:rPr>
          <w:lang w:val="fr-CH"/>
        </w:rPr>
        <w:t xml:space="preserve">1680/01 </w:t>
      </w:r>
      <w:r w:rsidR="00586B10" w:rsidRPr="0089190C">
        <w:rPr>
          <w:lang w:val="fr-CH"/>
        </w:rPr>
        <w:t xml:space="preserve">portant création du Code de l’enfance </w:t>
      </w:r>
      <w:r w:rsidR="002B66E4" w:rsidRPr="0089190C">
        <w:rPr>
          <w:lang w:val="fr-CH"/>
        </w:rPr>
        <w:t xml:space="preserve">et </w:t>
      </w:r>
      <w:r w:rsidR="00586B10" w:rsidRPr="0089190C">
        <w:rPr>
          <w:lang w:val="fr-CH"/>
        </w:rPr>
        <w:t>de l’adolescence</w:t>
      </w:r>
      <w:r w:rsidR="006D7B4D" w:rsidRPr="0089190C">
        <w:rPr>
          <w:lang w:val="fr-CH"/>
        </w:rPr>
        <w:t xml:space="preserve">. </w:t>
      </w:r>
      <w:r w:rsidR="00586B10" w:rsidRPr="0089190C">
        <w:rPr>
          <w:lang w:val="fr-CH"/>
        </w:rPr>
        <w:t>La loi a également mis en place un mécanisme de coordination des plans et programmes en faveur de l’enfance</w:t>
      </w:r>
      <w:r w:rsidR="006D7B4D" w:rsidRPr="0089190C">
        <w:rPr>
          <w:lang w:val="fr-CH"/>
        </w:rPr>
        <w:t xml:space="preserve">. </w:t>
      </w:r>
      <w:r w:rsidR="00586B10" w:rsidRPr="0089190C">
        <w:rPr>
          <w:lang w:val="fr-CH"/>
        </w:rPr>
        <w:t xml:space="preserve">Le </w:t>
      </w:r>
      <w:r w:rsidR="002B66E4" w:rsidRPr="0089190C">
        <w:rPr>
          <w:lang w:val="fr-CH"/>
        </w:rPr>
        <w:t>P</w:t>
      </w:r>
      <w:r w:rsidR="00586B10" w:rsidRPr="0089190C">
        <w:rPr>
          <w:lang w:val="fr-CH"/>
        </w:rPr>
        <w:t>rés</w:t>
      </w:r>
      <w:r w:rsidR="002C1B04">
        <w:rPr>
          <w:lang w:val="fr-CH"/>
        </w:rPr>
        <w:t>ident s’est engagé à porter à 7 </w:t>
      </w:r>
      <w:r w:rsidR="00586B10" w:rsidRPr="0089190C">
        <w:rPr>
          <w:lang w:val="fr-CH"/>
        </w:rPr>
        <w:t xml:space="preserve">% du </w:t>
      </w:r>
      <w:r w:rsidR="002B66E4" w:rsidRPr="0089190C">
        <w:rPr>
          <w:lang w:val="fr-CH"/>
        </w:rPr>
        <w:t>produit intérieur brut (</w:t>
      </w:r>
      <w:r w:rsidR="00586B10" w:rsidRPr="0089190C">
        <w:rPr>
          <w:lang w:val="fr-CH"/>
        </w:rPr>
        <w:t>PIB</w:t>
      </w:r>
      <w:r w:rsidR="002B66E4" w:rsidRPr="0089190C">
        <w:rPr>
          <w:lang w:val="fr-CH"/>
        </w:rPr>
        <w:t>)</w:t>
      </w:r>
      <w:r w:rsidR="00586B10" w:rsidRPr="0089190C">
        <w:rPr>
          <w:lang w:val="fr-CH"/>
        </w:rPr>
        <w:t xml:space="preserve"> les crédits alloués à ce </w:t>
      </w:r>
      <w:r w:rsidR="002B66E4" w:rsidRPr="0089190C">
        <w:rPr>
          <w:lang w:val="fr-CH"/>
        </w:rPr>
        <w:t xml:space="preserve">secteur </w:t>
      </w:r>
      <w:r w:rsidR="00586B10" w:rsidRPr="0089190C">
        <w:rPr>
          <w:lang w:val="fr-CH"/>
        </w:rPr>
        <w:t xml:space="preserve">d’ici à </w:t>
      </w:r>
      <w:r w:rsidR="006D7B4D" w:rsidRPr="0089190C">
        <w:rPr>
          <w:lang w:val="fr-CH"/>
        </w:rPr>
        <w:t>2018.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4.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6D7B4D" w:rsidRPr="0089190C">
        <w:rPr>
          <w:b/>
          <w:lang w:val="fr-CH"/>
        </w:rPr>
        <w:t>Cardona Llorens</w:t>
      </w:r>
      <w:r w:rsidR="006D7B4D" w:rsidRPr="0089190C">
        <w:rPr>
          <w:lang w:val="fr-CH"/>
        </w:rPr>
        <w:t xml:space="preserve"> </w:t>
      </w:r>
      <w:r w:rsidR="0051365B" w:rsidRPr="0089190C">
        <w:rPr>
          <w:lang w:val="fr-CH"/>
        </w:rPr>
        <w:t>(Rapporteur</w:t>
      </w:r>
      <w:r w:rsidR="00B67F4E" w:rsidRPr="0089190C">
        <w:rPr>
          <w:lang w:val="fr-CH"/>
        </w:rPr>
        <w:t xml:space="preserve"> pour le Paraguay</w:t>
      </w:r>
      <w:r w:rsidR="0051365B" w:rsidRPr="0089190C">
        <w:rPr>
          <w:lang w:val="fr-CH"/>
        </w:rPr>
        <w:t xml:space="preserve">) </w:t>
      </w:r>
      <w:r w:rsidR="00586B10" w:rsidRPr="0089190C">
        <w:rPr>
          <w:lang w:val="fr-CH"/>
        </w:rPr>
        <w:t xml:space="preserve">dit que </w:t>
      </w:r>
      <w:r w:rsidR="002D25E2" w:rsidRPr="0089190C">
        <w:rPr>
          <w:lang w:val="fr-CH"/>
        </w:rPr>
        <w:t xml:space="preserve">les </w:t>
      </w:r>
      <w:r w:rsidR="00586B10" w:rsidRPr="0089190C">
        <w:rPr>
          <w:lang w:val="fr-CH"/>
        </w:rPr>
        <w:t xml:space="preserve">plans </w:t>
      </w:r>
      <w:r w:rsidR="002D25E2" w:rsidRPr="0089190C">
        <w:rPr>
          <w:lang w:val="fr-CH"/>
        </w:rPr>
        <w:t xml:space="preserve">du </w:t>
      </w:r>
      <w:r w:rsidR="007A2214" w:rsidRPr="0089190C">
        <w:rPr>
          <w:lang w:val="fr-CH"/>
        </w:rPr>
        <w:t>Gouvernement</w:t>
      </w:r>
      <w:r w:rsidR="00586B10" w:rsidRPr="0089190C">
        <w:rPr>
          <w:lang w:val="fr-CH"/>
        </w:rPr>
        <w:t xml:space="preserve"> sont décrits dans le rapport de l’État partie </w:t>
      </w:r>
      <w:r w:rsidR="006D7B4D" w:rsidRPr="0089190C">
        <w:rPr>
          <w:lang w:val="fr-CH"/>
        </w:rPr>
        <w:t>(CRC/C/OPSC/PRY/1)</w:t>
      </w:r>
      <w:r w:rsidR="005A480D" w:rsidRPr="0089190C">
        <w:rPr>
          <w:lang w:val="fr-CH"/>
        </w:rPr>
        <w:t xml:space="preserve">, mais </w:t>
      </w:r>
      <w:r w:rsidR="00824502" w:rsidRPr="0089190C">
        <w:rPr>
          <w:lang w:val="fr-CH"/>
        </w:rPr>
        <w:t xml:space="preserve">que c’est </w:t>
      </w:r>
      <w:r w:rsidR="005A480D" w:rsidRPr="0089190C">
        <w:rPr>
          <w:lang w:val="fr-CH"/>
        </w:rPr>
        <w:t xml:space="preserve">leur application et leur coordination </w:t>
      </w:r>
      <w:r w:rsidR="00824502" w:rsidRPr="0089190C">
        <w:rPr>
          <w:lang w:val="fr-CH"/>
        </w:rPr>
        <w:t>concrètes qui le préoccupent</w:t>
      </w:r>
      <w:r w:rsidR="006D7B4D" w:rsidRPr="0089190C">
        <w:rPr>
          <w:lang w:val="fr-CH"/>
        </w:rPr>
        <w:t xml:space="preserve">. </w:t>
      </w:r>
      <w:r w:rsidR="00824502" w:rsidRPr="0089190C">
        <w:rPr>
          <w:lang w:val="fr-CH"/>
        </w:rPr>
        <w:t>Il aimerait notamment savoir si le Conseil national de l’enfance et de l’adolescence</w:t>
      </w:r>
      <w:r w:rsidR="006D7B4D" w:rsidRPr="0089190C">
        <w:rPr>
          <w:lang w:val="fr-CH"/>
        </w:rPr>
        <w:t xml:space="preserve"> </w:t>
      </w:r>
      <w:r w:rsidR="00824502" w:rsidRPr="0089190C">
        <w:rPr>
          <w:lang w:val="fr-CH"/>
        </w:rPr>
        <w:t xml:space="preserve">s’est réuni au cours des </w:t>
      </w:r>
      <w:r w:rsidR="00F54992" w:rsidRPr="0089190C">
        <w:rPr>
          <w:lang w:val="fr-CH"/>
        </w:rPr>
        <w:t>douze</w:t>
      </w:r>
      <w:r w:rsidR="00824502" w:rsidRPr="0089190C">
        <w:rPr>
          <w:lang w:val="fr-CH"/>
        </w:rPr>
        <w:t xml:space="preserve"> derniers mois, et combien de personnes le Secrétariat national à l’enfance et à l’adolescence emploie</w:t>
      </w:r>
      <w:r w:rsidR="006D7B4D" w:rsidRPr="0089190C">
        <w:rPr>
          <w:lang w:val="fr-CH"/>
        </w:rPr>
        <w:t xml:space="preserve">. </w:t>
      </w:r>
      <w:r w:rsidR="00824502" w:rsidRPr="0089190C">
        <w:rPr>
          <w:lang w:val="fr-CH"/>
        </w:rPr>
        <w:t xml:space="preserve">Combien </w:t>
      </w:r>
      <w:r w:rsidR="002D25E2" w:rsidRPr="0089190C">
        <w:rPr>
          <w:lang w:val="fr-CH"/>
        </w:rPr>
        <w:t>de</w:t>
      </w:r>
      <w:r w:rsidR="00C32FA7" w:rsidRPr="0089190C">
        <w:rPr>
          <w:lang w:val="fr-CH"/>
        </w:rPr>
        <w:t xml:space="preserve">s plus </w:t>
      </w:r>
      <w:r w:rsidR="008F22EA" w:rsidRPr="0089190C">
        <w:rPr>
          <w:lang w:val="fr-CH"/>
        </w:rPr>
        <w:t xml:space="preserve">de la centaine </w:t>
      </w:r>
      <w:r w:rsidR="00C32FA7" w:rsidRPr="0089190C">
        <w:rPr>
          <w:lang w:val="fr-CH"/>
        </w:rPr>
        <w:t>d’</w:t>
      </w:r>
      <w:r w:rsidR="00824502" w:rsidRPr="0089190C">
        <w:rPr>
          <w:lang w:val="fr-CH"/>
        </w:rPr>
        <w:t>organ</w:t>
      </w:r>
      <w:r w:rsidR="00840F2A" w:rsidRPr="0089190C">
        <w:rPr>
          <w:lang w:val="fr-CH"/>
        </w:rPr>
        <w:t>ismes</w:t>
      </w:r>
      <w:r w:rsidR="00824502" w:rsidRPr="0089190C">
        <w:rPr>
          <w:lang w:val="fr-CH"/>
        </w:rPr>
        <w:t xml:space="preserve"> locaux chargés de la mise en œuvre des plans au niveau local</w:t>
      </w:r>
      <w:r w:rsidR="006D7B4D" w:rsidRPr="0089190C">
        <w:rPr>
          <w:lang w:val="fr-CH"/>
        </w:rPr>
        <w:t xml:space="preserve"> </w:t>
      </w:r>
      <w:r w:rsidR="00824502" w:rsidRPr="0089190C">
        <w:rPr>
          <w:lang w:val="fr-CH"/>
        </w:rPr>
        <w:t>fonctionnent-ils réellement</w:t>
      </w:r>
      <w:r w:rsidR="006D7B4D" w:rsidRPr="0089190C">
        <w:rPr>
          <w:lang w:val="fr-CH"/>
        </w:rPr>
        <w:t xml:space="preserve">? </w:t>
      </w:r>
      <w:r w:rsidR="00277F5C" w:rsidRPr="0089190C">
        <w:rPr>
          <w:lang w:val="fr-CH"/>
        </w:rPr>
        <w:t xml:space="preserve">D’après des informations reçues par le </w:t>
      </w:r>
      <w:r w:rsidR="007A2214" w:rsidRPr="0089190C">
        <w:rPr>
          <w:lang w:val="fr-CH"/>
        </w:rPr>
        <w:t>Comité</w:t>
      </w:r>
      <w:r w:rsidR="00277F5C" w:rsidRPr="0089190C">
        <w:rPr>
          <w:lang w:val="fr-CH"/>
        </w:rPr>
        <w:t xml:space="preserve">, </w:t>
      </w:r>
      <w:r w:rsidR="00C32FA7" w:rsidRPr="0089190C">
        <w:rPr>
          <w:lang w:val="fr-CH"/>
        </w:rPr>
        <w:t xml:space="preserve">beaucoup </w:t>
      </w:r>
      <w:r w:rsidR="00840F2A" w:rsidRPr="0089190C">
        <w:rPr>
          <w:lang w:val="fr-CH"/>
        </w:rPr>
        <w:t xml:space="preserve">d’entre eux </w:t>
      </w:r>
      <w:r w:rsidR="00277F5C" w:rsidRPr="0089190C">
        <w:rPr>
          <w:lang w:val="fr-CH"/>
        </w:rPr>
        <w:t>ne se réunissent pas</w:t>
      </w:r>
      <w:r w:rsidR="006D7B4D" w:rsidRPr="0089190C">
        <w:rPr>
          <w:lang w:val="fr-CH"/>
        </w:rPr>
        <w:t xml:space="preserve">. </w:t>
      </w:r>
      <w:r w:rsidR="00840F2A" w:rsidRPr="0089190C">
        <w:rPr>
          <w:lang w:val="fr-CH"/>
        </w:rPr>
        <w:t>Enfin, il demande comment seront répartis les crédits budgétaires à partir de 2013 dans le cadre de la nouvelle politique en cours d’élaboration</w:t>
      </w:r>
      <w:r w:rsidR="006D7B4D" w:rsidRPr="0089190C">
        <w:rPr>
          <w:lang w:val="fr-CH"/>
        </w:rPr>
        <w:t>.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5.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6D7B4D" w:rsidRPr="0089190C">
        <w:rPr>
          <w:b/>
          <w:lang w:val="fr-CH"/>
        </w:rPr>
        <w:t>Zarate Fleitas</w:t>
      </w:r>
      <w:r w:rsidR="006D7B4D" w:rsidRPr="0089190C">
        <w:rPr>
          <w:lang w:val="fr-CH"/>
        </w:rPr>
        <w:t xml:space="preserve"> (Paraguay) </w:t>
      </w:r>
      <w:r w:rsidR="00840F2A" w:rsidRPr="0089190C">
        <w:rPr>
          <w:lang w:val="fr-CH"/>
        </w:rPr>
        <w:t xml:space="preserve">dit que le Conseil national s’est peu réuni au cours des derniers mois, </w:t>
      </w:r>
      <w:r w:rsidR="008C7F55" w:rsidRPr="0089190C">
        <w:rPr>
          <w:lang w:val="fr-CH"/>
        </w:rPr>
        <w:t xml:space="preserve">et </w:t>
      </w:r>
      <w:r w:rsidR="009F28C3" w:rsidRPr="0089190C">
        <w:rPr>
          <w:lang w:val="fr-CH"/>
        </w:rPr>
        <w:t>que les rares réunions qu’il a tenues</w:t>
      </w:r>
      <w:r w:rsidR="0069202C" w:rsidRPr="0089190C">
        <w:rPr>
          <w:lang w:val="fr-CH"/>
        </w:rPr>
        <w:t xml:space="preserve"> n’ont pas eu de résultats très positifs</w:t>
      </w:r>
      <w:r w:rsidR="006D7B4D" w:rsidRPr="0089190C">
        <w:rPr>
          <w:lang w:val="fr-CH"/>
        </w:rPr>
        <w:t xml:space="preserve">. </w:t>
      </w:r>
      <w:r w:rsidR="00290522" w:rsidRPr="0089190C">
        <w:rPr>
          <w:lang w:val="fr-CH"/>
        </w:rPr>
        <w:t>Au niveau local</w:t>
      </w:r>
      <w:r w:rsidR="006D7B4D" w:rsidRPr="0089190C">
        <w:rPr>
          <w:lang w:val="fr-CH"/>
        </w:rPr>
        <w:t>,</w:t>
      </w:r>
      <w:r w:rsidR="00290522" w:rsidRPr="0089190C">
        <w:rPr>
          <w:lang w:val="fr-CH"/>
        </w:rPr>
        <w:t xml:space="preserve"> les départements </w:t>
      </w:r>
      <w:r w:rsidR="008F2658" w:rsidRPr="0089190C">
        <w:rPr>
          <w:lang w:val="fr-CH"/>
        </w:rPr>
        <w:t xml:space="preserve">et les </w:t>
      </w:r>
      <w:r w:rsidR="00290522" w:rsidRPr="0089190C">
        <w:rPr>
          <w:lang w:val="fr-CH"/>
        </w:rPr>
        <w:t xml:space="preserve">municipalités ne sont </w:t>
      </w:r>
      <w:r w:rsidR="008F2658" w:rsidRPr="0089190C">
        <w:rPr>
          <w:lang w:val="fr-CH"/>
        </w:rPr>
        <w:t xml:space="preserve">pas </w:t>
      </w:r>
      <w:r w:rsidR="00290522" w:rsidRPr="0089190C">
        <w:rPr>
          <w:lang w:val="fr-CH"/>
        </w:rPr>
        <w:t>encore tous dotés d’un conseil</w:t>
      </w:r>
      <w:r w:rsidR="006D7B4D" w:rsidRPr="0089190C">
        <w:rPr>
          <w:lang w:val="fr-CH"/>
        </w:rPr>
        <w:t>.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6.</w:t>
      </w:r>
      <w:r w:rsidRPr="0089190C">
        <w:rPr>
          <w:lang w:val="fr-CH"/>
        </w:rPr>
        <w:tab/>
      </w:r>
      <w:r w:rsidR="003F6A53" w:rsidRPr="0089190C">
        <w:rPr>
          <w:lang w:val="fr-CH"/>
        </w:rPr>
        <w:t>Pour ce qui est de la question du personnel</w:t>
      </w:r>
      <w:r w:rsidR="006D7B4D" w:rsidRPr="0089190C">
        <w:rPr>
          <w:lang w:val="fr-CH"/>
        </w:rPr>
        <w:t xml:space="preserve">, </w:t>
      </w:r>
      <w:r w:rsidR="003F6A53" w:rsidRPr="0089190C">
        <w:rPr>
          <w:lang w:val="fr-CH"/>
        </w:rPr>
        <w:t>M. Zarate Fleitas dit que le Secrétariat national a absorbé les programmes de soutien direct et a parfois perdu de vue leur principal objectif</w:t>
      </w:r>
      <w:r w:rsidR="006D7B4D" w:rsidRPr="0089190C">
        <w:rPr>
          <w:lang w:val="fr-CH"/>
        </w:rPr>
        <w:t xml:space="preserve">. </w:t>
      </w:r>
      <w:r w:rsidR="00FF7FB1" w:rsidRPr="0089190C">
        <w:rPr>
          <w:lang w:val="fr-CH"/>
        </w:rPr>
        <w:t xml:space="preserve">Toujours est-il que le Gouvernement entend </w:t>
      </w:r>
      <w:r w:rsidR="003F6A53" w:rsidRPr="0089190C">
        <w:rPr>
          <w:lang w:val="fr-CH"/>
        </w:rPr>
        <w:t xml:space="preserve">décentraliser </w:t>
      </w:r>
      <w:r w:rsidR="00BD5D1C" w:rsidRPr="0089190C">
        <w:rPr>
          <w:lang w:val="fr-CH"/>
        </w:rPr>
        <w:t xml:space="preserve">aux organismes locaux </w:t>
      </w:r>
      <w:r w:rsidR="001B510A" w:rsidRPr="0089190C">
        <w:rPr>
          <w:lang w:val="fr-CH"/>
        </w:rPr>
        <w:t xml:space="preserve">la gestion des </w:t>
      </w:r>
      <w:r w:rsidR="003F6A53" w:rsidRPr="0089190C">
        <w:rPr>
          <w:lang w:val="fr-CH"/>
        </w:rPr>
        <w:t xml:space="preserve">programmes de soutien direct </w:t>
      </w:r>
      <w:r w:rsidR="007E6BAF" w:rsidRPr="0089190C">
        <w:rPr>
          <w:lang w:val="fr-CH"/>
        </w:rPr>
        <w:t>et renforcer le système national en y intégrant les municipalités.</w:t>
      </w:r>
      <w:r w:rsidR="002C1B04">
        <w:rPr>
          <w:lang w:val="fr-CH"/>
        </w:rPr>
        <w:t xml:space="preserve"> </w:t>
      </w:r>
      <w:r w:rsidR="007E6BAF" w:rsidRPr="0089190C">
        <w:rPr>
          <w:lang w:val="fr-CH"/>
        </w:rPr>
        <w:t xml:space="preserve">Il faut </w:t>
      </w:r>
      <w:r w:rsidR="001B510A" w:rsidRPr="0089190C">
        <w:rPr>
          <w:lang w:val="fr-CH"/>
        </w:rPr>
        <w:t xml:space="preserve">pour cela </w:t>
      </w:r>
      <w:r w:rsidR="007E6BAF" w:rsidRPr="0089190C">
        <w:rPr>
          <w:lang w:val="fr-CH"/>
        </w:rPr>
        <w:t>que celles-ci soient en mesure d’investir dans le soutien direct aux enfants et aux adolescents</w:t>
      </w:r>
      <w:r w:rsidR="002A555C" w:rsidRPr="0089190C">
        <w:rPr>
          <w:lang w:val="fr-CH"/>
        </w:rPr>
        <w:t>,</w:t>
      </w:r>
      <w:r w:rsidR="007E6BAF" w:rsidRPr="0089190C">
        <w:rPr>
          <w:lang w:val="fr-CH"/>
        </w:rPr>
        <w:t xml:space="preserve"> sans pour autant </w:t>
      </w:r>
      <w:r w:rsidR="00CB1E6E" w:rsidRPr="0089190C">
        <w:rPr>
          <w:lang w:val="fr-CH"/>
        </w:rPr>
        <w:t xml:space="preserve">que cela </w:t>
      </w:r>
      <w:r w:rsidR="007E6BAF" w:rsidRPr="0089190C">
        <w:rPr>
          <w:lang w:val="fr-CH"/>
        </w:rPr>
        <w:t>ait des répercussions négatives pour elles</w:t>
      </w:r>
      <w:r w:rsidR="006D7B4D" w:rsidRPr="0089190C">
        <w:rPr>
          <w:lang w:val="fr-CH"/>
        </w:rPr>
        <w:t>.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7.</w:t>
      </w:r>
      <w:r w:rsidRPr="0089190C">
        <w:rPr>
          <w:lang w:val="fr-CH"/>
        </w:rPr>
        <w:tab/>
      </w:r>
      <w:r w:rsidR="009F20CB" w:rsidRPr="0089190C">
        <w:rPr>
          <w:lang w:val="fr-CH"/>
        </w:rPr>
        <w:t>Passant au contexte socioculturel dans lequel s’inscrit la vente d’enfants</w:t>
      </w:r>
      <w:r w:rsidR="001D53E2" w:rsidRPr="0089190C">
        <w:rPr>
          <w:lang w:val="fr-CH"/>
        </w:rPr>
        <w:t>,</w:t>
      </w:r>
      <w:r w:rsidR="009F20CB" w:rsidRPr="0089190C">
        <w:rPr>
          <w:lang w:val="fr-CH"/>
        </w:rPr>
        <w:t xml:space="preserve"> la prostitution des enfants et la pornographie mettant en scène des enfants, </w:t>
      </w:r>
      <w:r w:rsidR="001D53E2" w:rsidRPr="0089190C">
        <w:rPr>
          <w:lang w:val="fr-CH"/>
        </w:rPr>
        <w:t xml:space="preserve">M. Zarate Fleitas dit que la sensibilisation et la formation des </w:t>
      </w:r>
      <w:r w:rsidR="008E074A" w:rsidRPr="0089190C">
        <w:rPr>
          <w:lang w:val="fr-CH"/>
        </w:rPr>
        <w:t xml:space="preserve">acteurs de </w:t>
      </w:r>
      <w:r w:rsidR="001D53E2" w:rsidRPr="0089190C">
        <w:rPr>
          <w:lang w:val="fr-CH"/>
        </w:rPr>
        <w:t xml:space="preserve">ce domaine sont </w:t>
      </w:r>
      <w:r w:rsidR="00D03521" w:rsidRPr="0089190C">
        <w:rPr>
          <w:lang w:val="fr-CH"/>
        </w:rPr>
        <w:t xml:space="preserve">les meilleurs moyens de </w:t>
      </w:r>
      <w:r w:rsidR="001D53E2" w:rsidRPr="0089190C">
        <w:rPr>
          <w:lang w:val="fr-CH"/>
        </w:rPr>
        <w:t>combattre ces phénomènes</w:t>
      </w:r>
      <w:r w:rsidR="006D7B4D" w:rsidRPr="0089190C">
        <w:rPr>
          <w:lang w:val="fr-CH"/>
        </w:rPr>
        <w:t xml:space="preserve">. </w:t>
      </w:r>
      <w:r w:rsidR="00635A3F" w:rsidRPr="0089190C">
        <w:rPr>
          <w:lang w:val="fr-CH"/>
        </w:rPr>
        <w:t>La pa</w:t>
      </w:r>
      <w:r w:rsidR="0089190C">
        <w:rPr>
          <w:lang w:val="fr-CH"/>
        </w:rPr>
        <w:t>uvreté est un facteur essentiel</w:t>
      </w:r>
      <w:r w:rsidR="00635A3F" w:rsidRPr="0089190C">
        <w:rPr>
          <w:lang w:val="fr-CH"/>
        </w:rPr>
        <w:t xml:space="preserve">: les quelque </w:t>
      </w:r>
      <w:r w:rsidR="00C53CCC" w:rsidRPr="0089190C">
        <w:rPr>
          <w:lang w:val="fr-CH"/>
        </w:rPr>
        <w:t>20 </w:t>
      </w:r>
      <w:r w:rsidR="00635A3F" w:rsidRPr="0089190C">
        <w:rPr>
          <w:lang w:val="fr-CH"/>
        </w:rPr>
        <w:t xml:space="preserve">% de la population vivant dans l’extrême pauvreté sont particulièrement </w:t>
      </w:r>
      <w:r w:rsidR="00B47E21" w:rsidRPr="0089190C">
        <w:rPr>
          <w:lang w:val="fr-CH"/>
        </w:rPr>
        <w:t>exposés</w:t>
      </w:r>
      <w:r w:rsidR="00374ADE" w:rsidRPr="0089190C">
        <w:rPr>
          <w:lang w:val="fr-CH"/>
        </w:rPr>
        <w:t xml:space="preserve"> au risque </w:t>
      </w:r>
      <w:r w:rsidR="00B47E21" w:rsidRPr="0089190C">
        <w:rPr>
          <w:lang w:val="fr-CH"/>
        </w:rPr>
        <w:t xml:space="preserve">que leurs enfants soient </w:t>
      </w:r>
      <w:r w:rsidR="004A05DF" w:rsidRPr="0089190C">
        <w:rPr>
          <w:lang w:val="fr-CH"/>
        </w:rPr>
        <w:t>exploités</w:t>
      </w:r>
      <w:r w:rsidR="006D7B4D" w:rsidRPr="0089190C">
        <w:rPr>
          <w:lang w:val="fr-CH"/>
        </w:rPr>
        <w:t xml:space="preserve">. </w:t>
      </w:r>
      <w:r w:rsidR="00374ADE" w:rsidRPr="0089190C">
        <w:rPr>
          <w:lang w:val="fr-CH"/>
        </w:rPr>
        <w:t xml:space="preserve">Le </w:t>
      </w:r>
      <w:r w:rsidR="007A2214" w:rsidRPr="0089190C">
        <w:rPr>
          <w:lang w:val="fr-CH"/>
        </w:rPr>
        <w:t>Gouvernement</w:t>
      </w:r>
      <w:r w:rsidR="00374ADE" w:rsidRPr="0089190C">
        <w:rPr>
          <w:lang w:val="fr-CH"/>
        </w:rPr>
        <w:t xml:space="preserve"> entend </w:t>
      </w:r>
      <w:r w:rsidR="00CA3D70" w:rsidRPr="0089190C">
        <w:rPr>
          <w:lang w:val="fr-CH"/>
        </w:rPr>
        <w:t xml:space="preserve">combattre </w:t>
      </w:r>
      <w:r w:rsidR="00374ADE" w:rsidRPr="0089190C">
        <w:rPr>
          <w:lang w:val="fr-CH"/>
        </w:rPr>
        <w:t xml:space="preserve">l’extrême pauvreté d’ici </w:t>
      </w:r>
      <w:r w:rsidR="009E32B5" w:rsidRPr="0089190C">
        <w:rPr>
          <w:lang w:val="fr-CH"/>
        </w:rPr>
        <w:t xml:space="preserve">à </w:t>
      </w:r>
      <w:r w:rsidR="00374ADE" w:rsidRPr="0089190C">
        <w:rPr>
          <w:lang w:val="fr-CH"/>
        </w:rPr>
        <w:t xml:space="preserve">2015 </w:t>
      </w:r>
      <w:r w:rsidR="00E076BE" w:rsidRPr="0089190C">
        <w:rPr>
          <w:lang w:val="fr-CH"/>
        </w:rPr>
        <w:t xml:space="preserve">en mettant </w:t>
      </w:r>
      <w:r w:rsidR="00374ADE" w:rsidRPr="0089190C">
        <w:rPr>
          <w:lang w:val="fr-CH"/>
        </w:rPr>
        <w:t xml:space="preserve">en œuvre </w:t>
      </w:r>
      <w:r w:rsidR="005B7D35" w:rsidRPr="0089190C">
        <w:rPr>
          <w:lang w:val="fr-CH"/>
        </w:rPr>
        <w:t xml:space="preserve">son plan </w:t>
      </w:r>
      <w:r w:rsidR="0089190C">
        <w:rPr>
          <w:lang w:val="fr-CH"/>
        </w:rPr>
        <w:t>«</w:t>
      </w:r>
      <w:r w:rsidR="00DC05F6" w:rsidRPr="0089190C">
        <w:rPr>
          <w:lang w:val="fr-CH"/>
        </w:rPr>
        <w:t>Offrir des chances</w:t>
      </w:r>
      <w:r w:rsidR="0089190C">
        <w:rPr>
          <w:lang w:val="fr-CH"/>
        </w:rPr>
        <w:t>»</w:t>
      </w:r>
      <w:r w:rsidR="006D7B4D" w:rsidRPr="0089190C">
        <w:rPr>
          <w:lang w:val="fr-CH"/>
        </w:rPr>
        <w:t xml:space="preserve">, </w:t>
      </w:r>
      <w:r w:rsidR="00DC05F6" w:rsidRPr="0089190C">
        <w:rPr>
          <w:lang w:val="fr-CH"/>
        </w:rPr>
        <w:t xml:space="preserve">auquel </w:t>
      </w:r>
      <w:r w:rsidR="00B57E69" w:rsidRPr="0089190C">
        <w:rPr>
          <w:lang w:val="fr-CH"/>
        </w:rPr>
        <w:t xml:space="preserve">est </w:t>
      </w:r>
      <w:r w:rsidR="00DC05F6" w:rsidRPr="0089190C">
        <w:rPr>
          <w:lang w:val="fr-CH"/>
        </w:rPr>
        <w:t xml:space="preserve">également </w:t>
      </w:r>
      <w:r w:rsidR="00B57E69" w:rsidRPr="0089190C">
        <w:rPr>
          <w:lang w:val="fr-CH"/>
        </w:rPr>
        <w:t xml:space="preserve">associé </w:t>
      </w:r>
      <w:r w:rsidR="00DC05F6" w:rsidRPr="0089190C">
        <w:rPr>
          <w:lang w:val="fr-CH"/>
        </w:rPr>
        <w:t xml:space="preserve">le secteur privé. </w:t>
      </w:r>
      <w:r w:rsidR="005734C8" w:rsidRPr="0089190C">
        <w:rPr>
          <w:lang w:val="fr-CH"/>
        </w:rPr>
        <w:t xml:space="preserve">En outre, compte tenu </w:t>
      </w:r>
      <w:r w:rsidR="009152CA" w:rsidRPr="0089190C">
        <w:rPr>
          <w:lang w:val="fr-CH"/>
        </w:rPr>
        <w:t>du r</w:t>
      </w:r>
      <w:r w:rsidR="009E32B5" w:rsidRPr="0089190C">
        <w:rPr>
          <w:lang w:val="fr-CH"/>
        </w:rPr>
        <w:t>ô</w:t>
      </w:r>
      <w:r w:rsidR="009152CA" w:rsidRPr="0089190C">
        <w:rPr>
          <w:lang w:val="fr-CH"/>
        </w:rPr>
        <w:t xml:space="preserve">le </w:t>
      </w:r>
      <w:r w:rsidR="009F0F69" w:rsidRPr="0089190C">
        <w:rPr>
          <w:lang w:val="fr-CH"/>
        </w:rPr>
        <w:t xml:space="preserve">crucial que joue </w:t>
      </w:r>
      <w:r w:rsidR="005734C8" w:rsidRPr="0089190C">
        <w:rPr>
          <w:lang w:val="fr-CH"/>
        </w:rPr>
        <w:t xml:space="preserve">la petite enfance </w:t>
      </w:r>
      <w:r w:rsidR="0010445E" w:rsidRPr="0089190C">
        <w:rPr>
          <w:lang w:val="fr-CH"/>
        </w:rPr>
        <w:t xml:space="preserve">dans </w:t>
      </w:r>
      <w:r w:rsidR="009152CA" w:rsidRPr="0089190C">
        <w:rPr>
          <w:lang w:val="fr-CH"/>
        </w:rPr>
        <w:t>l’avenir des enfants</w:t>
      </w:r>
      <w:r w:rsidR="006D7B4D" w:rsidRPr="0089190C">
        <w:rPr>
          <w:lang w:val="fr-CH"/>
        </w:rPr>
        <w:t xml:space="preserve">, </w:t>
      </w:r>
      <w:r w:rsidR="009E32B5" w:rsidRPr="0089190C">
        <w:rPr>
          <w:lang w:val="fr-CH"/>
        </w:rPr>
        <w:t xml:space="preserve">le Secrétariat national à l’enfance et à l’adolescence </w:t>
      </w:r>
      <w:r w:rsidR="00D20AD0" w:rsidRPr="0089190C">
        <w:rPr>
          <w:lang w:val="fr-CH"/>
        </w:rPr>
        <w:t xml:space="preserve">met en œuvre, </w:t>
      </w:r>
      <w:r w:rsidR="009F0F69" w:rsidRPr="0089190C">
        <w:rPr>
          <w:lang w:val="fr-CH"/>
        </w:rPr>
        <w:t xml:space="preserve">en collaboration </w:t>
      </w:r>
      <w:r w:rsidR="00D20AD0" w:rsidRPr="0089190C">
        <w:rPr>
          <w:lang w:val="fr-CH"/>
        </w:rPr>
        <w:t xml:space="preserve">avec </w:t>
      </w:r>
      <w:smartTag w:uri="urn:schemas-microsoft-com:office:smarttags" w:element="PersonName">
        <w:smartTagPr>
          <w:attr w:name="ProductID" w:val="la Banque"/>
        </w:smartTagPr>
        <w:r w:rsidR="00D20AD0" w:rsidRPr="0089190C">
          <w:rPr>
            <w:lang w:val="fr-CH"/>
          </w:rPr>
          <w:t>la Banque</w:t>
        </w:r>
      </w:smartTag>
      <w:r w:rsidR="00D20AD0" w:rsidRPr="0089190C">
        <w:rPr>
          <w:lang w:val="fr-CH"/>
        </w:rPr>
        <w:t xml:space="preserve"> interaméricaine de développement (BID), la politique nationale de prise en charge de la petite enfance. </w:t>
      </w:r>
    </w:p>
    <w:p w:rsidR="00FF23B3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8.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6D7B4D" w:rsidRPr="0089190C">
        <w:rPr>
          <w:b/>
          <w:lang w:val="fr-CH"/>
        </w:rPr>
        <w:t>Cardona Llorens</w:t>
      </w:r>
      <w:r w:rsidR="006D7B4D" w:rsidRPr="0089190C">
        <w:rPr>
          <w:lang w:val="fr-CH"/>
        </w:rPr>
        <w:t xml:space="preserve"> </w:t>
      </w:r>
      <w:r w:rsidR="009F6B04" w:rsidRPr="0089190C">
        <w:rPr>
          <w:lang w:val="fr-CH"/>
        </w:rPr>
        <w:t xml:space="preserve">demande quelles mesures l’État partie a prises pour combattre </w:t>
      </w:r>
      <w:r w:rsidR="006A2323" w:rsidRPr="0089190C">
        <w:rPr>
          <w:lang w:val="fr-CH"/>
        </w:rPr>
        <w:t xml:space="preserve">certains </w:t>
      </w:r>
      <w:r w:rsidR="00770625" w:rsidRPr="0089190C">
        <w:rPr>
          <w:lang w:val="fr-CH"/>
        </w:rPr>
        <w:t xml:space="preserve">comportements </w:t>
      </w:r>
      <w:r w:rsidR="00A20470" w:rsidRPr="0089190C">
        <w:rPr>
          <w:lang w:val="fr-CH"/>
        </w:rPr>
        <w:t>encouragés</w:t>
      </w:r>
      <w:r w:rsidR="00025C6D" w:rsidRPr="0089190C">
        <w:rPr>
          <w:lang w:val="fr-CH"/>
        </w:rPr>
        <w:t xml:space="preserve"> </w:t>
      </w:r>
      <w:r w:rsidR="006A2323" w:rsidRPr="0089190C">
        <w:rPr>
          <w:lang w:val="fr-CH"/>
        </w:rPr>
        <w:t>par les médias</w:t>
      </w:r>
      <w:r w:rsidR="006D7B4D" w:rsidRPr="0089190C">
        <w:rPr>
          <w:lang w:val="fr-CH"/>
        </w:rPr>
        <w:t xml:space="preserve">. </w:t>
      </w:r>
      <w:r w:rsidR="00FF23B3" w:rsidRPr="0089190C">
        <w:rPr>
          <w:lang w:val="fr-CH"/>
        </w:rPr>
        <w:t>Par exemple, la presse écrite publie fréquemment des photos érotiques de jeunes filles</w:t>
      </w:r>
      <w:r w:rsidR="006D7B4D" w:rsidRPr="0089190C">
        <w:rPr>
          <w:lang w:val="fr-CH"/>
        </w:rPr>
        <w:t>,</w:t>
      </w:r>
      <w:r w:rsidR="00FF23B3" w:rsidRPr="0089190C">
        <w:rPr>
          <w:lang w:val="fr-CH"/>
        </w:rPr>
        <w:t xml:space="preserve"> et lance régulièrement des concours de beauté, comme </w:t>
      </w:r>
      <w:r w:rsidR="00DB6063" w:rsidRPr="0089190C">
        <w:rPr>
          <w:lang w:val="fr-CH"/>
        </w:rPr>
        <w:t xml:space="preserve">si </w:t>
      </w:r>
      <w:r w:rsidR="00FF23B3" w:rsidRPr="0089190C">
        <w:rPr>
          <w:lang w:val="fr-CH"/>
        </w:rPr>
        <w:t>exhiber le corps des femmes</w:t>
      </w:r>
      <w:r w:rsidR="00DB6063" w:rsidRPr="0089190C">
        <w:rPr>
          <w:lang w:val="fr-CH"/>
        </w:rPr>
        <w:t xml:space="preserve"> était parfaitement normal</w:t>
      </w:r>
      <w:r w:rsidR="006D7B4D" w:rsidRPr="0089190C">
        <w:rPr>
          <w:lang w:val="fr-CH"/>
        </w:rPr>
        <w:t xml:space="preserve">. </w:t>
      </w:r>
      <w:r w:rsidR="00FF23B3" w:rsidRPr="0089190C">
        <w:rPr>
          <w:lang w:val="fr-CH"/>
        </w:rPr>
        <w:t xml:space="preserve">Le </w:t>
      </w:r>
      <w:r w:rsidR="007A2214" w:rsidRPr="0089190C">
        <w:rPr>
          <w:lang w:val="fr-CH"/>
        </w:rPr>
        <w:t>Gouvernement</w:t>
      </w:r>
      <w:r w:rsidR="00FF23B3" w:rsidRPr="0089190C">
        <w:rPr>
          <w:lang w:val="fr-CH"/>
        </w:rPr>
        <w:t xml:space="preserve"> envisage-t-il de recourir au Code pénal pour </w:t>
      </w:r>
      <w:r w:rsidR="00DB6063" w:rsidRPr="0089190C">
        <w:rPr>
          <w:lang w:val="fr-CH"/>
        </w:rPr>
        <w:t xml:space="preserve">empêcher </w:t>
      </w:r>
      <w:r w:rsidR="00FF23B3" w:rsidRPr="0089190C">
        <w:rPr>
          <w:lang w:val="fr-CH"/>
        </w:rPr>
        <w:t>la diffusion de tels messages, ou de créer des partenariats stratégiques avec les médias afin de remédier à ce problème</w:t>
      </w:r>
      <w:r w:rsidR="00943A25" w:rsidRPr="0089190C">
        <w:rPr>
          <w:lang w:val="fr-CH"/>
        </w:rPr>
        <w:t>?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9.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6D7B4D" w:rsidRPr="0089190C">
        <w:rPr>
          <w:b/>
          <w:lang w:val="fr-CH"/>
        </w:rPr>
        <w:t>Zarate Fleitas</w:t>
      </w:r>
      <w:r w:rsidR="006D7B4D" w:rsidRPr="0089190C">
        <w:rPr>
          <w:lang w:val="fr-CH"/>
        </w:rPr>
        <w:t xml:space="preserve"> (Paraguay) </w:t>
      </w:r>
      <w:r w:rsidR="00FF23B3" w:rsidRPr="0089190C">
        <w:rPr>
          <w:lang w:val="fr-CH"/>
        </w:rPr>
        <w:t xml:space="preserve">dit que la publication d’images de cette nature est interdite par le Code de l’enfance et de l’adolescence mais n’a pas été érigée en infraction pénale. </w:t>
      </w:r>
      <w:r w:rsidR="00212D01" w:rsidRPr="0089190C">
        <w:rPr>
          <w:lang w:val="fr-CH"/>
        </w:rPr>
        <w:t xml:space="preserve">Du fait qu’elle n’emporte aucune sanction, cette interdiction </w:t>
      </w:r>
      <w:r w:rsidR="001A18C6" w:rsidRPr="0089190C">
        <w:rPr>
          <w:lang w:val="fr-CH"/>
        </w:rPr>
        <w:t>est in</w:t>
      </w:r>
      <w:r w:rsidR="00212D01" w:rsidRPr="0089190C">
        <w:rPr>
          <w:lang w:val="fr-CH"/>
        </w:rPr>
        <w:t>efficace</w:t>
      </w:r>
      <w:r w:rsidR="006D7B4D" w:rsidRPr="0089190C">
        <w:rPr>
          <w:lang w:val="fr-CH"/>
        </w:rPr>
        <w:t>.</w:t>
      </w:r>
    </w:p>
    <w:p w:rsidR="00F52ACF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10.</w:t>
      </w:r>
      <w:r w:rsidRPr="0089190C">
        <w:rPr>
          <w:lang w:val="fr-CH"/>
        </w:rPr>
        <w:tab/>
      </w:r>
      <w:r w:rsidR="00B72225" w:rsidRPr="0089190C">
        <w:rPr>
          <w:b/>
          <w:lang w:val="fr-CH"/>
        </w:rPr>
        <w:t>M</w:t>
      </w:r>
      <w:r w:rsidR="00B72225" w:rsidRPr="0031393B">
        <w:rPr>
          <w:b/>
          <w:vertAlign w:val="superscript"/>
          <w:lang w:val="fr-CH"/>
        </w:rPr>
        <w:t>me</w:t>
      </w:r>
      <w:r w:rsidR="00B67F4E" w:rsidRPr="0089190C">
        <w:rPr>
          <w:b/>
          <w:lang w:val="fr-CH"/>
        </w:rPr>
        <w:t xml:space="preserve"> </w:t>
      </w:r>
      <w:r w:rsidR="006D7B4D" w:rsidRPr="0089190C">
        <w:rPr>
          <w:b/>
          <w:lang w:val="fr-CH"/>
        </w:rPr>
        <w:t>Abdo</w:t>
      </w:r>
      <w:r w:rsidR="006D7B4D" w:rsidRPr="0089190C">
        <w:rPr>
          <w:lang w:val="fr-CH"/>
        </w:rPr>
        <w:t xml:space="preserve"> (Paraguay) </w:t>
      </w:r>
      <w:r w:rsidR="0024408B" w:rsidRPr="0089190C">
        <w:rPr>
          <w:lang w:val="fr-CH"/>
        </w:rPr>
        <w:t xml:space="preserve">rappelle que les membres du </w:t>
      </w:r>
      <w:r w:rsidR="007A2214" w:rsidRPr="0089190C">
        <w:rPr>
          <w:lang w:val="fr-CH"/>
        </w:rPr>
        <w:t>Comité</w:t>
      </w:r>
      <w:r w:rsidR="0024408B" w:rsidRPr="0089190C">
        <w:rPr>
          <w:lang w:val="fr-CH"/>
        </w:rPr>
        <w:t xml:space="preserve"> ont demandé comment l’État parti</w:t>
      </w:r>
      <w:r w:rsidR="0098196D" w:rsidRPr="0089190C">
        <w:rPr>
          <w:lang w:val="fr-CH"/>
        </w:rPr>
        <w:t>e</w:t>
      </w:r>
      <w:r w:rsidR="0024408B" w:rsidRPr="0089190C">
        <w:rPr>
          <w:lang w:val="fr-CH"/>
        </w:rPr>
        <w:t xml:space="preserve"> était en mesure de surveiller </w:t>
      </w:r>
      <w:r w:rsidR="00C9271D" w:rsidRPr="0089190C">
        <w:rPr>
          <w:lang w:val="fr-CH"/>
        </w:rPr>
        <w:t xml:space="preserve">l’efficacité de </w:t>
      </w:r>
      <w:r w:rsidR="003077C3" w:rsidRPr="0089190C">
        <w:rPr>
          <w:lang w:val="fr-CH"/>
        </w:rPr>
        <w:t>s</w:t>
      </w:r>
      <w:r w:rsidR="0024408B" w:rsidRPr="0089190C">
        <w:rPr>
          <w:lang w:val="fr-CH"/>
        </w:rPr>
        <w:t xml:space="preserve">es nombreux plans et programmes. </w:t>
      </w:r>
      <w:r w:rsidR="00316503" w:rsidRPr="0089190C">
        <w:rPr>
          <w:lang w:val="fr-CH"/>
        </w:rPr>
        <w:t xml:space="preserve">Elle </w:t>
      </w:r>
      <w:r w:rsidR="00750008" w:rsidRPr="0089190C">
        <w:rPr>
          <w:lang w:val="fr-CH"/>
        </w:rPr>
        <w:t xml:space="preserve">dit </w:t>
      </w:r>
      <w:r w:rsidR="00316503" w:rsidRPr="0089190C">
        <w:rPr>
          <w:lang w:val="fr-CH"/>
        </w:rPr>
        <w:t xml:space="preserve">que, </w:t>
      </w:r>
      <w:r w:rsidR="00A20470" w:rsidRPr="0089190C">
        <w:rPr>
          <w:lang w:val="fr-CH"/>
        </w:rPr>
        <w:t>dans les faits</w:t>
      </w:r>
      <w:r w:rsidR="00316503" w:rsidRPr="0089190C">
        <w:rPr>
          <w:lang w:val="fr-CH"/>
        </w:rPr>
        <w:t>,</w:t>
      </w:r>
      <w:r w:rsidR="00030DD1" w:rsidRPr="0089190C">
        <w:rPr>
          <w:lang w:val="fr-CH"/>
        </w:rPr>
        <w:t xml:space="preserve"> </w:t>
      </w:r>
      <w:r w:rsidR="00316503" w:rsidRPr="0089190C">
        <w:rPr>
          <w:lang w:val="fr-CH"/>
        </w:rPr>
        <w:t xml:space="preserve">le suivi </w:t>
      </w:r>
      <w:r w:rsidR="00C9271D" w:rsidRPr="0089190C">
        <w:rPr>
          <w:lang w:val="fr-CH"/>
        </w:rPr>
        <w:t xml:space="preserve">porte </w:t>
      </w:r>
      <w:r w:rsidR="00316503" w:rsidRPr="0089190C">
        <w:rPr>
          <w:lang w:val="fr-CH"/>
        </w:rPr>
        <w:t xml:space="preserve">généralement sur la gestion des projets plutôt que </w:t>
      </w:r>
      <w:r w:rsidR="00C9271D" w:rsidRPr="0089190C">
        <w:rPr>
          <w:lang w:val="fr-CH"/>
        </w:rPr>
        <w:t xml:space="preserve">sur la </w:t>
      </w:r>
      <w:r w:rsidR="0024408B" w:rsidRPr="0089190C">
        <w:rPr>
          <w:lang w:val="fr-CH"/>
        </w:rPr>
        <w:t xml:space="preserve">nature des mandats </w:t>
      </w:r>
      <w:r w:rsidR="00C9271D" w:rsidRPr="0089190C">
        <w:rPr>
          <w:lang w:val="fr-CH"/>
        </w:rPr>
        <w:t xml:space="preserve">ou </w:t>
      </w:r>
      <w:r w:rsidR="0024408B" w:rsidRPr="0089190C">
        <w:rPr>
          <w:lang w:val="fr-CH"/>
        </w:rPr>
        <w:t>l’utilisation des ressources</w:t>
      </w:r>
      <w:r w:rsidR="006D7B4D" w:rsidRPr="0089190C">
        <w:rPr>
          <w:lang w:val="fr-CH"/>
        </w:rPr>
        <w:t xml:space="preserve">. </w:t>
      </w:r>
      <w:r w:rsidR="0024408B" w:rsidRPr="0089190C">
        <w:rPr>
          <w:lang w:val="fr-CH"/>
        </w:rPr>
        <w:t xml:space="preserve">La stratégie nationale de développement statistique lancée par la Direction générale des statistiques, enquêtes et recensements vise à </w:t>
      </w:r>
      <w:r w:rsidR="003077C3" w:rsidRPr="0089190C">
        <w:rPr>
          <w:lang w:val="fr-CH"/>
        </w:rPr>
        <w:t xml:space="preserve">corriger </w:t>
      </w:r>
      <w:r w:rsidR="009528DA" w:rsidRPr="0089190C">
        <w:rPr>
          <w:lang w:val="fr-CH"/>
        </w:rPr>
        <w:t xml:space="preserve">ce problème </w:t>
      </w:r>
      <w:r w:rsidR="00917155" w:rsidRPr="0089190C">
        <w:rPr>
          <w:lang w:val="fr-CH"/>
        </w:rPr>
        <w:t xml:space="preserve">et se fonde </w:t>
      </w:r>
      <w:r w:rsidR="00182A73" w:rsidRPr="0089190C">
        <w:rPr>
          <w:lang w:val="fr-CH"/>
        </w:rPr>
        <w:t xml:space="preserve">sur des données statistiques pour </w:t>
      </w:r>
      <w:r w:rsidR="00917155" w:rsidRPr="0089190C">
        <w:rPr>
          <w:lang w:val="fr-CH"/>
        </w:rPr>
        <w:t xml:space="preserve">coordonner les plans sectoriels, </w:t>
      </w:r>
      <w:r w:rsidR="00182A73" w:rsidRPr="0089190C">
        <w:rPr>
          <w:lang w:val="fr-CH"/>
        </w:rPr>
        <w:t xml:space="preserve">éviter </w:t>
      </w:r>
      <w:r w:rsidR="00AF50B1" w:rsidRPr="0089190C">
        <w:rPr>
          <w:lang w:val="fr-CH"/>
        </w:rPr>
        <w:t>le chevauchement des activités et garantir ainsi un travail de qualité</w:t>
      </w:r>
      <w:r w:rsidR="006D7B4D" w:rsidRPr="0089190C">
        <w:rPr>
          <w:lang w:val="fr-CH"/>
        </w:rPr>
        <w:t xml:space="preserve">. </w:t>
      </w:r>
      <w:r w:rsidR="00AF50B1" w:rsidRPr="0089190C">
        <w:rPr>
          <w:lang w:val="fr-CH"/>
        </w:rPr>
        <w:t xml:space="preserve">Dans le cadre de cette stratégie, le Réseau des droits de l’homme du pouvoir exécutif a </w:t>
      </w:r>
      <w:r w:rsidR="00C10934" w:rsidRPr="0089190C">
        <w:rPr>
          <w:lang w:val="fr-CH"/>
        </w:rPr>
        <w:t xml:space="preserve">défini </w:t>
      </w:r>
      <w:r w:rsidR="00AD243E" w:rsidRPr="0089190C">
        <w:rPr>
          <w:lang w:val="fr-CH"/>
        </w:rPr>
        <w:t>divers groupes d’indicateurs destinés à faciliter la surveillance des programmes. Grâce à la ventilation des données recueilli</w:t>
      </w:r>
      <w:r w:rsidR="0031393B">
        <w:rPr>
          <w:lang w:val="fr-CH"/>
        </w:rPr>
        <w:t>es – dont l’expérience a prouvé </w:t>
      </w:r>
      <w:r w:rsidR="00AD243E" w:rsidRPr="0089190C">
        <w:rPr>
          <w:lang w:val="fr-CH"/>
        </w:rPr>
        <w:t>qu’il s’agissait d’une opération coûteuse et complexe sur le plan technique</w:t>
      </w:r>
      <w:r w:rsidR="00A20470" w:rsidRPr="0089190C">
        <w:rPr>
          <w:lang w:val="fr-CH"/>
        </w:rPr>
        <w:t>,</w:t>
      </w:r>
      <w:r w:rsidR="00AD243E" w:rsidRPr="0089190C">
        <w:rPr>
          <w:lang w:val="fr-CH"/>
        </w:rPr>
        <w:t xml:space="preserve"> mais nécessaire –</w:t>
      </w:r>
      <w:r w:rsidR="005D4537" w:rsidRPr="0089190C">
        <w:rPr>
          <w:lang w:val="fr-CH"/>
        </w:rPr>
        <w:t>,</w:t>
      </w:r>
      <w:r w:rsidR="003E3933" w:rsidRPr="0089190C">
        <w:rPr>
          <w:lang w:val="fr-CH"/>
        </w:rPr>
        <w:t xml:space="preserve"> des liens ont pu être </w:t>
      </w:r>
      <w:r w:rsidR="004767C1" w:rsidRPr="0089190C">
        <w:rPr>
          <w:lang w:val="fr-CH"/>
        </w:rPr>
        <w:t xml:space="preserve">établis </w:t>
      </w:r>
      <w:r w:rsidR="003E3933" w:rsidRPr="0089190C">
        <w:rPr>
          <w:lang w:val="fr-CH"/>
        </w:rPr>
        <w:t xml:space="preserve">entre les caractéristiques </w:t>
      </w:r>
      <w:r w:rsidR="005D4537" w:rsidRPr="0089190C">
        <w:rPr>
          <w:lang w:val="fr-CH"/>
        </w:rPr>
        <w:t xml:space="preserve">des </w:t>
      </w:r>
      <w:r w:rsidR="003E3933" w:rsidRPr="0089190C">
        <w:rPr>
          <w:lang w:val="fr-CH"/>
        </w:rPr>
        <w:t xml:space="preserve">divers groupes et l’utilisation efficace des crédits budgétaires. 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11.</w:t>
      </w:r>
      <w:r w:rsidRPr="0089190C">
        <w:rPr>
          <w:lang w:val="fr-CH"/>
        </w:rPr>
        <w:tab/>
      </w:r>
      <w:r w:rsidR="005D4537" w:rsidRPr="0089190C">
        <w:rPr>
          <w:lang w:val="fr-CH"/>
        </w:rPr>
        <w:t xml:space="preserve">Le Réseau des droits de l’homme du pouvoir exécutif joue un rôle très important en ce qu’il regroupe tous les organismes publics œuvrant dans le domaine des droits de l’homme, </w:t>
      </w:r>
      <w:r w:rsidR="006A02F9" w:rsidRPr="0089190C">
        <w:rPr>
          <w:lang w:val="fr-CH"/>
        </w:rPr>
        <w:t>ce qui lui permet d’avoir à la fois une vue d’ensemble et un point de vue spécialisé sur chaque dossier</w:t>
      </w:r>
      <w:r w:rsidR="006D7B4D" w:rsidRPr="0089190C">
        <w:rPr>
          <w:lang w:val="fr-CH"/>
        </w:rPr>
        <w:t>.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12.</w:t>
      </w:r>
      <w:r w:rsidRPr="0089190C">
        <w:rPr>
          <w:lang w:val="fr-CH"/>
        </w:rPr>
        <w:tab/>
      </w:r>
      <w:r w:rsidR="006A02F9" w:rsidRPr="0089190C">
        <w:rPr>
          <w:lang w:val="fr-CH"/>
        </w:rPr>
        <w:t>Pour ce qui est de l’élaboration du rapport de l’État partie, M</w:t>
      </w:r>
      <w:r w:rsidR="006A02F9" w:rsidRPr="0031393B">
        <w:rPr>
          <w:vertAlign w:val="superscript"/>
          <w:lang w:val="fr-CH"/>
        </w:rPr>
        <w:t>me</w:t>
      </w:r>
      <w:r w:rsidR="006A02F9" w:rsidRPr="0089190C">
        <w:rPr>
          <w:lang w:val="fr-CH"/>
        </w:rPr>
        <w:t xml:space="preserve"> Abdo dit que, depuis qu’il a rédigé son rapport </w:t>
      </w:r>
      <w:r w:rsidR="008E7AE2" w:rsidRPr="0089190C">
        <w:rPr>
          <w:rFonts w:ascii="xxx" w:hAnsi="xxx"/>
          <w:lang w:val="fr-CH"/>
        </w:rPr>
        <w:t xml:space="preserve">sur la mise en œuvre du Protocole facultatif, le </w:t>
      </w:r>
      <w:r w:rsidR="006613FD" w:rsidRPr="0089190C">
        <w:rPr>
          <w:rFonts w:ascii="xxx" w:hAnsi="xxx"/>
          <w:lang w:val="fr-CH"/>
        </w:rPr>
        <w:t>Paraguay</w:t>
      </w:r>
      <w:r w:rsidR="00827AAB" w:rsidRPr="0089190C">
        <w:rPr>
          <w:rFonts w:ascii="xxx" w:hAnsi="xxx"/>
          <w:lang w:val="fr-CH"/>
        </w:rPr>
        <w:t xml:space="preserve"> </w:t>
      </w:r>
      <w:r w:rsidR="00E56304" w:rsidRPr="0089190C">
        <w:rPr>
          <w:rFonts w:ascii="xxx" w:hAnsi="xxx"/>
          <w:lang w:val="fr-CH"/>
        </w:rPr>
        <w:t>s’est soumis à l’Examen périodique universel et entend</w:t>
      </w:r>
      <w:r w:rsidR="00B43B5D" w:rsidRPr="0089190C">
        <w:rPr>
          <w:rFonts w:ascii="xxx" w:hAnsi="xxx"/>
          <w:lang w:val="fr-CH"/>
        </w:rPr>
        <w:t xml:space="preserve"> à l’avenir reproduire l’approche </w:t>
      </w:r>
      <w:r w:rsidR="00120A01" w:rsidRPr="0089190C">
        <w:rPr>
          <w:rFonts w:ascii="xxx" w:hAnsi="xxx"/>
          <w:lang w:val="fr-CH"/>
        </w:rPr>
        <w:t xml:space="preserve">adoptée </w:t>
      </w:r>
      <w:r w:rsidR="004E5405" w:rsidRPr="0089190C">
        <w:rPr>
          <w:rFonts w:ascii="xxx" w:hAnsi="xxx"/>
          <w:lang w:val="fr-CH"/>
        </w:rPr>
        <w:t>à cette occasion</w:t>
      </w:r>
      <w:r w:rsidR="006D7B4D" w:rsidRPr="0089190C">
        <w:rPr>
          <w:lang w:val="fr-CH"/>
        </w:rPr>
        <w:t xml:space="preserve">: </w:t>
      </w:r>
      <w:r w:rsidR="004E5405" w:rsidRPr="0089190C">
        <w:rPr>
          <w:lang w:val="fr-CH"/>
        </w:rPr>
        <w:t xml:space="preserve">la société civile et le Bureau du Défenseur du peuple ont participé à l’élaboration </w:t>
      </w:r>
      <w:r w:rsidR="009F00FB" w:rsidRPr="0089190C">
        <w:rPr>
          <w:lang w:val="fr-CH"/>
        </w:rPr>
        <w:t>du rapport national</w:t>
      </w:r>
      <w:r w:rsidR="006D7B4D" w:rsidRPr="0089190C">
        <w:rPr>
          <w:lang w:val="fr-CH"/>
        </w:rPr>
        <w:t xml:space="preserve">, </w:t>
      </w:r>
      <w:r w:rsidR="009F00FB" w:rsidRPr="0089190C">
        <w:rPr>
          <w:lang w:val="fr-CH"/>
        </w:rPr>
        <w:t>ce qui a été très bénéfique</w:t>
      </w:r>
      <w:r w:rsidR="006D7B4D" w:rsidRPr="0089190C">
        <w:rPr>
          <w:lang w:val="fr-CH"/>
        </w:rPr>
        <w:t xml:space="preserve">. </w:t>
      </w:r>
      <w:r w:rsidR="009F00FB" w:rsidRPr="0089190C">
        <w:rPr>
          <w:lang w:val="fr-CH"/>
        </w:rPr>
        <w:t xml:space="preserve">Les organisations de la société civile ont pris le temps d’analyser les questions importantes, et il ne fait pas de doute que l’État </w:t>
      </w:r>
      <w:r w:rsidR="00C164C8" w:rsidRPr="0089190C">
        <w:rPr>
          <w:lang w:val="fr-CH"/>
        </w:rPr>
        <w:t>obtient de meilleurs résultats lorsqu’il collabore avec ce secteur ainsi qu’avec les organismes internationaux</w:t>
      </w:r>
      <w:r w:rsidR="006D7B4D" w:rsidRPr="0089190C">
        <w:rPr>
          <w:lang w:val="fr-CH"/>
        </w:rPr>
        <w:t>.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13.</w:t>
      </w:r>
      <w:r w:rsidRPr="0089190C">
        <w:rPr>
          <w:lang w:val="fr-CH"/>
        </w:rPr>
        <w:tab/>
      </w:r>
      <w:r w:rsidR="00B72225" w:rsidRPr="0089190C">
        <w:rPr>
          <w:b/>
          <w:lang w:val="fr-CH"/>
        </w:rPr>
        <w:t>M</w:t>
      </w:r>
      <w:r w:rsidR="00B72225" w:rsidRPr="0031393B">
        <w:rPr>
          <w:b/>
          <w:vertAlign w:val="superscript"/>
          <w:lang w:val="fr-CH"/>
        </w:rPr>
        <w:t>me</w:t>
      </w:r>
      <w:r w:rsidR="0031393B">
        <w:rPr>
          <w:b/>
          <w:lang w:val="fr-CH"/>
        </w:rPr>
        <w:t> </w:t>
      </w:r>
      <w:r w:rsidR="006D7B4D" w:rsidRPr="0089190C">
        <w:rPr>
          <w:b/>
          <w:lang w:val="fr-CH"/>
        </w:rPr>
        <w:t>Peña</w:t>
      </w:r>
      <w:r w:rsidR="006D7B4D" w:rsidRPr="0089190C">
        <w:rPr>
          <w:lang w:val="fr-CH"/>
        </w:rPr>
        <w:t xml:space="preserve"> (Paraguay), </w:t>
      </w:r>
      <w:r w:rsidR="0035257C" w:rsidRPr="0089190C">
        <w:rPr>
          <w:lang w:val="fr-CH"/>
        </w:rPr>
        <w:t xml:space="preserve">répondant aux préoccupations du </w:t>
      </w:r>
      <w:r w:rsidR="007A2214" w:rsidRPr="0089190C">
        <w:rPr>
          <w:lang w:val="fr-CH"/>
        </w:rPr>
        <w:t>Comité</w:t>
      </w:r>
      <w:r w:rsidR="0035257C" w:rsidRPr="0089190C">
        <w:rPr>
          <w:lang w:val="fr-CH"/>
        </w:rPr>
        <w:t xml:space="preserve"> au sujet du placement préalable pendant la procédure d’adoption</w:t>
      </w:r>
      <w:r w:rsidR="006D7B4D" w:rsidRPr="0089190C">
        <w:rPr>
          <w:lang w:val="fr-CH"/>
        </w:rPr>
        <w:t xml:space="preserve">, </w:t>
      </w:r>
      <w:r w:rsidR="00A510E7" w:rsidRPr="0089190C">
        <w:rPr>
          <w:lang w:val="fr-CH"/>
        </w:rPr>
        <w:t>rappelle que l’adoption est une institution censée protéger les enfants mais qu’elle reste une mesure exceptionnelle</w:t>
      </w:r>
      <w:r w:rsidR="006D7B4D" w:rsidRPr="0089190C">
        <w:rPr>
          <w:lang w:val="fr-CH"/>
        </w:rPr>
        <w:t xml:space="preserve">. </w:t>
      </w:r>
      <w:r w:rsidR="005F2152" w:rsidRPr="0089190C">
        <w:rPr>
          <w:lang w:val="fr-CH"/>
        </w:rPr>
        <w:t>La loi accorde la priorité au maintien des liens familiaux dans toute la mesure possible</w:t>
      </w:r>
      <w:r w:rsidR="006D7B4D" w:rsidRPr="0089190C">
        <w:rPr>
          <w:lang w:val="fr-CH"/>
        </w:rPr>
        <w:t xml:space="preserve">, </w:t>
      </w:r>
      <w:r w:rsidR="005F2152" w:rsidRPr="0089190C">
        <w:rPr>
          <w:lang w:val="fr-CH"/>
        </w:rPr>
        <w:t xml:space="preserve">conformément au droit de l’enfant de connaître ses parents et de vivre </w:t>
      </w:r>
      <w:r w:rsidR="00B06F5E" w:rsidRPr="0089190C">
        <w:rPr>
          <w:lang w:val="fr-CH"/>
        </w:rPr>
        <w:t>avec sa famille</w:t>
      </w:r>
      <w:r w:rsidR="006D7B4D" w:rsidRPr="0089190C">
        <w:rPr>
          <w:lang w:val="fr-CH"/>
        </w:rPr>
        <w:t xml:space="preserve">. </w:t>
      </w:r>
      <w:r w:rsidR="00806CC1" w:rsidRPr="0089190C">
        <w:rPr>
          <w:lang w:val="fr-CH"/>
        </w:rPr>
        <w:t xml:space="preserve">Le placement préalable pendant la procédure d’adoption </w:t>
      </w:r>
      <w:r w:rsidR="00C10C9E" w:rsidRPr="0089190C">
        <w:rPr>
          <w:lang w:val="fr-CH"/>
        </w:rPr>
        <w:t xml:space="preserve">n’est peut-être pas </w:t>
      </w:r>
      <w:r w:rsidR="00E31E8C" w:rsidRPr="0089190C">
        <w:rPr>
          <w:lang w:val="fr-CH"/>
        </w:rPr>
        <w:t xml:space="preserve">une </w:t>
      </w:r>
      <w:r w:rsidR="00C10C9E" w:rsidRPr="0089190C">
        <w:rPr>
          <w:lang w:val="fr-CH"/>
        </w:rPr>
        <w:t xml:space="preserve">procédure </w:t>
      </w:r>
      <w:r w:rsidR="00E31E8C" w:rsidRPr="0089190C">
        <w:rPr>
          <w:lang w:val="fr-CH"/>
        </w:rPr>
        <w:t xml:space="preserve">optimale, </w:t>
      </w:r>
      <w:r w:rsidR="00F34C61" w:rsidRPr="0089190C">
        <w:rPr>
          <w:lang w:val="fr-CH"/>
        </w:rPr>
        <w:t xml:space="preserve">mais </w:t>
      </w:r>
      <w:r w:rsidR="00B06F5E" w:rsidRPr="0089190C">
        <w:rPr>
          <w:lang w:val="fr-CH"/>
        </w:rPr>
        <w:t>il est prévu</w:t>
      </w:r>
      <w:r w:rsidR="00F34C61" w:rsidRPr="0089190C">
        <w:rPr>
          <w:lang w:val="fr-CH"/>
        </w:rPr>
        <w:t xml:space="preserve"> par la loi</w:t>
      </w:r>
      <w:r w:rsidR="006D7B4D" w:rsidRPr="0089190C">
        <w:rPr>
          <w:lang w:val="fr-CH"/>
        </w:rPr>
        <w:t xml:space="preserve">. </w:t>
      </w:r>
      <w:r w:rsidR="00F34C61" w:rsidRPr="0089190C">
        <w:rPr>
          <w:lang w:val="fr-CH"/>
        </w:rPr>
        <w:t xml:space="preserve">Il permet d’éviter des procédures d’adoption longues et souvent stressantes </w:t>
      </w:r>
      <w:r w:rsidR="002316BB" w:rsidRPr="0089190C">
        <w:rPr>
          <w:lang w:val="fr-CH"/>
        </w:rPr>
        <w:t xml:space="preserve">et, si l’on </w:t>
      </w:r>
      <w:r w:rsidR="00D7496E" w:rsidRPr="0089190C">
        <w:rPr>
          <w:lang w:val="fr-CH"/>
        </w:rPr>
        <w:t xml:space="preserve">élargit </w:t>
      </w:r>
      <w:r w:rsidR="00D87B0A" w:rsidRPr="0089190C">
        <w:rPr>
          <w:lang w:val="fr-CH"/>
        </w:rPr>
        <w:t xml:space="preserve">les </w:t>
      </w:r>
      <w:r w:rsidR="0031393B">
        <w:rPr>
          <w:lang w:val="fr-CH"/>
        </w:rPr>
        <w:t>«</w:t>
      </w:r>
      <w:r w:rsidR="002316BB" w:rsidRPr="0089190C">
        <w:rPr>
          <w:lang w:val="fr-CH"/>
        </w:rPr>
        <w:t>liens familiaux</w:t>
      </w:r>
      <w:r w:rsidR="00364921" w:rsidRPr="0089190C">
        <w:rPr>
          <w:lang w:val="fr-CH"/>
        </w:rPr>
        <w:t>»</w:t>
      </w:r>
      <w:r w:rsidR="002316BB" w:rsidRPr="0089190C">
        <w:rPr>
          <w:lang w:val="fr-CH"/>
        </w:rPr>
        <w:t xml:space="preserve"> </w:t>
      </w:r>
      <w:r w:rsidR="00364921" w:rsidRPr="0089190C">
        <w:rPr>
          <w:lang w:val="fr-CH"/>
        </w:rPr>
        <w:t xml:space="preserve">aux personnes </w:t>
      </w:r>
      <w:r w:rsidR="00D87B0A" w:rsidRPr="0089190C">
        <w:rPr>
          <w:lang w:val="fr-CH"/>
        </w:rPr>
        <w:t>chez qui l’enfant est placé pendant la procédure d’adoption,</w:t>
      </w:r>
      <w:r w:rsidR="00995A2D" w:rsidRPr="0089190C">
        <w:rPr>
          <w:lang w:val="fr-CH"/>
        </w:rPr>
        <w:t xml:space="preserve"> cela signifie que l’enfant </w:t>
      </w:r>
      <w:r w:rsidR="00487B21" w:rsidRPr="0089190C">
        <w:rPr>
          <w:lang w:val="fr-CH"/>
        </w:rPr>
        <w:t xml:space="preserve">vit </w:t>
      </w:r>
      <w:r w:rsidR="00995A2D" w:rsidRPr="0089190C">
        <w:rPr>
          <w:lang w:val="fr-CH"/>
        </w:rPr>
        <w:t xml:space="preserve">avec ceux qui, </w:t>
      </w:r>
      <w:r w:rsidR="00A20470" w:rsidRPr="0089190C">
        <w:rPr>
          <w:lang w:val="fr-CH"/>
        </w:rPr>
        <w:t>dans les faits</w:t>
      </w:r>
      <w:r w:rsidR="00995A2D" w:rsidRPr="0089190C">
        <w:rPr>
          <w:lang w:val="fr-CH"/>
        </w:rPr>
        <w:t>, sont devenus sa famille</w:t>
      </w:r>
      <w:r w:rsidR="00A20470" w:rsidRPr="0089190C">
        <w:rPr>
          <w:lang w:val="fr-CH"/>
        </w:rPr>
        <w:t xml:space="preserve"> pendant deux ans</w:t>
      </w:r>
      <w:r w:rsidR="00995A2D" w:rsidRPr="0089190C">
        <w:rPr>
          <w:lang w:val="fr-CH"/>
        </w:rPr>
        <w:t>.</w:t>
      </w:r>
      <w:r w:rsidR="002C1B04">
        <w:rPr>
          <w:lang w:val="fr-CH"/>
        </w:rPr>
        <w:t xml:space="preserve"> 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14.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6D7B4D" w:rsidRPr="0089190C">
        <w:rPr>
          <w:b/>
          <w:lang w:val="fr-CH"/>
        </w:rPr>
        <w:t>Kotrane</w:t>
      </w:r>
      <w:r w:rsidR="006D7B4D" w:rsidRPr="0089190C">
        <w:rPr>
          <w:lang w:val="fr-CH"/>
        </w:rPr>
        <w:t xml:space="preserve"> </w:t>
      </w:r>
      <w:r w:rsidR="009D5F12" w:rsidRPr="0089190C">
        <w:rPr>
          <w:lang w:val="fr-CH"/>
        </w:rPr>
        <w:t>rappelle que</w:t>
      </w:r>
      <w:r w:rsidR="006D7B4D" w:rsidRPr="0089190C">
        <w:rPr>
          <w:lang w:val="fr-CH"/>
        </w:rPr>
        <w:t>,</w:t>
      </w:r>
      <w:r w:rsidR="009D5F12" w:rsidRPr="0089190C">
        <w:rPr>
          <w:lang w:val="fr-CH"/>
        </w:rPr>
        <w:t xml:space="preserve"> dans ses précédentes observations finales sur la mise en œuvre de la Convention par l’État partie </w:t>
      </w:r>
      <w:r w:rsidR="006D7B4D" w:rsidRPr="0089190C">
        <w:rPr>
          <w:lang w:val="fr-CH"/>
        </w:rPr>
        <w:t xml:space="preserve">(CRC/C/PRY/CO/3), </w:t>
      </w:r>
      <w:r w:rsidR="00042A32" w:rsidRPr="0089190C">
        <w:rPr>
          <w:lang w:val="fr-CH"/>
        </w:rPr>
        <w:t xml:space="preserve">le </w:t>
      </w:r>
      <w:r w:rsidR="007A2214" w:rsidRPr="0089190C">
        <w:rPr>
          <w:lang w:val="fr-CH"/>
        </w:rPr>
        <w:t>Comité</w:t>
      </w:r>
      <w:r w:rsidR="00042A32" w:rsidRPr="0089190C">
        <w:rPr>
          <w:lang w:val="fr-CH"/>
        </w:rPr>
        <w:t xml:space="preserve"> a</w:t>
      </w:r>
      <w:r w:rsidR="00801A02" w:rsidRPr="0089190C">
        <w:rPr>
          <w:lang w:val="fr-CH"/>
        </w:rPr>
        <w:t>vait</w:t>
      </w:r>
      <w:r w:rsidR="00042A32" w:rsidRPr="0089190C">
        <w:rPr>
          <w:lang w:val="fr-CH"/>
        </w:rPr>
        <w:t xml:space="preserve"> déjà demandé au Paraguay de modifier sa législation sur le placement préalable </w:t>
      </w:r>
      <w:r w:rsidR="00F927B1" w:rsidRPr="0089190C">
        <w:rPr>
          <w:lang w:val="fr-CH"/>
        </w:rPr>
        <w:t>pendant la procédure d’adoption</w:t>
      </w:r>
      <w:r w:rsidR="006D7B4D" w:rsidRPr="0089190C">
        <w:rPr>
          <w:lang w:val="fr-CH"/>
        </w:rPr>
        <w:t xml:space="preserve">. </w:t>
      </w:r>
      <w:r w:rsidR="00F927B1" w:rsidRPr="0089190C">
        <w:rPr>
          <w:lang w:val="fr-CH"/>
        </w:rPr>
        <w:t xml:space="preserve">Cela dit, le problème que </w:t>
      </w:r>
      <w:r w:rsidR="00927AA6" w:rsidRPr="0089190C">
        <w:rPr>
          <w:lang w:val="fr-CH"/>
        </w:rPr>
        <w:t xml:space="preserve">cette procédure </w:t>
      </w:r>
      <w:r w:rsidR="00F927B1" w:rsidRPr="0089190C">
        <w:rPr>
          <w:lang w:val="fr-CH"/>
        </w:rPr>
        <w:t xml:space="preserve">pose au regard du Protocole facultatif </w:t>
      </w:r>
      <w:r w:rsidR="00CF5B7C" w:rsidRPr="0089190C">
        <w:rPr>
          <w:lang w:val="fr-CH"/>
        </w:rPr>
        <w:t xml:space="preserve">n’est pas lié </w:t>
      </w:r>
      <w:r w:rsidR="00F927B1" w:rsidRPr="0089190C">
        <w:rPr>
          <w:lang w:val="fr-CH"/>
        </w:rPr>
        <w:t xml:space="preserve">au système d’adoption </w:t>
      </w:r>
      <w:r w:rsidR="00CF5B7C" w:rsidRPr="0089190C">
        <w:rPr>
          <w:lang w:val="fr-CH"/>
        </w:rPr>
        <w:t xml:space="preserve">mais au </w:t>
      </w:r>
      <w:r w:rsidR="00F927B1" w:rsidRPr="0089190C">
        <w:rPr>
          <w:lang w:val="fr-CH"/>
        </w:rPr>
        <w:t xml:space="preserve">droit pénal et </w:t>
      </w:r>
      <w:r w:rsidR="00CF5B7C" w:rsidRPr="0089190C">
        <w:rPr>
          <w:lang w:val="fr-CH"/>
        </w:rPr>
        <w:t xml:space="preserve">à </w:t>
      </w:r>
      <w:r w:rsidR="00F927B1" w:rsidRPr="0089190C">
        <w:rPr>
          <w:lang w:val="fr-CH"/>
        </w:rPr>
        <w:t>la prévention de la traite</w:t>
      </w:r>
      <w:r w:rsidR="006D7B4D" w:rsidRPr="0089190C">
        <w:rPr>
          <w:lang w:val="fr-CH"/>
        </w:rPr>
        <w:t xml:space="preserve">. </w:t>
      </w:r>
      <w:r w:rsidR="00E07D60" w:rsidRPr="0089190C">
        <w:rPr>
          <w:lang w:val="fr-CH"/>
        </w:rPr>
        <w:t xml:space="preserve">La question est de savoir quelle disposition pénale existe </w:t>
      </w:r>
      <w:r w:rsidR="009F208B" w:rsidRPr="0089190C">
        <w:rPr>
          <w:lang w:val="fr-CH"/>
        </w:rPr>
        <w:t>pour punir les personnes qui facilitent l’adoption illégale et la vente d’enfants</w:t>
      </w:r>
      <w:r w:rsidR="006D7B4D" w:rsidRPr="0089190C">
        <w:rPr>
          <w:lang w:val="fr-CH"/>
        </w:rPr>
        <w:t>.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15.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6D7B4D" w:rsidRPr="0089190C">
        <w:rPr>
          <w:b/>
          <w:lang w:val="fr-CH"/>
        </w:rPr>
        <w:t>Cardona Llorens</w:t>
      </w:r>
      <w:r w:rsidR="006D7B4D" w:rsidRPr="0089190C">
        <w:rPr>
          <w:lang w:val="fr-CH"/>
        </w:rPr>
        <w:t xml:space="preserve"> </w:t>
      </w:r>
      <w:r w:rsidR="006B34A3" w:rsidRPr="0089190C">
        <w:rPr>
          <w:lang w:val="fr-CH"/>
        </w:rPr>
        <w:t>note que</w:t>
      </w:r>
      <w:r w:rsidR="006D7B4D" w:rsidRPr="0089190C">
        <w:rPr>
          <w:lang w:val="fr-CH"/>
        </w:rPr>
        <w:t>,</w:t>
      </w:r>
      <w:r w:rsidR="006B34A3" w:rsidRPr="0089190C">
        <w:rPr>
          <w:lang w:val="fr-CH"/>
        </w:rPr>
        <w:t xml:space="preserve"> sur les </w:t>
      </w:r>
      <w:r w:rsidR="006D7B4D" w:rsidRPr="0089190C">
        <w:rPr>
          <w:lang w:val="fr-CH"/>
        </w:rPr>
        <w:t xml:space="preserve">540 </w:t>
      </w:r>
      <w:r w:rsidR="0031393B">
        <w:rPr>
          <w:lang w:val="fr-CH"/>
        </w:rPr>
        <w:t>«</w:t>
      </w:r>
      <w:r w:rsidR="006D7B4D" w:rsidRPr="0089190C">
        <w:rPr>
          <w:lang w:val="fr-CH"/>
        </w:rPr>
        <w:t>adoptions</w:t>
      </w:r>
      <w:r w:rsidR="0031393B">
        <w:rPr>
          <w:lang w:val="fr-CH"/>
        </w:rPr>
        <w:t>»</w:t>
      </w:r>
      <w:r w:rsidR="006D7B4D" w:rsidRPr="0089190C">
        <w:rPr>
          <w:lang w:val="fr-CH"/>
        </w:rPr>
        <w:t xml:space="preserve"> </w:t>
      </w:r>
      <w:r w:rsidR="0026789D" w:rsidRPr="0089190C">
        <w:rPr>
          <w:lang w:val="fr-CH"/>
        </w:rPr>
        <w:t xml:space="preserve">prononcées par décision de justice </w:t>
      </w:r>
      <w:r w:rsidR="005D432B" w:rsidRPr="0089190C">
        <w:rPr>
          <w:lang w:val="fr-CH"/>
        </w:rPr>
        <w:t xml:space="preserve">au cours des trois dernières années, seules 39 étaient de </w:t>
      </w:r>
      <w:r w:rsidR="007824E3" w:rsidRPr="0089190C">
        <w:rPr>
          <w:lang w:val="fr-CH"/>
        </w:rPr>
        <w:t xml:space="preserve">vraies </w:t>
      </w:r>
      <w:r w:rsidR="005D432B" w:rsidRPr="0089190C">
        <w:rPr>
          <w:lang w:val="fr-CH"/>
        </w:rPr>
        <w:t xml:space="preserve">adoptions, tandis que 500 </w:t>
      </w:r>
      <w:r w:rsidR="0026789D" w:rsidRPr="0089190C">
        <w:rPr>
          <w:lang w:val="fr-CH"/>
        </w:rPr>
        <w:t xml:space="preserve">concernaient </w:t>
      </w:r>
      <w:r w:rsidR="005D432B" w:rsidRPr="0089190C">
        <w:rPr>
          <w:lang w:val="fr-CH"/>
        </w:rPr>
        <w:t>des cas de placement préalable pendant la procédure d’adoption</w:t>
      </w:r>
      <w:r w:rsidR="006D7B4D" w:rsidRPr="0089190C">
        <w:rPr>
          <w:lang w:val="fr-CH"/>
        </w:rPr>
        <w:t xml:space="preserve">. </w:t>
      </w:r>
      <w:r w:rsidR="006B7990" w:rsidRPr="0089190C">
        <w:rPr>
          <w:lang w:val="fr-CH"/>
        </w:rPr>
        <w:t xml:space="preserve">Il demande pourquoi les tribunaux sont enclins </w:t>
      </w:r>
      <w:r w:rsidR="00513CB3" w:rsidRPr="0089190C">
        <w:rPr>
          <w:lang w:val="fr-CH"/>
        </w:rPr>
        <w:t xml:space="preserve">à choisir, </w:t>
      </w:r>
      <w:r w:rsidR="00295631" w:rsidRPr="0089190C">
        <w:rPr>
          <w:lang w:val="fr-CH"/>
        </w:rPr>
        <w:t xml:space="preserve">dans </w:t>
      </w:r>
      <w:r w:rsidR="00513CB3" w:rsidRPr="0089190C">
        <w:rPr>
          <w:lang w:val="fr-CH"/>
        </w:rPr>
        <w:t>90</w:t>
      </w:r>
      <w:r w:rsidR="0031393B">
        <w:rPr>
          <w:lang w:val="fr-CH"/>
        </w:rPr>
        <w:t> </w:t>
      </w:r>
      <w:r w:rsidR="00513CB3" w:rsidRPr="0089190C">
        <w:rPr>
          <w:lang w:val="fr-CH"/>
        </w:rPr>
        <w:t xml:space="preserve">% des cas, une solution </w:t>
      </w:r>
      <w:r w:rsidR="00B908C5" w:rsidRPr="0089190C">
        <w:rPr>
          <w:lang w:val="fr-CH"/>
        </w:rPr>
        <w:t>censée être très exceptionnelle</w:t>
      </w:r>
      <w:r w:rsidR="006D7B4D" w:rsidRPr="0089190C">
        <w:rPr>
          <w:lang w:val="fr-CH"/>
        </w:rPr>
        <w:t xml:space="preserve">. </w:t>
      </w:r>
      <w:r w:rsidR="00C41803" w:rsidRPr="0089190C">
        <w:rPr>
          <w:lang w:val="fr-CH"/>
        </w:rPr>
        <w:t xml:space="preserve">Il demande à cet égard dans quelle mesure l’intérêt supérieur de l’enfant est pris en considération. </w:t>
      </w:r>
      <w:r w:rsidR="00FD1B94" w:rsidRPr="0089190C">
        <w:rPr>
          <w:lang w:val="fr-CH"/>
        </w:rPr>
        <w:t>Quel contrôle est exercé par les organes judiciaires compétents</w:t>
      </w:r>
      <w:r w:rsidR="006D7B4D" w:rsidRPr="0089190C">
        <w:rPr>
          <w:lang w:val="fr-CH"/>
        </w:rPr>
        <w:t xml:space="preserve">? </w:t>
      </w:r>
      <w:r w:rsidR="00FD1B94" w:rsidRPr="0089190C">
        <w:rPr>
          <w:lang w:val="fr-CH"/>
        </w:rPr>
        <w:t>Il aimerait en particulier savoir si des enveloppes circulent pour influe</w:t>
      </w:r>
      <w:r w:rsidR="00F87D48" w:rsidRPr="0089190C">
        <w:rPr>
          <w:lang w:val="fr-CH"/>
        </w:rPr>
        <w:t>ncer les juges dans leurs décisions</w:t>
      </w:r>
      <w:r w:rsidR="00526A62" w:rsidRPr="0089190C">
        <w:rPr>
          <w:lang w:val="fr-CH"/>
        </w:rPr>
        <w:t>: quelles mesures l’État</w:t>
      </w:r>
      <w:r w:rsidR="00FD1B94" w:rsidRPr="0089190C">
        <w:rPr>
          <w:lang w:val="fr-CH"/>
        </w:rPr>
        <w:t xml:space="preserve"> partie prend-il</w:t>
      </w:r>
      <w:r w:rsidR="006D7B4D" w:rsidRPr="0089190C">
        <w:rPr>
          <w:lang w:val="fr-CH"/>
        </w:rPr>
        <w:t xml:space="preserve"> </w:t>
      </w:r>
      <w:r w:rsidR="00526A62" w:rsidRPr="0089190C">
        <w:rPr>
          <w:lang w:val="fr-CH"/>
        </w:rPr>
        <w:t>pour</w:t>
      </w:r>
      <w:r w:rsidR="005D5F73" w:rsidRPr="0089190C">
        <w:rPr>
          <w:lang w:val="fr-CH"/>
        </w:rPr>
        <w:t xml:space="preserve"> court-circuiter les ventes d’enfants dans lesquelles </w:t>
      </w:r>
      <w:r w:rsidR="00345A64" w:rsidRPr="0089190C">
        <w:rPr>
          <w:lang w:val="fr-CH"/>
        </w:rPr>
        <w:t xml:space="preserve">des membres de </w:t>
      </w:r>
      <w:r w:rsidR="005D5F73" w:rsidRPr="0089190C">
        <w:rPr>
          <w:lang w:val="fr-CH"/>
        </w:rPr>
        <w:t>l’appareil judiciaire pourrai</w:t>
      </w:r>
      <w:r w:rsidR="00345A64" w:rsidRPr="0089190C">
        <w:rPr>
          <w:lang w:val="fr-CH"/>
        </w:rPr>
        <w:t>en</w:t>
      </w:r>
      <w:r w:rsidR="005D5F73" w:rsidRPr="0089190C">
        <w:rPr>
          <w:lang w:val="fr-CH"/>
        </w:rPr>
        <w:t>t être impliqué</w:t>
      </w:r>
      <w:r w:rsidR="00730741" w:rsidRPr="0089190C">
        <w:rPr>
          <w:lang w:val="fr-CH"/>
        </w:rPr>
        <w:t>s</w:t>
      </w:r>
      <w:r w:rsidR="00943A25" w:rsidRPr="0089190C">
        <w:rPr>
          <w:lang w:val="fr-CH"/>
        </w:rPr>
        <w:t>?</w:t>
      </w:r>
      <w:r w:rsidR="005D5F73" w:rsidRPr="0089190C">
        <w:rPr>
          <w:lang w:val="fr-CH"/>
        </w:rPr>
        <w:t xml:space="preserve"> </w:t>
      </w:r>
    </w:p>
    <w:p w:rsidR="006D7B4D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16.</w:t>
      </w:r>
      <w:r w:rsidRPr="0089190C">
        <w:rPr>
          <w:lang w:val="fr-CH"/>
        </w:rPr>
        <w:tab/>
      </w:r>
      <w:r w:rsidR="0031393B">
        <w:rPr>
          <w:b/>
          <w:lang w:val="fr-CH"/>
        </w:rPr>
        <w:t>M</w:t>
      </w:r>
      <w:r w:rsidR="0031393B">
        <w:rPr>
          <w:b/>
          <w:vertAlign w:val="superscript"/>
          <w:lang w:val="fr-CH"/>
        </w:rPr>
        <w:t>me</w:t>
      </w:r>
      <w:r w:rsidR="00B67F4E" w:rsidRPr="0089190C">
        <w:rPr>
          <w:b/>
          <w:lang w:val="fr-CH"/>
        </w:rPr>
        <w:t xml:space="preserve"> </w:t>
      </w:r>
      <w:r w:rsidR="006D7B4D" w:rsidRPr="0089190C">
        <w:rPr>
          <w:b/>
          <w:lang w:val="fr-CH"/>
        </w:rPr>
        <w:t>Khazova</w:t>
      </w:r>
      <w:r w:rsidR="006D7B4D" w:rsidRPr="0089190C">
        <w:rPr>
          <w:lang w:val="fr-CH"/>
        </w:rPr>
        <w:t xml:space="preserve"> </w:t>
      </w:r>
      <w:r w:rsidR="002834E7" w:rsidRPr="0089190C">
        <w:rPr>
          <w:lang w:val="fr-CH"/>
        </w:rPr>
        <w:t xml:space="preserve">demande de quels moyens l’État partie s’est doté </w:t>
      </w:r>
      <w:r w:rsidR="00C33A89" w:rsidRPr="0089190C">
        <w:rPr>
          <w:lang w:val="fr-CH"/>
        </w:rPr>
        <w:t>pour suivre les enfants adoptés à l’étranger et surveiller leur situation</w:t>
      </w:r>
      <w:r w:rsidR="006D7B4D" w:rsidRPr="0089190C">
        <w:rPr>
          <w:lang w:val="fr-CH"/>
        </w:rPr>
        <w:t>.</w:t>
      </w:r>
    </w:p>
    <w:p w:rsidR="00297579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17.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6D7B4D" w:rsidRPr="0089190C">
        <w:rPr>
          <w:b/>
          <w:lang w:val="fr-CH"/>
        </w:rPr>
        <w:t>Zarate Fleitas</w:t>
      </w:r>
      <w:r w:rsidR="006D7B4D" w:rsidRPr="0089190C">
        <w:rPr>
          <w:lang w:val="fr-CH"/>
        </w:rPr>
        <w:t xml:space="preserve"> (Paraguay) </w:t>
      </w:r>
      <w:r w:rsidR="00D0742A" w:rsidRPr="0089190C">
        <w:rPr>
          <w:lang w:val="fr-CH"/>
        </w:rPr>
        <w:t>dit que le Code pénal définit comme traite ou vente d’enfants des actes de natures</w:t>
      </w:r>
      <w:r w:rsidR="00065006" w:rsidRPr="0089190C">
        <w:rPr>
          <w:lang w:val="fr-CH"/>
        </w:rPr>
        <w:t xml:space="preserve"> diverses</w:t>
      </w:r>
      <w:r w:rsidR="006D7B4D" w:rsidRPr="0089190C">
        <w:rPr>
          <w:lang w:val="fr-CH"/>
        </w:rPr>
        <w:t xml:space="preserve">. </w:t>
      </w:r>
      <w:r w:rsidR="00065006" w:rsidRPr="0089190C">
        <w:rPr>
          <w:lang w:val="fr-CH"/>
        </w:rPr>
        <w:t xml:space="preserve">Il </w:t>
      </w:r>
      <w:r w:rsidR="00D0742A" w:rsidRPr="0089190C">
        <w:rPr>
          <w:lang w:val="fr-CH"/>
        </w:rPr>
        <w:t xml:space="preserve">doit être modifié pour </w:t>
      </w:r>
      <w:r w:rsidR="00E51642" w:rsidRPr="0089190C">
        <w:rPr>
          <w:lang w:val="fr-CH"/>
        </w:rPr>
        <w:t xml:space="preserve">que </w:t>
      </w:r>
      <w:r w:rsidR="00D0742A" w:rsidRPr="0089190C">
        <w:rPr>
          <w:lang w:val="fr-CH"/>
        </w:rPr>
        <w:t>tous les actes de cette nature</w:t>
      </w:r>
      <w:r w:rsidR="006D7B4D" w:rsidRPr="0089190C">
        <w:rPr>
          <w:lang w:val="fr-CH"/>
        </w:rPr>
        <w:t xml:space="preserve">, </w:t>
      </w:r>
      <w:r w:rsidR="00065006" w:rsidRPr="0089190C">
        <w:rPr>
          <w:lang w:val="fr-CH"/>
        </w:rPr>
        <w:t>y compris la violation des lois relatives à l’adoption</w:t>
      </w:r>
      <w:r w:rsidR="00E51642" w:rsidRPr="0089190C">
        <w:rPr>
          <w:lang w:val="fr-CH"/>
        </w:rPr>
        <w:t>, soient sanctionnés</w:t>
      </w:r>
      <w:r w:rsidR="006D7B4D" w:rsidRPr="0089190C">
        <w:rPr>
          <w:lang w:val="fr-CH"/>
        </w:rPr>
        <w:t>.</w:t>
      </w:r>
      <w:r w:rsidR="000C22D3" w:rsidRPr="0089190C">
        <w:rPr>
          <w:lang w:val="fr-CH"/>
        </w:rPr>
        <w:t xml:space="preserve"> Pour ce qui est du placement préalable </w:t>
      </w:r>
      <w:r w:rsidR="00240049" w:rsidRPr="0089190C">
        <w:rPr>
          <w:lang w:val="fr-CH"/>
        </w:rPr>
        <w:t>pendant la procédure d’adoption que les tribunaux continuent d’autoriser</w:t>
      </w:r>
      <w:r w:rsidR="006D7B4D" w:rsidRPr="0089190C">
        <w:rPr>
          <w:lang w:val="fr-CH"/>
        </w:rPr>
        <w:t xml:space="preserve">, </w:t>
      </w:r>
      <w:r w:rsidR="00240049" w:rsidRPr="0089190C">
        <w:rPr>
          <w:lang w:val="fr-CH"/>
        </w:rPr>
        <w:t xml:space="preserve">M. Zarate Fleitas dit que l’État partie a accepté les recommandations du </w:t>
      </w:r>
      <w:r w:rsidR="007A2214" w:rsidRPr="0089190C">
        <w:rPr>
          <w:lang w:val="fr-CH"/>
        </w:rPr>
        <w:t>Comité</w:t>
      </w:r>
      <w:r w:rsidR="00240049" w:rsidRPr="0089190C">
        <w:rPr>
          <w:lang w:val="fr-CH"/>
        </w:rPr>
        <w:t xml:space="preserve"> en </w:t>
      </w:r>
      <w:r w:rsidR="00885288" w:rsidRPr="0089190C">
        <w:rPr>
          <w:lang w:val="fr-CH"/>
        </w:rPr>
        <w:t>2010 et que deux projets de modification de la loi sont en cours d’examen</w:t>
      </w:r>
      <w:r w:rsidR="0046191E" w:rsidRPr="0089190C">
        <w:rPr>
          <w:lang w:val="fr-CH"/>
        </w:rPr>
        <w:t xml:space="preserve">. </w:t>
      </w:r>
      <w:r w:rsidR="00E51642" w:rsidRPr="0089190C">
        <w:rPr>
          <w:lang w:val="fr-CH"/>
        </w:rPr>
        <w:t>S’agissant du contrôle des adoptions international</w:t>
      </w:r>
      <w:r w:rsidR="00E65C35" w:rsidRPr="0089190C">
        <w:rPr>
          <w:lang w:val="fr-CH"/>
        </w:rPr>
        <w:t>e</w:t>
      </w:r>
      <w:r w:rsidR="0031393B">
        <w:rPr>
          <w:lang w:val="fr-CH"/>
        </w:rPr>
        <w:t xml:space="preserve">s, </w:t>
      </w:r>
      <w:r w:rsidR="00E51642" w:rsidRPr="0089190C">
        <w:rPr>
          <w:lang w:val="fr-CH"/>
        </w:rPr>
        <w:t xml:space="preserve">le Centre de l’adoption </w:t>
      </w:r>
      <w:r w:rsidR="00E65C35" w:rsidRPr="0089190C">
        <w:rPr>
          <w:lang w:val="fr-CH"/>
        </w:rPr>
        <w:t xml:space="preserve">et ses </w:t>
      </w:r>
      <w:r w:rsidR="00801A02" w:rsidRPr="0089190C">
        <w:rPr>
          <w:lang w:val="fr-CH"/>
        </w:rPr>
        <w:t xml:space="preserve">partenaires </w:t>
      </w:r>
      <w:r w:rsidR="00E65C35" w:rsidRPr="0089190C">
        <w:rPr>
          <w:lang w:val="fr-CH"/>
        </w:rPr>
        <w:t xml:space="preserve">dans d’autres pays ont mis en place des mécanismes spéciaux de suivi </w:t>
      </w:r>
      <w:r w:rsidR="00877213" w:rsidRPr="0089190C">
        <w:rPr>
          <w:lang w:val="fr-CH"/>
        </w:rPr>
        <w:t>bilatéraux pour suivre la situation des enfants adoptés à l’étranger</w:t>
      </w:r>
      <w:r w:rsidR="006D7B4D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18.</w:t>
      </w:r>
      <w:r w:rsidRPr="0089190C">
        <w:rPr>
          <w:lang w:val="fr-CH"/>
        </w:rPr>
        <w:tab/>
      </w:r>
      <w:r w:rsidR="00B72225" w:rsidRPr="0089190C">
        <w:rPr>
          <w:b/>
          <w:lang w:val="fr-CH"/>
        </w:rPr>
        <w:t>M</w:t>
      </w:r>
      <w:r w:rsidR="00B72225" w:rsidRPr="0031393B">
        <w:rPr>
          <w:b/>
          <w:vertAlign w:val="superscript"/>
          <w:lang w:val="fr-CH"/>
        </w:rPr>
        <w:t>me</w:t>
      </w:r>
      <w:r w:rsidR="00B72225" w:rsidRPr="0089190C">
        <w:rPr>
          <w:b/>
          <w:lang w:val="fr-CH"/>
        </w:rPr>
        <w:t xml:space="preserve"> </w:t>
      </w:r>
      <w:r w:rsidR="00152524" w:rsidRPr="0089190C">
        <w:rPr>
          <w:b/>
          <w:lang w:val="fr-CH"/>
        </w:rPr>
        <w:t>Peña</w:t>
      </w:r>
      <w:r w:rsidR="00152524" w:rsidRPr="0089190C">
        <w:rPr>
          <w:lang w:val="fr-CH"/>
        </w:rPr>
        <w:t xml:space="preserve"> (Paraguay) </w:t>
      </w:r>
      <w:r w:rsidR="00881C4E" w:rsidRPr="0089190C">
        <w:rPr>
          <w:lang w:val="fr-CH"/>
        </w:rPr>
        <w:t>dit que la loi sur l’adoption a</w:t>
      </w:r>
      <w:r w:rsidR="000A0D7E" w:rsidRPr="0089190C">
        <w:rPr>
          <w:lang w:val="fr-CH"/>
        </w:rPr>
        <w:t>,</w:t>
      </w:r>
      <w:r w:rsidR="00881C4E" w:rsidRPr="0089190C">
        <w:rPr>
          <w:lang w:val="fr-CH"/>
        </w:rPr>
        <w:t xml:space="preserve"> </w:t>
      </w:r>
      <w:r w:rsidR="0040096B" w:rsidRPr="0089190C">
        <w:rPr>
          <w:lang w:val="fr-CH"/>
        </w:rPr>
        <w:t>dans les faits</w:t>
      </w:r>
      <w:r w:rsidR="000A0D7E" w:rsidRPr="0089190C">
        <w:rPr>
          <w:lang w:val="fr-CH"/>
        </w:rPr>
        <w:t>,</w:t>
      </w:r>
      <w:r w:rsidR="0040096B" w:rsidRPr="0089190C">
        <w:rPr>
          <w:lang w:val="fr-CH"/>
        </w:rPr>
        <w:t xml:space="preserve"> mis un terme aux procédures d’adoption internationale illégales, assimilables à des ventes d’enfants</w:t>
      </w:r>
      <w:r w:rsidR="00152524" w:rsidRPr="0089190C">
        <w:rPr>
          <w:lang w:val="fr-CH"/>
        </w:rPr>
        <w:t xml:space="preserve">. </w:t>
      </w:r>
      <w:r w:rsidR="000A0D7E" w:rsidRPr="0089190C">
        <w:rPr>
          <w:lang w:val="fr-CH"/>
        </w:rPr>
        <w:t xml:space="preserve">Il n’y a plus de lien direct entre les </w:t>
      </w:r>
      <w:r w:rsidR="00C8101B" w:rsidRPr="0089190C">
        <w:rPr>
          <w:lang w:val="fr-CH"/>
        </w:rPr>
        <w:t xml:space="preserve">parents candidats à l’adoption et les personnes souhaitant </w:t>
      </w:r>
      <w:r w:rsidR="00827FC3" w:rsidRPr="0089190C">
        <w:rPr>
          <w:lang w:val="fr-CH"/>
        </w:rPr>
        <w:t>confier leur enfant à l’adoption</w:t>
      </w:r>
      <w:r w:rsidR="00152524" w:rsidRPr="0089190C">
        <w:rPr>
          <w:lang w:val="fr-CH"/>
        </w:rPr>
        <w:t xml:space="preserve">; </w:t>
      </w:r>
      <w:r w:rsidR="00827FC3" w:rsidRPr="0089190C">
        <w:rPr>
          <w:lang w:val="fr-CH"/>
        </w:rPr>
        <w:t xml:space="preserve">toutes les demandes d’adoption, y compris en vue de l’adoption internationale, </w:t>
      </w:r>
      <w:r w:rsidR="00F81041" w:rsidRPr="0089190C">
        <w:rPr>
          <w:lang w:val="fr-CH"/>
        </w:rPr>
        <w:t>sont traité</w:t>
      </w:r>
      <w:r w:rsidR="006472F0" w:rsidRPr="0089190C">
        <w:rPr>
          <w:lang w:val="fr-CH"/>
        </w:rPr>
        <w:t>e</w:t>
      </w:r>
      <w:r w:rsidR="00F81041" w:rsidRPr="0089190C">
        <w:rPr>
          <w:lang w:val="fr-CH"/>
        </w:rPr>
        <w:t>s au Paraguay par le Centre de l’adoption</w:t>
      </w:r>
      <w:r w:rsidR="00152524" w:rsidRPr="0089190C">
        <w:rPr>
          <w:lang w:val="fr-CH"/>
        </w:rPr>
        <w:t xml:space="preserve">. </w:t>
      </w:r>
      <w:r w:rsidR="006472F0" w:rsidRPr="0089190C">
        <w:rPr>
          <w:lang w:val="fr-CH"/>
        </w:rPr>
        <w:t>Les organismes chargés d</w:t>
      </w:r>
      <w:r w:rsidR="00FC7908" w:rsidRPr="0089190C">
        <w:rPr>
          <w:lang w:val="fr-CH"/>
        </w:rPr>
        <w:t>e l’adoption n’interviennent pas</w:t>
      </w:r>
      <w:r w:rsidR="006472F0" w:rsidRPr="0089190C">
        <w:rPr>
          <w:lang w:val="fr-CH"/>
        </w:rPr>
        <w:t xml:space="preserve"> dans la procédure. Le Centre </w:t>
      </w:r>
      <w:r w:rsidR="00FC7908" w:rsidRPr="0089190C">
        <w:rPr>
          <w:lang w:val="fr-CH"/>
        </w:rPr>
        <w:t xml:space="preserve">soumet </w:t>
      </w:r>
      <w:r w:rsidR="006472F0" w:rsidRPr="0089190C">
        <w:rPr>
          <w:lang w:val="fr-CH"/>
        </w:rPr>
        <w:t xml:space="preserve">les demandes d’adoption, </w:t>
      </w:r>
      <w:r w:rsidR="00BF7C5A" w:rsidRPr="0089190C">
        <w:rPr>
          <w:lang w:val="fr-CH"/>
        </w:rPr>
        <w:t xml:space="preserve">dont </w:t>
      </w:r>
      <w:r w:rsidR="006472F0" w:rsidRPr="0089190C">
        <w:rPr>
          <w:lang w:val="fr-CH"/>
        </w:rPr>
        <w:t xml:space="preserve">les demandes </w:t>
      </w:r>
      <w:r w:rsidR="00FC7908" w:rsidRPr="0089190C">
        <w:rPr>
          <w:lang w:val="fr-CH"/>
        </w:rPr>
        <w:t xml:space="preserve">émanant </w:t>
      </w:r>
      <w:r w:rsidR="006472F0" w:rsidRPr="0089190C">
        <w:rPr>
          <w:lang w:val="fr-CH"/>
        </w:rPr>
        <w:t>de l’étranger, aux tribunaux</w:t>
      </w:r>
      <w:r w:rsidR="005223F8" w:rsidRPr="0089190C">
        <w:rPr>
          <w:lang w:val="fr-CH"/>
        </w:rPr>
        <w:t>, qui les transmet</w:t>
      </w:r>
      <w:r w:rsidR="00BF7C5A" w:rsidRPr="0089190C">
        <w:rPr>
          <w:lang w:val="fr-CH"/>
        </w:rPr>
        <w:t>tent</w:t>
      </w:r>
      <w:r w:rsidR="005223F8" w:rsidRPr="0089190C">
        <w:rPr>
          <w:lang w:val="fr-CH"/>
        </w:rPr>
        <w:t xml:space="preserve"> </w:t>
      </w:r>
      <w:r w:rsidR="00FC7908" w:rsidRPr="0089190C">
        <w:rPr>
          <w:lang w:val="fr-CH"/>
        </w:rPr>
        <w:t xml:space="preserve">aux tribunaux nationaux </w:t>
      </w:r>
      <w:r w:rsidR="00BF7C5A" w:rsidRPr="0089190C">
        <w:rPr>
          <w:lang w:val="fr-CH"/>
        </w:rPr>
        <w:t xml:space="preserve">des </w:t>
      </w:r>
      <w:r w:rsidR="00FC7908" w:rsidRPr="0089190C">
        <w:rPr>
          <w:lang w:val="fr-CH"/>
        </w:rPr>
        <w:t xml:space="preserve">pays </w:t>
      </w:r>
      <w:r w:rsidR="00BF7C5A" w:rsidRPr="0089190C">
        <w:rPr>
          <w:lang w:val="fr-CH"/>
        </w:rPr>
        <w:t>demandeurs</w:t>
      </w:r>
      <w:r w:rsidR="00152524" w:rsidRPr="0089190C">
        <w:rPr>
          <w:lang w:val="fr-CH"/>
        </w:rPr>
        <w:t>.</w:t>
      </w:r>
      <w:r w:rsidR="00BF7C5A" w:rsidRPr="0089190C">
        <w:rPr>
          <w:lang w:val="fr-CH"/>
        </w:rPr>
        <w:t xml:space="preserve"> L’adoption internationale n’est ouverte qu’aux pays </w:t>
      </w:r>
      <w:r w:rsidR="00E84B21" w:rsidRPr="0089190C">
        <w:rPr>
          <w:lang w:val="fr-CH"/>
        </w:rPr>
        <w:t xml:space="preserve">parties à </w:t>
      </w:r>
      <w:r w:rsidR="00BF7C5A" w:rsidRPr="0089190C">
        <w:rPr>
          <w:lang w:val="fr-CH"/>
        </w:rPr>
        <w:t xml:space="preserve">la Convention de </w:t>
      </w:r>
      <w:r w:rsidR="0031393B" w:rsidRPr="0089190C">
        <w:rPr>
          <w:lang w:val="fr-CH"/>
        </w:rPr>
        <w:t>L</w:t>
      </w:r>
      <w:r w:rsidR="00BF7C5A" w:rsidRPr="0089190C">
        <w:rPr>
          <w:lang w:val="fr-CH"/>
        </w:rPr>
        <w:t>a Haye sur la protection des enfants et la coopération en matière d’adoption internationale</w:t>
      </w:r>
      <w:r w:rsidR="00152524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19.</w:t>
      </w:r>
      <w:r w:rsidRPr="0089190C">
        <w:rPr>
          <w:lang w:val="fr-CH"/>
        </w:rPr>
        <w:tab/>
      </w:r>
      <w:r w:rsidR="00457A61" w:rsidRPr="0089190C">
        <w:rPr>
          <w:lang w:val="fr-CH"/>
        </w:rPr>
        <w:t>Rien n’indique que</w:t>
      </w:r>
      <w:r w:rsidR="00590836" w:rsidRPr="0089190C">
        <w:rPr>
          <w:lang w:val="fr-CH"/>
        </w:rPr>
        <w:t xml:space="preserve"> </w:t>
      </w:r>
      <w:r w:rsidR="00325A3F" w:rsidRPr="0089190C">
        <w:rPr>
          <w:lang w:val="fr-CH"/>
        </w:rPr>
        <w:t xml:space="preserve">les </w:t>
      </w:r>
      <w:r w:rsidR="00801A02" w:rsidRPr="0089190C">
        <w:rPr>
          <w:lang w:val="fr-CH"/>
        </w:rPr>
        <w:t xml:space="preserve">mises </w:t>
      </w:r>
      <w:r w:rsidR="00766B54" w:rsidRPr="0089190C">
        <w:rPr>
          <w:lang w:val="fr-CH"/>
        </w:rPr>
        <w:t>sous tutelle</w:t>
      </w:r>
      <w:r w:rsidR="00590836" w:rsidRPr="0089190C">
        <w:rPr>
          <w:lang w:val="fr-CH"/>
        </w:rPr>
        <w:t xml:space="preserve"> dissimule</w:t>
      </w:r>
      <w:r w:rsidR="00325A3F" w:rsidRPr="0089190C">
        <w:rPr>
          <w:lang w:val="fr-CH"/>
        </w:rPr>
        <w:t>nt</w:t>
      </w:r>
      <w:r w:rsidR="00590836" w:rsidRPr="0089190C">
        <w:rPr>
          <w:lang w:val="fr-CH"/>
        </w:rPr>
        <w:t xml:space="preserve"> des cas de traite d’enfants</w:t>
      </w:r>
      <w:r w:rsidR="00152524" w:rsidRPr="0089190C">
        <w:rPr>
          <w:lang w:val="fr-CH"/>
        </w:rPr>
        <w:t xml:space="preserve">. </w:t>
      </w:r>
      <w:r w:rsidR="00590836" w:rsidRPr="0089190C">
        <w:rPr>
          <w:lang w:val="fr-CH"/>
        </w:rPr>
        <w:t xml:space="preserve">C’est le Conseil national de l’enfance </w:t>
      </w:r>
      <w:r w:rsidR="00D85C6C" w:rsidRPr="0089190C">
        <w:rPr>
          <w:lang w:val="fr-CH"/>
        </w:rPr>
        <w:t xml:space="preserve">et </w:t>
      </w:r>
      <w:r w:rsidR="003B50C3" w:rsidRPr="0089190C">
        <w:rPr>
          <w:lang w:val="fr-CH"/>
        </w:rPr>
        <w:t>de l’adolescence qui est chargé</w:t>
      </w:r>
      <w:r w:rsidR="00590836" w:rsidRPr="0089190C">
        <w:rPr>
          <w:lang w:val="fr-CH"/>
        </w:rPr>
        <w:t xml:space="preserve"> de traiter </w:t>
      </w:r>
      <w:r w:rsidR="00510813" w:rsidRPr="0089190C">
        <w:rPr>
          <w:lang w:val="fr-CH"/>
        </w:rPr>
        <w:t>les demandes correspond</w:t>
      </w:r>
      <w:r w:rsidR="00766B54" w:rsidRPr="0089190C">
        <w:rPr>
          <w:lang w:val="fr-CH"/>
        </w:rPr>
        <w:t>antes</w:t>
      </w:r>
      <w:r w:rsidR="00152524" w:rsidRPr="0089190C">
        <w:rPr>
          <w:lang w:val="fr-CH"/>
        </w:rPr>
        <w:t xml:space="preserve">. </w:t>
      </w:r>
      <w:r w:rsidR="003B50C3" w:rsidRPr="0089190C">
        <w:rPr>
          <w:lang w:val="fr-CH"/>
        </w:rPr>
        <w:t xml:space="preserve">Compte tenu du lien possible </w:t>
      </w:r>
      <w:r w:rsidR="003F7606" w:rsidRPr="0089190C">
        <w:rPr>
          <w:lang w:val="fr-CH"/>
        </w:rPr>
        <w:t xml:space="preserve">que </w:t>
      </w:r>
      <w:r w:rsidR="00CE3044" w:rsidRPr="0089190C">
        <w:rPr>
          <w:lang w:val="fr-CH"/>
        </w:rPr>
        <w:t xml:space="preserve">ces placements </w:t>
      </w:r>
      <w:r w:rsidR="003F7606" w:rsidRPr="0089190C">
        <w:rPr>
          <w:lang w:val="fr-CH"/>
        </w:rPr>
        <w:t xml:space="preserve">peuvent avoir </w:t>
      </w:r>
      <w:r w:rsidR="003B50C3" w:rsidRPr="0089190C">
        <w:rPr>
          <w:lang w:val="fr-CH"/>
        </w:rPr>
        <w:t xml:space="preserve">avec la pratique du </w:t>
      </w:r>
      <w:r w:rsidR="00152524" w:rsidRPr="0089190C">
        <w:rPr>
          <w:i/>
          <w:lang w:val="fr-CH"/>
        </w:rPr>
        <w:t>criadazgo</w:t>
      </w:r>
      <w:r w:rsidR="00152524" w:rsidRPr="0089190C">
        <w:rPr>
          <w:lang w:val="fr-CH"/>
        </w:rPr>
        <w:t xml:space="preserve"> </w:t>
      </w:r>
      <w:r w:rsidR="0031393B">
        <w:rPr>
          <w:lang w:val="fr-CH"/>
        </w:rPr>
        <w:t>–</w:t>
      </w:r>
      <w:r w:rsidR="00152524" w:rsidRPr="0089190C">
        <w:rPr>
          <w:lang w:val="fr-CH"/>
        </w:rPr>
        <w:t xml:space="preserve"> </w:t>
      </w:r>
      <w:r w:rsidR="003B50C3" w:rsidRPr="0089190C">
        <w:rPr>
          <w:lang w:val="fr-CH"/>
        </w:rPr>
        <w:t>consistant à employer des enfants à des tâches domestiques en échange du gîte, du couvert et, parfois, d’une éducation élémentaire</w:t>
      </w:r>
      <w:r w:rsidR="0031393B">
        <w:rPr>
          <w:lang w:val="fr-CH"/>
        </w:rPr>
        <w:t xml:space="preserve"> –</w:t>
      </w:r>
      <w:r w:rsidR="003B50C3" w:rsidRPr="0089190C">
        <w:rPr>
          <w:lang w:val="fr-CH"/>
        </w:rPr>
        <w:t xml:space="preserve"> les demandes de </w:t>
      </w:r>
      <w:r w:rsidR="003F7606" w:rsidRPr="0089190C">
        <w:rPr>
          <w:lang w:val="fr-CH"/>
        </w:rPr>
        <w:t xml:space="preserve">mise sous tutelle </w:t>
      </w:r>
      <w:r w:rsidR="003B50C3" w:rsidRPr="0089190C">
        <w:rPr>
          <w:lang w:val="fr-CH"/>
        </w:rPr>
        <w:t>sont dûment</w:t>
      </w:r>
      <w:r w:rsidR="00152524" w:rsidRPr="0089190C">
        <w:rPr>
          <w:lang w:val="fr-CH"/>
        </w:rPr>
        <w:t xml:space="preserve"> </w:t>
      </w:r>
      <w:r w:rsidR="00881CE3" w:rsidRPr="0089190C">
        <w:rPr>
          <w:lang w:val="fr-CH"/>
        </w:rPr>
        <w:t>évaluées, analysées et suivies par des tribunaux spéciaux</w:t>
      </w:r>
      <w:r w:rsidR="00152524" w:rsidRPr="0089190C">
        <w:rPr>
          <w:lang w:val="fr-CH"/>
        </w:rPr>
        <w:t xml:space="preserve">. </w:t>
      </w:r>
      <w:r w:rsidR="00615147" w:rsidRPr="0089190C">
        <w:rPr>
          <w:lang w:val="fr-CH"/>
        </w:rPr>
        <w:t xml:space="preserve">Certains </w:t>
      </w:r>
      <w:r w:rsidR="00CE3044" w:rsidRPr="0089190C">
        <w:rPr>
          <w:lang w:val="fr-CH"/>
        </w:rPr>
        <w:t xml:space="preserve">tuteurs </w:t>
      </w:r>
      <w:r w:rsidR="002420A3" w:rsidRPr="0089190C">
        <w:rPr>
          <w:lang w:val="fr-CH"/>
        </w:rPr>
        <w:t xml:space="preserve">potentiels </w:t>
      </w:r>
      <w:r w:rsidR="00D85C6C" w:rsidRPr="0089190C">
        <w:rPr>
          <w:lang w:val="fr-CH"/>
        </w:rPr>
        <w:t xml:space="preserve">présentent de telles demandes en vue de </w:t>
      </w:r>
      <w:r w:rsidR="009C634B" w:rsidRPr="0089190C">
        <w:rPr>
          <w:lang w:val="fr-CH"/>
        </w:rPr>
        <w:t xml:space="preserve">prendre en charge </w:t>
      </w:r>
      <w:r w:rsidR="00D85C6C" w:rsidRPr="0089190C">
        <w:rPr>
          <w:lang w:val="fr-CH"/>
        </w:rPr>
        <w:t xml:space="preserve">un enfant, tandis que d’autres le font en vue de </w:t>
      </w:r>
      <w:r w:rsidR="002420A3" w:rsidRPr="0089190C">
        <w:rPr>
          <w:lang w:val="fr-CH"/>
        </w:rPr>
        <w:t>l’</w:t>
      </w:r>
      <w:r w:rsidR="00D85C6C" w:rsidRPr="0089190C">
        <w:rPr>
          <w:lang w:val="fr-CH"/>
        </w:rPr>
        <w:t>adopter</w:t>
      </w:r>
      <w:r w:rsidR="00152524" w:rsidRPr="0089190C">
        <w:rPr>
          <w:lang w:val="fr-CH"/>
        </w:rPr>
        <w:t xml:space="preserve">. </w:t>
      </w:r>
      <w:r w:rsidR="00D85C6C" w:rsidRPr="0089190C">
        <w:rPr>
          <w:lang w:val="fr-CH"/>
        </w:rPr>
        <w:t xml:space="preserve">Le placement préalable pendant la procédure d’adoption doit être évité du fait qu’il peut compromettre le droit de l’enfant à </w:t>
      </w:r>
      <w:r w:rsidR="006B5197" w:rsidRPr="0089190C">
        <w:rPr>
          <w:lang w:val="fr-CH"/>
        </w:rPr>
        <w:t>l’</w:t>
      </w:r>
      <w:r w:rsidR="00D85C6C" w:rsidRPr="0089190C">
        <w:rPr>
          <w:lang w:val="fr-CH"/>
        </w:rPr>
        <w:t>identité</w:t>
      </w:r>
      <w:r w:rsidR="00152524" w:rsidRPr="0089190C">
        <w:rPr>
          <w:lang w:val="fr-CH"/>
        </w:rPr>
        <w:t xml:space="preserve">; </w:t>
      </w:r>
      <w:r w:rsidR="002502F9" w:rsidRPr="0089190C">
        <w:rPr>
          <w:lang w:val="fr-CH"/>
        </w:rPr>
        <w:t xml:space="preserve">les autorités nationales jugent très important de veiller à ce que les enfants </w:t>
      </w:r>
      <w:r w:rsidR="00BC5C93" w:rsidRPr="0089190C">
        <w:rPr>
          <w:lang w:val="fr-CH"/>
        </w:rPr>
        <w:t xml:space="preserve">conservent </w:t>
      </w:r>
      <w:r w:rsidR="002502F9" w:rsidRPr="0089190C">
        <w:rPr>
          <w:lang w:val="fr-CH"/>
        </w:rPr>
        <w:t>leurs liens familiaux</w:t>
      </w:r>
      <w:r w:rsidR="00152524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20.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Aguirre</w:t>
      </w:r>
      <w:r w:rsidR="00152524" w:rsidRPr="0089190C">
        <w:rPr>
          <w:lang w:val="fr-CH"/>
        </w:rPr>
        <w:t xml:space="preserve"> (Paraguay) </w:t>
      </w:r>
      <w:r w:rsidR="00EE4819" w:rsidRPr="0089190C">
        <w:rPr>
          <w:lang w:val="fr-CH"/>
        </w:rPr>
        <w:t xml:space="preserve">dit que, lorsque la démocratie a été rétablie, </w:t>
      </w:r>
      <w:r w:rsidR="000000D3" w:rsidRPr="0089190C">
        <w:rPr>
          <w:lang w:val="fr-CH"/>
        </w:rPr>
        <w:t xml:space="preserve">le Paraguay a introduit des </w:t>
      </w:r>
      <w:r w:rsidR="00EE4819" w:rsidRPr="0089190C">
        <w:rPr>
          <w:lang w:val="fr-CH"/>
        </w:rPr>
        <w:t xml:space="preserve">politiques </w:t>
      </w:r>
      <w:r w:rsidR="000000D3" w:rsidRPr="0089190C">
        <w:rPr>
          <w:lang w:val="fr-CH"/>
        </w:rPr>
        <w:t xml:space="preserve">portant interdiction de </w:t>
      </w:r>
      <w:r w:rsidR="00EE4819" w:rsidRPr="0089190C">
        <w:rPr>
          <w:lang w:val="fr-CH"/>
        </w:rPr>
        <w:t>l’adoption internationale</w:t>
      </w:r>
      <w:r w:rsidR="00152524" w:rsidRPr="0089190C">
        <w:rPr>
          <w:lang w:val="fr-CH"/>
        </w:rPr>
        <w:t xml:space="preserve">. </w:t>
      </w:r>
      <w:r w:rsidR="00EE4819" w:rsidRPr="0089190C">
        <w:rPr>
          <w:lang w:val="fr-CH"/>
        </w:rPr>
        <w:t>Auparavant</w:t>
      </w:r>
      <w:r w:rsidR="00152524" w:rsidRPr="0089190C">
        <w:rPr>
          <w:lang w:val="fr-CH"/>
        </w:rPr>
        <w:t xml:space="preserve">, </w:t>
      </w:r>
      <w:r w:rsidR="00EE4819" w:rsidRPr="0089190C">
        <w:rPr>
          <w:lang w:val="fr-CH"/>
        </w:rPr>
        <w:t xml:space="preserve">l’adoption internationale était une activité lucrative, et </w:t>
      </w:r>
      <w:r w:rsidR="005F0210" w:rsidRPr="0089190C">
        <w:rPr>
          <w:lang w:val="fr-CH"/>
        </w:rPr>
        <w:t xml:space="preserve">environ </w:t>
      </w:r>
      <w:r w:rsidR="00EE4819" w:rsidRPr="0089190C">
        <w:rPr>
          <w:lang w:val="fr-CH"/>
        </w:rPr>
        <w:t>3 000 familles y recouraient chaque année</w:t>
      </w:r>
      <w:r w:rsidR="00152524" w:rsidRPr="0089190C">
        <w:rPr>
          <w:lang w:val="fr-CH"/>
        </w:rPr>
        <w:t xml:space="preserve">; </w:t>
      </w:r>
      <w:r w:rsidR="00EE4819" w:rsidRPr="0089190C">
        <w:rPr>
          <w:lang w:val="fr-CH"/>
        </w:rPr>
        <w:t xml:space="preserve">M. Aguirre </w:t>
      </w:r>
      <w:r w:rsidR="005F0210" w:rsidRPr="0089190C">
        <w:rPr>
          <w:lang w:val="fr-CH"/>
        </w:rPr>
        <w:t>indique fièrement</w:t>
      </w:r>
      <w:r w:rsidR="00EE4819" w:rsidRPr="0089190C">
        <w:rPr>
          <w:lang w:val="fr-CH"/>
        </w:rPr>
        <w:t xml:space="preserve"> </w:t>
      </w:r>
      <w:r w:rsidR="00CC0A1D" w:rsidRPr="0089190C">
        <w:rPr>
          <w:lang w:val="fr-CH"/>
        </w:rPr>
        <w:t xml:space="preserve">que l’on n’en dénombre </w:t>
      </w:r>
      <w:r w:rsidR="00EE4819" w:rsidRPr="0089190C">
        <w:rPr>
          <w:lang w:val="fr-CH"/>
        </w:rPr>
        <w:t>désormais plus aucun cas</w:t>
      </w:r>
      <w:r w:rsidR="00152524" w:rsidRPr="0089190C">
        <w:rPr>
          <w:lang w:val="fr-CH"/>
        </w:rPr>
        <w:t xml:space="preserve">. </w:t>
      </w:r>
      <w:r w:rsidR="00CC0A1D" w:rsidRPr="0089190C">
        <w:rPr>
          <w:lang w:val="fr-CH"/>
        </w:rPr>
        <w:t xml:space="preserve">Des mesures ont été prises pour accroître le nombre d’adoptions nationales, mais la législation applicable est très stricte. 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21.</w:t>
      </w:r>
      <w:r w:rsidRPr="0089190C">
        <w:rPr>
          <w:lang w:val="fr-CH"/>
        </w:rPr>
        <w:tab/>
      </w:r>
      <w:r w:rsidR="00EE4819" w:rsidRPr="0089190C">
        <w:rPr>
          <w:b/>
          <w:lang w:val="fr-CH"/>
        </w:rPr>
        <w:t>M</w:t>
      </w:r>
      <w:r w:rsidR="00EE4819" w:rsidRPr="0031393B">
        <w:rPr>
          <w:b/>
          <w:vertAlign w:val="superscript"/>
          <w:lang w:val="fr-CH"/>
        </w:rPr>
        <w:t>me</w:t>
      </w:r>
      <w:r w:rsidR="00EE4819" w:rsidRPr="0089190C">
        <w:rPr>
          <w:b/>
          <w:lang w:val="fr-CH"/>
        </w:rPr>
        <w:t xml:space="preserve"> </w:t>
      </w:r>
      <w:r w:rsidR="00152524" w:rsidRPr="0089190C">
        <w:rPr>
          <w:b/>
          <w:lang w:val="fr-CH"/>
        </w:rPr>
        <w:t>da Silva</w:t>
      </w:r>
      <w:r w:rsidR="00152524" w:rsidRPr="0089190C">
        <w:rPr>
          <w:lang w:val="fr-CH"/>
        </w:rPr>
        <w:t xml:space="preserve"> (Paraguay)</w:t>
      </w:r>
      <w:r w:rsidR="00CC0A1D" w:rsidRPr="0089190C">
        <w:rPr>
          <w:lang w:val="fr-CH"/>
        </w:rPr>
        <w:t>,</w:t>
      </w:r>
      <w:r w:rsidR="00152524" w:rsidRPr="0089190C">
        <w:rPr>
          <w:lang w:val="fr-CH"/>
        </w:rPr>
        <w:t xml:space="preserve"> </w:t>
      </w:r>
      <w:r w:rsidR="00CC0A1D" w:rsidRPr="0089190C">
        <w:rPr>
          <w:lang w:val="fr-CH"/>
        </w:rPr>
        <w:t>répondant à une question posée la veille</w:t>
      </w:r>
      <w:r w:rsidR="00152524" w:rsidRPr="0089190C">
        <w:rPr>
          <w:lang w:val="fr-CH"/>
        </w:rPr>
        <w:t xml:space="preserve">, </w:t>
      </w:r>
      <w:r w:rsidR="00CC0A1D" w:rsidRPr="0089190C">
        <w:rPr>
          <w:lang w:val="fr-CH"/>
        </w:rPr>
        <w:t>dit que, entre autres mesures prises pour protéger non seulement les enfants victimes de violence mais aussi les femmes et les adolescents</w:t>
      </w:r>
      <w:r w:rsidR="00071D1C" w:rsidRPr="0089190C">
        <w:rPr>
          <w:lang w:val="fr-CH"/>
        </w:rPr>
        <w:t>,</w:t>
      </w:r>
      <w:r w:rsidR="00CC0A1D" w:rsidRPr="0089190C">
        <w:rPr>
          <w:lang w:val="fr-CH"/>
        </w:rPr>
        <w:t xml:space="preserve"> et pour veiller à ce que tous soient traités correctement </w:t>
      </w:r>
      <w:r w:rsidR="00D66496" w:rsidRPr="0089190C">
        <w:rPr>
          <w:lang w:val="fr-CH"/>
        </w:rPr>
        <w:t xml:space="preserve">lors du </w:t>
      </w:r>
      <w:r w:rsidR="00EF0988" w:rsidRPr="0089190C">
        <w:rPr>
          <w:lang w:val="fr-CH"/>
        </w:rPr>
        <w:t xml:space="preserve">procès, </w:t>
      </w:r>
      <w:r w:rsidR="00071D1C" w:rsidRPr="0089190C">
        <w:rPr>
          <w:lang w:val="fr-CH"/>
        </w:rPr>
        <w:t>des lignes directrices interinstitutionnelles portant sur leur protection ont été adoptées</w:t>
      </w:r>
      <w:r w:rsidR="00152524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22.</w:t>
      </w:r>
      <w:r w:rsidRPr="0089190C">
        <w:rPr>
          <w:lang w:val="fr-CH"/>
        </w:rPr>
        <w:tab/>
      </w:r>
      <w:r w:rsidR="00EB4D02" w:rsidRPr="0089190C">
        <w:rPr>
          <w:lang w:val="fr-CH"/>
        </w:rPr>
        <w:t>Une division chargée des femmes, des enfants et des adolescents victimes de violences a été créée au sein de la police</w:t>
      </w:r>
      <w:r w:rsidR="002C1B04">
        <w:rPr>
          <w:lang w:val="fr-CH"/>
        </w:rPr>
        <w:t>;</w:t>
      </w:r>
      <w:r w:rsidR="00152524" w:rsidRPr="0089190C">
        <w:rPr>
          <w:lang w:val="fr-CH"/>
        </w:rPr>
        <w:t xml:space="preserve"> </w:t>
      </w:r>
      <w:r w:rsidR="00741EC0" w:rsidRPr="0089190C">
        <w:rPr>
          <w:lang w:val="fr-CH"/>
        </w:rPr>
        <w:t xml:space="preserve">trois postes de police en zone urbaine et trois autres en zone rurale ont été </w:t>
      </w:r>
      <w:r w:rsidR="00AE3ABD" w:rsidRPr="0089190C">
        <w:rPr>
          <w:lang w:val="fr-CH"/>
        </w:rPr>
        <w:t>désignés pour prendre en charge les enfants</w:t>
      </w:r>
      <w:r w:rsidR="00152524" w:rsidRPr="0089190C">
        <w:rPr>
          <w:lang w:val="fr-CH"/>
        </w:rPr>
        <w:t xml:space="preserve">. </w:t>
      </w:r>
      <w:r w:rsidR="00BE2231" w:rsidRPr="0089190C">
        <w:rPr>
          <w:lang w:val="fr-CH"/>
        </w:rPr>
        <w:t>Des policiers spécialisés travaillent avec les victimes pour veiller à ce que leurs droits soient dûment protégés et à ce qu’elles bénéficient de services adaptés de qualité, ainsi que d’une prise en charge personnalisée</w:t>
      </w:r>
      <w:r w:rsidR="00152524" w:rsidRPr="0089190C">
        <w:rPr>
          <w:lang w:val="fr-CH"/>
        </w:rPr>
        <w:t xml:space="preserve">. </w:t>
      </w:r>
      <w:r w:rsidR="00BE2231" w:rsidRPr="0089190C">
        <w:rPr>
          <w:lang w:val="fr-CH"/>
        </w:rPr>
        <w:t xml:space="preserve">Cette approche doit être </w:t>
      </w:r>
      <w:r w:rsidR="00450BD6" w:rsidRPr="0089190C">
        <w:rPr>
          <w:lang w:val="fr-CH"/>
        </w:rPr>
        <w:t xml:space="preserve">élargie à l’ensemble </w:t>
      </w:r>
      <w:r w:rsidR="00BE2231" w:rsidRPr="0089190C">
        <w:rPr>
          <w:lang w:val="fr-CH"/>
        </w:rPr>
        <w:t>du pays</w:t>
      </w:r>
      <w:r w:rsidR="00152524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23.</w:t>
      </w:r>
      <w:r w:rsidRPr="0089190C">
        <w:rPr>
          <w:lang w:val="fr-CH"/>
        </w:rPr>
        <w:tab/>
      </w:r>
      <w:r w:rsidR="005362C9" w:rsidRPr="0089190C">
        <w:rPr>
          <w:lang w:val="fr-CH"/>
        </w:rPr>
        <w:t>Un certain nombre de stratégies ont été mis</w:t>
      </w:r>
      <w:r w:rsidR="00A00B70" w:rsidRPr="0089190C">
        <w:rPr>
          <w:lang w:val="fr-CH"/>
        </w:rPr>
        <w:t>es</w:t>
      </w:r>
      <w:r w:rsidR="005362C9" w:rsidRPr="0089190C">
        <w:rPr>
          <w:lang w:val="fr-CH"/>
        </w:rPr>
        <w:t xml:space="preserve"> en place </w:t>
      </w:r>
      <w:r w:rsidR="00EC7AD3" w:rsidRPr="0089190C">
        <w:rPr>
          <w:lang w:val="fr-CH"/>
        </w:rPr>
        <w:t xml:space="preserve">au niveau local </w:t>
      </w:r>
      <w:r w:rsidR="005362C9" w:rsidRPr="0089190C">
        <w:rPr>
          <w:lang w:val="fr-CH"/>
        </w:rPr>
        <w:t xml:space="preserve">pour combattre la violence </w:t>
      </w:r>
      <w:r w:rsidR="00AC4F56" w:rsidRPr="0089190C">
        <w:rPr>
          <w:lang w:val="fr-CH"/>
        </w:rPr>
        <w:t>intra</w:t>
      </w:r>
      <w:r w:rsidR="005362C9" w:rsidRPr="0089190C">
        <w:rPr>
          <w:lang w:val="fr-CH"/>
        </w:rPr>
        <w:t>familial</w:t>
      </w:r>
      <w:r w:rsidR="00AC4F56" w:rsidRPr="0089190C">
        <w:rPr>
          <w:lang w:val="fr-CH"/>
        </w:rPr>
        <w:t>e</w:t>
      </w:r>
      <w:r w:rsidR="00152524" w:rsidRPr="0089190C">
        <w:rPr>
          <w:lang w:val="fr-CH"/>
        </w:rPr>
        <w:t xml:space="preserve">. </w:t>
      </w:r>
      <w:r w:rsidR="00A00B70" w:rsidRPr="0089190C">
        <w:rPr>
          <w:lang w:val="fr-CH"/>
        </w:rPr>
        <w:t xml:space="preserve">Les agents de police, hommes et femmes, </w:t>
      </w:r>
      <w:r w:rsidR="00195883" w:rsidRPr="0089190C">
        <w:rPr>
          <w:lang w:val="fr-CH"/>
        </w:rPr>
        <w:t xml:space="preserve">bénéficient de formations sur la violence intrafamiliale, la discrimination et les questions </w:t>
      </w:r>
      <w:r w:rsidR="00550EB8" w:rsidRPr="0089190C">
        <w:rPr>
          <w:lang w:val="fr-CH"/>
        </w:rPr>
        <w:t xml:space="preserve">affectant </w:t>
      </w:r>
      <w:r w:rsidR="008F47A6" w:rsidRPr="0089190C">
        <w:rPr>
          <w:lang w:val="fr-CH"/>
        </w:rPr>
        <w:t>les enfants</w:t>
      </w:r>
      <w:r w:rsidR="00195883" w:rsidRPr="0089190C">
        <w:rPr>
          <w:lang w:val="fr-CH"/>
        </w:rPr>
        <w:t xml:space="preserve">, </w:t>
      </w:r>
      <w:r w:rsidR="00EC7AD3" w:rsidRPr="0089190C">
        <w:rPr>
          <w:lang w:val="fr-CH"/>
        </w:rPr>
        <w:t xml:space="preserve">dont ceux </w:t>
      </w:r>
      <w:r w:rsidR="008F47A6" w:rsidRPr="0089190C">
        <w:rPr>
          <w:lang w:val="fr-CH"/>
        </w:rPr>
        <w:t>de groupes vulnérables</w:t>
      </w:r>
      <w:r w:rsidR="00152524" w:rsidRPr="0089190C">
        <w:rPr>
          <w:lang w:val="fr-CH"/>
        </w:rPr>
        <w:t xml:space="preserve">. </w:t>
      </w:r>
      <w:r w:rsidR="00722F7E" w:rsidRPr="0089190C">
        <w:rPr>
          <w:lang w:val="fr-CH"/>
        </w:rPr>
        <w:t xml:space="preserve">Les mineurs n’ont pas besoin d’être accompagnés d’un adulte pour porter plainte et des équipes d’appui aux divers groupes de population assurent une permanence </w:t>
      </w:r>
      <w:r w:rsidR="005979E6">
        <w:rPr>
          <w:lang w:val="fr-CH"/>
        </w:rPr>
        <w:t>vingt-quatre</w:t>
      </w:r>
      <w:r w:rsidR="00722F7E" w:rsidRPr="0089190C">
        <w:rPr>
          <w:lang w:val="fr-CH"/>
        </w:rPr>
        <w:t xml:space="preserve"> heures sur </w:t>
      </w:r>
      <w:r w:rsidR="005979E6">
        <w:rPr>
          <w:lang w:val="fr-CH"/>
        </w:rPr>
        <w:t xml:space="preserve">vingt-quatre </w:t>
      </w:r>
      <w:r w:rsidR="00722F7E" w:rsidRPr="0089190C">
        <w:rPr>
          <w:lang w:val="fr-CH"/>
        </w:rPr>
        <w:t>dans certains commissariats</w:t>
      </w:r>
      <w:r w:rsidR="00152524" w:rsidRPr="0089190C">
        <w:rPr>
          <w:lang w:val="fr-CH"/>
        </w:rPr>
        <w:t xml:space="preserve">. </w:t>
      </w:r>
      <w:r w:rsidR="00957188" w:rsidRPr="0089190C">
        <w:rPr>
          <w:lang w:val="fr-CH"/>
        </w:rPr>
        <w:t>Des équipes spécialisées sont c</w:t>
      </w:r>
      <w:r w:rsidR="009359F7" w:rsidRPr="0089190C">
        <w:rPr>
          <w:lang w:val="fr-CH"/>
        </w:rPr>
        <w:t>hargées de recevoir, enregistrer</w:t>
      </w:r>
      <w:r w:rsidR="00957188" w:rsidRPr="0089190C">
        <w:rPr>
          <w:lang w:val="fr-CH"/>
        </w:rPr>
        <w:t xml:space="preserve"> et suivre les plaintes déposées par des enfants</w:t>
      </w:r>
      <w:r w:rsidR="007A032E" w:rsidRPr="0089190C">
        <w:rPr>
          <w:lang w:val="fr-CH"/>
        </w:rPr>
        <w:t xml:space="preserve"> et de leur fournir différentes formes d’aide</w:t>
      </w:r>
      <w:r w:rsidR="00152524" w:rsidRPr="0089190C">
        <w:rPr>
          <w:lang w:val="fr-CH"/>
        </w:rPr>
        <w:t xml:space="preserve">. </w:t>
      </w:r>
      <w:r w:rsidR="005979E6">
        <w:rPr>
          <w:lang w:val="fr-CH"/>
        </w:rPr>
        <w:t>Quelque 70 </w:t>
      </w:r>
      <w:r w:rsidR="007A032E" w:rsidRPr="0089190C">
        <w:rPr>
          <w:lang w:val="fr-CH"/>
        </w:rPr>
        <w:t>% des victimes de violence intrafamili</w:t>
      </w:r>
      <w:r w:rsidR="005979E6">
        <w:rPr>
          <w:lang w:val="fr-CH"/>
        </w:rPr>
        <w:t>ale sont des femmes, et environ </w:t>
      </w:r>
      <w:r w:rsidR="007A032E" w:rsidRPr="0089190C">
        <w:rPr>
          <w:lang w:val="fr-CH"/>
        </w:rPr>
        <w:t>3 % des mineures</w:t>
      </w:r>
      <w:r w:rsidR="00152524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24.</w:t>
      </w:r>
      <w:r w:rsidRPr="0089190C">
        <w:rPr>
          <w:lang w:val="fr-CH"/>
        </w:rPr>
        <w:tab/>
      </w:r>
      <w:r w:rsidR="007344E8" w:rsidRPr="0089190C">
        <w:rPr>
          <w:lang w:val="fr-CH"/>
        </w:rPr>
        <w:t>Le Département de l’enfance et de l’adolescence du Bureau du Défenseur du peuple effectue également un suivi des affaires impliquant des enfants</w:t>
      </w:r>
      <w:r w:rsidR="00B1018C" w:rsidRPr="0089190C">
        <w:rPr>
          <w:lang w:val="fr-CH"/>
        </w:rPr>
        <w:t xml:space="preserve"> et exerce un contrôle en la matière</w:t>
      </w:r>
      <w:r w:rsidR="00152524" w:rsidRPr="0089190C">
        <w:rPr>
          <w:lang w:val="fr-CH"/>
        </w:rPr>
        <w:t xml:space="preserve">. </w:t>
      </w:r>
      <w:r w:rsidR="007344E8" w:rsidRPr="0089190C">
        <w:rPr>
          <w:lang w:val="fr-CH"/>
        </w:rPr>
        <w:t xml:space="preserve">Il </w:t>
      </w:r>
      <w:r w:rsidR="00B1018C" w:rsidRPr="0089190C">
        <w:rPr>
          <w:lang w:val="fr-CH"/>
        </w:rPr>
        <w:t>offre</w:t>
      </w:r>
      <w:r w:rsidR="007344E8" w:rsidRPr="0089190C">
        <w:rPr>
          <w:lang w:val="fr-CH"/>
        </w:rPr>
        <w:t xml:space="preserve"> une assistance à </w:t>
      </w:r>
      <w:r w:rsidR="00B1018C" w:rsidRPr="0089190C">
        <w:rPr>
          <w:lang w:val="fr-CH"/>
        </w:rPr>
        <w:t xml:space="preserve">tout </w:t>
      </w:r>
      <w:r w:rsidR="007344E8" w:rsidRPr="0089190C">
        <w:rPr>
          <w:lang w:val="fr-CH"/>
        </w:rPr>
        <w:t xml:space="preserve">enfant </w:t>
      </w:r>
      <w:r w:rsidR="00B1018C" w:rsidRPr="0089190C">
        <w:rPr>
          <w:lang w:val="fr-CH"/>
        </w:rPr>
        <w:t xml:space="preserve">qui </w:t>
      </w:r>
      <w:r w:rsidR="006E3250" w:rsidRPr="0089190C">
        <w:rPr>
          <w:lang w:val="fr-CH"/>
        </w:rPr>
        <w:t xml:space="preserve">en fait </w:t>
      </w:r>
      <w:r w:rsidR="007344E8" w:rsidRPr="0089190C">
        <w:rPr>
          <w:lang w:val="fr-CH"/>
        </w:rPr>
        <w:t>la demande</w:t>
      </w:r>
      <w:r w:rsidR="00152524" w:rsidRPr="0089190C">
        <w:rPr>
          <w:lang w:val="fr-CH"/>
        </w:rPr>
        <w:t xml:space="preserve">. </w:t>
      </w:r>
      <w:r w:rsidR="007344E8" w:rsidRPr="0089190C">
        <w:rPr>
          <w:lang w:val="fr-CH"/>
        </w:rPr>
        <w:t xml:space="preserve">Il a compétence pour </w:t>
      </w:r>
      <w:r w:rsidR="006E3250" w:rsidRPr="0089190C">
        <w:rPr>
          <w:lang w:val="fr-CH"/>
        </w:rPr>
        <w:t xml:space="preserve">intenter une action </w:t>
      </w:r>
      <w:r w:rsidR="007344E8" w:rsidRPr="0089190C">
        <w:rPr>
          <w:lang w:val="fr-CH"/>
        </w:rPr>
        <w:t xml:space="preserve">au civil </w:t>
      </w:r>
      <w:r w:rsidR="006E3250" w:rsidRPr="0089190C">
        <w:rPr>
          <w:lang w:val="fr-CH"/>
        </w:rPr>
        <w:t xml:space="preserve">et pour intervenir dans les affaires </w:t>
      </w:r>
      <w:r w:rsidR="00D245CD" w:rsidRPr="0089190C">
        <w:rPr>
          <w:lang w:val="fr-CH"/>
        </w:rPr>
        <w:t xml:space="preserve">de </w:t>
      </w:r>
      <w:r w:rsidR="007018A4" w:rsidRPr="0089190C">
        <w:rPr>
          <w:lang w:val="fr-CH"/>
        </w:rPr>
        <w:t xml:space="preserve">mise sous </w:t>
      </w:r>
      <w:r w:rsidR="006E3250" w:rsidRPr="0089190C">
        <w:rPr>
          <w:lang w:val="fr-CH"/>
        </w:rPr>
        <w:t>tutelle</w:t>
      </w:r>
      <w:r w:rsidR="00152524" w:rsidRPr="0089190C">
        <w:rPr>
          <w:lang w:val="fr-CH"/>
        </w:rPr>
        <w:t xml:space="preserve">; </w:t>
      </w:r>
      <w:r w:rsidR="006E3250" w:rsidRPr="0089190C">
        <w:rPr>
          <w:lang w:val="fr-CH"/>
        </w:rPr>
        <w:t xml:space="preserve">il peut recevoir des plaintes </w:t>
      </w:r>
      <w:r w:rsidR="00B1018C" w:rsidRPr="0089190C">
        <w:rPr>
          <w:lang w:val="fr-CH"/>
        </w:rPr>
        <w:t xml:space="preserve">portant sur </w:t>
      </w:r>
      <w:r w:rsidR="006E3250" w:rsidRPr="0089190C">
        <w:rPr>
          <w:lang w:val="fr-CH"/>
        </w:rPr>
        <w:t>des violations des droits de l’enfant et engager des actions en justice</w:t>
      </w:r>
      <w:r w:rsidR="00152524" w:rsidRPr="0089190C">
        <w:rPr>
          <w:lang w:val="fr-CH"/>
        </w:rPr>
        <w:t xml:space="preserve">; </w:t>
      </w:r>
      <w:r w:rsidR="006E3250" w:rsidRPr="0089190C">
        <w:rPr>
          <w:lang w:val="fr-CH"/>
        </w:rPr>
        <w:t>il peut représenter des enfants devant la justice et protéger leurs droits</w:t>
      </w:r>
      <w:r w:rsidR="00152524" w:rsidRPr="0089190C">
        <w:rPr>
          <w:lang w:val="fr-CH"/>
        </w:rPr>
        <w:t xml:space="preserve">, </w:t>
      </w:r>
      <w:r w:rsidR="006E3250" w:rsidRPr="0089190C">
        <w:rPr>
          <w:lang w:val="fr-CH"/>
        </w:rPr>
        <w:t>soumettre les affaires aux autorités compétentes</w:t>
      </w:r>
      <w:r w:rsidR="00152524" w:rsidRPr="0089190C">
        <w:rPr>
          <w:lang w:val="fr-CH"/>
        </w:rPr>
        <w:t xml:space="preserve">, </w:t>
      </w:r>
      <w:r w:rsidR="006E3250" w:rsidRPr="0089190C">
        <w:rPr>
          <w:lang w:val="fr-CH"/>
        </w:rPr>
        <w:t xml:space="preserve">proposer des mesures appropriées et veiller à ce que </w:t>
      </w:r>
      <w:r w:rsidR="005514E7" w:rsidRPr="0089190C">
        <w:rPr>
          <w:lang w:val="fr-CH"/>
        </w:rPr>
        <w:t>les délais soient respectés</w:t>
      </w:r>
      <w:r w:rsidR="00152524" w:rsidRPr="0089190C">
        <w:rPr>
          <w:lang w:val="fr-CH"/>
        </w:rPr>
        <w:t xml:space="preserve">. </w:t>
      </w:r>
      <w:r w:rsidR="005514E7" w:rsidRPr="0089190C">
        <w:rPr>
          <w:lang w:val="fr-CH"/>
        </w:rPr>
        <w:t xml:space="preserve">Le </w:t>
      </w:r>
      <w:r w:rsidR="00152524" w:rsidRPr="0089190C">
        <w:rPr>
          <w:lang w:val="fr-CH"/>
        </w:rPr>
        <w:t>D</w:t>
      </w:r>
      <w:r w:rsidR="005514E7" w:rsidRPr="0089190C">
        <w:rPr>
          <w:lang w:val="fr-CH"/>
        </w:rPr>
        <w:t>é</w:t>
      </w:r>
      <w:r w:rsidR="00152524" w:rsidRPr="0089190C">
        <w:rPr>
          <w:lang w:val="fr-CH"/>
        </w:rPr>
        <w:t>part</w:t>
      </w:r>
      <w:r w:rsidR="005514E7" w:rsidRPr="0089190C">
        <w:rPr>
          <w:lang w:val="fr-CH"/>
        </w:rPr>
        <w:t>e</w:t>
      </w:r>
      <w:r w:rsidR="00152524" w:rsidRPr="0089190C">
        <w:rPr>
          <w:lang w:val="fr-CH"/>
        </w:rPr>
        <w:t xml:space="preserve">ment </w:t>
      </w:r>
      <w:r w:rsidR="00990C4D" w:rsidRPr="0089190C">
        <w:rPr>
          <w:lang w:val="fr-CH"/>
        </w:rPr>
        <w:t xml:space="preserve">est habilité à </w:t>
      </w:r>
      <w:r w:rsidR="00D245CD" w:rsidRPr="0089190C">
        <w:rPr>
          <w:lang w:val="fr-CH"/>
        </w:rPr>
        <w:t xml:space="preserve">demander </w:t>
      </w:r>
      <w:r w:rsidR="00990C4D" w:rsidRPr="0089190C">
        <w:rPr>
          <w:lang w:val="fr-CH"/>
        </w:rPr>
        <w:t xml:space="preserve">à divers organismes institutionnels et, par voie judiciaire, à des organismes privés, </w:t>
      </w:r>
      <w:r w:rsidR="00D245CD" w:rsidRPr="0089190C">
        <w:rPr>
          <w:lang w:val="fr-CH"/>
        </w:rPr>
        <w:t xml:space="preserve">de lui transmettre </w:t>
      </w:r>
      <w:r w:rsidR="00990C4D" w:rsidRPr="0089190C">
        <w:rPr>
          <w:lang w:val="fr-CH"/>
        </w:rPr>
        <w:t xml:space="preserve">des rapports </w:t>
      </w:r>
      <w:r w:rsidR="00D245CD" w:rsidRPr="0089190C">
        <w:rPr>
          <w:lang w:val="fr-CH"/>
        </w:rPr>
        <w:t xml:space="preserve">en lien avec </w:t>
      </w:r>
      <w:r w:rsidR="00B1018C" w:rsidRPr="0089190C">
        <w:rPr>
          <w:lang w:val="fr-CH"/>
        </w:rPr>
        <w:t>ses enquêtes</w:t>
      </w:r>
      <w:r w:rsidR="00152524" w:rsidRPr="0089190C">
        <w:rPr>
          <w:lang w:val="fr-CH"/>
        </w:rPr>
        <w:t xml:space="preserve">. </w:t>
      </w:r>
      <w:r w:rsidR="00B81E69" w:rsidRPr="0089190C">
        <w:rPr>
          <w:lang w:val="fr-CH"/>
        </w:rPr>
        <w:t>L’équipe multidisciplinaire dont se compose le Département travaille en collaboration avec les autorités judiciaires dans les affaires impliquant des enfants</w:t>
      </w:r>
      <w:r w:rsidR="00152524" w:rsidRPr="0089190C">
        <w:rPr>
          <w:lang w:val="fr-CH"/>
        </w:rPr>
        <w:t xml:space="preserve">, </w:t>
      </w:r>
      <w:r w:rsidR="00A95064" w:rsidRPr="0089190C">
        <w:rPr>
          <w:lang w:val="fr-CH"/>
        </w:rPr>
        <w:t xml:space="preserve">en lui fournissant des comptes </w:t>
      </w:r>
      <w:r w:rsidR="00B81E69" w:rsidRPr="0089190C">
        <w:rPr>
          <w:lang w:val="fr-CH"/>
        </w:rPr>
        <w:t xml:space="preserve">rendus écrits ou oraux, en élaborant des rapports techniques </w:t>
      </w:r>
      <w:r w:rsidR="000F1D7B" w:rsidRPr="0089190C">
        <w:rPr>
          <w:lang w:val="fr-CH"/>
        </w:rPr>
        <w:t xml:space="preserve">ou encore </w:t>
      </w:r>
      <w:r w:rsidR="00B81E69" w:rsidRPr="0089190C">
        <w:rPr>
          <w:lang w:val="fr-CH"/>
        </w:rPr>
        <w:t>en formulant des recommandations sur les mesures voulues</w:t>
      </w:r>
      <w:r w:rsidR="00A95064" w:rsidRPr="0089190C">
        <w:rPr>
          <w:lang w:val="fr-CH"/>
        </w:rPr>
        <w:t>, selon que de besoin</w:t>
      </w:r>
      <w:r w:rsidR="00152524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25.</w:t>
      </w:r>
      <w:r w:rsidRPr="0089190C">
        <w:rPr>
          <w:lang w:val="fr-CH"/>
        </w:rPr>
        <w:tab/>
      </w:r>
      <w:r w:rsidR="00A95064" w:rsidRPr="0089190C">
        <w:rPr>
          <w:lang w:val="fr-CH"/>
        </w:rPr>
        <w:t xml:space="preserve">Le Ministère et le Secrétariat national à l’enfance et à l’adolescence ont instauré une unité de lutte contre l’exploitation sexuelle chargée d’aider les victimes de la traite et de l’exploitation à se réinsérer </w:t>
      </w:r>
      <w:r w:rsidR="00954CAE" w:rsidRPr="0089190C">
        <w:rPr>
          <w:lang w:val="fr-CH"/>
        </w:rPr>
        <w:t>ainsi que de sensibiliser la population à ces questions</w:t>
      </w:r>
      <w:r w:rsidR="00152524" w:rsidRPr="0089190C">
        <w:rPr>
          <w:lang w:val="fr-CH"/>
        </w:rPr>
        <w:t xml:space="preserve">. </w:t>
      </w:r>
      <w:r w:rsidR="00BB63F8" w:rsidRPr="0089190C">
        <w:rPr>
          <w:lang w:val="fr-CH"/>
        </w:rPr>
        <w:t xml:space="preserve">Une ligne téléphonique spéciale a été créée pour recevoir des appels et en effectuer le suivi. Un programme de protection des témoins a été mis en place à l’intention des personnes qui courent un risque </w:t>
      </w:r>
      <w:r w:rsidR="00DA57E6" w:rsidRPr="0089190C">
        <w:rPr>
          <w:lang w:val="fr-CH"/>
        </w:rPr>
        <w:t>du fait qu’elles ont participé à un procès en tant que victimes ou témoins</w:t>
      </w:r>
      <w:r w:rsidR="00152524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26.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Cardona Llorens</w:t>
      </w:r>
      <w:r w:rsidR="00152524" w:rsidRPr="0089190C">
        <w:rPr>
          <w:lang w:val="fr-CH"/>
        </w:rPr>
        <w:t xml:space="preserve"> </w:t>
      </w:r>
      <w:r w:rsidR="00610070" w:rsidRPr="0089190C">
        <w:rPr>
          <w:lang w:val="fr-CH"/>
        </w:rPr>
        <w:t>dit que</w:t>
      </w:r>
      <w:r w:rsidR="00152524" w:rsidRPr="0089190C">
        <w:rPr>
          <w:lang w:val="fr-CH"/>
        </w:rPr>
        <w:t xml:space="preserve">, </w:t>
      </w:r>
      <w:r w:rsidR="00610070" w:rsidRPr="0089190C">
        <w:rPr>
          <w:lang w:val="fr-CH"/>
        </w:rPr>
        <w:t>outre les renseignements fournis sur les programmes mis en œuvre</w:t>
      </w:r>
      <w:r w:rsidR="00152524" w:rsidRPr="0089190C">
        <w:rPr>
          <w:lang w:val="fr-CH"/>
        </w:rPr>
        <w:t xml:space="preserve">, </w:t>
      </w:r>
      <w:r w:rsidR="00610070" w:rsidRPr="0089190C">
        <w:rPr>
          <w:lang w:val="fr-CH"/>
        </w:rPr>
        <w:t xml:space="preserve">le </w:t>
      </w:r>
      <w:r w:rsidR="007A2214" w:rsidRPr="0089190C">
        <w:rPr>
          <w:lang w:val="fr-CH"/>
        </w:rPr>
        <w:t>Comité</w:t>
      </w:r>
      <w:r w:rsidR="00610070" w:rsidRPr="0089190C">
        <w:rPr>
          <w:lang w:val="fr-CH"/>
        </w:rPr>
        <w:t xml:space="preserve"> aimerait des informations plus précises sur ce qu’il advient des victimes et des témoins à l’issue d’un procès</w:t>
      </w:r>
      <w:r w:rsidR="00152524" w:rsidRPr="0089190C">
        <w:rPr>
          <w:lang w:val="fr-CH"/>
        </w:rPr>
        <w:t xml:space="preserve">. </w:t>
      </w:r>
      <w:r w:rsidR="0087171D" w:rsidRPr="0089190C">
        <w:rPr>
          <w:lang w:val="fr-CH"/>
        </w:rPr>
        <w:t xml:space="preserve">Qu’est-il fait </w:t>
      </w:r>
      <w:r w:rsidR="00093916" w:rsidRPr="0089190C">
        <w:rPr>
          <w:lang w:val="fr-CH"/>
        </w:rPr>
        <w:t xml:space="preserve">concrètement </w:t>
      </w:r>
      <w:r w:rsidR="0087171D" w:rsidRPr="0089190C">
        <w:rPr>
          <w:lang w:val="fr-CH"/>
        </w:rPr>
        <w:t xml:space="preserve">pour aider les victimes </w:t>
      </w:r>
      <w:r w:rsidR="00093916" w:rsidRPr="0089190C">
        <w:rPr>
          <w:lang w:val="fr-CH"/>
        </w:rPr>
        <w:t xml:space="preserve">à </w:t>
      </w:r>
      <w:r w:rsidR="0087171D" w:rsidRPr="0089190C">
        <w:rPr>
          <w:lang w:val="fr-CH"/>
        </w:rPr>
        <w:t>se réadapter et à se réinsérer</w:t>
      </w:r>
      <w:r w:rsidR="00152524" w:rsidRPr="0089190C">
        <w:rPr>
          <w:lang w:val="fr-CH"/>
        </w:rPr>
        <w:t xml:space="preserve">? </w:t>
      </w:r>
      <w:r w:rsidR="00093916" w:rsidRPr="0089190C">
        <w:rPr>
          <w:lang w:val="fr-CH"/>
        </w:rPr>
        <w:t>Combien de personnes la ligne téléphonique spéciale emploie-t-elle, et de quel budget est-elle dotée</w:t>
      </w:r>
      <w:r w:rsidR="00943A25" w:rsidRPr="0089190C">
        <w:rPr>
          <w:lang w:val="fr-CH"/>
        </w:rPr>
        <w:t>?</w:t>
      </w:r>
      <w:r w:rsidR="00093916" w:rsidRPr="0089190C">
        <w:rPr>
          <w:lang w:val="fr-CH"/>
        </w:rPr>
        <w:t xml:space="preserve"> 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27.</w:t>
      </w:r>
      <w:r w:rsidRPr="0089190C">
        <w:rPr>
          <w:lang w:val="fr-CH"/>
        </w:rPr>
        <w:tab/>
      </w:r>
      <w:r w:rsidR="00B72225" w:rsidRPr="0089190C">
        <w:rPr>
          <w:b/>
          <w:lang w:val="fr-CH"/>
        </w:rPr>
        <w:t>M</w:t>
      </w:r>
      <w:r w:rsidR="00B72225" w:rsidRPr="005979E6">
        <w:rPr>
          <w:b/>
          <w:vertAlign w:val="superscript"/>
          <w:lang w:val="fr-CH"/>
        </w:rPr>
        <w:t>me</w:t>
      </w:r>
      <w:r w:rsidR="00B72225" w:rsidRPr="0089190C">
        <w:rPr>
          <w:b/>
          <w:lang w:val="fr-CH"/>
        </w:rPr>
        <w:t xml:space="preserve"> </w:t>
      </w:r>
      <w:r w:rsidR="00152524" w:rsidRPr="0089190C">
        <w:rPr>
          <w:b/>
          <w:lang w:val="fr-CH"/>
        </w:rPr>
        <w:t>Aidoo</w:t>
      </w:r>
      <w:r w:rsidR="00152524" w:rsidRPr="0089190C">
        <w:rPr>
          <w:lang w:val="fr-CH"/>
        </w:rPr>
        <w:t xml:space="preserve">, </w:t>
      </w:r>
      <w:r w:rsidR="00CD6B61" w:rsidRPr="0089190C">
        <w:rPr>
          <w:lang w:val="fr-CH"/>
        </w:rPr>
        <w:t xml:space="preserve">se référant à l’article 9 du Protocole facultatif, invite la délégation </w:t>
      </w:r>
      <w:r w:rsidR="002C22FB" w:rsidRPr="0089190C">
        <w:rPr>
          <w:lang w:val="fr-CH"/>
        </w:rPr>
        <w:t xml:space="preserve">à </w:t>
      </w:r>
      <w:r w:rsidR="00CD6B61" w:rsidRPr="0089190C">
        <w:rPr>
          <w:lang w:val="fr-CH"/>
        </w:rPr>
        <w:t xml:space="preserve">expliquer </w:t>
      </w:r>
      <w:r w:rsidR="002C22FB" w:rsidRPr="0089190C">
        <w:rPr>
          <w:lang w:val="fr-CH"/>
        </w:rPr>
        <w:t xml:space="preserve">comment les autorités veillent à ce que les victimes soient correctement indemnisées par les personnes ou </w:t>
      </w:r>
      <w:r w:rsidR="00611B49" w:rsidRPr="0089190C">
        <w:rPr>
          <w:lang w:val="fr-CH"/>
        </w:rPr>
        <w:t xml:space="preserve">entités </w:t>
      </w:r>
      <w:r w:rsidR="0041656C" w:rsidRPr="0089190C">
        <w:rPr>
          <w:lang w:val="fr-CH"/>
        </w:rPr>
        <w:t xml:space="preserve">légalement </w:t>
      </w:r>
      <w:r w:rsidR="00611B49" w:rsidRPr="0089190C">
        <w:rPr>
          <w:lang w:val="fr-CH"/>
        </w:rPr>
        <w:t>responsables, et à faire part de son expérience en la matière</w:t>
      </w:r>
      <w:r w:rsidR="00152524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28.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 </w:t>
      </w:r>
      <w:r w:rsidR="00611B49" w:rsidRPr="0089190C">
        <w:rPr>
          <w:lang w:val="fr-CH"/>
        </w:rPr>
        <w:t>dit qu</w:t>
      </w:r>
      <w:r w:rsidR="00D54B97" w:rsidRPr="0089190C">
        <w:rPr>
          <w:lang w:val="fr-CH"/>
        </w:rPr>
        <w:t xml:space="preserve">’une </w:t>
      </w:r>
      <w:r w:rsidR="00AD2B57" w:rsidRPr="0089190C">
        <w:rPr>
          <w:lang w:val="fr-CH"/>
        </w:rPr>
        <w:t>unité de lutte contre la traite et l’exploitation sexuelle a été créée</w:t>
      </w:r>
      <w:r w:rsidR="00D54B97" w:rsidRPr="0089190C">
        <w:rPr>
          <w:lang w:val="fr-CH"/>
        </w:rPr>
        <w:t xml:space="preserve"> et que, </w:t>
      </w:r>
      <w:r w:rsidR="00AD2B57" w:rsidRPr="0089190C">
        <w:rPr>
          <w:lang w:val="fr-CH"/>
        </w:rPr>
        <w:t>au cours d’un procès</w:t>
      </w:r>
      <w:r w:rsidR="00D54B97" w:rsidRPr="0089190C">
        <w:rPr>
          <w:lang w:val="fr-CH"/>
        </w:rPr>
        <w:t xml:space="preserve">, </w:t>
      </w:r>
      <w:r w:rsidR="00717A24" w:rsidRPr="0089190C">
        <w:rPr>
          <w:lang w:val="fr-CH"/>
        </w:rPr>
        <w:t xml:space="preserve">le suivi et </w:t>
      </w:r>
      <w:r w:rsidR="00D54B97" w:rsidRPr="0089190C">
        <w:rPr>
          <w:lang w:val="fr-CH"/>
        </w:rPr>
        <w:t>l’aide dont bénéficient les victimes se résume</w:t>
      </w:r>
      <w:r w:rsidR="00717A24" w:rsidRPr="0089190C">
        <w:rPr>
          <w:lang w:val="fr-CH"/>
        </w:rPr>
        <w:t>nt</w:t>
      </w:r>
      <w:r w:rsidR="0043204E" w:rsidRPr="0089190C">
        <w:rPr>
          <w:lang w:val="fr-CH"/>
        </w:rPr>
        <w:t xml:space="preserve"> à une simple surveillance</w:t>
      </w:r>
      <w:r w:rsidR="00152524" w:rsidRPr="0089190C">
        <w:rPr>
          <w:lang w:val="fr-CH"/>
        </w:rPr>
        <w:t xml:space="preserve">. </w:t>
      </w:r>
      <w:r w:rsidR="00717A24" w:rsidRPr="0089190C">
        <w:rPr>
          <w:lang w:val="fr-CH"/>
        </w:rPr>
        <w:t>Faute de ressources suffisantes, il n’est pas possible de</w:t>
      </w:r>
      <w:r w:rsidR="0021554A" w:rsidRPr="0089190C">
        <w:rPr>
          <w:lang w:val="fr-CH"/>
        </w:rPr>
        <w:t xml:space="preserve"> garantir </w:t>
      </w:r>
      <w:r w:rsidR="00A506B9" w:rsidRPr="0089190C">
        <w:rPr>
          <w:lang w:val="fr-CH"/>
        </w:rPr>
        <w:t xml:space="preserve">une prise en charge complète </w:t>
      </w:r>
      <w:r w:rsidR="0021554A" w:rsidRPr="0089190C">
        <w:rPr>
          <w:lang w:val="fr-CH"/>
        </w:rPr>
        <w:t xml:space="preserve">aux enfants victimes de vente, de prostitution </w:t>
      </w:r>
      <w:r w:rsidR="008E06AB" w:rsidRPr="0089190C">
        <w:rPr>
          <w:lang w:val="fr-CH"/>
        </w:rPr>
        <w:t>ou</w:t>
      </w:r>
      <w:r w:rsidR="0021554A" w:rsidRPr="0089190C">
        <w:rPr>
          <w:lang w:val="fr-CH"/>
        </w:rPr>
        <w:t xml:space="preserve"> de pornographie, mais tout sera mis en œuvre pour </w:t>
      </w:r>
      <w:r w:rsidR="003E0CC1" w:rsidRPr="0089190C">
        <w:rPr>
          <w:lang w:val="fr-CH"/>
        </w:rPr>
        <w:t xml:space="preserve">accroître les </w:t>
      </w:r>
      <w:r w:rsidR="003245B1" w:rsidRPr="0089190C">
        <w:rPr>
          <w:lang w:val="fr-CH"/>
        </w:rPr>
        <w:t>crédits budgétaires.</w:t>
      </w:r>
      <w:r w:rsidR="003F2C44" w:rsidRPr="0089190C">
        <w:rPr>
          <w:lang w:val="fr-CH"/>
        </w:rPr>
        <w:t xml:space="preserve"> Des ressources supplémentaires sont également nécessaires pour garantir une bonne réinsertion et un suivi adéquat des enfants victimes. La ligne téléphonique spéciale est accessible gratuitement </w:t>
      </w:r>
      <w:r w:rsidR="005979E6">
        <w:rPr>
          <w:lang w:val="fr-CH"/>
        </w:rPr>
        <w:t>vingt-quatre</w:t>
      </w:r>
      <w:r w:rsidR="00DA4DE7" w:rsidRPr="0089190C">
        <w:rPr>
          <w:lang w:val="fr-CH"/>
        </w:rPr>
        <w:t xml:space="preserve"> heures sur</w:t>
      </w:r>
      <w:r w:rsidR="005979E6">
        <w:rPr>
          <w:lang w:val="fr-CH"/>
        </w:rPr>
        <w:t xml:space="preserve"> vingt-quatre</w:t>
      </w:r>
      <w:r w:rsidR="00DA4DE7" w:rsidRPr="0089190C">
        <w:rPr>
          <w:lang w:val="fr-CH"/>
        </w:rPr>
        <w:t xml:space="preserve">; toutefois, </w:t>
      </w:r>
      <w:r w:rsidR="00AB3E14" w:rsidRPr="0089190C">
        <w:rPr>
          <w:lang w:val="fr-CH"/>
        </w:rPr>
        <w:t>ces derniers temps</w:t>
      </w:r>
      <w:r w:rsidR="00DA4DE7" w:rsidRPr="0089190C">
        <w:rPr>
          <w:lang w:val="fr-CH"/>
        </w:rPr>
        <w:t xml:space="preserve">, </w:t>
      </w:r>
      <w:r w:rsidR="006752A0" w:rsidRPr="0089190C">
        <w:rPr>
          <w:lang w:val="fr-CH"/>
        </w:rPr>
        <w:t xml:space="preserve">ses </w:t>
      </w:r>
      <w:r w:rsidR="00235D95" w:rsidRPr="0089190C">
        <w:rPr>
          <w:lang w:val="fr-CH"/>
        </w:rPr>
        <w:t xml:space="preserve">faibles </w:t>
      </w:r>
      <w:r w:rsidR="00DA4DE7" w:rsidRPr="0089190C">
        <w:rPr>
          <w:lang w:val="fr-CH"/>
        </w:rPr>
        <w:t>ressources</w:t>
      </w:r>
      <w:r w:rsidR="00AB3E14" w:rsidRPr="0089190C">
        <w:rPr>
          <w:lang w:val="fr-CH"/>
        </w:rPr>
        <w:t xml:space="preserve"> ne lui </w:t>
      </w:r>
      <w:r w:rsidR="00235D95" w:rsidRPr="0089190C">
        <w:rPr>
          <w:lang w:val="fr-CH"/>
        </w:rPr>
        <w:t xml:space="preserve">ont </w:t>
      </w:r>
      <w:r w:rsidR="00AB3E14" w:rsidRPr="0089190C">
        <w:rPr>
          <w:lang w:val="fr-CH"/>
        </w:rPr>
        <w:t xml:space="preserve">pas permis de </w:t>
      </w:r>
      <w:r w:rsidR="00DA4DE7" w:rsidRPr="0089190C">
        <w:rPr>
          <w:lang w:val="fr-CH"/>
        </w:rPr>
        <w:t xml:space="preserve">répondre à la demande, </w:t>
      </w:r>
      <w:r w:rsidR="00AB3E14" w:rsidRPr="0089190C">
        <w:rPr>
          <w:lang w:val="fr-CH"/>
        </w:rPr>
        <w:t xml:space="preserve">ni </w:t>
      </w:r>
      <w:r w:rsidR="0075202D" w:rsidRPr="0089190C">
        <w:rPr>
          <w:lang w:val="fr-CH"/>
        </w:rPr>
        <w:t>de former son personnel de manière adéquate</w:t>
      </w:r>
      <w:r w:rsidR="00152524" w:rsidRPr="0089190C">
        <w:rPr>
          <w:lang w:val="fr-CH"/>
        </w:rPr>
        <w:t>.</w:t>
      </w:r>
    </w:p>
    <w:p w:rsidR="00152524" w:rsidRPr="0089190C" w:rsidRDefault="000C39BB" w:rsidP="00ED0B83">
      <w:pPr>
        <w:pStyle w:val="SingleTxtG"/>
        <w:rPr>
          <w:lang w:val="fr-CH"/>
        </w:rPr>
      </w:pPr>
      <w:r w:rsidRPr="0089190C">
        <w:rPr>
          <w:lang w:val="fr-CH"/>
        </w:rPr>
        <w:t>29.</w:t>
      </w:r>
      <w:r w:rsidRPr="0089190C">
        <w:rPr>
          <w:lang w:val="fr-CH"/>
        </w:rPr>
        <w:tab/>
      </w:r>
      <w:r w:rsidR="00C819E3" w:rsidRPr="0089190C">
        <w:rPr>
          <w:lang w:val="fr-CH"/>
        </w:rPr>
        <w:t xml:space="preserve">Le Code pénal prévoit que l’auteur d’une infraction </w:t>
      </w:r>
      <w:r w:rsidR="00611FD7" w:rsidRPr="0089190C">
        <w:rPr>
          <w:lang w:val="fr-CH"/>
        </w:rPr>
        <w:t>indemnise</w:t>
      </w:r>
      <w:r w:rsidR="00C819E3" w:rsidRPr="0089190C">
        <w:rPr>
          <w:lang w:val="fr-CH"/>
        </w:rPr>
        <w:t xml:space="preserve"> la victime</w:t>
      </w:r>
      <w:r w:rsidR="00152524" w:rsidRPr="0089190C">
        <w:rPr>
          <w:lang w:val="fr-CH"/>
        </w:rPr>
        <w:t xml:space="preserve">; </w:t>
      </w:r>
      <w:r w:rsidR="00C819E3" w:rsidRPr="0089190C">
        <w:rPr>
          <w:lang w:val="fr-CH"/>
        </w:rPr>
        <w:t>toutefois</w:t>
      </w:r>
      <w:r w:rsidR="00152524" w:rsidRPr="0089190C">
        <w:rPr>
          <w:lang w:val="fr-CH"/>
        </w:rPr>
        <w:t xml:space="preserve">, </w:t>
      </w:r>
      <w:r w:rsidR="00603709" w:rsidRPr="0089190C">
        <w:rPr>
          <w:lang w:val="fr-CH"/>
        </w:rPr>
        <w:t>les demandes d’indemnisation sont rares en matière civile et pénale</w:t>
      </w:r>
      <w:r w:rsidR="00152524" w:rsidRPr="0089190C">
        <w:rPr>
          <w:lang w:val="fr-CH"/>
        </w:rPr>
        <w:t xml:space="preserve">. </w:t>
      </w:r>
      <w:r w:rsidR="009E2B5E" w:rsidRPr="0089190C">
        <w:rPr>
          <w:lang w:val="fr-CH"/>
        </w:rPr>
        <w:t xml:space="preserve">Il conviendra de mettre en place </w:t>
      </w:r>
      <w:r w:rsidR="00FB6A03" w:rsidRPr="0089190C">
        <w:rPr>
          <w:lang w:val="fr-CH"/>
        </w:rPr>
        <w:t xml:space="preserve">les </w:t>
      </w:r>
      <w:r w:rsidR="009E2B5E" w:rsidRPr="0089190C">
        <w:rPr>
          <w:lang w:val="fr-CH"/>
        </w:rPr>
        <w:t xml:space="preserve">procédures </w:t>
      </w:r>
      <w:r w:rsidR="00FB6A03" w:rsidRPr="0089190C">
        <w:rPr>
          <w:lang w:val="fr-CH"/>
        </w:rPr>
        <w:t xml:space="preserve">voulues </w:t>
      </w:r>
      <w:r w:rsidR="009E2B5E" w:rsidRPr="0089190C">
        <w:rPr>
          <w:lang w:val="fr-CH"/>
        </w:rPr>
        <w:t xml:space="preserve">pour </w:t>
      </w:r>
      <w:r w:rsidR="00CD55C4" w:rsidRPr="0089190C">
        <w:rPr>
          <w:lang w:val="fr-CH"/>
        </w:rPr>
        <w:t xml:space="preserve">que les </w:t>
      </w:r>
      <w:r w:rsidR="009E2B5E" w:rsidRPr="0089190C">
        <w:rPr>
          <w:lang w:val="fr-CH"/>
        </w:rPr>
        <w:t>victimes</w:t>
      </w:r>
      <w:r w:rsidR="00CD55C4" w:rsidRPr="0089190C">
        <w:rPr>
          <w:lang w:val="fr-CH"/>
        </w:rPr>
        <w:t xml:space="preserve"> soient assurées d’obtenir réparation et </w:t>
      </w:r>
      <w:r w:rsidR="00117789" w:rsidRPr="0089190C">
        <w:rPr>
          <w:lang w:val="fr-CH"/>
        </w:rPr>
        <w:t xml:space="preserve">aient ainsi les moyens </w:t>
      </w:r>
      <w:r w:rsidR="00CD55C4" w:rsidRPr="0089190C">
        <w:rPr>
          <w:lang w:val="fr-CH"/>
        </w:rPr>
        <w:t>de reprendre une vie normale</w:t>
      </w:r>
      <w:r w:rsidR="00152524" w:rsidRPr="0089190C">
        <w:rPr>
          <w:lang w:val="fr-CH"/>
        </w:rPr>
        <w:t>.</w:t>
      </w:r>
    </w:p>
    <w:p w:rsidR="00152524" w:rsidRPr="0089190C" w:rsidRDefault="00B72225" w:rsidP="00152524">
      <w:pPr>
        <w:pStyle w:val="SingleTxtG"/>
        <w:rPr>
          <w:i/>
          <w:lang w:val="fr-CH"/>
        </w:rPr>
      </w:pPr>
      <w:r w:rsidRPr="0089190C">
        <w:rPr>
          <w:i/>
          <w:lang w:val="fr-CH"/>
        </w:rPr>
        <w:t xml:space="preserve">La séance est suspendue à </w:t>
      </w:r>
      <w:r w:rsidR="00152524" w:rsidRPr="0089190C">
        <w:rPr>
          <w:i/>
          <w:lang w:val="fr-CH"/>
        </w:rPr>
        <w:t>11</w:t>
      </w:r>
      <w:r w:rsidR="000C39BB" w:rsidRPr="0089190C">
        <w:rPr>
          <w:i/>
          <w:lang w:val="fr-CH"/>
        </w:rPr>
        <w:t xml:space="preserve"> </w:t>
      </w:r>
      <w:r w:rsidR="00235D95" w:rsidRPr="0089190C">
        <w:rPr>
          <w:i/>
          <w:lang w:val="fr-CH"/>
        </w:rPr>
        <w:t>h</w:t>
      </w:r>
      <w:r w:rsidR="000C39BB" w:rsidRPr="0089190C">
        <w:rPr>
          <w:i/>
          <w:lang w:val="fr-CH"/>
        </w:rPr>
        <w:t xml:space="preserve"> </w:t>
      </w:r>
      <w:r w:rsidR="00152524" w:rsidRPr="0089190C">
        <w:rPr>
          <w:i/>
          <w:lang w:val="fr-CH"/>
        </w:rPr>
        <w:t>10</w:t>
      </w:r>
      <w:r w:rsidR="002C1B04">
        <w:rPr>
          <w:i/>
          <w:lang w:val="fr-CH"/>
        </w:rPr>
        <w:t>;</w:t>
      </w:r>
      <w:r w:rsidRPr="0089190C">
        <w:rPr>
          <w:i/>
          <w:lang w:val="fr-CH"/>
        </w:rPr>
        <w:t xml:space="preserve"> elle est reprise à </w:t>
      </w:r>
      <w:r w:rsidR="00152524" w:rsidRPr="0089190C">
        <w:rPr>
          <w:i/>
          <w:lang w:val="fr-CH"/>
        </w:rPr>
        <w:t>11</w:t>
      </w:r>
      <w:r w:rsidR="000C39BB" w:rsidRPr="0089190C">
        <w:rPr>
          <w:i/>
          <w:lang w:val="fr-CH"/>
        </w:rPr>
        <w:t xml:space="preserve"> </w:t>
      </w:r>
      <w:r w:rsidRPr="0089190C">
        <w:rPr>
          <w:i/>
          <w:lang w:val="fr-CH"/>
        </w:rPr>
        <w:t>h</w:t>
      </w:r>
      <w:r w:rsidR="000C39BB" w:rsidRPr="0089190C">
        <w:rPr>
          <w:i/>
          <w:lang w:val="fr-CH"/>
        </w:rPr>
        <w:t xml:space="preserve"> </w:t>
      </w:r>
      <w:r w:rsidR="00152524" w:rsidRPr="0089190C">
        <w:rPr>
          <w:i/>
          <w:lang w:val="fr-CH"/>
        </w:rPr>
        <w:t>30.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30.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Brizuela</w:t>
      </w:r>
      <w:r w:rsidR="00152524" w:rsidRPr="0089190C">
        <w:rPr>
          <w:lang w:val="fr-CH"/>
        </w:rPr>
        <w:t xml:space="preserve"> (Paraguay) </w:t>
      </w:r>
      <w:r w:rsidR="0034224F" w:rsidRPr="0089190C">
        <w:rPr>
          <w:lang w:val="fr-CH"/>
        </w:rPr>
        <w:t xml:space="preserve">dit que l’article 140 du Code pénal érige en infraction un large éventail d’actes </w:t>
      </w:r>
      <w:r w:rsidR="00AB2188" w:rsidRPr="0089190C">
        <w:rPr>
          <w:lang w:val="fr-CH"/>
        </w:rPr>
        <w:t xml:space="preserve">liés à </w:t>
      </w:r>
      <w:r w:rsidR="00CE0036" w:rsidRPr="0089190C">
        <w:rPr>
          <w:lang w:val="fr-CH"/>
        </w:rPr>
        <w:t xml:space="preserve">l’existence </w:t>
      </w:r>
      <w:r w:rsidR="00AB2188" w:rsidRPr="0089190C">
        <w:rPr>
          <w:lang w:val="fr-CH"/>
        </w:rPr>
        <w:t>de matériels pédopornographiques</w:t>
      </w:r>
      <w:r w:rsidR="00152524" w:rsidRPr="0089190C">
        <w:rPr>
          <w:lang w:val="fr-CH"/>
        </w:rPr>
        <w:t xml:space="preserve">. </w:t>
      </w:r>
      <w:r w:rsidR="00114B97" w:rsidRPr="0089190C">
        <w:rPr>
          <w:lang w:val="fr-CH"/>
        </w:rPr>
        <w:t xml:space="preserve">L’organisation ou le financement de spectacles pornographiques mettant en scène des enfants, à des fins privées ou publiques, est également passible de poursuites. Les auteurs </w:t>
      </w:r>
      <w:r w:rsidR="00701B92" w:rsidRPr="0089190C">
        <w:rPr>
          <w:lang w:val="fr-CH"/>
        </w:rPr>
        <w:t xml:space="preserve">s’exposent à </w:t>
      </w:r>
      <w:r w:rsidR="00114B97" w:rsidRPr="0089190C">
        <w:rPr>
          <w:lang w:val="fr-CH"/>
        </w:rPr>
        <w:t xml:space="preserve">une peine pouvant aller jusqu’à </w:t>
      </w:r>
      <w:r w:rsidR="005979E6">
        <w:rPr>
          <w:lang w:val="fr-CH"/>
        </w:rPr>
        <w:t>dix</w:t>
      </w:r>
      <w:r w:rsidR="00114B97" w:rsidRPr="0089190C">
        <w:rPr>
          <w:lang w:val="fr-CH"/>
        </w:rPr>
        <w:t xml:space="preserve"> ans</w:t>
      </w:r>
      <w:r w:rsidR="007F0390" w:rsidRPr="0089190C">
        <w:rPr>
          <w:lang w:val="fr-CH"/>
        </w:rPr>
        <w:t xml:space="preserve"> d’emprisonnement</w:t>
      </w:r>
      <w:r w:rsidR="00114B97" w:rsidRPr="0089190C">
        <w:rPr>
          <w:lang w:val="fr-CH"/>
        </w:rPr>
        <w:t xml:space="preserve">, </w:t>
      </w:r>
      <w:r w:rsidR="00701B92" w:rsidRPr="0089190C">
        <w:rPr>
          <w:lang w:val="fr-CH"/>
        </w:rPr>
        <w:t xml:space="preserve">sans </w:t>
      </w:r>
      <w:r w:rsidR="00AB2188" w:rsidRPr="0089190C">
        <w:rPr>
          <w:lang w:val="fr-CH"/>
        </w:rPr>
        <w:t xml:space="preserve">aucune possibilité de remise </w:t>
      </w:r>
      <w:r w:rsidR="00701B92" w:rsidRPr="0089190C">
        <w:rPr>
          <w:lang w:val="fr-CH"/>
        </w:rPr>
        <w:t>en liberté conditionnelle</w:t>
      </w:r>
      <w:r w:rsidR="00152524" w:rsidRPr="0089190C">
        <w:rPr>
          <w:lang w:val="fr-CH"/>
        </w:rPr>
        <w:t>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31.</w:t>
      </w:r>
      <w:r w:rsidRPr="0089190C">
        <w:rPr>
          <w:lang w:val="fr-CH"/>
        </w:rPr>
        <w:tab/>
      </w:r>
      <w:r w:rsidR="005831FA" w:rsidRPr="0089190C">
        <w:rPr>
          <w:lang w:val="fr-CH"/>
        </w:rPr>
        <w:t xml:space="preserve">Des circonstances aggravantes sont retenues lorsque les matériels </w:t>
      </w:r>
      <w:r w:rsidR="00AB2188" w:rsidRPr="0089190C">
        <w:rPr>
          <w:lang w:val="fr-CH"/>
        </w:rPr>
        <w:t xml:space="preserve">pédopornographiques diffusés </w:t>
      </w:r>
      <w:r w:rsidR="005831FA" w:rsidRPr="0089190C">
        <w:rPr>
          <w:lang w:val="fr-CH"/>
        </w:rPr>
        <w:t>mett</w:t>
      </w:r>
      <w:r w:rsidR="00AB2188" w:rsidRPr="0089190C">
        <w:rPr>
          <w:lang w:val="fr-CH"/>
        </w:rPr>
        <w:t>e</w:t>
      </w:r>
      <w:r w:rsidR="005831FA" w:rsidRPr="0089190C">
        <w:rPr>
          <w:lang w:val="fr-CH"/>
        </w:rPr>
        <w:t>nt en scène des enfants de moins de 14 ans</w:t>
      </w:r>
      <w:r w:rsidR="00AB2188" w:rsidRPr="0089190C">
        <w:rPr>
          <w:lang w:val="fr-CH"/>
        </w:rPr>
        <w:t>,</w:t>
      </w:r>
      <w:r w:rsidR="00152524" w:rsidRPr="0089190C">
        <w:rPr>
          <w:lang w:val="fr-CH"/>
        </w:rPr>
        <w:t xml:space="preserve"> </w:t>
      </w:r>
      <w:r w:rsidR="00425A2E" w:rsidRPr="0089190C">
        <w:rPr>
          <w:lang w:val="fr-CH"/>
        </w:rPr>
        <w:t>lorsqu’un parent</w:t>
      </w:r>
      <w:r w:rsidR="00AB2188" w:rsidRPr="0089190C">
        <w:rPr>
          <w:lang w:val="fr-CH"/>
        </w:rPr>
        <w:t xml:space="preserve">, </w:t>
      </w:r>
      <w:r w:rsidR="00425A2E" w:rsidRPr="0089190C">
        <w:rPr>
          <w:lang w:val="fr-CH"/>
        </w:rPr>
        <w:t xml:space="preserve">un </w:t>
      </w:r>
      <w:r w:rsidR="00AB2188" w:rsidRPr="0089190C">
        <w:rPr>
          <w:lang w:val="fr-CH"/>
        </w:rPr>
        <w:t xml:space="preserve">tuteur ou toute personne chargée de l’éducation de l’enfant </w:t>
      </w:r>
      <w:r w:rsidR="00425A2E" w:rsidRPr="0089190C">
        <w:rPr>
          <w:lang w:val="fr-CH"/>
        </w:rPr>
        <w:t>est impliqué</w:t>
      </w:r>
      <w:r w:rsidR="00152524" w:rsidRPr="0089190C">
        <w:rPr>
          <w:lang w:val="fr-CH"/>
        </w:rPr>
        <w:t xml:space="preserve">; </w:t>
      </w:r>
      <w:r w:rsidR="00DA6132" w:rsidRPr="0089190C">
        <w:rPr>
          <w:lang w:val="fr-CH"/>
        </w:rPr>
        <w:t>lorsqu’une</w:t>
      </w:r>
      <w:r w:rsidR="00AB2188" w:rsidRPr="0089190C">
        <w:rPr>
          <w:lang w:val="fr-CH"/>
        </w:rPr>
        <w:t xml:space="preserve"> personne ayant autorité sur l’enfant </w:t>
      </w:r>
      <w:r w:rsidR="00C95629" w:rsidRPr="0089190C">
        <w:rPr>
          <w:lang w:val="fr-CH"/>
        </w:rPr>
        <w:t>participe auxdits actes</w:t>
      </w:r>
      <w:r w:rsidR="00152524" w:rsidRPr="0089190C">
        <w:rPr>
          <w:lang w:val="fr-CH"/>
        </w:rPr>
        <w:t xml:space="preserve">; </w:t>
      </w:r>
      <w:r w:rsidR="008232B3" w:rsidRPr="0089190C">
        <w:rPr>
          <w:lang w:val="fr-CH"/>
        </w:rPr>
        <w:t>lorsqu</w:t>
      </w:r>
      <w:r w:rsidR="00425A2E" w:rsidRPr="0089190C">
        <w:rPr>
          <w:lang w:val="fr-CH"/>
        </w:rPr>
        <w:t xml:space="preserve">’il est fait usage de </w:t>
      </w:r>
      <w:r w:rsidR="008232B3" w:rsidRPr="0089190C">
        <w:rPr>
          <w:lang w:val="fr-CH"/>
        </w:rPr>
        <w:t xml:space="preserve">la violence, </w:t>
      </w:r>
      <w:r w:rsidR="00425A2E" w:rsidRPr="0089190C">
        <w:rPr>
          <w:lang w:val="fr-CH"/>
        </w:rPr>
        <w:t xml:space="preserve">de </w:t>
      </w:r>
      <w:r w:rsidR="008232B3" w:rsidRPr="0089190C">
        <w:rPr>
          <w:lang w:val="fr-CH"/>
        </w:rPr>
        <w:t xml:space="preserve">la force, </w:t>
      </w:r>
      <w:r w:rsidR="00425A2E" w:rsidRPr="0089190C">
        <w:rPr>
          <w:lang w:val="fr-CH"/>
        </w:rPr>
        <w:t xml:space="preserve">de </w:t>
      </w:r>
      <w:r w:rsidR="008232B3" w:rsidRPr="0089190C">
        <w:rPr>
          <w:lang w:val="fr-CH"/>
        </w:rPr>
        <w:t xml:space="preserve">la menace ou </w:t>
      </w:r>
      <w:r w:rsidR="00425A2E" w:rsidRPr="0089190C">
        <w:rPr>
          <w:lang w:val="fr-CH"/>
        </w:rPr>
        <w:t xml:space="preserve">de </w:t>
      </w:r>
      <w:r w:rsidR="008232B3" w:rsidRPr="0089190C">
        <w:rPr>
          <w:lang w:val="fr-CH"/>
        </w:rPr>
        <w:t xml:space="preserve">la contrainte sur la personne </w:t>
      </w:r>
      <w:r w:rsidR="00425A2E" w:rsidRPr="0089190C">
        <w:rPr>
          <w:lang w:val="fr-CH"/>
        </w:rPr>
        <w:t>d’un enfant</w:t>
      </w:r>
      <w:r w:rsidR="008232B3" w:rsidRPr="0089190C">
        <w:rPr>
          <w:lang w:val="fr-CH"/>
        </w:rPr>
        <w:t xml:space="preserve"> ou encore </w:t>
      </w:r>
      <w:r w:rsidR="00425A2E" w:rsidRPr="0089190C">
        <w:rPr>
          <w:lang w:val="fr-CH"/>
        </w:rPr>
        <w:t>lorsqu’il</w:t>
      </w:r>
      <w:r w:rsidR="00CE05E2" w:rsidRPr="0089190C">
        <w:rPr>
          <w:lang w:val="fr-CH"/>
        </w:rPr>
        <w:t xml:space="preserve"> </w:t>
      </w:r>
      <w:r w:rsidR="00425A2E" w:rsidRPr="0089190C">
        <w:rPr>
          <w:lang w:val="fr-CH"/>
        </w:rPr>
        <w:t xml:space="preserve">y a promesse de </w:t>
      </w:r>
      <w:r w:rsidR="008232B3" w:rsidRPr="0089190C">
        <w:rPr>
          <w:lang w:val="fr-CH"/>
        </w:rPr>
        <w:t>rémunération</w:t>
      </w:r>
      <w:r w:rsidR="00152524" w:rsidRPr="0089190C">
        <w:rPr>
          <w:lang w:val="fr-CH"/>
        </w:rPr>
        <w:t xml:space="preserve">. </w:t>
      </w:r>
      <w:r w:rsidR="008232B3" w:rsidRPr="0089190C">
        <w:rPr>
          <w:lang w:val="fr-CH"/>
        </w:rPr>
        <w:t xml:space="preserve">La peine peut aller jusqu’à </w:t>
      </w:r>
      <w:r w:rsidR="009E3D61">
        <w:rPr>
          <w:lang w:val="fr-CH"/>
        </w:rPr>
        <w:t>dix</w:t>
      </w:r>
      <w:r w:rsidR="008232B3" w:rsidRPr="0089190C">
        <w:rPr>
          <w:lang w:val="fr-CH"/>
        </w:rPr>
        <w:t xml:space="preserve"> ans </w:t>
      </w:r>
      <w:r w:rsidR="00282448" w:rsidRPr="0089190C">
        <w:rPr>
          <w:lang w:val="fr-CH"/>
        </w:rPr>
        <w:t xml:space="preserve">d’emprisonnement </w:t>
      </w:r>
      <w:r w:rsidR="008232B3" w:rsidRPr="0089190C">
        <w:rPr>
          <w:lang w:val="fr-CH"/>
        </w:rPr>
        <w:t>si l’enfant à moins de 14 ans, et jusqu’</w:t>
      </w:r>
      <w:r w:rsidR="005D4B42" w:rsidRPr="0089190C">
        <w:rPr>
          <w:lang w:val="fr-CH"/>
        </w:rPr>
        <w:t>à cinq ans si l’enfant est âgé de 14 à 18 ans</w:t>
      </w:r>
      <w:r w:rsidR="001F286C" w:rsidRPr="0089190C">
        <w:rPr>
          <w:lang w:val="fr-CH"/>
        </w:rPr>
        <w:t>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32.</w:t>
      </w:r>
      <w:r w:rsidRPr="0089190C">
        <w:rPr>
          <w:lang w:val="fr-CH"/>
        </w:rPr>
        <w:tab/>
      </w:r>
      <w:r w:rsidR="00C41A09" w:rsidRPr="0089190C">
        <w:rPr>
          <w:lang w:val="fr-CH"/>
        </w:rPr>
        <w:t xml:space="preserve">Les peines punissant les actes pédopornographiques prévues à l’article 140 sont plus sévères que celles qui sont imposées dans </w:t>
      </w:r>
      <w:r w:rsidR="00A92039" w:rsidRPr="0089190C">
        <w:rPr>
          <w:lang w:val="fr-CH"/>
        </w:rPr>
        <w:t>l</w:t>
      </w:r>
      <w:r w:rsidR="00C41A09" w:rsidRPr="0089190C">
        <w:rPr>
          <w:lang w:val="fr-CH"/>
        </w:rPr>
        <w:t>es affaires impliquant des adultes</w:t>
      </w:r>
      <w:r w:rsidR="00152524" w:rsidRPr="0089190C">
        <w:rPr>
          <w:lang w:val="fr-CH"/>
        </w:rPr>
        <w:t>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33.</w:t>
      </w:r>
      <w:r w:rsidRPr="0089190C">
        <w:rPr>
          <w:lang w:val="fr-CH"/>
        </w:rPr>
        <w:tab/>
      </w:r>
      <w:r w:rsidR="00650068" w:rsidRPr="0089190C">
        <w:rPr>
          <w:lang w:val="fr-CH"/>
        </w:rPr>
        <w:t>L’a</w:t>
      </w:r>
      <w:r w:rsidR="00152524" w:rsidRPr="0089190C">
        <w:rPr>
          <w:lang w:val="fr-CH"/>
        </w:rPr>
        <w:t xml:space="preserve">rticle 29 </w:t>
      </w:r>
      <w:r w:rsidR="00650068" w:rsidRPr="0089190C">
        <w:rPr>
          <w:lang w:val="fr-CH"/>
        </w:rPr>
        <w:t xml:space="preserve">du Code pénal punit de peines pouvant aller jusqu’à </w:t>
      </w:r>
      <w:r w:rsidR="00B759D6">
        <w:rPr>
          <w:lang w:val="fr-CH"/>
        </w:rPr>
        <w:t>douze</w:t>
      </w:r>
      <w:r w:rsidR="00650068" w:rsidRPr="0089190C">
        <w:rPr>
          <w:lang w:val="fr-CH"/>
        </w:rPr>
        <w:t xml:space="preserve"> ans </w:t>
      </w:r>
      <w:r w:rsidR="00A92039" w:rsidRPr="0089190C">
        <w:rPr>
          <w:lang w:val="fr-CH"/>
        </w:rPr>
        <w:t xml:space="preserve">d’emprisonnement </w:t>
      </w:r>
      <w:r w:rsidR="00650068" w:rsidRPr="0089190C">
        <w:rPr>
          <w:lang w:val="fr-CH"/>
        </w:rPr>
        <w:t xml:space="preserve">le fait de soumettre quiconque au travail forcé </w:t>
      </w:r>
      <w:r w:rsidR="0052453A" w:rsidRPr="0089190C">
        <w:rPr>
          <w:lang w:val="fr-CH"/>
        </w:rPr>
        <w:t>ou à des pratiques analogues</w:t>
      </w:r>
      <w:r w:rsidR="00152524" w:rsidRPr="0089190C">
        <w:rPr>
          <w:lang w:val="fr-CH"/>
        </w:rPr>
        <w:t xml:space="preserve">; </w:t>
      </w:r>
      <w:r w:rsidR="0052453A" w:rsidRPr="0089190C">
        <w:rPr>
          <w:lang w:val="fr-CH"/>
        </w:rPr>
        <w:t>la même peine est imposée en cas de prélèvement d’organes humains sans le consentement de l’intéressé</w:t>
      </w:r>
      <w:r w:rsidR="00152524" w:rsidRPr="0089190C">
        <w:rPr>
          <w:lang w:val="fr-CH"/>
        </w:rPr>
        <w:t xml:space="preserve">. </w:t>
      </w:r>
      <w:r w:rsidR="0052453A" w:rsidRPr="0089190C">
        <w:rPr>
          <w:lang w:val="fr-CH"/>
        </w:rPr>
        <w:t xml:space="preserve">Le </w:t>
      </w:r>
      <w:r w:rsidR="00152524" w:rsidRPr="0089190C">
        <w:rPr>
          <w:lang w:val="fr-CH"/>
        </w:rPr>
        <w:t xml:space="preserve">Paraguay </w:t>
      </w:r>
      <w:r w:rsidR="0052453A" w:rsidRPr="0089190C">
        <w:rPr>
          <w:lang w:val="fr-CH"/>
        </w:rPr>
        <w:t xml:space="preserve">a ratifié la Convention </w:t>
      </w:r>
      <w:r w:rsidR="00B759D6">
        <w:rPr>
          <w:lang w:val="fr-FR"/>
        </w:rPr>
        <w:t>n</w:t>
      </w:r>
      <w:r w:rsidR="00B759D6" w:rsidRPr="00F54992">
        <w:rPr>
          <w:vertAlign w:val="superscript"/>
          <w:lang w:val="fr-FR"/>
        </w:rPr>
        <w:t>o</w:t>
      </w:r>
      <w:r w:rsidR="00B759D6">
        <w:rPr>
          <w:lang w:val="fr-FR"/>
        </w:rPr>
        <w:t> </w:t>
      </w:r>
      <w:r w:rsidR="0052453A" w:rsidRPr="0089190C">
        <w:rPr>
          <w:lang w:val="fr-CH"/>
        </w:rPr>
        <w:t xml:space="preserve">168 de l’Organisation internationale du Travail (OIT) sur la promotion de l’emploi et la protection contre le chômage (1988) </w:t>
      </w:r>
      <w:r w:rsidR="00490478" w:rsidRPr="0089190C">
        <w:rPr>
          <w:lang w:val="fr-CH"/>
        </w:rPr>
        <w:t xml:space="preserve">et la </w:t>
      </w:r>
      <w:r w:rsidR="00105FD7" w:rsidRPr="0089190C">
        <w:rPr>
          <w:lang w:val="fr-CH"/>
        </w:rPr>
        <w:t xml:space="preserve">Convention </w:t>
      </w:r>
      <w:r w:rsidR="00B759D6">
        <w:rPr>
          <w:lang w:val="fr-FR"/>
        </w:rPr>
        <w:t>n</w:t>
      </w:r>
      <w:r w:rsidR="00B759D6" w:rsidRPr="00F54992">
        <w:rPr>
          <w:vertAlign w:val="superscript"/>
          <w:lang w:val="fr-FR"/>
        </w:rPr>
        <w:t>o</w:t>
      </w:r>
      <w:r w:rsidR="00B759D6">
        <w:rPr>
          <w:lang w:val="fr-FR"/>
        </w:rPr>
        <w:t> </w:t>
      </w:r>
      <w:r w:rsidR="00105FD7" w:rsidRPr="0089190C">
        <w:rPr>
          <w:lang w:val="fr-CH"/>
        </w:rPr>
        <w:t xml:space="preserve">102 </w:t>
      </w:r>
      <w:r w:rsidR="005435D9" w:rsidRPr="0089190C">
        <w:rPr>
          <w:lang w:val="fr-CH"/>
        </w:rPr>
        <w:t xml:space="preserve">de l’OIT </w:t>
      </w:r>
      <w:r w:rsidR="00105FD7" w:rsidRPr="0089190C">
        <w:rPr>
          <w:lang w:val="fr-CH"/>
        </w:rPr>
        <w:t>concernant la sécurité sociale (norme minimum) (1952)</w:t>
      </w:r>
      <w:r w:rsidR="00152524" w:rsidRPr="0089190C">
        <w:rPr>
          <w:lang w:val="fr-CH"/>
        </w:rPr>
        <w:t>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34.</w:t>
      </w:r>
      <w:r w:rsidRPr="0089190C">
        <w:rPr>
          <w:lang w:val="fr-CH"/>
        </w:rPr>
        <w:tab/>
      </w:r>
      <w:r w:rsidR="005435D9" w:rsidRPr="0089190C">
        <w:rPr>
          <w:lang w:val="fr-CH"/>
        </w:rPr>
        <w:t>Le principe de l’extraterritorialité est reconnu dans certains cas, notamment dans les affaires de traite des êtres humains</w:t>
      </w:r>
      <w:r w:rsidR="00152524" w:rsidRPr="0089190C">
        <w:rPr>
          <w:lang w:val="fr-CH"/>
        </w:rPr>
        <w:t xml:space="preserve">. </w:t>
      </w:r>
      <w:r w:rsidR="005435D9" w:rsidRPr="0089190C">
        <w:rPr>
          <w:lang w:val="fr-CH"/>
        </w:rPr>
        <w:t xml:space="preserve">Le Code pénal </w:t>
      </w:r>
      <w:r w:rsidR="00054A52" w:rsidRPr="0089190C">
        <w:rPr>
          <w:lang w:val="fr-CH"/>
        </w:rPr>
        <w:t>prévoit la possibilité de poursuivre au Paraguay les auteurs d’actes</w:t>
      </w:r>
      <w:r w:rsidR="00F17468" w:rsidRPr="0089190C">
        <w:rPr>
          <w:lang w:val="fr-CH"/>
        </w:rPr>
        <w:t xml:space="preserve"> réprimés par les conventions et traités internationaux même lorsque ces actes ont été commis à l’étranger</w:t>
      </w:r>
      <w:r w:rsidR="00152524" w:rsidRPr="0089190C">
        <w:rPr>
          <w:lang w:val="fr-CH"/>
        </w:rPr>
        <w:t>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35.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Cardona Llorens</w:t>
      </w:r>
      <w:r w:rsidR="00152524" w:rsidRPr="0089190C">
        <w:rPr>
          <w:lang w:val="fr-CH"/>
        </w:rPr>
        <w:t xml:space="preserve"> </w:t>
      </w:r>
      <w:r w:rsidR="009F1047" w:rsidRPr="0089190C">
        <w:rPr>
          <w:lang w:val="fr-CH"/>
        </w:rPr>
        <w:t xml:space="preserve">a compris que le prélèvement d’organes humains </w:t>
      </w:r>
      <w:r w:rsidR="0090162B" w:rsidRPr="0089190C">
        <w:rPr>
          <w:lang w:val="fr-CH"/>
        </w:rPr>
        <w:t xml:space="preserve">à des fins de trafic, sans le </w:t>
      </w:r>
      <w:r w:rsidR="009F1047" w:rsidRPr="0089190C">
        <w:rPr>
          <w:lang w:val="fr-CH"/>
        </w:rPr>
        <w:t>consentement de l’intéressé, constitue une infraction</w:t>
      </w:r>
      <w:r w:rsidR="00152524" w:rsidRPr="0089190C">
        <w:rPr>
          <w:lang w:val="fr-CH"/>
        </w:rPr>
        <w:t xml:space="preserve"> </w:t>
      </w:r>
      <w:r w:rsidR="009F1047" w:rsidRPr="0089190C">
        <w:rPr>
          <w:lang w:val="fr-CH"/>
        </w:rPr>
        <w:t xml:space="preserve">mais aimerait savoir si la vente des organes d’un enfant </w:t>
      </w:r>
      <w:r w:rsidR="00C62AD3" w:rsidRPr="0089190C">
        <w:rPr>
          <w:lang w:val="fr-CH"/>
        </w:rPr>
        <w:t>constitue en soi une infraction</w:t>
      </w:r>
      <w:r w:rsidR="00152524" w:rsidRPr="0089190C">
        <w:rPr>
          <w:lang w:val="fr-CH"/>
        </w:rPr>
        <w:t xml:space="preserve">, </w:t>
      </w:r>
      <w:r w:rsidR="003231E5" w:rsidRPr="0089190C">
        <w:rPr>
          <w:lang w:val="fr-CH"/>
        </w:rPr>
        <w:t>compte tenu de ce que, dans ce cas, le consentement du mineur doit être donné par un parent. Il demande en outre à la délégation comment les personnes morales impliquées dans la distribution de matériels pédopornographiques au moyen des nouvelles technologies peuvent être poursuivies et punies s</w:t>
      </w:r>
      <w:r w:rsidR="009426D9" w:rsidRPr="0089190C">
        <w:rPr>
          <w:lang w:val="fr-CH"/>
        </w:rPr>
        <w:t xml:space="preserve">’il n’est pas possible de les </w:t>
      </w:r>
      <w:r w:rsidR="003231E5" w:rsidRPr="0089190C">
        <w:rPr>
          <w:lang w:val="fr-CH"/>
        </w:rPr>
        <w:t xml:space="preserve">identifier, et comment les personnes physiques coupables de telles infractions </w:t>
      </w:r>
      <w:r w:rsidR="009426D9" w:rsidRPr="0089190C">
        <w:rPr>
          <w:lang w:val="fr-CH"/>
        </w:rPr>
        <w:t>mais qui ne se trouve</w:t>
      </w:r>
      <w:r w:rsidR="003231E5" w:rsidRPr="0089190C">
        <w:rPr>
          <w:lang w:val="fr-CH"/>
        </w:rPr>
        <w:t>nt pas sur le territoire paraguayen peuvent l’être</w:t>
      </w:r>
      <w:r w:rsidR="00152524" w:rsidRPr="0089190C">
        <w:rPr>
          <w:lang w:val="fr-CH"/>
        </w:rPr>
        <w:t>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36.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 </w:t>
      </w:r>
      <w:r w:rsidR="003231E5" w:rsidRPr="0089190C">
        <w:rPr>
          <w:lang w:val="fr-CH"/>
        </w:rPr>
        <w:t xml:space="preserve">dit que le </w:t>
      </w:r>
      <w:r w:rsidR="00360361" w:rsidRPr="0089190C">
        <w:rPr>
          <w:lang w:val="fr-CH"/>
        </w:rPr>
        <w:t>C</w:t>
      </w:r>
      <w:r w:rsidR="003231E5" w:rsidRPr="0089190C">
        <w:rPr>
          <w:lang w:val="fr-CH"/>
        </w:rPr>
        <w:t xml:space="preserve">ode pénal </w:t>
      </w:r>
      <w:r w:rsidR="00360361" w:rsidRPr="0089190C">
        <w:rPr>
          <w:lang w:val="fr-CH"/>
        </w:rPr>
        <w:t>n’a pas établi la responsabilité pénale des personnes légales</w:t>
      </w:r>
      <w:r w:rsidR="00152524" w:rsidRPr="0089190C">
        <w:rPr>
          <w:lang w:val="fr-CH"/>
        </w:rPr>
        <w:t>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37.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Kotrane</w:t>
      </w:r>
      <w:r w:rsidR="00152524" w:rsidRPr="0089190C">
        <w:rPr>
          <w:lang w:val="fr-CH"/>
        </w:rPr>
        <w:t xml:space="preserve"> </w:t>
      </w:r>
      <w:r w:rsidR="008D7805" w:rsidRPr="0089190C">
        <w:rPr>
          <w:lang w:val="fr-CH"/>
        </w:rPr>
        <w:t xml:space="preserve">dit que le </w:t>
      </w:r>
      <w:r w:rsidR="007A2214" w:rsidRPr="0089190C">
        <w:rPr>
          <w:lang w:val="fr-CH"/>
        </w:rPr>
        <w:t>Comité</w:t>
      </w:r>
      <w:r w:rsidR="008D7805" w:rsidRPr="0089190C">
        <w:rPr>
          <w:lang w:val="fr-CH"/>
        </w:rPr>
        <w:t xml:space="preserve"> souhaite savoir si le travail forcé des enfants et la vente d’organes sont punis en tant qu’infractions visées par le </w:t>
      </w:r>
      <w:r w:rsidR="00BF3E08" w:rsidRPr="0089190C">
        <w:rPr>
          <w:lang w:val="fr-CH"/>
        </w:rPr>
        <w:t>P</w:t>
      </w:r>
      <w:r w:rsidR="008D7805" w:rsidRPr="0089190C">
        <w:rPr>
          <w:lang w:val="fr-CH"/>
        </w:rPr>
        <w:t>rotocole facultatif, et emportent en conséquence des peines plus sévères</w:t>
      </w:r>
      <w:r w:rsidR="00152524" w:rsidRPr="0089190C">
        <w:rPr>
          <w:lang w:val="fr-CH"/>
        </w:rPr>
        <w:t xml:space="preserve">. </w:t>
      </w:r>
      <w:r w:rsidR="00BF3E08" w:rsidRPr="0089190C">
        <w:rPr>
          <w:lang w:val="fr-CH"/>
        </w:rPr>
        <w:t>Il demande si les tribunaux nationaux ont compétence pour connaître d’infractions visées par le Protocole</w:t>
      </w:r>
      <w:r w:rsidR="000509FC" w:rsidRPr="0089190C">
        <w:rPr>
          <w:lang w:val="fr-CH"/>
        </w:rPr>
        <w:t xml:space="preserve"> </w:t>
      </w:r>
      <w:r w:rsidR="00F26F19" w:rsidRPr="0089190C">
        <w:rPr>
          <w:lang w:val="fr-CH"/>
        </w:rPr>
        <w:t xml:space="preserve">lorsqu’elles sont </w:t>
      </w:r>
      <w:r w:rsidR="000509FC" w:rsidRPr="0089190C">
        <w:rPr>
          <w:lang w:val="fr-CH"/>
        </w:rPr>
        <w:t>commises à l’étranger</w:t>
      </w:r>
      <w:r w:rsidR="00BF3E08" w:rsidRPr="0089190C">
        <w:rPr>
          <w:lang w:val="fr-CH"/>
        </w:rPr>
        <w:t>, qu’il existe ou non un accord bilatéral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38.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 </w:t>
      </w:r>
      <w:r w:rsidR="00814A23" w:rsidRPr="0089190C">
        <w:rPr>
          <w:lang w:val="fr-CH"/>
        </w:rPr>
        <w:t xml:space="preserve">dit que le Code pénal prévoit la possibilité d’engager des poursuites pénales si les actes commis à l’étranger nuisent aux intérêts légitimes du Paraguay ou encore </w:t>
      </w:r>
      <w:r w:rsidR="009953AB" w:rsidRPr="0089190C">
        <w:rPr>
          <w:lang w:val="fr-CH"/>
        </w:rPr>
        <w:t xml:space="preserve">s’il y a lieu de </w:t>
      </w:r>
      <w:r w:rsidR="00814A23" w:rsidRPr="0089190C">
        <w:rPr>
          <w:lang w:val="fr-CH"/>
        </w:rPr>
        <w:t>protéger les biens juridiques de ressortissants paraguayens</w:t>
      </w:r>
      <w:r w:rsidR="00152524" w:rsidRPr="0089190C">
        <w:rPr>
          <w:lang w:val="fr-CH"/>
        </w:rPr>
        <w:t xml:space="preserve">. </w:t>
      </w:r>
      <w:r w:rsidR="009953AB" w:rsidRPr="0089190C">
        <w:rPr>
          <w:lang w:val="fr-CH"/>
        </w:rPr>
        <w:t xml:space="preserve">La vente d’enfants n’a pas </w:t>
      </w:r>
      <w:r w:rsidR="007D7FE7" w:rsidRPr="0089190C">
        <w:rPr>
          <w:lang w:val="fr-CH"/>
        </w:rPr>
        <w:t xml:space="preserve">en soi été </w:t>
      </w:r>
      <w:r w:rsidR="009953AB" w:rsidRPr="0089190C">
        <w:rPr>
          <w:lang w:val="fr-CH"/>
        </w:rPr>
        <w:t>érigée en infraction</w:t>
      </w:r>
      <w:r w:rsidR="00152524" w:rsidRPr="0089190C">
        <w:rPr>
          <w:lang w:val="fr-CH"/>
        </w:rPr>
        <w:t xml:space="preserve">, </w:t>
      </w:r>
      <w:r w:rsidR="007D7FE7" w:rsidRPr="0089190C">
        <w:rPr>
          <w:lang w:val="fr-CH"/>
        </w:rPr>
        <w:t xml:space="preserve">mais d’autres </w:t>
      </w:r>
      <w:r w:rsidR="001C6BFC" w:rsidRPr="0089190C">
        <w:rPr>
          <w:lang w:val="fr-CH"/>
        </w:rPr>
        <w:t>dispositions</w:t>
      </w:r>
      <w:r w:rsidR="007D7FE7" w:rsidRPr="0089190C">
        <w:rPr>
          <w:lang w:val="fr-CH"/>
        </w:rPr>
        <w:t xml:space="preserve"> pénales peuvent </w:t>
      </w:r>
      <w:r w:rsidR="001C6BFC" w:rsidRPr="0089190C">
        <w:rPr>
          <w:lang w:val="fr-CH"/>
        </w:rPr>
        <w:t xml:space="preserve">être appliquées pour punir </w:t>
      </w:r>
      <w:r w:rsidR="007D7FE7" w:rsidRPr="0089190C">
        <w:rPr>
          <w:lang w:val="fr-CH"/>
        </w:rPr>
        <w:t>cet acte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39.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Candia</w:t>
      </w:r>
      <w:r w:rsidR="00152524" w:rsidRPr="0089190C">
        <w:rPr>
          <w:lang w:val="fr-CH"/>
        </w:rPr>
        <w:t xml:space="preserve"> (Paraguay) </w:t>
      </w:r>
      <w:r w:rsidR="00FD6528" w:rsidRPr="0089190C">
        <w:rPr>
          <w:lang w:val="fr-CH"/>
        </w:rPr>
        <w:t>dit que</w:t>
      </w:r>
      <w:r w:rsidR="00152524" w:rsidRPr="0089190C">
        <w:rPr>
          <w:lang w:val="fr-CH"/>
        </w:rPr>
        <w:t xml:space="preserve">, </w:t>
      </w:r>
      <w:r w:rsidR="001602DC" w:rsidRPr="0089190C">
        <w:rPr>
          <w:lang w:val="fr-CH"/>
        </w:rPr>
        <w:t>en application du Plan national de prévention et d’éradication du travail des enfants et de protection du travail des adolescents</w:t>
      </w:r>
      <w:r w:rsidR="00152524" w:rsidRPr="0089190C">
        <w:rPr>
          <w:lang w:val="fr-CH"/>
        </w:rPr>
        <w:t xml:space="preserve">, </w:t>
      </w:r>
      <w:r w:rsidR="001602DC" w:rsidRPr="0089190C">
        <w:rPr>
          <w:lang w:val="fr-CH"/>
        </w:rPr>
        <w:t>une liste des principaux partenaires a été établie afin de parvenir à repérer les enfants soumis aux pires formes de travail</w:t>
      </w:r>
      <w:r w:rsidR="00152524" w:rsidRPr="0089190C">
        <w:rPr>
          <w:lang w:val="fr-CH"/>
        </w:rPr>
        <w:t xml:space="preserve">, </w:t>
      </w:r>
      <w:r w:rsidR="001602DC" w:rsidRPr="0089190C">
        <w:rPr>
          <w:lang w:val="fr-CH"/>
        </w:rPr>
        <w:t>dont le placement d’enfants en tant que domestiques</w:t>
      </w:r>
      <w:r w:rsidR="00152524" w:rsidRPr="0089190C">
        <w:rPr>
          <w:lang w:val="fr-CH"/>
        </w:rPr>
        <w:t xml:space="preserve"> (</w:t>
      </w:r>
      <w:r w:rsidR="00152524" w:rsidRPr="0089190C">
        <w:rPr>
          <w:i/>
          <w:lang w:val="fr-CH"/>
        </w:rPr>
        <w:t>criadazgo</w:t>
      </w:r>
      <w:r w:rsidR="00152524" w:rsidRPr="0089190C">
        <w:rPr>
          <w:lang w:val="fr-CH"/>
        </w:rPr>
        <w:t xml:space="preserve">). </w:t>
      </w:r>
      <w:r w:rsidR="001517C1" w:rsidRPr="0089190C">
        <w:rPr>
          <w:lang w:val="fr-CH"/>
        </w:rPr>
        <w:t xml:space="preserve">Pour ce qui est des causes du travail des enfants, il dit que, bien que la pauvreté </w:t>
      </w:r>
      <w:r w:rsidR="007F0F57" w:rsidRPr="0089190C">
        <w:rPr>
          <w:lang w:val="fr-CH"/>
        </w:rPr>
        <w:t>nécessite une action des plus urgente, il est toutefois nécessaire de tenir compte des croyances culturelles des familles et de la communauté, qui considèrent que le travail des enfants e</w:t>
      </w:r>
      <w:r w:rsidR="00614983" w:rsidRPr="0089190C">
        <w:rPr>
          <w:lang w:val="fr-CH"/>
        </w:rPr>
        <w:t>t des adolescents contribue</w:t>
      </w:r>
      <w:r w:rsidR="007F0F57" w:rsidRPr="0089190C">
        <w:rPr>
          <w:lang w:val="fr-CH"/>
        </w:rPr>
        <w:t xml:space="preserve"> de manière positive à leur éducation et à leur développement</w:t>
      </w:r>
      <w:r w:rsidR="00152524" w:rsidRPr="0089190C">
        <w:rPr>
          <w:lang w:val="fr-CH"/>
        </w:rPr>
        <w:t xml:space="preserve">. </w:t>
      </w:r>
      <w:r w:rsidR="007F0F57" w:rsidRPr="0089190C">
        <w:rPr>
          <w:lang w:val="fr-CH"/>
        </w:rPr>
        <w:t>L’État ne ménage aucun effort pour faire évoluer les mentalités à ce sujet,</w:t>
      </w:r>
      <w:r w:rsidR="00F94ED0" w:rsidRPr="0089190C">
        <w:rPr>
          <w:lang w:val="fr-CH"/>
        </w:rPr>
        <w:t xml:space="preserve"> soulignant </w:t>
      </w:r>
      <w:r w:rsidR="003B000E" w:rsidRPr="0089190C">
        <w:rPr>
          <w:lang w:val="fr-CH"/>
        </w:rPr>
        <w:t>que le travail des enfants nuit à leur épanouissement</w:t>
      </w:r>
      <w:r w:rsidR="00152524" w:rsidRPr="0089190C">
        <w:rPr>
          <w:lang w:val="fr-CH"/>
        </w:rPr>
        <w:t xml:space="preserve"> </w:t>
      </w:r>
      <w:r w:rsidR="006D50D0" w:rsidRPr="0089190C">
        <w:rPr>
          <w:lang w:val="fr-CH"/>
        </w:rPr>
        <w:t>et que le fait de mener de front le travail et les études est l’une des principales causes d’absentéisme et d’abandon scolaire</w:t>
      </w:r>
      <w:r w:rsidR="00152524" w:rsidRPr="0089190C">
        <w:rPr>
          <w:lang w:val="fr-CH"/>
        </w:rPr>
        <w:t xml:space="preserve">. </w:t>
      </w:r>
      <w:r w:rsidR="00F94ED0" w:rsidRPr="0089190C">
        <w:rPr>
          <w:lang w:val="fr-CH"/>
        </w:rPr>
        <w:t xml:space="preserve">Les mesures de lutte contre les pires formes de travail des enfants </w:t>
      </w:r>
      <w:r w:rsidR="00426BA8" w:rsidRPr="0089190C">
        <w:rPr>
          <w:lang w:val="fr-CH"/>
        </w:rPr>
        <w:t>visent</w:t>
      </w:r>
      <w:r w:rsidR="00F94ED0" w:rsidRPr="0089190C">
        <w:rPr>
          <w:lang w:val="fr-CH"/>
        </w:rPr>
        <w:t xml:space="preserve"> notamment </w:t>
      </w:r>
      <w:r w:rsidR="00426BA8" w:rsidRPr="0089190C">
        <w:rPr>
          <w:lang w:val="fr-CH"/>
        </w:rPr>
        <w:t xml:space="preserve">le </w:t>
      </w:r>
      <w:r w:rsidR="00F94ED0" w:rsidRPr="0089190C">
        <w:rPr>
          <w:lang w:val="fr-CH"/>
        </w:rPr>
        <w:t xml:space="preserve">travail des enfants en zone rurale, l’exploitation sexuelle des enfants et l’exploitation des enfants au </w:t>
      </w:r>
      <w:r w:rsidR="0072076F" w:rsidRPr="0089190C">
        <w:rPr>
          <w:lang w:val="fr-CH"/>
        </w:rPr>
        <w:t>foyer</w:t>
      </w:r>
      <w:r w:rsidR="00152524" w:rsidRPr="0089190C">
        <w:rPr>
          <w:lang w:val="fr-CH"/>
        </w:rPr>
        <w:t xml:space="preserve">. </w:t>
      </w:r>
      <w:r w:rsidR="0072076F" w:rsidRPr="0089190C">
        <w:rPr>
          <w:lang w:val="fr-CH"/>
        </w:rPr>
        <w:t xml:space="preserve">La législation nationale ne fait pas de distinction entre l’exploitation des enfants </w:t>
      </w:r>
      <w:r w:rsidR="003E6928" w:rsidRPr="0089190C">
        <w:rPr>
          <w:lang w:val="fr-CH"/>
        </w:rPr>
        <w:t xml:space="preserve">dans les </w:t>
      </w:r>
      <w:r w:rsidR="0072076F" w:rsidRPr="0089190C">
        <w:rPr>
          <w:lang w:val="fr-CH"/>
        </w:rPr>
        <w:t xml:space="preserve">familles de militaires et l’exploitation des enfants dans les familles </w:t>
      </w:r>
      <w:r w:rsidR="002E785B" w:rsidRPr="0089190C">
        <w:rPr>
          <w:lang w:val="fr-CH"/>
        </w:rPr>
        <w:t>de civil</w:t>
      </w:r>
      <w:r w:rsidR="0072076F" w:rsidRPr="0089190C">
        <w:rPr>
          <w:lang w:val="fr-CH"/>
        </w:rPr>
        <w:t xml:space="preserve">s; elle ne prévoit aucune </w:t>
      </w:r>
      <w:r w:rsidR="002E785B" w:rsidRPr="0089190C">
        <w:rPr>
          <w:lang w:val="fr-CH"/>
        </w:rPr>
        <w:t>exception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40.</w:t>
      </w:r>
      <w:r w:rsidRPr="0089190C">
        <w:rPr>
          <w:lang w:val="fr-CH"/>
        </w:rPr>
        <w:tab/>
      </w:r>
      <w:r w:rsidR="00E75A36" w:rsidRPr="0089190C">
        <w:rPr>
          <w:lang w:val="fr-CH"/>
        </w:rPr>
        <w:t xml:space="preserve">Les activités ciblées </w:t>
      </w:r>
      <w:r w:rsidR="009E0385" w:rsidRPr="0089190C">
        <w:rPr>
          <w:lang w:val="fr-CH"/>
        </w:rPr>
        <w:t xml:space="preserve">mises en place </w:t>
      </w:r>
      <w:r w:rsidR="00E75A36" w:rsidRPr="0089190C">
        <w:rPr>
          <w:lang w:val="fr-CH"/>
        </w:rPr>
        <w:t>à l’initiative du Ministère de l’éducation et de la culture repose</w:t>
      </w:r>
      <w:r w:rsidR="009E0385" w:rsidRPr="0089190C">
        <w:rPr>
          <w:lang w:val="fr-CH"/>
        </w:rPr>
        <w:t>nt</w:t>
      </w:r>
      <w:r w:rsidR="00E75A36" w:rsidRPr="0089190C">
        <w:rPr>
          <w:lang w:val="fr-CH"/>
        </w:rPr>
        <w:t xml:space="preserve"> notamment sur la campagne </w:t>
      </w:r>
      <w:r w:rsidR="009E0385" w:rsidRPr="0089190C">
        <w:rPr>
          <w:lang w:val="fr-CH"/>
        </w:rPr>
        <w:t xml:space="preserve">intitulée </w:t>
      </w:r>
      <w:r w:rsidR="00B759D6">
        <w:rPr>
          <w:lang w:val="fr-CH"/>
        </w:rPr>
        <w:t>«</w:t>
      </w:r>
      <w:r w:rsidR="009E0385" w:rsidRPr="0089190C">
        <w:rPr>
          <w:lang w:val="fr-CH"/>
        </w:rPr>
        <w:t>Apprendre sans peur</w:t>
      </w:r>
      <w:r w:rsidR="00B759D6">
        <w:rPr>
          <w:lang w:val="fr-CH"/>
        </w:rPr>
        <w:t>»</w:t>
      </w:r>
      <w:r w:rsidR="00152524" w:rsidRPr="0089190C">
        <w:rPr>
          <w:lang w:val="fr-CH"/>
        </w:rPr>
        <w:t>,</w:t>
      </w:r>
      <w:r w:rsidR="009E0385" w:rsidRPr="0089190C">
        <w:rPr>
          <w:lang w:val="fr-CH"/>
        </w:rPr>
        <w:t xml:space="preserve"> qui </w:t>
      </w:r>
      <w:r w:rsidR="00A332A8" w:rsidRPr="0089190C">
        <w:rPr>
          <w:lang w:val="fr-CH"/>
        </w:rPr>
        <w:t>prévoit</w:t>
      </w:r>
      <w:r w:rsidR="009E0385" w:rsidRPr="0089190C">
        <w:rPr>
          <w:lang w:val="fr-CH"/>
        </w:rPr>
        <w:t xml:space="preserve"> des ateliers de sensibilisation à l’éradication des mauvais traitements et des violences à l’école</w:t>
      </w:r>
      <w:r w:rsidR="00152524" w:rsidRPr="0089190C">
        <w:rPr>
          <w:lang w:val="fr-CH"/>
        </w:rPr>
        <w:t xml:space="preserve">. </w:t>
      </w:r>
      <w:r w:rsidR="009E0385" w:rsidRPr="0089190C">
        <w:rPr>
          <w:lang w:val="fr-CH"/>
        </w:rPr>
        <w:t xml:space="preserve">Un autre programme vise à améliorer les relations interpersonnelles dans </w:t>
      </w:r>
      <w:r w:rsidR="00597D8F" w:rsidRPr="0089190C">
        <w:rPr>
          <w:lang w:val="fr-CH"/>
        </w:rPr>
        <w:t xml:space="preserve">le monde </w:t>
      </w:r>
      <w:r w:rsidR="00505707" w:rsidRPr="0089190C">
        <w:rPr>
          <w:lang w:val="fr-CH"/>
        </w:rPr>
        <w:t>de l’éducation</w:t>
      </w:r>
      <w:r w:rsidR="00103B8D" w:rsidRPr="0089190C">
        <w:rPr>
          <w:lang w:val="fr-CH"/>
        </w:rPr>
        <w:t xml:space="preserve"> </w:t>
      </w:r>
      <w:r w:rsidR="00C72B1E" w:rsidRPr="0089190C">
        <w:rPr>
          <w:lang w:val="fr-CH"/>
        </w:rPr>
        <w:t>afin de favoriser la sociabilité</w:t>
      </w:r>
      <w:r w:rsidR="009E0385" w:rsidRPr="0089190C">
        <w:rPr>
          <w:lang w:val="fr-CH"/>
        </w:rPr>
        <w:t xml:space="preserve"> </w:t>
      </w:r>
      <w:r w:rsidR="00C72B1E" w:rsidRPr="0089190C">
        <w:rPr>
          <w:lang w:val="fr-CH"/>
        </w:rPr>
        <w:t>des élèves</w:t>
      </w:r>
      <w:r w:rsidR="00152524" w:rsidRPr="0089190C">
        <w:rPr>
          <w:lang w:val="fr-CH"/>
        </w:rPr>
        <w:t>.</w:t>
      </w:r>
      <w:r w:rsidR="004D66A7" w:rsidRPr="0089190C">
        <w:rPr>
          <w:lang w:val="fr-CH"/>
        </w:rPr>
        <w:t xml:space="preserve"> Le s</w:t>
      </w:r>
      <w:r w:rsidR="00B759D6">
        <w:rPr>
          <w:lang w:val="fr-CH"/>
        </w:rPr>
        <w:t xml:space="preserve">tatut psychosocial des enfants </w:t>
      </w:r>
      <w:r w:rsidR="004D66A7" w:rsidRPr="0089190C">
        <w:rPr>
          <w:lang w:val="fr-CH"/>
        </w:rPr>
        <w:t xml:space="preserve">concernés par la pratique du </w:t>
      </w:r>
      <w:r w:rsidR="00152524" w:rsidRPr="0089190C">
        <w:rPr>
          <w:i/>
          <w:lang w:val="fr-CH"/>
        </w:rPr>
        <w:t>criadazgo</w:t>
      </w:r>
      <w:r w:rsidR="00152524" w:rsidRPr="0089190C">
        <w:rPr>
          <w:lang w:val="fr-CH"/>
        </w:rPr>
        <w:t xml:space="preserve"> </w:t>
      </w:r>
      <w:r w:rsidR="004D66A7" w:rsidRPr="0089190C">
        <w:rPr>
          <w:lang w:val="fr-CH"/>
        </w:rPr>
        <w:t>fait également l’objet d’un suivi</w:t>
      </w:r>
      <w:r w:rsidR="00152524" w:rsidRPr="0089190C">
        <w:rPr>
          <w:lang w:val="fr-CH"/>
        </w:rPr>
        <w:t xml:space="preserve">, </w:t>
      </w:r>
      <w:r w:rsidR="004D66A7" w:rsidRPr="0089190C">
        <w:rPr>
          <w:lang w:val="fr-CH"/>
        </w:rPr>
        <w:t xml:space="preserve">et une procédure a été mise en place pour permettre aux enseignants de signaler </w:t>
      </w:r>
      <w:r w:rsidR="00A02E0E" w:rsidRPr="0089190C">
        <w:rPr>
          <w:lang w:val="fr-CH"/>
        </w:rPr>
        <w:t>toute violation</w:t>
      </w:r>
      <w:r w:rsidR="004D66A7" w:rsidRPr="0089190C">
        <w:rPr>
          <w:lang w:val="fr-CH"/>
        </w:rPr>
        <w:t xml:space="preserve"> des droits de l’enfant, de façon à ce que l’État </w:t>
      </w:r>
      <w:r w:rsidR="005330E1" w:rsidRPr="0089190C">
        <w:rPr>
          <w:lang w:val="fr-CH"/>
        </w:rPr>
        <w:t>puisse intervenir</w:t>
      </w:r>
      <w:r w:rsidR="004D66A7" w:rsidRPr="0089190C">
        <w:rPr>
          <w:lang w:val="fr-CH"/>
        </w:rPr>
        <w:t xml:space="preserve"> rapidement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41.</w:t>
      </w:r>
      <w:r w:rsidRPr="0089190C">
        <w:rPr>
          <w:lang w:val="fr-CH"/>
        </w:rPr>
        <w:tab/>
      </w:r>
      <w:r w:rsidR="004D66A7" w:rsidRPr="0089190C">
        <w:rPr>
          <w:lang w:val="fr-CH"/>
        </w:rPr>
        <w:t xml:space="preserve">Le programme </w:t>
      </w:r>
      <w:r w:rsidR="00152524" w:rsidRPr="0089190C">
        <w:rPr>
          <w:i/>
          <w:lang w:val="fr-CH"/>
        </w:rPr>
        <w:t>Abrazo</w:t>
      </w:r>
      <w:r w:rsidR="004D66A7" w:rsidRPr="0089190C">
        <w:rPr>
          <w:lang w:val="fr-CH"/>
        </w:rPr>
        <w:t xml:space="preserve"> a désormais été élargi aux autres formes de travail jugées dangereuses pour les </w:t>
      </w:r>
      <w:r w:rsidR="0002117E" w:rsidRPr="0089190C">
        <w:rPr>
          <w:lang w:val="fr-CH"/>
        </w:rPr>
        <w:t>enfants</w:t>
      </w:r>
      <w:r w:rsidR="009A3020" w:rsidRPr="0089190C">
        <w:rPr>
          <w:lang w:val="fr-CH"/>
        </w:rPr>
        <w:t xml:space="preserve">, et des programmes pilote </w:t>
      </w:r>
      <w:r w:rsidR="00847342" w:rsidRPr="0089190C">
        <w:rPr>
          <w:lang w:val="fr-CH"/>
        </w:rPr>
        <w:t>mettant l’accent sur la formation</w:t>
      </w:r>
      <w:r w:rsidR="0002117E" w:rsidRPr="0089190C">
        <w:rPr>
          <w:lang w:val="fr-CH"/>
        </w:rPr>
        <w:t xml:space="preserve"> et l’offre d’emplois protégés pour les adolescents ont été lancé</w:t>
      </w:r>
      <w:r w:rsidR="00847342" w:rsidRPr="0089190C">
        <w:rPr>
          <w:lang w:val="fr-CH"/>
        </w:rPr>
        <w:t>s</w:t>
      </w:r>
      <w:r w:rsidR="00152524" w:rsidRPr="0089190C">
        <w:rPr>
          <w:lang w:val="fr-CH"/>
        </w:rPr>
        <w:t xml:space="preserve">. </w:t>
      </w:r>
      <w:r w:rsidR="00847342" w:rsidRPr="0089190C">
        <w:rPr>
          <w:lang w:val="fr-CH"/>
        </w:rPr>
        <w:t xml:space="preserve">Des éducateurs surveillent plus de 200 zones urbaines afin </w:t>
      </w:r>
      <w:r w:rsidR="00036600" w:rsidRPr="0089190C">
        <w:rPr>
          <w:lang w:val="fr-CH"/>
        </w:rPr>
        <w:t xml:space="preserve">de suivre </w:t>
      </w:r>
      <w:r w:rsidR="0001418A" w:rsidRPr="0089190C">
        <w:rPr>
          <w:lang w:val="fr-CH"/>
        </w:rPr>
        <w:t xml:space="preserve">et de consigner </w:t>
      </w:r>
      <w:r w:rsidR="0070401A" w:rsidRPr="0089190C">
        <w:rPr>
          <w:lang w:val="fr-CH"/>
        </w:rPr>
        <w:t>les déplacements des enfants des rues</w:t>
      </w:r>
      <w:r w:rsidR="00036600" w:rsidRPr="0089190C">
        <w:rPr>
          <w:lang w:val="fr-CH"/>
        </w:rPr>
        <w:t xml:space="preserve">, </w:t>
      </w:r>
      <w:r w:rsidR="00C77CC5" w:rsidRPr="0089190C">
        <w:rPr>
          <w:lang w:val="fr-CH"/>
        </w:rPr>
        <w:t xml:space="preserve">en vue </w:t>
      </w:r>
      <w:r w:rsidR="0001418A" w:rsidRPr="0089190C">
        <w:rPr>
          <w:lang w:val="fr-CH"/>
        </w:rPr>
        <w:t xml:space="preserve">d’élargir le programme à </w:t>
      </w:r>
      <w:r w:rsidR="00036600" w:rsidRPr="0089190C">
        <w:rPr>
          <w:lang w:val="fr-CH"/>
        </w:rPr>
        <w:t xml:space="preserve">ces </w:t>
      </w:r>
      <w:r w:rsidR="0001418A" w:rsidRPr="0089190C">
        <w:rPr>
          <w:lang w:val="fr-CH"/>
        </w:rPr>
        <w:t>enfants</w:t>
      </w:r>
      <w:r w:rsidR="0070401A" w:rsidRPr="0089190C">
        <w:rPr>
          <w:lang w:val="fr-CH"/>
        </w:rPr>
        <w:t>.</w:t>
      </w:r>
      <w:r w:rsidR="00330FC3" w:rsidRPr="0089190C">
        <w:rPr>
          <w:lang w:val="fr-CH"/>
        </w:rPr>
        <w:t xml:space="preserve"> Il va sans dire que l’un des principaux problèmes réside dans le fait que de nombreuses familles dépendent du revenu </w:t>
      </w:r>
      <w:r w:rsidR="002921E5" w:rsidRPr="0089190C">
        <w:rPr>
          <w:lang w:val="fr-CH"/>
        </w:rPr>
        <w:t xml:space="preserve">des </w:t>
      </w:r>
      <w:r w:rsidR="00330FC3" w:rsidRPr="0089190C">
        <w:rPr>
          <w:lang w:val="fr-CH"/>
        </w:rPr>
        <w:t>enfants qui travaillent</w:t>
      </w:r>
      <w:r w:rsidR="00152524" w:rsidRPr="0089190C">
        <w:rPr>
          <w:lang w:val="fr-CH"/>
        </w:rPr>
        <w:t xml:space="preserve">. </w:t>
      </w:r>
      <w:r w:rsidR="00C86DD8" w:rsidRPr="0089190C">
        <w:rPr>
          <w:lang w:val="fr-CH"/>
        </w:rPr>
        <w:t>Conscient</w:t>
      </w:r>
      <w:r w:rsidR="005C7653" w:rsidRPr="0089190C">
        <w:rPr>
          <w:lang w:val="fr-CH"/>
        </w:rPr>
        <w:t xml:space="preserve"> de cela, le Gouvernement a renforcé l’aide financière aux familles depuis 2011</w:t>
      </w:r>
      <w:r w:rsidR="00152524" w:rsidRPr="0089190C">
        <w:rPr>
          <w:lang w:val="fr-CH"/>
        </w:rPr>
        <w:t xml:space="preserve">. </w:t>
      </w:r>
      <w:r w:rsidR="00341EDB" w:rsidRPr="0089190C">
        <w:rPr>
          <w:lang w:val="fr-CH"/>
        </w:rPr>
        <w:t xml:space="preserve">Un </w:t>
      </w:r>
      <w:r w:rsidR="0053405C" w:rsidRPr="0089190C">
        <w:rPr>
          <w:lang w:val="fr-CH"/>
        </w:rPr>
        <w:t xml:space="preserve">mécanisme de suivi des familles </w:t>
      </w:r>
      <w:r w:rsidR="000A0B82" w:rsidRPr="0089190C">
        <w:rPr>
          <w:lang w:val="fr-CH"/>
        </w:rPr>
        <w:t xml:space="preserve">a été mis </w:t>
      </w:r>
      <w:r w:rsidR="0053405C" w:rsidRPr="0089190C">
        <w:rPr>
          <w:lang w:val="fr-CH"/>
        </w:rPr>
        <w:t>en place</w:t>
      </w:r>
      <w:r w:rsidR="00341EDB" w:rsidRPr="0089190C">
        <w:rPr>
          <w:lang w:val="fr-CH"/>
        </w:rPr>
        <w:t xml:space="preserve">; il </w:t>
      </w:r>
      <w:r w:rsidR="00720D03" w:rsidRPr="0089190C">
        <w:rPr>
          <w:lang w:val="fr-CH"/>
        </w:rPr>
        <w:t xml:space="preserve">repose sur </w:t>
      </w:r>
      <w:r w:rsidR="0089033A" w:rsidRPr="0089190C">
        <w:rPr>
          <w:lang w:val="fr-CH"/>
        </w:rPr>
        <w:t xml:space="preserve">des visites fréquentes effectuées par des travailleurs sociaux et </w:t>
      </w:r>
      <w:r w:rsidR="00341EDB" w:rsidRPr="0089190C">
        <w:rPr>
          <w:lang w:val="fr-CH"/>
        </w:rPr>
        <w:t xml:space="preserve">sur </w:t>
      </w:r>
      <w:r w:rsidR="0089033A" w:rsidRPr="0089190C">
        <w:rPr>
          <w:lang w:val="fr-CH"/>
        </w:rPr>
        <w:t>l’élaboration de plans</w:t>
      </w:r>
      <w:r w:rsidR="003E505D" w:rsidRPr="0089190C">
        <w:rPr>
          <w:lang w:val="fr-CH"/>
        </w:rPr>
        <w:t xml:space="preserve"> en faveur </w:t>
      </w:r>
      <w:r w:rsidR="00341EDB" w:rsidRPr="0089190C">
        <w:rPr>
          <w:lang w:val="fr-CH"/>
        </w:rPr>
        <w:t>de la famille</w:t>
      </w:r>
      <w:r w:rsidR="003E505D" w:rsidRPr="0089190C">
        <w:rPr>
          <w:lang w:val="fr-CH"/>
        </w:rPr>
        <w:t xml:space="preserve"> destiné</w:t>
      </w:r>
      <w:r w:rsidR="0089033A" w:rsidRPr="0089190C">
        <w:rPr>
          <w:lang w:val="fr-CH"/>
        </w:rPr>
        <w:t>s à suivre l’évolution de la situation</w:t>
      </w:r>
      <w:r w:rsidR="00152524" w:rsidRPr="0089190C">
        <w:rPr>
          <w:lang w:val="fr-CH"/>
        </w:rPr>
        <w:t xml:space="preserve">. </w:t>
      </w:r>
      <w:r w:rsidR="0089033A" w:rsidRPr="0089190C">
        <w:rPr>
          <w:lang w:val="fr-CH"/>
        </w:rPr>
        <w:t>Les familles vivant dans l’extrême pauvreté reçoivent des bons de solidarité</w:t>
      </w:r>
      <w:r w:rsidR="001C3B87" w:rsidRPr="0089190C">
        <w:rPr>
          <w:lang w:val="fr-CH"/>
        </w:rPr>
        <w:t>,</w:t>
      </w:r>
      <w:r w:rsidR="0089033A" w:rsidRPr="0089190C">
        <w:rPr>
          <w:lang w:val="fr-CH"/>
        </w:rPr>
        <w:t xml:space="preserve"> </w:t>
      </w:r>
      <w:r w:rsidR="00273A36" w:rsidRPr="0089190C">
        <w:rPr>
          <w:lang w:val="fr-CH"/>
        </w:rPr>
        <w:t xml:space="preserve">et celles qui ont des enfants en bas âge </w:t>
      </w:r>
      <w:r w:rsidR="00755CB7" w:rsidRPr="0089190C">
        <w:rPr>
          <w:lang w:val="fr-CH"/>
        </w:rPr>
        <w:t>un panier alimentaire de base chaque mois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42.</w:t>
      </w:r>
      <w:r w:rsidRPr="0089190C">
        <w:rPr>
          <w:lang w:val="fr-CH"/>
        </w:rPr>
        <w:tab/>
      </w:r>
      <w:r w:rsidR="003E505D" w:rsidRPr="0089190C">
        <w:rPr>
          <w:lang w:val="fr-CH"/>
        </w:rPr>
        <w:t xml:space="preserve">Le </w:t>
      </w:r>
      <w:r w:rsidR="00152524" w:rsidRPr="0089190C">
        <w:rPr>
          <w:lang w:val="fr-CH"/>
        </w:rPr>
        <w:t xml:space="preserve">Paraguay </w:t>
      </w:r>
      <w:r w:rsidR="003E505D" w:rsidRPr="0089190C">
        <w:rPr>
          <w:lang w:val="fr-CH"/>
        </w:rPr>
        <w:t xml:space="preserve">a ratifié la Convention </w:t>
      </w:r>
      <w:r w:rsidR="00CA52E9">
        <w:rPr>
          <w:lang w:val="fr-FR"/>
        </w:rPr>
        <w:t>n</w:t>
      </w:r>
      <w:r w:rsidR="00CA52E9" w:rsidRPr="00F54992">
        <w:rPr>
          <w:vertAlign w:val="superscript"/>
          <w:lang w:val="fr-FR"/>
        </w:rPr>
        <w:t>o</w:t>
      </w:r>
      <w:r w:rsidR="00CA52E9">
        <w:rPr>
          <w:lang w:val="fr-FR"/>
        </w:rPr>
        <w:t> </w:t>
      </w:r>
      <w:r w:rsidR="003E505D" w:rsidRPr="0089190C">
        <w:rPr>
          <w:lang w:val="fr-CH"/>
        </w:rPr>
        <w:t xml:space="preserve">138 </w:t>
      </w:r>
      <w:r w:rsidR="000D28C5" w:rsidRPr="0089190C">
        <w:rPr>
          <w:lang w:val="fr-CH"/>
        </w:rPr>
        <w:t xml:space="preserve">de l’OIT </w:t>
      </w:r>
      <w:r w:rsidR="003E505D" w:rsidRPr="0089190C">
        <w:rPr>
          <w:lang w:val="fr-CH"/>
        </w:rPr>
        <w:t>sur l'âge minimum (1973)</w:t>
      </w:r>
      <w:r w:rsidR="00152524" w:rsidRPr="0089190C">
        <w:rPr>
          <w:lang w:val="fr-CH"/>
        </w:rPr>
        <w:t xml:space="preserve">, </w:t>
      </w:r>
      <w:r w:rsidR="003E505D" w:rsidRPr="0089190C">
        <w:rPr>
          <w:lang w:val="fr-CH"/>
        </w:rPr>
        <w:t xml:space="preserve">la </w:t>
      </w:r>
      <w:r w:rsidR="000D28C5" w:rsidRPr="0089190C">
        <w:rPr>
          <w:lang w:val="fr-CH"/>
        </w:rPr>
        <w:t xml:space="preserve">Convention </w:t>
      </w:r>
      <w:r w:rsidR="00CA52E9">
        <w:rPr>
          <w:lang w:val="fr-FR"/>
        </w:rPr>
        <w:t>n</w:t>
      </w:r>
      <w:r w:rsidR="00CA52E9" w:rsidRPr="00F54992">
        <w:rPr>
          <w:vertAlign w:val="superscript"/>
          <w:lang w:val="fr-FR"/>
        </w:rPr>
        <w:t>o</w:t>
      </w:r>
      <w:r w:rsidR="00CA52E9">
        <w:rPr>
          <w:lang w:val="fr-FR"/>
        </w:rPr>
        <w:t> </w:t>
      </w:r>
      <w:r w:rsidR="003E505D" w:rsidRPr="0089190C">
        <w:rPr>
          <w:lang w:val="fr-CH"/>
        </w:rPr>
        <w:t xml:space="preserve">182 </w:t>
      </w:r>
      <w:r w:rsidR="000D28C5" w:rsidRPr="0089190C">
        <w:rPr>
          <w:lang w:val="fr-CH"/>
        </w:rPr>
        <w:t xml:space="preserve">de l’OIT </w:t>
      </w:r>
      <w:r w:rsidR="003E505D" w:rsidRPr="0089190C">
        <w:rPr>
          <w:lang w:val="fr-CH"/>
        </w:rPr>
        <w:t xml:space="preserve">sur les pires formes de travail des enfants </w:t>
      </w:r>
      <w:r w:rsidR="000D28C5" w:rsidRPr="0089190C">
        <w:rPr>
          <w:lang w:val="fr-CH"/>
        </w:rPr>
        <w:t>(</w:t>
      </w:r>
      <w:r w:rsidR="00152524" w:rsidRPr="0089190C">
        <w:rPr>
          <w:lang w:val="fr-CH"/>
        </w:rPr>
        <w:t>1999</w:t>
      </w:r>
      <w:r w:rsidR="000D28C5" w:rsidRPr="0089190C">
        <w:rPr>
          <w:lang w:val="fr-CH"/>
        </w:rPr>
        <w:t>)</w:t>
      </w:r>
      <w:r w:rsidR="00152524" w:rsidRPr="0089190C">
        <w:rPr>
          <w:lang w:val="fr-CH"/>
        </w:rPr>
        <w:t xml:space="preserve"> </w:t>
      </w:r>
      <w:r w:rsidR="000D28C5" w:rsidRPr="0089190C">
        <w:rPr>
          <w:lang w:val="fr-CH"/>
        </w:rPr>
        <w:t>et la Convention</w:t>
      </w:r>
      <w:r w:rsidR="00CA52E9" w:rsidRPr="00CA52E9">
        <w:rPr>
          <w:lang w:val="fr-FR"/>
        </w:rPr>
        <w:t xml:space="preserve"> </w:t>
      </w:r>
      <w:r w:rsidR="00CA52E9">
        <w:rPr>
          <w:lang w:val="fr-FR"/>
        </w:rPr>
        <w:t>n</w:t>
      </w:r>
      <w:r w:rsidR="00CA52E9" w:rsidRPr="00F54992">
        <w:rPr>
          <w:vertAlign w:val="superscript"/>
          <w:lang w:val="fr-FR"/>
        </w:rPr>
        <w:t>o</w:t>
      </w:r>
      <w:r w:rsidR="00CA52E9">
        <w:rPr>
          <w:lang w:val="fr-FR"/>
        </w:rPr>
        <w:t> </w:t>
      </w:r>
      <w:r w:rsidR="000D28C5" w:rsidRPr="0089190C">
        <w:rPr>
          <w:lang w:val="fr-CH"/>
        </w:rPr>
        <w:t>189 de l’OIT sur les travailleuses et travailleurs domestiques (2011)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43.</w:t>
      </w:r>
      <w:r w:rsidRPr="0089190C">
        <w:rPr>
          <w:b/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Cardona Llorens</w:t>
      </w:r>
      <w:r w:rsidR="00152524" w:rsidRPr="0089190C">
        <w:rPr>
          <w:lang w:val="fr-CH"/>
        </w:rPr>
        <w:t xml:space="preserve"> </w:t>
      </w:r>
      <w:r w:rsidR="008B403F" w:rsidRPr="0089190C">
        <w:rPr>
          <w:lang w:val="fr-CH"/>
        </w:rPr>
        <w:t xml:space="preserve">salue la ratification, par l’État partie, de la Convention </w:t>
      </w:r>
      <w:r w:rsidR="00CA52E9">
        <w:rPr>
          <w:lang w:val="fr-FR"/>
        </w:rPr>
        <w:t>n</w:t>
      </w:r>
      <w:r w:rsidR="00CA52E9" w:rsidRPr="00F54992">
        <w:rPr>
          <w:vertAlign w:val="superscript"/>
          <w:lang w:val="fr-FR"/>
        </w:rPr>
        <w:t>o</w:t>
      </w:r>
      <w:r w:rsidR="00CA52E9">
        <w:rPr>
          <w:lang w:val="fr-FR"/>
        </w:rPr>
        <w:t> </w:t>
      </w:r>
      <w:r w:rsidR="008B403F" w:rsidRPr="0089190C">
        <w:rPr>
          <w:lang w:val="fr-CH"/>
        </w:rPr>
        <w:t>189 de l’OIT</w:t>
      </w:r>
      <w:r w:rsidR="00152524" w:rsidRPr="0089190C">
        <w:rPr>
          <w:lang w:val="fr-CH"/>
        </w:rPr>
        <w:t xml:space="preserve">. </w:t>
      </w:r>
      <w:r w:rsidR="008B403F" w:rsidRPr="0089190C">
        <w:rPr>
          <w:lang w:val="fr-CH"/>
        </w:rPr>
        <w:t xml:space="preserve">Le </w:t>
      </w:r>
      <w:r w:rsidR="007A2214" w:rsidRPr="0089190C">
        <w:rPr>
          <w:lang w:val="fr-CH"/>
        </w:rPr>
        <w:t>Comité</w:t>
      </w:r>
      <w:r w:rsidR="008B403F" w:rsidRPr="0089190C">
        <w:rPr>
          <w:lang w:val="fr-CH"/>
        </w:rPr>
        <w:t xml:space="preserve"> est préoccupé par le phénomène </w:t>
      </w:r>
      <w:r w:rsidR="00AA6702" w:rsidRPr="0089190C">
        <w:rPr>
          <w:lang w:val="fr-CH"/>
        </w:rPr>
        <w:t>de l’esclavage domestique des enfants</w:t>
      </w:r>
      <w:r w:rsidR="00152524" w:rsidRPr="0089190C">
        <w:rPr>
          <w:lang w:val="fr-CH"/>
        </w:rPr>
        <w:t xml:space="preserve">, </w:t>
      </w:r>
      <w:r w:rsidR="00286C45" w:rsidRPr="0089190C">
        <w:rPr>
          <w:lang w:val="fr-CH"/>
        </w:rPr>
        <w:t xml:space="preserve">qui va de pair avec la </w:t>
      </w:r>
      <w:r w:rsidR="00AA6702" w:rsidRPr="0089190C">
        <w:rPr>
          <w:lang w:val="fr-CH"/>
        </w:rPr>
        <w:t xml:space="preserve">vente d’enfants </w:t>
      </w:r>
      <w:r w:rsidR="00286C45" w:rsidRPr="0089190C">
        <w:rPr>
          <w:lang w:val="fr-CH"/>
        </w:rPr>
        <w:t>à des fins de travail</w:t>
      </w:r>
      <w:r w:rsidR="00152524" w:rsidRPr="0089190C">
        <w:rPr>
          <w:lang w:val="fr-CH"/>
        </w:rPr>
        <w:t xml:space="preserve">, </w:t>
      </w:r>
      <w:r w:rsidR="0009180C" w:rsidRPr="0089190C">
        <w:rPr>
          <w:lang w:val="fr-CH"/>
        </w:rPr>
        <w:t xml:space="preserve">et souhaite connaître les peines applicables aux personnes qui soumettent un enfant à la pratique du </w:t>
      </w:r>
      <w:r w:rsidR="00152524" w:rsidRPr="0089190C">
        <w:rPr>
          <w:i/>
          <w:lang w:val="fr-CH"/>
        </w:rPr>
        <w:t>criadazgo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44.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Mezmur</w:t>
      </w:r>
      <w:r w:rsidR="00152524" w:rsidRPr="0089190C">
        <w:rPr>
          <w:lang w:val="fr-CH"/>
        </w:rPr>
        <w:t xml:space="preserve"> </w:t>
      </w:r>
      <w:r w:rsidR="0009180C" w:rsidRPr="0089190C">
        <w:rPr>
          <w:lang w:val="fr-CH"/>
        </w:rPr>
        <w:t>demande quelles mesures l’État partie a prises pour renforcer les capacités des organes chargés de faire appliquer la loi à cet égard, notamment la police, l’appareil judiciaire et l’administration des douanes</w:t>
      </w:r>
      <w:r w:rsidR="00152524" w:rsidRPr="0089190C">
        <w:rPr>
          <w:lang w:val="fr-CH"/>
        </w:rPr>
        <w:t>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45.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</w:t>
      </w:r>
      <w:r w:rsidR="0009180C" w:rsidRPr="0089190C">
        <w:rPr>
          <w:lang w:val="fr-CH"/>
        </w:rPr>
        <w:t xml:space="preserve"> dit que la pratique du </w:t>
      </w:r>
      <w:r w:rsidR="00152524" w:rsidRPr="0089190C">
        <w:rPr>
          <w:i/>
          <w:lang w:val="fr-CH"/>
        </w:rPr>
        <w:t>criadazgo</w:t>
      </w:r>
      <w:r w:rsidR="00152524" w:rsidRPr="0089190C">
        <w:rPr>
          <w:lang w:val="fr-CH"/>
        </w:rPr>
        <w:t xml:space="preserve"> </w:t>
      </w:r>
      <w:r w:rsidR="0009180C" w:rsidRPr="0089190C">
        <w:rPr>
          <w:lang w:val="fr-CH"/>
        </w:rPr>
        <w:t>n’a pas été érigée en infraction autonome</w:t>
      </w:r>
      <w:r w:rsidR="006D0FAE" w:rsidRPr="0089190C">
        <w:rPr>
          <w:lang w:val="fr-CH"/>
        </w:rPr>
        <w:t xml:space="preserve"> dans la législation pénale</w:t>
      </w:r>
      <w:r w:rsidR="00152524" w:rsidRPr="0089190C">
        <w:rPr>
          <w:lang w:val="fr-CH"/>
        </w:rPr>
        <w:t xml:space="preserve">, </w:t>
      </w:r>
      <w:r w:rsidR="006D0FAE" w:rsidRPr="0089190C">
        <w:rPr>
          <w:lang w:val="fr-CH"/>
        </w:rPr>
        <w:t>mais que les peines applicables à d’autres infractions, comme la violation des règles régissant l’adoption, peuvent être appliqué</w:t>
      </w:r>
      <w:r w:rsidR="009730E1" w:rsidRPr="0089190C">
        <w:rPr>
          <w:lang w:val="fr-CH"/>
        </w:rPr>
        <w:t>es</w:t>
      </w:r>
      <w:r w:rsidR="006D0FAE" w:rsidRPr="0089190C">
        <w:rPr>
          <w:lang w:val="fr-CH"/>
        </w:rPr>
        <w:t xml:space="preserve"> aux personnes </w:t>
      </w:r>
      <w:r w:rsidR="009730E1" w:rsidRPr="0089190C">
        <w:rPr>
          <w:lang w:val="fr-CH"/>
        </w:rPr>
        <w:t>qui soumettent un enfant à cette pratique</w:t>
      </w:r>
      <w:r w:rsidR="00152524" w:rsidRPr="0089190C">
        <w:rPr>
          <w:lang w:val="fr-CH"/>
        </w:rPr>
        <w:t>.</w:t>
      </w:r>
      <w:r w:rsidR="00716AD7" w:rsidRPr="0089190C">
        <w:rPr>
          <w:lang w:val="fr-CH"/>
        </w:rPr>
        <w:t xml:space="preserve"> Le programme </w:t>
      </w:r>
      <w:r w:rsidR="00152524" w:rsidRPr="0089190C">
        <w:rPr>
          <w:i/>
          <w:lang w:val="fr-CH"/>
        </w:rPr>
        <w:t>Abrazo</w:t>
      </w:r>
      <w:r w:rsidR="00716AD7" w:rsidRPr="0089190C">
        <w:rPr>
          <w:lang w:val="fr-CH"/>
        </w:rPr>
        <w:t xml:space="preserve"> </w:t>
      </w:r>
      <w:r w:rsidR="00F80C03" w:rsidRPr="0089190C">
        <w:rPr>
          <w:lang w:val="fr-CH"/>
        </w:rPr>
        <w:t>ciblait</w:t>
      </w:r>
      <w:r w:rsidR="00716AD7" w:rsidRPr="0089190C">
        <w:rPr>
          <w:lang w:val="fr-CH"/>
        </w:rPr>
        <w:t xml:space="preserve"> à l’origine les </w:t>
      </w:r>
      <w:r w:rsidR="00CA52E9">
        <w:rPr>
          <w:lang w:val="fr-CH"/>
        </w:rPr>
        <w:t>enfants travaillant dans la rue</w:t>
      </w:r>
      <w:r w:rsidR="00F80C03" w:rsidRPr="0089190C">
        <w:rPr>
          <w:lang w:val="fr-CH"/>
        </w:rPr>
        <w:t xml:space="preserve">; il a ensuite </w:t>
      </w:r>
      <w:r w:rsidR="00931179" w:rsidRPr="0089190C">
        <w:rPr>
          <w:lang w:val="fr-CH"/>
        </w:rPr>
        <w:t>été élargi aux enfants employés dans les fabriques de briques et les plantations de canne à sucre</w:t>
      </w:r>
      <w:r w:rsidR="00152524" w:rsidRPr="0089190C">
        <w:rPr>
          <w:lang w:val="fr-CH"/>
        </w:rPr>
        <w:t xml:space="preserve">. </w:t>
      </w:r>
      <w:r w:rsidR="00931179" w:rsidRPr="0089190C">
        <w:rPr>
          <w:lang w:val="fr-CH"/>
        </w:rPr>
        <w:t>Il a pour objectif de dissuader les enfants de quitter leur communauté</w:t>
      </w:r>
      <w:r w:rsidR="00944415" w:rsidRPr="0089190C">
        <w:rPr>
          <w:lang w:val="fr-CH"/>
        </w:rPr>
        <w:t xml:space="preserve">, </w:t>
      </w:r>
      <w:r w:rsidR="00931179" w:rsidRPr="0089190C">
        <w:rPr>
          <w:lang w:val="fr-CH"/>
        </w:rPr>
        <w:t xml:space="preserve">ce qui, par ricochet, aidera à prévenir le </w:t>
      </w:r>
      <w:r w:rsidR="00152524" w:rsidRPr="0089190C">
        <w:rPr>
          <w:i/>
          <w:lang w:val="fr-CH"/>
        </w:rPr>
        <w:t>criadazgo</w:t>
      </w:r>
      <w:r w:rsidR="00152524" w:rsidRPr="0089190C">
        <w:rPr>
          <w:lang w:val="fr-CH"/>
        </w:rPr>
        <w:t xml:space="preserve">. </w:t>
      </w:r>
      <w:r w:rsidR="003A1701" w:rsidRPr="0089190C">
        <w:rPr>
          <w:lang w:val="fr-CH"/>
        </w:rPr>
        <w:t xml:space="preserve">Il serait bon de dresser le bilan de ce programme </w:t>
      </w:r>
      <w:r w:rsidR="00B8126E" w:rsidRPr="0089190C">
        <w:rPr>
          <w:lang w:val="fr-CH"/>
        </w:rPr>
        <w:t xml:space="preserve">afin de </w:t>
      </w:r>
      <w:r w:rsidR="00CD2C18" w:rsidRPr="0089190C">
        <w:rPr>
          <w:lang w:val="fr-CH"/>
        </w:rPr>
        <w:t xml:space="preserve">déterminer </w:t>
      </w:r>
      <w:r w:rsidR="00AC3B91" w:rsidRPr="0089190C">
        <w:rPr>
          <w:lang w:val="fr-CH"/>
        </w:rPr>
        <w:t xml:space="preserve">comment </w:t>
      </w:r>
      <w:r w:rsidR="00B8126E" w:rsidRPr="0089190C">
        <w:rPr>
          <w:lang w:val="fr-CH"/>
        </w:rPr>
        <w:t xml:space="preserve">l’appliquer </w:t>
      </w:r>
      <w:r w:rsidR="00F80C03" w:rsidRPr="0089190C">
        <w:rPr>
          <w:lang w:val="fr-CH"/>
        </w:rPr>
        <w:t xml:space="preserve">le plus efficacement possible à la prévention du </w:t>
      </w:r>
      <w:r w:rsidR="00152524" w:rsidRPr="0089190C">
        <w:rPr>
          <w:i/>
          <w:lang w:val="fr-CH"/>
        </w:rPr>
        <w:t>criadazgo</w:t>
      </w:r>
      <w:r w:rsidR="00152524" w:rsidRPr="0089190C">
        <w:rPr>
          <w:lang w:val="fr-CH"/>
        </w:rPr>
        <w:t>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46.</w:t>
      </w:r>
      <w:r w:rsidRPr="0089190C">
        <w:rPr>
          <w:lang w:val="fr-CH"/>
        </w:rPr>
        <w:tab/>
      </w:r>
      <w:r w:rsidR="00A37552" w:rsidRPr="0089190C">
        <w:rPr>
          <w:lang w:val="fr-CH"/>
        </w:rPr>
        <w:t xml:space="preserve">Pour ce qui est du renforcement des capacités des organes chargés de faire appliquer la loi, M. Zarate Fleitas dit que le Bureau de </w:t>
      </w:r>
      <w:smartTag w:uri="urn:schemas-microsoft-com:office:smarttags" w:element="PersonName">
        <w:smartTagPr>
          <w:attr w:name="ProductID" w:val="la D￩fense"/>
        </w:smartTagPr>
        <w:r w:rsidR="00A37552" w:rsidRPr="0089190C">
          <w:rPr>
            <w:lang w:val="fr-CH"/>
          </w:rPr>
          <w:t>la Défense</w:t>
        </w:r>
      </w:smartTag>
      <w:r w:rsidR="00A37552" w:rsidRPr="0089190C">
        <w:rPr>
          <w:lang w:val="fr-CH"/>
        </w:rPr>
        <w:t xml:space="preserve"> publique s’est doté d’un réseau de médiateurs à l’enfance et à l’adolescence à l’échelle du pays</w:t>
      </w:r>
      <w:r w:rsidR="00152524" w:rsidRPr="0089190C">
        <w:rPr>
          <w:lang w:val="fr-CH"/>
        </w:rPr>
        <w:t xml:space="preserve">. </w:t>
      </w:r>
      <w:r w:rsidR="00A37552" w:rsidRPr="0089190C">
        <w:rPr>
          <w:lang w:val="fr-CH"/>
        </w:rPr>
        <w:t xml:space="preserve">Le </w:t>
      </w:r>
      <w:r w:rsidR="007C3AF4" w:rsidRPr="0089190C">
        <w:rPr>
          <w:lang w:val="fr-CH"/>
        </w:rPr>
        <w:t>M</w:t>
      </w:r>
      <w:r w:rsidR="00A37552" w:rsidRPr="0089190C">
        <w:rPr>
          <w:lang w:val="fr-CH"/>
        </w:rPr>
        <w:t xml:space="preserve">inistère </w:t>
      </w:r>
      <w:r w:rsidR="007C3AF4" w:rsidRPr="0089190C">
        <w:rPr>
          <w:lang w:val="fr-CH"/>
        </w:rPr>
        <w:t>de l’intérieur a mis</w:t>
      </w:r>
      <w:r w:rsidR="00A37552" w:rsidRPr="0089190C">
        <w:rPr>
          <w:lang w:val="fr-CH"/>
        </w:rPr>
        <w:t xml:space="preserve"> en place </w:t>
      </w:r>
      <w:r w:rsidR="007C3AF4" w:rsidRPr="0089190C">
        <w:rPr>
          <w:lang w:val="fr-CH"/>
        </w:rPr>
        <w:t xml:space="preserve">une ligne téléphonique confidentielle </w:t>
      </w:r>
      <w:r w:rsidR="00094247" w:rsidRPr="0089190C">
        <w:rPr>
          <w:lang w:val="fr-CH"/>
        </w:rPr>
        <w:t xml:space="preserve">permettant de dénoncer les pratiques répréhensibles </w:t>
      </w:r>
      <w:r w:rsidR="00B15EC4" w:rsidRPr="0089190C">
        <w:rPr>
          <w:lang w:val="fr-CH"/>
        </w:rPr>
        <w:t xml:space="preserve">ou la corruption </w:t>
      </w:r>
      <w:r w:rsidR="00094247" w:rsidRPr="0089190C">
        <w:rPr>
          <w:lang w:val="fr-CH"/>
        </w:rPr>
        <w:t>des membres de forces de l’ordre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47.</w:t>
      </w:r>
      <w:r w:rsidRPr="0089190C">
        <w:rPr>
          <w:lang w:val="fr-CH"/>
        </w:rPr>
        <w:tab/>
      </w:r>
      <w:r w:rsidR="00CA52E9">
        <w:rPr>
          <w:b/>
          <w:lang w:val="fr-CH"/>
        </w:rPr>
        <w:t>M</w:t>
      </w:r>
      <w:r w:rsidR="00CA52E9" w:rsidRPr="00CA52E9">
        <w:rPr>
          <w:b/>
          <w:vertAlign w:val="superscript"/>
          <w:lang w:val="fr-CH"/>
        </w:rPr>
        <w:t>me</w:t>
      </w:r>
      <w:r w:rsidR="00B67F4E" w:rsidRPr="0089190C">
        <w:rPr>
          <w:b/>
          <w:lang w:val="fr-CH"/>
        </w:rPr>
        <w:t xml:space="preserve"> </w:t>
      </w:r>
      <w:r w:rsidR="00152524" w:rsidRPr="0089190C">
        <w:rPr>
          <w:b/>
          <w:lang w:val="fr-CH"/>
        </w:rPr>
        <w:t>da Silva</w:t>
      </w:r>
      <w:r w:rsidR="00152524" w:rsidRPr="0089190C">
        <w:rPr>
          <w:lang w:val="fr-CH"/>
        </w:rPr>
        <w:t xml:space="preserve"> (Paraguay) </w:t>
      </w:r>
      <w:r w:rsidR="00094247" w:rsidRPr="0089190C">
        <w:rPr>
          <w:lang w:val="fr-CH"/>
        </w:rPr>
        <w:t xml:space="preserve">dit que le Secrétariat national à la lutte contre la corruption a été créé pour concevoir et mettre en œuvre des stratégies de lutte contre la corruption et pour </w:t>
      </w:r>
      <w:r w:rsidR="003D7828" w:rsidRPr="0089190C">
        <w:rPr>
          <w:lang w:val="fr-CH"/>
        </w:rPr>
        <w:t xml:space="preserve">instaurer </w:t>
      </w:r>
      <w:r w:rsidR="00094247" w:rsidRPr="0089190C">
        <w:rPr>
          <w:lang w:val="fr-CH"/>
        </w:rPr>
        <w:t>des mécanismes de contrôle du secteur public</w:t>
      </w:r>
      <w:r w:rsidR="00152524" w:rsidRPr="0089190C">
        <w:rPr>
          <w:lang w:val="fr-CH"/>
        </w:rPr>
        <w:t xml:space="preserve">. </w:t>
      </w:r>
      <w:r w:rsidR="00094247" w:rsidRPr="0089190C">
        <w:rPr>
          <w:lang w:val="fr-CH"/>
        </w:rPr>
        <w:t xml:space="preserve">Des procédures ont été </w:t>
      </w:r>
      <w:r w:rsidR="003D0DCF" w:rsidRPr="0089190C">
        <w:rPr>
          <w:lang w:val="fr-CH"/>
        </w:rPr>
        <w:t xml:space="preserve">élaborées </w:t>
      </w:r>
      <w:r w:rsidR="00094247" w:rsidRPr="0089190C">
        <w:rPr>
          <w:lang w:val="fr-CH"/>
        </w:rPr>
        <w:t xml:space="preserve">pour </w:t>
      </w:r>
      <w:r w:rsidR="00EA1A8A" w:rsidRPr="0089190C">
        <w:rPr>
          <w:lang w:val="fr-CH"/>
        </w:rPr>
        <w:t xml:space="preserve">recevoir les </w:t>
      </w:r>
      <w:r w:rsidR="00E13A3C" w:rsidRPr="0089190C">
        <w:rPr>
          <w:lang w:val="fr-CH"/>
        </w:rPr>
        <w:t xml:space="preserve">plaintes </w:t>
      </w:r>
      <w:r w:rsidR="007E3CC2" w:rsidRPr="0089190C">
        <w:rPr>
          <w:lang w:val="fr-CH"/>
        </w:rPr>
        <w:t xml:space="preserve">visant des </w:t>
      </w:r>
      <w:r w:rsidR="00E13A3C" w:rsidRPr="0089190C">
        <w:rPr>
          <w:lang w:val="fr-CH"/>
        </w:rPr>
        <w:t xml:space="preserve">fonctionnaires, mener des enquêtes et </w:t>
      </w:r>
      <w:r w:rsidR="007E3CC2" w:rsidRPr="0089190C">
        <w:rPr>
          <w:lang w:val="fr-CH"/>
        </w:rPr>
        <w:t xml:space="preserve">engager </w:t>
      </w:r>
      <w:r w:rsidR="00E13A3C" w:rsidRPr="0089190C">
        <w:rPr>
          <w:lang w:val="fr-CH"/>
        </w:rPr>
        <w:t>des poursuites judiciaires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48.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>La Présidente</w:t>
      </w:r>
      <w:r w:rsidR="001D3A68" w:rsidRPr="0089190C">
        <w:rPr>
          <w:b/>
          <w:lang w:val="fr-CH"/>
        </w:rPr>
        <w:t xml:space="preserve"> </w:t>
      </w:r>
      <w:r w:rsidR="007873AC" w:rsidRPr="0089190C">
        <w:rPr>
          <w:lang w:val="fr-CH"/>
        </w:rPr>
        <w:t>demande si la ligne téléphonique est fréquemment utilisée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49.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 </w:t>
      </w:r>
      <w:r w:rsidR="007873AC" w:rsidRPr="0089190C">
        <w:rPr>
          <w:lang w:val="fr-CH"/>
        </w:rPr>
        <w:t xml:space="preserve">dit que la délégation </w:t>
      </w:r>
      <w:r w:rsidR="006556AA" w:rsidRPr="0089190C">
        <w:rPr>
          <w:lang w:val="fr-CH"/>
        </w:rPr>
        <w:t xml:space="preserve">répondra à la question </w:t>
      </w:r>
      <w:r w:rsidR="00C40C7D" w:rsidRPr="0089190C">
        <w:rPr>
          <w:lang w:val="fr-CH"/>
        </w:rPr>
        <w:t>sur le nombre de plaintes par écrit</w:t>
      </w:r>
      <w:r w:rsidR="00152524" w:rsidRPr="0089190C">
        <w:rPr>
          <w:lang w:val="fr-CH"/>
        </w:rPr>
        <w:t xml:space="preserve">. </w:t>
      </w:r>
      <w:r w:rsidR="005B6EE6" w:rsidRPr="0089190C">
        <w:rPr>
          <w:lang w:val="fr-CH"/>
        </w:rPr>
        <w:t xml:space="preserve">En réponse à </w:t>
      </w:r>
      <w:r w:rsidR="00C40C7D" w:rsidRPr="0089190C">
        <w:rPr>
          <w:lang w:val="fr-CH"/>
        </w:rPr>
        <w:t xml:space="preserve">un certain nombre de questions posées la veille, il dit que la traite des êtres humains sur le territoire national est punie par une loi </w:t>
      </w:r>
      <w:r w:rsidR="005B6EE6" w:rsidRPr="0089190C">
        <w:rPr>
          <w:lang w:val="fr-CH"/>
        </w:rPr>
        <w:t>qui</w:t>
      </w:r>
      <w:r w:rsidR="002C1B04">
        <w:rPr>
          <w:lang w:val="fr-CH"/>
        </w:rPr>
        <w:t xml:space="preserve"> </w:t>
      </w:r>
      <w:r w:rsidR="005B6EE6" w:rsidRPr="0089190C">
        <w:rPr>
          <w:lang w:val="fr-CH"/>
        </w:rPr>
        <w:t xml:space="preserve">a été </w:t>
      </w:r>
      <w:r w:rsidR="00C40C7D" w:rsidRPr="0089190C">
        <w:rPr>
          <w:lang w:val="fr-CH"/>
        </w:rPr>
        <w:t>promulguée en 2011</w:t>
      </w:r>
      <w:r w:rsidR="00152524" w:rsidRPr="0089190C">
        <w:rPr>
          <w:lang w:val="fr-CH"/>
        </w:rPr>
        <w:t xml:space="preserve">. </w:t>
      </w:r>
      <w:r w:rsidR="00BF40BB" w:rsidRPr="0089190C">
        <w:rPr>
          <w:lang w:val="fr-CH"/>
        </w:rPr>
        <w:t xml:space="preserve">Le tourisme sexuel n’a pas </w:t>
      </w:r>
      <w:r w:rsidR="009733C2" w:rsidRPr="0089190C">
        <w:rPr>
          <w:lang w:val="fr-CH"/>
        </w:rPr>
        <w:t xml:space="preserve">en soi </w:t>
      </w:r>
      <w:r w:rsidR="00BF40BB" w:rsidRPr="0089190C">
        <w:rPr>
          <w:lang w:val="fr-CH"/>
        </w:rPr>
        <w:t>été érigé en infraction dans la législation nationale, mais il peut faire l’objet de poursuites pour d’autres chefs d’inculpation</w:t>
      </w:r>
      <w:r w:rsidR="00152524" w:rsidRPr="0089190C">
        <w:rPr>
          <w:lang w:val="fr-CH"/>
        </w:rPr>
        <w:t>.</w:t>
      </w:r>
      <w:r w:rsidR="00BF40BB" w:rsidRPr="0089190C">
        <w:rPr>
          <w:lang w:val="fr-CH"/>
        </w:rPr>
        <w:t xml:space="preserve"> Pour ce qui est de la frontière avec le Brésil et de la tenue prochaine de </w:t>
      </w:r>
      <w:smartTag w:uri="urn:schemas-microsoft-com:office:smarttags" w:element="PersonName">
        <w:smartTagPr>
          <w:attr w:name="ProductID" w:val="la Coupe"/>
        </w:smartTagPr>
        <w:r w:rsidR="00BF40BB" w:rsidRPr="0089190C">
          <w:rPr>
            <w:lang w:val="fr-CH"/>
          </w:rPr>
          <w:t>la Coupe</w:t>
        </w:r>
      </w:smartTag>
      <w:r w:rsidR="00BF40BB" w:rsidRPr="0089190C">
        <w:rPr>
          <w:lang w:val="fr-CH"/>
        </w:rPr>
        <w:t xml:space="preserve"> du monde de football, les services du ministère public ont prévu de se réunir la semaine suivante pour définir un cadre de coopération à cet égard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50.</w:t>
      </w:r>
      <w:r w:rsidRPr="0089190C">
        <w:rPr>
          <w:lang w:val="fr-CH"/>
        </w:rPr>
        <w:tab/>
      </w:r>
      <w:r w:rsidR="00796258" w:rsidRPr="0089190C">
        <w:rPr>
          <w:lang w:val="fr-CH"/>
        </w:rPr>
        <w:t xml:space="preserve">La ligne téléphonique </w:t>
      </w:r>
      <w:r w:rsidR="00326634" w:rsidRPr="0089190C">
        <w:rPr>
          <w:lang w:val="fr-CH"/>
        </w:rPr>
        <w:t>accessible au niveau national</w:t>
      </w:r>
      <w:r w:rsidR="00796258" w:rsidRPr="0089190C">
        <w:rPr>
          <w:lang w:val="fr-CH"/>
        </w:rPr>
        <w:t xml:space="preserve"> résulte d’une coopération fru</w:t>
      </w:r>
      <w:r w:rsidR="00CA52E9">
        <w:rPr>
          <w:lang w:val="fr-CH"/>
        </w:rPr>
        <w:t>ctueuse entre les ONG et l’État</w:t>
      </w:r>
      <w:r w:rsidR="00796258" w:rsidRPr="0089190C">
        <w:rPr>
          <w:lang w:val="fr-CH"/>
        </w:rPr>
        <w:t xml:space="preserve">; elle est chargée </w:t>
      </w:r>
      <w:r w:rsidR="00FC0151" w:rsidRPr="0089190C">
        <w:rPr>
          <w:lang w:val="fr-CH"/>
        </w:rPr>
        <w:t xml:space="preserve">non seulement </w:t>
      </w:r>
      <w:r w:rsidR="00796258" w:rsidRPr="0089190C">
        <w:rPr>
          <w:lang w:val="fr-CH"/>
        </w:rPr>
        <w:t xml:space="preserve">de recevoir les plaintes mais aussi de répondre aux questions d’ordre général </w:t>
      </w:r>
      <w:r w:rsidR="00FC0151" w:rsidRPr="0089190C">
        <w:rPr>
          <w:lang w:val="fr-CH"/>
        </w:rPr>
        <w:t xml:space="preserve">sur les </w:t>
      </w:r>
      <w:r w:rsidR="00796258" w:rsidRPr="0089190C">
        <w:rPr>
          <w:lang w:val="fr-CH"/>
        </w:rPr>
        <w:t>droits de l’enfant</w:t>
      </w:r>
      <w:r w:rsidR="00152524" w:rsidRPr="0089190C">
        <w:rPr>
          <w:lang w:val="fr-CH"/>
        </w:rPr>
        <w:t xml:space="preserve">. </w:t>
      </w:r>
      <w:r w:rsidR="00796258" w:rsidRPr="0089190C">
        <w:rPr>
          <w:lang w:val="fr-CH"/>
        </w:rPr>
        <w:t xml:space="preserve">Elle transmet les plaintes aux autorités compétentes et effectue un suivi </w:t>
      </w:r>
      <w:r w:rsidR="00550E5D" w:rsidRPr="0089190C">
        <w:rPr>
          <w:lang w:val="fr-CH"/>
        </w:rPr>
        <w:t>afin de s’assurer que les mesures nécessaires sont prises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51.</w:t>
      </w:r>
      <w:r w:rsidRPr="0089190C">
        <w:rPr>
          <w:lang w:val="fr-CH"/>
        </w:rPr>
        <w:tab/>
      </w:r>
      <w:r w:rsidR="00CA52E9">
        <w:rPr>
          <w:b/>
          <w:lang w:val="fr-CH"/>
        </w:rPr>
        <w:t>M</w:t>
      </w:r>
      <w:r w:rsidR="00CA52E9" w:rsidRPr="00CA52E9">
        <w:rPr>
          <w:b/>
          <w:vertAlign w:val="superscript"/>
          <w:lang w:val="fr-CH"/>
        </w:rPr>
        <w:t>me</w:t>
      </w:r>
      <w:r w:rsidR="00B67F4E" w:rsidRPr="0089190C">
        <w:rPr>
          <w:b/>
          <w:lang w:val="fr-CH"/>
        </w:rPr>
        <w:t xml:space="preserve"> </w:t>
      </w:r>
      <w:r w:rsidR="00152524" w:rsidRPr="0089190C">
        <w:rPr>
          <w:b/>
          <w:lang w:val="fr-CH"/>
        </w:rPr>
        <w:t>Aidoo</w:t>
      </w:r>
      <w:r w:rsidR="00152524" w:rsidRPr="0089190C">
        <w:rPr>
          <w:lang w:val="fr-CH"/>
        </w:rPr>
        <w:t xml:space="preserve"> </w:t>
      </w:r>
      <w:r w:rsidR="00011A1A" w:rsidRPr="0089190C">
        <w:rPr>
          <w:lang w:val="fr-CH"/>
        </w:rPr>
        <w:t>demande si l’État parti</w:t>
      </w:r>
      <w:r w:rsidR="00960BDC" w:rsidRPr="0089190C">
        <w:rPr>
          <w:lang w:val="fr-CH"/>
        </w:rPr>
        <w:t>e</w:t>
      </w:r>
      <w:r w:rsidR="00011A1A" w:rsidRPr="0089190C">
        <w:rPr>
          <w:lang w:val="fr-CH"/>
        </w:rPr>
        <w:t xml:space="preserve"> a travaillé avec l’industrie du tourisme pour mettre au point un code de déontologie destiné à mettre les enfants à l’abri du tourisme sexuel et à </w:t>
      </w:r>
      <w:r w:rsidR="00467E61" w:rsidRPr="0089190C">
        <w:rPr>
          <w:lang w:val="fr-CH"/>
        </w:rPr>
        <w:t>faciliter le signalement d’actes de cette nature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52.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 </w:t>
      </w:r>
      <w:r w:rsidR="00467E61" w:rsidRPr="0089190C">
        <w:rPr>
          <w:lang w:val="fr-CH"/>
        </w:rPr>
        <w:t xml:space="preserve">dit que le Secrétariat national à l’enfance et à l’adolescence </w:t>
      </w:r>
      <w:r w:rsidR="002E0623" w:rsidRPr="0089190C">
        <w:rPr>
          <w:lang w:val="fr-CH"/>
        </w:rPr>
        <w:t>collabore depuis peu</w:t>
      </w:r>
      <w:r w:rsidR="00717C84" w:rsidRPr="0089190C">
        <w:rPr>
          <w:lang w:val="fr-CH"/>
        </w:rPr>
        <w:t xml:space="preserve"> avec le Secrétariat national au tourisme pour recueillir des données qui devraient permettre de planifier des</w:t>
      </w:r>
      <w:r w:rsidR="005100B9" w:rsidRPr="0089190C">
        <w:rPr>
          <w:lang w:val="fr-CH"/>
        </w:rPr>
        <w:t xml:space="preserve"> initiatives </w:t>
      </w:r>
      <w:r w:rsidR="00717C84" w:rsidRPr="0089190C">
        <w:rPr>
          <w:lang w:val="fr-CH"/>
        </w:rPr>
        <w:t>ciblées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53.</w:t>
      </w:r>
      <w:r w:rsidRPr="0089190C">
        <w:rPr>
          <w:lang w:val="fr-CH"/>
        </w:rPr>
        <w:tab/>
      </w:r>
      <w:r w:rsidRPr="0089190C">
        <w:rPr>
          <w:b/>
          <w:lang w:val="fr-CH"/>
        </w:rPr>
        <w:t>M</w:t>
      </w:r>
      <w:r w:rsidRPr="00CA52E9">
        <w:rPr>
          <w:b/>
          <w:vertAlign w:val="superscript"/>
          <w:lang w:val="fr-CH"/>
        </w:rPr>
        <w:t>me</w:t>
      </w:r>
      <w:r w:rsidRPr="0089190C">
        <w:rPr>
          <w:b/>
          <w:lang w:val="fr-CH"/>
        </w:rPr>
        <w:t> </w:t>
      </w:r>
      <w:r w:rsidR="00152524" w:rsidRPr="0089190C">
        <w:rPr>
          <w:b/>
          <w:lang w:val="fr-CH"/>
        </w:rPr>
        <w:t>Aldoseri</w:t>
      </w:r>
      <w:r w:rsidR="00152524" w:rsidRPr="0089190C">
        <w:rPr>
          <w:lang w:val="fr-CH"/>
        </w:rPr>
        <w:t xml:space="preserve"> </w:t>
      </w:r>
      <w:r w:rsidR="005100B9" w:rsidRPr="0089190C">
        <w:rPr>
          <w:lang w:val="fr-CH"/>
        </w:rPr>
        <w:t xml:space="preserve">demande à la délégation d’indiquer dans </w:t>
      </w:r>
      <w:r w:rsidR="00A43396" w:rsidRPr="0089190C">
        <w:rPr>
          <w:lang w:val="fr-CH"/>
        </w:rPr>
        <w:t xml:space="preserve">le complément d’information qu’elle fera parvenir par écrit au Comité </w:t>
      </w:r>
      <w:r w:rsidR="0080511A" w:rsidRPr="0089190C">
        <w:rPr>
          <w:lang w:val="fr-CH"/>
        </w:rPr>
        <w:t xml:space="preserve">combien </w:t>
      </w:r>
      <w:r w:rsidR="005100B9" w:rsidRPr="0089190C">
        <w:rPr>
          <w:lang w:val="fr-CH"/>
        </w:rPr>
        <w:t>d’affaires ont donné lieu à l’ouverture d’une enquête</w:t>
      </w:r>
      <w:r w:rsidR="00A43396" w:rsidRPr="0089190C">
        <w:rPr>
          <w:lang w:val="fr-CH"/>
        </w:rPr>
        <w:t>,</w:t>
      </w:r>
      <w:r w:rsidR="005100B9" w:rsidRPr="0089190C">
        <w:rPr>
          <w:lang w:val="fr-CH"/>
        </w:rPr>
        <w:t xml:space="preserve"> </w:t>
      </w:r>
      <w:r w:rsidR="0080511A" w:rsidRPr="0089190C">
        <w:rPr>
          <w:lang w:val="fr-CH"/>
        </w:rPr>
        <w:t>et si des membres des forces de l’ordre ont fait l’objet de poursuites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54.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>La Présidente</w:t>
      </w:r>
      <w:r w:rsidR="00163DEB" w:rsidRPr="0089190C">
        <w:rPr>
          <w:b/>
          <w:lang w:val="fr-CH"/>
        </w:rPr>
        <w:t xml:space="preserve"> </w:t>
      </w:r>
      <w:r w:rsidR="00A2146B" w:rsidRPr="0089190C">
        <w:rPr>
          <w:lang w:val="fr-CH"/>
        </w:rPr>
        <w:t xml:space="preserve">demande si </w:t>
      </w:r>
      <w:r w:rsidR="00D300C3" w:rsidRPr="0089190C">
        <w:rPr>
          <w:lang w:val="fr-CH"/>
        </w:rPr>
        <w:t>les prostitués mineurs sont considéré</w:t>
      </w:r>
      <w:r w:rsidR="00A2146B" w:rsidRPr="0089190C">
        <w:rPr>
          <w:lang w:val="fr-CH"/>
        </w:rPr>
        <w:t xml:space="preserve">s comme des victimes ou comme des délinquants </w:t>
      </w:r>
      <w:r w:rsidR="0031591A" w:rsidRPr="0089190C">
        <w:rPr>
          <w:lang w:val="fr-CH"/>
        </w:rPr>
        <w:t xml:space="preserve">dans le </w:t>
      </w:r>
      <w:r w:rsidR="00D300C3" w:rsidRPr="0089190C">
        <w:rPr>
          <w:lang w:val="fr-CH"/>
        </w:rPr>
        <w:t>droit pénal paraguayen</w:t>
      </w:r>
      <w:r w:rsidR="00152524" w:rsidRPr="0089190C">
        <w:rPr>
          <w:lang w:val="fr-CH"/>
        </w:rPr>
        <w:t xml:space="preserve"> </w:t>
      </w:r>
      <w:r w:rsidR="00432B04" w:rsidRPr="0089190C">
        <w:rPr>
          <w:lang w:val="fr-CH"/>
        </w:rPr>
        <w:t xml:space="preserve">et si ceux qui sont âgés de 14 à 18 ans peuvent </w:t>
      </w:r>
      <w:r w:rsidR="00A86CCF" w:rsidRPr="0089190C">
        <w:rPr>
          <w:lang w:val="fr-CH"/>
        </w:rPr>
        <w:t xml:space="preserve">être visés par </w:t>
      </w:r>
      <w:r w:rsidR="005D4CB0" w:rsidRPr="0089190C">
        <w:rPr>
          <w:lang w:val="fr-CH"/>
        </w:rPr>
        <w:t>une procédure pénale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55.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 </w:t>
      </w:r>
      <w:r w:rsidR="005D4CB0" w:rsidRPr="0089190C">
        <w:rPr>
          <w:lang w:val="fr-CH"/>
        </w:rPr>
        <w:t xml:space="preserve">dit que les prostitués mineurs sont considérés comme des victimes en vertu du </w:t>
      </w:r>
      <w:r w:rsidR="005E5757" w:rsidRPr="0089190C">
        <w:rPr>
          <w:lang w:val="fr-CH"/>
        </w:rPr>
        <w:t>C</w:t>
      </w:r>
      <w:r w:rsidR="005D4CB0" w:rsidRPr="0089190C">
        <w:rPr>
          <w:lang w:val="fr-CH"/>
        </w:rPr>
        <w:t>ode pénal et ne peu</w:t>
      </w:r>
      <w:r w:rsidR="005E5757" w:rsidRPr="0089190C">
        <w:rPr>
          <w:lang w:val="fr-CH"/>
        </w:rPr>
        <w:t>ven</w:t>
      </w:r>
      <w:r w:rsidR="005D4CB0" w:rsidRPr="0089190C">
        <w:rPr>
          <w:lang w:val="fr-CH"/>
        </w:rPr>
        <w:t>t faire l’objet de poursuites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56.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Kotrane</w:t>
      </w:r>
      <w:r w:rsidR="00152524" w:rsidRPr="0089190C">
        <w:rPr>
          <w:lang w:val="fr-CH"/>
        </w:rPr>
        <w:t xml:space="preserve"> </w:t>
      </w:r>
      <w:r w:rsidR="005E5757" w:rsidRPr="0089190C">
        <w:rPr>
          <w:lang w:val="fr-CH"/>
        </w:rPr>
        <w:t xml:space="preserve">voudrait savoir précisément si la peine </w:t>
      </w:r>
      <w:r w:rsidR="00323490" w:rsidRPr="0089190C">
        <w:rPr>
          <w:lang w:val="fr-CH"/>
        </w:rPr>
        <w:t>prononcée en cas d’offre d’enfants à des fins illicites est aggravée lorsque les intéressés sont victimes d’exploitation sexuelle.</w:t>
      </w:r>
      <w:r w:rsidR="00152524" w:rsidRPr="0089190C">
        <w:rPr>
          <w:lang w:val="fr-CH"/>
        </w:rPr>
        <w:t xml:space="preserve">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57.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Mezmur</w:t>
      </w:r>
      <w:r w:rsidR="00152524" w:rsidRPr="0089190C">
        <w:rPr>
          <w:lang w:val="fr-CH"/>
        </w:rPr>
        <w:t xml:space="preserve"> </w:t>
      </w:r>
      <w:r w:rsidR="00034B96" w:rsidRPr="0089190C">
        <w:rPr>
          <w:lang w:val="fr-CH"/>
        </w:rPr>
        <w:t xml:space="preserve">demande </w:t>
      </w:r>
      <w:r w:rsidR="0091493F" w:rsidRPr="0089190C">
        <w:rPr>
          <w:lang w:val="fr-CH"/>
        </w:rPr>
        <w:t xml:space="preserve">à </w:t>
      </w:r>
      <w:r w:rsidR="00034B96" w:rsidRPr="0089190C">
        <w:rPr>
          <w:lang w:val="fr-CH"/>
        </w:rPr>
        <w:t xml:space="preserve">combien de </w:t>
      </w:r>
      <w:r w:rsidR="0091493F" w:rsidRPr="0089190C">
        <w:rPr>
          <w:lang w:val="fr-CH"/>
        </w:rPr>
        <w:t xml:space="preserve">reprises </w:t>
      </w:r>
      <w:r w:rsidR="00034B96" w:rsidRPr="0089190C">
        <w:rPr>
          <w:lang w:val="fr-CH"/>
        </w:rPr>
        <w:t>la question s’est posée</w:t>
      </w:r>
      <w:r w:rsidR="008A68C1" w:rsidRPr="0089190C">
        <w:rPr>
          <w:lang w:val="fr-CH"/>
        </w:rPr>
        <w:t xml:space="preserve"> d’alourdir </w:t>
      </w:r>
      <w:r w:rsidR="00034B96" w:rsidRPr="0089190C">
        <w:rPr>
          <w:lang w:val="fr-CH"/>
        </w:rPr>
        <w:t>une peine de prison</w:t>
      </w:r>
      <w:r w:rsidR="0031591A" w:rsidRPr="0089190C">
        <w:rPr>
          <w:lang w:val="fr-CH"/>
        </w:rPr>
        <w:t xml:space="preserve"> dans les affaires de prostitution infantile, et </w:t>
      </w:r>
      <w:r w:rsidR="006B08CD" w:rsidRPr="0089190C">
        <w:rPr>
          <w:lang w:val="fr-CH"/>
        </w:rPr>
        <w:t xml:space="preserve">dans </w:t>
      </w:r>
      <w:r w:rsidR="0031591A" w:rsidRPr="0089190C">
        <w:rPr>
          <w:lang w:val="fr-CH"/>
        </w:rPr>
        <w:t>quelles conditions.</w:t>
      </w:r>
      <w:r w:rsidR="00152524" w:rsidRPr="0089190C">
        <w:rPr>
          <w:lang w:val="fr-CH"/>
        </w:rPr>
        <w:t xml:space="preserve">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58.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</w:t>
      </w:r>
      <w:r w:rsidR="00336D33" w:rsidRPr="0089190C">
        <w:rPr>
          <w:lang w:val="fr-CH"/>
        </w:rPr>
        <w:t>,</w:t>
      </w:r>
      <w:r w:rsidR="00152524" w:rsidRPr="0089190C">
        <w:rPr>
          <w:lang w:val="fr-CH"/>
        </w:rPr>
        <w:t xml:space="preserve"> </w:t>
      </w:r>
      <w:r w:rsidR="00336D33" w:rsidRPr="0089190C">
        <w:rPr>
          <w:lang w:val="fr-CH"/>
        </w:rPr>
        <w:t xml:space="preserve">répondant à </w:t>
      </w:r>
      <w:r w:rsidR="0031591A" w:rsidRPr="0089190C">
        <w:rPr>
          <w:lang w:val="fr-CH"/>
        </w:rPr>
        <w:t xml:space="preserve">la question </w:t>
      </w:r>
      <w:r w:rsidR="00336D33" w:rsidRPr="0089190C">
        <w:rPr>
          <w:lang w:val="fr-CH"/>
        </w:rPr>
        <w:t xml:space="preserve">sur </w:t>
      </w:r>
      <w:r w:rsidR="0031591A" w:rsidRPr="0089190C">
        <w:rPr>
          <w:lang w:val="fr-CH"/>
        </w:rPr>
        <w:t xml:space="preserve">l’offre d’enfants, </w:t>
      </w:r>
      <w:r w:rsidR="00336D33" w:rsidRPr="0089190C">
        <w:rPr>
          <w:lang w:val="fr-CH"/>
        </w:rPr>
        <w:t xml:space="preserve">dit que </w:t>
      </w:r>
      <w:r w:rsidR="0031591A" w:rsidRPr="0089190C">
        <w:rPr>
          <w:lang w:val="fr-CH"/>
        </w:rPr>
        <w:t>l’</w:t>
      </w:r>
      <w:r w:rsidR="00152524" w:rsidRPr="0089190C">
        <w:rPr>
          <w:lang w:val="fr-CH"/>
        </w:rPr>
        <w:t>article</w:t>
      </w:r>
      <w:r w:rsidR="005150F4" w:rsidRPr="0089190C">
        <w:rPr>
          <w:lang w:val="fr-CH"/>
        </w:rPr>
        <w:t> </w:t>
      </w:r>
      <w:r w:rsidR="00152524" w:rsidRPr="0089190C">
        <w:rPr>
          <w:lang w:val="fr-CH"/>
        </w:rPr>
        <w:t xml:space="preserve">139 </w:t>
      </w:r>
      <w:r w:rsidR="0031591A" w:rsidRPr="0089190C">
        <w:rPr>
          <w:lang w:val="fr-CH"/>
        </w:rPr>
        <w:t>du Code pénal dispose que</w:t>
      </w:r>
      <w:r w:rsidR="00152524" w:rsidRPr="0089190C">
        <w:rPr>
          <w:lang w:val="fr-CH"/>
        </w:rPr>
        <w:t xml:space="preserve"> </w:t>
      </w:r>
      <w:r w:rsidR="0031591A" w:rsidRPr="0089190C">
        <w:rPr>
          <w:lang w:val="fr-CH"/>
        </w:rPr>
        <w:t>si la victime est âgée de moins de 14 ans</w:t>
      </w:r>
      <w:r w:rsidR="00152524" w:rsidRPr="0089190C">
        <w:rPr>
          <w:lang w:val="fr-CH"/>
        </w:rPr>
        <w:t xml:space="preserve">, </w:t>
      </w:r>
      <w:r w:rsidR="0031591A" w:rsidRPr="0089190C">
        <w:rPr>
          <w:lang w:val="fr-CH"/>
        </w:rPr>
        <w:t>la peine maximale est portée à huit ans d’emprisonnement</w:t>
      </w:r>
      <w:r w:rsidR="00152524" w:rsidRPr="0089190C">
        <w:rPr>
          <w:lang w:val="fr-CH"/>
        </w:rPr>
        <w:t xml:space="preserve">. </w:t>
      </w:r>
      <w:r w:rsidR="0079591C" w:rsidRPr="0089190C">
        <w:rPr>
          <w:lang w:val="fr-CH"/>
        </w:rPr>
        <w:t>Toutefois</w:t>
      </w:r>
      <w:r w:rsidR="00152524" w:rsidRPr="0089190C">
        <w:rPr>
          <w:lang w:val="fr-CH"/>
        </w:rPr>
        <w:t>,</w:t>
      </w:r>
      <w:r w:rsidR="0079591C" w:rsidRPr="0089190C">
        <w:rPr>
          <w:lang w:val="fr-CH"/>
        </w:rPr>
        <w:t xml:space="preserve"> la disposition ne vise pas les enfants de plus de 14 ans</w:t>
      </w:r>
      <w:r w:rsidR="00152524" w:rsidRPr="0089190C">
        <w:rPr>
          <w:lang w:val="fr-CH"/>
        </w:rPr>
        <w:t xml:space="preserve">. </w:t>
      </w:r>
      <w:r w:rsidR="0079591C" w:rsidRPr="0089190C">
        <w:rPr>
          <w:lang w:val="fr-CH"/>
        </w:rPr>
        <w:t xml:space="preserve">Il n’y a pas de statistiques sur </w:t>
      </w:r>
      <w:r w:rsidR="00C613AE" w:rsidRPr="0089190C">
        <w:rPr>
          <w:lang w:val="fr-CH"/>
        </w:rPr>
        <w:t xml:space="preserve">la fréquence à laquelle </w:t>
      </w:r>
      <w:r w:rsidR="00E23639" w:rsidRPr="0089190C">
        <w:rPr>
          <w:lang w:val="fr-CH"/>
        </w:rPr>
        <w:t xml:space="preserve">de telles </w:t>
      </w:r>
      <w:r w:rsidR="0079591C" w:rsidRPr="0089190C">
        <w:rPr>
          <w:lang w:val="fr-CH"/>
        </w:rPr>
        <w:t xml:space="preserve">peines aggravées </w:t>
      </w:r>
      <w:r w:rsidR="00C613AE" w:rsidRPr="0089190C">
        <w:rPr>
          <w:lang w:val="fr-CH"/>
        </w:rPr>
        <w:t>s</w:t>
      </w:r>
      <w:r w:rsidR="0079591C" w:rsidRPr="0089190C">
        <w:rPr>
          <w:lang w:val="fr-CH"/>
        </w:rPr>
        <w:t>ont imposées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59.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>La Présidente</w:t>
      </w:r>
      <w:r w:rsidR="00163DEB" w:rsidRPr="0089190C">
        <w:rPr>
          <w:b/>
          <w:lang w:val="fr-CH"/>
        </w:rPr>
        <w:t xml:space="preserve"> </w:t>
      </w:r>
      <w:r w:rsidR="0079591C" w:rsidRPr="0089190C">
        <w:rPr>
          <w:lang w:val="fr-CH"/>
        </w:rPr>
        <w:t>demande si le taux élevé de mariage</w:t>
      </w:r>
      <w:r w:rsidR="003546EE" w:rsidRPr="0089190C">
        <w:rPr>
          <w:lang w:val="fr-CH"/>
        </w:rPr>
        <w:t>s</w:t>
      </w:r>
      <w:r w:rsidR="0079591C" w:rsidRPr="0089190C">
        <w:rPr>
          <w:lang w:val="fr-CH"/>
        </w:rPr>
        <w:t xml:space="preserve"> d’enfants </w:t>
      </w:r>
      <w:r w:rsidR="00CE5CE8" w:rsidRPr="0089190C">
        <w:rPr>
          <w:lang w:val="fr-CH"/>
        </w:rPr>
        <w:t xml:space="preserve">peut </w:t>
      </w:r>
      <w:r w:rsidR="0079591C" w:rsidRPr="0089190C">
        <w:rPr>
          <w:lang w:val="fr-CH"/>
        </w:rPr>
        <w:t xml:space="preserve">faciliter la commission </w:t>
      </w:r>
      <w:r w:rsidR="00CE5CE8" w:rsidRPr="0089190C">
        <w:rPr>
          <w:lang w:val="fr-CH"/>
        </w:rPr>
        <w:t>d’i</w:t>
      </w:r>
      <w:r w:rsidR="0079591C" w:rsidRPr="0089190C">
        <w:rPr>
          <w:lang w:val="fr-CH"/>
        </w:rPr>
        <w:t xml:space="preserve">nfractions visées par le </w:t>
      </w:r>
      <w:r w:rsidR="00423DFE" w:rsidRPr="0089190C">
        <w:rPr>
          <w:lang w:val="fr-CH"/>
        </w:rPr>
        <w:t>P</w:t>
      </w:r>
      <w:r w:rsidR="0079591C" w:rsidRPr="0089190C">
        <w:rPr>
          <w:lang w:val="fr-CH"/>
        </w:rPr>
        <w:t>rotocole facultatif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60.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 </w:t>
      </w:r>
      <w:r w:rsidR="003E6901" w:rsidRPr="0089190C">
        <w:rPr>
          <w:lang w:val="fr-CH"/>
        </w:rPr>
        <w:t>dit qu’aucun mariage d’enfant</w:t>
      </w:r>
      <w:r w:rsidR="00CC6CDB" w:rsidRPr="0089190C">
        <w:rPr>
          <w:lang w:val="fr-CH"/>
        </w:rPr>
        <w:t xml:space="preserve"> </w:t>
      </w:r>
      <w:r w:rsidR="00683009" w:rsidRPr="0089190C">
        <w:rPr>
          <w:lang w:val="fr-CH"/>
        </w:rPr>
        <w:t xml:space="preserve">n’a été </w:t>
      </w:r>
      <w:r w:rsidR="00D30632" w:rsidRPr="0089190C">
        <w:rPr>
          <w:lang w:val="fr-CH"/>
        </w:rPr>
        <w:t>signalé</w:t>
      </w:r>
      <w:r w:rsidR="00683009" w:rsidRPr="0089190C">
        <w:rPr>
          <w:lang w:val="fr-CH"/>
        </w:rPr>
        <w:t xml:space="preserve"> comme constituant un cas de vente d’enfants</w:t>
      </w:r>
      <w:r w:rsidR="00152524" w:rsidRPr="0089190C">
        <w:rPr>
          <w:lang w:val="fr-CH"/>
        </w:rPr>
        <w:t xml:space="preserve">. </w:t>
      </w:r>
      <w:r w:rsidR="00CE5CE8" w:rsidRPr="0089190C">
        <w:rPr>
          <w:lang w:val="fr-CH"/>
        </w:rPr>
        <w:t>Chez les peuples autochtones</w:t>
      </w:r>
      <w:r w:rsidR="00152524" w:rsidRPr="0089190C">
        <w:rPr>
          <w:lang w:val="fr-CH"/>
        </w:rPr>
        <w:t xml:space="preserve">, </w:t>
      </w:r>
      <w:r w:rsidR="00CE5CE8" w:rsidRPr="0089190C">
        <w:rPr>
          <w:lang w:val="fr-CH"/>
        </w:rPr>
        <w:t xml:space="preserve">les </w:t>
      </w:r>
      <w:r w:rsidR="003E6901" w:rsidRPr="0089190C">
        <w:rPr>
          <w:lang w:val="fr-CH"/>
        </w:rPr>
        <w:t xml:space="preserve">enfants se marient </w:t>
      </w:r>
      <w:r w:rsidR="00CE5CE8" w:rsidRPr="0089190C">
        <w:rPr>
          <w:lang w:val="fr-CH"/>
        </w:rPr>
        <w:t>plus tôt</w:t>
      </w:r>
      <w:r w:rsidR="00152524" w:rsidRPr="0089190C">
        <w:rPr>
          <w:lang w:val="fr-CH"/>
        </w:rPr>
        <w:t xml:space="preserve">, </w:t>
      </w:r>
      <w:r w:rsidR="00CE5CE8" w:rsidRPr="0089190C">
        <w:rPr>
          <w:lang w:val="fr-CH"/>
        </w:rPr>
        <w:t>et il convient de respecter leur culture tout en garantissant la protection des droits de l’enfant</w:t>
      </w:r>
      <w:r w:rsidR="00152524" w:rsidRPr="0089190C">
        <w:rPr>
          <w:lang w:val="fr-CH"/>
        </w:rPr>
        <w:t xml:space="preserve">. </w:t>
      </w:r>
      <w:r w:rsidR="00CE5CE8" w:rsidRPr="0089190C">
        <w:rPr>
          <w:lang w:val="fr-CH"/>
        </w:rPr>
        <w:t>À cet égard</w:t>
      </w:r>
      <w:r w:rsidR="00152524" w:rsidRPr="0089190C">
        <w:rPr>
          <w:lang w:val="fr-CH"/>
        </w:rPr>
        <w:t xml:space="preserve">, </w:t>
      </w:r>
      <w:r w:rsidR="00CE5CE8" w:rsidRPr="0089190C">
        <w:rPr>
          <w:lang w:val="fr-CH"/>
        </w:rPr>
        <w:t xml:space="preserve">le </w:t>
      </w:r>
      <w:r w:rsidR="00152524" w:rsidRPr="0089190C">
        <w:rPr>
          <w:lang w:val="fr-CH"/>
        </w:rPr>
        <w:t xml:space="preserve">Paraguay </w:t>
      </w:r>
      <w:r w:rsidR="00CA52E9">
        <w:rPr>
          <w:lang w:val="fr-CH"/>
        </w:rPr>
        <w:t xml:space="preserve">a ratifié la Convention </w:t>
      </w:r>
      <w:r w:rsidR="00CA52E9">
        <w:rPr>
          <w:lang w:val="fr-FR"/>
        </w:rPr>
        <w:t>n</w:t>
      </w:r>
      <w:r w:rsidR="00CA52E9" w:rsidRPr="00F54992">
        <w:rPr>
          <w:vertAlign w:val="superscript"/>
          <w:lang w:val="fr-FR"/>
        </w:rPr>
        <w:t>o</w:t>
      </w:r>
      <w:r w:rsidR="00CA52E9">
        <w:rPr>
          <w:lang w:val="fr-FR"/>
        </w:rPr>
        <w:t> </w:t>
      </w:r>
      <w:r w:rsidR="00CE5CE8" w:rsidRPr="0089190C">
        <w:rPr>
          <w:lang w:val="fr-CH"/>
        </w:rPr>
        <w:t xml:space="preserve">169 de l’OIT </w:t>
      </w:r>
      <w:r w:rsidR="00454C89" w:rsidRPr="0089190C">
        <w:rPr>
          <w:lang w:val="fr-CH"/>
        </w:rPr>
        <w:t>relative aux peuples indigènes et tribaux (</w:t>
      </w:r>
      <w:r w:rsidR="00152524" w:rsidRPr="0089190C">
        <w:rPr>
          <w:lang w:val="fr-CH"/>
        </w:rPr>
        <w:t>1989</w:t>
      </w:r>
      <w:r w:rsidR="00454C89" w:rsidRPr="0089190C">
        <w:rPr>
          <w:lang w:val="fr-CH"/>
        </w:rPr>
        <w:t xml:space="preserve">).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61.</w:t>
      </w:r>
      <w:r w:rsidRPr="0089190C">
        <w:rPr>
          <w:lang w:val="fr-CH"/>
        </w:rPr>
        <w:tab/>
      </w:r>
      <w:r w:rsidR="00CA52E9">
        <w:rPr>
          <w:b/>
          <w:lang w:val="fr-CH"/>
        </w:rPr>
        <w:t>M</w:t>
      </w:r>
      <w:r w:rsidR="00CA52E9" w:rsidRPr="00CA52E9">
        <w:rPr>
          <w:b/>
          <w:vertAlign w:val="superscript"/>
          <w:lang w:val="fr-CH"/>
        </w:rPr>
        <w:t>me</w:t>
      </w:r>
      <w:r w:rsidR="00CA52E9">
        <w:rPr>
          <w:b/>
          <w:lang w:val="fr-CH"/>
        </w:rPr>
        <w:t> </w:t>
      </w:r>
      <w:r w:rsidR="00152524" w:rsidRPr="0089190C">
        <w:rPr>
          <w:b/>
          <w:lang w:val="fr-CH"/>
        </w:rPr>
        <w:t>Oviedo Fierro</w:t>
      </w:r>
      <w:r w:rsidR="00152524" w:rsidRPr="0089190C">
        <w:rPr>
          <w:lang w:val="fr-CH"/>
        </w:rPr>
        <w:t xml:space="preserve"> </w:t>
      </w:r>
      <w:r w:rsidR="0056508E" w:rsidRPr="0089190C">
        <w:rPr>
          <w:lang w:val="fr-CH"/>
        </w:rPr>
        <w:t>demande si l’État partie envisage de réviser le cadre juridique applicable aux procédures d’adoption, qui sont excessivement longues</w:t>
      </w:r>
      <w:r w:rsidR="00152524" w:rsidRPr="0089190C">
        <w:rPr>
          <w:lang w:val="fr-CH"/>
        </w:rPr>
        <w:t xml:space="preserve">. </w:t>
      </w:r>
      <w:r w:rsidR="007B67C7" w:rsidRPr="0089190C">
        <w:rPr>
          <w:lang w:val="fr-CH"/>
        </w:rPr>
        <w:t xml:space="preserve">Elle demande </w:t>
      </w:r>
      <w:r w:rsidR="006A12EA" w:rsidRPr="0089190C">
        <w:rPr>
          <w:lang w:val="fr-CH"/>
        </w:rPr>
        <w:t xml:space="preserve">ce que fait l’État partie pour </w:t>
      </w:r>
      <w:r w:rsidR="00336D33" w:rsidRPr="0089190C">
        <w:rPr>
          <w:lang w:val="fr-CH"/>
        </w:rPr>
        <w:t xml:space="preserve">veiller à ce </w:t>
      </w:r>
      <w:r w:rsidR="007B67C7" w:rsidRPr="0089190C">
        <w:rPr>
          <w:lang w:val="fr-CH"/>
        </w:rPr>
        <w:t>que toutes les mesures voulues so</w:t>
      </w:r>
      <w:r w:rsidR="00336D33" w:rsidRPr="0089190C">
        <w:rPr>
          <w:lang w:val="fr-CH"/>
        </w:rPr>
        <w:t>ien</w:t>
      </w:r>
      <w:r w:rsidR="007B67C7" w:rsidRPr="0089190C">
        <w:rPr>
          <w:lang w:val="fr-CH"/>
        </w:rPr>
        <w:t>t prises pour privilégier les liens de famille</w:t>
      </w:r>
      <w:r w:rsidR="00152524" w:rsidRPr="0089190C">
        <w:rPr>
          <w:lang w:val="fr-CH"/>
        </w:rPr>
        <w:t xml:space="preserve">. </w:t>
      </w:r>
      <w:r w:rsidR="005E53BB" w:rsidRPr="0089190C">
        <w:rPr>
          <w:lang w:val="fr-CH"/>
        </w:rPr>
        <w:t xml:space="preserve">Elle aimerait également en savoir plus </w:t>
      </w:r>
      <w:r w:rsidR="001D0A64" w:rsidRPr="0089190C">
        <w:rPr>
          <w:lang w:val="fr-CH"/>
        </w:rPr>
        <w:t xml:space="preserve">sur le pouvoir personnel </w:t>
      </w:r>
      <w:r w:rsidR="004328A0" w:rsidRPr="0089190C">
        <w:rPr>
          <w:lang w:val="fr-CH"/>
        </w:rPr>
        <w:t xml:space="preserve">des </w:t>
      </w:r>
      <w:r w:rsidR="001D0A64" w:rsidRPr="0089190C">
        <w:rPr>
          <w:lang w:val="fr-CH"/>
        </w:rPr>
        <w:t xml:space="preserve">juges </w:t>
      </w:r>
      <w:r w:rsidR="004328A0" w:rsidRPr="0089190C">
        <w:rPr>
          <w:lang w:val="fr-CH"/>
        </w:rPr>
        <w:t xml:space="preserve">en matière de placement des </w:t>
      </w:r>
      <w:r w:rsidR="001D0A64" w:rsidRPr="0089190C">
        <w:rPr>
          <w:lang w:val="fr-CH"/>
        </w:rPr>
        <w:t>enfants</w:t>
      </w:r>
      <w:r w:rsidR="008D4B43" w:rsidRPr="0089190C">
        <w:rPr>
          <w:lang w:val="fr-CH"/>
        </w:rPr>
        <w:t xml:space="preserve">. </w:t>
      </w:r>
    </w:p>
    <w:p w:rsidR="000E4D9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62.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 </w:t>
      </w:r>
      <w:r w:rsidR="00041AA4" w:rsidRPr="0089190C">
        <w:rPr>
          <w:lang w:val="fr-CH"/>
        </w:rPr>
        <w:t xml:space="preserve">dit, à propos de la longueur des procédures d’adoption, </w:t>
      </w:r>
      <w:r w:rsidR="00D93AF6" w:rsidRPr="0089190C">
        <w:rPr>
          <w:lang w:val="fr-CH"/>
        </w:rPr>
        <w:t xml:space="preserve">que </w:t>
      </w:r>
      <w:r w:rsidR="00A347A2" w:rsidRPr="0089190C">
        <w:rPr>
          <w:lang w:val="fr-CH"/>
        </w:rPr>
        <w:t xml:space="preserve">deux </w:t>
      </w:r>
      <w:r w:rsidR="00336D33" w:rsidRPr="0089190C">
        <w:rPr>
          <w:lang w:val="fr-CH"/>
        </w:rPr>
        <w:t>projets</w:t>
      </w:r>
      <w:r w:rsidR="00A347A2" w:rsidRPr="0089190C">
        <w:rPr>
          <w:lang w:val="fr-CH"/>
        </w:rPr>
        <w:t xml:space="preserve"> de modification </w:t>
      </w:r>
      <w:r w:rsidR="006F0CAB" w:rsidRPr="0089190C">
        <w:rPr>
          <w:lang w:val="fr-CH"/>
        </w:rPr>
        <w:t>de la loi</w:t>
      </w:r>
      <w:r w:rsidR="00336D33" w:rsidRPr="0089190C">
        <w:rPr>
          <w:lang w:val="fr-CH"/>
        </w:rPr>
        <w:t xml:space="preserve"> ont été présenté</w:t>
      </w:r>
      <w:r w:rsidR="00D93AF6" w:rsidRPr="0089190C">
        <w:rPr>
          <w:lang w:val="fr-CH"/>
        </w:rPr>
        <w:t>s</w:t>
      </w:r>
      <w:r w:rsidR="00152524" w:rsidRPr="0089190C">
        <w:rPr>
          <w:lang w:val="fr-CH"/>
        </w:rPr>
        <w:t xml:space="preserve">. </w:t>
      </w:r>
      <w:r w:rsidR="003433E1" w:rsidRPr="0089190C">
        <w:rPr>
          <w:lang w:val="fr-CH"/>
        </w:rPr>
        <w:t xml:space="preserve">La Cour suprême a récemment adopté une décision </w:t>
      </w:r>
      <w:r w:rsidR="009F05F9" w:rsidRPr="0089190C">
        <w:rPr>
          <w:lang w:val="fr-CH"/>
        </w:rPr>
        <w:t xml:space="preserve">qui fixe </w:t>
      </w:r>
      <w:r w:rsidR="003433E1" w:rsidRPr="0089190C">
        <w:rPr>
          <w:lang w:val="fr-CH"/>
        </w:rPr>
        <w:t>la durée des mesures de protection de l’enfance</w:t>
      </w:r>
      <w:r w:rsidR="00152524" w:rsidRPr="0089190C">
        <w:rPr>
          <w:lang w:val="fr-CH"/>
        </w:rPr>
        <w:t xml:space="preserve">, </w:t>
      </w:r>
      <w:r w:rsidR="003433E1" w:rsidRPr="0089190C">
        <w:rPr>
          <w:lang w:val="fr-CH"/>
        </w:rPr>
        <w:t>dont le placement en institution et la mise sous tutelle</w:t>
      </w:r>
      <w:r w:rsidR="00152524" w:rsidRPr="0089190C">
        <w:rPr>
          <w:lang w:val="fr-CH"/>
        </w:rPr>
        <w:t xml:space="preserve">. </w:t>
      </w:r>
      <w:r w:rsidR="003433E1" w:rsidRPr="0089190C">
        <w:rPr>
          <w:lang w:val="fr-CH"/>
        </w:rPr>
        <w:t xml:space="preserve">Une unité spécialisée </w:t>
      </w:r>
      <w:r w:rsidR="000E4D94" w:rsidRPr="0089190C">
        <w:rPr>
          <w:lang w:val="fr-CH"/>
        </w:rPr>
        <w:t xml:space="preserve">dans </w:t>
      </w:r>
      <w:r w:rsidR="003433E1" w:rsidRPr="0089190C">
        <w:rPr>
          <w:lang w:val="fr-CH"/>
        </w:rPr>
        <w:t xml:space="preserve">la protection de l’enfance a été créée au sein du </w:t>
      </w:r>
      <w:r w:rsidR="000E4D94" w:rsidRPr="0089190C">
        <w:rPr>
          <w:lang w:val="fr-CH"/>
        </w:rPr>
        <w:t>S</w:t>
      </w:r>
      <w:r w:rsidR="003433E1" w:rsidRPr="0089190C">
        <w:rPr>
          <w:lang w:val="fr-CH"/>
        </w:rPr>
        <w:t>ecrétariat national</w:t>
      </w:r>
      <w:r w:rsidR="00CA52E9">
        <w:rPr>
          <w:lang w:val="fr-CH"/>
        </w:rPr>
        <w:t xml:space="preserve"> à l’enfance et à l’adolescence</w:t>
      </w:r>
      <w:r w:rsidR="00F2460A" w:rsidRPr="0089190C">
        <w:rPr>
          <w:lang w:val="fr-CH"/>
        </w:rPr>
        <w:t xml:space="preserve">; </w:t>
      </w:r>
      <w:r w:rsidR="00CB1C40" w:rsidRPr="0089190C">
        <w:rPr>
          <w:lang w:val="fr-CH"/>
        </w:rPr>
        <w:t xml:space="preserve">elle </w:t>
      </w:r>
      <w:r w:rsidR="000E4D94" w:rsidRPr="0089190C">
        <w:rPr>
          <w:lang w:val="fr-CH"/>
        </w:rPr>
        <w:t>travail</w:t>
      </w:r>
      <w:r w:rsidR="00CB1C40" w:rsidRPr="0089190C">
        <w:rPr>
          <w:lang w:val="fr-CH"/>
        </w:rPr>
        <w:t>le</w:t>
      </w:r>
      <w:r w:rsidR="000E4D94" w:rsidRPr="0089190C">
        <w:rPr>
          <w:lang w:val="fr-CH"/>
        </w:rPr>
        <w:t xml:space="preserve"> actuellement en coordination avec les autorités judiciaires</w:t>
      </w:r>
      <w:r w:rsidR="00381A7C" w:rsidRPr="0089190C">
        <w:rPr>
          <w:lang w:val="fr-CH"/>
        </w:rPr>
        <w:t xml:space="preserve"> et</w:t>
      </w:r>
      <w:r w:rsidR="002C1B04">
        <w:rPr>
          <w:lang w:val="fr-CH"/>
        </w:rPr>
        <w:t xml:space="preserve"> </w:t>
      </w:r>
      <w:r w:rsidR="000E4D94" w:rsidRPr="0089190C">
        <w:rPr>
          <w:lang w:val="fr-CH"/>
        </w:rPr>
        <w:t xml:space="preserve">les organisations de la société civile </w:t>
      </w:r>
      <w:r w:rsidR="00CB1C40" w:rsidRPr="0089190C">
        <w:rPr>
          <w:lang w:val="fr-CH"/>
        </w:rPr>
        <w:t>à la désinstitutionalisation</w:t>
      </w:r>
      <w:r w:rsidR="000E4D94" w:rsidRPr="0089190C">
        <w:rPr>
          <w:lang w:val="fr-CH"/>
        </w:rPr>
        <w:t xml:space="preserve"> </w:t>
      </w:r>
      <w:r w:rsidR="00CB1C40" w:rsidRPr="0089190C">
        <w:rPr>
          <w:lang w:val="fr-CH"/>
        </w:rPr>
        <w:t xml:space="preserve">des </w:t>
      </w:r>
      <w:r w:rsidR="000E4D94" w:rsidRPr="0089190C">
        <w:rPr>
          <w:lang w:val="fr-CH"/>
        </w:rPr>
        <w:t xml:space="preserve">enfants, </w:t>
      </w:r>
      <w:r w:rsidR="00CB1C40" w:rsidRPr="0089190C">
        <w:rPr>
          <w:lang w:val="fr-CH"/>
        </w:rPr>
        <w:t xml:space="preserve">au maintien des </w:t>
      </w:r>
      <w:r w:rsidR="000E4D94" w:rsidRPr="0089190C">
        <w:rPr>
          <w:lang w:val="fr-CH"/>
        </w:rPr>
        <w:t xml:space="preserve">liens de famille et </w:t>
      </w:r>
      <w:r w:rsidR="00381A7C" w:rsidRPr="0089190C">
        <w:rPr>
          <w:lang w:val="fr-CH"/>
        </w:rPr>
        <w:t>à la pré</w:t>
      </w:r>
      <w:r w:rsidR="00CB1C40" w:rsidRPr="0089190C">
        <w:rPr>
          <w:lang w:val="fr-CH"/>
        </w:rPr>
        <w:t xml:space="preserve">vention des </w:t>
      </w:r>
      <w:r w:rsidR="000E4D94" w:rsidRPr="0089190C">
        <w:rPr>
          <w:lang w:val="fr-CH"/>
        </w:rPr>
        <w:t>situations pouvant aboutir à des cas de vente ou d’exploitation d’enfants.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63.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Cardona Llorens</w:t>
      </w:r>
      <w:r w:rsidR="00152524" w:rsidRPr="0089190C">
        <w:rPr>
          <w:lang w:val="fr-CH"/>
        </w:rPr>
        <w:t xml:space="preserve"> </w:t>
      </w:r>
      <w:r w:rsidR="004715FA" w:rsidRPr="0089190C">
        <w:rPr>
          <w:lang w:val="fr-CH"/>
        </w:rPr>
        <w:t>remercie la délégation pour le dialogue constructif et sincère qu’elle a instauré ainsi que pour la transparence de son rapport</w:t>
      </w:r>
      <w:r w:rsidR="00152524" w:rsidRPr="0089190C">
        <w:rPr>
          <w:lang w:val="fr-CH"/>
        </w:rPr>
        <w:t xml:space="preserve">. </w:t>
      </w:r>
      <w:r w:rsidR="004715FA" w:rsidRPr="0089190C">
        <w:rPr>
          <w:lang w:val="fr-CH"/>
        </w:rPr>
        <w:t xml:space="preserve">Le </w:t>
      </w:r>
      <w:r w:rsidR="007A2214" w:rsidRPr="0089190C">
        <w:rPr>
          <w:lang w:val="fr-CH"/>
        </w:rPr>
        <w:t>Comité</w:t>
      </w:r>
      <w:r w:rsidR="004715FA" w:rsidRPr="0089190C">
        <w:rPr>
          <w:lang w:val="fr-CH"/>
        </w:rPr>
        <w:t xml:space="preserve"> ne doute pas que ses recommandations aideront l’État partie à élaborer sa politique nationale et à sensibiliser la population aux problèmes auxquels sont confrontés les enfants</w:t>
      </w:r>
      <w:r w:rsidR="00152524" w:rsidRPr="0089190C">
        <w:rPr>
          <w:lang w:val="fr-CH"/>
        </w:rPr>
        <w:t xml:space="preserve">. 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64.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Nogueira Neto</w:t>
      </w:r>
      <w:r w:rsidR="00152524" w:rsidRPr="0089190C">
        <w:rPr>
          <w:lang w:val="fr-CH"/>
        </w:rPr>
        <w:t xml:space="preserve"> (Rapporteur</w:t>
      </w:r>
      <w:r w:rsidR="00163DEB" w:rsidRPr="0089190C">
        <w:rPr>
          <w:lang w:val="fr-CH"/>
        </w:rPr>
        <w:t xml:space="preserve"> pour le Paraguay</w:t>
      </w:r>
      <w:r w:rsidR="00152524" w:rsidRPr="0089190C">
        <w:rPr>
          <w:lang w:val="fr-CH"/>
        </w:rPr>
        <w:t xml:space="preserve">, </w:t>
      </w:r>
      <w:r w:rsidR="00163DEB" w:rsidRPr="0089190C">
        <w:rPr>
          <w:lang w:val="fr-CH"/>
        </w:rPr>
        <w:t xml:space="preserve">pour le Protocole facultatif, concernant l’implication </w:t>
      </w:r>
      <w:r w:rsidR="00A2686D" w:rsidRPr="0089190C">
        <w:rPr>
          <w:lang w:val="fr-CH"/>
        </w:rPr>
        <w:t>d’</w:t>
      </w:r>
      <w:r w:rsidR="00163DEB" w:rsidRPr="0089190C">
        <w:rPr>
          <w:lang w:val="fr-CH"/>
        </w:rPr>
        <w:t>enfants dans les conflits armés</w:t>
      </w:r>
      <w:r w:rsidR="00152524" w:rsidRPr="0089190C">
        <w:rPr>
          <w:lang w:val="fr-CH"/>
        </w:rPr>
        <w:t xml:space="preserve">) </w:t>
      </w:r>
      <w:r w:rsidR="00FD1645" w:rsidRPr="0089190C">
        <w:rPr>
          <w:lang w:val="fr-CH"/>
        </w:rPr>
        <w:t xml:space="preserve">dit que le </w:t>
      </w:r>
      <w:r w:rsidR="007A2214" w:rsidRPr="0089190C">
        <w:rPr>
          <w:lang w:val="fr-CH"/>
        </w:rPr>
        <w:t>Comité</w:t>
      </w:r>
      <w:r w:rsidR="00FD1645" w:rsidRPr="0089190C">
        <w:rPr>
          <w:lang w:val="fr-CH"/>
        </w:rPr>
        <w:t xml:space="preserve"> note avec satisfaction les informations fournies par la délégation </w:t>
      </w:r>
      <w:r w:rsidR="00906ED8" w:rsidRPr="0089190C">
        <w:rPr>
          <w:lang w:val="fr-CH"/>
        </w:rPr>
        <w:t xml:space="preserve">sur </w:t>
      </w:r>
      <w:r w:rsidR="00FD1645" w:rsidRPr="0089190C">
        <w:rPr>
          <w:lang w:val="fr-CH"/>
        </w:rPr>
        <w:t xml:space="preserve">la coordination des activités mises en œuvre au Paraguay au titre du Protocole facultatif à la Convention, concernant l’implication d’enfants dans les conflits armés, </w:t>
      </w:r>
      <w:r w:rsidR="00906ED8" w:rsidRPr="0089190C">
        <w:rPr>
          <w:lang w:val="fr-CH"/>
        </w:rPr>
        <w:t xml:space="preserve">sur les </w:t>
      </w:r>
      <w:r w:rsidR="00D67BB5" w:rsidRPr="0089190C">
        <w:rPr>
          <w:lang w:val="fr-CH"/>
        </w:rPr>
        <w:t xml:space="preserve">activités </w:t>
      </w:r>
      <w:r w:rsidR="00727767" w:rsidRPr="0089190C">
        <w:rPr>
          <w:lang w:val="fr-CH"/>
        </w:rPr>
        <w:t xml:space="preserve">destinées à faire connaître le </w:t>
      </w:r>
      <w:r w:rsidR="00D67BB5" w:rsidRPr="0089190C">
        <w:rPr>
          <w:lang w:val="fr-CH"/>
        </w:rPr>
        <w:t xml:space="preserve">Protocole </w:t>
      </w:r>
      <w:r w:rsidR="00727767" w:rsidRPr="0089190C">
        <w:rPr>
          <w:lang w:val="fr-CH"/>
        </w:rPr>
        <w:t>et à sensibiliser la population aux principes qu’il consacre</w:t>
      </w:r>
      <w:r w:rsidR="00D67BB5" w:rsidRPr="0089190C">
        <w:rPr>
          <w:lang w:val="fr-CH"/>
        </w:rPr>
        <w:t>,</w:t>
      </w:r>
      <w:r w:rsidR="00727767" w:rsidRPr="0089190C">
        <w:rPr>
          <w:lang w:val="fr-CH"/>
        </w:rPr>
        <w:t xml:space="preserve"> </w:t>
      </w:r>
      <w:r w:rsidR="00906ED8" w:rsidRPr="0089190C">
        <w:rPr>
          <w:lang w:val="fr-CH"/>
        </w:rPr>
        <w:t xml:space="preserve">sur </w:t>
      </w:r>
      <w:r w:rsidR="00727767" w:rsidRPr="0089190C">
        <w:rPr>
          <w:lang w:val="fr-CH"/>
        </w:rPr>
        <w:t xml:space="preserve">la formation de tous les professionnels concernés, </w:t>
      </w:r>
      <w:r w:rsidR="00906ED8" w:rsidRPr="0089190C">
        <w:rPr>
          <w:lang w:val="fr-CH"/>
        </w:rPr>
        <w:t xml:space="preserve">sur la mise en place </w:t>
      </w:r>
      <w:r w:rsidR="00727767" w:rsidRPr="0089190C">
        <w:rPr>
          <w:lang w:val="fr-CH"/>
        </w:rPr>
        <w:t xml:space="preserve">de mécanismes de collecte de données et de vérification de l’âge, </w:t>
      </w:r>
      <w:r w:rsidR="00906ED8" w:rsidRPr="0089190C">
        <w:rPr>
          <w:lang w:val="fr-CH"/>
        </w:rPr>
        <w:t xml:space="preserve">sur </w:t>
      </w:r>
      <w:r w:rsidR="00727767" w:rsidRPr="0089190C">
        <w:rPr>
          <w:lang w:val="fr-CH"/>
        </w:rPr>
        <w:t xml:space="preserve">l’éducation à la paix, </w:t>
      </w:r>
      <w:r w:rsidR="00906ED8" w:rsidRPr="0089190C">
        <w:rPr>
          <w:lang w:val="fr-CH"/>
        </w:rPr>
        <w:t xml:space="preserve">sur les </w:t>
      </w:r>
      <w:r w:rsidR="00727767" w:rsidRPr="0089190C">
        <w:rPr>
          <w:lang w:val="fr-CH"/>
        </w:rPr>
        <w:t xml:space="preserve">mesures de protection des enfants victimes et </w:t>
      </w:r>
      <w:r w:rsidR="00906ED8" w:rsidRPr="0089190C">
        <w:rPr>
          <w:lang w:val="fr-CH"/>
        </w:rPr>
        <w:t xml:space="preserve">sur </w:t>
      </w:r>
      <w:r w:rsidR="00727767" w:rsidRPr="0089190C">
        <w:rPr>
          <w:lang w:val="fr-CH"/>
        </w:rPr>
        <w:t>la coopération internationale.</w:t>
      </w:r>
    </w:p>
    <w:p w:rsidR="00152524" w:rsidRPr="0089190C" w:rsidRDefault="00F127DB" w:rsidP="00ED0B83">
      <w:pPr>
        <w:pStyle w:val="SingleTxtG"/>
        <w:rPr>
          <w:lang w:val="fr-CH"/>
        </w:rPr>
      </w:pPr>
      <w:r w:rsidRPr="0089190C">
        <w:rPr>
          <w:lang w:val="fr-CH"/>
        </w:rPr>
        <w:t>65.</w:t>
      </w:r>
      <w:r w:rsidRPr="0089190C">
        <w:rPr>
          <w:lang w:val="fr-CH"/>
        </w:rPr>
        <w:tab/>
      </w:r>
      <w:r w:rsidR="00B67F4E" w:rsidRPr="0089190C">
        <w:rPr>
          <w:b/>
          <w:lang w:val="fr-CH"/>
        </w:rPr>
        <w:t xml:space="preserve">M. </w:t>
      </w:r>
      <w:r w:rsidR="00152524" w:rsidRPr="0089190C">
        <w:rPr>
          <w:b/>
          <w:lang w:val="fr-CH"/>
        </w:rPr>
        <w:t>Zarate Fleitas</w:t>
      </w:r>
      <w:r w:rsidR="00152524" w:rsidRPr="0089190C">
        <w:rPr>
          <w:lang w:val="fr-CH"/>
        </w:rPr>
        <w:t xml:space="preserve"> (Paraguay) </w:t>
      </w:r>
      <w:r w:rsidR="005E0CD8" w:rsidRPr="0089190C">
        <w:rPr>
          <w:lang w:val="fr-CH"/>
        </w:rPr>
        <w:t xml:space="preserve">dit que le dialogue et la coopération avec le </w:t>
      </w:r>
      <w:r w:rsidR="007A2214" w:rsidRPr="0089190C">
        <w:rPr>
          <w:lang w:val="fr-CH"/>
        </w:rPr>
        <w:t>Comité</w:t>
      </w:r>
      <w:r w:rsidR="005E0CD8" w:rsidRPr="0089190C">
        <w:rPr>
          <w:lang w:val="fr-CH"/>
        </w:rPr>
        <w:t xml:space="preserve"> aideront l’État partie à sensibiliser tous les organismes publics à la question des droits de l’enfant</w:t>
      </w:r>
      <w:r w:rsidR="00152524" w:rsidRPr="0089190C">
        <w:rPr>
          <w:lang w:val="fr-CH"/>
        </w:rPr>
        <w:t xml:space="preserve">. </w:t>
      </w:r>
    </w:p>
    <w:p w:rsidR="00152524" w:rsidRPr="0089190C" w:rsidRDefault="008D5C46" w:rsidP="00152524">
      <w:pPr>
        <w:pStyle w:val="SingleTxtG"/>
        <w:rPr>
          <w:i/>
          <w:lang w:val="fr-CH"/>
        </w:rPr>
      </w:pPr>
      <w:r w:rsidRPr="0089190C">
        <w:rPr>
          <w:i/>
          <w:lang w:val="fr-CH"/>
        </w:rPr>
        <w:t xml:space="preserve">La séance est levée à </w:t>
      </w:r>
      <w:r w:rsidR="00152524" w:rsidRPr="0089190C">
        <w:rPr>
          <w:i/>
          <w:lang w:val="fr-CH"/>
        </w:rPr>
        <w:t>12</w:t>
      </w:r>
      <w:r w:rsidR="00F127DB" w:rsidRPr="0089190C">
        <w:rPr>
          <w:i/>
          <w:lang w:val="fr-CH"/>
        </w:rPr>
        <w:t xml:space="preserve"> </w:t>
      </w:r>
      <w:r w:rsidR="003C39D2" w:rsidRPr="0089190C">
        <w:rPr>
          <w:i/>
          <w:lang w:val="fr-CH"/>
        </w:rPr>
        <w:t>h</w:t>
      </w:r>
      <w:r w:rsidR="00F127DB" w:rsidRPr="0089190C">
        <w:rPr>
          <w:i/>
          <w:lang w:val="fr-CH"/>
        </w:rPr>
        <w:t xml:space="preserve"> </w:t>
      </w:r>
      <w:r w:rsidR="00152524" w:rsidRPr="0089190C">
        <w:rPr>
          <w:i/>
          <w:lang w:val="fr-CH"/>
        </w:rPr>
        <w:t>30.</w:t>
      </w:r>
    </w:p>
    <w:sectPr w:rsidR="00152524" w:rsidRPr="0089190C" w:rsidSect="00FE334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4B0" w:rsidRDefault="00A764B0"/>
  </w:endnote>
  <w:endnote w:type="continuationSeparator" w:id="0">
    <w:p w:rsidR="00A764B0" w:rsidRDefault="00A764B0"/>
  </w:endnote>
  <w:endnote w:type="continuationNotice" w:id="1">
    <w:p w:rsidR="00A764B0" w:rsidRDefault="00A764B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xx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2E9" w:rsidRPr="00297579" w:rsidRDefault="00CA52E9" w:rsidP="00297579">
    <w:pPr>
      <w:pStyle w:val="Footer"/>
      <w:tabs>
        <w:tab w:val="right" w:pos="9598"/>
      </w:tabs>
    </w:pPr>
    <w:r w:rsidRPr="00297579">
      <w:rPr>
        <w:b/>
        <w:sz w:val="18"/>
      </w:rPr>
      <w:fldChar w:fldCharType="begin"/>
    </w:r>
    <w:r w:rsidRPr="00297579">
      <w:rPr>
        <w:b/>
        <w:sz w:val="18"/>
      </w:rPr>
      <w:instrText xml:space="preserve"> PAGE  \* MERGEFORMAT </w:instrText>
    </w:r>
    <w:r w:rsidRPr="00297579">
      <w:rPr>
        <w:b/>
        <w:sz w:val="18"/>
      </w:rPr>
      <w:fldChar w:fldCharType="separate"/>
    </w:r>
    <w:r w:rsidR="004139AA">
      <w:rPr>
        <w:b/>
        <w:noProof/>
        <w:sz w:val="18"/>
      </w:rPr>
      <w:t>2</w:t>
    </w:r>
    <w:r w:rsidRPr="00297579">
      <w:rPr>
        <w:b/>
        <w:sz w:val="18"/>
      </w:rPr>
      <w:fldChar w:fldCharType="end"/>
    </w:r>
    <w:r>
      <w:rPr>
        <w:sz w:val="18"/>
      </w:rPr>
      <w:tab/>
    </w:r>
    <w:r>
      <w:t>GE.13-47073  (EXT)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2E9" w:rsidRPr="00297579" w:rsidRDefault="00CA52E9" w:rsidP="00297579">
    <w:pPr>
      <w:pStyle w:val="Footer"/>
      <w:tabs>
        <w:tab w:val="right" w:pos="9598"/>
      </w:tabs>
      <w:rPr>
        <w:b/>
        <w:sz w:val="18"/>
      </w:rPr>
    </w:pPr>
    <w:r>
      <w:t>GE.13-47073  (EXT)</w:t>
    </w:r>
    <w:r>
      <w:tab/>
    </w:r>
    <w:r w:rsidRPr="00297579">
      <w:rPr>
        <w:b/>
        <w:sz w:val="18"/>
      </w:rPr>
      <w:fldChar w:fldCharType="begin"/>
    </w:r>
    <w:r w:rsidRPr="00297579">
      <w:rPr>
        <w:b/>
        <w:sz w:val="18"/>
      </w:rPr>
      <w:instrText xml:space="preserve"> PAGE  \* MERGEFORMAT </w:instrText>
    </w:r>
    <w:r w:rsidRPr="00297579">
      <w:rPr>
        <w:b/>
        <w:sz w:val="18"/>
      </w:rPr>
      <w:fldChar w:fldCharType="separate"/>
    </w:r>
    <w:r w:rsidR="004139AA">
      <w:rPr>
        <w:b/>
        <w:noProof/>
        <w:sz w:val="18"/>
      </w:rPr>
      <w:t>9</w:t>
    </w:r>
    <w:r w:rsidRPr="00297579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2E9" w:rsidRDefault="00CA52E9" w:rsidP="004139AA">
    <w:pPr>
      <w:pStyle w:val="FootnoteText"/>
      <w:pBdr>
        <w:bottom w:val="single" w:sz="4" w:space="1" w:color="auto"/>
      </w:pBdr>
      <w:tabs>
        <w:tab w:val="clear" w:pos="1021"/>
      </w:tabs>
      <w:spacing w:before="240"/>
      <w:ind w:left="0" w:right="0" w:firstLine="0"/>
    </w:pPr>
  </w:p>
  <w:p w:rsidR="00CA52E9" w:rsidRPr="00753ACE" w:rsidRDefault="00CA52E9" w:rsidP="00ED0B83">
    <w:pPr>
      <w:pStyle w:val="FootnoteText"/>
      <w:spacing w:after="120"/>
      <w:ind w:firstLine="0"/>
      <w:rPr>
        <w:lang w:val="fr-CH"/>
      </w:rPr>
    </w:pPr>
    <w:r w:rsidRPr="00C83BA9">
      <w:rPr>
        <w:lang w:val="fr-FR"/>
      </w:rPr>
      <w:t>Le présent compte rendu est sujet à rectifications</w:t>
    </w:r>
    <w:r w:rsidRPr="00753ACE">
      <w:rPr>
        <w:lang w:val="fr-CH"/>
      </w:rPr>
      <w:t>.</w:t>
    </w:r>
  </w:p>
  <w:p w:rsidR="00CA52E9" w:rsidRPr="00753ACE" w:rsidRDefault="00CA52E9" w:rsidP="00C55DE1">
    <w:pPr>
      <w:pStyle w:val="FootnoteText"/>
      <w:spacing w:after="120"/>
      <w:ind w:firstLine="0"/>
      <w:rPr>
        <w:lang w:val="fr-CH"/>
      </w:rPr>
    </w:pPr>
    <w:r w:rsidRPr="00C83BA9">
      <w:rPr>
        <w:lang w:val="fr-FR"/>
      </w:rPr>
      <w:t>Les rectifications doivent être rédigées dans l’une des langues de travail. Elles doivent être présentées dans un mémorandum et être également incorporées à un exemplaire du compte rendu. Il convient de</w:t>
    </w:r>
    <w:r w:rsidR="00C55DE1">
      <w:rPr>
        <w:lang w:val="fr-FR"/>
      </w:rPr>
      <w:t> </w:t>
    </w:r>
    <w:r w:rsidRPr="00C83BA9">
      <w:rPr>
        <w:lang w:val="fr-FR"/>
      </w:rPr>
      <w:t xml:space="preserve">les adresser, </w:t>
    </w:r>
    <w:r w:rsidRPr="00C83BA9">
      <w:rPr>
        <w:i/>
        <w:lang w:val="fr-FR"/>
      </w:rPr>
      <w:t>une semaine au plus tard à compter de la date du présent document</w:t>
    </w:r>
    <w:r w:rsidRPr="00C83BA9">
      <w:rPr>
        <w:lang w:val="fr-FR"/>
      </w:rPr>
      <w:t>, au Groupe d’édition, bureau E.4108, Palais des Nations, Genève.</w:t>
    </w:r>
  </w:p>
  <w:p w:rsidR="00CA52E9" w:rsidRPr="00753ACE" w:rsidRDefault="00CA52E9" w:rsidP="00ED0B83">
    <w:pPr>
      <w:pStyle w:val="FootnoteText"/>
      <w:spacing w:after="240"/>
      <w:ind w:firstLine="0"/>
      <w:rPr>
        <w:lang w:val="fr-CH"/>
      </w:rPr>
    </w:pPr>
    <w:r w:rsidRPr="00C83BA9">
      <w:rPr>
        <w:lang w:val="fr-FR"/>
      </w:rPr>
      <w:t>Les rectifications aux comptes rendus des séances publiques du Comité seront groupées dans un rectificatif unique qui sera publié peu après la session</w:t>
    </w:r>
    <w:r w:rsidRPr="00753ACE">
      <w:rPr>
        <w:lang w:val="fr-CH"/>
      </w:rPr>
      <w:t>.</w:t>
    </w:r>
  </w:p>
  <w:p w:rsidR="00CA52E9" w:rsidRDefault="00CA52E9" w:rsidP="00ED0B83">
    <w:pPr>
      <w:pStyle w:val="Footer"/>
      <w:rPr>
        <w:sz w:val="20"/>
      </w:rPr>
    </w:pPr>
    <w:r>
      <w:rPr>
        <w:noProof/>
        <w:sz w:val="20"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GE.13-47073  (EXT)</w:t>
    </w:r>
  </w:p>
  <w:p w:rsidR="004139AA" w:rsidRPr="004139AA" w:rsidRDefault="004139AA" w:rsidP="00ED0B83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pict>
        <v:shape id="_x0000_s2053" type="#_x0000_t75" style="position:absolute;margin-left:432.25pt;margin-top:632.1pt;width:50.25pt;height:50.25pt;z-index:2;mso-position-horizontal-relative:margin;mso-position-vertical-relative:margin">
          <v:imagedata r:id="rId2" o:title="SR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4B0" w:rsidRDefault="00A764B0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764B0" w:rsidRDefault="00A764B0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764B0" w:rsidRDefault="00A764B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2E9" w:rsidRPr="00297579" w:rsidRDefault="00CA52E9" w:rsidP="00297579">
    <w:pPr>
      <w:pStyle w:val="Header"/>
    </w:pPr>
    <w:r w:rsidRPr="00297579">
      <w:t>CRC/C/SR.1830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2E9" w:rsidRPr="00297579" w:rsidRDefault="00CA52E9" w:rsidP="00297579">
    <w:pPr>
      <w:pStyle w:val="Header"/>
      <w:jc w:val="right"/>
    </w:pPr>
    <w:r w:rsidRPr="00297579">
      <w:t>CRC/C/SR.1830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9B07C00"/>
    <w:lvl w:ilvl="0" w:tplc="A31836E4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  <w:lang w:val="fr-FR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7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2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5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397628A5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1"/>
  </w:num>
  <w:num w:numId="3">
    <w:abstractNumId w:val="41"/>
  </w:num>
  <w:num w:numId="4">
    <w:abstractNumId w:val="21"/>
  </w:num>
  <w:num w:numId="5">
    <w:abstractNumId w:val="12"/>
  </w:num>
  <w:num w:numId="6">
    <w:abstractNumId w:val="26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1"/>
  </w:num>
  <w:num w:numId="19">
    <w:abstractNumId w:val="1"/>
  </w:num>
  <w:num w:numId="20">
    <w:abstractNumId w:val="0"/>
  </w:num>
  <w:num w:numId="21">
    <w:abstractNumId w:val="24"/>
  </w:num>
  <w:num w:numId="22">
    <w:abstractNumId w:val="11"/>
  </w:num>
  <w:num w:numId="23">
    <w:abstractNumId w:val="16"/>
  </w:num>
  <w:num w:numId="24">
    <w:abstractNumId w:val="13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40"/>
  </w:num>
  <w:num w:numId="37">
    <w:abstractNumId w:val="23"/>
  </w:num>
  <w:num w:numId="38">
    <w:abstractNumId w:val="20"/>
  </w:num>
  <w:num w:numId="39">
    <w:abstractNumId w:val="33"/>
  </w:num>
  <w:num w:numId="40">
    <w:abstractNumId w:val="25"/>
  </w:num>
  <w:num w:numId="41">
    <w:abstractNumId w:val="17"/>
  </w:num>
  <w:num w:numId="42">
    <w:abstractNumId w:val="10"/>
  </w:num>
  <w:num w:numId="43">
    <w:abstractNumId w:val="22"/>
  </w:num>
  <w:num w:numId="44">
    <w:abstractNumId w:val="19"/>
  </w:num>
  <w:num w:numId="45">
    <w:abstractNumId w:val="35"/>
  </w:num>
  <w:num w:numId="46">
    <w:abstractNumId w:val="18"/>
  </w:num>
  <w:num w:numId="47">
    <w:abstractNumId w:val="38"/>
  </w:num>
  <w:num w:numId="48">
    <w:abstractNumId w:val="36"/>
  </w:num>
  <w:num w:numId="49">
    <w:abstractNumId w:val="15"/>
  </w:num>
  <w:num w:numId="5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dgnword-docGUID" w:val="{7AB13482-042A-428A-8E4F-7AC79E1F9E47}"/>
    <w:docVar w:name="dgnword-eventsink" w:val="41926816"/>
  </w:docVars>
  <w:rsids>
    <w:rsidRoot w:val="00CF0C48"/>
    <w:rsid w:val="000000D3"/>
    <w:rsid w:val="00011A1A"/>
    <w:rsid w:val="0001418A"/>
    <w:rsid w:val="0002117E"/>
    <w:rsid w:val="0002248C"/>
    <w:rsid w:val="00023868"/>
    <w:rsid w:val="00025C6D"/>
    <w:rsid w:val="00030DD1"/>
    <w:rsid w:val="00034B96"/>
    <w:rsid w:val="00036600"/>
    <w:rsid w:val="00036BA0"/>
    <w:rsid w:val="00041AA4"/>
    <w:rsid w:val="00042A32"/>
    <w:rsid w:val="000504E1"/>
    <w:rsid w:val="000509FC"/>
    <w:rsid w:val="00054A52"/>
    <w:rsid w:val="00065006"/>
    <w:rsid w:val="00071D1C"/>
    <w:rsid w:val="0007716E"/>
    <w:rsid w:val="00085A98"/>
    <w:rsid w:val="0009180C"/>
    <w:rsid w:val="00093916"/>
    <w:rsid w:val="00094247"/>
    <w:rsid w:val="000A0B82"/>
    <w:rsid w:val="000A0D7E"/>
    <w:rsid w:val="000A137D"/>
    <w:rsid w:val="000C22D3"/>
    <w:rsid w:val="000C39BB"/>
    <w:rsid w:val="000D28C5"/>
    <w:rsid w:val="000E1CC6"/>
    <w:rsid w:val="000E4D94"/>
    <w:rsid w:val="000E57FE"/>
    <w:rsid w:val="000F1D7B"/>
    <w:rsid w:val="00103B8D"/>
    <w:rsid w:val="0010445E"/>
    <w:rsid w:val="00104BA0"/>
    <w:rsid w:val="00105EF4"/>
    <w:rsid w:val="00105FD7"/>
    <w:rsid w:val="00114B97"/>
    <w:rsid w:val="00117789"/>
    <w:rsid w:val="00120A01"/>
    <w:rsid w:val="00135D68"/>
    <w:rsid w:val="001517C1"/>
    <w:rsid w:val="00152524"/>
    <w:rsid w:val="001546D5"/>
    <w:rsid w:val="001602DC"/>
    <w:rsid w:val="00163DEB"/>
    <w:rsid w:val="00174FA6"/>
    <w:rsid w:val="00182A73"/>
    <w:rsid w:val="00184EB5"/>
    <w:rsid w:val="00193936"/>
    <w:rsid w:val="00195883"/>
    <w:rsid w:val="001A1836"/>
    <w:rsid w:val="001A18C6"/>
    <w:rsid w:val="001B510A"/>
    <w:rsid w:val="001B5E90"/>
    <w:rsid w:val="001B6660"/>
    <w:rsid w:val="001B7765"/>
    <w:rsid w:val="001B7CCA"/>
    <w:rsid w:val="001C1A39"/>
    <w:rsid w:val="001C1FF1"/>
    <w:rsid w:val="001C3AA8"/>
    <w:rsid w:val="001C3B87"/>
    <w:rsid w:val="001C6BFC"/>
    <w:rsid w:val="001D0A64"/>
    <w:rsid w:val="001D3A68"/>
    <w:rsid w:val="001D53E2"/>
    <w:rsid w:val="001D74D2"/>
    <w:rsid w:val="001E2232"/>
    <w:rsid w:val="001F286C"/>
    <w:rsid w:val="001F6125"/>
    <w:rsid w:val="00212D01"/>
    <w:rsid w:val="0021554A"/>
    <w:rsid w:val="002316BB"/>
    <w:rsid w:val="00231F5F"/>
    <w:rsid w:val="0023223D"/>
    <w:rsid w:val="0023231B"/>
    <w:rsid w:val="00235D95"/>
    <w:rsid w:val="00240049"/>
    <w:rsid w:val="002420A3"/>
    <w:rsid w:val="0024408B"/>
    <w:rsid w:val="00247545"/>
    <w:rsid w:val="002502F9"/>
    <w:rsid w:val="00260034"/>
    <w:rsid w:val="0026789D"/>
    <w:rsid w:val="0027350C"/>
    <w:rsid w:val="00273A36"/>
    <w:rsid w:val="00277F5C"/>
    <w:rsid w:val="00281DCD"/>
    <w:rsid w:val="00282448"/>
    <w:rsid w:val="002834E7"/>
    <w:rsid w:val="00286C45"/>
    <w:rsid w:val="00290522"/>
    <w:rsid w:val="002921E5"/>
    <w:rsid w:val="00295631"/>
    <w:rsid w:val="00297579"/>
    <w:rsid w:val="002A555C"/>
    <w:rsid w:val="002B1561"/>
    <w:rsid w:val="002B66E4"/>
    <w:rsid w:val="002B7258"/>
    <w:rsid w:val="002B7598"/>
    <w:rsid w:val="002C1B04"/>
    <w:rsid w:val="002C22FB"/>
    <w:rsid w:val="002C6C58"/>
    <w:rsid w:val="002D25E2"/>
    <w:rsid w:val="002E0623"/>
    <w:rsid w:val="002E6EE1"/>
    <w:rsid w:val="002E785B"/>
    <w:rsid w:val="002F1A08"/>
    <w:rsid w:val="002F3157"/>
    <w:rsid w:val="002F3B96"/>
    <w:rsid w:val="002F7D14"/>
    <w:rsid w:val="00304DC3"/>
    <w:rsid w:val="003077C3"/>
    <w:rsid w:val="0031393B"/>
    <w:rsid w:val="0031591A"/>
    <w:rsid w:val="00316503"/>
    <w:rsid w:val="003231E5"/>
    <w:rsid w:val="00323490"/>
    <w:rsid w:val="003245B1"/>
    <w:rsid w:val="00325A3F"/>
    <w:rsid w:val="00326634"/>
    <w:rsid w:val="00330141"/>
    <w:rsid w:val="00330FC3"/>
    <w:rsid w:val="00336D33"/>
    <w:rsid w:val="00341EDB"/>
    <w:rsid w:val="0034224F"/>
    <w:rsid w:val="003433E1"/>
    <w:rsid w:val="00343865"/>
    <w:rsid w:val="00345A64"/>
    <w:rsid w:val="00346BA7"/>
    <w:rsid w:val="0035257C"/>
    <w:rsid w:val="003546EE"/>
    <w:rsid w:val="00360361"/>
    <w:rsid w:val="00364921"/>
    <w:rsid w:val="00371815"/>
    <w:rsid w:val="00374ADE"/>
    <w:rsid w:val="00381A7C"/>
    <w:rsid w:val="00386E1D"/>
    <w:rsid w:val="0038728F"/>
    <w:rsid w:val="003920B8"/>
    <w:rsid w:val="003A1701"/>
    <w:rsid w:val="003B000E"/>
    <w:rsid w:val="003B50C3"/>
    <w:rsid w:val="003B5516"/>
    <w:rsid w:val="003B64EA"/>
    <w:rsid w:val="003C2F2E"/>
    <w:rsid w:val="003C39D2"/>
    <w:rsid w:val="003D0DCF"/>
    <w:rsid w:val="003D7828"/>
    <w:rsid w:val="003E0CC1"/>
    <w:rsid w:val="003E3933"/>
    <w:rsid w:val="003E505D"/>
    <w:rsid w:val="003E6901"/>
    <w:rsid w:val="003E6928"/>
    <w:rsid w:val="003F2C44"/>
    <w:rsid w:val="003F3904"/>
    <w:rsid w:val="003F6A53"/>
    <w:rsid w:val="003F7606"/>
    <w:rsid w:val="0040096B"/>
    <w:rsid w:val="00410C0C"/>
    <w:rsid w:val="004139AA"/>
    <w:rsid w:val="0041656C"/>
    <w:rsid w:val="00423DFE"/>
    <w:rsid w:val="00425A2E"/>
    <w:rsid w:val="00426BA8"/>
    <w:rsid w:val="0043204E"/>
    <w:rsid w:val="004328A0"/>
    <w:rsid w:val="00432B04"/>
    <w:rsid w:val="00443F3B"/>
    <w:rsid w:val="00444E87"/>
    <w:rsid w:val="00450BD6"/>
    <w:rsid w:val="00450FF1"/>
    <w:rsid w:val="00453DF7"/>
    <w:rsid w:val="00454C89"/>
    <w:rsid w:val="00457A61"/>
    <w:rsid w:val="0046191E"/>
    <w:rsid w:val="00467E61"/>
    <w:rsid w:val="00470EB1"/>
    <w:rsid w:val="004715FA"/>
    <w:rsid w:val="004767C1"/>
    <w:rsid w:val="00486309"/>
    <w:rsid w:val="00487B21"/>
    <w:rsid w:val="00490478"/>
    <w:rsid w:val="004937D6"/>
    <w:rsid w:val="004A05DF"/>
    <w:rsid w:val="004B026E"/>
    <w:rsid w:val="004B1CCC"/>
    <w:rsid w:val="004C4001"/>
    <w:rsid w:val="004D39B5"/>
    <w:rsid w:val="004D54A8"/>
    <w:rsid w:val="004D66A7"/>
    <w:rsid w:val="004E5405"/>
    <w:rsid w:val="004F5712"/>
    <w:rsid w:val="00505707"/>
    <w:rsid w:val="00507629"/>
    <w:rsid w:val="005100B9"/>
    <w:rsid w:val="00510813"/>
    <w:rsid w:val="0051365B"/>
    <w:rsid w:val="00513CB3"/>
    <w:rsid w:val="005150F4"/>
    <w:rsid w:val="005223F8"/>
    <w:rsid w:val="0052453A"/>
    <w:rsid w:val="00525908"/>
    <w:rsid w:val="00526A62"/>
    <w:rsid w:val="005330E1"/>
    <w:rsid w:val="0053405C"/>
    <w:rsid w:val="00535408"/>
    <w:rsid w:val="005362C9"/>
    <w:rsid w:val="0054042F"/>
    <w:rsid w:val="00542B91"/>
    <w:rsid w:val="005435D9"/>
    <w:rsid w:val="00550E5D"/>
    <w:rsid w:val="00550EB8"/>
    <w:rsid w:val="005514E7"/>
    <w:rsid w:val="0056508E"/>
    <w:rsid w:val="0056529E"/>
    <w:rsid w:val="005734C8"/>
    <w:rsid w:val="00582958"/>
    <w:rsid w:val="005831FA"/>
    <w:rsid w:val="00586B10"/>
    <w:rsid w:val="00590836"/>
    <w:rsid w:val="00591811"/>
    <w:rsid w:val="005940BC"/>
    <w:rsid w:val="005979E6"/>
    <w:rsid w:val="00597D8F"/>
    <w:rsid w:val="005A480D"/>
    <w:rsid w:val="005B6EE6"/>
    <w:rsid w:val="005B7D35"/>
    <w:rsid w:val="005C7653"/>
    <w:rsid w:val="005D236A"/>
    <w:rsid w:val="005D432B"/>
    <w:rsid w:val="005D4537"/>
    <w:rsid w:val="005D4635"/>
    <w:rsid w:val="005D4B42"/>
    <w:rsid w:val="005D4CB0"/>
    <w:rsid w:val="005D5F73"/>
    <w:rsid w:val="005E0CD8"/>
    <w:rsid w:val="005E53BB"/>
    <w:rsid w:val="005E5757"/>
    <w:rsid w:val="005E5DC8"/>
    <w:rsid w:val="005F0210"/>
    <w:rsid w:val="005F2152"/>
    <w:rsid w:val="00603709"/>
    <w:rsid w:val="00610070"/>
    <w:rsid w:val="00611B49"/>
    <w:rsid w:val="00611FD7"/>
    <w:rsid w:val="00612DAE"/>
    <w:rsid w:val="00614983"/>
    <w:rsid w:val="00615147"/>
    <w:rsid w:val="00623B98"/>
    <w:rsid w:val="0063349E"/>
    <w:rsid w:val="00635A3F"/>
    <w:rsid w:val="006424F1"/>
    <w:rsid w:val="006472F0"/>
    <w:rsid w:val="00650068"/>
    <w:rsid w:val="006556AA"/>
    <w:rsid w:val="006613FD"/>
    <w:rsid w:val="00662E5C"/>
    <w:rsid w:val="006710D3"/>
    <w:rsid w:val="006733AA"/>
    <w:rsid w:val="006752A0"/>
    <w:rsid w:val="00681BF1"/>
    <w:rsid w:val="00683009"/>
    <w:rsid w:val="006842CF"/>
    <w:rsid w:val="006845A4"/>
    <w:rsid w:val="0069202C"/>
    <w:rsid w:val="006A02F9"/>
    <w:rsid w:val="006A12EA"/>
    <w:rsid w:val="006A2323"/>
    <w:rsid w:val="006A51F2"/>
    <w:rsid w:val="006B08CD"/>
    <w:rsid w:val="006B0B45"/>
    <w:rsid w:val="006B34A3"/>
    <w:rsid w:val="006B4D43"/>
    <w:rsid w:val="006B5197"/>
    <w:rsid w:val="006B661D"/>
    <w:rsid w:val="006B724E"/>
    <w:rsid w:val="006B7990"/>
    <w:rsid w:val="006C0A77"/>
    <w:rsid w:val="006D00F1"/>
    <w:rsid w:val="006D0FAE"/>
    <w:rsid w:val="006D3174"/>
    <w:rsid w:val="006D50D0"/>
    <w:rsid w:val="006D7B4D"/>
    <w:rsid w:val="006E3250"/>
    <w:rsid w:val="006E3F04"/>
    <w:rsid w:val="006F0CAB"/>
    <w:rsid w:val="006F5E87"/>
    <w:rsid w:val="007018A4"/>
    <w:rsid w:val="00701B92"/>
    <w:rsid w:val="0070401A"/>
    <w:rsid w:val="00711E13"/>
    <w:rsid w:val="00712491"/>
    <w:rsid w:val="00716AD7"/>
    <w:rsid w:val="0071724F"/>
    <w:rsid w:val="00717936"/>
    <w:rsid w:val="00717A24"/>
    <w:rsid w:val="00717C84"/>
    <w:rsid w:val="0072076F"/>
    <w:rsid w:val="00720D03"/>
    <w:rsid w:val="00722F7E"/>
    <w:rsid w:val="007238BA"/>
    <w:rsid w:val="00724F75"/>
    <w:rsid w:val="00727767"/>
    <w:rsid w:val="00730741"/>
    <w:rsid w:val="007344E8"/>
    <w:rsid w:val="00735313"/>
    <w:rsid w:val="00736A48"/>
    <w:rsid w:val="00741EC0"/>
    <w:rsid w:val="00750008"/>
    <w:rsid w:val="0075202D"/>
    <w:rsid w:val="00753ACE"/>
    <w:rsid w:val="00753C95"/>
    <w:rsid w:val="00755CB7"/>
    <w:rsid w:val="0076587E"/>
    <w:rsid w:val="00766B54"/>
    <w:rsid w:val="00770625"/>
    <w:rsid w:val="007824E3"/>
    <w:rsid w:val="007873AC"/>
    <w:rsid w:val="007934C7"/>
    <w:rsid w:val="0079515F"/>
    <w:rsid w:val="0079591C"/>
    <w:rsid w:val="00796258"/>
    <w:rsid w:val="00797C19"/>
    <w:rsid w:val="007A032E"/>
    <w:rsid w:val="007A2214"/>
    <w:rsid w:val="007A70B8"/>
    <w:rsid w:val="007A79FF"/>
    <w:rsid w:val="007B67C7"/>
    <w:rsid w:val="007C3661"/>
    <w:rsid w:val="007C3AF4"/>
    <w:rsid w:val="007C587E"/>
    <w:rsid w:val="007D02B1"/>
    <w:rsid w:val="007D7FE7"/>
    <w:rsid w:val="007E1D14"/>
    <w:rsid w:val="007E23CB"/>
    <w:rsid w:val="007E3CC2"/>
    <w:rsid w:val="007E4092"/>
    <w:rsid w:val="007E6BAF"/>
    <w:rsid w:val="007E6F60"/>
    <w:rsid w:val="007F0390"/>
    <w:rsid w:val="007F0E41"/>
    <w:rsid w:val="007F0F57"/>
    <w:rsid w:val="007F3CBB"/>
    <w:rsid w:val="007F6812"/>
    <w:rsid w:val="00801A02"/>
    <w:rsid w:val="00804C06"/>
    <w:rsid w:val="0080511A"/>
    <w:rsid w:val="00806CC1"/>
    <w:rsid w:val="00814A23"/>
    <w:rsid w:val="00820391"/>
    <w:rsid w:val="008212A1"/>
    <w:rsid w:val="008232B3"/>
    <w:rsid w:val="00824502"/>
    <w:rsid w:val="00826D34"/>
    <w:rsid w:val="00827AAB"/>
    <w:rsid w:val="00827FC3"/>
    <w:rsid w:val="008334C6"/>
    <w:rsid w:val="00840F2A"/>
    <w:rsid w:val="0084238E"/>
    <w:rsid w:val="00847342"/>
    <w:rsid w:val="00852484"/>
    <w:rsid w:val="008655B9"/>
    <w:rsid w:val="00870124"/>
    <w:rsid w:val="0087171D"/>
    <w:rsid w:val="00877213"/>
    <w:rsid w:val="008776CA"/>
    <w:rsid w:val="00881C4E"/>
    <w:rsid w:val="00881CE3"/>
    <w:rsid w:val="00885288"/>
    <w:rsid w:val="0089033A"/>
    <w:rsid w:val="0089190C"/>
    <w:rsid w:val="00894062"/>
    <w:rsid w:val="008A4E06"/>
    <w:rsid w:val="008A59AC"/>
    <w:rsid w:val="008A68C1"/>
    <w:rsid w:val="008B403F"/>
    <w:rsid w:val="008B543D"/>
    <w:rsid w:val="008C42B8"/>
    <w:rsid w:val="008C7F55"/>
    <w:rsid w:val="008D4B43"/>
    <w:rsid w:val="008D5C46"/>
    <w:rsid w:val="008D7805"/>
    <w:rsid w:val="008E06AB"/>
    <w:rsid w:val="008E074A"/>
    <w:rsid w:val="008E565C"/>
    <w:rsid w:val="008E7AE2"/>
    <w:rsid w:val="008F22EA"/>
    <w:rsid w:val="008F2658"/>
    <w:rsid w:val="008F47A6"/>
    <w:rsid w:val="0090162B"/>
    <w:rsid w:val="00906ED8"/>
    <w:rsid w:val="0091493F"/>
    <w:rsid w:val="009152CA"/>
    <w:rsid w:val="00917155"/>
    <w:rsid w:val="00920E75"/>
    <w:rsid w:val="00921295"/>
    <w:rsid w:val="00927AA6"/>
    <w:rsid w:val="00931179"/>
    <w:rsid w:val="009359F7"/>
    <w:rsid w:val="009426D9"/>
    <w:rsid w:val="00943A25"/>
    <w:rsid w:val="00943F79"/>
    <w:rsid w:val="00944415"/>
    <w:rsid w:val="00946897"/>
    <w:rsid w:val="009528DA"/>
    <w:rsid w:val="00953CA6"/>
    <w:rsid w:val="00954CAE"/>
    <w:rsid w:val="0095564A"/>
    <w:rsid w:val="00956520"/>
    <w:rsid w:val="00957188"/>
    <w:rsid w:val="00957F0D"/>
    <w:rsid w:val="00960BDC"/>
    <w:rsid w:val="00966032"/>
    <w:rsid w:val="0096745A"/>
    <w:rsid w:val="009730E1"/>
    <w:rsid w:val="009733C2"/>
    <w:rsid w:val="0098196D"/>
    <w:rsid w:val="00985C7B"/>
    <w:rsid w:val="00990C4D"/>
    <w:rsid w:val="009953AB"/>
    <w:rsid w:val="00995A2D"/>
    <w:rsid w:val="009A25A2"/>
    <w:rsid w:val="009A3020"/>
    <w:rsid w:val="009B27E2"/>
    <w:rsid w:val="009C634B"/>
    <w:rsid w:val="009C77FB"/>
    <w:rsid w:val="009D2327"/>
    <w:rsid w:val="009D5F12"/>
    <w:rsid w:val="009E0385"/>
    <w:rsid w:val="009E2B5E"/>
    <w:rsid w:val="009E32B5"/>
    <w:rsid w:val="009E3D61"/>
    <w:rsid w:val="009F00FB"/>
    <w:rsid w:val="009F05F9"/>
    <w:rsid w:val="009F0F69"/>
    <w:rsid w:val="009F1047"/>
    <w:rsid w:val="009F208B"/>
    <w:rsid w:val="009F20CB"/>
    <w:rsid w:val="009F28C3"/>
    <w:rsid w:val="009F6B04"/>
    <w:rsid w:val="00A00B70"/>
    <w:rsid w:val="00A02B8B"/>
    <w:rsid w:val="00A02E0E"/>
    <w:rsid w:val="00A049CE"/>
    <w:rsid w:val="00A20470"/>
    <w:rsid w:val="00A2146B"/>
    <w:rsid w:val="00A24230"/>
    <w:rsid w:val="00A2686D"/>
    <w:rsid w:val="00A332A8"/>
    <w:rsid w:val="00A347A2"/>
    <w:rsid w:val="00A37552"/>
    <w:rsid w:val="00A41F14"/>
    <w:rsid w:val="00A43396"/>
    <w:rsid w:val="00A506B9"/>
    <w:rsid w:val="00A510E7"/>
    <w:rsid w:val="00A740E8"/>
    <w:rsid w:val="00A764B0"/>
    <w:rsid w:val="00A770CE"/>
    <w:rsid w:val="00A779EC"/>
    <w:rsid w:val="00A86CCF"/>
    <w:rsid w:val="00A90BB0"/>
    <w:rsid w:val="00A92039"/>
    <w:rsid w:val="00A95064"/>
    <w:rsid w:val="00AA4602"/>
    <w:rsid w:val="00AA4A0D"/>
    <w:rsid w:val="00AA6702"/>
    <w:rsid w:val="00AB2188"/>
    <w:rsid w:val="00AB2AEC"/>
    <w:rsid w:val="00AB3E14"/>
    <w:rsid w:val="00AC3B91"/>
    <w:rsid w:val="00AC4F56"/>
    <w:rsid w:val="00AD243E"/>
    <w:rsid w:val="00AD2B57"/>
    <w:rsid w:val="00AD36C7"/>
    <w:rsid w:val="00AE3ABD"/>
    <w:rsid w:val="00AE4AE1"/>
    <w:rsid w:val="00AF50B1"/>
    <w:rsid w:val="00AF6FCE"/>
    <w:rsid w:val="00AF73E4"/>
    <w:rsid w:val="00AF79E9"/>
    <w:rsid w:val="00B00566"/>
    <w:rsid w:val="00B0503F"/>
    <w:rsid w:val="00B05B07"/>
    <w:rsid w:val="00B06F5E"/>
    <w:rsid w:val="00B1018C"/>
    <w:rsid w:val="00B12D5F"/>
    <w:rsid w:val="00B15EC4"/>
    <w:rsid w:val="00B43B5D"/>
    <w:rsid w:val="00B47E21"/>
    <w:rsid w:val="00B57E69"/>
    <w:rsid w:val="00B60ABC"/>
    <w:rsid w:val="00B67F4E"/>
    <w:rsid w:val="00B72225"/>
    <w:rsid w:val="00B759D6"/>
    <w:rsid w:val="00B8126E"/>
    <w:rsid w:val="00B81E69"/>
    <w:rsid w:val="00B908C5"/>
    <w:rsid w:val="00BA03CD"/>
    <w:rsid w:val="00BA1FC6"/>
    <w:rsid w:val="00BB1932"/>
    <w:rsid w:val="00BB63F8"/>
    <w:rsid w:val="00BC1238"/>
    <w:rsid w:val="00BC5C93"/>
    <w:rsid w:val="00BC5FA8"/>
    <w:rsid w:val="00BD5058"/>
    <w:rsid w:val="00BD515A"/>
    <w:rsid w:val="00BD5D1C"/>
    <w:rsid w:val="00BE11F5"/>
    <w:rsid w:val="00BE2231"/>
    <w:rsid w:val="00BF3E08"/>
    <w:rsid w:val="00BF40BB"/>
    <w:rsid w:val="00BF745D"/>
    <w:rsid w:val="00BF7C5A"/>
    <w:rsid w:val="00C10934"/>
    <w:rsid w:val="00C10C9E"/>
    <w:rsid w:val="00C164C8"/>
    <w:rsid w:val="00C308A4"/>
    <w:rsid w:val="00C32FA7"/>
    <w:rsid w:val="00C33A89"/>
    <w:rsid w:val="00C40C7D"/>
    <w:rsid w:val="00C41803"/>
    <w:rsid w:val="00C41A09"/>
    <w:rsid w:val="00C46165"/>
    <w:rsid w:val="00C53CCC"/>
    <w:rsid w:val="00C55DE1"/>
    <w:rsid w:val="00C576DB"/>
    <w:rsid w:val="00C613AE"/>
    <w:rsid w:val="00C62AD3"/>
    <w:rsid w:val="00C72B1E"/>
    <w:rsid w:val="00C77CC5"/>
    <w:rsid w:val="00C80B28"/>
    <w:rsid w:val="00C8101B"/>
    <w:rsid w:val="00C819E3"/>
    <w:rsid w:val="00C86DD8"/>
    <w:rsid w:val="00C91FE7"/>
    <w:rsid w:val="00C92121"/>
    <w:rsid w:val="00C9271D"/>
    <w:rsid w:val="00C930F7"/>
    <w:rsid w:val="00C95629"/>
    <w:rsid w:val="00CA3D70"/>
    <w:rsid w:val="00CA52E9"/>
    <w:rsid w:val="00CA68D6"/>
    <w:rsid w:val="00CB1C40"/>
    <w:rsid w:val="00CB1E6E"/>
    <w:rsid w:val="00CC00EC"/>
    <w:rsid w:val="00CC0A1D"/>
    <w:rsid w:val="00CC6CDB"/>
    <w:rsid w:val="00CD2C18"/>
    <w:rsid w:val="00CD55C4"/>
    <w:rsid w:val="00CD6B61"/>
    <w:rsid w:val="00CD7654"/>
    <w:rsid w:val="00CE0036"/>
    <w:rsid w:val="00CE05E2"/>
    <w:rsid w:val="00CE0D2A"/>
    <w:rsid w:val="00CE3044"/>
    <w:rsid w:val="00CE5CE8"/>
    <w:rsid w:val="00CF0C48"/>
    <w:rsid w:val="00CF447A"/>
    <w:rsid w:val="00CF5B7C"/>
    <w:rsid w:val="00CF5E0A"/>
    <w:rsid w:val="00D03521"/>
    <w:rsid w:val="00D0742A"/>
    <w:rsid w:val="00D20AD0"/>
    <w:rsid w:val="00D245CD"/>
    <w:rsid w:val="00D300C3"/>
    <w:rsid w:val="00D30632"/>
    <w:rsid w:val="00D3310B"/>
    <w:rsid w:val="00D33577"/>
    <w:rsid w:val="00D521A6"/>
    <w:rsid w:val="00D54B97"/>
    <w:rsid w:val="00D66496"/>
    <w:rsid w:val="00D67BB5"/>
    <w:rsid w:val="00D7496E"/>
    <w:rsid w:val="00D81DCC"/>
    <w:rsid w:val="00D8459D"/>
    <w:rsid w:val="00D85C6C"/>
    <w:rsid w:val="00D87B0A"/>
    <w:rsid w:val="00D93AF6"/>
    <w:rsid w:val="00D94FE4"/>
    <w:rsid w:val="00D96B48"/>
    <w:rsid w:val="00DA4DE7"/>
    <w:rsid w:val="00DA57E6"/>
    <w:rsid w:val="00DA6132"/>
    <w:rsid w:val="00DB3EFB"/>
    <w:rsid w:val="00DB6063"/>
    <w:rsid w:val="00DC05F6"/>
    <w:rsid w:val="00DD2335"/>
    <w:rsid w:val="00DD7C35"/>
    <w:rsid w:val="00DE6AB2"/>
    <w:rsid w:val="00E076BE"/>
    <w:rsid w:val="00E07D60"/>
    <w:rsid w:val="00E10267"/>
    <w:rsid w:val="00E13A3C"/>
    <w:rsid w:val="00E216EC"/>
    <w:rsid w:val="00E23639"/>
    <w:rsid w:val="00E27DDC"/>
    <w:rsid w:val="00E31E8C"/>
    <w:rsid w:val="00E35AA6"/>
    <w:rsid w:val="00E51642"/>
    <w:rsid w:val="00E56304"/>
    <w:rsid w:val="00E61B68"/>
    <w:rsid w:val="00E65C35"/>
    <w:rsid w:val="00E75A36"/>
    <w:rsid w:val="00E84B21"/>
    <w:rsid w:val="00EA1919"/>
    <w:rsid w:val="00EA1A8A"/>
    <w:rsid w:val="00EA3E1F"/>
    <w:rsid w:val="00EA5895"/>
    <w:rsid w:val="00EA6FA1"/>
    <w:rsid w:val="00EB0DB8"/>
    <w:rsid w:val="00EB4654"/>
    <w:rsid w:val="00EB4D02"/>
    <w:rsid w:val="00EB6195"/>
    <w:rsid w:val="00EC1EC2"/>
    <w:rsid w:val="00EC7AD3"/>
    <w:rsid w:val="00ED0B83"/>
    <w:rsid w:val="00EE4819"/>
    <w:rsid w:val="00EE6AB9"/>
    <w:rsid w:val="00EF0988"/>
    <w:rsid w:val="00EF6A9C"/>
    <w:rsid w:val="00F06DD8"/>
    <w:rsid w:val="00F0731F"/>
    <w:rsid w:val="00F07E04"/>
    <w:rsid w:val="00F11722"/>
    <w:rsid w:val="00F127DB"/>
    <w:rsid w:val="00F17435"/>
    <w:rsid w:val="00F17468"/>
    <w:rsid w:val="00F2460A"/>
    <w:rsid w:val="00F26F19"/>
    <w:rsid w:val="00F31303"/>
    <w:rsid w:val="00F32235"/>
    <w:rsid w:val="00F34C61"/>
    <w:rsid w:val="00F3591A"/>
    <w:rsid w:val="00F52ACF"/>
    <w:rsid w:val="00F54992"/>
    <w:rsid w:val="00F743D2"/>
    <w:rsid w:val="00F80C03"/>
    <w:rsid w:val="00F81041"/>
    <w:rsid w:val="00F85F23"/>
    <w:rsid w:val="00F87D48"/>
    <w:rsid w:val="00F927B1"/>
    <w:rsid w:val="00F94ED0"/>
    <w:rsid w:val="00FA7363"/>
    <w:rsid w:val="00FB6A03"/>
    <w:rsid w:val="00FC0151"/>
    <w:rsid w:val="00FC7908"/>
    <w:rsid w:val="00FD1645"/>
    <w:rsid w:val="00FD1B94"/>
    <w:rsid w:val="00FD6528"/>
    <w:rsid w:val="00FE2A77"/>
    <w:rsid w:val="00FE3344"/>
    <w:rsid w:val="00FF23B3"/>
    <w:rsid w:val="00FF3984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Pr>
      <w:rFonts w:ascii="Times New Roman" w:hAnsi="Times New Roman"/>
      <w:b/>
      <w:sz w:val="18"/>
    </w:rPr>
  </w:style>
  <w:style w:type="paragraph" w:styleId="BalloonText">
    <w:name w:val="Balloon Text"/>
    <w:basedOn w:val="Normal"/>
    <w:semiHidden/>
    <w:rsid w:val="001F6125"/>
    <w:rPr>
      <w:rFonts w:ascii="Tahoma" w:hAnsi="Tahoma" w:cs="Tahoma"/>
      <w:sz w:val="16"/>
      <w:szCs w:val="1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</w:style>
  <w:style w:type="paragraph" w:customStyle="1" w:styleId="Bullet2G">
    <w:name w:val="_Bullet 2_G"/>
    <w:basedOn w:val="Normal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pPr>
      <w:numPr>
        <w:numId w:val="48"/>
      </w:numPr>
    </w:pPr>
  </w:style>
  <w:style w:type="numbering" w:styleId="1ai">
    <w:name w:val="Outline List 1"/>
    <w:basedOn w:val="NoList"/>
    <w:semiHidden/>
    <w:pPr>
      <w:numPr>
        <w:numId w:val="49"/>
      </w:numPr>
    </w:pPr>
  </w:style>
  <w:style w:type="paragraph" w:styleId="Footer">
    <w:name w:val="footer"/>
    <w:aliases w:val="3_G"/>
    <w:basedOn w:val="Normal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2</TotalTime>
  <Pages>10</Pages>
  <Words>5002</Words>
  <Characters>28513</Characters>
  <Application>Microsoft Office Outlook</Application>
  <DocSecurity>4</DocSecurity>
  <Lines>237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1347072</vt:lpstr>
      <vt:lpstr>1347072</vt:lpstr>
    </vt:vector>
  </TitlesOfParts>
  <Company>CSD</Company>
  <LinksUpToDate>false</LinksUpToDate>
  <CharactersWithSpaces>33449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1347072</dc:title>
  <dc:subject/>
  <dc:creator>Brigoli</dc:creator>
  <cp:keywords>CRC/C/SR.1830</cp:keywords>
  <dc:description>Final</dc:description>
  <cp:lastModifiedBy>AdayMartin</cp:lastModifiedBy>
  <cp:revision>3</cp:revision>
  <cp:lastPrinted>2014-10-01T08:55:00Z</cp:lastPrinted>
  <dcterms:created xsi:type="dcterms:W3CDTF">2014-10-01T08:55:00Z</dcterms:created>
  <dcterms:modified xsi:type="dcterms:W3CDTF">2014-10-01T08:57:00Z</dcterms:modified>
</cp:coreProperties>
</file>