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8F60CDB" w14:textId="77777777" w:rsidTr="00660CE8">
        <w:trPr>
          <w:trHeight w:hRule="exact" w:val="851"/>
        </w:trPr>
        <w:tc>
          <w:tcPr>
            <w:tcW w:w="1276" w:type="dxa"/>
            <w:tcBorders>
              <w:bottom w:val="single" w:sz="4" w:space="0" w:color="auto"/>
            </w:tcBorders>
          </w:tcPr>
          <w:p w14:paraId="7D83279D" w14:textId="77777777" w:rsidR="002D5AAC" w:rsidRPr="002978B9" w:rsidRDefault="002D5AAC" w:rsidP="00861280">
            <w:pPr>
              <w:kinsoku w:val="0"/>
              <w:overflowPunct w:val="0"/>
              <w:autoSpaceDE w:val="0"/>
              <w:autoSpaceDN w:val="0"/>
              <w:adjustRightInd w:val="0"/>
              <w:snapToGrid w:val="0"/>
              <w:rPr>
                <w:rStyle w:val="Hipervnculovisitado"/>
                <w:color w:val="auto"/>
              </w:rPr>
            </w:pPr>
          </w:p>
        </w:tc>
        <w:tc>
          <w:tcPr>
            <w:tcW w:w="2268" w:type="dxa"/>
            <w:tcBorders>
              <w:bottom w:val="single" w:sz="4" w:space="0" w:color="auto"/>
            </w:tcBorders>
            <w:vAlign w:val="bottom"/>
          </w:tcPr>
          <w:p w14:paraId="2B93B6E2"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CDBD7E3" w14:textId="7072C668" w:rsidR="002D5AAC" w:rsidRDefault="00861280" w:rsidP="00861280">
            <w:pPr>
              <w:jc w:val="right"/>
            </w:pPr>
            <w:r w:rsidRPr="00861280">
              <w:rPr>
                <w:sz w:val="40"/>
              </w:rPr>
              <w:t>CCPR</w:t>
            </w:r>
            <w:r>
              <w:t>/C/145/1</w:t>
            </w:r>
          </w:p>
        </w:tc>
      </w:tr>
      <w:tr w:rsidR="002D5AAC" w14:paraId="29753694" w14:textId="77777777" w:rsidTr="00660CE8">
        <w:trPr>
          <w:trHeight w:hRule="exact" w:val="2835"/>
        </w:trPr>
        <w:tc>
          <w:tcPr>
            <w:tcW w:w="1276" w:type="dxa"/>
            <w:tcBorders>
              <w:top w:val="single" w:sz="4" w:space="0" w:color="auto"/>
              <w:bottom w:val="single" w:sz="12" w:space="0" w:color="auto"/>
            </w:tcBorders>
          </w:tcPr>
          <w:p w14:paraId="12583542" w14:textId="77777777" w:rsidR="002D5AAC" w:rsidRDefault="00411A36" w:rsidP="00660CE8">
            <w:pPr>
              <w:spacing w:before="120"/>
              <w:jc w:val="center"/>
            </w:pPr>
            <w:r>
              <w:rPr>
                <w:noProof/>
              </w:rPr>
              <w:drawing>
                <wp:inline distT="0" distB="0" distL="0" distR="0" wp14:anchorId="226E42A5" wp14:editId="7AFF67D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CFFD6A7"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7447CEFD" w14:textId="77777777" w:rsidR="002D5AAC" w:rsidRDefault="00861280" w:rsidP="00660CE8">
            <w:pPr>
              <w:spacing w:before="240"/>
            </w:pPr>
            <w:r>
              <w:t>Distr. general</w:t>
            </w:r>
          </w:p>
          <w:p w14:paraId="6DF655BD" w14:textId="77777777" w:rsidR="00861280" w:rsidRDefault="00861280" w:rsidP="00861280">
            <w:pPr>
              <w:spacing w:line="240" w:lineRule="exact"/>
            </w:pPr>
            <w:r>
              <w:t>11 de febrero de 2026</w:t>
            </w:r>
          </w:p>
          <w:p w14:paraId="53BF6323" w14:textId="77777777" w:rsidR="00861280" w:rsidRDefault="00861280" w:rsidP="00861280">
            <w:pPr>
              <w:spacing w:line="240" w:lineRule="exact"/>
            </w:pPr>
            <w:r>
              <w:t>Español</w:t>
            </w:r>
          </w:p>
          <w:p w14:paraId="4E450AEA" w14:textId="77777777" w:rsidR="00861280" w:rsidRDefault="00861280" w:rsidP="00861280">
            <w:pPr>
              <w:spacing w:line="240" w:lineRule="exact"/>
            </w:pPr>
            <w:r>
              <w:t>Original: inglés</w:t>
            </w:r>
          </w:p>
          <w:p w14:paraId="5DDAAEEA" w14:textId="55941B2B" w:rsidR="00861280" w:rsidRDefault="00861280" w:rsidP="00861280">
            <w:pPr>
              <w:spacing w:line="240" w:lineRule="exact"/>
            </w:pPr>
            <w:r>
              <w:t>Español, francés e inglés únicamente</w:t>
            </w:r>
          </w:p>
        </w:tc>
      </w:tr>
    </w:tbl>
    <w:p w14:paraId="10BB9101" w14:textId="77777777" w:rsidR="006F35EE" w:rsidRPr="00411A36" w:rsidRDefault="00411A36" w:rsidP="0036261E">
      <w:pPr>
        <w:spacing w:before="120"/>
        <w:rPr>
          <w:b/>
          <w:sz w:val="24"/>
          <w:szCs w:val="24"/>
        </w:rPr>
      </w:pPr>
      <w:r w:rsidRPr="00411A36">
        <w:rPr>
          <w:b/>
          <w:sz w:val="24"/>
          <w:szCs w:val="24"/>
        </w:rPr>
        <w:t>Comité de Derechos Humanos</w:t>
      </w:r>
    </w:p>
    <w:p w14:paraId="5E420F5C" w14:textId="77777777" w:rsidR="00861280" w:rsidRPr="00861280" w:rsidRDefault="00861280" w:rsidP="00861280">
      <w:pPr>
        <w:spacing w:line="240" w:lineRule="auto"/>
        <w:rPr>
          <w:b/>
          <w:bCs/>
        </w:rPr>
      </w:pPr>
      <w:r w:rsidRPr="00861280">
        <w:rPr>
          <w:b/>
          <w:bCs/>
        </w:rPr>
        <w:t>145º período de sesiones</w:t>
      </w:r>
    </w:p>
    <w:p w14:paraId="27542E2A" w14:textId="77777777" w:rsidR="00861280" w:rsidRPr="00861280" w:rsidRDefault="00861280" w:rsidP="00861280">
      <w:pPr>
        <w:spacing w:line="240" w:lineRule="auto"/>
      </w:pPr>
      <w:bookmarkStart w:id="0" w:name="_Hlk43814704"/>
      <w:r w:rsidRPr="00861280">
        <w:t>Ginebra, 2 a 19 de marzo de 2026</w:t>
      </w:r>
    </w:p>
    <w:bookmarkEnd w:id="0"/>
    <w:p w14:paraId="637BD0C1" w14:textId="77777777" w:rsidR="00861280" w:rsidRPr="00861280" w:rsidRDefault="00861280" w:rsidP="00861280">
      <w:pPr>
        <w:spacing w:line="240" w:lineRule="auto"/>
      </w:pPr>
      <w:r w:rsidRPr="00861280">
        <w:t>Tema 1 del programa provisional</w:t>
      </w:r>
    </w:p>
    <w:p w14:paraId="2004719A" w14:textId="77777777" w:rsidR="00861280" w:rsidRPr="00861280" w:rsidRDefault="00861280" w:rsidP="00861280">
      <w:pPr>
        <w:spacing w:line="240" w:lineRule="auto"/>
        <w:rPr>
          <w:b/>
          <w:bCs/>
        </w:rPr>
      </w:pPr>
      <w:r w:rsidRPr="00861280">
        <w:rPr>
          <w:b/>
          <w:bCs/>
        </w:rPr>
        <w:t>Aprobación del programa</w:t>
      </w:r>
    </w:p>
    <w:p w14:paraId="6586F397" w14:textId="36755924" w:rsidR="00861280" w:rsidRPr="00861280" w:rsidRDefault="00861280" w:rsidP="00861280">
      <w:pPr>
        <w:pStyle w:val="HChG"/>
      </w:pPr>
      <w:r>
        <w:tab/>
      </w:r>
      <w:r w:rsidRPr="00861280">
        <w:tab/>
        <w:t>Programa provisional anotado</w:t>
      </w:r>
      <w:r w:rsidRPr="00861280">
        <w:rPr>
          <w:rStyle w:val="Refdenotaalpie"/>
          <w:b w:val="0"/>
          <w:bCs/>
          <w:sz w:val="20"/>
          <w:vertAlign w:val="baseline"/>
        </w:rPr>
        <w:footnoteReference w:customMarkFollows="1" w:id="1"/>
        <w:t>*</w:t>
      </w:r>
    </w:p>
    <w:p w14:paraId="053BCF1C" w14:textId="13596911" w:rsidR="00861280" w:rsidRPr="00861280" w:rsidRDefault="00861280" w:rsidP="00861280">
      <w:pPr>
        <w:pStyle w:val="H1G"/>
      </w:pPr>
      <w:r>
        <w:tab/>
      </w:r>
      <w:r w:rsidRPr="00861280">
        <w:tab/>
        <w:t>Programa provisional</w:t>
      </w:r>
    </w:p>
    <w:p w14:paraId="6285242F" w14:textId="77777777" w:rsidR="00861280" w:rsidRPr="00861280" w:rsidRDefault="00861280" w:rsidP="00861280">
      <w:pPr>
        <w:pStyle w:val="SingleTxtG"/>
        <w:ind w:left="1701" w:hanging="567"/>
      </w:pPr>
      <w:r w:rsidRPr="00861280">
        <w:t>1.</w:t>
      </w:r>
      <w:r w:rsidRPr="00861280">
        <w:tab/>
        <w:t>Aprobación del programa.</w:t>
      </w:r>
    </w:p>
    <w:p w14:paraId="28CA1610" w14:textId="77777777" w:rsidR="00861280" w:rsidRPr="00861280" w:rsidRDefault="00861280" w:rsidP="00861280">
      <w:pPr>
        <w:pStyle w:val="SingleTxtG"/>
        <w:ind w:left="1701" w:hanging="567"/>
      </w:pPr>
      <w:r w:rsidRPr="00861280">
        <w:t>2.</w:t>
      </w:r>
      <w:r w:rsidRPr="00861280">
        <w:tab/>
        <w:t>Cuestiones de organización y otros asuntos, incluida la aprobación del informe del Grupo de Trabajo sobre las Comunicaciones Individuales.</w:t>
      </w:r>
    </w:p>
    <w:p w14:paraId="6BBD285F" w14:textId="77777777" w:rsidR="00861280" w:rsidRPr="00861280" w:rsidRDefault="00861280" w:rsidP="00861280">
      <w:pPr>
        <w:pStyle w:val="SingleTxtG"/>
        <w:ind w:left="1701" w:hanging="567"/>
      </w:pPr>
      <w:r w:rsidRPr="00861280">
        <w:t>3.</w:t>
      </w:r>
      <w:r w:rsidRPr="00861280">
        <w:tab/>
        <w:t>Reunión con representantes de órganos y organismos especializados de las Naciones Unidas, instituciones nacionales de derechos humanos y organizaciones no gubernamentales.</w:t>
      </w:r>
    </w:p>
    <w:p w14:paraId="52C2A611" w14:textId="77777777" w:rsidR="00861280" w:rsidRPr="00861280" w:rsidRDefault="00861280" w:rsidP="00861280">
      <w:pPr>
        <w:pStyle w:val="SingleTxtG"/>
        <w:ind w:left="1701" w:hanging="567"/>
      </w:pPr>
      <w:r w:rsidRPr="00861280">
        <w:t>4.</w:t>
      </w:r>
      <w:r w:rsidRPr="00861280">
        <w:tab/>
        <w:t>Examen de los informes presentados por los Estados Partes en virtud del artículo 40 del Pacto.</w:t>
      </w:r>
    </w:p>
    <w:p w14:paraId="1069C733" w14:textId="77777777" w:rsidR="00861280" w:rsidRPr="00861280" w:rsidRDefault="00861280" w:rsidP="00861280">
      <w:pPr>
        <w:pStyle w:val="SingleTxtG"/>
        <w:ind w:left="1701" w:hanging="567"/>
      </w:pPr>
      <w:r w:rsidRPr="00861280">
        <w:t>5.</w:t>
      </w:r>
      <w:r w:rsidRPr="00861280">
        <w:tab/>
        <w:t>Seguimiento de las observaciones finales sobre los informes de los Estados Partes.</w:t>
      </w:r>
    </w:p>
    <w:p w14:paraId="450BAE04" w14:textId="77777777" w:rsidR="00861280" w:rsidRPr="00861280" w:rsidRDefault="00861280" w:rsidP="00861280">
      <w:pPr>
        <w:pStyle w:val="SingleTxtG"/>
        <w:ind w:left="1701" w:hanging="567"/>
      </w:pPr>
      <w:r w:rsidRPr="00861280">
        <w:t>6.</w:t>
      </w:r>
      <w:r w:rsidRPr="00861280">
        <w:tab/>
        <w:t>Seguimiento de los dictámenes aprobados a tenor del Protocolo Facultativo del Pacto.</w:t>
      </w:r>
    </w:p>
    <w:p w14:paraId="6C1FBC06" w14:textId="77777777" w:rsidR="00861280" w:rsidRPr="00861280" w:rsidRDefault="00861280" w:rsidP="00861280">
      <w:pPr>
        <w:pStyle w:val="SingleTxtG"/>
        <w:ind w:left="1701" w:hanging="567"/>
      </w:pPr>
      <w:r w:rsidRPr="00861280">
        <w:t>7.</w:t>
      </w:r>
      <w:r w:rsidRPr="00861280">
        <w:tab/>
        <w:t>Examen de las comunicaciones presentadas en virtud del primer Protocolo Facultativo del Pacto.</w:t>
      </w:r>
    </w:p>
    <w:p w14:paraId="187D1397" w14:textId="77777777" w:rsidR="00861280" w:rsidRPr="00861280" w:rsidRDefault="00861280" w:rsidP="00861280">
      <w:pPr>
        <w:pStyle w:val="SingleTxtG"/>
        <w:ind w:left="1701" w:hanging="567"/>
      </w:pPr>
      <w:r w:rsidRPr="00861280">
        <w:t>8.</w:t>
      </w:r>
      <w:r w:rsidRPr="00861280">
        <w:tab/>
        <w:t>Aprobación del informe anual a la Asamblea General.</w:t>
      </w:r>
    </w:p>
    <w:p w14:paraId="1165406E" w14:textId="07062284" w:rsidR="00861280" w:rsidRPr="00861280" w:rsidRDefault="00861280" w:rsidP="00861280">
      <w:pPr>
        <w:pStyle w:val="H1G"/>
      </w:pPr>
      <w:r>
        <w:tab/>
      </w:r>
      <w:r w:rsidRPr="00861280">
        <w:tab/>
        <w:t>Anotaciones</w:t>
      </w:r>
    </w:p>
    <w:p w14:paraId="746574C1" w14:textId="1166CE17" w:rsidR="00861280" w:rsidRPr="00861280" w:rsidRDefault="00861280" w:rsidP="00861280">
      <w:pPr>
        <w:pStyle w:val="H23G"/>
      </w:pPr>
      <w:r>
        <w:tab/>
      </w:r>
      <w:r w:rsidRPr="00861280">
        <w:t>1.</w:t>
      </w:r>
      <w:r w:rsidRPr="00861280">
        <w:tab/>
        <w:t>Aprobación del programa</w:t>
      </w:r>
    </w:p>
    <w:p w14:paraId="733D042D" w14:textId="2FFCFB4F" w:rsidR="00861280" w:rsidRPr="00861280" w:rsidRDefault="00861280" w:rsidP="00861280">
      <w:pPr>
        <w:pStyle w:val="SingleTxtG"/>
      </w:pPr>
      <w:r>
        <w:tab/>
      </w:r>
      <w:r w:rsidRPr="00861280">
        <w:t>De conformidad con el artículo 8 del reglamento del Comité, el primer tema del programa provisional de todo período de sesiones será la aprobación del programa, excepto cuando en virtud del artículo 16 de dicho reglamento haya que elegir a los miembros de la Mesa. En relación con este tema, el Comité aprobará el programa del período de sesiones.</w:t>
      </w:r>
    </w:p>
    <w:p w14:paraId="06D61A21" w14:textId="1741CCF5" w:rsidR="00861280" w:rsidRPr="00861280" w:rsidRDefault="00861280" w:rsidP="00861280">
      <w:pPr>
        <w:pStyle w:val="SingleTxtG"/>
      </w:pPr>
      <w:r>
        <w:tab/>
      </w:r>
      <w:r w:rsidRPr="00861280">
        <w:t>De conformidad con el artículo 6 del reglamento, el Secretario General ha preparado el presente programa provisional en consulta con la Presidencia del Comité. De conformidad con el artículo 9, durante el período de sesiones el Comité podrá revisar el programa y, si procede, añadir, aplazar o suprimir temas.</w:t>
      </w:r>
    </w:p>
    <w:p w14:paraId="5EB50721" w14:textId="63010991" w:rsidR="00861280" w:rsidRPr="00861280" w:rsidRDefault="00861280" w:rsidP="00861280">
      <w:pPr>
        <w:pStyle w:val="H23G"/>
      </w:pPr>
      <w:r>
        <w:lastRenderedPageBreak/>
        <w:tab/>
      </w:r>
      <w:r w:rsidRPr="00861280">
        <w:t>2.</w:t>
      </w:r>
      <w:r w:rsidRPr="00861280">
        <w:tab/>
        <w:t>Cuestiones de organización y otros asuntos, incluida la aprobación del informe del</w:t>
      </w:r>
      <w:r>
        <w:t> </w:t>
      </w:r>
      <w:r w:rsidRPr="00861280">
        <w:t>Grupo de Trabajo sobre las Comunicaciones Individuales</w:t>
      </w:r>
    </w:p>
    <w:p w14:paraId="61DF5E18" w14:textId="53CEF891" w:rsidR="00861280" w:rsidRPr="00861280" w:rsidRDefault="00861280" w:rsidP="00861280">
      <w:pPr>
        <w:pStyle w:val="SingleTxtG"/>
      </w:pPr>
      <w:bookmarkStart w:id="1" w:name="_Hlk43881586"/>
      <w:r>
        <w:tab/>
      </w:r>
      <w:r w:rsidRPr="00861280">
        <w:t>El 145º período de sesiones del Comité se celebrará del 2 al 19 de marzo de 2026. La</w:t>
      </w:r>
      <w:r>
        <w:t> </w:t>
      </w:r>
      <w:r w:rsidRPr="00861280">
        <w:t>primera sesión tendrá lugar el lunes 2 de marzo a las 10.00 horas.</w:t>
      </w:r>
    </w:p>
    <w:bookmarkEnd w:id="1"/>
    <w:p w14:paraId="5129A824" w14:textId="4622AFD0" w:rsidR="00861280" w:rsidRPr="00861280" w:rsidRDefault="00861280" w:rsidP="00861280">
      <w:pPr>
        <w:pStyle w:val="SingleTxtG"/>
      </w:pPr>
      <w:r>
        <w:tab/>
      </w:r>
      <w:r w:rsidRPr="00861280">
        <w:t>Con arreglo al artículo 35 del reglamento del Comité, sus sesiones serán públicas, a menos que decida otra cosa o que de las disposiciones pertinentes del Pacto Internacional de Derechos Civiles y Políticos o de sus Protocolos Facultativos se desprenda que las sesiones deben celebrarse en privado.</w:t>
      </w:r>
    </w:p>
    <w:p w14:paraId="46245CB9" w14:textId="3BBF8FEF" w:rsidR="00861280" w:rsidRPr="00861280" w:rsidRDefault="00861280" w:rsidP="00861280">
      <w:pPr>
        <w:pStyle w:val="SingleTxtG"/>
      </w:pPr>
      <w:r>
        <w:tab/>
      </w:r>
      <w:r w:rsidRPr="00861280">
        <w:t>En relación con este tema, el Comité examinará diversos asuntos referentes a sus actividades.</w:t>
      </w:r>
    </w:p>
    <w:p w14:paraId="7C05F168" w14:textId="1B729730" w:rsidR="00861280" w:rsidRPr="00861280" w:rsidRDefault="00861280" w:rsidP="00861280">
      <w:pPr>
        <w:pStyle w:val="H23G"/>
      </w:pPr>
      <w:r>
        <w:tab/>
      </w:r>
      <w:r w:rsidRPr="00861280">
        <w:t>3.</w:t>
      </w:r>
      <w:r w:rsidRPr="00861280">
        <w:tab/>
        <w:t>Reunión con representantes de órganos y organismos especializados de las Naciones</w:t>
      </w:r>
      <w:r>
        <w:t> </w:t>
      </w:r>
      <w:r w:rsidRPr="00861280">
        <w:t>Unidas, instituciones nacionales de derechos humanos y organizaciones no</w:t>
      </w:r>
      <w:r>
        <w:t> </w:t>
      </w:r>
      <w:r w:rsidRPr="00861280">
        <w:t>gubernamentales</w:t>
      </w:r>
    </w:p>
    <w:p w14:paraId="0B0B1892" w14:textId="1974109F" w:rsidR="00861280" w:rsidRPr="00861280" w:rsidRDefault="00861280" w:rsidP="00861280">
      <w:pPr>
        <w:pStyle w:val="SingleTxtG"/>
      </w:pPr>
      <w:r>
        <w:tab/>
      </w:r>
      <w:r w:rsidRPr="00861280">
        <w:t>En cada período de sesiones, el Comité se reúne con representantes de órganos y organismos especializados de las Naciones Unidas, instituciones nacionales de derechos humanos y organizaciones no gubernamentales. Por consiguiente, se han programado las siguientes reuniones: el 2 de marzo, sobre Andorra, el Canadá, el Chad y Eslovaquia, con los órganos de las Naciones Unidas, los organismos especializados, las instituciones nacionales de derechos humanos y las organizaciones no gubernamentales, de las 10.30 a las 13.00</w:t>
      </w:r>
      <w:r w:rsidR="00446AB1">
        <w:t> </w:t>
      </w:r>
      <w:r w:rsidRPr="00861280">
        <w:t>horas; y el 9 de marzo, sobre la República de Moldova, con los órganos de las Naciones Unidas, los organismos especializados, las instituciones nacionales de derechos humanos y las organizaciones no gubernamentales, de las 10.00 a las 13.00 horas</w:t>
      </w:r>
      <w:bookmarkStart w:id="2" w:name="_Hlk127448398"/>
      <w:bookmarkEnd w:id="2"/>
      <w:r>
        <w:t>.</w:t>
      </w:r>
    </w:p>
    <w:p w14:paraId="43BA6132" w14:textId="19D60E83" w:rsidR="00861280" w:rsidRPr="00861280" w:rsidRDefault="00861280" w:rsidP="00861280">
      <w:pPr>
        <w:pStyle w:val="H23G"/>
      </w:pPr>
      <w:r>
        <w:tab/>
      </w:r>
      <w:r w:rsidRPr="00861280">
        <w:t>4.</w:t>
      </w:r>
      <w:r w:rsidRPr="00861280">
        <w:tab/>
        <w:t>Examen de los informes presentados por los Estados Partes en virtud del</w:t>
      </w:r>
      <w:r>
        <w:t> </w:t>
      </w:r>
      <w:r w:rsidRPr="00861280">
        <w:t>artículo</w:t>
      </w:r>
      <w:r>
        <w:t> </w:t>
      </w:r>
      <w:r w:rsidRPr="00861280">
        <w:t>40</w:t>
      </w:r>
      <w:r>
        <w:t> </w:t>
      </w:r>
      <w:r w:rsidRPr="00861280">
        <w:t>del Pacto</w:t>
      </w:r>
    </w:p>
    <w:p w14:paraId="602F91EE" w14:textId="3B2E9005" w:rsidR="00861280" w:rsidRPr="00861280" w:rsidRDefault="00861280" w:rsidP="00861280">
      <w:pPr>
        <w:pStyle w:val="SingleTxtG"/>
      </w:pPr>
      <w:r>
        <w:tab/>
      </w:r>
      <w:r w:rsidRPr="00861280">
        <w:t>Durante el 145º período de sesiones del Comité se examinarán los informes de Andorra, el Canadá, el Chad, Eslovaquia y la República de Moldova. A continuación figura un calendario provisional para el examen de los informes, preparado en consulta con el Comité.</w:t>
      </w:r>
    </w:p>
    <w:p w14:paraId="1BFE3E57" w14:textId="0FA70AC7" w:rsidR="00861280" w:rsidRPr="00861280" w:rsidRDefault="00861280" w:rsidP="00861280">
      <w:pPr>
        <w:pStyle w:val="H23G"/>
      </w:pPr>
      <w:r>
        <w:tab/>
      </w:r>
      <w:r w:rsidRPr="00861280">
        <w:tab/>
        <w:t>Calendario para el examen de los informes presentados en virtud del artículo 40 del</w:t>
      </w:r>
      <w:r>
        <w:t> </w:t>
      </w:r>
      <w:r w:rsidRPr="00861280">
        <w:t>Pacto</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1985"/>
        <w:gridCol w:w="2409"/>
        <w:gridCol w:w="2976"/>
      </w:tblGrid>
      <w:tr w:rsidR="00861280" w:rsidRPr="00861280" w14:paraId="4A22EBC4" w14:textId="77777777" w:rsidTr="00861280">
        <w:trPr>
          <w:trHeight w:val="240"/>
          <w:tblHeader/>
        </w:trPr>
        <w:tc>
          <w:tcPr>
            <w:tcW w:w="1985" w:type="dxa"/>
            <w:tcBorders>
              <w:top w:val="single" w:sz="4" w:space="0" w:color="auto"/>
              <w:bottom w:val="single" w:sz="12" w:space="0" w:color="auto"/>
            </w:tcBorders>
            <w:shd w:val="clear" w:color="auto" w:fill="auto"/>
            <w:vAlign w:val="bottom"/>
            <w:hideMark/>
          </w:tcPr>
          <w:p w14:paraId="03AA5225" w14:textId="77777777" w:rsidR="00861280" w:rsidRPr="00861280" w:rsidRDefault="00861280" w:rsidP="00861280">
            <w:pPr>
              <w:spacing w:before="80" w:after="80" w:line="200" w:lineRule="exact"/>
              <w:rPr>
                <w:i/>
                <w:sz w:val="16"/>
                <w:lang w:val="en-GB"/>
              </w:rPr>
            </w:pPr>
            <w:r w:rsidRPr="00861280">
              <w:rPr>
                <w:i/>
                <w:iCs/>
                <w:sz w:val="16"/>
              </w:rPr>
              <w:t>Estado</w:t>
            </w:r>
            <w:r w:rsidRPr="00861280">
              <w:rPr>
                <w:i/>
                <w:sz w:val="16"/>
              </w:rPr>
              <w:t xml:space="preserve"> </w:t>
            </w:r>
          </w:p>
        </w:tc>
        <w:tc>
          <w:tcPr>
            <w:tcW w:w="2409" w:type="dxa"/>
            <w:tcBorders>
              <w:top w:val="single" w:sz="4" w:space="0" w:color="auto"/>
              <w:bottom w:val="single" w:sz="12" w:space="0" w:color="auto"/>
            </w:tcBorders>
            <w:shd w:val="clear" w:color="auto" w:fill="auto"/>
            <w:vAlign w:val="bottom"/>
            <w:hideMark/>
          </w:tcPr>
          <w:p w14:paraId="381E144F" w14:textId="77777777" w:rsidR="00861280" w:rsidRPr="00861280" w:rsidRDefault="00861280" w:rsidP="00861280">
            <w:pPr>
              <w:spacing w:before="80" w:after="80" w:line="200" w:lineRule="exact"/>
              <w:rPr>
                <w:i/>
                <w:sz w:val="16"/>
                <w:lang w:val="en-GB"/>
              </w:rPr>
            </w:pPr>
            <w:r w:rsidRPr="00861280">
              <w:rPr>
                <w:i/>
                <w:iCs/>
                <w:sz w:val="16"/>
              </w:rPr>
              <w:t>Informe</w:t>
            </w:r>
          </w:p>
        </w:tc>
        <w:tc>
          <w:tcPr>
            <w:tcW w:w="2976" w:type="dxa"/>
            <w:tcBorders>
              <w:top w:val="single" w:sz="4" w:space="0" w:color="auto"/>
              <w:bottom w:val="single" w:sz="12" w:space="0" w:color="auto"/>
            </w:tcBorders>
            <w:shd w:val="clear" w:color="auto" w:fill="auto"/>
            <w:vAlign w:val="bottom"/>
            <w:hideMark/>
          </w:tcPr>
          <w:p w14:paraId="74FDDD62" w14:textId="77777777" w:rsidR="00861280" w:rsidRPr="00861280" w:rsidRDefault="00861280" w:rsidP="00861280">
            <w:pPr>
              <w:spacing w:before="80" w:after="80" w:line="200" w:lineRule="exact"/>
              <w:rPr>
                <w:i/>
                <w:sz w:val="16"/>
                <w:lang w:val="en-GB"/>
              </w:rPr>
            </w:pPr>
            <w:r w:rsidRPr="00861280">
              <w:rPr>
                <w:i/>
                <w:iCs/>
                <w:sz w:val="16"/>
              </w:rPr>
              <w:t>Fecha</w:t>
            </w:r>
          </w:p>
        </w:tc>
      </w:tr>
      <w:tr w:rsidR="00861280" w:rsidRPr="00861280" w14:paraId="0BB63EE1" w14:textId="77777777" w:rsidTr="00861280">
        <w:trPr>
          <w:trHeight w:hRule="exact" w:val="113"/>
          <w:tblHeader/>
        </w:trPr>
        <w:tc>
          <w:tcPr>
            <w:tcW w:w="1985" w:type="dxa"/>
            <w:tcBorders>
              <w:top w:val="single" w:sz="12" w:space="0" w:color="auto"/>
            </w:tcBorders>
            <w:shd w:val="clear" w:color="auto" w:fill="auto"/>
          </w:tcPr>
          <w:p w14:paraId="38BB9F16" w14:textId="77777777" w:rsidR="00861280" w:rsidRPr="00861280" w:rsidRDefault="00861280" w:rsidP="00861280">
            <w:pPr>
              <w:spacing w:before="40" w:after="120"/>
              <w:rPr>
                <w:lang w:val="en-GB"/>
              </w:rPr>
            </w:pPr>
          </w:p>
        </w:tc>
        <w:tc>
          <w:tcPr>
            <w:tcW w:w="2409" w:type="dxa"/>
            <w:tcBorders>
              <w:top w:val="single" w:sz="12" w:space="0" w:color="auto"/>
            </w:tcBorders>
            <w:shd w:val="clear" w:color="auto" w:fill="auto"/>
          </w:tcPr>
          <w:p w14:paraId="10D2E384" w14:textId="77777777" w:rsidR="00861280" w:rsidRPr="00861280" w:rsidRDefault="00861280" w:rsidP="00861280">
            <w:pPr>
              <w:spacing w:before="40" w:after="120"/>
              <w:rPr>
                <w:lang w:val="en-GB"/>
              </w:rPr>
            </w:pPr>
          </w:p>
        </w:tc>
        <w:tc>
          <w:tcPr>
            <w:tcW w:w="2976" w:type="dxa"/>
            <w:tcBorders>
              <w:top w:val="single" w:sz="12" w:space="0" w:color="auto"/>
            </w:tcBorders>
            <w:shd w:val="clear" w:color="auto" w:fill="auto"/>
          </w:tcPr>
          <w:p w14:paraId="056EEE3D" w14:textId="77777777" w:rsidR="00861280" w:rsidRPr="00861280" w:rsidRDefault="00861280" w:rsidP="00861280">
            <w:pPr>
              <w:spacing w:before="40" w:after="120"/>
              <w:rPr>
                <w:lang w:val="en-GB"/>
              </w:rPr>
            </w:pPr>
          </w:p>
        </w:tc>
      </w:tr>
      <w:tr w:rsidR="00861280" w:rsidRPr="00861280" w14:paraId="3D808A15" w14:textId="77777777" w:rsidTr="00861280">
        <w:trPr>
          <w:trHeight w:val="240"/>
        </w:trPr>
        <w:tc>
          <w:tcPr>
            <w:tcW w:w="1985" w:type="dxa"/>
            <w:shd w:val="clear" w:color="auto" w:fill="auto"/>
          </w:tcPr>
          <w:p w14:paraId="6996F15D" w14:textId="77777777" w:rsidR="00861280" w:rsidRPr="00861280" w:rsidRDefault="00861280" w:rsidP="00861280">
            <w:pPr>
              <w:spacing w:before="40" w:after="120"/>
              <w:rPr>
                <w:lang w:val="en-GB"/>
              </w:rPr>
            </w:pPr>
            <w:r w:rsidRPr="00861280">
              <w:t>Andorra</w:t>
            </w:r>
          </w:p>
        </w:tc>
        <w:tc>
          <w:tcPr>
            <w:tcW w:w="2409" w:type="dxa"/>
            <w:shd w:val="clear" w:color="auto" w:fill="auto"/>
          </w:tcPr>
          <w:p w14:paraId="5EB65C64" w14:textId="6B86DB3F" w:rsidR="00861280" w:rsidRPr="00861280" w:rsidRDefault="00861280" w:rsidP="00861280">
            <w:pPr>
              <w:spacing w:before="40" w:after="120"/>
              <w:rPr>
                <w:lang w:val="en-GB"/>
              </w:rPr>
            </w:pPr>
            <w:r w:rsidRPr="00861280">
              <w:t>Informe inicial (</w:t>
            </w:r>
            <w:hyperlink r:id="rId9" w:history="1">
              <w:r w:rsidRPr="00861280">
                <w:rPr>
                  <w:rStyle w:val="Hipervnculo"/>
                </w:rPr>
                <w:t>CCPR/C/</w:t>
              </w:r>
              <w:r w:rsidRPr="00861280">
                <w:rPr>
                  <w:rStyle w:val="Hipervnculo"/>
                </w:rPr>
                <w:t>A</w:t>
              </w:r>
              <w:r w:rsidRPr="00861280">
                <w:rPr>
                  <w:rStyle w:val="Hipervnculo"/>
                </w:rPr>
                <w:t>ND/1</w:t>
              </w:r>
            </w:hyperlink>
            <w:r w:rsidRPr="00861280">
              <w:t>)</w:t>
            </w:r>
            <w:hyperlink r:id="rId10" w:history="1"/>
          </w:p>
        </w:tc>
        <w:tc>
          <w:tcPr>
            <w:tcW w:w="2976" w:type="dxa"/>
            <w:shd w:val="clear" w:color="auto" w:fill="auto"/>
          </w:tcPr>
          <w:p w14:paraId="15035FD7" w14:textId="77777777" w:rsidR="00861280" w:rsidRPr="00861280" w:rsidRDefault="00861280" w:rsidP="00861280">
            <w:pPr>
              <w:spacing w:before="40" w:after="120"/>
            </w:pPr>
            <w:r w:rsidRPr="00861280">
              <w:t xml:space="preserve">Lunes 2 de marzo, tarde </w:t>
            </w:r>
            <w:r w:rsidRPr="00861280">
              <w:br/>
              <w:t>Martes 3 de marzo, mañana</w:t>
            </w:r>
          </w:p>
        </w:tc>
      </w:tr>
      <w:tr w:rsidR="00861280" w:rsidRPr="00861280" w14:paraId="186149D7" w14:textId="77777777" w:rsidTr="00861280">
        <w:trPr>
          <w:trHeight w:val="240"/>
        </w:trPr>
        <w:tc>
          <w:tcPr>
            <w:tcW w:w="1985" w:type="dxa"/>
            <w:shd w:val="clear" w:color="auto" w:fill="auto"/>
          </w:tcPr>
          <w:p w14:paraId="073E0C58" w14:textId="77777777" w:rsidR="00861280" w:rsidRPr="00861280" w:rsidDel="007A7198" w:rsidRDefault="00861280" w:rsidP="00861280">
            <w:pPr>
              <w:spacing w:before="40" w:after="120"/>
              <w:rPr>
                <w:lang w:val="en-GB"/>
              </w:rPr>
            </w:pPr>
            <w:r w:rsidRPr="00861280">
              <w:t>Canadá</w:t>
            </w:r>
          </w:p>
        </w:tc>
        <w:tc>
          <w:tcPr>
            <w:tcW w:w="2409" w:type="dxa"/>
            <w:shd w:val="clear" w:color="auto" w:fill="auto"/>
          </w:tcPr>
          <w:p w14:paraId="726C2EBC" w14:textId="07DA34B3" w:rsidR="00861280" w:rsidRPr="00861280" w:rsidRDefault="00861280" w:rsidP="00861280">
            <w:pPr>
              <w:spacing w:before="40" w:after="120"/>
            </w:pPr>
            <w:r w:rsidRPr="00861280">
              <w:t>Séptimo informe periódico (</w:t>
            </w:r>
            <w:hyperlink r:id="rId11" w:history="1">
              <w:r w:rsidRPr="00861280">
                <w:rPr>
                  <w:rStyle w:val="Hipervnculo"/>
                </w:rPr>
                <w:t>CCPR/C</w:t>
              </w:r>
              <w:r w:rsidRPr="00861280">
                <w:rPr>
                  <w:rStyle w:val="Hipervnculo"/>
                </w:rPr>
                <w:t>/</w:t>
              </w:r>
              <w:r w:rsidRPr="00861280">
                <w:rPr>
                  <w:rStyle w:val="Hipervnculo"/>
                </w:rPr>
                <w:t>CAN/7</w:t>
              </w:r>
            </w:hyperlink>
            <w:r w:rsidRPr="00861280">
              <w:t>)</w:t>
            </w:r>
            <w:hyperlink r:id="rId12" w:history="1"/>
          </w:p>
        </w:tc>
        <w:tc>
          <w:tcPr>
            <w:tcW w:w="2976" w:type="dxa"/>
            <w:shd w:val="clear" w:color="auto" w:fill="auto"/>
          </w:tcPr>
          <w:p w14:paraId="3B49C6ED" w14:textId="77777777" w:rsidR="00861280" w:rsidRPr="00861280" w:rsidRDefault="00861280" w:rsidP="00861280">
            <w:pPr>
              <w:spacing w:before="40" w:after="120"/>
            </w:pPr>
            <w:r w:rsidRPr="00861280">
              <w:t xml:space="preserve">Martes 3 de marzo, tarde </w:t>
            </w:r>
            <w:r w:rsidRPr="00861280">
              <w:br/>
              <w:t>Miércoles 4 de marzo, mañana</w:t>
            </w:r>
          </w:p>
        </w:tc>
      </w:tr>
      <w:tr w:rsidR="00861280" w:rsidRPr="00861280" w14:paraId="69B94F4D" w14:textId="77777777" w:rsidTr="00861280">
        <w:trPr>
          <w:trHeight w:val="240"/>
        </w:trPr>
        <w:tc>
          <w:tcPr>
            <w:tcW w:w="1985" w:type="dxa"/>
            <w:shd w:val="clear" w:color="auto" w:fill="auto"/>
          </w:tcPr>
          <w:p w14:paraId="675A8B7A" w14:textId="77777777" w:rsidR="00861280" w:rsidRPr="00861280" w:rsidDel="007A7198" w:rsidRDefault="00861280" w:rsidP="00861280">
            <w:pPr>
              <w:spacing w:before="40" w:after="120"/>
              <w:rPr>
                <w:lang w:val="en-GB"/>
              </w:rPr>
            </w:pPr>
            <w:r w:rsidRPr="00861280">
              <w:t>Eslovaquia</w:t>
            </w:r>
          </w:p>
        </w:tc>
        <w:tc>
          <w:tcPr>
            <w:tcW w:w="2409" w:type="dxa"/>
            <w:shd w:val="clear" w:color="auto" w:fill="auto"/>
          </w:tcPr>
          <w:p w14:paraId="17A5C760" w14:textId="7DD524EF" w:rsidR="00861280" w:rsidRPr="00861280" w:rsidRDefault="00861280" w:rsidP="00861280">
            <w:pPr>
              <w:spacing w:before="40" w:after="120"/>
            </w:pPr>
            <w:r w:rsidRPr="00861280">
              <w:t>Quinto informe periódico (</w:t>
            </w:r>
            <w:hyperlink r:id="rId13" w:history="1">
              <w:r w:rsidRPr="00861280">
                <w:rPr>
                  <w:rStyle w:val="Hipervnculo"/>
                </w:rPr>
                <w:t>CCPR/C/</w:t>
              </w:r>
              <w:r w:rsidRPr="00861280">
                <w:rPr>
                  <w:rStyle w:val="Hipervnculo"/>
                </w:rPr>
                <w:t>S</w:t>
              </w:r>
              <w:r w:rsidRPr="00861280">
                <w:rPr>
                  <w:rStyle w:val="Hipervnculo"/>
                </w:rPr>
                <w:t>VK/5</w:t>
              </w:r>
            </w:hyperlink>
            <w:r w:rsidRPr="00861280">
              <w:t>)</w:t>
            </w:r>
            <w:hyperlink r:id="rId14" w:history="1"/>
          </w:p>
        </w:tc>
        <w:tc>
          <w:tcPr>
            <w:tcW w:w="2976" w:type="dxa"/>
            <w:shd w:val="clear" w:color="auto" w:fill="auto"/>
          </w:tcPr>
          <w:p w14:paraId="4DDE719C" w14:textId="77777777" w:rsidR="00861280" w:rsidRPr="00861280" w:rsidRDefault="00861280" w:rsidP="00861280">
            <w:pPr>
              <w:spacing w:before="40" w:after="120"/>
            </w:pPr>
            <w:r w:rsidRPr="00861280">
              <w:t xml:space="preserve">Miércoles 4 de marzo, tarde </w:t>
            </w:r>
            <w:r w:rsidRPr="00861280">
              <w:br/>
              <w:t>Jueves 5 de marzo, mañana</w:t>
            </w:r>
          </w:p>
        </w:tc>
      </w:tr>
      <w:tr w:rsidR="00861280" w:rsidRPr="00861280" w14:paraId="2794E406" w14:textId="77777777" w:rsidTr="00861280">
        <w:trPr>
          <w:trHeight w:val="240"/>
        </w:trPr>
        <w:tc>
          <w:tcPr>
            <w:tcW w:w="1985" w:type="dxa"/>
            <w:shd w:val="clear" w:color="auto" w:fill="auto"/>
          </w:tcPr>
          <w:p w14:paraId="052430D1" w14:textId="77777777" w:rsidR="00861280" w:rsidRPr="00861280" w:rsidRDefault="00861280" w:rsidP="00861280">
            <w:pPr>
              <w:spacing w:before="40" w:after="120"/>
              <w:rPr>
                <w:lang w:val="en-GB"/>
              </w:rPr>
            </w:pPr>
            <w:r w:rsidRPr="00861280">
              <w:t>Chad</w:t>
            </w:r>
          </w:p>
        </w:tc>
        <w:tc>
          <w:tcPr>
            <w:tcW w:w="2409" w:type="dxa"/>
            <w:shd w:val="clear" w:color="auto" w:fill="auto"/>
          </w:tcPr>
          <w:p w14:paraId="58716E5B" w14:textId="34C8E7EA" w:rsidR="00861280" w:rsidRPr="00861280" w:rsidRDefault="00861280" w:rsidP="00861280">
            <w:pPr>
              <w:spacing w:before="40" w:after="120"/>
            </w:pPr>
            <w:r w:rsidRPr="00861280">
              <w:t>Tercer informe periódico (</w:t>
            </w:r>
            <w:hyperlink r:id="rId15" w:history="1">
              <w:r w:rsidRPr="00861280">
                <w:rPr>
                  <w:rStyle w:val="Hipervnculo"/>
                </w:rPr>
                <w:t>CCPR/C/TC</w:t>
              </w:r>
              <w:r w:rsidRPr="00861280">
                <w:rPr>
                  <w:rStyle w:val="Hipervnculo"/>
                </w:rPr>
                <w:t>D</w:t>
              </w:r>
              <w:r w:rsidRPr="00861280">
                <w:rPr>
                  <w:rStyle w:val="Hipervnculo"/>
                </w:rPr>
                <w:t>/3</w:t>
              </w:r>
            </w:hyperlink>
            <w:r w:rsidRPr="00861280">
              <w:t>)</w:t>
            </w:r>
            <w:hyperlink r:id="rId16" w:history="1"/>
          </w:p>
        </w:tc>
        <w:tc>
          <w:tcPr>
            <w:tcW w:w="2976" w:type="dxa"/>
            <w:shd w:val="clear" w:color="auto" w:fill="auto"/>
          </w:tcPr>
          <w:p w14:paraId="12A38E40" w14:textId="77777777" w:rsidR="00861280" w:rsidRPr="00861280" w:rsidRDefault="00861280" w:rsidP="00861280">
            <w:pPr>
              <w:spacing w:before="40" w:after="120"/>
            </w:pPr>
            <w:r w:rsidRPr="00861280">
              <w:t xml:space="preserve">Jueves 5 de marzo, tarde </w:t>
            </w:r>
            <w:r w:rsidRPr="00861280">
              <w:br/>
              <w:t>Viernes 6 de marzo, mañana</w:t>
            </w:r>
          </w:p>
        </w:tc>
      </w:tr>
      <w:tr w:rsidR="00861280" w:rsidRPr="00861280" w14:paraId="5F2FA0C9" w14:textId="77777777" w:rsidTr="00861280">
        <w:trPr>
          <w:trHeight w:val="240"/>
        </w:trPr>
        <w:tc>
          <w:tcPr>
            <w:tcW w:w="1985" w:type="dxa"/>
            <w:tcBorders>
              <w:bottom w:val="single" w:sz="12" w:space="0" w:color="auto"/>
            </w:tcBorders>
            <w:shd w:val="clear" w:color="auto" w:fill="auto"/>
          </w:tcPr>
          <w:p w14:paraId="15FC8B8E" w14:textId="77777777" w:rsidR="00861280" w:rsidRPr="00861280" w:rsidRDefault="00861280" w:rsidP="00861280">
            <w:pPr>
              <w:spacing w:before="40" w:after="120"/>
              <w:rPr>
                <w:lang w:val="en-GB"/>
              </w:rPr>
            </w:pPr>
            <w:r w:rsidRPr="00861280">
              <w:t>República de Moldova</w:t>
            </w:r>
          </w:p>
        </w:tc>
        <w:tc>
          <w:tcPr>
            <w:tcW w:w="2409" w:type="dxa"/>
            <w:tcBorders>
              <w:bottom w:val="single" w:sz="12" w:space="0" w:color="auto"/>
            </w:tcBorders>
            <w:shd w:val="clear" w:color="auto" w:fill="auto"/>
          </w:tcPr>
          <w:p w14:paraId="1482841B" w14:textId="49BC342F" w:rsidR="00861280" w:rsidRPr="00861280" w:rsidRDefault="00861280" w:rsidP="00861280">
            <w:pPr>
              <w:spacing w:before="40" w:after="120"/>
            </w:pPr>
            <w:r w:rsidRPr="00861280">
              <w:t>Cuarto informe periódico (</w:t>
            </w:r>
            <w:hyperlink r:id="rId17" w:history="1">
              <w:r w:rsidRPr="00861280">
                <w:rPr>
                  <w:rStyle w:val="Hipervnculo"/>
                </w:rPr>
                <w:t>CCPR/C/M</w:t>
              </w:r>
              <w:r w:rsidRPr="00861280">
                <w:rPr>
                  <w:rStyle w:val="Hipervnculo"/>
                </w:rPr>
                <w:t>D</w:t>
              </w:r>
              <w:r w:rsidRPr="00861280">
                <w:rPr>
                  <w:rStyle w:val="Hipervnculo"/>
                </w:rPr>
                <w:t>A/4</w:t>
              </w:r>
            </w:hyperlink>
            <w:r w:rsidRPr="00861280">
              <w:t>)</w:t>
            </w:r>
            <w:hyperlink r:id="rId18" w:history="1"/>
          </w:p>
        </w:tc>
        <w:tc>
          <w:tcPr>
            <w:tcW w:w="2976" w:type="dxa"/>
            <w:tcBorders>
              <w:bottom w:val="single" w:sz="12" w:space="0" w:color="auto"/>
            </w:tcBorders>
            <w:shd w:val="clear" w:color="auto" w:fill="auto"/>
          </w:tcPr>
          <w:p w14:paraId="6E12B827" w14:textId="77777777" w:rsidR="00861280" w:rsidRPr="00861280" w:rsidRDefault="00861280" w:rsidP="00861280">
            <w:pPr>
              <w:spacing w:before="40" w:after="120"/>
            </w:pPr>
            <w:r w:rsidRPr="00861280">
              <w:t xml:space="preserve">Lunes 9 de marzo, tarde </w:t>
            </w:r>
            <w:r w:rsidRPr="00861280">
              <w:br/>
              <w:t>Martes 10 de marzo, mañana</w:t>
            </w:r>
          </w:p>
        </w:tc>
      </w:tr>
    </w:tbl>
    <w:p w14:paraId="41381929" w14:textId="0879E653" w:rsidR="00861280" w:rsidRPr="00861280" w:rsidRDefault="00145BDA" w:rsidP="00861280">
      <w:pPr>
        <w:pStyle w:val="SingleTxtG"/>
        <w:spacing w:before="240"/>
      </w:pPr>
      <w:r>
        <w:tab/>
      </w:r>
      <w:r w:rsidR="00861280" w:rsidRPr="00861280">
        <w:t>De conformidad con el artículo 68 del reglamento del Comité, los representantes de los Estados Partes pueden asistir a las sesiones del Comité cuando se examinen sus informes. En consecuencia, el Secretario General ha informado a los Estados Partes interesados de las fechas previstas para que el Comité examine sus respectivos informes en el 145º período de sesiones.</w:t>
      </w:r>
    </w:p>
    <w:p w14:paraId="202A0114" w14:textId="033B46B0" w:rsidR="00861280" w:rsidRPr="00861280" w:rsidRDefault="00861280" w:rsidP="00861280">
      <w:pPr>
        <w:pStyle w:val="SingleTxtG"/>
      </w:pPr>
      <w:r>
        <w:lastRenderedPageBreak/>
        <w:tab/>
      </w:r>
      <w:r w:rsidRPr="00861280">
        <w:t>Los equipos de tareas para los informes de los países examinarán y aprobarán una lista de cuestiones para Rwanda y listas de cuestiones previas a la presentación de informes para Bélgica, Bosnia y Herzegovina, Hungría, México y el Senegal.</w:t>
      </w:r>
    </w:p>
    <w:p w14:paraId="0678252D" w14:textId="458E6827" w:rsidR="00861280" w:rsidRPr="00861280" w:rsidRDefault="00861280" w:rsidP="00861280">
      <w:pPr>
        <w:pStyle w:val="H23G"/>
      </w:pPr>
      <w:r>
        <w:tab/>
      </w:r>
      <w:r w:rsidRPr="00861280">
        <w:t>5.</w:t>
      </w:r>
      <w:r w:rsidRPr="00861280">
        <w:tab/>
        <w:t xml:space="preserve">Seguimiento de las observaciones finales sobre los informes de los </w:t>
      </w:r>
      <w:bookmarkStart w:id="3" w:name="_Hlk121731363"/>
      <w:r w:rsidRPr="00861280">
        <w:t>Estados Partes</w:t>
      </w:r>
    </w:p>
    <w:p w14:paraId="4A36D8B5" w14:textId="65EBE848" w:rsidR="00861280" w:rsidRPr="00861280" w:rsidRDefault="00861280" w:rsidP="00861280">
      <w:pPr>
        <w:pStyle w:val="SingleTxtG"/>
      </w:pPr>
      <w:r>
        <w:tab/>
      </w:r>
      <w:r w:rsidRPr="00861280">
        <w:t>La Relatora Especial para el seguimiento de las observaciones finales presentará un informe sobre sus actividades.</w:t>
      </w:r>
      <w:bookmarkStart w:id="4" w:name="_Hlk168399580"/>
      <w:bookmarkEnd w:id="4"/>
    </w:p>
    <w:p w14:paraId="35247BC9" w14:textId="68CAF2F0" w:rsidR="00861280" w:rsidRPr="00861280" w:rsidRDefault="00861280" w:rsidP="00861280">
      <w:pPr>
        <w:pStyle w:val="H23G"/>
      </w:pPr>
      <w:r>
        <w:tab/>
      </w:r>
      <w:r w:rsidRPr="00861280">
        <w:t>6.</w:t>
      </w:r>
      <w:r w:rsidRPr="00861280">
        <w:tab/>
        <w:t xml:space="preserve">Seguimiento de los dictámenes aprobados a tenor del Protocolo Facultativo </w:t>
      </w:r>
      <w:r>
        <w:br/>
      </w:r>
      <w:r w:rsidRPr="00861280">
        <w:t>del Pacto</w:t>
      </w:r>
    </w:p>
    <w:p w14:paraId="53AD944D" w14:textId="3E5F4AF2" w:rsidR="00861280" w:rsidRPr="00861280" w:rsidRDefault="00861280" w:rsidP="00861280">
      <w:pPr>
        <w:pStyle w:val="SingleTxtG"/>
      </w:pPr>
      <w:r>
        <w:tab/>
      </w:r>
      <w:r w:rsidRPr="00861280">
        <w:t>La Relatora Especial para el seguimiento de los dictámenes presentará un informe sobre sus actividades.</w:t>
      </w:r>
      <w:bookmarkStart w:id="5" w:name="_Hlk221260293"/>
      <w:bookmarkStart w:id="6" w:name="_Hlk168399596"/>
      <w:bookmarkEnd w:id="5"/>
      <w:bookmarkEnd w:id="6"/>
    </w:p>
    <w:p w14:paraId="451F3659" w14:textId="4CD6D6E6" w:rsidR="00861280" w:rsidRPr="00861280" w:rsidRDefault="00861280" w:rsidP="00861280">
      <w:pPr>
        <w:pStyle w:val="H23G"/>
      </w:pPr>
      <w:r>
        <w:tab/>
      </w:r>
      <w:r w:rsidRPr="00861280">
        <w:t>7.</w:t>
      </w:r>
      <w:r w:rsidRPr="00861280">
        <w:tab/>
        <w:t>Examen de las comunicaciones presentadas en virtud del primer Protocolo Facultativo del Pacto</w:t>
      </w:r>
    </w:p>
    <w:p w14:paraId="5974CF25" w14:textId="68FF1D1A" w:rsidR="00861280" w:rsidRPr="00861280" w:rsidRDefault="00861280" w:rsidP="00861280">
      <w:pPr>
        <w:pStyle w:val="SingleTxtG"/>
      </w:pPr>
      <w:r>
        <w:tab/>
      </w:r>
      <w:r w:rsidRPr="00861280">
        <w:t>Teniendo presentes las disposiciones del artículo 107 del reglamento del Comité, el Grupo de Trabajo sobre las Comunicaciones Individuales se reunirá del 24 al 27 de febrero de 2026, con anterioridad al 145º período de sesiones.</w:t>
      </w:r>
    </w:p>
    <w:p w14:paraId="713B9DF9" w14:textId="1E0C6FB3" w:rsidR="00861280" w:rsidRPr="00861280" w:rsidRDefault="00861280" w:rsidP="00861280">
      <w:pPr>
        <w:pStyle w:val="SingleTxtG"/>
      </w:pPr>
      <w:r>
        <w:tab/>
      </w:r>
      <w:r w:rsidRPr="00861280">
        <w:t>De conformidad con las disposiciones del capítulo XVIII de su reglamento, el Comité examinará las comunicaciones que se le hayan presentado o parezcan habérsele presentado de conformidad con el Protocolo Facultativo.</w:t>
      </w:r>
    </w:p>
    <w:p w14:paraId="17284A01" w14:textId="5E25E62A" w:rsidR="00861280" w:rsidRPr="00861280" w:rsidRDefault="00861280" w:rsidP="00861280">
      <w:pPr>
        <w:pStyle w:val="SingleTxtG"/>
      </w:pPr>
      <w:r>
        <w:tab/>
      </w:r>
      <w:r w:rsidRPr="00861280">
        <w:t>Al 21 de enero de 2026 el Comité tenía pendientes 1.049 comunicaciones.</w:t>
      </w:r>
    </w:p>
    <w:p w14:paraId="7FABB53E" w14:textId="6EFBC5AD" w:rsidR="00861280" w:rsidRPr="00861280" w:rsidRDefault="00861280" w:rsidP="00861280">
      <w:pPr>
        <w:pStyle w:val="SingleTxtG"/>
      </w:pPr>
      <w:r>
        <w:tab/>
      </w:r>
      <w:r w:rsidRPr="00861280">
        <w:t>De conformidad con el artículo 5, párrafo 3, del Protocolo Facultativo y con el artículo 110 del reglamento del Comité, el presente tema del programa se examinará en sesiones privadas.</w:t>
      </w:r>
    </w:p>
    <w:bookmarkEnd w:id="3"/>
    <w:p w14:paraId="79550428" w14:textId="4BDB77AE" w:rsidR="00861280" w:rsidRPr="00861280" w:rsidRDefault="00861280" w:rsidP="00861280">
      <w:pPr>
        <w:pStyle w:val="H23G"/>
      </w:pPr>
      <w:r>
        <w:tab/>
      </w:r>
      <w:r w:rsidRPr="00861280">
        <w:t>8.</w:t>
      </w:r>
      <w:r w:rsidRPr="00861280">
        <w:tab/>
        <w:t>Aprobación del informe anual a la Asamblea General</w:t>
      </w:r>
    </w:p>
    <w:p w14:paraId="2AD28ACC" w14:textId="10DE0C67" w:rsidR="00411A36" w:rsidRPr="00861280" w:rsidRDefault="00861280" w:rsidP="00861280">
      <w:pPr>
        <w:pStyle w:val="SingleTxtG"/>
        <w:suppressAutoHyphens/>
        <w:spacing w:before="240" w:after="0"/>
        <w:jc w:val="center"/>
        <w:rPr>
          <w:u w:val="single"/>
        </w:rPr>
      </w:pPr>
      <w:r>
        <w:rPr>
          <w:u w:val="single"/>
        </w:rPr>
        <w:tab/>
      </w:r>
      <w:r>
        <w:rPr>
          <w:u w:val="single"/>
        </w:rPr>
        <w:tab/>
      </w:r>
      <w:r>
        <w:rPr>
          <w:u w:val="single"/>
        </w:rPr>
        <w:tab/>
      </w:r>
    </w:p>
    <w:sectPr w:rsidR="00411A36" w:rsidRPr="00861280" w:rsidSect="00861280">
      <w:headerReference w:type="even" r:id="rId19"/>
      <w:headerReference w:type="default" r:id="rId20"/>
      <w:footerReference w:type="even" r:id="rId21"/>
      <w:footerReference w:type="default" r:id="rId22"/>
      <w:footerReference w:type="first" r:id="rId2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DE92A0" w14:textId="77777777" w:rsidR="00BC7781" w:rsidRDefault="00BC7781"/>
  </w:endnote>
  <w:endnote w:type="continuationSeparator" w:id="0">
    <w:p w14:paraId="43505960" w14:textId="77777777" w:rsidR="00BC7781" w:rsidRDefault="00BC77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7AAAB5" w14:textId="02A94593" w:rsidR="00861280" w:rsidRPr="00861280" w:rsidRDefault="00861280" w:rsidP="00861280">
    <w:pPr>
      <w:pStyle w:val="Piedepgina"/>
      <w:tabs>
        <w:tab w:val="right" w:pos="9638"/>
      </w:tabs>
    </w:pPr>
    <w:r w:rsidRPr="00861280">
      <w:rPr>
        <w:b/>
        <w:sz w:val="18"/>
      </w:rPr>
      <w:fldChar w:fldCharType="begin"/>
    </w:r>
    <w:r w:rsidRPr="00861280">
      <w:rPr>
        <w:b/>
        <w:sz w:val="18"/>
      </w:rPr>
      <w:instrText xml:space="preserve"> PAGE  \* MERGEFORMAT </w:instrText>
    </w:r>
    <w:r w:rsidRPr="00861280">
      <w:rPr>
        <w:b/>
        <w:sz w:val="18"/>
      </w:rPr>
      <w:fldChar w:fldCharType="separate"/>
    </w:r>
    <w:r w:rsidRPr="00861280">
      <w:rPr>
        <w:b/>
        <w:noProof/>
        <w:sz w:val="18"/>
      </w:rPr>
      <w:t>2</w:t>
    </w:r>
    <w:r w:rsidRPr="00861280">
      <w:rPr>
        <w:b/>
        <w:sz w:val="18"/>
      </w:rPr>
      <w:fldChar w:fldCharType="end"/>
    </w:r>
    <w:r>
      <w:rPr>
        <w:b/>
        <w:sz w:val="18"/>
      </w:rPr>
      <w:tab/>
    </w:r>
    <w:r>
      <w:t>GE.26-01361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2943F7" w14:textId="4C2FE436" w:rsidR="00861280" w:rsidRPr="00861280" w:rsidRDefault="00861280" w:rsidP="00861280">
    <w:pPr>
      <w:pStyle w:val="Piedepgina"/>
      <w:tabs>
        <w:tab w:val="right" w:pos="9638"/>
      </w:tabs>
      <w:rPr>
        <w:b/>
        <w:sz w:val="18"/>
      </w:rPr>
    </w:pPr>
    <w:r>
      <w:t>GE.26-01361</w:t>
    </w:r>
    <w:r>
      <w:tab/>
    </w:r>
    <w:r w:rsidRPr="00861280">
      <w:rPr>
        <w:b/>
        <w:sz w:val="18"/>
      </w:rPr>
      <w:fldChar w:fldCharType="begin"/>
    </w:r>
    <w:r w:rsidRPr="00861280">
      <w:rPr>
        <w:b/>
        <w:sz w:val="18"/>
      </w:rPr>
      <w:instrText xml:space="preserve"> PAGE  \* MERGEFORMAT </w:instrText>
    </w:r>
    <w:r w:rsidRPr="00861280">
      <w:rPr>
        <w:b/>
        <w:sz w:val="18"/>
      </w:rPr>
      <w:fldChar w:fldCharType="separate"/>
    </w:r>
    <w:r w:rsidRPr="00861280">
      <w:rPr>
        <w:b/>
        <w:noProof/>
        <w:sz w:val="18"/>
      </w:rPr>
      <w:t>3</w:t>
    </w:r>
    <w:r w:rsidRPr="0086128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7ACF7" w14:textId="2313FC69" w:rsidR="00DE44AD" w:rsidRPr="00861280" w:rsidRDefault="00861280" w:rsidP="00861280">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45511EF0" wp14:editId="4CFF2BE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26-01361  (S)</w:t>
    </w:r>
    <w:r>
      <w:rPr>
        <w:noProof/>
        <w:sz w:val="20"/>
      </w:rPr>
      <w:drawing>
        <wp:anchor distT="0" distB="0" distL="114300" distR="114300" simplePos="0" relativeHeight="251658752" behindDoc="0" locked="0" layoutInCell="1" allowOverlap="1" wp14:anchorId="0AC0B6C5" wp14:editId="015F9627">
          <wp:simplePos x="0" y="0"/>
          <wp:positionH relativeFrom="margin">
            <wp:posOffset>5489575</wp:posOffset>
          </wp:positionH>
          <wp:positionV relativeFrom="margin">
            <wp:posOffset>8891905</wp:posOffset>
          </wp:positionV>
          <wp:extent cx="628650" cy="628650"/>
          <wp:effectExtent l="0" t="0" r="0" b="0"/>
          <wp:wrapNone/>
          <wp:docPr id="41502389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170326    170326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323A3B" w14:textId="77777777" w:rsidR="00BC7781" w:rsidRPr="001075E9" w:rsidRDefault="00BC7781" w:rsidP="001075E9">
      <w:pPr>
        <w:tabs>
          <w:tab w:val="right" w:pos="2155"/>
        </w:tabs>
        <w:spacing w:after="80" w:line="240" w:lineRule="auto"/>
        <w:ind w:left="680"/>
        <w:rPr>
          <w:u w:val="single"/>
        </w:rPr>
      </w:pPr>
      <w:r>
        <w:rPr>
          <w:u w:val="single"/>
        </w:rPr>
        <w:tab/>
      </w:r>
    </w:p>
  </w:footnote>
  <w:footnote w:type="continuationSeparator" w:id="0">
    <w:p w14:paraId="2018D645" w14:textId="77777777" w:rsidR="00BC7781" w:rsidRDefault="00BC7781" w:rsidP="00AE0E02">
      <w:pPr>
        <w:tabs>
          <w:tab w:val="right" w:pos="2155"/>
        </w:tabs>
        <w:spacing w:after="80" w:line="240" w:lineRule="auto"/>
        <w:ind w:left="680"/>
        <w:rPr>
          <w:u w:val="single"/>
        </w:rPr>
      </w:pPr>
      <w:r>
        <w:rPr>
          <w:u w:val="single"/>
        </w:rPr>
        <w:tab/>
      </w:r>
    </w:p>
  </w:footnote>
  <w:footnote w:id="1">
    <w:p w14:paraId="41122630" w14:textId="781CE396" w:rsidR="00861280" w:rsidRPr="00861280" w:rsidRDefault="00861280" w:rsidP="00861280">
      <w:pPr>
        <w:pStyle w:val="Textonotapie"/>
        <w:rPr>
          <w:sz w:val="20"/>
        </w:rPr>
      </w:pPr>
      <w:r>
        <w:tab/>
      </w:r>
      <w:r w:rsidRPr="00861280">
        <w:rPr>
          <w:rStyle w:val="Refdenotaalpie"/>
          <w:sz w:val="20"/>
          <w:vertAlign w:val="baseline"/>
        </w:rPr>
        <w:t>*</w:t>
      </w:r>
      <w:r w:rsidRPr="00861280">
        <w:rPr>
          <w:rStyle w:val="Refdenotaalpie"/>
          <w:vertAlign w:val="baseline"/>
        </w:rPr>
        <w:tab/>
      </w:r>
      <w:r w:rsidRPr="00861280">
        <w:t>Este documento se presentó a los servicios de conferencias para su tramitación fuera del plazo establecido a fin de incluir en él la información más reciente.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1EB5F" w14:textId="56B08C9B" w:rsidR="00861280" w:rsidRPr="00861280" w:rsidRDefault="00861280">
    <w:pPr>
      <w:pStyle w:val="Encabezado"/>
    </w:pPr>
    <w:fldSimple w:instr=" TITLE  \* MERGEFORMAT ">
      <w:r w:rsidR="008C169C">
        <w:t>CCPR/C/145/1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F835B9" w14:textId="3055FA00" w:rsidR="00861280" w:rsidRPr="00861280" w:rsidRDefault="00861280" w:rsidP="00861280">
    <w:pPr>
      <w:pStyle w:val="Encabezado"/>
      <w:jc w:val="right"/>
    </w:pPr>
    <w:fldSimple w:instr=" TITLE  \* MERGEFORMAT ">
      <w:r w:rsidR="008C169C">
        <w:t>CCPR/C/145/1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554856197">
    <w:abstractNumId w:val="14"/>
  </w:num>
  <w:num w:numId="2" w16cid:durableId="1221134083">
    <w:abstractNumId w:val="11"/>
  </w:num>
  <w:num w:numId="3" w16cid:durableId="813060988">
    <w:abstractNumId w:val="16"/>
  </w:num>
  <w:num w:numId="4" w16cid:durableId="752318322">
    <w:abstractNumId w:val="15"/>
  </w:num>
  <w:num w:numId="5" w16cid:durableId="414203926">
    <w:abstractNumId w:val="13"/>
  </w:num>
  <w:num w:numId="6" w16cid:durableId="926186242">
    <w:abstractNumId w:val="8"/>
  </w:num>
  <w:num w:numId="7" w16cid:durableId="1476943960">
    <w:abstractNumId w:val="3"/>
  </w:num>
  <w:num w:numId="8" w16cid:durableId="356926609">
    <w:abstractNumId w:val="2"/>
  </w:num>
  <w:num w:numId="9" w16cid:durableId="1347442911">
    <w:abstractNumId w:val="1"/>
  </w:num>
  <w:num w:numId="10" w16cid:durableId="748959874">
    <w:abstractNumId w:val="0"/>
  </w:num>
  <w:num w:numId="11" w16cid:durableId="799960467">
    <w:abstractNumId w:val="9"/>
  </w:num>
  <w:num w:numId="12" w16cid:durableId="1626621796">
    <w:abstractNumId w:val="7"/>
  </w:num>
  <w:num w:numId="13" w16cid:durableId="1899590566">
    <w:abstractNumId w:val="6"/>
  </w:num>
  <w:num w:numId="14" w16cid:durableId="1816096339">
    <w:abstractNumId w:val="5"/>
  </w:num>
  <w:num w:numId="15" w16cid:durableId="742607970">
    <w:abstractNumId w:val="4"/>
  </w:num>
  <w:num w:numId="16" w16cid:durableId="1011877423">
    <w:abstractNumId w:val="10"/>
  </w:num>
  <w:num w:numId="17" w16cid:durableId="1472937434">
    <w:abstractNumId w:val="14"/>
  </w:num>
  <w:num w:numId="18" w16cid:durableId="1240359528">
    <w:abstractNumId w:val="11"/>
  </w:num>
  <w:num w:numId="19" w16cid:durableId="111022514">
    <w:abstractNumId w:val="10"/>
  </w:num>
  <w:num w:numId="20" w16cid:durableId="604389475">
    <w:abstractNumId w:val="16"/>
  </w:num>
  <w:num w:numId="21" w16cid:durableId="1854954179">
    <w:abstractNumId w:val="15"/>
  </w:num>
  <w:num w:numId="22" w16cid:durableId="886187102">
    <w:abstractNumId w:val="12"/>
  </w:num>
  <w:num w:numId="23" w16cid:durableId="698431358">
    <w:abstractNumId w:val="12"/>
  </w:num>
  <w:num w:numId="24" w16cid:durableId="1938249987">
    <w:abstractNumId w:val="13"/>
  </w:num>
  <w:num w:numId="25" w16cid:durableId="485974722">
    <w:abstractNumId w:val="9"/>
  </w:num>
  <w:num w:numId="26" w16cid:durableId="1243220180">
    <w:abstractNumId w:val="7"/>
  </w:num>
  <w:num w:numId="27" w16cid:durableId="31274778">
    <w:abstractNumId w:val="6"/>
  </w:num>
  <w:num w:numId="28" w16cid:durableId="2101297331">
    <w:abstractNumId w:val="5"/>
  </w:num>
  <w:num w:numId="29" w16cid:durableId="1220091141">
    <w:abstractNumId w:val="4"/>
  </w:num>
  <w:num w:numId="30" w16cid:durableId="188380328">
    <w:abstractNumId w:val="8"/>
  </w:num>
  <w:num w:numId="31" w16cid:durableId="1089888907">
    <w:abstractNumId w:val="3"/>
  </w:num>
  <w:num w:numId="32" w16cid:durableId="2032026810">
    <w:abstractNumId w:val="2"/>
  </w:num>
  <w:num w:numId="33" w16cid:durableId="668943461">
    <w:abstractNumId w:val="1"/>
  </w:num>
  <w:num w:numId="34" w16cid:durableId="84701691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6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781"/>
    <w:rsid w:val="00006BB9"/>
    <w:rsid w:val="0005274F"/>
    <w:rsid w:val="000A36A2"/>
    <w:rsid w:val="000B57E7"/>
    <w:rsid w:val="000F09DF"/>
    <w:rsid w:val="000F61B2"/>
    <w:rsid w:val="001075E9"/>
    <w:rsid w:val="00145BDA"/>
    <w:rsid w:val="00160FF7"/>
    <w:rsid w:val="00180183"/>
    <w:rsid w:val="00196389"/>
    <w:rsid w:val="001A1F00"/>
    <w:rsid w:val="001C7A89"/>
    <w:rsid w:val="0022765D"/>
    <w:rsid w:val="002978B9"/>
    <w:rsid w:val="002A061F"/>
    <w:rsid w:val="002A2EFC"/>
    <w:rsid w:val="002A6FA7"/>
    <w:rsid w:val="002C0E18"/>
    <w:rsid w:val="002C33BB"/>
    <w:rsid w:val="002D30BC"/>
    <w:rsid w:val="002D5AAC"/>
    <w:rsid w:val="002D7C8D"/>
    <w:rsid w:val="002E092A"/>
    <w:rsid w:val="002F13FE"/>
    <w:rsid w:val="00301299"/>
    <w:rsid w:val="00321C0D"/>
    <w:rsid w:val="00322004"/>
    <w:rsid w:val="003402C2"/>
    <w:rsid w:val="0036261E"/>
    <w:rsid w:val="00381C24"/>
    <w:rsid w:val="003958D0"/>
    <w:rsid w:val="003E1F6E"/>
    <w:rsid w:val="004039A7"/>
    <w:rsid w:val="00411A36"/>
    <w:rsid w:val="00446AB1"/>
    <w:rsid w:val="00454E07"/>
    <w:rsid w:val="004744DF"/>
    <w:rsid w:val="004875CF"/>
    <w:rsid w:val="004E4B46"/>
    <w:rsid w:val="0050108D"/>
    <w:rsid w:val="0056787C"/>
    <w:rsid w:val="00572E19"/>
    <w:rsid w:val="005B3E01"/>
    <w:rsid w:val="005F0B42"/>
    <w:rsid w:val="00614642"/>
    <w:rsid w:val="00655A21"/>
    <w:rsid w:val="00660CE8"/>
    <w:rsid w:val="006808A9"/>
    <w:rsid w:val="006F35EE"/>
    <w:rsid w:val="007021FF"/>
    <w:rsid w:val="007076CB"/>
    <w:rsid w:val="00721764"/>
    <w:rsid w:val="00724EB7"/>
    <w:rsid w:val="007270D0"/>
    <w:rsid w:val="007967DF"/>
    <w:rsid w:val="007A0D9C"/>
    <w:rsid w:val="00834B71"/>
    <w:rsid w:val="00861280"/>
    <w:rsid w:val="0086445C"/>
    <w:rsid w:val="00887BA6"/>
    <w:rsid w:val="008A08D7"/>
    <w:rsid w:val="008A13F9"/>
    <w:rsid w:val="008C169C"/>
    <w:rsid w:val="008D5DB6"/>
    <w:rsid w:val="008F583F"/>
    <w:rsid w:val="00906890"/>
    <w:rsid w:val="00916396"/>
    <w:rsid w:val="0093343C"/>
    <w:rsid w:val="00951972"/>
    <w:rsid w:val="00963777"/>
    <w:rsid w:val="009946B1"/>
    <w:rsid w:val="009964D0"/>
    <w:rsid w:val="009B452A"/>
    <w:rsid w:val="009B4E5E"/>
    <w:rsid w:val="00A17DFD"/>
    <w:rsid w:val="00A81257"/>
    <w:rsid w:val="00A917B3"/>
    <w:rsid w:val="00AB4B51"/>
    <w:rsid w:val="00AE0E02"/>
    <w:rsid w:val="00AE4CC4"/>
    <w:rsid w:val="00B10CC7"/>
    <w:rsid w:val="00B511D3"/>
    <w:rsid w:val="00B62458"/>
    <w:rsid w:val="00BB3D0C"/>
    <w:rsid w:val="00BC7781"/>
    <w:rsid w:val="00BD33EE"/>
    <w:rsid w:val="00C2215B"/>
    <w:rsid w:val="00C27ECE"/>
    <w:rsid w:val="00C33381"/>
    <w:rsid w:val="00C56FC7"/>
    <w:rsid w:val="00C60F0C"/>
    <w:rsid w:val="00C66AA2"/>
    <w:rsid w:val="00C76505"/>
    <w:rsid w:val="00C805C9"/>
    <w:rsid w:val="00CA1679"/>
    <w:rsid w:val="00CA1E36"/>
    <w:rsid w:val="00CC0B02"/>
    <w:rsid w:val="00D5042C"/>
    <w:rsid w:val="00D809C0"/>
    <w:rsid w:val="00D80BBB"/>
    <w:rsid w:val="00D90138"/>
    <w:rsid w:val="00DE44AD"/>
    <w:rsid w:val="00E34B50"/>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9E21ED"/>
  <w15:docId w15:val="{7E1CBA93-2FD7-4051-ACB1-F3BA2598B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undocs.org/es/CCPR/C/SVK/5" TargetMode="External"/><Relationship Id="rId18" Type="http://schemas.openxmlformats.org/officeDocument/2006/relationships/hyperlink" Target="https://docs.un.org/en/CCPR/C/MDA/4"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docs.un.org/en/CCPR/C/CAN/7" TargetMode="External"/><Relationship Id="rId17" Type="http://schemas.openxmlformats.org/officeDocument/2006/relationships/hyperlink" Target="https://undocs.org/es/CCPR/C/MDA/4"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cs.un.org/en/CCPR/C/TCD/3"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es/CCPR/C/CAN/7"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undocs.org/es/CCPR/C/TCD/3" TargetMode="External"/><Relationship Id="rId23" Type="http://schemas.openxmlformats.org/officeDocument/2006/relationships/footer" Target="footer3.xml"/><Relationship Id="rId10" Type="http://schemas.openxmlformats.org/officeDocument/2006/relationships/hyperlink" Target="https://docs.un.org/en/CCPR/C/AND/1"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ndocs.org/es/CCPR/C/AND/1" TargetMode="External"/><Relationship Id="rId14" Type="http://schemas.openxmlformats.org/officeDocument/2006/relationships/hyperlink" Target="https://docs.un.org/en/CCPR/C/SVK/5" TargetMode="External"/><Relationship Id="rId22"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CCPR.dotm</Template>
  <TotalTime>0</TotalTime>
  <Pages>3</Pages>
  <Words>939</Words>
  <Characters>5921</Characters>
  <Application>Microsoft Office Word</Application>
  <DocSecurity>0</DocSecurity>
  <Lines>592</Lines>
  <Paragraphs>244</Paragraphs>
  <ScaleCrop>false</ScaleCrop>
  <HeadingPairs>
    <vt:vector size="2" baseType="variant">
      <vt:variant>
        <vt:lpstr>Título</vt:lpstr>
      </vt:variant>
      <vt:variant>
        <vt:i4>1</vt:i4>
      </vt:variant>
    </vt:vector>
  </HeadingPairs>
  <TitlesOfParts>
    <vt:vector size="1" baseType="lpstr">
      <vt:lpstr>CCPR/C/145/1</vt:lpstr>
    </vt:vector>
  </TitlesOfParts>
  <Company/>
  <LinksUpToDate>false</LinksUpToDate>
  <CharactersWithSpaces>6616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CCPR/C/145/1</dc:title>
  <dc:subject/>
  <dc:creator>Luz Maria URQUIZU MARROQUIN</dc:creator>
  <cp:keywords/>
  <cp:lastModifiedBy>Luz Urquizu Marroquin</cp:lastModifiedBy>
  <cp:revision>3</cp:revision>
  <cp:lastPrinted>2026-03-17T15:32:00Z</cp:lastPrinted>
  <dcterms:created xsi:type="dcterms:W3CDTF">2026-03-17T15:32:00Z</dcterms:created>
  <dcterms:modified xsi:type="dcterms:W3CDTF">2026-03-17T15:32:00Z</dcterms:modified>
</cp:coreProperties>
</file>