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377B197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20C1488" w14:textId="77777777" w:rsidR="002D5AAC" w:rsidRDefault="002D5AAC" w:rsidP="00C5658D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47C4E77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FDB19C0" w14:textId="41916FBC" w:rsidR="002D5AAC" w:rsidRDefault="00C5658D" w:rsidP="00C5658D">
            <w:pPr>
              <w:jc w:val="right"/>
            </w:pPr>
            <w:r w:rsidRPr="00C5658D">
              <w:rPr>
                <w:sz w:val="40"/>
              </w:rPr>
              <w:t>A</w:t>
            </w:r>
            <w:r>
              <w:t>/HRC/RES/54/32</w:t>
            </w:r>
          </w:p>
        </w:tc>
      </w:tr>
      <w:tr w:rsidR="002D5AAC" w:rsidRPr="00C5658D" w14:paraId="6882ABFF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E4DBB3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45617C2" wp14:editId="45DA37A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CD46F4" w14:textId="77777777"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BCF06CE" w14:textId="6F5363F9" w:rsidR="002D5AAC" w:rsidRDefault="00C5658D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C5658D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07D4D746" w14:textId="7CA29C67" w:rsidR="00C5658D" w:rsidRDefault="00C5658D" w:rsidP="00C5658D">
            <w:pPr>
              <w:spacing w:line="240" w:lineRule="exact"/>
              <w:rPr>
                <w:lang w:val="en-US"/>
              </w:rPr>
            </w:pPr>
            <w:r w:rsidRPr="00C5658D">
              <w:rPr>
                <w:rFonts w:eastAsia="Times New Roman" w:cs="Times New Roman"/>
                <w:szCs w:val="20"/>
                <w:lang w:val="en-GB"/>
              </w:rPr>
              <w:t>18 October 2023</w:t>
            </w:r>
          </w:p>
          <w:p w14:paraId="1E5DF9A9" w14:textId="77777777" w:rsidR="00C5658D" w:rsidRDefault="00C5658D" w:rsidP="00C5658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527F22F" w14:textId="338951ED" w:rsidR="00C5658D" w:rsidRPr="00245734" w:rsidRDefault="00C5658D" w:rsidP="00C5658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C5658D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57B8FA8A" w14:textId="649F5304" w:rsidR="00C5658D" w:rsidRPr="00490C18" w:rsidRDefault="00DF71B9" w:rsidP="00C5658D">
      <w:pPr>
        <w:spacing w:before="120"/>
        <w:rPr>
          <w:b/>
        </w:rPr>
      </w:pPr>
      <w:r w:rsidRPr="001313C8">
        <w:rPr>
          <w:b/>
          <w:sz w:val="24"/>
          <w:szCs w:val="24"/>
        </w:rPr>
        <w:t>Совет по правам человека</w:t>
      </w:r>
      <w:r w:rsidR="00C5658D">
        <w:rPr>
          <w:b/>
          <w:sz w:val="24"/>
          <w:szCs w:val="24"/>
        </w:rPr>
        <w:br/>
      </w:r>
      <w:r w:rsidR="00C5658D" w:rsidRPr="00490C18">
        <w:rPr>
          <w:b/>
          <w:bCs/>
        </w:rPr>
        <w:t>Пятьдесят четвертая сессия</w:t>
      </w:r>
      <w:r w:rsidR="00C5658D">
        <w:rPr>
          <w:b/>
          <w:bCs/>
        </w:rPr>
        <w:br/>
      </w:r>
      <w:r w:rsidR="00C5658D" w:rsidRPr="00490C18">
        <w:t>11 сентября — 13 октября 2023 года</w:t>
      </w:r>
      <w:r w:rsidR="00C5658D">
        <w:br/>
      </w:r>
      <w:r w:rsidR="00C5658D" w:rsidRPr="00490C18">
        <w:t>Пункт 10 повестки дня</w:t>
      </w:r>
      <w:r w:rsidR="00C5658D">
        <w:br/>
      </w:r>
      <w:r w:rsidR="00C5658D" w:rsidRPr="00490C18">
        <w:rPr>
          <w:b/>
          <w:bCs/>
        </w:rPr>
        <w:t>Техническая помощь и создание потенциала</w:t>
      </w:r>
    </w:p>
    <w:p w14:paraId="6E706582" w14:textId="77777777" w:rsidR="00C5658D" w:rsidRPr="00490C18" w:rsidRDefault="00C5658D" w:rsidP="00C5658D">
      <w:pPr>
        <w:pStyle w:val="HChG"/>
      </w:pPr>
      <w:r w:rsidRPr="00490C18">
        <w:tab/>
      </w:r>
      <w:r w:rsidRPr="00490C18">
        <w:tab/>
      </w:r>
      <w:r>
        <w:t>Р</w:t>
      </w:r>
      <w:r w:rsidRPr="00490C18">
        <w:t>езолюци</w:t>
      </w:r>
      <w:r>
        <w:t>я, принятая Советом по правам человека 12 октября 2023 года</w:t>
      </w:r>
    </w:p>
    <w:p w14:paraId="68F32336" w14:textId="3DF20AD3" w:rsidR="00C5658D" w:rsidRPr="00490C18" w:rsidRDefault="00C5658D" w:rsidP="00C5658D">
      <w:pPr>
        <w:pStyle w:val="H1G"/>
      </w:pPr>
      <w:r>
        <w:tab/>
      </w:r>
      <w:r w:rsidRPr="00490C18">
        <w:t>54/</w:t>
      </w:r>
      <w:r>
        <w:t>32</w:t>
      </w:r>
      <w:r w:rsidR="00A27210">
        <w:rPr>
          <w:lang w:val="fr-CH"/>
        </w:rPr>
        <w:t>.</w:t>
      </w:r>
      <w:r w:rsidRPr="00490C18">
        <w:tab/>
        <w:t xml:space="preserve">Помощь </w:t>
      </w:r>
      <w:r w:rsidRPr="00C5658D">
        <w:t>Сомали</w:t>
      </w:r>
      <w:r w:rsidRPr="00490C18">
        <w:t xml:space="preserve"> в области прав человека</w:t>
      </w:r>
    </w:p>
    <w:p w14:paraId="529AB98A" w14:textId="77777777" w:rsidR="00C5658D" w:rsidRPr="00490C18" w:rsidRDefault="00C5658D" w:rsidP="00C5658D">
      <w:pPr>
        <w:spacing w:after="120"/>
        <w:ind w:left="1134" w:right="1134"/>
        <w:jc w:val="both"/>
      </w:pPr>
      <w:r w:rsidRPr="00490C18">
        <w:tab/>
      </w:r>
      <w:r w:rsidRPr="00490C18">
        <w:tab/>
      </w:r>
      <w:r w:rsidRPr="00490C18">
        <w:rPr>
          <w:i/>
          <w:iCs/>
        </w:rPr>
        <w:t>Совет по правам человека</w:t>
      </w:r>
      <w:r w:rsidRPr="00490C18">
        <w:t>,</w:t>
      </w:r>
    </w:p>
    <w:p w14:paraId="14CCC4B1" w14:textId="77777777" w:rsidR="00C5658D" w:rsidRPr="00146B58" w:rsidRDefault="00C5658D" w:rsidP="00C5658D">
      <w:pPr>
        <w:spacing w:after="120"/>
        <w:ind w:left="1134" w:right="1134" w:firstLine="567"/>
        <w:jc w:val="both"/>
        <w:rPr>
          <w:iCs/>
        </w:rPr>
      </w:pPr>
      <w:r w:rsidRPr="00490C18">
        <w:rPr>
          <w:i/>
          <w:iCs/>
        </w:rPr>
        <w:t xml:space="preserve">руководствуясь </w:t>
      </w:r>
      <w:r w:rsidRPr="00490C18">
        <w:t>Уставом Организации Объединенных Наций</w:t>
      </w:r>
      <w:r w:rsidRPr="00146B58">
        <w:t>,</w:t>
      </w:r>
    </w:p>
    <w:p w14:paraId="0EA280D0" w14:textId="77777777" w:rsidR="00C5658D" w:rsidRPr="00490C18" w:rsidRDefault="00C5658D" w:rsidP="00C5658D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>вновь подтверждая</w:t>
      </w:r>
      <w:r w:rsidRPr="00490C18">
        <w:t xml:space="preserve"> Всеобщую декларацию прав человека,</w:t>
      </w:r>
    </w:p>
    <w:p w14:paraId="0B345C1F" w14:textId="77777777" w:rsidR="00C5658D" w:rsidRPr="00490C18" w:rsidRDefault="00C5658D" w:rsidP="00C5658D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>признавая</w:t>
      </w:r>
      <w:r w:rsidRPr="00490C18">
        <w:t>, что мир и безопасность, а также развитие и права человека являются основами системы Организации Объединенных Наций,</w:t>
      </w:r>
    </w:p>
    <w:p w14:paraId="72BEB958" w14:textId="77777777" w:rsidR="00C5658D" w:rsidRPr="00490C18" w:rsidRDefault="00C5658D" w:rsidP="00C5658D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>вновь заявляя</w:t>
      </w:r>
      <w:r w:rsidRPr="00490C18">
        <w:t xml:space="preserve"> о своем уважении суверенитета, территориальной целостности, политической независимости и единства Сомали,</w:t>
      </w:r>
    </w:p>
    <w:p w14:paraId="19D96BFE" w14:textId="77777777" w:rsidR="00C5658D" w:rsidRPr="00490C18" w:rsidRDefault="00C5658D" w:rsidP="00C5658D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>вновь подтверждая также</w:t>
      </w:r>
      <w:r w:rsidRPr="00490C18">
        <w:t xml:space="preserve"> свои предыдущие резолюции по Сомали,</w:t>
      </w:r>
    </w:p>
    <w:p w14:paraId="4510AF0A" w14:textId="77777777" w:rsidR="00C5658D" w:rsidRPr="00490C18" w:rsidRDefault="00C5658D" w:rsidP="00C5658D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 xml:space="preserve">ссылаясь </w:t>
      </w:r>
      <w:r w:rsidRPr="00490C18">
        <w:t>на свои резолюции 5/1 и 5/2 от 18 июня 2007 года,</w:t>
      </w:r>
    </w:p>
    <w:p w14:paraId="2C17DC37" w14:textId="77777777" w:rsidR="00C5658D" w:rsidRPr="00490C18" w:rsidRDefault="00C5658D" w:rsidP="00C5658D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>признавая</w:t>
      </w:r>
      <w:r w:rsidRPr="00490C18">
        <w:t>, что главная ответственность за поощрение и защиту прав человека в Сомали лежит на федеральном правительстве Сомали и что укрепление нормативно-правовой базы, правозащитных систем и потенциала, транспарентности и легитимности институтов имеет крайне важное значение для содействия борьбе с безнаказанностью и повышения эффективности усилий по привлечению к ответственности за нарушения и ущемление прав человека и для содействия примирению,</w:t>
      </w:r>
    </w:p>
    <w:p w14:paraId="2A67EBB2" w14:textId="77777777" w:rsidR="00C5658D" w:rsidRPr="00490C18" w:rsidRDefault="00C5658D" w:rsidP="00C5658D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>признавая также</w:t>
      </w:r>
      <w:r w:rsidRPr="00490C18">
        <w:t xml:space="preserve"> необходимость того, чтобы федеральное правительство Сомали и его учреждения, занимающиеся вопросами безопасности, соблюдали международные обязательства и обязанности в области прав человека и боролись со злоупотреблениями и чрезмерным применением силы в отношении гражданских лиц,</w:t>
      </w:r>
    </w:p>
    <w:p w14:paraId="6FC9CA9A" w14:textId="77777777" w:rsidR="00C5658D" w:rsidRPr="00490C18" w:rsidRDefault="00C5658D" w:rsidP="00C5658D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>признавая далее</w:t>
      </w:r>
      <w:r w:rsidRPr="00490C18">
        <w:t xml:space="preserve"> важность и эффективность оказания международной помощи Сомали и сохраняющуюся потребность в расширении масштабов и повышении уровня координации, согласованности и качества всех мер по развитию потенциала и оказанию технической помощи Сомали в области прав человека на национальном уровне и на уровне штатов — членов федерации и </w:t>
      </w:r>
      <w:r>
        <w:t>принимая к сведению</w:t>
      </w:r>
      <w:r w:rsidRPr="00490C18">
        <w:t xml:space="preserve"> Рамочную программу взаимной подотчетности, которая нацелена на ускорение реформ в области прав человека, а также реформ, касающихся обеспечения безопасности, экономических и политических институтов и выборов,</w:t>
      </w:r>
    </w:p>
    <w:p w14:paraId="2B6E65F7" w14:textId="77777777" w:rsidR="00C5658D" w:rsidRPr="00490C18" w:rsidRDefault="00C5658D" w:rsidP="00277D30">
      <w:pPr>
        <w:pageBreakBefore/>
        <w:spacing w:after="120"/>
        <w:ind w:left="1134" w:right="1134"/>
        <w:jc w:val="both"/>
        <w:rPr>
          <w:iCs/>
        </w:rPr>
      </w:pPr>
      <w:r w:rsidRPr="00490C18">
        <w:lastRenderedPageBreak/>
        <w:tab/>
      </w:r>
      <w:r w:rsidRPr="00490C18">
        <w:tab/>
      </w:r>
      <w:r w:rsidRPr="00490C18">
        <w:rPr>
          <w:i/>
          <w:iCs/>
        </w:rPr>
        <w:t xml:space="preserve">подчеркивая </w:t>
      </w:r>
      <w:r w:rsidRPr="00490C18">
        <w:t>важность сотрудничества и консенсуса для достижения дальнейшего прогресса в решении ключевых национальных приоритетных задач, включая создание архитектуры национальной безопасности, пересмотр конституционных положений, распределение властных полномочий и ресурсов на федеральном уровне, включая бюджетно-налоговый федерализм, и для достижения договоренности о федеративной системе правосудия, отмечая при этом, что для всего этого требуются политические договоренности, которые могут заложить основы для законотворческой деятельности федерального парламента,</w:t>
      </w:r>
    </w:p>
    <w:p w14:paraId="454A7D7C" w14:textId="77777777" w:rsidR="00C5658D" w:rsidRPr="00490C18" w:rsidRDefault="00C5658D" w:rsidP="00277D30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 xml:space="preserve">признавая </w:t>
      </w:r>
      <w:r w:rsidRPr="00490C18">
        <w:t xml:space="preserve">неизменную и чрезвычайно важную приверженность Миссии Африканского союза в Сомали, за которой последовала Переходная миссия Африканского союза в Сомали, </w:t>
      </w:r>
      <w:r>
        <w:t xml:space="preserve">а также </w:t>
      </w:r>
      <w:r w:rsidRPr="00490C18">
        <w:t xml:space="preserve">потери и жертвы </w:t>
      </w:r>
      <w:r>
        <w:t xml:space="preserve">среди их </w:t>
      </w:r>
      <w:r w:rsidRPr="00490C18">
        <w:t>сотрудников, погибших в ходе боевых действий с момента начала этих операций, и их вклад в поддержание мира и безопасности в Сомали,</w:t>
      </w:r>
    </w:p>
    <w:p w14:paraId="55BCE632" w14:textId="77777777" w:rsidR="00C5658D" w:rsidRPr="00490C18" w:rsidRDefault="00C5658D" w:rsidP="00277D30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>признавая также</w:t>
      </w:r>
      <w:r w:rsidRPr="00490C18">
        <w:t xml:space="preserve"> ту роль, которую играют и по-прежнему будут играть женщины в деле мобилизации общин и миростроительства в сомалийском обществе, необходимость принятия специальных мер, чтобы покончить с сексуальным и гендерным насилием, включая сексуальное насилие, связанное с конфликтом, практику калечащих операций на женских половых органах, детские, ранние и принудительные браки и все другие формы незаконного насилия в ситуациях вооруженного конфликта, </w:t>
      </w:r>
      <w:r>
        <w:t>и необходимость</w:t>
      </w:r>
      <w:r w:rsidRPr="00490C18">
        <w:t xml:space="preserve"> покончить с безнаказанностью и обеспечить в соответствии с международным правом привлечение к ответственности лиц, виновных в совершении актов сексуального и гендерного насилия в отношении женщин и девочек, а также важность содействия расширению их экономических прав и возможностей и всестороннему, равному и значимому участию в процессах принятия решений в сфере политической и общественной жизни, в том числе в парламенте и на всех уровнях управления, в соответствии с резолюцией 1325 (2000) Совета Безопасности от 31 октября 2000 года о женщинах и мире и безопасности,</w:t>
      </w:r>
    </w:p>
    <w:p w14:paraId="4AD7F86F" w14:textId="77777777" w:rsidR="00C5658D" w:rsidRPr="00490C18" w:rsidRDefault="00C5658D" w:rsidP="00277D30">
      <w:pPr>
        <w:spacing w:after="120"/>
        <w:ind w:left="1134" w:right="1134"/>
        <w:jc w:val="both"/>
        <w:rPr>
          <w:iCs/>
        </w:rPr>
      </w:pPr>
      <w:r w:rsidRPr="00490C18">
        <w:tab/>
      </w:r>
      <w:r w:rsidRPr="00490C18">
        <w:tab/>
      </w:r>
      <w:r w:rsidRPr="00490C18">
        <w:rPr>
          <w:i/>
          <w:iCs/>
        </w:rPr>
        <w:t>признавая далее</w:t>
      </w:r>
      <w:r w:rsidRPr="00490C18">
        <w:t xml:space="preserve"> возросшую приверженность федерального правительства Сомали и штатов — членов федерации делу укрепления поощрения и защиты прав человека через свои соответствующие министерства, </w:t>
      </w:r>
      <w:r w:rsidRPr="0001070B">
        <w:t xml:space="preserve">включая призывы </w:t>
      </w:r>
      <w:r>
        <w:t xml:space="preserve">к более активному </w:t>
      </w:r>
      <w:r w:rsidRPr="0001070B">
        <w:t xml:space="preserve">разъяснению и выполнению правозащитных обязательств в Сомали и </w:t>
      </w:r>
      <w:r>
        <w:t xml:space="preserve">к активизации </w:t>
      </w:r>
      <w:r w:rsidRPr="0001070B">
        <w:t>взаимодействи</w:t>
      </w:r>
      <w:r>
        <w:t>я</w:t>
      </w:r>
      <w:r w:rsidRPr="0001070B">
        <w:t xml:space="preserve"> с международной правозащитной системой</w:t>
      </w:r>
      <w:r>
        <w:t>,</w:t>
      </w:r>
    </w:p>
    <w:p w14:paraId="5A62A638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1.</w:t>
      </w:r>
      <w:r w:rsidRPr="00490C18">
        <w:tab/>
      </w:r>
      <w:r w:rsidRPr="00490C18">
        <w:rPr>
          <w:i/>
          <w:iCs/>
        </w:rPr>
        <w:t xml:space="preserve">приветствует </w:t>
      </w:r>
      <w:r w:rsidRPr="00490C18">
        <w:t>приверженность федерального правительства Сомали улучшению положения в области прав человека в Сомали и в этой связи приветствует также:</w:t>
      </w:r>
    </w:p>
    <w:p w14:paraId="158FA1C4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a)</w:t>
      </w:r>
      <w:r w:rsidRPr="00490C18">
        <w:tab/>
        <w:t>внесение в План Сомали на переходный период изменений, которые должны способствовать возникновению в Сомали эффективных институтов безопасности и постепенной передаче ответственности от Переходной миссии Африканского союза в Сомали самому Сомали, отдавая себе отчет в том, что в основе такого подхода лежат, в частности, принципы верховенства права, примирения, правосудия, уважения прав человека и защиты женщин и детей, в частности девочек;</w:t>
      </w:r>
    </w:p>
    <w:p w14:paraId="423D9380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b)</w:t>
      </w:r>
      <w:r w:rsidRPr="00490C18">
        <w:tab/>
        <w:t>создание федеральным правительством в августе 2020 года национального агентства по делам людей с инвалидностью, ратификацию им в августе 2019 года Конвенции о правах инвалидов и его приверженность делу закрепления прав людей с инвалидностью в социальной, образовательной, политической и экономической сферах жизни общества посредством принятия первого в истории Сомали законопроекта о национальной политике в вопросах инвалидности и задействования иных законодательных механизмов путем улучшения сбора данных о людях с инвалидностью;</w:t>
      </w:r>
    </w:p>
    <w:p w14:paraId="4F507149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c)</w:t>
      </w:r>
      <w:r w:rsidRPr="00490C18">
        <w:tab/>
        <w:t xml:space="preserve">начало реализации федеральным правительством в сентябре 2022 года национального плана действий по осуществлению Хартии сомалийских женщин и резолюции 1325 (2000) Совета Безопасности от 31 октября 2000 года и последующих резолюций Совета по вопросу о женщинах и мире и безопасности, в котором закреплена безусловная приверженность гендерному равенству, правам человека и расширению прав и возможностей женщин, а принципам абсолютной нетерпимости к гендерному насилию, справедливости для всех, расширения экономических прав и </w:t>
      </w:r>
      <w:r w:rsidRPr="00490C18">
        <w:lastRenderedPageBreak/>
        <w:t>возможностей женщин и примирения и мира при соблюдении интересов женщин отводится центральная роль в правосудии переходного периода, а также создание сомалийского отделения Африканской сети женщин-лидеров, которое поддерживает реализацию вышеупомянутого национального плана действий;</w:t>
      </w:r>
      <w:bookmarkStart w:id="0" w:name="OLE_LINK101"/>
      <w:bookmarkStart w:id="1" w:name="OLE_LINK102"/>
      <w:bookmarkStart w:id="2" w:name="OLE_LINK103"/>
      <w:bookmarkStart w:id="3" w:name="OLE_LINK104"/>
      <w:bookmarkEnd w:id="0"/>
      <w:bookmarkEnd w:id="1"/>
      <w:bookmarkEnd w:id="2"/>
      <w:bookmarkEnd w:id="3"/>
    </w:p>
    <w:p w14:paraId="5C16EAEA" w14:textId="77777777" w:rsidR="00C5658D" w:rsidRPr="00490C18" w:rsidRDefault="00C5658D" w:rsidP="00277D30">
      <w:pPr>
        <w:spacing w:after="120"/>
        <w:ind w:left="1134" w:right="1134" w:firstLine="567"/>
        <w:jc w:val="both"/>
      </w:pPr>
      <w:r w:rsidRPr="00490C18">
        <w:t>d)</w:t>
      </w:r>
      <w:r w:rsidRPr="00490C18">
        <w:tab/>
        <w:t>прогресс, достигнутый в пересмотре Национальным консультативным советом временной Конституции 2012 года, включая соглашение о модели сомалийского правосудия, поправку к архитектуре национальной безопасности и предложенную для Сомали модель выборов «один человек — один голос», призыва</w:t>
      </w:r>
      <w:r>
        <w:t>я при этом</w:t>
      </w:r>
      <w:r w:rsidRPr="00490C18">
        <w:t xml:space="preserve"> федеральное правительство Сомали обеспечить проведение широких консультаций с техническими экспертами и членами гражданского общества, включая женщин, инвалидов и представителей клановых меньшинств, для того чтобы соглашения, достигнутые Национальным консультативным советом, были действительно представительными, чтобы они прошли через надлежащую парламентскую процедуру в целях их закрепления в законодательной системе и чтобы был всесторонне рассмотрен вопрос о долгосрочной доступности предложенной модели;</w:t>
      </w:r>
      <w:bookmarkStart w:id="4" w:name="OLE_LINK105"/>
      <w:bookmarkStart w:id="5" w:name="OLE_LINK106"/>
      <w:bookmarkEnd w:id="4"/>
      <w:bookmarkEnd w:id="5"/>
    </w:p>
    <w:p w14:paraId="763EF456" w14:textId="77777777" w:rsidR="00C5658D" w:rsidRPr="00490C18" w:rsidRDefault="00C5658D" w:rsidP="00277D30">
      <w:pPr>
        <w:spacing w:after="120"/>
        <w:ind w:left="1134" w:right="1134" w:firstLine="567"/>
        <w:jc w:val="both"/>
      </w:pPr>
      <w:r w:rsidRPr="00490C18">
        <w:t>e)</w:t>
      </w:r>
      <w:r w:rsidRPr="00490C18">
        <w:tab/>
        <w:t>усилия Министерства по делам женщин и правам человека по разработке ключевых законодательных актов в области прав человека, включая законодательство о сексуальных преступлениях, законопроект о правах ребенка и национальный Закон об инвалидности, призыва</w:t>
      </w:r>
      <w:r>
        <w:t>я при этом</w:t>
      </w:r>
      <w:r w:rsidRPr="00490C18">
        <w:t xml:space="preserve"> правительство обеспечить проведение широких консультаций с гражданским обществом, включая женщин, инвалидов и представителей клановых меньшинств, с тем чтобы эти законодательные акты были действительно представительными и соответствовали применимым нормам международного права прав человека а также принимались в рамках надлежащей парламентской процедуры;</w:t>
      </w:r>
    </w:p>
    <w:p w14:paraId="68308592" w14:textId="77777777" w:rsidR="00C5658D" w:rsidRPr="00490C18" w:rsidRDefault="00C5658D" w:rsidP="00277D30">
      <w:pPr>
        <w:spacing w:after="120"/>
        <w:ind w:left="1134" w:right="1134" w:firstLine="567"/>
        <w:jc w:val="both"/>
      </w:pPr>
      <w:r w:rsidRPr="00490C18">
        <w:t>f)</w:t>
      </w:r>
      <w:r w:rsidRPr="00490C18">
        <w:tab/>
        <w:t xml:space="preserve">прогресс, достигнутый в штате — члене федерации Пунтленд в проведении местных выборов по принципу «один человек — один голос» во всех округах, кроме трех, включая участие женщин, которые составили 28,2 </w:t>
      </w:r>
      <w:r w:rsidRPr="00B9225D">
        <w:t>%</w:t>
      </w:r>
      <w:r w:rsidRPr="00490C18">
        <w:t xml:space="preserve"> кандидатов от политических объединений;</w:t>
      </w:r>
    </w:p>
    <w:p w14:paraId="28811578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g)</w:t>
      </w:r>
      <w:r w:rsidRPr="00490C18">
        <w:tab/>
        <w:t>подлинную приверженность и сотрудничество Сомали с договорными органами, в частности представление первоначального доклада Сомали по статье 44 Конвенции о правах ребенка в Комитет по правам ребенка</w:t>
      </w:r>
      <w:r>
        <w:rPr>
          <w:rStyle w:val="aa"/>
        </w:rPr>
        <w:footnoteReference w:id="1"/>
      </w:r>
      <w:r w:rsidRPr="00490C18">
        <w:t xml:space="preserve"> </w:t>
      </w:r>
      <w:r>
        <w:t>в</w:t>
      </w:r>
      <w:r w:rsidRPr="00490C18">
        <w:t xml:space="preserve"> 2019 год</w:t>
      </w:r>
      <w:r>
        <w:t>у</w:t>
      </w:r>
      <w:r w:rsidRPr="00490C18">
        <w:t xml:space="preserve"> и дух прозрачности и сотрудничества, в котором делегация Сомали взаимодействовала с Комитетом при рассмотрении этого доклада в ходе его девяностой сессии;</w:t>
      </w:r>
    </w:p>
    <w:p w14:paraId="7B2177DA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2.</w:t>
      </w:r>
      <w:r w:rsidRPr="00490C18">
        <w:tab/>
      </w:r>
      <w:r w:rsidRPr="00490C18">
        <w:rPr>
          <w:i/>
          <w:iCs/>
        </w:rPr>
        <w:t xml:space="preserve">приветствует также </w:t>
      </w:r>
      <w:r w:rsidRPr="00490C18">
        <w:t xml:space="preserve">активное </w:t>
      </w:r>
      <w:r>
        <w:t>сотрудничество</w:t>
      </w:r>
      <w:r w:rsidRPr="00490C18">
        <w:t xml:space="preserve"> федерального правительства </w:t>
      </w:r>
      <w:r>
        <w:t xml:space="preserve">с механизмом </w:t>
      </w:r>
      <w:r w:rsidRPr="00490C18">
        <w:t>универсального периодического обзора в мае 2021 года и в этой связи приветствует принятие им к исполнению многих рекомендаций, вынесенных в ходе обзора</w:t>
      </w:r>
      <w:r w:rsidRPr="00C5658D">
        <w:rPr>
          <w:iCs/>
          <w:sz w:val="18"/>
          <w:szCs w:val="18"/>
          <w:vertAlign w:val="superscript"/>
        </w:rPr>
        <w:footnoteReference w:id="2"/>
      </w:r>
      <w:r w:rsidRPr="00490C18">
        <w:t>, призывает правительство выполнить их в приоритетном порядке и приветствует также его обязательство завершить среднесрочный обзор выполнения рекомендаций;</w:t>
      </w:r>
    </w:p>
    <w:p w14:paraId="4DFFEF8A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b/>
          <w:iCs/>
        </w:rPr>
      </w:pPr>
      <w:r w:rsidRPr="00490C18">
        <w:t>3.</w:t>
      </w:r>
      <w:r w:rsidRPr="00490C18">
        <w:tab/>
      </w:r>
      <w:r w:rsidRPr="00490C18">
        <w:rPr>
          <w:i/>
          <w:iCs/>
        </w:rPr>
        <w:t>выражает обеспокоенность</w:t>
      </w:r>
      <w:r w:rsidRPr="00490C18">
        <w:t xml:space="preserve"> в связи с сообщениями о нарушениях и ущемлениях прав человека и нарушениях международного гуманитарного права в Сомали, подчеркивает необходимость соблюдения всеми вооруженными субъектами норм международного гуманитарного права и прав человека в интересах всех и привлечения к ответственности всех лиц, виновных в таких нарушениях и ущемлениях и связанных с ними преступлениях, в том числе совершаемых в отношении женщин и детей, в частности девочек, таких как незаконная вербовка и использование детей-солдат и детей в вооруженном конфликте, убийства</w:t>
      </w:r>
      <w:r>
        <w:t>,</w:t>
      </w:r>
      <w:r w:rsidRPr="00490C18">
        <w:t xml:space="preserve"> калечение, изнасилование и другие формы сексуального и гендерного насилия, включая детские, ранние и принудительные браки и все формы калечащих операций на женских половых органах и вредной практики, и особо отмечает важность признания детей, ранее связанных с вооруженными группами, в качестве жертв и необходимость разработки и </w:t>
      </w:r>
      <w:r w:rsidRPr="00490C18">
        <w:lastRenderedPageBreak/>
        <w:t>осуществления реабилитационных и реинтеграционных программ и укрепления уже существующих программ;</w:t>
      </w:r>
    </w:p>
    <w:p w14:paraId="6E955905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4.</w:t>
      </w:r>
      <w:r w:rsidRPr="00490C18">
        <w:tab/>
      </w:r>
      <w:r w:rsidRPr="00490C18">
        <w:rPr>
          <w:i/>
          <w:iCs/>
        </w:rPr>
        <w:t>выражает обеспокоенность также</w:t>
      </w:r>
      <w:r w:rsidRPr="00490C18">
        <w:t xml:space="preserve"> в связи с тем, что внутренне перемещенные лица, в частности те, кто мо</w:t>
      </w:r>
      <w:r>
        <w:t>жет</w:t>
      </w:r>
      <w:r w:rsidRPr="00490C18">
        <w:t xml:space="preserve"> находиться в уязвимом положении, например женщины, дети, молодежь, люди с инвалидностью и лица, принадлежащие к группам меньшинств и маргинализированным группам, подвергаются наибольшему риску насилия, злоупотреблений и нарушений их прав;</w:t>
      </w:r>
    </w:p>
    <w:p w14:paraId="7285177D" w14:textId="77777777" w:rsidR="00C5658D" w:rsidRPr="00490C18" w:rsidRDefault="00C5658D" w:rsidP="00277D30">
      <w:pPr>
        <w:spacing w:after="120"/>
        <w:ind w:left="1134" w:right="1134" w:firstLine="567"/>
        <w:jc w:val="both"/>
      </w:pPr>
      <w:r w:rsidRPr="00490C18">
        <w:t>5.</w:t>
      </w:r>
      <w:r w:rsidRPr="00490C18">
        <w:tab/>
      </w:r>
      <w:r w:rsidRPr="00490C18">
        <w:rPr>
          <w:i/>
          <w:iCs/>
        </w:rPr>
        <w:t xml:space="preserve">выражает глубокую обеспокоенность </w:t>
      </w:r>
      <w:r w:rsidRPr="00490C18">
        <w:t xml:space="preserve">в связи с возрастающим риском возникновения проблем с защитой гражданского населения в результате продолжающихся операций по борьбе с </w:t>
      </w:r>
      <w:r>
        <w:t>«</w:t>
      </w:r>
      <w:r w:rsidRPr="00490C18">
        <w:t>Аш-Шабааб</w:t>
      </w:r>
      <w:r>
        <w:t>»,</w:t>
      </w:r>
      <w:r w:rsidRPr="00490C18">
        <w:t xml:space="preserve"> отмечая, что все участники конфликта несут ответственность за выполнение своих соответствующих применимых обязательств по международному праву прав человека и международному гуманитарному праву;</w:t>
      </w:r>
      <w:bookmarkStart w:id="6" w:name="OLE_LINK107"/>
      <w:bookmarkStart w:id="7" w:name="OLE_LINK108"/>
      <w:bookmarkEnd w:id="6"/>
      <w:bookmarkEnd w:id="7"/>
    </w:p>
    <w:p w14:paraId="76E30E38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6.</w:t>
      </w:r>
      <w:r w:rsidRPr="00490C18">
        <w:tab/>
      </w:r>
      <w:r w:rsidRPr="00490C18">
        <w:rPr>
          <w:i/>
          <w:iCs/>
        </w:rPr>
        <w:t>выражает обеспокоенность</w:t>
      </w:r>
      <w:r w:rsidRPr="00490C18">
        <w:t xml:space="preserve"> в связи с любыми нападениями на правозащитников и представителей гражданского общества и оппозиционных политических сил, включая журналистов и работников средств массовой информации, а также с применяемыми к ним незаконными ограничениями и совершаемыми в их отношении злоупотреблениями, особенно в форме притеснений, произвольных арестов и длительного содержания под стражей, и особо отмечает необходимость поощрения уважения права на свободу выражения мнений и свободу убеждений, прекращения безнаказанности и привлечения к ответственности лиц, совершающих любые подобные преступления, и подчеркивает важность политического нейтралитета полиции, а также призывает власти Сомалиленда соблюдать право на свободу выражения мнений и мирных собраний в соответствии с международным правом прав человека и пересмотреть вопрос об осуществлении законопроекта о средствах массовой информации и законопроекта 2018 года о сексуальных преступлениях;</w:t>
      </w:r>
    </w:p>
    <w:p w14:paraId="7FA56543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/>
          <w:iCs/>
        </w:rPr>
      </w:pPr>
      <w:r w:rsidRPr="00490C18">
        <w:t>7.</w:t>
      </w:r>
      <w:r w:rsidRPr="00490C18">
        <w:tab/>
      </w:r>
      <w:r w:rsidRPr="00490C18">
        <w:rPr>
          <w:i/>
          <w:iCs/>
        </w:rPr>
        <w:t>выражает также обеспокоенность</w:t>
      </w:r>
      <w:r w:rsidRPr="00490C18">
        <w:t xml:space="preserve"> продолжающимся конфликтом в Ласъаноде и прилегающих районах и напоминает о заявлении Совета Безопасности для печати от 7 июня 2023 года, в котором, в частности, осуждаются ожесточенные столкновения между силами безопасности </w:t>
      </w:r>
      <w:r>
        <w:t>«</w:t>
      </w:r>
      <w:r w:rsidRPr="00490C18">
        <w:t>Сомалиленда</w:t>
      </w:r>
      <w:r>
        <w:t>»</w:t>
      </w:r>
      <w:r w:rsidRPr="00490C18">
        <w:t xml:space="preserve"> и клановыми ополченцами и все акты насилия в отношении гражданского населения, призывает все стороны проявлять сдержанность и воздерживаться от провокационных действий в целях деэскалации ситуации на местах и создания условий для мира, а также призывает все стороны конфликта выполнять свои соответствующие применимые обязательства по международному праву прав человека и гуманитарному праву, включая обязательства, касающиеся обращения с задержанными, защиты гражданского населения и гражданской инфраструктуры, а также гуманитарного доступа;</w:t>
      </w:r>
      <w:bookmarkStart w:id="8" w:name="OLE_LINK109"/>
      <w:bookmarkStart w:id="9" w:name="OLE_LINK110"/>
      <w:bookmarkEnd w:id="8"/>
      <w:bookmarkEnd w:id="9"/>
    </w:p>
    <w:p w14:paraId="072AC357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8.</w:t>
      </w:r>
      <w:r w:rsidRPr="00490C18">
        <w:tab/>
      </w:r>
      <w:r w:rsidRPr="00490C18">
        <w:rPr>
          <w:i/>
          <w:iCs/>
        </w:rPr>
        <w:t>выражает обеспокоенность далее</w:t>
      </w:r>
      <w:r w:rsidRPr="00490C18">
        <w:t xml:space="preserve"> в связи с тем, что лица, принадлежащие к кланам меньшинств и маргинализированным группам, в том числе женщины и девочки, по-прежнему находятся на периферии экономической и политической жизни и процесса принятия решений в Сомали, и призывает федеральное правительство Сомали и его учреждения активизировать усилия по расширению возможностей их участия в государственных делах, признавая, что женщины и девочки, принадлежащие к группам меньшинств, по-прежнему более уязвимы для сексуального и гендерного насилия в силу нищеты, маргинализации и дискриминационного отношения;</w:t>
      </w:r>
      <w:bookmarkStart w:id="10" w:name="_Hlk52388806"/>
    </w:p>
    <w:bookmarkEnd w:id="10"/>
    <w:p w14:paraId="0E9487CC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9.</w:t>
      </w:r>
      <w:r w:rsidRPr="00490C18">
        <w:tab/>
      </w:r>
      <w:r w:rsidRPr="00490C18">
        <w:rPr>
          <w:i/>
          <w:iCs/>
        </w:rPr>
        <w:t>выражает обеспокоенность</w:t>
      </w:r>
      <w:r w:rsidRPr="00490C18">
        <w:t xml:space="preserve"> в связи с принятием в августе 2020 года измененного закона о средствах массовой информации 2016 года и положениями Уголовного кодекса 1964 года, не соответствующими международному праву прав человека, например положениями, предусматривающими тюремное заключение в качестве меры наказания за правонарушения, связанные со средствами массовой информации, и призывает федеральное правительство Сомали рассмотреть вопрос об отмене таких положений;</w:t>
      </w:r>
    </w:p>
    <w:p w14:paraId="732A5082" w14:textId="77777777" w:rsidR="00C5658D" w:rsidRPr="00490C18" w:rsidRDefault="00C5658D" w:rsidP="00277D30">
      <w:pPr>
        <w:spacing w:after="120"/>
        <w:ind w:left="1134" w:right="1134" w:firstLine="567"/>
        <w:jc w:val="both"/>
      </w:pPr>
      <w:r w:rsidRPr="00490C18">
        <w:t>10.</w:t>
      </w:r>
      <w:r w:rsidRPr="00490C18">
        <w:tab/>
      </w:r>
      <w:r w:rsidRPr="00490C18">
        <w:rPr>
          <w:i/>
          <w:iCs/>
        </w:rPr>
        <w:t xml:space="preserve">выражает обеспокоенность также </w:t>
      </w:r>
      <w:r w:rsidRPr="00490C18">
        <w:t>арестом и заключением в тюрьму нескольких человек за отправление религиозных обрядов и призывает уважать свободу религии и убеждений;</w:t>
      </w:r>
    </w:p>
    <w:p w14:paraId="395F7C4B" w14:textId="47C74A9F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lastRenderedPageBreak/>
        <w:t>11.</w:t>
      </w:r>
      <w:r w:rsidRPr="00490C18">
        <w:tab/>
      </w:r>
      <w:r w:rsidRPr="00490C18">
        <w:rPr>
          <w:i/>
          <w:iCs/>
        </w:rPr>
        <w:t>выражает обеспокоенность далее</w:t>
      </w:r>
      <w:r w:rsidRPr="00490C18">
        <w:t xml:space="preserve"> по поводу большого количества преступлений, относящихся к шести видам серьезных нарушений, совершаемых в отношении детей в вооруженных конфликтах, которые были выявлены Генеральным секретарем и задокументированы в его ежегодном докладе</w:t>
      </w:r>
      <w:r w:rsidRPr="00277D30">
        <w:rPr>
          <w:iCs/>
          <w:sz w:val="18"/>
          <w:szCs w:val="18"/>
          <w:vertAlign w:val="superscript"/>
        </w:rPr>
        <w:footnoteReference w:id="3"/>
      </w:r>
      <w:r w:rsidRPr="00490C18">
        <w:t xml:space="preserve">, а также другими нарушениями, </w:t>
      </w:r>
      <w:r>
        <w:t xml:space="preserve">предположительно </w:t>
      </w:r>
      <w:r w:rsidRPr="00490C18">
        <w:t>совершенными в отношении детей в Пунтленде,</w:t>
      </w:r>
      <w:r w:rsidR="00B969C4">
        <w:br/>
      </w:r>
      <w:r w:rsidRPr="00490C18">
        <w:t>и требует, чтобы все стороны конфликта приняли соответствующие меры для соблюдения применимых норм международного гуманитарного права и международного права прав человека;</w:t>
      </w:r>
    </w:p>
    <w:p w14:paraId="1F3026D5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12.</w:t>
      </w:r>
      <w:r w:rsidRPr="00490C18">
        <w:tab/>
      </w:r>
      <w:r w:rsidRPr="00490C18">
        <w:rPr>
          <w:i/>
          <w:iCs/>
        </w:rPr>
        <w:t xml:space="preserve">выражает обеспокоенность </w:t>
      </w:r>
      <w:r w:rsidRPr="00490C18">
        <w:t>по поводу того, что подверженность Сомали текущим глобальным кризисам, включая те из них, которые связаны с изменением климата и деградацией окружающей среды, и его чувствительность к ним значительны и носят структурный характер и что эта уязвимость является движущей силой нестабильности, конфликтов и неудовлетворенных гуманитарных потребностей, в частности голода, что отражается в серьезном гуманитарном кризисе в Сомали и в регионе в целом;</w:t>
      </w:r>
    </w:p>
    <w:p w14:paraId="154E8E33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13.</w:t>
      </w:r>
      <w:r w:rsidRPr="00490C18">
        <w:tab/>
      </w:r>
      <w:r w:rsidRPr="00490C18">
        <w:rPr>
          <w:i/>
          <w:iCs/>
        </w:rPr>
        <w:t xml:space="preserve">признает </w:t>
      </w:r>
      <w:r w:rsidRPr="00490C18">
        <w:t>усилия государств, принимающих у себя сомалийских беженцев, настоятельно призывает все принимающие государства выполнять свои обязательства в соответствии с международным правом в отношении беженцев и настоятельно призывает международное сообщество продолжать предоставлять финансовую помощь, с тем чтобы принимающие государства могли удовлетворять гуманитарные потребности сомалийских беженцев в регионе, содействовать реинтеграции беженцев, возвращающихся в Сомали, когда возникнут приемлемые условия, и оказывать поддержку внутренне перемещенным лицам в Сомали;</w:t>
      </w:r>
    </w:p>
    <w:p w14:paraId="01B205AF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14.</w:t>
      </w:r>
      <w:r w:rsidRPr="00490C18">
        <w:tab/>
      </w:r>
      <w:r w:rsidRPr="00490C18">
        <w:rPr>
          <w:i/>
          <w:iCs/>
        </w:rPr>
        <w:t xml:space="preserve">признает также </w:t>
      </w:r>
      <w:r w:rsidRPr="00490C18">
        <w:t>усилия, прилагаемые Сомали к тому, чтобы, несмотря на свои собственные тяготы, принимать беженцев из других стран региона и не оставлять их без помощи;</w:t>
      </w:r>
    </w:p>
    <w:p w14:paraId="2590C52C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15.</w:t>
      </w:r>
      <w:r w:rsidRPr="00490C18">
        <w:tab/>
      </w:r>
      <w:r w:rsidRPr="00490C18">
        <w:rPr>
          <w:i/>
          <w:iCs/>
        </w:rPr>
        <w:t xml:space="preserve">призывает </w:t>
      </w:r>
      <w:r w:rsidRPr="00490C18">
        <w:t>федеральное правительство Сомали, штаты — члены федерации и ключевые политические заинтересованные стороны при поддержке международного сообщества:</w:t>
      </w:r>
      <w:bookmarkStart w:id="11" w:name="_Hlk115419035"/>
    </w:p>
    <w:p w14:paraId="3DE8DE1D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a)</w:t>
      </w:r>
      <w:r w:rsidRPr="00490C18">
        <w:tab/>
        <w:t>добиться срочного прогресса в завершении разработки новой конституции на основе инклюзивного и регулярного высокоуровневого диалога на всех уровнях, предусматривающего полное, равное и значимое участие женщин и представителей меньшинств, в целях достижения политического согласия между федеральным правительством, всеми штатами — членами федерации и федеральным парламентом;</w:t>
      </w:r>
    </w:p>
    <w:bookmarkEnd w:id="11"/>
    <w:p w14:paraId="299DC0B3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b)</w:t>
      </w:r>
      <w:r w:rsidRPr="00490C18">
        <w:tab/>
        <w:t>ускорить учреждение национальной комиссии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которая следила бы за нарушениями и злоупотреблениями и добивалась привлечения к ответственности виновных, обеспечив выделение ей достаточных ресурсов, в том числе организовав такой подбор кадров, который гарантировал бы равные возможности представительства женщин, лиц, принадлежащих к маргинализированным группам, и людей с инвалидностью;</w:t>
      </w:r>
    </w:p>
    <w:p w14:paraId="23F6556A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c)</w:t>
      </w:r>
      <w:r w:rsidRPr="00490C18">
        <w:tab/>
        <w:t>провести свободные, справедливые, инклюзивные и транспарентные выборы по принципу «один человек — один голос» на уровне штатов — членов федерации и округов, когда проведение таких выборов станет возможным;</w:t>
      </w:r>
    </w:p>
    <w:p w14:paraId="3C379ACD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d)</w:t>
      </w:r>
      <w:r w:rsidRPr="00490C18">
        <w:tab/>
        <w:t>продолжать сотрудничество со Специальным представителем Генерального секретаря по Сомали;</w:t>
      </w:r>
    </w:p>
    <w:p w14:paraId="3C3A7567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e)</w:t>
      </w:r>
      <w:r w:rsidRPr="00490C18">
        <w:tab/>
        <w:t>тесно взаимодействовать с Независимым экспертом по вопросу о положении в области прав человека в Сомали и содействовать ее поездкам в Сомали, с тем чтобы она могла выполнять порученную ей работу;</w:t>
      </w:r>
    </w:p>
    <w:p w14:paraId="29B6BC79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lastRenderedPageBreak/>
        <w:t>f)</w:t>
      </w:r>
      <w:r w:rsidRPr="00490C18">
        <w:tab/>
        <w:t xml:space="preserve">поощрять подход, предусматривающий инклюзивный и широкий доступ к политическому участию на уровне федерального правительства и на уровне </w:t>
      </w:r>
      <w:r>
        <w:br/>
      </w:r>
      <w:r w:rsidRPr="00490C18">
        <w:t>штатов — членов федерации путем обеспечения полных, равных и значимых возможностей для женщин, внутренне перемещенных лиц, людей с инвалидностью и лиц, принадлежащих к меньшинствам и маргинализированным группам, и достижение соглашения о будущей модели выборов, поощряющей инклюзивность на всех этапах;</w:t>
      </w:r>
      <w:bookmarkStart w:id="12" w:name="_Hlk52388900"/>
      <w:bookmarkEnd w:id="12"/>
    </w:p>
    <w:p w14:paraId="62692F71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b/>
          <w:iCs/>
        </w:rPr>
      </w:pPr>
      <w:r w:rsidRPr="00490C18">
        <w:t>g)</w:t>
      </w:r>
      <w:r w:rsidRPr="00490C18">
        <w:tab/>
        <w:t>выполнять свои обязательства по реформированию сектора безопасности, в том числе путем обеспечения активного и значимого участия женщин в процессе формирования национальной архитектуры безопасности, обеспечивать соответствие сомалийских сил и органов безопасности применимым нормам национального и международного права, а также международному праву прав человека, в том числе в отношении защиты граждан, в частности от сексуального и гендерного насилия, и в отношении предотвращения внесудебных казней, а также путем укрепления внутренней и внешней подотчетности всех соответствующих сил и органов безопасности;</w:t>
      </w:r>
    </w:p>
    <w:p w14:paraId="784DF8CF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h)</w:t>
      </w:r>
      <w:r w:rsidRPr="00490C18">
        <w:tab/>
        <w:t>укреплять правовые и оперативные основы защиты детей в Сомали, в том числе путем скорейше</w:t>
      </w:r>
      <w:r>
        <w:t xml:space="preserve">й имплементации </w:t>
      </w:r>
      <w:r w:rsidRPr="00490C18">
        <w:t>Закона о правах ребенка, рассмотреть возможность присоединения к факультативным протоколам к Конвенции о правах ребенка и Африканской хартии прав и благополучия ребенка, предотвращать незаконную вербовку и использование детей в вооруженных силах всех видов, включая силы, действующие на национальном уровне, на уровне штатов — членов федерации и на местном уровне, и группы, такие как «Аш-Шабааб», работать со специализированными организациями, такими как Детский фонд Организации Объединенных Наций, в целях обеспечения того, чтобы бывшие дети-солдаты и дети, незаконно используемые в вооруженном конфликте, рассматривались как жертвы и проходили реабилитацию в соответствии с Принципами и установками в отношении детей, связанных с вооруженными силами или вооруженными группами, которые были одобрены федеральным правительством Сомали, а также устанавливать виновных в таких нарушениях и злоупотреблениях и привлекать их к ответственности;</w:t>
      </w:r>
    </w:p>
    <w:p w14:paraId="624F1994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i)</w:t>
      </w:r>
      <w:r w:rsidRPr="00490C18">
        <w:tab/>
        <w:t>выполнять положения Декларации о безопасности в школах, которую федеральное правительство Сомали одобрило в октябре 2015 года, в целях обеспечения защиты образовательных учреждений, учащихся и педагогического персонала;</w:t>
      </w:r>
    </w:p>
    <w:p w14:paraId="0F9530B0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j)</w:t>
      </w:r>
      <w:r w:rsidRPr="00490C18">
        <w:tab/>
        <w:t>поэтапно и на основе консультаций выполнить рекомендации и провести мероприятия, предусмотренные национальным планом действий по вопросу о женщинах и мире и безопасности, в целях расширения участия женщин в миростроительстве и социально-экономическом прогрессе в рамках усилий по стабилизации и восстановлению Сомали;</w:t>
      </w:r>
    </w:p>
    <w:p w14:paraId="69799552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k)</w:t>
      </w:r>
      <w:r w:rsidRPr="00490C18">
        <w:tab/>
        <w:t xml:space="preserve">ускорить принятие и полное осуществление национального плана действий по вопросу о женщинах и мире и безопасности в тесном сотрудничестве с гражданским обществом в соответствии с резолюцией 1325 (2000) Совета Безопасности и последующими резолюциями Совета по этому вопросу, </w:t>
      </w:r>
      <w:r>
        <w:t>принимая во внимание,</w:t>
      </w:r>
      <w:r w:rsidRPr="00490C18">
        <w:t xml:space="preserve"> что кабинет министров одобрил Хартию сомалийских женщин в целях расширения участия женщин в миростроительстве и социально-экономическом прогрессе в рамках усилий по стабилизации и восстановлению Сомали;</w:t>
      </w:r>
    </w:p>
    <w:p w14:paraId="78624C45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l)</w:t>
      </w:r>
      <w:r w:rsidRPr="00490C18">
        <w:tab/>
        <w:t xml:space="preserve">обеспечить соответствие всего законодательства международно-правовым обязательствам, принимая во внимание резолюцию 2664 (2022) Совета Безопасности от 9 декабря 2022 года, согласно которой предоставление, обработка или выплата денежных средств, других финансовых активов или экономических ресурсов, а также предоставление товаров и услуг, необходимых для обеспечения своевременной доставки гуманитарной помощи или для содействия осуществлению других видов деятельности, способствующих удовлетворению основных человеческих потребностей, Организацией Объединенных Наций и некоторыми другими определенными организациями разрешены и не являются нарушением мер по замораживанию активов, введенных Советом или его санкционными комитетами, в качестве образца передовой практики для соответствующего внутреннего </w:t>
      </w:r>
      <w:r w:rsidRPr="00490C18">
        <w:lastRenderedPageBreak/>
        <w:t>законодательства, в том числе в Сомали, и внести при необходимости изменения в действующее законодательство в духе резолюции 2664 (2022);</w:t>
      </w:r>
      <w:bookmarkStart w:id="13" w:name="OLE_LINK111"/>
      <w:bookmarkStart w:id="14" w:name="OLE_LINK112"/>
      <w:bookmarkEnd w:id="13"/>
      <w:bookmarkEnd w:id="14"/>
    </w:p>
    <w:p w14:paraId="6E14D8F7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m)</w:t>
      </w:r>
      <w:r w:rsidRPr="00490C18">
        <w:tab/>
        <w:t>пересмотреть измененный закон о средствах массовой информации, подписанный в августе 2020 года, в целях предоставления средствам массовой информации в Сомали возможности независимо освещать события, не боясь возмездия, и обеспечить соответствие этого закона международному праву прав человека, а также ускорить работу специального прокурора по расследованию преступлений против журналистов;</w:t>
      </w:r>
    </w:p>
    <w:p w14:paraId="30D47D22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n)</w:t>
      </w:r>
      <w:r w:rsidRPr="00490C18">
        <w:tab/>
        <w:t>выполнять свои обязательства в отношении искоренения царящей повсеместно культуры безнаказанности, привлекать к ответственности виновных в совершении нарушений и ущемлении прав человека путем обеспечения проведения оперативных, тщательных и эффективных расследований и путем выделения ресурсов на реформирование и развитие сектора правосудия в соответствии с международными стандартами в области прав человека, повышать представленность женщин в судебных органах и расширять доступ к правосудию для женщин и детей;</w:t>
      </w:r>
    </w:p>
    <w:p w14:paraId="62D14F80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o)</w:t>
      </w:r>
      <w:r w:rsidRPr="00490C18">
        <w:tab/>
        <w:t>оказать Министерству по делам женщин и правам человека поддержку в содействии беспроблемному прохождению законопроекта о сексуальных преступлениях через кабинет министров и парламент и обеспечить, чтобы любой законопроект, принятый в качестве закона, отражал применимые международные обязательства и обязанности по защите всех женщин и детей, в частности девочек, и применять его и другие законы по мере необходимости для борьбы с сексуальным и гендерным насилием, включая детские, ранние и принудительные браки и все формы калечащих операций на женских половых органах, обеспечивая при этом привлечение к ответственности лиц, виновных в сексуальном и гендерном насилии, эксплуатации и злоупотреблениях, независимо от их статуса или ранга;</w:t>
      </w:r>
      <w:bookmarkStart w:id="15" w:name="OLE_LINK144"/>
      <w:bookmarkStart w:id="16" w:name="OLE_LINK145"/>
      <w:bookmarkEnd w:id="15"/>
      <w:bookmarkEnd w:id="16"/>
    </w:p>
    <w:p w14:paraId="12E3CCA7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p)</w:t>
      </w:r>
      <w:r w:rsidRPr="00490C18">
        <w:tab/>
        <w:t>продолжать признавать важное значение инклюзивного диалога и процессов примирения на местах для стабильности в Сомали, в том числе в контексте рамочной программы и процесса национального примирения, и призывает федеральное правительство и штаты — члены федерации усилить свою руководящую роль и участие в ослаблении напряженности и вступить в конструктивный диалог;</w:t>
      </w:r>
    </w:p>
    <w:p w14:paraId="482ECC67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q)</w:t>
      </w:r>
      <w:r w:rsidRPr="00490C18">
        <w:tab/>
        <w:t>усилить поддержку и увеличить объем ресурсов, которые предоставляются министерствам и ведомствам, ответственным за отправление правосудия и защиту прав человека, в особенности таким, как Министерство по делам женщин и правам человека, на федеральном уровне и уровне штатов;</w:t>
      </w:r>
      <w:bookmarkStart w:id="17" w:name="OLE_LINK113"/>
      <w:bookmarkStart w:id="18" w:name="OLE_LINK114"/>
      <w:bookmarkEnd w:id="17"/>
      <w:bookmarkEnd w:id="18"/>
    </w:p>
    <w:p w14:paraId="46646BED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r)</w:t>
      </w:r>
      <w:r w:rsidRPr="00490C18">
        <w:tab/>
        <w:t>рассмотреть возможность присоединения к Конвенции о ликвидации всех форм дискриминации в отношении женщин и Конвенции о предупреждении преступления геноцида и наказании за него и их ратификации;</w:t>
      </w:r>
    </w:p>
    <w:p w14:paraId="158D3B24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s)</w:t>
      </w:r>
      <w:r w:rsidRPr="00490C18">
        <w:tab/>
        <w:t>выполнить обязательство, принятое на Глобальном саммите по проблемам инвалидности, состоявшемся 16 и 17 февраля 2022 года, в частности путем поддержки работы, проводимой национальным учреждением по вопросам инвалидности, в соответствии с Конвенцией о правах инвалидов и в консультации с организациями людей с инвалидностью;</w:t>
      </w:r>
    </w:p>
    <w:p w14:paraId="662297F6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t)</w:t>
      </w:r>
      <w:r w:rsidRPr="00490C18">
        <w:tab/>
        <w:t>привести политические стратегии и нормативно-правовую базу на национальном уровне и на уровне штатов — членов федерации в соответствие с применимыми обязательствами в области прав человека и другими обязанностями;</w:t>
      </w:r>
    </w:p>
    <w:p w14:paraId="582CA7EF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u)</w:t>
      </w:r>
      <w:r w:rsidRPr="00490C18">
        <w:tab/>
        <w:t>обращаться с бывшими комбатантами в соответствии с применимыми обязательствами на основе положений национального и международного права, в частности международного права прав человека и международного гуманитарного права;</w:t>
      </w:r>
    </w:p>
    <w:p w14:paraId="4433676C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v)</w:t>
      </w:r>
      <w:r w:rsidRPr="00490C18">
        <w:tab/>
        <w:t>осуществлять Найробийскую декларацию о долговременных решениях для сомалийских беженцев и о реинтеграции возвращенцев в Сомали, принятую 25 марта 2017 года;</w:t>
      </w:r>
    </w:p>
    <w:p w14:paraId="03136DC9" w14:textId="77777777" w:rsidR="00C5658D" w:rsidRPr="00490C18" w:rsidRDefault="00C5658D" w:rsidP="00277D30">
      <w:pPr>
        <w:pageBreakBefore/>
        <w:spacing w:after="120"/>
        <w:ind w:left="1134" w:right="1134" w:firstLine="567"/>
        <w:jc w:val="both"/>
        <w:rPr>
          <w:iCs/>
        </w:rPr>
      </w:pPr>
      <w:r w:rsidRPr="00490C18">
        <w:lastRenderedPageBreak/>
        <w:t>w)</w:t>
      </w:r>
      <w:r w:rsidRPr="00490C18">
        <w:tab/>
        <w:t>содействовать обеспечению благополучия и защиты всех внутренне перемещенных лиц, в том числе от сексуального и гендерного насилия, а также от эксплуатации и жестокого обращения со стороны представителей государства или международного военного или гражданского персонала, способствовать добровольной реинтеграции и возвращению всех внутренне перемещенных лиц, в том числе находящихся в наиболее уязвимом положении, в условиях безопасности и уважения достоинства, обеспечивать в полной мере консультативный процесс и применение передовой практики в контексте переселения и выделять им места, обеспечивающие безопасный доступ к основным продуктам питания и питьевой воде, элементарному крову и жилью, надлежащей одежде и основным медицинским услугам и услугам в области санитарии;</w:t>
      </w:r>
    </w:p>
    <w:p w14:paraId="1B675971" w14:textId="620A9326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x)</w:t>
      </w:r>
      <w:r w:rsidRPr="00490C18">
        <w:tab/>
        <w:t>обеспечивать гуманитарным организациям безопасный, своевременный, постоянный и беспрепятственный доступ, признавать высокую степень уязвимости внутренне перемещенных лиц, облегчать безопасный, своевременный, постоянный и беспрепятственный гуманитарный доступ к нуждающимся лицам в любом месте на территории Сомали, а также гарантировать нейтралитет, беспристрастность</w:t>
      </w:r>
      <w:r w:rsidR="00277D30">
        <w:br/>
      </w:r>
      <w:r w:rsidRPr="00490C18">
        <w:t>и независимость гуманитарных субъектов от политического, экономического</w:t>
      </w:r>
      <w:r w:rsidR="00277D30">
        <w:br/>
      </w:r>
      <w:r w:rsidRPr="00490C18">
        <w:t>и военного вмешательства, продолжая учитывать потребности нуждающихся</w:t>
      </w:r>
      <w:r w:rsidR="00277D30">
        <w:br/>
      </w:r>
      <w:r w:rsidRPr="00490C18">
        <w:t>в гуманитарной помощи лиц, принадлежащих к группам этнических меньшинств;</w:t>
      </w:r>
    </w:p>
    <w:p w14:paraId="66DEF7FA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y)</w:t>
      </w:r>
      <w:r w:rsidRPr="00490C18">
        <w:tab/>
        <w:t>рассматривать в первую очередь в качестве жертв детей, которые были демобилизованы или иным образом выведены из состава вооруженных сил и вооруженных групп в соответствии с Принципами и установками в отношении детей, связанных с вооруженными силами или вооруженными группами, которые были одобрены федеральным правительством Сомали, прекратить практику задержания детей по обвинениям, связанным с национальной безопасностью, во всех случаях, когда это было бы нарушением применимых норм международного права, и принять законопроект об отправлении правосудия в отношении несовершеннолетних в целях законодательного закрепления возраста уголовной ответственности в Сомали;</w:t>
      </w:r>
    </w:p>
    <w:p w14:paraId="12DC1DF2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16.</w:t>
      </w:r>
      <w:r w:rsidRPr="00490C18">
        <w:tab/>
      </w:r>
      <w:r w:rsidRPr="00490C18">
        <w:rPr>
          <w:i/>
          <w:iCs/>
        </w:rPr>
        <w:t xml:space="preserve">обращает особое внимание </w:t>
      </w:r>
      <w:r w:rsidRPr="00490C18">
        <w:t>на важную роль совместного наблюдения за положением в области прав человека в Сомали и представления докладов по этому вопросу национальными и международными экспертами и федеральным правительством, а также на ключевую роль, которую может играть такое наблюдение за соблюдением прав человека в оценке и обеспечении успешной реализации проектов технической помощи, которые, в свою очередь, должны служить интересам всех сомалийцев;</w:t>
      </w:r>
    </w:p>
    <w:p w14:paraId="21758483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17.</w:t>
      </w:r>
      <w:r w:rsidRPr="00490C18">
        <w:tab/>
      </w:r>
      <w:r w:rsidRPr="00490C18">
        <w:rPr>
          <w:i/>
          <w:iCs/>
        </w:rPr>
        <w:t>особо отмечает</w:t>
      </w:r>
      <w:r w:rsidRPr="00490C18">
        <w:t xml:space="preserve"> важность осуществления Переходной миссией Африканского союза в Сомали ее мандата на всей территории Сомали и необходимость укрепления синергизма с работой Управления Верховного комиссара Организации Объединенных Наций по правам человека;</w:t>
      </w:r>
    </w:p>
    <w:p w14:paraId="346966E3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18.</w:t>
      </w:r>
      <w:r w:rsidRPr="00490C18">
        <w:tab/>
      </w:r>
      <w:r w:rsidRPr="00490C18">
        <w:rPr>
          <w:i/>
          <w:iCs/>
        </w:rPr>
        <w:t>высоко оценивает</w:t>
      </w:r>
      <w:r w:rsidRPr="00490C18">
        <w:t xml:space="preserve"> деятельность Независимого эксперта по вопросу о положении в области прав человека в Сомали;</w:t>
      </w:r>
    </w:p>
    <w:p w14:paraId="4A9CEF60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19.</w:t>
      </w:r>
      <w:r w:rsidRPr="00490C18">
        <w:tab/>
      </w:r>
      <w:r w:rsidRPr="00490C18">
        <w:rPr>
          <w:i/>
          <w:iCs/>
        </w:rPr>
        <w:t xml:space="preserve">постановляет </w:t>
      </w:r>
      <w:r w:rsidRPr="00490C18">
        <w:t>продлить на один год мандат Независимого эксперта по вопросу о положении в области прав человека в Сомали по пункту 10 повестки дня для оценки и отслеживания положения в области прав человека в Сомали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019818B6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20.</w:t>
      </w:r>
      <w:r w:rsidRPr="00490C18">
        <w:tab/>
      </w:r>
      <w:r w:rsidRPr="00490C18">
        <w:rPr>
          <w:i/>
          <w:iCs/>
        </w:rPr>
        <w:t>принимает к сведению</w:t>
      </w:r>
      <w:r w:rsidRPr="00490C18">
        <w:t xml:space="preserve"> призыв федерального правительства Сомали к активизации усилий по оказанию технической помощи и помощи в создании потенциала в целях поддержки реализации приоритетных задач правительства по достижению </w:t>
      </w:r>
      <w:r>
        <w:t>намеченных</w:t>
      </w:r>
      <w:r w:rsidRPr="00490C18">
        <w:t xml:space="preserve"> им целевых ориентиров и выполнению рекомендаций, принятых Сомали к исполнению в контексте третьего цикла универсального периодического обзора;</w:t>
      </w:r>
    </w:p>
    <w:p w14:paraId="42F8A1A2" w14:textId="77777777" w:rsidR="00C5658D" w:rsidRPr="00490C18" w:rsidRDefault="00C5658D" w:rsidP="00277D30">
      <w:pPr>
        <w:pageBreakBefore/>
        <w:spacing w:after="120"/>
        <w:ind w:left="1134" w:right="1134" w:firstLine="567"/>
        <w:jc w:val="both"/>
        <w:rPr>
          <w:iCs/>
        </w:rPr>
      </w:pPr>
      <w:r w:rsidRPr="00490C18">
        <w:lastRenderedPageBreak/>
        <w:t>21.</w:t>
      </w:r>
      <w:r w:rsidRPr="00490C18">
        <w:tab/>
      </w:r>
      <w:r w:rsidRPr="00490C18">
        <w:rPr>
          <w:i/>
          <w:iCs/>
        </w:rPr>
        <w:t xml:space="preserve">признает </w:t>
      </w:r>
      <w:r w:rsidRPr="00490C18">
        <w:t>прогресс, достигнутый Сомали, и сотрудничество Сомали с органами Организации Объединенных Наций, в том числе с Управлением Верховного комиссара и Независимым экспертом с момента учреждения мандата в 1993 году, признает также то обстоятельство, что положение в области прав человека в Сомали определяет наиболее оптимальные действия со стороны Совета по правам человека, и в этой связи приветствует план перехода к более глубокому тематическому взаимодействию со специальными процедурами Совета и другими экспертами, а также с Управлением Верховного комиссара, предложенный Независимым экспертом в сотрудничестве с федеральным правительством Сомали в ее последнем докладе</w:t>
      </w:r>
      <w:r w:rsidRPr="00277D30">
        <w:rPr>
          <w:iCs/>
          <w:sz w:val="18"/>
          <w:szCs w:val="18"/>
          <w:vertAlign w:val="superscript"/>
        </w:rPr>
        <w:footnoteReference w:id="4"/>
      </w:r>
      <w:r w:rsidRPr="00490C18">
        <w:t>, в который она включила конкретные меры и ориентиры, на которые Совет мог бы опираться при определении соответствующих последующих действий с учетом рекомендаций Независимого эксперта и правозащитных обязательств Сомали;</w:t>
      </w:r>
    </w:p>
    <w:p w14:paraId="575DA170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2</w:t>
      </w:r>
      <w:r w:rsidRPr="00FB535A">
        <w:t>2</w:t>
      </w:r>
      <w:r w:rsidRPr="00490C18">
        <w:t>.</w:t>
      </w:r>
      <w:r w:rsidRPr="00490C18">
        <w:tab/>
      </w:r>
      <w:r w:rsidRPr="00490C18">
        <w:rPr>
          <w:i/>
          <w:iCs/>
        </w:rPr>
        <w:t xml:space="preserve">просит </w:t>
      </w:r>
      <w:r w:rsidRPr="00490C18">
        <w:t>Независимого эксперта продолжать работать в тесном сотрудничестве с федеральным правительством и другими соответствующими органами на национальном и субнациональном уровнях, всеми органами Организации Объединенных Наций, включая Миссию Организации Объединенных Наций по содействию Сомали, Африканским союзом, Переходной миссией Африканского союза в Сомали, Межправительственной организацией по развитию и другими соответствующими международными организациями, гражданским обществом и всеми соответствующими правозащитными механизмами, а также оказывать Сомали помощь в осуществлении:</w:t>
      </w:r>
    </w:p>
    <w:p w14:paraId="3E0725F9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a)</w:t>
      </w:r>
      <w:r w:rsidRPr="00490C18">
        <w:tab/>
        <w:t>национальных и международных обязательств в области прав человека;</w:t>
      </w:r>
    </w:p>
    <w:p w14:paraId="33488498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b)</w:t>
      </w:r>
      <w:r w:rsidRPr="00490C18">
        <w:tab/>
        <w:t>резолюций Совета по правам человека и других договоров по правам человека, в том числе в отношении связанной с ними регулярной отчетности;</w:t>
      </w:r>
    </w:p>
    <w:p w14:paraId="00138B79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c)</w:t>
      </w:r>
      <w:r w:rsidRPr="00490C18">
        <w:tab/>
        <w:t>рекомендаций, принятых к исполнению в контексте универсального периодического обзора;</w:t>
      </w:r>
    </w:p>
    <w:p w14:paraId="08DA42AE" w14:textId="2E96A9E3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d)</w:t>
      </w:r>
      <w:r w:rsidRPr="00490C18">
        <w:tab/>
        <w:t>других правозащитных обязательств, стратегий и законодательства в целях содействия расширению прав и возможностей женщин, молодежи и лиц, принадлежащих к маргинализированным группам, таких как кланы меньшинств, поощрения свободы выражения мнений и свободы собраний, защиты средств массовой информации и гражданского общества, в том числе женщин-миротворцев, обеспечения для женщин и членов групп меньшинств доступа к правосудию и обеспечения привлечения к ответственности за нарушения их прав человека, а также укрепления потенциала министерств и ведомств, отвечающих за отправление правосудия и защиту прав человека;</w:t>
      </w:r>
    </w:p>
    <w:p w14:paraId="383CB6A6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23.</w:t>
      </w:r>
      <w:r w:rsidRPr="00490C18">
        <w:tab/>
      </w:r>
      <w:r w:rsidRPr="00490C18">
        <w:rPr>
          <w:i/>
          <w:iCs/>
        </w:rPr>
        <w:t>просит также</w:t>
      </w:r>
      <w:r w:rsidRPr="00490C18">
        <w:t xml:space="preserve"> Независимого эксперта, учитывая долгосрочный характер мандата, включить в свой доклад варианты возможной корректировки сферы охвата мандата с целью более полного удовлетворения потребностей федерального правительства Сомали в технической помощи на основе оценки, проведенной в сотрудничестве с правительством и всеми заинтересованными сторонами, включая соответствующие структуры Организации Объединенных Наций, в целях пересмотра направленности и сферы охвата мандата и повышения его способности поддерживать страну в ее усилиях по улучшению положения в области прав человека;</w:t>
      </w:r>
    </w:p>
    <w:p w14:paraId="0C37D099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24.</w:t>
      </w:r>
      <w:r w:rsidRPr="00490C18">
        <w:tab/>
      </w:r>
      <w:r w:rsidRPr="00490C18">
        <w:rPr>
          <w:i/>
          <w:iCs/>
        </w:rPr>
        <w:t>просит далее</w:t>
      </w:r>
      <w:r w:rsidRPr="00490C18">
        <w:t xml:space="preserve"> Независимого эксперта представить доклад Совету по правам человека на его пятьдесят седьмой сессии и Генеральной Ассамблее на ее семьдесят девятой сессии;</w:t>
      </w:r>
    </w:p>
    <w:p w14:paraId="544A3A20" w14:textId="77777777" w:rsidR="00C5658D" w:rsidRPr="00490C18" w:rsidRDefault="00C5658D" w:rsidP="00277D30">
      <w:pPr>
        <w:spacing w:after="120"/>
        <w:ind w:left="1134" w:right="1134" w:firstLine="567"/>
        <w:jc w:val="both"/>
        <w:rPr>
          <w:iCs/>
        </w:rPr>
      </w:pPr>
      <w:r w:rsidRPr="00490C18">
        <w:t>25.</w:t>
      </w:r>
      <w:r w:rsidRPr="00490C18">
        <w:tab/>
      </w:r>
      <w:r w:rsidRPr="00490C18">
        <w:rPr>
          <w:i/>
          <w:iCs/>
        </w:rPr>
        <w:t xml:space="preserve">просит </w:t>
      </w:r>
      <w:r w:rsidRPr="00490C18">
        <w:t>Независимого эксперта представить Совету по правам человека в своем докладе обновленную информацию о ходе достижения предусмотренных в переходном плане целевых ориентиров и показателей, на основе которой Совет мог бы определять свои будущие действия;</w:t>
      </w:r>
    </w:p>
    <w:p w14:paraId="3EA4AE79" w14:textId="77777777" w:rsidR="00C5658D" w:rsidRPr="00490C18" w:rsidRDefault="00C5658D" w:rsidP="00277D30">
      <w:pPr>
        <w:pageBreakBefore/>
        <w:spacing w:after="120"/>
        <w:ind w:left="1134" w:right="1134" w:firstLine="567"/>
        <w:jc w:val="both"/>
        <w:rPr>
          <w:iCs/>
        </w:rPr>
      </w:pPr>
      <w:r w:rsidRPr="00490C18">
        <w:lastRenderedPageBreak/>
        <w:t>26.</w:t>
      </w:r>
      <w:r w:rsidRPr="00490C18">
        <w:tab/>
      </w:r>
      <w:r w:rsidRPr="00490C18">
        <w:rPr>
          <w:i/>
          <w:iCs/>
        </w:rPr>
        <w:t xml:space="preserve">просит </w:t>
      </w:r>
      <w:r w:rsidRPr="00490C18">
        <w:t>Управление Верховного комиссара и другие соответствующие учреждения Организации Объединенных Наций оказывать Независимому эксперту всю кадровую, техническую и финансовую помощь, необходимую для выполнения мандата в полном объеме;</w:t>
      </w:r>
    </w:p>
    <w:p w14:paraId="4EC6316C" w14:textId="77777777" w:rsidR="00C5658D" w:rsidRDefault="00C5658D" w:rsidP="00277D30">
      <w:pPr>
        <w:spacing w:after="120"/>
        <w:ind w:left="1134" w:right="1134"/>
        <w:jc w:val="both"/>
      </w:pPr>
      <w:r>
        <w:tab/>
      </w:r>
      <w:r w:rsidRPr="00490C18">
        <w:tab/>
        <w:t>27</w:t>
      </w:r>
      <w:r w:rsidRPr="00146B58">
        <w:t>.</w:t>
      </w:r>
      <w:r w:rsidRPr="00490C18">
        <w:tab/>
      </w:r>
      <w:r w:rsidRPr="00490C18">
        <w:rPr>
          <w:i/>
          <w:iCs/>
        </w:rPr>
        <w:t xml:space="preserve">постановляет </w:t>
      </w:r>
      <w:r w:rsidRPr="00490C18">
        <w:t>продолжать активно заниматься этим вопросом.</w:t>
      </w:r>
    </w:p>
    <w:p w14:paraId="2462D16E" w14:textId="77777777" w:rsidR="00C5658D" w:rsidRPr="00FC33B3" w:rsidRDefault="00C5658D" w:rsidP="00277D30">
      <w:pPr>
        <w:spacing w:after="120"/>
        <w:ind w:left="1134" w:right="1134"/>
        <w:jc w:val="right"/>
        <w:rPr>
          <w:rFonts w:eastAsiaTheme="minorEastAsia"/>
          <w:i/>
          <w:iCs/>
        </w:rPr>
      </w:pPr>
      <w:bookmarkStart w:id="19" w:name="_Hlk147935043"/>
      <w:r w:rsidRPr="007B2CFA">
        <w:rPr>
          <w:rFonts w:eastAsiaTheme="minorEastAsia"/>
          <w:i/>
          <w:iCs/>
        </w:rPr>
        <w:t>48</w:t>
      </w:r>
      <w:r>
        <w:rPr>
          <w:rFonts w:eastAsiaTheme="minorEastAsia"/>
          <w:i/>
          <w:iCs/>
        </w:rPr>
        <w:t>-е</w:t>
      </w:r>
      <w:r w:rsidRPr="007B2CFA">
        <w:rPr>
          <w:rFonts w:eastAsiaTheme="minorEastAsia"/>
          <w:i/>
          <w:iCs/>
        </w:rPr>
        <w:t xml:space="preserve"> </w:t>
      </w:r>
      <w:r>
        <w:rPr>
          <w:rFonts w:eastAsiaTheme="minorEastAsia"/>
          <w:i/>
          <w:iCs/>
        </w:rPr>
        <w:t>заседание</w:t>
      </w:r>
      <w:r w:rsidRPr="007B2CFA">
        <w:rPr>
          <w:rFonts w:eastAsiaTheme="minorEastAsia"/>
          <w:i/>
          <w:iCs/>
        </w:rPr>
        <w:br/>
        <w:t xml:space="preserve">12 </w:t>
      </w:r>
      <w:r>
        <w:rPr>
          <w:rFonts w:eastAsiaTheme="minorEastAsia"/>
          <w:i/>
          <w:iCs/>
        </w:rPr>
        <w:t>октября</w:t>
      </w:r>
      <w:r w:rsidRPr="007B2CFA">
        <w:rPr>
          <w:rFonts w:eastAsiaTheme="minorEastAsia"/>
          <w:i/>
          <w:iCs/>
        </w:rPr>
        <w:t xml:space="preserve"> 2023</w:t>
      </w:r>
      <w:r>
        <w:rPr>
          <w:rFonts w:eastAsiaTheme="minorEastAsia"/>
          <w:i/>
          <w:iCs/>
        </w:rPr>
        <w:t xml:space="preserve"> года</w:t>
      </w:r>
    </w:p>
    <w:p w14:paraId="7E093097" w14:textId="22C0A83D" w:rsidR="00C5658D" w:rsidRPr="007B2CFA" w:rsidRDefault="00C5658D" w:rsidP="00277D30">
      <w:pPr>
        <w:spacing w:after="120"/>
        <w:ind w:left="1134" w:right="1134"/>
        <w:jc w:val="both"/>
        <w:rPr>
          <w:iCs/>
        </w:rPr>
      </w:pPr>
      <w:r w:rsidRPr="007B2CFA">
        <w:rPr>
          <w:rFonts w:eastAsiaTheme="minorEastAsia"/>
        </w:rPr>
        <w:t>[</w:t>
      </w:r>
      <w:bookmarkStart w:id="20" w:name="_Hlk147930522"/>
      <w:r>
        <w:rPr>
          <w:rFonts w:eastAsiaTheme="minorEastAsia"/>
        </w:rPr>
        <w:t>Принят</w:t>
      </w:r>
      <w:r>
        <w:rPr>
          <w:rFonts w:eastAsiaTheme="minorEastAsia"/>
        </w:rPr>
        <w:t>а</w:t>
      </w:r>
      <w:r>
        <w:rPr>
          <w:rFonts w:eastAsiaTheme="minorEastAsia"/>
        </w:rPr>
        <w:t xml:space="preserve"> без голосования</w:t>
      </w:r>
      <w:r w:rsidRPr="007B2CFA">
        <w:rPr>
          <w:rFonts w:eastAsiaTheme="minorEastAsia"/>
        </w:rPr>
        <w:t>.]</w:t>
      </w:r>
      <w:bookmarkEnd w:id="19"/>
      <w:bookmarkEnd w:id="20"/>
    </w:p>
    <w:p w14:paraId="4C87D579" w14:textId="77777777" w:rsidR="00C5658D" w:rsidRPr="007B2CFA" w:rsidRDefault="00C5658D" w:rsidP="00277D30">
      <w:pPr>
        <w:spacing w:before="240" w:after="120"/>
        <w:ind w:left="1134" w:right="1134"/>
        <w:jc w:val="center"/>
      </w:pPr>
      <w:r w:rsidRPr="007B2CFA">
        <w:rPr>
          <w:iCs/>
          <w:u w:val="single"/>
        </w:rPr>
        <w:tab/>
      </w:r>
      <w:r w:rsidRPr="007B2CFA">
        <w:rPr>
          <w:iCs/>
          <w:u w:val="single"/>
        </w:rPr>
        <w:tab/>
      </w:r>
      <w:r w:rsidRPr="007B2CFA">
        <w:rPr>
          <w:iCs/>
          <w:u w:val="single"/>
        </w:rPr>
        <w:tab/>
      </w:r>
      <w:r w:rsidRPr="007B2CFA">
        <w:rPr>
          <w:iCs/>
          <w:u w:val="single"/>
        </w:rPr>
        <w:tab/>
      </w:r>
    </w:p>
    <w:sectPr w:rsidR="00C5658D" w:rsidRPr="007B2CFA" w:rsidSect="00C5658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0D78C" w14:textId="77777777" w:rsidR="008F1193" w:rsidRPr="00A312BC" w:rsidRDefault="008F1193" w:rsidP="00A312BC"/>
  </w:endnote>
  <w:endnote w:type="continuationSeparator" w:id="0">
    <w:p w14:paraId="4A8DD91F" w14:textId="77777777" w:rsidR="008F1193" w:rsidRPr="00A312BC" w:rsidRDefault="008F119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275C6" w14:textId="1634D27E" w:rsidR="00C5658D" w:rsidRPr="00C5658D" w:rsidRDefault="00C5658D">
    <w:pPr>
      <w:pStyle w:val="a8"/>
    </w:pPr>
    <w:r w:rsidRPr="00C5658D">
      <w:rPr>
        <w:b/>
        <w:sz w:val="18"/>
      </w:rPr>
      <w:fldChar w:fldCharType="begin"/>
    </w:r>
    <w:r w:rsidRPr="00C5658D">
      <w:rPr>
        <w:b/>
        <w:sz w:val="18"/>
      </w:rPr>
      <w:instrText xml:space="preserve"> PAGE  \* MERGEFORMAT </w:instrText>
    </w:r>
    <w:r w:rsidRPr="00C5658D">
      <w:rPr>
        <w:b/>
        <w:sz w:val="18"/>
      </w:rPr>
      <w:fldChar w:fldCharType="separate"/>
    </w:r>
    <w:r w:rsidRPr="00C5658D">
      <w:rPr>
        <w:b/>
        <w:noProof/>
        <w:sz w:val="18"/>
      </w:rPr>
      <w:t>2</w:t>
    </w:r>
    <w:r w:rsidRPr="00C5658D">
      <w:rPr>
        <w:b/>
        <w:sz w:val="18"/>
      </w:rPr>
      <w:fldChar w:fldCharType="end"/>
    </w:r>
    <w:r>
      <w:rPr>
        <w:b/>
        <w:sz w:val="18"/>
      </w:rPr>
      <w:tab/>
    </w:r>
    <w:r>
      <w:t>GE.23-20064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C332" w14:textId="22B0D461" w:rsidR="00C5658D" w:rsidRPr="00C5658D" w:rsidRDefault="00C5658D" w:rsidP="00C5658D">
    <w:pPr>
      <w:pStyle w:val="a8"/>
      <w:tabs>
        <w:tab w:val="clear" w:pos="9639"/>
        <w:tab w:val="right" w:pos="9638"/>
      </w:tabs>
      <w:rPr>
        <w:b/>
        <w:sz w:val="18"/>
      </w:rPr>
    </w:pPr>
    <w:r>
      <w:t>GE.23-20064</w:t>
    </w:r>
    <w:r>
      <w:tab/>
    </w:r>
    <w:r w:rsidRPr="00C5658D">
      <w:rPr>
        <w:b/>
        <w:sz w:val="18"/>
      </w:rPr>
      <w:fldChar w:fldCharType="begin"/>
    </w:r>
    <w:r w:rsidRPr="00C5658D">
      <w:rPr>
        <w:b/>
        <w:sz w:val="18"/>
      </w:rPr>
      <w:instrText xml:space="preserve"> PAGE  \* MERGEFORMAT </w:instrText>
    </w:r>
    <w:r w:rsidRPr="00C5658D">
      <w:rPr>
        <w:b/>
        <w:sz w:val="18"/>
      </w:rPr>
      <w:fldChar w:fldCharType="separate"/>
    </w:r>
    <w:r w:rsidRPr="00C5658D">
      <w:rPr>
        <w:b/>
        <w:noProof/>
        <w:sz w:val="18"/>
      </w:rPr>
      <w:t>3</w:t>
    </w:r>
    <w:r w:rsidRPr="00C565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2FBD" w14:textId="56980E94" w:rsidR="00042B72" w:rsidRPr="00C5658D" w:rsidRDefault="00C5658D" w:rsidP="00C5658D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9F87666" wp14:editId="2BABD0E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23-20064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BCAF98" wp14:editId="7A184D7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lang w:val="fr-CH"/>
      </w:rPr>
      <w:t>181023  181023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5FB20" w14:textId="77777777" w:rsidR="008F1193" w:rsidRPr="001075E9" w:rsidRDefault="008F119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D9D6DCE" w14:textId="77777777" w:rsidR="008F1193" w:rsidRDefault="008F119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2157035" w14:textId="7C185B02" w:rsidR="00C5658D" w:rsidRPr="00606F35" w:rsidRDefault="00C5658D" w:rsidP="00C5658D">
      <w:pPr>
        <w:pStyle w:val="ad"/>
        <w:rPr>
          <w:lang w:val="en-US"/>
        </w:rPr>
      </w:pPr>
      <w:r w:rsidRPr="00606F35">
        <w:rPr>
          <w:lang w:val="en-US"/>
        </w:rPr>
        <w:tab/>
      </w:r>
      <w:r>
        <w:rPr>
          <w:rStyle w:val="aa"/>
        </w:rPr>
        <w:footnoteRef/>
      </w:r>
      <w:r w:rsidR="00277D30">
        <w:rPr>
          <w:lang w:val="en-US"/>
        </w:rPr>
        <w:tab/>
      </w:r>
      <w:r>
        <w:rPr>
          <w:lang w:val="en-US"/>
        </w:rPr>
        <w:t>CRC/C/SOM/1.</w:t>
      </w:r>
    </w:p>
  </w:footnote>
  <w:footnote w:id="2">
    <w:p w14:paraId="5B7E4E49" w14:textId="77777777" w:rsidR="00C5658D" w:rsidRPr="00146B58" w:rsidRDefault="00C5658D" w:rsidP="00C5658D">
      <w:pPr>
        <w:pStyle w:val="ad"/>
        <w:rPr>
          <w:lang w:val="en-US"/>
        </w:rPr>
      </w:pPr>
      <w:r w:rsidRPr="00606F35">
        <w:rPr>
          <w:lang w:val="en-US"/>
        </w:rPr>
        <w:tab/>
      </w:r>
      <w:r>
        <w:rPr>
          <w:rStyle w:val="aa"/>
        </w:rPr>
        <w:footnoteRef/>
      </w:r>
      <w:r w:rsidRPr="00490C18">
        <w:rPr>
          <w:lang w:val="en-US"/>
        </w:rPr>
        <w:tab/>
      </w:r>
      <w:r>
        <w:t>См</w:t>
      </w:r>
      <w:r w:rsidRPr="00490C18">
        <w:rPr>
          <w:lang w:val="en-US"/>
        </w:rPr>
        <w:t>. A/HRC/48/11.</w:t>
      </w:r>
    </w:p>
  </w:footnote>
  <w:footnote w:id="3">
    <w:p w14:paraId="178E26BB" w14:textId="5CE13DC4" w:rsidR="00C5658D" w:rsidRPr="00146B58" w:rsidRDefault="00C5658D" w:rsidP="00C5658D">
      <w:pPr>
        <w:pStyle w:val="ad"/>
        <w:rPr>
          <w:lang w:val="en-US"/>
        </w:rPr>
      </w:pPr>
      <w:r w:rsidRPr="00490C18">
        <w:rPr>
          <w:lang w:val="en-US"/>
        </w:rPr>
        <w:tab/>
      </w:r>
      <w:r>
        <w:rPr>
          <w:rStyle w:val="aa"/>
        </w:rPr>
        <w:footnoteRef/>
      </w:r>
      <w:r w:rsidRPr="00490C18">
        <w:rPr>
          <w:lang w:val="en-US"/>
        </w:rPr>
        <w:tab/>
        <w:t>A/76/871-S/2022/493.</w:t>
      </w:r>
    </w:p>
  </w:footnote>
  <w:footnote w:id="4">
    <w:p w14:paraId="4370901A" w14:textId="77777777" w:rsidR="00C5658D" w:rsidRPr="00146B58" w:rsidRDefault="00C5658D" w:rsidP="00C5658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490C18">
        <w:rPr>
          <w:lang w:val="en-US"/>
        </w:rPr>
        <w:tab/>
      </w:r>
      <w:r>
        <w:rPr>
          <w:rStyle w:val="aa"/>
        </w:rPr>
        <w:footnoteRef/>
      </w:r>
      <w:r w:rsidRPr="00490C18">
        <w:rPr>
          <w:lang w:val="en-US"/>
        </w:rPr>
        <w:tab/>
        <w:t>A/HRC/54/78.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11428" w14:textId="408F32EC" w:rsidR="00C5658D" w:rsidRPr="00C5658D" w:rsidRDefault="00C5658D">
    <w:pPr>
      <w:pStyle w:val="a5"/>
    </w:pPr>
    <w:fldSimple w:instr=" TITLE  \* MERGEFORMAT ">
      <w:r>
        <w:t>A/HRC/RES/54/32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93C6" w14:textId="49F2B1E7" w:rsidR="00C5658D" w:rsidRPr="00C5658D" w:rsidRDefault="00C5658D" w:rsidP="00C5658D">
    <w:pPr>
      <w:pStyle w:val="a5"/>
      <w:jc w:val="right"/>
    </w:pPr>
    <w:fldSimple w:instr=" TITLE  \* MERGEFORMAT ">
      <w:r>
        <w:t>A/HRC/RES/54/32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5781158">
    <w:abstractNumId w:val="18"/>
  </w:num>
  <w:num w:numId="2" w16cid:durableId="1586187246">
    <w:abstractNumId w:val="12"/>
  </w:num>
  <w:num w:numId="3" w16cid:durableId="284390971">
    <w:abstractNumId w:val="15"/>
  </w:num>
  <w:num w:numId="4" w16cid:durableId="2061591623">
    <w:abstractNumId w:val="11"/>
  </w:num>
  <w:num w:numId="5" w16cid:durableId="2139755413">
    <w:abstractNumId w:val="16"/>
  </w:num>
  <w:num w:numId="6" w16cid:durableId="618687147">
    <w:abstractNumId w:val="8"/>
  </w:num>
  <w:num w:numId="7" w16cid:durableId="1139804911">
    <w:abstractNumId w:val="3"/>
  </w:num>
  <w:num w:numId="8" w16cid:durableId="1840348806">
    <w:abstractNumId w:val="2"/>
  </w:num>
  <w:num w:numId="9" w16cid:durableId="1527253421">
    <w:abstractNumId w:val="1"/>
  </w:num>
  <w:num w:numId="10" w16cid:durableId="754279194">
    <w:abstractNumId w:val="0"/>
  </w:num>
  <w:num w:numId="11" w16cid:durableId="290015455">
    <w:abstractNumId w:val="9"/>
  </w:num>
  <w:num w:numId="12" w16cid:durableId="659231160">
    <w:abstractNumId w:val="7"/>
  </w:num>
  <w:num w:numId="13" w16cid:durableId="448862958">
    <w:abstractNumId w:val="6"/>
  </w:num>
  <w:num w:numId="14" w16cid:durableId="1161851797">
    <w:abstractNumId w:val="5"/>
  </w:num>
  <w:num w:numId="15" w16cid:durableId="2066443114">
    <w:abstractNumId w:val="4"/>
  </w:num>
  <w:num w:numId="16" w16cid:durableId="1378972966">
    <w:abstractNumId w:val="17"/>
  </w:num>
  <w:num w:numId="17" w16cid:durableId="1743603531">
    <w:abstractNumId w:val="13"/>
  </w:num>
  <w:num w:numId="18" w16cid:durableId="2136944296">
    <w:abstractNumId w:val="14"/>
  </w:num>
  <w:num w:numId="19" w16cid:durableId="185562283">
    <w:abstractNumId w:val="17"/>
  </w:num>
  <w:num w:numId="20" w16cid:durableId="1480802013">
    <w:abstractNumId w:val="13"/>
  </w:num>
  <w:num w:numId="21" w16cid:durableId="375351909">
    <w:abstractNumId w:val="14"/>
  </w:num>
  <w:num w:numId="22" w16cid:durableId="163015715">
    <w:abstractNumId w:val="17"/>
  </w:num>
  <w:num w:numId="23" w16cid:durableId="470828703">
    <w:abstractNumId w:val="13"/>
  </w:num>
  <w:num w:numId="24" w16cid:durableId="1557620111">
    <w:abstractNumId w:val="14"/>
  </w:num>
  <w:num w:numId="25" w16cid:durableId="47068077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93"/>
    <w:rsid w:val="00033EE1"/>
    <w:rsid w:val="00042B72"/>
    <w:rsid w:val="000558BD"/>
    <w:rsid w:val="0006057C"/>
    <w:rsid w:val="00074247"/>
    <w:rsid w:val="00087F1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245734"/>
    <w:rsid w:val="00277D30"/>
    <w:rsid w:val="002A2EFC"/>
    <w:rsid w:val="002B7D2E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72C5C"/>
    <w:rsid w:val="00481AF7"/>
    <w:rsid w:val="0050108D"/>
    <w:rsid w:val="00513081"/>
    <w:rsid w:val="00517901"/>
    <w:rsid w:val="00526683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81A10"/>
    <w:rsid w:val="006A1ED8"/>
    <w:rsid w:val="006C2031"/>
    <w:rsid w:val="006D461A"/>
    <w:rsid w:val="006F19F1"/>
    <w:rsid w:val="006F35EE"/>
    <w:rsid w:val="007021FF"/>
    <w:rsid w:val="00712895"/>
    <w:rsid w:val="00757357"/>
    <w:rsid w:val="007948BC"/>
    <w:rsid w:val="00802C92"/>
    <w:rsid w:val="00825F8D"/>
    <w:rsid w:val="00834B71"/>
    <w:rsid w:val="0086445C"/>
    <w:rsid w:val="00894693"/>
    <w:rsid w:val="008A08D7"/>
    <w:rsid w:val="008A1DC8"/>
    <w:rsid w:val="008B6909"/>
    <w:rsid w:val="008E2921"/>
    <w:rsid w:val="008F1193"/>
    <w:rsid w:val="008F19E2"/>
    <w:rsid w:val="00906890"/>
    <w:rsid w:val="00911BE4"/>
    <w:rsid w:val="00940372"/>
    <w:rsid w:val="00951972"/>
    <w:rsid w:val="009608F3"/>
    <w:rsid w:val="00963B49"/>
    <w:rsid w:val="0099474A"/>
    <w:rsid w:val="009A24AC"/>
    <w:rsid w:val="009A78C9"/>
    <w:rsid w:val="00A27210"/>
    <w:rsid w:val="00A312BC"/>
    <w:rsid w:val="00A84021"/>
    <w:rsid w:val="00A84D35"/>
    <w:rsid w:val="00A917B3"/>
    <w:rsid w:val="00AB4B51"/>
    <w:rsid w:val="00AF4C09"/>
    <w:rsid w:val="00AF5B81"/>
    <w:rsid w:val="00AF79DB"/>
    <w:rsid w:val="00B025A9"/>
    <w:rsid w:val="00B10CC7"/>
    <w:rsid w:val="00B539E7"/>
    <w:rsid w:val="00B62458"/>
    <w:rsid w:val="00B969C4"/>
    <w:rsid w:val="00BB1C63"/>
    <w:rsid w:val="00BC18B2"/>
    <w:rsid w:val="00BC25B7"/>
    <w:rsid w:val="00BD33EE"/>
    <w:rsid w:val="00BE3A57"/>
    <w:rsid w:val="00C06E60"/>
    <w:rsid w:val="00C106D6"/>
    <w:rsid w:val="00C21584"/>
    <w:rsid w:val="00C5658D"/>
    <w:rsid w:val="00C60F0C"/>
    <w:rsid w:val="00C805C9"/>
    <w:rsid w:val="00C92939"/>
    <w:rsid w:val="00CA1679"/>
    <w:rsid w:val="00CB151C"/>
    <w:rsid w:val="00CD3B57"/>
    <w:rsid w:val="00CE2063"/>
    <w:rsid w:val="00CE5A1A"/>
    <w:rsid w:val="00CF193D"/>
    <w:rsid w:val="00CF55F6"/>
    <w:rsid w:val="00D0440E"/>
    <w:rsid w:val="00D33D63"/>
    <w:rsid w:val="00D3438F"/>
    <w:rsid w:val="00D86A33"/>
    <w:rsid w:val="00D90028"/>
    <w:rsid w:val="00D90138"/>
    <w:rsid w:val="00DF0DB0"/>
    <w:rsid w:val="00DF71B9"/>
    <w:rsid w:val="00E73F76"/>
    <w:rsid w:val="00EA2C9F"/>
    <w:rsid w:val="00ED0BDA"/>
    <w:rsid w:val="00EF1360"/>
    <w:rsid w:val="00EF3220"/>
    <w:rsid w:val="00F129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498ADA"/>
  <w15:docId w15:val="{1C58E26A-9F98-4F61-8B2C-53BA645C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 w:themeColor="hyperlink"/>
      <w:u w:val="none"/>
    </w:rPr>
  </w:style>
  <w:style w:type="character" w:styleId="af2">
    <w:name w:val="FollowedHyperlink"/>
    <w:basedOn w:val="a0"/>
    <w:rsid w:val="00B025A9"/>
    <w:rPr>
      <w:color w:val="800080" w:themeColor="followedHyperlink"/>
      <w:u w:val="none"/>
    </w:rPr>
  </w:style>
  <w:style w:type="paragraph" w:customStyle="1" w:styleId="ParNoG">
    <w:name w:val="_ParNo_G"/>
    <w:basedOn w:val="a"/>
    <w:qFormat/>
    <w:rsid w:val="00940372"/>
    <w:pPr>
      <w:numPr>
        <w:numId w:val="25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10</Pages>
  <Words>4044</Words>
  <Characters>27984</Characters>
  <Application>Microsoft Office Word</Application>
  <DocSecurity>0</DocSecurity>
  <Lines>3109</Lines>
  <Paragraphs>1334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A/HRC/RES/54/32</vt:lpstr>
      <vt:lpstr>A/</vt:lpstr>
      <vt:lpstr>A/</vt:lpstr>
    </vt:vector>
  </TitlesOfParts>
  <Company>DCM</Company>
  <LinksUpToDate>false</LinksUpToDate>
  <CharactersWithSpaces>30694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A/HRC/RES/54/32</dc:title>
  <dc:subject/>
  <dc:creator>Anna KISSELEVA</dc:creator>
  <cp:keywords/>
  <cp:lastModifiedBy>Anna Kisseleva</cp:lastModifiedBy>
  <cp:revision>2</cp:revision>
  <cp:lastPrinted>2008-01-15T07:58:00Z</cp:lastPrinted>
  <dcterms:created xsi:type="dcterms:W3CDTF">2023-10-18T11:59:00Z</dcterms:created>
  <dcterms:modified xsi:type="dcterms:W3CDTF">2023-10-18T11:59:00Z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