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F0A3D" w:rsidTr="008955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F0A3D" w:rsidRDefault="004F0A3D" w:rsidP="0089552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F0A3D" w:rsidRDefault="004F0A3D" w:rsidP="0089552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F0A3D" w:rsidRDefault="004F0A3D" w:rsidP="0089552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F0A3D" w:rsidTr="0089552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F0A3D" w:rsidRDefault="004F0A3D" w:rsidP="0089552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F0A3D" w:rsidRDefault="004F0A3D" w:rsidP="0089552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E34994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F0A3D" w:rsidRDefault="004F0A3D" w:rsidP="0089552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395220080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F0A3D" w:rsidRDefault="004F0A3D" w:rsidP="0089552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F0A3D" w:rsidRDefault="004F0A3D" w:rsidP="00895520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F0A3D" w:rsidRDefault="004F0A3D" w:rsidP="00895520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F0A3D" w:rsidRDefault="004F0A3D" w:rsidP="00895520">
            <w:pPr>
              <w:spacing w:line="216" w:lineRule="auto"/>
            </w:pPr>
          </w:p>
          <w:p w:rsidR="004F0A3D" w:rsidRPr="00C02775" w:rsidRDefault="004F0A3D" w:rsidP="0089552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C02775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C02775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C02775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C02775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C02775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C02775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E/C.12/SWE/CO/5</w:t>
            </w:r>
            <w:r>
              <w:rPr>
                <w:lang w:val="en-US"/>
              </w:rPr>
              <w:fldChar w:fldCharType="end"/>
            </w:r>
          </w:p>
          <w:p w:rsidR="004F0A3D" w:rsidRPr="00C02775" w:rsidRDefault="004F0A3D" w:rsidP="0089552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C02775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C02775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C02775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C02775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C02775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C02775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 December 2008</w:t>
            </w:r>
            <w:r>
              <w:rPr>
                <w:lang w:val="en-US"/>
              </w:rPr>
              <w:fldChar w:fldCharType="end"/>
            </w:r>
          </w:p>
          <w:p w:rsidR="004F0A3D" w:rsidRPr="00C02775" w:rsidRDefault="004F0A3D" w:rsidP="00895520">
            <w:pPr>
              <w:spacing w:line="216" w:lineRule="auto"/>
              <w:rPr>
                <w:lang w:val="en-US"/>
              </w:rPr>
            </w:pPr>
          </w:p>
          <w:p w:rsidR="004F0A3D" w:rsidRDefault="004F0A3D" w:rsidP="00895520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F0A3D" w:rsidRDefault="004F0A3D" w:rsidP="00895520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F0A3D" w:rsidRDefault="004F0A3D" w:rsidP="0089552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4F0A3D" w:rsidRDefault="004F0A3D" w:rsidP="004F0A3D"/>
    <w:p w:rsidR="004F0A3D" w:rsidRDefault="004F0A3D" w:rsidP="008B1C29">
      <w:r>
        <w:t>КОМИТЕТ ПО ЭКОНОМИЧЕСКИМ, СОЦИАЛЬНЫМ</w:t>
      </w:r>
      <w:r>
        <w:br/>
        <w:t>И КУЛЬТУРНЫМ ПРАВАМ</w:t>
      </w:r>
    </w:p>
    <w:p w:rsidR="004F0A3D" w:rsidRPr="00D11709" w:rsidRDefault="004F0A3D" w:rsidP="008B1C29">
      <w:r w:rsidRPr="00D11709">
        <w:t>Сорок первая сессия</w:t>
      </w:r>
    </w:p>
    <w:p w:rsidR="004F0A3D" w:rsidRDefault="004F0A3D" w:rsidP="008B1C29">
      <w:r w:rsidRPr="00D11709">
        <w:t>Женева, 3-21 ноября</w:t>
      </w:r>
      <w:r>
        <w:t xml:space="preserve"> 2008 года</w:t>
      </w:r>
    </w:p>
    <w:p w:rsidR="004F0A3D" w:rsidRDefault="004F0A3D" w:rsidP="008B1C29"/>
    <w:p w:rsidR="004F0A3D" w:rsidRDefault="004F0A3D" w:rsidP="008B1C29"/>
    <w:p w:rsidR="004F0A3D" w:rsidRPr="008B1C29" w:rsidRDefault="004F0A3D" w:rsidP="008B1C29">
      <w:pPr>
        <w:jc w:val="center"/>
        <w:rPr>
          <w:b/>
        </w:rPr>
      </w:pPr>
      <w:r w:rsidRPr="008B1C29">
        <w:rPr>
          <w:b/>
        </w:rPr>
        <w:t>РАССМОТРЕНИЕ ДОКЛАДОВ, ПРЕДСТАВЛЕННЫХ</w:t>
      </w:r>
      <w:r w:rsidR="008B1C29" w:rsidRPr="008B1C29">
        <w:rPr>
          <w:b/>
        </w:rPr>
        <w:t xml:space="preserve"> </w:t>
      </w:r>
      <w:r w:rsidRPr="008B1C29">
        <w:rPr>
          <w:b/>
        </w:rPr>
        <w:t>ГОСУДАРСТВАМИ-УЧАСТНИКАМИ В СООТВЕТСТВИИ</w:t>
      </w:r>
      <w:r w:rsidR="008B1C29" w:rsidRPr="008B1C29">
        <w:rPr>
          <w:b/>
        </w:rPr>
        <w:t xml:space="preserve"> </w:t>
      </w:r>
      <w:r w:rsidRPr="008B1C29">
        <w:rPr>
          <w:b/>
        </w:rPr>
        <w:t>СО СТАТЬЯМИ 16 И 17 ПАКТА</w:t>
      </w:r>
    </w:p>
    <w:p w:rsidR="004F0A3D" w:rsidRDefault="004F0A3D" w:rsidP="008B1C29">
      <w:pPr>
        <w:jc w:val="center"/>
      </w:pPr>
    </w:p>
    <w:p w:rsidR="00067236" w:rsidRDefault="004F0A3D" w:rsidP="008B1C29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экономическим,</w:t>
      </w:r>
      <w:r>
        <w:rPr>
          <w:b/>
          <w:bCs/>
        </w:rPr>
        <w:br/>
        <w:t>социальным и культурным правам</w:t>
      </w:r>
    </w:p>
    <w:p w:rsidR="004F0A3D" w:rsidRDefault="004F0A3D" w:rsidP="008B1C29">
      <w:pPr>
        <w:jc w:val="center"/>
        <w:rPr>
          <w:b/>
          <w:bCs/>
        </w:rPr>
      </w:pPr>
    </w:p>
    <w:p w:rsidR="004F0A3D" w:rsidRDefault="004F0A3D" w:rsidP="008B1C29">
      <w:pPr>
        <w:jc w:val="center"/>
        <w:rPr>
          <w:b/>
          <w:bCs/>
        </w:rPr>
      </w:pPr>
      <w:r>
        <w:rPr>
          <w:b/>
          <w:bCs/>
        </w:rPr>
        <w:t>Швеция</w:t>
      </w:r>
    </w:p>
    <w:p w:rsidR="004F0A3D" w:rsidRDefault="004F0A3D" w:rsidP="008B1C29">
      <w:pPr>
        <w:jc w:val="center"/>
        <w:rPr>
          <w:b/>
          <w:bCs/>
        </w:rPr>
      </w:pPr>
    </w:p>
    <w:p w:rsidR="004F0A3D" w:rsidRDefault="00612658" w:rsidP="008B1C29">
      <w:r>
        <w:rPr>
          <w:bCs/>
        </w:rPr>
        <w:t>1.</w:t>
      </w:r>
      <w:r>
        <w:rPr>
          <w:bCs/>
        </w:rPr>
        <w:tab/>
      </w:r>
      <w:r w:rsidR="00221EA8" w:rsidRPr="00221EA8">
        <w:rPr>
          <w:bCs/>
        </w:rPr>
        <w:t>Комитет по</w:t>
      </w:r>
      <w:r w:rsidR="00221EA8">
        <w:rPr>
          <w:bCs/>
        </w:rPr>
        <w:t xml:space="preserve"> экономическим, социальным и культурным правам рассмотрел пятый периодический доклад Швеции </w:t>
      </w:r>
      <w:r w:rsidR="00221EA8">
        <w:t>об осуществлении Международного пакта об экономических, с</w:t>
      </w:r>
      <w:r w:rsidR="008B3608">
        <w:t>оциальных и культурных правах (</w:t>
      </w:r>
      <w:r w:rsidR="008B3608">
        <w:rPr>
          <w:lang w:val="fr-CH"/>
        </w:rPr>
        <w:t>E</w:t>
      </w:r>
      <w:r w:rsidR="00221EA8">
        <w:t>/C.12/SWE/5)</w:t>
      </w:r>
      <w:r w:rsidR="00C3503B">
        <w:t xml:space="preserve"> на своих </w:t>
      </w:r>
      <w:r w:rsidR="00D362D0">
        <w:t>32-м</w:t>
      </w:r>
      <w:r w:rsidR="00C3503B">
        <w:t xml:space="preserve"> и </w:t>
      </w:r>
      <w:r w:rsidR="00D362D0">
        <w:t>33-м</w:t>
      </w:r>
      <w:r w:rsidR="00C3503B">
        <w:t xml:space="preserve"> заседаниях, состоявшихся 5 и 6 ноября 2008 года (E/C.12/</w:t>
      </w:r>
      <w:r w:rsidR="00C3503B" w:rsidRPr="00C3503B">
        <w:t>2008/</w:t>
      </w:r>
      <w:r w:rsidR="00C3503B">
        <w:rPr>
          <w:lang w:val="en-US"/>
        </w:rPr>
        <w:t>SR</w:t>
      </w:r>
      <w:r w:rsidR="00C3503B" w:rsidRPr="00C3503B">
        <w:t>.32-33)</w:t>
      </w:r>
      <w:r w:rsidR="00DB1CB3" w:rsidRPr="00DB1CB3">
        <w:t xml:space="preserve"> </w:t>
      </w:r>
      <w:r w:rsidR="00DB1CB3">
        <w:t xml:space="preserve">, и на своих </w:t>
      </w:r>
      <w:r w:rsidR="00D362D0">
        <w:t>47-м</w:t>
      </w:r>
      <w:r w:rsidR="00DB1CB3">
        <w:t xml:space="preserve"> и </w:t>
      </w:r>
      <w:r w:rsidR="00D362D0">
        <w:t>49-м</w:t>
      </w:r>
      <w:r w:rsidR="00DB1CB3">
        <w:t xml:space="preserve"> заседаниях, состоявшихся 17 и 18 ноября 200</w:t>
      </w:r>
      <w:r w:rsidR="00204ECE">
        <w:t>8</w:t>
      </w:r>
      <w:r w:rsidR="00DB1CB3">
        <w:t> года, принял следующие заключительные замечания.</w:t>
      </w:r>
    </w:p>
    <w:p w:rsidR="003E5EEF" w:rsidRDefault="003E5EEF" w:rsidP="008B1C29"/>
    <w:p w:rsidR="003E5EEF" w:rsidRDefault="003E5EEF" w:rsidP="008B1C29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3E5EEF" w:rsidRDefault="003E5EEF" w:rsidP="008B1C29"/>
    <w:p w:rsidR="003E5EEF" w:rsidRDefault="003E5EEF" w:rsidP="008B1C29">
      <w:r>
        <w:t>2.</w:t>
      </w:r>
      <w:r>
        <w:tab/>
        <w:t xml:space="preserve">Комитет приветствует своевременное предоставление Швецией своего пятого периодического доклада и письменных ответов на перечень </w:t>
      </w:r>
      <w:r w:rsidRPr="00966D35">
        <w:t>вопросов (</w:t>
      </w:r>
      <w:r>
        <w:rPr>
          <w:lang w:val="en-US"/>
        </w:rPr>
        <w:t>E</w:t>
      </w:r>
      <w:r w:rsidRPr="00966D35">
        <w:t>/</w:t>
      </w:r>
      <w:r>
        <w:rPr>
          <w:lang w:val="en-US"/>
        </w:rPr>
        <w:t>C</w:t>
      </w:r>
      <w:r w:rsidRPr="00966D35">
        <w:t>.12/</w:t>
      </w:r>
      <w:r>
        <w:rPr>
          <w:lang w:val="en-US"/>
        </w:rPr>
        <w:t>SWE</w:t>
      </w:r>
      <w:r w:rsidRPr="00966D35">
        <w:t>/</w:t>
      </w:r>
      <w:r>
        <w:rPr>
          <w:lang w:val="en-US"/>
        </w:rPr>
        <w:t>Q</w:t>
      </w:r>
      <w:r w:rsidRPr="00966D35">
        <w:t>/5/</w:t>
      </w:r>
      <w:r>
        <w:rPr>
          <w:lang w:val="en-US"/>
        </w:rPr>
        <w:t>Add</w:t>
      </w:r>
      <w:r w:rsidRPr="00966D35">
        <w:t xml:space="preserve">.1 и </w:t>
      </w:r>
      <w:r>
        <w:rPr>
          <w:lang w:val="en-US"/>
        </w:rPr>
        <w:t>E</w:t>
      </w:r>
      <w:r w:rsidRPr="00966D35">
        <w:t>/</w:t>
      </w:r>
      <w:r>
        <w:rPr>
          <w:lang w:val="en-US"/>
        </w:rPr>
        <w:t>C</w:t>
      </w:r>
      <w:r w:rsidRPr="00966D35">
        <w:t>.12/</w:t>
      </w:r>
      <w:r>
        <w:rPr>
          <w:lang w:val="en-US"/>
        </w:rPr>
        <w:t>SWE</w:t>
      </w:r>
      <w:r w:rsidRPr="00966D35">
        <w:t>/</w:t>
      </w:r>
      <w:r>
        <w:rPr>
          <w:lang w:val="en-US"/>
        </w:rPr>
        <w:t>Q</w:t>
      </w:r>
      <w:r w:rsidRPr="00966D35">
        <w:t>/5/</w:t>
      </w:r>
      <w:r>
        <w:rPr>
          <w:lang w:val="en-US"/>
        </w:rPr>
        <w:t>Add</w:t>
      </w:r>
      <w:r w:rsidRPr="00966D35">
        <w:t>.2)</w:t>
      </w:r>
      <w:r w:rsidR="00966D35" w:rsidRPr="00966D35">
        <w:t xml:space="preserve">. </w:t>
      </w:r>
      <w:r w:rsidR="00966D35">
        <w:t xml:space="preserve"> </w:t>
      </w:r>
      <w:r w:rsidR="004D69B1">
        <w:t>Комитет также с признательностью отмечает открытый и конструктивный характер диалога с делегацией государства-участника, включаю</w:t>
      </w:r>
      <w:r w:rsidR="004D69B1" w:rsidRPr="00E17B32">
        <w:t>щей представител</w:t>
      </w:r>
      <w:r w:rsidR="004D69B1" w:rsidRPr="00712F94">
        <w:t xml:space="preserve">ей различных правительственных ведомств, на собственном опыте знакомых с </w:t>
      </w:r>
      <w:r w:rsidR="005B3DBC" w:rsidRPr="00712F94">
        <w:t>вопро</w:t>
      </w:r>
      <w:r w:rsidR="005B3DBC">
        <w:t>сами</w:t>
      </w:r>
      <w:r w:rsidR="00D9006A">
        <w:t>, охватываемым</w:t>
      </w:r>
      <w:r w:rsidR="00D9006A" w:rsidRPr="005B3DBC">
        <w:t>и Пактом, а так</w:t>
      </w:r>
      <w:r w:rsidR="00D9006A">
        <w:t xml:space="preserve">же ответы </w:t>
      </w:r>
      <w:r w:rsidR="00E17B32">
        <w:t xml:space="preserve">делегации </w:t>
      </w:r>
      <w:r w:rsidR="00D9006A">
        <w:t>на вопросы, заданные Комитетом.</w:t>
      </w:r>
      <w:r w:rsidR="004D69B1">
        <w:t xml:space="preserve"> </w:t>
      </w:r>
    </w:p>
    <w:p w:rsidR="00AD7EA6" w:rsidRDefault="00AD7EA6" w:rsidP="008B1C29"/>
    <w:p w:rsidR="00AD7EA6" w:rsidRDefault="00AD7EA6" w:rsidP="008B1C29">
      <w:pPr>
        <w:keepNext/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862157" w:rsidRDefault="00862157" w:rsidP="008B1C29">
      <w:pPr>
        <w:keepNext/>
      </w:pPr>
    </w:p>
    <w:p w:rsidR="00AD7EA6" w:rsidRDefault="00E245BF" w:rsidP="008B1C29">
      <w:pPr>
        <w:keepNext/>
      </w:pPr>
      <w:r>
        <w:t>3</w:t>
      </w:r>
      <w:r w:rsidR="00862157">
        <w:t>.</w:t>
      </w:r>
      <w:r w:rsidR="00862157">
        <w:tab/>
        <w:t>Комитет с признательностью отмечает постоянные усилия государства-участника по с</w:t>
      </w:r>
      <w:r w:rsidR="00FC1238">
        <w:t xml:space="preserve">облюдению </w:t>
      </w:r>
      <w:r w:rsidR="008B1C29">
        <w:t xml:space="preserve">своих </w:t>
      </w:r>
      <w:r w:rsidR="00FC1238">
        <w:t>обязательств по Пакту</w:t>
      </w:r>
      <w:r w:rsidR="00862157">
        <w:t xml:space="preserve"> и всестороннюю защиту в государстве-участнике экономических, социальных и культурных прав.</w:t>
      </w:r>
    </w:p>
    <w:p w:rsidR="00862157" w:rsidRDefault="00862157" w:rsidP="008B1C29"/>
    <w:p w:rsidR="00862157" w:rsidRDefault="00E245BF" w:rsidP="008B1C29">
      <w:r>
        <w:t>4</w:t>
      </w:r>
      <w:r w:rsidR="00947D26">
        <w:t>.</w:t>
      </w:r>
      <w:r w:rsidR="00947D26">
        <w:tab/>
        <w:t>Комитет</w:t>
      </w:r>
      <w:r w:rsidR="004E0736">
        <w:t xml:space="preserve"> приветствует принятие второго Н</w:t>
      </w:r>
      <w:r w:rsidR="00947D26">
        <w:t>ационального плана действий в области прав человека</w:t>
      </w:r>
      <w:r w:rsidR="0072046F">
        <w:t xml:space="preserve"> на 2006-2009 годы, предусматривающ</w:t>
      </w:r>
      <w:r w:rsidR="002C5133">
        <w:t>его</w:t>
      </w:r>
      <w:r w:rsidR="0072046F">
        <w:t xml:space="preserve"> специальные программы </w:t>
      </w:r>
      <w:r w:rsidR="00DF74E8">
        <w:t>по</w:t>
      </w:r>
      <w:r w:rsidR="0072046F">
        <w:t xml:space="preserve"> реализации экономических, социальных и </w:t>
      </w:r>
      <w:r w:rsidR="00FC2FAC">
        <w:t>культурных</w:t>
      </w:r>
      <w:r w:rsidR="0072046F">
        <w:t xml:space="preserve"> прав.</w:t>
      </w:r>
    </w:p>
    <w:p w:rsidR="0072046F" w:rsidRDefault="0072046F" w:rsidP="008B1C29"/>
    <w:p w:rsidR="0072046F" w:rsidRDefault="00E245BF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5</w:t>
      </w:r>
      <w:r w:rsidR="00982C1D">
        <w:t>.</w:t>
      </w:r>
      <w:r w:rsidR="00982C1D">
        <w:tab/>
      </w:r>
      <w:r>
        <w:t xml:space="preserve">Комитет с удовлетворением отмечает принятие </w:t>
      </w:r>
      <w:r w:rsidR="009646AB">
        <w:t>всеобъемлющей</w:t>
      </w:r>
      <w:r w:rsidR="008360D4">
        <w:t xml:space="preserve"> </w:t>
      </w:r>
      <w:r w:rsidR="00B71EF3">
        <w:t>правовой основы</w:t>
      </w:r>
      <w:r>
        <w:t>, а именно, Ан</w:t>
      </w:r>
      <w:r w:rsidR="00B110D5" w:rsidRPr="00B110D5">
        <w:t>т</w:t>
      </w:r>
      <w:r>
        <w:t xml:space="preserve">идискриминационного закона, </w:t>
      </w:r>
      <w:r w:rsidR="00216F41">
        <w:t>расширяющего</w:t>
      </w:r>
      <w:r w:rsidR="00B110D5">
        <w:t xml:space="preserve"> существующие в государстве-участнике </w:t>
      </w:r>
      <w:r w:rsidR="00CF753C">
        <w:t>возможности</w:t>
      </w:r>
      <w:r w:rsidR="00B110D5">
        <w:t xml:space="preserve"> защиты от дискриминации, который вступит в силу в январе 2009 года.</w:t>
      </w:r>
    </w:p>
    <w:p w:rsidR="00B110D5" w:rsidRDefault="00B110D5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B110D5" w:rsidRDefault="00B110D5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6.</w:t>
      </w:r>
      <w:r>
        <w:tab/>
        <w:t>Комитет приветствует то обстоятельство</w:t>
      </w:r>
      <w:r w:rsidRPr="001D5F3A">
        <w:t xml:space="preserve">, что </w:t>
      </w:r>
      <w:r w:rsidR="002E5387" w:rsidRPr="001D5F3A">
        <w:t>объединенн</w:t>
      </w:r>
      <w:r w:rsidR="001D5F3A" w:rsidRPr="001D5F3A">
        <w:t>ый и</w:t>
      </w:r>
      <w:r w:rsidR="001D5F3A">
        <w:t>нститут</w:t>
      </w:r>
      <w:r w:rsidR="002E5387">
        <w:t xml:space="preserve"> омбудсмена соответс</w:t>
      </w:r>
      <w:r w:rsidR="002E5387" w:rsidRPr="001D5F3A">
        <w:t>твует Парижским принци</w:t>
      </w:r>
      <w:r w:rsidR="002E5387">
        <w:t>пам, и что его мандат предусматривает контроль за соблюдением экономических, социальных и культурных прав.</w:t>
      </w:r>
    </w:p>
    <w:p w:rsidR="00E6655D" w:rsidRDefault="00E6655D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E6655D" w:rsidRDefault="00E6655D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7.</w:t>
      </w:r>
      <w:r>
        <w:tab/>
      </w:r>
      <w:r w:rsidR="006F4CA3">
        <w:t xml:space="preserve">Комитет отмечает существование различных инициатив, программ и стратегий, касающихся реализации права на </w:t>
      </w:r>
      <w:r w:rsidR="000E0929">
        <w:t>труд</w:t>
      </w:r>
      <w:r w:rsidR="006F4CA3">
        <w:t xml:space="preserve">, </w:t>
      </w:r>
      <w:r w:rsidR="008B1C29">
        <w:t>ориентированных на группы</w:t>
      </w:r>
      <w:r w:rsidR="006F4CA3">
        <w:t xml:space="preserve">, доступ которых к трудоустройству ограничен, </w:t>
      </w:r>
      <w:r w:rsidR="008B1C29">
        <w:t>таких как молодежь, лица</w:t>
      </w:r>
      <w:r w:rsidR="006F4CA3">
        <w:t xml:space="preserve"> преклонного возраста, </w:t>
      </w:r>
      <w:r w:rsidR="006464F0">
        <w:t>лиц</w:t>
      </w:r>
      <w:r w:rsidR="008B1C29">
        <w:t>а</w:t>
      </w:r>
      <w:r w:rsidR="006464F0">
        <w:t xml:space="preserve">, </w:t>
      </w:r>
      <w:r w:rsidR="008B1C29" w:rsidRPr="002B714E">
        <w:t>получающих социальное пособие</w:t>
      </w:r>
      <w:r w:rsidR="008B1C29">
        <w:t xml:space="preserve"> </w:t>
      </w:r>
      <w:r w:rsidR="006464F0">
        <w:t>в течени</w:t>
      </w:r>
      <w:r w:rsidR="00100BE6">
        <w:t>е</w:t>
      </w:r>
      <w:r w:rsidR="006464F0">
        <w:t xml:space="preserve"> продолжительного времен</w:t>
      </w:r>
      <w:r w:rsidR="006464F0" w:rsidRPr="002B714E">
        <w:t>и, и лиц иностранного происхождения.</w:t>
      </w:r>
    </w:p>
    <w:p w:rsidR="006464F0" w:rsidRDefault="006464F0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100BE6" w:rsidRDefault="00100BE6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8.</w:t>
      </w:r>
      <w:r>
        <w:tab/>
        <w:t>Комитет с удовлетворением отмечает, что доступ к службам социального обеспечения</w:t>
      </w:r>
      <w:r w:rsidR="005B4D3B">
        <w:t xml:space="preserve"> определяется не</w:t>
      </w:r>
      <w:r w:rsidR="00296DEB">
        <w:t xml:space="preserve"> гражданством</w:t>
      </w:r>
      <w:r w:rsidR="005B4D3B">
        <w:t xml:space="preserve">, </w:t>
      </w:r>
      <w:r w:rsidR="00640AF5">
        <w:t>а</w:t>
      </w:r>
      <w:r w:rsidR="005B4D3B">
        <w:t xml:space="preserve"> проживанием на территории государства-участника.</w:t>
      </w:r>
    </w:p>
    <w:p w:rsidR="005B4D3B" w:rsidRDefault="005B4D3B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5B4D3B" w:rsidRPr="00752600" w:rsidRDefault="005B4D3B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9.</w:t>
      </w:r>
      <w:r>
        <w:tab/>
        <w:t xml:space="preserve">Комитет приветствует шаги по борьбе с насилием в отношении женщин, в </w:t>
      </w:r>
      <w:r w:rsidR="00A741A0">
        <w:t>частности</w:t>
      </w:r>
      <w:r>
        <w:t>,</w:t>
      </w:r>
      <w:r w:rsidR="00A741A0">
        <w:t xml:space="preserve"> </w:t>
      </w:r>
      <w:r>
        <w:t>принятие "плана действий по борьбе с насилием</w:t>
      </w:r>
      <w:r w:rsidR="00F13B43">
        <w:t>, совершаемым</w:t>
      </w:r>
      <w:r>
        <w:t xml:space="preserve"> мужчин</w:t>
      </w:r>
      <w:r w:rsidR="00F13B43">
        <w:t>ами</w:t>
      </w:r>
      <w:r>
        <w:t xml:space="preserve"> в отношении женщин, насилием</w:t>
      </w:r>
      <w:r w:rsidR="0063011F">
        <w:t xml:space="preserve"> на почве оскорб</w:t>
      </w:r>
      <w:r w:rsidR="0063011F" w:rsidRPr="00FF2633">
        <w:t>ленной</w:t>
      </w:r>
      <w:r w:rsidRPr="00FF2633">
        <w:t xml:space="preserve"> чести и на</w:t>
      </w:r>
      <w:r w:rsidR="00F13B43" w:rsidRPr="00FF2633">
        <w:t>силием у партнеров одного пола"</w:t>
      </w:r>
      <w:r w:rsidR="00752600" w:rsidRPr="00FF2633">
        <w:t>.</w:t>
      </w:r>
    </w:p>
    <w:p w:rsidR="00DF5803" w:rsidRPr="008C0CDE" w:rsidRDefault="00DF5803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6464F0" w:rsidRDefault="00DF5803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 w:rsidRPr="008C0CDE">
        <w:t>10.</w:t>
      </w:r>
      <w:r w:rsidRPr="008C0CDE">
        <w:tab/>
      </w:r>
      <w:r w:rsidR="008C0CDE">
        <w:t xml:space="preserve">Комитет с одобрением отмечает усилия государства-участника по </w:t>
      </w:r>
      <w:r w:rsidR="0074795A">
        <w:t xml:space="preserve">дальнейшему </w:t>
      </w:r>
      <w:r w:rsidR="008C0CDE">
        <w:t>обеспечению высок</w:t>
      </w:r>
      <w:r w:rsidR="008C0CDE" w:rsidRPr="00015C73">
        <w:t>ого уровня здоро</w:t>
      </w:r>
      <w:r w:rsidR="008C0CDE">
        <w:t>вья населения, а также то, что услуги здравоохранения доступны для всех, в том ч</w:t>
      </w:r>
      <w:r w:rsidR="008C0CDE" w:rsidRPr="00B845B1">
        <w:t xml:space="preserve">исле и для лиц </w:t>
      </w:r>
      <w:r w:rsidR="008C08B8" w:rsidRPr="00B845B1">
        <w:t>без док</w:t>
      </w:r>
      <w:r w:rsidR="008C08B8">
        <w:t>ументов</w:t>
      </w:r>
      <w:r w:rsidR="008C0CDE">
        <w:t>.</w:t>
      </w:r>
    </w:p>
    <w:p w:rsidR="00E61836" w:rsidRDefault="00E61836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E61836" w:rsidRDefault="00E61836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11.</w:t>
      </w:r>
      <w:r>
        <w:tab/>
        <w:t>Коми</w:t>
      </w:r>
      <w:r w:rsidRPr="00FD5F41">
        <w:t xml:space="preserve">тет </w:t>
      </w:r>
      <w:r w:rsidR="00567A93" w:rsidRPr="00FD5F41">
        <w:t>вновь с удовлетворением отмечает</w:t>
      </w:r>
      <w:r w:rsidR="00FD5F41">
        <w:t>, как и в предыдущих заключительных замечаниях (</w:t>
      </w:r>
      <w:r w:rsidR="00FD5F41">
        <w:rPr>
          <w:lang w:val="en-US"/>
        </w:rPr>
        <w:t>E</w:t>
      </w:r>
      <w:r w:rsidR="00FD5F41" w:rsidRPr="00FD5F41">
        <w:t>/</w:t>
      </w:r>
      <w:r w:rsidR="00FD5F41">
        <w:rPr>
          <w:lang w:val="en-US"/>
        </w:rPr>
        <w:t>C</w:t>
      </w:r>
      <w:r w:rsidR="00FD5F41" w:rsidRPr="00FD5F41">
        <w:t>.12/1/</w:t>
      </w:r>
      <w:r w:rsidR="00FD5F41">
        <w:rPr>
          <w:lang w:val="en-US"/>
        </w:rPr>
        <w:t>Add</w:t>
      </w:r>
      <w:r w:rsidR="00446740">
        <w:t>.70, п</w:t>
      </w:r>
      <w:r w:rsidR="008B3608">
        <w:t xml:space="preserve">ункт </w:t>
      </w:r>
      <w:r w:rsidR="00446740">
        <w:t xml:space="preserve">7), что государство-участник продолжает </w:t>
      </w:r>
      <w:r w:rsidR="008B1C29">
        <w:t>выделять</w:t>
      </w:r>
      <w:r w:rsidR="00446740">
        <w:t xml:space="preserve"> 0,7 % </w:t>
      </w:r>
      <w:r w:rsidR="008B1C29">
        <w:t xml:space="preserve">или более от </w:t>
      </w:r>
      <w:r w:rsidR="00446740">
        <w:t>своего валового национального продукта на содействие процессу развития</w:t>
      </w:r>
      <w:r w:rsidR="00FB5BBD">
        <w:t>.  Он также приветствует приверженность государства-участника "Глобальному договору" Организации Объединенных Наций.</w:t>
      </w:r>
    </w:p>
    <w:p w:rsidR="00FB5BBD" w:rsidRDefault="00FB5BBD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E32752" w:rsidRDefault="00E32752" w:rsidP="008B1C29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Пакта</w:t>
      </w:r>
    </w:p>
    <w:p w:rsidR="00FB5BBD" w:rsidRPr="00FD5F41" w:rsidRDefault="00FB5BBD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FD5F41" w:rsidRDefault="00FA2C0F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12.</w:t>
      </w:r>
      <w:r>
        <w:tab/>
        <w:t>Комитет отмечает отсутствие каких-либо значимых факторо</w:t>
      </w:r>
      <w:r w:rsidR="00B05CEE">
        <w:t>в</w:t>
      </w:r>
      <w:r>
        <w:t xml:space="preserve"> или трудностей, препятств</w:t>
      </w:r>
      <w:r w:rsidR="00816C3C">
        <w:t>ующих</w:t>
      </w:r>
      <w:r>
        <w:t xml:space="preserve"> эффективному осуществлению государством-участником Пакта.</w:t>
      </w:r>
    </w:p>
    <w:p w:rsidR="00FA2C0F" w:rsidRDefault="00FA2C0F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E74D50" w:rsidRDefault="00E74D50" w:rsidP="008B1C29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озабоченность</w:t>
      </w:r>
      <w:r w:rsidR="00A16078">
        <w:rPr>
          <w:b/>
          <w:bCs/>
        </w:rPr>
        <w:t>, и рекомендации</w:t>
      </w:r>
    </w:p>
    <w:p w:rsidR="00FA2C0F" w:rsidRDefault="00FA2C0F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754167" w:rsidRDefault="00754167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rPr>
          <w:lang w:val="en-US"/>
        </w:rPr>
      </w:pPr>
      <w:r>
        <w:t>13.</w:t>
      </w:r>
      <w:r w:rsidR="006B7064">
        <w:tab/>
        <w:t xml:space="preserve">Комитет вновь выражает обеспокоенность, </w:t>
      </w:r>
      <w:r w:rsidR="00250BFD">
        <w:t>уже выражавшуюся в его предыдущих заключительных замечаниях (</w:t>
      </w:r>
      <w:r w:rsidR="00250BFD">
        <w:rPr>
          <w:lang w:val="en-US"/>
        </w:rPr>
        <w:t>E</w:t>
      </w:r>
      <w:r w:rsidR="00250BFD" w:rsidRPr="00FD5F41">
        <w:t>/</w:t>
      </w:r>
      <w:r w:rsidR="00250BFD">
        <w:rPr>
          <w:lang w:val="en-US"/>
        </w:rPr>
        <w:t>C</w:t>
      </w:r>
      <w:r w:rsidR="00250BFD" w:rsidRPr="00FD5F41">
        <w:t>.</w:t>
      </w:r>
      <w:r w:rsidR="00250BFD" w:rsidRPr="00A321BA">
        <w:t>12/1/</w:t>
      </w:r>
      <w:r w:rsidR="00250BFD" w:rsidRPr="00A321BA">
        <w:rPr>
          <w:lang w:val="en-US"/>
        </w:rPr>
        <w:t>Add</w:t>
      </w:r>
      <w:r w:rsidR="00250BFD" w:rsidRPr="00A321BA">
        <w:t>.70, п. 15)</w:t>
      </w:r>
      <w:r w:rsidR="00947851" w:rsidRPr="00A321BA">
        <w:t xml:space="preserve">, в связи с тем, что  Пакт еще не стал частью </w:t>
      </w:r>
      <w:r w:rsidR="002A351D" w:rsidRPr="00A321BA">
        <w:t>внутреннего законодательства</w:t>
      </w:r>
      <w:r w:rsidR="00947851" w:rsidRPr="00A321BA">
        <w:t xml:space="preserve"> госуд</w:t>
      </w:r>
      <w:r w:rsidR="00947851">
        <w:t>арств</w:t>
      </w:r>
      <w:r w:rsidR="002A351D">
        <w:t>а</w:t>
      </w:r>
      <w:r w:rsidR="00947851">
        <w:t>-участник</w:t>
      </w:r>
      <w:r w:rsidR="002A351D">
        <w:t>а</w:t>
      </w:r>
      <w:r w:rsidR="00947851">
        <w:t xml:space="preserve"> и на него нельзя прямо ссылаться в судах</w:t>
      </w:r>
      <w:r w:rsidR="002A351D">
        <w:t xml:space="preserve">.  </w:t>
      </w:r>
      <w:r w:rsidR="00152FB1">
        <w:t xml:space="preserve">Он выражает сожаление в связи с недостатком информации </w:t>
      </w:r>
      <w:r w:rsidR="00C106E6">
        <w:t>о судебных решениях, содержащих ссылки на положения Пакта, а также о том, считает ли государство-участник экономические, социальные и культурные права подлежащими судебной юрисдикции.</w:t>
      </w:r>
    </w:p>
    <w:p w:rsidR="00FD4BBD" w:rsidRDefault="00FD4BBD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682A3F" w:rsidRPr="006B13F9" w:rsidRDefault="00682A3F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748"/>
        <w:rPr>
          <w:b/>
        </w:rPr>
      </w:pPr>
      <w:r w:rsidRPr="006B13F9">
        <w:rPr>
          <w:b/>
        </w:rPr>
        <w:t>Комитет вновь рекомендует (</w:t>
      </w:r>
      <w:r w:rsidRPr="006B13F9">
        <w:rPr>
          <w:b/>
          <w:lang w:val="en-US"/>
        </w:rPr>
        <w:t>E</w:t>
      </w:r>
      <w:r w:rsidRPr="006B13F9">
        <w:rPr>
          <w:b/>
        </w:rPr>
        <w:t>/</w:t>
      </w:r>
      <w:r w:rsidRPr="006B13F9">
        <w:rPr>
          <w:b/>
          <w:lang w:val="en-US"/>
        </w:rPr>
        <w:t>C</w:t>
      </w:r>
      <w:r w:rsidRPr="006B13F9">
        <w:rPr>
          <w:b/>
        </w:rPr>
        <w:t>.12/1/</w:t>
      </w:r>
      <w:r w:rsidRPr="006B13F9">
        <w:rPr>
          <w:b/>
          <w:lang w:val="en-US"/>
        </w:rPr>
        <w:t>Add</w:t>
      </w:r>
      <w:r w:rsidRPr="006B13F9">
        <w:rPr>
          <w:b/>
        </w:rPr>
        <w:t>.70, п. 27)</w:t>
      </w:r>
      <w:r w:rsidR="00CC3D9A" w:rsidRPr="006B13F9">
        <w:rPr>
          <w:b/>
        </w:rPr>
        <w:t xml:space="preserve"> государству-участнику предпринять все необходимые шаги с целью наделения положений Пакта прямой юридической силой</w:t>
      </w:r>
      <w:r w:rsidR="00225430" w:rsidRPr="006B13F9">
        <w:rPr>
          <w:b/>
        </w:rPr>
        <w:t xml:space="preserve"> во внутреннем законодательстве</w:t>
      </w:r>
      <w:r w:rsidR="00CC3D9A" w:rsidRPr="006B13F9">
        <w:rPr>
          <w:b/>
        </w:rPr>
        <w:t>,  с тем чтобы</w:t>
      </w:r>
      <w:r w:rsidR="00CC1270" w:rsidRPr="006B13F9">
        <w:rPr>
          <w:b/>
        </w:rPr>
        <w:t xml:space="preserve"> обеспечить возможность</w:t>
      </w:r>
      <w:r w:rsidR="00CC3D9A" w:rsidRPr="006B13F9">
        <w:rPr>
          <w:b/>
        </w:rPr>
        <w:t xml:space="preserve"> </w:t>
      </w:r>
      <w:r w:rsidR="00CC1270" w:rsidRPr="006B13F9">
        <w:rPr>
          <w:b/>
        </w:rPr>
        <w:t xml:space="preserve">непосредственно </w:t>
      </w:r>
      <w:r w:rsidR="00CC3D9A" w:rsidRPr="006B13F9">
        <w:rPr>
          <w:b/>
        </w:rPr>
        <w:t>с</w:t>
      </w:r>
      <w:r w:rsidR="00CC1270" w:rsidRPr="006B13F9">
        <w:rPr>
          <w:b/>
        </w:rPr>
        <w:t>с</w:t>
      </w:r>
      <w:r w:rsidR="00CC3D9A" w:rsidRPr="006B13F9">
        <w:rPr>
          <w:b/>
        </w:rPr>
        <w:t>ылаться</w:t>
      </w:r>
      <w:r w:rsidR="00CC1270" w:rsidRPr="006B13F9">
        <w:rPr>
          <w:b/>
        </w:rPr>
        <w:t xml:space="preserve"> на </w:t>
      </w:r>
      <w:r w:rsidR="009F65E9" w:rsidRPr="006B13F9">
        <w:rPr>
          <w:b/>
        </w:rPr>
        <w:t>закрепле</w:t>
      </w:r>
      <w:r w:rsidR="00C7456A">
        <w:rPr>
          <w:b/>
        </w:rPr>
        <w:t>нные в </w:t>
      </w:r>
      <w:r w:rsidR="009F65E9" w:rsidRPr="006B13F9">
        <w:rPr>
          <w:b/>
        </w:rPr>
        <w:t xml:space="preserve">Пакте </w:t>
      </w:r>
      <w:r w:rsidR="00CC1270" w:rsidRPr="006B13F9">
        <w:rPr>
          <w:b/>
        </w:rPr>
        <w:t>права в судах.</w:t>
      </w:r>
      <w:r w:rsidR="00E54AF2" w:rsidRPr="006B13F9">
        <w:rPr>
          <w:b/>
        </w:rPr>
        <w:t xml:space="preserve">  В этом отношении Комитет </w:t>
      </w:r>
      <w:r w:rsidR="0055422C" w:rsidRPr="006B13F9">
        <w:rPr>
          <w:b/>
        </w:rPr>
        <w:t>обращает</w:t>
      </w:r>
      <w:r w:rsidR="00E54AF2" w:rsidRPr="006B13F9">
        <w:rPr>
          <w:b/>
        </w:rPr>
        <w:t xml:space="preserve"> внимание государства-участник</w:t>
      </w:r>
      <w:r w:rsidR="00E54AF2" w:rsidRPr="0024291F">
        <w:rPr>
          <w:b/>
        </w:rPr>
        <w:t xml:space="preserve">а на </w:t>
      </w:r>
      <w:r w:rsidR="00B45A94" w:rsidRPr="0024291F">
        <w:rPr>
          <w:b/>
        </w:rPr>
        <w:t>свое Замеча</w:t>
      </w:r>
      <w:r w:rsidR="008B3608">
        <w:rPr>
          <w:b/>
        </w:rPr>
        <w:t>ние общего порядка № 9 (1998) о </w:t>
      </w:r>
      <w:r w:rsidR="0055422C" w:rsidRPr="0024291F">
        <w:rPr>
          <w:b/>
        </w:rPr>
        <w:t>применении Пакта во внутреннем праве.  Комитет также просит государство-участник представить в своем следующем перио</w:t>
      </w:r>
      <w:r w:rsidR="00C7456A">
        <w:rPr>
          <w:b/>
        </w:rPr>
        <w:t>дическом докладе сведения о </w:t>
      </w:r>
      <w:r w:rsidR="0055422C" w:rsidRPr="0024291F">
        <w:rPr>
          <w:b/>
        </w:rPr>
        <w:t>судебной практике, касающейся</w:t>
      </w:r>
      <w:r w:rsidR="00560EB3" w:rsidRPr="0024291F">
        <w:rPr>
          <w:b/>
        </w:rPr>
        <w:t xml:space="preserve"> закрепленных Пактом</w:t>
      </w:r>
      <w:r w:rsidR="0055422C" w:rsidRPr="0024291F">
        <w:rPr>
          <w:b/>
        </w:rPr>
        <w:t xml:space="preserve"> прав</w:t>
      </w:r>
      <w:r w:rsidR="00D53792" w:rsidRPr="0024291F">
        <w:rPr>
          <w:b/>
        </w:rPr>
        <w:t>.</w:t>
      </w:r>
    </w:p>
    <w:p w:rsidR="001F1D63" w:rsidRDefault="001F1D63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0F1C94" w:rsidRDefault="001F1D63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14.</w:t>
      </w:r>
      <w:r>
        <w:tab/>
      </w:r>
      <w:r w:rsidR="00A445A7">
        <w:t xml:space="preserve">Комитет выражает сожаление в связи с тем, что в докладе государства-участника </w:t>
      </w:r>
      <w:r w:rsidR="00C7456A">
        <w:t>не </w:t>
      </w:r>
      <w:r w:rsidR="00A445A7">
        <w:t>содержится достат</w:t>
      </w:r>
      <w:r w:rsidR="00A445A7" w:rsidRPr="008E56EF">
        <w:t>очно</w:t>
      </w:r>
      <w:r w:rsidR="008B1C29">
        <w:t>го количества</w:t>
      </w:r>
      <w:r w:rsidR="00A445A7" w:rsidRPr="008E56EF">
        <w:t xml:space="preserve"> статистических данных</w:t>
      </w:r>
      <w:r w:rsidR="00EF3C92" w:rsidRPr="008E56EF">
        <w:t>, представленных</w:t>
      </w:r>
      <w:r w:rsidR="00060877" w:rsidRPr="008E56EF">
        <w:t xml:space="preserve"> на ежегодной сопоставимой основе</w:t>
      </w:r>
      <w:r w:rsidR="00060877">
        <w:t xml:space="preserve">, а также </w:t>
      </w:r>
      <w:r w:rsidR="002F3E52">
        <w:t>подробной информации, касающ</w:t>
      </w:r>
      <w:r w:rsidR="008B1C29">
        <w:t>ей</w:t>
      </w:r>
      <w:r w:rsidR="002F3E52">
        <w:t xml:space="preserve">ся практических результатов различных законодательных и политических мер, принятых государством-участником, так что Комитету не удалось в полной мере оценить </w:t>
      </w:r>
      <w:r w:rsidR="00022661">
        <w:t xml:space="preserve">прогресс, </w:t>
      </w:r>
      <w:r w:rsidR="002F3E52">
        <w:t>достигнутый государством-участником в осуществлении Пакта</w:t>
      </w:r>
      <w:r w:rsidR="00C7456A">
        <w:t>, а также трудности, с </w:t>
      </w:r>
      <w:r w:rsidR="00022661">
        <w:t>которыми оно столкнулось.</w:t>
      </w:r>
    </w:p>
    <w:p w:rsidR="009F1505" w:rsidRDefault="009F1505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9F1505" w:rsidRPr="00847183" w:rsidRDefault="0016019F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748"/>
        <w:rPr>
          <w:b/>
        </w:rPr>
      </w:pPr>
      <w:r w:rsidRPr="00847183">
        <w:rPr>
          <w:b/>
        </w:rPr>
        <w:t>Комитет просит государство-участник представить в своем следующем периодическом докладе более подробную информацию, включающую статистические данные з</w:t>
      </w:r>
      <w:r w:rsidRPr="00266AFF">
        <w:rPr>
          <w:b/>
        </w:rPr>
        <w:t>а последние пять лет</w:t>
      </w:r>
      <w:r w:rsidR="0040441F" w:rsidRPr="00266AFF">
        <w:rPr>
          <w:b/>
        </w:rPr>
        <w:t xml:space="preserve">, представленные </w:t>
      </w:r>
      <w:r w:rsidR="00422A7F" w:rsidRPr="00266AFF">
        <w:rPr>
          <w:b/>
        </w:rPr>
        <w:t>на</w:t>
      </w:r>
      <w:r w:rsidRPr="00266AFF">
        <w:rPr>
          <w:b/>
        </w:rPr>
        <w:t xml:space="preserve"> ежегодной сопоставимой осн</w:t>
      </w:r>
      <w:r w:rsidRPr="004C33A5">
        <w:rPr>
          <w:b/>
        </w:rPr>
        <w:t>ове</w:t>
      </w:r>
      <w:r w:rsidR="0040441F" w:rsidRPr="004C33A5">
        <w:rPr>
          <w:b/>
        </w:rPr>
        <w:t xml:space="preserve"> и</w:t>
      </w:r>
      <w:r w:rsidRPr="004C33A5">
        <w:rPr>
          <w:b/>
        </w:rPr>
        <w:t xml:space="preserve"> </w:t>
      </w:r>
      <w:r w:rsidR="000E3955" w:rsidRPr="004C33A5">
        <w:rPr>
          <w:b/>
        </w:rPr>
        <w:t>дезагр</w:t>
      </w:r>
      <w:r w:rsidR="00422A7F" w:rsidRPr="004C33A5">
        <w:rPr>
          <w:b/>
        </w:rPr>
        <w:t xml:space="preserve">егированные по возрасту, полу, </w:t>
      </w:r>
      <w:r w:rsidR="00CD6622" w:rsidRPr="004C33A5">
        <w:rPr>
          <w:b/>
        </w:rPr>
        <w:t>национальному</w:t>
      </w:r>
      <w:r w:rsidR="00422A7F" w:rsidRPr="004C33A5">
        <w:rPr>
          <w:b/>
        </w:rPr>
        <w:t xml:space="preserve"> происхождени</w:t>
      </w:r>
      <w:r w:rsidR="00C35832" w:rsidRPr="004C33A5">
        <w:rPr>
          <w:b/>
        </w:rPr>
        <w:t>ю</w:t>
      </w:r>
      <w:r w:rsidR="00422A7F" w:rsidRPr="00847183">
        <w:rPr>
          <w:b/>
        </w:rPr>
        <w:t xml:space="preserve"> и – где возможно – по проживанию в городе/сельской местности, относительно практических результатов</w:t>
      </w:r>
      <w:r w:rsidR="00B82436" w:rsidRPr="00847183">
        <w:rPr>
          <w:b/>
        </w:rPr>
        <w:t xml:space="preserve"> мер, </w:t>
      </w:r>
      <w:r w:rsidR="00422A7F" w:rsidRPr="00847183">
        <w:rPr>
          <w:b/>
        </w:rPr>
        <w:t xml:space="preserve"> </w:t>
      </w:r>
      <w:r w:rsidR="00B82436" w:rsidRPr="00847183">
        <w:rPr>
          <w:b/>
        </w:rPr>
        <w:t>применяемых государством-участником для осуществлени</w:t>
      </w:r>
      <w:r w:rsidR="004A3C6D">
        <w:rPr>
          <w:b/>
        </w:rPr>
        <w:t>я</w:t>
      </w:r>
      <w:r w:rsidR="00B82436" w:rsidRPr="00847183">
        <w:rPr>
          <w:b/>
        </w:rPr>
        <w:t xml:space="preserve"> Пакта в масштабах страны.</w:t>
      </w:r>
    </w:p>
    <w:p w:rsidR="00B82436" w:rsidRDefault="00B82436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B82436" w:rsidRDefault="00B82436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15.</w:t>
      </w:r>
      <w:r>
        <w:tab/>
      </w:r>
      <w:r w:rsidR="00C03B5B">
        <w:t xml:space="preserve">Приветствуя инициативу </w:t>
      </w:r>
      <w:r w:rsidR="0028489D">
        <w:t>С</w:t>
      </w:r>
      <w:r w:rsidR="00C03B5B">
        <w:t>евероевропейской конвенции о народе саами</w:t>
      </w:r>
      <w:r w:rsidR="00EA434A">
        <w:t xml:space="preserve">, Комитет вновь выражает обеспокоенность в связи с тем, что вопрос прав </w:t>
      </w:r>
      <w:r w:rsidR="00AB243F">
        <w:t xml:space="preserve">собственности </w:t>
      </w:r>
      <w:r w:rsidR="00EA434A">
        <w:t xml:space="preserve">на землю народа саами </w:t>
      </w:r>
      <w:r w:rsidR="00D72758">
        <w:t xml:space="preserve">все </w:t>
      </w:r>
      <w:r w:rsidR="00EA434A">
        <w:t xml:space="preserve">еще не решен, и это обстоятельство негативно отражается на </w:t>
      </w:r>
      <w:r w:rsidR="009666DC">
        <w:t xml:space="preserve">осуществлении </w:t>
      </w:r>
      <w:r w:rsidR="00EA434A">
        <w:t>и</w:t>
      </w:r>
      <w:r w:rsidR="009666DC">
        <w:t>ми</w:t>
      </w:r>
      <w:r w:rsidR="00EA434A">
        <w:t xml:space="preserve"> </w:t>
      </w:r>
      <w:r w:rsidR="00EA434A" w:rsidRPr="00311FD7">
        <w:t>прав</w:t>
      </w:r>
      <w:r w:rsidR="009666DC" w:rsidRPr="00311FD7">
        <w:t>а</w:t>
      </w:r>
      <w:r w:rsidR="00EA434A" w:rsidRPr="00311FD7">
        <w:t xml:space="preserve"> на </w:t>
      </w:r>
      <w:r w:rsidR="00653E11" w:rsidRPr="00311FD7">
        <w:t>сохранение</w:t>
      </w:r>
      <w:r w:rsidR="00EA434A" w:rsidRPr="00311FD7">
        <w:t xml:space="preserve"> и развитие </w:t>
      </w:r>
      <w:r w:rsidR="00653E11" w:rsidRPr="00311FD7">
        <w:t>традиционной</w:t>
      </w:r>
      <w:r w:rsidR="00EA434A" w:rsidRPr="00311FD7">
        <w:t xml:space="preserve"> культуры и обра</w:t>
      </w:r>
      <w:r w:rsidR="00EA434A">
        <w:t xml:space="preserve">за жизни, </w:t>
      </w:r>
      <w:r w:rsidR="00007D68">
        <w:t>в частности,</w:t>
      </w:r>
      <w:r w:rsidR="00946D10">
        <w:t xml:space="preserve"> </w:t>
      </w:r>
      <w:r w:rsidR="001C0D8E">
        <w:t>на их</w:t>
      </w:r>
      <w:r w:rsidR="00946D10">
        <w:t xml:space="preserve"> </w:t>
      </w:r>
      <w:r w:rsidR="001C0D8E">
        <w:t>занятии</w:t>
      </w:r>
      <w:r w:rsidR="00007D68">
        <w:t xml:space="preserve"> оленеводств</w:t>
      </w:r>
      <w:r w:rsidR="00946D10">
        <w:t>ом</w:t>
      </w:r>
      <w:r w:rsidR="00EA434A">
        <w:t xml:space="preserve">.  </w:t>
      </w:r>
      <w:r w:rsidR="009F011A">
        <w:t xml:space="preserve">Комитет также вновь выражает сожаление в связи с тем обстоятельством, что государство-участник еще не ратифицировало </w:t>
      </w:r>
      <w:r w:rsidR="00D61CE1">
        <w:t>Конвенцию МОТ № 169</w:t>
      </w:r>
      <w:r w:rsidR="00966BE9">
        <w:t xml:space="preserve"> о коренных народах и народах, ведущих племенной образ жизни</w:t>
      </w:r>
      <w:r w:rsidR="00FF53A2">
        <w:t xml:space="preserve"> (статьи</w:t>
      </w:r>
      <w:r w:rsidR="00A9416E">
        <w:t xml:space="preserve"> 1, 2.2 и 15).</w:t>
      </w:r>
    </w:p>
    <w:p w:rsidR="00A9416E" w:rsidRDefault="00A9416E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7D0F71" w:rsidRPr="007D7434" w:rsidRDefault="007D0F71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561"/>
        <w:rPr>
          <w:b/>
        </w:rPr>
      </w:pPr>
      <w:r w:rsidRPr="007D7434">
        <w:rPr>
          <w:b/>
        </w:rPr>
        <w:t xml:space="preserve">Комитет </w:t>
      </w:r>
      <w:r w:rsidR="008B1C29">
        <w:rPr>
          <w:b/>
        </w:rPr>
        <w:t xml:space="preserve">настоятельно </w:t>
      </w:r>
      <w:r w:rsidRPr="007D7434">
        <w:rPr>
          <w:b/>
        </w:rPr>
        <w:t>призывает государство-участник обеспечить принятие Североевропейской конвенции о народе саами</w:t>
      </w:r>
      <w:r w:rsidR="00EF235F" w:rsidRPr="007D7434">
        <w:rPr>
          <w:b/>
        </w:rPr>
        <w:t xml:space="preserve"> и рассмотреть возможность ратификации Конвенции № 169</w:t>
      </w:r>
      <w:r w:rsidR="00832455">
        <w:rPr>
          <w:b/>
        </w:rPr>
        <w:t xml:space="preserve"> МОТ</w:t>
      </w:r>
      <w:r w:rsidR="00EF235F" w:rsidRPr="007D7434">
        <w:rPr>
          <w:b/>
        </w:rPr>
        <w:t>.  Он также рекомендует</w:t>
      </w:r>
      <w:r w:rsidR="008B1C29" w:rsidRPr="008B1C29">
        <w:rPr>
          <w:b/>
        </w:rPr>
        <w:t xml:space="preserve"> </w:t>
      </w:r>
      <w:r w:rsidR="008B1C29" w:rsidRPr="007D7434">
        <w:rPr>
          <w:b/>
        </w:rPr>
        <w:t>решить</w:t>
      </w:r>
      <w:r w:rsidR="008B1C29">
        <w:rPr>
          <w:b/>
        </w:rPr>
        <w:t xml:space="preserve"> в </w:t>
      </w:r>
      <w:r w:rsidR="00EF235F" w:rsidRPr="007D7434">
        <w:rPr>
          <w:b/>
        </w:rPr>
        <w:t xml:space="preserve">скорейшем порядке вопрос о праве народа саами на </w:t>
      </w:r>
      <w:r w:rsidR="00EF235F" w:rsidRPr="005F6235">
        <w:rPr>
          <w:b/>
        </w:rPr>
        <w:t>землю</w:t>
      </w:r>
      <w:r w:rsidR="00C57217" w:rsidRPr="005F6235">
        <w:rPr>
          <w:b/>
        </w:rPr>
        <w:t xml:space="preserve"> и</w:t>
      </w:r>
      <w:r w:rsidR="00EF235F" w:rsidRPr="005F6235">
        <w:rPr>
          <w:b/>
        </w:rPr>
        <w:t xml:space="preserve"> ресурсы</w:t>
      </w:r>
      <w:r w:rsidR="00EF235F" w:rsidRPr="007D7434">
        <w:rPr>
          <w:b/>
        </w:rPr>
        <w:t xml:space="preserve"> посредством </w:t>
      </w:r>
      <w:r w:rsidR="008B1C29">
        <w:rPr>
          <w:b/>
        </w:rPr>
        <w:t xml:space="preserve">принятия </w:t>
      </w:r>
      <w:r w:rsidR="00EF235F" w:rsidRPr="007D7434">
        <w:rPr>
          <w:b/>
        </w:rPr>
        <w:t>соответствующего зак</w:t>
      </w:r>
      <w:r w:rsidR="00C7456A">
        <w:rPr>
          <w:b/>
        </w:rPr>
        <w:t>онодательства, разработанного в </w:t>
      </w:r>
      <w:r w:rsidR="00EF235F" w:rsidRPr="007D7434">
        <w:rPr>
          <w:b/>
        </w:rPr>
        <w:t>сотрудничестве с общинами саами.</w:t>
      </w:r>
    </w:p>
    <w:p w:rsidR="00EF235F" w:rsidRDefault="00EF235F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EF235F" w:rsidRDefault="00C106C4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16.</w:t>
      </w:r>
      <w:r>
        <w:tab/>
        <w:t>Комите</w:t>
      </w:r>
      <w:r w:rsidRPr="005F6956">
        <w:t xml:space="preserve">т вновь выражает свою озабоченность в связи с </w:t>
      </w:r>
      <w:r w:rsidR="004914E0" w:rsidRPr="005F6956">
        <w:t xml:space="preserve">постоянно встречающейся дискриминацией </w:t>
      </w:r>
      <w:r w:rsidR="0037522E" w:rsidRPr="005F6956">
        <w:t xml:space="preserve">на почве этнической </w:t>
      </w:r>
      <w:r w:rsidR="005F6956" w:rsidRPr="005F6956">
        <w:t>принадлежности</w:t>
      </w:r>
      <w:r w:rsidR="004914E0" w:rsidRPr="005F6956">
        <w:t>, особенно в отношении меньшинств</w:t>
      </w:r>
      <w:r w:rsidR="004914E0">
        <w:t>а</w:t>
      </w:r>
      <w:r w:rsidR="00B12783">
        <w:t xml:space="preserve"> рома и "лиц иностранного происхождения", в </w:t>
      </w:r>
      <w:r w:rsidR="00613D5D">
        <w:t>том, что касается</w:t>
      </w:r>
      <w:r w:rsidR="00C7456A">
        <w:t xml:space="preserve"> доступа к </w:t>
      </w:r>
      <w:r w:rsidR="00B12783">
        <w:t>трудоустройств</w:t>
      </w:r>
      <w:r w:rsidR="00A55C61">
        <w:t>у и</w:t>
      </w:r>
      <w:r w:rsidR="002024EC">
        <w:t xml:space="preserve"> </w:t>
      </w:r>
      <w:r w:rsidR="00E208DB">
        <w:t>трудовой жизни</w:t>
      </w:r>
      <w:r w:rsidR="00A55C61">
        <w:t>,</w:t>
      </w:r>
      <w:r w:rsidR="002024EC">
        <w:t xml:space="preserve"> </w:t>
      </w:r>
      <w:r w:rsidR="00B12783">
        <w:t>образовани</w:t>
      </w:r>
      <w:r w:rsidR="002024EC">
        <w:t>я</w:t>
      </w:r>
      <w:r w:rsidR="00B12783">
        <w:t xml:space="preserve">, </w:t>
      </w:r>
      <w:r w:rsidR="002024EC">
        <w:t>доступа в</w:t>
      </w:r>
      <w:r w:rsidR="00EC6F42">
        <w:t xml:space="preserve"> общественные</w:t>
      </w:r>
      <w:r w:rsidR="002024EC">
        <w:t xml:space="preserve"> </w:t>
      </w:r>
      <w:r w:rsidR="002024EC" w:rsidRPr="00EC6F42">
        <w:t xml:space="preserve">места, </w:t>
      </w:r>
      <w:r w:rsidR="0057002A" w:rsidRPr="00EC6F42">
        <w:t>а</w:t>
      </w:r>
      <w:r w:rsidR="0057002A">
        <w:t xml:space="preserve"> также в системе уг</w:t>
      </w:r>
      <w:r w:rsidR="00613D5D">
        <w:t>оловного правосудия, не</w:t>
      </w:r>
      <w:r w:rsidR="0057002A">
        <w:t>смотря на меры, принимаемые государством-участником для повышения эффективности своих правовых и институциональных механизмов, направленных на борьбу с дискриминацией (ст</w:t>
      </w:r>
      <w:r w:rsidR="00682F09">
        <w:t>атьи</w:t>
      </w:r>
      <w:r w:rsidR="0057002A">
        <w:t xml:space="preserve"> 2.2, 6, 7 и 13).</w:t>
      </w:r>
    </w:p>
    <w:p w:rsidR="0057002A" w:rsidRDefault="0057002A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57002A" w:rsidRPr="00BA73A8" w:rsidRDefault="00BE2B8C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561"/>
        <w:rPr>
          <w:b/>
        </w:rPr>
      </w:pPr>
      <w:r w:rsidRPr="00BA73A8">
        <w:rPr>
          <w:b/>
        </w:rPr>
        <w:t xml:space="preserve">Комитет призывает государство-участник </w:t>
      </w:r>
      <w:r w:rsidR="003A7E5B">
        <w:rPr>
          <w:b/>
        </w:rPr>
        <w:t>активизировать</w:t>
      </w:r>
      <w:r w:rsidRPr="00BA73A8">
        <w:rPr>
          <w:b/>
        </w:rPr>
        <w:t xml:space="preserve"> свои усилия и</w:t>
      </w:r>
      <w:r w:rsidR="00AA3625" w:rsidRPr="00BA73A8">
        <w:rPr>
          <w:b/>
        </w:rPr>
        <w:t xml:space="preserve"> принять дополнительные меры для предотвращения дискриминации </w:t>
      </w:r>
      <w:r w:rsidR="002E7724">
        <w:rPr>
          <w:b/>
        </w:rPr>
        <w:t>на почве этнической принадлежности</w:t>
      </w:r>
      <w:r w:rsidR="0061650F">
        <w:rPr>
          <w:b/>
        </w:rPr>
        <w:t xml:space="preserve"> </w:t>
      </w:r>
      <w:r w:rsidR="00AA3625" w:rsidRPr="00BA73A8">
        <w:rPr>
          <w:b/>
        </w:rPr>
        <w:t xml:space="preserve">во всех областях повседневной жизни, а также просит государство-участник включить в следующий периодический доклад подробную информацию о программах и политических мерах, </w:t>
      </w:r>
      <w:r w:rsidR="0061650F">
        <w:rPr>
          <w:b/>
        </w:rPr>
        <w:t>принятых</w:t>
      </w:r>
      <w:r w:rsidR="00EE5968" w:rsidRPr="00BA73A8">
        <w:rPr>
          <w:b/>
        </w:rPr>
        <w:t xml:space="preserve"> для борьбы с </w:t>
      </w:r>
      <w:r w:rsidR="000D0B0B">
        <w:rPr>
          <w:b/>
        </w:rPr>
        <w:t xml:space="preserve">этнической </w:t>
      </w:r>
      <w:r w:rsidR="00644186" w:rsidRPr="00BA73A8">
        <w:rPr>
          <w:b/>
        </w:rPr>
        <w:t>дис</w:t>
      </w:r>
      <w:r w:rsidR="00EE5968" w:rsidRPr="00BA73A8">
        <w:rPr>
          <w:b/>
        </w:rPr>
        <w:t xml:space="preserve">криминацией и ее предотвращения и для поощрения толерантности и уважения, а также </w:t>
      </w:r>
      <w:r w:rsidR="00E90DF4">
        <w:rPr>
          <w:b/>
        </w:rPr>
        <w:t xml:space="preserve">о </w:t>
      </w:r>
      <w:r w:rsidR="00EE5968" w:rsidRPr="00BA73A8">
        <w:rPr>
          <w:b/>
        </w:rPr>
        <w:t>результатах</w:t>
      </w:r>
      <w:r w:rsidR="00F91094">
        <w:rPr>
          <w:b/>
        </w:rPr>
        <w:t xml:space="preserve"> </w:t>
      </w:r>
      <w:r w:rsidR="008B1C29">
        <w:rPr>
          <w:b/>
        </w:rPr>
        <w:t xml:space="preserve">осуществления </w:t>
      </w:r>
      <w:r w:rsidR="00F91094">
        <w:rPr>
          <w:b/>
        </w:rPr>
        <w:t>этих программ и мер</w:t>
      </w:r>
      <w:r w:rsidR="00EE5968" w:rsidRPr="00BA73A8">
        <w:rPr>
          <w:b/>
        </w:rPr>
        <w:t xml:space="preserve">, в частности, </w:t>
      </w:r>
      <w:r w:rsidR="00FD66E0">
        <w:rPr>
          <w:b/>
        </w:rPr>
        <w:t xml:space="preserve">в </w:t>
      </w:r>
      <w:r w:rsidR="00A70067">
        <w:rPr>
          <w:b/>
        </w:rPr>
        <w:t>том, что касается</w:t>
      </w:r>
      <w:r w:rsidR="00EE5968" w:rsidRPr="00BA73A8">
        <w:rPr>
          <w:b/>
        </w:rPr>
        <w:t xml:space="preserve"> инициатив</w:t>
      </w:r>
      <w:r w:rsidR="008B1C29">
        <w:rPr>
          <w:b/>
        </w:rPr>
        <w:t>, предпринятых в </w:t>
      </w:r>
      <w:r w:rsidR="007C0EF4">
        <w:rPr>
          <w:b/>
        </w:rPr>
        <w:t>рамках нового А</w:t>
      </w:r>
      <w:r w:rsidR="00EE5968" w:rsidRPr="00BA73A8">
        <w:rPr>
          <w:b/>
        </w:rPr>
        <w:t>н</w:t>
      </w:r>
      <w:r w:rsidR="00EE5968" w:rsidRPr="00D44304">
        <w:rPr>
          <w:b/>
        </w:rPr>
        <w:t>тидискриминационного закона.</w:t>
      </w:r>
      <w:r w:rsidR="00EE5968" w:rsidRPr="00BA73A8">
        <w:rPr>
          <w:b/>
        </w:rPr>
        <w:t xml:space="preserve">  Он также просит государство-участник представить обно</w:t>
      </w:r>
      <w:r w:rsidR="00C7456A">
        <w:rPr>
          <w:b/>
        </w:rPr>
        <w:t>вленные статистические данные о </w:t>
      </w:r>
      <w:r w:rsidR="00F52C6B">
        <w:rPr>
          <w:b/>
        </w:rPr>
        <w:t>количестве</w:t>
      </w:r>
      <w:r w:rsidR="00EE5968" w:rsidRPr="00BA73A8">
        <w:rPr>
          <w:b/>
        </w:rPr>
        <w:t xml:space="preserve"> жалоб, случаев</w:t>
      </w:r>
      <w:r w:rsidR="001D24A1">
        <w:rPr>
          <w:b/>
        </w:rPr>
        <w:t xml:space="preserve"> </w:t>
      </w:r>
      <w:r w:rsidR="009C41D6">
        <w:rPr>
          <w:b/>
        </w:rPr>
        <w:t>возбуждения</w:t>
      </w:r>
      <w:r w:rsidR="00EE5968" w:rsidRPr="00BA73A8">
        <w:rPr>
          <w:b/>
        </w:rPr>
        <w:t xml:space="preserve"> судебног</w:t>
      </w:r>
      <w:r w:rsidR="00EE5968" w:rsidRPr="00B95EE6">
        <w:rPr>
          <w:b/>
        </w:rPr>
        <w:t>о преследования и</w:t>
      </w:r>
      <w:r w:rsidR="00C7456A">
        <w:rPr>
          <w:b/>
        </w:rPr>
        <w:t> </w:t>
      </w:r>
      <w:r w:rsidR="00EE5968" w:rsidRPr="00B95EE6">
        <w:rPr>
          <w:b/>
        </w:rPr>
        <w:t>вынесенных обвинительных приговоров</w:t>
      </w:r>
      <w:r w:rsidR="002C5959" w:rsidRPr="00B95EE6">
        <w:rPr>
          <w:b/>
        </w:rPr>
        <w:t xml:space="preserve"> </w:t>
      </w:r>
      <w:r w:rsidR="00B95EE6" w:rsidRPr="00B95EE6">
        <w:rPr>
          <w:b/>
        </w:rPr>
        <w:t>по</w:t>
      </w:r>
      <w:r w:rsidR="00EE5968" w:rsidRPr="00B95EE6">
        <w:rPr>
          <w:b/>
        </w:rPr>
        <w:t xml:space="preserve"> преступлениям</w:t>
      </w:r>
      <w:r w:rsidR="00B95EE6" w:rsidRPr="00B95EE6">
        <w:rPr>
          <w:b/>
        </w:rPr>
        <w:t>,</w:t>
      </w:r>
      <w:r w:rsidR="00EE5968" w:rsidRPr="00B95EE6">
        <w:rPr>
          <w:b/>
        </w:rPr>
        <w:t xml:space="preserve"> </w:t>
      </w:r>
      <w:r w:rsidR="00C7456A">
        <w:rPr>
          <w:b/>
        </w:rPr>
        <w:t>связанным с </w:t>
      </w:r>
      <w:r w:rsidR="00024A17" w:rsidRPr="00B95EE6">
        <w:rPr>
          <w:b/>
        </w:rPr>
        <w:t>этнической принадлежностью</w:t>
      </w:r>
      <w:r w:rsidR="009F6A8E" w:rsidRPr="00B95EE6">
        <w:rPr>
          <w:b/>
        </w:rPr>
        <w:t>.</w:t>
      </w:r>
    </w:p>
    <w:p w:rsidR="00BA73A8" w:rsidRDefault="00BA73A8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BA73A8" w:rsidRDefault="00BA73A8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17.</w:t>
      </w:r>
      <w:r>
        <w:tab/>
        <w:t>Комитет с озабоченностью отмечает, что, несмотря на масштабные законодательные и административные меры, принимаемые государством-участником, инвалиды все еще подвергаются дискриминации.</w:t>
      </w:r>
      <w:r w:rsidR="000A21F0">
        <w:t xml:space="preserve">  Он также озабочен тем, что недостаточная доступность общественных мест не </w:t>
      </w:r>
      <w:r w:rsidR="00615E37">
        <w:t>рассматривается как призн</w:t>
      </w:r>
      <w:r w:rsidR="00615E37" w:rsidRPr="00615E37">
        <w:t xml:space="preserve">ак </w:t>
      </w:r>
      <w:r w:rsidR="0086586C" w:rsidRPr="00615E37">
        <w:t>дискр</w:t>
      </w:r>
      <w:r w:rsidR="00615E37" w:rsidRPr="00615E37">
        <w:t>и</w:t>
      </w:r>
      <w:r w:rsidR="00615E37">
        <w:t>минации в новом А</w:t>
      </w:r>
      <w:r w:rsidR="0086586C">
        <w:t>нтидискрими</w:t>
      </w:r>
      <w:r w:rsidR="0086586C" w:rsidRPr="00615E37">
        <w:t>национном зако</w:t>
      </w:r>
      <w:r w:rsidR="0086586C">
        <w:t>не.</w:t>
      </w:r>
    </w:p>
    <w:p w:rsidR="00084ED0" w:rsidRDefault="00084ED0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084ED0" w:rsidRPr="004852CE" w:rsidRDefault="00084ED0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561"/>
        <w:rPr>
          <w:b/>
        </w:rPr>
      </w:pPr>
      <w:r w:rsidRPr="004852CE">
        <w:rPr>
          <w:b/>
        </w:rPr>
        <w:t xml:space="preserve">Комитет призывает государство-участник обеспечить эффективное осуществление </w:t>
      </w:r>
      <w:r w:rsidRPr="007D392E">
        <w:rPr>
          <w:b/>
        </w:rPr>
        <w:t>инициатив и законодательных</w:t>
      </w:r>
      <w:r w:rsidRPr="004852CE">
        <w:rPr>
          <w:b/>
        </w:rPr>
        <w:t xml:space="preserve"> мер</w:t>
      </w:r>
      <w:r w:rsidR="007D392E">
        <w:rPr>
          <w:b/>
        </w:rPr>
        <w:t>, уже принятых</w:t>
      </w:r>
      <w:r w:rsidRPr="004852CE">
        <w:rPr>
          <w:b/>
        </w:rPr>
        <w:t xml:space="preserve"> в целях предотвращения дискриминации инвалидов</w:t>
      </w:r>
      <w:r w:rsidR="00892E5F">
        <w:rPr>
          <w:b/>
        </w:rPr>
        <w:t>,</w:t>
      </w:r>
      <w:r w:rsidRPr="004852CE">
        <w:rPr>
          <w:b/>
        </w:rPr>
        <w:t xml:space="preserve"> и предпри</w:t>
      </w:r>
      <w:r w:rsidRPr="00A50D5D">
        <w:rPr>
          <w:b/>
        </w:rPr>
        <w:t>нять</w:t>
      </w:r>
      <w:r w:rsidR="00A50D5D" w:rsidRPr="00A50D5D">
        <w:rPr>
          <w:b/>
        </w:rPr>
        <w:t xml:space="preserve"> </w:t>
      </w:r>
      <w:r w:rsidRPr="00A50D5D">
        <w:rPr>
          <w:b/>
        </w:rPr>
        <w:t xml:space="preserve">шаги </w:t>
      </w:r>
      <w:r w:rsidR="009C78F8">
        <w:rPr>
          <w:b/>
        </w:rPr>
        <w:t xml:space="preserve">для обеспечения </w:t>
      </w:r>
      <w:r w:rsidRPr="004852CE">
        <w:rPr>
          <w:b/>
        </w:rPr>
        <w:t>все</w:t>
      </w:r>
      <w:r w:rsidR="009C78F8">
        <w:rPr>
          <w:b/>
        </w:rPr>
        <w:t>м</w:t>
      </w:r>
      <w:r w:rsidRPr="004852CE">
        <w:rPr>
          <w:b/>
        </w:rPr>
        <w:t xml:space="preserve"> инвалид</w:t>
      </w:r>
      <w:r w:rsidR="00550AA0">
        <w:rPr>
          <w:b/>
        </w:rPr>
        <w:t>ам</w:t>
      </w:r>
      <w:r w:rsidRPr="004852CE">
        <w:rPr>
          <w:b/>
        </w:rPr>
        <w:t xml:space="preserve"> те</w:t>
      </w:r>
      <w:r w:rsidR="00550AA0">
        <w:rPr>
          <w:b/>
        </w:rPr>
        <w:t xml:space="preserve">х </w:t>
      </w:r>
      <w:r w:rsidRPr="004852CE">
        <w:rPr>
          <w:b/>
        </w:rPr>
        <w:t>же экономически</w:t>
      </w:r>
      <w:r w:rsidR="00550AA0">
        <w:rPr>
          <w:b/>
        </w:rPr>
        <w:t>х</w:t>
      </w:r>
      <w:r w:rsidRPr="004852CE">
        <w:rPr>
          <w:b/>
        </w:rPr>
        <w:t>, социальны</w:t>
      </w:r>
      <w:r w:rsidR="00550AA0">
        <w:rPr>
          <w:b/>
        </w:rPr>
        <w:t>х</w:t>
      </w:r>
      <w:r w:rsidRPr="004852CE">
        <w:rPr>
          <w:b/>
        </w:rPr>
        <w:t xml:space="preserve"> и культурны</w:t>
      </w:r>
      <w:r w:rsidR="00550AA0">
        <w:rPr>
          <w:b/>
        </w:rPr>
        <w:t>х</w:t>
      </w:r>
      <w:r w:rsidRPr="004852CE">
        <w:rPr>
          <w:b/>
        </w:rPr>
        <w:t xml:space="preserve"> прав, </w:t>
      </w:r>
      <w:r w:rsidR="00550AA0">
        <w:rPr>
          <w:b/>
        </w:rPr>
        <w:t>которыми пользуется</w:t>
      </w:r>
      <w:r w:rsidRPr="004852CE">
        <w:rPr>
          <w:b/>
        </w:rPr>
        <w:t xml:space="preserve"> остальная часть населения, в том числе и возможност</w:t>
      </w:r>
      <w:r w:rsidR="00B56388">
        <w:rPr>
          <w:b/>
        </w:rPr>
        <w:t>и</w:t>
      </w:r>
      <w:r w:rsidRPr="004852CE">
        <w:rPr>
          <w:b/>
        </w:rPr>
        <w:t xml:space="preserve"> доступа в общественные места.  Он также </w:t>
      </w:r>
      <w:r w:rsidR="00F04EE0">
        <w:rPr>
          <w:b/>
        </w:rPr>
        <w:t>призывает</w:t>
      </w:r>
      <w:r w:rsidR="00CB6F41" w:rsidRPr="004852CE">
        <w:rPr>
          <w:b/>
        </w:rPr>
        <w:t xml:space="preserve"> государство-участник рассмотреть возможн</w:t>
      </w:r>
      <w:r w:rsidR="00CB6F41" w:rsidRPr="00A249CE">
        <w:rPr>
          <w:b/>
        </w:rPr>
        <w:t>ость ратификации Конвенции о правах инвалидов и Факультативного</w:t>
      </w:r>
      <w:r w:rsidR="00CB6F41" w:rsidRPr="004852CE">
        <w:rPr>
          <w:b/>
        </w:rPr>
        <w:t xml:space="preserve"> протокола к ней.</w:t>
      </w:r>
    </w:p>
    <w:p w:rsidR="00BA73A8" w:rsidRDefault="00BA73A8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BA73A8" w:rsidRDefault="00CB6F41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18.</w:t>
      </w:r>
      <w:r>
        <w:tab/>
      </w:r>
      <w:r w:rsidR="00A032FA">
        <w:t>Комитет с озабоченностью отмечает, что, несмотря на усилия государства-участника по обеспечению</w:t>
      </w:r>
      <w:r w:rsidR="00347B86">
        <w:t xml:space="preserve"> гендерного </w:t>
      </w:r>
      <w:r w:rsidR="00A032FA">
        <w:t>равен</w:t>
      </w:r>
      <w:r w:rsidR="00A032FA" w:rsidRPr="0090541D">
        <w:t>ства,</w:t>
      </w:r>
      <w:r w:rsidR="00A032FA">
        <w:t xml:space="preserve"> </w:t>
      </w:r>
      <w:r w:rsidR="00B50E9C">
        <w:t>разрыв между заработной платой</w:t>
      </w:r>
      <w:r w:rsidR="008B1C29" w:rsidRPr="008B1C29">
        <w:t xml:space="preserve"> </w:t>
      </w:r>
      <w:r w:rsidR="008B1C29">
        <w:t>мужчин</w:t>
      </w:r>
      <w:r w:rsidR="00A032FA">
        <w:t xml:space="preserve"> и </w:t>
      </w:r>
      <w:r w:rsidR="008B1C29">
        <w:t xml:space="preserve">женщин </w:t>
      </w:r>
      <w:r w:rsidR="00A032FA">
        <w:t xml:space="preserve">все еще сохраняется.  Он также обеспокоен </w:t>
      </w:r>
      <w:r w:rsidR="00291E58">
        <w:t>недостаточной представленностью</w:t>
      </w:r>
      <w:r w:rsidR="00766ABF">
        <w:t xml:space="preserve"> женщин</w:t>
      </w:r>
      <w:r w:rsidR="00291E58">
        <w:t xml:space="preserve"> на руководящих</w:t>
      </w:r>
      <w:r w:rsidR="00766ABF">
        <w:t xml:space="preserve"> по</w:t>
      </w:r>
      <w:r w:rsidR="008B1C29">
        <w:t>стах</w:t>
      </w:r>
      <w:r w:rsidR="00766ABF" w:rsidRPr="00291E58">
        <w:t xml:space="preserve"> во многих </w:t>
      </w:r>
      <w:r w:rsidR="00B67507" w:rsidRPr="00291E58">
        <w:t>сферах профе</w:t>
      </w:r>
      <w:r w:rsidR="00B67507">
        <w:t>ссиональной деятельности</w:t>
      </w:r>
      <w:r w:rsidR="00766ABF">
        <w:t xml:space="preserve">.  </w:t>
      </w:r>
      <w:r w:rsidR="00E24D7E">
        <w:t xml:space="preserve">Комитет также выражает сожаление в связи </w:t>
      </w:r>
      <w:r w:rsidR="00DD28FA">
        <w:t xml:space="preserve">тем обстоятельством, что </w:t>
      </w:r>
      <w:r w:rsidR="00E22E8C">
        <w:t xml:space="preserve">слишком многие </w:t>
      </w:r>
      <w:r w:rsidR="00DD28FA">
        <w:t>женщин</w:t>
      </w:r>
      <w:r w:rsidR="00E22E8C">
        <w:t>ы</w:t>
      </w:r>
      <w:r w:rsidR="00DD28FA" w:rsidRPr="00DD28FA">
        <w:t xml:space="preserve"> </w:t>
      </w:r>
      <w:r w:rsidR="00E22E8C">
        <w:t>работают неполный рабочий день</w:t>
      </w:r>
      <w:r w:rsidR="00D72335">
        <w:t xml:space="preserve">, </w:t>
      </w:r>
      <w:r w:rsidR="00E24D7E" w:rsidRPr="001146E3">
        <w:t xml:space="preserve">хотя, возможно, предпочли бы работать </w:t>
      </w:r>
      <w:r w:rsidR="009C2F75" w:rsidRPr="001146E3">
        <w:t>полный</w:t>
      </w:r>
      <w:r w:rsidR="004B0D46" w:rsidRPr="001146E3">
        <w:t xml:space="preserve"> </w:t>
      </w:r>
      <w:r w:rsidR="00E24D7E" w:rsidRPr="001146E3">
        <w:t>рабочий день (статьи 3,</w:t>
      </w:r>
      <w:r w:rsidR="001D08C2">
        <w:t xml:space="preserve"> </w:t>
      </w:r>
      <w:r w:rsidR="00E24D7E" w:rsidRPr="001146E3">
        <w:t>6 и 7).</w:t>
      </w:r>
    </w:p>
    <w:p w:rsidR="00E24D7E" w:rsidRDefault="00E24D7E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E24D7E" w:rsidRPr="00B62D26" w:rsidRDefault="00E24D7E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561"/>
        <w:rPr>
          <w:b/>
        </w:rPr>
      </w:pPr>
      <w:r w:rsidRPr="00B62D26">
        <w:rPr>
          <w:b/>
        </w:rPr>
        <w:t>Комитет призывает государство-участни</w:t>
      </w:r>
      <w:r w:rsidRPr="00DA7D95">
        <w:rPr>
          <w:b/>
        </w:rPr>
        <w:t xml:space="preserve">к </w:t>
      </w:r>
      <w:r w:rsidR="008B1C29">
        <w:rPr>
          <w:b/>
        </w:rPr>
        <w:t>продолжать наращивать</w:t>
      </w:r>
      <w:r w:rsidR="005D11B2" w:rsidRPr="00DA7D95">
        <w:rPr>
          <w:b/>
        </w:rPr>
        <w:t xml:space="preserve"> свои усилия</w:t>
      </w:r>
      <w:r w:rsidR="005D11B2" w:rsidRPr="00B62D26">
        <w:rPr>
          <w:b/>
        </w:rPr>
        <w:t xml:space="preserve"> по поощрению равенства мужчин и женщин на рабочем мест</w:t>
      </w:r>
      <w:r w:rsidR="0080678D">
        <w:rPr>
          <w:b/>
        </w:rPr>
        <w:t>е,</w:t>
      </w:r>
      <w:r w:rsidR="005D11B2" w:rsidRPr="00B62D26">
        <w:rPr>
          <w:b/>
        </w:rPr>
        <w:t xml:space="preserve"> в частности</w:t>
      </w:r>
      <w:r w:rsidR="00E21B65">
        <w:rPr>
          <w:b/>
        </w:rPr>
        <w:t>,</w:t>
      </w:r>
      <w:r w:rsidR="00951A37">
        <w:rPr>
          <w:b/>
        </w:rPr>
        <w:t xml:space="preserve"> </w:t>
      </w:r>
      <w:r w:rsidR="005D11B2" w:rsidRPr="00B62D26">
        <w:rPr>
          <w:b/>
        </w:rPr>
        <w:t xml:space="preserve">инициативы, направленные на обеспечение принципа </w:t>
      </w:r>
      <w:r w:rsidR="00D20943">
        <w:rPr>
          <w:b/>
        </w:rPr>
        <w:t>равного вознаграждения за труд равной ценности</w:t>
      </w:r>
      <w:r w:rsidR="005D11B2" w:rsidRPr="00B62D26">
        <w:rPr>
          <w:b/>
        </w:rPr>
        <w:t xml:space="preserve">, а также на повышение </w:t>
      </w:r>
      <w:r w:rsidR="0035520C">
        <w:rPr>
          <w:b/>
        </w:rPr>
        <w:t>представленности</w:t>
      </w:r>
      <w:r w:rsidR="005D11B2" w:rsidRPr="00B62D26">
        <w:rPr>
          <w:b/>
        </w:rPr>
        <w:t xml:space="preserve"> женщин на руководящих по</w:t>
      </w:r>
      <w:r w:rsidR="008B1C29">
        <w:rPr>
          <w:b/>
        </w:rPr>
        <w:t>стах</w:t>
      </w:r>
      <w:r w:rsidR="005D11B2" w:rsidRPr="00B62D26">
        <w:rPr>
          <w:b/>
        </w:rPr>
        <w:t xml:space="preserve">.  Он также </w:t>
      </w:r>
      <w:r w:rsidR="002675BE">
        <w:rPr>
          <w:b/>
        </w:rPr>
        <w:t>призывает</w:t>
      </w:r>
      <w:r w:rsidR="005D11B2" w:rsidRPr="00B62D26">
        <w:rPr>
          <w:b/>
        </w:rPr>
        <w:t xml:space="preserve"> государство-участник и</w:t>
      </w:r>
      <w:r w:rsidR="00726E17" w:rsidRPr="00B62D26">
        <w:rPr>
          <w:b/>
        </w:rPr>
        <w:t xml:space="preserve"> далее </w:t>
      </w:r>
      <w:r w:rsidR="00BB3D96">
        <w:rPr>
          <w:b/>
        </w:rPr>
        <w:t>поощрять</w:t>
      </w:r>
      <w:r w:rsidR="00726E17" w:rsidRPr="00B62D26">
        <w:rPr>
          <w:b/>
        </w:rPr>
        <w:t xml:space="preserve"> права женщин на работу </w:t>
      </w:r>
      <w:r w:rsidR="00330532">
        <w:rPr>
          <w:b/>
        </w:rPr>
        <w:t>полный рабочий день</w:t>
      </w:r>
      <w:r w:rsidR="00726E17" w:rsidRPr="00B62D26">
        <w:rPr>
          <w:b/>
        </w:rPr>
        <w:t xml:space="preserve">, разрабатывая </w:t>
      </w:r>
      <w:r w:rsidR="00EE1CBD" w:rsidRPr="00B62D26">
        <w:rPr>
          <w:b/>
        </w:rPr>
        <w:t>дальнейшие</w:t>
      </w:r>
      <w:r w:rsidR="00726E17" w:rsidRPr="00B62D26">
        <w:rPr>
          <w:b/>
        </w:rPr>
        <w:t xml:space="preserve"> </w:t>
      </w:r>
      <w:r w:rsidR="00726E17" w:rsidRPr="00C9615C">
        <w:rPr>
          <w:b/>
        </w:rPr>
        <w:t xml:space="preserve">активные меры.  </w:t>
      </w:r>
      <w:r w:rsidR="00BD4CD7" w:rsidRPr="00C9615C">
        <w:rPr>
          <w:b/>
        </w:rPr>
        <w:t xml:space="preserve">Он </w:t>
      </w:r>
      <w:r w:rsidR="00382061">
        <w:rPr>
          <w:b/>
        </w:rPr>
        <w:t>предлагает</w:t>
      </w:r>
      <w:r w:rsidR="00BD4CD7" w:rsidRPr="00B62D26">
        <w:rPr>
          <w:b/>
        </w:rPr>
        <w:t xml:space="preserve"> государств</w:t>
      </w:r>
      <w:r w:rsidR="00D44946">
        <w:rPr>
          <w:b/>
        </w:rPr>
        <w:t>у</w:t>
      </w:r>
      <w:r w:rsidR="00BD4CD7" w:rsidRPr="00B62D26">
        <w:rPr>
          <w:b/>
        </w:rPr>
        <w:t>-участник</w:t>
      </w:r>
      <w:r w:rsidR="00D44946">
        <w:rPr>
          <w:b/>
        </w:rPr>
        <w:t>у</w:t>
      </w:r>
      <w:r w:rsidR="00BD4CD7" w:rsidRPr="00B62D26">
        <w:rPr>
          <w:b/>
        </w:rPr>
        <w:t xml:space="preserve"> представить</w:t>
      </w:r>
      <w:r w:rsidR="00FA76A5" w:rsidRPr="00B62D26">
        <w:rPr>
          <w:b/>
        </w:rPr>
        <w:t xml:space="preserve"> в своем следующем периодическом докладе</w:t>
      </w:r>
      <w:r w:rsidR="00C7456A">
        <w:rPr>
          <w:b/>
        </w:rPr>
        <w:t xml:space="preserve"> информацию о </w:t>
      </w:r>
      <w:r w:rsidR="00BD4CD7" w:rsidRPr="00B62D26">
        <w:rPr>
          <w:b/>
        </w:rPr>
        <w:t xml:space="preserve">стратегии по увеличению числа женщин на руководящих </w:t>
      </w:r>
      <w:r w:rsidR="008B1C29" w:rsidRPr="00B62D26">
        <w:rPr>
          <w:b/>
        </w:rPr>
        <w:t>по</w:t>
      </w:r>
      <w:r w:rsidR="008B1C29">
        <w:rPr>
          <w:b/>
        </w:rPr>
        <w:t>стах</w:t>
      </w:r>
      <w:r w:rsidR="00BD4CD7" w:rsidRPr="00B62D26">
        <w:rPr>
          <w:b/>
        </w:rPr>
        <w:t xml:space="preserve">, которая будет обнародована весной 2009 года, и о ее эффективности, а также статистические данные </w:t>
      </w:r>
      <w:r w:rsidR="00AF4AC7">
        <w:rPr>
          <w:b/>
        </w:rPr>
        <w:t>о</w:t>
      </w:r>
      <w:r w:rsidR="008B1C29">
        <w:rPr>
          <w:b/>
        </w:rPr>
        <w:t xml:space="preserve"> месте</w:t>
      </w:r>
      <w:r w:rsidR="00AF4AC7">
        <w:rPr>
          <w:b/>
        </w:rPr>
        <w:t xml:space="preserve"> </w:t>
      </w:r>
      <w:r w:rsidR="00FA76A5" w:rsidRPr="00B62D26">
        <w:rPr>
          <w:b/>
        </w:rPr>
        <w:t>женщин в рабочей силе</w:t>
      </w:r>
      <w:r w:rsidR="00FA76A5" w:rsidRPr="00862709">
        <w:rPr>
          <w:b/>
        </w:rPr>
        <w:t xml:space="preserve">, </w:t>
      </w:r>
      <w:r w:rsidR="00AF4AC7" w:rsidRPr="00862709">
        <w:rPr>
          <w:b/>
        </w:rPr>
        <w:t>дезагрегированные</w:t>
      </w:r>
      <w:r w:rsidR="00C7456A">
        <w:rPr>
          <w:b/>
        </w:rPr>
        <w:t xml:space="preserve"> по </w:t>
      </w:r>
      <w:r w:rsidR="004D660B">
        <w:rPr>
          <w:b/>
        </w:rPr>
        <w:t xml:space="preserve">следующим категориям: </w:t>
      </w:r>
      <w:r w:rsidR="00FA76A5" w:rsidRPr="00B62D26">
        <w:rPr>
          <w:b/>
        </w:rPr>
        <w:t xml:space="preserve">возраст, </w:t>
      </w:r>
      <w:r w:rsidR="00862709">
        <w:rPr>
          <w:b/>
        </w:rPr>
        <w:t>заработн</w:t>
      </w:r>
      <w:r w:rsidR="004D660B">
        <w:rPr>
          <w:b/>
        </w:rPr>
        <w:t>ая</w:t>
      </w:r>
      <w:r w:rsidR="00862709">
        <w:rPr>
          <w:b/>
        </w:rPr>
        <w:t xml:space="preserve"> п</w:t>
      </w:r>
      <w:r w:rsidR="004D660B">
        <w:rPr>
          <w:b/>
        </w:rPr>
        <w:t>лата</w:t>
      </w:r>
      <w:r w:rsidR="00865EFD">
        <w:rPr>
          <w:b/>
        </w:rPr>
        <w:t>, работ</w:t>
      </w:r>
      <w:r w:rsidR="004D660B">
        <w:rPr>
          <w:b/>
        </w:rPr>
        <w:t>а</w:t>
      </w:r>
      <w:r w:rsidR="00865EFD">
        <w:rPr>
          <w:b/>
        </w:rPr>
        <w:t xml:space="preserve"> в течени</w:t>
      </w:r>
      <w:r w:rsidR="004D660B">
        <w:rPr>
          <w:b/>
        </w:rPr>
        <w:t xml:space="preserve">е полного/неполного рабочего дня </w:t>
      </w:r>
      <w:r w:rsidR="00FA76A5" w:rsidRPr="00B62D26">
        <w:rPr>
          <w:b/>
        </w:rPr>
        <w:t xml:space="preserve">и </w:t>
      </w:r>
      <w:r w:rsidR="004D660B">
        <w:rPr>
          <w:b/>
        </w:rPr>
        <w:t>этническое происхождение</w:t>
      </w:r>
      <w:r w:rsidR="00FA76A5" w:rsidRPr="00B62D26">
        <w:rPr>
          <w:b/>
        </w:rPr>
        <w:t>.</w:t>
      </w:r>
    </w:p>
    <w:p w:rsidR="00B62D26" w:rsidRDefault="00B62D26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B62D26" w:rsidRDefault="00B62D26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19.</w:t>
      </w:r>
      <w:r>
        <w:tab/>
      </w:r>
      <w:r w:rsidR="005B3D1F">
        <w:t>Комитет с обеспокоенностью отмечает, что уровень безработицы среди инвалидов все еще выше, чем средний уровень безработицы (статьи 6 и 2.2).</w:t>
      </w:r>
    </w:p>
    <w:p w:rsidR="005B3D1F" w:rsidRDefault="005B3D1F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5B3D1F" w:rsidRPr="009351C4" w:rsidRDefault="005B3D1F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561"/>
        <w:rPr>
          <w:b/>
        </w:rPr>
      </w:pPr>
      <w:r w:rsidRPr="009351C4">
        <w:rPr>
          <w:b/>
        </w:rPr>
        <w:t>Комитет, в соответствии со сво</w:t>
      </w:r>
      <w:r w:rsidR="004F1AAF">
        <w:rPr>
          <w:b/>
        </w:rPr>
        <w:t>им</w:t>
      </w:r>
      <w:r w:rsidRPr="009351C4">
        <w:rPr>
          <w:b/>
        </w:rPr>
        <w:t xml:space="preserve"> </w:t>
      </w:r>
      <w:r w:rsidR="00AB1FC2">
        <w:rPr>
          <w:b/>
        </w:rPr>
        <w:t>З</w:t>
      </w:r>
      <w:r w:rsidRPr="009351C4">
        <w:rPr>
          <w:b/>
        </w:rPr>
        <w:t xml:space="preserve">амечанием </w:t>
      </w:r>
      <w:r w:rsidR="00AB1FC2">
        <w:rPr>
          <w:b/>
        </w:rPr>
        <w:t xml:space="preserve">общего порядка </w:t>
      </w:r>
      <w:r w:rsidRPr="009351C4">
        <w:rPr>
          <w:b/>
        </w:rPr>
        <w:t xml:space="preserve">№ 5 (1994) </w:t>
      </w:r>
      <w:r w:rsidR="0079781E">
        <w:rPr>
          <w:b/>
        </w:rPr>
        <w:t>о лицах с какой-либо формой инвалидности</w:t>
      </w:r>
      <w:r w:rsidR="000A6FF4">
        <w:rPr>
          <w:b/>
        </w:rPr>
        <w:t>,</w:t>
      </w:r>
      <w:r w:rsidR="0079781E">
        <w:rPr>
          <w:b/>
        </w:rPr>
        <w:t xml:space="preserve"> </w:t>
      </w:r>
      <w:r w:rsidR="00E76C5A" w:rsidRPr="009351C4">
        <w:rPr>
          <w:b/>
        </w:rPr>
        <w:t xml:space="preserve">призывает государство-участник </w:t>
      </w:r>
      <w:r w:rsidR="00170428">
        <w:rPr>
          <w:b/>
        </w:rPr>
        <w:t>оцен</w:t>
      </w:r>
      <w:r w:rsidR="00FD7F99">
        <w:rPr>
          <w:b/>
        </w:rPr>
        <w:t>ить</w:t>
      </w:r>
      <w:r w:rsidR="00E76C5A" w:rsidRPr="009351C4">
        <w:rPr>
          <w:b/>
        </w:rPr>
        <w:t xml:space="preserve"> и </w:t>
      </w:r>
      <w:r w:rsidR="00FD7F99">
        <w:rPr>
          <w:b/>
        </w:rPr>
        <w:t>пересмотреть</w:t>
      </w:r>
      <w:r w:rsidR="00E76C5A" w:rsidRPr="009351C4">
        <w:rPr>
          <w:b/>
        </w:rPr>
        <w:t xml:space="preserve"> мер</w:t>
      </w:r>
      <w:r w:rsidR="00FD7F99">
        <w:rPr>
          <w:b/>
        </w:rPr>
        <w:t>ы</w:t>
      </w:r>
      <w:r w:rsidR="00E76C5A" w:rsidRPr="009351C4">
        <w:rPr>
          <w:b/>
        </w:rPr>
        <w:t>, принимаемы</w:t>
      </w:r>
      <w:r w:rsidR="00194836">
        <w:rPr>
          <w:b/>
        </w:rPr>
        <w:t>е</w:t>
      </w:r>
      <w:r w:rsidR="00E76C5A" w:rsidRPr="009351C4">
        <w:rPr>
          <w:b/>
        </w:rPr>
        <w:t xml:space="preserve"> им для обеспечения</w:t>
      </w:r>
      <w:r w:rsidR="00DD3A79">
        <w:rPr>
          <w:b/>
        </w:rPr>
        <w:t xml:space="preserve"> инвалидам</w:t>
      </w:r>
      <w:r w:rsidR="00E76C5A" w:rsidRPr="009351C4">
        <w:rPr>
          <w:b/>
        </w:rPr>
        <w:t xml:space="preserve"> равных возможностей </w:t>
      </w:r>
      <w:r w:rsidR="008A43E7">
        <w:rPr>
          <w:b/>
        </w:rPr>
        <w:t>для занятия производительной</w:t>
      </w:r>
      <w:r w:rsidR="00E76C5A" w:rsidRPr="009351C4">
        <w:rPr>
          <w:b/>
        </w:rPr>
        <w:t xml:space="preserve"> и </w:t>
      </w:r>
      <w:r w:rsidR="008A43E7">
        <w:rPr>
          <w:b/>
        </w:rPr>
        <w:t xml:space="preserve">приносящей </w:t>
      </w:r>
      <w:r w:rsidR="00E76C5A" w:rsidRPr="009351C4">
        <w:rPr>
          <w:b/>
        </w:rPr>
        <w:t xml:space="preserve">доход </w:t>
      </w:r>
      <w:r w:rsidR="003E43B0">
        <w:rPr>
          <w:b/>
        </w:rPr>
        <w:t>трудовой деятельностью</w:t>
      </w:r>
      <w:r w:rsidR="00E76C5A" w:rsidRPr="009351C4">
        <w:rPr>
          <w:b/>
        </w:rPr>
        <w:t xml:space="preserve">, </w:t>
      </w:r>
      <w:r w:rsidR="00C77ADE">
        <w:rPr>
          <w:b/>
        </w:rPr>
        <w:t>и</w:t>
      </w:r>
      <w:r w:rsidR="00E76C5A" w:rsidRPr="009351C4">
        <w:rPr>
          <w:b/>
        </w:rPr>
        <w:t xml:space="preserve"> </w:t>
      </w:r>
      <w:r w:rsidR="00531136">
        <w:rPr>
          <w:b/>
        </w:rPr>
        <w:t>то, как</w:t>
      </w:r>
      <w:r w:rsidR="00E76C5A" w:rsidRPr="009351C4">
        <w:rPr>
          <w:b/>
        </w:rPr>
        <w:t xml:space="preserve"> реализ</w:t>
      </w:r>
      <w:r w:rsidR="00531136">
        <w:rPr>
          <w:b/>
        </w:rPr>
        <w:t>уются</w:t>
      </w:r>
      <w:r w:rsidR="00E76C5A" w:rsidRPr="009351C4">
        <w:rPr>
          <w:b/>
        </w:rPr>
        <w:t xml:space="preserve"> эти мер</w:t>
      </w:r>
      <w:r w:rsidR="00531136">
        <w:rPr>
          <w:b/>
        </w:rPr>
        <w:t>ы</w:t>
      </w:r>
      <w:r w:rsidR="00E76C5A" w:rsidRPr="009351C4">
        <w:rPr>
          <w:b/>
        </w:rPr>
        <w:t xml:space="preserve">.  Комитет просит государство-участник представить в своем следующем периодическом докладе информацию о прогрессе, достигнутом в принятии мер </w:t>
      </w:r>
      <w:r w:rsidR="00A0404E">
        <w:rPr>
          <w:b/>
        </w:rPr>
        <w:t>в рамках Н</w:t>
      </w:r>
      <w:r w:rsidR="00E76C5A" w:rsidRPr="009351C4">
        <w:rPr>
          <w:b/>
        </w:rPr>
        <w:t>ационального плана действий "От пациента к гражданину"</w:t>
      </w:r>
      <w:r w:rsidR="00B3702D" w:rsidRPr="009351C4">
        <w:rPr>
          <w:b/>
        </w:rPr>
        <w:t>.</w:t>
      </w:r>
    </w:p>
    <w:p w:rsidR="00B3702D" w:rsidRDefault="00B3702D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B3702D" w:rsidRDefault="00B3702D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20.</w:t>
      </w:r>
      <w:r>
        <w:tab/>
      </w:r>
      <w:r w:rsidR="009351C4">
        <w:t>Комитет выражает обеспокоенность в связи с тем, что, несмотря на различные принимаемые меры, в том числе инициа</w:t>
      </w:r>
      <w:r w:rsidR="009351C4" w:rsidRPr="00A96D36">
        <w:t xml:space="preserve">тиву </w:t>
      </w:r>
      <w:r w:rsidR="009351C4" w:rsidRPr="003B55C9">
        <w:t>"работ</w:t>
      </w:r>
      <w:r w:rsidR="00F71FAC" w:rsidRPr="003B55C9">
        <w:t>а</w:t>
      </w:r>
      <w:r w:rsidR="00AD5CFD">
        <w:t xml:space="preserve"> начального уровня</w:t>
      </w:r>
      <w:r w:rsidR="009351C4" w:rsidRPr="003B55C9">
        <w:t>"</w:t>
      </w:r>
      <w:r w:rsidR="00A96D36" w:rsidRPr="003B55C9">
        <w:t xml:space="preserve"> от</w:t>
      </w:r>
      <w:r w:rsidR="009351C4" w:rsidRPr="00A96D36">
        <w:t xml:space="preserve"> июля 2007 года,</w:t>
      </w:r>
      <w:r w:rsidR="009351C4">
        <w:t xml:space="preserve"> </w:t>
      </w:r>
      <w:r w:rsidR="00630223">
        <w:t>уровень б</w:t>
      </w:r>
      <w:r w:rsidR="00630223" w:rsidRPr="002B43B7">
        <w:t>езработицы среди лиц иностранного происхождения все еще выше,</w:t>
      </w:r>
      <w:r w:rsidR="002B43B7" w:rsidRPr="002B43B7">
        <w:t xml:space="preserve"> </w:t>
      </w:r>
      <w:r w:rsidR="00630223" w:rsidRPr="002B43B7">
        <w:t>чем среди лиц, родившихся в Швеции, и что он, в частности, вырос среди женщин иностранного происхождения (статьи 6 и 2.2</w:t>
      </w:r>
      <w:r w:rsidR="00630223">
        <w:t>).</w:t>
      </w:r>
    </w:p>
    <w:p w:rsidR="00630223" w:rsidRDefault="00630223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630223" w:rsidRPr="00637FA6" w:rsidRDefault="00630223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561"/>
        <w:rPr>
          <w:b/>
        </w:rPr>
      </w:pPr>
      <w:r w:rsidRPr="00637FA6">
        <w:rPr>
          <w:b/>
        </w:rPr>
        <w:t xml:space="preserve">Комитет </w:t>
      </w:r>
      <w:r w:rsidR="00BE0A30">
        <w:rPr>
          <w:b/>
        </w:rPr>
        <w:t>призывает</w:t>
      </w:r>
      <w:r w:rsidRPr="00637FA6">
        <w:rPr>
          <w:b/>
        </w:rPr>
        <w:t xml:space="preserve"> государство-участник </w:t>
      </w:r>
      <w:r w:rsidR="000F5D96">
        <w:rPr>
          <w:b/>
        </w:rPr>
        <w:t>активизировать</w:t>
      </w:r>
      <w:r w:rsidRPr="00637FA6">
        <w:rPr>
          <w:b/>
        </w:rPr>
        <w:t xml:space="preserve"> свои усилия по снижению уровня безработицы, в частности</w:t>
      </w:r>
      <w:r w:rsidR="00D3723A">
        <w:rPr>
          <w:b/>
        </w:rPr>
        <w:t>,</w:t>
      </w:r>
      <w:r w:rsidRPr="00637FA6">
        <w:rPr>
          <w:b/>
        </w:rPr>
        <w:t xml:space="preserve"> среди </w:t>
      </w:r>
      <w:r w:rsidRPr="00F72B2A">
        <w:rPr>
          <w:b/>
        </w:rPr>
        <w:t>женщин иностранного происхождени</w:t>
      </w:r>
      <w:r w:rsidRPr="00637FA6">
        <w:rPr>
          <w:b/>
        </w:rPr>
        <w:t xml:space="preserve">я, в том числе посредством </w:t>
      </w:r>
      <w:r w:rsidR="00D70AD6" w:rsidRPr="00637FA6">
        <w:rPr>
          <w:b/>
        </w:rPr>
        <w:t xml:space="preserve">информационных кампаний, посвященных соответствующим программам.  </w:t>
      </w:r>
      <w:r w:rsidR="003D0638" w:rsidRPr="00637FA6">
        <w:rPr>
          <w:b/>
        </w:rPr>
        <w:t>Он рекомендует государству-участнику пересмотреть принимаемые меры, чтобы определить</w:t>
      </w:r>
      <w:r w:rsidR="00195665">
        <w:rPr>
          <w:b/>
        </w:rPr>
        <w:t>,</w:t>
      </w:r>
      <w:r w:rsidR="003D0638" w:rsidRPr="00637FA6">
        <w:rPr>
          <w:b/>
        </w:rPr>
        <w:t xml:space="preserve"> какие дальнейшие усилия могут понадобиться для улучшени</w:t>
      </w:r>
      <w:r w:rsidR="001A6E30">
        <w:rPr>
          <w:b/>
        </w:rPr>
        <w:t>я</w:t>
      </w:r>
      <w:r w:rsidR="003D0638" w:rsidRPr="00637FA6">
        <w:rPr>
          <w:b/>
        </w:rPr>
        <w:t xml:space="preserve"> доступа лиц иностранного происхождения, в особенности женщин, на рынок труда</w:t>
      </w:r>
      <w:r w:rsidR="004103AF">
        <w:rPr>
          <w:b/>
        </w:rPr>
        <w:t>,</w:t>
      </w:r>
      <w:r w:rsidR="00C7456A">
        <w:rPr>
          <w:b/>
        </w:rPr>
        <w:t xml:space="preserve"> и </w:t>
      </w:r>
      <w:r w:rsidR="003D0638" w:rsidRPr="00637FA6">
        <w:rPr>
          <w:b/>
        </w:rPr>
        <w:t>включить в свой следующий периодический доклад подробную информацию, в том чис</w:t>
      </w:r>
      <w:r w:rsidR="003D0638" w:rsidRPr="0004227D">
        <w:rPr>
          <w:b/>
        </w:rPr>
        <w:t xml:space="preserve">ле </w:t>
      </w:r>
      <w:r w:rsidR="001A6E30" w:rsidRPr="0004227D">
        <w:rPr>
          <w:b/>
        </w:rPr>
        <w:t>дезагрегированные</w:t>
      </w:r>
      <w:r w:rsidR="003D0638" w:rsidRPr="0004227D">
        <w:rPr>
          <w:b/>
        </w:rPr>
        <w:t xml:space="preserve"> стати</w:t>
      </w:r>
      <w:r w:rsidR="003D0638" w:rsidRPr="00637FA6">
        <w:rPr>
          <w:b/>
        </w:rPr>
        <w:t xml:space="preserve">стические данные, о результатах принимаемых мер, в частности </w:t>
      </w:r>
      <w:r w:rsidR="00637FA6" w:rsidRPr="00637FA6">
        <w:rPr>
          <w:b/>
        </w:rPr>
        <w:t xml:space="preserve">всеобъемлющей </w:t>
      </w:r>
      <w:r w:rsidR="00CA7B99">
        <w:rPr>
          <w:b/>
        </w:rPr>
        <w:t xml:space="preserve">интеграционной </w:t>
      </w:r>
      <w:r w:rsidR="00637FA6" w:rsidRPr="00637FA6">
        <w:rPr>
          <w:b/>
        </w:rPr>
        <w:t>политики, предста</w:t>
      </w:r>
      <w:r w:rsidR="00637FA6" w:rsidRPr="009C047C">
        <w:rPr>
          <w:b/>
        </w:rPr>
        <w:t>вленной в</w:t>
      </w:r>
      <w:r w:rsidR="00987401" w:rsidRPr="009C047C">
        <w:rPr>
          <w:b/>
        </w:rPr>
        <w:t xml:space="preserve"> законопроекте о</w:t>
      </w:r>
      <w:r w:rsidR="00637FA6" w:rsidRPr="009C047C">
        <w:rPr>
          <w:b/>
        </w:rPr>
        <w:t xml:space="preserve"> бюджете </w:t>
      </w:r>
      <w:r w:rsidR="009C047C" w:rsidRPr="009C047C">
        <w:rPr>
          <w:b/>
        </w:rPr>
        <w:t xml:space="preserve">на </w:t>
      </w:r>
      <w:r w:rsidR="00637FA6" w:rsidRPr="009C047C">
        <w:rPr>
          <w:b/>
        </w:rPr>
        <w:t>2009 год.</w:t>
      </w:r>
    </w:p>
    <w:p w:rsidR="00637FA6" w:rsidRDefault="00637FA6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637FA6" w:rsidRDefault="00637FA6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21.</w:t>
      </w:r>
      <w:r>
        <w:tab/>
      </w:r>
      <w:r w:rsidR="009D02EF">
        <w:t>Комитет отмечает, что, несмотря на предпринимаемые государством-участником шаги по борьбе с насилием в отношении женщин, в т</w:t>
      </w:r>
      <w:r w:rsidR="00C7456A">
        <w:t>ом числе с бытовым насилием, по </w:t>
      </w:r>
      <w:r w:rsidR="009D02EF">
        <w:t xml:space="preserve">большей части </w:t>
      </w:r>
      <w:r w:rsidR="00F20EE6">
        <w:t>случаев</w:t>
      </w:r>
      <w:r w:rsidR="009D02EF">
        <w:t>, о которых поступили сообщения, судебного преследования возбуждено не было.  Комитет с</w:t>
      </w:r>
      <w:r w:rsidR="00253905">
        <w:t xml:space="preserve"> обеспокоенностью отмеча</w:t>
      </w:r>
      <w:r w:rsidR="00C7456A">
        <w:t>ет, что, хотя бытовое насилие в </w:t>
      </w:r>
      <w:r w:rsidR="00253905">
        <w:t>отношен</w:t>
      </w:r>
      <w:r w:rsidR="00253905" w:rsidRPr="004B79EC">
        <w:t>ии супруг</w:t>
      </w:r>
      <w:r w:rsidR="009E230B" w:rsidRPr="004B79EC">
        <w:t>и</w:t>
      </w:r>
      <w:r w:rsidR="00253905" w:rsidRPr="004B79EC">
        <w:t>/супруга или партнера может расц</w:t>
      </w:r>
      <w:r w:rsidR="00253905">
        <w:t xml:space="preserve">ениваться как "грубое </w:t>
      </w:r>
      <w:r w:rsidR="00DA1769">
        <w:t xml:space="preserve">посягательство на неприкосновенность личности </w:t>
      </w:r>
      <w:r w:rsidR="00253905">
        <w:t xml:space="preserve">", </w:t>
      </w:r>
      <w:r w:rsidR="00C179AA">
        <w:t xml:space="preserve">в </w:t>
      </w:r>
      <w:r w:rsidR="00253905">
        <w:t>Уголовн</w:t>
      </w:r>
      <w:r w:rsidR="004C64E8">
        <w:t>ом</w:t>
      </w:r>
      <w:r w:rsidR="00253905">
        <w:t xml:space="preserve"> кодекс</w:t>
      </w:r>
      <w:r w:rsidR="004C64E8">
        <w:t>е</w:t>
      </w:r>
      <w:r w:rsidR="00253905">
        <w:t xml:space="preserve"> не</w:t>
      </w:r>
      <w:r w:rsidR="008B1C29">
        <w:t xml:space="preserve"> содержится</w:t>
      </w:r>
      <w:r w:rsidR="00C179AA">
        <w:t xml:space="preserve"> отдельного преступления "бытовое насилие"</w:t>
      </w:r>
      <w:r w:rsidR="00253905">
        <w:t xml:space="preserve"> (статья 10). </w:t>
      </w:r>
    </w:p>
    <w:p w:rsidR="00F23493" w:rsidRDefault="00F23493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F23493" w:rsidRPr="00716461" w:rsidRDefault="00F23493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561"/>
        <w:rPr>
          <w:b/>
        </w:rPr>
      </w:pPr>
      <w:r w:rsidRPr="00716461">
        <w:rPr>
          <w:b/>
        </w:rPr>
        <w:t xml:space="preserve">Комитет рекомендует государству-участнику принять законодательные меры по криминализации бытового насилия.  Комитет далее рекомендует государству-участнику </w:t>
      </w:r>
      <w:r w:rsidR="00350FAC">
        <w:rPr>
          <w:b/>
        </w:rPr>
        <w:t>активизировать</w:t>
      </w:r>
      <w:r w:rsidRPr="00716461">
        <w:rPr>
          <w:b/>
        </w:rPr>
        <w:t xml:space="preserve"> усилия по </w:t>
      </w:r>
      <w:r w:rsidR="00F143A4" w:rsidRPr="00716461">
        <w:rPr>
          <w:b/>
        </w:rPr>
        <w:t xml:space="preserve">судебному преследованию актов бытового насилия в случае подачи жалобы и включить в свой следующий периодический доклад информацию о числе и характере случаев </w:t>
      </w:r>
      <w:r w:rsidR="008B1C29">
        <w:rPr>
          <w:b/>
        </w:rPr>
        <w:t>бытово</w:t>
      </w:r>
      <w:r w:rsidR="00F143A4" w:rsidRPr="00716461">
        <w:rPr>
          <w:b/>
        </w:rPr>
        <w:t xml:space="preserve">го насилия, о которых поступили сообщения, о вынесенных обвинительных приговорах и о санкциях, к которым были приговорены </w:t>
      </w:r>
      <w:r w:rsidR="00BB73D5">
        <w:rPr>
          <w:b/>
        </w:rPr>
        <w:t>преступники</w:t>
      </w:r>
      <w:r w:rsidR="00DE13C0">
        <w:rPr>
          <w:b/>
        </w:rPr>
        <w:t xml:space="preserve"> в случае вынесения обвинительного приговора</w:t>
      </w:r>
      <w:r w:rsidR="003415F2">
        <w:rPr>
          <w:b/>
        </w:rPr>
        <w:t xml:space="preserve">, </w:t>
      </w:r>
      <w:r w:rsidR="00F143A4" w:rsidRPr="00716461">
        <w:rPr>
          <w:b/>
        </w:rPr>
        <w:t xml:space="preserve">а также о любых мерах </w:t>
      </w:r>
      <w:r w:rsidR="008B1C29">
        <w:rPr>
          <w:b/>
        </w:rPr>
        <w:t xml:space="preserve">по оказанию </w:t>
      </w:r>
      <w:r w:rsidR="00F143A4" w:rsidRPr="00716461">
        <w:rPr>
          <w:b/>
        </w:rPr>
        <w:t xml:space="preserve">помощи </w:t>
      </w:r>
      <w:r w:rsidR="00357A40">
        <w:rPr>
          <w:b/>
        </w:rPr>
        <w:t xml:space="preserve">жертвам и </w:t>
      </w:r>
      <w:r w:rsidR="008B1C29">
        <w:rPr>
          <w:b/>
        </w:rPr>
        <w:t xml:space="preserve">по </w:t>
      </w:r>
      <w:r w:rsidR="00357A40">
        <w:rPr>
          <w:b/>
        </w:rPr>
        <w:t>их</w:t>
      </w:r>
      <w:r w:rsidR="00F143A4" w:rsidRPr="00716461">
        <w:rPr>
          <w:b/>
        </w:rPr>
        <w:t xml:space="preserve"> реабилитации.</w:t>
      </w:r>
    </w:p>
    <w:p w:rsidR="00F143A4" w:rsidRDefault="00F143A4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F143A4" w:rsidRDefault="00F143A4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22.</w:t>
      </w:r>
      <w:r>
        <w:tab/>
      </w:r>
      <w:r w:rsidR="00AF4C11">
        <w:t xml:space="preserve">Комитет обеспокоен </w:t>
      </w:r>
      <w:r w:rsidR="00C90A5E">
        <w:t>ростом числа</w:t>
      </w:r>
      <w:r w:rsidR="00883C48">
        <w:t xml:space="preserve"> живущих в нищете</w:t>
      </w:r>
      <w:r w:rsidR="00C90A5E">
        <w:t xml:space="preserve"> детей, отмеченны</w:t>
      </w:r>
      <w:r w:rsidR="009E5B9F">
        <w:t>м</w:t>
      </w:r>
      <w:r w:rsidR="00C7456A">
        <w:t xml:space="preserve"> за </w:t>
      </w:r>
      <w:r w:rsidR="00C90A5E">
        <w:t xml:space="preserve">последние годы.  Он также выражает обеспокоенность </w:t>
      </w:r>
      <w:r w:rsidR="00A95005">
        <w:t>масштабами</w:t>
      </w:r>
      <w:r w:rsidR="00730DD1">
        <w:t xml:space="preserve"> бездомности</w:t>
      </w:r>
      <w:r w:rsidR="00C7456A">
        <w:t xml:space="preserve"> в </w:t>
      </w:r>
      <w:r w:rsidR="00C90A5E">
        <w:t xml:space="preserve">государстве-участнике и сожалеет о том, что была представлена недостаточная информация относительно лиц и групп лиц, </w:t>
      </w:r>
      <w:r w:rsidR="001F020D">
        <w:t>наиболее уязвимых перед нищет</w:t>
      </w:r>
      <w:r w:rsidR="00097D10">
        <w:t>ой</w:t>
      </w:r>
      <w:r w:rsidR="00C7456A">
        <w:t xml:space="preserve"> и </w:t>
      </w:r>
      <w:r w:rsidR="001F020D">
        <w:t>бездомност</w:t>
      </w:r>
      <w:r w:rsidR="00097D10">
        <w:t>ью</w:t>
      </w:r>
      <w:r w:rsidR="007A6E0C">
        <w:t xml:space="preserve"> (статьи 10 и 11)</w:t>
      </w:r>
      <w:r w:rsidR="00EE1B14">
        <w:t>.</w:t>
      </w:r>
    </w:p>
    <w:p w:rsidR="00C90A5E" w:rsidRDefault="00C90A5E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C90A5E" w:rsidRPr="00D84DAC" w:rsidRDefault="00C90A5E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561"/>
        <w:rPr>
          <w:b/>
        </w:rPr>
      </w:pPr>
      <w:r w:rsidRPr="00D84DAC">
        <w:rPr>
          <w:b/>
        </w:rPr>
        <w:t xml:space="preserve">Комитет рекомендует государству-участнику </w:t>
      </w:r>
      <w:r w:rsidR="00D84DAC" w:rsidRPr="00D84DAC">
        <w:rPr>
          <w:b/>
        </w:rPr>
        <w:t xml:space="preserve">провести обновленный национальный обзор для установления масштабов детской нищеты и </w:t>
      </w:r>
      <w:r w:rsidR="00D87C3C">
        <w:rPr>
          <w:b/>
        </w:rPr>
        <w:t>бездомности</w:t>
      </w:r>
      <w:r w:rsidR="00D84DAC" w:rsidRPr="00D84DAC">
        <w:rPr>
          <w:b/>
        </w:rPr>
        <w:t xml:space="preserve"> в государстве-</w:t>
      </w:r>
      <w:r w:rsidR="00317019">
        <w:rPr>
          <w:b/>
        </w:rPr>
        <w:t>участнике и их корневых причин</w:t>
      </w:r>
      <w:r w:rsidR="00D84DAC" w:rsidRPr="00D84DAC">
        <w:rPr>
          <w:b/>
        </w:rPr>
        <w:t xml:space="preserve">.  Он также </w:t>
      </w:r>
      <w:r w:rsidR="00873BEE">
        <w:rPr>
          <w:b/>
        </w:rPr>
        <w:t>призывает</w:t>
      </w:r>
      <w:r w:rsidR="00D84DAC" w:rsidRPr="00D84DAC">
        <w:rPr>
          <w:b/>
        </w:rPr>
        <w:t xml:space="preserve"> государство-участник и далее </w:t>
      </w:r>
      <w:r w:rsidR="006C070A">
        <w:rPr>
          <w:b/>
        </w:rPr>
        <w:t>активизировать</w:t>
      </w:r>
      <w:r w:rsidR="00D84DAC" w:rsidRPr="00D84DAC">
        <w:rPr>
          <w:b/>
        </w:rPr>
        <w:t xml:space="preserve"> свои усилия по борьбе с нищетой и </w:t>
      </w:r>
      <w:r w:rsidR="00E8376F">
        <w:rPr>
          <w:b/>
        </w:rPr>
        <w:t>бездомностью</w:t>
      </w:r>
      <w:r w:rsidR="00D84DAC" w:rsidRPr="00D84DAC">
        <w:rPr>
          <w:b/>
        </w:rPr>
        <w:t xml:space="preserve"> среди наиболее уязвимых социальных групп</w:t>
      </w:r>
      <w:r w:rsidR="008B1C29">
        <w:rPr>
          <w:b/>
        </w:rPr>
        <w:t xml:space="preserve"> с целью разработки соответствующих превентивных стратегий</w:t>
      </w:r>
      <w:r w:rsidR="00D84DAC" w:rsidRPr="00D84DAC">
        <w:rPr>
          <w:b/>
        </w:rPr>
        <w:t>.</w:t>
      </w:r>
    </w:p>
    <w:p w:rsidR="00D84DAC" w:rsidRDefault="00D84DAC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D84DAC" w:rsidRDefault="00D84DAC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23.</w:t>
      </w:r>
      <w:r>
        <w:tab/>
        <w:t>Комитет выражает обеспокоенность ростом числа детей, страдающих избыточным весом и ожирением, распространением болезней, передающихся половым путем, распространением "снуса" (жевательного табака) и ростом числа самоубийств среди молодых людей</w:t>
      </w:r>
      <w:r w:rsidR="008B1C29">
        <w:t xml:space="preserve"> (статья 12)</w:t>
      </w:r>
      <w:r>
        <w:t>.</w:t>
      </w:r>
    </w:p>
    <w:p w:rsidR="00D84DAC" w:rsidRDefault="00D84DAC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D84DAC" w:rsidRPr="008B1C29" w:rsidRDefault="00C052AF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561"/>
        <w:rPr>
          <w:b/>
        </w:rPr>
      </w:pPr>
      <w:r w:rsidRPr="00C052AF">
        <w:rPr>
          <w:b/>
        </w:rPr>
        <w:t xml:space="preserve">Комитет рекомендует государству-участнику </w:t>
      </w:r>
      <w:r w:rsidR="005468BE">
        <w:rPr>
          <w:b/>
        </w:rPr>
        <w:t>активизировать</w:t>
      </w:r>
      <w:r w:rsidRPr="00C052AF">
        <w:rPr>
          <w:b/>
        </w:rPr>
        <w:t xml:space="preserve"> </w:t>
      </w:r>
      <w:r w:rsidR="008B1C29">
        <w:rPr>
          <w:b/>
        </w:rPr>
        <w:t xml:space="preserve">свои </w:t>
      </w:r>
      <w:r w:rsidRPr="00C052AF">
        <w:rPr>
          <w:b/>
        </w:rPr>
        <w:t>усилия для анализа и устранения:</w:t>
      </w:r>
    </w:p>
    <w:p w:rsidR="008B1C29" w:rsidRPr="008B1C29" w:rsidRDefault="008B1C29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561"/>
        <w:rPr>
          <w:b/>
        </w:rPr>
      </w:pPr>
    </w:p>
    <w:p w:rsidR="00C052AF" w:rsidRPr="008F5CDE" w:rsidRDefault="00C052AF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1122"/>
        <w:rPr>
          <w:b/>
        </w:rPr>
      </w:pPr>
      <w:r w:rsidRPr="008B1C29">
        <w:t>a)</w:t>
      </w:r>
      <w:r w:rsidRPr="008F5CDE">
        <w:rPr>
          <w:b/>
        </w:rPr>
        <w:tab/>
        <w:t>причин избыточного веса и ожирения;</w:t>
      </w:r>
    </w:p>
    <w:p w:rsidR="00C052AF" w:rsidRPr="008F5CDE" w:rsidRDefault="00C052AF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1122"/>
        <w:rPr>
          <w:b/>
        </w:rPr>
      </w:pPr>
      <w:r w:rsidRPr="008B1C29">
        <w:t>b)</w:t>
      </w:r>
      <w:r w:rsidRPr="008F5CDE">
        <w:rPr>
          <w:b/>
        </w:rPr>
        <w:tab/>
        <w:t xml:space="preserve">роста </w:t>
      </w:r>
      <w:r w:rsidR="008B7ECD">
        <w:rPr>
          <w:b/>
        </w:rPr>
        <w:t>числа</w:t>
      </w:r>
      <w:r w:rsidRPr="008F5CDE">
        <w:rPr>
          <w:b/>
        </w:rPr>
        <w:t xml:space="preserve"> самоубийств;</w:t>
      </w:r>
    </w:p>
    <w:p w:rsidR="00C052AF" w:rsidRPr="008F5CDE" w:rsidRDefault="00C052AF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1122"/>
        <w:rPr>
          <w:b/>
        </w:rPr>
      </w:pPr>
      <w:r w:rsidRPr="008B1C29">
        <w:t>c)</w:t>
      </w:r>
      <w:r w:rsidRPr="008F5CDE">
        <w:rPr>
          <w:b/>
        </w:rPr>
        <w:tab/>
        <w:t>распространения болезней, передающихся половым путем;</w:t>
      </w:r>
    </w:p>
    <w:p w:rsidR="00C052AF" w:rsidRPr="007415BF" w:rsidRDefault="00C052AF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1701" w:hanging="579"/>
        <w:rPr>
          <w:b/>
        </w:rPr>
      </w:pPr>
      <w:r w:rsidRPr="008B1C29">
        <w:t>d)</w:t>
      </w:r>
      <w:r w:rsidRPr="008F5CDE">
        <w:rPr>
          <w:b/>
        </w:rPr>
        <w:tab/>
        <w:t>использования "снуса"</w:t>
      </w:r>
      <w:r w:rsidR="00BF3297">
        <w:rPr>
          <w:b/>
        </w:rPr>
        <w:t xml:space="preserve"> –</w:t>
      </w:r>
      <w:r w:rsidRPr="008F5CDE">
        <w:rPr>
          <w:b/>
        </w:rPr>
        <w:t xml:space="preserve"> с целью разработки эффективных стратегий по</w:t>
      </w:r>
      <w:r w:rsidR="007415BF" w:rsidRPr="008F5CDE">
        <w:rPr>
          <w:b/>
        </w:rPr>
        <w:t xml:space="preserve"> </w:t>
      </w:r>
      <w:r w:rsidRPr="008F5CDE">
        <w:rPr>
          <w:b/>
        </w:rPr>
        <w:t xml:space="preserve">повышению осведомленности и </w:t>
      </w:r>
      <w:r w:rsidR="00F225C8">
        <w:rPr>
          <w:b/>
        </w:rPr>
        <w:t>профилактике</w:t>
      </w:r>
      <w:r w:rsidRPr="008F5CDE">
        <w:rPr>
          <w:b/>
        </w:rPr>
        <w:t>.</w:t>
      </w:r>
    </w:p>
    <w:p w:rsidR="00D84DAC" w:rsidRDefault="00D84DAC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7415BF" w:rsidRDefault="007415BF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24.</w:t>
      </w:r>
      <w:r>
        <w:tab/>
      </w:r>
      <w:r w:rsidR="008F5CDE">
        <w:t xml:space="preserve">Комитет отмечает </w:t>
      </w:r>
      <w:r w:rsidR="00547ACA">
        <w:t>недостаток</w:t>
      </w:r>
      <w:r w:rsidR="008F5CDE">
        <w:t xml:space="preserve"> информаци</w:t>
      </w:r>
      <w:r w:rsidR="00547ACA">
        <w:t>и</w:t>
      </w:r>
      <w:r w:rsidR="008F5CDE">
        <w:t xml:space="preserve"> о возможност</w:t>
      </w:r>
      <w:r w:rsidR="008B1C29">
        <w:t xml:space="preserve">ях </w:t>
      </w:r>
      <w:r w:rsidR="008F5CDE">
        <w:t>пересмотра решений о</w:t>
      </w:r>
      <w:r w:rsidR="008B1C29">
        <w:t> проведении принудительного</w:t>
      </w:r>
      <w:r w:rsidR="008F5CDE">
        <w:t xml:space="preserve"> психиатрическ</w:t>
      </w:r>
      <w:r w:rsidR="00871DCE">
        <w:t>о</w:t>
      </w:r>
      <w:r w:rsidR="008B1C29">
        <w:t xml:space="preserve">го лечения </w:t>
      </w:r>
      <w:r w:rsidR="008F5CDE">
        <w:t>(статья 12).</w:t>
      </w:r>
    </w:p>
    <w:p w:rsidR="008F5CDE" w:rsidRDefault="008F5CDE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8F5CDE" w:rsidRDefault="008F5CDE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561"/>
        <w:rPr>
          <w:b/>
        </w:rPr>
      </w:pPr>
      <w:r w:rsidRPr="008F5CDE">
        <w:rPr>
          <w:b/>
        </w:rPr>
        <w:t>Комитет также просит государство-участник включить в свой следующий периодический доклад информацию о системе пересмотра решений</w:t>
      </w:r>
      <w:r w:rsidRPr="00CA40D2">
        <w:rPr>
          <w:b/>
        </w:rPr>
        <w:t xml:space="preserve"> </w:t>
      </w:r>
      <w:r w:rsidR="00ED7CF8" w:rsidRPr="00CA40D2">
        <w:rPr>
          <w:b/>
        </w:rPr>
        <w:t>о</w:t>
      </w:r>
      <w:r w:rsidR="008B1C29">
        <w:rPr>
          <w:b/>
        </w:rPr>
        <w:t> проведении принудительного психиатрического лечения</w:t>
      </w:r>
      <w:r w:rsidRPr="00CA40D2">
        <w:rPr>
          <w:b/>
        </w:rPr>
        <w:t>.</w:t>
      </w:r>
    </w:p>
    <w:p w:rsidR="008F5CDE" w:rsidRDefault="008F5CDE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8F5CDE" w:rsidRDefault="008F5CDE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25.</w:t>
      </w:r>
      <w:r>
        <w:tab/>
      </w:r>
      <w:r w:rsidR="00BE6B2A">
        <w:t>Комитет выражает обеспокоенность в связ</w:t>
      </w:r>
      <w:r w:rsidR="00C7456A">
        <w:t>и с дискриминацией детей рома в </w:t>
      </w:r>
      <w:r w:rsidR="00BE6B2A">
        <w:t xml:space="preserve">отношении их </w:t>
      </w:r>
      <w:r w:rsidR="001C6B71">
        <w:t>доступа</w:t>
      </w:r>
      <w:r w:rsidR="00BE6B2A">
        <w:t xml:space="preserve"> к образованию</w:t>
      </w:r>
      <w:r w:rsidR="00FF709A">
        <w:t xml:space="preserve"> и </w:t>
      </w:r>
      <w:r w:rsidR="001C6B71">
        <w:t>в рамках образовательной системы, в том числе</w:t>
      </w:r>
      <w:r w:rsidR="00AC3594">
        <w:t>,</w:t>
      </w:r>
      <w:r w:rsidR="00B82A0D">
        <w:t xml:space="preserve"> </w:t>
      </w:r>
      <w:r w:rsidR="001C6B71">
        <w:t xml:space="preserve">выражающейся в </w:t>
      </w:r>
      <w:r w:rsidR="008A1879">
        <w:t>притеснениях</w:t>
      </w:r>
      <w:r w:rsidR="00CD1657">
        <w:t xml:space="preserve"> и издевательствах</w:t>
      </w:r>
      <w:r w:rsidR="001C6B71">
        <w:t xml:space="preserve"> (статьи 13 и 2.2).</w:t>
      </w:r>
    </w:p>
    <w:p w:rsidR="001C6B71" w:rsidRDefault="001C6B71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1C6B71" w:rsidRPr="001D282B" w:rsidRDefault="00193D85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ind w:left="561"/>
        <w:rPr>
          <w:b/>
        </w:rPr>
      </w:pPr>
      <w:r w:rsidRPr="001D282B">
        <w:rPr>
          <w:b/>
        </w:rPr>
        <w:t xml:space="preserve">Комитет рекомендует государству-участнику и далее принимать соответствующие эффективные меры </w:t>
      </w:r>
      <w:r w:rsidR="00572743">
        <w:rPr>
          <w:b/>
        </w:rPr>
        <w:t>для</w:t>
      </w:r>
      <w:r w:rsidRPr="001D282B">
        <w:rPr>
          <w:b/>
        </w:rPr>
        <w:t xml:space="preserve"> повышени</w:t>
      </w:r>
      <w:r w:rsidR="00C15608">
        <w:rPr>
          <w:b/>
        </w:rPr>
        <w:t xml:space="preserve">я </w:t>
      </w:r>
      <w:r w:rsidRPr="001D282B">
        <w:rPr>
          <w:b/>
        </w:rPr>
        <w:t xml:space="preserve">посещаемости школ детьми рома, в том числе, помимо всего прочего, посредством набора дополнительных </w:t>
      </w:r>
      <w:r w:rsidR="005A3136">
        <w:rPr>
          <w:b/>
        </w:rPr>
        <w:t>школьных работников</w:t>
      </w:r>
      <w:r w:rsidRPr="001D282B">
        <w:rPr>
          <w:b/>
        </w:rPr>
        <w:t xml:space="preserve"> </w:t>
      </w:r>
      <w:r w:rsidRPr="00782495">
        <w:rPr>
          <w:b/>
        </w:rPr>
        <w:t>из общин</w:t>
      </w:r>
      <w:r w:rsidR="00782495" w:rsidRPr="00782495">
        <w:rPr>
          <w:b/>
        </w:rPr>
        <w:t>ы</w:t>
      </w:r>
      <w:r w:rsidRPr="001D282B">
        <w:rPr>
          <w:b/>
        </w:rPr>
        <w:t xml:space="preserve"> рома.  Он </w:t>
      </w:r>
      <w:r w:rsidR="008B1C29">
        <w:rPr>
          <w:b/>
        </w:rPr>
        <w:t xml:space="preserve">настоятельно </w:t>
      </w:r>
      <w:r w:rsidRPr="001D282B">
        <w:rPr>
          <w:b/>
        </w:rPr>
        <w:t>призывает госуд</w:t>
      </w:r>
      <w:r w:rsidRPr="00103B8B">
        <w:rPr>
          <w:b/>
        </w:rPr>
        <w:t xml:space="preserve">арство-участник </w:t>
      </w:r>
      <w:r w:rsidR="007967B1" w:rsidRPr="00103B8B">
        <w:rPr>
          <w:b/>
        </w:rPr>
        <w:t>в срочном порядке</w:t>
      </w:r>
      <w:r w:rsidR="00490CA5" w:rsidRPr="00103B8B">
        <w:rPr>
          <w:b/>
        </w:rPr>
        <w:t xml:space="preserve"> принять меры для предотвращения </w:t>
      </w:r>
      <w:r w:rsidR="009A2B62" w:rsidRPr="00103B8B">
        <w:rPr>
          <w:b/>
        </w:rPr>
        <w:t>притеснений</w:t>
      </w:r>
      <w:r w:rsidR="00490CA5" w:rsidRPr="00103B8B">
        <w:rPr>
          <w:b/>
        </w:rPr>
        <w:t xml:space="preserve"> и </w:t>
      </w:r>
      <w:r w:rsidR="009A2B62">
        <w:rPr>
          <w:b/>
        </w:rPr>
        <w:t>издевательств</w:t>
      </w:r>
      <w:r w:rsidR="00C7456A">
        <w:rPr>
          <w:b/>
        </w:rPr>
        <w:t xml:space="preserve"> в отношении детей рома в </w:t>
      </w:r>
      <w:r w:rsidR="00490CA5" w:rsidRPr="001D282B">
        <w:rPr>
          <w:b/>
        </w:rPr>
        <w:t xml:space="preserve">школах и </w:t>
      </w:r>
      <w:r w:rsidR="009A5E92" w:rsidRPr="001D282B">
        <w:rPr>
          <w:b/>
        </w:rPr>
        <w:t xml:space="preserve">приглашает государство-участник представить </w:t>
      </w:r>
      <w:r w:rsidR="007535FB" w:rsidRPr="001D282B">
        <w:rPr>
          <w:b/>
        </w:rPr>
        <w:t xml:space="preserve">в своем следующем периодическом докладе </w:t>
      </w:r>
      <w:r w:rsidR="009A5E92" w:rsidRPr="001D282B">
        <w:rPr>
          <w:b/>
        </w:rPr>
        <w:t>информацию о результатах обзора, касающегося дискриминации, проведенного Национальным агентством</w:t>
      </w:r>
      <w:r w:rsidR="003E1BB7">
        <w:rPr>
          <w:b/>
        </w:rPr>
        <w:t xml:space="preserve"> по вопросам образования</w:t>
      </w:r>
      <w:r w:rsidR="009A5E92" w:rsidRPr="001D282B">
        <w:rPr>
          <w:b/>
        </w:rPr>
        <w:t xml:space="preserve">, </w:t>
      </w:r>
      <w:r w:rsidR="006B7D2A" w:rsidRPr="001D282B">
        <w:rPr>
          <w:b/>
        </w:rPr>
        <w:t>а также о рекомендация</w:t>
      </w:r>
      <w:r w:rsidR="006B7D2A" w:rsidRPr="002B6DA0">
        <w:rPr>
          <w:b/>
        </w:rPr>
        <w:t>х рабочей группы по вопросам образо</w:t>
      </w:r>
      <w:r w:rsidR="006B7D2A" w:rsidRPr="00E00201">
        <w:rPr>
          <w:b/>
        </w:rPr>
        <w:t xml:space="preserve">вания </w:t>
      </w:r>
      <w:r w:rsidR="00DD40E5" w:rsidRPr="00E00201">
        <w:rPr>
          <w:b/>
        </w:rPr>
        <w:t>Делегации</w:t>
      </w:r>
      <w:r w:rsidR="006B7D2A" w:rsidRPr="00E00201">
        <w:rPr>
          <w:b/>
        </w:rPr>
        <w:t xml:space="preserve"> рома.</w:t>
      </w:r>
    </w:p>
    <w:p w:rsidR="00AC5F2F" w:rsidRDefault="00AC5F2F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6F5354" w:rsidRPr="006F5354" w:rsidRDefault="00AC5F2F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26.</w:t>
      </w:r>
      <w:r>
        <w:tab/>
      </w:r>
      <w:r w:rsidR="002E70DB">
        <w:t xml:space="preserve">Комитет вновь повторяет свою рекомендацию о том, чтобы </w:t>
      </w:r>
      <w:r w:rsidR="00A9798C">
        <w:t>государство-участник обеспечило</w:t>
      </w:r>
      <w:r w:rsidR="006F5354" w:rsidRPr="006F5354">
        <w:t xml:space="preserve"> всем детям, имеющим право на получение образования на родном языке, реализацию этого права, в том числе, обеспечив </w:t>
      </w:r>
      <w:r w:rsidR="006610F6">
        <w:t xml:space="preserve">наличие и </w:t>
      </w:r>
      <w:r w:rsidR="006F5354">
        <w:t xml:space="preserve"> доступность такого образования (</w:t>
      </w:r>
      <w:r w:rsidR="006F5354">
        <w:rPr>
          <w:lang w:val="en-US"/>
        </w:rPr>
        <w:t>E</w:t>
      </w:r>
      <w:r w:rsidR="006F5354" w:rsidRPr="00A9798C">
        <w:t>/</w:t>
      </w:r>
      <w:r w:rsidR="006F5354">
        <w:rPr>
          <w:lang w:val="en-US"/>
        </w:rPr>
        <w:t>C</w:t>
      </w:r>
      <w:r w:rsidR="006F5354" w:rsidRPr="00A9798C">
        <w:t>.12/1/</w:t>
      </w:r>
      <w:r w:rsidR="006F5354">
        <w:rPr>
          <w:lang w:val="en-US"/>
        </w:rPr>
        <w:t>Add</w:t>
      </w:r>
      <w:r w:rsidR="006F5354">
        <w:t>.70, п. 38).</w:t>
      </w:r>
    </w:p>
    <w:p w:rsidR="006F5354" w:rsidRPr="006F5354" w:rsidRDefault="006F5354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A9798C" w:rsidRDefault="00A9798C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27.</w:t>
      </w:r>
      <w:r>
        <w:tab/>
      </w:r>
      <w:r w:rsidR="008E4019">
        <w:t xml:space="preserve">Комитет рекомендует государству-участнику безотлагательно </w:t>
      </w:r>
      <w:r w:rsidR="008B1C29">
        <w:t>пред</w:t>
      </w:r>
      <w:r w:rsidR="00C7456A">
        <w:t>принять шаги по </w:t>
      </w:r>
      <w:r w:rsidR="008E4019">
        <w:t>обеспечению выполнения законов, гарантирующих доступ к образованию "</w:t>
      </w:r>
      <w:r w:rsidR="00631B37">
        <w:t>скрываемым</w:t>
      </w:r>
      <w:r w:rsidR="008E4019">
        <w:t xml:space="preserve"> детям" (детям семей беженцев или </w:t>
      </w:r>
      <w:r w:rsidR="00C97A9D">
        <w:t xml:space="preserve">просителей </w:t>
      </w:r>
      <w:r w:rsidR="008E4019">
        <w:t xml:space="preserve">убежища, чья просьба </w:t>
      </w:r>
      <w:r w:rsidR="00C7456A">
        <w:t>о </w:t>
      </w:r>
      <w:r w:rsidR="003F7E7C">
        <w:t>пребывании на территории государства-участника была отвергнута).</w:t>
      </w:r>
    </w:p>
    <w:p w:rsidR="003F7E7C" w:rsidRDefault="003F7E7C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3F7E7C" w:rsidRDefault="003F7E7C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28.</w:t>
      </w:r>
      <w:r>
        <w:tab/>
        <w:t xml:space="preserve">Комитет рекомендует государству-участнику обеспечить эффективную реализацию правовых положений, разрешающих </w:t>
      </w:r>
      <w:r w:rsidR="0060227C">
        <w:t>использо</w:t>
      </w:r>
      <w:r w:rsidR="0060227C" w:rsidRPr="0060227C">
        <w:t>вание</w:t>
      </w:r>
      <w:r w:rsidRPr="0060227C">
        <w:t xml:space="preserve"> языков</w:t>
      </w:r>
      <w:r w:rsidR="0060227C" w:rsidRPr="0060227C">
        <w:t xml:space="preserve"> определенных</w:t>
      </w:r>
      <w:r w:rsidRPr="0060227C">
        <w:t xml:space="preserve"> меньш</w:t>
      </w:r>
      <w:r w:rsidR="00C7456A">
        <w:t>инств в </w:t>
      </w:r>
      <w:r w:rsidR="0000529A">
        <w:t>г</w:t>
      </w:r>
      <w:r w:rsidR="00FC5AF0">
        <w:t>осударственны</w:t>
      </w:r>
      <w:r w:rsidR="0000529A">
        <w:t>х</w:t>
      </w:r>
      <w:r>
        <w:t xml:space="preserve"> органа</w:t>
      </w:r>
      <w:r w:rsidR="0000529A">
        <w:t>х</w:t>
      </w:r>
      <w:r w:rsidR="00681315">
        <w:t xml:space="preserve"> </w:t>
      </w:r>
      <w:r>
        <w:t>и в судах.</w:t>
      </w:r>
    </w:p>
    <w:p w:rsidR="00B52CF7" w:rsidRDefault="00B52CF7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B52CF7" w:rsidRDefault="00B52CF7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29.</w:t>
      </w:r>
      <w:r>
        <w:tab/>
        <w:t>Комитет рекомендует государству-участнику обеспечить включение принципов равенства, не</w:t>
      </w:r>
      <w:r w:rsidR="00A067E4">
        <w:t xml:space="preserve">допустимости </w:t>
      </w:r>
      <w:r>
        <w:t xml:space="preserve">дискриминации, участия </w:t>
      </w:r>
      <w:r w:rsidR="00A067E4">
        <w:t xml:space="preserve">в </w:t>
      </w:r>
      <w:r w:rsidR="008B1C29">
        <w:t>обще</w:t>
      </w:r>
      <w:r w:rsidR="00A067E4">
        <w:t xml:space="preserve">ственной жизни </w:t>
      </w:r>
      <w:r>
        <w:t xml:space="preserve">и </w:t>
      </w:r>
      <w:r w:rsidR="00E1063B">
        <w:t>под</w:t>
      </w:r>
      <w:r>
        <w:t>отчетности в разработку и осуществление програ</w:t>
      </w:r>
      <w:r w:rsidR="00C7456A">
        <w:t>мм и стратегий, направленных на </w:t>
      </w:r>
      <w:r w:rsidR="00FD4778">
        <w:t>осуществление</w:t>
      </w:r>
      <w:r w:rsidR="00F05ADE">
        <w:t xml:space="preserve"> экономических, социальных и культурных прав.</w:t>
      </w:r>
    </w:p>
    <w:p w:rsidR="00F05ADE" w:rsidRDefault="00F05ADE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F554EB" w:rsidRDefault="008124B5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30.</w:t>
      </w:r>
      <w:r>
        <w:tab/>
        <w:t xml:space="preserve">Комитет </w:t>
      </w:r>
      <w:r w:rsidR="0000456E">
        <w:t>призывает</w:t>
      </w:r>
      <w:r>
        <w:t xml:space="preserve"> государство-участник и далее </w:t>
      </w:r>
      <w:r w:rsidR="008E0F04">
        <w:t>обеспе</w:t>
      </w:r>
      <w:r w:rsidR="008E0F04" w:rsidRPr="0072361E">
        <w:t>чивать</w:t>
      </w:r>
      <w:r w:rsidRPr="0072361E">
        <w:t xml:space="preserve"> корпоративную социальную </w:t>
      </w:r>
      <w:r w:rsidR="004E14DD" w:rsidRPr="0072361E">
        <w:t>ответственность</w:t>
      </w:r>
      <w:r w:rsidRPr="0072361E">
        <w:t xml:space="preserve"> в </w:t>
      </w:r>
      <w:r w:rsidR="00CE51F0" w:rsidRPr="0072361E">
        <w:t>пределах</w:t>
      </w:r>
      <w:r w:rsidRPr="0072361E">
        <w:t xml:space="preserve"> своей юрисдикции в</w:t>
      </w:r>
      <w:r w:rsidRPr="008E0F04">
        <w:t xml:space="preserve"> соответствии со стратегией МОТ на 2007-2009 годы </w:t>
      </w:r>
      <w:r w:rsidR="00A95DA8" w:rsidRPr="008E0F04">
        <w:t>в целях</w:t>
      </w:r>
      <w:r w:rsidR="006C79D7" w:rsidRPr="008E0F04">
        <w:t xml:space="preserve"> обеспечения </w:t>
      </w:r>
      <w:r w:rsidR="00A95DA8" w:rsidRPr="008E0F04">
        <w:t>осуществлени</w:t>
      </w:r>
      <w:r w:rsidR="00A95DA8">
        <w:t>я</w:t>
      </w:r>
      <w:r w:rsidR="006C79D7">
        <w:t xml:space="preserve"> экономических, социальных и культурных прав, в особенно</w:t>
      </w:r>
      <w:r w:rsidR="006C79D7" w:rsidRPr="0046006A">
        <w:t>сти в том,</w:t>
      </w:r>
      <w:r w:rsidR="006875AE" w:rsidRPr="0046006A">
        <w:t xml:space="preserve"> </w:t>
      </w:r>
      <w:r w:rsidR="006C79D7" w:rsidRPr="0046006A">
        <w:t>что касается наиболее пострадавших и маргинализированных</w:t>
      </w:r>
      <w:r w:rsidR="0046006A" w:rsidRPr="0046006A">
        <w:t xml:space="preserve"> лиц и</w:t>
      </w:r>
      <w:r w:rsidR="006C79D7" w:rsidRPr="0046006A">
        <w:t xml:space="preserve"> г</w:t>
      </w:r>
      <w:r w:rsidR="006C79D7">
        <w:t xml:space="preserve">рупп. </w:t>
      </w:r>
      <w:r w:rsidR="006875AE">
        <w:t xml:space="preserve"> Он также рекомендует государству-участнику </w:t>
      </w:r>
      <w:r w:rsidR="006875AE" w:rsidRPr="00CA5B4E">
        <w:t xml:space="preserve">оценить эффективность учета </w:t>
      </w:r>
      <w:r w:rsidR="00A42D05" w:rsidRPr="00CA5B4E">
        <w:t xml:space="preserve">проблематики </w:t>
      </w:r>
      <w:r w:rsidR="006875AE" w:rsidRPr="00CA5B4E">
        <w:t>прав челове</w:t>
      </w:r>
      <w:r w:rsidR="006875AE" w:rsidRPr="008A0BD6">
        <w:t xml:space="preserve">ка </w:t>
      </w:r>
      <w:r w:rsidR="00B02E4D" w:rsidRPr="008A0BD6">
        <w:t xml:space="preserve">в </w:t>
      </w:r>
      <w:r w:rsidR="00CD6707" w:rsidRPr="008A0BD6">
        <w:t>ходе</w:t>
      </w:r>
      <w:r w:rsidR="006875AE" w:rsidRPr="008A0BD6">
        <w:t xml:space="preserve"> сотрудничеств</w:t>
      </w:r>
      <w:r w:rsidR="00B02E4D" w:rsidRPr="008A0BD6">
        <w:t>а</w:t>
      </w:r>
      <w:r w:rsidR="006875AE" w:rsidRPr="008A0BD6">
        <w:t xml:space="preserve"> </w:t>
      </w:r>
      <w:r w:rsidR="00CD7442" w:rsidRPr="008A0BD6">
        <w:t>в целях</w:t>
      </w:r>
      <w:r w:rsidR="006875AE" w:rsidRPr="008A0BD6">
        <w:t xml:space="preserve"> развити</w:t>
      </w:r>
      <w:r w:rsidR="006D4A38" w:rsidRPr="008A0BD6">
        <w:t>я</w:t>
      </w:r>
      <w:r w:rsidR="006875AE" w:rsidRPr="008A0BD6">
        <w:t>, в частности в том, что касается экономических, с</w:t>
      </w:r>
      <w:r w:rsidR="006875AE">
        <w:t xml:space="preserve">оциальных и культурных прав. </w:t>
      </w:r>
      <w:r w:rsidR="00772A40">
        <w:t xml:space="preserve"> Комитет просит государство-участник включить в свой следующий периодический доклад обновленную подробную информацию по этим вопросам, в том числе </w:t>
      </w:r>
      <w:r w:rsidR="00F554EB">
        <w:t xml:space="preserve">его оценку </w:t>
      </w:r>
    </w:p>
    <w:p w:rsidR="00F05ADE" w:rsidRDefault="00F554EB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инициативы "нижний ярус пирамиды"</w:t>
      </w:r>
      <w:r w:rsidR="00772A40">
        <w:t>.</w:t>
      </w:r>
    </w:p>
    <w:p w:rsidR="00772A40" w:rsidRDefault="00772A40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772A40" w:rsidRDefault="00772A40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31.</w:t>
      </w:r>
      <w:r>
        <w:tab/>
        <w:t>Комитет также повторяет свою предыдущую р</w:t>
      </w:r>
      <w:r w:rsidR="008B3608">
        <w:t>екомендацию (E/C.12/1/Add.70, пункт </w:t>
      </w:r>
      <w:r>
        <w:t>33) государству-участнику рассмотреть возможность ратификац</w:t>
      </w:r>
      <w:r w:rsidRPr="00F15B96">
        <w:t>ии</w:t>
      </w:r>
      <w:r w:rsidR="00C7456A">
        <w:t xml:space="preserve"> Конвенции МОТ № 131 об </w:t>
      </w:r>
      <w:r w:rsidR="00D00856" w:rsidRPr="00F15B96">
        <w:t>установлении</w:t>
      </w:r>
      <w:r w:rsidRPr="00F15B96">
        <w:t xml:space="preserve"> минимально</w:t>
      </w:r>
      <w:r w:rsidR="00A90E69" w:rsidRPr="00F15B96">
        <w:t>й</w:t>
      </w:r>
      <w:r w:rsidRPr="00F15B96">
        <w:t xml:space="preserve"> </w:t>
      </w:r>
      <w:r w:rsidR="00A90E69" w:rsidRPr="00F15B96">
        <w:t>заработной платы</w:t>
      </w:r>
      <w:r w:rsidRPr="00F15B96">
        <w:t>.</w:t>
      </w:r>
    </w:p>
    <w:p w:rsidR="00772A40" w:rsidRDefault="00772A40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772A40" w:rsidRDefault="00AE662B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32.</w:t>
      </w:r>
      <w:r>
        <w:tab/>
        <w:t xml:space="preserve">Комитет </w:t>
      </w:r>
      <w:r w:rsidR="006059F6">
        <w:t>призывает</w:t>
      </w:r>
      <w:r>
        <w:t xml:space="preserve"> государство-участник рассмотреть возможность ратификации </w:t>
      </w:r>
      <w:r w:rsidR="008B1C29">
        <w:t xml:space="preserve">принятой Советом Европы </w:t>
      </w:r>
      <w:r w:rsidR="009046B9">
        <w:t>Конвенции о борьбе с торговлей людьми.</w:t>
      </w:r>
    </w:p>
    <w:p w:rsidR="002A6FF8" w:rsidRDefault="002A6FF8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2A6FF8" w:rsidRDefault="002A6FF8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33.</w:t>
      </w:r>
      <w:r>
        <w:tab/>
        <w:t>Комитет просит государство-участник представить в своем следующем периодическом докладе подробную информацию, в том</w:t>
      </w:r>
      <w:r w:rsidR="00C7456A">
        <w:t xml:space="preserve"> числе статистические данные, о </w:t>
      </w:r>
      <w:r>
        <w:t xml:space="preserve">программах помощи добровольному возвращению беженцев и </w:t>
      </w:r>
      <w:r w:rsidR="00233DB4">
        <w:t>просителей</w:t>
      </w:r>
      <w:r>
        <w:t xml:space="preserve"> убежищ</w:t>
      </w:r>
      <w:r w:rsidR="000265B0">
        <w:t>а</w:t>
      </w:r>
      <w:r>
        <w:t>.</w:t>
      </w:r>
    </w:p>
    <w:p w:rsidR="009046B9" w:rsidRDefault="009046B9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9046B9" w:rsidRDefault="009046B9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3</w:t>
      </w:r>
      <w:r w:rsidR="002A6FF8">
        <w:t>4</w:t>
      </w:r>
      <w:r>
        <w:t>.</w:t>
      </w:r>
      <w:r>
        <w:tab/>
      </w:r>
      <w:r w:rsidR="002E7A88">
        <w:t xml:space="preserve">Комитет просит государство-участник представить в своем следующем периодическом докладе подробную информацию, в том числе статистические </w:t>
      </w:r>
      <w:r w:rsidR="002A6FF8">
        <w:t>данные</w:t>
      </w:r>
      <w:r w:rsidR="00C7456A">
        <w:t>, о </w:t>
      </w:r>
      <w:r w:rsidR="002E7A88">
        <w:t>результатах и последующих мерах, касающихся стратегий и программ реформирования, проводимых для повышения уровня жизни лиц преклонного возраста</w:t>
      </w:r>
      <w:r w:rsidR="00674B08">
        <w:t xml:space="preserve">, таких как изучение компетентности сотрудников </w:t>
      </w:r>
      <w:r w:rsidR="00674B08" w:rsidRPr="007A3B59">
        <w:t xml:space="preserve">центров </w:t>
      </w:r>
      <w:r w:rsidR="007A3B59" w:rsidRPr="007A3B59">
        <w:t>ухода за</w:t>
      </w:r>
      <w:r w:rsidR="00674B08" w:rsidRPr="007A3B59">
        <w:t xml:space="preserve"> лицам</w:t>
      </w:r>
      <w:r w:rsidR="007A3B59" w:rsidRPr="007A3B59">
        <w:t>и</w:t>
      </w:r>
      <w:r w:rsidR="00674B08" w:rsidRPr="007A3B59">
        <w:t xml:space="preserve"> преклонного возраста.</w:t>
      </w:r>
      <w:r w:rsidR="00513BD9" w:rsidRPr="007A3B59">
        <w:t xml:space="preserve">  О</w:t>
      </w:r>
      <w:r w:rsidR="00513BD9">
        <w:t>н также приглашает государст</w:t>
      </w:r>
      <w:r w:rsidR="00513BD9" w:rsidRPr="00093436">
        <w:t xml:space="preserve">во-участник представить более </w:t>
      </w:r>
      <w:r w:rsidR="00C7456A">
        <w:t>подробную информацию о Законе о </w:t>
      </w:r>
      <w:r w:rsidR="00513BD9" w:rsidRPr="00093436">
        <w:t>свобод</w:t>
      </w:r>
      <w:r w:rsidR="00093436">
        <w:t>е</w:t>
      </w:r>
      <w:r w:rsidR="00513BD9" w:rsidRPr="00093436">
        <w:t xml:space="preserve"> выбор</w:t>
      </w:r>
      <w:r w:rsidR="00093436">
        <w:t>а</w:t>
      </w:r>
      <w:r w:rsidR="00513BD9" w:rsidRPr="00093436">
        <w:t>.</w:t>
      </w:r>
    </w:p>
    <w:p w:rsidR="000C31A0" w:rsidRDefault="000C31A0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0C31A0" w:rsidRDefault="002A6FF8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35.</w:t>
      </w:r>
      <w:r>
        <w:tab/>
      </w:r>
      <w:r w:rsidR="000766ED">
        <w:t>Он пр</w:t>
      </w:r>
      <w:r w:rsidR="008B1C29">
        <w:t>едлагает государству</w:t>
      </w:r>
      <w:r w:rsidR="000766ED">
        <w:t>-участни</w:t>
      </w:r>
      <w:r w:rsidR="000766ED" w:rsidRPr="00885F20">
        <w:t>к</w:t>
      </w:r>
      <w:r w:rsidR="008B1C29">
        <w:t>у</w:t>
      </w:r>
      <w:r w:rsidR="000766ED" w:rsidRPr="00885F20">
        <w:t xml:space="preserve"> установить </w:t>
      </w:r>
      <w:r w:rsidR="00CB797E" w:rsidRPr="00885F20">
        <w:t>дезагрегированные</w:t>
      </w:r>
      <w:r w:rsidR="000766ED" w:rsidRPr="00885F20">
        <w:t xml:space="preserve"> </w:t>
      </w:r>
      <w:r w:rsidR="006A78FE" w:rsidRPr="00885F20">
        <w:t>показатели</w:t>
      </w:r>
      <w:r w:rsidR="000766ED" w:rsidRPr="00885F20">
        <w:t xml:space="preserve"> </w:t>
      </w:r>
      <w:r w:rsidR="008B1C29">
        <w:t>состояния</w:t>
      </w:r>
      <w:r w:rsidR="000766ED" w:rsidRPr="00885F20">
        <w:t xml:space="preserve"> </w:t>
      </w:r>
      <w:r w:rsidR="007A04F4" w:rsidRPr="00885F20">
        <w:t>здоровья</w:t>
      </w:r>
      <w:r w:rsidR="000766ED" w:rsidRPr="00885F20">
        <w:t xml:space="preserve"> и соответствующие национальные </w:t>
      </w:r>
      <w:r w:rsidR="006A78FE" w:rsidRPr="00885F20">
        <w:t>ориент</w:t>
      </w:r>
      <w:r w:rsidR="006A78FE">
        <w:t>иры</w:t>
      </w:r>
      <w:r w:rsidR="00AE3003">
        <w:t>, касающиеся права на здоровье,</w:t>
      </w:r>
      <w:r w:rsidR="000766ED">
        <w:t xml:space="preserve"> в соответствии с </w:t>
      </w:r>
      <w:r w:rsidR="00AE3003">
        <w:t xml:space="preserve">Замечанием общего порядка </w:t>
      </w:r>
      <w:r w:rsidR="000766ED">
        <w:t>№ 14 (2000)</w:t>
      </w:r>
      <w:r w:rsidR="00AE3003">
        <w:t xml:space="preserve"> Комитета</w:t>
      </w:r>
      <w:r w:rsidR="000766ED">
        <w:t xml:space="preserve"> и включить в свой следующий периодический доклад информацию об опре</w:t>
      </w:r>
      <w:r w:rsidR="000766ED" w:rsidRPr="00885F20">
        <w:t>делении таких показа</w:t>
      </w:r>
      <w:r w:rsidR="000766ED">
        <w:t xml:space="preserve">телей, как уже </w:t>
      </w:r>
      <w:r w:rsidR="00DB0602">
        <w:t>было указано</w:t>
      </w:r>
      <w:r w:rsidR="000766ED">
        <w:t xml:space="preserve"> в его предыду</w:t>
      </w:r>
      <w:r w:rsidR="008B3608">
        <w:t>щих заключительных замечаниях (</w:t>
      </w:r>
      <w:r w:rsidR="008B3608">
        <w:rPr>
          <w:lang w:val="fr-CH"/>
        </w:rPr>
        <w:t>E</w:t>
      </w:r>
      <w:r w:rsidR="000766ED">
        <w:t>/C.12/1/Add.70, п</w:t>
      </w:r>
      <w:r w:rsidR="008B3608">
        <w:t>ункт</w:t>
      </w:r>
      <w:r w:rsidR="000766ED">
        <w:t xml:space="preserve"> 34).</w:t>
      </w:r>
    </w:p>
    <w:p w:rsidR="000766ED" w:rsidRDefault="000766ED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0766ED" w:rsidRDefault="000766ED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36.</w:t>
      </w:r>
      <w:r>
        <w:tab/>
      </w:r>
      <w:r w:rsidR="00996C90">
        <w:t xml:space="preserve">Комитет </w:t>
      </w:r>
      <w:r w:rsidR="00400C9A">
        <w:t>призывает</w:t>
      </w:r>
      <w:r w:rsidR="00996C90">
        <w:t xml:space="preserve"> государство-участник рассмотреть возможность ратификации Междун</w:t>
      </w:r>
      <w:r w:rsidR="00996C90" w:rsidRPr="00570B35">
        <w:t>ародной конвенции о защите прав всех трудящихся мигрантов и членов их семей.</w:t>
      </w:r>
    </w:p>
    <w:p w:rsidR="00996C90" w:rsidRDefault="00996C90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996C90" w:rsidRDefault="00996C90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37.</w:t>
      </w:r>
      <w:r>
        <w:tab/>
        <w:t>Комитет предлагает государству-участнику обеспечить широкое распространение настоящих заключительных замечаний среди всех слоев общества</w:t>
      </w:r>
      <w:r w:rsidR="00BD3322">
        <w:t xml:space="preserve"> и их перевод и публикацию на </w:t>
      </w:r>
      <w:r w:rsidR="008B1C29">
        <w:t>государственных</w:t>
      </w:r>
      <w:r w:rsidR="00BD3322">
        <w:t xml:space="preserve"> языках Швеции, </w:t>
      </w:r>
      <w:r>
        <w:t xml:space="preserve"> </w:t>
      </w:r>
      <w:r w:rsidR="00BD3322">
        <w:t>а также</w:t>
      </w:r>
      <w:r>
        <w:t xml:space="preserve"> </w:t>
      </w:r>
      <w:r w:rsidR="008B1C29">
        <w:t>про</w:t>
      </w:r>
      <w:r w:rsidR="00C7456A">
        <w:t>информировать Комитет в </w:t>
      </w:r>
      <w:r>
        <w:t>своем следующем периодическом докладе о всех принятых мерах по их осуществлению.  Комитет предлагает также государству-участнику продолжать практику привлечения неправительственных организаций и других субъектов гражданского общества к участию в процессе обсуждения его следующего периодического доклада на национальном уровне до представления его Комитету.</w:t>
      </w:r>
    </w:p>
    <w:p w:rsidR="001471DB" w:rsidRDefault="001471DB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1471DB" w:rsidRDefault="001471DB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rPr>
          <w:bCs/>
        </w:rPr>
      </w:pPr>
      <w:r>
        <w:t>38.</w:t>
      </w:r>
      <w:r>
        <w:tab/>
      </w:r>
      <w:r w:rsidR="005A1271">
        <w:t xml:space="preserve">Комитет </w:t>
      </w:r>
      <w:r w:rsidR="005A1271" w:rsidRPr="00AB70A7">
        <w:t>предлагает государству-участнику о</w:t>
      </w:r>
      <w:r w:rsidR="00C7456A">
        <w:t>бновить свой базовый документ в </w:t>
      </w:r>
      <w:r w:rsidR="005A1271" w:rsidRPr="00AB70A7">
        <w:t xml:space="preserve">соответствии с согласованными </w:t>
      </w:r>
      <w:r w:rsidR="005A1271" w:rsidRPr="00AB70A7">
        <w:rPr>
          <w:bCs/>
        </w:rPr>
        <w:t xml:space="preserve">руководящими принципами представления докладов органам </w:t>
      </w:r>
      <w:r w:rsidR="00AB70A7" w:rsidRPr="00AB70A7">
        <w:rPr>
          <w:bCs/>
        </w:rPr>
        <w:t xml:space="preserve">по наблюдению за осуществлением международных договоров о правах человека  от </w:t>
      </w:r>
      <w:r w:rsidR="005A1271" w:rsidRPr="00AB70A7">
        <w:rPr>
          <w:bCs/>
        </w:rPr>
        <w:t>2006 года (</w:t>
      </w:r>
      <w:r w:rsidR="005A1271" w:rsidRPr="00AB70A7">
        <w:rPr>
          <w:bCs/>
          <w:lang w:val="en-US"/>
        </w:rPr>
        <w:t>HRI</w:t>
      </w:r>
      <w:r w:rsidR="005A1271" w:rsidRPr="00AB70A7">
        <w:rPr>
          <w:bCs/>
        </w:rPr>
        <w:t>/</w:t>
      </w:r>
      <w:r w:rsidR="005A1271" w:rsidRPr="00AB70A7">
        <w:rPr>
          <w:bCs/>
          <w:lang w:val="en-US"/>
        </w:rPr>
        <w:t>GEN</w:t>
      </w:r>
      <w:r w:rsidR="005A1271" w:rsidRPr="00AB70A7">
        <w:rPr>
          <w:bCs/>
        </w:rPr>
        <w:t>/2/</w:t>
      </w:r>
      <w:r w:rsidR="005A1271" w:rsidRPr="00AB70A7">
        <w:rPr>
          <w:bCs/>
          <w:lang w:val="en-US"/>
        </w:rPr>
        <w:t>Rev</w:t>
      </w:r>
      <w:r w:rsidR="005A1271" w:rsidRPr="00AB70A7">
        <w:rPr>
          <w:bCs/>
        </w:rPr>
        <w:t>.5).</w:t>
      </w:r>
    </w:p>
    <w:p w:rsidR="00A57B02" w:rsidRDefault="00A57B02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rPr>
          <w:bCs/>
        </w:rPr>
      </w:pPr>
    </w:p>
    <w:p w:rsidR="005A1271" w:rsidRDefault="00BB632E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39.</w:t>
      </w:r>
      <w:r>
        <w:tab/>
      </w:r>
      <w:r w:rsidR="003B3F6F">
        <w:t>Комитет просит государство-участник представить свой шестой периодический доклад к 30 июня 201</w:t>
      </w:r>
      <w:r w:rsidR="00DA67D9">
        <w:t>3</w:t>
      </w:r>
      <w:r w:rsidR="003B3F6F">
        <w:t xml:space="preserve"> года.</w:t>
      </w:r>
    </w:p>
    <w:p w:rsidR="00DA67D9" w:rsidRDefault="00DA67D9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DA67D9" w:rsidRPr="002E60D9" w:rsidRDefault="00DA67D9" w:rsidP="008B1C29">
      <w:pPr>
        <w:tabs>
          <w:tab w:val="left" w:pos="720"/>
        </w:tabs>
        <w:ind w:left="360"/>
        <w:jc w:val="center"/>
        <w:rPr>
          <w:color w:val="000000"/>
        </w:rPr>
      </w:pPr>
      <w:r w:rsidRPr="002E60D9">
        <w:rPr>
          <w:color w:val="000000"/>
        </w:rPr>
        <w:t xml:space="preserve">- - - - - </w:t>
      </w:r>
    </w:p>
    <w:p w:rsidR="00DA67D9" w:rsidRPr="005A1271" w:rsidRDefault="00DA67D9" w:rsidP="008B1C2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sectPr w:rsidR="00DA67D9" w:rsidRPr="005A1271" w:rsidSect="00B112E1">
      <w:headerReference w:type="even" r:id="rId9"/>
      <w:headerReference w:type="default" r:id="rId10"/>
      <w:footerReference w:type="default" r:id="rId11"/>
      <w:footerReference w:type="first" r:id="rId12"/>
      <w:pgSz w:w="11907" w:h="16840" w:code="9"/>
      <w:pgMar w:top="851" w:right="851" w:bottom="1701" w:left="1701" w:header="851" w:footer="851" w:gutter="0"/>
      <w:cols w:space="720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B58" w:rsidRDefault="006C4B58">
      <w:r>
        <w:separator/>
      </w:r>
    </w:p>
  </w:endnote>
  <w:endnote w:type="continuationSeparator" w:id="0">
    <w:p w:rsidR="006C4B58" w:rsidRDefault="006C4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59F" w:rsidRDefault="00C5659F">
    <w:pPr>
      <w:pStyle w:val="Footer"/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682.55pt;margin-top:-149.15pt;width:28.05pt;height:146.05pt;z-index:1" filled="f" stroked="f">
          <v:textbox style="layout-flow:vertical" inset="0,0,0,0">
            <w:txbxContent>
              <w:p w:rsidR="00C5659F" w:rsidRDefault="00C5659F">
                <w:pPr>
                  <w:rPr>
                    <w:lang w:val="en-US"/>
                  </w:rPr>
                </w:pPr>
              </w:p>
              <w:p w:rsidR="00C5659F" w:rsidRDefault="00C5659F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E34994">
                  <w:rPr>
                    <w:rStyle w:val="PageNumber"/>
                    <w:noProof/>
                  </w:rPr>
                  <w:t>9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59F" w:rsidRPr="008B1C29" w:rsidRDefault="00C5659F">
    <w:pPr>
      <w:pStyle w:val="Footer"/>
      <w:rPr>
        <w:lang w:val="en-US"/>
      </w:rPr>
    </w:pPr>
    <w:r>
      <w:rPr>
        <w:lang w:val="en-US"/>
      </w:rPr>
      <w:t>GE.08-4559</w:t>
    </w:r>
    <w:r>
      <w:t>8</w:t>
    </w:r>
    <w:r>
      <w:rPr>
        <w:lang w:val="en-US"/>
      </w:rPr>
      <w:t xml:space="preserve">   (R)     121208     121208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B58" w:rsidRDefault="006C4B58">
      <w:r>
        <w:separator/>
      </w:r>
    </w:p>
  </w:footnote>
  <w:footnote w:type="continuationSeparator" w:id="0">
    <w:p w:rsidR="006C4B58" w:rsidRDefault="006C4B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59F" w:rsidRDefault="00C5659F" w:rsidP="0096540E">
    <w:pPr>
      <w:pStyle w:val="Header"/>
      <w:rPr>
        <w:lang w:val="en-US"/>
      </w:rPr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682.55pt;margin-top:42.5pt;width:28.05pt;height:146.05pt;z-index:2" filled="f" stroked="f">
          <v:textbox style="layout-flow:vertical" inset="0,0,0,0">
            <w:txbxContent>
              <w:p w:rsidR="00C5659F" w:rsidRDefault="00C5659F">
                <w:pPr>
                  <w:rPr>
                    <w:lang w:val="en-US"/>
                  </w:rPr>
                </w:pPr>
              </w:p>
              <w:p w:rsidR="00C5659F" w:rsidRDefault="00C5659F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E34994">
                  <w:rPr>
                    <w:rStyle w:val="PageNumber"/>
                    <w:noProof/>
                  </w:rPr>
                  <w:t>2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lang w:val="en-US"/>
      </w:rPr>
      <w:t>E/C.12/SWE/CO/5</w:t>
    </w:r>
  </w:p>
  <w:p w:rsidR="00C5659F" w:rsidRDefault="00C5659F" w:rsidP="0096540E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34994">
      <w:rPr>
        <w:rStyle w:val="PageNumber"/>
        <w:noProof/>
      </w:rPr>
      <w:t>2</w:t>
    </w:r>
    <w:r>
      <w:rPr>
        <w:rStyle w:val="PageNumber"/>
      </w:rPr>
      <w:fldChar w:fldCharType="end"/>
    </w:r>
  </w:p>
  <w:p w:rsidR="00C5659F" w:rsidRPr="00B112E1" w:rsidRDefault="00C5659F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59F" w:rsidRDefault="00C5659F" w:rsidP="0096540E">
    <w:pPr>
      <w:pStyle w:val="Header"/>
      <w:ind w:left="6919"/>
      <w:rPr>
        <w:lang w:val="en-US"/>
      </w:rPr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682.55pt;margin-top:42.5pt;width:28.05pt;height:146.05pt;z-index:3" filled="f" stroked="f">
          <v:textbox style="layout-flow:vertical" inset="0,0,0,0">
            <w:txbxContent>
              <w:p w:rsidR="00C5659F" w:rsidRDefault="00C5659F" w:rsidP="00B112E1">
                <w:pPr>
                  <w:rPr>
                    <w:lang w:val="en-US"/>
                  </w:rPr>
                </w:pPr>
              </w:p>
              <w:p w:rsidR="00C5659F" w:rsidRDefault="00C5659F" w:rsidP="00B112E1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E34994">
                  <w:rPr>
                    <w:rStyle w:val="PageNumber"/>
                    <w:noProof/>
                  </w:rPr>
                  <w:t>9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lang w:val="en-US"/>
      </w:rPr>
      <w:t>E/C.12/SWE/CO/5</w:t>
    </w:r>
  </w:p>
  <w:p w:rsidR="00C5659F" w:rsidRDefault="00C5659F" w:rsidP="0096540E">
    <w:pPr>
      <w:pStyle w:val="Header"/>
      <w:ind w:left="6919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34994">
      <w:rPr>
        <w:rStyle w:val="PageNumber"/>
        <w:noProof/>
      </w:rPr>
      <w:t>9</w:t>
    </w:r>
    <w:r>
      <w:rPr>
        <w:rStyle w:val="PageNumber"/>
      </w:rPr>
      <w:fldChar w:fldCharType="end"/>
    </w:r>
  </w:p>
  <w:p w:rsidR="00C5659F" w:rsidRPr="00B112E1" w:rsidRDefault="00C5659F" w:rsidP="00B112E1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mirrorMargins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rawingGridHorizontalSpacing w:val="187"/>
  <w:drawingGridVerticalSpacing w:val="127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0A3D"/>
    <w:rsid w:val="0000456E"/>
    <w:rsid w:val="0000529A"/>
    <w:rsid w:val="00007D68"/>
    <w:rsid w:val="00015C73"/>
    <w:rsid w:val="00022661"/>
    <w:rsid w:val="00024A17"/>
    <w:rsid w:val="000265B0"/>
    <w:rsid w:val="00027506"/>
    <w:rsid w:val="0004227D"/>
    <w:rsid w:val="00046FE5"/>
    <w:rsid w:val="000558F2"/>
    <w:rsid w:val="00060877"/>
    <w:rsid w:val="00067236"/>
    <w:rsid w:val="000766ED"/>
    <w:rsid w:val="00080B2D"/>
    <w:rsid w:val="00084ED0"/>
    <w:rsid w:val="00093436"/>
    <w:rsid w:val="00097D10"/>
    <w:rsid w:val="000A21F0"/>
    <w:rsid w:val="000A6FF4"/>
    <w:rsid w:val="000C31A0"/>
    <w:rsid w:val="000D0B0B"/>
    <w:rsid w:val="000D732D"/>
    <w:rsid w:val="000E0929"/>
    <w:rsid w:val="000E1967"/>
    <w:rsid w:val="000E3955"/>
    <w:rsid w:val="000F1C94"/>
    <w:rsid w:val="000F5D96"/>
    <w:rsid w:val="00100BE6"/>
    <w:rsid w:val="00103B8B"/>
    <w:rsid w:val="00113C81"/>
    <w:rsid w:val="001146E3"/>
    <w:rsid w:val="001264AA"/>
    <w:rsid w:val="001471DB"/>
    <w:rsid w:val="00152FB1"/>
    <w:rsid w:val="0016019F"/>
    <w:rsid w:val="001611B3"/>
    <w:rsid w:val="00170428"/>
    <w:rsid w:val="00193D85"/>
    <w:rsid w:val="00194037"/>
    <w:rsid w:val="00194836"/>
    <w:rsid w:val="00195665"/>
    <w:rsid w:val="001A6E30"/>
    <w:rsid w:val="001C0D8E"/>
    <w:rsid w:val="001C30F0"/>
    <w:rsid w:val="001C6B71"/>
    <w:rsid w:val="001C6D67"/>
    <w:rsid w:val="001D08C2"/>
    <w:rsid w:val="001D24A1"/>
    <w:rsid w:val="001D282B"/>
    <w:rsid w:val="001D5F3A"/>
    <w:rsid w:val="001F020D"/>
    <w:rsid w:val="001F1D63"/>
    <w:rsid w:val="002024EC"/>
    <w:rsid w:val="00204ECE"/>
    <w:rsid w:val="00207887"/>
    <w:rsid w:val="00216ACA"/>
    <w:rsid w:val="00216F41"/>
    <w:rsid w:val="00221EA8"/>
    <w:rsid w:val="00225430"/>
    <w:rsid w:val="00233DB4"/>
    <w:rsid w:val="0024178D"/>
    <w:rsid w:val="0024291F"/>
    <w:rsid w:val="00250BFD"/>
    <w:rsid w:val="00253905"/>
    <w:rsid w:val="00261A13"/>
    <w:rsid w:val="00266AFF"/>
    <w:rsid w:val="002675BE"/>
    <w:rsid w:val="00271937"/>
    <w:rsid w:val="0028489D"/>
    <w:rsid w:val="00291E58"/>
    <w:rsid w:val="00296DEB"/>
    <w:rsid w:val="002A351D"/>
    <w:rsid w:val="002A6FF8"/>
    <w:rsid w:val="002B43B7"/>
    <w:rsid w:val="002B6DA0"/>
    <w:rsid w:val="002B714E"/>
    <w:rsid w:val="002C5133"/>
    <w:rsid w:val="002C5959"/>
    <w:rsid w:val="002E5387"/>
    <w:rsid w:val="002E70DB"/>
    <w:rsid w:val="002E7724"/>
    <w:rsid w:val="002E7A88"/>
    <w:rsid w:val="002F0D44"/>
    <w:rsid w:val="002F32D7"/>
    <w:rsid w:val="002F3E52"/>
    <w:rsid w:val="002F7D13"/>
    <w:rsid w:val="00305487"/>
    <w:rsid w:val="00311FD7"/>
    <w:rsid w:val="00316887"/>
    <w:rsid w:val="00317019"/>
    <w:rsid w:val="00330532"/>
    <w:rsid w:val="003415F2"/>
    <w:rsid w:val="00347B86"/>
    <w:rsid w:val="00350FAC"/>
    <w:rsid w:val="0035520C"/>
    <w:rsid w:val="00357A40"/>
    <w:rsid w:val="0037522E"/>
    <w:rsid w:val="00382061"/>
    <w:rsid w:val="0039544E"/>
    <w:rsid w:val="003A7E5B"/>
    <w:rsid w:val="003B3F6F"/>
    <w:rsid w:val="003B55C9"/>
    <w:rsid w:val="003C1C0F"/>
    <w:rsid w:val="003D0638"/>
    <w:rsid w:val="003D5255"/>
    <w:rsid w:val="003E1BB7"/>
    <w:rsid w:val="003E43B0"/>
    <w:rsid w:val="003E5EEF"/>
    <w:rsid w:val="003F7E7C"/>
    <w:rsid w:val="00400C9A"/>
    <w:rsid w:val="00404100"/>
    <w:rsid w:val="0040441F"/>
    <w:rsid w:val="004103AF"/>
    <w:rsid w:val="00415A61"/>
    <w:rsid w:val="00416106"/>
    <w:rsid w:val="00420DCB"/>
    <w:rsid w:val="00422A7F"/>
    <w:rsid w:val="00446740"/>
    <w:rsid w:val="0046006A"/>
    <w:rsid w:val="004852CE"/>
    <w:rsid w:val="00490CA5"/>
    <w:rsid w:val="004914E0"/>
    <w:rsid w:val="004A3C6D"/>
    <w:rsid w:val="004B0D46"/>
    <w:rsid w:val="004B51A3"/>
    <w:rsid w:val="004B79EC"/>
    <w:rsid w:val="004C33A5"/>
    <w:rsid w:val="004C64E8"/>
    <w:rsid w:val="004D1A23"/>
    <w:rsid w:val="004D660B"/>
    <w:rsid w:val="004D69B1"/>
    <w:rsid w:val="004E0736"/>
    <w:rsid w:val="004E14DD"/>
    <w:rsid w:val="004F0A3D"/>
    <w:rsid w:val="004F1AAF"/>
    <w:rsid w:val="0050074E"/>
    <w:rsid w:val="00501CC7"/>
    <w:rsid w:val="0050789F"/>
    <w:rsid w:val="00510F59"/>
    <w:rsid w:val="0051332B"/>
    <w:rsid w:val="00513BD9"/>
    <w:rsid w:val="00521989"/>
    <w:rsid w:val="00531136"/>
    <w:rsid w:val="005468BE"/>
    <w:rsid w:val="00547ACA"/>
    <w:rsid w:val="00550AA0"/>
    <w:rsid w:val="0055422C"/>
    <w:rsid w:val="00560EB3"/>
    <w:rsid w:val="00567A93"/>
    <w:rsid w:val="0057002A"/>
    <w:rsid w:val="00570B35"/>
    <w:rsid w:val="00572743"/>
    <w:rsid w:val="00576D0B"/>
    <w:rsid w:val="00583003"/>
    <w:rsid w:val="005A1271"/>
    <w:rsid w:val="005A3136"/>
    <w:rsid w:val="005B0F6B"/>
    <w:rsid w:val="005B3D1F"/>
    <w:rsid w:val="005B3DBC"/>
    <w:rsid w:val="005B4D3B"/>
    <w:rsid w:val="005D11B2"/>
    <w:rsid w:val="005F6235"/>
    <w:rsid w:val="005F6956"/>
    <w:rsid w:val="0060227C"/>
    <w:rsid w:val="006059F6"/>
    <w:rsid w:val="00605ACD"/>
    <w:rsid w:val="00612658"/>
    <w:rsid w:val="00613603"/>
    <w:rsid w:val="00613D5D"/>
    <w:rsid w:val="00615E37"/>
    <w:rsid w:val="0061650F"/>
    <w:rsid w:val="00621AD6"/>
    <w:rsid w:val="0063011F"/>
    <w:rsid w:val="00630223"/>
    <w:rsid w:val="00631B37"/>
    <w:rsid w:val="00637FA6"/>
    <w:rsid w:val="00640AF5"/>
    <w:rsid w:val="00641D3B"/>
    <w:rsid w:val="00644186"/>
    <w:rsid w:val="006464F0"/>
    <w:rsid w:val="00653E11"/>
    <w:rsid w:val="006610F6"/>
    <w:rsid w:val="00663265"/>
    <w:rsid w:val="00674B08"/>
    <w:rsid w:val="00681315"/>
    <w:rsid w:val="00682A3F"/>
    <w:rsid w:val="00682C33"/>
    <w:rsid w:val="00682F09"/>
    <w:rsid w:val="0068398F"/>
    <w:rsid w:val="006875AE"/>
    <w:rsid w:val="006A78FE"/>
    <w:rsid w:val="006B13F9"/>
    <w:rsid w:val="006B7064"/>
    <w:rsid w:val="006B7D2A"/>
    <w:rsid w:val="006C070A"/>
    <w:rsid w:val="006C497B"/>
    <w:rsid w:val="006C4B58"/>
    <w:rsid w:val="006C79D7"/>
    <w:rsid w:val="006D4A38"/>
    <w:rsid w:val="006E78B6"/>
    <w:rsid w:val="006F28D2"/>
    <w:rsid w:val="006F4CA3"/>
    <w:rsid w:val="006F5354"/>
    <w:rsid w:val="0070369C"/>
    <w:rsid w:val="00712F94"/>
    <w:rsid w:val="00716461"/>
    <w:rsid w:val="0072046F"/>
    <w:rsid w:val="0072361E"/>
    <w:rsid w:val="00723C88"/>
    <w:rsid w:val="00726E17"/>
    <w:rsid w:val="00730DD1"/>
    <w:rsid w:val="007415BF"/>
    <w:rsid w:val="0074795A"/>
    <w:rsid w:val="00752600"/>
    <w:rsid w:val="007535FB"/>
    <w:rsid w:val="00753F0B"/>
    <w:rsid w:val="00754167"/>
    <w:rsid w:val="00766ABF"/>
    <w:rsid w:val="00772A40"/>
    <w:rsid w:val="00782495"/>
    <w:rsid w:val="00794F34"/>
    <w:rsid w:val="007967B1"/>
    <w:rsid w:val="0079781E"/>
    <w:rsid w:val="007A04F4"/>
    <w:rsid w:val="007A3B59"/>
    <w:rsid w:val="007A6E0C"/>
    <w:rsid w:val="007C0EF4"/>
    <w:rsid w:val="007C78E0"/>
    <w:rsid w:val="007D0F71"/>
    <w:rsid w:val="007D392E"/>
    <w:rsid w:val="007D7434"/>
    <w:rsid w:val="007F53C5"/>
    <w:rsid w:val="0080678D"/>
    <w:rsid w:val="008124B5"/>
    <w:rsid w:val="00816C3C"/>
    <w:rsid w:val="00820832"/>
    <w:rsid w:val="00823382"/>
    <w:rsid w:val="00832455"/>
    <w:rsid w:val="008360D4"/>
    <w:rsid w:val="00847183"/>
    <w:rsid w:val="00862157"/>
    <w:rsid w:val="00862709"/>
    <w:rsid w:val="0086586C"/>
    <w:rsid w:val="00865EFD"/>
    <w:rsid w:val="00871DCE"/>
    <w:rsid w:val="00873BEE"/>
    <w:rsid w:val="008741D7"/>
    <w:rsid w:val="00874B6C"/>
    <w:rsid w:val="00883C48"/>
    <w:rsid w:val="00885F20"/>
    <w:rsid w:val="00885FE2"/>
    <w:rsid w:val="00892E5F"/>
    <w:rsid w:val="00895520"/>
    <w:rsid w:val="008A05A6"/>
    <w:rsid w:val="008A0BD6"/>
    <w:rsid w:val="008A1879"/>
    <w:rsid w:val="008A43E7"/>
    <w:rsid w:val="008B1C29"/>
    <w:rsid w:val="008B3608"/>
    <w:rsid w:val="008B7ECD"/>
    <w:rsid w:val="008C08B8"/>
    <w:rsid w:val="008C0CDE"/>
    <w:rsid w:val="008E029F"/>
    <w:rsid w:val="008E0F04"/>
    <w:rsid w:val="008E4019"/>
    <w:rsid w:val="008E56EF"/>
    <w:rsid w:val="008F5CDE"/>
    <w:rsid w:val="009046B9"/>
    <w:rsid w:val="0090541D"/>
    <w:rsid w:val="00922270"/>
    <w:rsid w:val="009229DA"/>
    <w:rsid w:val="00932231"/>
    <w:rsid w:val="009351C4"/>
    <w:rsid w:val="00946D10"/>
    <w:rsid w:val="00947851"/>
    <w:rsid w:val="00947D26"/>
    <w:rsid w:val="00951A37"/>
    <w:rsid w:val="009646AB"/>
    <w:rsid w:val="0096540E"/>
    <w:rsid w:val="009666DC"/>
    <w:rsid w:val="00966BE9"/>
    <w:rsid w:val="00966D35"/>
    <w:rsid w:val="00982C1D"/>
    <w:rsid w:val="0098633B"/>
    <w:rsid w:val="00987401"/>
    <w:rsid w:val="00996C90"/>
    <w:rsid w:val="009A1622"/>
    <w:rsid w:val="009A2B62"/>
    <w:rsid w:val="009A5E92"/>
    <w:rsid w:val="009C047C"/>
    <w:rsid w:val="009C2F75"/>
    <w:rsid w:val="009C41D6"/>
    <w:rsid w:val="009C78F8"/>
    <w:rsid w:val="009D02EF"/>
    <w:rsid w:val="009E230B"/>
    <w:rsid w:val="009E3F35"/>
    <w:rsid w:val="009E5B9F"/>
    <w:rsid w:val="009F011A"/>
    <w:rsid w:val="009F1505"/>
    <w:rsid w:val="009F2195"/>
    <w:rsid w:val="009F65E9"/>
    <w:rsid w:val="009F6A8E"/>
    <w:rsid w:val="00A032FA"/>
    <w:rsid w:val="00A0404E"/>
    <w:rsid w:val="00A067E4"/>
    <w:rsid w:val="00A11EEE"/>
    <w:rsid w:val="00A16078"/>
    <w:rsid w:val="00A16C12"/>
    <w:rsid w:val="00A249CE"/>
    <w:rsid w:val="00A321BA"/>
    <w:rsid w:val="00A33A72"/>
    <w:rsid w:val="00A42D05"/>
    <w:rsid w:val="00A445A7"/>
    <w:rsid w:val="00A50D5D"/>
    <w:rsid w:val="00A55C61"/>
    <w:rsid w:val="00A57B02"/>
    <w:rsid w:val="00A70067"/>
    <w:rsid w:val="00A70263"/>
    <w:rsid w:val="00A741A0"/>
    <w:rsid w:val="00A8294D"/>
    <w:rsid w:val="00A90E69"/>
    <w:rsid w:val="00A9416E"/>
    <w:rsid w:val="00A95005"/>
    <w:rsid w:val="00A95DA8"/>
    <w:rsid w:val="00A96D36"/>
    <w:rsid w:val="00A9798C"/>
    <w:rsid w:val="00AA3625"/>
    <w:rsid w:val="00AB1FC2"/>
    <w:rsid w:val="00AB243F"/>
    <w:rsid w:val="00AB70A7"/>
    <w:rsid w:val="00AC3594"/>
    <w:rsid w:val="00AC5F2F"/>
    <w:rsid w:val="00AD5CFD"/>
    <w:rsid w:val="00AD7EA6"/>
    <w:rsid w:val="00AE3003"/>
    <w:rsid w:val="00AE662B"/>
    <w:rsid w:val="00AF4AC7"/>
    <w:rsid w:val="00AF4C11"/>
    <w:rsid w:val="00B02E4D"/>
    <w:rsid w:val="00B05CEE"/>
    <w:rsid w:val="00B110D5"/>
    <w:rsid w:val="00B112E1"/>
    <w:rsid w:val="00B116EE"/>
    <w:rsid w:val="00B12783"/>
    <w:rsid w:val="00B3702D"/>
    <w:rsid w:val="00B45A94"/>
    <w:rsid w:val="00B50E9C"/>
    <w:rsid w:val="00B52CF7"/>
    <w:rsid w:val="00B56388"/>
    <w:rsid w:val="00B62D26"/>
    <w:rsid w:val="00B64ECC"/>
    <w:rsid w:val="00B67507"/>
    <w:rsid w:val="00B71EF3"/>
    <w:rsid w:val="00B81322"/>
    <w:rsid w:val="00B82436"/>
    <w:rsid w:val="00B82A0D"/>
    <w:rsid w:val="00B845B1"/>
    <w:rsid w:val="00B84982"/>
    <w:rsid w:val="00B918FE"/>
    <w:rsid w:val="00B95EE6"/>
    <w:rsid w:val="00BA0920"/>
    <w:rsid w:val="00BA0C79"/>
    <w:rsid w:val="00BA1204"/>
    <w:rsid w:val="00BA73A8"/>
    <w:rsid w:val="00BA7A0B"/>
    <w:rsid w:val="00BB3D96"/>
    <w:rsid w:val="00BB4C29"/>
    <w:rsid w:val="00BB632E"/>
    <w:rsid w:val="00BB6E9E"/>
    <w:rsid w:val="00BB73D5"/>
    <w:rsid w:val="00BD3322"/>
    <w:rsid w:val="00BD4CD7"/>
    <w:rsid w:val="00BE02D1"/>
    <w:rsid w:val="00BE0A30"/>
    <w:rsid w:val="00BE2B8C"/>
    <w:rsid w:val="00BE5A6F"/>
    <w:rsid w:val="00BE6B2A"/>
    <w:rsid w:val="00BF3297"/>
    <w:rsid w:val="00C03B5B"/>
    <w:rsid w:val="00C052AF"/>
    <w:rsid w:val="00C106C4"/>
    <w:rsid w:val="00C106E6"/>
    <w:rsid w:val="00C15608"/>
    <w:rsid w:val="00C16A8F"/>
    <w:rsid w:val="00C179AA"/>
    <w:rsid w:val="00C3503B"/>
    <w:rsid w:val="00C35832"/>
    <w:rsid w:val="00C4341F"/>
    <w:rsid w:val="00C5659F"/>
    <w:rsid w:val="00C57217"/>
    <w:rsid w:val="00C7456A"/>
    <w:rsid w:val="00C77ADE"/>
    <w:rsid w:val="00C80742"/>
    <w:rsid w:val="00C90A5E"/>
    <w:rsid w:val="00C9615C"/>
    <w:rsid w:val="00C97A9D"/>
    <w:rsid w:val="00CA40D2"/>
    <w:rsid w:val="00CA5B4E"/>
    <w:rsid w:val="00CA78F0"/>
    <w:rsid w:val="00CA7B99"/>
    <w:rsid w:val="00CB0B5C"/>
    <w:rsid w:val="00CB6875"/>
    <w:rsid w:val="00CB6F41"/>
    <w:rsid w:val="00CB797E"/>
    <w:rsid w:val="00CC1270"/>
    <w:rsid w:val="00CC3D9A"/>
    <w:rsid w:val="00CD1657"/>
    <w:rsid w:val="00CD3722"/>
    <w:rsid w:val="00CD6622"/>
    <w:rsid w:val="00CD6707"/>
    <w:rsid w:val="00CD7442"/>
    <w:rsid w:val="00CE51F0"/>
    <w:rsid w:val="00CF753C"/>
    <w:rsid w:val="00D00856"/>
    <w:rsid w:val="00D11709"/>
    <w:rsid w:val="00D20943"/>
    <w:rsid w:val="00D24739"/>
    <w:rsid w:val="00D24758"/>
    <w:rsid w:val="00D362D0"/>
    <w:rsid w:val="00D3723A"/>
    <w:rsid w:val="00D44304"/>
    <w:rsid w:val="00D44946"/>
    <w:rsid w:val="00D53792"/>
    <w:rsid w:val="00D61CE1"/>
    <w:rsid w:val="00D6558D"/>
    <w:rsid w:val="00D70AD6"/>
    <w:rsid w:val="00D72335"/>
    <w:rsid w:val="00D72758"/>
    <w:rsid w:val="00D84DAC"/>
    <w:rsid w:val="00D87C3C"/>
    <w:rsid w:val="00D9006A"/>
    <w:rsid w:val="00DA1769"/>
    <w:rsid w:val="00DA312D"/>
    <w:rsid w:val="00DA67D9"/>
    <w:rsid w:val="00DA7D95"/>
    <w:rsid w:val="00DB0602"/>
    <w:rsid w:val="00DB1CB3"/>
    <w:rsid w:val="00DD28FA"/>
    <w:rsid w:val="00DD3A79"/>
    <w:rsid w:val="00DD40E5"/>
    <w:rsid w:val="00DE13C0"/>
    <w:rsid w:val="00DF3FA4"/>
    <w:rsid w:val="00DF5803"/>
    <w:rsid w:val="00DF74E8"/>
    <w:rsid w:val="00E00201"/>
    <w:rsid w:val="00E1063B"/>
    <w:rsid w:val="00E108E0"/>
    <w:rsid w:val="00E112AD"/>
    <w:rsid w:val="00E17B32"/>
    <w:rsid w:val="00E208DB"/>
    <w:rsid w:val="00E20A84"/>
    <w:rsid w:val="00E21B65"/>
    <w:rsid w:val="00E22E8C"/>
    <w:rsid w:val="00E2357E"/>
    <w:rsid w:val="00E245BF"/>
    <w:rsid w:val="00E24D7E"/>
    <w:rsid w:val="00E32752"/>
    <w:rsid w:val="00E34801"/>
    <w:rsid w:val="00E34994"/>
    <w:rsid w:val="00E44A3E"/>
    <w:rsid w:val="00E54AF2"/>
    <w:rsid w:val="00E61836"/>
    <w:rsid w:val="00E6655D"/>
    <w:rsid w:val="00E74D50"/>
    <w:rsid w:val="00E76C5A"/>
    <w:rsid w:val="00E8376F"/>
    <w:rsid w:val="00E90DF4"/>
    <w:rsid w:val="00EA3659"/>
    <w:rsid w:val="00EA434A"/>
    <w:rsid w:val="00EC6F42"/>
    <w:rsid w:val="00ED7CF8"/>
    <w:rsid w:val="00EE1B14"/>
    <w:rsid w:val="00EE1CBD"/>
    <w:rsid w:val="00EE5968"/>
    <w:rsid w:val="00EF235F"/>
    <w:rsid w:val="00EF3C92"/>
    <w:rsid w:val="00F04EE0"/>
    <w:rsid w:val="00F05ADE"/>
    <w:rsid w:val="00F13B43"/>
    <w:rsid w:val="00F143A4"/>
    <w:rsid w:val="00F15B96"/>
    <w:rsid w:val="00F20EE6"/>
    <w:rsid w:val="00F225C8"/>
    <w:rsid w:val="00F22966"/>
    <w:rsid w:val="00F23493"/>
    <w:rsid w:val="00F50791"/>
    <w:rsid w:val="00F52C6B"/>
    <w:rsid w:val="00F554EB"/>
    <w:rsid w:val="00F71FAC"/>
    <w:rsid w:val="00F72B2A"/>
    <w:rsid w:val="00F8653D"/>
    <w:rsid w:val="00F91094"/>
    <w:rsid w:val="00F93BB2"/>
    <w:rsid w:val="00FA2C0F"/>
    <w:rsid w:val="00FA76A5"/>
    <w:rsid w:val="00FB5BBD"/>
    <w:rsid w:val="00FC1238"/>
    <w:rsid w:val="00FC2FAC"/>
    <w:rsid w:val="00FC5AF0"/>
    <w:rsid w:val="00FD4778"/>
    <w:rsid w:val="00FD4BBD"/>
    <w:rsid w:val="00FD5F41"/>
    <w:rsid w:val="00FD66E0"/>
    <w:rsid w:val="00FD6793"/>
    <w:rsid w:val="00FD7F99"/>
    <w:rsid w:val="00FE1FB4"/>
    <w:rsid w:val="00FF2633"/>
    <w:rsid w:val="00FF53A2"/>
    <w:rsid w:val="00FF62C8"/>
    <w:rsid w:val="00FF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4F0A3D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rFonts w:eastAsia="Times New Roman"/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character" w:styleId="PageNumber">
    <w:name w:val="page number"/>
    <w:basedOn w:val="DefaultParagraphFont"/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paragraph" w:customStyle="1" w:styleId="a">
    <w:name w:val="название"/>
    <w:basedOn w:val="Normal"/>
    <w:rsid w:val="004F0A3D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character" w:customStyle="1" w:styleId="highlightedsentence">
    <w:name w:val="highlightedsentence"/>
    <w:basedOn w:val="DefaultParagraphFont"/>
    <w:rsid w:val="00AB7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3101</Words>
  <Characters>17680</Characters>
  <Application>Microsoft Office Word</Application>
  <DocSecurity>4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CSD</Company>
  <LinksUpToDate>false</LinksUpToDate>
  <CharactersWithSpaces>20740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Adtpsrus</dc:creator>
  <cp:keywords/>
  <cp:lastModifiedBy>Любовь Катаева</cp:lastModifiedBy>
  <cp:revision>3</cp:revision>
  <cp:lastPrinted>2008-12-12T08:46:00Z</cp:lastPrinted>
  <dcterms:created xsi:type="dcterms:W3CDTF">2008-12-12T08:46:00Z</dcterms:created>
  <dcterms:modified xsi:type="dcterms:W3CDTF">2008-12-12T08:46:00Z</dcterms:modified>
</cp:coreProperties>
</file>