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</w:t>
            </w:r>
            <w:r w:rsidRPr="005E0092">
              <w:t>/</w:t>
            </w:r>
            <w:fldSimple w:instr=" FILLIN  &quot;Введите часть символа после CRC/&quot;  \* MERGEFORMAT ">
              <w:r w:rsidR="007D0A8C">
                <w:t>C/4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C6411F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>Международная к</w:t>
            </w:r>
            <w:r w:rsidR="00292480" w:rsidRPr="008B759B">
              <w:rPr>
                <w:b/>
                <w:spacing w:val="-4"/>
                <w:w w:val="100"/>
                <w:sz w:val="34"/>
                <w:szCs w:val="34"/>
              </w:rPr>
              <w:t>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fldSimple w:instr=" FILLIN  &quot;Введите дату документа&quot; \* MERGEFORMAT ">
              <w:r w:rsidR="007D0A8C">
                <w:rPr>
                  <w:lang w:val="en-US"/>
                </w:rPr>
                <w:t>29 April 2014</w:t>
              </w:r>
            </w:fldSimple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bookmarkStart w:id="0" w:name="ПолеСоСписком2"/>
            <w:r w:rsidR="007D0A8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  <w:listEntry w:val="French"/>
                    <w:listEntry w:val="English"/>
                  </w:ddList>
                </w:ffData>
              </w:fldChar>
            </w:r>
            <w:r w:rsidR="007D0A8C">
              <w:instrText xml:space="preserve"> FORMDROPDOWN </w:instrText>
            </w:r>
            <w:r w:rsidR="007D0A8C">
              <w:fldChar w:fldCharType="end"/>
            </w:r>
            <w:bookmarkEnd w:id="0"/>
          </w:p>
          <w:p w:rsidR="00292480" w:rsidRPr="00635870" w:rsidRDefault="00292480" w:rsidP="009C4E83"/>
        </w:tc>
      </w:tr>
    </w:tbl>
    <w:p w:rsidR="007D0A8C" w:rsidRPr="007B2251" w:rsidRDefault="007D0A8C" w:rsidP="007B2251">
      <w:pPr>
        <w:spacing w:before="120"/>
        <w:rPr>
          <w:b/>
          <w:sz w:val="24"/>
          <w:szCs w:val="24"/>
        </w:rPr>
      </w:pPr>
      <w:r w:rsidRPr="007B2251">
        <w:rPr>
          <w:b/>
          <w:sz w:val="24"/>
          <w:szCs w:val="24"/>
        </w:rPr>
        <w:t>Комитет по насильственным исчезновениям</w:t>
      </w:r>
    </w:p>
    <w:p w:rsidR="007D0A8C" w:rsidRPr="00CC29C9" w:rsidRDefault="007B2251" w:rsidP="007B2251">
      <w:pPr>
        <w:pStyle w:val="HChGR"/>
      </w:pPr>
      <w:r>
        <w:tab/>
      </w:r>
      <w:r>
        <w:tab/>
      </w:r>
      <w:r w:rsidR="007D0A8C" w:rsidRPr="007D0A8C">
        <w:t xml:space="preserve">Руководство по представлению в Комитет просьбы </w:t>
      </w:r>
      <w:r>
        <w:br/>
      </w:r>
      <w:r w:rsidR="007D0A8C" w:rsidRPr="007D0A8C">
        <w:t>о принятии срочных мер</w:t>
      </w:r>
      <w:r w:rsidR="007D0A8C" w:rsidRPr="007B2251">
        <w:rPr>
          <w:rStyle w:val="FootnoteReference"/>
          <w:b w:val="0"/>
          <w:sz w:val="20"/>
          <w:vertAlign w:val="baseline"/>
          <w:lang w:eastAsia="en-US"/>
        </w:rPr>
        <w:footnoteReference w:customMarkFollows="1" w:id="1"/>
        <w:t>*</w:t>
      </w:r>
    </w:p>
    <w:p w:rsidR="007D0A8C" w:rsidRPr="007D0A8C" w:rsidRDefault="007B2251" w:rsidP="007B2251">
      <w:pPr>
        <w:pStyle w:val="H1GR"/>
      </w:pPr>
      <w:r>
        <w:tab/>
      </w:r>
      <w:r>
        <w:tab/>
      </w:r>
      <w:r w:rsidR="007D0A8C" w:rsidRPr="007D0A8C">
        <w:t>Общая информация</w:t>
      </w:r>
    </w:p>
    <w:p w:rsidR="007D0A8C" w:rsidRPr="007D0A8C" w:rsidRDefault="007D0A8C" w:rsidP="007D0A8C">
      <w:pPr>
        <w:pStyle w:val="SingleTxtGR"/>
      </w:pPr>
      <w:r>
        <w:t>1.1</w:t>
      </w:r>
      <w:r>
        <w:tab/>
      </w:r>
      <w:r w:rsidRPr="007D0A8C">
        <w:t>Комитет по насильственным исчезновениям является независимым эк</w:t>
      </w:r>
      <w:r w:rsidRPr="007D0A8C">
        <w:t>с</w:t>
      </w:r>
      <w:r w:rsidRPr="007D0A8C">
        <w:t>пертным органом, осуществляющим контроль за осуществлением Междун</w:t>
      </w:r>
      <w:r w:rsidRPr="007D0A8C">
        <w:t>а</w:t>
      </w:r>
      <w:r w:rsidRPr="007D0A8C">
        <w:t>родной конвенции для защиты всех лиц от насильствен</w:t>
      </w:r>
      <w:r>
        <w:t>ных исчезновений</w:t>
      </w:r>
      <w:r w:rsidRPr="007D0A8C">
        <w:t xml:space="preserve"> гос</w:t>
      </w:r>
      <w:r w:rsidRPr="007D0A8C">
        <w:t>у</w:t>
      </w:r>
      <w:r w:rsidRPr="007D0A8C">
        <w:t>дарствами</w:t>
      </w:r>
      <w:r w:rsidR="008354F2">
        <w:t>, р</w:t>
      </w:r>
      <w:r w:rsidRPr="007D0A8C">
        <w:t>атифицир</w:t>
      </w:r>
      <w:r w:rsidRPr="007D0A8C">
        <w:t>о</w:t>
      </w:r>
      <w:r w:rsidRPr="007D0A8C">
        <w:t>вавшими эту Конвенцию.</w:t>
      </w:r>
    </w:p>
    <w:p w:rsidR="007D0A8C" w:rsidRPr="007D0A8C" w:rsidRDefault="007D0A8C" w:rsidP="007D0A8C">
      <w:pPr>
        <w:pStyle w:val="SingleTxtGR"/>
      </w:pPr>
      <w:r>
        <w:t>1.2</w:t>
      </w:r>
      <w:r>
        <w:tab/>
      </w:r>
      <w:r w:rsidRPr="007D0A8C">
        <w:t>В соответствии со статьей 30 Конвенции Комитет уполномочен получать и рассматривать просьбы о принятии срочных мер, которые представляют ро</w:t>
      </w:r>
      <w:r w:rsidRPr="007D0A8C">
        <w:t>д</w:t>
      </w:r>
      <w:r w:rsidRPr="007D0A8C">
        <w:t>ственники или члены семьи исчезнувшего лица, их законные представители, их адвокаты и уполномочен</w:t>
      </w:r>
      <w:r>
        <w:t>ные ими лица, а также любые лица, имеющи</w:t>
      </w:r>
      <w:r w:rsidRPr="007D0A8C">
        <w:t>е зако</w:t>
      </w:r>
      <w:r w:rsidRPr="007D0A8C">
        <w:t>н</w:t>
      </w:r>
      <w:r w:rsidRPr="007D0A8C">
        <w:t>ный интерес, с тем чтобы государство-участник в срочном порядке приняло все н</w:t>
      </w:r>
      <w:r w:rsidRPr="007D0A8C">
        <w:t>е</w:t>
      </w:r>
      <w:r w:rsidRPr="007D0A8C">
        <w:t>обходимые меры для розыска и установления местонахождения исчезнувшего лица.</w:t>
      </w:r>
    </w:p>
    <w:p w:rsidR="007D0A8C" w:rsidRPr="007D0A8C" w:rsidRDefault="007D0A8C" w:rsidP="007D0A8C">
      <w:pPr>
        <w:pStyle w:val="SingleTxtGR"/>
      </w:pPr>
      <w:r>
        <w:t>1.3</w:t>
      </w:r>
      <w:r>
        <w:tab/>
      </w:r>
      <w:r w:rsidRPr="007D0A8C">
        <w:t>Просьбы о принятии срочных мер могут быть приняты к рассмотрению только в том случае, если насильственное исчезновение имело место в стране, являющейся государством</w:t>
      </w:r>
      <w:r w:rsidR="008354F2">
        <w:t xml:space="preserve"> − </w:t>
      </w:r>
      <w:r w:rsidRPr="007D0A8C">
        <w:t>участником Конвенции</w:t>
      </w:r>
      <w:r w:rsidR="0079776D">
        <w:rPr>
          <w:rStyle w:val="FootnoteReference"/>
        </w:rPr>
        <w:footnoteReference w:id="2"/>
      </w:r>
      <w:r w:rsidRPr="007D0A8C">
        <w:t>.</w:t>
      </w:r>
    </w:p>
    <w:p w:rsidR="007D0A8C" w:rsidRPr="007D0A8C" w:rsidRDefault="0077367B" w:rsidP="0077367B">
      <w:pPr>
        <w:pStyle w:val="H23GR"/>
      </w:pPr>
      <w:r>
        <w:tab/>
      </w:r>
      <w:r>
        <w:tab/>
      </w:r>
      <w:r w:rsidR="007D0A8C" w:rsidRPr="007D0A8C">
        <w:t xml:space="preserve">Требования, которые необходимо выполнить для того, чтобы просьба </w:t>
      </w:r>
      <w:r>
        <w:br/>
      </w:r>
      <w:r w:rsidR="007D0A8C" w:rsidRPr="007D0A8C">
        <w:t>о принятии срочных мер в при</w:t>
      </w:r>
      <w:r w:rsidR="007D0A8C" w:rsidRPr="007D0A8C">
        <w:t>н</w:t>
      </w:r>
      <w:r w:rsidR="007D0A8C" w:rsidRPr="007D0A8C">
        <w:t>ципе могла быть рассмотрена Комитетом:</w:t>
      </w:r>
    </w:p>
    <w:p w:rsidR="007D0A8C" w:rsidRPr="007D0A8C" w:rsidRDefault="001E6FC7" w:rsidP="007D0A8C">
      <w:pPr>
        <w:pStyle w:val="SingleTxtGR"/>
      </w:pPr>
      <w:r>
        <w:t>2.1</w:t>
      </w:r>
      <w:r w:rsidRPr="001E6FC7">
        <w:tab/>
      </w:r>
      <w:r w:rsidR="007D0A8C" w:rsidRPr="007D0A8C">
        <w:t>Просьба должна быть представлена в письменном виде.</w:t>
      </w:r>
    </w:p>
    <w:p w:rsidR="007D0A8C" w:rsidRPr="007D0A8C" w:rsidRDefault="001E6FC7" w:rsidP="007D0A8C">
      <w:pPr>
        <w:pStyle w:val="SingleTxtGR"/>
      </w:pPr>
      <w:r>
        <w:t>2.2</w:t>
      </w:r>
      <w:r w:rsidRPr="001E6FC7">
        <w:tab/>
      </w:r>
      <w:r w:rsidR="007D0A8C" w:rsidRPr="007D0A8C">
        <w:t>Просьба может быть представлена любому государству</w:t>
      </w:r>
      <w:r w:rsidR="005951E8">
        <w:t xml:space="preserve"> − </w:t>
      </w:r>
      <w:r w:rsidR="007D0A8C" w:rsidRPr="007D0A8C">
        <w:t>участнику Ко</w:t>
      </w:r>
      <w:r w:rsidR="007D0A8C" w:rsidRPr="007D0A8C">
        <w:t>н</w:t>
      </w:r>
      <w:r w:rsidR="007D0A8C" w:rsidRPr="007D0A8C">
        <w:t>венции; при этом не требуется, чтобы данное государство сделало конкретное заявление в этом отношении.</w:t>
      </w:r>
    </w:p>
    <w:p w:rsidR="007D0A8C" w:rsidRPr="007D0A8C" w:rsidRDefault="001E6FC7" w:rsidP="007D0A8C">
      <w:pPr>
        <w:pStyle w:val="SingleTxtGR"/>
      </w:pPr>
      <w:r>
        <w:t>2.3</w:t>
      </w:r>
      <w:r w:rsidRPr="001E6FC7">
        <w:tab/>
      </w:r>
      <w:r w:rsidR="007D0A8C" w:rsidRPr="007D0A8C">
        <w:t>Просьба не должна быть анонимной: указание личности жертвы является обязательным условием для обращения к государству-участнику с просьбой о принятии срочных мер. Что касается авторов просьбы, то их личные и контак</w:t>
      </w:r>
      <w:r w:rsidR="007D0A8C" w:rsidRPr="007D0A8C">
        <w:t>т</w:t>
      </w:r>
      <w:r w:rsidR="007D0A8C" w:rsidRPr="007D0A8C">
        <w:t>ные данные необходимы для того, чтобы Комитет мог связаться с ними. Тем не менее автор</w:t>
      </w:r>
      <w:r>
        <w:t xml:space="preserve"> или авторы могут</w:t>
      </w:r>
      <w:r w:rsidR="007D0A8C" w:rsidRPr="007D0A8C">
        <w:t xml:space="preserve"> без нарушения принципов Комитета просить не разглашать их ли</w:t>
      </w:r>
      <w:r w:rsidR="007D0A8C" w:rsidRPr="007D0A8C">
        <w:t>ч</w:t>
      </w:r>
      <w:r w:rsidR="007D0A8C" w:rsidRPr="007D0A8C">
        <w:t>ность, указав при этом соответствующие причины.</w:t>
      </w:r>
    </w:p>
    <w:p w:rsidR="007D0A8C" w:rsidRPr="007D0A8C" w:rsidRDefault="001E6FC7" w:rsidP="007D0A8C">
      <w:pPr>
        <w:pStyle w:val="SingleTxtGR"/>
      </w:pPr>
      <w:r>
        <w:t>2.4</w:t>
      </w:r>
      <w:r w:rsidRPr="001E6FC7">
        <w:tab/>
      </w:r>
      <w:r w:rsidR="007D0A8C" w:rsidRPr="007D0A8C">
        <w:t>Просьба должна быть представлена членами семьи или родственниками исчезнувшего лица, их законными представителями, их адвокатами или любым уполномоченным ими лицом, а также любым другим лицом, имеющим зако</w:t>
      </w:r>
      <w:r w:rsidR="007D0A8C" w:rsidRPr="007D0A8C">
        <w:t>н</w:t>
      </w:r>
      <w:r w:rsidR="007D0A8C" w:rsidRPr="007D0A8C">
        <w:t>ный интерес.</w:t>
      </w:r>
    </w:p>
    <w:p w:rsidR="007D0A8C" w:rsidRPr="007D0A8C" w:rsidRDefault="001E6FC7" w:rsidP="007D0A8C">
      <w:pPr>
        <w:pStyle w:val="SingleTxtGR"/>
      </w:pPr>
      <w:r>
        <w:t>2.5</w:t>
      </w:r>
      <w:r w:rsidRPr="001E6FC7">
        <w:tab/>
      </w:r>
      <w:r w:rsidR="007D0A8C" w:rsidRPr="007D0A8C">
        <w:t>Недопустимо, чтобы срочные меры, направленные на поиск названного исчезнувшего лица или лиц, до этого принимались в рамках другой междун</w:t>
      </w:r>
      <w:r w:rsidR="007D0A8C" w:rsidRPr="007D0A8C">
        <w:t>а</w:t>
      </w:r>
      <w:r w:rsidR="007D0A8C" w:rsidRPr="007D0A8C">
        <w:t xml:space="preserve">родной процедуры. </w:t>
      </w:r>
    </w:p>
    <w:p w:rsidR="007D0A8C" w:rsidRPr="007D0A8C" w:rsidRDefault="001E6FC7" w:rsidP="007D0A8C">
      <w:pPr>
        <w:pStyle w:val="SingleTxtGR"/>
      </w:pPr>
      <w:r>
        <w:t>2.6</w:t>
      </w:r>
      <w:r w:rsidRPr="001E6FC7">
        <w:tab/>
      </w:r>
      <w:r w:rsidR="007D0A8C" w:rsidRPr="007D0A8C">
        <w:t>Факты должны быть надлежащим образом представлены компетентным органам соответствующего государства-участника, таким как органы, уполн</w:t>
      </w:r>
      <w:r w:rsidR="007D0A8C" w:rsidRPr="007D0A8C">
        <w:t>о</w:t>
      </w:r>
      <w:r w:rsidR="007D0A8C" w:rsidRPr="007D0A8C">
        <w:t>моченные проводить расследования, когда такая во</w:t>
      </w:r>
      <w:r w:rsidR="007D0A8C" w:rsidRPr="007D0A8C">
        <w:t>з</w:t>
      </w:r>
      <w:r w:rsidR="007D0A8C" w:rsidRPr="007D0A8C">
        <w:t>можность существует. При возможности следует приложить копии соответствующих документов. В пр</w:t>
      </w:r>
      <w:r w:rsidR="007D0A8C" w:rsidRPr="007D0A8C">
        <w:t>о</w:t>
      </w:r>
      <w:r w:rsidR="007D0A8C" w:rsidRPr="007D0A8C">
        <w:t>тивном случае достаточно привести подробное описание принятых мер, однако Комитет может запросить копии соответствующих документов на более поз</w:t>
      </w:r>
      <w:r w:rsidR="007D0A8C" w:rsidRPr="007D0A8C">
        <w:t>д</w:t>
      </w:r>
      <w:r w:rsidR="007D0A8C" w:rsidRPr="007D0A8C">
        <w:t>нем этапе процесса.</w:t>
      </w:r>
    </w:p>
    <w:p w:rsidR="007D0A8C" w:rsidRPr="007D0A8C" w:rsidRDefault="001E6FC7" w:rsidP="007D0A8C">
      <w:pPr>
        <w:pStyle w:val="SingleTxtGR"/>
      </w:pPr>
      <w:r>
        <w:t>2.7</w:t>
      </w:r>
      <w:r w:rsidRPr="001E6FC7">
        <w:tab/>
      </w:r>
      <w:r w:rsidR="007D0A8C" w:rsidRPr="007D0A8C">
        <w:t>Указанные события должны были произойти после того, как Конвенция вступила в силу для соотве</w:t>
      </w:r>
      <w:r w:rsidR="007D0A8C" w:rsidRPr="007D0A8C">
        <w:t>т</w:t>
      </w:r>
      <w:r w:rsidR="007D0A8C" w:rsidRPr="007D0A8C">
        <w:t>ствующего государства.</w:t>
      </w:r>
    </w:p>
    <w:p w:rsidR="007D0A8C" w:rsidRPr="007D0A8C" w:rsidRDefault="001E6FC7" w:rsidP="007D0A8C">
      <w:pPr>
        <w:pStyle w:val="SingleTxtGR"/>
      </w:pPr>
      <w:r>
        <w:t>2.8</w:t>
      </w:r>
      <w:r w:rsidRPr="001E6FC7">
        <w:tab/>
      </w:r>
      <w:r w:rsidR="007D0A8C" w:rsidRPr="007D0A8C">
        <w:t>Комитету должна быть представлена любая информация, которая, по мн</w:t>
      </w:r>
      <w:r w:rsidR="007D0A8C" w:rsidRPr="007D0A8C">
        <w:t>е</w:t>
      </w:r>
      <w:r w:rsidR="007D0A8C" w:rsidRPr="007D0A8C">
        <w:t>нию автора, актуальна для надлежащего рассмотрения дела, в том числе если она направляется после подачи первоначальной просьбы о принятии срочных мер. Для подтверждения представленной информации следует приложить копии всех имеющихся данных.</w:t>
      </w:r>
    </w:p>
    <w:p w:rsidR="007D0A8C" w:rsidRPr="007D0A8C" w:rsidRDefault="0077367B" w:rsidP="0077367B">
      <w:pPr>
        <w:pStyle w:val="H23GR"/>
      </w:pPr>
      <w:r>
        <w:tab/>
      </w:r>
      <w:r>
        <w:tab/>
      </w:r>
      <w:r w:rsidR="007D0A8C" w:rsidRPr="007D0A8C">
        <w:t>Временные меры и меры защиты</w:t>
      </w:r>
    </w:p>
    <w:p w:rsidR="007D0A8C" w:rsidRPr="007D0A8C" w:rsidRDefault="001E6FC7" w:rsidP="007D0A8C">
      <w:pPr>
        <w:pStyle w:val="SingleTxtGR"/>
      </w:pPr>
      <w:r>
        <w:t>3.1</w:t>
      </w:r>
      <w:r>
        <w:tab/>
      </w:r>
      <w:r w:rsidR="00FE5399" w:rsidRPr="007D0A8C">
        <w:t>В</w:t>
      </w:r>
      <w:r w:rsidR="007D0A8C" w:rsidRPr="007D0A8C">
        <w:t xml:space="preserve"> серьезных и экстренных случаях</w:t>
      </w:r>
      <w:r w:rsidR="00FE5399">
        <w:t xml:space="preserve"> могут приниматься </w:t>
      </w:r>
      <w:r w:rsidR="005951E8">
        <w:t>временные</w:t>
      </w:r>
      <w:r w:rsidR="00FE5399">
        <w:t xml:space="preserve"> м</w:t>
      </w:r>
      <w:r w:rsidR="00FE5399">
        <w:t>е</w:t>
      </w:r>
      <w:r w:rsidR="00FE5399">
        <w:t>ры, с тем</w:t>
      </w:r>
      <w:r w:rsidR="007D0A8C" w:rsidRPr="007D0A8C">
        <w:t xml:space="preserve"> чтобы обратиться к государству с просьбой сделать все необходимое для того, чтобы избежать причинения непоправимого ущерба</w:t>
      </w:r>
      <w:r w:rsidR="00FE5399">
        <w:t xml:space="preserve"> соответствующим</w:t>
      </w:r>
      <w:r w:rsidR="007D0A8C" w:rsidRPr="007D0A8C">
        <w:t xml:space="preserve"> л</w:t>
      </w:r>
      <w:r w:rsidR="007D0A8C" w:rsidRPr="007D0A8C">
        <w:t>и</w:t>
      </w:r>
      <w:r w:rsidR="007D0A8C" w:rsidRPr="007D0A8C">
        <w:t>цам и другим значимым элементам дела, с целью установления местонахожд</w:t>
      </w:r>
      <w:r w:rsidR="007D0A8C" w:rsidRPr="007D0A8C">
        <w:t>е</w:t>
      </w:r>
      <w:r w:rsidR="007D0A8C" w:rsidRPr="007D0A8C">
        <w:t>ния исчезнувшего лица. Автор просьбы о принятии срочных мер может обр</w:t>
      </w:r>
      <w:r w:rsidR="007D0A8C" w:rsidRPr="007D0A8C">
        <w:t>а</w:t>
      </w:r>
      <w:r w:rsidR="007D0A8C" w:rsidRPr="007D0A8C">
        <w:t xml:space="preserve">титься в Комитет для того, чтобы он </w:t>
      </w:r>
      <w:r w:rsidR="00FE5399">
        <w:t>принял временные</w:t>
      </w:r>
      <w:r w:rsidR="007D0A8C" w:rsidRPr="007D0A8C">
        <w:t xml:space="preserve"> меры:</w:t>
      </w:r>
    </w:p>
    <w:p w:rsidR="007D0A8C" w:rsidRPr="007D0A8C" w:rsidRDefault="007D0A8C" w:rsidP="00FE5399">
      <w:pPr>
        <w:pStyle w:val="Bullet1GR"/>
      </w:pPr>
      <w:r w:rsidRPr="007D0A8C">
        <w:t>в своей первоначальной просьбе;</w:t>
      </w:r>
    </w:p>
    <w:p w:rsidR="007D0A8C" w:rsidRPr="007D0A8C" w:rsidRDefault="007D0A8C" w:rsidP="00FE5399">
      <w:pPr>
        <w:pStyle w:val="Bullet1GR"/>
      </w:pPr>
      <w:r w:rsidRPr="007D0A8C">
        <w:t xml:space="preserve">в любой момент после представления </w:t>
      </w:r>
      <w:r w:rsidR="00FE5399">
        <w:t>этой</w:t>
      </w:r>
      <w:r w:rsidRPr="007D0A8C">
        <w:t xml:space="preserve"> просьбы в Ком</w:t>
      </w:r>
      <w:r w:rsidRPr="007D0A8C">
        <w:t>и</w:t>
      </w:r>
      <w:r w:rsidRPr="007D0A8C">
        <w:t xml:space="preserve">тет. </w:t>
      </w:r>
    </w:p>
    <w:p w:rsidR="007D0A8C" w:rsidRPr="007D0A8C" w:rsidRDefault="00FE5399" w:rsidP="007D0A8C">
      <w:pPr>
        <w:pStyle w:val="SingleTxtGR"/>
      </w:pPr>
      <w:r>
        <w:t>3.2</w:t>
      </w:r>
      <w:r>
        <w:tab/>
      </w:r>
      <w:r w:rsidR="007D0A8C" w:rsidRPr="007D0A8C">
        <w:t xml:space="preserve">Автор также может просить о принятии мер защиты в пользу заявителя, свидетелей, родственников исчезнувшего лица и их защитников, а также лиц, принимающих участие в расследовании. Автор просьбы о принятии срочных мер может обратиться в Комитет для того, чтобы он </w:t>
      </w:r>
      <w:r>
        <w:t>принял</w:t>
      </w:r>
      <w:r w:rsidR="007D0A8C" w:rsidRPr="007D0A8C">
        <w:t xml:space="preserve"> меры з</w:t>
      </w:r>
      <w:r w:rsidR="007D0A8C" w:rsidRPr="007D0A8C">
        <w:t>а</w:t>
      </w:r>
      <w:r w:rsidR="007D0A8C" w:rsidRPr="007D0A8C">
        <w:t>щиты:</w:t>
      </w:r>
    </w:p>
    <w:p w:rsidR="007D0A8C" w:rsidRPr="007D0A8C" w:rsidRDefault="007D0A8C" w:rsidP="0005019C">
      <w:pPr>
        <w:pStyle w:val="Bullet1GR"/>
      </w:pPr>
      <w:r w:rsidRPr="007D0A8C">
        <w:t>в своей первоначальной просьбе;</w:t>
      </w:r>
    </w:p>
    <w:p w:rsidR="007D0A8C" w:rsidRPr="007D0A8C" w:rsidRDefault="007D0A8C" w:rsidP="0005019C">
      <w:pPr>
        <w:pStyle w:val="Bullet1GR"/>
      </w:pPr>
      <w:r w:rsidRPr="007D0A8C">
        <w:t xml:space="preserve">в любой момент после представления </w:t>
      </w:r>
      <w:r w:rsidR="0005019C">
        <w:t>этой</w:t>
      </w:r>
      <w:r w:rsidRPr="007D0A8C">
        <w:t xml:space="preserve"> просьбы в Ком</w:t>
      </w:r>
      <w:r w:rsidRPr="007D0A8C">
        <w:t>и</w:t>
      </w:r>
      <w:r w:rsidRPr="007D0A8C">
        <w:t xml:space="preserve">тет. </w:t>
      </w:r>
    </w:p>
    <w:p w:rsidR="007D0A8C" w:rsidRPr="007D0A8C" w:rsidRDefault="00AA4911" w:rsidP="00AA4911">
      <w:pPr>
        <w:pStyle w:val="H23GR"/>
      </w:pPr>
      <w:r>
        <w:tab/>
      </w:r>
      <w:r>
        <w:tab/>
      </w:r>
      <w:r w:rsidR="007D0A8C" w:rsidRPr="007D0A8C">
        <w:t>Рекомендации авторам просьб о принятии срочных мер</w:t>
      </w:r>
    </w:p>
    <w:p w:rsidR="007D0A8C" w:rsidRPr="007D0A8C" w:rsidRDefault="0005019C" w:rsidP="007D0A8C">
      <w:pPr>
        <w:pStyle w:val="SingleTxtGR"/>
      </w:pPr>
      <w:r>
        <w:t>4.1</w:t>
      </w:r>
      <w:r>
        <w:tab/>
      </w:r>
      <w:r w:rsidR="007D0A8C" w:rsidRPr="007D0A8C">
        <w:t>Используйте приводимую ниже типовую форму, как можно более по</w:t>
      </w:r>
      <w:r w:rsidR="007D0A8C" w:rsidRPr="007D0A8C">
        <w:t>д</w:t>
      </w:r>
      <w:r w:rsidR="007D0A8C" w:rsidRPr="007D0A8C">
        <w:t>робно указывая запрашива</w:t>
      </w:r>
      <w:r w:rsidR="007D0A8C" w:rsidRPr="007D0A8C">
        <w:t>е</w:t>
      </w:r>
      <w:r w:rsidR="007D0A8C" w:rsidRPr="007D0A8C">
        <w:t>мую в ней информацию.</w:t>
      </w:r>
    </w:p>
    <w:p w:rsidR="007D0A8C" w:rsidRPr="007D0A8C" w:rsidRDefault="0005019C" w:rsidP="007D0A8C">
      <w:pPr>
        <w:pStyle w:val="SingleTxtGR"/>
      </w:pPr>
      <w:r>
        <w:t>4.2</w:t>
      </w:r>
      <w:r>
        <w:tab/>
        <w:t xml:space="preserve">Четко и </w:t>
      </w:r>
      <w:r w:rsidRPr="007D0A8C">
        <w:t xml:space="preserve">подробно </w:t>
      </w:r>
      <w:r w:rsidR="007D0A8C" w:rsidRPr="007D0A8C">
        <w:t>опишите факты в хронологическом порядке.</w:t>
      </w:r>
    </w:p>
    <w:p w:rsidR="007D0A8C" w:rsidRPr="007D0A8C" w:rsidRDefault="007D0A8C" w:rsidP="007D0A8C">
      <w:pPr>
        <w:pStyle w:val="SingleTxtGR"/>
      </w:pPr>
      <w:r w:rsidRPr="007D0A8C">
        <w:t>4.</w:t>
      </w:r>
      <w:r w:rsidR="0005019C">
        <w:t>3</w:t>
      </w:r>
      <w:r w:rsidR="0005019C">
        <w:tab/>
      </w:r>
      <w:r w:rsidRPr="007D0A8C">
        <w:t>Полностью укажите наименование всех упоминаемых учреждений (силы безопасности, правительственные органы и другие учреждения), не огранич</w:t>
      </w:r>
      <w:r w:rsidRPr="007D0A8C">
        <w:t>и</w:t>
      </w:r>
      <w:r w:rsidRPr="007D0A8C">
        <w:t>ваясь сокращенными формами.</w:t>
      </w:r>
    </w:p>
    <w:p w:rsidR="007D0A8C" w:rsidRPr="007D0A8C" w:rsidRDefault="0005019C" w:rsidP="007D0A8C">
      <w:pPr>
        <w:pStyle w:val="SingleTxtGR"/>
      </w:pPr>
      <w:r>
        <w:t>4.4</w:t>
      </w:r>
      <w:r>
        <w:tab/>
      </w:r>
      <w:r w:rsidR="007D0A8C" w:rsidRPr="007D0A8C">
        <w:t>Заполняйте форму на компьютере (или на печатной машинке). Если нет такой возможности, запо</w:t>
      </w:r>
      <w:r w:rsidR="007D0A8C" w:rsidRPr="007D0A8C">
        <w:t>л</w:t>
      </w:r>
      <w:r w:rsidR="007D0A8C" w:rsidRPr="007D0A8C">
        <w:t>няйте форму вручную прописными буквами.</w:t>
      </w:r>
    </w:p>
    <w:p w:rsidR="007D0A8C" w:rsidRPr="007D0A8C" w:rsidRDefault="0005019C" w:rsidP="007D0A8C">
      <w:pPr>
        <w:pStyle w:val="SingleTxtGR"/>
      </w:pPr>
      <w:r>
        <w:t>4.5</w:t>
      </w:r>
      <w:r>
        <w:tab/>
      </w:r>
      <w:r w:rsidR="007D0A8C" w:rsidRPr="007D0A8C">
        <w:t>Просьбы могут быть представлены на любом из шести официальных языков Организации Объединенных Наций (</w:t>
      </w:r>
      <w:r w:rsidRPr="007D0A8C">
        <w:t>английском</w:t>
      </w:r>
      <w:r>
        <w:t xml:space="preserve">, </w:t>
      </w:r>
      <w:r w:rsidR="007D0A8C" w:rsidRPr="007D0A8C">
        <w:t>арабском,</w:t>
      </w:r>
      <w:r w:rsidRPr="0005019C">
        <w:t xml:space="preserve"> </w:t>
      </w:r>
      <w:r w:rsidRPr="007D0A8C">
        <w:t>испанском</w:t>
      </w:r>
      <w:r>
        <w:t>,</w:t>
      </w:r>
      <w:r w:rsidR="007D0A8C" w:rsidRPr="007D0A8C">
        <w:t xml:space="preserve"> китайском, </w:t>
      </w:r>
      <w:r w:rsidRPr="007D0A8C">
        <w:t>русском</w:t>
      </w:r>
      <w:r>
        <w:t xml:space="preserve"> или</w:t>
      </w:r>
      <w:r w:rsidR="007D0A8C" w:rsidRPr="007D0A8C">
        <w:t xml:space="preserve"> французском). Приложения могут приниматься во вн</w:t>
      </w:r>
      <w:r w:rsidR="007D0A8C" w:rsidRPr="007D0A8C">
        <w:t>и</w:t>
      </w:r>
      <w:r w:rsidR="007D0A8C" w:rsidRPr="007D0A8C">
        <w:t>мание</w:t>
      </w:r>
      <w:r>
        <w:t xml:space="preserve"> только</w:t>
      </w:r>
      <w:r w:rsidR="007D0A8C" w:rsidRPr="007D0A8C">
        <w:t xml:space="preserve"> в том случае, если они представлены на одном из перечисленных языков (дост</w:t>
      </w:r>
      <w:r w:rsidR="007D0A8C" w:rsidRPr="007D0A8C">
        <w:t>а</w:t>
      </w:r>
      <w:r w:rsidR="007D0A8C" w:rsidRPr="007D0A8C">
        <w:t>точно неофициального перевода).</w:t>
      </w:r>
    </w:p>
    <w:p w:rsidR="007D0A8C" w:rsidRPr="007D0A8C" w:rsidRDefault="0005019C" w:rsidP="007D0A8C">
      <w:pPr>
        <w:pStyle w:val="SingleTxtGR"/>
      </w:pPr>
      <w:r>
        <w:t>4.6</w:t>
      </w:r>
      <w:r>
        <w:tab/>
      </w:r>
      <w:r w:rsidR="007D0A8C" w:rsidRPr="007D0A8C">
        <w:t>С дополнительной информацией о Конвенции, а также о правилах проц</w:t>
      </w:r>
      <w:r w:rsidR="007D0A8C" w:rsidRPr="007D0A8C">
        <w:t>е</w:t>
      </w:r>
      <w:r w:rsidR="007D0A8C" w:rsidRPr="007D0A8C">
        <w:t>дуры Комитета можно ознакомиться на веб-странице Управления Верховного комиссара Организации Объединенных Наций по правам человека</w:t>
      </w:r>
      <w:r w:rsidR="007A02C5">
        <w:rPr>
          <w:rStyle w:val="FootnoteReference"/>
        </w:rPr>
        <w:footnoteReference w:id="3"/>
      </w:r>
      <w:r w:rsidR="007D0A8C" w:rsidRPr="007D0A8C">
        <w:t>.</w:t>
      </w:r>
    </w:p>
    <w:p w:rsidR="007D0A8C" w:rsidRPr="007D0A8C" w:rsidRDefault="00AA4911" w:rsidP="00AA4911">
      <w:pPr>
        <w:pStyle w:val="H23GR"/>
      </w:pPr>
      <w:r>
        <w:tab/>
      </w:r>
      <w:r>
        <w:tab/>
      </w:r>
      <w:r w:rsidR="007D0A8C" w:rsidRPr="007D0A8C">
        <w:t>Как отправить</w:t>
      </w:r>
      <w:r w:rsidR="0005019C">
        <w:t xml:space="preserve"> просьбу о принятии срочных мер</w:t>
      </w:r>
    </w:p>
    <w:p w:rsidR="007D0A8C" w:rsidRPr="00AA4911" w:rsidRDefault="0005019C" w:rsidP="007D0A8C">
      <w:pPr>
        <w:pStyle w:val="SingleTxtGR"/>
        <w:rPr>
          <w:b/>
        </w:rPr>
      </w:pPr>
      <w:r w:rsidRPr="00AA4911">
        <w:t>5.1</w:t>
      </w:r>
      <w:r>
        <w:tab/>
      </w:r>
      <w:r w:rsidR="007D0A8C" w:rsidRPr="00AA4911">
        <w:rPr>
          <w:b/>
        </w:rPr>
        <w:t>По почте:</w:t>
      </w:r>
    </w:p>
    <w:p w:rsidR="007D0A8C" w:rsidRPr="007D0A8C" w:rsidRDefault="00AA4911" w:rsidP="00AA4911">
      <w:pPr>
        <w:pStyle w:val="SingleTxtGR"/>
        <w:ind w:left="1701" w:hanging="567"/>
        <w:rPr>
          <w:lang w:val="fr-FR"/>
        </w:rPr>
      </w:pPr>
      <w:r>
        <w:tab/>
      </w:r>
      <w:r w:rsidR="007D0A8C" w:rsidRPr="007D0A8C">
        <w:rPr>
          <w:lang w:val="fr-FR"/>
        </w:rPr>
        <w:t>Sección de Peticiones e Investigaciones / Comité contra la Desaparición Fo</w:t>
      </w:r>
      <w:r w:rsidR="007D0A8C" w:rsidRPr="007D0A8C">
        <w:rPr>
          <w:lang w:val="fr-FR"/>
        </w:rPr>
        <w:t>r</w:t>
      </w:r>
      <w:r w:rsidR="007D0A8C" w:rsidRPr="007D0A8C">
        <w:rPr>
          <w:lang w:val="fr-FR"/>
        </w:rPr>
        <w:t>zada</w:t>
      </w:r>
      <w:r w:rsidRPr="00AA4911">
        <w:rPr>
          <w:lang w:val="fr-FR"/>
        </w:rPr>
        <w:t xml:space="preserve"> </w:t>
      </w:r>
      <w:r w:rsidR="007D0A8C" w:rsidRPr="007D0A8C">
        <w:rPr>
          <w:lang w:val="fr-FR"/>
        </w:rPr>
        <w:t>Oficina del Alto Comisionado para los Derechos Humanos</w:t>
      </w:r>
      <w:r w:rsidRPr="00AA4911">
        <w:rPr>
          <w:lang w:val="fr-FR"/>
        </w:rPr>
        <w:t xml:space="preserve"> </w:t>
      </w:r>
      <w:r w:rsidR="007D0A8C" w:rsidRPr="007D0A8C">
        <w:rPr>
          <w:lang w:val="fr-FR"/>
        </w:rPr>
        <w:t>Oficina de las Naciones Unidas en Ginebra</w:t>
      </w:r>
      <w:r w:rsidRPr="00AA4911">
        <w:rPr>
          <w:lang w:val="fr-FR"/>
        </w:rPr>
        <w:t xml:space="preserve"> </w:t>
      </w:r>
      <w:r w:rsidR="007D0A8C" w:rsidRPr="007D0A8C">
        <w:rPr>
          <w:lang w:val="fr-FR"/>
        </w:rPr>
        <w:t>1211 Ginebra 10 Suiza</w:t>
      </w:r>
    </w:p>
    <w:p w:rsidR="007D0A8C" w:rsidRPr="007D0A8C" w:rsidRDefault="007A02C5" w:rsidP="007D0A8C">
      <w:pPr>
        <w:pStyle w:val="SingleTxtGR"/>
      </w:pPr>
      <w:r>
        <w:t>5.2</w:t>
      </w:r>
      <w:r>
        <w:tab/>
      </w:r>
      <w:r w:rsidR="007D0A8C" w:rsidRPr="00AA4911">
        <w:rPr>
          <w:b/>
        </w:rPr>
        <w:t>По факсу:</w:t>
      </w:r>
      <w:r w:rsidR="007D0A8C" w:rsidRPr="007D0A8C">
        <w:t xml:space="preserve"> +41 22 917 90 22</w:t>
      </w:r>
    </w:p>
    <w:p w:rsidR="007073CA" w:rsidRDefault="007A02C5" w:rsidP="007D0A8C">
      <w:pPr>
        <w:pStyle w:val="SingleTxtGR"/>
      </w:pPr>
      <w:r>
        <w:t>5.3</w:t>
      </w:r>
      <w:r>
        <w:tab/>
      </w:r>
      <w:r w:rsidR="007D0A8C" w:rsidRPr="00AA4911">
        <w:rPr>
          <w:b/>
        </w:rPr>
        <w:t>По электронной почте:</w:t>
      </w:r>
      <w:r w:rsidR="007D0A8C" w:rsidRPr="007D0A8C">
        <w:t xml:space="preserve"> </w:t>
      </w:r>
      <w:r w:rsidR="007D0A8C" w:rsidRPr="007A02C5">
        <w:rPr>
          <w:lang w:val="en-US"/>
        </w:rPr>
        <w:t>petitions</w:t>
      </w:r>
      <w:r w:rsidR="007D0A8C" w:rsidRPr="007A02C5">
        <w:t>@</w:t>
      </w:r>
      <w:r w:rsidR="007D0A8C" w:rsidRPr="007A02C5">
        <w:rPr>
          <w:lang w:val="en-US"/>
        </w:rPr>
        <w:t>ohchr</w:t>
      </w:r>
      <w:r w:rsidR="007D0A8C" w:rsidRPr="007A02C5">
        <w:t>.</w:t>
      </w:r>
      <w:r w:rsidR="007D0A8C" w:rsidRPr="007A02C5">
        <w:rPr>
          <w:lang w:val="en-US"/>
        </w:rPr>
        <w:t>org</w:t>
      </w:r>
    </w:p>
    <w:p w:rsidR="00721AFA" w:rsidRPr="00904CF1" w:rsidRDefault="00127DF7" w:rsidP="007C509B">
      <w:pPr>
        <w:pStyle w:val="HChGR"/>
      </w:pPr>
      <w:r>
        <w:br w:type="page"/>
      </w:r>
      <w:r w:rsidR="00721AFA">
        <w:tab/>
      </w:r>
      <w:r w:rsidR="00721AFA">
        <w:tab/>
      </w:r>
      <w:r w:rsidR="00721AFA" w:rsidRPr="00904CF1">
        <w:t>Комитет по насильственным исчезновениям</w:t>
      </w:r>
    </w:p>
    <w:p w:rsidR="00721AFA" w:rsidRPr="00904CF1" w:rsidRDefault="00721AFA" w:rsidP="007C509B">
      <w:pPr>
        <w:pStyle w:val="H1GR"/>
      </w:pPr>
      <w:r>
        <w:tab/>
      </w:r>
      <w:r>
        <w:tab/>
      </w:r>
      <w:r w:rsidRPr="00904CF1">
        <w:t>Форма для представления просьб о принятии срочных мер</w:t>
      </w:r>
    </w:p>
    <w:p w:rsidR="00721AFA" w:rsidRPr="00904CF1" w:rsidRDefault="00721AFA" w:rsidP="007C509B">
      <w:pPr>
        <w:pStyle w:val="SingleTxtGR"/>
      </w:pPr>
      <w:r w:rsidRPr="00904CF1">
        <w:t>Настоящая форма содержит руководящие указания для лиц, желающих пре</w:t>
      </w:r>
      <w:r w:rsidRPr="00904CF1">
        <w:t>д</w:t>
      </w:r>
      <w:r w:rsidRPr="00904CF1">
        <w:t>ставить просьбу о принятии срочных мер в Комитет по насильственным исче</w:t>
      </w:r>
      <w:r w:rsidRPr="00904CF1">
        <w:t>з</w:t>
      </w:r>
      <w:r w:rsidRPr="00904CF1">
        <w:t>новениям в соответствии со статьей 30 Междунаро</w:t>
      </w:r>
      <w:r w:rsidRPr="00904CF1">
        <w:t>д</w:t>
      </w:r>
      <w:r w:rsidRPr="00904CF1">
        <w:t>ной конвенции для защиты всех лиц от насильственных исчезновений.</w:t>
      </w:r>
    </w:p>
    <w:p w:rsidR="00721AFA" w:rsidRPr="00904CF1" w:rsidRDefault="00721AFA" w:rsidP="007C509B">
      <w:pPr>
        <w:pStyle w:val="SingleTxtGR"/>
      </w:pPr>
      <w:r w:rsidRPr="00904CF1">
        <w:t xml:space="preserve">Просьба, </w:t>
      </w:r>
      <w:r>
        <w:t xml:space="preserve">насколько это </w:t>
      </w:r>
      <w:r w:rsidRPr="00904CF1">
        <w:t>возможно, представить информацию по каждому из п</w:t>
      </w:r>
      <w:r w:rsidRPr="00904CF1">
        <w:t>е</w:t>
      </w:r>
      <w:r w:rsidRPr="00904CF1">
        <w:t>речисленных ниже пунктов. Ваша просьба о принятии срочных мер не дол</w:t>
      </w:r>
      <w:r w:rsidRPr="00904CF1">
        <w:t>ж</w:t>
      </w:r>
      <w:r w:rsidRPr="00904CF1">
        <w:t>на превышать по объему 30</w:t>
      </w:r>
      <w:r w:rsidRPr="00904CF1">
        <w:rPr>
          <w:lang w:val="en-US"/>
        </w:rPr>
        <w:t> </w:t>
      </w:r>
      <w:r w:rsidRPr="00904CF1">
        <w:t>страниц (без приложений). Пунктирные линии, кот</w:t>
      </w:r>
      <w:r w:rsidRPr="00904CF1">
        <w:t>о</w:t>
      </w:r>
      <w:r w:rsidRPr="00904CF1">
        <w:t>рые находятся в конце каждого абзаца, должны быть заполнены соответству</w:t>
      </w:r>
      <w:r w:rsidRPr="00904CF1">
        <w:t>ю</w:t>
      </w:r>
      <w:r w:rsidRPr="00904CF1">
        <w:t xml:space="preserve">щим текстом. </w:t>
      </w:r>
    </w:p>
    <w:p w:rsidR="00721AFA" w:rsidRPr="00904CF1" w:rsidRDefault="00721AFA" w:rsidP="007C509B">
      <w:pPr>
        <w:pStyle w:val="SingleTxtGR"/>
      </w:pPr>
      <w:r w:rsidRPr="00904CF1">
        <w:t>В случае необходимости Комитет попытается связаться с членами семьи или родственниками исчезнувшего лица. Следовательно, могут потребоваться их контактные данные.</w:t>
      </w:r>
    </w:p>
    <w:p w:rsidR="00721AFA" w:rsidRPr="00904CF1" w:rsidRDefault="00721AFA" w:rsidP="007C509B">
      <w:pPr>
        <w:pStyle w:val="H23GR"/>
      </w:pPr>
      <w:r>
        <w:tab/>
        <w:t>1.</w:t>
      </w:r>
      <w:r>
        <w:tab/>
      </w:r>
      <w:r w:rsidRPr="00904CF1">
        <w:t>Государство-участник, в отношении ко</w:t>
      </w:r>
      <w:r>
        <w:t>торого представляется просьба о</w:t>
      </w:r>
      <w:r>
        <w:rPr>
          <w:lang w:val="en-US"/>
        </w:rPr>
        <w:t> </w:t>
      </w:r>
      <w:r w:rsidRPr="00904CF1">
        <w:t>принятии срочных мер</w:t>
      </w:r>
    </w:p>
    <w:p w:rsidR="00721AFA" w:rsidRPr="00904CF1" w:rsidRDefault="00721AFA" w:rsidP="007C509B">
      <w:pPr>
        <w:pStyle w:val="H23GR"/>
      </w:pPr>
      <w:r>
        <w:tab/>
        <w:t>2.</w:t>
      </w:r>
      <w:r>
        <w:tab/>
      </w:r>
      <w:r w:rsidRPr="00904CF1">
        <w:t xml:space="preserve">Автор просьбы о принятии срочных мер </w:t>
      </w:r>
    </w:p>
    <w:p w:rsidR="00721AFA" w:rsidRPr="00904CF1" w:rsidRDefault="00721AFA" w:rsidP="007C509B">
      <w:pPr>
        <w:pStyle w:val="SingleTxtGR"/>
        <w:tabs>
          <w:tab w:val="clear" w:pos="3969"/>
          <w:tab w:val="left" w:leader="dot" w:pos="5670"/>
        </w:tabs>
      </w:pPr>
      <w:r>
        <w:t>2.1</w:t>
      </w:r>
      <w:r>
        <w:tab/>
      </w:r>
      <w:r w:rsidRPr="00904CF1">
        <w:t>Фамилия (фамилии):</w:t>
      </w:r>
      <w:r>
        <w:tab/>
      </w:r>
      <w:r>
        <w:tab/>
      </w:r>
      <w:r>
        <w:tab/>
      </w:r>
      <w:r>
        <w:tab/>
      </w:r>
    </w:p>
    <w:p w:rsidR="00721AFA" w:rsidRPr="00904CF1" w:rsidRDefault="00721AFA" w:rsidP="007C509B">
      <w:pPr>
        <w:pStyle w:val="SingleTxtGR"/>
        <w:tabs>
          <w:tab w:val="clear" w:pos="3402"/>
          <w:tab w:val="clear" w:pos="3969"/>
          <w:tab w:val="left" w:leader="dot" w:pos="5670"/>
        </w:tabs>
      </w:pPr>
      <w:r>
        <w:t>2.2</w:t>
      </w:r>
      <w:r>
        <w:tab/>
      </w:r>
      <w:r w:rsidRPr="00904CF1">
        <w:t>Имя (имена):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21AFA" w:rsidRPr="00904CF1" w:rsidRDefault="00721AFA" w:rsidP="007C509B">
      <w:pPr>
        <w:pStyle w:val="SingleTxtGR"/>
        <w:tabs>
          <w:tab w:val="clear" w:pos="3969"/>
          <w:tab w:val="left" w:leader="dot" w:pos="5670"/>
        </w:tabs>
      </w:pPr>
      <w:r>
        <w:t>2.3</w:t>
      </w:r>
      <w:r>
        <w:tab/>
      </w:r>
      <w:r w:rsidRPr="00904CF1">
        <w:t>Контактная информация:</w:t>
      </w:r>
      <w:r>
        <w:tab/>
      </w:r>
    </w:p>
    <w:p w:rsidR="00721AFA" w:rsidRPr="00904CF1" w:rsidRDefault="00721AFA" w:rsidP="007C509B">
      <w:pPr>
        <w:pStyle w:val="Bullet1GR"/>
        <w:numPr>
          <w:ilvl w:val="0"/>
          <w:numId w:val="1"/>
        </w:numPr>
      </w:pPr>
      <w:r w:rsidRPr="00904CF1">
        <w:t>Адрес:</w:t>
      </w:r>
      <w:r>
        <w:t>…………………………………………</w:t>
      </w:r>
    </w:p>
    <w:p w:rsidR="00721AFA" w:rsidRPr="00904CF1" w:rsidRDefault="00721AFA" w:rsidP="007C509B">
      <w:pPr>
        <w:pStyle w:val="Bullet1GR"/>
        <w:numPr>
          <w:ilvl w:val="0"/>
          <w:numId w:val="1"/>
        </w:numPr>
      </w:pPr>
      <w:r w:rsidRPr="00904CF1">
        <w:t>Телефон:</w:t>
      </w:r>
      <w:r>
        <w:t>………………………………………</w:t>
      </w:r>
    </w:p>
    <w:p w:rsidR="00721AFA" w:rsidRPr="00904CF1" w:rsidRDefault="00721AFA" w:rsidP="007C509B">
      <w:pPr>
        <w:pStyle w:val="Bullet1GR"/>
        <w:numPr>
          <w:ilvl w:val="0"/>
          <w:numId w:val="1"/>
        </w:numPr>
      </w:pPr>
      <w:r w:rsidRPr="00904CF1">
        <w:t>Электронная почта:</w:t>
      </w:r>
      <w:r>
        <w:t>………………………….</w:t>
      </w:r>
    </w:p>
    <w:p w:rsidR="00721AFA" w:rsidRPr="00904CF1" w:rsidRDefault="00721AFA" w:rsidP="007C509B">
      <w:pPr>
        <w:pStyle w:val="SingleTxtGR"/>
        <w:tabs>
          <w:tab w:val="clear" w:pos="3402"/>
          <w:tab w:val="clear" w:pos="3969"/>
          <w:tab w:val="left" w:leader="dot" w:pos="8483"/>
        </w:tabs>
      </w:pPr>
      <w:r>
        <w:t>2.4</w:t>
      </w:r>
      <w:r>
        <w:tab/>
      </w:r>
      <w:r w:rsidRPr="00904CF1">
        <w:t>Кем Вы приходитесь исчезнувшему лицу:</w:t>
      </w:r>
      <w:r>
        <w:tab/>
      </w:r>
    </w:p>
    <w:p w:rsidR="00721AFA" w:rsidRPr="00904CF1" w:rsidRDefault="00721AFA" w:rsidP="007C509B">
      <w:pPr>
        <w:pStyle w:val="SingleTxtGR"/>
      </w:pPr>
      <w:r>
        <w:t>2.5</w:t>
      </w:r>
      <w:r>
        <w:tab/>
        <w:t>Согласны</w:t>
      </w:r>
      <w:r w:rsidRPr="00904CF1">
        <w:t xml:space="preserve"> ли Вы </w:t>
      </w:r>
      <w:r>
        <w:t>с</w:t>
      </w:r>
      <w:r w:rsidRPr="00904CF1">
        <w:t xml:space="preserve"> разглашени</w:t>
      </w:r>
      <w:r>
        <w:t>ем</w:t>
      </w:r>
      <w:r w:rsidRPr="00904CF1">
        <w:t xml:space="preserve"> Вашей личности в контексте принятия срочных мер в связи с данным делом?</w:t>
      </w:r>
    </w:p>
    <w:p w:rsidR="00721AFA" w:rsidRPr="00904CF1" w:rsidRDefault="00721AFA" w:rsidP="007C509B">
      <w:pPr>
        <w:pStyle w:val="SingleTxtGR"/>
        <w:tabs>
          <w:tab w:val="clear" w:pos="2268"/>
          <w:tab w:val="left" w:pos="1995"/>
          <w:tab w:val="left" w:pos="2415"/>
        </w:tabs>
      </w:pPr>
      <w:r>
        <w:tab/>
      </w:r>
      <w:r w:rsidRPr="00904CF1">
        <w:t xml:space="preserve">Да </w:t>
      </w:r>
      <w:r w:rsidRPr="007C6530">
        <w:rPr>
          <w:rFonts w:eastAsia="Calibri"/>
        </w:rPr>
        <w:sym w:font="Webdings" w:char="F063"/>
      </w:r>
      <w:r>
        <w:tab/>
      </w:r>
      <w:r w:rsidRPr="00904CF1">
        <w:t xml:space="preserve">Нет </w:t>
      </w:r>
      <w:r w:rsidRPr="007C6530">
        <w:rPr>
          <w:rFonts w:eastAsia="Calibri"/>
        </w:rPr>
        <w:sym w:font="Webdings" w:char="F063"/>
      </w:r>
    </w:p>
    <w:p w:rsidR="00721AFA" w:rsidRPr="00904CF1" w:rsidRDefault="00721AFA" w:rsidP="007C509B">
      <w:pPr>
        <w:pStyle w:val="H23GR"/>
      </w:pPr>
      <w:r>
        <w:tab/>
        <w:t>3.</w:t>
      </w:r>
      <w:r>
        <w:tab/>
      </w:r>
      <w:r w:rsidRPr="00904CF1">
        <w:t>Предполагаемая жертва или жертвы</w:t>
      </w:r>
    </w:p>
    <w:p w:rsidR="00721AFA" w:rsidRPr="00EE16E0" w:rsidRDefault="00721AFA" w:rsidP="007C509B">
      <w:pPr>
        <w:pStyle w:val="SingleTxtGR"/>
        <w:rPr>
          <w:b/>
        </w:rPr>
      </w:pPr>
      <w:r w:rsidRPr="00EE16E0">
        <w:rPr>
          <w:b/>
        </w:rPr>
        <w:t>Насколько это возможно, следует представить данную информацию в о</w:t>
      </w:r>
      <w:r w:rsidRPr="00EE16E0">
        <w:rPr>
          <w:b/>
        </w:rPr>
        <w:t>т</w:t>
      </w:r>
      <w:r w:rsidRPr="00EE16E0">
        <w:rPr>
          <w:b/>
        </w:rPr>
        <w:t>ношении каждой из предполагаемых жертв, от имени которых подается просьба о принятии срочных мер</w:t>
      </w:r>
    </w:p>
    <w:p w:rsidR="00721AFA" w:rsidRPr="00904CF1" w:rsidRDefault="00721AFA" w:rsidP="007C509B">
      <w:pPr>
        <w:pStyle w:val="SingleTxtGR"/>
        <w:tabs>
          <w:tab w:val="clear" w:pos="3969"/>
          <w:tab w:val="left" w:leader="dot" w:pos="5670"/>
        </w:tabs>
      </w:pPr>
      <w:r w:rsidRPr="00904CF1">
        <w:t>3.1</w:t>
      </w:r>
      <w:r>
        <w:tab/>
      </w:r>
      <w:r w:rsidRPr="00904CF1">
        <w:t>Фамилия (фамилии):</w:t>
      </w:r>
      <w:r>
        <w:tab/>
      </w:r>
    </w:p>
    <w:p w:rsidR="00721AFA" w:rsidRPr="00904CF1" w:rsidRDefault="00721AFA" w:rsidP="007C509B">
      <w:pPr>
        <w:pStyle w:val="SingleTxtGR"/>
        <w:tabs>
          <w:tab w:val="clear" w:pos="3402"/>
          <w:tab w:val="clear" w:pos="3969"/>
          <w:tab w:val="left" w:leader="dot" w:pos="5670"/>
        </w:tabs>
      </w:pPr>
      <w:r w:rsidRPr="00904CF1">
        <w:t>3.2</w:t>
      </w:r>
      <w:r>
        <w:tab/>
      </w:r>
      <w:r w:rsidRPr="00904CF1">
        <w:t>Имя (имена):</w:t>
      </w:r>
      <w:r>
        <w:tab/>
      </w:r>
      <w:r>
        <w:tab/>
      </w:r>
    </w:p>
    <w:p w:rsidR="00721AFA" w:rsidRPr="00904CF1" w:rsidRDefault="00721AFA" w:rsidP="007C509B">
      <w:pPr>
        <w:pStyle w:val="SingleTxtGR"/>
        <w:tabs>
          <w:tab w:val="clear" w:pos="3402"/>
          <w:tab w:val="clear" w:pos="3969"/>
          <w:tab w:val="left" w:leader="dot" w:pos="8483"/>
        </w:tabs>
      </w:pPr>
      <w:r>
        <w:t>3.3</w:t>
      </w:r>
      <w:r>
        <w:tab/>
      </w:r>
      <w:r w:rsidRPr="00904CF1">
        <w:t>В случае необходимости: псевдонимы (</w:t>
      </w:r>
      <w:r>
        <w:t>вымышленное имя, прозвище</w:t>
      </w:r>
      <w:r w:rsidRPr="00904CF1">
        <w:t xml:space="preserve"> или иное имя, под которым известно соо</w:t>
      </w:r>
      <w:r w:rsidRPr="00904CF1">
        <w:t>т</w:t>
      </w:r>
      <w:r w:rsidRPr="00904CF1">
        <w:t>ветствующее лицо):</w:t>
      </w:r>
      <w:r>
        <w:tab/>
      </w:r>
    </w:p>
    <w:p w:rsidR="00721AFA" w:rsidRPr="00B573D3" w:rsidRDefault="00721AFA" w:rsidP="007C509B">
      <w:pPr>
        <w:pStyle w:val="SingleTxtGR"/>
        <w:tabs>
          <w:tab w:val="clear" w:pos="3402"/>
          <w:tab w:val="clear" w:pos="3969"/>
          <w:tab w:val="left" w:leader="dot" w:pos="8441"/>
        </w:tabs>
        <w:rPr>
          <w:lang w:val="en-US"/>
        </w:rPr>
      </w:pPr>
      <w:r>
        <w:t>3.4</w:t>
      </w:r>
      <w:r>
        <w:tab/>
      </w:r>
      <w:r w:rsidRPr="00904CF1">
        <w:t>Гражданство</w:t>
      </w:r>
      <w:r>
        <w:t>(а)</w:t>
      </w:r>
      <w:r w:rsidRPr="00904CF1">
        <w:t>:</w:t>
      </w:r>
      <w:r>
        <w:tab/>
      </w:r>
    </w:p>
    <w:p w:rsidR="00721AFA" w:rsidRDefault="00721AFA" w:rsidP="007C509B">
      <w:pPr>
        <w:pStyle w:val="SingleTxtGR"/>
        <w:tabs>
          <w:tab w:val="left" w:pos="5040"/>
          <w:tab w:val="left" w:pos="5390"/>
          <w:tab w:val="left" w:pos="6090"/>
          <w:tab w:val="left" w:pos="6510"/>
          <w:tab w:val="left" w:leader="dot" w:pos="8469"/>
        </w:tabs>
        <w:rPr>
          <w:lang w:val="en-US"/>
        </w:rPr>
      </w:pPr>
      <w:r w:rsidRPr="00904CF1">
        <w:t>3.5</w:t>
      </w:r>
      <w:r>
        <w:tab/>
      </w:r>
      <w:r w:rsidRPr="00904CF1">
        <w:t xml:space="preserve">Пол/гендерная принадлежность: М </w:t>
      </w:r>
      <w:r w:rsidRPr="007C6530">
        <w:rPr>
          <w:rFonts w:eastAsia="Calibri"/>
        </w:rPr>
        <w:sym w:font="Webdings" w:char="F063"/>
      </w:r>
      <w:r>
        <w:tab/>
      </w:r>
      <w:r w:rsidRPr="00904CF1">
        <w:t xml:space="preserve">Ж </w:t>
      </w:r>
      <w:r w:rsidRPr="007C6530">
        <w:rPr>
          <w:rFonts w:eastAsia="Calibri"/>
        </w:rPr>
        <w:sym w:font="Webdings" w:char="F063"/>
      </w:r>
      <w:r>
        <w:tab/>
        <w:t>Иное</w:t>
      </w:r>
      <w:r w:rsidRPr="00904CF1">
        <w:t>:</w:t>
      </w:r>
      <w:r>
        <w:tab/>
      </w:r>
    </w:p>
    <w:p w:rsidR="00721AFA" w:rsidRPr="007962FD" w:rsidRDefault="00721AFA" w:rsidP="007C509B">
      <w:pPr>
        <w:pStyle w:val="SingleTxtGR"/>
        <w:tabs>
          <w:tab w:val="clear" w:pos="3402"/>
          <w:tab w:val="clear" w:pos="3969"/>
          <w:tab w:val="left" w:leader="dot" w:pos="5670"/>
        </w:tabs>
        <w:rPr>
          <w:lang w:val="en-US"/>
        </w:rPr>
      </w:pPr>
      <w:r>
        <w:t>3.6</w:t>
      </w:r>
      <w:r>
        <w:tab/>
      </w:r>
      <w:r w:rsidRPr="00904CF1">
        <w:t>Дата ро</w:t>
      </w:r>
      <w:r w:rsidRPr="00904CF1">
        <w:t>ж</w:t>
      </w:r>
      <w:r w:rsidRPr="00904CF1">
        <w:t>дения:</w:t>
      </w:r>
      <w:r>
        <w:rPr>
          <w:lang w:val="en-US"/>
        </w:rPr>
        <w:tab/>
      </w:r>
    </w:p>
    <w:p w:rsidR="00721AFA" w:rsidRPr="00904CF1" w:rsidRDefault="00721AFA" w:rsidP="007C509B">
      <w:pPr>
        <w:pStyle w:val="SingleTxtGR"/>
      </w:pPr>
      <w:r>
        <w:rPr>
          <w:iCs/>
        </w:rPr>
        <w:t>3.7</w:t>
      </w:r>
      <w:r>
        <w:rPr>
          <w:iCs/>
        </w:rPr>
        <w:tab/>
      </w:r>
      <w:r w:rsidRPr="00904CF1">
        <w:rPr>
          <w:iCs/>
        </w:rPr>
        <w:t>Было ли соответствующему лицу менее 18 лет на момент исчезновения</w:t>
      </w:r>
      <w:r w:rsidRPr="00904CF1">
        <w:t>?</w:t>
      </w:r>
    </w:p>
    <w:p w:rsidR="00721AFA" w:rsidRPr="00904CF1" w:rsidRDefault="00721AFA" w:rsidP="007C509B">
      <w:pPr>
        <w:pStyle w:val="SingleTxtGR"/>
        <w:tabs>
          <w:tab w:val="clear" w:pos="2268"/>
          <w:tab w:val="left" w:pos="2562"/>
        </w:tabs>
      </w:pPr>
      <w:r>
        <w:tab/>
      </w:r>
      <w:r w:rsidRPr="00904CF1">
        <w:t xml:space="preserve">Да </w:t>
      </w:r>
      <w:r w:rsidRPr="007C6530">
        <w:rPr>
          <w:rFonts w:eastAsia="Calibri"/>
        </w:rPr>
        <w:sym w:font="Webdings" w:char="F063"/>
      </w:r>
      <w:r>
        <w:tab/>
      </w:r>
      <w:r w:rsidRPr="00904CF1">
        <w:t xml:space="preserve">Нет </w:t>
      </w:r>
      <w:r w:rsidRPr="007C6530">
        <w:rPr>
          <w:rFonts w:eastAsia="Calibri"/>
        </w:rPr>
        <w:sym w:font="Webdings" w:char="F063"/>
      </w:r>
    </w:p>
    <w:p w:rsidR="00721AFA" w:rsidRPr="007962FD" w:rsidRDefault="00721AFA" w:rsidP="007C509B">
      <w:pPr>
        <w:pStyle w:val="SingleTxtGR"/>
        <w:tabs>
          <w:tab w:val="clear" w:pos="3402"/>
          <w:tab w:val="clear" w:pos="3969"/>
          <w:tab w:val="left" w:leader="dot" w:pos="8441"/>
        </w:tabs>
        <w:rPr>
          <w:lang w:val="en-US"/>
        </w:rPr>
      </w:pPr>
      <w:r w:rsidRPr="00904CF1">
        <w:t>3.8</w:t>
      </w:r>
      <w:r>
        <w:tab/>
      </w:r>
      <w:r w:rsidRPr="00904CF1">
        <w:t>Место и страна рождения:</w:t>
      </w:r>
      <w:r>
        <w:rPr>
          <w:lang w:val="en-US"/>
        </w:rPr>
        <w:tab/>
      </w:r>
    </w:p>
    <w:p w:rsidR="00721AFA" w:rsidRPr="007962FD" w:rsidRDefault="00721AFA" w:rsidP="007C509B">
      <w:pPr>
        <w:pStyle w:val="SingleTxtGR"/>
        <w:tabs>
          <w:tab w:val="clear" w:pos="3402"/>
          <w:tab w:val="clear" w:pos="3969"/>
          <w:tab w:val="left" w:leader="dot" w:pos="8441"/>
        </w:tabs>
        <w:rPr>
          <w:lang w:val="en-US"/>
        </w:rPr>
      </w:pPr>
      <w:r>
        <w:t>3.9</w:t>
      </w:r>
      <w:r>
        <w:tab/>
      </w:r>
      <w:r w:rsidRPr="00904CF1">
        <w:t>Фамилии, имена родителей (факультативный вопрос):</w:t>
      </w:r>
      <w:r>
        <w:rPr>
          <w:lang w:val="en-US"/>
        </w:rPr>
        <w:tab/>
      </w:r>
    </w:p>
    <w:p w:rsidR="00721AFA" w:rsidRPr="00904CF1" w:rsidRDefault="00721AFA" w:rsidP="007C509B">
      <w:pPr>
        <w:pStyle w:val="SingleTxtGR"/>
      </w:pPr>
      <w:r>
        <w:t>3.10</w:t>
      </w:r>
      <w:r>
        <w:tab/>
      </w:r>
      <w:r w:rsidRPr="00904CF1">
        <w:t>Известные контактные данные жертвы:</w:t>
      </w:r>
    </w:p>
    <w:p w:rsidR="00721AFA" w:rsidRPr="00904CF1" w:rsidRDefault="00721AFA" w:rsidP="007C509B">
      <w:pPr>
        <w:pStyle w:val="Bullet1GR"/>
        <w:numPr>
          <w:ilvl w:val="0"/>
          <w:numId w:val="1"/>
        </w:numPr>
      </w:pPr>
      <w:r w:rsidRPr="00904CF1">
        <w:t>Адрес обычного места жительства:</w:t>
      </w:r>
      <w:r>
        <w:rPr>
          <w:lang w:val="en-US"/>
        </w:rPr>
        <w:t>………..</w:t>
      </w:r>
    </w:p>
    <w:p w:rsidR="00721AFA" w:rsidRPr="00904CF1" w:rsidRDefault="00721AFA" w:rsidP="007C509B">
      <w:pPr>
        <w:pStyle w:val="Bullet1GR"/>
        <w:numPr>
          <w:ilvl w:val="0"/>
          <w:numId w:val="1"/>
        </w:numPr>
      </w:pPr>
      <w:r w:rsidRPr="00904CF1">
        <w:t>Телефон:</w:t>
      </w:r>
      <w:r>
        <w:rPr>
          <w:lang w:val="en-US"/>
        </w:rPr>
        <w:t>………………………………………</w:t>
      </w:r>
    </w:p>
    <w:p w:rsidR="00721AFA" w:rsidRPr="00904CF1" w:rsidRDefault="00721AFA" w:rsidP="007C509B">
      <w:pPr>
        <w:pStyle w:val="Bullet1GR"/>
        <w:numPr>
          <w:ilvl w:val="0"/>
          <w:numId w:val="1"/>
        </w:numPr>
      </w:pPr>
      <w:r w:rsidRPr="00904CF1">
        <w:t>Электронная почта:</w:t>
      </w:r>
      <w:r>
        <w:rPr>
          <w:lang w:val="en-US"/>
        </w:rPr>
        <w:t>………………………….</w:t>
      </w:r>
    </w:p>
    <w:p w:rsidR="00721AFA" w:rsidRPr="007962FD" w:rsidRDefault="00721AFA" w:rsidP="007C509B">
      <w:pPr>
        <w:pStyle w:val="SingleTxtGR"/>
        <w:tabs>
          <w:tab w:val="clear" w:pos="3402"/>
          <w:tab w:val="clear" w:pos="3969"/>
          <w:tab w:val="left" w:leader="dot" w:pos="8441"/>
        </w:tabs>
        <w:rPr>
          <w:lang w:val="en-US"/>
        </w:rPr>
      </w:pPr>
      <w:r>
        <w:t>3.11</w:t>
      </w:r>
      <w:r>
        <w:tab/>
        <w:t>Номер документа, удостоверяющего</w:t>
      </w:r>
      <w:r w:rsidRPr="00904CF1">
        <w:t xml:space="preserve"> личность (паспорт, национальное удостоверение личности, карточка избирателя или другой документ):</w:t>
      </w:r>
      <w:r>
        <w:rPr>
          <w:lang w:val="en-US"/>
        </w:rPr>
        <w:tab/>
      </w:r>
    </w:p>
    <w:p w:rsidR="00721AFA" w:rsidRPr="00904CF1" w:rsidRDefault="00721AFA" w:rsidP="007C509B">
      <w:pPr>
        <w:pStyle w:val="SingleTxtGR"/>
      </w:pPr>
      <w:r>
        <w:t>3.12</w:t>
      </w:r>
      <w:r>
        <w:tab/>
      </w:r>
      <w:r w:rsidRPr="00904CF1">
        <w:t>Семейное положение:</w:t>
      </w:r>
    </w:p>
    <w:p w:rsidR="00721AFA" w:rsidRDefault="00721AFA" w:rsidP="007C509B">
      <w:pPr>
        <w:pStyle w:val="SingleTxtGR"/>
        <w:rPr>
          <w:rFonts w:eastAsia="Calibri"/>
          <w:lang w:val="en-US"/>
        </w:rPr>
      </w:pPr>
      <w:r>
        <w:rPr>
          <w:lang w:val="en-US"/>
        </w:rPr>
        <w:tab/>
      </w:r>
      <w:r w:rsidRPr="00904CF1">
        <w:t xml:space="preserve">Холост/не замужем: </w:t>
      </w:r>
      <w:r w:rsidRPr="007C6530">
        <w:rPr>
          <w:rFonts w:eastAsia="Calibri"/>
        </w:rPr>
        <w:sym w:font="Webdings" w:char="F063"/>
      </w:r>
      <w:r w:rsidRPr="00904CF1">
        <w:tab/>
        <w:t xml:space="preserve">Женат/замужем: </w:t>
      </w:r>
      <w:r w:rsidRPr="007C6530">
        <w:rPr>
          <w:rFonts w:eastAsia="Calibri"/>
        </w:rPr>
        <w:sym w:font="Webdings" w:char="F063"/>
      </w:r>
      <w:r w:rsidRPr="001434D8">
        <w:rPr>
          <w:rFonts w:eastAsia="Calibri"/>
        </w:rPr>
        <w:tab/>
      </w:r>
    </w:p>
    <w:p w:rsidR="00721AFA" w:rsidRPr="00904CF1" w:rsidRDefault="00721AFA" w:rsidP="007C509B">
      <w:pPr>
        <w:pStyle w:val="SingleTxtGR"/>
        <w:tabs>
          <w:tab w:val="left" w:pos="4900"/>
          <w:tab w:val="left" w:pos="6510"/>
        </w:tabs>
      </w:pPr>
      <w:r w:rsidRPr="001434D8">
        <w:rPr>
          <w:rFonts w:eastAsia="Calibri"/>
        </w:rPr>
        <w:tab/>
      </w:r>
      <w:r w:rsidRPr="00904CF1">
        <w:t>Незарегистрир</w:t>
      </w:r>
      <w:r w:rsidRPr="00904CF1">
        <w:t>о</w:t>
      </w:r>
      <w:r w:rsidRPr="00904CF1">
        <w:t xml:space="preserve">ванный брак: </w:t>
      </w:r>
      <w:r w:rsidRPr="007C6530">
        <w:rPr>
          <w:rFonts w:eastAsia="Calibri"/>
        </w:rPr>
        <w:sym w:font="Webdings" w:char="F063"/>
      </w:r>
      <w:r w:rsidRPr="00904CF1">
        <w:t xml:space="preserve"> </w:t>
      </w:r>
      <w:r w:rsidRPr="00904CF1">
        <w:tab/>
        <w:t>Разведен(а)</w:t>
      </w:r>
      <w:r>
        <w:t xml:space="preserve"> </w:t>
      </w:r>
      <w:r w:rsidRPr="005318D7">
        <w:rPr>
          <w:lang w:val="en-GB"/>
        </w:rPr>
        <w:sym w:font="Webdings" w:char="F063"/>
      </w:r>
      <w:r w:rsidRPr="00911B42">
        <w:tab/>
      </w:r>
      <w:r w:rsidRPr="00904CF1">
        <w:t xml:space="preserve">Вдовец/вдова: </w:t>
      </w:r>
      <w:r w:rsidRPr="007C6530">
        <w:rPr>
          <w:rFonts w:eastAsia="Calibri"/>
        </w:rPr>
        <w:sym w:font="Webdings" w:char="F063"/>
      </w:r>
    </w:p>
    <w:p w:rsidR="00721AFA" w:rsidRPr="001434D8" w:rsidRDefault="00721AFA" w:rsidP="007C509B">
      <w:pPr>
        <w:pStyle w:val="SingleTxtGR"/>
        <w:tabs>
          <w:tab w:val="left" w:leader="dot" w:pos="8469"/>
        </w:tabs>
        <w:rPr>
          <w:lang w:val="en-US"/>
        </w:rPr>
      </w:pPr>
      <w:r w:rsidRPr="00904CF1">
        <w:t>3.13</w:t>
      </w:r>
      <w:r>
        <w:tab/>
      </w:r>
      <w:r w:rsidRPr="00904CF1">
        <w:t>Фамилия, имя супруга(и)/партнера (факультативный вопрос):</w:t>
      </w:r>
      <w:r>
        <w:rPr>
          <w:lang w:val="en-US"/>
        </w:rPr>
        <w:tab/>
      </w:r>
    </w:p>
    <w:p w:rsidR="00721AFA" w:rsidRPr="00904CF1" w:rsidRDefault="00721AFA" w:rsidP="007C509B">
      <w:pPr>
        <w:pStyle w:val="SingleTxtGR"/>
        <w:tabs>
          <w:tab w:val="left" w:pos="5446"/>
        </w:tabs>
      </w:pPr>
      <w:r>
        <w:t>3.14</w:t>
      </w:r>
      <w:r>
        <w:tab/>
      </w:r>
      <w:r w:rsidRPr="00904CF1">
        <w:t>Имеет ли соответствующее лицо детей?</w:t>
      </w:r>
      <w:r w:rsidRPr="00904CF1">
        <w:tab/>
      </w:r>
      <w:r>
        <w:t xml:space="preserve">Да </w:t>
      </w:r>
      <w:r w:rsidRPr="007C6530">
        <w:rPr>
          <w:rFonts w:eastAsia="Calibri"/>
        </w:rPr>
        <w:sym w:font="Webdings" w:char="F063"/>
      </w:r>
      <w:r>
        <w:t xml:space="preserve"> </w:t>
      </w:r>
      <w:r>
        <w:rPr>
          <w:lang w:val="en-US"/>
        </w:rPr>
        <w:tab/>
      </w:r>
      <w:r>
        <w:t xml:space="preserve">Нет </w:t>
      </w:r>
      <w:r w:rsidRPr="007C6530">
        <w:rPr>
          <w:rFonts w:eastAsia="Calibri"/>
        </w:rPr>
        <w:sym w:font="Webdings" w:char="F063"/>
      </w:r>
      <w:r w:rsidRPr="00904CF1">
        <w:tab/>
      </w:r>
    </w:p>
    <w:p w:rsidR="00721AFA" w:rsidRPr="00CF1589" w:rsidRDefault="00721AFA" w:rsidP="007C509B">
      <w:pPr>
        <w:pStyle w:val="SingleTxtGR"/>
        <w:tabs>
          <w:tab w:val="clear" w:pos="2835"/>
          <w:tab w:val="clear" w:pos="3402"/>
          <w:tab w:val="clear" w:pos="3969"/>
          <w:tab w:val="left" w:leader="dot" w:pos="5670"/>
        </w:tabs>
        <w:rPr>
          <w:lang w:val="en-US"/>
        </w:rPr>
      </w:pPr>
      <w:r>
        <w:rPr>
          <w:lang w:val="en-US"/>
        </w:rPr>
        <w:tab/>
      </w:r>
      <w:r w:rsidRPr="00904CF1">
        <w:t>Сколько:</w:t>
      </w:r>
      <w:r>
        <w:rPr>
          <w:lang w:val="en-US"/>
        </w:rPr>
        <w:tab/>
      </w:r>
      <w:r>
        <w:rPr>
          <w:lang w:val="en-US"/>
        </w:rPr>
        <w:tab/>
      </w:r>
    </w:p>
    <w:p w:rsidR="00721AFA" w:rsidRPr="00CF1589" w:rsidRDefault="00721AFA" w:rsidP="007C509B">
      <w:pPr>
        <w:pStyle w:val="SingleTxtGR"/>
        <w:tabs>
          <w:tab w:val="clear" w:pos="3402"/>
          <w:tab w:val="clear" w:pos="3969"/>
          <w:tab w:val="left" w:leader="dot" w:pos="5670"/>
        </w:tabs>
        <w:rPr>
          <w:lang w:val="en-US"/>
        </w:rPr>
      </w:pPr>
      <w:r w:rsidRPr="00CF1589">
        <w:tab/>
      </w:r>
      <w:r w:rsidRPr="00904CF1">
        <w:t>Возраст детей:</w:t>
      </w:r>
      <w:r>
        <w:rPr>
          <w:lang w:val="en-US"/>
        </w:rPr>
        <w:tab/>
      </w:r>
    </w:p>
    <w:p w:rsidR="00721AFA" w:rsidRPr="00904CF1" w:rsidRDefault="00721AFA" w:rsidP="007C509B">
      <w:pPr>
        <w:pStyle w:val="SingleTxtGR"/>
      </w:pPr>
      <w:r w:rsidRPr="00904CF1">
        <w:t>3.15</w:t>
      </w:r>
      <w:r>
        <w:tab/>
      </w:r>
      <w:r w:rsidRPr="00904CF1">
        <w:t>Была ли жертва беременна на момент исчезновения?</w:t>
      </w:r>
    </w:p>
    <w:p w:rsidR="00721AFA" w:rsidRDefault="00721AFA" w:rsidP="007C509B">
      <w:pPr>
        <w:pStyle w:val="SingleTxtGR"/>
        <w:tabs>
          <w:tab w:val="clear" w:pos="2268"/>
          <w:tab w:val="left" w:pos="2506"/>
        </w:tabs>
        <w:rPr>
          <w:rFonts w:eastAsia="Calibri"/>
        </w:rPr>
      </w:pPr>
      <w:r>
        <w:tab/>
      </w:r>
      <w:r w:rsidRPr="00904CF1">
        <w:t xml:space="preserve">Да </w:t>
      </w:r>
      <w:r w:rsidRPr="007C6530">
        <w:rPr>
          <w:rFonts w:eastAsia="Calibri"/>
        </w:rPr>
        <w:sym w:font="Webdings" w:char="F063"/>
      </w:r>
      <w:r>
        <w:rPr>
          <w:rFonts w:eastAsia="Calibri"/>
        </w:rPr>
        <w:tab/>
      </w:r>
      <w:r w:rsidRPr="00904CF1">
        <w:t xml:space="preserve">Нет </w:t>
      </w:r>
      <w:r w:rsidRPr="007C6530">
        <w:rPr>
          <w:rFonts w:eastAsia="Calibri"/>
        </w:rPr>
        <w:sym w:font="Webdings" w:char="F063"/>
      </w:r>
    </w:p>
    <w:p w:rsidR="00721AFA" w:rsidRPr="00EA702F" w:rsidRDefault="00721AFA" w:rsidP="007C509B">
      <w:pPr>
        <w:pStyle w:val="SingleTxtGR"/>
        <w:tabs>
          <w:tab w:val="clear" w:pos="3969"/>
          <w:tab w:val="left" w:leader="dot" w:pos="5670"/>
        </w:tabs>
        <w:rPr>
          <w:lang w:val="en-US"/>
        </w:rPr>
      </w:pPr>
      <w:r>
        <w:rPr>
          <w:lang w:val="en-US"/>
        </w:rPr>
        <w:tab/>
      </w:r>
      <w:r w:rsidRPr="00904CF1">
        <w:t>Если да, просьба указать приблизительный срок беременности в месяцах на момент исчезновения:</w:t>
      </w:r>
      <w:r>
        <w:rPr>
          <w:lang w:val="en-US"/>
        </w:rPr>
        <w:tab/>
      </w:r>
    </w:p>
    <w:p w:rsidR="00721AFA" w:rsidRPr="003A66A2" w:rsidRDefault="00721AFA" w:rsidP="007C509B">
      <w:pPr>
        <w:pStyle w:val="SingleTxtGR"/>
        <w:tabs>
          <w:tab w:val="clear" w:pos="3402"/>
          <w:tab w:val="clear" w:pos="3969"/>
          <w:tab w:val="left" w:leader="dot" w:pos="8441"/>
        </w:tabs>
        <w:rPr>
          <w:lang w:val="en-US"/>
        </w:rPr>
      </w:pPr>
      <w:r>
        <w:t>3.16</w:t>
      </w:r>
      <w:r>
        <w:tab/>
      </w:r>
      <w:r w:rsidRPr="00904CF1">
        <w:t>Если уместно (факультативный вопрос), укажите принадлежность к к</w:t>
      </w:r>
      <w:r w:rsidRPr="00904CF1">
        <w:t>а</w:t>
      </w:r>
      <w:r w:rsidRPr="00904CF1">
        <w:t>кой-либо группе (например, коренные народы, национальные меньшинства, п</w:t>
      </w:r>
      <w:r w:rsidRPr="00904CF1">
        <w:t>о</w:t>
      </w:r>
      <w:r w:rsidRPr="00904CF1">
        <w:t>литическая партия или движение, профсоюз, религиозная группа, правозащи</w:t>
      </w:r>
      <w:r w:rsidRPr="00904CF1">
        <w:t>т</w:t>
      </w:r>
      <w:r w:rsidRPr="00904CF1">
        <w:t xml:space="preserve">ная группа, НПО, сообщество ЛГБТИ, </w:t>
      </w:r>
      <w:r>
        <w:t>иное</w:t>
      </w:r>
      <w:r w:rsidRPr="00904CF1">
        <w:t>):</w:t>
      </w:r>
      <w:r>
        <w:rPr>
          <w:lang w:val="en-US"/>
        </w:rPr>
        <w:tab/>
      </w:r>
    </w:p>
    <w:p w:rsidR="00721AFA" w:rsidRPr="00904CF1" w:rsidRDefault="00721AFA" w:rsidP="007C509B">
      <w:pPr>
        <w:pStyle w:val="SingleTxtGR"/>
      </w:pPr>
      <w:r>
        <w:t>3.17</w:t>
      </w:r>
      <w:r>
        <w:tab/>
      </w:r>
      <w:r w:rsidRPr="00904CF1">
        <w:t>Если уместно (факультативный вопрос), укажите, имело ли исчезнувшее лицо какую-либо форму инвалидности?</w:t>
      </w:r>
    </w:p>
    <w:p w:rsidR="00721AFA" w:rsidRPr="003A66A2" w:rsidRDefault="00721AFA" w:rsidP="007C509B">
      <w:pPr>
        <w:pStyle w:val="SingleTxtGR"/>
        <w:tabs>
          <w:tab w:val="clear" w:pos="2268"/>
          <w:tab w:val="left" w:pos="2506"/>
          <w:tab w:val="left" w:leader="dot" w:pos="8469"/>
        </w:tabs>
        <w:rPr>
          <w:lang w:val="en-US"/>
        </w:rPr>
      </w:pPr>
      <w:r>
        <w:tab/>
        <w:t xml:space="preserve">Да </w:t>
      </w:r>
      <w:r w:rsidRPr="007C6530">
        <w:rPr>
          <w:rFonts w:eastAsia="Calibri"/>
        </w:rPr>
        <w:sym w:font="Webdings" w:char="F063"/>
      </w:r>
      <w:r>
        <w:t xml:space="preserve"> </w:t>
      </w:r>
      <w:r>
        <w:tab/>
        <w:t xml:space="preserve">Нет </w:t>
      </w:r>
      <w:r w:rsidRPr="007C6530">
        <w:rPr>
          <w:rFonts w:eastAsia="Calibri"/>
        </w:rPr>
        <w:sym w:font="Webdings" w:char="F063"/>
      </w:r>
      <w:r>
        <w:t xml:space="preserve"> </w:t>
      </w:r>
      <w:r w:rsidRPr="00904CF1">
        <w:tab/>
        <w:t>Если да, то какую:</w:t>
      </w:r>
      <w:r>
        <w:rPr>
          <w:lang w:val="en-US"/>
        </w:rPr>
        <w:tab/>
      </w:r>
    </w:p>
    <w:p w:rsidR="00721AFA" w:rsidRPr="003A66A2" w:rsidRDefault="00721AFA" w:rsidP="007C509B">
      <w:pPr>
        <w:pStyle w:val="SingleTxtGR"/>
        <w:tabs>
          <w:tab w:val="clear" w:pos="2835"/>
          <w:tab w:val="clear" w:pos="3402"/>
          <w:tab w:val="clear" w:pos="3969"/>
          <w:tab w:val="left" w:leader="dot" w:pos="5670"/>
        </w:tabs>
        <w:rPr>
          <w:lang w:val="en-US"/>
        </w:rPr>
      </w:pPr>
      <w:r>
        <w:t>3.18</w:t>
      </w:r>
      <w:r>
        <w:tab/>
      </w:r>
      <w:r w:rsidRPr="00904CF1">
        <w:t>Профессия:</w:t>
      </w:r>
      <w:r>
        <w:rPr>
          <w:lang w:val="en-US"/>
        </w:rPr>
        <w:tab/>
      </w:r>
      <w:r>
        <w:rPr>
          <w:lang w:val="en-US"/>
        </w:rPr>
        <w:tab/>
      </w:r>
    </w:p>
    <w:p w:rsidR="00721AFA" w:rsidRPr="003A66A2" w:rsidRDefault="00721AFA" w:rsidP="007C509B">
      <w:pPr>
        <w:pStyle w:val="SingleTxtGR"/>
        <w:tabs>
          <w:tab w:val="left" w:leader="dot" w:pos="8441"/>
        </w:tabs>
        <w:rPr>
          <w:lang w:val="en-US"/>
        </w:rPr>
      </w:pPr>
      <w:r w:rsidRPr="00904CF1">
        <w:t>3.19</w:t>
      </w:r>
      <w:r>
        <w:tab/>
      </w:r>
      <w:r w:rsidRPr="00904CF1">
        <w:t>Род занятий или занимаемая должность на момент исчезновения:</w:t>
      </w:r>
      <w:r>
        <w:rPr>
          <w:lang w:val="en-US"/>
        </w:rPr>
        <w:tab/>
      </w:r>
    </w:p>
    <w:p w:rsidR="00721AFA" w:rsidRDefault="00721AFA" w:rsidP="007C509B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left" w:leader="dot" w:pos="8469"/>
        </w:tabs>
        <w:spacing w:after="0"/>
        <w:rPr>
          <w:lang w:val="en-US"/>
        </w:rPr>
      </w:pPr>
      <w:r>
        <w:t>3.20</w:t>
      </w:r>
      <w:r w:rsidRPr="0022143E">
        <w:tab/>
      </w:r>
      <w:r w:rsidRPr="00904CF1">
        <w:t>Предыдущая трудовая деятельность и другая соответствующая деятел</w:t>
      </w:r>
      <w:r w:rsidRPr="00904CF1">
        <w:t>ь</w:t>
      </w:r>
      <w:r w:rsidRPr="00904CF1">
        <w:t>ность (факультативный в</w:t>
      </w:r>
      <w:r w:rsidRPr="00904CF1">
        <w:t>о</w:t>
      </w:r>
      <w:r w:rsidRPr="00904CF1">
        <w:t>прос):</w:t>
      </w:r>
      <w:r w:rsidRPr="00776182">
        <w:tab/>
      </w:r>
    </w:p>
    <w:p w:rsidR="00721AFA" w:rsidRPr="00776182" w:rsidRDefault="00721AFA" w:rsidP="007C509B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dot" w:pos="8469"/>
        </w:tabs>
      </w:pPr>
      <w:r w:rsidRPr="0022143E">
        <w:tab/>
      </w:r>
      <w:r w:rsidRPr="00776182">
        <w:tab/>
      </w:r>
    </w:p>
    <w:p w:rsidR="00721AFA" w:rsidRPr="00904CF1" w:rsidRDefault="00127DF7" w:rsidP="007C509B">
      <w:pPr>
        <w:pStyle w:val="H23GR"/>
      </w:pPr>
      <w:r>
        <w:br w:type="page"/>
      </w:r>
      <w:r w:rsidR="00721AFA" w:rsidRPr="0022143E">
        <w:tab/>
      </w:r>
      <w:r w:rsidR="00721AFA">
        <w:t>4.</w:t>
      </w:r>
      <w:r w:rsidR="00721AFA">
        <w:tab/>
      </w:r>
      <w:r w:rsidR="00721AFA" w:rsidRPr="00904CF1">
        <w:t>Изложение фактов</w:t>
      </w:r>
    </w:p>
    <w:p w:rsidR="00721AFA" w:rsidRPr="0022143E" w:rsidRDefault="00721AFA" w:rsidP="007C509B">
      <w:pPr>
        <w:pStyle w:val="SingleTxtGR"/>
        <w:tabs>
          <w:tab w:val="clear" w:pos="2268"/>
          <w:tab w:val="clear" w:pos="3969"/>
          <w:tab w:val="left" w:pos="2506"/>
          <w:tab w:val="left" w:leader="dot" w:pos="8469"/>
        </w:tabs>
        <w:rPr>
          <w:lang w:val="en-US"/>
        </w:rPr>
      </w:pPr>
      <w:r>
        <w:t>4.1</w:t>
      </w:r>
      <w:r>
        <w:tab/>
      </w:r>
      <w:r w:rsidRPr="00904CF1">
        <w:t>Дата исчезновения:</w:t>
      </w:r>
      <w:r>
        <w:rPr>
          <w:lang w:val="en-US"/>
        </w:rPr>
        <w:tab/>
      </w:r>
    </w:p>
    <w:p w:rsidR="00721AFA" w:rsidRDefault="00721AFA" w:rsidP="007C509B">
      <w:pPr>
        <w:pStyle w:val="SingleTxtGR"/>
        <w:tabs>
          <w:tab w:val="clear" w:pos="3969"/>
          <w:tab w:val="left" w:leader="dot" w:pos="8511"/>
        </w:tabs>
        <w:spacing w:after="0"/>
        <w:rPr>
          <w:lang w:val="en-US"/>
        </w:rPr>
      </w:pPr>
      <w:r>
        <w:t>4.2</w:t>
      </w:r>
      <w:r>
        <w:tab/>
      </w:r>
      <w:r w:rsidRPr="00904CF1">
        <w:t>Место насильственного исчезновения (укажите как можно более подро</w:t>
      </w:r>
      <w:r w:rsidRPr="00904CF1">
        <w:t>б</w:t>
      </w:r>
      <w:r w:rsidRPr="00904CF1">
        <w:t>ную информацию, включая улицу, город, провинцию или любую другую соо</w:t>
      </w:r>
      <w:r w:rsidRPr="00904CF1">
        <w:t>т</w:t>
      </w:r>
      <w:r w:rsidRPr="00904CF1">
        <w:t>ветствующую информацию):</w:t>
      </w:r>
      <w:r>
        <w:rPr>
          <w:lang w:val="en-US"/>
        </w:rPr>
        <w:tab/>
      </w:r>
      <w:r>
        <w:rPr>
          <w:lang w:val="en-US"/>
        </w:rPr>
        <w:tab/>
      </w:r>
    </w:p>
    <w:p w:rsidR="00721AFA" w:rsidRDefault="00721AFA" w:rsidP="007C509B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dot" w:pos="8511"/>
        </w:tabs>
        <w:spacing w:after="0"/>
        <w:rPr>
          <w:lang w:val="en-US"/>
        </w:rPr>
      </w:pPr>
      <w:r>
        <w:rPr>
          <w:lang w:val="en-US"/>
        </w:rPr>
        <w:tab/>
      </w:r>
    </w:p>
    <w:p w:rsidR="00721AFA" w:rsidRPr="0022143E" w:rsidRDefault="00721AFA" w:rsidP="007C509B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dot" w:pos="8511"/>
        </w:tabs>
        <w:rPr>
          <w:lang w:val="en-US"/>
        </w:rPr>
      </w:pPr>
      <w:r>
        <w:rPr>
          <w:lang w:val="en-US"/>
        </w:rPr>
        <w:tab/>
      </w:r>
    </w:p>
    <w:p w:rsidR="00721AFA" w:rsidRDefault="00721AFA" w:rsidP="007C509B">
      <w:pPr>
        <w:pStyle w:val="SingleTxtGR"/>
        <w:tabs>
          <w:tab w:val="left" w:leader="dot" w:pos="8483"/>
        </w:tabs>
        <w:spacing w:after="0"/>
        <w:rPr>
          <w:lang w:val="en-US"/>
        </w:rPr>
      </w:pPr>
      <w:r w:rsidRPr="00904CF1">
        <w:t>4.3</w:t>
      </w:r>
      <w:r>
        <w:tab/>
      </w:r>
      <w:r w:rsidRPr="00904CF1">
        <w:t xml:space="preserve">Приведите информацию об обстоятельствах и </w:t>
      </w:r>
      <w:r>
        <w:t>характере</w:t>
      </w:r>
      <w:r w:rsidRPr="00904CF1">
        <w:t xml:space="preserve"> исчезновения (включая информацию о местном или региональном контексте, конкретных с</w:t>
      </w:r>
      <w:r w:rsidRPr="00904CF1">
        <w:t>и</w:t>
      </w:r>
      <w:r w:rsidRPr="00904CF1">
        <w:t xml:space="preserve">туациях, в которых усматривалась какая-либо опасность для жертвы, о том, </w:t>
      </w:r>
      <w:r>
        <w:t>имели</w:t>
      </w:r>
      <w:r w:rsidRPr="00904CF1">
        <w:t xml:space="preserve"> ли </w:t>
      </w:r>
      <w:r>
        <w:t xml:space="preserve">место </w:t>
      </w:r>
      <w:r w:rsidRPr="00904CF1">
        <w:t>в последнее время в стране другие насильственные исчезнов</w:t>
      </w:r>
      <w:r w:rsidRPr="00904CF1">
        <w:t>е</w:t>
      </w:r>
      <w:r w:rsidRPr="00904CF1">
        <w:t>ния, в частности родственников и близких жертвы, а также имели ли место с</w:t>
      </w:r>
      <w:r w:rsidRPr="00904CF1">
        <w:t>и</w:t>
      </w:r>
      <w:r w:rsidRPr="00904CF1">
        <w:t>туации, нетипичные для повседневной жизни жертвы):</w:t>
      </w:r>
      <w:r>
        <w:rPr>
          <w:lang w:val="en-US"/>
        </w:rPr>
        <w:tab/>
      </w:r>
    </w:p>
    <w:p w:rsidR="00721AFA" w:rsidRPr="00E179CA" w:rsidRDefault="00721AFA" w:rsidP="007C509B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dot" w:pos="8483"/>
        </w:tabs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:rsidR="00721AFA" w:rsidRDefault="00721AFA" w:rsidP="007C509B">
      <w:pPr>
        <w:pStyle w:val="SingleTxtGR"/>
        <w:tabs>
          <w:tab w:val="left" w:leader="dot" w:pos="8427"/>
        </w:tabs>
        <w:rPr>
          <w:lang w:val="en-US"/>
        </w:rPr>
      </w:pPr>
      <w:r>
        <w:t>4.4</w:t>
      </w:r>
      <w:r>
        <w:tab/>
      </w:r>
      <w:r w:rsidRPr="00904CF1">
        <w:t>Укажите место, где</w:t>
      </w:r>
      <w:r>
        <w:t xml:space="preserve"> это </w:t>
      </w:r>
      <w:r w:rsidRPr="00904CF1">
        <w:t>лицо видели в последний раз, и дату, если она о</w:t>
      </w:r>
      <w:r w:rsidRPr="00904CF1">
        <w:t>т</w:t>
      </w:r>
      <w:r w:rsidRPr="00904CF1">
        <w:t xml:space="preserve">личается от даты исчезновения (например, если спустя некоторое время после исчезновения </w:t>
      </w:r>
      <w:r>
        <w:t xml:space="preserve">это </w:t>
      </w:r>
      <w:r w:rsidRPr="00904CF1">
        <w:t>лицо видели в одном из мест лишения св</w:t>
      </w:r>
      <w:r w:rsidRPr="00904CF1">
        <w:t>о</w:t>
      </w:r>
      <w:r w:rsidRPr="00904CF1">
        <w:t>боды):</w:t>
      </w:r>
      <w:r>
        <w:rPr>
          <w:lang w:val="en-US"/>
        </w:rPr>
        <w:tab/>
      </w:r>
    </w:p>
    <w:p w:rsidR="00721AFA" w:rsidRPr="00904CF1" w:rsidRDefault="00721AFA" w:rsidP="007C509B">
      <w:pPr>
        <w:pStyle w:val="SingleTxtGR"/>
      </w:pPr>
      <w:r>
        <w:t>4.5</w:t>
      </w:r>
      <w:r>
        <w:tab/>
      </w:r>
      <w:r w:rsidRPr="00904CF1">
        <w:t>Лица, которые предположительно несут ответственность за исчезнов</w:t>
      </w:r>
      <w:r w:rsidRPr="00904CF1">
        <w:t>е</w:t>
      </w:r>
      <w:r w:rsidRPr="00904CF1">
        <w:t>ние:</w:t>
      </w:r>
    </w:p>
    <w:p w:rsidR="00721AFA" w:rsidRDefault="00721AFA" w:rsidP="007C509B">
      <w:pPr>
        <w:pStyle w:val="SingleTxtGR"/>
        <w:tabs>
          <w:tab w:val="left" w:leader="dot" w:pos="8441"/>
        </w:tabs>
        <w:spacing w:after="0"/>
        <w:rPr>
          <w:lang w:val="en-US"/>
        </w:rPr>
      </w:pPr>
      <w:r>
        <w:tab/>
        <w:t>а)</w:t>
      </w:r>
      <w:r>
        <w:tab/>
      </w:r>
      <w:r w:rsidRPr="00904CF1">
        <w:t>укажите, в состав каких государственных структур или сил вх</w:t>
      </w:r>
      <w:r w:rsidRPr="00904CF1">
        <w:t>о</w:t>
      </w:r>
      <w:r w:rsidRPr="00904CF1">
        <w:t>дит(ят) лицо(а), предположительно виновное(ые) в исчезновении, и по каким причинам Вы считаете его (их) ответственным(и):</w:t>
      </w:r>
      <w:r>
        <w:rPr>
          <w:lang w:val="en-US"/>
        </w:rPr>
        <w:tab/>
      </w:r>
    </w:p>
    <w:p w:rsidR="00721AFA" w:rsidRPr="00672045" w:rsidRDefault="00721AFA" w:rsidP="007C509B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dot" w:pos="8441"/>
        </w:tabs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721AFA" w:rsidRDefault="00721AFA" w:rsidP="007C509B">
      <w:pPr>
        <w:pStyle w:val="SingleTxtGR"/>
        <w:tabs>
          <w:tab w:val="clear" w:pos="2835"/>
          <w:tab w:val="clear" w:pos="3402"/>
          <w:tab w:val="clear" w:pos="3969"/>
          <w:tab w:val="left" w:leader="dot" w:pos="8441"/>
        </w:tabs>
        <w:spacing w:after="0"/>
        <w:rPr>
          <w:lang w:val="en-US"/>
        </w:rPr>
      </w:pPr>
      <w:r w:rsidRPr="008F40F5">
        <w:tab/>
        <w:t>b</w:t>
      </w:r>
      <w:r>
        <w:t>)</w:t>
      </w:r>
      <w:r w:rsidRPr="00ED7D9B">
        <w:tab/>
      </w:r>
      <w:r w:rsidRPr="00904CF1">
        <w:t xml:space="preserve">если опознание исполнителя(ей) в качестве представителей </w:t>
      </w:r>
      <w:r w:rsidRPr="00471ECA">
        <w:br/>
      </w:r>
      <w:r w:rsidRPr="00904CF1">
        <w:t>госу</w:t>
      </w:r>
      <w:r w:rsidRPr="008F40F5">
        <w:t xml:space="preserve">дарства не представляется возможным, уточните, на каком основании </w:t>
      </w:r>
      <w:r w:rsidRPr="00471ECA">
        <w:br/>
      </w:r>
      <w:r w:rsidRPr="008F40F5">
        <w:t>Вы полагаете, что ответственность за произошедшее несут государственные стру</w:t>
      </w:r>
      <w:r w:rsidRPr="008F40F5">
        <w:t>к</w:t>
      </w:r>
      <w:r w:rsidRPr="008F40F5">
        <w:t xml:space="preserve">туры или лица, связанные с ними (например, укажите, считаете ли Вы, </w:t>
      </w:r>
      <w:r w:rsidRPr="00471ECA">
        <w:br/>
      </w:r>
      <w:r w:rsidRPr="008F40F5">
        <w:t>что они действовали с разрешения, при поддержке или с согласия или одобр</w:t>
      </w:r>
      <w:r w:rsidRPr="008F40F5">
        <w:t>е</w:t>
      </w:r>
      <w:r w:rsidRPr="008F40F5">
        <w:t>ния государства):</w:t>
      </w:r>
      <w:r w:rsidRPr="00471ECA">
        <w:tab/>
      </w:r>
    </w:p>
    <w:p w:rsidR="00721AFA" w:rsidRPr="00471ECA" w:rsidRDefault="00721AFA" w:rsidP="007C509B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dot" w:pos="8441"/>
        </w:tabs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721AFA" w:rsidRPr="00721AFA" w:rsidRDefault="00721AFA" w:rsidP="007C509B">
      <w:pPr>
        <w:pStyle w:val="SingleTxtGR"/>
        <w:tabs>
          <w:tab w:val="left" w:leader="dot" w:pos="8427"/>
        </w:tabs>
        <w:spacing w:after="0"/>
      </w:pPr>
      <w:r>
        <w:t>4.6</w:t>
      </w:r>
      <w:r>
        <w:tab/>
      </w:r>
      <w:r w:rsidRPr="00904CF1">
        <w:t>Представьте информацию, которая, по Вашему мнению, может содейс</w:t>
      </w:r>
      <w:r w:rsidRPr="00904CF1">
        <w:t>т</w:t>
      </w:r>
      <w:r w:rsidRPr="00904CF1">
        <w:t>вовать опознанию исчезнувшего лица компетентными органами: физические дан</w:t>
      </w:r>
      <w:r>
        <w:t xml:space="preserve">ные, информация из медицинских и зуболечебных карт </w:t>
      </w:r>
      <w:r w:rsidRPr="00904CF1">
        <w:t>(внешность, волосы, глаза, нос, уши, борода, усы, особые приметы, медицинские данные, стоматол</w:t>
      </w:r>
      <w:r w:rsidRPr="00904CF1">
        <w:t>о</w:t>
      </w:r>
      <w:r w:rsidRPr="00904CF1">
        <w:t>гические данные и особенности и т.п.)</w:t>
      </w:r>
      <w:r>
        <w:t xml:space="preserve"> </w:t>
      </w:r>
      <w:r w:rsidRPr="00904CF1">
        <w:t>или любая информация о том, во что б</w:t>
      </w:r>
      <w:r w:rsidRPr="00904CF1">
        <w:t>ы</w:t>
      </w:r>
      <w:r w:rsidRPr="00904CF1">
        <w:t>ла одета жертва в момент насильственного исчезновения:</w:t>
      </w:r>
      <w:r w:rsidRPr="00721AFA">
        <w:tab/>
      </w:r>
    </w:p>
    <w:p w:rsidR="00721AFA" w:rsidRPr="00721AFA" w:rsidRDefault="00721AFA" w:rsidP="007C509B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dot" w:pos="8427"/>
        </w:tabs>
      </w:pPr>
      <w:r w:rsidRPr="00721AFA">
        <w:tab/>
      </w:r>
      <w:r w:rsidRPr="00721AFA">
        <w:tab/>
      </w:r>
    </w:p>
    <w:p w:rsidR="00721AFA" w:rsidRPr="005C31CA" w:rsidRDefault="00127DF7" w:rsidP="007C509B">
      <w:pPr>
        <w:pStyle w:val="SingleTxtGR"/>
        <w:tabs>
          <w:tab w:val="left" w:leader="dot" w:pos="8441"/>
        </w:tabs>
        <w:spacing w:after="0"/>
        <w:rPr>
          <w:lang w:val="en-US"/>
        </w:rPr>
      </w:pPr>
      <w:r>
        <w:br w:type="page"/>
      </w:r>
      <w:r w:rsidR="00721AFA" w:rsidRPr="00904CF1">
        <w:t>4.7</w:t>
      </w:r>
      <w:r w:rsidR="00721AFA" w:rsidRPr="005C31CA">
        <w:tab/>
      </w:r>
      <w:r w:rsidR="00721AFA" w:rsidRPr="00904CF1">
        <w:t>Дополнительная информация по делу (предоставить любую другую и</w:t>
      </w:r>
      <w:r w:rsidR="00721AFA" w:rsidRPr="00904CF1">
        <w:t>н</w:t>
      </w:r>
      <w:r w:rsidR="00721AFA" w:rsidRPr="00904CF1">
        <w:t>формацию, которая предста</w:t>
      </w:r>
      <w:r w:rsidR="00721AFA" w:rsidRPr="00904CF1">
        <w:t>в</w:t>
      </w:r>
      <w:r w:rsidR="00721AFA" w:rsidRPr="00904CF1">
        <w:t>ляется Вам полезной):</w:t>
      </w:r>
      <w:r w:rsidR="00721AFA">
        <w:rPr>
          <w:lang w:val="en-US"/>
        </w:rPr>
        <w:tab/>
      </w:r>
    </w:p>
    <w:p w:rsidR="00721AFA" w:rsidRPr="00C61F46" w:rsidRDefault="00721AFA" w:rsidP="007C509B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dot" w:pos="8441"/>
        </w:tabs>
      </w:pPr>
      <w:r w:rsidRPr="00C61F46">
        <w:tab/>
      </w:r>
      <w:r w:rsidRPr="00C61F46">
        <w:tab/>
      </w:r>
    </w:p>
    <w:p w:rsidR="00721AFA" w:rsidRPr="00904CF1" w:rsidRDefault="00721AFA" w:rsidP="007C509B">
      <w:pPr>
        <w:pStyle w:val="H23GR"/>
      </w:pPr>
      <w:r w:rsidRPr="00C61F46">
        <w:tab/>
      </w:r>
      <w:r w:rsidRPr="00904CF1">
        <w:t>5.</w:t>
      </w:r>
      <w:r>
        <w:tab/>
      </w:r>
      <w:r w:rsidRPr="00904CF1">
        <w:t>Доведение фактов до сведения компетентных органов гос</w:t>
      </w:r>
      <w:r w:rsidRPr="00904CF1">
        <w:t>у</w:t>
      </w:r>
      <w:r w:rsidRPr="00904CF1">
        <w:t>дарства</w:t>
      </w:r>
    </w:p>
    <w:p w:rsidR="00721AFA" w:rsidRPr="00904CF1" w:rsidRDefault="00721AFA" w:rsidP="007C509B">
      <w:pPr>
        <w:pStyle w:val="SingleTxtGR"/>
      </w:pPr>
      <w:r w:rsidRPr="00904CF1">
        <w:t>5.1</w:t>
      </w:r>
      <w:r>
        <w:tab/>
      </w:r>
      <w:r w:rsidRPr="00904CF1">
        <w:t>Опишите все меры, принятые для установления местонахождения исче</w:t>
      </w:r>
      <w:r w:rsidRPr="00904CF1">
        <w:t>з</w:t>
      </w:r>
      <w:r w:rsidRPr="00904CF1">
        <w:t>нувшего лица. Укажите о</w:t>
      </w:r>
      <w:r w:rsidRPr="00904CF1">
        <w:t>р</w:t>
      </w:r>
      <w:r w:rsidRPr="00904CF1">
        <w:t>ганы или учреждения, в которые Вы обращались:</w:t>
      </w:r>
    </w:p>
    <w:p w:rsidR="00721AFA" w:rsidRDefault="00721AFA" w:rsidP="007C509B">
      <w:pPr>
        <w:pStyle w:val="SingleTxtGR"/>
        <w:tabs>
          <w:tab w:val="clear" w:pos="3969"/>
          <w:tab w:val="left" w:leader="dot" w:pos="8511"/>
        </w:tabs>
        <w:spacing w:after="0"/>
        <w:rPr>
          <w:lang w:val="en-US"/>
        </w:rPr>
      </w:pPr>
      <w:r w:rsidRPr="00904CF1">
        <w:t>Принятые меры, кем приняты:</w:t>
      </w:r>
      <w:r>
        <w:rPr>
          <w:lang w:val="en-US"/>
        </w:rPr>
        <w:tab/>
      </w:r>
    </w:p>
    <w:p w:rsidR="00721AFA" w:rsidRDefault="00721AFA" w:rsidP="007C509B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dot" w:pos="8511"/>
        </w:tabs>
        <w:spacing w:after="0"/>
        <w:rPr>
          <w:lang w:val="en-US"/>
        </w:rPr>
      </w:pPr>
      <w:r>
        <w:rPr>
          <w:lang w:val="en-US"/>
        </w:rPr>
        <w:tab/>
      </w:r>
    </w:p>
    <w:p w:rsidR="00721AFA" w:rsidRPr="00C61F46" w:rsidRDefault="00721AFA" w:rsidP="007C509B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dot" w:pos="8511"/>
        </w:tabs>
        <w:rPr>
          <w:lang w:val="en-US"/>
        </w:rPr>
      </w:pPr>
      <w:r>
        <w:rPr>
          <w:lang w:val="en-US"/>
        </w:rPr>
        <w:tab/>
      </w:r>
    </w:p>
    <w:p w:rsidR="00721AFA" w:rsidRDefault="00721AFA" w:rsidP="007C509B">
      <w:pPr>
        <w:pStyle w:val="SingleTxtGR"/>
        <w:tabs>
          <w:tab w:val="left" w:leader="dot" w:pos="8497"/>
        </w:tabs>
        <w:spacing w:after="0"/>
        <w:rPr>
          <w:lang w:val="en-US"/>
        </w:rPr>
      </w:pPr>
      <w:r w:rsidRPr="00904CF1">
        <w:t>Дата</w:t>
      </w:r>
      <w:r>
        <w:t xml:space="preserve"> или даты</w:t>
      </w:r>
      <w:r w:rsidRPr="00904CF1">
        <w:t xml:space="preserve"> принятия этих мер:</w:t>
      </w:r>
      <w:r w:rsidRPr="006A0A80">
        <w:tab/>
      </w:r>
    </w:p>
    <w:p w:rsidR="00721AFA" w:rsidRPr="006A0A80" w:rsidRDefault="00721AFA" w:rsidP="007C509B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dot" w:pos="8497"/>
        </w:tabs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721AFA" w:rsidRDefault="00721AFA" w:rsidP="007C509B">
      <w:pPr>
        <w:pStyle w:val="SingleTxtGR"/>
        <w:tabs>
          <w:tab w:val="left" w:leader="dot" w:pos="8497"/>
        </w:tabs>
        <w:spacing w:after="0"/>
        <w:rPr>
          <w:lang w:val="en-US"/>
        </w:rPr>
      </w:pPr>
      <w:r w:rsidRPr="00904CF1">
        <w:t>Органы или учреждения, в которые Вы обращались:</w:t>
      </w:r>
      <w:r w:rsidRPr="00D471AB">
        <w:tab/>
      </w:r>
    </w:p>
    <w:p w:rsidR="00721AFA" w:rsidRPr="00D471AB" w:rsidRDefault="00721AFA" w:rsidP="007C509B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dot" w:pos="8497"/>
        </w:tabs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721AFA" w:rsidRDefault="00721AFA" w:rsidP="007C509B">
      <w:pPr>
        <w:pStyle w:val="SingleTxtGR"/>
        <w:tabs>
          <w:tab w:val="clear" w:pos="2835"/>
          <w:tab w:val="clear" w:pos="3402"/>
          <w:tab w:val="clear" w:pos="3969"/>
          <w:tab w:val="left" w:leader="dot" w:pos="8511"/>
        </w:tabs>
        <w:spacing w:after="0"/>
        <w:rPr>
          <w:lang w:val="en-US"/>
        </w:rPr>
      </w:pPr>
      <w:r w:rsidRPr="00904CF1">
        <w:t>Принятые меры:</w:t>
      </w:r>
      <w:r>
        <w:rPr>
          <w:lang w:val="en-US"/>
        </w:rPr>
        <w:tab/>
      </w:r>
    </w:p>
    <w:p w:rsidR="00721AFA" w:rsidRDefault="00721AFA" w:rsidP="007C509B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dot" w:pos="8511"/>
        </w:tabs>
        <w:spacing w:after="0"/>
        <w:rPr>
          <w:lang w:val="en-US"/>
        </w:rPr>
      </w:pPr>
      <w:r>
        <w:rPr>
          <w:lang w:val="en-US"/>
        </w:rPr>
        <w:tab/>
      </w:r>
    </w:p>
    <w:p w:rsidR="00721AFA" w:rsidRPr="004C2679" w:rsidRDefault="00721AFA" w:rsidP="007C509B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dot" w:pos="8511"/>
        </w:tabs>
        <w:rPr>
          <w:lang w:val="en-US"/>
        </w:rPr>
      </w:pPr>
      <w:r>
        <w:rPr>
          <w:lang w:val="en-US"/>
        </w:rPr>
        <w:tab/>
      </w:r>
    </w:p>
    <w:p w:rsidR="00721AFA" w:rsidRDefault="00721AFA" w:rsidP="007C509B">
      <w:pPr>
        <w:pStyle w:val="SingleTxtGR"/>
        <w:tabs>
          <w:tab w:val="clear" w:pos="2835"/>
          <w:tab w:val="clear" w:pos="3402"/>
          <w:tab w:val="clear" w:pos="3969"/>
          <w:tab w:val="left" w:leader="dot" w:pos="8511"/>
        </w:tabs>
        <w:spacing w:after="0"/>
        <w:rPr>
          <w:lang w:val="en-US"/>
        </w:rPr>
      </w:pPr>
      <w:r w:rsidRPr="00904CF1">
        <w:t>Полученные результаты:</w:t>
      </w:r>
      <w:r>
        <w:rPr>
          <w:lang w:val="en-US"/>
        </w:rPr>
        <w:tab/>
      </w:r>
    </w:p>
    <w:p w:rsidR="00721AFA" w:rsidRDefault="00721AFA" w:rsidP="007C509B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dot" w:pos="8511"/>
        </w:tabs>
        <w:spacing w:after="0"/>
        <w:rPr>
          <w:lang w:val="en-US"/>
        </w:rPr>
      </w:pPr>
      <w:r>
        <w:rPr>
          <w:lang w:val="en-US"/>
        </w:rPr>
        <w:tab/>
      </w:r>
    </w:p>
    <w:p w:rsidR="00721AFA" w:rsidRPr="0023002B" w:rsidRDefault="00721AFA" w:rsidP="007C509B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dot" w:pos="8511"/>
        </w:tabs>
        <w:rPr>
          <w:lang w:val="en-US"/>
        </w:rPr>
      </w:pPr>
      <w:r>
        <w:rPr>
          <w:lang w:val="en-US"/>
        </w:rPr>
        <w:tab/>
      </w:r>
    </w:p>
    <w:p w:rsidR="00721AFA" w:rsidRPr="00904CF1" w:rsidRDefault="00721AFA" w:rsidP="007C509B">
      <w:pPr>
        <w:pStyle w:val="SingleTxtGR"/>
        <w:rPr>
          <w:b/>
        </w:rPr>
      </w:pPr>
      <w:r>
        <w:t>5.2</w:t>
      </w:r>
      <w:r>
        <w:tab/>
      </w:r>
      <w:r w:rsidRPr="00904CF1">
        <w:t xml:space="preserve">Приложите копии всех соответствующих документов (административные и судебные решения). </w:t>
      </w:r>
      <w:r>
        <w:rPr>
          <w:b/>
        </w:rPr>
        <w:t>Никогда н</w:t>
      </w:r>
      <w:r w:rsidRPr="00904CF1">
        <w:rPr>
          <w:b/>
        </w:rPr>
        <w:t>е направляйте оригиналы.</w:t>
      </w:r>
    </w:p>
    <w:p w:rsidR="00721AFA" w:rsidRDefault="00721AFA" w:rsidP="007C509B">
      <w:pPr>
        <w:pStyle w:val="SingleTxtGR"/>
        <w:tabs>
          <w:tab w:val="left" w:leader="dot" w:pos="8525"/>
        </w:tabs>
        <w:spacing w:after="0"/>
        <w:rPr>
          <w:lang w:val="en-US"/>
        </w:rPr>
      </w:pPr>
      <w:r w:rsidRPr="00904CF1">
        <w:t>5.3</w:t>
      </w:r>
      <w:r>
        <w:tab/>
      </w:r>
      <w:r w:rsidRPr="00904CF1">
        <w:t>Если принять официальные меры для установления местонахождения и</w:t>
      </w:r>
      <w:r w:rsidRPr="00904CF1">
        <w:t>с</w:t>
      </w:r>
      <w:r w:rsidRPr="00904CF1">
        <w:t>чезнувшего лица оказалось невозможным, просьба объяснить причины:</w:t>
      </w:r>
      <w:r>
        <w:rPr>
          <w:lang w:val="en-US"/>
        </w:rPr>
        <w:tab/>
      </w:r>
    </w:p>
    <w:p w:rsidR="00721AFA" w:rsidRDefault="00721AFA" w:rsidP="007C509B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dot" w:pos="8525"/>
        </w:tabs>
        <w:spacing w:after="0"/>
        <w:rPr>
          <w:lang w:val="en-US"/>
        </w:rPr>
      </w:pPr>
      <w:r>
        <w:rPr>
          <w:lang w:val="en-US"/>
        </w:rPr>
        <w:tab/>
      </w:r>
    </w:p>
    <w:p w:rsidR="00721AFA" w:rsidRPr="0023002B" w:rsidRDefault="00721AFA" w:rsidP="007C509B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dot" w:pos="8525"/>
        </w:tabs>
        <w:rPr>
          <w:lang w:val="en-US"/>
        </w:rPr>
      </w:pPr>
      <w:r>
        <w:rPr>
          <w:lang w:val="en-US"/>
        </w:rPr>
        <w:tab/>
      </w:r>
    </w:p>
    <w:p w:rsidR="00721AFA" w:rsidRPr="00904CF1" w:rsidRDefault="00721AFA" w:rsidP="007C509B">
      <w:pPr>
        <w:pStyle w:val="H23GR"/>
      </w:pPr>
      <w:r>
        <w:rPr>
          <w:lang w:val="en-US"/>
        </w:rPr>
        <w:tab/>
      </w:r>
      <w:r>
        <w:t>6.</w:t>
      </w:r>
      <w:r>
        <w:tab/>
      </w:r>
      <w:r w:rsidRPr="00904CF1">
        <w:t>Просьба о принятии временных мер и мер защиты</w:t>
      </w:r>
    </w:p>
    <w:p w:rsidR="00721AFA" w:rsidRPr="00904CF1" w:rsidRDefault="00721AFA" w:rsidP="007C509B">
      <w:pPr>
        <w:pStyle w:val="SingleTxtGR"/>
      </w:pPr>
      <w:r>
        <w:t>6.1</w:t>
      </w:r>
      <w:r>
        <w:tab/>
      </w:r>
      <w:r w:rsidRPr="00904CF1">
        <w:t>Хотите ли Вы, чтобы Комитет обратился к государству с просьбой о пр</w:t>
      </w:r>
      <w:r w:rsidRPr="00904CF1">
        <w:t>и</w:t>
      </w:r>
      <w:r w:rsidRPr="00904CF1">
        <w:t xml:space="preserve">нятии </w:t>
      </w:r>
      <w:r w:rsidRPr="00904CF1">
        <w:rPr>
          <w:b/>
        </w:rPr>
        <w:t>временных мер</w:t>
      </w:r>
      <w:r w:rsidRPr="00904CF1">
        <w:t xml:space="preserve"> для того, чтобы избежать причинения непоправимого ущерба жертве или жертвам предполагаемых нарушений, а также другим зн</w:t>
      </w:r>
      <w:r w:rsidRPr="00904CF1">
        <w:t>а</w:t>
      </w:r>
      <w:r w:rsidRPr="00904CF1">
        <w:t>чимым элементам</w:t>
      </w:r>
      <w:r>
        <w:t>, имеющим значение для</w:t>
      </w:r>
      <w:r w:rsidRPr="00904CF1">
        <w:t xml:space="preserve"> установлени</w:t>
      </w:r>
      <w:r>
        <w:t>я</w:t>
      </w:r>
      <w:r w:rsidRPr="00904CF1">
        <w:t xml:space="preserve"> местонахождения и</w:t>
      </w:r>
      <w:r w:rsidRPr="00904CF1">
        <w:t>с</w:t>
      </w:r>
      <w:r w:rsidRPr="00904CF1">
        <w:t>чезнувшего лица?</w:t>
      </w:r>
    </w:p>
    <w:p w:rsidR="00721AFA" w:rsidRPr="00904CF1" w:rsidRDefault="00721AFA" w:rsidP="007C509B">
      <w:pPr>
        <w:pStyle w:val="SingleTxtGR"/>
        <w:tabs>
          <w:tab w:val="clear" w:pos="2268"/>
          <w:tab w:val="left" w:pos="2492"/>
        </w:tabs>
      </w:pPr>
      <w:r>
        <w:tab/>
      </w:r>
      <w:r w:rsidRPr="00904CF1">
        <w:t xml:space="preserve">Да </w:t>
      </w:r>
      <w:r w:rsidRPr="007C6530">
        <w:rPr>
          <w:rFonts w:eastAsia="Calibri"/>
        </w:rPr>
        <w:sym w:font="Webdings" w:char="F063"/>
      </w:r>
      <w:r w:rsidRPr="00904CF1">
        <w:tab/>
        <w:t xml:space="preserve">Нет </w:t>
      </w:r>
      <w:r w:rsidRPr="007C6530">
        <w:rPr>
          <w:rFonts w:eastAsia="Calibri"/>
        </w:rPr>
        <w:sym w:font="Webdings" w:char="F063"/>
      </w:r>
    </w:p>
    <w:p w:rsidR="00721AFA" w:rsidRPr="00904CF1" w:rsidRDefault="00721AFA" w:rsidP="007C509B">
      <w:pPr>
        <w:pStyle w:val="SingleTxtGR"/>
      </w:pPr>
      <w:r>
        <w:t>6.2</w:t>
      </w:r>
      <w:r>
        <w:tab/>
      </w:r>
      <w:r w:rsidRPr="00904CF1">
        <w:t>В случае утвердительного ответа просьба представить следующую и</w:t>
      </w:r>
      <w:r w:rsidRPr="00904CF1">
        <w:t>н</w:t>
      </w:r>
      <w:r w:rsidRPr="00904CF1">
        <w:t>формацию:</w:t>
      </w:r>
    </w:p>
    <w:p w:rsidR="00721AFA" w:rsidRDefault="00721AFA" w:rsidP="007C509B">
      <w:pPr>
        <w:pStyle w:val="SingleTxtGR"/>
        <w:tabs>
          <w:tab w:val="clear" w:pos="2835"/>
          <w:tab w:val="clear" w:pos="3402"/>
          <w:tab w:val="clear" w:pos="3969"/>
          <w:tab w:val="left" w:leader="dot" w:pos="8497"/>
        </w:tabs>
        <w:spacing w:after="0"/>
        <w:rPr>
          <w:lang w:val="en-US"/>
        </w:rPr>
      </w:pPr>
      <w:r>
        <w:tab/>
        <w:t>а)</w:t>
      </w:r>
      <w:r>
        <w:tab/>
      </w:r>
      <w:r w:rsidRPr="00904CF1">
        <w:t>для оказания помощи в установлении местонахождения исчезну</w:t>
      </w:r>
      <w:r w:rsidRPr="00904CF1">
        <w:t>в</w:t>
      </w:r>
      <w:r w:rsidRPr="00904CF1">
        <w:t>шего лица опишите опасность, которая угрож</w:t>
      </w:r>
      <w:r>
        <w:t>ает</w:t>
      </w:r>
      <w:r w:rsidRPr="00904CF1">
        <w:t xml:space="preserve"> жертвам и другим значимым элементам дела:</w:t>
      </w:r>
      <w:r>
        <w:rPr>
          <w:lang w:val="en-US"/>
        </w:rPr>
        <w:tab/>
      </w:r>
    </w:p>
    <w:p w:rsidR="00721AFA" w:rsidRPr="00700E61" w:rsidRDefault="00721AFA" w:rsidP="007C509B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dot" w:pos="8497"/>
        </w:tabs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721AFA" w:rsidRDefault="00721AFA" w:rsidP="007C509B">
      <w:pPr>
        <w:pStyle w:val="SingleTxtGR"/>
        <w:tabs>
          <w:tab w:val="left" w:leader="dot" w:pos="8511"/>
        </w:tabs>
        <w:spacing w:after="0"/>
        <w:rPr>
          <w:lang w:val="en-US"/>
        </w:rPr>
      </w:pPr>
      <w:r>
        <w:tab/>
      </w:r>
      <w:r w:rsidRPr="00700E61">
        <w:t>b</w:t>
      </w:r>
      <w:r w:rsidRPr="00904CF1">
        <w:t>)</w:t>
      </w:r>
      <w:r>
        <w:tab/>
      </w:r>
      <w:r w:rsidRPr="00904CF1">
        <w:t>укажите характер возможного непоправимого ущерба:</w:t>
      </w:r>
      <w:r>
        <w:rPr>
          <w:lang w:val="en-US"/>
        </w:rPr>
        <w:tab/>
      </w:r>
    </w:p>
    <w:p w:rsidR="00721AFA" w:rsidRDefault="00721AFA" w:rsidP="007C509B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dot" w:pos="8511"/>
        </w:tabs>
        <w:spacing w:after="0"/>
        <w:rPr>
          <w:lang w:val="en-US"/>
        </w:rPr>
      </w:pPr>
      <w:r>
        <w:rPr>
          <w:lang w:val="en-US"/>
        </w:rPr>
        <w:tab/>
      </w:r>
    </w:p>
    <w:p w:rsidR="00721AFA" w:rsidRPr="00D061D7" w:rsidRDefault="00721AFA" w:rsidP="007C509B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dot" w:pos="8511"/>
        </w:tabs>
        <w:rPr>
          <w:lang w:val="en-US"/>
        </w:rPr>
      </w:pPr>
      <w:r>
        <w:rPr>
          <w:lang w:val="en-US"/>
        </w:rPr>
        <w:tab/>
      </w:r>
    </w:p>
    <w:p w:rsidR="00721AFA" w:rsidRDefault="00721AFA" w:rsidP="007C509B">
      <w:pPr>
        <w:pStyle w:val="SingleTxtGR"/>
        <w:tabs>
          <w:tab w:val="left" w:leader="dot" w:pos="8511"/>
        </w:tabs>
        <w:spacing w:after="0"/>
        <w:rPr>
          <w:lang w:val="en-US"/>
        </w:rPr>
      </w:pPr>
      <w:r>
        <w:tab/>
        <w:t>с)</w:t>
      </w:r>
      <w:r>
        <w:tab/>
      </w:r>
      <w:r w:rsidRPr="00904CF1">
        <w:t>укажите меру(ы), которая(ые) может (могут) быть принята(ы) гос</w:t>
      </w:r>
      <w:r w:rsidRPr="00904CF1">
        <w:t>у</w:t>
      </w:r>
      <w:r w:rsidRPr="00904CF1">
        <w:t>дарством, чтобы предотвратить возможный непоправимый ущерб:</w:t>
      </w:r>
      <w:r>
        <w:rPr>
          <w:lang w:val="en-US"/>
        </w:rPr>
        <w:tab/>
      </w:r>
    </w:p>
    <w:p w:rsidR="00721AFA" w:rsidRDefault="00721AFA" w:rsidP="007C509B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dot" w:pos="8511"/>
        </w:tabs>
        <w:spacing w:after="0"/>
        <w:rPr>
          <w:lang w:val="en-US"/>
        </w:rPr>
      </w:pPr>
      <w:r>
        <w:rPr>
          <w:lang w:val="en-US"/>
        </w:rPr>
        <w:tab/>
      </w:r>
    </w:p>
    <w:p w:rsidR="00721AFA" w:rsidRPr="00D061D7" w:rsidRDefault="00721AFA" w:rsidP="007C509B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dot" w:pos="8511"/>
        </w:tabs>
        <w:rPr>
          <w:lang w:val="en-US"/>
        </w:rPr>
      </w:pPr>
      <w:r>
        <w:rPr>
          <w:lang w:val="en-US"/>
        </w:rPr>
        <w:tab/>
      </w:r>
    </w:p>
    <w:p w:rsidR="00721AFA" w:rsidRPr="00904CF1" w:rsidRDefault="00721AFA" w:rsidP="007C509B">
      <w:pPr>
        <w:pStyle w:val="SingleTxtGR"/>
      </w:pPr>
      <w:r>
        <w:t>6.3</w:t>
      </w:r>
      <w:r>
        <w:tab/>
      </w:r>
      <w:r w:rsidRPr="00904CF1">
        <w:t>Хотите ли Вы, чтобы Комитет обратился к государству с просьбой о пр</w:t>
      </w:r>
      <w:r w:rsidRPr="00904CF1">
        <w:t>и</w:t>
      </w:r>
      <w:r w:rsidRPr="00904CF1">
        <w:t xml:space="preserve">нятии </w:t>
      </w:r>
      <w:r w:rsidRPr="00904CF1">
        <w:rPr>
          <w:b/>
        </w:rPr>
        <w:t xml:space="preserve">мер защиты </w:t>
      </w:r>
      <w:r w:rsidRPr="00904CF1">
        <w:t>в отношении заявителя, свидетелей, родственников исче</w:t>
      </w:r>
      <w:r w:rsidRPr="00904CF1">
        <w:t>з</w:t>
      </w:r>
      <w:r w:rsidRPr="00904CF1">
        <w:t>нувшего лица и их защитников, а также лиц, учас</w:t>
      </w:r>
      <w:r w:rsidRPr="00904CF1">
        <w:t>т</w:t>
      </w:r>
      <w:r w:rsidRPr="00904CF1">
        <w:t>вующих в расследовании?</w:t>
      </w:r>
    </w:p>
    <w:p w:rsidR="00721AFA" w:rsidRPr="00904CF1" w:rsidRDefault="00721AFA" w:rsidP="007C509B">
      <w:pPr>
        <w:pStyle w:val="SingleTxtGR"/>
        <w:tabs>
          <w:tab w:val="left" w:pos="2415"/>
        </w:tabs>
      </w:pPr>
      <w:r>
        <w:tab/>
      </w:r>
      <w:r w:rsidRPr="00904CF1">
        <w:t xml:space="preserve">Да </w:t>
      </w:r>
      <w:r w:rsidRPr="007C6530">
        <w:rPr>
          <w:rFonts w:eastAsia="Calibri"/>
        </w:rPr>
        <w:sym w:font="Webdings" w:char="F063"/>
      </w:r>
      <w:r>
        <w:t xml:space="preserve"> </w:t>
      </w:r>
      <w:r>
        <w:tab/>
      </w:r>
      <w:r>
        <w:tab/>
        <w:t xml:space="preserve">Нет </w:t>
      </w:r>
      <w:r w:rsidRPr="007C6530">
        <w:rPr>
          <w:rFonts w:eastAsia="Calibri"/>
        </w:rPr>
        <w:sym w:font="Webdings" w:char="F063"/>
      </w:r>
    </w:p>
    <w:p w:rsidR="00721AFA" w:rsidRPr="00904CF1" w:rsidRDefault="00721AFA" w:rsidP="007C509B">
      <w:pPr>
        <w:pStyle w:val="SingleTxtGR"/>
      </w:pPr>
      <w:r>
        <w:t>6.4</w:t>
      </w:r>
      <w:r>
        <w:tab/>
      </w:r>
      <w:r w:rsidRPr="00904CF1">
        <w:t>В случае утвердительного ответа просьба представить следующую и</w:t>
      </w:r>
      <w:r w:rsidRPr="00904CF1">
        <w:t>н</w:t>
      </w:r>
      <w:r w:rsidRPr="00904CF1">
        <w:t>формацию:</w:t>
      </w:r>
    </w:p>
    <w:p w:rsidR="00721AFA" w:rsidRDefault="00721AFA" w:rsidP="007C509B">
      <w:pPr>
        <w:pStyle w:val="SingleTxtGR"/>
        <w:tabs>
          <w:tab w:val="left" w:leader="dot" w:pos="8483"/>
        </w:tabs>
        <w:spacing w:after="0"/>
        <w:rPr>
          <w:lang w:val="en-US"/>
        </w:rPr>
      </w:pPr>
      <w:r>
        <w:tab/>
        <w:t>а)</w:t>
      </w:r>
      <w:r>
        <w:tab/>
      </w:r>
      <w:r w:rsidRPr="00904CF1">
        <w:t>лицо(а), в отношении которого(ых) направляется просьба о прим</w:t>
      </w:r>
      <w:r w:rsidRPr="00904CF1">
        <w:t>е</w:t>
      </w:r>
      <w:r w:rsidRPr="00904CF1">
        <w:t>нении мер защиты (укажите фам</w:t>
      </w:r>
      <w:r w:rsidRPr="00904CF1">
        <w:t>и</w:t>
      </w:r>
      <w:r w:rsidRPr="00904CF1">
        <w:t>лию, имя и отношение к данному делу):</w:t>
      </w:r>
      <w:r>
        <w:rPr>
          <w:lang w:val="en-US"/>
        </w:rPr>
        <w:tab/>
      </w:r>
    </w:p>
    <w:p w:rsidR="00721AFA" w:rsidRPr="00286B5F" w:rsidRDefault="00721AFA" w:rsidP="007C509B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dot" w:pos="8483"/>
        </w:tabs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721AFA" w:rsidRDefault="00721AFA" w:rsidP="007C509B">
      <w:pPr>
        <w:pStyle w:val="SingleTxtGR"/>
        <w:tabs>
          <w:tab w:val="left" w:leader="dot" w:pos="8441"/>
        </w:tabs>
        <w:spacing w:after="0"/>
        <w:rPr>
          <w:lang w:val="en-US"/>
        </w:rPr>
      </w:pPr>
      <w:r>
        <w:tab/>
      </w:r>
      <w:r w:rsidRPr="00904CF1">
        <w:rPr>
          <w:lang w:val="en-US"/>
        </w:rPr>
        <w:t>b</w:t>
      </w:r>
      <w:r>
        <w:t>)</w:t>
      </w:r>
      <w:r>
        <w:tab/>
      </w:r>
      <w:r w:rsidRPr="00904CF1">
        <w:t>описание личной угрозы для этих (этого) лиц(а) (например, давл</w:t>
      </w:r>
      <w:r w:rsidRPr="00904CF1">
        <w:t>е</w:t>
      </w:r>
      <w:r w:rsidRPr="00904CF1">
        <w:t>ние или акты запугивания или р</w:t>
      </w:r>
      <w:r w:rsidRPr="00904CF1">
        <w:t>е</w:t>
      </w:r>
      <w:r w:rsidRPr="00904CF1">
        <w:t>прессий):</w:t>
      </w:r>
      <w:r>
        <w:rPr>
          <w:lang w:val="en-US"/>
        </w:rPr>
        <w:tab/>
      </w:r>
    </w:p>
    <w:p w:rsidR="00721AFA" w:rsidRPr="00AB752D" w:rsidRDefault="00721AFA" w:rsidP="007C509B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dot" w:pos="8441"/>
        </w:tabs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721AFA" w:rsidRDefault="00721AFA" w:rsidP="007C509B">
      <w:pPr>
        <w:pStyle w:val="SingleTxtGR"/>
        <w:tabs>
          <w:tab w:val="clear" w:pos="3969"/>
          <w:tab w:val="right" w:leader="dot" w:pos="8455"/>
        </w:tabs>
        <w:spacing w:after="0"/>
        <w:rPr>
          <w:lang w:val="en-US"/>
        </w:rPr>
      </w:pPr>
      <w:r>
        <w:tab/>
        <w:t>с)</w:t>
      </w:r>
      <w:r>
        <w:tab/>
      </w:r>
      <w:r w:rsidRPr="00904CF1">
        <w:t>меры защиты, которые могут быть приняты государством для пр</w:t>
      </w:r>
      <w:r w:rsidRPr="00904CF1">
        <w:t>е</w:t>
      </w:r>
      <w:r w:rsidRPr="00904CF1">
        <w:t>дупреждения такой угрозы:</w:t>
      </w:r>
      <w:r>
        <w:rPr>
          <w:lang w:val="en-US"/>
        </w:rPr>
        <w:tab/>
      </w:r>
    </w:p>
    <w:p w:rsidR="00721AFA" w:rsidRPr="00AB752D" w:rsidRDefault="00721AFA" w:rsidP="007C509B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leader="dot" w:pos="8455"/>
        </w:tabs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721AFA" w:rsidRPr="00904CF1" w:rsidRDefault="00721AFA" w:rsidP="007C509B">
      <w:pPr>
        <w:pStyle w:val="H23GR"/>
      </w:pPr>
      <w:r>
        <w:rPr>
          <w:lang w:val="en-US"/>
        </w:rPr>
        <w:tab/>
      </w:r>
      <w:r w:rsidRPr="00904CF1">
        <w:t>7</w:t>
      </w:r>
      <w:r>
        <w:t>.</w:t>
      </w:r>
      <w:r>
        <w:tab/>
      </w:r>
      <w:r w:rsidRPr="00904CF1">
        <w:t>Другие международные процедуры</w:t>
      </w:r>
    </w:p>
    <w:p w:rsidR="00721AFA" w:rsidRPr="00904CF1" w:rsidRDefault="00721AFA" w:rsidP="007C509B">
      <w:pPr>
        <w:pStyle w:val="SingleTxtGR"/>
      </w:pPr>
      <w:r>
        <w:t>7.1</w:t>
      </w:r>
      <w:r>
        <w:tab/>
      </w:r>
      <w:r w:rsidRPr="00904CF1">
        <w:t>Рассматривается ли настоящее дело в рамках другой процедуры межд</w:t>
      </w:r>
      <w:r w:rsidRPr="00904CF1">
        <w:t>у</w:t>
      </w:r>
      <w:r w:rsidRPr="00904CF1">
        <w:t>народного расследования или урегулирования?</w:t>
      </w:r>
    </w:p>
    <w:p w:rsidR="00721AFA" w:rsidRPr="00904CF1" w:rsidRDefault="00721AFA" w:rsidP="007C509B">
      <w:pPr>
        <w:pStyle w:val="SingleTxtGR"/>
        <w:tabs>
          <w:tab w:val="left" w:pos="2520"/>
        </w:tabs>
      </w:pPr>
      <w:r>
        <w:tab/>
      </w:r>
      <w:r w:rsidRPr="00904CF1">
        <w:t xml:space="preserve">Да </w:t>
      </w:r>
      <w:r w:rsidRPr="007C6530">
        <w:rPr>
          <w:rFonts w:eastAsia="Calibri"/>
        </w:rPr>
        <w:sym w:font="Webdings" w:char="F063"/>
      </w:r>
      <w:r>
        <w:t xml:space="preserve"> </w:t>
      </w:r>
      <w:r>
        <w:tab/>
      </w:r>
      <w:r>
        <w:tab/>
      </w:r>
      <w:r w:rsidRPr="00904CF1">
        <w:t xml:space="preserve">Нет </w:t>
      </w:r>
      <w:r w:rsidRPr="007C6530">
        <w:rPr>
          <w:rFonts w:eastAsia="Calibri"/>
        </w:rPr>
        <w:sym w:font="Webdings" w:char="F063"/>
      </w:r>
    </w:p>
    <w:p w:rsidR="00721AFA" w:rsidRPr="00904CF1" w:rsidRDefault="00721AFA" w:rsidP="007C509B">
      <w:pPr>
        <w:pStyle w:val="SingleTxtGR"/>
      </w:pPr>
      <w:r>
        <w:t>7.2</w:t>
      </w:r>
      <w:r>
        <w:tab/>
      </w:r>
      <w:r w:rsidRPr="00904CF1">
        <w:t>В случае утвердительного ответа просьба уточнить следующее:</w:t>
      </w:r>
    </w:p>
    <w:p w:rsidR="00721AFA" w:rsidRPr="00904CF1" w:rsidRDefault="00721AFA" w:rsidP="007C509B">
      <w:pPr>
        <w:pStyle w:val="SingleTxtGR"/>
      </w:pPr>
      <w:r w:rsidRPr="00904CF1">
        <w:t>Какому(им) органу(ам) было представлено дело:</w:t>
      </w:r>
    </w:p>
    <w:p w:rsidR="00721AFA" w:rsidRDefault="00721AFA" w:rsidP="007C509B">
      <w:pPr>
        <w:pStyle w:val="SingleTxtGR"/>
        <w:tabs>
          <w:tab w:val="clear" w:pos="2835"/>
          <w:tab w:val="clear" w:pos="3402"/>
          <w:tab w:val="clear" w:pos="3969"/>
          <w:tab w:val="left" w:leader="dot" w:pos="8505"/>
        </w:tabs>
        <w:spacing w:after="0"/>
        <w:rPr>
          <w:lang w:val="en-US"/>
        </w:rPr>
      </w:pPr>
      <w:r w:rsidRPr="00904CF1">
        <w:t>Вид процедуры:</w:t>
      </w:r>
      <w:r>
        <w:rPr>
          <w:lang w:val="en-US"/>
        </w:rPr>
        <w:tab/>
      </w:r>
      <w:r>
        <w:rPr>
          <w:lang w:val="en-US"/>
        </w:rPr>
        <w:tab/>
      </w:r>
    </w:p>
    <w:p w:rsidR="00721AFA" w:rsidRDefault="00721AFA" w:rsidP="007C509B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dot" w:pos="8505"/>
        </w:tabs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721AFA" w:rsidRPr="00C26B64" w:rsidRDefault="00721AFA" w:rsidP="007C509B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dot" w:pos="8505"/>
        </w:tabs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721AFA" w:rsidRDefault="00721AFA" w:rsidP="007C509B">
      <w:pPr>
        <w:pStyle w:val="SingleTxtGR"/>
        <w:tabs>
          <w:tab w:val="clear" w:pos="2835"/>
          <w:tab w:val="clear" w:pos="3402"/>
          <w:tab w:val="clear" w:pos="3969"/>
          <w:tab w:val="left" w:leader="dot" w:pos="8505"/>
        </w:tabs>
        <w:spacing w:after="0"/>
        <w:rPr>
          <w:lang w:val="en-US"/>
        </w:rPr>
      </w:pPr>
      <w:r w:rsidRPr="00904CF1">
        <w:t>Дата представления дела:</w:t>
      </w:r>
      <w:r>
        <w:rPr>
          <w:lang w:val="en-US"/>
        </w:rPr>
        <w:tab/>
      </w:r>
    </w:p>
    <w:p w:rsidR="00721AFA" w:rsidRDefault="00721AFA" w:rsidP="007C509B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dot" w:pos="8505"/>
        </w:tabs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721AFA" w:rsidRPr="00E17059" w:rsidRDefault="00721AFA" w:rsidP="007C509B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dot" w:pos="8505"/>
        </w:tabs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721AFA" w:rsidRDefault="00721AFA" w:rsidP="007C509B">
      <w:pPr>
        <w:pStyle w:val="SingleTxtGR"/>
        <w:tabs>
          <w:tab w:val="clear" w:pos="2835"/>
          <w:tab w:val="clear" w:pos="3402"/>
          <w:tab w:val="clear" w:pos="3969"/>
          <w:tab w:val="left" w:leader="dot" w:pos="8505"/>
        </w:tabs>
        <w:spacing w:after="0"/>
        <w:rPr>
          <w:lang w:val="en-US"/>
        </w:rPr>
      </w:pPr>
      <w:r w:rsidRPr="00904CF1">
        <w:t>Принятые меры:</w:t>
      </w:r>
      <w:r>
        <w:rPr>
          <w:lang w:val="en-US"/>
        </w:rPr>
        <w:tab/>
      </w:r>
      <w:r>
        <w:rPr>
          <w:lang w:val="en-US"/>
        </w:rPr>
        <w:tab/>
      </w:r>
    </w:p>
    <w:p w:rsidR="00721AFA" w:rsidRDefault="00721AFA" w:rsidP="007C509B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dot" w:pos="8505"/>
        </w:tabs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721AFA" w:rsidRPr="00E17059" w:rsidRDefault="00721AFA" w:rsidP="007C509B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dot" w:pos="8505"/>
        </w:tabs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721AFA" w:rsidRDefault="00721AFA" w:rsidP="007C509B">
      <w:pPr>
        <w:pStyle w:val="SingleTxtGR"/>
        <w:tabs>
          <w:tab w:val="clear" w:pos="2835"/>
          <w:tab w:val="clear" w:pos="3402"/>
          <w:tab w:val="clear" w:pos="3969"/>
          <w:tab w:val="left" w:leader="dot" w:pos="8505"/>
        </w:tabs>
        <w:spacing w:after="0"/>
        <w:rPr>
          <w:lang w:val="en-US"/>
        </w:rPr>
      </w:pPr>
      <w:r w:rsidRPr="00904CF1">
        <w:t>Полученные результаты:</w:t>
      </w:r>
      <w:r>
        <w:rPr>
          <w:lang w:val="en-US"/>
        </w:rPr>
        <w:tab/>
      </w:r>
    </w:p>
    <w:p w:rsidR="00721AFA" w:rsidRDefault="00721AFA" w:rsidP="007C509B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dot" w:pos="8505"/>
        </w:tabs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721AFA" w:rsidRPr="00E17059" w:rsidRDefault="00721AFA" w:rsidP="007C509B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dot" w:pos="8505"/>
        </w:tabs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721AFA" w:rsidRPr="00904CF1" w:rsidRDefault="00721AFA" w:rsidP="007C509B">
      <w:pPr>
        <w:pStyle w:val="SingleTxtGR"/>
      </w:pPr>
      <w:r>
        <w:t>7.3</w:t>
      </w:r>
      <w:r>
        <w:tab/>
      </w:r>
      <w:r w:rsidRPr="00904CF1">
        <w:t>Приложите копии всех соответствующих документов.</w:t>
      </w:r>
    </w:p>
    <w:p w:rsidR="00721AFA" w:rsidRPr="00904CF1" w:rsidRDefault="00127DF7" w:rsidP="007C509B">
      <w:pPr>
        <w:pStyle w:val="H23GR"/>
      </w:pPr>
      <w:r>
        <w:rPr>
          <w:lang w:val="en-US"/>
        </w:rPr>
        <w:br w:type="page"/>
      </w:r>
      <w:r w:rsidR="00721AFA">
        <w:rPr>
          <w:lang w:val="en-US"/>
        </w:rPr>
        <w:tab/>
      </w:r>
      <w:r w:rsidR="00721AFA">
        <w:t>8.</w:t>
      </w:r>
      <w:r w:rsidR="00721AFA">
        <w:tab/>
      </w:r>
      <w:r w:rsidR="00721AFA" w:rsidRPr="00904CF1">
        <w:t>Место, дата и подпись</w:t>
      </w:r>
    </w:p>
    <w:p w:rsidR="00721AFA" w:rsidRPr="00AE2243" w:rsidRDefault="00721AFA" w:rsidP="007C509B">
      <w:pPr>
        <w:pStyle w:val="SingleTxtGR"/>
        <w:tabs>
          <w:tab w:val="clear" w:pos="3402"/>
          <w:tab w:val="clear" w:pos="3969"/>
          <w:tab w:val="left" w:leader="dot" w:pos="5670"/>
        </w:tabs>
        <w:rPr>
          <w:lang w:val="en-US"/>
        </w:rPr>
      </w:pPr>
      <w:r>
        <w:t>8.1</w:t>
      </w:r>
      <w:r>
        <w:tab/>
      </w:r>
      <w:r w:rsidRPr="00904CF1">
        <w:t>Место и дата:</w:t>
      </w:r>
      <w:r>
        <w:rPr>
          <w:lang w:val="en-US"/>
        </w:rPr>
        <w:tab/>
      </w:r>
    </w:p>
    <w:p w:rsidR="00721AFA" w:rsidRPr="00AE2243" w:rsidRDefault="00721AFA" w:rsidP="007C509B">
      <w:pPr>
        <w:pStyle w:val="SingleTxtGR"/>
        <w:tabs>
          <w:tab w:val="clear" w:pos="3402"/>
          <w:tab w:val="clear" w:pos="3969"/>
          <w:tab w:val="left" w:leader="dot" w:pos="5670"/>
        </w:tabs>
        <w:rPr>
          <w:lang w:val="en-US"/>
        </w:rPr>
      </w:pPr>
      <w:r>
        <w:t>8.2</w:t>
      </w:r>
      <w:r>
        <w:tab/>
      </w:r>
      <w:r w:rsidRPr="00904CF1">
        <w:t>Подпись автора:</w:t>
      </w:r>
      <w:r>
        <w:rPr>
          <w:lang w:val="en-US"/>
        </w:rPr>
        <w:tab/>
      </w:r>
    </w:p>
    <w:p w:rsidR="00721AFA" w:rsidRPr="00904CF1" w:rsidRDefault="00721AFA" w:rsidP="007C509B">
      <w:pPr>
        <w:pStyle w:val="H23GR"/>
      </w:pPr>
      <w:r>
        <w:rPr>
          <w:lang w:val="en-US"/>
        </w:rPr>
        <w:tab/>
      </w:r>
      <w:r w:rsidRPr="00904CF1">
        <w:t>9.</w:t>
      </w:r>
      <w:r>
        <w:tab/>
      </w:r>
      <w:r w:rsidRPr="00904CF1">
        <w:t>Перечень прилагаемых документов (</w:t>
      </w:r>
      <w:r>
        <w:t xml:space="preserve">никогда </w:t>
      </w:r>
      <w:r w:rsidRPr="00904CF1">
        <w:t>не направляйте оригиналы)</w:t>
      </w:r>
    </w:p>
    <w:p w:rsidR="00721AFA" w:rsidRDefault="00721AFA" w:rsidP="007C509B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dot" w:pos="8505"/>
        </w:tabs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721AFA" w:rsidRPr="00C26B64" w:rsidRDefault="00721AFA" w:rsidP="007C509B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dot" w:pos="8505"/>
        </w:tabs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721AFA" w:rsidRPr="00AE2243" w:rsidRDefault="00721AFA" w:rsidP="007C509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5951E8" w:rsidRPr="005951E8" w:rsidRDefault="005951E8" w:rsidP="007D0A8C">
      <w:pPr>
        <w:pStyle w:val="SingleTxtGR"/>
        <w:rPr>
          <w:u w:val="single"/>
        </w:rPr>
      </w:pPr>
    </w:p>
    <w:p w:rsidR="007D0A8C" w:rsidRPr="007D0A8C" w:rsidRDefault="007D0A8C" w:rsidP="009C4E83"/>
    <w:sectPr w:rsidR="007D0A8C" w:rsidRPr="007D0A8C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65D3" w:rsidRDefault="001465D3">
      <w:r>
        <w:rPr>
          <w:lang w:val="en-US"/>
        </w:rPr>
        <w:tab/>
      </w:r>
      <w:r>
        <w:separator/>
      </w:r>
    </w:p>
  </w:endnote>
  <w:endnote w:type="continuationSeparator" w:id="0">
    <w:p w:rsidR="001465D3" w:rsidRDefault="001465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078" w:rsidRPr="009A6F4A" w:rsidRDefault="0031707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</w:r>
    <w:r w:rsidRPr="00A174F8">
      <w:rPr>
        <w:lang w:val="en-US"/>
      </w:rPr>
      <w:t>GE.1</w:t>
    </w:r>
    <w:r w:rsidRPr="00A174F8">
      <w:rPr>
        <w:lang w:val="ru-RU"/>
      </w:rPr>
      <w:t>4</w:t>
    </w:r>
    <w:r w:rsidRPr="00A174F8">
      <w:rPr>
        <w:lang w:val="en-US"/>
      </w:rPr>
      <w:t>-</w:t>
    </w:r>
    <w:r w:rsidRPr="00A174F8">
      <w:rPr>
        <w:lang w:val="ru-RU"/>
      </w:rPr>
      <w:t>42832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078" w:rsidRPr="009A6F4A" w:rsidRDefault="00317078">
    <w:pPr>
      <w:pStyle w:val="Footer"/>
      <w:rPr>
        <w:lang w:val="en-US"/>
      </w:rPr>
    </w:pPr>
    <w:r w:rsidRPr="00A174F8">
      <w:rPr>
        <w:lang w:val="en-US"/>
      </w:rPr>
      <w:t>GE.1</w:t>
    </w:r>
    <w:r w:rsidRPr="00A174F8">
      <w:rPr>
        <w:lang w:val="ru-RU"/>
      </w:rPr>
      <w:t>4</w:t>
    </w:r>
    <w:r w:rsidRPr="00A174F8">
      <w:rPr>
        <w:lang w:val="en-US"/>
      </w:rPr>
      <w:t>-</w:t>
    </w:r>
    <w:r w:rsidRPr="00A174F8">
      <w:rPr>
        <w:lang w:val="ru-RU"/>
      </w:rPr>
      <w:t>42832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317078" w:rsidTr="00E2507B">
      <w:trPr>
        <w:trHeight w:val="438"/>
      </w:trPr>
      <w:tc>
        <w:tcPr>
          <w:tcW w:w="4068" w:type="dxa"/>
          <w:vAlign w:val="bottom"/>
        </w:tcPr>
        <w:p w:rsidR="00317078" w:rsidRPr="00D7160E" w:rsidRDefault="00317078" w:rsidP="00E2507B">
          <w:r>
            <w:rPr>
              <w:lang w:val="en-US"/>
            </w:rPr>
            <w:t>GE.1</w:t>
          </w:r>
          <w:r>
            <w:t>4</w:t>
          </w:r>
          <w:r>
            <w:rPr>
              <w:lang w:val="en-US"/>
            </w:rPr>
            <w:t>-</w:t>
          </w:r>
          <w:r>
            <w:t xml:space="preserve">42832 </w:t>
          </w:r>
          <w:r>
            <w:rPr>
              <w:lang w:val="en-US"/>
            </w:rPr>
            <w:t xml:space="preserve"> (R)</w:t>
          </w:r>
          <w:r>
            <w:t xml:space="preserve">   220514   260514</w:t>
          </w:r>
        </w:p>
      </w:tc>
      <w:tc>
        <w:tcPr>
          <w:tcW w:w="4663" w:type="dxa"/>
          <w:vMerge w:val="restart"/>
          <w:vAlign w:val="bottom"/>
        </w:tcPr>
        <w:p w:rsidR="00317078" w:rsidRDefault="00317078" w:rsidP="00E2507B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317078" w:rsidRDefault="00317078" w:rsidP="00E2507B">
          <w:pPr>
            <w:jc w:val="right"/>
          </w:pPr>
          <w:r>
            <w:pict>
              <v:shape id="_x0000_i1027" type="#_x0000_t75" style="width:50.25pt;height:50.25pt">
                <v:imagedata r:id="rId2" o:title="4&amp;Size=2&amp;Lang=R"/>
              </v:shape>
            </w:pict>
          </w:r>
        </w:p>
      </w:tc>
    </w:tr>
    <w:tr w:rsidR="00317078" w:rsidRPr="00797A78" w:rsidTr="00E2507B">
      <w:tc>
        <w:tcPr>
          <w:tcW w:w="4068" w:type="dxa"/>
          <w:vAlign w:val="bottom"/>
        </w:tcPr>
        <w:p w:rsidR="00317078" w:rsidRPr="00D7160E" w:rsidRDefault="00317078" w:rsidP="00E2507B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D7160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D7160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7160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D7160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D7160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D7160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D7160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D7160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D7160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317078" w:rsidRDefault="00317078" w:rsidP="00E2507B"/>
      </w:tc>
      <w:tc>
        <w:tcPr>
          <w:tcW w:w="1124" w:type="dxa"/>
          <w:vMerge/>
        </w:tcPr>
        <w:p w:rsidR="00317078" w:rsidRDefault="00317078" w:rsidP="00E2507B"/>
      </w:tc>
    </w:tr>
  </w:tbl>
  <w:p w:rsidR="00317078" w:rsidRDefault="00317078" w:rsidP="00BD440F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65D3" w:rsidRPr="00F71F63" w:rsidRDefault="001465D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465D3" w:rsidRPr="00F71F63" w:rsidRDefault="001465D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465D3" w:rsidRPr="00635E86" w:rsidRDefault="001465D3" w:rsidP="00635E86">
      <w:pPr>
        <w:pStyle w:val="Footer"/>
      </w:pPr>
    </w:p>
  </w:footnote>
  <w:footnote w:id="1">
    <w:p w:rsidR="00317078" w:rsidRPr="007D0A8C" w:rsidRDefault="00317078">
      <w:pPr>
        <w:pStyle w:val="FootnoteText"/>
        <w:rPr>
          <w:lang w:val="ru-RU"/>
        </w:rPr>
      </w:pPr>
      <w:r>
        <w:rPr>
          <w:lang w:val="ru-RU"/>
        </w:rPr>
        <w:tab/>
      </w:r>
      <w:r w:rsidRPr="00C476C0">
        <w:rPr>
          <w:rStyle w:val="FootnoteReference"/>
          <w:spacing w:val="4"/>
          <w:w w:val="103"/>
          <w:sz w:val="20"/>
          <w:vertAlign w:val="baseline"/>
          <w:lang w:val="ru-RU" w:eastAsia="en-US"/>
        </w:rPr>
        <w:t>*</w:t>
      </w:r>
      <w:r>
        <w:rPr>
          <w:lang w:val="ru-RU"/>
        </w:rPr>
        <w:tab/>
      </w:r>
      <w:r w:rsidRPr="007D0A8C">
        <w:rPr>
          <w:lang w:val="ru-RU"/>
        </w:rPr>
        <w:t>Принято Комитетом на его шестой сессии (17−28 марта 2014 года).</w:t>
      </w:r>
    </w:p>
  </w:footnote>
  <w:footnote w:id="2">
    <w:p w:rsidR="00317078" w:rsidRPr="00CC29C9" w:rsidRDefault="00317078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CC29C9">
        <w:rPr>
          <w:lang w:val="ru-RU"/>
        </w:rPr>
        <w:tab/>
        <w:t>Со списком государств</w:t>
      </w:r>
      <w:r>
        <w:rPr>
          <w:lang w:val="ru-RU"/>
        </w:rPr>
        <w:t xml:space="preserve"> − </w:t>
      </w:r>
      <w:r w:rsidRPr="00CC29C9">
        <w:rPr>
          <w:lang w:val="ru-RU"/>
        </w:rPr>
        <w:t>участников Конвенции можно озн</w:t>
      </w:r>
      <w:r>
        <w:rPr>
          <w:lang w:val="ru-RU"/>
        </w:rPr>
        <w:t xml:space="preserve">акомиться </w:t>
      </w:r>
      <w:r w:rsidRPr="001E6FC7">
        <w:rPr>
          <w:lang w:val="ru-RU"/>
        </w:rPr>
        <w:t>на</w:t>
      </w:r>
      <w:r>
        <w:rPr>
          <w:lang w:val="ru-RU"/>
        </w:rPr>
        <w:t xml:space="preserve"> следующих веб-страницах:</w:t>
      </w:r>
      <w:r w:rsidRPr="00CC29C9">
        <w:rPr>
          <w:lang w:val="ru-RU"/>
        </w:rPr>
        <w:br/>
        <w:t>а)</w:t>
      </w:r>
      <w:r w:rsidRPr="00CC29C9">
        <w:rPr>
          <w:lang w:val="ru-RU"/>
        </w:rPr>
        <w:tab/>
      </w:r>
      <w:r w:rsidRPr="00CC29C9">
        <w:t>https</w:t>
      </w:r>
      <w:r w:rsidRPr="00CC29C9">
        <w:rPr>
          <w:lang w:val="ru-RU"/>
        </w:rPr>
        <w:t>://</w:t>
      </w:r>
      <w:r w:rsidRPr="00CC29C9">
        <w:t>treaties</w:t>
      </w:r>
      <w:r w:rsidRPr="00CC29C9">
        <w:rPr>
          <w:lang w:val="ru-RU"/>
        </w:rPr>
        <w:t>.</w:t>
      </w:r>
      <w:r w:rsidRPr="00CC29C9">
        <w:t>un</w:t>
      </w:r>
      <w:r w:rsidRPr="00CC29C9">
        <w:rPr>
          <w:lang w:val="ru-RU"/>
        </w:rPr>
        <w:t>.</w:t>
      </w:r>
      <w:r w:rsidRPr="00CC29C9">
        <w:t>org</w:t>
      </w:r>
      <w:r w:rsidRPr="00CC29C9">
        <w:rPr>
          <w:lang w:val="ru-RU"/>
        </w:rPr>
        <w:t>/</w:t>
      </w:r>
      <w:r w:rsidRPr="00CC29C9">
        <w:t>Pages</w:t>
      </w:r>
      <w:r w:rsidRPr="00CC29C9">
        <w:rPr>
          <w:lang w:val="ru-RU"/>
        </w:rPr>
        <w:t>/</w:t>
      </w:r>
      <w:r w:rsidRPr="00CC29C9">
        <w:t>CNs</w:t>
      </w:r>
      <w:r w:rsidRPr="00CC29C9">
        <w:rPr>
          <w:lang w:val="ru-RU"/>
        </w:rPr>
        <w:t>.</w:t>
      </w:r>
      <w:r w:rsidRPr="00CC29C9">
        <w:t>aspx</w:t>
      </w:r>
      <w:r w:rsidRPr="00CC29C9">
        <w:rPr>
          <w:lang w:val="ru-RU"/>
        </w:rPr>
        <w:t xml:space="preserve"> (в разделе </w:t>
      </w:r>
      <w:r w:rsidRPr="00CC29C9">
        <w:rPr>
          <w:i/>
          <w:lang w:val="ru-RU"/>
        </w:rPr>
        <w:t>“</w:t>
      </w:r>
      <w:r w:rsidRPr="00CC29C9">
        <w:rPr>
          <w:i/>
        </w:rPr>
        <w:t>Treaty</w:t>
      </w:r>
      <w:r w:rsidRPr="00CC29C9">
        <w:rPr>
          <w:i/>
          <w:lang w:val="ru-RU"/>
        </w:rPr>
        <w:t xml:space="preserve"> </w:t>
      </w:r>
      <w:r w:rsidRPr="00CC29C9">
        <w:rPr>
          <w:i/>
        </w:rPr>
        <w:t>Reference</w:t>
      </w:r>
      <w:r w:rsidRPr="00CC29C9">
        <w:rPr>
          <w:i/>
          <w:lang w:val="ru-RU"/>
        </w:rPr>
        <w:t>”</w:t>
      </w:r>
      <w:r w:rsidRPr="00CC29C9">
        <w:rPr>
          <w:lang w:val="ru-RU"/>
        </w:rPr>
        <w:t xml:space="preserve"> необходимо выбрать “</w:t>
      </w:r>
      <w:r w:rsidRPr="00CC29C9">
        <w:t>IV</w:t>
      </w:r>
      <w:r w:rsidRPr="00CC29C9">
        <w:rPr>
          <w:lang w:val="ru-RU"/>
        </w:rPr>
        <w:t>-16”)</w:t>
      </w:r>
      <w:r>
        <w:rPr>
          <w:lang w:val="ru-RU"/>
        </w:rPr>
        <w:t>;</w:t>
      </w:r>
      <w:r w:rsidRPr="00CC29C9">
        <w:rPr>
          <w:lang w:val="ru-RU"/>
        </w:rPr>
        <w:br/>
      </w:r>
      <w:r w:rsidRPr="00CC29C9">
        <w:rPr>
          <w:lang w:val="en-US"/>
        </w:rPr>
        <w:t>b</w:t>
      </w:r>
      <w:r w:rsidRPr="00CC29C9">
        <w:rPr>
          <w:lang w:val="ru-RU"/>
        </w:rPr>
        <w:t>)</w:t>
      </w:r>
      <w:r>
        <w:rPr>
          <w:lang w:val="ru-RU"/>
        </w:rPr>
        <w:tab/>
      </w:r>
      <w:r w:rsidRPr="00CC29C9">
        <w:t>http</w:t>
      </w:r>
      <w:r w:rsidRPr="00CC29C9">
        <w:rPr>
          <w:lang w:val="ru-RU"/>
        </w:rPr>
        <w:t>://</w:t>
      </w:r>
      <w:r w:rsidRPr="00CC29C9">
        <w:t>tbinternet</w:t>
      </w:r>
      <w:r w:rsidRPr="00CC29C9">
        <w:rPr>
          <w:lang w:val="ru-RU"/>
        </w:rPr>
        <w:t>.</w:t>
      </w:r>
      <w:r w:rsidRPr="00CC29C9">
        <w:t>ohchr</w:t>
      </w:r>
      <w:r w:rsidRPr="00CC29C9">
        <w:rPr>
          <w:lang w:val="ru-RU"/>
        </w:rPr>
        <w:t>.</w:t>
      </w:r>
      <w:r w:rsidRPr="00CC29C9">
        <w:t>org</w:t>
      </w:r>
      <w:r w:rsidRPr="00CC29C9">
        <w:rPr>
          <w:lang w:val="ru-RU"/>
        </w:rPr>
        <w:t>/_</w:t>
      </w:r>
      <w:r w:rsidRPr="00CC29C9">
        <w:t>layouts</w:t>
      </w:r>
      <w:r w:rsidRPr="00CC29C9">
        <w:rPr>
          <w:lang w:val="ru-RU"/>
        </w:rPr>
        <w:t>/</w:t>
      </w:r>
      <w:r w:rsidRPr="00CC29C9">
        <w:t>TreatyBodyExternal</w:t>
      </w:r>
      <w:r w:rsidRPr="00CC29C9">
        <w:rPr>
          <w:lang w:val="ru-RU"/>
        </w:rPr>
        <w:t>/</w:t>
      </w:r>
      <w:r w:rsidRPr="00CC29C9">
        <w:t>Treaty</w:t>
      </w:r>
      <w:r w:rsidRPr="00CC29C9">
        <w:rPr>
          <w:lang w:val="ru-RU"/>
        </w:rPr>
        <w:t>.</w:t>
      </w:r>
      <w:r w:rsidRPr="00CC29C9">
        <w:t>aspx</w:t>
      </w:r>
      <w:r w:rsidRPr="00CC29C9">
        <w:rPr>
          <w:lang w:val="ru-RU"/>
        </w:rPr>
        <w:t>?</w:t>
      </w:r>
      <w:r w:rsidRPr="00CC29C9">
        <w:t>Treaty</w:t>
      </w:r>
      <w:r w:rsidRPr="00CC29C9">
        <w:rPr>
          <w:lang w:val="ru-RU"/>
        </w:rPr>
        <w:t>=</w:t>
      </w:r>
      <w:r w:rsidRPr="00CC29C9">
        <w:rPr>
          <w:lang w:val="ru-RU"/>
        </w:rPr>
        <w:br/>
      </w:r>
      <w:r w:rsidRPr="00CC29C9">
        <w:t>CED</w:t>
      </w:r>
      <w:r w:rsidRPr="00CC29C9">
        <w:rPr>
          <w:lang w:val="ru-RU"/>
        </w:rPr>
        <w:t>&amp;</w:t>
      </w:r>
      <w:r w:rsidRPr="00CC29C9">
        <w:t>Lang</w:t>
      </w:r>
      <w:r w:rsidRPr="00CC29C9">
        <w:rPr>
          <w:lang w:val="ru-RU"/>
        </w:rPr>
        <w:t>=</w:t>
      </w:r>
      <w:r w:rsidRPr="00CC29C9">
        <w:t>en</w:t>
      </w:r>
      <w:r w:rsidRPr="00CC29C9">
        <w:rPr>
          <w:lang w:val="ru-RU"/>
        </w:rPr>
        <w:t>.</w:t>
      </w:r>
    </w:p>
  </w:footnote>
  <w:footnote w:id="3">
    <w:p w:rsidR="00317078" w:rsidRPr="007A02C5" w:rsidRDefault="00317078">
      <w:pPr>
        <w:pStyle w:val="FootnoteText"/>
        <w:rPr>
          <w:lang w:val="ru-RU"/>
        </w:rPr>
      </w:pPr>
      <w:r w:rsidRPr="005951E8">
        <w:rPr>
          <w:lang w:val="ru-RU"/>
        </w:rPr>
        <w:tab/>
      </w:r>
      <w:r>
        <w:rPr>
          <w:rStyle w:val="FootnoteReference"/>
        </w:rPr>
        <w:footnoteRef/>
      </w:r>
      <w:r w:rsidRPr="007A02C5">
        <w:rPr>
          <w:lang w:val="ru-RU"/>
        </w:rPr>
        <w:tab/>
        <w:t xml:space="preserve">См. </w:t>
      </w:r>
      <w:r w:rsidRPr="007A02C5">
        <w:rPr>
          <w:lang w:val="fr-CH"/>
        </w:rPr>
        <w:t>www</w:t>
      </w:r>
      <w:r w:rsidRPr="007A02C5">
        <w:rPr>
          <w:lang w:val="ru-RU"/>
        </w:rPr>
        <w:t>.</w:t>
      </w:r>
      <w:r w:rsidRPr="007A02C5">
        <w:rPr>
          <w:lang w:val="fr-CH"/>
        </w:rPr>
        <w:t>ohchr</w:t>
      </w:r>
      <w:r w:rsidRPr="007A02C5">
        <w:rPr>
          <w:lang w:val="ru-RU"/>
        </w:rPr>
        <w:t>.</w:t>
      </w:r>
      <w:r w:rsidRPr="007A02C5">
        <w:rPr>
          <w:lang w:val="fr-CH"/>
        </w:rPr>
        <w:t>org</w:t>
      </w:r>
      <w:r w:rsidRPr="007A02C5">
        <w:rPr>
          <w:lang w:val="ru-RU"/>
        </w:rPr>
        <w:t>/</w:t>
      </w:r>
      <w:r w:rsidRPr="007A02C5">
        <w:rPr>
          <w:lang w:val="fr-CH"/>
        </w:rPr>
        <w:t>EN</w:t>
      </w:r>
      <w:r w:rsidRPr="007A02C5">
        <w:rPr>
          <w:lang w:val="ru-RU"/>
        </w:rPr>
        <w:t>/</w:t>
      </w:r>
      <w:r w:rsidRPr="007A02C5">
        <w:rPr>
          <w:lang w:val="fr-CH"/>
        </w:rPr>
        <w:t>HRBodies</w:t>
      </w:r>
      <w:r w:rsidRPr="007A02C5">
        <w:rPr>
          <w:lang w:val="ru-RU"/>
        </w:rPr>
        <w:t>/</w:t>
      </w:r>
      <w:r w:rsidRPr="007A02C5">
        <w:rPr>
          <w:lang w:val="fr-CH"/>
        </w:rPr>
        <w:t>ced</w:t>
      </w:r>
      <w:r w:rsidRPr="007A02C5">
        <w:rPr>
          <w:lang w:val="ru-RU"/>
        </w:rPr>
        <w:t>/</w:t>
      </w:r>
      <w:r w:rsidRPr="007A02C5">
        <w:rPr>
          <w:lang w:val="fr-CH"/>
        </w:rPr>
        <w:t>Pages</w:t>
      </w:r>
      <w:r w:rsidRPr="007A02C5">
        <w:rPr>
          <w:lang w:val="ru-RU"/>
        </w:rPr>
        <w:t>/</w:t>
      </w:r>
      <w:r w:rsidRPr="007A02C5">
        <w:rPr>
          <w:lang w:val="fr-CH"/>
        </w:rPr>
        <w:t>CEDIndex</w:t>
      </w:r>
      <w:r w:rsidRPr="007A02C5">
        <w:rPr>
          <w:lang w:val="ru-RU"/>
        </w:rPr>
        <w:t>.</w:t>
      </w:r>
      <w:r w:rsidRPr="007A02C5">
        <w:rPr>
          <w:lang w:val="fr-CH"/>
        </w:rPr>
        <w:t>aspx</w:t>
      </w:r>
      <w:r w:rsidRPr="007A02C5">
        <w:rPr>
          <w:lang w:val="ru-RU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078" w:rsidRPr="00A174F8" w:rsidRDefault="00317078">
    <w:pPr>
      <w:pStyle w:val="Header"/>
      <w:rPr>
        <w:lang w:val="ru-RU"/>
      </w:rPr>
    </w:pPr>
    <w:r>
      <w:rPr>
        <w:lang w:val="en-US"/>
      </w:rPr>
      <w:t>CED/C/4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078" w:rsidRPr="009A6F4A" w:rsidRDefault="00317078">
    <w:pPr>
      <w:pStyle w:val="Header"/>
      <w:rPr>
        <w:lang w:val="en-US"/>
      </w:rPr>
    </w:pPr>
    <w:r>
      <w:rPr>
        <w:lang w:val="en-US"/>
      </w:rPr>
      <w:tab/>
    </w:r>
    <w:r w:rsidRPr="00A174F8">
      <w:rPr>
        <w:lang w:val="en-US"/>
      </w:rPr>
      <w:t>CED/C/4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 w:numId="24">
    <w:abstractNumId w:val="14"/>
  </w:num>
  <w:num w:numId="25">
    <w:abstractNumId w:val="14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0A8C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019C"/>
    <w:rsid w:val="00053BA4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117AEE"/>
    <w:rsid w:val="00127DF7"/>
    <w:rsid w:val="00133C2F"/>
    <w:rsid w:val="001463F7"/>
    <w:rsid w:val="001465D3"/>
    <w:rsid w:val="0015413D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E6FC7"/>
    <w:rsid w:val="001F2D04"/>
    <w:rsid w:val="0020059C"/>
    <w:rsid w:val="002019BD"/>
    <w:rsid w:val="00232D42"/>
    <w:rsid w:val="00237334"/>
    <w:rsid w:val="002444F4"/>
    <w:rsid w:val="0025086C"/>
    <w:rsid w:val="002629A0"/>
    <w:rsid w:val="00277A4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17078"/>
    <w:rsid w:val="003215F5"/>
    <w:rsid w:val="00332891"/>
    <w:rsid w:val="00356BB2"/>
    <w:rsid w:val="00360477"/>
    <w:rsid w:val="00367FC9"/>
    <w:rsid w:val="003711A1"/>
    <w:rsid w:val="00372123"/>
    <w:rsid w:val="00381626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03C9"/>
    <w:rsid w:val="0051339C"/>
    <w:rsid w:val="0051412F"/>
    <w:rsid w:val="00522B6F"/>
    <w:rsid w:val="0052430E"/>
    <w:rsid w:val="005276AD"/>
    <w:rsid w:val="00540A9A"/>
    <w:rsid w:val="00543522"/>
    <w:rsid w:val="00545680"/>
    <w:rsid w:val="00561782"/>
    <w:rsid w:val="0056618E"/>
    <w:rsid w:val="00576F59"/>
    <w:rsid w:val="00577A34"/>
    <w:rsid w:val="00580AAD"/>
    <w:rsid w:val="00593A04"/>
    <w:rsid w:val="005951E8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D786A"/>
    <w:rsid w:val="006E6860"/>
    <w:rsid w:val="006E7183"/>
    <w:rsid w:val="006F5FBF"/>
    <w:rsid w:val="0070327E"/>
    <w:rsid w:val="007073CA"/>
    <w:rsid w:val="00707B5F"/>
    <w:rsid w:val="00721AFA"/>
    <w:rsid w:val="00724534"/>
    <w:rsid w:val="00735602"/>
    <w:rsid w:val="0075279B"/>
    <w:rsid w:val="00753748"/>
    <w:rsid w:val="00761AE0"/>
    <w:rsid w:val="00762446"/>
    <w:rsid w:val="0077367B"/>
    <w:rsid w:val="00781ACB"/>
    <w:rsid w:val="0079776D"/>
    <w:rsid w:val="007A02C5"/>
    <w:rsid w:val="007A79EB"/>
    <w:rsid w:val="007B2251"/>
    <w:rsid w:val="007C509B"/>
    <w:rsid w:val="007D0A8C"/>
    <w:rsid w:val="007D4CA0"/>
    <w:rsid w:val="007D7A23"/>
    <w:rsid w:val="007E38C3"/>
    <w:rsid w:val="007E549E"/>
    <w:rsid w:val="007E71C9"/>
    <w:rsid w:val="007F7553"/>
    <w:rsid w:val="0080753B"/>
    <w:rsid w:val="0080755E"/>
    <w:rsid w:val="008120D4"/>
    <w:rsid w:val="008139A5"/>
    <w:rsid w:val="00817F73"/>
    <w:rsid w:val="0082228E"/>
    <w:rsid w:val="00830402"/>
    <w:rsid w:val="008305D7"/>
    <w:rsid w:val="00834887"/>
    <w:rsid w:val="008354F2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6DF0"/>
    <w:rsid w:val="008A7575"/>
    <w:rsid w:val="008B5F47"/>
    <w:rsid w:val="008B759B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92188"/>
    <w:rsid w:val="009B1D9B"/>
    <w:rsid w:val="009B4074"/>
    <w:rsid w:val="009C30BB"/>
    <w:rsid w:val="009C4E83"/>
    <w:rsid w:val="009C60BE"/>
    <w:rsid w:val="009E22D8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174F8"/>
    <w:rsid w:val="00A2446A"/>
    <w:rsid w:val="00A4025D"/>
    <w:rsid w:val="00A56233"/>
    <w:rsid w:val="00A800D1"/>
    <w:rsid w:val="00A92699"/>
    <w:rsid w:val="00AA4911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628EA"/>
    <w:rsid w:val="00B81305"/>
    <w:rsid w:val="00B8138B"/>
    <w:rsid w:val="00BB17DC"/>
    <w:rsid w:val="00BB1AF9"/>
    <w:rsid w:val="00BB4C4A"/>
    <w:rsid w:val="00BD3CAE"/>
    <w:rsid w:val="00BD440F"/>
    <w:rsid w:val="00BD5F3C"/>
    <w:rsid w:val="00C07C0F"/>
    <w:rsid w:val="00C145C4"/>
    <w:rsid w:val="00C20D2F"/>
    <w:rsid w:val="00C2131B"/>
    <w:rsid w:val="00C37AF8"/>
    <w:rsid w:val="00C37C79"/>
    <w:rsid w:val="00C41BBC"/>
    <w:rsid w:val="00C476C0"/>
    <w:rsid w:val="00C51419"/>
    <w:rsid w:val="00C54056"/>
    <w:rsid w:val="00C6411F"/>
    <w:rsid w:val="00C663A3"/>
    <w:rsid w:val="00C75CB2"/>
    <w:rsid w:val="00C90723"/>
    <w:rsid w:val="00C90D5C"/>
    <w:rsid w:val="00CA609E"/>
    <w:rsid w:val="00CA7DA4"/>
    <w:rsid w:val="00CB31FB"/>
    <w:rsid w:val="00CC29C9"/>
    <w:rsid w:val="00CE3D6F"/>
    <w:rsid w:val="00CE79A5"/>
    <w:rsid w:val="00CF0042"/>
    <w:rsid w:val="00CF262F"/>
    <w:rsid w:val="00D025D5"/>
    <w:rsid w:val="00D26B13"/>
    <w:rsid w:val="00D26CC1"/>
    <w:rsid w:val="00D27091"/>
    <w:rsid w:val="00D30662"/>
    <w:rsid w:val="00D32A0B"/>
    <w:rsid w:val="00D35DC0"/>
    <w:rsid w:val="00D6236B"/>
    <w:rsid w:val="00D7160E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2507B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3B48"/>
    <w:rsid w:val="00F069D1"/>
    <w:rsid w:val="00F1503D"/>
    <w:rsid w:val="00F15F21"/>
    <w:rsid w:val="00F22712"/>
    <w:rsid w:val="00F275F5"/>
    <w:rsid w:val="00F33188"/>
    <w:rsid w:val="00F35BDE"/>
    <w:rsid w:val="00F52A0E"/>
    <w:rsid w:val="00F71F63"/>
    <w:rsid w:val="00F87506"/>
    <w:rsid w:val="00F92C41"/>
    <w:rsid w:val="00FA45F2"/>
    <w:rsid w:val="00FA5522"/>
    <w:rsid w:val="00FA6E4A"/>
    <w:rsid w:val="00FA6F77"/>
    <w:rsid w:val="00FB2B35"/>
    <w:rsid w:val="00FC4AE1"/>
    <w:rsid w:val="00FD78A3"/>
    <w:rsid w:val="00FE5399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68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E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</Template>
  <TotalTime>0</TotalTime>
  <Pages>1</Pages>
  <Words>1792</Words>
  <Characters>11797</Characters>
  <Application>Microsoft Office Outlook</Application>
  <DocSecurity>4</DocSecurity>
  <Lines>327</Lines>
  <Paragraphs>159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13430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Степанова Нина</dc:creator>
  <cp:keywords/>
  <dc:description/>
  <cp:lastModifiedBy>Ирина Сафонова</cp:lastModifiedBy>
  <cp:revision>3</cp:revision>
  <cp:lastPrinted>2014-05-26T10:55:00Z</cp:lastPrinted>
  <dcterms:created xsi:type="dcterms:W3CDTF">2014-05-26T10:55:00Z</dcterms:created>
  <dcterms:modified xsi:type="dcterms:W3CDTF">2014-05-26T10:55:00Z</dcterms:modified>
</cp:coreProperties>
</file>