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33BC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3025E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025E8" w:rsidP="003025E8">
            <w:pPr>
              <w:jc w:val="right"/>
            </w:pPr>
            <w:r w:rsidRPr="003025E8">
              <w:rPr>
                <w:sz w:val="40"/>
              </w:rPr>
              <w:t>CERD</w:t>
            </w:r>
            <w:r>
              <w:t>/C/103/2</w:t>
            </w:r>
          </w:p>
        </w:tc>
      </w:tr>
      <w:tr w:rsidR="002D5AAC" w:rsidTr="00633BC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025E8" w:rsidP="00213632">
            <w:pPr>
              <w:spacing w:before="240"/>
            </w:pPr>
            <w:r>
              <w:t>Distr. general</w:t>
            </w:r>
          </w:p>
          <w:p w:rsidR="003025E8" w:rsidRDefault="003025E8" w:rsidP="003025E8">
            <w:pPr>
              <w:spacing w:line="240" w:lineRule="exact"/>
            </w:pPr>
            <w:r>
              <w:t>18 de febrero de 2021</w:t>
            </w:r>
          </w:p>
          <w:p w:rsidR="003025E8" w:rsidRDefault="003025E8" w:rsidP="003025E8">
            <w:pPr>
              <w:spacing w:line="240" w:lineRule="exact"/>
            </w:pPr>
            <w:r>
              <w:t>Español</w:t>
            </w:r>
          </w:p>
          <w:p w:rsidR="003025E8" w:rsidRDefault="003025E8" w:rsidP="003025E8">
            <w:pPr>
              <w:spacing w:line="240" w:lineRule="exact"/>
            </w:pPr>
            <w:r>
              <w:t>Original: inglés</w:t>
            </w:r>
            <w:r>
              <w:br/>
              <w:t>Español, francés e inglés únicamente</w:t>
            </w:r>
          </w:p>
        </w:tc>
      </w:tr>
    </w:tbl>
    <w:p w:rsidR="00633BC9" w:rsidRPr="008768EA" w:rsidRDefault="00633BC9" w:rsidP="008768EA">
      <w:pPr>
        <w:spacing w:before="120"/>
        <w:rPr>
          <w:b/>
          <w:bCs/>
          <w:sz w:val="24"/>
          <w:szCs w:val="24"/>
        </w:rPr>
      </w:pPr>
      <w:r w:rsidRPr="008768EA">
        <w:rPr>
          <w:b/>
          <w:bCs/>
          <w:sz w:val="24"/>
          <w:szCs w:val="24"/>
        </w:rPr>
        <w:t>Comité para la Eliminación de la Discriminación Racial</w:t>
      </w:r>
    </w:p>
    <w:p w:rsidR="00633BC9" w:rsidRPr="00597EF3" w:rsidRDefault="00633BC9" w:rsidP="00633BC9">
      <w:pPr>
        <w:rPr>
          <w:b/>
          <w:bCs/>
        </w:rPr>
      </w:pPr>
      <w:r w:rsidRPr="00597EF3">
        <w:rPr>
          <w:b/>
          <w:bCs/>
        </w:rPr>
        <w:t>103</w:t>
      </w:r>
      <w:r w:rsidRPr="00597EF3">
        <w:rPr>
          <w:b/>
          <w:bCs/>
          <w:vertAlign w:val="superscript"/>
        </w:rPr>
        <w:t>er</w:t>
      </w:r>
      <w:r w:rsidRPr="00597EF3">
        <w:rPr>
          <w:b/>
          <w:bCs/>
        </w:rPr>
        <w:t xml:space="preserve"> período de sesiones</w:t>
      </w:r>
    </w:p>
    <w:p w:rsidR="00633BC9" w:rsidRPr="00597EF3" w:rsidRDefault="00633BC9" w:rsidP="00633BC9">
      <w:r w:rsidRPr="00597EF3">
        <w:t>19 a 30 de abril de 2021</w:t>
      </w:r>
    </w:p>
    <w:p w:rsidR="00633BC9" w:rsidRPr="00597EF3" w:rsidRDefault="00633BC9" w:rsidP="00633BC9">
      <w:r w:rsidRPr="00597EF3">
        <w:t>Tema 5 del programa provisional</w:t>
      </w:r>
    </w:p>
    <w:p w:rsidR="00633BC9" w:rsidRPr="00597EF3" w:rsidRDefault="00633BC9" w:rsidP="00633BC9">
      <w:pPr>
        <w:rPr>
          <w:b/>
        </w:rPr>
      </w:pPr>
      <w:r w:rsidRPr="00597EF3">
        <w:rPr>
          <w:b/>
          <w:bCs/>
        </w:rPr>
        <w:t xml:space="preserve">Presentación de informes por los Estados partes en virtud </w:t>
      </w:r>
      <w:r w:rsidRPr="00597EF3">
        <w:rPr>
          <w:b/>
          <w:bCs/>
        </w:rPr>
        <w:br/>
      </w:r>
      <w:r w:rsidRPr="00597EF3">
        <w:rPr>
          <w:b/>
        </w:rPr>
        <w:t>del artículo 9, párrafo 1, de la Convención</w:t>
      </w:r>
    </w:p>
    <w:p w:rsidR="00633BC9" w:rsidRPr="00597EF3" w:rsidRDefault="00633BC9" w:rsidP="008768EA">
      <w:pPr>
        <w:pStyle w:val="HChG"/>
      </w:pPr>
      <w:r>
        <w:tab/>
      </w:r>
      <w:r w:rsidR="008768EA">
        <w:tab/>
      </w:r>
      <w:r w:rsidRPr="00597EF3">
        <w:t>Situación de la presentación de informes por los Estados partes en virtud del artículo 9, párrafo 1, de la Convención</w:t>
      </w:r>
    </w:p>
    <w:p w:rsidR="00633BC9" w:rsidRPr="00597EF3" w:rsidRDefault="00633BC9" w:rsidP="008768EA">
      <w:pPr>
        <w:pStyle w:val="H1G"/>
      </w:pPr>
      <w:r>
        <w:tab/>
      </w:r>
      <w:r w:rsidR="008768EA">
        <w:tab/>
      </w:r>
      <w:r w:rsidRPr="00597EF3">
        <w:t>Informe del Secretario General</w:t>
      </w:r>
    </w:p>
    <w:p w:rsidR="00633BC9" w:rsidRPr="00597EF3" w:rsidRDefault="00633BC9" w:rsidP="008768EA">
      <w:pPr>
        <w:pStyle w:val="SingleTxtG"/>
      </w:pPr>
      <w:r w:rsidRPr="00597EF3">
        <w:t>1.</w:t>
      </w:r>
      <w:r w:rsidRPr="00597EF3">
        <w:tab/>
        <w:t>Los Estados partes se comprometen a presentar al Secretario General un informe, para que lo examine el Comité, sobre las medidas legislativas, judiciales, administrativas o de otra índole que hayan adoptado y que sirvan para hacer efectivas las disposiciones de la Convención dentro del plazo de un año a partir de la entrada en vigor de esta para el Estado de que se trate y, en lo sucesivo, cada dos años y cuando el Comité lo solicite, de conformidad con el artículo 9, párrafo 1, de la Convención.</w:t>
      </w:r>
    </w:p>
    <w:p w:rsidR="00633BC9" w:rsidRPr="00597EF3" w:rsidRDefault="00633BC9" w:rsidP="002B73AF">
      <w:pPr>
        <w:pStyle w:val="SingleTxtG"/>
      </w:pPr>
      <w:r w:rsidRPr="00597EF3">
        <w:t>2.</w:t>
      </w:r>
      <w:r w:rsidRPr="00597EF3">
        <w:tab/>
        <w:t>El presente informe contiene información sobre la situación general con respecto a la presentación de informes por los Estados partes de conformidad con el artículo 9 de la Convención. En el cuadro 1 se enumeran los informes recibidos que el Comité todavía no ha examinado; en el cuadro 2 figuran los Estados partes cuyos informes debían haberse presentado pero aún no se han recibido. La información que figura en el presente informe refleja la situación al 8 de febrero de 2021.</w:t>
      </w:r>
    </w:p>
    <w:p w:rsidR="00633BC9" w:rsidRPr="008768EA" w:rsidRDefault="00633BC9" w:rsidP="002B73AF">
      <w:pPr>
        <w:pStyle w:val="SingleTxtG"/>
        <w:jc w:val="left"/>
        <w:rPr>
          <w:b/>
          <w:bCs/>
        </w:rPr>
      </w:pPr>
      <w:r w:rsidRPr="00597EF3">
        <w:t>Cuadro 1</w:t>
      </w:r>
      <w:r w:rsidRPr="00597EF3">
        <w:br/>
      </w:r>
      <w:r w:rsidRPr="008768EA">
        <w:rPr>
          <w:b/>
          <w:bCs/>
        </w:rPr>
        <w:t>Informes recibidos que aún no han sido examinados por el Comité</w:t>
      </w:r>
    </w:p>
    <w:tbl>
      <w:tblPr>
        <w:tblStyle w:val="Tablaconcuadrcula"/>
        <w:tblW w:w="7370" w:type="dxa"/>
        <w:tblInd w:w="113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</w:tblGrid>
      <w:tr w:rsidR="00633BC9" w:rsidRPr="008768EA" w:rsidTr="00E305AB">
        <w:trPr>
          <w:trHeight w:val="240"/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3BC9" w:rsidRPr="008768EA" w:rsidRDefault="00633BC9" w:rsidP="008768EA">
            <w:pPr>
              <w:spacing w:before="80" w:after="80" w:line="200" w:lineRule="exact"/>
              <w:rPr>
                <w:i/>
                <w:sz w:val="16"/>
              </w:rPr>
            </w:pPr>
            <w:r w:rsidRPr="008768EA">
              <w:rPr>
                <w:i/>
                <w:sz w:val="16"/>
              </w:rPr>
              <w:t>Estado parte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3BC9" w:rsidRPr="008768EA" w:rsidRDefault="00633BC9" w:rsidP="008768EA">
            <w:pPr>
              <w:spacing w:before="80" w:after="80" w:line="200" w:lineRule="exact"/>
              <w:rPr>
                <w:i/>
                <w:sz w:val="16"/>
              </w:rPr>
            </w:pPr>
            <w:r w:rsidRPr="008768EA">
              <w:rPr>
                <w:i/>
                <w:sz w:val="16"/>
              </w:rPr>
              <w:t>Informes recibidos</w:t>
            </w:r>
          </w:p>
        </w:tc>
      </w:tr>
      <w:tr w:rsidR="00E305AB" w:rsidRPr="008768EA" w:rsidTr="00E305AB">
        <w:trPr>
          <w:trHeight w:hRule="exact" w:val="113"/>
          <w:tblHeader/>
        </w:trPr>
        <w:tc>
          <w:tcPr>
            <w:tcW w:w="170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E305AB" w:rsidRPr="008768EA" w:rsidRDefault="00E305AB" w:rsidP="008768EA">
            <w:pPr>
              <w:spacing w:before="40" w:after="120"/>
            </w:pPr>
          </w:p>
        </w:tc>
        <w:tc>
          <w:tcPr>
            <w:tcW w:w="5669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E305AB" w:rsidRPr="008768EA" w:rsidRDefault="00E305AB" w:rsidP="008768EA">
            <w:pPr>
              <w:spacing w:before="40" w:after="120"/>
            </w:pPr>
          </w:p>
        </w:tc>
      </w:tr>
      <w:tr w:rsidR="00633BC9" w:rsidRPr="008768EA" w:rsidTr="00E305AB">
        <w:trPr>
          <w:trHeight w:val="240"/>
        </w:trPr>
        <w:tc>
          <w:tcPr>
            <w:tcW w:w="1701" w:type="dxa"/>
            <w:tcBorders>
              <w:top w:val="nil"/>
            </w:tcBorders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Afganistán</w:t>
            </w:r>
          </w:p>
        </w:tc>
        <w:tc>
          <w:tcPr>
            <w:tcW w:w="5669" w:type="dxa"/>
            <w:tcBorders>
              <w:top w:val="nil"/>
            </w:tcBorders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2º a 16º, pendientes desde 1986, presentados en 2019 con arreglo al procedimiento simplificado de presentación de informes (CERD/C/AFG/2-16)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Alemania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Informes periódicos 23º a 26º, que debían presentarse en 2018, presentados en 2020 </w:t>
            </w:r>
            <w:r w:rsidRPr="008768EA">
              <w:rPr>
                <w:bCs/>
                <w:iCs/>
              </w:rPr>
              <w:t>(CERD/C/DEU/23-26)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Argentina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24º a 26º, que debían presentarse en 2020, presentados en 2020 (CERD/C/ARG/24-26)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Azerbaiyán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10º a 12º, que debían presentarse en 2019, presentados en 2019 (CERD/C/AZE/10-12)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Bahrein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8º a 14º, que debían presentarse en 2007, presentados en 2019 con arreglo al procedimiento simplificado de presentación de informes (CERD/C/BHR/8-14)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lastRenderedPageBreak/>
              <w:t>Bélgica</w:t>
            </w:r>
            <w:r w:rsidR="008768EA" w:rsidRPr="008768EA">
              <w:rPr>
                <w:rStyle w:val="Refdenotaalpie"/>
                <w:i/>
                <w:iCs/>
              </w:rPr>
              <w:footnoteReference w:id="1"/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20º a 22º, que debían presentarse en 2018, presentados en 2019 (CERD/C/BEL/20-22)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Benin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inicial a noveno, que debían presentarse en</w:t>
            </w:r>
            <w:r w:rsidR="008768EA">
              <w:t> </w:t>
            </w:r>
            <w:r w:rsidRPr="008768EA">
              <w:t>2002, presentados en 2020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Bolivia (Estado Plurinacional de)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21º a 26º, que debían presentarse en</w:t>
            </w:r>
            <w:r w:rsidR="008768EA">
              <w:t xml:space="preserve"> </w:t>
            </w:r>
            <w:r w:rsidRPr="008768EA">
              <w:t>2013, presentados en 2019 (CERD/C/BOL/21-26)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Botswana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Informes periódicos 17º a 22º, pendientes desde 2017, presentados en 2020 con arreglo al procedimiento simplificado de presentación de informes </w:t>
            </w:r>
            <w:r w:rsidRPr="008768EA">
              <w:rPr>
                <w:bCs/>
                <w:iCs/>
              </w:rPr>
              <w:t>(CERD/C/BWA/17-22)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Brasil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Informes periódicos 18º a 20º, que debían presentarse en 2008, presentados en 2020 </w:t>
            </w:r>
            <w:r w:rsidRPr="008768EA">
              <w:rPr>
                <w:bCs/>
                <w:iCs/>
              </w:rPr>
              <w:t>(CERD/C/BRA/18-20)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Bulgaria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Informes periódicos 23º a 25º, que debían presentarse en 2020, presentados en 2020 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Camerún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22º y 23º, que debían presentarse en</w:t>
            </w:r>
            <w:r w:rsidR="008768EA">
              <w:t xml:space="preserve"> </w:t>
            </w:r>
            <w:r w:rsidRPr="008768EA">
              <w:t>2017, presentados en 2019 (CERD/C/CMR/22-23)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Chile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22º y 23º, que debían presentarse en</w:t>
            </w:r>
            <w:r w:rsidR="008768EA">
              <w:t xml:space="preserve"> </w:t>
            </w:r>
            <w:r w:rsidRPr="008768EA">
              <w:t>2016, presentados en 2018 (CERD/C/CHL/22-23)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Chipre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 periódico, que debía presentarse en 2020, presentado en</w:t>
            </w:r>
            <w:r w:rsidR="008768EA">
              <w:t> </w:t>
            </w:r>
            <w:r w:rsidRPr="008768EA">
              <w:t>2019 (CERD/C/CYP/25)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Croacia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Informes periódicos 9º a 14º, que debían presentarse en 2011, presentados en 2020 </w:t>
            </w:r>
            <w:r w:rsidRPr="008768EA">
              <w:rPr>
                <w:bCs/>
                <w:iCs/>
              </w:rPr>
              <w:t>(CERD/C/HRV/9-14)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Dinamarca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22º a 24º, que debían presentarse en</w:t>
            </w:r>
            <w:r w:rsidR="008768EA">
              <w:t xml:space="preserve"> </w:t>
            </w:r>
            <w:r w:rsidRPr="008768EA">
              <w:t>2019, presentados en 2018 (CERD/C/DNK/22-24)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Ecuador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 periódico, que debía presentarse en 2020, presentado en</w:t>
            </w:r>
            <w:r w:rsidR="008768EA">
              <w:t> </w:t>
            </w:r>
            <w:r w:rsidRPr="008768EA">
              <w:t>2019 (CERD/C/ECU/25)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Eslovaquia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8768EA">
              <w:rPr>
                <w:vertAlign w:val="superscript"/>
              </w:rPr>
              <w:t>er</w:t>
            </w:r>
            <w:r w:rsidRPr="008768EA">
              <w:t xml:space="preserve"> informe periódico, que debía presentarse en 2020, presentado en</w:t>
            </w:r>
            <w:r w:rsidR="008768EA">
              <w:t> </w:t>
            </w:r>
            <w:r w:rsidRPr="008768EA">
              <w:t>2019 (CERD/C/SVK/13)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España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24º a 26º, que debían presentarse en 2020, presentados en 2020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Estonia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12º y 13º, que debían presentarse en</w:t>
            </w:r>
            <w:r w:rsidR="008768EA">
              <w:t xml:space="preserve"> </w:t>
            </w:r>
            <w:r w:rsidRPr="008768EA">
              <w:t>2018, presentados en 2019 (CERD/C/EST/12-13)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Federación de Rusia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25º y 26º, que debían presentarse en</w:t>
            </w:r>
            <w:r w:rsidR="008768EA">
              <w:t xml:space="preserve"> </w:t>
            </w:r>
            <w:r w:rsidRPr="008768EA">
              <w:t xml:space="preserve">2020, presentados en 2020 </w:t>
            </w:r>
            <w:r w:rsidRPr="008768EA">
              <w:rPr>
                <w:bCs/>
                <w:iCs/>
              </w:rPr>
              <w:t>(CERD/C/RUS/25-26)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Francia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22º y 23º, que debían presentarse en</w:t>
            </w:r>
            <w:r w:rsidR="008768EA">
              <w:t xml:space="preserve"> </w:t>
            </w:r>
            <w:r w:rsidRPr="008768EA">
              <w:t>2017, presentados en 2019 (CERD/C/FRA/22-23)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Georgia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noveno y décimo, que debían presentarse en</w:t>
            </w:r>
            <w:r w:rsidR="008768EA">
              <w:t> </w:t>
            </w:r>
            <w:r w:rsidRPr="008768EA">
              <w:t xml:space="preserve">2020, presentados en 2020 </w:t>
            </w:r>
            <w:r w:rsidRPr="008768EA">
              <w:rPr>
                <w:bCs/>
                <w:iCs/>
              </w:rPr>
              <w:t>(CERD/C/GEO/9-10)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Italia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 periódico, que debía presentarse en 2019, presentado en</w:t>
            </w:r>
            <w:r w:rsidR="008768EA">
              <w:t> </w:t>
            </w:r>
            <w:r w:rsidRPr="008768EA">
              <w:t>2019 (CERD/C/ITA/21)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Jamaica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21º a 24º, que debían presentarse en 2016, presentados en 2019 (CERD/C/JAM/21-24)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lastRenderedPageBreak/>
              <w:t>Kazajstán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8º a 11º, que debían presentarse en 2017, presentados en 2019 (CERD/C/KAZ/8-11)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Kuwait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25º y 26º, que debían presentarse en 2020, presentados en 2019 (CERD/C/KWT/25-26)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Líbano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23º y 24º, que debían presentarse en 2018, presentados en 2018 (CERD/C/LBN/23-24)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Luxemburgo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Informes periódicos 18º a 20º, que debían presentarse en 2017, presentados en 2020 </w:t>
            </w:r>
            <w:r w:rsidRPr="008768EA">
              <w:rPr>
                <w:bCs/>
                <w:iCs/>
              </w:rPr>
              <w:t>(CERD/C/LUX/18-20)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Marruecos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19º a 21º, que debían presentarse en 2014, presentados en 2020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Namibia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16º a 18º, que debían presentarse en 2019, presentados en 2020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Nicaragua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15º a 21º, que debían presentarse en 2011, presentados en 2019 (CERD/C/NIC/15-21)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Níger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22º a 25º, que debían presentarse en 2018, presentados en 2019 (CERD/C/NER/22-25)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Países Bajos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22º a 24º, que debían presentarse en 2019, presentados en 2019 (CERD/C/NLD/22-24)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Portugal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Informes periódicos 18º y 19º, que debían presentarse en 2019, presentados en 2020 </w:t>
            </w:r>
            <w:r w:rsidRPr="008768EA">
              <w:rPr>
                <w:bCs/>
                <w:iCs/>
              </w:rPr>
              <w:t>(CERD/C/PRT/18-19)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República de Moldova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12º a 14º, que debían presentarse en 2020, presentados en 2020 (CERD/C/MDA/12-14)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Rumania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21º y 22º, que debían presentarse en 2013, presentados en 2021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Senegal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19º a 23º, que debían presentarse en 2015, presentados en 2019 (CERD/C/SEN/19-23)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Singapur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inicial, que debía presentarse en 2018, presentado en 2018 (CERD/C/SGP/1)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Suiza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10º a 12º, que debían presentarse en 2017, presentados en 2018 (CERD/C/CHE/10-12)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Suriname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16º a 18º, que debían presentarse en 2019, presentados en 2019 (CERD/C/SUR/16-18)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Tailandia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cuarto a octavo, que debían presentarse en 2016, presentados en 2019 (CERD/C/THA/4-8)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Tayikistán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Informes periódicos 12º y 13º, que debían presentarse en 2020, presentados en 2020 </w:t>
            </w:r>
            <w:r w:rsidRPr="008768EA">
              <w:rPr>
                <w:bCs/>
                <w:iCs/>
              </w:rPr>
              <w:t>(CERD/C/TJK/12-13)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Turkmenistán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12º y 13º, que debían presentarse en 2019, presentados en 2019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Uruguay</w:t>
            </w:r>
          </w:p>
        </w:tc>
        <w:tc>
          <w:tcPr>
            <w:tcW w:w="5669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Informes periódicos 24º a 26º, que debían presentarse en 2020, presentados en 2020 </w:t>
            </w:r>
            <w:r w:rsidRPr="008768EA">
              <w:rPr>
                <w:bCs/>
                <w:iCs/>
              </w:rPr>
              <w:t>(CERD/C/URY/24-26)</w:t>
            </w:r>
          </w:p>
        </w:tc>
      </w:tr>
      <w:tr w:rsidR="00633BC9" w:rsidRPr="008768EA" w:rsidTr="008768EA">
        <w:trPr>
          <w:trHeight w:val="240"/>
        </w:trPr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Viet Nam</w:t>
            </w:r>
          </w:p>
        </w:tc>
        <w:tc>
          <w:tcPr>
            <w:tcW w:w="5669" w:type="dxa"/>
            <w:tcBorders>
              <w:bottom w:val="single" w:sz="12" w:space="0" w:color="auto"/>
            </w:tcBorders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periódicos 15º a 17º, que debían presentarse en 2015, presentados en 2021</w:t>
            </w:r>
          </w:p>
        </w:tc>
      </w:tr>
    </w:tbl>
    <w:p w:rsidR="00633BC9" w:rsidRPr="00597EF3" w:rsidRDefault="00633BC9" w:rsidP="008768EA">
      <w:pPr>
        <w:pStyle w:val="SingleTxtG"/>
        <w:tabs>
          <w:tab w:val="clear" w:pos="1701"/>
          <w:tab w:val="clear" w:pos="2268"/>
          <w:tab w:val="clear" w:pos="2835"/>
        </w:tabs>
        <w:spacing w:before="240"/>
        <w:jc w:val="left"/>
        <w:rPr>
          <w:b/>
          <w:bCs/>
        </w:rPr>
      </w:pPr>
      <w:r w:rsidRPr="00597EF3">
        <w:lastRenderedPageBreak/>
        <w:t>Cuadro 2</w:t>
      </w:r>
      <w:r w:rsidRPr="00597EF3">
        <w:br/>
      </w:r>
      <w:r w:rsidRPr="00597EF3">
        <w:rPr>
          <w:b/>
          <w:bCs/>
        </w:rPr>
        <w:t>Estados partes con informes pendientes de presentación</w:t>
      </w:r>
    </w:p>
    <w:tbl>
      <w:tblPr>
        <w:tblStyle w:val="Tablaconcuadrcula"/>
        <w:tblW w:w="7370" w:type="dxa"/>
        <w:tblInd w:w="113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2267"/>
      </w:tblGrid>
      <w:tr w:rsidR="00633BC9" w:rsidRPr="008768EA" w:rsidTr="00E305AB">
        <w:trPr>
          <w:trHeight w:val="240"/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3BC9" w:rsidRPr="008768EA" w:rsidRDefault="00633BC9" w:rsidP="008768EA">
            <w:pPr>
              <w:spacing w:before="80" w:after="80" w:line="200" w:lineRule="exact"/>
              <w:rPr>
                <w:i/>
                <w:sz w:val="16"/>
              </w:rPr>
            </w:pPr>
            <w:r w:rsidRPr="008768EA">
              <w:rPr>
                <w:i/>
                <w:sz w:val="16"/>
              </w:rPr>
              <w:t>Estado parte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3BC9" w:rsidRPr="008768EA" w:rsidRDefault="00633BC9" w:rsidP="008768EA">
            <w:pPr>
              <w:spacing w:before="80" w:after="80" w:line="200" w:lineRule="exact"/>
              <w:rPr>
                <w:i/>
                <w:sz w:val="16"/>
              </w:rPr>
            </w:pPr>
            <w:r w:rsidRPr="008768EA">
              <w:rPr>
                <w:i/>
                <w:sz w:val="16"/>
              </w:rPr>
              <w:t>Informe pendiente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33BC9" w:rsidRPr="008768EA" w:rsidRDefault="00633BC9" w:rsidP="008768EA">
            <w:pPr>
              <w:spacing w:before="80" w:after="80" w:line="200" w:lineRule="exact"/>
              <w:rPr>
                <w:i/>
                <w:sz w:val="16"/>
              </w:rPr>
            </w:pPr>
            <w:r w:rsidRPr="008768EA">
              <w:rPr>
                <w:i/>
                <w:sz w:val="16"/>
              </w:rPr>
              <w:t>Fecha en que debía presentarse</w:t>
            </w:r>
          </w:p>
        </w:tc>
      </w:tr>
      <w:tr w:rsidR="00E305AB" w:rsidRPr="008768EA" w:rsidTr="00E305AB">
        <w:trPr>
          <w:trHeight w:hRule="exact" w:val="113"/>
          <w:tblHeader/>
        </w:trPr>
        <w:tc>
          <w:tcPr>
            <w:tcW w:w="255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E305AB" w:rsidRPr="008768EA" w:rsidRDefault="00E305AB" w:rsidP="008768EA">
            <w:pPr>
              <w:spacing w:before="40" w:after="120"/>
            </w:pPr>
          </w:p>
        </w:tc>
        <w:tc>
          <w:tcPr>
            <w:tcW w:w="255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E305AB" w:rsidRPr="008768EA" w:rsidRDefault="00E305AB" w:rsidP="008768EA">
            <w:pPr>
              <w:spacing w:before="40" w:after="120"/>
            </w:pPr>
          </w:p>
        </w:tc>
        <w:tc>
          <w:tcPr>
            <w:tcW w:w="2267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E305AB" w:rsidRPr="008768EA" w:rsidRDefault="00E305AB" w:rsidP="008768EA">
            <w:pPr>
              <w:spacing w:before="40" w:after="120"/>
            </w:pP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tcBorders>
              <w:top w:val="nil"/>
            </w:tcBorders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Antigua y Barbuda</w:t>
            </w:r>
          </w:p>
        </w:tc>
        <w:tc>
          <w:tcPr>
            <w:tcW w:w="2551" w:type="dxa"/>
            <w:tcBorders>
              <w:top w:val="nil"/>
            </w:tcBorders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10º y 11º, que se presentarán conjuntamente</w:t>
            </w:r>
          </w:p>
        </w:tc>
        <w:tc>
          <w:tcPr>
            <w:tcW w:w="2267" w:type="dxa"/>
            <w:tcBorders>
              <w:top w:val="nil"/>
            </w:tcBorders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noviembre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noviembre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noviembre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noviembre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noviembre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noviembre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Arabia Saudita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10º y 11º,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 de octubre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Armenia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12º a 14º,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 de julio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Australia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octubre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Austria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junio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Del="00026CB5" w:rsidRDefault="00633BC9" w:rsidP="008768EA">
            <w:pPr>
              <w:spacing w:before="40" w:after="120"/>
            </w:pPr>
            <w:r w:rsidRPr="008768EA">
              <w:t>23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Del="00026CB5" w:rsidRDefault="00633BC9" w:rsidP="008768EA">
            <w:pPr>
              <w:spacing w:before="40" w:after="120"/>
            </w:pPr>
            <w:r w:rsidRPr="008768EA">
              <w:t>8 de junio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junio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Bahamas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septiembre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septiembre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18º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septiembre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septiembre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septiembre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septiembre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septiembre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septiembre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Bangladesh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8768EA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keepNext/>
              <w:keepLines/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keepNext/>
              <w:keepLines/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keepNext/>
              <w:keepLines/>
              <w:spacing w:before="40" w:after="120"/>
            </w:pPr>
            <w:r w:rsidRPr="008768EA">
              <w:t>11 de julio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8768EA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Barbados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17º y 18º,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diciembre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diciembre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diciembre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diciembre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diciembre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8768EA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diciembre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diciembre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Belarús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24º y 25º,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mayo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Belice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 de diciembre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 de diciembre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 de diciembre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 de diciembre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 de diciembre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 de diciembre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 de diciembre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 de diciembre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 de diciembre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 de diciembre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Burkina Faso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agosto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agosto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Burundi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1998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14º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15º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Cabo Verde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13º y 14º,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 de noviembre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 de noviembre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 de noviembre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17º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 de noviembre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 de noviembre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 de noviembre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 de noviembre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 de noviembre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Chad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septiembre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septiembre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septiembre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Comoras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Congo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10º y 11º,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12º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Costa Rica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23º y 24º,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Côte d’Ivoire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15º a 17º,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febrero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febrero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febrero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bookmarkStart w:id="1" w:name="_Hlk43383313"/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febrero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febrero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febrero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febrero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febrero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Djibouti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tercero y cuarto,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octubre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bookmarkStart w:id="2" w:name="_Hlk43383449"/>
            <w:bookmarkEnd w:id="1"/>
            <w:r w:rsidRPr="008768EA">
              <w:t>Egipto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23º a 25º,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2018</w:t>
            </w:r>
          </w:p>
        </w:tc>
      </w:tr>
      <w:bookmarkEnd w:id="2"/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Eritrea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agosto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agosto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agosto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agosto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agosto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agosto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agosto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agosto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agosto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agosto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Eslovenia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12º a 14º,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julio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Estados Unidos de América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10º a 12º,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 de noviembre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 de noviembre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Eswatini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1998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E305AB">
            <w:pPr>
              <w:keepNext/>
              <w:keepLines/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E305AB">
            <w:pPr>
              <w:keepNext/>
              <w:keepLines/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E305AB">
            <w:pPr>
              <w:keepNext/>
              <w:keepLines/>
              <w:spacing w:before="40" w:after="120"/>
            </w:pPr>
            <w:r w:rsidRPr="008768EA">
              <w:t>7 de mayo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7 de mayo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Etiopía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17º a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 de julio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 de julio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 de julio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 de julio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Fiji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febrero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febrero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febrero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Filipinas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Gabón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1999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2001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2003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30 de marzo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Gambia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1982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1984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1986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1988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1990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1992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1994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1996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1998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28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Ghana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Granada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 inicial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junio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junio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junio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junio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Grecia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23º y 24º,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julio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Guinea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abril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Guinea-Bissau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 de diciembre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 de diciembre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 de diciembre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 de diciembre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 de diciembre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Guinea Ecuatorial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noviembre de 2003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Segundo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noviembre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noviembre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noviembre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noviembre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noviembre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noviembre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noviembre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8 de noviembre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Guyana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Haití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India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20º y 21º,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Indonesia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cuarto a sexto,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julio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julio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Octavo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julio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julio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julio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julio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Irán (República Islámica del)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Islas Marshall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mayo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Islas Salomón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1985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1987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1989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1991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1993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1995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1997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1999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2001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2003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Kenya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octavo y noveno,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 de octubre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Lesotho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20º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diciembre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Liberia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1977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1979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1981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1983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1985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1987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1989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1991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1993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1995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11º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1997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1999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2B73AF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2001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2003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5 de diciembre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Libia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Liechtenstein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séptimo y octavo,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febrero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febrero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febrero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Macedonia del Norte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11º a 14º,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septiembre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septiembre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Madagascar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marzo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marzo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marzo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4A49E8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marzo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marzo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marzo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marzo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Malawi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1997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1999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2001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2003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julio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Maldivas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13º a 15º,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mayo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mayo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mayo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Malí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agosto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agosto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agosto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agosto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agosto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iCs/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agosto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agosto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agosto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Malta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junio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junio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junio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junio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Marruecos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22º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Mónaco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Informes séptimo a noveno, que se presentarán conjuntamente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E305AB">
            <w:pPr>
              <w:keepNext/>
              <w:keepLines/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E305AB">
            <w:pPr>
              <w:keepNext/>
              <w:keepLines/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E305AB">
            <w:pPr>
              <w:keepNext/>
              <w:keepLines/>
              <w:spacing w:before="40" w:after="120"/>
            </w:pPr>
            <w:r w:rsidRPr="008768EA">
              <w:t>27 de octubre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octubre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Mozambique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13º y 14º,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mayo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mayo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mayo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mayo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mayo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 de mayo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Nigeria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Omán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sexto a noveno,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Pakistán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24º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Panamá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21º a 23º,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Papua Nueva Guinea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1985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1987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1989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1991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1993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1995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1997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1999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2001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2003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febrero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Paraguay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séptimo y octavo,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septiembre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septiembre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Reino Unido de Gran Bretaña e Irlanda del Norte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24º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República Árabe Siria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República Centroafricana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1986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1988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1990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1992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1994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1996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1998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abril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República Democrática del Congo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16º a 18º,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República Democrática Popular Lao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19º a 21º,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marzo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marzo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marzo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República Dominicana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15º a 17º,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junio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junio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 de junio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República Unida de Tanzanía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17º y 18º,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 de noviembre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Rumania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octubre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octubre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octubre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Rwanda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21º y 22º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mayo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lastRenderedPageBreak/>
              <w:t>Saint Kitts y Nevis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Informe inicial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noviembre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noviembre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noviembre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noviembre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noviembre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noviembre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noviembre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San Marino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abril de 2003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abril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abril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abril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abril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abril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abril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abril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 de abril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Santa Lucía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1991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1993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1995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1997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1999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2001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2003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marzo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Santa Sede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24º y 25º,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mayo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lastRenderedPageBreak/>
              <w:t>Santo Tomé y Príncipe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febrero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febrero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San Vicente y las Granadinas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11º a 13º,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diciembre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diciembre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diciembre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diciembre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diciembre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diciembre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diciembre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diciembre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Serbia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sexto a noveno,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27 de abril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Seychelles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1989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Séptimo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1991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1993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1995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1997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1999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2001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2003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Sierra Leona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suplementario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31 de marzo de 1975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1976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1978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1980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1982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1984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1986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1988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1990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1992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1994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1996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1998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Somalia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1984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1986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Séptimo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1988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1990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1992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1994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1996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1998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 de septiembre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Sri Lanka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 de marzo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Sudáfrica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9º a 11º,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junio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Sudán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17º a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10 de abril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Timor-Leste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 de abril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Tonga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2001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2003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marzo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Trinidad y Tabago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noviembre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noviembre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noviembre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noviembre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20º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noviembre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noviembre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noviembre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noviembre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3 de noviembre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Túnez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Turquía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séptimo a noveno,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 de octubre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Ucrania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24º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6 de abril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Uganda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11º a 13º,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diciembre de 2005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diciembre de 2007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diciembre de 2009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diciembre de 2011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diciembre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diciembre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diciembre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 de diciembre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Venezuela (República Bolivariana de)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22º a 24º,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4 de enero de 2020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Viet Nam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julio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9 de julio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Yemen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noviembre de 2013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21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noviembre de 2015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noviembre de 2017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23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17 de noviembre de 2019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Zimbabwe</w:t>
            </w: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Quinto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2000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2002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2004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2006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2008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 xml:space="preserve">Décimo informe 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2010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2012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2014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13</w:t>
            </w:r>
            <w:r w:rsidRPr="00317EC3">
              <w:rPr>
                <w:vertAlign w:val="superscript"/>
              </w:rPr>
              <w:t>er</w:t>
            </w:r>
            <w:r w:rsidRPr="008768EA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2016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2018</w:t>
            </w:r>
          </w:p>
        </w:tc>
      </w:tr>
      <w:tr w:rsidR="00633BC9" w:rsidRPr="008768EA" w:rsidTr="00E305AB">
        <w:trPr>
          <w:trHeight w:val="240"/>
        </w:trPr>
        <w:tc>
          <w:tcPr>
            <w:tcW w:w="2552" w:type="dxa"/>
            <w:tcBorders>
              <w:bottom w:val="single" w:sz="12" w:space="0" w:color="auto"/>
            </w:tcBorders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15º informe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:rsidR="00633BC9" w:rsidRPr="008768EA" w:rsidRDefault="00633BC9" w:rsidP="008768EA">
            <w:pPr>
              <w:spacing w:before="40" w:after="120"/>
            </w:pPr>
            <w:r w:rsidRPr="008768EA">
              <w:t>12 de junio de 2020</w:t>
            </w:r>
          </w:p>
        </w:tc>
      </w:tr>
    </w:tbl>
    <w:p w:rsidR="00381C24" w:rsidRPr="002D64ED" w:rsidRDefault="002D64ED" w:rsidP="002D64E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2D64ED" w:rsidSect="003025E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footnotePr>
        <w:numFmt w:val="lowerLetter"/>
      </w:footnotePr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9E8" w:rsidRPr="00D43FF0" w:rsidRDefault="004A49E8" w:rsidP="00D43FF0">
      <w:pPr>
        <w:pStyle w:val="Piedepgina"/>
      </w:pPr>
    </w:p>
  </w:endnote>
  <w:endnote w:type="continuationSeparator" w:id="0">
    <w:p w:rsidR="004A49E8" w:rsidRPr="00D43FF0" w:rsidRDefault="004A49E8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9E8" w:rsidRPr="003025E8" w:rsidRDefault="004A49E8" w:rsidP="003025E8">
    <w:pPr>
      <w:pStyle w:val="Piedepgina"/>
      <w:tabs>
        <w:tab w:val="right" w:pos="9638"/>
      </w:tabs>
    </w:pPr>
    <w:r w:rsidRPr="003025E8">
      <w:rPr>
        <w:b/>
        <w:sz w:val="18"/>
      </w:rPr>
      <w:fldChar w:fldCharType="begin"/>
    </w:r>
    <w:r w:rsidRPr="003025E8">
      <w:rPr>
        <w:b/>
        <w:sz w:val="18"/>
      </w:rPr>
      <w:instrText xml:space="preserve"> PAGE  \* MERGEFORMAT </w:instrText>
    </w:r>
    <w:r w:rsidRPr="003025E8">
      <w:rPr>
        <w:b/>
        <w:sz w:val="18"/>
      </w:rPr>
      <w:fldChar w:fldCharType="separate"/>
    </w:r>
    <w:r w:rsidRPr="003025E8">
      <w:rPr>
        <w:b/>
        <w:noProof/>
        <w:sz w:val="18"/>
      </w:rPr>
      <w:t>2</w:t>
    </w:r>
    <w:r w:rsidRPr="003025E8">
      <w:rPr>
        <w:b/>
        <w:sz w:val="18"/>
      </w:rPr>
      <w:fldChar w:fldCharType="end"/>
    </w:r>
    <w:r>
      <w:rPr>
        <w:b/>
        <w:sz w:val="18"/>
      </w:rPr>
      <w:tab/>
    </w:r>
    <w:r>
      <w:t>GE.21-02241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9E8" w:rsidRPr="003025E8" w:rsidRDefault="004A49E8" w:rsidP="003025E8">
    <w:pPr>
      <w:pStyle w:val="Piedepgina"/>
      <w:tabs>
        <w:tab w:val="right" w:pos="9638"/>
      </w:tabs>
      <w:rPr>
        <w:b/>
        <w:sz w:val="18"/>
      </w:rPr>
    </w:pPr>
    <w:r>
      <w:t>GE.21-02241</w:t>
    </w:r>
    <w:r>
      <w:tab/>
    </w:r>
    <w:r w:rsidRPr="003025E8">
      <w:rPr>
        <w:b/>
        <w:sz w:val="18"/>
      </w:rPr>
      <w:fldChar w:fldCharType="begin"/>
    </w:r>
    <w:r w:rsidRPr="003025E8">
      <w:rPr>
        <w:b/>
        <w:sz w:val="18"/>
      </w:rPr>
      <w:instrText xml:space="preserve"> PAGE  \* MERGEFORMAT </w:instrText>
    </w:r>
    <w:r w:rsidRPr="003025E8">
      <w:rPr>
        <w:b/>
        <w:sz w:val="18"/>
      </w:rPr>
      <w:fldChar w:fldCharType="separate"/>
    </w:r>
    <w:r w:rsidRPr="003025E8">
      <w:rPr>
        <w:b/>
        <w:noProof/>
        <w:sz w:val="18"/>
      </w:rPr>
      <w:t>3</w:t>
    </w:r>
    <w:r w:rsidRPr="003025E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9E8" w:rsidRPr="003025E8" w:rsidRDefault="004A49E8" w:rsidP="003025E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>
      <w:rPr>
        <w:noProof/>
      </w:rPr>
      <w:drawing>
        <wp:anchor distT="0" distB="0" distL="114300" distR="114300" simplePos="0" relativeHeight="25165772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21-02241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220221    2</w:t>
    </w:r>
    <w:r w:rsidR="00F939DB">
      <w:rPr>
        <w:sz w:val="20"/>
      </w:rPr>
      <w:t>3</w:t>
    </w:r>
    <w:r>
      <w:rPr>
        <w:sz w:val="20"/>
      </w:rPr>
      <w:t>0221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9E8" w:rsidRPr="001075E9" w:rsidRDefault="004A49E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A49E8" w:rsidRDefault="004A49E8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A49E8" w:rsidRDefault="004A49E8">
      <w:pPr>
        <w:pStyle w:val="Textonotapie"/>
      </w:pPr>
      <w:r>
        <w:tab/>
      </w:r>
      <w:r w:rsidRPr="008768EA">
        <w:rPr>
          <w:rStyle w:val="Refdenotaalpie"/>
          <w:i/>
          <w:iCs/>
        </w:rPr>
        <w:footnoteRef/>
      </w:r>
      <w:r>
        <w:tab/>
      </w:r>
      <w:r w:rsidRPr="00597EF3">
        <w:t>Examen del Comité previsto en su 103</w:t>
      </w:r>
      <w:r w:rsidRPr="008768EA">
        <w:rPr>
          <w:vertAlign w:val="superscript"/>
        </w:rPr>
        <w:t>er</w:t>
      </w:r>
      <w:r w:rsidRPr="00597EF3">
        <w:t xml:space="preserve"> período de sesiones</w:t>
      </w:r>
      <w:r w:rsidR="002B73AF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9E8" w:rsidRPr="003025E8" w:rsidRDefault="00B637C5">
    <w:pPr>
      <w:pStyle w:val="Encabezado"/>
    </w:pPr>
    <w:fldSimple w:instr=" TITLE  \* MERGEFORMAT ">
      <w:r w:rsidR="00366BA8">
        <w:t>CERD/C/103/2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9E8" w:rsidRPr="003025E8" w:rsidRDefault="00B637C5" w:rsidP="003025E8">
    <w:pPr>
      <w:pStyle w:val="Encabezado"/>
      <w:jc w:val="right"/>
    </w:pPr>
    <w:fldSimple w:instr=" TITLE  \* MERGEFORMAT ">
      <w:r w:rsidR="00366BA8">
        <w:t>CERD/C/103/2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A2104D"/>
    <w:multiLevelType w:val="multilevel"/>
    <w:tmpl w:val="0C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42577A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F4057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D1C5FA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55B834FB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 w15:restartNumberingAfterBreak="0">
    <w:nsid w:val="5E7D328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5F2E28B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 w15:restartNumberingAfterBreak="0">
    <w:nsid w:val="7D82435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6"/>
  </w:num>
  <w:num w:numId="2">
    <w:abstractNumId w:val="17"/>
  </w:num>
  <w:num w:numId="3">
    <w:abstractNumId w:val="28"/>
  </w:num>
  <w:num w:numId="4">
    <w:abstractNumId w:val="27"/>
  </w:num>
  <w:num w:numId="5">
    <w:abstractNumId w:val="2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6"/>
  </w:num>
  <w:num w:numId="18">
    <w:abstractNumId w:val="15"/>
  </w:num>
  <w:num w:numId="19">
    <w:abstractNumId w:val="10"/>
  </w:num>
  <w:num w:numId="20">
    <w:abstractNumId w:val="22"/>
  </w:num>
  <w:num w:numId="21">
    <w:abstractNumId w:val="14"/>
  </w:num>
  <w:num w:numId="22">
    <w:abstractNumId w:val="29"/>
  </w:num>
  <w:num w:numId="23">
    <w:abstractNumId w:val="19"/>
  </w:num>
  <w:num w:numId="24">
    <w:abstractNumId w:val="18"/>
  </w:num>
  <w:num w:numId="25">
    <w:abstractNumId w:val="21"/>
  </w:num>
  <w:num w:numId="26">
    <w:abstractNumId w:val="20"/>
  </w:num>
  <w:num w:numId="27">
    <w:abstractNumId w:val="24"/>
  </w:num>
  <w:num w:numId="28">
    <w:abstractNumId w:val="13"/>
  </w:num>
  <w:num w:numId="29">
    <w:abstractNumId w:val="25"/>
  </w:num>
  <w:num w:numId="30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numFmt w:val="lowerLetter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458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B73AF"/>
    <w:rsid w:val="002C0E18"/>
    <w:rsid w:val="002C33BB"/>
    <w:rsid w:val="002D5AAC"/>
    <w:rsid w:val="002D64ED"/>
    <w:rsid w:val="00301299"/>
    <w:rsid w:val="003025E8"/>
    <w:rsid w:val="00317EC3"/>
    <w:rsid w:val="00322004"/>
    <w:rsid w:val="003402C2"/>
    <w:rsid w:val="00366BA8"/>
    <w:rsid w:val="00381C24"/>
    <w:rsid w:val="003958D0"/>
    <w:rsid w:val="004031F0"/>
    <w:rsid w:val="00454E07"/>
    <w:rsid w:val="00471CB3"/>
    <w:rsid w:val="004A49E8"/>
    <w:rsid w:val="004B5CEF"/>
    <w:rsid w:val="0050108D"/>
    <w:rsid w:val="0051740C"/>
    <w:rsid w:val="00572E19"/>
    <w:rsid w:val="005F0B42"/>
    <w:rsid w:val="00633BC9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768EA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AD5AC1"/>
    <w:rsid w:val="00B066FC"/>
    <w:rsid w:val="00B10CC7"/>
    <w:rsid w:val="00B62458"/>
    <w:rsid w:val="00B637C5"/>
    <w:rsid w:val="00B778C8"/>
    <w:rsid w:val="00BA3587"/>
    <w:rsid w:val="00BB36EA"/>
    <w:rsid w:val="00BD33EE"/>
    <w:rsid w:val="00C10C15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05C6B"/>
    <w:rsid w:val="00E2656E"/>
    <w:rsid w:val="00E305AB"/>
    <w:rsid w:val="00E73F76"/>
    <w:rsid w:val="00EA31D8"/>
    <w:rsid w:val="00EA5579"/>
    <w:rsid w:val="00EF1360"/>
    <w:rsid w:val="00EF3220"/>
    <w:rsid w:val="00EF7198"/>
    <w:rsid w:val="00F41883"/>
    <w:rsid w:val="00F45524"/>
    <w:rsid w:val="00F56458"/>
    <w:rsid w:val="00F939DB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7465113-B07B-44A9-996F-B68A95198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EA31D8"/>
    <w:pPr>
      <w:numPr>
        <w:numId w:val="3"/>
      </w:numPr>
    </w:pPr>
  </w:style>
  <w:style w:type="numbering" w:styleId="1ai">
    <w:name w:val="Outline List 1"/>
    <w:basedOn w:val="Sinlista"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rsid w:val="00EA31D8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link w:val="DireccinHTMLCar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EA31D8"/>
  </w:style>
  <w:style w:type="character" w:styleId="nfasis">
    <w:name w:val="Emphasis"/>
    <w:basedOn w:val="Fuentedeprrafopredeter"/>
    <w:rsid w:val="00EA31D8"/>
    <w:rPr>
      <w:i/>
      <w:iCs/>
    </w:rPr>
  </w:style>
  <w:style w:type="paragraph" w:styleId="Fecha">
    <w:name w:val="Date"/>
    <w:basedOn w:val="Normal"/>
    <w:next w:val="Normal"/>
    <w:link w:val="FechaCar"/>
    <w:rsid w:val="00EA31D8"/>
  </w:style>
  <w:style w:type="paragraph" w:styleId="Firma">
    <w:name w:val="Signature"/>
    <w:basedOn w:val="Normal"/>
    <w:link w:val="FirmaCar"/>
    <w:semiHidden/>
    <w:rsid w:val="00EA31D8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rsid w:val="00EA31D8"/>
    <w:pPr>
      <w:ind w:left="1132" w:hanging="283"/>
    </w:pPr>
  </w:style>
  <w:style w:type="paragraph" w:styleId="Lista5">
    <w:name w:val="List 5"/>
    <w:basedOn w:val="Normal"/>
    <w:rsid w:val="00EA31D8"/>
    <w:pPr>
      <w:ind w:left="1415" w:hanging="283"/>
    </w:pPr>
  </w:style>
  <w:style w:type="paragraph" w:styleId="Listaconnmeros">
    <w:name w:val="List Number"/>
    <w:basedOn w:val="Normal"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rsid w:val="00EA31D8"/>
  </w:style>
  <w:style w:type="paragraph" w:styleId="Sangra2detindependiente">
    <w:name w:val="Body Text Indent 2"/>
    <w:basedOn w:val="Normal"/>
    <w:link w:val="Sangra2detindependienteCar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link w:val="SubttuloCar"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rsid w:val="00EA31D8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EA31D8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styleId="Textosinformato">
    <w:name w:val="Plain Text"/>
    <w:basedOn w:val="Normal"/>
    <w:link w:val="TextosinformatoCar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link w:val="TtuloCar"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  <w:style w:type="paragraph" w:customStyle="1" w:styleId="ParNoG">
    <w:name w:val="_ParNo_G"/>
    <w:basedOn w:val="Normal"/>
    <w:qFormat/>
    <w:rsid w:val="006B12B8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styleId="nfasisintenso">
    <w:name w:val="Intense Emphasis"/>
    <w:uiPriority w:val="21"/>
    <w:rsid w:val="00633BC9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633BC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33BC9"/>
    <w:rPr>
      <w:b/>
      <w:bCs/>
      <w:i/>
      <w:iCs/>
      <w:color w:val="4F81BD"/>
      <w:lang w:val="es-ES" w:eastAsia="es-ES"/>
    </w:rPr>
  </w:style>
  <w:style w:type="character" w:customStyle="1" w:styleId="Ttulo1Car">
    <w:name w:val="Título 1 Car"/>
    <w:aliases w:val="Table_G Car,Cuadro_G Car"/>
    <w:basedOn w:val="Fuentedeprrafopredeter"/>
    <w:link w:val="Ttulo1"/>
    <w:rsid w:val="00633BC9"/>
    <w:rPr>
      <w:rFonts w:cs="Arial"/>
      <w:bCs/>
      <w:szCs w:val="32"/>
      <w:lang w:val="es-ES" w:eastAsia="es-ES"/>
    </w:rPr>
  </w:style>
  <w:style w:type="character" w:customStyle="1" w:styleId="SingleTxtGChar">
    <w:name w:val="_ Single Txt_G Char"/>
    <w:link w:val="SingleTxtG"/>
    <w:rsid w:val="00633BC9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633BC9"/>
    <w:rPr>
      <w:rFonts w:ascii="Arial" w:hAnsi="Arial" w:cs="Arial"/>
      <w:sz w:val="24"/>
      <w:szCs w:val="24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633BC9"/>
    <w:rPr>
      <w:sz w:val="18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633BC9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semiHidden/>
    <w:rsid w:val="00633BC9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633BC9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633BC9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633BC9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633BC9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633BC9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633BC9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633BC9"/>
    <w:rPr>
      <w:rFonts w:ascii="Arial" w:hAnsi="Arial" w:cs="Arial"/>
      <w:sz w:val="22"/>
      <w:szCs w:val="22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633BC9"/>
    <w:rPr>
      <w:lang w:val="es-ES" w:eastAsia="es-ES"/>
    </w:rPr>
  </w:style>
  <w:style w:type="character" w:customStyle="1" w:styleId="DireccinHTMLCar">
    <w:name w:val="Dirección HTML Car"/>
    <w:basedOn w:val="Fuentedeprrafopredeter"/>
    <w:link w:val="DireccinHTML"/>
    <w:semiHidden/>
    <w:rsid w:val="00633BC9"/>
    <w:rPr>
      <w:i/>
      <w:iCs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633BC9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633BC9"/>
    <w:rPr>
      <w:lang w:val="es-ES" w:eastAsia="es-ES"/>
    </w:rPr>
  </w:style>
  <w:style w:type="character" w:customStyle="1" w:styleId="FechaCar">
    <w:name w:val="Fecha Car"/>
    <w:basedOn w:val="Fuentedeprrafopredeter"/>
    <w:link w:val="Fecha"/>
    <w:rsid w:val="00633BC9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633BC9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633BC9"/>
    <w:rPr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633BC9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rsid w:val="00633BC9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33BC9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633BC9"/>
    <w:rPr>
      <w:sz w:val="16"/>
      <w:szCs w:val="16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33BC9"/>
    <w:rPr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33BC9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33BC9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33BC9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633BC9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633BC9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633BC9"/>
    <w:rPr>
      <w:rFonts w:ascii="Courier New" w:hAnsi="Courier New" w:cs="Courier New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633BC9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rsid w:val="00633BC9"/>
    <w:rPr>
      <w:b/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633BC9"/>
    <w:rPr>
      <w:sz w:val="16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633BC9"/>
    <w:rPr>
      <w:sz w:val="18"/>
      <w:lang w:val="es-ES" w:eastAsia="es-ES"/>
    </w:rPr>
  </w:style>
  <w:style w:type="character" w:styleId="Ttulodellibro">
    <w:name w:val="Book Title"/>
    <w:basedOn w:val="Fuentedeprrafopredeter"/>
    <w:uiPriority w:val="33"/>
    <w:rsid w:val="00633BC9"/>
    <w:rPr>
      <w:b/>
      <w:bCs/>
      <w:smallCaps/>
      <w:spacing w:val="5"/>
    </w:rPr>
  </w:style>
  <w:style w:type="paragraph" w:styleId="Revisin">
    <w:name w:val="Revision"/>
    <w:hidden/>
    <w:uiPriority w:val="99"/>
    <w:semiHidden/>
    <w:rsid w:val="00633BC9"/>
    <w:rPr>
      <w:lang w:val="en-GB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33B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33BC9"/>
    <w:pPr>
      <w:suppressAutoHyphens/>
      <w:spacing w:line="240" w:lineRule="auto"/>
    </w:pPr>
    <w:rPr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33BC9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3B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33BC9"/>
    <w:rPr>
      <w:b/>
      <w:bCs/>
      <w:lang w:val="es-ES" w:eastAsia="en-US"/>
    </w:rPr>
  </w:style>
  <w:style w:type="paragraph" w:styleId="TDC1">
    <w:name w:val="toc 1"/>
    <w:basedOn w:val="SingleTxtG"/>
    <w:next w:val="Normal"/>
    <w:autoRedefine/>
    <w:uiPriority w:val="39"/>
    <w:unhideWhenUsed/>
    <w:rsid w:val="00633BC9"/>
    <w:pPr>
      <w:tabs>
        <w:tab w:val="clear" w:pos="1701"/>
        <w:tab w:val="clear" w:pos="2268"/>
        <w:tab w:val="clear" w:pos="2835"/>
        <w:tab w:val="right" w:pos="850"/>
        <w:tab w:val="left" w:pos="1134"/>
        <w:tab w:val="left" w:leader="dot" w:pos="8959"/>
        <w:tab w:val="right" w:pos="9638"/>
      </w:tabs>
      <w:ind w:right="737" w:hanging="1134"/>
      <w:jc w:val="left"/>
    </w:pPr>
    <w:rPr>
      <w:bCs/>
      <w:lang w:val="es-ES_tradnl"/>
    </w:rPr>
  </w:style>
  <w:style w:type="paragraph" w:styleId="TDC2">
    <w:name w:val="toc 2"/>
    <w:basedOn w:val="SingleTxtG"/>
    <w:next w:val="Normal"/>
    <w:autoRedefine/>
    <w:uiPriority w:val="39"/>
    <w:unhideWhenUsed/>
    <w:rsid w:val="00633BC9"/>
    <w:pPr>
      <w:tabs>
        <w:tab w:val="clear" w:pos="1701"/>
        <w:tab w:val="clear" w:pos="2268"/>
        <w:tab w:val="clear" w:pos="2835"/>
        <w:tab w:val="right" w:pos="850"/>
        <w:tab w:val="left" w:pos="1134"/>
        <w:tab w:val="left" w:pos="1559"/>
        <w:tab w:val="left" w:leader="dot" w:pos="8959"/>
        <w:tab w:val="right" w:pos="9638"/>
      </w:tabs>
      <w:ind w:left="1559" w:right="737" w:hanging="425"/>
      <w:jc w:val="left"/>
    </w:pPr>
    <w:rPr>
      <w:bCs/>
      <w:lang w:val="es-ES_tradnl"/>
    </w:rPr>
  </w:style>
  <w:style w:type="paragraph" w:styleId="TDC3">
    <w:name w:val="toc 3"/>
    <w:basedOn w:val="SingleTxtG"/>
    <w:next w:val="Normal"/>
    <w:autoRedefine/>
    <w:uiPriority w:val="39"/>
    <w:unhideWhenUsed/>
    <w:rsid w:val="00633BC9"/>
    <w:pPr>
      <w:tabs>
        <w:tab w:val="clear" w:pos="1701"/>
        <w:tab w:val="clear" w:pos="2268"/>
        <w:tab w:val="clear" w:pos="2835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ind w:left="1984" w:right="737" w:hanging="425"/>
      <w:jc w:val="left"/>
    </w:pPr>
    <w:rPr>
      <w:bCs/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633BC9"/>
    <w:pPr>
      <w:tabs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spacing w:after="120"/>
      <w:ind w:left="1134" w:right="2041" w:hanging="1134"/>
    </w:pPr>
    <w:rPr>
      <w:noProof/>
      <w:lang w:val="ru-RU" w:eastAsia="en-US"/>
    </w:rPr>
  </w:style>
  <w:style w:type="paragraph" w:styleId="TDC5">
    <w:name w:val="toc 5"/>
    <w:basedOn w:val="Normal"/>
    <w:next w:val="Normal"/>
    <w:autoRedefine/>
    <w:uiPriority w:val="39"/>
    <w:unhideWhenUsed/>
    <w:rsid w:val="00633BC9"/>
    <w:pPr>
      <w:tabs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spacing w:after="120"/>
      <w:ind w:left="1559" w:right="2041" w:hanging="425"/>
    </w:pPr>
    <w:rPr>
      <w:noProof/>
      <w:lang w:eastAsia="en-US"/>
    </w:rPr>
  </w:style>
  <w:style w:type="paragraph" w:styleId="TDC6">
    <w:name w:val="toc 6"/>
    <w:basedOn w:val="Normal"/>
    <w:next w:val="Normal"/>
    <w:autoRedefine/>
    <w:uiPriority w:val="39"/>
    <w:unhideWhenUsed/>
    <w:rsid w:val="00633BC9"/>
    <w:pPr>
      <w:tabs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spacing w:after="120"/>
      <w:ind w:left="1984" w:right="2041" w:hanging="425"/>
    </w:pPr>
    <w:rPr>
      <w:noProof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A32D8-0EEB-4CBC-BBDB-D3D9D5414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23</Pages>
  <Words>4856</Words>
  <Characters>27683</Characters>
  <Application>Microsoft Office Word</Application>
  <DocSecurity>0</DocSecurity>
  <Lines>230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CERD/C/103/2</vt:lpstr>
    </vt:vector>
  </TitlesOfParts>
  <Company/>
  <LinksUpToDate>false</LinksUpToDate>
  <CharactersWithSpaces>32475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CERD/C/103/2</dc:title>
  <dc:subject/>
  <dc:creator>Carlos Ariel BRAGUNDE LOPEZ</dc:creator>
  <cp:keywords/>
  <cp:lastModifiedBy>Carlos Ariel BRAGUNDE LOPEZ</cp:lastModifiedBy>
  <cp:revision>2</cp:revision>
  <dcterms:created xsi:type="dcterms:W3CDTF">2021-02-23T06:43:00Z</dcterms:created>
  <dcterms:modified xsi:type="dcterms:W3CDTF">2021-02-23T06:43:00Z</dcterms:modified>
</cp:coreProperties>
</file>