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FC5D55">
                <w:t>RES/25/26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FC5D55">
                <w:rPr>
                  <w:lang w:val="en-US"/>
                </w:rPr>
                <w:t>15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3576B" w:rsidRPr="00BB2925" w:rsidRDefault="00E3576B" w:rsidP="00E3576B">
      <w:pPr>
        <w:rPr>
          <w:b/>
        </w:rPr>
      </w:pPr>
      <w:r w:rsidRPr="00BB2925">
        <w:rPr>
          <w:b/>
        </w:rPr>
        <w:t>Двадцать пятая сессия</w:t>
      </w:r>
    </w:p>
    <w:p w:rsidR="00E3576B" w:rsidRPr="00BB2925" w:rsidRDefault="00E3576B" w:rsidP="00E3576B">
      <w:r w:rsidRPr="00BB2925">
        <w:t>Пункт 4 повестки дня</w:t>
      </w:r>
    </w:p>
    <w:p w:rsidR="00E3576B" w:rsidRDefault="00E3576B" w:rsidP="00E3576B">
      <w:pPr>
        <w:rPr>
          <w:b/>
        </w:rPr>
      </w:pPr>
      <w:r w:rsidRPr="00BB2925">
        <w:rPr>
          <w:b/>
        </w:rPr>
        <w:t xml:space="preserve">Ситуации в области прав человека, </w:t>
      </w:r>
      <w:r w:rsidR="00A230FB" w:rsidRPr="00A230FB">
        <w:rPr>
          <w:b/>
        </w:rPr>
        <w:br/>
      </w:r>
      <w:r w:rsidRPr="00BB2925">
        <w:rPr>
          <w:b/>
        </w:rPr>
        <w:t>требующие внимания со стороны Совета</w:t>
      </w:r>
    </w:p>
    <w:p w:rsidR="00E3576B" w:rsidRDefault="00E3576B" w:rsidP="00A230FB">
      <w:pPr>
        <w:pStyle w:val="H23GR"/>
      </w:pPr>
      <w:r w:rsidRPr="00BB2925">
        <w:tab/>
      </w:r>
      <w:r w:rsidRPr="00BB2925">
        <w:tab/>
      </w:r>
      <w:r>
        <w:t>Резолюция, принятая Советом по правам человека</w:t>
      </w:r>
    </w:p>
    <w:p w:rsidR="00E3576B" w:rsidRPr="00AC678D" w:rsidRDefault="00E3576B" w:rsidP="00E3576B">
      <w:pPr>
        <w:pStyle w:val="H1GR"/>
      </w:pPr>
      <w:r w:rsidRPr="00F6165C">
        <w:tab/>
      </w:r>
      <w:r w:rsidRPr="00F6165C">
        <w:tab/>
      </w:r>
      <w:r>
        <w:t>2</w:t>
      </w:r>
      <w:r w:rsidRPr="008740B1">
        <w:t>5</w:t>
      </w:r>
      <w:r w:rsidRPr="00AC678D">
        <w:t>/</w:t>
      </w:r>
      <w:r>
        <w:t>26</w:t>
      </w:r>
      <w:r>
        <w:br/>
      </w:r>
      <w:r w:rsidRPr="00AC678D">
        <w:t>Положение в области прав человека в Мьянме</w:t>
      </w:r>
    </w:p>
    <w:p w:rsidR="00E3576B" w:rsidRPr="00DE4363" w:rsidRDefault="00E3576B" w:rsidP="00E3576B">
      <w:pPr>
        <w:pStyle w:val="SingleTxtGR"/>
        <w:rPr>
          <w:i/>
        </w:rPr>
      </w:pPr>
      <w:r w:rsidRPr="00DE4363">
        <w:rPr>
          <w:i/>
        </w:rPr>
        <w:tab/>
        <w:t>Совет по правам человека,</w:t>
      </w:r>
    </w:p>
    <w:p w:rsidR="00E3576B" w:rsidRPr="008740B1" w:rsidRDefault="00E3576B" w:rsidP="00E3576B">
      <w:pPr>
        <w:pStyle w:val="SingleTxtGR"/>
      </w:pPr>
      <w:r w:rsidRPr="00AC678D">
        <w:tab/>
      </w:r>
      <w:r w:rsidRPr="00DE4363">
        <w:rPr>
          <w:i/>
        </w:rPr>
        <w:t>руководствуясь</w:t>
      </w:r>
      <w:r w:rsidRPr="00AC678D">
        <w:t xml:space="preserve"> Уставом Организации Объединенных Наций, Всеобщей декларацией прав человека и Международн</w:t>
      </w:r>
      <w:r w:rsidR="00A230FB">
        <w:t>ыми пактами о правах человека и</w:t>
      </w:r>
      <w:r w:rsidR="00A230FB">
        <w:rPr>
          <w:lang w:val="en-US"/>
        </w:rPr>
        <w:t> </w:t>
      </w:r>
      <w:r w:rsidRPr="00AC678D">
        <w:t>подтверждая предыдущие резолюции о поло</w:t>
      </w:r>
      <w:r w:rsidR="00A230FB">
        <w:t>жении в области прав человека в</w:t>
      </w:r>
      <w:r w:rsidR="00A230FB">
        <w:rPr>
          <w:lang w:val="en-US"/>
        </w:rPr>
        <w:t> </w:t>
      </w:r>
      <w:r w:rsidRPr="00AC678D">
        <w:t xml:space="preserve">Мьянме, последними </w:t>
      </w:r>
      <w:r>
        <w:t xml:space="preserve">из которых являются резолюция </w:t>
      </w:r>
      <w:r w:rsidRPr="008740B1">
        <w:t>22</w:t>
      </w:r>
      <w:r w:rsidRPr="00AC678D">
        <w:t>/</w:t>
      </w:r>
      <w:r w:rsidRPr="008740B1">
        <w:t>14</w:t>
      </w:r>
      <w:r w:rsidRPr="00AC678D">
        <w:t xml:space="preserve"> Совета по правам человека от 2</w:t>
      </w:r>
      <w:r w:rsidRPr="008740B1">
        <w:t>1</w:t>
      </w:r>
      <w:r>
        <w:t xml:space="preserve"> марта 201</w:t>
      </w:r>
      <w:r w:rsidRPr="008740B1">
        <w:t>3</w:t>
      </w:r>
      <w:r>
        <w:t xml:space="preserve"> года и резолюция 6</w:t>
      </w:r>
      <w:r w:rsidRPr="008740B1">
        <w:t>8</w:t>
      </w:r>
      <w:r w:rsidRPr="00AC678D">
        <w:t>/</w:t>
      </w:r>
      <w:r w:rsidRPr="008740B1">
        <w:t>242</w:t>
      </w:r>
      <w:r w:rsidR="00A230FB">
        <w:t xml:space="preserve"> Генеральной Ассамблеи от</w:t>
      </w:r>
      <w:r w:rsidR="00A230FB">
        <w:rPr>
          <w:lang w:val="en-US"/>
        </w:rPr>
        <w:t> </w:t>
      </w:r>
      <w:r w:rsidRPr="00AC678D">
        <w:t>2</w:t>
      </w:r>
      <w:r w:rsidRPr="008740B1">
        <w:t>7</w:t>
      </w:r>
      <w:r w:rsidRPr="00AC678D">
        <w:t xml:space="preserve"> де</w:t>
      </w:r>
      <w:r>
        <w:t>кабря 201</w:t>
      </w:r>
      <w:r w:rsidRPr="008740B1">
        <w:t>3</w:t>
      </w:r>
      <w:r w:rsidRPr="00AC678D">
        <w:t xml:space="preserve"> года,</w:t>
      </w:r>
      <w:r w:rsidRPr="008740B1">
        <w:t xml:space="preserve"> </w:t>
      </w:r>
      <w:r>
        <w:t>а также заявление Председателя от 14 июня 2013 года (</w:t>
      </w:r>
      <w:r>
        <w:rPr>
          <w:lang w:val="en-US"/>
        </w:rPr>
        <w:t>PRST</w:t>
      </w:r>
      <w:r w:rsidRPr="008740B1">
        <w:t>/23/1</w:t>
      </w:r>
      <w:r>
        <w:t>),</w:t>
      </w:r>
    </w:p>
    <w:p w:rsidR="00E3576B" w:rsidRPr="00AC678D" w:rsidRDefault="00E3576B" w:rsidP="00E3576B">
      <w:pPr>
        <w:pStyle w:val="SingleTxtGR"/>
      </w:pPr>
      <w:r w:rsidRPr="00AC678D">
        <w:tab/>
      </w:r>
      <w:r w:rsidRPr="00DE4363">
        <w:rPr>
          <w:i/>
        </w:rPr>
        <w:t xml:space="preserve">приветствуя </w:t>
      </w:r>
      <w:r w:rsidRPr="00AC678D">
        <w:t>работу и доклады Спе</w:t>
      </w:r>
      <w:r>
        <w:t xml:space="preserve">циального докладчика по вопросу </w:t>
      </w:r>
      <w:r w:rsidR="00A230FB">
        <w:t>о</w:t>
      </w:r>
      <w:r w:rsidR="00A230FB">
        <w:rPr>
          <w:lang w:val="en-US"/>
        </w:rPr>
        <w:t> </w:t>
      </w:r>
      <w:r w:rsidRPr="00AC678D">
        <w:t>положении в области прав человека в Мьянме</w:t>
      </w:r>
      <w:r>
        <w:t xml:space="preserve">, а также сотрудничество </w:t>
      </w:r>
      <w:r w:rsidRPr="00AC678D">
        <w:t>прав</w:t>
      </w:r>
      <w:r w:rsidRPr="00AC678D">
        <w:t>и</w:t>
      </w:r>
      <w:r w:rsidRPr="00AC678D">
        <w:t xml:space="preserve">тельства Мьянмы со Специальным </w:t>
      </w:r>
      <w:r>
        <w:t xml:space="preserve">докладчиком, включая содействие </w:t>
      </w:r>
      <w:r w:rsidRPr="00AC678D">
        <w:t xml:space="preserve">в </w:t>
      </w:r>
      <w:r>
        <w:t>пос</w:t>
      </w:r>
      <w:r>
        <w:t>е</w:t>
      </w:r>
      <w:r>
        <w:t>щении страны 11−16</w:t>
      </w:r>
      <w:r w:rsidRPr="001B6444">
        <w:t xml:space="preserve"> </w:t>
      </w:r>
      <w:r w:rsidRPr="00AC678D">
        <w:t>февраля 2013 года,</w:t>
      </w:r>
      <w:r>
        <w:t xml:space="preserve"> 11−21 августа 2013 года и 14−19</w:t>
      </w:r>
      <w:r w:rsidRPr="001B6444">
        <w:t xml:space="preserve"> </w:t>
      </w:r>
      <w:r>
        <w:t>фе</w:t>
      </w:r>
      <w:r>
        <w:t>в</w:t>
      </w:r>
      <w:r>
        <w:t>раля 2014 года,</w:t>
      </w:r>
    </w:p>
    <w:p w:rsidR="00E3576B" w:rsidRPr="00F6165C" w:rsidRDefault="00E3576B" w:rsidP="00E3576B">
      <w:pPr>
        <w:pStyle w:val="SingleTxtGR"/>
      </w:pPr>
      <w:r w:rsidRPr="00AC678D">
        <w:tab/>
      </w:r>
      <w:r w:rsidRPr="00DE4363">
        <w:rPr>
          <w:i/>
        </w:rPr>
        <w:t xml:space="preserve">ссылаясь </w:t>
      </w:r>
      <w:r w:rsidRPr="00AC678D">
        <w:t>на резолюции Совета по правам человека 5/1 об институци</w:t>
      </w:r>
      <w:r w:rsidRPr="00AC678D">
        <w:t>о</w:t>
      </w:r>
      <w:r w:rsidRPr="00AC678D">
        <w:t xml:space="preserve">нальном строительстве Совета и 5/2 о </w:t>
      </w:r>
      <w:r>
        <w:t>К</w:t>
      </w:r>
      <w:r w:rsidRPr="00AC678D">
        <w:t>одексе поведения мандатариев спец</w:t>
      </w:r>
      <w:r w:rsidRPr="00AC678D">
        <w:t>и</w:t>
      </w:r>
      <w:r w:rsidRPr="00AC678D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AC678D">
        <w:t>е</w:t>
      </w:r>
      <w:r w:rsidRPr="00AC678D">
        <w:t>ниями к ним,</w:t>
      </w:r>
    </w:p>
    <w:p w:rsidR="00E3576B" w:rsidRPr="00966042" w:rsidRDefault="00E3576B" w:rsidP="00E3576B">
      <w:pPr>
        <w:pStyle w:val="SingleTxtGR"/>
      </w:pPr>
      <w:r w:rsidRPr="00966042">
        <w:tab/>
        <w:t>1.</w:t>
      </w:r>
      <w:r w:rsidRPr="00966042">
        <w:tab/>
      </w:r>
      <w:r w:rsidRPr="001249D4">
        <w:rPr>
          <w:i/>
        </w:rPr>
        <w:t>приветствует</w:t>
      </w:r>
      <w:r>
        <w:t xml:space="preserve"> позитивное развитие</w:t>
      </w:r>
      <w:r w:rsidRPr="00966042">
        <w:t xml:space="preserve"> </w:t>
      </w:r>
      <w:r>
        <w:t xml:space="preserve">событий </w:t>
      </w:r>
      <w:r w:rsidRPr="00966042">
        <w:t xml:space="preserve">в Мьянме и </w:t>
      </w:r>
      <w:r>
        <w:t>стремл</w:t>
      </w:r>
      <w:r>
        <w:t>е</w:t>
      </w:r>
      <w:r>
        <w:t>ние</w:t>
      </w:r>
      <w:r w:rsidRPr="00966042">
        <w:t xml:space="preserve"> правительств</w:t>
      </w:r>
      <w:r>
        <w:t>а</w:t>
      </w:r>
      <w:r w:rsidRPr="00966042">
        <w:t xml:space="preserve"> Мьянмы </w:t>
      </w:r>
      <w:r>
        <w:t xml:space="preserve">продолжать политические и </w:t>
      </w:r>
      <w:r w:rsidRPr="00966042">
        <w:t>экономиче</w:t>
      </w:r>
      <w:r>
        <w:t>ские</w:t>
      </w:r>
      <w:r w:rsidRPr="00966042">
        <w:t xml:space="preserve"> рефо</w:t>
      </w:r>
      <w:r w:rsidRPr="00966042">
        <w:t>р</w:t>
      </w:r>
      <w:r w:rsidRPr="00966042">
        <w:t>м</w:t>
      </w:r>
      <w:r>
        <w:t>ы</w:t>
      </w:r>
      <w:r w:rsidRPr="00966042">
        <w:t>, демокра</w:t>
      </w:r>
      <w:r>
        <w:t xml:space="preserve">тические преобразования и процесс </w:t>
      </w:r>
      <w:r w:rsidRPr="00966042">
        <w:t>национального примирения</w:t>
      </w:r>
      <w:r w:rsidR="00A230FB">
        <w:t>, а</w:t>
      </w:r>
      <w:r w:rsidR="00A230FB">
        <w:rPr>
          <w:lang w:val="en-US"/>
        </w:rPr>
        <w:t> </w:t>
      </w:r>
      <w:r>
        <w:t>также усилия по</w:t>
      </w:r>
      <w:r w:rsidRPr="00966042">
        <w:t xml:space="preserve"> поощрени</w:t>
      </w:r>
      <w:r>
        <w:t>ю</w:t>
      </w:r>
      <w:r w:rsidRPr="00966042">
        <w:t xml:space="preserve"> и за</w:t>
      </w:r>
      <w:r>
        <w:t xml:space="preserve">щите </w:t>
      </w:r>
      <w:r w:rsidRPr="00966042">
        <w:t xml:space="preserve">прав человека, признавая масштабы </w:t>
      </w:r>
      <w:r>
        <w:t xml:space="preserve">проведенных к </w:t>
      </w:r>
      <w:r w:rsidRPr="00966042">
        <w:t>настоящему времени р</w:t>
      </w:r>
      <w:r w:rsidRPr="00966042">
        <w:t>е</w:t>
      </w:r>
      <w:r w:rsidRPr="00966042">
        <w:t>форм;</w:t>
      </w:r>
    </w:p>
    <w:p w:rsidR="00E3576B" w:rsidRPr="00966042" w:rsidRDefault="00E3576B" w:rsidP="00A230FB">
      <w:pPr>
        <w:pStyle w:val="SingleTxtGR"/>
        <w:pageBreakBefore/>
      </w:pPr>
      <w:r w:rsidRPr="00966042">
        <w:tab/>
        <w:t>2.</w:t>
      </w:r>
      <w:r w:rsidRPr="00966042">
        <w:tab/>
      </w:r>
      <w:r>
        <w:rPr>
          <w:i/>
        </w:rPr>
        <w:t>выражает удовлетворение</w:t>
      </w:r>
      <w:r>
        <w:t xml:space="preserve"> по поводу продолжающегося </w:t>
      </w:r>
      <w:r w:rsidRPr="00966042">
        <w:t>взаим</w:t>
      </w:r>
      <w:r w:rsidRPr="00966042">
        <w:t>о</w:t>
      </w:r>
      <w:r w:rsidRPr="00966042">
        <w:t>дейст</w:t>
      </w:r>
      <w:r>
        <w:t>вия</w:t>
      </w:r>
      <w:r w:rsidRPr="00966042">
        <w:t xml:space="preserve"> правительства Мьянмы с политическими субъектами в парламенте, гражданским обществом и оппозиционными партиями и настоятельно призыв</w:t>
      </w:r>
      <w:r w:rsidRPr="00966042">
        <w:t>а</w:t>
      </w:r>
      <w:r w:rsidRPr="00966042">
        <w:t xml:space="preserve">ет правительство продолжать конституционную и избирательную реформы для обеспечения того, чтобы </w:t>
      </w:r>
      <w:r>
        <w:t xml:space="preserve">всеобщие и президентские </w:t>
      </w:r>
      <w:r w:rsidRPr="00966042">
        <w:t>выборы, которые будут проведены в 2015</w:t>
      </w:r>
      <w:r>
        <w:t xml:space="preserve"> </w:t>
      </w:r>
      <w:r w:rsidRPr="00966042">
        <w:t xml:space="preserve">году, </w:t>
      </w:r>
      <w:r>
        <w:t xml:space="preserve">были действительно честными, инклюзивными и </w:t>
      </w:r>
      <w:r w:rsidRPr="00966042">
        <w:t>тран</w:t>
      </w:r>
      <w:r w:rsidRPr="00966042">
        <w:t>с</w:t>
      </w:r>
      <w:r w:rsidRPr="00966042">
        <w:t>парентны</w:t>
      </w:r>
      <w:r>
        <w:t>ми, позволяя всем кандидатам на равных бороться за голоса избират</w:t>
      </w:r>
      <w:r>
        <w:t>е</w:t>
      </w:r>
      <w:r>
        <w:t>лей</w:t>
      </w:r>
      <w:r w:rsidRPr="00966042">
        <w:t>;</w:t>
      </w:r>
    </w:p>
    <w:p w:rsidR="00E3576B" w:rsidRPr="00966042" w:rsidRDefault="00E3576B" w:rsidP="00E3576B">
      <w:pPr>
        <w:pStyle w:val="SingleTxtGR"/>
      </w:pPr>
      <w:r w:rsidRPr="00966042">
        <w:tab/>
        <w:t>3.</w:t>
      </w:r>
      <w:r w:rsidRPr="00966042">
        <w:tab/>
      </w:r>
      <w:r w:rsidRPr="00CA3F66">
        <w:rPr>
          <w:i/>
        </w:rPr>
        <w:t>приветствует</w:t>
      </w:r>
      <w:r w:rsidRPr="00966042">
        <w:t xml:space="preserve"> расширение возможностей для политической де</w:t>
      </w:r>
      <w:r w:rsidRPr="00966042">
        <w:t>я</w:t>
      </w:r>
      <w:r w:rsidRPr="00966042">
        <w:t xml:space="preserve">тельности, проведения собраний, </w:t>
      </w:r>
      <w:r>
        <w:t>публи</w:t>
      </w:r>
      <w:r w:rsidR="002F7899">
        <w:t>чных выступлений и публикаций в</w:t>
      </w:r>
      <w:r w:rsidR="00307160">
        <w:t xml:space="preserve"> </w:t>
      </w:r>
      <w:r>
        <w:t>сре</w:t>
      </w:r>
      <w:r>
        <w:t>д</w:t>
      </w:r>
      <w:r>
        <w:t>ствах массовой информации и призывает правительство</w:t>
      </w:r>
      <w:r w:rsidRPr="00966042">
        <w:t xml:space="preserve"> Мьянмы выполнить свое </w:t>
      </w:r>
      <w:r>
        <w:t>обещание</w:t>
      </w:r>
      <w:r w:rsidRPr="00966042">
        <w:t xml:space="preserve"> провести всеобъемлющую реформу СМИ и обеспечить защиту права на свободу слова, ассоциаци</w:t>
      </w:r>
      <w:r>
        <w:t>и</w:t>
      </w:r>
      <w:r w:rsidRPr="00966042">
        <w:t xml:space="preserve"> и мирных собраний, в том числе ра</w:t>
      </w:r>
      <w:r w:rsidRPr="00966042">
        <w:t>з</w:t>
      </w:r>
      <w:r w:rsidRPr="00966042">
        <w:t>решить деятельность свободных и независимых СМИ и обеспечить охрану</w:t>
      </w:r>
      <w:r>
        <w:t xml:space="preserve"> и</w:t>
      </w:r>
      <w:r w:rsidRPr="00966042">
        <w:t xml:space="preserve"> безопа</w:t>
      </w:r>
      <w:r w:rsidRPr="00966042">
        <w:t>с</w:t>
      </w:r>
      <w:r w:rsidRPr="00966042">
        <w:t xml:space="preserve">ность правозащитников </w:t>
      </w:r>
      <w:r>
        <w:t xml:space="preserve">и их </w:t>
      </w:r>
      <w:r w:rsidRPr="00966042">
        <w:t>свободу при осуществлении ими своей деятельн</w:t>
      </w:r>
      <w:r w:rsidRPr="00966042">
        <w:t>о</w:t>
      </w:r>
      <w:r w:rsidRPr="00966042">
        <w:t>сти;</w:t>
      </w:r>
    </w:p>
    <w:p w:rsidR="00E3576B" w:rsidRDefault="00E3576B" w:rsidP="00E3576B">
      <w:pPr>
        <w:pStyle w:val="SingleTxtGR"/>
      </w:pPr>
      <w:r w:rsidRPr="00966042">
        <w:tab/>
        <w:t>4.</w:t>
      </w:r>
      <w:r w:rsidRPr="00966042">
        <w:tab/>
      </w:r>
      <w:r w:rsidRPr="00CA3F66">
        <w:rPr>
          <w:i/>
        </w:rPr>
        <w:t>приветствует</w:t>
      </w:r>
      <w:r w:rsidRPr="002F571E">
        <w:rPr>
          <w:i/>
        </w:rPr>
        <w:t xml:space="preserve"> также</w:t>
      </w:r>
      <w:r w:rsidRPr="00966042">
        <w:t xml:space="preserve"> продолжавшееся в </w:t>
      </w:r>
      <w:r>
        <w:t xml:space="preserve">прошедшем году </w:t>
      </w:r>
      <w:r w:rsidRPr="00966042">
        <w:t>освоб</w:t>
      </w:r>
      <w:r w:rsidRPr="00966042">
        <w:t>о</w:t>
      </w:r>
      <w:r w:rsidRPr="00966042">
        <w:t xml:space="preserve">ждение </w:t>
      </w:r>
      <w:r>
        <w:t xml:space="preserve">из тюрем </w:t>
      </w:r>
      <w:r w:rsidRPr="00966042">
        <w:t>узников совести и настоятельно призывает прав</w:t>
      </w:r>
      <w:r w:rsidRPr="00966042">
        <w:t>и</w:t>
      </w:r>
      <w:r w:rsidRPr="00966042">
        <w:t xml:space="preserve">тельство Мьянмы продолжать </w:t>
      </w:r>
      <w:r>
        <w:t>имеющую важное значение работу по пересмотру де</w:t>
      </w:r>
      <w:r w:rsidR="002F7899">
        <w:t>л в</w:t>
      </w:r>
      <w:r w:rsidR="002F7899">
        <w:rPr>
          <w:lang w:val="en-US"/>
        </w:rPr>
        <w:t> </w:t>
      </w:r>
      <w:r>
        <w:t>ц</w:t>
      </w:r>
      <w:r>
        <w:t>е</w:t>
      </w:r>
      <w:r>
        <w:t>лях безоговорочного освобождения всех политических заключенных, в том числе всех политических активистов и правозащитников, задержанных в п</w:t>
      </w:r>
      <w:r>
        <w:t>о</w:t>
      </w:r>
      <w:r>
        <w:t>следнее время, а также продолжать взаимодействие с парламентом в целях о</w:t>
      </w:r>
      <w:r>
        <w:t>т</w:t>
      </w:r>
      <w:r>
        <w:t>мены законов, не соответствующих станда</w:t>
      </w:r>
      <w:r w:rsidR="002F7899">
        <w:t>ртам в области прав человека, и</w:t>
      </w:r>
      <w:r w:rsidR="00307160">
        <w:t xml:space="preserve"> </w:t>
      </w:r>
      <w:r>
        <w:t>обе</w:t>
      </w:r>
      <w:r>
        <w:t>с</w:t>
      </w:r>
      <w:r>
        <w:t>печить полную реабилитацию бывших узников совести;</w:t>
      </w:r>
    </w:p>
    <w:p w:rsidR="00E3576B" w:rsidRPr="00966042" w:rsidRDefault="00E3576B" w:rsidP="00E3576B">
      <w:pPr>
        <w:pStyle w:val="SingleTxtGR"/>
      </w:pPr>
      <w:r w:rsidRPr="00966042">
        <w:tab/>
        <w:t>5.</w:t>
      </w:r>
      <w:r w:rsidRPr="00966042">
        <w:tab/>
      </w:r>
      <w:r w:rsidRPr="00C66716">
        <w:rPr>
          <w:i/>
        </w:rPr>
        <w:t xml:space="preserve">выражает озабоченность </w:t>
      </w:r>
      <w:r w:rsidRPr="00966042">
        <w:t xml:space="preserve">по поводу </w:t>
      </w:r>
      <w:r>
        <w:t>все еще имеющих место н</w:t>
      </w:r>
      <w:r>
        <w:t>а</w:t>
      </w:r>
      <w:r>
        <w:t>рушений прав человека</w:t>
      </w:r>
      <w:r w:rsidRPr="00966042">
        <w:t>, включая произвольные аресты и з</w:t>
      </w:r>
      <w:r>
        <w:t>адержания</w:t>
      </w:r>
      <w:r w:rsidRPr="00966042">
        <w:t>, насильс</w:t>
      </w:r>
      <w:r w:rsidRPr="00966042">
        <w:t>т</w:t>
      </w:r>
      <w:r w:rsidRPr="00966042">
        <w:t>венное перемещение, конфискацию земельных участков, изнасилования и др</w:t>
      </w:r>
      <w:r w:rsidRPr="00966042">
        <w:t>у</w:t>
      </w:r>
      <w:r w:rsidRPr="00966042">
        <w:t>гие формы сексуального насилия</w:t>
      </w:r>
      <w:r>
        <w:t xml:space="preserve">, </w:t>
      </w:r>
      <w:r w:rsidRPr="00966042">
        <w:t>пытки и жесток</w:t>
      </w:r>
      <w:r>
        <w:t>о</w:t>
      </w:r>
      <w:r w:rsidRPr="00966042">
        <w:t>е, бесчеловеч</w:t>
      </w:r>
      <w:r>
        <w:t>но</w:t>
      </w:r>
      <w:r w:rsidRPr="00966042">
        <w:t>е и унижа</w:t>
      </w:r>
      <w:r w:rsidRPr="00966042">
        <w:t>ю</w:t>
      </w:r>
      <w:r>
        <w:t>ще</w:t>
      </w:r>
      <w:r w:rsidRPr="00966042">
        <w:t>е достоинство обращени</w:t>
      </w:r>
      <w:r>
        <w:t>е</w:t>
      </w:r>
      <w:r w:rsidRPr="00966042">
        <w:t xml:space="preserve">, </w:t>
      </w:r>
      <w:r>
        <w:t xml:space="preserve">произвольное лишение имущества, в том числе земельной собственности, </w:t>
      </w:r>
      <w:r w:rsidRPr="00966042">
        <w:t>а также нарушения международного гуманитарного права</w:t>
      </w:r>
      <w:r>
        <w:t xml:space="preserve"> в некоторых районах страны,</w:t>
      </w:r>
      <w:r w:rsidRPr="00966042">
        <w:t xml:space="preserve"> и настоятельно призывает правительство Мьянмы активизировать усилия, с тем чтобы положить конец таким нарушен</w:t>
      </w:r>
      <w:r w:rsidRPr="00966042">
        <w:t>и</w:t>
      </w:r>
      <w:r w:rsidRPr="00966042">
        <w:t>ям;</w:t>
      </w:r>
    </w:p>
    <w:p w:rsidR="00E3576B" w:rsidRPr="00966042" w:rsidRDefault="00E3576B" w:rsidP="00E3576B">
      <w:pPr>
        <w:pStyle w:val="SingleTxtGR"/>
      </w:pPr>
      <w:r w:rsidRPr="00966042">
        <w:tab/>
        <w:t>6.</w:t>
      </w:r>
      <w:r w:rsidRPr="00966042">
        <w:tab/>
      </w:r>
      <w:r w:rsidRPr="00BF3E0F">
        <w:rPr>
          <w:i/>
        </w:rPr>
        <w:t>приветствует</w:t>
      </w:r>
      <w:r w:rsidRPr="00966042">
        <w:t xml:space="preserve"> </w:t>
      </w:r>
      <w:r>
        <w:t>усилия в некоторых районах страны по пересмотру</w:t>
      </w:r>
      <w:r w:rsidRPr="00966042">
        <w:t xml:space="preserve"> и реформ</w:t>
      </w:r>
      <w:r>
        <w:t>ированию</w:t>
      </w:r>
      <w:r w:rsidRPr="00966042">
        <w:t xml:space="preserve"> законодательства, в том числе Конституции, </w:t>
      </w:r>
      <w:r>
        <w:t xml:space="preserve">подчеркивает необходимость и актуальность соответствующих реформ, </w:t>
      </w:r>
      <w:r w:rsidRPr="00966042">
        <w:t>напоминает о важн</w:t>
      </w:r>
      <w:r w:rsidRPr="00966042">
        <w:t>о</w:t>
      </w:r>
      <w:r w:rsidRPr="00966042">
        <w:t>сти обеспечения его соответствия международным стандартам и демократич</w:t>
      </w:r>
      <w:r w:rsidRPr="00966042">
        <w:t>е</w:t>
      </w:r>
      <w:r w:rsidRPr="00966042">
        <w:t>ским принципам, с интересом отмеч</w:t>
      </w:r>
      <w:r>
        <w:t>а</w:t>
      </w:r>
      <w:r w:rsidRPr="00966042">
        <w:t>ет в этой связи законопроект о Наци</w:t>
      </w:r>
      <w:r w:rsidRPr="00966042">
        <w:t>о</w:t>
      </w:r>
      <w:r w:rsidRPr="00966042">
        <w:t>нальной комиссии по правам человека, призванный привести ее работу в соо</w:t>
      </w:r>
      <w:r w:rsidRPr="00966042">
        <w:t>т</w:t>
      </w:r>
      <w:r w:rsidRPr="00966042">
        <w:t xml:space="preserve">ветствие с </w:t>
      </w:r>
      <w:r>
        <w:t>принципами, касающимися статуса национальных учреждений, з</w:t>
      </w:r>
      <w:r>
        <w:t>а</w:t>
      </w:r>
      <w:r>
        <w:t>нимающихся поощрением и защитой прав человека (Парижские принципы)</w:t>
      </w:r>
      <w:r w:rsidR="00307160">
        <w:t>, и </w:t>
      </w:r>
      <w:r w:rsidRPr="00966042">
        <w:t>призывает правительство Мьянмы продолжать законодательную ре</w:t>
      </w:r>
      <w:r w:rsidR="00307160">
        <w:t>форму, в </w:t>
      </w:r>
      <w:r w:rsidRPr="00966042">
        <w:t xml:space="preserve">том числе </w:t>
      </w:r>
      <w:r>
        <w:t>работу по</w:t>
      </w:r>
      <w:r w:rsidRPr="00966042">
        <w:t xml:space="preserve"> отмен</w:t>
      </w:r>
      <w:r>
        <w:t>е</w:t>
      </w:r>
      <w:r w:rsidRPr="00966042">
        <w:t xml:space="preserve"> законов, ограничивающих основные свободы, и рассмотреть возможность ратификации дополнительных международных </w:t>
      </w:r>
      <w:r>
        <w:t>дог</w:t>
      </w:r>
      <w:r>
        <w:t>о</w:t>
      </w:r>
      <w:r>
        <w:t>воров</w:t>
      </w:r>
      <w:r w:rsidRPr="00966042">
        <w:t xml:space="preserve">, включая международные конвенции </w:t>
      </w:r>
      <w:r>
        <w:t>по пр</w:t>
      </w:r>
      <w:r w:rsidR="002F7899">
        <w:t>авам человека, и их включения в</w:t>
      </w:r>
      <w:r w:rsidR="002F7899">
        <w:rPr>
          <w:lang w:val="en-US"/>
        </w:rPr>
        <w:t> </w:t>
      </w:r>
      <w:r>
        <w:t>национальное законод</w:t>
      </w:r>
      <w:r>
        <w:t>а</w:t>
      </w:r>
      <w:r>
        <w:t>тельство</w:t>
      </w:r>
      <w:r w:rsidRPr="00966042">
        <w:t>;</w:t>
      </w:r>
    </w:p>
    <w:p w:rsidR="00E3576B" w:rsidRPr="00966042" w:rsidRDefault="00E3576B" w:rsidP="00E3576B">
      <w:pPr>
        <w:pStyle w:val="SingleTxtGR"/>
      </w:pPr>
      <w:r w:rsidRPr="00966042">
        <w:tab/>
        <w:t>7.</w:t>
      </w:r>
      <w:r w:rsidRPr="00966042">
        <w:tab/>
      </w:r>
      <w:r>
        <w:rPr>
          <w:i/>
        </w:rPr>
        <w:t>призывает</w:t>
      </w:r>
      <w:r>
        <w:t xml:space="preserve"> правительство</w:t>
      </w:r>
      <w:r w:rsidRPr="00966042">
        <w:t xml:space="preserve"> Мьянмы предпринять дальнейшие шаги </w:t>
      </w:r>
      <w:r>
        <w:t xml:space="preserve">для повышения эффективности государственного управления и обеспечения </w:t>
      </w:r>
      <w:r w:rsidRPr="00966042">
        <w:t>верховенства права, в том числе за счет проведения законодательной и инст</w:t>
      </w:r>
      <w:r w:rsidRPr="00966042">
        <w:t>и</w:t>
      </w:r>
      <w:r w:rsidRPr="00966042">
        <w:t>туциональной реформ</w:t>
      </w:r>
      <w:r>
        <w:t>ы</w:t>
      </w:r>
      <w:r w:rsidRPr="00966042">
        <w:t>, и рассмотреть вопрос о создани</w:t>
      </w:r>
      <w:r>
        <w:t>и</w:t>
      </w:r>
      <w:r w:rsidRPr="00966042">
        <w:t xml:space="preserve"> независимой, бе</w:t>
      </w:r>
      <w:r w:rsidRPr="00966042">
        <w:t>с</w:t>
      </w:r>
      <w:r w:rsidRPr="00966042">
        <w:t>пристрастной и эффективной судебной системы и вновь призывает правител</w:t>
      </w:r>
      <w:r w:rsidRPr="00966042">
        <w:t>ь</w:t>
      </w:r>
      <w:r w:rsidRPr="00966042">
        <w:t>ство принять необходимые меры с целью обеспечить привлечение к ответс</w:t>
      </w:r>
      <w:r w:rsidRPr="00966042">
        <w:t>т</w:t>
      </w:r>
      <w:r w:rsidRPr="00966042">
        <w:t xml:space="preserve">венности виновных </w:t>
      </w:r>
      <w:r>
        <w:t xml:space="preserve">в совершении правонарушений </w:t>
      </w:r>
      <w:r w:rsidRPr="00966042">
        <w:t>и положить конец безнак</w:t>
      </w:r>
      <w:r w:rsidRPr="00966042">
        <w:t>а</w:t>
      </w:r>
      <w:r w:rsidRPr="00966042">
        <w:t xml:space="preserve">занности, в том числе </w:t>
      </w:r>
      <w:r>
        <w:t>путем</w:t>
      </w:r>
      <w:r w:rsidRPr="00966042">
        <w:t xml:space="preserve"> проведения всестороннего, транспарентного и н</w:t>
      </w:r>
      <w:r w:rsidRPr="00966042">
        <w:t>е</w:t>
      </w:r>
      <w:r w:rsidRPr="00966042">
        <w:t>зависимого расследования всех сообщений о нарушениях международного пр</w:t>
      </w:r>
      <w:r w:rsidRPr="00966042">
        <w:t>а</w:t>
      </w:r>
      <w:r w:rsidRPr="00966042">
        <w:t>ва</w:t>
      </w:r>
      <w:r>
        <w:t xml:space="preserve"> в области</w:t>
      </w:r>
      <w:r w:rsidRPr="00966042">
        <w:t xml:space="preserve"> прав человека и</w:t>
      </w:r>
      <w:r>
        <w:t xml:space="preserve"> </w:t>
      </w:r>
      <w:r w:rsidRPr="00966042">
        <w:t>г</w:t>
      </w:r>
      <w:r w:rsidRPr="00966042">
        <w:t>у</w:t>
      </w:r>
      <w:r w:rsidRPr="00966042">
        <w:t>манитарного права;</w:t>
      </w:r>
    </w:p>
    <w:p w:rsidR="00E3576B" w:rsidRPr="00966042" w:rsidRDefault="00E3576B" w:rsidP="00E3576B">
      <w:pPr>
        <w:pStyle w:val="SingleTxtGR"/>
      </w:pPr>
      <w:r w:rsidRPr="00966042">
        <w:tab/>
        <w:t>8.</w:t>
      </w:r>
      <w:r w:rsidRPr="00966042">
        <w:tab/>
      </w:r>
      <w:r w:rsidRPr="00724905">
        <w:rPr>
          <w:i/>
        </w:rPr>
        <w:t>приветствует</w:t>
      </w:r>
      <w:r w:rsidRPr="00966042">
        <w:t xml:space="preserve"> </w:t>
      </w:r>
      <w:r>
        <w:t>усилия по налаживанию мирного процесса, и в ч</w:t>
      </w:r>
      <w:r>
        <w:t>а</w:t>
      </w:r>
      <w:r>
        <w:t xml:space="preserve">стности </w:t>
      </w:r>
      <w:r w:rsidRPr="00966042">
        <w:t>подписание соглашений о прекращении огня между правительством Мьянмы и этническими вооруженными груп</w:t>
      </w:r>
      <w:r>
        <w:t xml:space="preserve">пировками, и </w:t>
      </w:r>
      <w:r w:rsidRPr="00966042">
        <w:t>настоятельно приз</w:t>
      </w:r>
      <w:r w:rsidRPr="00966042">
        <w:t>ы</w:t>
      </w:r>
      <w:r w:rsidRPr="00966042">
        <w:t>вает к полному осуществлению эт</w:t>
      </w:r>
      <w:r>
        <w:t>их соглашений, в том числе в части, каса</w:t>
      </w:r>
      <w:r>
        <w:t>ю</w:t>
      </w:r>
      <w:r>
        <w:t>щейся обеспечения всеми сторонами защиты гражданского населения</w:t>
      </w:r>
      <w:r w:rsidRPr="00966042">
        <w:t xml:space="preserve"> от пр</w:t>
      </w:r>
      <w:r w:rsidRPr="00966042">
        <w:t>о</w:t>
      </w:r>
      <w:r w:rsidRPr="00966042">
        <w:t xml:space="preserve">должающихся нарушений </w:t>
      </w:r>
      <w:r>
        <w:t xml:space="preserve">и попраний </w:t>
      </w:r>
      <w:r w:rsidRPr="00966042">
        <w:t>прав человека и норм международного гуманитарно</w:t>
      </w:r>
      <w:r>
        <w:t>го права, и представления</w:t>
      </w:r>
      <w:r w:rsidRPr="00966042">
        <w:t xml:space="preserve"> безопасного, </w:t>
      </w:r>
      <w:r>
        <w:t>своевременного</w:t>
      </w:r>
      <w:r w:rsidRPr="00966042">
        <w:t xml:space="preserve">, полного и беспрепятственного гуманитарного доступа во все районы, </w:t>
      </w:r>
      <w:r>
        <w:t xml:space="preserve">а также </w:t>
      </w:r>
      <w:r w:rsidRPr="00966042">
        <w:t>приветств</w:t>
      </w:r>
      <w:r w:rsidRPr="00966042">
        <w:t>у</w:t>
      </w:r>
      <w:r w:rsidRPr="00966042">
        <w:t xml:space="preserve">ет </w:t>
      </w:r>
      <w:r>
        <w:t>стремление президента, его правительства и вооруженных оппозиционных групп з</w:t>
      </w:r>
      <w:r>
        <w:t>а</w:t>
      </w:r>
      <w:r>
        <w:t xml:space="preserve">ключить </w:t>
      </w:r>
      <w:r w:rsidRPr="00966042">
        <w:t>соглашение о прекращении огня на всей территории страны и</w:t>
      </w:r>
      <w:r>
        <w:t xml:space="preserve"> содействовать налаживанию </w:t>
      </w:r>
      <w:r w:rsidRPr="00966042">
        <w:t>политического диалога</w:t>
      </w:r>
      <w:r>
        <w:t xml:space="preserve"> с участием всех заинтер</w:t>
      </w:r>
      <w:r>
        <w:t>е</w:t>
      </w:r>
      <w:r>
        <w:t xml:space="preserve">сованных сторон, и особенно женщин, в целях </w:t>
      </w:r>
      <w:r w:rsidRPr="00966042">
        <w:t>достижения прочного мира;</w:t>
      </w:r>
    </w:p>
    <w:p w:rsidR="00E3576B" w:rsidRPr="007B54AA" w:rsidRDefault="00E3576B" w:rsidP="00E3576B">
      <w:pPr>
        <w:pStyle w:val="SingleTxtGR"/>
      </w:pPr>
      <w:r w:rsidRPr="007B54AA">
        <w:tab/>
        <w:t>9.</w:t>
      </w:r>
      <w:r w:rsidRPr="007B54AA">
        <w:tab/>
      </w:r>
      <w:r w:rsidRPr="007B54AA">
        <w:rPr>
          <w:i/>
        </w:rPr>
        <w:t>настоятельно призывает</w:t>
      </w:r>
      <w:r w:rsidRPr="007B54AA">
        <w:t xml:space="preserve"> правительство Мьянмы активизировать усилия по борьбе с дискриминацией, нарушениями прав человека, насилием и разжиганием ненависти в отношении различных этнических и религио</w:t>
      </w:r>
      <w:r w:rsidRPr="007B54AA">
        <w:t>з</w:t>
      </w:r>
      <w:r w:rsidRPr="007B54AA">
        <w:t>ных меньшинств, а также с их насильственным перемещением и бедственным эк</w:t>
      </w:r>
      <w:r w:rsidRPr="007B54AA">
        <w:t>о</w:t>
      </w:r>
      <w:r w:rsidRPr="007B54AA">
        <w:t>номическим положением, принять все необходимые меры к недопущению ра</w:t>
      </w:r>
      <w:r w:rsidRPr="007B54AA">
        <w:t>з</w:t>
      </w:r>
      <w:r w:rsidRPr="007B54AA">
        <w:t>рушения мест отправления религиозных обрядов, кладбищ, инфраструктуры и жилых зданий</w:t>
      </w:r>
      <w:r>
        <w:t xml:space="preserve">, </w:t>
      </w:r>
      <w:r w:rsidRPr="007B54AA">
        <w:t>каким бы группам населения они н</w:t>
      </w:r>
      <w:r w:rsidR="000B7AF0">
        <w:t>и</w:t>
      </w:r>
      <w:r w:rsidRPr="007B54AA">
        <w:t xml:space="preserve"> принадлежали, и обесп</w:t>
      </w:r>
      <w:r w:rsidRPr="007B54AA">
        <w:t>е</w:t>
      </w:r>
      <w:r w:rsidRPr="007B54AA">
        <w:t>чить свободу передвижения и равный доступ к услугам, в том числе к медици</w:t>
      </w:r>
      <w:r w:rsidRPr="007B54AA">
        <w:t>н</w:t>
      </w:r>
      <w:r w:rsidRPr="007B54AA">
        <w:t>ским услугам и услугам в области образования;</w:t>
      </w:r>
    </w:p>
    <w:p w:rsidR="00E3576B" w:rsidRPr="007B54AA" w:rsidRDefault="00E3576B" w:rsidP="00E3576B">
      <w:pPr>
        <w:pStyle w:val="SingleTxtGR"/>
      </w:pPr>
      <w:r w:rsidRPr="007B54AA">
        <w:tab/>
        <w:t>10.</w:t>
      </w:r>
      <w:r w:rsidRPr="007B54AA">
        <w:tab/>
      </w:r>
      <w:r w:rsidRPr="007B54AA">
        <w:rPr>
          <w:i/>
        </w:rPr>
        <w:t xml:space="preserve">вновь </w:t>
      </w:r>
      <w:r>
        <w:rPr>
          <w:i/>
        </w:rPr>
        <w:t>выражает</w:t>
      </w:r>
      <w:r w:rsidRPr="007B54AA">
        <w:rPr>
          <w:i/>
        </w:rPr>
        <w:t xml:space="preserve"> </w:t>
      </w:r>
      <w:r>
        <w:rPr>
          <w:i/>
        </w:rPr>
        <w:t>свою серьезную</w:t>
      </w:r>
      <w:r w:rsidRPr="007B54AA">
        <w:rPr>
          <w:i/>
        </w:rPr>
        <w:t xml:space="preserve"> озабоченност</w:t>
      </w:r>
      <w:r>
        <w:rPr>
          <w:i/>
        </w:rPr>
        <w:t>ь</w:t>
      </w:r>
      <w:r w:rsidRPr="007B54AA">
        <w:t xml:space="preserve"> </w:t>
      </w:r>
      <w:r>
        <w:t xml:space="preserve">в связи с </w:t>
      </w:r>
      <w:r w:rsidRPr="007B54AA">
        <w:t>полож</w:t>
      </w:r>
      <w:r w:rsidRPr="007B54AA">
        <w:t>е</w:t>
      </w:r>
      <w:r w:rsidRPr="007B54AA">
        <w:t xml:space="preserve">нием мусульман рохинджа и других меньшинств в штате Ракхайн, в том числе </w:t>
      </w:r>
      <w:r w:rsidR="002F7899">
        <w:t>в</w:t>
      </w:r>
      <w:r w:rsidR="002F7899">
        <w:rPr>
          <w:lang w:val="en-US"/>
        </w:rPr>
        <w:t> </w:t>
      </w:r>
      <w:r>
        <w:t xml:space="preserve">связи с </w:t>
      </w:r>
      <w:r w:rsidRPr="007B54AA">
        <w:t>неоднократным</w:t>
      </w:r>
      <w:r>
        <w:t>и случаями насильственных действий, причинивших огромные</w:t>
      </w:r>
      <w:r w:rsidRPr="007B54AA">
        <w:t xml:space="preserve"> страдания всем общинам, и другими инцидентами</w:t>
      </w:r>
      <w:r>
        <w:t>, имевшими место</w:t>
      </w:r>
      <w:r w:rsidRPr="007B54AA">
        <w:t xml:space="preserve"> в прошедшем году, включая </w:t>
      </w:r>
      <w:r>
        <w:t xml:space="preserve">события в деревне Ду Чи Яр Тан </w:t>
      </w:r>
      <w:r w:rsidRPr="007B54AA">
        <w:t>в начале этого г</w:t>
      </w:r>
      <w:r w:rsidRPr="007B54AA">
        <w:t>о</w:t>
      </w:r>
      <w:r w:rsidRPr="007B54AA">
        <w:t>да</w:t>
      </w:r>
      <w:r>
        <w:t>,</w:t>
      </w:r>
      <w:r w:rsidRPr="007B54AA">
        <w:t xml:space="preserve"> требуя</w:t>
      </w:r>
      <w:r>
        <w:t xml:space="preserve"> проведения</w:t>
      </w:r>
      <w:r w:rsidRPr="007B54AA">
        <w:t xml:space="preserve"> независимого расследования этих событий и привлеч</w:t>
      </w:r>
      <w:r w:rsidRPr="007B54AA">
        <w:t>е</w:t>
      </w:r>
      <w:r w:rsidRPr="007B54AA">
        <w:t>ния к ответственности виновных, в связи с нападениями на представителей м</w:t>
      </w:r>
      <w:r w:rsidRPr="007B54AA">
        <w:t>у</w:t>
      </w:r>
      <w:r w:rsidRPr="007B54AA">
        <w:t>сульманских меньшинств в других районах страны, а также в связи с запугив</w:t>
      </w:r>
      <w:r w:rsidRPr="007B54AA">
        <w:t>а</w:t>
      </w:r>
      <w:r w:rsidRPr="007B54AA">
        <w:t>нием и угрозами в адрес сотрудников Организации Объединенных Наций и других гуманитарных организаций, действующих в штате Ракхайн; призывает правительство Мьянмы обеспечить защиту всех гражданских лиц от актов н</w:t>
      </w:r>
      <w:r w:rsidRPr="007B54AA">
        <w:t>а</w:t>
      </w:r>
      <w:r w:rsidRPr="007B54AA">
        <w:t>силия и полное соблюдение прав человека и основных свобод, и в частности обеспечить полный</w:t>
      </w:r>
      <w:r>
        <w:t>,</w:t>
      </w:r>
      <w:r w:rsidRPr="007B54AA">
        <w:t xml:space="preserve"> непосредственный и недискриминационный доступ к г</w:t>
      </w:r>
      <w:r w:rsidRPr="007B54AA">
        <w:t>у</w:t>
      </w:r>
      <w:r w:rsidRPr="007B54AA">
        <w:t>манитарной помощи и беспрепятственный доступ гуманитарных учреждений ко всем ра</w:t>
      </w:r>
      <w:r w:rsidRPr="007B54AA">
        <w:t>й</w:t>
      </w:r>
      <w:r w:rsidRPr="007B54AA">
        <w:t>онам штата Ракхайн, а также добровольное возвращение в условиях безопасн</w:t>
      </w:r>
      <w:r w:rsidRPr="007B54AA">
        <w:t>о</w:t>
      </w:r>
      <w:r w:rsidRPr="007B54AA">
        <w:t xml:space="preserve">сти внутренне перемещенных лиц и беженцев в места их </w:t>
      </w:r>
      <w:r>
        <w:t xml:space="preserve">постоянного </w:t>
      </w:r>
      <w:r w:rsidRPr="007B54AA">
        <w:t>проживания, обеспечить свободу передвижения и равный доступ ко всем гра</w:t>
      </w:r>
      <w:r w:rsidRPr="007B54AA">
        <w:t>ж</w:t>
      </w:r>
      <w:r w:rsidRPr="007B54AA">
        <w:t xml:space="preserve">данским правам для мусульман рохинджа и решить вопросы, </w:t>
      </w:r>
      <w:r>
        <w:t>связанные с со</w:t>
      </w:r>
      <w:r>
        <w:t>б</w:t>
      </w:r>
      <w:r>
        <w:t xml:space="preserve">ственностью на землю </w:t>
      </w:r>
      <w:r w:rsidRPr="007B54AA">
        <w:t>и возвраще</w:t>
      </w:r>
      <w:r>
        <w:t>нием</w:t>
      </w:r>
      <w:r w:rsidRPr="007B54AA">
        <w:t xml:space="preserve"> имущества; и</w:t>
      </w:r>
      <w:r>
        <w:t>,</w:t>
      </w:r>
      <w:r w:rsidRPr="007B54AA">
        <w:t xml:space="preserve"> приветствуя некоторые из мер, принятых правительством в этой связи, призывает правительство сп</w:t>
      </w:r>
      <w:r w:rsidRPr="007B54AA">
        <w:t>о</w:t>
      </w:r>
      <w:r w:rsidRPr="007B54AA">
        <w:t>собствовать межконфессиональному и межобщинному диалогу, а также устр</w:t>
      </w:r>
      <w:r w:rsidRPr="007B54AA">
        <w:t>а</w:t>
      </w:r>
      <w:r w:rsidRPr="007B54AA">
        <w:t>нению коренных причин кон</w:t>
      </w:r>
      <w:r>
        <w:t>фликта и провести полно</w:t>
      </w:r>
      <w:r w:rsidRPr="007B54AA">
        <w:t>е, транспа</w:t>
      </w:r>
      <w:r>
        <w:t>рентно</w:t>
      </w:r>
      <w:r w:rsidRPr="007B54AA">
        <w:t>е и нез</w:t>
      </w:r>
      <w:r w:rsidRPr="007B54AA">
        <w:t>а</w:t>
      </w:r>
      <w:r>
        <w:t>висимое расследование</w:t>
      </w:r>
      <w:r w:rsidRPr="007B54AA">
        <w:t xml:space="preserve"> в связи со всеми сообщениями о нарушениях прав ч</w:t>
      </w:r>
      <w:r w:rsidRPr="007B54AA">
        <w:t>е</w:t>
      </w:r>
      <w:r w:rsidRPr="007B54AA">
        <w:t>ловека в целях привлечения к ответственности виновных и обеспечения усл</w:t>
      </w:r>
      <w:r w:rsidRPr="007B54AA">
        <w:t>о</w:t>
      </w:r>
      <w:r w:rsidRPr="007B54AA">
        <w:t>вий для примир</w:t>
      </w:r>
      <w:r w:rsidRPr="007B54AA">
        <w:t>е</w:t>
      </w:r>
      <w:r w:rsidRPr="007B54AA">
        <w:t>ния;</w:t>
      </w:r>
    </w:p>
    <w:p w:rsidR="00E3576B" w:rsidRPr="007B54AA" w:rsidRDefault="00E3576B" w:rsidP="00E3576B">
      <w:pPr>
        <w:pStyle w:val="SingleTxtGR"/>
      </w:pPr>
      <w:r w:rsidRPr="007B54AA">
        <w:tab/>
        <w:t>11.</w:t>
      </w:r>
      <w:r w:rsidRPr="007B54AA">
        <w:tab/>
      </w:r>
      <w:r w:rsidRPr="007B54AA">
        <w:rPr>
          <w:i/>
        </w:rPr>
        <w:t>приветствует</w:t>
      </w:r>
      <w:r w:rsidRPr="007B54AA">
        <w:t xml:space="preserve"> расширение взаимодействия и сотрудничества</w:t>
      </w:r>
      <w:r>
        <w:t xml:space="preserve"> </w:t>
      </w:r>
      <w:r w:rsidRPr="007B54AA">
        <w:t>пр</w:t>
      </w:r>
      <w:r w:rsidRPr="007B54AA">
        <w:t>а</w:t>
      </w:r>
      <w:r>
        <w:t>вительства</w:t>
      </w:r>
      <w:r w:rsidRPr="007B54AA">
        <w:t xml:space="preserve"> Мьянмы </w:t>
      </w:r>
      <w:r>
        <w:t>с</w:t>
      </w:r>
      <w:r w:rsidRPr="007B54AA">
        <w:t xml:space="preserve"> Организацией Объединенных Наций и другими междун</w:t>
      </w:r>
      <w:r w:rsidRPr="007B54AA">
        <w:t>а</w:t>
      </w:r>
      <w:r w:rsidRPr="007B54AA">
        <w:t>родными игроками, включая Специального представителя Генерального секр</w:t>
      </w:r>
      <w:r w:rsidRPr="007B54AA">
        <w:t>е</w:t>
      </w:r>
      <w:r w:rsidRPr="007B54AA">
        <w:t>таря по вопросу о детях и вооруженных конфликтах и Международную орган</w:t>
      </w:r>
      <w:r w:rsidRPr="007B54AA">
        <w:t>и</w:t>
      </w:r>
      <w:r w:rsidRPr="007B54AA">
        <w:t>зацию труда, а также прогресс, достигнуты</w:t>
      </w:r>
      <w:r w:rsidR="002F7899">
        <w:t>й в деле прекращения вербовки и</w:t>
      </w:r>
      <w:r w:rsidR="002F7899">
        <w:rPr>
          <w:lang w:val="en-US"/>
        </w:rPr>
        <w:t> </w:t>
      </w:r>
      <w:r w:rsidR="002F7899" w:rsidRPr="002F7899">
        <w:t>ис</w:t>
      </w:r>
      <w:r w:rsidRPr="007B54AA">
        <w:t>пользования де</w:t>
      </w:r>
      <w:r>
        <w:t>тей-солдат в Мьянме и искоренения</w:t>
      </w:r>
      <w:r w:rsidRPr="007B54AA">
        <w:t xml:space="preserve"> принудительного тр</w:t>
      </w:r>
      <w:r w:rsidRPr="007B54AA">
        <w:t>у</w:t>
      </w:r>
      <w:r w:rsidRPr="007B54AA">
        <w:t>да</w:t>
      </w:r>
      <w:r>
        <w:t>,</w:t>
      </w:r>
      <w:r w:rsidRPr="007B54AA">
        <w:t xml:space="preserve"> и </w:t>
      </w:r>
      <w:r>
        <w:t>в частности согласие правительства расширить временные рамки плана де</w:t>
      </w:r>
      <w:r>
        <w:t>й</w:t>
      </w:r>
      <w:r>
        <w:t>ствий,</w:t>
      </w:r>
      <w:r w:rsidRPr="007B54AA">
        <w:t xml:space="preserve"> </w:t>
      </w:r>
      <w:r>
        <w:t xml:space="preserve">направленного на то, чтобы </w:t>
      </w:r>
      <w:r w:rsidRPr="007B54AA">
        <w:t xml:space="preserve">положить конец вербовке и использованию детей вооруженными группировками и не допускать этого в дальнейшем, </w:t>
      </w:r>
      <w:r w:rsidR="002F7899">
        <w:t>и </w:t>
      </w:r>
      <w:r>
        <w:t>пр</w:t>
      </w:r>
      <w:r>
        <w:t>и</w:t>
      </w:r>
      <w:r>
        <w:t>зывает к его полному осуществлению, а также к осуществлению</w:t>
      </w:r>
      <w:r w:rsidRPr="007B54AA">
        <w:t xml:space="preserve"> других соо</w:t>
      </w:r>
      <w:r w:rsidRPr="007B54AA">
        <w:t>т</w:t>
      </w:r>
      <w:r w:rsidRPr="007B54AA">
        <w:t>ветствующих соглашений, в том числе обязательст</w:t>
      </w:r>
      <w:r>
        <w:t>ва</w:t>
      </w:r>
      <w:r w:rsidRPr="007B54AA">
        <w:t xml:space="preserve"> положить конец использ</w:t>
      </w:r>
      <w:r w:rsidRPr="007B54AA">
        <w:t>о</w:t>
      </w:r>
      <w:r w:rsidRPr="007B54AA">
        <w:t>ванию принудительного труда к 2015</w:t>
      </w:r>
      <w:r>
        <w:t xml:space="preserve"> </w:t>
      </w:r>
      <w:r w:rsidRPr="007B54AA">
        <w:t>году;</w:t>
      </w:r>
    </w:p>
    <w:p w:rsidR="00E3576B" w:rsidRPr="007B54AA" w:rsidRDefault="00E3576B" w:rsidP="00E3576B">
      <w:pPr>
        <w:pStyle w:val="SingleTxtGR"/>
      </w:pPr>
      <w:r w:rsidRPr="007B54AA">
        <w:tab/>
        <w:t>12.</w:t>
      </w:r>
      <w:r w:rsidRPr="007B54AA">
        <w:tab/>
      </w:r>
      <w:r w:rsidRPr="007B54AA">
        <w:rPr>
          <w:i/>
        </w:rPr>
        <w:t>выражает озабоченность</w:t>
      </w:r>
      <w:r w:rsidRPr="007B54AA">
        <w:t xml:space="preserve"> по поводу продолжающихся задержек</w:t>
      </w:r>
      <w:r w:rsidR="002F7899">
        <w:t xml:space="preserve"> в </w:t>
      </w:r>
      <w:r>
        <w:t>связи с обещанием</w:t>
      </w:r>
      <w:r w:rsidRPr="007B54AA">
        <w:t xml:space="preserve"> правительства Мьянмы открыть у себя страновое отдел</w:t>
      </w:r>
      <w:r w:rsidRPr="007B54AA">
        <w:t>е</w:t>
      </w:r>
      <w:r w:rsidRPr="007B54AA">
        <w:t xml:space="preserve">ние Управления Верховного комиссара Организации Объединенных Наций по правам человека, принимает к сведению ведущиеся переговоры и призывает правительство в безотлагательном порядке создать </w:t>
      </w:r>
      <w:r>
        <w:t>такое</w:t>
      </w:r>
      <w:r w:rsidRPr="007B54AA">
        <w:t xml:space="preserve"> отделение с полным объемом полномочий и определить процедуру </w:t>
      </w:r>
      <w:r>
        <w:t xml:space="preserve">его </w:t>
      </w:r>
      <w:r w:rsidRPr="007B54AA">
        <w:t>открытия в соответст</w:t>
      </w:r>
      <w:r w:rsidR="002F7899">
        <w:t>вии с </w:t>
      </w:r>
      <w:r w:rsidRPr="007B54AA">
        <w:t>мандатом Верховного комиссара;</w:t>
      </w:r>
    </w:p>
    <w:p w:rsidR="00E3576B" w:rsidRPr="007B54AA" w:rsidRDefault="00E3576B" w:rsidP="00E3576B">
      <w:pPr>
        <w:pStyle w:val="SingleTxtGR"/>
      </w:pPr>
      <w:r w:rsidRPr="007B54AA">
        <w:tab/>
        <w:t>13.</w:t>
      </w:r>
      <w:r w:rsidRPr="007B54AA">
        <w:tab/>
      </w:r>
      <w:r w:rsidRPr="007B54AA">
        <w:rPr>
          <w:i/>
        </w:rPr>
        <w:t>призывает</w:t>
      </w:r>
      <w:r w:rsidRPr="007B54AA">
        <w:t xml:space="preserve"> международное сообщество продолжать оказывать по</w:t>
      </w:r>
      <w:r w:rsidRPr="007B54AA">
        <w:t>д</w:t>
      </w:r>
      <w:r w:rsidRPr="007B54AA">
        <w:t xml:space="preserve">держку правительству Мьянмы в выполнении </w:t>
      </w:r>
      <w:r>
        <w:t>его</w:t>
      </w:r>
      <w:r w:rsidRPr="007B54AA">
        <w:t xml:space="preserve"> международных обяз</w:t>
      </w:r>
      <w:r w:rsidRPr="007B54AA">
        <w:t>а</w:t>
      </w:r>
      <w:r w:rsidRPr="007B54AA">
        <w:t>тельств и обещаний</w:t>
      </w:r>
      <w:r>
        <w:t xml:space="preserve">, касающихся </w:t>
      </w:r>
      <w:r w:rsidRPr="007B54AA">
        <w:t>прав человека, продвижении переходных демократ</w:t>
      </w:r>
      <w:r w:rsidRPr="007B54AA">
        <w:t>и</w:t>
      </w:r>
      <w:r w:rsidRPr="007B54AA">
        <w:t>ческих процессов</w:t>
      </w:r>
      <w:r>
        <w:t xml:space="preserve"> в стране</w:t>
      </w:r>
      <w:r w:rsidRPr="007B54AA">
        <w:t xml:space="preserve"> и обеспечении</w:t>
      </w:r>
      <w:r>
        <w:t xml:space="preserve"> ее</w:t>
      </w:r>
      <w:r w:rsidRPr="007B54AA">
        <w:t xml:space="preserve"> экономического и социального ра</w:t>
      </w:r>
      <w:r w:rsidRPr="007B54AA">
        <w:t>з</w:t>
      </w:r>
      <w:r w:rsidRPr="007B54AA">
        <w:t xml:space="preserve">вития и призывает частные компании </w:t>
      </w:r>
      <w:r>
        <w:t>принимать меры к тому</w:t>
      </w:r>
      <w:r w:rsidRPr="007B54AA">
        <w:t>, чтобы при ос</w:t>
      </w:r>
      <w:r w:rsidRPr="007B54AA">
        <w:t>у</w:t>
      </w:r>
      <w:r w:rsidRPr="007B54AA">
        <w:t>ществлении их инвестиций и другой соответствующей деятельности уважались права человека в соответствии с Руководящими принципами предпринимател</w:t>
      </w:r>
      <w:r w:rsidRPr="007B54AA">
        <w:t>ь</w:t>
      </w:r>
      <w:r w:rsidRPr="007B54AA">
        <w:t>ской деятельности в а</w:t>
      </w:r>
      <w:r w:rsidRPr="007B54AA">
        <w:t>с</w:t>
      </w:r>
      <w:r w:rsidRPr="007B54AA">
        <w:t>пекте прав человека;</w:t>
      </w:r>
    </w:p>
    <w:p w:rsidR="00E3576B" w:rsidRPr="007B54AA" w:rsidRDefault="00E3576B" w:rsidP="00E3576B">
      <w:pPr>
        <w:pStyle w:val="SingleTxtGR"/>
      </w:pPr>
      <w:r w:rsidRPr="007B54AA">
        <w:tab/>
        <w:t>14.</w:t>
      </w:r>
      <w:r w:rsidRPr="007B54AA">
        <w:tab/>
      </w:r>
      <w:r w:rsidRPr="007B54AA">
        <w:rPr>
          <w:i/>
        </w:rPr>
        <w:t>постановляет</w:t>
      </w:r>
      <w:r w:rsidRPr="007B54AA">
        <w:t xml:space="preserve"> продлить на один год мандат Специального докла</w:t>
      </w:r>
      <w:r w:rsidRPr="007B54AA">
        <w:t>д</w:t>
      </w:r>
      <w:r w:rsidRPr="007B54AA">
        <w:t>чика по вопросу о положении в области прав человека в Мьянме согласно соо</w:t>
      </w:r>
      <w:r w:rsidRPr="007B54AA">
        <w:t>т</w:t>
      </w:r>
      <w:r w:rsidRPr="007B54AA">
        <w:t>ветствующим резолюциям Комиссии по правам человека и резолюциям Совета по правам человека 7/32 от 28</w:t>
      </w:r>
      <w:r>
        <w:t xml:space="preserve"> </w:t>
      </w:r>
      <w:r w:rsidRPr="007B54AA">
        <w:t>марта 2008</w:t>
      </w:r>
      <w:r>
        <w:t xml:space="preserve"> </w:t>
      </w:r>
      <w:r w:rsidRPr="007B54AA">
        <w:t>года, 10/2 от 27</w:t>
      </w:r>
      <w:r>
        <w:t xml:space="preserve"> </w:t>
      </w:r>
      <w:r w:rsidRPr="007B54AA">
        <w:t>марта 2009</w:t>
      </w:r>
      <w:r>
        <w:t xml:space="preserve"> </w:t>
      </w:r>
      <w:r w:rsidRPr="007B54AA">
        <w:t>года, 13/25 от 26</w:t>
      </w:r>
      <w:r>
        <w:t xml:space="preserve"> </w:t>
      </w:r>
      <w:r w:rsidRPr="007B54AA">
        <w:t>марта 2010</w:t>
      </w:r>
      <w:r>
        <w:t xml:space="preserve"> </w:t>
      </w:r>
      <w:r w:rsidRPr="007B54AA">
        <w:t>года, 16/24 от 25</w:t>
      </w:r>
      <w:r>
        <w:t xml:space="preserve"> </w:t>
      </w:r>
      <w:r w:rsidRPr="007B54AA">
        <w:t>марта 2011</w:t>
      </w:r>
      <w:r>
        <w:t xml:space="preserve"> </w:t>
      </w:r>
      <w:r w:rsidRPr="007B54AA">
        <w:t>года, 19/21 от 23</w:t>
      </w:r>
      <w:r>
        <w:t xml:space="preserve"> </w:t>
      </w:r>
      <w:r w:rsidRPr="007B54AA">
        <w:t>марта 2012</w:t>
      </w:r>
      <w:r>
        <w:t> </w:t>
      </w:r>
      <w:r w:rsidRPr="007B54AA">
        <w:t>года и 22/14 от 21</w:t>
      </w:r>
      <w:r>
        <w:t xml:space="preserve"> </w:t>
      </w:r>
      <w:r w:rsidRPr="007B54AA">
        <w:t>марта 2013</w:t>
      </w:r>
      <w:r>
        <w:t xml:space="preserve"> </w:t>
      </w:r>
      <w:r w:rsidRPr="007B54AA">
        <w:t>года и, кроме того, предлагает Специальн</w:t>
      </w:r>
      <w:r w:rsidRPr="007B54AA">
        <w:t>о</w:t>
      </w:r>
      <w:r w:rsidRPr="007B54AA">
        <w:t>му докладчику включить в его следующий доклад дополнительные рекоменд</w:t>
      </w:r>
      <w:r w:rsidRPr="007B54AA">
        <w:t>а</w:t>
      </w:r>
      <w:r w:rsidRPr="007B54AA">
        <w:t>ции, касающиеся потре</w:t>
      </w:r>
      <w:r>
        <w:t xml:space="preserve">бностей Мьянмы, в том числе в области </w:t>
      </w:r>
      <w:r w:rsidRPr="007B54AA">
        <w:t xml:space="preserve">технической помощи и помощи в укреплении потенциала, </w:t>
      </w:r>
      <w:r>
        <w:t>а также</w:t>
      </w:r>
      <w:r w:rsidRPr="007B54AA">
        <w:t xml:space="preserve"> информацию о прогрессе в организации изби</w:t>
      </w:r>
      <w:r>
        <w:t>рательного процесса и проведении</w:t>
      </w:r>
      <w:r w:rsidRPr="007B54AA">
        <w:t xml:space="preserve"> реформ в преддверии выборов 2015</w:t>
      </w:r>
      <w:r>
        <w:t xml:space="preserve"> </w:t>
      </w:r>
      <w:r w:rsidRPr="007B54AA">
        <w:t>года;</w:t>
      </w:r>
    </w:p>
    <w:p w:rsidR="00E3576B" w:rsidRPr="007B54AA" w:rsidRDefault="00E3576B" w:rsidP="00E3576B">
      <w:pPr>
        <w:pStyle w:val="SingleTxtGR"/>
      </w:pPr>
      <w:r w:rsidRPr="007B54AA">
        <w:tab/>
        <w:t>15.</w:t>
      </w:r>
      <w:r w:rsidRPr="007B54AA">
        <w:tab/>
      </w:r>
      <w:r w:rsidRPr="007B54AA">
        <w:rPr>
          <w:i/>
        </w:rPr>
        <w:t>призывает</w:t>
      </w:r>
      <w:r w:rsidRPr="007B54AA">
        <w:t xml:space="preserve"> правительство Мьян</w:t>
      </w:r>
      <w:r w:rsidR="00BD4344">
        <w:t>мы продолжать сотрудничество со </w:t>
      </w:r>
      <w:r w:rsidRPr="007B54AA">
        <w:t xml:space="preserve">следующим Специальным докладчиком в осуществлении </w:t>
      </w:r>
      <w:r>
        <w:t>возложенных на него обязанностей</w:t>
      </w:r>
      <w:r w:rsidRPr="007B54AA">
        <w:t xml:space="preserve">, в том числе содействовать дальнейшим посещениям страны, приветствуя </w:t>
      </w:r>
      <w:r>
        <w:t xml:space="preserve">при этом </w:t>
      </w:r>
      <w:r w:rsidRPr="007B54AA">
        <w:t>сотрудничество правительства со Специальным докла</w:t>
      </w:r>
      <w:r w:rsidRPr="007B54AA">
        <w:t>д</w:t>
      </w:r>
      <w:r w:rsidRPr="007B54AA">
        <w:t>чиком, и призывает Управление Верховного комиссара оказывать Специальн</w:t>
      </w:r>
      <w:r w:rsidRPr="007B54AA">
        <w:t>о</w:t>
      </w:r>
      <w:r w:rsidRPr="007B54AA">
        <w:t>му докладчику всю необходимую помощь и предоставлять ему все необход</w:t>
      </w:r>
      <w:r w:rsidRPr="007B54AA">
        <w:t>и</w:t>
      </w:r>
      <w:r w:rsidRPr="007B54AA">
        <w:t>мые ресурсы, с тем чтобы он мог в полном объеме выполнить свой мандат;</w:t>
      </w:r>
    </w:p>
    <w:p w:rsidR="00E3576B" w:rsidRPr="007B54AA" w:rsidRDefault="00E3576B" w:rsidP="00E3576B">
      <w:pPr>
        <w:pStyle w:val="SingleTxtGR"/>
      </w:pPr>
      <w:r w:rsidRPr="007B54AA">
        <w:tab/>
        <w:t>16.</w:t>
      </w:r>
      <w:r w:rsidRPr="007B54AA">
        <w:tab/>
      </w:r>
      <w:r w:rsidRPr="007B54AA">
        <w:rPr>
          <w:i/>
        </w:rPr>
        <w:t>просит</w:t>
      </w:r>
      <w:r w:rsidRPr="007B54AA">
        <w:t xml:space="preserve"> Специального докладчика представить доклад о ходе раб</w:t>
      </w:r>
      <w:r w:rsidRPr="007B54AA">
        <w:t>о</w:t>
      </w:r>
      <w:r w:rsidRPr="007B54AA">
        <w:t>ты Генеральной Ассамбле</w:t>
      </w:r>
      <w:r>
        <w:t>е</w:t>
      </w:r>
      <w:r w:rsidRPr="007B54AA">
        <w:t xml:space="preserve"> на ее ше</w:t>
      </w:r>
      <w:r>
        <w:t>стьдесят девятой сессии и Совету</w:t>
      </w:r>
      <w:r w:rsidRPr="007B54AA">
        <w:t xml:space="preserve"> по пр</w:t>
      </w:r>
      <w:r w:rsidRPr="007B54AA">
        <w:t>а</w:t>
      </w:r>
      <w:r w:rsidRPr="007B54AA">
        <w:t>вам человека в соответствии с его годовой пр</w:t>
      </w:r>
      <w:r w:rsidRPr="007B54AA">
        <w:t>о</w:t>
      </w:r>
      <w:r w:rsidRPr="007B54AA">
        <w:t>граммой работы;</w:t>
      </w:r>
    </w:p>
    <w:p w:rsidR="00E3576B" w:rsidRDefault="00E3576B" w:rsidP="00BD4344">
      <w:pPr>
        <w:pStyle w:val="SingleTxtGR"/>
        <w:pageBreakBefore/>
      </w:pPr>
      <w:r w:rsidRPr="007B54AA">
        <w:tab/>
        <w:t>17.</w:t>
      </w:r>
      <w:r w:rsidRPr="007B54AA">
        <w:tab/>
      </w:r>
      <w:r w:rsidRPr="007B54AA">
        <w:rPr>
          <w:i/>
        </w:rPr>
        <w:t>заявляет</w:t>
      </w:r>
      <w:r w:rsidRPr="007B54AA">
        <w:t xml:space="preserve"> </w:t>
      </w:r>
      <w:r w:rsidRPr="00895BA8">
        <w:rPr>
          <w:i/>
        </w:rPr>
        <w:t>о своей решительной поддержке</w:t>
      </w:r>
      <w:r w:rsidRPr="007B54AA">
        <w:t xml:space="preserve"> ми</w:t>
      </w:r>
      <w:r w:rsidR="00307160">
        <w:t>ссии добрых услуг и </w:t>
      </w:r>
      <w:r w:rsidRPr="007B54AA">
        <w:t>вовлеченности Генерального секретаря и призывает правительство Мьянмы</w:t>
      </w:r>
      <w:r w:rsidR="00307160">
        <w:t xml:space="preserve"> в </w:t>
      </w:r>
      <w:r>
        <w:t xml:space="preserve">полной мере сотрудничать с </w:t>
      </w:r>
      <w:r w:rsidRPr="007B54AA">
        <w:t>Генеральным секретарем и его Специальным с</w:t>
      </w:r>
      <w:r w:rsidRPr="007B54AA">
        <w:t>о</w:t>
      </w:r>
      <w:r w:rsidRPr="007B54AA">
        <w:t>ветником по Мьянме.</w:t>
      </w:r>
    </w:p>
    <w:p w:rsidR="00E3576B" w:rsidRPr="00410158" w:rsidRDefault="00E3576B" w:rsidP="00410158">
      <w:pPr>
        <w:pStyle w:val="SingleTxtGR"/>
        <w:jc w:val="right"/>
        <w:rPr>
          <w:i/>
        </w:rPr>
      </w:pPr>
      <w:r w:rsidRPr="00410158">
        <w:rPr>
          <w:i/>
        </w:rPr>
        <w:t>55-е заседание</w:t>
      </w:r>
      <w:r w:rsidR="00410158" w:rsidRPr="00410158">
        <w:rPr>
          <w:i/>
        </w:rPr>
        <w:br/>
      </w:r>
      <w:r w:rsidRPr="00410158">
        <w:rPr>
          <w:i/>
        </w:rPr>
        <w:t>28 марта 2014 года</w:t>
      </w:r>
    </w:p>
    <w:p w:rsidR="007F7553" w:rsidRDefault="00E3576B" w:rsidP="00410158">
      <w:pPr>
        <w:pStyle w:val="SingleTxtGR"/>
      </w:pPr>
      <w:r>
        <w:t>[Принята без голосования.</w:t>
      </w:r>
      <w:r w:rsidRPr="00A230FB">
        <w:t>]</w:t>
      </w:r>
    </w:p>
    <w:p w:rsidR="00410158" w:rsidRPr="00410158" w:rsidRDefault="00410158" w:rsidP="0041015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0158" w:rsidRPr="00410158" w:rsidSect="006F28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2A1" w:rsidRDefault="00CF12A1">
      <w:r>
        <w:rPr>
          <w:lang w:val="en-US"/>
        </w:rPr>
        <w:tab/>
      </w:r>
      <w:r>
        <w:separator/>
      </w:r>
    </w:p>
  </w:endnote>
  <w:endnote w:type="continuationSeparator" w:id="0">
    <w:p w:rsidR="00CF12A1" w:rsidRDefault="00CF1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87" w:rsidRPr="009A6F4A" w:rsidRDefault="00915A8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595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GE.14-13577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87" w:rsidRPr="009A6F4A" w:rsidRDefault="00915A87">
    <w:pPr>
      <w:pStyle w:val="Footer"/>
      <w:rPr>
        <w:lang w:val="en-US"/>
      </w:rPr>
    </w:pPr>
    <w:r>
      <w:rPr>
        <w:lang w:val="en-US"/>
      </w:rPr>
      <w:t>GE.14-13577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595B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15A87" w:rsidTr="00077076">
      <w:trPr>
        <w:trHeight w:val="438"/>
      </w:trPr>
      <w:tc>
        <w:tcPr>
          <w:tcW w:w="4068" w:type="dxa"/>
          <w:vAlign w:val="bottom"/>
        </w:tcPr>
        <w:p w:rsidR="00915A87" w:rsidRPr="0052290E" w:rsidRDefault="00915A87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13577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060514  090514</w:t>
          </w:r>
        </w:p>
      </w:tc>
      <w:tc>
        <w:tcPr>
          <w:tcW w:w="4663" w:type="dxa"/>
          <w:vMerge w:val="restart"/>
          <w:vAlign w:val="bottom"/>
        </w:tcPr>
        <w:p w:rsidR="00915A87" w:rsidRDefault="00915A87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15A87" w:rsidRDefault="00915A87" w:rsidP="00077076">
          <w:pPr>
            <w:jc w:val="right"/>
          </w:pPr>
          <w:r>
            <w:pict>
              <v:shape id="_x0000_i1027" type="#_x0000_t75" style="width:50.25pt;height:50.25pt">
                <v:imagedata r:id="rId2" o:title="26&amp;Size=2&amp;Lang=R"/>
              </v:shape>
            </w:pict>
          </w:r>
        </w:p>
      </w:tc>
    </w:tr>
    <w:tr w:rsidR="00915A87" w:rsidRPr="00797A78" w:rsidTr="00077076">
      <w:tc>
        <w:tcPr>
          <w:tcW w:w="4068" w:type="dxa"/>
          <w:vAlign w:val="bottom"/>
        </w:tcPr>
        <w:p w:rsidR="00915A87" w:rsidRPr="00B83988" w:rsidRDefault="00915A87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839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15A87" w:rsidRDefault="00915A87" w:rsidP="00077076"/>
      </w:tc>
      <w:tc>
        <w:tcPr>
          <w:tcW w:w="1124" w:type="dxa"/>
          <w:vMerge/>
        </w:tcPr>
        <w:p w:rsidR="00915A87" w:rsidRDefault="00915A87" w:rsidP="00077076"/>
      </w:tc>
    </w:tr>
  </w:tbl>
  <w:p w:rsidR="00915A87" w:rsidRDefault="00915A87" w:rsidP="0052290E">
    <w:pPr>
      <w:spacing w:line="240" w:lineRule="auto"/>
      <w:rPr>
        <w:sz w:val="2"/>
        <w:szCs w:val="2"/>
        <w:lang w:val="en-US"/>
      </w:rPr>
    </w:pPr>
  </w:p>
  <w:p w:rsidR="00915A87" w:rsidRPr="0052290E" w:rsidRDefault="00915A87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2A1" w:rsidRPr="00F71F63" w:rsidRDefault="00CF12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F12A1" w:rsidRPr="00F71F63" w:rsidRDefault="00CF12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F12A1" w:rsidRPr="00635E86" w:rsidRDefault="00CF12A1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87" w:rsidRPr="004D6DD6" w:rsidRDefault="00915A87">
    <w:pPr>
      <w:pStyle w:val="Header"/>
      <w:rPr>
        <w:lang w:val="en-US"/>
      </w:rPr>
    </w:pPr>
    <w:r>
      <w:rPr>
        <w:lang w:val="en-US"/>
      </w:rPr>
      <w:t>A/HRC/RES/25/26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87" w:rsidRPr="009A6F4A" w:rsidRDefault="00915A87">
    <w:pPr>
      <w:pStyle w:val="Header"/>
      <w:rPr>
        <w:lang w:val="en-US"/>
      </w:rPr>
    </w:pPr>
    <w:r>
      <w:rPr>
        <w:lang w:val="en-US"/>
      </w:rPr>
      <w:tab/>
      <w:t>A/HRC/RES/25/26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87" w:rsidRDefault="00915A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D5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B595B"/>
    <w:rsid w:val="000B7AF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7899"/>
    <w:rsid w:val="0030716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0158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66C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523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A87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0FB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3988"/>
    <w:rsid w:val="00BB17DC"/>
    <w:rsid w:val="00BB1AF9"/>
    <w:rsid w:val="00BB3F21"/>
    <w:rsid w:val="00BB4C4A"/>
    <w:rsid w:val="00BD3CAE"/>
    <w:rsid w:val="00BD4344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2A1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04A0"/>
    <w:rsid w:val="00DF18FA"/>
    <w:rsid w:val="00DF49CA"/>
    <w:rsid w:val="00DF775B"/>
    <w:rsid w:val="00E007F3"/>
    <w:rsid w:val="00E00DEA"/>
    <w:rsid w:val="00E06EF0"/>
    <w:rsid w:val="00E11679"/>
    <w:rsid w:val="00E307D1"/>
    <w:rsid w:val="00E3576B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C5D55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1832</Words>
  <Characters>10446</Characters>
  <Application>Microsoft Office Outlook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A/HRC/RES/25/26</vt:lpstr>
    </vt:vector>
  </TitlesOfParts>
  <Manager>I.Likholetov</Manager>
  <Company>CSD</Company>
  <LinksUpToDate>false</LinksUpToDate>
  <CharactersWithSpaces>12254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A/HRC/RES/25/26</dc:title>
  <dc:subject>14-13577</dc:subject>
  <dc:creator>Ioulia Goussarova</dc:creator>
  <cp:keywords/>
  <dc:description/>
  <cp:lastModifiedBy>Ioulia Goussarova</cp:lastModifiedBy>
  <cp:revision>3</cp:revision>
  <cp:lastPrinted>2014-05-09T13:36:00Z</cp:lastPrinted>
  <dcterms:created xsi:type="dcterms:W3CDTF">2014-05-09T13:36:00Z</dcterms:created>
  <dcterms:modified xsi:type="dcterms:W3CDTF">2014-05-09T13:37:00Z</dcterms:modified>
</cp:coreProperties>
</file>