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570596A0" w14:textId="77777777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3516F5D" w14:textId="77777777"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162A276B" w14:textId="77777777"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B846C3" w:rsidRPr="00B846C3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6A36E53F" w14:textId="77777777" w:rsidR="006B3E27" w:rsidRPr="003E159A" w:rsidRDefault="008E21CA" w:rsidP="00F85484">
            <w:pPr>
              <w:bidi w:val="0"/>
              <w:spacing w:after="20"/>
              <w:jc w:val="left"/>
              <w:rPr>
                <w:szCs w:val="20"/>
              </w:rPr>
            </w:pPr>
            <w:r w:rsidRPr="008E21CA">
              <w:rPr>
                <w:sz w:val="40"/>
                <w:szCs w:val="20"/>
              </w:rPr>
              <w:t>C</w:t>
            </w:r>
            <w:r w:rsidRPr="00DA025A">
              <w:rPr>
                <w:sz w:val="40"/>
                <w:szCs w:val="40"/>
              </w:rPr>
              <w:t>ED</w:t>
            </w:r>
            <w:r>
              <w:rPr>
                <w:szCs w:val="20"/>
              </w:rPr>
              <w:t>/C/ITA/CO/1</w:t>
            </w:r>
          </w:p>
        </w:tc>
      </w:tr>
      <w:tr w:rsidR="006B3E27" w:rsidRPr="00ED7442" w14:paraId="189018EE" w14:textId="77777777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C7051D1" w14:textId="77777777"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7AAF9D97" wp14:editId="3E3DB66C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4BFF82A9" w14:textId="77777777" w:rsidR="006B3E27" w:rsidRPr="008930DB" w:rsidRDefault="00DA62DE" w:rsidP="00DA62DE">
            <w:pPr>
              <w:spacing w:before="120" w:after="40" w:line="640" w:lineRule="exact"/>
              <w:rPr>
                <w:b/>
                <w:bCs/>
                <w:sz w:val="56"/>
                <w:szCs w:val="56"/>
              </w:rPr>
            </w:pP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الاتفاقية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الدولية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لحماية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جميع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من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الاختفاء</w:t>
            </w:r>
            <w:r w:rsidR="00B846C3" w:rsidRPr="00B846C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997665">
              <w:rPr>
                <w:rFonts w:hint="cs"/>
                <w:b/>
                <w:bCs/>
                <w:sz w:val="56"/>
                <w:szCs w:val="56"/>
                <w:rtl/>
              </w:rPr>
              <w:t>القسري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4446F07" w14:textId="77777777" w:rsidR="006B3E27" w:rsidRDefault="00F85484" w:rsidP="00F85484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B846C3" w:rsidRPr="00B846C3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0642D04" w14:textId="77777777" w:rsidR="00F85484" w:rsidRDefault="00F85484" w:rsidP="00F8548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10</w:t>
            </w:r>
            <w:r w:rsidR="00B846C3" w:rsidRPr="00B846C3">
              <w:rPr>
                <w:szCs w:val="20"/>
              </w:rPr>
              <w:t xml:space="preserve"> </w:t>
            </w:r>
            <w:r>
              <w:rPr>
                <w:szCs w:val="20"/>
              </w:rPr>
              <w:t>May</w:t>
            </w:r>
            <w:r w:rsidR="00B846C3" w:rsidRPr="00B846C3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14:paraId="4E1FEB9D" w14:textId="77777777" w:rsidR="00F85484" w:rsidRDefault="00F85484" w:rsidP="00F8548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399EB4EF" w14:textId="77777777" w:rsidR="00F85484" w:rsidRPr="003E159A" w:rsidRDefault="00F85484" w:rsidP="00F8548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B846C3" w:rsidRPr="00B846C3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6B192FB6" w14:textId="77777777" w:rsidR="00F85484" w:rsidRPr="00F85484" w:rsidRDefault="00F85484" w:rsidP="00F85484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5E2A9C">
        <w:rPr>
          <w:rFonts w:hint="cs"/>
          <w:b/>
          <w:bCs/>
          <w:sz w:val="26"/>
          <w:szCs w:val="36"/>
          <w:rtl/>
          <w:lang w:bidi="ar-DZ"/>
        </w:rPr>
        <w:t>اللجنة</w:t>
      </w:r>
      <w:r w:rsidR="00B846C3" w:rsidRPr="00B846C3">
        <w:rPr>
          <w:rFonts w:hint="cs"/>
          <w:b/>
          <w:bCs/>
          <w:sz w:val="26"/>
          <w:szCs w:val="36"/>
          <w:rtl/>
          <w:lang w:bidi="ar-DZ"/>
        </w:rPr>
        <w:t xml:space="preserve"> </w:t>
      </w:r>
      <w:r w:rsidRPr="005E2A9C">
        <w:rPr>
          <w:rFonts w:hint="cs"/>
          <w:b/>
          <w:bCs/>
          <w:sz w:val="26"/>
          <w:szCs w:val="36"/>
          <w:rtl/>
          <w:lang w:bidi="ar-DZ"/>
        </w:rPr>
        <w:t>المعنية</w:t>
      </w:r>
      <w:r w:rsidR="00B846C3" w:rsidRPr="00B846C3">
        <w:rPr>
          <w:rFonts w:hint="cs"/>
          <w:b/>
          <w:bCs/>
          <w:sz w:val="26"/>
          <w:szCs w:val="36"/>
          <w:rtl/>
          <w:lang w:bidi="ar-DZ"/>
        </w:rPr>
        <w:t xml:space="preserve"> </w:t>
      </w:r>
      <w:r w:rsidRPr="005E2A9C">
        <w:rPr>
          <w:rFonts w:hint="cs"/>
          <w:b/>
          <w:bCs/>
          <w:sz w:val="26"/>
          <w:szCs w:val="36"/>
          <w:rtl/>
          <w:lang w:bidi="ar-DZ"/>
        </w:rPr>
        <w:t>بحالات</w:t>
      </w:r>
      <w:r w:rsidR="00B846C3" w:rsidRPr="00B846C3">
        <w:rPr>
          <w:rFonts w:hint="cs"/>
          <w:b/>
          <w:bCs/>
          <w:sz w:val="26"/>
          <w:szCs w:val="36"/>
          <w:rtl/>
          <w:lang w:bidi="ar-DZ"/>
        </w:rPr>
        <w:t xml:space="preserve"> </w:t>
      </w:r>
      <w:r w:rsidRPr="005E2A9C">
        <w:rPr>
          <w:rFonts w:hint="cs"/>
          <w:b/>
          <w:bCs/>
          <w:sz w:val="26"/>
          <w:szCs w:val="36"/>
          <w:rtl/>
          <w:lang w:bidi="ar-DZ"/>
        </w:rPr>
        <w:t>الاختفاء</w:t>
      </w:r>
      <w:r w:rsidR="00B846C3" w:rsidRPr="00B846C3">
        <w:rPr>
          <w:rFonts w:hint="cs"/>
          <w:b/>
          <w:bCs/>
          <w:sz w:val="26"/>
          <w:szCs w:val="36"/>
          <w:rtl/>
          <w:lang w:bidi="ar-DZ"/>
        </w:rPr>
        <w:t xml:space="preserve"> </w:t>
      </w:r>
      <w:r w:rsidRPr="005E2A9C">
        <w:rPr>
          <w:rFonts w:hint="cs"/>
          <w:b/>
          <w:bCs/>
          <w:sz w:val="26"/>
          <w:szCs w:val="36"/>
          <w:rtl/>
          <w:lang w:bidi="ar-DZ"/>
        </w:rPr>
        <w:t>القسري</w:t>
      </w:r>
    </w:p>
    <w:p w14:paraId="40483D5F" w14:textId="77777777" w:rsidR="00F85484" w:rsidRDefault="00F85484" w:rsidP="00F85484">
      <w:pPr>
        <w:pStyle w:val="HCh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الملاحظات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الختامية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بشأن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التقرير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المقدم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إيطاليا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بموجب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الفقرة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29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</w:t>
      </w:r>
      <w:r w:rsidRPr="00915159">
        <w:rPr>
          <w:rStyle w:val="FootnoteReference"/>
          <w:sz w:val="20"/>
          <w:vertAlign w:val="baseline"/>
          <w:rtl/>
          <w:lang w:bidi="ar-DZ"/>
        </w:rPr>
        <w:footnoteReference w:customMarkFollows="1" w:id="1"/>
        <w:t>*</w:t>
      </w:r>
    </w:p>
    <w:p w14:paraId="2E6740DA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</w:t>
      </w:r>
      <w:r w:rsidRPr="00D73E19">
        <w:rPr>
          <w:rFonts w:hint="cs"/>
          <w:spacing w:val="-4"/>
          <w:rtl/>
          <w:lang w:bidi="ar-DZ"/>
        </w:rPr>
        <w:t>-</w:t>
      </w:r>
      <w:r w:rsidRPr="00D73E19">
        <w:rPr>
          <w:rFonts w:hint="cs"/>
          <w:spacing w:val="-4"/>
          <w:rtl/>
          <w:lang w:bidi="ar-DZ"/>
        </w:rPr>
        <w:tab/>
        <w:t>نظرت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اللجنة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المعنية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بحالات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الاختفاء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القسري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في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التقرير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المقدم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من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إيطاليا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بموجب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الفقرة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1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من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المادة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29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من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الاتفاقية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(</w:t>
      </w:r>
      <w:r w:rsidRPr="00D73E19">
        <w:rPr>
          <w:spacing w:val="-4"/>
        </w:rPr>
        <w:t>CED/C/ITA/1</w:t>
      </w:r>
      <w:r w:rsidRPr="00D73E19">
        <w:rPr>
          <w:rFonts w:hint="cs"/>
          <w:spacing w:val="-4"/>
          <w:rtl/>
          <w:lang w:bidi="ar-DZ"/>
        </w:rPr>
        <w:t>)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في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جلستيها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277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و278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(</w:t>
      </w:r>
      <w:r w:rsidRPr="00D73E19">
        <w:rPr>
          <w:spacing w:val="-4"/>
        </w:rPr>
        <w:t>SR.277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و</w:t>
      </w:r>
      <w:r w:rsidRPr="00D73E19">
        <w:rPr>
          <w:spacing w:val="-4"/>
        </w:rPr>
        <w:t>SR.278</w:t>
      </w:r>
      <w:r w:rsidRPr="00D73E19">
        <w:rPr>
          <w:rFonts w:hint="cs"/>
          <w:spacing w:val="-4"/>
          <w:rtl/>
          <w:lang w:bidi="ar-DZ"/>
        </w:rPr>
        <w:t>)،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المعقودتين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في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8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و9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نيسان/أبريل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2019.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واعتمدت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هذه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الملاحظات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الختامية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في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جلستها</w:t>
      </w:r>
      <w:r w:rsidR="00B846C3" w:rsidRPr="00B846C3">
        <w:rPr>
          <w:rFonts w:hint="cs"/>
          <w:spacing w:val="-4"/>
          <w:rtl/>
          <w:lang w:bidi="ar-DZ"/>
        </w:rPr>
        <w:t xml:space="preserve"> </w:t>
      </w:r>
      <w:r w:rsidRPr="00D73E19">
        <w:rPr>
          <w:rFonts w:hint="cs"/>
          <w:spacing w:val="-4"/>
          <w:rtl/>
          <w:lang w:bidi="ar-DZ"/>
        </w:rPr>
        <w:t>290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المعقودة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17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نيسان/أبريل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2019.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4A2FAEC8" w14:textId="77777777" w:rsidR="00F85484" w:rsidRDefault="00F85484" w:rsidP="00F85484">
      <w:pPr>
        <w:pStyle w:val="H1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ألف-</w:t>
      </w:r>
      <w:r>
        <w:rPr>
          <w:rFonts w:hint="cs"/>
          <w:rtl/>
          <w:lang w:bidi="ar-DZ"/>
        </w:rPr>
        <w:tab/>
        <w:t>مقدمة</w:t>
      </w:r>
    </w:p>
    <w:p w14:paraId="2251025A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2-</w:t>
      </w:r>
      <w:r>
        <w:rPr>
          <w:rFonts w:hint="cs"/>
          <w:rtl/>
          <w:lang w:bidi="ar-DZ"/>
        </w:rPr>
        <w:tab/>
        <w:t>ترحب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بالتقرير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قدمته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إيطاليا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بموجب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الفقرة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29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وبالمعلومات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الواردة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فيه</w:t>
      </w:r>
      <w:r>
        <w:rPr>
          <w:rFonts w:hint="cs"/>
          <w:rtl/>
          <w:lang w:bidi="ar-DZ"/>
        </w:rPr>
        <w:t>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وتعرب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أيضاً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تقديرها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للحوار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البناء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أجرته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وفد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بشأن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التدابير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المتخذة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تنفيذاً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لأحكام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الأمر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بدد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الكثير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شواغلها،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وترحب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وجه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الخصوص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اتسم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الوفد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كفاءة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ودقة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وانفتاح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ردوده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الأسئلة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أثيرت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خلال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الحوار.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وإضافة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ذلك،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تشكر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ردودها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الكتابية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</w:t>
      </w:r>
      <w:r w:rsidRPr="008256F8">
        <w:t>CED/C/ITA/Q/1/Add.1</w:t>
      </w:r>
      <w:r>
        <w:rPr>
          <w:rFonts w:hint="cs"/>
          <w:rtl/>
          <w:lang w:bidi="ar-DZ"/>
        </w:rPr>
        <w:t>)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قائمة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المسائل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</w:t>
      </w:r>
      <w:r w:rsidRPr="008256F8">
        <w:t>CED/C/ITA/Q/1</w:t>
      </w:r>
      <w:r>
        <w:rPr>
          <w:rFonts w:hint="cs"/>
          <w:rtl/>
          <w:lang w:bidi="ar-DZ"/>
        </w:rPr>
        <w:t>)،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وهي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ردود</w:t>
      </w:r>
      <w:r w:rsidR="00B846C3" w:rsidRPr="00B846C3">
        <w:rPr>
          <w:rFonts w:hint="cs"/>
          <w:rtl/>
          <w:lang w:bidi="ar-DZ"/>
        </w:rPr>
        <w:t xml:space="preserve"> </w:t>
      </w:r>
      <w:proofErr w:type="spellStart"/>
      <w:r>
        <w:rPr>
          <w:rFonts w:hint="cs"/>
          <w:rtl/>
          <w:lang w:bidi="ar-DZ"/>
        </w:rPr>
        <w:t>استكملها</w:t>
      </w:r>
      <w:proofErr w:type="spellEnd"/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الوفد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بردود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شفوية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وبالمعلومات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الإضافية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المقدمة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كتابياً.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18D40C6A" w14:textId="77777777" w:rsidR="00F85484" w:rsidRDefault="00F85484" w:rsidP="00F85484">
      <w:pPr>
        <w:pStyle w:val="H1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باء-</w:t>
      </w:r>
      <w:r>
        <w:rPr>
          <w:rFonts w:hint="cs"/>
          <w:rtl/>
          <w:lang w:bidi="ar-DZ"/>
        </w:rPr>
        <w:tab/>
        <w:t>الجوانب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الإيجابية</w:t>
      </w:r>
    </w:p>
    <w:p w14:paraId="19ED108F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3-</w:t>
      </w:r>
      <w:r>
        <w:rPr>
          <w:rFonts w:hint="cs"/>
          <w:rtl/>
          <w:lang w:bidi="ar-DZ"/>
        </w:rPr>
        <w:tab/>
        <w:t>تشيد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لتصديقها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صكوك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الأمم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المتحدة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الرئيسية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لحقوق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وبروتوكولاتها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الاختيارية،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وكذلك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نظام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روما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الأساسي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للمحكمة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الدولية.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36A0ED74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4-</w:t>
      </w:r>
      <w:r>
        <w:rPr>
          <w:rFonts w:hint="cs"/>
          <w:rtl/>
          <w:lang w:bidi="ar-DZ"/>
        </w:rPr>
        <w:tab/>
        <w:t>كذلك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تشيد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لإنشائها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آلية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وطنية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للإبلاغ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والمتابعة،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المشتركة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الوزارات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لحقوق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(داخل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وزارة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الشؤون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الخارجية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والتعاون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الدولي)،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وهو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أمر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يحظى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باعتراف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دولي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باعتباره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أفضل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الممارسات.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56C25B1F" w14:textId="77777777" w:rsidR="00F85484" w:rsidRDefault="00F85484" w:rsidP="00F85484">
      <w:pPr>
        <w:pStyle w:val="H1GA"/>
        <w:rPr>
          <w:rtl/>
          <w:lang w:bidi="ar-DZ"/>
        </w:rPr>
      </w:pPr>
      <w:r>
        <w:rPr>
          <w:rtl/>
          <w:lang w:bidi="ar-DZ"/>
        </w:rPr>
        <w:lastRenderedPageBreak/>
        <w:tab/>
      </w:r>
      <w:r>
        <w:rPr>
          <w:rFonts w:hint="cs"/>
          <w:rtl/>
          <w:lang w:bidi="ar-DZ"/>
        </w:rPr>
        <w:t>جيم-</w:t>
      </w:r>
      <w:r>
        <w:rPr>
          <w:rFonts w:hint="cs"/>
          <w:rtl/>
          <w:lang w:bidi="ar-DZ"/>
        </w:rPr>
        <w:tab/>
        <w:t>دواعي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القلق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الرئيسية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والتوصيات</w:t>
      </w:r>
    </w:p>
    <w:p w14:paraId="792EA83F" w14:textId="77777777" w:rsidR="00F85484" w:rsidRDefault="00F85484" w:rsidP="00C126B2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1-</w:t>
      </w:r>
      <w:r>
        <w:rPr>
          <w:rFonts w:hint="cs"/>
          <w:rtl/>
          <w:lang w:bidi="ar-DZ"/>
        </w:rPr>
        <w:tab/>
        <w:t>معلومات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عامة</w:t>
      </w:r>
    </w:p>
    <w:p w14:paraId="0DF97FFC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5-</w:t>
      </w:r>
      <w:r>
        <w:rPr>
          <w:rFonts w:hint="cs"/>
          <w:rtl/>
          <w:lang w:bidi="ar-DZ"/>
        </w:rPr>
        <w:tab/>
        <w:t>ترى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الإطار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التشريعي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المعمول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لمنع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والمعاقبة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عليه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يكن،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وقت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صياغة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هذه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الملاحظات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الختامية،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توافق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تام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الالتزامات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تقع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عاتق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المصدقة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لذا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توصي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تولي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الاعتبار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الواجب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لهذه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الملاحظات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الختامية،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اعتمدت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بروح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بناءة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وتعاونية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بغية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ضمان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تنفيذ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اتفاقاً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كاملاً.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37AFAD35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6-</w:t>
      </w:r>
      <w:r>
        <w:rPr>
          <w:rFonts w:hint="cs"/>
          <w:rtl/>
          <w:lang w:bidi="ar-DZ"/>
        </w:rPr>
        <w:tab/>
        <w:t>وتلاحظ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منظمات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المجتمع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المدني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تشارك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إعداد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التقرير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الأولي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إفادة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المشتركة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الوزارات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لحقوق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ستنظم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منظمات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المجتمع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المدني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أنشطة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لمتابعة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هذه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الملاحظات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الختامية.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699488BE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7-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تكفل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مشاركة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منظمات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المجتمع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المدني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كامل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دورة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الإبلاغ،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إعداد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تقاريرها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إلى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تنفيذ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الملاحظات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الختامية.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024ECD99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البلاغات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المقدمة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الأفراد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دول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ضد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أخرى</w:t>
      </w:r>
    </w:p>
    <w:p w14:paraId="243221A1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8</w:t>
      </w:r>
      <w:r w:rsidRPr="00F85484">
        <w:rPr>
          <w:rFonts w:hint="cs"/>
          <w:spacing w:val="-6"/>
          <w:rtl/>
          <w:lang w:bidi="ar-DZ"/>
        </w:rPr>
        <w:t>-</w:t>
      </w:r>
      <w:r w:rsidRPr="00F85484">
        <w:rPr>
          <w:rFonts w:hint="cs"/>
          <w:spacing w:val="-6"/>
          <w:rtl/>
          <w:lang w:bidi="ar-DZ"/>
        </w:rPr>
        <w:tab/>
        <w:t>تلاحظ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اللجنة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أن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الدولة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الطرف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لم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تعترف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بعد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باختصاص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اللجنة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في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تلقي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بلاغات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من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الأفراد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ومن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دول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ضد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أخرى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والنظر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فيها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بموجب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المادتين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31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و32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من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الاتفاقية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(المادتان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31</w:t>
      </w:r>
      <w:r w:rsidR="00B846C3" w:rsidRPr="00B846C3">
        <w:rPr>
          <w:rFonts w:hint="cs"/>
          <w:spacing w:val="-6"/>
          <w:rtl/>
          <w:lang w:bidi="ar-DZ"/>
        </w:rPr>
        <w:t xml:space="preserve"> </w:t>
      </w:r>
      <w:r w:rsidRPr="00F85484">
        <w:rPr>
          <w:rFonts w:hint="cs"/>
          <w:spacing w:val="-6"/>
          <w:rtl/>
          <w:lang w:bidi="ar-DZ"/>
        </w:rPr>
        <w:t>و32).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3240D610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9-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تشجع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الاعتراف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أقرب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وقت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ممكن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باختصاص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تلقي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البلاغات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المقدمة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الأفراد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دول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ضد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أخرى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والنظر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فيها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بموجب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المادتين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31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و32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التوالي،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بغية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تعزيز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إطار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الحماية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المنصوص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عليه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7C60F39C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المؤسسة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الوطنية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لحقوق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</w:t>
      </w:r>
    </w:p>
    <w:p w14:paraId="2E6E92AC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10-</w:t>
      </w:r>
      <w:r>
        <w:rPr>
          <w:rFonts w:hint="cs"/>
          <w:rtl/>
          <w:lang w:bidi="ar-DZ"/>
        </w:rPr>
        <w:tab/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التدابير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المتخذة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بهدف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إنشاء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مؤسسة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وطنية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لحقوق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سيما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مشروع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عُرض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مجلس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الشيوخ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المعنية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بالشؤون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الدستورية،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منذ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تشرين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الثاني/نوفمبر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2018،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أعقاب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حلقة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عمل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متخصصة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الموضوع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نظمتها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وزارة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الشؤون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الخارجية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وجامعة</w:t>
      </w:r>
      <w:r w:rsidR="00B846C3" w:rsidRPr="00B846C3">
        <w:rPr>
          <w:rFonts w:hint="cs"/>
          <w:rtl/>
          <w:lang w:bidi="ar-DZ"/>
        </w:rPr>
        <w:t xml:space="preserve"> </w:t>
      </w:r>
      <w:proofErr w:type="spellStart"/>
      <w:r>
        <w:rPr>
          <w:rFonts w:hint="cs"/>
          <w:rtl/>
          <w:lang w:bidi="ar-DZ"/>
        </w:rPr>
        <w:t>ترينتو</w:t>
      </w:r>
      <w:proofErr w:type="spellEnd"/>
      <w:r>
        <w:rPr>
          <w:rFonts w:hint="cs"/>
          <w:rtl/>
          <w:lang w:bidi="ar-DZ"/>
        </w:rPr>
        <w:t>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62FD92A5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11-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تعجل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باعتماد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القانون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المنشئ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لمؤسسة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وطنية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لحقوق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الإنسان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تكون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توافق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تام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المبادئ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المتعلقة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بمركز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المؤسسات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الوطنية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لتعزيز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وحماية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حقوق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الإنسان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(مبادئ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باريس).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34EFACB1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lastRenderedPageBreak/>
        <w:tab/>
      </w:r>
      <w:r>
        <w:rPr>
          <w:rFonts w:hint="cs"/>
          <w:rtl/>
          <w:lang w:bidi="ar-DZ"/>
        </w:rPr>
        <w:t>2-</w:t>
      </w:r>
      <w:r>
        <w:rPr>
          <w:rFonts w:hint="cs"/>
          <w:rtl/>
          <w:lang w:bidi="ar-DZ"/>
        </w:rPr>
        <w:tab/>
        <w:t>تعريف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وتجريم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المتورطين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فيه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(المواد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7)</w:t>
      </w:r>
    </w:p>
    <w:p w14:paraId="69C0D997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عدم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جواز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تقييد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حظر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</w:p>
    <w:p w14:paraId="26686726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12-</w:t>
      </w:r>
      <w:r>
        <w:rPr>
          <w:rFonts w:hint="cs"/>
          <w:rtl/>
          <w:lang w:bidi="ar-DZ"/>
        </w:rPr>
        <w:tab/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بقلق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عدم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وجود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حكم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قانوني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محدد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ينص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صراحة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عدم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جواز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التذرع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بأي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ظروف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استثنائية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لتبرير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وفقاً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للفقرة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1).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0E49E8DC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13-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تعتمد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حكماً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قانونياً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يؤكد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صراحة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عدم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جواز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التذرع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ظروف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استثنائية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كانت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لتبرير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القسري،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وفقاً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1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44770169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</w:p>
    <w:p w14:paraId="247DE98B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14-</w:t>
      </w:r>
      <w:r>
        <w:rPr>
          <w:rFonts w:hint="cs"/>
          <w:rtl/>
          <w:lang w:bidi="ar-DZ"/>
        </w:rPr>
        <w:tab/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تعتبر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مشمول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الاختطاف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المشار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إليها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605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كما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مشمولة،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بحسب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الظروف،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بعدد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الجرائم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الأخرى،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مثل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التوقيف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غير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القانوني،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وتقييد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الحرية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الشخصية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غير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المبرر،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وإساءة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استعمال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السلطة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ضد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الشخص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الموقوف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أو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المحتجز.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قلقة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التشريعات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المحلية،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سيما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أحكام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تعكس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خطورة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وطابعها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المحدد.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أيضاً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الإطار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يعترف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بوصفها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حق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الإنسانية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(المواد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و4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و5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و6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و7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و8).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0D754F84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15-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تتخذ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التدابير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التشريعية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اللازمة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لجعل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حدة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تماشياً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التعريف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الوارد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2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كما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تعترف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صراحة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بوصفه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حق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الإنسانية،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تماشياً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5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</w:p>
    <w:p w14:paraId="68784282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المسؤولية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للرؤساء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689C60F9" w14:textId="77777777" w:rsidR="00F85484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16-</w:t>
      </w:r>
      <w:r>
        <w:rPr>
          <w:rFonts w:hint="cs"/>
          <w:rtl/>
          <w:lang w:bidi="ar-DZ"/>
        </w:rPr>
        <w:tab/>
        <w:t>تحيط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علماً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بتأكيد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الطرف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الرئيس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يخل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بمنع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جرائم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أو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قمعها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يمكن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يتهم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الاختطاف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المشدد.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بيد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أحكام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المحلي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لا</w:t>
      </w:r>
      <w:r w:rsidR="00E5412F">
        <w:rPr>
          <w:rFonts w:hint="cs"/>
          <w:rtl/>
          <w:lang w:bidi="ar-DZ"/>
        </w:rPr>
        <w:t> </w:t>
      </w:r>
      <w:r>
        <w:rPr>
          <w:rFonts w:hint="cs"/>
          <w:rtl/>
          <w:lang w:bidi="ar-DZ"/>
        </w:rPr>
        <w:t>تعكس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نطاق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المادتين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6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و7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الاتفاقية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بكامله.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وعلاوة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ذلك،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بانشغال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المادة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605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الجنائي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تنص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المعاقبة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الاختطاف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بالسجن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6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أشهر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إلى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8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سنوات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(المادتان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6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و7).</w:t>
      </w:r>
    </w:p>
    <w:p w14:paraId="524111F0" w14:textId="77777777" w:rsidR="00F85484" w:rsidRPr="005E2A9C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17</w:t>
      </w:r>
      <w:r w:rsidRPr="00F85484">
        <w:rPr>
          <w:rFonts w:hint="cs"/>
          <w:spacing w:val="4"/>
          <w:rtl/>
          <w:lang w:bidi="ar-DZ"/>
        </w:rPr>
        <w:t>-</w:t>
      </w:r>
      <w:r w:rsidRPr="00F85484">
        <w:rPr>
          <w:rFonts w:hint="cs"/>
          <w:spacing w:val="4"/>
          <w:rtl/>
          <w:lang w:bidi="ar-DZ"/>
        </w:rPr>
        <w:tab/>
      </w:r>
      <w:r w:rsidRPr="00F85484">
        <w:rPr>
          <w:rFonts w:hint="cs"/>
          <w:b/>
          <w:bCs/>
          <w:spacing w:val="4"/>
          <w:rtl/>
          <w:lang w:bidi="ar-DZ"/>
        </w:rPr>
        <w:t>توصي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اللجنة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بأن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تتخذ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الدولة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الطرف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التدابير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التشريعية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اللازمة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لضمان:</w:t>
      </w:r>
      <w:r w:rsidR="00B846C3" w:rsidRPr="00B846C3">
        <w:rPr>
          <w:rFonts w:hint="cs"/>
          <w:b/>
          <w:bCs/>
          <w:spacing w:val="4"/>
          <w:rtl/>
          <w:lang w:bidi="ar-DZ"/>
        </w:rPr>
        <w:t xml:space="preserve"> </w:t>
      </w:r>
      <w:r w:rsidRPr="00F85484">
        <w:rPr>
          <w:rFonts w:hint="cs"/>
          <w:b/>
          <w:bCs/>
          <w:spacing w:val="4"/>
          <w:rtl/>
          <w:lang w:bidi="ar-DZ"/>
        </w:rPr>
        <w:t>(أ)</w:t>
      </w:r>
      <w:r w:rsidR="00C126B2">
        <w:rPr>
          <w:rFonts w:hint="cs"/>
          <w:b/>
          <w:bCs/>
          <w:spacing w:val="4"/>
          <w:rtl/>
          <w:lang w:bidi="ar-DZ"/>
        </w:rPr>
        <w:t> </w:t>
      </w:r>
      <w:r w:rsidRPr="00C126B2">
        <w:rPr>
          <w:rFonts w:hint="cs"/>
          <w:b/>
          <w:bCs/>
          <w:spacing w:val="4"/>
          <w:rtl/>
          <w:lang w:bidi="ar-DZ"/>
        </w:rPr>
        <w:t>أن</w:t>
      </w:r>
      <w:r w:rsidR="00B846C3" w:rsidRPr="00C126B2">
        <w:rPr>
          <w:rFonts w:hint="cs"/>
          <w:b/>
          <w:bCs/>
          <w:spacing w:val="4"/>
          <w:rtl/>
          <w:lang w:bidi="ar-DZ"/>
        </w:rPr>
        <w:t xml:space="preserve"> </w:t>
      </w:r>
      <w:r w:rsidRPr="00C126B2">
        <w:rPr>
          <w:rFonts w:hint="cs"/>
          <w:b/>
          <w:bCs/>
          <w:spacing w:val="4"/>
          <w:rtl/>
          <w:lang w:bidi="ar-DZ"/>
        </w:rPr>
        <w:t>تنص</w:t>
      </w:r>
      <w:r w:rsidR="00B846C3" w:rsidRPr="00C126B2">
        <w:rPr>
          <w:rFonts w:hint="cs"/>
          <w:b/>
          <w:bCs/>
          <w:spacing w:val="4"/>
          <w:rtl/>
          <w:lang w:bidi="ar-DZ"/>
        </w:rPr>
        <w:t xml:space="preserve"> </w:t>
      </w:r>
      <w:r w:rsidRPr="00C126B2">
        <w:rPr>
          <w:rFonts w:hint="cs"/>
          <w:b/>
          <w:bCs/>
          <w:spacing w:val="4"/>
          <w:rtl/>
          <w:lang w:bidi="ar-DZ"/>
        </w:rPr>
        <w:t>ا</w:t>
      </w:r>
      <w:r w:rsidR="00C126B2">
        <w:rPr>
          <w:rFonts w:hint="cs"/>
          <w:b/>
          <w:bCs/>
          <w:spacing w:val="4"/>
          <w:rtl/>
          <w:lang w:bidi="ar-DZ"/>
        </w:rPr>
        <w:t>لتشريعات</w:t>
      </w:r>
      <w:r w:rsidR="00B846C3" w:rsidRPr="00C126B2">
        <w:rPr>
          <w:rFonts w:hint="cs"/>
          <w:b/>
          <w:bCs/>
          <w:rtl/>
          <w:lang w:bidi="ar-DZ"/>
        </w:rPr>
        <w:t xml:space="preserve"> </w:t>
      </w:r>
      <w:r w:rsidRPr="00C126B2">
        <w:rPr>
          <w:rFonts w:hint="cs"/>
          <w:b/>
          <w:bCs/>
          <w:rtl/>
          <w:lang w:bidi="ar-DZ"/>
        </w:rPr>
        <w:t>المحلية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تحديداً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المسؤولية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الجنائية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للرؤساء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المؤسسات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العمومية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والمدنية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والعسكرية،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وفقاً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للفقرة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1(ب)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6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الاتفاقية؛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و(ب)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تنص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صراحة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حظر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الاعتداد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بأوامر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الرؤساء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تعليماتهم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لتبرير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</w:t>
      </w:r>
      <w:r w:rsidRPr="005E2A9C">
        <w:rPr>
          <w:rFonts w:hint="cs"/>
          <w:b/>
          <w:bCs/>
          <w:rtl/>
          <w:lang w:bidi="ar-DZ"/>
        </w:rPr>
        <w:t>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</w:t>
      </w:r>
      <w:r w:rsidRPr="005E2A9C">
        <w:rPr>
          <w:rFonts w:hint="cs"/>
          <w:b/>
          <w:bCs/>
          <w:rtl/>
          <w:lang w:bidi="ar-DZ"/>
        </w:rPr>
        <w:t>قسري،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وفقاً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للفقرة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2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6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كذلك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تدعو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إلى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النظر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اتخاذ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التدابير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اللازمة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لضمان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فرض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عقوبة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دنيا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مرتكبي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تأخذ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الحسبان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النحو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الواجب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الخطورة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البالغة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لهذه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الجريمة،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وفقاً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للمادة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7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255A0A18" w14:textId="77777777" w:rsidR="00F85484" w:rsidRPr="00C945A0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lastRenderedPageBreak/>
        <w:tab/>
      </w:r>
      <w:r w:rsidRPr="00C945A0">
        <w:rPr>
          <w:rFonts w:hint="cs"/>
          <w:rtl/>
          <w:lang w:bidi="ar-DZ"/>
        </w:rPr>
        <w:t>3-</w:t>
      </w:r>
      <w:r w:rsidRPr="00C945A0">
        <w:rPr>
          <w:rFonts w:hint="cs"/>
          <w:rtl/>
          <w:lang w:bidi="ar-DZ"/>
        </w:rPr>
        <w:tab/>
        <w:t>المسؤولية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الجنائية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والتعاون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القضائي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مجال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(المواد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8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إلى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15)</w:t>
      </w:r>
    </w:p>
    <w:p w14:paraId="0A41EF66" w14:textId="77777777" w:rsidR="00F85484" w:rsidRPr="00C945A0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 w:rsidRPr="00C945A0">
        <w:rPr>
          <w:rFonts w:hint="cs"/>
          <w:rtl/>
          <w:lang w:bidi="ar-DZ"/>
        </w:rPr>
        <w:t>تقادم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الجرائم</w:t>
      </w:r>
    </w:p>
    <w:p w14:paraId="1E89C3C5" w14:textId="77777777" w:rsidR="00F85484" w:rsidRPr="00C945A0" w:rsidRDefault="00F85484" w:rsidP="00F85484">
      <w:pPr>
        <w:pStyle w:val="SingleTxtGA"/>
        <w:rPr>
          <w:rtl/>
          <w:lang w:bidi="ar-DZ"/>
        </w:rPr>
      </w:pPr>
      <w:r w:rsidRPr="00C945A0">
        <w:rPr>
          <w:rFonts w:hint="cs"/>
          <w:rtl/>
          <w:lang w:bidi="ar-DZ"/>
        </w:rPr>
        <w:t>18-</w:t>
      </w:r>
      <w:r w:rsidRPr="00C945A0">
        <w:rPr>
          <w:rFonts w:hint="cs"/>
          <w:rtl/>
          <w:lang w:bidi="ar-DZ"/>
        </w:rPr>
        <w:tab/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التشريعات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المحلية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تنص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التقادم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يبدأ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لحظة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توقف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القسري.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وتلاحظ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اعتماد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رقم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3/2019،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سيبدأ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نفاذه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في</w:t>
      </w:r>
      <w:r w:rsidR="00B846C3" w:rsidRPr="00B846C3">
        <w:rPr>
          <w:rFonts w:hint="eastAsia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1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كانون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الثاني/يناير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2020،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والذي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ينص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على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يظل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التقادم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أعقاب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المحاكمة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الدرجة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الأولى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معلقاً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طوال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مدة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الإجراءات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(المادة</w:t>
      </w:r>
      <w:r w:rsidR="00B846C3" w:rsidRPr="00B846C3">
        <w:rPr>
          <w:rFonts w:hint="cs"/>
          <w:rtl/>
          <w:lang w:bidi="ar-DZ"/>
        </w:rPr>
        <w:t xml:space="preserve"> </w:t>
      </w:r>
      <w:r w:rsidRPr="00C945A0">
        <w:rPr>
          <w:rFonts w:hint="cs"/>
          <w:rtl/>
          <w:lang w:bidi="ar-DZ"/>
        </w:rPr>
        <w:t>8).</w:t>
      </w:r>
      <w:r w:rsidR="00B846C3" w:rsidRPr="00B846C3">
        <w:rPr>
          <w:rFonts w:hint="cs"/>
          <w:rtl/>
          <w:lang w:bidi="ar-DZ"/>
        </w:rPr>
        <w:t xml:space="preserve"> </w:t>
      </w:r>
    </w:p>
    <w:p w14:paraId="26281A62" w14:textId="77777777" w:rsidR="00F85484" w:rsidRPr="00C945A0" w:rsidRDefault="00F85484" w:rsidP="00F85484">
      <w:pPr>
        <w:pStyle w:val="SingleTxtGA"/>
        <w:rPr>
          <w:b/>
          <w:bCs/>
          <w:rtl/>
          <w:lang w:bidi="ar-DZ"/>
        </w:rPr>
      </w:pPr>
      <w:r w:rsidRPr="00F85484">
        <w:rPr>
          <w:rFonts w:hint="cs"/>
          <w:rtl/>
          <w:lang w:bidi="ar-DZ"/>
        </w:rPr>
        <w:t>19-</w:t>
      </w:r>
      <w:r w:rsidRPr="00C945A0">
        <w:rPr>
          <w:rFonts w:hint="cs"/>
          <w:b/>
          <w:bCs/>
          <w:rtl/>
          <w:lang w:bidi="ar-DZ"/>
        </w:rPr>
        <w:tab/>
        <w:t>تدعو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إلى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تنظر،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عند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تجريم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باعتباره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حدة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وجريمة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حق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الإنسانية،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اعتماد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قانون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ينص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على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هذه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الجريمة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لا</w:t>
      </w:r>
      <w:r w:rsidR="0011622C">
        <w:rPr>
          <w:rFonts w:hint="cs"/>
          <w:b/>
          <w:bCs/>
          <w:rtl/>
          <w:lang w:bidi="ar-DZ"/>
        </w:rPr>
        <w:t> </w:t>
      </w:r>
      <w:bookmarkStart w:id="0" w:name="_GoBack"/>
      <w:bookmarkEnd w:id="0"/>
      <w:r w:rsidRPr="00C945A0">
        <w:rPr>
          <w:rFonts w:hint="cs"/>
          <w:b/>
          <w:bCs/>
          <w:rtl/>
          <w:lang w:bidi="ar-DZ"/>
        </w:rPr>
        <w:t>تسقط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C945A0">
        <w:rPr>
          <w:rFonts w:hint="cs"/>
          <w:b/>
          <w:bCs/>
          <w:rtl/>
          <w:lang w:bidi="ar-DZ"/>
        </w:rPr>
        <w:t>بالتقادم.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6B88F5D2" w14:textId="77777777" w:rsidR="00F85484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الولاية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القضائية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العسكرية</w:t>
      </w:r>
    </w:p>
    <w:p w14:paraId="004B596D" w14:textId="77777777" w:rsidR="00F85484" w:rsidRPr="00763668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20</w:t>
      </w:r>
      <w:r w:rsidRPr="00763668">
        <w:rPr>
          <w:rFonts w:hint="cs"/>
          <w:rtl/>
          <w:lang w:bidi="ar-DZ"/>
        </w:rPr>
        <w:t>-</w:t>
      </w:r>
      <w:r w:rsidRPr="00763668">
        <w:rPr>
          <w:rFonts w:hint="cs"/>
          <w:rtl/>
          <w:lang w:bidi="ar-DZ"/>
        </w:rPr>
        <w:tab/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بقلق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السلطات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العسكرية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مطالبة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بإبلاغ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السلطات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القضائية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العادية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والعسكرية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معاً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بأية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وقائع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يمكن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تشكل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قد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يلاحق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مرتكبها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بحكم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المنصب،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بما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ذلك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القسري.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واللجنة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منشغلة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أيضاً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إزاء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عدم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وجود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أحكام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صريحة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لتوقيف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موظفي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إنفاذ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القانون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المدنيين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المشتبه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تور</w:t>
      </w:r>
      <w:r>
        <w:rPr>
          <w:rFonts w:hint="cs"/>
          <w:rtl/>
          <w:lang w:bidi="ar-DZ"/>
        </w:rPr>
        <w:t>طهم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الاختفاء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القسري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عملهم</w:t>
      </w:r>
      <w:r w:rsidR="00B846C3" w:rsidRPr="00B846C3">
        <w:rPr>
          <w:rFonts w:hint="cs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(المادة</w:t>
      </w:r>
      <w:r w:rsidR="00B846C3" w:rsidRPr="00B846C3">
        <w:rPr>
          <w:rFonts w:hint="eastAsia"/>
          <w:rtl/>
          <w:lang w:bidi="ar-DZ"/>
        </w:rPr>
        <w:t xml:space="preserve"> </w:t>
      </w:r>
      <w:r w:rsidRPr="00763668">
        <w:rPr>
          <w:rFonts w:hint="cs"/>
          <w:rtl/>
          <w:lang w:bidi="ar-DZ"/>
        </w:rPr>
        <w:t>9).</w:t>
      </w:r>
    </w:p>
    <w:p w14:paraId="65B25FDF" w14:textId="77777777" w:rsidR="00F85484" w:rsidRDefault="00F85484" w:rsidP="00F85484">
      <w:pPr>
        <w:pStyle w:val="SingleTxtGA"/>
        <w:rPr>
          <w:b/>
          <w:bCs/>
          <w:rtl/>
          <w:lang w:bidi="ar-DZ"/>
        </w:rPr>
      </w:pPr>
      <w:r w:rsidRPr="00763668">
        <w:rPr>
          <w:rFonts w:hint="cs"/>
          <w:rtl/>
          <w:lang w:bidi="ar-DZ"/>
        </w:rPr>
        <w:t>21</w:t>
      </w:r>
      <w:r>
        <w:rPr>
          <w:rFonts w:hint="cs"/>
          <w:rtl/>
          <w:lang w:bidi="ar-DZ"/>
        </w:rPr>
        <w:t>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تتخذ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جميع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التدابير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اللازمة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لضمان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يوقف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عن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العمل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موظفو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إنفاذ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القانون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أو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الأمنيون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المشتبه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ارتكابهم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جريمة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قسري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وألا</w:t>
      </w:r>
      <w:r w:rsidR="00E5412F">
        <w:rPr>
          <w:rFonts w:hint="cs"/>
          <w:b/>
          <w:bCs/>
          <w:rtl/>
          <w:lang w:bidi="ar-DZ"/>
        </w:rPr>
        <w:t> </w:t>
      </w:r>
      <w:r w:rsidRPr="005E2A9C">
        <w:rPr>
          <w:rFonts w:hint="cs"/>
          <w:b/>
          <w:bCs/>
          <w:rtl/>
          <w:lang w:bidi="ar-DZ"/>
        </w:rPr>
        <w:t>يشاركوا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التحقيقات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ذات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الصلة.</w:t>
      </w:r>
    </w:p>
    <w:p w14:paraId="0714CD7A" w14:textId="77777777" w:rsidR="00F85484" w:rsidRPr="005E2A9C" w:rsidRDefault="00F85484" w:rsidP="00F85484">
      <w:pPr>
        <w:pStyle w:val="H23GA"/>
        <w:rPr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 w:rsidRPr="005E2A9C">
        <w:rPr>
          <w:rFonts w:hint="cs"/>
          <w:rtl/>
          <w:lang w:bidi="ar-DZ"/>
        </w:rPr>
        <w:t>واجب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الت</w:t>
      </w:r>
      <w:r>
        <w:rPr>
          <w:rFonts w:hint="cs"/>
          <w:rtl/>
          <w:lang w:bidi="ar-DZ"/>
        </w:rPr>
        <w:t>حقيق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والبحث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عن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الأشخاص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المختفين</w:t>
      </w:r>
    </w:p>
    <w:p w14:paraId="441B6C8E" w14:textId="77777777" w:rsidR="00F85484" w:rsidRPr="005E2A9C" w:rsidRDefault="00F85484" w:rsidP="00F85484">
      <w:pPr>
        <w:pStyle w:val="SingleTxtGA"/>
        <w:rPr>
          <w:rtl/>
          <w:lang w:bidi="ar-DZ"/>
        </w:rPr>
      </w:pPr>
      <w:r>
        <w:rPr>
          <w:rFonts w:hint="cs"/>
          <w:rtl/>
          <w:lang w:bidi="ar-DZ"/>
        </w:rPr>
        <w:t>22-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rtl/>
          <w:lang w:bidi="ar-DZ"/>
        </w:rPr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جريمة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الاختطاف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يلاحق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مرتكبوها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بحكم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المنصب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وأن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هناك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ممارسات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مكرسة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بهذا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الخصوص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المكاتب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القضائية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للنيابات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العامة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الإقليمية.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كذلك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تلاحظ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الدور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الرئيسي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الذي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يؤديه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المفوض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السامي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المعني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بالأشخاص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المفقودين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ضمن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الإطار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الوطني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للبحث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الدولة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الطرف.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بيد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أن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منشغلة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إزاء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التقارير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المتعلقة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باختفاء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أطفال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من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مراكز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استقبال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اللاجئين،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وبخاصة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ما</w:t>
      </w:r>
      <w:r w:rsidR="00B846C3" w:rsidRPr="00B846C3">
        <w:rPr>
          <w:rFonts w:hint="cs"/>
          <w:rtl/>
          <w:lang w:bidi="ar-DZ"/>
        </w:rPr>
        <w:t xml:space="preserve"> </w:t>
      </w:r>
      <w:proofErr w:type="gramStart"/>
      <w:r w:rsidRPr="005E2A9C">
        <w:rPr>
          <w:rFonts w:hint="cs"/>
          <w:rtl/>
          <w:lang w:bidi="ar-DZ"/>
        </w:rPr>
        <w:t>يسمى</w:t>
      </w:r>
      <w:r w:rsidR="00B846C3" w:rsidRPr="00B846C3">
        <w:rPr>
          <w:rFonts w:hint="cs"/>
          <w:rtl/>
          <w:lang w:bidi="ar-DZ"/>
        </w:rPr>
        <w:t xml:space="preserve"> ”</w:t>
      </w:r>
      <w:r w:rsidRPr="005E2A9C">
        <w:rPr>
          <w:rFonts w:hint="cs"/>
          <w:rtl/>
          <w:lang w:bidi="ar-DZ"/>
        </w:rPr>
        <w:t>النقاط</w:t>
      </w:r>
      <w:proofErr w:type="gramEnd"/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الساخنة</w:t>
      </w:r>
      <w:r w:rsidR="00B846C3" w:rsidRPr="00B846C3">
        <w:rPr>
          <w:rFonts w:hint="cs"/>
          <w:rtl/>
          <w:lang w:bidi="ar-DZ"/>
        </w:rPr>
        <w:t xml:space="preserve">“ </w:t>
      </w:r>
      <w:r w:rsidRPr="005E2A9C">
        <w:rPr>
          <w:rFonts w:hint="cs"/>
          <w:rtl/>
          <w:lang w:bidi="ar-DZ"/>
        </w:rPr>
        <w:t>(المواد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10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و11</w:t>
      </w:r>
      <w:r w:rsidR="00B846C3" w:rsidRPr="00B846C3">
        <w:rPr>
          <w:rFonts w:hint="cs"/>
          <w:rtl/>
          <w:lang w:bidi="ar-DZ"/>
        </w:rPr>
        <w:t xml:space="preserve"> </w:t>
      </w:r>
      <w:r w:rsidRPr="005E2A9C">
        <w:rPr>
          <w:rFonts w:hint="cs"/>
          <w:rtl/>
          <w:lang w:bidi="ar-DZ"/>
        </w:rPr>
        <w:t>و12).</w:t>
      </w:r>
    </w:p>
    <w:p w14:paraId="6B205601" w14:textId="77777777" w:rsidR="00F85484" w:rsidRDefault="00F85484" w:rsidP="00F85484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  <w:lang w:bidi="ar-DZ"/>
        </w:rPr>
        <w:t>23-</w:t>
      </w:r>
      <w:r>
        <w:rPr>
          <w:rFonts w:hint="cs"/>
          <w:rtl/>
          <w:lang w:bidi="ar-DZ"/>
        </w:rPr>
        <w:tab/>
      </w:r>
      <w:r w:rsidRPr="005E2A9C">
        <w:rPr>
          <w:rFonts w:hint="cs"/>
          <w:b/>
          <w:bCs/>
          <w:rtl/>
          <w:lang w:bidi="ar-DZ"/>
        </w:rPr>
        <w:t>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تتخذ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التدابير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اللازمة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لمنع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اختفاء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المهاجرين،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ولا</w:t>
      </w:r>
      <w:r w:rsidR="00E5412F">
        <w:rPr>
          <w:rFonts w:hint="cs"/>
          <w:b/>
          <w:bCs/>
          <w:rtl/>
          <w:lang w:bidi="ar-DZ"/>
        </w:rPr>
        <w:t> </w:t>
      </w:r>
      <w:r w:rsidRPr="005E2A9C">
        <w:rPr>
          <w:rFonts w:hint="cs"/>
          <w:b/>
          <w:bCs/>
          <w:rtl/>
          <w:lang w:bidi="ar-DZ"/>
        </w:rPr>
        <w:t>سيما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الأطفال،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ولتوضيح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مصير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المفقودين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بالفعل.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وتوصي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اللجنة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بأن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تتخذ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الدولة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الطرف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التدابير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التشريعية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والإدارية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اللازمة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لاعتماد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ممارسات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تحقيق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في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القانون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المحلي،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وفقاً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للمواد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10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و11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و12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من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  <w:r w:rsidRPr="005E2A9C">
        <w:rPr>
          <w:rFonts w:hint="cs"/>
          <w:b/>
          <w:bCs/>
          <w:rtl/>
          <w:lang w:bidi="ar-DZ"/>
        </w:rPr>
        <w:t>الاتفاقية.</w:t>
      </w:r>
      <w:r w:rsidR="00B846C3" w:rsidRPr="00B846C3">
        <w:rPr>
          <w:rFonts w:hint="cs"/>
          <w:b/>
          <w:bCs/>
          <w:rtl/>
          <w:lang w:bidi="ar-DZ"/>
        </w:rPr>
        <w:t xml:space="preserve"> </w:t>
      </w:r>
    </w:p>
    <w:p w14:paraId="52905D12" w14:textId="77777777" w:rsidR="00F85484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المساعدة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المتبادلة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وتسليم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المجرمين</w:t>
      </w:r>
    </w:p>
    <w:p w14:paraId="074F6D5C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  <w:t>تحيط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بإطار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الرامي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ضمان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التعاون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القضائي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والمساعدة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المتبادلة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بحالات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بالاستناد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الاتفاقات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الثنائية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ومبدأ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المجاملة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الدولية.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توفير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المساعدة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القضائية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يتوقف،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أساس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قانوني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القبيل،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تحديد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شرط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التجريم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المزدوج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مستوفى،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كما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هو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بالنسبة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جريمة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منشغلة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وزير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العدل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يتخذ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القرار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النهائي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طلبات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المساعدة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القضائية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وتسليم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المجرمين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(13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و14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و15).</w:t>
      </w:r>
      <w:r w:rsidR="00B846C3" w:rsidRPr="00B846C3">
        <w:rPr>
          <w:rFonts w:hint="cs"/>
          <w:rtl/>
        </w:rPr>
        <w:t xml:space="preserve"> </w:t>
      </w:r>
    </w:p>
    <w:p w14:paraId="0D231287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Fonts w:hint="cs"/>
          <w:rtl/>
        </w:rPr>
        <w:t>25-</w:t>
      </w:r>
      <w:r w:rsidRPr="00AD5178">
        <w:rPr>
          <w:rFonts w:hint="cs"/>
          <w:b/>
          <w:bCs/>
          <w:rtl/>
        </w:rPr>
        <w:tab/>
        <w:t>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الحالات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توفير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المساعدة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القضائية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اللازمة،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بما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ذلك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إتاحة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بحوزتها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أدلة،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سلطات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دولة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أخرى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تطلب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تلك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المساعدة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سياق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تحقيقات</w:t>
      </w:r>
      <w:r>
        <w:rPr>
          <w:rFonts w:hint="cs"/>
          <w:b/>
          <w:bCs/>
          <w:rtl/>
        </w:rPr>
        <w:t>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حالات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اختفاء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قسري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محتملة.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أيضاً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تساهم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بفعالية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تدعيم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المساعدة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المتبادلة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السلطات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القضائية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بغية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تيسير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تبادل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المعلومات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والأدلة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والبحث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المختفين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والمفقودين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والتعرف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عليهم،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سيما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حالة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المفقودين.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وعلاوة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ذلك،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تعمم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الأطراف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الاتفاقية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ممارسة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تسليم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المجرمين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وعدم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الرد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بالاستناد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قرار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قضائي،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وهي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الممارسة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تتبعها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التعامل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الأعضاء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الاتحاد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الأوروبي.</w:t>
      </w:r>
    </w:p>
    <w:p w14:paraId="158A900D" w14:textId="77777777" w:rsidR="00F85484" w:rsidRDefault="00F85484" w:rsidP="00F85484">
      <w:pPr>
        <w:pStyle w:val="H23GA"/>
        <w:rPr>
          <w:rtl/>
        </w:rPr>
      </w:pPr>
      <w:r w:rsidRPr="00F85484">
        <w:rPr>
          <w:b w:val="0"/>
          <w:bCs w:val="0"/>
          <w:rtl/>
        </w:rPr>
        <w:tab/>
      </w:r>
      <w:r w:rsidRPr="00F85484">
        <w:rPr>
          <w:rFonts w:hint="cs"/>
          <w:b w:val="0"/>
          <w:bCs w:val="0"/>
          <w:rtl/>
        </w:rPr>
        <w:t>4-</w:t>
      </w:r>
      <w:r w:rsidRPr="00F85484">
        <w:rPr>
          <w:rFonts w:hint="cs"/>
          <w:b w:val="0"/>
          <w:bCs w:val="0"/>
          <w:rtl/>
        </w:rPr>
        <w:tab/>
      </w:r>
      <w:r>
        <w:rPr>
          <w:rFonts w:hint="cs"/>
          <w:rtl/>
        </w:rPr>
        <w:t>التدابير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(المواد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16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23)</w:t>
      </w:r>
    </w:p>
    <w:p w14:paraId="7FC4EF60" w14:textId="77777777" w:rsidR="00F85484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الرد</w:t>
      </w:r>
    </w:p>
    <w:p w14:paraId="41203FF8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26-</w:t>
      </w:r>
      <w:r>
        <w:rPr>
          <w:rFonts w:hint="cs"/>
          <w:rtl/>
        </w:rPr>
        <w:tab/>
        <w:t>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تعتبر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محمي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بموجب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صكوك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دولية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صدقت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اتفاقية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والحريات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الأساسية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(الاتفاقية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الأوروبية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الإنسان).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وتحيط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بالمرسوم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التشريعي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المنقح</w:t>
      </w:r>
      <w:r w:rsidR="00E5412F">
        <w:rPr>
          <w:rFonts w:hint="cs"/>
          <w:rtl/>
        </w:rPr>
        <w:t> </w:t>
      </w:r>
      <w:r>
        <w:rPr>
          <w:rFonts w:hint="cs"/>
          <w:rtl/>
        </w:rPr>
        <w:t>286/96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(النص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الموحد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الهجرة)،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يحظر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رد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القصر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المصحوبين.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واعتمدت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مجموعة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لتقييم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إذا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كان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رد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بلدانهم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الأصلية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سيكون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آمناً،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جانب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إجراءات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لتقييم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طلبات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اللجوء.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مبدأ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يُحترم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أرض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الواقع.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المعلومات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تعاون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الصعيد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بالأشخاص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المفقودين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سياق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حالات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الوصول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الواسعة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النطاق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طريق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البحر،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بأمور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منها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المساعدة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الأجانب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ضحايا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القسري.</w:t>
      </w:r>
      <w:r w:rsidR="00B846C3" w:rsidRPr="00B846C3">
        <w:rPr>
          <w:rFonts w:hint="cs"/>
          <w:rtl/>
        </w:rPr>
        <w:t xml:space="preserve"> </w:t>
      </w:r>
    </w:p>
    <w:p w14:paraId="0D42DDF2" w14:textId="77777777" w:rsidR="00F85484" w:rsidRPr="00E5412F" w:rsidRDefault="00F85484" w:rsidP="00F85484">
      <w:pPr>
        <w:pStyle w:val="SingleTxtGA"/>
        <w:rPr>
          <w:b/>
          <w:bCs/>
          <w:spacing w:val="-4"/>
          <w:rtl/>
        </w:rPr>
      </w:pPr>
      <w:r>
        <w:rPr>
          <w:rFonts w:hint="cs"/>
          <w:rtl/>
        </w:rPr>
        <w:t>27</w:t>
      </w:r>
      <w:r w:rsidRPr="00E5412F">
        <w:rPr>
          <w:rFonts w:hint="cs"/>
          <w:spacing w:val="-4"/>
          <w:rtl/>
        </w:rPr>
        <w:t>-</w:t>
      </w:r>
      <w:r w:rsidRPr="00E5412F">
        <w:rPr>
          <w:rFonts w:hint="cs"/>
          <w:b/>
          <w:bCs/>
          <w:spacing w:val="-4"/>
          <w:rtl/>
        </w:rPr>
        <w:tab/>
        <w:t>توصي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اللجنة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بأن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تكفل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الدولة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الطرف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احترام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مبدأ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عدم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الرد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المكرس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في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الفقرة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1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من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المادة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16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من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الاتفاقية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احتراماً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صارماً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في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جميع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الظروف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باتخاذ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التدابير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اللازمة،</w:t>
      </w:r>
      <w:r w:rsidR="00B846C3" w:rsidRPr="00E5412F">
        <w:rPr>
          <w:rFonts w:hint="cs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لا</w:t>
      </w:r>
      <w:r w:rsidR="00B846C3" w:rsidRPr="00E5412F">
        <w:rPr>
          <w:rFonts w:hint="eastAsia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سيما</w:t>
      </w:r>
      <w:r w:rsidR="00B846C3" w:rsidRPr="00E5412F">
        <w:rPr>
          <w:rFonts w:hint="eastAsia"/>
          <w:b/>
          <w:bCs/>
          <w:spacing w:val="-4"/>
          <w:rtl/>
        </w:rPr>
        <w:t xml:space="preserve"> </w:t>
      </w:r>
      <w:r w:rsidRPr="00E5412F">
        <w:rPr>
          <w:rFonts w:hint="cs"/>
          <w:b/>
          <w:bCs/>
          <w:spacing w:val="-4"/>
          <w:rtl/>
        </w:rPr>
        <w:t>التالية:</w:t>
      </w:r>
    </w:p>
    <w:p w14:paraId="59494004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tl/>
        </w:rPr>
        <w:tab/>
      </w:r>
      <w:r w:rsidRPr="00F85484">
        <w:rPr>
          <w:rFonts w:hint="cs"/>
          <w:rtl/>
        </w:rPr>
        <w:t>(أ)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الممارسة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العملية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عدم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طرد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شخص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أو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إعادته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أو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تسليمه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أخرى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يكون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معرضاً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لخطر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الوقوع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ضحية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للاختفاء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القسري؛</w:t>
      </w:r>
    </w:p>
    <w:p w14:paraId="6A29AEA5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tl/>
        </w:rPr>
        <w:tab/>
      </w:r>
      <w:r w:rsidRPr="00F85484">
        <w:rPr>
          <w:rFonts w:hint="cs"/>
          <w:rtl/>
        </w:rPr>
        <w:t>(ب)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تمتنع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طرد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بصورة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جماعية،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بما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ذلك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سياق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سفن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تصل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إليها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طريق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البحر؛</w:t>
      </w:r>
    </w:p>
    <w:p w14:paraId="5C1DDDEF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tl/>
        </w:rPr>
        <w:tab/>
      </w:r>
      <w:r w:rsidRPr="00F85484">
        <w:rPr>
          <w:rFonts w:hint="cs"/>
          <w:rtl/>
        </w:rPr>
        <w:t>(ج)</w:t>
      </w:r>
      <w:r w:rsidRPr="00AD5178">
        <w:rPr>
          <w:rFonts w:hint="cs"/>
          <w:b/>
          <w:bCs/>
          <w:rtl/>
        </w:rPr>
        <w:tab/>
        <w:t>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إجراء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تقييم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فردي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لكل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حالة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حالات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الهجرة؛</w:t>
      </w:r>
    </w:p>
    <w:p w14:paraId="00D80C8B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tl/>
        </w:rPr>
        <w:tab/>
      </w:r>
      <w:r w:rsidRPr="00F85484">
        <w:rPr>
          <w:rFonts w:hint="cs"/>
          <w:rtl/>
        </w:rPr>
        <w:t>(د)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إتاحة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سبيل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انتصاف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قضائي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فعال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القانون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والممارسة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حيال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قرارات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الطرد؛</w:t>
      </w:r>
    </w:p>
    <w:p w14:paraId="7B65E77D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AD5178">
        <w:rPr>
          <w:b/>
          <w:bCs/>
          <w:rtl/>
        </w:rPr>
        <w:tab/>
      </w:r>
      <w:r w:rsidRPr="00F85484">
        <w:rPr>
          <w:rFonts w:hint="cs"/>
          <w:rtl/>
        </w:rPr>
        <w:t>(ه)</w:t>
      </w:r>
      <w:r w:rsidRPr="00AD5178">
        <w:rPr>
          <w:rFonts w:hint="cs"/>
          <w:b/>
          <w:bCs/>
          <w:rtl/>
        </w:rPr>
        <w:tab/>
        <w:t>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تأخذ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الحسبان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AD5178">
        <w:rPr>
          <w:rFonts w:hint="cs"/>
          <w:b/>
          <w:bCs/>
          <w:rtl/>
        </w:rPr>
        <w:t>احتياجات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الخاصة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بكل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فرد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حيث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الحماية.</w:t>
      </w:r>
      <w:r w:rsidR="00B846C3" w:rsidRPr="00B846C3">
        <w:rPr>
          <w:rFonts w:hint="cs"/>
          <w:b/>
          <w:bCs/>
          <w:rtl/>
        </w:rPr>
        <w:t xml:space="preserve"> </w:t>
      </w:r>
    </w:p>
    <w:p w14:paraId="0F6EB30E" w14:textId="77777777" w:rsidR="00F85484" w:rsidRDefault="00F85484" w:rsidP="00F85484">
      <w:pPr>
        <w:pStyle w:val="H23GA"/>
        <w:rPr>
          <w:rtl/>
        </w:rPr>
      </w:pPr>
      <w:r w:rsidRPr="00AD5178">
        <w:rPr>
          <w:rtl/>
        </w:rPr>
        <w:lastRenderedPageBreak/>
        <w:tab/>
      </w:r>
      <w:r w:rsidRPr="00AD5178">
        <w:rPr>
          <w:rtl/>
        </w:rPr>
        <w:tab/>
      </w:r>
      <w:r>
        <w:rPr>
          <w:rFonts w:hint="cs"/>
          <w:rtl/>
        </w:rPr>
        <w:t>الضمانات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المتصلة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باحتجاز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B846C3" w:rsidRPr="00B846C3">
        <w:rPr>
          <w:rFonts w:hint="cs"/>
          <w:rtl/>
        </w:rPr>
        <w:t xml:space="preserve"> </w:t>
      </w:r>
    </w:p>
    <w:p w14:paraId="24D7DCDB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28-</w:t>
      </w:r>
      <w:r>
        <w:rPr>
          <w:rFonts w:hint="cs"/>
          <w:rtl/>
        </w:rPr>
        <w:tab/>
        <w:t>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مكتب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الضامن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وهو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السلطة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المعنية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المحتجزين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المسلوبة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حريتهم،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يضطلع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بالإشراف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الفعلي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حالة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المسلوبة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حريتهم.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الضامن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يضطلع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بوظيفة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الآلية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الوقائية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البروتوكول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الاختياري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لاتفاقية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مناهضة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التعذيب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وغيره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ضروب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المعاملة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العقوبة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القاسية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اللاإنسانية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المهينة.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وإذ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الضامن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يحظى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بوصول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مقيد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مرافق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بحكم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بحكم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الواقع،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يساورها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توسيع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احتجاز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المهاجرين،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عقب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اعتماد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113/2018،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يُفصح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عنه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للعموم،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زيارة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الضامن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لتلك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المراكز.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منشغلة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ظروف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المهاجرين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تكون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متفقة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وأحكام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17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الاتفاقية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17).</w:t>
      </w:r>
      <w:r w:rsidR="00B846C3" w:rsidRPr="00B846C3">
        <w:rPr>
          <w:rFonts w:hint="cs"/>
          <w:rtl/>
        </w:rPr>
        <w:t xml:space="preserve"> </w:t>
      </w:r>
    </w:p>
    <w:p w14:paraId="08407CF4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29-</w:t>
      </w:r>
      <w:r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تفصح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الفور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المعلومات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المتعلقة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بقائمة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مراكز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احتجاز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توافر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الظروف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اللازمة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لوصول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الضامن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الوطني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إليها،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وتتخذ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التدابير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الضرورية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لامتثال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أحكام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المادة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17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الاتفاقية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بكامل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نطاقها.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تتخذ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التدابير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اللازمة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لضمان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تسجيل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هوية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الأشخاص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مراكز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تسجيلاً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سريعاً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وفورياً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دخولهم.</w:t>
      </w:r>
      <w:r w:rsidR="00B846C3" w:rsidRPr="00B846C3">
        <w:rPr>
          <w:rFonts w:hint="cs"/>
          <w:rtl/>
        </w:rPr>
        <w:t xml:space="preserve"> </w:t>
      </w:r>
    </w:p>
    <w:p w14:paraId="2D064361" w14:textId="77777777" w:rsidR="00F85484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التدريب</w:t>
      </w:r>
    </w:p>
    <w:p w14:paraId="6453B68E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30-</w:t>
      </w:r>
      <w:r>
        <w:rPr>
          <w:rFonts w:hint="cs"/>
          <w:rtl/>
        </w:rPr>
        <w:tab/>
        <w:t>تحيط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بتنظيم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مجموعة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واسعة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الدورات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التدريبية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الإنسان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الإنساني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لفائدة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الموظفين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المدنيين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والعسكريين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أيضاً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دورات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تدريبية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علاوة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برامج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التعليم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المحددة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بالاتفاقية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والخاصة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بأفراد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قوات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الدرك.</w:t>
      </w:r>
      <w:r w:rsidR="00B846C3" w:rsidRPr="00B846C3">
        <w:rPr>
          <w:rFonts w:hint="cs"/>
          <w:rtl/>
        </w:rPr>
        <w:t xml:space="preserve"> </w:t>
      </w:r>
    </w:p>
    <w:p w14:paraId="7A8F4903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Fonts w:hint="cs"/>
          <w:rtl/>
        </w:rPr>
        <w:t>31-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تشجع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المضي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ضمان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تلقي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موظفي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إنفاذ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القانون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والأمنيين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-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المدنيين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والعسكريين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-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والعاملين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القطاع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الطبي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والموظفين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العموميين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وغيرهم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قد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يشاركون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احتجاز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أو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معاملة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الأشخاص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المسلوبة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حريتهم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والمهاجرين،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ذلك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القضاة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والمدعون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العامون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وسواهم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الموظفين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المسؤولين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إقامة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العدل،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تدريباً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محدداً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ومنتظماً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بشأن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أحكام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الاتفاقية،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وفقاً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للفقرة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1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المادة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23.</w:t>
      </w:r>
      <w:r w:rsidR="00B846C3" w:rsidRPr="00B846C3">
        <w:rPr>
          <w:rFonts w:hint="cs"/>
          <w:b/>
          <w:bCs/>
          <w:rtl/>
        </w:rPr>
        <w:t xml:space="preserve"> </w:t>
      </w:r>
    </w:p>
    <w:p w14:paraId="65F0F9B7" w14:textId="77777777" w:rsidR="00F85484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Fonts w:hint="cs"/>
          <w:rtl/>
        </w:rPr>
        <w:t>5-</w:t>
      </w:r>
      <w:r>
        <w:rPr>
          <w:rFonts w:hint="cs"/>
          <w:rtl/>
        </w:rPr>
        <w:tab/>
        <w:t>تدابير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جبر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الضرر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وحماية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(المادتان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24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و25)</w:t>
      </w:r>
    </w:p>
    <w:p w14:paraId="68A8C49C" w14:textId="77777777" w:rsidR="00F85484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تعريف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الضحايا،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وحقوقهم،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والحق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الجبر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تعويض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عادل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ومناسب</w:t>
      </w:r>
      <w:r w:rsidR="00B846C3" w:rsidRPr="00B846C3">
        <w:rPr>
          <w:rFonts w:hint="cs"/>
          <w:rtl/>
        </w:rPr>
        <w:t xml:space="preserve"> </w:t>
      </w:r>
    </w:p>
    <w:p w14:paraId="2D8B7A6D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32-</w:t>
      </w:r>
      <w:r>
        <w:rPr>
          <w:rFonts w:hint="cs"/>
          <w:rtl/>
        </w:rPr>
        <w:tab/>
        <w:t>يساور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تعريف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الضحايا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المحلي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التشريعات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تقر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التوجيه</w:t>
      </w:r>
      <w:r w:rsidR="00B846C3" w:rsidRPr="00B846C3">
        <w:rPr>
          <w:rFonts w:hint="cs"/>
          <w:rtl/>
        </w:rPr>
        <w:t xml:space="preserve"> </w:t>
      </w:r>
      <w:r>
        <w:t>2012/29/EU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الصادر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الاتحاد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الأوروبي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والمجلس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25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تشرين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الأول/</w:t>
      </w:r>
      <w:r w:rsidR="00B846C3" w:rsidRPr="00B846C3">
        <w:rPr>
          <w:rFonts w:hint="cs"/>
          <w:rtl/>
        </w:rPr>
        <w:t xml:space="preserve">   </w:t>
      </w:r>
      <w:r>
        <w:rPr>
          <w:rFonts w:hint="cs"/>
          <w:rtl/>
        </w:rPr>
        <w:t>أكتوبر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2012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والمتعلق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بالمعايير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الدنيا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لحقوق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ضحايا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الجريمة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ودعمهم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وحمايتهم،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والذي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القرار</w:t>
      </w:r>
      <w:r w:rsidR="00B846C3" w:rsidRPr="00B846C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الإطاري</w:t>
      </w:r>
      <w:proofErr w:type="spellEnd"/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للمجلس</w:t>
      </w:r>
      <w:r w:rsidR="00B846C3" w:rsidRPr="00B846C3">
        <w:rPr>
          <w:rFonts w:hint="cs"/>
          <w:rtl/>
        </w:rPr>
        <w:t xml:space="preserve"> </w:t>
      </w:r>
      <w:r w:rsidR="009B352A" w:rsidRPr="009B352A">
        <w:t>2001</w:t>
      </w:r>
      <w:r w:rsidR="009B352A" w:rsidRPr="008256F8">
        <w:t>/</w:t>
      </w:r>
      <w:r w:rsidR="009B352A" w:rsidRPr="009B352A">
        <w:t>220</w:t>
      </w:r>
      <w:r w:rsidR="009B352A" w:rsidRPr="008256F8">
        <w:t>/JHA</w:t>
      </w:r>
      <w:r w:rsidR="009B352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يتماشى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وتعريف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الضحايا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المنصوص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24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تعتبر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الأحكام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الواردة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الجنائي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التعويضات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تغطي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قائمة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التدابير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المعروضة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24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الاتفاقية.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الخصوص،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تحيط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بمجموعة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المعايير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والمستويات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الإجبارية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للتعويضات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اعتمدتها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المحاكم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المحلية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والتي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يجب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جميع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القضاة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تطبيقها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النطاق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المحدود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لنظام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التعويضات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القائم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وبخصوص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معرفة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الحقيقة،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بانشغال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تشير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حصراً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الحقيقة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القضائية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24).</w:t>
      </w:r>
      <w:r w:rsidR="00B846C3" w:rsidRPr="00B846C3">
        <w:rPr>
          <w:rFonts w:hint="cs"/>
          <w:rtl/>
        </w:rPr>
        <w:t xml:space="preserve"> </w:t>
      </w:r>
    </w:p>
    <w:p w14:paraId="5AE474B3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Fonts w:hint="cs"/>
          <w:rtl/>
        </w:rPr>
        <w:t>33-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تعيد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النظر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تشريعاتها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المحلية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تدمج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بصورة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فعلية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تعريف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الضحايا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بكامل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نطاقه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وتكفل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إعمال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الحصول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الجبر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والحق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معرفة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الحقيقة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تماشياً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المادة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24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الاتفاقية.</w:t>
      </w:r>
      <w:r w:rsidR="00B846C3" w:rsidRPr="00B846C3">
        <w:rPr>
          <w:rFonts w:hint="cs"/>
          <w:b/>
          <w:bCs/>
          <w:rtl/>
        </w:rPr>
        <w:t xml:space="preserve"> </w:t>
      </w:r>
    </w:p>
    <w:p w14:paraId="095DCD59" w14:textId="77777777" w:rsidR="00F85484" w:rsidRPr="00AD5178" w:rsidRDefault="00F85484" w:rsidP="00F8548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AD5178">
        <w:rPr>
          <w:rFonts w:hint="cs"/>
          <w:rtl/>
        </w:rPr>
        <w:t>القصر</w:t>
      </w:r>
      <w:r w:rsidR="00B846C3" w:rsidRPr="00B846C3">
        <w:rPr>
          <w:rFonts w:hint="cs"/>
          <w:rtl/>
        </w:rPr>
        <w:t xml:space="preserve"> </w:t>
      </w:r>
      <w:r w:rsidRPr="00AD5178">
        <w:rPr>
          <w:rFonts w:hint="cs"/>
          <w:rtl/>
        </w:rPr>
        <w:t>غير</w:t>
      </w:r>
      <w:r w:rsidR="00B846C3" w:rsidRPr="00B846C3">
        <w:rPr>
          <w:rFonts w:hint="cs"/>
          <w:rtl/>
        </w:rPr>
        <w:t xml:space="preserve"> </w:t>
      </w:r>
      <w:r w:rsidRPr="00AD5178">
        <w:rPr>
          <w:rFonts w:hint="cs"/>
          <w:rtl/>
        </w:rPr>
        <w:t>المصحوبين</w:t>
      </w:r>
    </w:p>
    <w:p w14:paraId="6E9B8C65" w14:textId="77777777" w:rsidR="00F85484" w:rsidRDefault="00F85484" w:rsidP="00F85484">
      <w:pPr>
        <w:pStyle w:val="SingleTxtGA"/>
        <w:rPr>
          <w:rtl/>
        </w:rPr>
      </w:pPr>
      <w:r>
        <w:rPr>
          <w:rFonts w:hint="cs"/>
          <w:rtl/>
        </w:rPr>
        <w:t>34-</w:t>
      </w:r>
      <w:r>
        <w:rPr>
          <w:rFonts w:hint="cs"/>
          <w:rtl/>
        </w:rPr>
        <w:tab/>
        <w:t>ترحب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باعتماد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قانوناً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محدداً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تدابير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الحماية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الخاصة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بالقصر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الأجانب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المصحوبين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(القانون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رقم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2017/47)،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ضمانات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خاصة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مثل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الرد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وحظر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الإعادة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القسرية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وتوفير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حماية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محددة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الاتجار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بالبشر.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وتلاحظ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مشروع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بروتوكول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لتنسيق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القواعد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الإجرائية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الصعيد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الوطني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فيما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يتعلق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بإجراءات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تحديد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الهوية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وتقييم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السن.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بيد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قلقة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لأن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القصر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المصحوبين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87D8A">
        <w:rPr>
          <w:rFonts w:hint="eastAsia"/>
          <w:rtl/>
        </w:rPr>
        <w:t> </w:t>
      </w:r>
      <w:r>
        <w:rPr>
          <w:rFonts w:hint="cs"/>
          <w:rtl/>
        </w:rPr>
        <w:t>يتعرضون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لخطر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الاختفاء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مراكز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استقبال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اللاجئين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(المادة</w:t>
      </w:r>
      <w:r w:rsidR="00B846C3" w:rsidRPr="00B846C3">
        <w:rPr>
          <w:rFonts w:hint="cs"/>
          <w:rtl/>
        </w:rPr>
        <w:t xml:space="preserve"> </w:t>
      </w:r>
      <w:r>
        <w:rPr>
          <w:rFonts w:hint="cs"/>
          <w:rtl/>
        </w:rPr>
        <w:t>25).</w:t>
      </w:r>
      <w:r w:rsidR="00B846C3" w:rsidRPr="00B846C3">
        <w:rPr>
          <w:rFonts w:hint="cs"/>
          <w:rtl/>
        </w:rPr>
        <w:t xml:space="preserve"> </w:t>
      </w:r>
    </w:p>
    <w:p w14:paraId="60660051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Fonts w:hint="cs"/>
          <w:rtl/>
        </w:rPr>
        <w:t>35-</w:t>
      </w:r>
      <w:r w:rsidRPr="00AD5178">
        <w:rPr>
          <w:rFonts w:hint="cs"/>
          <w:b/>
          <w:bCs/>
          <w:rtl/>
        </w:rPr>
        <w:tab/>
        <w:t>توصي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اللجنة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تتخذ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الدولة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الطرف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التدابير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اللازمة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لتحقيق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الأهداف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التالية:</w:t>
      </w:r>
      <w:r w:rsidR="00B846C3" w:rsidRPr="00B846C3">
        <w:rPr>
          <w:rFonts w:hint="cs"/>
          <w:b/>
          <w:bCs/>
          <w:rtl/>
        </w:rPr>
        <w:t xml:space="preserve"> </w:t>
      </w:r>
    </w:p>
    <w:p w14:paraId="4427068E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F85484">
        <w:rPr>
          <w:rtl/>
        </w:rPr>
        <w:tab/>
      </w:r>
      <w:r w:rsidRPr="00F85484">
        <w:rPr>
          <w:rFonts w:hint="cs"/>
          <w:rtl/>
        </w:rPr>
        <w:t>(أ)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ضمان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إحالة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القصر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غير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المصحوبين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وجه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السرعة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سلطات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حماية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الطفل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أقرب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وقت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ممكن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بعد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وصولهم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مركز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لاحتجاز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المهاجرين؛</w:t>
      </w:r>
      <w:r w:rsidR="00B846C3" w:rsidRPr="00B846C3">
        <w:rPr>
          <w:rFonts w:hint="cs"/>
          <w:b/>
          <w:bCs/>
          <w:rtl/>
        </w:rPr>
        <w:t xml:space="preserve"> </w:t>
      </w:r>
    </w:p>
    <w:p w14:paraId="28335B57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AD5178">
        <w:rPr>
          <w:b/>
          <w:bCs/>
          <w:rtl/>
        </w:rPr>
        <w:tab/>
      </w:r>
      <w:r w:rsidRPr="00F85484">
        <w:rPr>
          <w:rFonts w:hint="cs"/>
          <w:rtl/>
        </w:rPr>
        <w:t>(ب)</w:t>
      </w:r>
      <w:r w:rsidRPr="00AD5178">
        <w:rPr>
          <w:rFonts w:hint="cs"/>
          <w:b/>
          <w:bCs/>
          <w:rtl/>
        </w:rPr>
        <w:tab/>
        <w:t>ضمان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الفعالية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تطبيق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إجراءات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تقييم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السن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الجديدة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المنسقة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والمتعددة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التخصصات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في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جميع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مراكز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احتجاز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المهاجرين،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والتأكد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معاملة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يدعي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أنه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طفل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أنه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كذلك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إلى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حين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إجراء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تقييم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للسن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يكون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شاملاً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وملائماً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للطفل؛</w:t>
      </w:r>
    </w:p>
    <w:p w14:paraId="5543E5B5" w14:textId="77777777" w:rsidR="00F85484" w:rsidRPr="00AD5178" w:rsidRDefault="00F85484" w:rsidP="00F85484">
      <w:pPr>
        <w:pStyle w:val="SingleTxtGA"/>
        <w:rPr>
          <w:b/>
          <w:bCs/>
          <w:rtl/>
        </w:rPr>
      </w:pPr>
      <w:r w:rsidRPr="00AD5178">
        <w:rPr>
          <w:b/>
          <w:bCs/>
          <w:rtl/>
        </w:rPr>
        <w:tab/>
      </w:r>
      <w:r w:rsidRPr="00F85484">
        <w:rPr>
          <w:rFonts w:hint="cs"/>
          <w:rtl/>
        </w:rPr>
        <w:t>(ج)</w:t>
      </w:r>
      <w:r w:rsidRPr="00F85484">
        <w:rPr>
          <w:rFonts w:hint="cs"/>
          <w:rtl/>
        </w:rPr>
        <w:tab/>
      </w:r>
      <w:r w:rsidRPr="00AD5178">
        <w:rPr>
          <w:rFonts w:hint="cs"/>
          <w:b/>
          <w:bCs/>
          <w:rtl/>
        </w:rPr>
        <w:t>تحسين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نظام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البيانات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المتعلق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بالقصر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غير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المصحوبين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بذويهم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أو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المنفصلين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عنهم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وضمان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جمع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إحصاءات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بشأن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القصر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غير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المصحوبين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والأطفال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المختفين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من</w:t>
      </w:r>
      <w:r w:rsidR="00B846C3" w:rsidRPr="00B846C3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مراكز</w:t>
      </w:r>
      <w:r w:rsidR="00DD69D8">
        <w:rPr>
          <w:rFonts w:hint="cs"/>
          <w:b/>
          <w:bCs/>
          <w:rtl/>
        </w:rPr>
        <w:t xml:space="preserve"> </w:t>
      </w:r>
      <w:r w:rsidRPr="00AD5178">
        <w:rPr>
          <w:rFonts w:hint="cs"/>
          <w:b/>
          <w:bCs/>
          <w:rtl/>
        </w:rPr>
        <w:t>الاستقبال؛</w:t>
      </w:r>
    </w:p>
    <w:p w14:paraId="28D02713" w14:textId="77777777" w:rsidR="00F85484" w:rsidRPr="00587D8A" w:rsidRDefault="00F85484" w:rsidP="00F85484">
      <w:pPr>
        <w:pStyle w:val="SingleTxtGA"/>
        <w:rPr>
          <w:b/>
          <w:bCs/>
          <w:spacing w:val="-6"/>
          <w:rtl/>
        </w:rPr>
      </w:pPr>
      <w:r w:rsidRPr="00587D8A">
        <w:rPr>
          <w:spacing w:val="-6"/>
          <w:rtl/>
        </w:rPr>
        <w:tab/>
      </w:r>
      <w:r w:rsidRPr="00587D8A">
        <w:rPr>
          <w:rFonts w:hint="cs"/>
          <w:spacing w:val="-6"/>
          <w:rtl/>
        </w:rPr>
        <w:t>(د)</w:t>
      </w:r>
      <w:r w:rsidRPr="00587D8A">
        <w:rPr>
          <w:rFonts w:hint="cs"/>
          <w:spacing w:val="-6"/>
          <w:rtl/>
        </w:rPr>
        <w:tab/>
      </w:r>
      <w:r w:rsidRPr="00587D8A">
        <w:rPr>
          <w:rFonts w:hint="cs"/>
          <w:b/>
          <w:bCs/>
          <w:spacing w:val="-6"/>
          <w:rtl/>
        </w:rPr>
        <w:t>منع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اختفاء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الأطفال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من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مراكز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الاستقبال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وتوضيح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مصير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كل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المفقودين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  <w:r w:rsidRPr="00587D8A">
        <w:rPr>
          <w:rFonts w:hint="cs"/>
          <w:b/>
          <w:bCs/>
          <w:spacing w:val="-6"/>
          <w:rtl/>
        </w:rPr>
        <w:t>بالفعل.</w:t>
      </w:r>
      <w:r w:rsidR="00B846C3" w:rsidRPr="00587D8A">
        <w:rPr>
          <w:rFonts w:hint="cs"/>
          <w:b/>
          <w:bCs/>
          <w:spacing w:val="-6"/>
          <w:rtl/>
        </w:rPr>
        <w:t xml:space="preserve"> </w:t>
      </w:r>
    </w:p>
    <w:p w14:paraId="5477C0F8" w14:textId="77777777" w:rsidR="00F85484" w:rsidRPr="0016419E" w:rsidRDefault="00F85484" w:rsidP="00F85484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Pr="0016419E">
        <w:rPr>
          <w:rtl/>
        </w:rPr>
        <w:t>دال-</w:t>
      </w:r>
      <w:r w:rsidRPr="0016419E">
        <w:tab/>
      </w:r>
      <w:r w:rsidRPr="0016419E">
        <w:rPr>
          <w:rtl/>
        </w:rPr>
        <w:t>النشر</w:t>
      </w:r>
      <w:r w:rsidR="00B846C3" w:rsidRPr="00B846C3">
        <w:rPr>
          <w:rtl/>
        </w:rPr>
        <w:t xml:space="preserve"> </w:t>
      </w:r>
      <w:r w:rsidRPr="0016419E">
        <w:rPr>
          <w:rtl/>
        </w:rPr>
        <w:t>والمتابعة</w:t>
      </w:r>
      <w:r w:rsidRPr="0016419E">
        <w:t>‬</w:t>
      </w:r>
      <w:r w:rsidRPr="0016419E">
        <w:t>‬</w:t>
      </w:r>
      <w:r w:rsidRPr="0016419E">
        <w:t>‬</w:t>
      </w:r>
      <w:r w:rsidRPr="0016419E">
        <w:t>‬</w:t>
      </w:r>
      <w:r w:rsidRPr="0016419E">
        <w:t>‬</w:t>
      </w:r>
      <w:r w:rsidRPr="0016419E">
        <w:t>‬</w:t>
      </w:r>
      <w:r w:rsidRPr="0016419E">
        <w:t>‬</w:t>
      </w:r>
    </w:p>
    <w:p w14:paraId="1132C55C" w14:textId="77777777" w:rsidR="00F85484" w:rsidRPr="0016419E" w:rsidRDefault="00F85484" w:rsidP="00F85484">
      <w:pPr>
        <w:pStyle w:val="SingleTxtGA"/>
        <w:rPr>
          <w:bCs/>
          <w:rtl/>
          <w:lang w:val="ar-SA" w:eastAsia="zh-TW"/>
        </w:rPr>
      </w:pPr>
      <w:r w:rsidRPr="00F85484">
        <w:rPr>
          <w:b/>
          <w:rtl/>
        </w:rPr>
        <w:t>٣٦-</w:t>
      </w:r>
      <w:r w:rsidRPr="00F85484">
        <w:rPr>
          <w:b/>
        </w:rPr>
        <w:tab/>
      </w:r>
      <w:r w:rsidRPr="0016419E">
        <w:rPr>
          <w:bCs/>
          <w:rtl/>
        </w:rPr>
        <w:t>تود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تذكِّر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بالالتزامات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قطعتها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نفسها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انضمامها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وتحث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هذا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السياق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ضمان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اتفاق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جميع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تعتمده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تدابير،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أياً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كانت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طبيعتها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وأياً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كانت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السلطة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تتخذها،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اتفاقاً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تاماً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الالتزامات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تعهدت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بالوفاء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عندما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أصبحت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طرفاً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وغيرها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الصكوك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ذات</w:t>
      </w:r>
      <w:r w:rsidR="002774ED">
        <w:rPr>
          <w:rFonts w:hint="eastAsia"/>
          <w:bCs/>
          <w:rtl/>
        </w:rPr>
        <w:t> </w:t>
      </w:r>
      <w:r w:rsidRPr="0016419E">
        <w:rPr>
          <w:bCs/>
          <w:rtl/>
        </w:rPr>
        <w:t>الصلة.</w:t>
      </w:r>
      <w:r w:rsidR="00B846C3" w:rsidRPr="00B846C3">
        <w:rPr>
          <w:bCs/>
          <w:rtl/>
        </w:rPr>
        <w:t xml:space="preserve"> </w:t>
      </w:r>
    </w:p>
    <w:p w14:paraId="63CA1709" w14:textId="77777777" w:rsidR="00F85484" w:rsidRPr="0016419E" w:rsidRDefault="00F85484" w:rsidP="00F85484">
      <w:pPr>
        <w:pStyle w:val="SingleTxtGA"/>
        <w:rPr>
          <w:bCs/>
          <w:rtl/>
          <w:lang w:val="ar-SA" w:eastAsia="zh-TW"/>
        </w:rPr>
      </w:pPr>
      <w:r w:rsidRPr="00F85484">
        <w:rPr>
          <w:b/>
          <w:rtl/>
        </w:rPr>
        <w:t>٣٧-</w:t>
      </w:r>
      <w:r w:rsidRPr="00F85484">
        <w:rPr>
          <w:b/>
        </w:rPr>
        <w:tab/>
      </w:r>
      <w:r w:rsidRPr="0016419E">
        <w:rPr>
          <w:bCs/>
          <w:rtl/>
        </w:rPr>
        <w:t>وتود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أيضاً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التشديد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القسري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آثار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بالغة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القسوة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حقوق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الإنسان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الخاصة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بالنساء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والأطفال.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فالنساء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اللاتي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يتعرضن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قسري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معرضات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بوجه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خاص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للعنف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الجنسي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وغيره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أشكال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العنف</w:t>
      </w:r>
      <w:r w:rsidR="00B846C3" w:rsidRPr="00B846C3">
        <w:rPr>
          <w:bCs/>
          <w:rtl/>
        </w:rPr>
        <w:t xml:space="preserve"> </w:t>
      </w:r>
      <w:proofErr w:type="spellStart"/>
      <w:r w:rsidRPr="0016419E">
        <w:rPr>
          <w:bCs/>
          <w:rtl/>
        </w:rPr>
        <w:t>الجنساني</w:t>
      </w:r>
      <w:proofErr w:type="spellEnd"/>
      <w:r w:rsidRPr="0016419E">
        <w:rPr>
          <w:bCs/>
          <w:rtl/>
        </w:rPr>
        <w:t>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ويرجح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بوجه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خاص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تعاني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النساء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قريبات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الأشخاص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المختفين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آثاراً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اجتماعية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واقتصادية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خطيرة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lastRenderedPageBreak/>
        <w:t>يتعرضن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للعنف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والاضطهاد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والانتقام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نتيجة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سعيهن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تحديد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مكان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قريبهن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المختفي.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ويكون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الأطفال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ضحايا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القسري،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إما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لتعرضهم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هم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أنفسهم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أو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بسبب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عواقب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أقاربهم،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معرضين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بشكل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خاص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للعديد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انتهاكات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حقوق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الإنسان،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بما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ذلك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تبديل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الهوية.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هذا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السياق،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تشدد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بوجه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خاص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ضرورة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تكفل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مراعاة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المنظور</w:t>
      </w:r>
      <w:r w:rsidR="00B846C3" w:rsidRPr="00B846C3">
        <w:rPr>
          <w:bCs/>
          <w:rtl/>
        </w:rPr>
        <w:t xml:space="preserve"> </w:t>
      </w:r>
      <w:proofErr w:type="spellStart"/>
      <w:r w:rsidRPr="0016419E">
        <w:rPr>
          <w:bCs/>
          <w:rtl/>
        </w:rPr>
        <w:t>الجنساني</w:t>
      </w:r>
      <w:proofErr w:type="spellEnd"/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واعتماد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نُهج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مراعية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للطفل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إعمال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الحقوق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والالتزامات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المبينة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الاتفاقية.</w:t>
      </w:r>
    </w:p>
    <w:p w14:paraId="5AE2B273" w14:textId="77777777" w:rsidR="00F85484" w:rsidRPr="0016419E" w:rsidRDefault="00F85484" w:rsidP="00F85484">
      <w:pPr>
        <w:pStyle w:val="SingleTxtGA"/>
        <w:rPr>
          <w:bCs/>
          <w:rtl/>
          <w:lang w:val="ar-SA" w:eastAsia="zh-TW"/>
        </w:rPr>
      </w:pPr>
      <w:r w:rsidRPr="00F85484">
        <w:rPr>
          <w:b/>
          <w:rtl/>
        </w:rPr>
        <w:t>٣٨-</w:t>
      </w:r>
      <w:r w:rsidRPr="0016419E">
        <w:rPr>
          <w:bCs/>
          <w:rtl/>
        </w:rPr>
        <w:tab/>
        <w:t>وتشجع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تنشر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نطاق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واسع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وتقريرها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المقدم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بموجب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الفقرة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1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المادة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29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وردودها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الكتابية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قائمة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المسائل</w:t>
      </w:r>
      <w:r w:rsidR="006B7ABA">
        <w:rPr>
          <w:rFonts w:hint="cs"/>
          <w:bCs/>
          <w:rtl/>
        </w:rPr>
        <w:t> </w:t>
      </w:r>
      <w:r w:rsidRPr="0016419E">
        <w:rPr>
          <w:bCs/>
          <w:rtl/>
        </w:rPr>
        <w:t>التي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أعدتها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وهذه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الملاحظات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الختامية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بهدف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توعية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السلطات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القضائية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والتشريعية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والإدارية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والمجتمع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المدني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والمنظمات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غير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الحكومية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العاملة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وعامة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الجمهور.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وتشجع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أيضاً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تعزيز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مشاركة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المجتمع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المدني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الإجراءات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المتخذة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عملاً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بهذه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الملاحظات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الختامية.</w:t>
      </w:r>
    </w:p>
    <w:p w14:paraId="45E4BB1F" w14:textId="77777777" w:rsidR="00F85484" w:rsidRPr="0016419E" w:rsidRDefault="00F85484" w:rsidP="00F85484">
      <w:pPr>
        <w:pStyle w:val="SingleTxtGA"/>
        <w:rPr>
          <w:bCs/>
          <w:rtl/>
          <w:lang w:val="ar-SA" w:eastAsia="zh-TW"/>
        </w:rPr>
      </w:pPr>
      <w:r w:rsidRPr="00F85484">
        <w:rPr>
          <w:b/>
          <w:rtl/>
        </w:rPr>
        <w:t>٣٩-</w:t>
      </w:r>
      <w:r w:rsidRPr="00F85484">
        <w:rPr>
          <w:b/>
        </w:rPr>
        <w:tab/>
      </w:r>
      <w:r w:rsidRPr="0016419E">
        <w:rPr>
          <w:bCs/>
          <w:rtl/>
        </w:rPr>
        <w:t>وعملاً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بنظام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الداخلي،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يتعين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تقدم،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أجل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أقصاه</w:t>
      </w:r>
      <w:r w:rsidR="00800812">
        <w:rPr>
          <w:rFonts w:hint="eastAsia"/>
          <w:bCs/>
          <w:rtl/>
        </w:rPr>
        <w:t> </w:t>
      </w:r>
      <w:r w:rsidRPr="0016419E">
        <w:rPr>
          <w:bCs/>
          <w:rtl/>
        </w:rPr>
        <w:t>18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نيسان/أبريل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2020،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معلومات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الإجراءات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المتخذة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تنفيذاً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لتوصيات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الواردة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الفقرات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15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(جريمة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الاختفاء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القسري)،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و33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(تعريف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الضحايا،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وحقوقهم،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والحق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الجبر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الحصول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تعويض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سريع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وعادل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ومناسب)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و35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(القصر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غير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المصحوبين).</w:t>
      </w:r>
    </w:p>
    <w:p w14:paraId="72EB69D4" w14:textId="77777777" w:rsidR="00F85484" w:rsidRPr="0016419E" w:rsidRDefault="00F85484" w:rsidP="00F85484">
      <w:pPr>
        <w:pStyle w:val="SingleTxtGA"/>
        <w:rPr>
          <w:bCs/>
          <w:rtl/>
          <w:lang w:val="ar-SA" w:eastAsia="zh-TW"/>
        </w:rPr>
      </w:pPr>
      <w:r w:rsidRPr="00F85484">
        <w:rPr>
          <w:b/>
          <w:rtl/>
        </w:rPr>
        <w:t>٤٠-</w:t>
      </w:r>
      <w:r w:rsidRPr="00F85484">
        <w:rPr>
          <w:b/>
        </w:rPr>
        <w:tab/>
      </w:r>
      <w:r w:rsidRPr="0016419E">
        <w:rPr>
          <w:bCs/>
          <w:rtl/>
        </w:rPr>
        <w:t>وبمقتضى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الفقرة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4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المادة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29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تطلب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تقدم،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أجل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أقصاه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١٨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نيسان/أبريل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٢٠٢٥،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معلومات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محددة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ومحدثة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الإجراءات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المتخذة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لوضع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جميع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توصياتها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موضع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التنفيذ،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جانب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معلومات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جديدة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أخرى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الوفاء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بالالتزامات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المنصوص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عليها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الاتفاقية،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وذلك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وثيقة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تعد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وفقاً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للمبادئ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التوجيهية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المتعلقة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بشكل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ومضمون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التقارير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التي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يتعين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الأطراف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تقديمها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بموجب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المادة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29</w:t>
      </w:r>
      <w:r w:rsidR="00B846C3" w:rsidRPr="00B846C3">
        <w:rPr>
          <w:bCs/>
          <w:rtl/>
        </w:rPr>
        <w:t xml:space="preserve"> </w:t>
      </w:r>
      <w:r w:rsidRPr="00F84F4D">
        <w:rPr>
          <w:bCs/>
          <w:rtl/>
        </w:rPr>
        <w:t>من</w:t>
      </w:r>
      <w:r w:rsidR="00B846C3" w:rsidRPr="00B846C3">
        <w:rPr>
          <w:bCs/>
          <w:rtl/>
        </w:rPr>
        <w:t xml:space="preserve"> </w:t>
      </w:r>
      <w:r w:rsidRPr="00F84F4D">
        <w:rPr>
          <w:bCs/>
          <w:rtl/>
        </w:rPr>
        <w:t>الاتفاقية</w:t>
      </w:r>
      <w:r w:rsidR="00B846C3" w:rsidRPr="00B846C3">
        <w:rPr>
          <w:bCs/>
          <w:rtl/>
        </w:rPr>
        <w:t xml:space="preserve"> </w:t>
      </w:r>
      <w:r w:rsidRPr="00F84F4D">
        <w:rPr>
          <w:bCs/>
          <w:rtl/>
        </w:rPr>
        <w:t>(</w:t>
      </w:r>
      <w:r w:rsidRPr="00F84F4D">
        <w:rPr>
          <w:b/>
        </w:rPr>
        <w:t>CED/C/2</w:t>
      </w:r>
      <w:r w:rsidRPr="00F84F4D">
        <w:rPr>
          <w:bCs/>
          <w:rtl/>
        </w:rPr>
        <w:t>،</w:t>
      </w:r>
      <w:r w:rsidR="00B846C3" w:rsidRPr="00B846C3">
        <w:rPr>
          <w:bCs/>
          <w:rtl/>
        </w:rPr>
        <w:t xml:space="preserve"> </w:t>
      </w:r>
      <w:r w:rsidRPr="00F84F4D">
        <w:rPr>
          <w:bCs/>
          <w:rtl/>
        </w:rPr>
        <w:t>الفقرة</w:t>
      </w:r>
      <w:r w:rsidR="00B846C3" w:rsidRPr="00B846C3">
        <w:rPr>
          <w:bCs/>
          <w:rtl/>
        </w:rPr>
        <w:t xml:space="preserve"> </w:t>
      </w:r>
      <w:r w:rsidRPr="00F84F4D">
        <w:rPr>
          <w:bCs/>
          <w:rtl/>
        </w:rPr>
        <w:t>39</w:t>
      </w:r>
      <w:r w:rsidRPr="0016419E">
        <w:rPr>
          <w:bCs/>
          <w:rtl/>
        </w:rPr>
        <w:t>).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وتحث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اللجنة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الدولة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الطرف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على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أن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تشجع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وتيسّر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مشاركة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المجتمع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المدني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في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إعداد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هذه</w:t>
      </w:r>
      <w:r w:rsidR="00B846C3" w:rsidRPr="00B846C3">
        <w:rPr>
          <w:bCs/>
          <w:rtl/>
        </w:rPr>
        <w:t xml:space="preserve"> </w:t>
      </w:r>
      <w:r w:rsidRPr="0016419E">
        <w:rPr>
          <w:bCs/>
          <w:rtl/>
        </w:rPr>
        <w:t>المعلومات.</w:t>
      </w:r>
      <w:bookmarkStart w:id="1" w:name="_Hlk8307893"/>
      <w:bookmarkEnd w:id="1"/>
    </w:p>
    <w:p w14:paraId="4C47D47D" w14:textId="77777777" w:rsidR="00B54045" w:rsidRPr="00407EAC" w:rsidRDefault="00F85484" w:rsidP="00407EAC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407EAC" w:rsidSect="008E21C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61716" w14:textId="77777777" w:rsidR="00881AF2" w:rsidRPr="002901D9" w:rsidRDefault="00881AF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50753DE" w14:textId="77777777" w:rsidR="00881AF2" w:rsidRDefault="00881AF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56F6A" w14:textId="77777777" w:rsidR="008E21CA" w:rsidRPr="00F85484" w:rsidRDefault="00F85484" w:rsidP="00F85484">
    <w:pPr>
      <w:pStyle w:val="Footer"/>
      <w:tabs>
        <w:tab w:val="right" w:pos="9598"/>
      </w:tabs>
      <w:rPr>
        <w:sz w:val="17"/>
      </w:rPr>
    </w:pPr>
    <w:r>
      <w:rPr>
        <w:sz w:val="17"/>
      </w:rPr>
      <w:t>GE.19-07738</w:t>
    </w:r>
    <w:r>
      <w:rPr>
        <w:sz w:val="17"/>
      </w:rPr>
      <w:tab/>
    </w:r>
    <w:r w:rsidRPr="00F85484">
      <w:rPr>
        <w:b/>
        <w:sz w:val="18"/>
      </w:rPr>
      <w:fldChar w:fldCharType="begin"/>
    </w:r>
    <w:r w:rsidRPr="00F85484">
      <w:rPr>
        <w:b/>
        <w:sz w:val="18"/>
      </w:rPr>
      <w:instrText xml:space="preserve"> PAGE  \* MERGEFORMAT </w:instrText>
    </w:r>
    <w:r w:rsidRPr="00F85484">
      <w:rPr>
        <w:b/>
        <w:sz w:val="18"/>
      </w:rPr>
      <w:fldChar w:fldCharType="separate"/>
    </w:r>
    <w:r>
      <w:rPr>
        <w:b/>
        <w:sz w:val="18"/>
      </w:rPr>
      <w:t>2</w:t>
    </w:r>
    <w:r w:rsidRPr="00F8548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6A95" w14:textId="77777777" w:rsidR="006959B0" w:rsidRPr="00F85484" w:rsidRDefault="00F85484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F85484">
      <w:rPr>
        <w:b/>
        <w:sz w:val="18"/>
        <w:lang w:val="en-US"/>
      </w:rPr>
      <w:fldChar w:fldCharType="begin"/>
    </w:r>
    <w:r w:rsidRPr="00F85484">
      <w:rPr>
        <w:b/>
        <w:sz w:val="18"/>
        <w:lang w:val="en-US"/>
      </w:rPr>
      <w:instrText xml:space="preserve"> PAGE  \* MERGEFORMAT </w:instrText>
    </w:r>
    <w:r w:rsidRPr="00F85484">
      <w:rPr>
        <w:b/>
        <w:sz w:val="18"/>
        <w:lang w:val="en-US"/>
      </w:rPr>
      <w:fldChar w:fldCharType="separate"/>
    </w:r>
    <w:r w:rsidRPr="00F85484">
      <w:rPr>
        <w:b/>
        <w:noProof/>
        <w:sz w:val="18"/>
        <w:lang w:val="en-US"/>
      </w:rPr>
      <w:t>3</w:t>
    </w:r>
    <w:r w:rsidRPr="00F85484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GE.19-07738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A1272" w14:textId="77777777" w:rsidR="00FD4BC9" w:rsidRDefault="008E21CA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GE.19-07738</w:t>
    </w:r>
    <w:r w:rsidR="00FD4BC9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13BD3A1D" wp14:editId="5D6B194A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14:paraId="5F7264A5" w14:textId="77777777" w:rsidR="008E21CA" w:rsidRPr="008E21CA" w:rsidRDefault="008E21CA" w:rsidP="008E21CA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 wp14:anchorId="70B612E8" wp14:editId="1400451F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F659B" w14:textId="77777777" w:rsidR="00881AF2" w:rsidRPr="0054762C" w:rsidRDefault="00881AF2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3722FDE7" w14:textId="77777777" w:rsidR="00881AF2" w:rsidRDefault="00881AF2" w:rsidP="00656392">
      <w:pPr>
        <w:spacing w:line="240" w:lineRule="auto"/>
      </w:pPr>
      <w:r>
        <w:continuationSeparator/>
      </w:r>
    </w:p>
  </w:footnote>
  <w:footnote w:id="1">
    <w:p w14:paraId="69686D08" w14:textId="77777777" w:rsidR="00F85484" w:rsidRPr="00915159" w:rsidRDefault="00F85484" w:rsidP="00F85484">
      <w:pPr>
        <w:pStyle w:val="FootnoteText1"/>
        <w:rPr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>
        <w:rPr>
          <w:rFonts w:hint="cs"/>
          <w:rtl/>
          <w:lang w:bidi="ar-DZ"/>
        </w:rPr>
        <w:t>اعتمدتها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اللجنة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في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دورتها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الستين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(8-14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نيسان/أبريل</w:t>
      </w:r>
      <w:r w:rsidR="00B846C3" w:rsidRPr="00B846C3">
        <w:rPr>
          <w:rFonts w:hint="cs"/>
          <w:rtl/>
          <w:lang w:bidi="ar-DZ"/>
        </w:rPr>
        <w:t xml:space="preserve"> </w:t>
      </w:r>
      <w:r>
        <w:rPr>
          <w:rFonts w:hint="cs"/>
          <w:rtl/>
          <w:lang w:bidi="ar-DZ"/>
        </w:rPr>
        <w:t>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F6628" w14:textId="77777777" w:rsidR="008E21CA" w:rsidRPr="00F85484" w:rsidRDefault="00F85484" w:rsidP="00F85484">
    <w:pPr>
      <w:pStyle w:val="Header"/>
      <w:jc w:val="right"/>
    </w:pPr>
    <w:r w:rsidRPr="00F85484">
      <w:t>CED/C/ITA/CO/1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2348D" w14:textId="77777777" w:rsidR="008E21CA" w:rsidRPr="00F85484" w:rsidRDefault="00F85484" w:rsidP="00F85484">
    <w:pPr>
      <w:pStyle w:val="Header"/>
      <w:jc w:val="left"/>
    </w:pPr>
    <w:r w:rsidRPr="00F85484">
      <w:t>CED/C/ITA/CO/1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881AF2"/>
    <w:rsid w:val="000076D5"/>
    <w:rsid w:val="00043663"/>
    <w:rsid w:val="000505CF"/>
    <w:rsid w:val="000D701C"/>
    <w:rsid w:val="000E2A71"/>
    <w:rsid w:val="000E524A"/>
    <w:rsid w:val="0011622C"/>
    <w:rsid w:val="00160263"/>
    <w:rsid w:val="001773DB"/>
    <w:rsid w:val="00181F96"/>
    <w:rsid w:val="001A1371"/>
    <w:rsid w:val="001B346A"/>
    <w:rsid w:val="001E1CAD"/>
    <w:rsid w:val="001E290D"/>
    <w:rsid w:val="002144FA"/>
    <w:rsid w:val="002154BA"/>
    <w:rsid w:val="0023469A"/>
    <w:rsid w:val="00243C8A"/>
    <w:rsid w:val="00267A0E"/>
    <w:rsid w:val="002774ED"/>
    <w:rsid w:val="002901D9"/>
    <w:rsid w:val="002976C2"/>
    <w:rsid w:val="00325CC1"/>
    <w:rsid w:val="003260FF"/>
    <w:rsid w:val="00343D95"/>
    <w:rsid w:val="00374341"/>
    <w:rsid w:val="003D1062"/>
    <w:rsid w:val="003D7619"/>
    <w:rsid w:val="003E159A"/>
    <w:rsid w:val="00407EAC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87D8A"/>
    <w:rsid w:val="0059622A"/>
    <w:rsid w:val="0059797D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B7ABA"/>
    <w:rsid w:val="006C104C"/>
    <w:rsid w:val="00733704"/>
    <w:rsid w:val="00740188"/>
    <w:rsid w:val="0078071A"/>
    <w:rsid w:val="007A70BB"/>
    <w:rsid w:val="00800812"/>
    <w:rsid w:val="00852A9A"/>
    <w:rsid w:val="00871544"/>
    <w:rsid w:val="00881AF2"/>
    <w:rsid w:val="008930DB"/>
    <w:rsid w:val="00895D16"/>
    <w:rsid w:val="008973C9"/>
    <w:rsid w:val="008E21CA"/>
    <w:rsid w:val="008F49E1"/>
    <w:rsid w:val="0090370F"/>
    <w:rsid w:val="009269D2"/>
    <w:rsid w:val="00942135"/>
    <w:rsid w:val="009521B0"/>
    <w:rsid w:val="009A7E9F"/>
    <w:rsid w:val="009B352A"/>
    <w:rsid w:val="009E5018"/>
    <w:rsid w:val="00A12B37"/>
    <w:rsid w:val="00A50EC0"/>
    <w:rsid w:val="00A74331"/>
    <w:rsid w:val="00AB6758"/>
    <w:rsid w:val="00B13763"/>
    <w:rsid w:val="00B477A4"/>
    <w:rsid w:val="00B54045"/>
    <w:rsid w:val="00B74FBE"/>
    <w:rsid w:val="00B846C3"/>
    <w:rsid w:val="00BA5E8B"/>
    <w:rsid w:val="00BB0075"/>
    <w:rsid w:val="00C022F5"/>
    <w:rsid w:val="00C126B2"/>
    <w:rsid w:val="00C438D7"/>
    <w:rsid w:val="00C53FE8"/>
    <w:rsid w:val="00C81B50"/>
    <w:rsid w:val="00CA655B"/>
    <w:rsid w:val="00CB3C3C"/>
    <w:rsid w:val="00CD1801"/>
    <w:rsid w:val="00D10EF1"/>
    <w:rsid w:val="00D42810"/>
    <w:rsid w:val="00D73E19"/>
    <w:rsid w:val="00D774E3"/>
    <w:rsid w:val="00D914A7"/>
    <w:rsid w:val="00DA025A"/>
    <w:rsid w:val="00DA62DE"/>
    <w:rsid w:val="00DD13C3"/>
    <w:rsid w:val="00DD596E"/>
    <w:rsid w:val="00DD621E"/>
    <w:rsid w:val="00DD69D8"/>
    <w:rsid w:val="00DF0575"/>
    <w:rsid w:val="00E5412F"/>
    <w:rsid w:val="00E70E04"/>
    <w:rsid w:val="00E74459"/>
    <w:rsid w:val="00EC05A7"/>
    <w:rsid w:val="00EC4B6B"/>
    <w:rsid w:val="00ED7442"/>
    <w:rsid w:val="00EE0B18"/>
    <w:rsid w:val="00EF1EE5"/>
    <w:rsid w:val="00F6741C"/>
    <w:rsid w:val="00F763B4"/>
    <w:rsid w:val="00F84F4D"/>
    <w:rsid w:val="00F85484"/>
    <w:rsid w:val="00F900C3"/>
    <w:rsid w:val="00FC75D1"/>
    <w:rsid w:val="00FD4BC9"/>
    <w:rsid w:val="00FF2AB2"/>
    <w:rsid w:val="00FF6C09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;"/>
  <w14:docId w14:val="0BB7BD37"/>
  <w15:docId w15:val="{F35C4022-DC7A-480F-8AD7-C5BE2EEA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1G">
    <w:name w:val="_ H_1_G"/>
    <w:basedOn w:val="Normal"/>
    <w:next w:val="Normal"/>
    <w:qFormat/>
    <w:rsid w:val="00F85484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F85484"/>
    <w:pPr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F85484"/>
    <w:rPr>
      <w:rFonts w:ascii="Times New Roman" w:eastAsia="SimSun" w:cs="Traditional Arabic"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BF079-283A-4D07-9B28-EBF4092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8</Pages>
  <Words>2577</Words>
  <Characters>14176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CED/C/ITA/CO/1</vt:lpstr>
    </vt:vector>
  </TitlesOfParts>
  <Company>DCM</Company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CED/C/ITA/CO/1</dc:title>
  <dc:subject>GE.1907738A</dc:subject>
  <dc:creator>MBU, ABE</dc:creator>
  <cp:keywords>ODS No.1913637</cp:keywords>
  <dc:description>Original: English _x000d_
Distribution: General_x000d_
Date: 10 May 2019</dc:description>
  <cp:lastModifiedBy>Muntaha BUHNAM</cp:lastModifiedBy>
  <cp:revision>3</cp:revision>
  <cp:lastPrinted>2019-09-30T12:08:00Z</cp:lastPrinted>
  <dcterms:created xsi:type="dcterms:W3CDTF">2019-09-30T12:08:00Z</dcterms:created>
  <dcterms:modified xsi:type="dcterms:W3CDTF">2019-09-30T12:09:00Z</dcterms:modified>
  <cp:category>Final</cp:category>
</cp:coreProperties>
</file>