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8E5F1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E5F12" w:rsidP="008E5F12">
            <w:pPr>
              <w:jc w:val="right"/>
            </w:pPr>
            <w:r w:rsidRPr="008E5F12">
              <w:rPr>
                <w:sz w:val="40"/>
              </w:rPr>
              <w:t>CCPR</w:t>
            </w:r>
            <w:r>
              <w:t>/C/127/1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8E5F12" w:rsidP="00660CE8">
            <w:pPr>
              <w:spacing w:before="240"/>
            </w:pPr>
            <w:r>
              <w:t>Distr. general</w:t>
            </w:r>
          </w:p>
          <w:p w:rsidR="008E5F12" w:rsidRDefault="008E5F12" w:rsidP="008E5F12">
            <w:pPr>
              <w:spacing w:line="240" w:lineRule="exact"/>
            </w:pPr>
            <w:r>
              <w:t>13 de agosto de 2019</w:t>
            </w:r>
          </w:p>
          <w:p w:rsidR="008E5F12" w:rsidRDefault="008E5F12" w:rsidP="008E5F12">
            <w:pPr>
              <w:spacing w:line="240" w:lineRule="exact"/>
            </w:pPr>
            <w:r>
              <w:t>Español</w:t>
            </w:r>
          </w:p>
          <w:p w:rsidR="008E5F12" w:rsidRDefault="008E5F12" w:rsidP="008E5F12">
            <w:pPr>
              <w:spacing w:line="240" w:lineRule="exact"/>
            </w:pPr>
            <w:r>
              <w:t>Original: inglés</w:t>
            </w:r>
            <w:r>
              <w:b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024790" w:rsidRPr="007E63AF" w:rsidRDefault="00024790" w:rsidP="00024790">
      <w:pPr>
        <w:rPr>
          <w:b/>
          <w:bCs/>
          <w:lang w:val="en-GB"/>
        </w:rPr>
      </w:pPr>
      <w:r w:rsidRPr="007E63AF">
        <w:rPr>
          <w:b/>
          <w:bCs/>
        </w:rPr>
        <w:t>127º período de sesiones</w:t>
      </w:r>
    </w:p>
    <w:p w:rsidR="00024790" w:rsidRPr="007E63AF" w:rsidRDefault="00024790" w:rsidP="00024790">
      <w:pPr>
        <w:rPr>
          <w:lang w:val="en-GB"/>
        </w:rPr>
      </w:pPr>
      <w:r w:rsidRPr="007E63AF">
        <w:t>14 de octubre a 8 de noviembre de 2019</w:t>
      </w:r>
    </w:p>
    <w:p w:rsidR="00024790" w:rsidRPr="007E63AF" w:rsidRDefault="00024790" w:rsidP="00024790">
      <w:pPr>
        <w:rPr>
          <w:lang w:val="en-GB"/>
        </w:rPr>
      </w:pPr>
      <w:r w:rsidRPr="007E63AF">
        <w:t>Tema 1 del programa provisional</w:t>
      </w:r>
    </w:p>
    <w:p w:rsidR="00024790" w:rsidRPr="007E63AF" w:rsidRDefault="00024790" w:rsidP="00024790">
      <w:pPr>
        <w:rPr>
          <w:b/>
          <w:bCs/>
          <w:lang w:val="en-GB"/>
        </w:rPr>
      </w:pPr>
      <w:r w:rsidRPr="007E63AF">
        <w:rPr>
          <w:b/>
          <w:bCs/>
        </w:rPr>
        <w:t>Aprobación del programa</w:t>
      </w:r>
    </w:p>
    <w:p w:rsidR="00024790" w:rsidRPr="007E63AF" w:rsidRDefault="00024790" w:rsidP="00B061CF">
      <w:pPr>
        <w:pStyle w:val="HChG"/>
        <w:rPr>
          <w:lang w:val="en-GB"/>
        </w:rPr>
      </w:pPr>
      <w:r w:rsidRPr="007E63AF">
        <w:tab/>
      </w:r>
      <w:r w:rsidRPr="007E63AF">
        <w:tab/>
        <w:t>Programa provisional anotado</w:t>
      </w:r>
    </w:p>
    <w:p w:rsidR="00024790" w:rsidRPr="007E63AF" w:rsidRDefault="00024790" w:rsidP="00B061CF">
      <w:pPr>
        <w:pStyle w:val="H1G"/>
        <w:rPr>
          <w:lang w:val="en-GB"/>
        </w:rPr>
      </w:pPr>
      <w:r w:rsidRPr="007E63AF">
        <w:tab/>
      </w:r>
      <w:r w:rsidRPr="007E63AF">
        <w:tab/>
        <w:t>Programa provisional</w:t>
      </w:r>
    </w:p>
    <w:p w:rsidR="00024790" w:rsidRPr="007E63AF" w:rsidRDefault="00024790" w:rsidP="00B061CF">
      <w:pPr>
        <w:pStyle w:val="SingleTxtG"/>
        <w:ind w:left="1701" w:hanging="567"/>
        <w:rPr>
          <w:lang w:val="en-GB"/>
        </w:rPr>
      </w:pPr>
      <w:r w:rsidRPr="007E63AF">
        <w:t>1.</w:t>
      </w:r>
      <w:r w:rsidRPr="007E63AF">
        <w:tab/>
        <w:t>Aprobación del programa</w:t>
      </w:r>
    </w:p>
    <w:p w:rsidR="00024790" w:rsidRPr="007E63AF" w:rsidRDefault="00024790" w:rsidP="00B061CF">
      <w:pPr>
        <w:pStyle w:val="SingleTxtG"/>
        <w:ind w:left="1701" w:hanging="567"/>
        <w:rPr>
          <w:lang w:val="en-GB"/>
        </w:rPr>
      </w:pPr>
      <w:r w:rsidRPr="007E63AF">
        <w:t>2.</w:t>
      </w:r>
      <w:r w:rsidRPr="007E63AF">
        <w:tab/>
        <w:t>Cuestiones de organización y otros asuntos, incluida la aprobación del informe del Grupo de Trabajo sobre las Comunicaciones Individuales.</w:t>
      </w:r>
    </w:p>
    <w:p w:rsidR="00024790" w:rsidRPr="007E63AF" w:rsidRDefault="00024790" w:rsidP="00B061CF">
      <w:pPr>
        <w:pStyle w:val="SingleTxtG"/>
        <w:ind w:left="1701" w:hanging="567"/>
        <w:rPr>
          <w:lang w:val="en-GB"/>
        </w:rPr>
      </w:pPr>
      <w:r w:rsidRPr="007E63AF">
        <w:t>3.</w:t>
      </w:r>
      <w:r w:rsidRPr="007E63AF">
        <w:tab/>
        <w:t>Reunión con representantes de órganos y organismos especializados de las Naciones</w:t>
      </w:r>
      <w:r w:rsidR="002C2BB9">
        <w:t> </w:t>
      </w:r>
      <w:r w:rsidRPr="007E63AF">
        <w:t>Unidas, instituciones nacionales de derechos humanos y organizaciones no gubernamentales.</w:t>
      </w:r>
    </w:p>
    <w:p w:rsidR="00024790" w:rsidRPr="007E63AF" w:rsidRDefault="00024790" w:rsidP="00B061CF">
      <w:pPr>
        <w:pStyle w:val="SingleTxtG"/>
        <w:ind w:left="1701" w:hanging="567"/>
        <w:rPr>
          <w:lang w:val="en-GB"/>
        </w:rPr>
      </w:pPr>
      <w:r w:rsidRPr="007E63AF">
        <w:t>4.</w:t>
      </w:r>
      <w:r w:rsidRPr="007E63AF">
        <w:tab/>
        <w:t>Examen de los informes presentados por los Estados partes en virtud del artículo 40 del Pacto.</w:t>
      </w:r>
    </w:p>
    <w:p w:rsidR="00024790" w:rsidRPr="007E63AF" w:rsidRDefault="00024790" w:rsidP="00B061CF">
      <w:pPr>
        <w:pStyle w:val="SingleTxtG"/>
        <w:ind w:left="1701" w:hanging="567"/>
        <w:rPr>
          <w:lang w:val="en-GB"/>
        </w:rPr>
      </w:pPr>
      <w:r w:rsidRPr="007E63AF">
        <w:t>5.</w:t>
      </w:r>
      <w:r w:rsidRPr="007E63AF">
        <w:tab/>
        <w:t>Seguimiento de las observaciones finales sobre los informes de los Estados partes.</w:t>
      </w:r>
    </w:p>
    <w:p w:rsidR="00024790" w:rsidRPr="007E63AF" w:rsidRDefault="00024790" w:rsidP="00B061CF">
      <w:pPr>
        <w:pStyle w:val="SingleTxtG"/>
        <w:ind w:left="1701" w:hanging="567"/>
        <w:rPr>
          <w:lang w:val="en-GB"/>
        </w:rPr>
      </w:pPr>
      <w:r w:rsidRPr="007E63AF">
        <w:t>6.</w:t>
      </w:r>
      <w:r w:rsidRPr="007E63AF">
        <w:tab/>
        <w:t>Seguimiento de los dictámenes aprobados a tenor del Protocolo Facultativo del Pacto.</w:t>
      </w:r>
    </w:p>
    <w:p w:rsidR="00024790" w:rsidRPr="007E63AF" w:rsidRDefault="00024790" w:rsidP="00B061CF">
      <w:pPr>
        <w:pStyle w:val="SingleTxtG"/>
        <w:ind w:left="1701" w:hanging="567"/>
        <w:rPr>
          <w:lang w:val="en-GB"/>
        </w:rPr>
      </w:pPr>
      <w:r w:rsidRPr="007E63AF">
        <w:t>7.</w:t>
      </w:r>
      <w:r w:rsidRPr="007E63AF">
        <w:tab/>
        <w:t>Examen de las comunicaciones presentadas  en virtud del Primer Protocolo Facultativo del Pacto</w:t>
      </w:r>
    </w:p>
    <w:p w:rsidR="00024790" w:rsidRPr="007E63AF" w:rsidRDefault="00024790" w:rsidP="00B061CF">
      <w:pPr>
        <w:pStyle w:val="H1G"/>
        <w:rPr>
          <w:lang w:val="en-GB"/>
        </w:rPr>
      </w:pPr>
      <w:r w:rsidRPr="007E63AF">
        <w:tab/>
      </w:r>
      <w:r w:rsidRPr="007E63AF">
        <w:tab/>
        <w:t>Anotaciones</w:t>
      </w:r>
    </w:p>
    <w:p w:rsidR="00024790" w:rsidRPr="007E63AF" w:rsidRDefault="00B061CF" w:rsidP="00B061CF">
      <w:pPr>
        <w:pStyle w:val="H23G"/>
        <w:rPr>
          <w:lang w:val="en-GB"/>
        </w:rPr>
      </w:pPr>
      <w:r>
        <w:tab/>
      </w:r>
      <w:r w:rsidR="00024790" w:rsidRPr="007E63AF">
        <w:t>1.</w:t>
      </w:r>
      <w:r w:rsidR="00024790" w:rsidRPr="007E63AF">
        <w:tab/>
      </w:r>
      <w:r w:rsidR="00024790" w:rsidRPr="007E63AF">
        <w:rPr>
          <w:bCs/>
        </w:rPr>
        <w:t>Aprobación del programa</w:t>
      </w:r>
    </w:p>
    <w:p w:rsidR="00024790" w:rsidRPr="007E63AF" w:rsidRDefault="00B061CF" w:rsidP="00B061CF">
      <w:pPr>
        <w:pStyle w:val="SingleTxtG"/>
        <w:rPr>
          <w:lang w:val="en-GB"/>
        </w:rPr>
      </w:pPr>
      <w:r>
        <w:tab/>
      </w:r>
      <w:r w:rsidR="00024790" w:rsidRPr="007E63AF">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rsidR="00024790" w:rsidRPr="007E63AF" w:rsidRDefault="00B061CF" w:rsidP="00B061CF">
      <w:pPr>
        <w:pStyle w:val="SingleTxtG"/>
        <w:rPr>
          <w:lang w:val="en-GB"/>
        </w:rPr>
      </w:pPr>
      <w:r>
        <w:tab/>
      </w:r>
      <w:r w:rsidR="00024790" w:rsidRPr="007E63AF">
        <w:t>De conformidad con el artículo 6 del reglamento, el Secretario General ha preparado, en consulta con la Presidencia del Comité, el presente programa provisional. De conformidad con el artículo 9 del reglamento, durante el período de sesiones el Comité podrá revisar el programa y, si procede, aplazar o suprimir temas.</w:t>
      </w:r>
    </w:p>
    <w:p w:rsidR="00024790" w:rsidRPr="007E63AF" w:rsidRDefault="00B061CF" w:rsidP="00B061CF">
      <w:pPr>
        <w:pStyle w:val="H23G"/>
        <w:rPr>
          <w:lang w:val="en-GB"/>
        </w:rPr>
      </w:pPr>
      <w:r>
        <w:tab/>
      </w:r>
      <w:r w:rsidR="00024790" w:rsidRPr="007E63AF">
        <w:t>2.</w:t>
      </w:r>
      <w:r w:rsidR="00024790" w:rsidRPr="007E63AF">
        <w:tab/>
        <w:t>Cuestiones de organización y otros asuntos, incluida la aprobación del informe del</w:t>
      </w:r>
      <w:r>
        <w:t> </w:t>
      </w:r>
      <w:r w:rsidR="00024790" w:rsidRPr="007E63AF">
        <w:t>Grupo de Trabajo sobre las Comunicaciones Individuales</w:t>
      </w:r>
    </w:p>
    <w:p w:rsidR="00024790" w:rsidRPr="007E63AF" w:rsidRDefault="00B061CF" w:rsidP="00B061CF">
      <w:pPr>
        <w:pStyle w:val="SingleTxtG"/>
        <w:rPr>
          <w:lang w:val="en-GB"/>
        </w:rPr>
      </w:pPr>
      <w:r>
        <w:tab/>
      </w:r>
      <w:r w:rsidR="00024790" w:rsidRPr="007E63AF">
        <w:t>El 127º período de sesiones del Comité se celebrará en la Oficina de las Naciones</w:t>
      </w:r>
      <w:r w:rsidR="00A36A12">
        <w:t> </w:t>
      </w:r>
      <w:r w:rsidR="00024790" w:rsidRPr="007E63AF">
        <w:t xml:space="preserve">Unidas en Ginebra del 14 de octubre al 8 de noviembre de 2019. La primera </w:t>
      </w:r>
      <w:r w:rsidR="00024790" w:rsidRPr="007E63AF">
        <w:lastRenderedPageBreak/>
        <w:t>sesión tendrá lugar el lunes 14 de octubre a las 10.00 horas en la sala de conferencias de la planta baja del Palais Wilson.</w:t>
      </w:r>
    </w:p>
    <w:p w:rsidR="00024790" w:rsidRPr="007E63AF" w:rsidRDefault="00B061CF" w:rsidP="00B061CF">
      <w:pPr>
        <w:pStyle w:val="SingleTxtG"/>
        <w:rPr>
          <w:lang w:val="en-GB"/>
        </w:rPr>
      </w:pPr>
      <w:r>
        <w:tab/>
      </w:r>
      <w:r w:rsidR="00024790" w:rsidRPr="007E63AF">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ser privadas.</w:t>
      </w:r>
    </w:p>
    <w:p w:rsidR="00024790" w:rsidRPr="007E63AF" w:rsidRDefault="00B061CF" w:rsidP="00B061CF">
      <w:pPr>
        <w:pStyle w:val="SingleTxtG"/>
        <w:rPr>
          <w:lang w:val="en-GB"/>
        </w:rPr>
      </w:pPr>
      <w:r>
        <w:tab/>
      </w:r>
      <w:r w:rsidR="00024790" w:rsidRPr="007E63AF">
        <w:t>En relación con este tema, el Comité examinará diversos asuntos referentes a sus actividades.</w:t>
      </w:r>
    </w:p>
    <w:p w:rsidR="00024790" w:rsidRPr="007E63AF" w:rsidRDefault="00B061CF" w:rsidP="00B061CF">
      <w:pPr>
        <w:pStyle w:val="H23G"/>
        <w:rPr>
          <w:lang w:val="en-GB"/>
        </w:rPr>
      </w:pPr>
      <w:r>
        <w:tab/>
      </w:r>
      <w:r w:rsidR="00024790" w:rsidRPr="007E63AF">
        <w:t>3.</w:t>
      </w:r>
      <w:r w:rsidR="00024790" w:rsidRPr="007E63AF">
        <w:tab/>
        <w:t>Reunión con representantes de órganos y organismos especializados de las</w:t>
      </w:r>
      <w:r>
        <w:t> </w:t>
      </w:r>
      <w:r w:rsidR="00024790" w:rsidRPr="007E63AF">
        <w:t>Naciones</w:t>
      </w:r>
      <w:r>
        <w:t> </w:t>
      </w:r>
      <w:r w:rsidR="00024790" w:rsidRPr="007E63AF">
        <w:t>Unidas, instituciones nacionales de derechos humanos y organizaciones</w:t>
      </w:r>
      <w:r>
        <w:t> </w:t>
      </w:r>
      <w:r w:rsidR="00024790" w:rsidRPr="007E63AF">
        <w:t>no</w:t>
      </w:r>
      <w:r>
        <w:t> </w:t>
      </w:r>
      <w:r w:rsidR="00024790" w:rsidRPr="007E63AF">
        <w:t>gubernamentales</w:t>
      </w:r>
    </w:p>
    <w:p w:rsidR="00024790" w:rsidRPr="007E63AF" w:rsidRDefault="00B061CF" w:rsidP="00B061CF">
      <w:pPr>
        <w:pStyle w:val="SingleTxtG"/>
        <w:rPr>
          <w:lang w:val="en-GB"/>
        </w:rPr>
      </w:pPr>
      <w:r>
        <w:tab/>
      </w:r>
      <w:r w:rsidR="00024790" w:rsidRPr="007E63AF">
        <w:t xml:space="preserve">En cada período de sesiones, el Comité se reúne con los representantes de órganos y organismos especializados de las Naciones Unidas, instituciones nacionales de derechos humanos y organizaciones no gubernamentales con sede en Ginebra. Por consiguiente, se han programado las siguientes reuniones: el 14 de octubre, con las organizaciones y los organismos especializados de las Naciones Unidas de las 10.30  a las 11.00 horas, y con las instituciones nacionales de derechos humanos y las organizaciones no gubernamentales de Bélgica, </w:t>
      </w:r>
      <w:r w:rsidR="00131866">
        <w:t xml:space="preserve">Chequia, </w:t>
      </w:r>
      <w:r w:rsidR="00024790" w:rsidRPr="007E63AF">
        <w:t>la República Centroafricana y el Senegal de las 11.00 a las 13.00 horas; y, el 21 de octubre, con las organizaciones y los organismos especializados de las Naciones Unidas de las 12.00 a las 12.15 horas, y con las instituciones nacionales de derechos humanos y las organizaciones no gubernamentales de Cabo verde y México de las 12.15 a las 13.00 horas.</w:t>
      </w:r>
    </w:p>
    <w:p w:rsidR="00024790" w:rsidRPr="007E63AF" w:rsidRDefault="00B061CF" w:rsidP="00B061CF">
      <w:pPr>
        <w:pStyle w:val="H23G"/>
        <w:rPr>
          <w:lang w:val="en-GB"/>
        </w:rPr>
      </w:pPr>
      <w:r>
        <w:tab/>
      </w:r>
      <w:r w:rsidR="00024790" w:rsidRPr="007E63AF">
        <w:t>4.</w:t>
      </w:r>
      <w:r w:rsidR="00024790" w:rsidRPr="007E63AF">
        <w:tab/>
        <w:t>Examen de los informes presentados por los Estados partes en virtud del artículo</w:t>
      </w:r>
      <w:r w:rsidR="00A36A12">
        <w:t> </w:t>
      </w:r>
      <w:r w:rsidR="00024790" w:rsidRPr="007E63AF">
        <w:t>40</w:t>
      </w:r>
      <w:r w:rsidR="00A36A12">
        <w:t> </w:t>
      </w:r>
      <w:r w:rsidR="00024790" w:rsidRPr="007E63AF">
        <w:t>del Pacto</w:t>
      </w:r>
    </w:p>
    <w:p w:rsidR="00024790" w:rsidRPr="007E63AF" w:rsidRDefault="00B061CF" w:rsidP="00B061CF">
      <w:pPr>
        <w:pStyle w:val="SingleTxtG"/>
        <w:rPr>
          <w:lang w:val="en-GB"/>
        </w:rPr>
      </w:pPr>
      <w:r>
        <w:tab/>
      </w:r>
      <w:r w:rsidR="00024790" w:rsidRPr="007E63AF">
        <w:t>Durante el 127º período de sesiones se examinarán los informes de Bélgica, Cabo</w:t>
      </w:r>
      <w:r w:rsidR="00A36A12">
        <w:t> </w:t>
      </w:r>
      <w:r w:rsidR="00024790" w:rsidRPr="007E63AF">
        <w:t xml:space="preserve">Verde, </w:t>
      </w:r>
      <w:r w:rsidR="00131866">
        <w:t xml:space="preserve">Chequia, </w:t>
      </w:r>
      <w:r w:rsidR="00024790" w:rsidRPr="007E63AF">
        <w:t>la República Centroafricana, México y el Senegal. A continuación figura un calendario provisional para el examen de los informes en el 127º</w:t>
      </w:r>
      <w:r w:rsidR="00D12288">
        <w:t> </w:t>
      </w:r>
      <w:r w:rsidR="00024790" w:rsidRPr="007E63AF">
        <w:t>período de sesiones, preparado en consulta con el Comité.</w:t>
      </w:r>
    </w:p>
    <w:p w:rsidR="00024790" w:rsidRPr="00B061CF" w:rsidRDefault="00A36A12" w:rsidP="00A36A12">
      <w:pPr>
        <w:pStyle w:val="H23G"/>
        <w:rPr>
          <w:lang w:val="en-GB"/>
        </w:rPr>
      </w:pPr>
      <w:r>
        <w:tab/>
      </w:r>
      <w:r>
        <w:tab/>
      </w:r>
      <w:r w:rsidR="00024790" w:rsidRPr="00B061CF">
        <w:t>Calendario para el examen de los informes presentados en virtud del artículo</w:t>
      </w:r>
      <w:r w:rsidR="00B061CF">
        <w:t> </w:t>
      </w:r>
      <w:r w:rsidR="00024790" w:rsidRPr="00B061CF">
        <w:t>40</w:t>
      </w:r>
      <w:r w:rsidR="00B061CF">
        <w:t> </w:t>
      </w:r>
      <w:r w:rsidR="00024790" w:rsidRPr="00B061CF">
        <w:t>del</w:t>
      </w:r>
      <w:r w:rsidR="00B061CF">
        <w:t> </w:t>
      </w:r>
      <w:r w:rsidR="00024790" w:rsidRPr="00B061CF">
        <w:t>Pacto</w:t>
      </w:r>
    </w:p>
    <w:tbl>
      <w:tblPr>
        <w:tblW w:w="7371" w:type="dxa"/>
        <w:tblInd w:w="1134" w:type="dxa"/>
        <w:tblBorders>
          <w:top w:val="single" w:sz="4" w:space="0" w:color="auto"/>
        </w:tblBorders>
        <w:tblCellMar>
          <w:left w:w="0" w:type="dxa"/>
          <w:right w:w="113" w:type="dxa"/>
        </w:tblCellMar>
        <w:tblLook w:val="04A0" w:firstRow="1" w:lastRow="0" w:firstColumn="1" w:lastColumn="0" w:noHBand="0" w:noVBand="1"/>
      </w:tblPr>
      <w:tblGrid>
        <w:gridCol w:w="1843"/>
        <w:gridCol w:w="2693"/>
        <w:gridCol w:w="2835"/>
      </w:tblGrid>
      <w:tr w:rsidR="00024790" w:rsidRPr="00B061CF" w:rsidTr="00760E0E">
        <w:trPr>
          <w:trHeight w:val="240"/>
          <w:tblHeader/>
        </w:trPr>
        <w:tc>
          <w:tcPr>
            <w:tcW w:w="1843" w:type="dxa"/>
            <w:tcBorders>
              <w:top w:val="single" w:sz="4" w:space="0" w:color="auto"/>
              <w:bottom w:val="single" w:sz="12" w:space="0" w:color="auto"/>
            </w:tcBorders>
            <w:shd w:val="clear" w:color="auto" w:fill="auto"/>
            <w:vAlign w:val="bottom"/>
            <w:hideMark/>
          </w:tcPr>
          <w:p w:rsidR="00024790" w:rsidRPr="00B061CF" w:rsidRDefault="00024790" w:rsidP="00B061CF">
            <w:pPr>
              <w:spacing w:before="80" w:after="80" w:line="200" w:lineRule="exact"/>
              <w:rPr>
                <w:i/>
                <w:sz w:val="16"/>
                <w:lang w:val="en-GB"/>
              </w:rPr>
            </w:pPr>
            <w:r w:rsidRPr="00B061CF">
              <w:rPr>
                <w:i/>
                <w:iCs/>
                <w:sz w:val="16"/>
              </w:rPr>
              <w:t>Estado</w:t>
            </w:r>
            <w:r w:rsidRPr="00B061CF">
              <w:rPr>
                <w:i/>
                <w:sz w:val="16"/>
              </w:rPr>
              <w:t xml:space="preserve"> </w:t>
            </w:r>
          </w:p>
        </w:tc>
        <w:tc>
          <w:tcPr>
            <w:tcW w:w="2693" w:type="dxa"/>
            <w:tcBorders>
              <w:top w:val="single" w:sz="4" w:space="0" w:color="auto"/>
              <w:bottom w:val="single" w:sz="12" w:space="0" w:color="auto"/>
            </w:tcBorders>
            <w:shd w:val="clear" w:color="auto" w:fill="auto"/>
            <w:vAlign w:val="bottom"/>
            <w:hideMark/>
          </w:tcPr>
          <w:p w:rsidR="00024790" w:rsidRPr="00B061CF" w:rsidRDefault="00024790" w:rsidP="00B061CF">
            <w:pPr>
              <w:spacing w:before="80" w:after="80" w:line="200" w:lineRule="exact"/>
              <w:rPr>
                <w:i/>
                <w:sz w:val="16"/>
                <w:lang w:val="en-GB"/>
              </w:rPr>
            </w:pPr>
            <w:r w:rsidRPr="00B061CF">
              <w:rPr>
                <w:i/>
                <w:iCs/>
                <w:sz w:val="16"/>
              </w:rPr>
              <w:t>Informe</w:t>
            </w:r>
          </w:p>
        </w:tc>
        <w:tc>
          <w:tcPr>
            <w:tcW w:w="2835" w:type="dxa"/>
            <w:tcBorders>
              <w:top w:val="single" w:sz="4" w:space="0" w:color="auto"/>
              <w:bottom w:val="single" w:sz="12" w:space="0" w:color="auto"/>
            </w:tcBorders>
            <w:shd w:val="clear" w:color="auto" w:fill="auto"/>
            <w:vAlign w:val="bottom"/>
            <w:hideMark/>
          </w:tcPr>
          <w:p w:rsidR="00024790" w:rsidRPr="00B061CF" w:rsidRDefault="00024790" w:rsidP="00B061CF">
            <w:pPr>
              <w:spacing w:before="80" w:after="80" w:line="200" w:lineRule="exact"/>
              <w:rPr>
                <w:i/>
                <w:sz w:val="16"/>
                <w:lang w:val="en-GB"/>
              </w:rPr>
            </w:pPr>
            <w:r w:rsidRPr="00B061CF">
              <w:rPr>
                <w:i/>
                <w:iCs/>
                <w:sz w:val="16"/>
              </w:rPr>
              <w:t>Fecha</w:t>
            </w:r>
          </w:p>
        </w:tc>
      </w:tr>
      <w:tr w:rsidR="00024790" w:rsidRPr="00B061CF" w:rsidTr="00760E0E">
        <w:trPr>
          <w:trHeight w:val="240"/>
        </w:trPr>
        <w:tc>
          <w:tcPr>
            <w:tcW w:w="1843" w:type="dxa"/>
            <w:tcBorders>
              <w:top w:val="single" w:sz="12" w:space="0" w:color="auto"/>
            </w:tcBorders>
            <w:shd w:val="clear" w:color="auto" w:fill="auto"/>
          </w:tcPr>
          <w:p w:rsidR="00024790" w:rsidRPr="00B061CF" w:rsidRDefault="00024790" w:rsidP="00B061CF">
            <w:pPr>
              <w:spacing w:before="40" w:after="120"/>
              <w:rPr>
                <w:lang w:val="en-GB"/>
              </w:rPr>
            </w:pPr>
            <w:r w:rsidRPr="00B061CF">
              <w:t>Bélgica</w:t>
            </w:r>
          </w:p>
        </w:tc>
        <w:tc>
          <w:tcPr>
            <w:tcW w:w="2693" w:type="dxa"/>
            <w:tcBorders>
              <w:top w:val="single" w:sz="12" w:space="0" w:color="auto"/>
            </w:tcBorders>
            <w:shd w:val="clear" w:color="auto" w:fill="auto"/>
          </w:tcPr>
          <w:p w:rsidR="00024790" w:rsidRPr="00B061CF" w:rsidRDefault="00024790" w:rsidP="00B061CF">
            <w:pPr>
              <w:spacing w:before="40" w:after="120"/>
              <w:rPr>
                <w:lang w:val="en-GB"/>
              </w:rPr>
            </w:pPr>
            <w:r w:rsidRPr="00B061CF">
              <w:t>Segundo informe periódico (CCPR/C/BEL/6)</w:t>
            </w:r>
          </w:p>
        </w:tc>
        <w:tc>
          <w:tcPr>
            <w:tcW w:w="2835" w:type="dxa"/>
            <w:tcBorders>
              <w:top w:val="single" w:sz="12" w:space="0" w:color="auto"/>
            </w:tcBorders>
            <w:shd w:val="clear" w:color="auto" w:fill="auto"/>
          </w:tcPr>
          <w:p w:rsidR="00024790" w:rsidRPr="00B061CF" w:rsidRDefault="00024790" w:rsidP="00B061CF">
            <w:pPr>
              <w:spacing w:before="40" w:after="120"/>
              <w:rPr>
                <w:lang w:val="en-GB"/>
              </w:rPr>
            </w:pPr>
            <w:r w:rsidRPr="00B061CF">
              <w:t>Martes 15 de octubre, tarde</w:t>
            </w:r>
            <w:r w:rsidR="00D12288">
              <w:br/>
            </w:r>
            <w:r w:rsidRPr="00B061CF">
              <w:t>Miércoles 16 de octubre, mañana</w:t>
            </w:r>
          </w:p>
        </w:tc>
      </w:tr>
      <w:tr w:rsidR="00024790" w:rsidRPr="00B061CF" w:rsidTr="00760E0E">
        <w:trPr>
          <w:trHeight w:val="240"/>
        </w:trPr>
        <w:tc>
          <w:tcPr>
            <w:tcW w:w="1843" w:type="dxa"/>
            <w:shd w:val="clear" w:color="auto" w:fill="auto"/>
          </w:tcPr>
          <w:p w:rsidR="00024790" w:rsidRPr="00B061CF" w:rsidRDefault="00024790" w:rsidP="00B061CF">
            <w:pPr>
              <w:spacing w:before="40" w:after="120"/>
              <w:rPr>
                <w:lang w:val="en-GB"/>
              </w:rPr>
            </w:pPr>
            <w:r w:rsidRPr="00B061CF">
              <w:t>Cabo Verde</w:t>
            </w:r>
          </w:p>
        </w:tc>
        <w:tc>
          <w:tcPr>
            <w:tcW w:w="2693" w:type="dxa"/>
            <w:shd w:val="clear" w:color="auto" w:fill="auto"/>
          </w:tcPr>
          <w:p w:rsidR="00024790" w:rsidRPr="00B061CF" w:rsidRDefault="00024790" w:rsidP="00B061CF">
            <w:pPr>
              <w:spacing w:before="40" w:after="120"/>
              <w:rPr>
                <w:lang w:val="en-GB"/>
              </w:rPr>
            </w:pPr>
            <w:r w:rsidRPr="00B061CF">
              <w:t>Informe inicial (CCPR/C/CPV/1)</w:t>
            </w:r>
          </w:p>
        </w:tc>
        <w:tc>
          <w:tcPr>
            <w:tcW w:w="2835" w:type="dxa"/>
            <w:shd w:val="clear" w:color="auto" w:fill="auto"/>
          </w:tcPr>
          <w:p w:rsidR="00024790" w:rsidRPr="00B061CF" w:rsidRDefault="00024790" w:rsidP="00B061CF">
            <w:pPr>
              <w:spacing w:before="40" w:after="120"/>
              <w:rPr>
                <w:lang w:val="en-GB"/>
              </w:rPr>
            </w:pPr>
            <w:r w:rsidRPr="00B061CF">
              <w:t>Martes 22 de octubre, tarde</w:t>
            </w:r>
            <w:r w:rsidR="00D12288">
              <w:br/>
            </w:r>
            <w:r w:rsidRPr="00B061CF">
              <w:t>Miércoles 23 de octubre, mañana</w:t>
            </w:r>
          </w:p>
        </w:tc>
      </w:tr>
      <w:tr w:rsidR="00024790" w:rsidRPr="00B061CF" w:rsidTr="00760E0E">
        <w:trPr>
          <w:trHeight w:val="240"/>
        </w:trPr>
        <w:tc>
          <w:tcPr>
            <w:tcW w:w="1843" w:type="dxa"/>
            <w:shd w:val="clear" w:color="auto" w:fill="auto"/>
          </w:tcPr>
          <w:p w:rsidR="00024790" w:rsidRPr="00B061CF" w:rsidRDefault="00024790" w:rsidP="00B061CF">
            <w:pPr>
              <w:spacing w:before="40" w:after="120"/>
              <w:rPr>
                <w:lang w:val="en-GB"/>
              </w:rPr>
            </w:pPr>
            <w:r w:rsidRPr="00B061CF">
              <w:t xml:space="preserve">Chequia </w:t>
            </w:r>
          </w:p>
        </w:tc>
        <w:tc>
          <w:tcPr>
            <w:tcW w:w="2693" w:type="dxa"/>
            <w:shd w:val="clear" w:color="auto" w:fill="auto"/>
          </w:tcPr>
          <w:p w:rsidR="00024790" w:rsidRPr="00B061CF" w:rsidRDefault="00024790" w:rsidP="00B061CF">
            <w:pPr>
              <w:spacing w:before="40" w:after="120"/>
              <w:rPr>
                <w:lang w:val="en-GB"/>
              </w:rPr>
            </w:pPr>
            <w:r w:rsidRPr="00B061CF">
              <w:t>Cuarto informe periódico (CCPR/C/CZE/4)</w:t>
            </w:r>
          </w:p>
        </w:tc>
        <w:tc>
          <w:tcPr>
            <w:tcW w:w="2835" w:type="dxa"/>
            <w:shd w:val="clear" w:color="auto" w:fill="auto"/>
          </w:tcPr>
          <w:p w:rsidR="00024790" w:rsidRPr="00B061CF" w:rsidRDefault="00024790" w:rsidP="00B061CF">
            <w:pPr>
              <w:spacing w:before="40" w:after="120"/>
            </w:pPr>
            <w:r w:rsidRPr="00B061CF">
              <w:t>Jueves 17 de octubre, tarde</w:t>
            </w:r>
            <w:r w:rsidR="00D12288">
              <w:br/>
            </w:r>
            <w:r w:rsidRPr="00B061CF">
              <w:t>Viernes 18 de octubre, mañana</w:t>
            </w:r>
          </w:p>
        </w:tc>
      </w:tr>
      <w:tr w:rsidR="00024790" w:rsidRPr="00B061CF" w:rsidTr="00760E0E">
        <w:trPr>
          <w:trHeight w:val="240"/>
        </w:trPr>
        <w:tc>
          <w:tcPr>
            <w:tcW w:w="1843" w:type="dxa"/>
            <w:shd w:val="clear" w:color="auto" w:fill="auto"/>
          </w:tcPr>
          <w:p w:rsidR="00024790" w:rsidRPr="00B061CF" w:rsidRDefault="00024790" w:rsidP="00B061CF">
            <w:pPr>
              <w:spacing w:before="40" w:after="120"/>
              <w:rPr>
                <w:lang w:val="en-GB"/>
              </w:rPr>
            </w:pPr>
            <w:r w:rsidRPr="00B061CF">
              <w:t>México</w:t>
            </w:r>
          </w:p>
        </w:tc>
        <w:tc>
          <w:tcPr>
            <w:tcW w:w="2693" w:type="dxa"/>
            <w:shd w:val="clear" w:color="auto" w:fill="auto"/>
          </w:tcPr>
          <w:p w:rsidR="00024790" w:rsidRPr="00B061CF" w:rsidRDefault="00024790" w:rsidP="00B061CF">
            <w:pPr>
              <w:spacing w:before="40" w:after="120"/>
              <w:rPr>
                <w:lang w:val="en-GB"/>
              </w:rPr>
            </w:pPr>
            <w:r w:rsidRPr="00B061CF">
              <w:t>Segundo informe periódico (CCPR/C/MEX/6)</w:t>
            </w:r>
          </w:p>
        </w:tc>
        <w:tc>
          <w:tcPr>
            <w:tcW w:w="2835" w:type="dxa"/>
            <w:shd w:val="clear" w:color="auto" w:fill="auto"/>
          </w:tcPr>
          <w:p w:rsidR="00024790" w:rsidRPr="00B061CF" w:rsidRDefault="00024790" w:rsidP="00B061CF">
            <w:pPr>
              <w:spacing w:before="40" w:after="120"/>
              <w:rPr>
                <w:lang w:val="en-GB"/>
              </w:rPr>
            </w:pPr>
            <w:r w:rsidRPr="00B061CF">
              <w:t>Miércoles 16 de octubre, tarde</w:t>
            </w:r>
            <w:r w:rsidR="00D12288">
              <w:br/>
            </w:r>
            <w:r w:rsidRPr="00B061CF">
              <w:t>Jueves 17 de octubre, mañana</w:t>
            </w:r>
          </w:p>
        </w:tc>
      </w:tr>
      <w:tr w:rsidR="00024790" w:rsidRPr="00B061CF" w:rsidTr="00760E0E">
        <w:trPr>
          <w:trHeight w:val="240"/>
        </w:trPr>
        <w:tc>
          <w:tcPr>
            <w:tcW w:w="1843" w:type="dxa"/>
            <w:shd w:val="clear" w:color="auto" w:fill="auto"/>
          </w:tcPr>
          <w:p w:rsidR="00024790" w:rsidRPr="00B061CF" w:rsidRDefault="00024790" w:rsidP="00B061CF">
            <w:pPr>
              <w:spacing w:before="40" w:after="120"/>
              <w:rPr>
                <w:lang w:val="en-GB"/>
              </w:rPr>
            </w:pPr>
            <w:r w:rsidRPr="00B061CF">
              <w:t>República Centroafricana</w:t>
            </w:r>
          </w:p>
        </w:tc>
        <w:tc>
          <w:tcPr>
            <w:tcW w:w="2693" w:type="dxa"/>
            <w:shd w:val="clear" w:color="auto" w:fill="auto"/>
          </w:tcPr>
          <w:p w:rsidR="00024790" w:rsidRPr="00B061CF" w:rsidRDefault="00024790" w:rsidP="00B061CF">
            <w:pPr>
              <w:spacing w:before="40" w:after="120"/>
              <w:rPr>
                <w:lang w:val="en-GB"/>
              </w:rPr>
            </w:pPr>
            <w:r w:rsidRPr="00B061CF">
              <w:t>Tercer informe periódico (CCPR/C/CAF/3)</w:t>
            </w:r>
          </w:p>
        </w:tc>
        <w:tc>
          <w:tcPr>
            <w:tcW w:w="2835" w:type="dxa"/>
            <w:shd w:val="clear" w:color="auto" w:fill="auto"/>
          </w:tcPr>
          <w:p w:rsidR="00024790" w:rsidRPr="00B061CF" w:rsidRDefault="00024790" w:rsidP="00B061CF">
            <w:pPr>
              <w:spacing w:before="40" w:after="120"/>
              <w:rPr>
                <w:lang w:val="en-GB"/>
              </w:rPr>
            </w:pPr>
            <w:r w:rsidRPr="00B061CF">
              <w:t>Lunes 2</w:t>
            </w:r>
            <w:r w:rsidR="00A36A12">
              <w:t>1</w:t>
            </w:r>
            <w:r w:rsidRPr="00B061CF">
              <w:t xml:space="preserve"> de octubre, tarde</w:t>
            </w:r>
            <w:r w:rsidR="00D12288">
              <w:br/>
            </w:r>
            <w:r w:rsidRPr="00B061CF">
              <w:t>Martes 2</w:t>
            </w:r>
            <w:r w:rsidR="00A36A12">
              <w:t>2</w:t>
            </w:r>
            <w:r w:rsidRPr="00B061CF">
              <w:t xml:space="preserve"> de octubre, mañana</w:t>
            </w:r>
          </w:p>
        </w:tc>
      </w:tr>
      <w:tr w:rsidR="00024790" w:rsidRPr="00B061CF" w:rsidTr="00760E0E">
        <w:trPr>
          <w:trHeight w:val="240"/>
        </w:trPr>
        <w:tc>
          <w:tcPr>
            <w:tcW w:w="1843" w:type="dxa"/>
            <w:tcBorders>
              <w:bottom w:val="single" w:sz="12" w:space="0" w:color="auto"/>
            </w:tcBorders>
            <w:shd w:val="clear" w:color="auto" w:fill="auto"/>
          </w:tcPr>
          <w:p w:rsidR="00024790" w:rsidRPr="00B061CF" w:rsidRDefault="00024790" w:rsidP="00B061CF">
            <w:pPr>
              <w:spacing w:before="40" w:after="120"/>
              <w:rPr>
                <w:lang w:val="en-GB"/>
              </w:rPr>
            </w:pPr>
            <w:r w:rsidRPr="00B061CF">
              <w:t>Senegal</w:t>
            </w:r>
          </w:p>
        </w:tc>
        <w:tc>
          <w:tcPr>
            <w:tcW w:w="2693" w:type="dxa"/>
            <w:tcBorders>
              <w:bottom w:val="single" w:sz="12" w:space="0" w:color="auto"/>
            </w:tcBorders>
            <w:shd w:val="clear" w:color="auto" w:fill="auto"/>
          </w:tcPr>
          <w:p w:rsidR="00024790" w:rsidRPr="00B061CF" w:rsidRDefault="00024790" w:rsidP="00B061CF">
            <w:pPr>
              <w:spacing w:before="40" w:after="120"/>
              <w:rPr>
                <w:lang w:val="en-GB"/>
              </w:rPr>
            </w:pPr>
            <w:r w:rsidRPr="00B061CF">
              <w:t>Quinto informe periódico (CCPR/C/SEN/5)</w:t>
            </w:r>
          </w:p>
        </w:tc>
        <w:tc>
          <w:tcPr>
            <w:tcW w:w="2835" w:type="dxa"/>
            <w:tcBorders>
              <w:bottom w:val="single" w:sz="12" w:space="0" w:color="auto"/>
            </w:tcBorders>
            <w:shd w:val="clear" w:color="auto" w:fill="auto"/>
          </w:tcPr>
          <w:p w:rsidR="00024790" w:rsidRPr="00B061CF" w:rsidRDefault="00024790" w:rsidP="00B061CF">
            <w:pPr>
              <w:spacing w:before="40" w:after="120"/>
            </w:pPr>
            <w:r w:rsidRPr="00B061CF">
              <w:t>Lunes 14 de octubre, tarde</w:t>
            </w:r>
            <w:r w:rsidR="00D12288">
              <w:br/>
            </w:r>
            <w:r w:rsidRPr="00B061CF">
              <w:t>Martes 15 de octubre, mañana</w:t>
            </w:r>
          </w:p>
        </w:tc>
      </w:tr>
    </w:tbl>
    <w:p w:rsidR="00024790" w:rsidRPr="007E63AF" w:rsidRDefault="00B061CF" w:rsidP="00B061CF">
      <w:pPr>
        <w:pStyle w:val="SingleTxtG"/>
        <w:spacing w:before="240"/>
        <w:rPr>
          <w:lang w:val="en-GB"/>
        </w:rPr>
      </w:pPr>
      <w:r>
        <w:tab/>
      </w:r>
      <w:r w:rsidR="00024790" w:rsidRPr="007E63AF">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127º período de sesiones.</w:t>
      </w:r>
    </w:p>
    <w:p w:rsidR="00024790" w:rsidRPr="007E63AF" w:rsidRDefault="00B061CF" w:rsidP="00B061CF">
      <w:pPr>
        <w:pStyle w:val="SingleTxtG"/>
        <w:rPr>
          <w:lang w:val="en-GB"/>
        </w:rPr>
      </w:pPr>
      <w:r>
        <w:lastRenderedPageBreak/>
        <w:tab/>
      </w:r>
      <w:r w:rsidR="00024790" w:rsidRPr="007E63AF">
        <w:t>Los grupos de tareas sobre los informes de los países examinarán y aprobarán las listas de cuestiones sobre los informes de  Bolivia (Estado Plurinacional de), Nicaragua y Ucrania, y las listas de cuestiones previas a la presentación de informes para el Afganistán, Croacia y España.</w:t>
      </w:r>
    </w:p>
    <w:p w:rsidR="00024790" w:rsidRPr="007E63AF" w:rsidRDefault="00B061CF" w:rsidP="00B061CF">
      <w:pPr>
        <w:pStyle w:val="H23G"/>
        <w:rPr>
          <w:lang w:val="en-GB"/>
        </w:rPr>
      </w:pPr>
      <w:r>
        <w:tab/>
      </w:r>
      <w:r w:rsidR="00024790" w:rsidRPr="007E63AF">
        <w:t>5.</w:t>
      </w:r>
      <w:r w:rsidR="00024790" w:rsidRPr="007E63AF">
        <w:tab/>
        <w:t xml:space="preserve">Seguimiento de las observaciones finales sobre los informes de los </w:t>
      </w:r>
      <w:r w:rsidR="00D12288">
        <w:br/>
        <w:t>E</w:t>
      </w:r>
      <w:r w:rsidR="00024790" w:rsidRPr="007E63AF">
        <w:t>stados partes</w:t>
      </w:r>
    </w:p>
    <w:p w:rsidR="00024790" w:rsidRPr="007E63AF" w:rsidRDefault="00B061CF" w:rsidP="00B061CF">
      <w:pPr>
        <w:pStyle w:val="SingleTxtG"/>
        <w:rPr>
          <w:lang w:val="en-GB"/>
        </w:rPr>
      </w:pPr>
      <w:r>
        <w:tab/>
      </w:r>
      <w:r w:rsidR="00024790" w:rsidRPr="007E63AF">
        <w:t>La Relatora Especial para el seguimiento de las observaciones finales presentará un informe sobre sus actividades.</w:t>
      </w:r>
    </w:p>
    <w:p w:rsidR="00024790" w:rsidRPr="007E63AF" w:rsidRDefault="00B061CF" w:rsidP="00B061CF">
      <w:pPr>
        <w:pStyle w:val="H23G"/>
        <w:rPr>
          <w:lang w:val="en-GB"/>
        </w:rPr>
      </w:pPr>
      <w:r>
        <w:tab/>
      </w:r>
      <w:r w:rsidR="00024790" w:rsidRPr="007E63AF">
        <w:t>6.</w:t>
      </w:r>
      <w:r w:rsidR="00024790" w:rsidRPr="007E63AF">
        <w:tab/>
        <w:t>Seguimiento de los dictámenes aprobados a tenor del Protocolo Facultativo</w:t>
      </w:r>
      <w:r>
        <w:br/>
      </w:r>
      <w:r w:rsidR="00024790" w:rsidRPr="007E63AF">
        <w:t>del Pacto</w:t>
      </w:r>
    </w:p>
    <w:p w:rsidR="00024790" w:rsidRPr="007E63AF" w:rsidRDefault="00A36A12" w:rsidP="00B061CF">
      <w:pPr>
        <w:pStyle w:val="SingleTxtG"/>
        <w:rPr>
          <w:lang w:val="en-GB"/>
        </w:rPr>
      </w:pPr>
      <w:r>
        <w:tab/>
      </w:r>
      <w:r w:rsidR="00024790" w:rsidRPr="007E63AF">
        <w:t>El Relator Especial para el seguimiento de los dictámenes presentará un informe sobre sus actividades.</w:t>
      </w:r>
    </w:p>
    <w:p w:rsidR="00024790" w:rsidRPr="007E63AF" w:rsidRDefault="00B061CF" w:rsidP="00B061CF">
      <w:pPr>
        <w:pStyle w:val="H23G"/>
        <w:rPr>
          <w:lang w:val="en-GB"/>
        </w:rPr>
      </w:pPr>
      <w:r>
        <w:tab/>
      </w:r>
      <w:r w:rsidR="00024790" w:rsidRPr="007E63AF">
        <w:t>7.</w:t>
      </w:r>
      <w:r w:rsidR="00024790" w:rsidRPr="007E63AF">
        <w:tab/>
        <w:t>Examen de las comunicaciones presentadas  en virtu</w:t>
      </w:r>
      <w:bookmarkStart w:id="0" w:name="_GoBack"/>
      <w:bookmarkEnd w:id="0"/>
      <w:r w:rsidR="00024790" w:rsidRPr="007E63AF">
        <w:t>d del Primer Protocolo Facultativo del Pacto</w:t>
      </w:r>
    </w:p>
    <w:p w:rsidR="00024790" w:rsidRPr="007E63AF" w:rsidRDefault="00B061CF" w:rsidP="00B061CF">
      <w:pPr>
        <w:pStyle w:val="SingleTxtG"/>
        <w:rPr>
          <w:lang w:val="en-GB"/>
        </w:rPr>
      </w:pPr>
      <w:r>
        <w:tab/>
      </w:r>
      <w:r w:rsidR="00024790" w:rsidRPr="007E63AF">
        <w:t>Teniendo presentes las disposiciones del artículo 107 del reglamento del Comité, el Grupo de Trabajo sobre las Comunicaciones Individuales se reunirá del 7 al 11 de octubre de 2019, con anterioridad al 127º período de sesiones.</w:t>
      </w:r>
    </w:p>
    <w:p w:rsidR="00024790" w:rsidRPr="007E63AF" w:rsidRDefault="00B061CF" w:rsidP="00B061CF">
      <w:pPr>
        <w:pStyle w:val="SingleTxtG"/>
        <w:rPr>
          <w:lang w:val="en-GB"/>
        </w:rPr>
      </w:pPr>
      <w:r>
        <w:tab/>
      </w:r>
      <w:r w:rsidR="00024790" w:rsidRPr="007E63AF">
        <w:t>De conformidad con las disposiciones del capítulo XVIII de su reglamento, el Comité examinará las comunicaciones que se le hayan presentado o que parezcan habérsele presentado de conformidad con el Protocolo Facultativo.</w:t>
      </w:r>
    </w:p>
    <w:p w:rsidR="00024790" w:rsidRPr="007E63AF" w:rsidRDefault="00B061CF" w:rsidP="00B061CF">
      <w:pPr>
        <w:pStyle w:val="SingleTxtG"/>
        <w:rPr>
          <w:lang w:val="en-GB"/>
        </w:rPr>
      </w:pPr>
      <w:r>
        <w:tab/>
      </w:r>
      <w:r w:rsidR="00024790" w:rsidRPr="007E63AF">
        <w:t>Al 31 de julio de 2019 el Comité tenía pendientes 1</w:t>
      </w:r>
      <w:r w:rsidR="00A36A12">
        <w:t>.</w:t>
      </w:r>
      <w:r w:rsidR="00024790" w:rsidRPr="007E63AF">
        <w:t>178 comunicaciones.</w:t>
      </w:r>
    </w:p>
    <w:p w:rsidR="00411A36" w:rsidRDefault="00B061CF" w:rsidP="00B061CF">
      <w:pPr>
        <w:pStyle w:val="SingleTxtG"/>
      </w:pPr>
      <w:r>
        <w:tab/>
      </w:r>
      <w:r w:rsidR="00024790" w:rsidRPr="007E63AF">
        <w:t>De conformidad con el artículo 5, párrafo 3, del Protocolo Facultativo y con el artículo 110 del reglamento del Comité, el presente tema del programa se examinará en sesiones privadas.</w:t>
      </w:r>
    </w:p>
    <w:p w:rsidR="00B061CF" w:rsidRPr="00B061CF" w:rsidRDefault="00B061CF" w:rsidP="00B061CF">
      <w:pPr>
        <w:pStyle w:val="SingleTxtG"/>
        <w:suppressAutoHyphens/>
        <w:spacing w:before="240" w:after="0"/>
        <w:jc w:val="center"/>
        <w:rPr>
          <w:u w:val="single"/>
        </w:rPr>
      </w:pPr>
      <w:r>
        <w:rPr>
          <w:u w:val="single"/>
        </w:rPr>
        <w:tab/>
      </w:r>
      <w:r>
        <w:rPr>
          <w:u w:val="single"/>
        </w:rPr>
        <w:tab/>
      </w:r>
      <w:r>
        <w:rPr>
          <w:u w:val="single"/>
        </w:rPr>
        <w:tab/>
      </w:r>
    </w:p>
    <w:sectPr w:rsidR="00B061CF" w:rsidRPr="00B061CF" w:rsidSect="008E5F1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1284" w:rsidRDefault="008B1284"/>
  </w:endnote>
  <w:endnote w:type="continuationSeparator" w:id="0">
    <w:p w:rsidR="008B1284" w:rsidRDefault="008B12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F12" w:rsidRPr="008E5F12" w:rsidRDefault="008E5F12" w:rsidP="008E5F12">
    <w:pPr>
      <w:pStyle w:val="Piedepgina"/>
      <w:tabs>
        <w:tab w:val="right" w:pos="9638"/>
      </w:tabs>
    </w:pPr>
    <w:r w:rsidRPr="008E5F12">
      <w:rPr>
        <w:b/>
        <w:sz w:val="18"/>
      </w:rPr>
      <w:fldChar w:fldCharType="begin"/>
    </w:r>
    <w:r w:rsidRPr="008E5F12">
      <w:rPr>
        <w:b/>
        <w:sz w:val="18"/>
      </w:rPr>
      <w:instrText xml:space="preserve"> PAGE  \* MERGEFORMAT </w:instrText>
    </w:r>
    <w:r w:rsidRPr="008E5F12">
      <w:rPr>
        <w:b/>
        <w:sz w:val="18"/>
      </w:rPr>
      <w:fldChar w:fldCharType="separate"/>
    </w:r>
    <w:r w:rsidRPr="008E5F12">
      <w:rPr>
        <w:b/>
        <w:noProof/>
        <w:sz w:val="18"/>
      </w:rPr>
      <w:t>2</w:t>
    </w:r>
    <w:r w:rsidRPr="008E5F12">
      <w:rPr>
        <w:b/>
        <w:sz w:val="18"/>
      </w:rPr>
      <w:fldChar w:fldCharType="end"/>
    </w:r>
    <w:r>
      <w:rPr>
        <w:b/>
        <w:sz w:val="18"/>
      </w:rPr>
      <w:tab/>
    </w:r>
    <w:r>
      <w:t>GE.19-13817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F12" w:rsidRPr="008E5F12" w:rsidRDefault="008E5F12" w:rsidP="008E5F12">
    <w:pPr>
      <w:pStyle w:val="Piedepgina"/>
      <w:tabs>
        <w:tab w:val="right" w:pos="9638"/>
      </w:tabs>
      <w:rPr>
        <w:b/>
        <w:sz w:val="18"/>
      </w:rPr>
    </w:pPr>
    <w:r>
      <w:t>GE.19-13817</w:t>
    </w:r>
    <w:r>
      <w:tab/>
    </w:r>
    <w:r w:rsidRPr="008E5F12">
      <w:rPr>
        <w:b/>
        <w:sz w:val="18"/>
      </w:rPr>
      <w:fldChar w:fldCharType="begin"/>
    </w:r>
    <w:r w:rsidRPr="008E5F12">
      <w:rPr>
        <w:b/>
        <w:sz w:val="18"/>
      </w:rPr>
      <w:instrText xml:space="preserve"> PAGE  \* MERGEFORMAT </w:instrText>
    </w:r>
    <w:r w:rsidRPr="008E5F12">
      <w:rPr>
        <w:b/>
        <w:sz w:val="18"/>
      </w:rPr>
      <w:fldChar w:fldCharType="separate"/>
    </w:r>
    <w:r w:rsidRPr="008E5F12">
      <w:rPr>
        <w:b/>
        <w:noProof/>
        <w:sz w:val="18"/>
      </w:rPr>
      <w:t>3</w:t>
    </w:r>
    <w:r w:rsidRPr="008E5F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44AD" w:rsidRPr="008E5F12" w:rsidRDefault="008E5F12" w:rsidP="008E5F12">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19-13817  (S)    150819    160819</w:t>
    </w:r>
    <w:r>
      <w:rPr>
        <w:sz w:val="20"/>
      </w:rPr>
      <w:br/>
    </w:r>
    <w:r w:rsidRPr="008E5F12">
      <w:rPr>
        <w:rFonts w:ascii="C39T30Lfz" w:hAnsi="C39T30Lfz"/>
        <w:sz w:val="56"/>
      </w:rPr>
      <w:t></w:t>
    </w:r>
    <w:r w:rsidRPr="008E5F12">
      <w:rPr>
        <w:rFonts w:ascii="C39T30Lfz" w:hAnsi="C39T30Lfz"/>
        <w:sz w:val="56"/>
      </w:rPr>
      <w:t></w:t>
    </w:r>
    <w:r w:rsidRPr="008E5F12">
      <w:rPr>
        <w:rFonts w:ascii="C39T30Lfz" w:hAnsi="C39T30Lfz"/>
        <w:sz w:val="56"/>
      </w:rPr>
      <w:t></w:t>
    </w:r>
    <w:r w:rsidRPr="008E5F12">
      <w:rPr>
        <w:rFonts w:ascii="C39T30Lfz" w:hAnsi="C39T30Lfz"/>
        <w:sz w:val="56"/>
      </w:rPr>
      <w:t></w:t>
    </w:r>
    <w:r w:rsidRPr="008E5F12">
      <w:rPr>
        <w:rFonts w:ascii="C39T30Lfz" w:hAnsi="C39T30Lfz"/>
        <w:sz w:val="56"/>
      </w:rPr>
      <w:t></w:t>
    </w:r>
    <w:r w:rsidRPr="008E5F12">
      <w:rPr>
        <w:rFonts w:ascii="C39T30Lfz" w:hAnsi="C39T30Lfz"/>
        <w:sz w:val="56"/>
      </w:rPr>
      <w:t></w:t>
    </w:r>
    <w:r w:rsidRPr="008E5F12">
      <w:rPr>
        <w:rFonts w:ascii="C39T30Lfz" w:hAnsi="C39T30Lfz"/>
        <w:sz w:val="56"/>
      </w:rPr>
      <w:t></w:t>
    </w:r>
    <w:r w:rsidRPr="008E5F12">
      <w:rPr>
        <w:rFonts w:ascii="C39T30Lfz" w:hAnsi="C39T30Lfz"/>
        <w:sz w:val="56"/>
      </w:rPr>
      <w:t></w:t>
    </w:r>
    <w:r w:rsidRPr="008E5F1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7/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1284" w:rsidRPr="001075E9" w:rsidRDefault="008B1284" w:rsidP="001075E9">
      <w:pPr>
        <w:tabs>
          <w:tab w:val="right" w:pos="2155"/>
        </w:tabs>
        <w:spacing w:after="80" w:line="240" w:lineRule="auto"/>
        <w:ind w:left="680"/>
        <w:rPr>
          <w:u w:val="single"/>
        </w:rPr>
      </w:pPr>
      <w:r>
        <w:rPr>
          <w:u w:val="single"/>
        </w:rPr>
        <w:tab/>
      </w:r>
    </w:p>
  </w:footnote>
  <w:footnote w:type="continuationSeparator" w:id="0">
    <w:p w:rsidR="008B1284" w:rsidRDefault="008B1284"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F12" w:rsidRPr="008E5F12" w:rsidRDefault="00506981">
    <w:pPr>
      <w:pStyle w:val="Encabezado"/>
    </w:pPr>
    <w:r>
      <w:fldChar w:fldCharType="begin"/>
    </w:r>
    <w:r>
      <w:instrText xml:space="preserve"> TITLE  \* MERGEFORMAT </w:instrText>
    </w:r>
    <w:r>
      <w:fldChar w:fldCharType="separate"/>
    </w:r>
    <w:proofErr w:type="spellStart"/>
    <w:r w:rsidR="00770DBE">
      <w:t>CCPR</w:t>
    </w:r>
    <w:proofErr w:type="spellEnd"/>
    <w:r w:rsidR="00770DBE">
      <w:t>/C/127/1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F12" w:rsidRPr="008E5F12" w:rsidRDefault="00506981" w:rsidP="008E5F12">
    <w:pPr>
      <w:pStyle w:val="Encabezado"/>
      <w:jc w:val="right"/>
    </w:pPr>
    <w:r>
      <w:fldChar w:fldCharType="begin"/>
    </w:r>
    <w:r>
      <w:instrText xml:space="preserve"> TITLE  \* MERGEFORMAT </w:instrText>
    </w:r>
    <w:r>
      <w:fldChar w:fldCharType="separate"/>
    </w:r>
    <w:proofErr w:type="spellStart"/>
    <w:r w:rsidR="00770DBE">
      <w:t>CCPR</w:t>
    </w:r>
    <w:proofErr w:type="spellEnd"/>
    <w:r w:rsidR="00770DBE">
      <w:t>/C/127/1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B1284"/>
    <w:rsid w:val="00006BB9"/>
    <w:rsid w:val="00024790"/>
    <w:rsid w:val="0005274F"/>
    <w:rsid w:val="000A36A2"/>
    <w:rsid w:val="000A41C2"/>
    <w:rsid w:val="000B57E7"/>
    <w:rsid w:val="000F09DF"/>
    <w:rsid w:val="000F61B2"/>
    <w:rsid w:val="001075E9"/>
    <w:rsid w:val="00131866"/>
    <w:rsid w:val="00160FF7"/>
    <w:rsid w:val="00180183"/>
    <w:rsid w:val="00196389"/>
    <w:rsid w:val="001A1F00"/>
    <w:rsid w:val="001C7A89"/>
    <w:rsid w:val="0022765D"/>
    <w:rsid w:val="002A061F"/>
    <w:rsid w:val="002A2EFC"/>
    <w:rsid w:val="002A6FA7"/>
    <w:rsid w:val="002C0E18"/>
    <w:rsid w:val="002C2BB9"/>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06981"/>
    <w:rsid w:val="0056787C"/>
    <w:rsid w:val="00572E19"/>
    <w:rsid w:val="005B3E01"/>
    <w:rsid w:val="005C67C2"/>
    <w:rsid w:val="005F0B42"/>
    <w:rsid w:val="00614642"/>
    <w:rsid w:val="00655A21"/>
    <w:rsid w:val="00660CE8"/>
    <w:rsid w:val="0066252C"/>
    <w:rsid w:val="006808A9"/>
    <w:rsid w:val="006F35EE"/>
    <w:rsid w:val="007021FF"/>
    <w:rsid w:val="007076CB"/>
    <w:rsid w:val="00721764"/>
    <w:rsid w:val="00760E0E"/>
    <w:rsid w:val="00770DBE"/>
    <w:rsid w:val="007967DF"/>
    <w:rsid w:val="007A0D9C"/>
    <w:rsid w:val="0080687A"/>
    <w:rsid w:val="00834B71"/>
    <w:rsid w:val="0086445C"/>
    <w:rsid w:val="00887BA6"/>
    <w:rsid w:val="008A08D7"/>
    <w:rsid w:val="008A13F9"/>
    <w:rsid w:val="008B1284"/>
    <w:rsid w:val="008D5231"/>
    <w:rsid w:val="008D5DB6"/>
    <w:rsid w:val="008E5F12"/>
    <w:rsid w:val="00906890"/>
    <w:rsid w:val="00916396"/>
    <w:rsid w:val="00951972"/>
    <w:rsid w:val="00963777"/>
    <w:rsid w:val="009946B1"/>
    <w:rsid w:val="009B447C"/>
    <w:rsid w:val="009B452A"/>
    <w:rsid w:val="009B4E5E"/>
    <w:rsid w:val="00A17DFD"/>
    <w:rsid w:val="00A36A12"/>
    <w:rsid w:val="00A81257"/>
    <w:rsid w:val="00A917B3"/>
    <w:rsid w:val="00AB4B51"/>
    <w:rsid w:val="00AE0E02"/>
    <w:rsid w:val="00AE4CC4"/>
    <w:rsid w:val="00B061CF"/>
    <w:rsid w:val="00B10CC7"/>
    <w:rsid w:val="00B511D3"/>
    <w:rsid w:val="00B62458"/>
    <w:rsid w:val="00BD33EE"/>
    <w:rsid w:val="00C2215B"/>
    <w:rsid w:val="00C27ECE"/>
    <w:rsid w:val="00C33381"/>
    <w:rsid w:val="00C56FC7"/>
    <w:rsid w:val="00C60F0C"/>
    <w:rsid w:val="00C76505"/>
    <w:rsid w:val="00C805C9"/>
    <w:rsid w:val="00CA1679"/>
    <w:rsid w:val="00D12288"/>
    <w:rsid w:val="00D5042C"/>
    <w:rsid w:val="00D809C0"/>
    <w:rsid w:val="00D80BBB"/>
    <w:rsid w:val="00D90138"/>
    <w:rsid w:val="00DE44AD"/>
    <w:rsid w:val="00E34B50"/>
    <w:rsid w:val="00E73F76"/>
    <w:rsid w:val="00EA164F"/>
    <w:rsid w:val="00EF1360"/>
    <w:rsid w:val="00EF2164"/>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72366F"/>
  <w15:docId w15:val="{58F17691-7632-48C0-948C-964B3A732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1034</Words>
  <Characters>5687</Characters>
  <Application>Microsoft Office Word</Application>
  <DocSecurity>0</DocSecurity>
  <Lines>142</Lines>
  <Paragraphs>78</Paragraphs>
  <ScaleCrop>false</ScaleCrop>
  <HeadingPairs>
    <vt:vector size="2" baseType="variant">
      <vt:variant>
        <vt:lpstr>Título</vt:lpstr>
      </vt:variant>
      <vt:variant>
        <vt:i4>1</vt:i4>
      </vt:variant>
    </vt:vector>
  </HeadingPairs>
  <TitlesOfParts>
    <vt:vector size="1" baseType="lpstr">
      <vt:lpstr>CCPR/C/127/1</vt:lpstr>
    </vt:vector>
  </TitlesOfParts>
  <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CCPR/C/127/1</dc:title>
  <dc:subject/>
  <dc:creator>Carlos Ariel BRAGUNDE LOPEZ</dc:creator>
  <cp:keywords/>
  <cp:lastModifiedBy>Carlos Bragunde Lopez</cp:lastModifiedBy>
  <cp:revision>2</cp:revision>
  <cp:lastPrinted>2019-08-16T09:27:00Z</cp:lastPrinted>
  <dcterms:created xsi:type="dcterms:W3CDTF">2019-08-16T10:29:00Z</dcterms:created>
  <dcterms:modified xsi:type="dcterms:W3CDTF">2019-08-16T10:29:00Z</dcterms:modified>
</cp:coreProperties>
</file>