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63C65" w:rsidRPr="00DF16AC" w:rsidTr="009402A8">
        <w:trPr>
          <w:cantSplit/>
          <w:trHeight w:hRule="exact" w:val="851"/>
        </w:trPr>
        <w:tc>
          <w:tcPr>
            <w:tcW w:w="1276" w:type="dxa"/>
            <w:tcBorders>
              <w:bottom w:val="single" w:sz="4" w:space="0" w:color="auto"/>
            </w:tcBorders>
            <w:vAlign w:val="bottom"/>
          </w:tcPr>
          <w:p w:rsidR="00263C65" w:rsidRPr="00DF16AC" w:rsidRDefault="00263C65" w:rsidP="009402A8">
            <w:pPr>
              <w:spacing w:after="80"/>
              <w:rPr>
                <w:lang w:val="fr-CH"/>
              </w:rPr>
            </w:pPr>
          </w:p>
        </w:tc>
        <w:tc>
          <w:tcPr>
            <w:tcW w:w="2268" w:type="dxa"/>
            <w:tcBorders>
              <w:bottom w:val="single" w:sz="4" w:space="0" w:color="auto"/>
            </w:tcBorders>
            <w:vAlign w:val="bottom"/>
          </w:tcPr>
          <w:p w:rsidR="00263C65" w:rsidRPr="00DF16AC" w:rsidRDefault="00263C65" w:rsidP="009402A8">
            <w:pPr>
              <w:spacing w:after="80" w:line="300" w:lineRule="exact"/>
              <w:rPr>
                <w:b/>
                <w:sz w:val="24"/>
                <w:szCs w:val="24"/>
                <w:lang w:val="fr-CH"/>
              </w:rPr>
            </w:pPr>
            <w:r w:rsidRPr="00DF16AC">
              <w:rPr>
                <w:sz w:val="28"/>
                <w:szCs w:val="28"/>
                <w:lang w:val="fr-CH"/>
              </w:rPr>
              <w:t>Nations</w:t>
            </w:r>
            <w:r w:rsidR="000E7440" w:rsidRPr="00DF16AC">
              <w:rPr>
                <w:sz w:val="28"/>
                <w:szCs w:val="28"/>
                <w:lang w:val="fr-CH"/>
              </w:rPr>
              <w:t xml:space="preserve"> Unies</w:t>
            </w:r>
          </w:p>
        </w:tc>
        <w:tc>
          <w:tcPr>
            <w:tcW w:w="6095" w:type="dxa"/>
            <w:gridSpan w:val="2"/>
            <w:tcBorders>
              <w:bottom w:val="single" w:sz="4" w:space="0" w:color="auto"/>
            </w:tcBorders>
            <w:vAlign w:val="bottom"/>
          </w:tcPr>
          <w:p w:rsidR="00263C65" w:rsidRPr="00DF16AC" w:rsidRDefault="00C1758B" w:rsidP="009402A8">
            <w:pPr>
              <w:suppressAutoHyphens w:val="0"/>
              <w:spacing w:after="20"/>
              <w:jc w:val="right"/>
              <w:rPr>
                <w:lang w:val="fr-CH"/>
              </w:rPr>
            </w:pPr>
            <w:r w:rsidRPr="00DF16AC">
              <w:rPr>
                <w:sz w:val="40"/>
                <w:lang w:val="fr-CH"/>
              </w:rPr>
              <w:t>E</w:t>
            </w:r>
            <w:r w:rsidRPr="00DF16AC">
              <w:rPr>
                <w:lang w:val="fr-CH"/>
              </w:rPr>
              <w:t>/C.12/2010/SR.41</w:t>
            </w:r>
          </w:p>
        </w:tc>
      </w:tr>
      <w:tr w:rsidR="00263C65" w:rsidRPr="00DF16AC" w:rsidTr="009402A8">
        <w:trPr>
          <w:cantSplit/>
          <w:trHeight w:hRule="exact" w:val="2835"/>
        </w:trPr>
        <w:tc>
          <w:tcPr>
            <w:tcW w:w="1276" w:type="dxa"/>
            <w:tcBorders>
              <w:top w:val="single" w:sz="4" w:space="0" w:color="auto"/>
              <w:bottom w:val="single" w:sz="12" w:space="0" w:color="auto"/>
            </w:tcBorders>
          </w:tcPr>
          <w:p w:rsidR="00263C65" w:rsidRPr="00DF16AC" w:rsidRDefault="00263C65" w:rsidP="009402A8">
            <w:pPr>
              <w:spacing w:before="120"/>
              <w:rPr>
                <w:lang w:val="fr-CH"/>
              </w:rPr>
            </w:pPr>
            <w:r w:rsidRPr="00DF16AC">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63C65" w:rsidRPr="00DF16AC" w:rsidRDefault="000E7440" w:rsidP="009402A8">
            <w:pPr>
              <w:spacing w:before="120" w:line="420" w:lineRule="exact"/>
              <w:rPr>
                <w:sz w:val="40"/>
                <w:szCs w:val="40"/>
                <w:lang w:val="fr-CH"/>
              </w:rPr>
            </w:pPr>
            <w:r w:rsidRPr="00DF16AC">
              <w:rPr>
                <w:b/>
                <w:sz w:val="40"/>
                <w:szCs w:val="40"/>
                <w:lang w:val="fr-CH"/>
              </w:rPr>
              <w:t xml:space="preserve">Conseil économique et social </w:t>
            </w:r>
          </w:p>
        </w:tc>
        <w:tc>
          <w:tcPr>
            <w:tcW w:w="2835" w:type="dxa"/>
            <w:tcBorders>
              <w:top w:val="single" w:sz="4" w:space="0" w:color="auto"/>
              <w:bottom w:val="single" w:sz="12" w:space="0" w:color="auto"/>
            </w:tcBorders>
          </w:tcPr>
          <w:p w:rsidR="00C1758B" w:rsidRPr="00DF16AC" w:rsidRDefault="000E7440" w:rsidP="009402A8">
            <w:pPr>
              <w:suppressAutoHyphens w:val="0"/>
              <w:spacing w:before="240" w:line="240" w:lineRule="exact"/>
              <w:rPr>
                <w:lang w:val="fr-CH"/>
              </w:rPr>
            </w:pPr>
            <w:r w:rsidRPr="00DF16AC">
              <w:rPr>
                <w:lang w:val="fr-CH"/>
              </w:rPr>
              <w:t>Distr. géné</w:t>
            </w:r>
            <w:r w:rsidR="00C1758B" w:rsidRPr="00DF16AC">
              <w:rPr>
                <w:lang w:val="fr-CH"/>
              </w:rPr>
              <w:t>ral</w:t>
            </w:r>
            <w:r w:rsidRPr="00DF16AC">
              <w:rPr>
                <w:lang w:val="fr-CH"/>
              </w:rPr>
              <w:t>e</w:t>
            </w:r>
          </w:p>
          <w:p w:rsidR="00C1758B" w:rsidRPr="00DF16AC" w:rsidRDefault="00550EA7" w:rsidP="009402A8">
            <w:pPr>
              <w:suppressAutoHyphens w:val="0"/>
              <w:rPr>
                <w:lang w:val="fr-CH"/>
              </w:rPr>
            </w:pPr>
            <w:r>
              <w:rPr>
                <w:lang w:val="fr-CH"/>
              </w:rPr>
              <w:t>5</w:t>
            </w:r>
            <w:r w:rsidR="00F913A6">
              <w:rPr>
                <w:lang w:val="fr-CH"/>
              </w:rPr>
              <w:t xml:space="preserve"> juin 2012</w:t>
            </w:r>
          </w:p>
          <w:p w:rsidR="00C1758B" w:rsidRPr="00DF16AC" w:rsidRDefault="000E7440" w:rsidP="009402A8">
            <w:pPr>
              <w:suppressAutoHyphens w:val="0"/>
              <w:rPr>
                <w:lang w:val="fr-CH"/>
              </w:rPr>
            </w:pPr>
            <w:r w:rsidRPr="00DF16AC">
              <w:rPr>
                <w:lang w:val="fr-CH"/>
              </w:rPr>
              <w:t>Français</w:t>
            </w:r>
          </w:p>
          <w:p w:rsidR="00263C65" w:rsidRPr="00DF16AC" w:rsidRDefault="00C1758B" w:rsidP="009402A8">
            <w:pPr>
              <w:suppressAutoHyphens w:val="0"/>
              <w:rPr>
                <w:lang w:val="fr-CH"/>
              </w:rPr>
            </w:pPr>
            <w:r w:rsidRPr="00DF16AC">
              <w:rPr>
                <w:lang w:val="fr-CH"/>
              </w:rPr>
              <w:t xml:space="preserve">Original: </w:t>
            </w:r>
            <w:r w:rsidR="000E7440" w:rsidRPr="00DF16AC">
              <w:rPr>
                <w:lang w:val="fr-CH"/>
              </w:rPr>
              <w:t>anglais</w:t>
            </w:r>
          </w:p>
        </w:tc>
      </w:tr>
    </w:tbl>
    <w:p w:rsidR="00C1758B" w:rsidRPr="00DF16AC" w:rsidRDefault="00C1758B" w:rsidP="00C1758B">
      <w:pPr>
        <w:spacing w:before="120"/>
        <w:rPr>
          <w:b/>
          <w:sz w:val="24"/>
          <w:lang w:val="fr-CH"/>
        </w:rPr>
      </w:pPr>
      <w:r w:rsidRPr="00DF16AC">
        <w:rPr>
          <w:b/>
          <w:sz w:val="24"/>
          <w:lang w:val="fr-CH"/>
        </w:rPr>
        <w:t>Com</w:t>
      </w:r>
      <w:r w:rsidR="000E7440" w:rsidRPr="00DF16AC">
        <w:rPr>
          <w:b/>
          <w:sz w:val="24"/>
          <w:lang w:val="fr-CH"/>
        </w:rPr>
        <w:t>ité des droits économiques, sociaux et culturels</w:t>
      </w:r>
    </w:p>
    <w:p w:rsidR="00C1758B" w:rsidRPr="00DF16AC" w:rsidRDefault="000E7440" w:rsidP="00C1758B">
      <w:pPr>
        <w:spacing w:after="120"/>
        <w:rPr>
          <w:b/>
          <w:lang w:val="fr-CH"/>
        </w:rPr>
      </w:pPr>
      <w:r w:rsidRPr="00DF16AC">
        <w:rPr>
          <w:b/>
          <w:lang w:val="fr-CH"/>
        </w:rPr>
        <w:t>Quarante-cinquième</w:t>
      </w:r>
      <w:r w:rsidR="00C1758B" w:rsidRPr="00DF16AC">
        <w:rPr>
          <w:b/>
          <w:lang w:val="fr-CH"/>
        </w:rPr>
        <w:t xml:space="preserve"> session</w:t>
      </w:r>
    </w:p>
    <w:p w:rsidR="00C1758B" w:rsidRPr="00DF16AC" w:rsidRDefault="000E7440" w:rsidP="00C1758B">
      <w:pPr>
        <w:rPr>
          <w:b/>
          <w:lang w:val="fr-CH"/>
        </w:rPr>
      </w:pPr>
      <w:r w:rsidRPr="00DF16AC">
        <w:rPr>
          <w:b/>
          <w:lang w:val="fr-CH"/>
        </w:rPr>
        <w:t>Compte rendu analytique de la 41</w:t>
      </w:r>
      <w:r w:rsidRPr="00DF16AC">
        <w:rPr>
          <w:b/>
          <w:vertAlign w:val="superscript"/>
          <w:lang w:val="fr-CH"/>
        </w:rPr>
        <w:t>e</w:t>
      </w:r>
      <w:r w:rsidRPr="00DF16AC">
        <w:rPr>
          <w:b/>
          <w:lang w:val="fr-CH"/>
        </w:rPr>
        <w:t xml:space="preserve"> séance</w:t>
      </w:r>
    </w:p>
    <w:p w:rsidR="00C1758B" w:rsidRPr="00DF16AC" w:rsidRDefault="002E3A20" w:rsidP="00C1758B">
      <w:pPr>
        <w:spacing w:after="120"/>
        <w:rPr>
          <w:lang w:val="fr-CH"/>
        </w:rPr>
      </w:pPr>
      <w:r w:rsidRPr="00DF16AC">
        <w:rPr>
          <w:lang w:val="fr-CH"/>
        </w:rPr>
        <w:t xml:space="preserve">Tenue </w:t>
      </w:r>
      <w:r w:rsidR="000E7440" w:rsidRPr="00DF16AC">
        <w:rPr>
          <w:lang w:val="fr-CH"/>
        </w:rPr>
        <w:t>au Palais Wilson</w:t>
      </w:r>
      <w:r w:rsidR="00A032F9" w:rsidRPr="00DF16AC">
        <w:rPr>
          <w:lang w:val="fr-CH"/>
        </w:rPr>
        <w:t>,</w:t>
      </w:r>
      <w:r w:rsidR="000E7440" w:rsidRPr="00DF16AC">
        <w:rPr>
          <w:lang w:val="fr-CH"/>
        </w:rPr>
        <w:t xml:space="preserve"> à Genève</w:t>
      </w:r>
      <w:r w:rsidR="00A032F9" w:rsidRPr="00DF16AC">
        <w:rPr>
          <w:lang w:val="fr-CH"/>
        </w:rPr>
        <w:t>,</w:t>
      </w:r>
      <w:r w:rsidR="000E7440" w:rsidRPr="00DF16AC">
        <w:rPr>
          <w:lang w:val="fr-CH"/>
        </w:rPr>
        <w:t xml:space="preserve"> le mardi 9 novemb</w:t>
      </w:r>
      <w:r w:rsidR="00C1758B" w:rsidRPr="00DF16AC">
        <w:rPr>
          <w:lang w:val="fr-CH"/>
        </w:rPr>
        <w:t>r</w:t>
      </w:r>
      <w:r w:rsidR="000E7440" w:rsidRPr="00DF16AC">
        <w:rPr>
          <w:lang w:val="fr-CH"/>
        </w:rPr>
        <w:t>e 2010, à 10 heures</w:t>
      </w:r>
      <w:r w:rsidR="00C1758B" w:rsidRPr="00DF16AC">
        <w:rPr>
          <w:lang w:val="fr-CH"/>
        </w:rPr>
        <w:t xml:space="preserve"> </w:t>
      </w:r>
    </w:p>
    <w:p w:rsidR="00C1758B" w:rsidRPr="00DF16AC" w:rsidRDefault="00E86207" w:rsidP="00E86207">
      <w:pPr>
        <w:tabs>
          <w:tab w:val="right" w:pos="992"/>
          <w:tab w:val="left" w:pos="1276"/>
          <w:tab w:val="right" w:leader="dot" w:pos="8504"/>
        </w:tabs>
        <w:spacing w:after="120"/>
        <w:rPr>
          <w:lang w:val="fr-CH"/>
        </w:rPr>
      </w:pPr>
      <w:r>
        <w:rPr>
          <w:i/>
          <w:lang w:val="fr-CH"/>
        </w:rPr>
        <w:tab/>
      </w:r>
      <w:r w:rsidR="000E7440" w:rsidRPr="00DF16AC">
        <w:rPr>
          <w:i/>
          <w:lang w:val="fr-CH"/>
        </w:rPr>
        <w:t>Président</w:t>
      </w:r>
      <w:r w:rsidR="000E7440" w:rsidRPr="00DF16AC">
        <w:rPr>
          <w:lang w:val="fr-CH"/>
        </w:rPr>
        <w:t>:</w:t>
      </w:r>
      <w:r w:rsidR="00DF16AC">
        <w:rPr>
          <w:lang w:val="fr-CH"/>
        </w:rPr>
        <w:tab/>
      </w:r>
      <w:r w:rsidR="002E3A20">
        <w:rPr>
          <w:lang w:val="fr-CH"/>
        </w:rPr>
        <w:t>M. </w:t>
      </w:r>
      <w:r w:rsidR="00C1758B" w:rsidRPr="00DF16AC">
        <w:rPr>
          <w:lang w:val="fr-CH"/>
        </w:rPr>
        <w:t>Marchán Romero</w:t>
      </w:r>
    </w:p>
    <w:p w:rsidR="00C1758B" w:rsidRPr="00DF16AC" w:rsidRDefault="000E7440" w:rsidP="00C1758B">
      <w:pPr>
        <w:tabs>
          <w:tab w:val="right" w:pos="992"/>
          <w:tab w:val="left" w:pos="1276"/>
          <w:tab w:val="right" w:leader="dot" w:pos="8504"/>
        </w:tabs>
        <w:spacing w:before="360" w:after="240"/>
        <w:rPr>
          <w:sz w:val="28"/>
          <w:lang w:val="fr-CH"/>
        </w:rPr>
      </w:pPr>
      <w:r w:rsidRPr="00DF16AC">
        <w:rPr>
          <w:sz w:val="28"/>
          <w:lang w:val="fr-CH"/>
        </w:rPr>
        <w:t>Sommaire</w:t>
      </w:r>
    </w:p>
    <w:p w:rsidR="00263C65" w:rsidRPr="00DF16AC" w:rsidRDefault="000E7440" w:rsidP="00C1758B">
      <w:pPr>
        <w:pStyle w:val="SingleTxtG"/>
        <w:jc w:val="left"/>
        <w:rPr>
          <w:lang w:val="fr-CH"/>
        </w:rPr>
      </w:pPr>
      <w:r w:rsidRPr="00DF16AC">
        <w:rPr>
          <w:lang w:val="fr-CH"/>
        </w:rPr>
        <w:t>Dé</w:t>
      </w:r>
      <w:r w:rsidR="00C1758B" w:rsidRPr="00DF16AC">
        <w:rPr>
          <w:lang w:val="fr-CH"/>
        </w:rPr>
        <w:t>claration</w:t>
      </w:r>
      <w:r w:rsidRPr="00DF16AC">
        <w:rPr>
          <w:lang w:val="fr-CH"/>
        </w:rPr>
        <w:t xml:space="preserve"> solennelle des membres réélus ou nouvellement élus du Comité conformément à </w:t>
      </w:r>
      <w:r w:rsidR="002E3A20">
        <w:rPr>
          <w:lang w:val="fr-CH"/>
        </w:rPr>
        <w:t>l’article </w:t>
      </w:r>
      <w:r w:rsidRPr="00DF16AC">
        <w:rPr>
          <w:lang w:val="fr-CH"/>
        </w:rPr>
        <w:t xml:space="preserve">13 du règlement intérieur </w:t>
      </w:r>
    </w:p>
    <w:p w:rsidR="00C1758B" w:rsidRPr="00DF16AC" w:rsidRDefault="000E7440" w:rsidP="00C1758B">
      <w:pPr>
        <w:pStyle w:val="SingleTxtG"/>
        <w:jc w:val="left"/>
        <w:rPr>
          <w:lang w:val="fr-CH"/>
        </w:rPr>
      </w:pPr>
      <w:r w:rsidRPr="00DF16AC">
        <w:rPr>
          <w:lang w:val="fr-CH"/>
        </w:rPr>
        <w:t>Examen des rap</w:t>
      </w:r>
      <w:r w:rsidR="00C1758B" w:rsidRPr="00DF16AC">
        <w:rPr>
          <w:lang w:val="fr-CH"/>
        </w:rPr>
        <w:t>ports</w:t>
      </w:r>
    </w:p>
    <w:p w:rsidR="00C1758B" w:rsidRPr="00DF16AC" w:rsidRDefault="000E7440" w:rsidP="00C1758B">
      <w:pPr>
        <w:pStyle w:val="SingleTxtG"/>
        <w:ind w:left="1600" w:hanging="466"/>
        <w:jc w:val="left"/>
        <w:rPr>
          <w:lang w:val="fr-CH"/>
        </w:rPr>
      </w:pPr>
      <w:r w:rsidRPr="00DF16AC">
        <w:rPr>
          <w:lang w:val="fr-CH"/>
        </w:rPr>
        <w:t>a)</w:t>
      </w:r>
      <w:r w:rsidRPr="00DF16AC">
        <w:rPr>
          <w:lang w:val="fr-CH"/>
        </w:rPr>
        <w:tab/>
        <w:t>Rap</w:t>
      </w:r>
      <w:r w:rsidR="00C1758B" w:rsidRPr="00DF16AC">
        <w:rPr>
          <w:lang w:val="fr-CH"/>
        </w:rPr>
        <w:t xml:space="preserve">ports </w:t>
      </w:r>
      <w:r w:rsidR="00CC25AB" w:rsidRPr="00DF16AC">
        <w:rPr>
          <w:lang w:val="fr-CH"/>
        </w:rPr>
        <w:t>pré</w:t>
      </w:r>
      <w:r w:rsidRPr="00DF16AC">
        <w:rPr>
          <w:lang w:val="fr-CH"/>
        </w:rPr>
        <w:t>sent</w:t>
      </w:r>
      <w:r w:rsidR="00CC25AB" w:rsidRPr="00DF16AC">
        <w:rPr>
          <w:lang w:val="fr-CH"/>
        </w:rPr>
        <w:t>é</w:t>
      </w:r>
      <w:r w:rsidRPr="00DF16AC">
        <w:rPr>
          <w:lang w:val="fr-CH"/>
        </w:rPr>
        <w:t>s par les États partie</w:t>
      </w:r>
      <w:r w:rsidR="00CC25AB" w:rsidRPr="00DF16AC">
        <w:rPr>
          <w:lang w:val="fr-CH"/>
        </w:rPr>
        <w:t>s</w:t>
      </w:r>
      <w:r w:rsidRPr="00DF16AC">
        <w:rPr>
          <w:lang w:val="fr-CH"/>
        </w:rPr>
        <w:t xml:space="preserve"> conformément aux articles 16 et 17 du Pacte </w:t>
      </w:r>
      <w:r w:rsidR="00C1758B" w:rsidRPr="00DF16AC">
        <w:rPr>
          <w:lang w:val="fr-CH"/>
        </w:rPr>
        <w:t>(</w:t>
      </w:r>
      <w:r w:rsidRPr="00DF16AC">
        <w:rPr>
          <w:i/>
          <w:lang w:val="fr-CH"/>
        </w:rPr>
        <w:t>suite</w:t>
      </w:r>
      <w:r w:rsidR="00C1758B" w:rsidRPr="00DF16AC">
        <w:rPr>
          <w:lang w:val="fr-CH"/>
        </w:rPr>
        <w:t>)</w:t>
      </w:r>
    </w:p>
    <w:p w:rsidR="00C1758B" w:rsidRPr="00DF16AC" w:rsidRDefault="003C2001" w:rsidP="00C1758B">
      <w:pPr>
        <w:pStyle w:val="SingleTxtG"/>
        <w:ind w:left="1600" w:hanging="466"/>
        <w:jc w:val="left"/>
        <w:rPr>
          <w:lang w:val="fr-CH"/>
        </w:rPr>
      </w:pPr>
      <w:r w:rsidRPr="00DF16AC">
        <w:rPr>
          <w:i/>
          <w:lang w:val="fr-CH"/>
        </w:rPr>
        <w:tab/>
      </w:r>
      <w:r w:rsidR="00CC25AB" w:rsidRPr="00DF16AC">
        <w:rPr>
          <w:i/>
          <w:lang w:val="fr-CH"/>
        </w:rPr>
        <w:t>Deuxième, troisième et q</w:t>
      </w:r>
      <w:r w:rsidR="00E5726A" w:rsidRPr="00DF16AC">
        <w:rPr>
          <w:i/>
          <w:lang w:val="fr-CH"/>
        </w:rPr>
        <w:t>uatrième rapports périodiques de</w:t>
      </w:r>
      <w:r w:rsidR="00C1758B" w:rsidRPr="00DF16AC">
        <w:rPr>
          <w:i/>
          <w:lang w:val="fr-CH"/>
        </w:rPr>
        <w:t xml:space="preserve"> Sri Lanka</w:t>
      </w:r>
      <w:r w:rsidR="00CC25AB" w:rsidRPr="00DF16AC">
        <w:rPr>
          <w:i/>
          <w:lang w:val="fr-CH"/>
        </w:rPr>
        <w:t xml:space="preserve"> soumis en un seul document</w:t>
      </w:r>
      <w:r w:rsidR="00C1758B" w:rsidRPr="00DF16AC">
        <w:rPr>
          <w:i/>
          <w:lang w:val="fr-CH"/>
        </w:rPr>
        <w:t xml:space="preserve"> </w:t>
      </w:r>
      <w:r w:rsidR="00CC25AB" w:rsidRPr="00DF16AC">
        <w:rPr>
          <w:lang w:val="fr-CH"/>
        </w:rPr>
        <w:t>(suite</w:t>
      </w:r>
      <w:r w:rsidR="00C1758B" w:rsidRPr="00DF16AC">
        <w:rPr>
          <w:lang w:val="fr-CH"/>
        </w:rPr>
        <w:t>)</w:t>
      </w:r>
    </w:p>
    <w:p w:rsidR="00874A5F" w:rsidRPr="00DF16AC" w:rsidRDefault="00C1758B" w:rsidP="00631291">
      <w:pPr>
        <w:pStyle w:val="SingleTxtG"/>
        <w:jc w:val="left"/>
        <w:rPr>
          <w:i/>
          <w:lang w:val="fr-CH"/>
        </w:rPr>
      </w:pPr>
      <w:r w:rsidRPr="00DF16AC">
        <w:rPr>
          <w:lang w:val="fr-CH"/>
        </w:rPr>
        <w:br w:type="page"/>
      </w:r>
      <w:r w:rsidR="00CC25AB" w:rsidRPr="00DF16AC">
        <w:rPr>
          <w:i/>
          <w:lang w:val="fr-CH"/>
        </w:rPr>
        <w:t>La séance est ouverte à 10 h 10.</w:t>
      </w:r>
    </w:p>
    <w:p w:rsidR="00874A5F" w:rsidRPr="00DF16AC" w:rsidRDefault="00874A5F" w:rsidP="00874A5F">
      <w:pPr>
        <w:pStyle w:val="H23G"/>
        <w:rPr>
          <w:lang w:val="fr-CH"/>
        </w:rPr>
      </w:pPr>
      <w:r w:rsidRPr="00DF16AC">
        <w:rPr>
          <w:lang w:val="fr-CH"/>
        </w:rPr>
        <w:tab/>
      </w:r>
      <w:r w:rsidRPr="00DF16AC">
        <w:rPr>
          <w:lang w:val="fr-CH"/>
        </w:rPr>
        <w:tab/>
      </w:r>
      <w:r w:rsidR="00CC25AB" w:rsidRPr="00DF16AC">
        <w:rPr>
          <w:lang w:val="fr-CH"/>
        </w:rPr>
        <w:t>Dé</w:t>
      </w:r>
      <w:r w:rsidRPr="00DF16AC">
        <w:rPr>
          <w:lang w:val="fr-CH"/>
        </w:rPr>
        <w:t>claration</w:t>
      </w:r>
      <w:r w:rsidR="00CC25AB" w:rsidRPr="00DF16AC">
        <w:rPr>
          <w:lang w:val="fr-CH"/>
        </w:rPr>
        <w:t xml:space="preserve"> </w:t>
      </w:r>
      <w:r w:rsidR="00CE03D6" w:rsidRPr="00DF16AC">
        <w:rPr>
          <w:lang w:val="fr-CH"/>
        </w:rPr>
        <w:t>solennelle des membres réélus ou</w:t>
      </w:r>
      <w:r w:rsidR="00CC25AB" w:rsidRPr="00DF16AC">
        <w:rPr>
          <w:lang w:val="fr-CH"/>
        </w:rPr>
        <w:t xml:space="preserve"> nouvell</w:t>
      </w:r>
      <w:r w:rsidR="00CE03D6" w:rsidRPr="00DF16AC">
        <w:rPr>
          <w:lang w:val="fr-CH"/>
        </w:rPr>
        <w:t xml:space="preserve">ement élus du Comité conformément à </w:t>
      </w:r>
      <w:r w:rsidR="002E3A20">
        <w:rPr>
          <w:lang w:val="fr-CH"/>
        </w:rPr>
        <w:t>l’article </w:t>
      </w:r>
      <w:r w:rsidR="00CE03D6" w:rsidRPr="00DF16AC">
        <w:rPr>
          <w:lang w:val="fr-CH"/>
        </w:rPr>
        <w:t>13 du règlement intérieur</w:t>
      </w:r>
      <w:r w:rsidRPr="00DF16AC">
        <w:rPr>
          <w:lang w:val="fr-CH"/>
        </w:rPr>
        <w:t xml:space="preserve"> </w:t>
      </w:r>
      <w:r w:rsidRPr="00DF16AC">
        <w:rPr>
          <w:b w:val="0"/>
          <w:lang w:val="fr-CH"/>
        </w:rPr>
        <w:t>(E/C.12/1990/4/Rev.1)</w:t>
      </w:r>
    </w:p>
    <w:p w:rsidR="00CE03D6" w:rsidRPr="00DF16AC" w:rsidRDefault="002E3A20" w:rsidP="002E3A20">
      <w:pPr>
        <w:pStyle w:val="SingleTxtG"/>
        <w:rPr>
          <w:lang w:val="fr-CH"/>
        </w:rPr>
      </w:pPr>
      <w:r w:rsidRPr="00DF16AC">
        <w:rPr>
          <w:lang w:val="fr-CH"/>
        </w:rPr>
        <w:t>1.</w:t>
      </w:r>
      <w:r w:rsidRPr="00DF16AC">
        <w:rPr>
          <w:lang w:val="fr-CH"/>
        </w:rPr>
        <w:tab/>
      </w:r>
      <w:r w:rsidR="002A454C">
        <w:rPr>
          <w:b/>
          <w:lang w:val="fr-CH"/>
        </w:rPr>
        <w:t>M</w:t>
      </w:r>
      <w:r w:rsidR="002A454C" w:rsidRPr="00E95C8D">
        <w:rPr>
          <w:b/>
          <w:vertAlign w:val="superscript"/>
          <w:lang w:val="fr-CH"/>
        </w:rPr>
        <w:t>me</w:t>
      </w:r>
      <w:r w:rsidR="002A454C">
        <w:rPr>
          <w:b/>
          <w:lang w:val="fr-CH"/>
        </w:rPr>
        <w:t> </w:t>
      </w:r>
      <w:r w:rsidR="00874A5F" w:rsidRPr="00DF16AC">
        <w:rPr>
          <w:b/>
          <w:lang w:val="fr-CH"/>
        </w:rPr>
        <w:t>Cong</w:t>
      </w:r>
      <w:r w:rsidR="00874A5F" w:rsidRPr="00DF16AC">
        <w:rPr>
          <w:lang w:val="fr-CH"/>
        </w:rPr>
        <w:t xml:space="preserve"> </w:t>
      </w:r>
      <w:r w:rsidR="00874A5F" w:rsidRPr="00E95C8D">
        <w:rPr>
          <w:b/>
          <w:bCs/>
          <w:lang w:val="fr-CH"/>
        </w:rPr>
        <w:t>Jun</w:t>
      </w:r>
      <w:r w:rsidR="00874A5F" w:rsidRPr="00DF16AC">
        <w:rPr>
          <w:lang w:val="fr-CH"/>
        </w:rPr>
        <w:t>,</w:t>
      </w:r>
      <w:r w:rsidR="00CE03D6" w:rsidRPr="00DF16AC">
        <w:rPr>
          <w:lang w:val="fr-CH"/>
        </w:rPr>
        <w:t xml:space="preserve"> nouvelle membre du Comité désignée pour remplacer </w:t>
      </w:r>
      <w:r>
        <w:rPr>
          <w:lang w:val="fr-CH"/>
        </w:rPr>
        <w:t>M. </w:t>
      </w:r>
      <w:r w:rsidR="00874A5F" w:rsidRPr="00DF16AC">
        <w:rPr>
          <w:lang w:val="fr-CH"/>
        </w:rPr>
        <w:t>Zhan Daode,</w:t>
      </w:r>
      <w:r w:rsidR="00CE03D6" w:rsidRPr="00DF16AC">
        <w:rPr>
          <w:lang w:val="fr-CH"/>
        </w:rPr>
        <w:t xml:space="preserve"> déclare solennellement qu’elle s’</w:t>
      </w:r>
      <w:r w:rsidR="00495D18" w:rsidRPr="00DF16AC">
        <w:rPr>
          <w:lang w:val="fr-CH"/>
        </w:rPr>
        <w:t xml:space="preserve">acquittera consciencieusement et avec impartialité de ses fonctions de </w:t>
      </w:r>
      <w:r w:rsidR="00CE03D6" w:rsidRPr="00DF16AC">
        <w:rPr>
          <w:lang w:val="fr-CH"/>
        </w:rPr>
        <w:t>membre du Comité des droits économiques,</w:t>
      </w:r>
      <w:r w:rsidR="00495D18" w:rsidRPr="00DF16AC">
        <w:rPr>
          <w:lang w:val="fr-CH"/>
        </w:rPr>
        <w:t xml:space="preserve"> sociaux et culturels</w:t>
      </w:r>
      <w:r w:rsidR="00CE03D6" w:rsidRPr="00DF16AC">
        <w:rPr>
          <w:lang w:val="fr-CH"/>
        </w:rPr>
        <w:t>.</w:t>
      </w:r>
      <w:r w:rsidR="00CE06B8">
        <w:rPr>
          <w:lang w:val="fr-CH"/>
        </w:rPr>
        <w:t xml:space="preserve"> </w:t>
      </w:r>
    </w:p>
    <w:p w:rsidR="00874A5F" w:rsidRPr="00DF16AC" w:rsidRDefault="002E3A20" w:rsidP="002E3A20">
      <w:pPr>
        <w:pStyle w:val="H23G"/>
        <w:rPr>
          <w:lang w:val="fr-CH"/>
        </w:rPr>
      </w:pPr>
      <w:r>
        <w:rPr>
          <w:lang w:val="fr-CH"/>
        </w:rPr>
        <w:tab/>
      </w:r>
      <w:r>
        <w:rPr>
          <w:lang w:val="fr-CH"/>
        </w:rPr>
        <w:tab/>
      </w:r>
      <w:r w:rsidR="00495D18" w:rsidRPr="00DF16AC">
        <w:rPr>
          <w:lang w:val="fr-CH"/>
        </w:rPr>
        <w:t xml:space="preserve">Examen des rapports </w:t>
      </w:r>
    </w:p>
    <w:p w:rsidR="00874A5F" w:rsidRPr="00DF16AC" w:rsidRDefault="001E1E25" w:rsidP="002E3A20">
      <w:pPr>
        <w:pStyle w:val="H23G"/>
        <w:ind w:left="1701" w:hanging="1701"/>
        <w:rPr>
          <w:lang w:val="fr-CH"/>
        </w:rPr>
      </w:pPr>
      <w:r w:rsidRPr="00DF16AC">
        <w:rPr>
          <w:lang w:val="fr-CH"/>
        </w:rPr>
        <w:tab/>
      </w:r>
      <w:r w:rsidRPr="00DF16AC">
        <w:rPr>
          <w:lang w:val="fr-CH"/>
        </w:rPr>
        <w:tab/>
      </w:r>
      <w:r w:rsidR="00495D18" w:rsidRPr="00DF16AC">
        <w:rPr>
          <w:lang w:val="fr-CH"/>
        </w:rPr>
        <w:t>a)</w:t>
      </w:r>
      <w:r w:rsidR="00495D18" w:rsidRPr="00DF16AC">
        <w:rPr>
          <w:lang w:val="fr-CH"/>
        </w:rPr>
        <w:tab/>
        <w:t>Rap</w:t>
      </w:r>
      <w:r w:rsidR="00E5726A" w:rsidRPr="00DF16AC">
        <w:rPr>
          <w:lang w:val="fr-CH"/>
        </w:rPr>
        <w:t>ports présentés</w:t>
      </w:r>
      <w:r w:rsidR="00495D18" w:rsidRPr="00DF16AC">
        <w:rPr>
          <w:lang w:val="fr-CH"/>
        </w:rPr>
        <w:t xml:space="preserve"> par le</w:t>
      </w:r>
      <w:r w:rsidR="00A032F9" w:rsidRPr="00DF16AC">
        <w:rPr>
          <w:lang w:val="fr-CH"/>
        </w:rPr>
        <w:t xml:space="preserve">s </w:t>
      </w:r>
      <w:r w:rsidR="00E5726A" w:rsidRPr="00DF16AC">
        <w:rPr>
          <w:lang w:val="fr-CH"/>
        </w:rPr>
        <w:t>États parties conformément aux</w:t>
      </w:r>
      <w:r w:rsidR="00495D18" w:rsidRPr="00DF16AC">
        <w:rPr>
          <w:lang w:val="fr-CH"/>
        </w:rPr>
        <w:t xml:space="preserve"> articles 16 et 17 du Pacte</w:t>
      </w:r>
      <w:r w:rsidR="00874A5F" w:rsidRPr="002E3A20">
        <w:rPr>
          <w:b w:val="0"/>
          <w:lang w:val="fr-CH"/>
        </w:rPr>
        <w:t xml:space="preserve"> (</w:t>
      </w:r>
      <w:r w:rsidR="00495D18" w:rsidRPr="002E3A20">
        <w:rPr>
          <w:b w:val="0"/>
          <w:i/>
          <w:lang w:val="fr-CH"/>
        </w:rPr>
        <w:t>suite</w:t>
      </w:r>
      <w:r w:rsidR="00874A5F" w:rsidRPr="002E3A20">
        <w:rPr>
          <w:b w:val="0"/>
          <w:lang w:val="fr-CH"/>
        </w:rPr>
        <w:t>)</w:t>
      </w:r>
    </w:p>
    <w:p w:rsidR="00874A5F" w:rsidRPr="00DF16AC" w:rsidRDefault="00495D18" w:rsidP="002E3A20">
      <w:pPr>
        <w:pStyle w:val="SingleTxtG"/>
        <w:rPr>
          <w:lang w:val="fr-CH"/>
        </w:rPr>
      </w:pPr>
      <w:r w:rsidRPr="00DF16AC">
        <w:rPr>
          <w:i/>
          <w:lang w:val="fr-CH"/>
        </w:rPr>
        <w:t>Deuxième, troisième</w:t>
      </w:r>
      <w:r w:rsidR="00E5726A" w:rsidRPr="00DF16AC">
        <w:rPr>
          <w:i/>
          <w:lang w:val="fr-CH"/>
        </w:rPr>
        <w:t xml:space="preserve"> et quatrième rapports de</w:t>
      </w:r>
      <w:r w:rsidR="00874A5F" w:rsidRPr="00DF16AC">
        <w:rPr>
          <w:i/>
          <w:lang w:val="fr-CH"/>
        </w:rPr>
        <w:t xml:space="preserve"> Sri Lanka</w:t>
      </w:r>
      <w:r w:rsidRPr="00DF16AC">
        <w:rPr>
          <w:i/>
          <w:lang w:val="fr-CH"/>
        </w:rPr>
        <w:t xml:space="preserve"> soumis en un seul document</w:t>
      </w:r>
      <w:r w:rsidRPr="00DF16AC">
        <w:rPr>
          <w:lang w:val="fr-CH"/>
        </w:rPr>
        <w:t xml:space="preserve"> (suite</w:t>
      </w:r>
      <w:r w:rsidR="00874A5F" w:rsidRPr="00DF16AC">
        <w:rPr>
          <w:lang w:val="fr-CH"/>
        </w:rPr>
        <w:t>) (E/C.12/LKA/2-4</w:t>
      </w:r>
      <w:r w:rsidR="00083345" w:rsidRPr="00DF16AC">
        <w:rPr>
          <w:lang w:val="fr-CH"/>
        </w:rPr>
        <w:t>;</w:t>
      </w:r>
      <w:r w:rsidRPr="00DF16AC">
        <w:rPr>
          <w:lang w:val="fr-CH"/>
        </w:rPr>
        <w:t xml:space="preserve"> E/C.12/LKA/Q/2-4 et</w:t>
      </w:r>
      <w:r w:rsidR="00874A5F" w:rsidRPr="00DF16AC">
        <w:rPr>
          <w:lang w:val="fr-CH"/>
        </w:rPr>
        <w:t xml:space="preserve"> Add.1)</w:t>
      </w:r>
    </w:p>
    <w:p w:rsidR="00874A5F" w:rsidRPr="00DF16AC" w:rsidRDefault="002E3A20" w:rsidP="002E3A20">
      <w:pPr>
        <w:pStyle w:val="SingleTxtG"/>
        <w:rPr>
          <w:i/>
          <w:lang w:val="fr-CH"/>
        </w:rPr>
      </w:pPr>
      <w:r w:rsidRPr="00DF16AC">
        <w:rPr>
          <w:lang w:val="fr-CH"/>
        </w:rPr>
        <w:t>2.</w:t>
      </w:r>
      <w:r w:rsidRPr="00DF16AC">
        <w:rPr>
          <w:lang w:val="fr-CH"/>
        </w:rPr>
        <w:tab/>
      </w:r>
      <w:r w:rsidR="00E5726A" w:rsidRPr="00DF16AC">
        <w:rPr>
          <w:i/>
          <w:lang w:val="fr-CH"/>
        </w:rPr>
        <w:t>Sur</w:t>
      </w:r>
      <w:r w:rsidR="00874A5F" w:rsidRPr="00DF16AC">
        <w:rPr>
          <w:i/>
          <w:lang w:val="fr-CH"/>
        </w:rPr>
        <w:t xml:space="preserve"> </w:t>
      </w:r>
      <w:r w:rsidR="00495D18" w:rsidRPr="00DF16AC">
        <w:rPr>
          <w:i/>
          <w:lang w:val="fr-CH"/>
        </w:rPr>
        <w:t>l’</w:t>
      </w:r>
      <w:r w:rsidR="00874A5F" w:rsidRPr="00DF16AC">
        <w:rPr>
          <w:i/>
          <w:lang w:val="fr-CH"/>
        </w:rPr>
        <w:t xml:space="preserve">invitation </w:t>
      </w:r>
      <w:r w:rsidR="00027A63" w:rsidRPr="00DF16AC">
        <w:rPr>
          <w:i/>
          <w:lang w:val="fr-CH"/>
        </w:rPr>
        <w:t>du Président, la délégation s</w:t>
      </w:r>
      <w:r w:rsidR="00874A5F" w:rsidRPr="00DF16AC">
        <w:rPr>
          <w:i/>
          <w:lang w:val="fr-CH"/>
        </w:rPr>
        <w:t>ri</w:t>
      </w:r>
      <w:r w:rsidR="00027A63" w:rsidRPr="00DF16AC">
        <w:rPr>
          <w:i/>
          <w:lang w:val="fr-CH"/>
        </w:rPr>
        <w:t>-l</w:t>
      </w:r>
      <w:r w:rsidR="00874A5F" w:rsidRPr="00DF16AC">
        <w:rPr>
          <w:i/>
          <w:lang w:val="fr-CH"/>
        </w:rPr>
        <w:t>anka</w:t>
      </w:r>
      <w:r w:rsidR="00027A63" w:rsidRPr="00DF16AC">
        <w:rPr>
          <w:i/>
          <w:lang w:val="fr-CH"/>
        </w:rPr>
        <w:t>ise</w:t>
      </w:r>
      <w:r w:rsidR="00874A5F" w:rsidRPr="00DF16AC">
        <w:rPr>
          <w:i/>
          <w:lang w:val="fr-CH"/>
        </w:rPr>
        <w:t xml:space="preserve"> </w:t>
      </w:r>
      <w:r w:rsidR="0028648A" w:rsidRPr="00DF16AC">
        <w:rPr>
          <w:i/>
          <w:lang w:val="fr-CH"/>
        </w:rPr>
        <w:t>re</w:t>
      </w:r>
      <w:r w:rsidR="00495D18" w:rsidRPr="00DF16AC">
        <w:rPr>
          <w:i/>
          <w:lang w:val="fr-CH"/>
        </w:rPr>
        <w:t>prend place à la table du Comité</w:t>
      </w:r>
      <w:r w:rsidR="00874A5F" w:rsidRPr="00DF16AC">
        <w:rPr>
          <w:i/>
          <w:lang w:val="fr-CH"/>
        </w:rPr>
        <w:t xml:space="preserve">. </w:t>
      </w:r>
    </w:p>
    <w:p w:rsidR="00874A5F" w:rsidRPr="00DF16AC" w:rsidRDefault="00083345" w:rsidP="002E3A20">
      <w:pPr>
        <w:pStyle w:val="H4G"/>
        <w:rPr>
          <w:lang w:val="fr-CH"/>
        </w:rPr>
      </w:pPr>
      <w:r w:rsidRPr="00DF16AC">
        <w:rPr>
          <w:lang w:val="fr-CH"/>
        </w:rPr>
        <w:tab/>
      </w:r>
      <w:r w:rsidRPr="00DF16AC">
        <w:rPr>
          <w:lang w:val="fr-CH"/>
        </w:rPr>
        <w:tab/>
      </w:r>
      <w:r w:rsidR="00495D18" w:rsidRPr="00DF16AC">
        <w:rPr>
          <w:lang w:val="fr-CH"/>
        </w:rPr>
        <w:t>Articles 1</w:t>
      </w:r>
      <w:r w:rsidR="0028648A" w:rsidRPr="00DF16AC">
        <w:rPr>
          <w:vertAlign w:val="superscript"/>
          <w:lang w:val="fr-CH"/>
        </w:rPr>
        <w:t>er</w:t>
      </w:r>
      <w:r w:rsidR="00495D18" w:rsidRPr="00DF16AC">
        <w:rPr>
          <w:lang w:val="fr-CH"/>
        </w:rPr>
        <w:t xml:space="preserve"> à</w:t>
      </w:r>
      <w:r w:rsidR="00874A5F" w:rsidRPr="00DF16AC">
        <w:rPr>
          <w:lang w:val="fr-CH"/>
        </w:rPr>
        <w:t xml:space="preserve"> 5</w:t>
      </w:r>
      <w:r w:rsidR="0028648A" w:rsidRPr="00DF16AC">
        <w:rPr>
          <w:lang w:val="fr-CH"/>
        </w:rPr>
        <w:t xml:space="preserve"> du Pacte</w:t>
      </w:r>
      <w:r w:rsidR="00874A5F" w:rsidRPr="00DF16AC">
        <w:rPr>
          <w:lang w:val="fr-CH"/>
        </w:rPr>
        <w:t xml:space="preserve"> </w:t>
      </w:r>
      <w:r w:rsidR="00495D18" w:rsidRPr="00DF16AC">
        <w:rPr>
          <w:lang w:val="fr-CH"/>
        </w:rPr>
        <w:t>(suite</w:t>
      </w:r>
      <w:r w:rsidR="00874A5F" w:rsidRPr="00DF16AC">
        <w:rPr>
          <w:lang w:val="fr-CH"/>
        </w:rPr>
        <w:t>)</w:t>
      </w:r>
    </w:p>
    <w:p w:rsidR="00696A3D" w:rsidRPr="00DF16AC" w:rsidRDefault="002E3A20" w:rsidP="002E3A20">
      <w:pPr>
        <w:pStyle w:val="SingleTxtG"/>
        <w:rPr>
          <w:lang w:val="fr-CH"/>
        </w:rPr>
      </w:pPr>
      <w:r w:rsidRPr="00DF16AC">
        <w:rPr>
          <w:lang w:val="fr-CH"/>
        </w:rPr>
        <w:t>3.</w:t>
      </w:r>
      <w:r w:rsidRPr="00DF16AC">
        <w:rPr>
          <w:lang w:val="fr-CH"/>
        </w:rPr>
        <w:tab/>
      </w:r>
      <w:r w:rsidR="002A454C">
        <w:rPr>
          <w:b/>
          <w:lang w:val="fr-CH"/>
        </w:rPr>
        <w:t>M</w:t>
      </w:r>
      <w:r w:rsidR="002A454C" w:rsidRPr="00E95C8D">
        <w:rPr>
          <w:b/>
          <w:vertAlign w:val="superscript"/>
          <w:lang w:val="fr-CH"/>
        </w:rPr>
        <w:t>me</w:t>
      </w:r>
      <w:r w:rsidR="002A454C">
        <w:rPr>
          <w:b/>
          <w:lang w:val="fr-CH"/>
        </w:rPr>
        <w:t> </w:t>
      </w:r>
      <w:r w:rsidR="00874A5F" w:rsidRPr="00DF16AC">
        <w:rPr>
          <w:b/>
          <w:lang w:val="fr-CH"/>
        </w:rPr>
        <w:t>Senewiratne</w:t>
      </w:r>
      <w:r w:rsidR="00874A5F" w:rsidRPr="00DF16AC">
        <w:rPr>
          <w:lang w:val="fr-CH"/>
        </w:rPr>
        <w:t xml:space="preserve"> (Sri Lanka) </w:t>
      </w:r>
      <w:r w:rsidR="00495D18" w:rsidRPr="00DF16AC">
        <w:rPr>
          <w:lang w:val="fr-CH"/>
        </w:rPr>
        <w:t>confirme le nombre de</w:t>
      </w:r>
      <w:r>
        <w:rPr>
          <w:lang w:val="fr-CH"/>
        </w:rPr>
        <w:t> personnes</w:t>
      </w:r>
      <w:r w:rsidR="00495D18" w:rsidRPr="00DF16AC">
        <w:rPr>
          <w:lang w:val="fr-CH"/>
        </w:rPr>
        <w:t xml:space="preserve"> déplacées </w:t>
      </w:r>
      <w:r w:rsidR="002641EF" w:rsidRPr="00DF16AC">
        <w:rPr>
          <w:lang w:val="fr-CH"/>
        </w:rPr>
        <w:t xml:space="preserve">à l’intérieur du pays </w:t>
      </w:r>
      <w:r w:rsidR="00EA4D9E" w:rsidRPr="00DF16AC">
        <w:rPr>
          <w:lang w:val="fr-CH"/>
        </w:rPr>
        <w:t>cité</w:t>
      </w:r>
      <w:r w:rsidR="00495D18" w:rsidRPr="00DF16AC">
        <w:rPr>
          <w:lang w:val="fr-CH"/>
        </w:rPr>
        <w:t xml:space="preserve"> par sa d</w:t>
      </w:r>
      <w:r w:rsidR="00C21130" w:rsidRPr="00DF16AC">
        <w:rPr>
          <w:lang w:val="fr-CH"/>
        </w:rPr>
        <w:t>élé</w:t>
      </w:r>
      <w:r w:rsidR="00495D18" w:rsidRPr="00DF16AC">
        <w:rPr>
          <w:lang w:val="fr-CH"/>
        </w:rPr>
        <w:t xml:space="preserve">gation lors de la précédente séance. </w:t>
      </w:r>
      <w:r w:rsidR="00810D86" w:rsidRPr="00DF16AC">
        <w:rPr>
          <w:lang w:val="fr-CH"/>
        </w:rPr>
        <w:t>Elle signale</w:t>
      </w:r>
      <w:r w:rsidR="00C21130" w:rsidRPr="00DF16AC">
        <w:rPr>
          <w:lang w:val="fr-CH"/>
        </w:rPr>
        <w:t xml:space="preserve"> que le nombre excessif qui avait été mentionné était dû au fait que </w:t>
      </w:r>
      <w:r>
        <w:rPr>
          <w:lang w:val="fr-CH"/>
        </w:rPr>
        <w:t>les personnes</w:t>
      </w:r>
      <w:r w:rsidR="00C21130" w:rsidRPr="00DF16AC">
        <w:rPr>
          <w:lang w:val="fr-CH"/>
        </w:rPr>
        <w:t xml:space="preserve"> déplacées par le tsunami en 2004 a</w:t>
      </w:r>
      <w:r w:rsidR="006F7444" w:rsidRPr="00DF16AC">
        <w:rPr>
          <w:lang w:val="fr-CH"/>
        </w:rPr>
        <w:t>vaient été comptabilis</w:t>
      </w:r>
      <w:r w:rsidR="00C21130" w:rsidRPr="00DF16AC">
        <w:rPr>
          <w:lang w:val="fr-CH"/>
        </w:rPr>
        <w:t xml:space="preserve">ées avec </w:t>
      </w:r>
      <w:r w:rsidR="00EA4D9E" w:rsidRPr="00DF16AC">
        <w:rPr>
          <w:lang w:val="fr-CH"/>
        </w:rPr>
        <w:t>celles</w:t>
      </w:r>
      <w:r w:rsidR="00C21130" w:rsidRPr="00DF16AC">
        <w:rPr>
          <w:lang w:val="fr-CH"/>
        </w:rPr>
        <w:t xml:space="preserve"> déplacées par le conflit. Toute la population déplacée par le tsunami a été réinstallée.</w:t>
      </w:r>
      <w:r w:rsidR="00CE06B8">
        <w:rPr>
          <w:lang w:val="fr-CH"/>
        </w:rPr>
        <w:t xml:space="preserve"> </w:t>
      </w:r>
      <w:r w:rsidR="00EA4D9E" w:rsidRPr="00DF16AC">
        <w:rPr>
          <w:lang w:val="fr-CH"/>
        </w:rPr>
        <w:t>Les</w:t>
      </w:r>
      <w:r w:rsidR="00CE06B8">
        <w:rPr>
          <w:lang w:val="fr-CH"/>
        </w:rPr>
        <w:t xml:space="preserve"> </w:t>
      </w:r>
      <w:r>
        <w:rPr>
          <w:lang w:val="fr-CH"/>
        </w:rPr>
        <w:t>personnes</w:t>
      </w:r>
      <w:r w:rsidR="00EA4D9E" w:rsidRPr="00DF16AC">
        <w:rPr>
          <w:lang w:val="fr-CH"/>
        </w:rPr>
        <w:t xml:space="preserve"> qui re</w:t>
      </w:r>
      <w:r w:rsidR="00F4735C" w:rsidRPr="00DF16AC">
        <w:rPr>
          <w:lang w:val="fr-CH"/>
        </w:rPr>
        <w:t>çoivent actuellement l’aid</w:t>
      </w:r>
      <w:r w:rsidR="00EA4D9E" w:rsidRPr="00DF16AC">
        <w:rPr>
          <w:lang w:val="fr-CH"/>
        </w:rPr>
        <w:t>e du Gouvernement ont été déplacées suite au conflit terroriste qui a pris fin en 2009, époque à laquelle il y avait 300 000</w:t>
      </w:r>
      <w:r>
        <w:rPr>
          <w:lang w:val="fr-CH"/>
        </w:rPr>
        <w:t> personnes</w:t>
      </w:r>
      <w:r w:rsidR="00EA4D9E" w:rsidRPr="00DF16AC">
        <w:rPr>
          <w:lang w:val="fr-CH"/>
        </w:rPr>
        <w:t xml:space="preserve"> déplacées, contre 18</w:t>
      </w:r>
      <w:r w:rsidR="00696A3D" w:rsidRPr="00DF16AC">
        <w:rPr>
          <w:lang w:val="fr-CH"/>
        </w:rPr>
        <w:t xml:space="preserve"> 380 </w:t>
      </w:r>
      <w:r w:rsidR="00EA4D9E" w:rsidRPr="00DF16AC">
        <w:rPr>
          <w:lang w:val="fr-CH"/>
        </w:rPr>
        <w:t>actuellement en attente de réinstallation. Ces</w:t>
      </w:r>
      <w:r>
        <w:rPr>
          <w:lang w:val="fr-CH"/>
        </w:rPr>
        <w:t xml:space="preserve"> personnes</w:t>
      </w:r>
      <w:r w:rsidR="002641EF" w:rsidRPr="00DF16AC">
        <w:rPr>
          <w:lang w:val="fr-CH"/>
        </w:rPr>
        <w:t xml:space="preserve"> sont rentrées</w:t>
      </w:r>
      <w:r w:rsidR="00672E30" w:rsidRPr="00DF16AC">
        <w:rPr>
          <w:lang w:val="fr-CH"/>
        </w:rPr>
        <w:t xml:space="preserve"> chez elle</w:t>
      </w:r>
      <w:r w:rsidR="002641EF" w:rsidRPr="00DF16AC">
        <w:rPr>
          <w:lang w:val="fr-CH"/>
        </w:rPr>
        <w:t xml:space="preserve"> de leur plein gré</w:t>
      </w:r>
      <w:r w:rsidR="00EA4D9E" w:rsidRPr="00DF16AC">
        <w:rPr>
          <w:lang w:val="fr-CH"/>
        </w:rPr>
        <w:t xml:space="preserve">. </w:t>
      </w:r>
      <w:r w:rsidR="00696A3D" w:rsidRPr="00DF16AC">
        <w:rPr>
          <w:lang w:val="fr-CH"/>
        </w:rPr>
        <w:t>Paradoxalement, l</w:t>
      </w:r>
      <w:r w:rsidR="00EA4D9E" w:rsidRPr="00DF16AC">
        <w:rPr>
          <w:lang w:val="fr-CH"/>
        </w:rPr>
        <w:t>a communauté internationale a</w:t>
      </w:r>
      <w:r w:rsidR="00CE06B8">
        <w:rPr>
          <w:lang w:val="fr-CH"/>
        </w:rPr>
        <w:t xml:space="preserve"> </w:t>
      </w:r>
      <w:r w:rsidR="00EA4D9E" w:rsidRPr="00DF16AC">
        <w:rPr>
          <w:lang w:val="fr-CH"/>
        </w:rPr>
        <w:t>exercé</w:t>
      </w:r>
      <w:r w:rsidR="00672E30" w:rsidRPr="00DF16AC">
        <w:rPr>
          <w:lang w:val="fr-CH"/>
        </w:rPr>
        <w:t xml:space="preserve"> sur le Gouvernement</w:t>
      </w:r>
      <w:r w:rsidR="00CE06B8">
        <w:rPr>
          <w:lang w:val="fr-CH"/>
        </w:rPr>
        <w:t xml:space="preserve"> </w:t>
      </w:r>
      <w:r w:rsidR="00EA4D9E" w:rsidRPr="00DF16AC">
        <w:rPr>
          <w:lang w:val="fr-CH"/>
        </w:rPr>
        <w:t>une énorme pr</w:t>
      </w:r>
      <w:r w:rsidR="00672E30" w:rsidRPr="00DF16AC">
        <w:rPr>
          <w:lang w:val="fr-CH"/>
        </w:rPr>
        <w:t xml:space="preserve">ession en faveur du retour précoce </w:t>
      </w:r>
      <w:r>
        <w:rPr>
          <w:lang w:val="fr-CH"/>
        </w:rPr>
        <w:t>des personnes</w:t>
      </w:r>
      <w:r w:rsidR="00115140" w:rsidRPr="00DF16AC">
        <w:rPr>
          <w:lang w:val="fr-CH"/>
        </w:rPr>
        <w:t xml:space="preserve"> déplacées, puis </w:t>
      </w:r>
      <w:r w:rsidR="00E5726A" w:rsidRPr="00DF16AC">
        <w:rPr>
          <w:lang w:val="fr-CH"/>
        </w:rPr>
        <w:t xml:space="preserve">elle </w:t>
      </w:r>
      <w:r w:rsidR="00115140" w:rsidRPr="00DF16AC">
        <w:rPr>
          <w:lang w:val="fr-CH"/>
        </w:rPr>
        <w:t>l’a ensuite accusé d’avoir procédé trop hâtivement. Dans cer</w:t>
      </w:r>
      <w:r w:rsidR="00F4735C" w:rsidRPr="00DF16AC">
        <w:rPr>
          <w:lang w:val="fr-CH"/>
        </w:rPr>
        <w:t>tains cas, les rapatrié</w:t>
      </w:r>
      <w:r w:rsidR="00115140" w:rsidRPr="00DF16AC">
        <w:rPr>
          <w:lang w:val="fr-CH"/>
        </w:rPr>
        <w:t>s n</w:t>
      </w:r>
      <w:r w:rsidR="00194A7C" w:rsidRPr="00DF16AC">
        <w:rPr>
          <w:lang w:val="fr-CH"/>
        </w:rPr>
        <w:t>e trouvaient</w:t>
      </w:r>
      <w:r w:rsidR="00A032F9" w:rsidRPr="00DF16AC">
        <w:rPr>
          <w:lang w:val="fr-CH"/>
        </w:rPr>
        <w:t xml:space="preserve"> pas de logements ou d’infra</w:t>
      </w:r>
      <w:r w:rsidR="00115140" w:rsidRPr="00DF16AC">
        <w:rPr>
          <w:lang w:val="fr-CH"/>
        </w:rPr>
        <w:t>structure</w:t>
      </w:r>
      <w:r w:rsidR="00696A3D" w:rsidRPr="00DF16AC">
        <w:rPr>
          <w:lang w:val="fr-CH"/>
        </w:rPr>
        <w:t>s</w:t>
      </w:r>
      <w:r w:rsidR="00115140" w:rsidRPr="00DF16AC">
        <w:rPr>
          <w:lang w:val="fr-CH"/>
        </w:rPr>
        <w:t xml:space="preserve"> satisfaisante</w:t>
      </w:r>
      <w:r w:rsidR="00696A3D" w:rsidRPr="00DF16AC">
        <w:rPr>
          <w:lang w:val="fr-CH"/>
        </w:rPr>
        <w:t>s</w:t>
      </w:r>
      <w:r w:rsidR="00810D86" w:rsidRPr="00DF16AC">
        <w:rPr>
          <w:lang w:val="fr-CH"/>
        </w:rPr>
        <w:t>. Le Gouvernement, en concertation avec</w:t>
      </w:r>
      <w:r w:rsidR="00115140" w:rsidRPr="00DF16AC">
        <w:rPr>
          <w:lang w:val="fr-CH"/>
        </w:rPr>
        <w:t xml:space="preserve"> la communauté internationale et </w:t>
      </w:r>
      <w:r w:rsidR="00A032F9" w:rsidRPr="00DF16AC">
        <w:rPr>
          <w:lang w:val="fr-CH"/>
        </w:rPr>
        <w:t>les o</w:t>
      </w:r>
      <w:r w:rsidR="00810D86" w:rsidRPr="00DF16AC">
        <w:rPr>
          <w:lang w:val="fr-CH"/>
        </w:rPr>
        <w:t xml:space="preserve">rganismes des Nations Unies, </w:t>
      </w:r>
      <w:r w:rsidR="000F1A8B" w:rsidRPr="00DF16AC">
        <w:rPr>
          <w:lang w:val="fr-CH"/>
        </w:rPr>
        <w:t>contribue</w:t>
      </w:r>
      <w:r w:rsidR="00F4735C" w:rsidRPr="00DF16AC">
        <w:rPr>
          <w:lang w:val="fr-CH"/>
        </w:rPr>
        <w:t xml:space="preserve"> à reconstruire à leur intention</w:t>
      </w:r>
      <w:r w:rsidR="00115140" w:rsidRPr="00DF16AC">
        <w:rPr>
          <w:lang w:val="fr-CH"/>
        </w:rPr>
        <w:t xml:space="preserve"> de</w:t>
      </w:r>
      <w:r w:rsidR="00E5726A" w:rsidRPr="00DF16AC">
        <w:rPr>
          <w:lang w:val="fr-CH"/>
        </w:rPr>
        <w:t>s logements et à leur fournir</w:t>
      </w:r>
      <w:r w:rsidR="00115140" w:rsidRPr="00DF16AC">
        <w:rPr>
          <w:lang w:val="fr-CH"/>
        </w:rPr>
        <w:t xml:space="preserve"> </w:t>
      </w:r>
      <w:r w:rsidR="00E5726A" w:rsidRPr="00DF16AC">
        <w:rPr>
          <w:lang w:val="fr-CH"/>
        </w:rPr>
        <w:t xml:space="preserve">de l’eau, des </w:t>
      </w:r>
      <w:r w:rsidR="00115140" w:rsidRPr="00DF16AC">
        <w:rPr>
          <w:lang w:val="fr-CH"/>
        </w:rPr>
        <w:t>installations sanitaires et de</w:t>
      </w:r>
      <w:r w:rsidR="00E5726A" w:rsidRPr="00DF16AC">
        <w:rPr>
          <w:lang w:val="fr-CH"/>
        </w:rPr>
        <w:t>s</w:t>
      </w:r>
      <w:r w:rsidR="00115140" w:rsidRPr="00DF16AC">
        <w:rPr>
          <w:lang w:val="fr-CH"/>
        </w:rPr>
        <w:t xml:space="preserve"> moyens de subsistance. </w:t>
      </w:r>
      <w:r w:rsidR="00572D51" w:rsidRPr="00DF16AC">
        <w:rPr>
          <w:lang w:val="fr-CH"/>
        </w:rPr>
        <w:t xml:space="preserve">Un </w:t>
      </w:r>
      <w:r w:rsidR="0032296C" w:rsidRPr="00DF16AC">
        <w:rPr>
          <w:lang w:val="fr-CH"/>
        </w:rPr>
        <w:t>programme de reconstruction du N</w:t>
      </w:r>
      <w:r w:rsidR="00572D51" w:rsidRPr="00DF16AC">
        <w:rPr>
          <w:lang w:val="fr-CH"/>
        </w:rPr>
        <w:t>ord, théâtre final du conflit, a été mis en place avec un budget de 2,95</w:t>
      </w:r>
      <w:r w:rsidR="00330EAD">
        <w:rPr>
          <w:lang w:val="fr-CH"/>
        </w:rPr>
        <w:t> milliards</w:t>
      </w:r>
      <w:r w:rsidR="00572D51" w:rsidRPr="00DF16AC">
        <w:rPr>
          <w:lang w:val="fr-CH"/>
        </w:rPr>
        <w:t xml:space="preserve"> de</w:t>
      </w:r>
      <w:r w:rsidR="00330EAD">
        <w:rPr>
          <w:lang w:val="fr-CH"/>
        </w:rPr>
        <w:t> roupies</w:t>
      </w:r>
      <w:r w:rsidR="00E5632A" w:rsidRPr="00DF16AC">
        <w:rPr>
          <w:lang w:val="fr-CH"/>
        </w:rPr>
        <w:t xml:space="preserve"> pour 2010-2012. Il comprend</w:t>
      </w:r>
      <w:r w:rsidR="00572D51" w:rsidRPr="00DF16AC">
        <w:rPr>
          <w:lang w:val="fr-CH"/>
        </w:rPr>
        <w:t xml:space="preserve"> des activités de réinstallation, réhabilitation</w:t>
      </w:r>
      <w:r w:rsidR="00ED4D52" w:rsidRPr="00DF16AC">
        <w:rPr>
          <w:lang w:val="fr-CH"/>
        </w:rPr>
        <w:t xml:space="preserve"> et reconstruction qui relèvent</w:t>
      </w:r>
      <w:r w:rsidR="00596D31" w:rsidRPr="00DF16AC">
        <w:rPr>
          <w:lang w:val="fr-CH"/>
        </w:rPr>
        <w:t xml:space="preserve"> </w:t>
      </w:r>
      <w:r w:rsidR="00194A7C" w:rsidRPr="00DF16AC">
        <w:rPr>
          <w:lang w:val="fr-CH"/>
        </w:rPr>
        <w:t xml:space="preserve">de la compétence </w:t>
      </w:r>
      <w:r w:rsidR="00672E30" w:rsidRPr="00DF16AC">
        <w:rPr>
          <w:lang w:val="fr-CH"/>
        </w:rPr>
        <w:t xml:space="preserve">d’une équipe </w:t>
      </w:r>
      <w:r w:rsidR="00572D51" w:rsidRPr="00DF16AC">
        <w:rPr>
          <w:lang w:val="fr-CH"/>
        </w:rPr>
        <w:t>pr</w:t>
      </w:r>
      <w:r w:rsidR="00672E30" w:rsidRPr="00DF16AC">
        <w:rPr>
          <w:lang w:val="fr-CH"/>
        </w:rPr>
        <w:t>ésidentielle spéciale.</w:t>
      </w:r>
      <w:r w:rsidR="00572D51" w:rsidRPr="00DF16AC">
        <w:rPr>
          <w:lang w:val="fr-CH"/>
        </w:rPr>
        <w:t xml:space="preserve"> De</w:t>
      </w:r>
      <w:r w:rsidR="00696A3D" w:rsidRPr="00DF16AC">
        <w:rPr>
          <w:lang w:val="fr-CH"/>
        </w:rPr>
        <w:t>s mesures sont également adoptées</w:t>
      </w:r>
      <w:r w:rsidR="00572D51" w:rsidRPr="00DF16AC">
        <w:rPr>
          <w:lang w:val="fr-CH"/>
        </w:rPr>
        <w:t xml:space="preserve"> pour améliorer le développement de la protection sociale et des moyens de subsistance, renforcer l’</w:t>
      </w:r>
      <w:r w:rsidR="00696A3D" w:rsidRPr="00DF16AC">
        <w:rPr>
          <w:lang w:val="fr-CH"/>
        </w:rPr>
        <w:t>infrastructure économique, p</w:t>
      </w:r>
      <w:r w:rsidR="00572D51" w:rsidRPr="00DF16AC">
        <w:rPr>
          <w:lang w:val="fr-CH"/>
        </w:rPr>
        <w:t>romouvoir les services sociaux,</w:t>
      </w:r>
      <w:r>
        <w:rPr>
          <w:lang w:val="fr-CH"/>
        </w:rPr>
        <w:t xml:space="preserve"> </w:t>
      </w:r>
      <w:r w:rsidR="00572D51" w:rsidRPr="00DF16AC">
        <w:rPr>
          <w:lang w:val="fr-CH"/>
        </w:rPr>
        <w:t xml:space="preserve">revitaliser les secteurs de production et encourager </w:t>
      </w:r>
      <w:r w:rsidR="00696A3D" w:rsidRPr="00DF16AC">
        <w:rPr>
          <w:lang w:val="fr-CH"/>
        </w:rPr>
        <w:t>l</w:t>
      </w:r>
      <w:r w:rsidR="00572D51" w:rsidRPr="00DF16AC">
        <w:rPr>
          <w:lang w:val="fr-CH"/>
        </w:rPr>
        <w:t>e développem</w:t>
      </w:r>
      <w:r w:rsidR="00696A3D" w:rsidRPr="00DF16AC">
        <w:rPr>
          <w:lang w:val="fr-CH"/>
        </w:rPr>
        <w:t>ent d’</w:t>
      </w:r>
      <w:r w:rsidR="00572D51" w:rsidRPr="00DF16AC">
        <w:rPr>
          <w:lang w:val="fr-CH"/>
        </w:rPr>
        <w:t>établissements humains.</w:t>
      </w:r>
      <w:r w:rsidR="00696A3D" w:rsidRPr="00DF16AC">
        <w:rPr>
          <w:lang w:val="fr-CH"/>
        </w:rPr>
        <w:t xml:space="preserve"> Les</w:t>
      </w:r>
      <w:r>
        <w:rPr>
          <w:lang w:val="fr-CH"/>
        </w:rPr>
        <w:t> personnes</w:t>
      </w:r>
      <w:r w:rsidR="00696A3D" w:rsidRPr="00DF16AC">
        <w:rPr>
          <w:lang w:val="fr-CH"/>
        </w:rPr>
        <w:t xml:space="preserve"> déplacées restantes doivent être réinstallées d’ici la fin de l’année, une fois terminées les opérations de déminage. </w:t>
      </w:r>
    </w:p>
    <w:p w:rsidR="00874A5F" w:rsidRPr="00DF16AC" w:rsidRDefault="002E3A20" w:rsidP="002E3A20">
      <w:pPr>
        <w:pStyle w:val="SingleTxtG"/>
        <w:rPr>
          <w:lang w:val="fr-CH"/>
        </w:rPr>
      </w:pPr>
      <w:r w:rsidRPr="00DF16AC">
        <w:rPr>
          <w:lang w:val="fr-CH"/>
        </w:rPr>
        <w:t>4.</w:t>
      </w:r>
      <w:r w:rsidRPr="00DF16AC">
        <w:rPr>
          <w:lang w:val="fr-CH"/>
        </w:rPr>
        <w:tab/>
      </w:r>
      <w:r w:rsidR="00696A3D" w:rsidRPr="00DF16AC">
        <w:rPr>
          <w:lang w:val="fr-CH"/>
        </w:rPr>
        <w:t>E</w:t>
      </w:r>
      <w:r w:rsidR="00874A5F" w:rsidRPr="00DF16AC">
        <w:rPr>
          <w:lang w:val="fr-CH"/>
        </w:rPr>
        <w:t xml:space="preserve">n 1991, </w:t>
      </w:r>
      <w:r w:rsidR="00696A3D" w:rsidRPr="00DF16AC">
        <w:rPr>
          <w:lang w:val="fr-CH"/>
        </w:rPr>
        <w:t>le nettoyage ethnique perpétré par les terroristes a provoqué le déplacement de 98 000 musulmans du nord vers le nord-ouest du pays. Quelques-uns sont revenus</w:t>
      </w:r>
      <w:r w:rsidR="00596D31" w:rsidRPr="00DF16AC">
        <w:rPr>
          <w:lang w:val="fr-CH"/>
        </w:rPr>
        <w:t>,</w:t>
      </w:r>
      <w:r w:rsidR="00696A3D" w:rsidRPr="00DF16AC">
        <w:rPr>
          <w:lang w:val="fr-CH"/>
        </w:rPr>
        <w:t xml:space="preserve"> mais la plupart ont décidé de rester dans la région où ils avaient été déplacés car ils s’y sont bien intégrés</w:t>
      </w:r>
      <w:r w:rsidR="00874A5F" w:rsidRPr="00DF16AC">
        <w:rPr>
          <w:lang w:val="fr-CH"/>
        </w:rPr>
        <w:t xml:space="preserve">. </w:t>
      </w:r>
    </w:p>
    <w:p w:rsidR="00E87F17" w:rsidRPr="00DF16AC" w:rsidRDefault="002E3A20" w:rsidP="002E3A20">
      <w:pPr>
        <w:pStyle w:val="SingleTxtG"/>
        <w:rPr>
          <w:lang w:val="fr-CH"/>
        </w:rPr>
      </w:pPr>
      <w:r w:rsidRPr="00DF16AC">
        <w:rPr>
          <w:lang w:val="fr-CH"/>
        </w:rPr>
        <w:t>5.</w:t>
      </w:r>
      <w:r w:rsidRPr="00DF16AC">
        <w:rPr>
          <w:lang w:val="fr-CH"/>
        </w:rPr>
        <w:tab/>
      </w:r>
      <w:r w:rsidR="007A1764" w:rsidRPr="00DF16AC">
        <w:rPr>
          <w:lang w:val="fr-CH"/>
        </w:rPr>
        <w:t xml:space="preserve">La nécessité d’une mission d’enquête internationale ou d’une enquête indépendante sur les crimes de guerre a été mentionnée. Depuis sa création en août, une commission nationale indépendante de </w:t>
      </w:r>
      <w:r w:rsidR="00E87F17" w:rsidRPr="00DF16AC">
        <w:rPr>
          <w:lang w:val="fr-CH"/>
        </w:rPr>
        <w:t>ré</w:t>
      </w:r>
      <w:r w:rsidR="007A1764" w:rsidRPr="00DF16AC">
        <w:rPr>
          <w:lang w:val="fr-CH"/>
        </w:rPr>
        <w:t xml:space="preserve">conciliation </w:t>
      </w:r>
      <w:r w:rsidR="00E87F17" w:rsidRPr="00DF16AC">
        <w:rPr>
          <w:lang w:val="fr-CH"/>
        </w:rPr>
        <w:t>s’emploie</w:t>
      </w:r>
      <w:r w:rsidR="007A1764" w:rsidRPr="00DF16AC">
        <w:rPr>
          <w:lang w:val="fr-CH"/>
        </w:rPr>
        <w:t xml:space="preserve"> à </w:t>
      </w:r>
      <w:r w:rsidR="00E87F17" w:rsidRPr="00DF16AC">
        <w:rPr>
          <w:lang w:val="fr-CH"/>
        </w:rPr>
        <w:t>dé</w:t>
      </w:r>
      <w:r w:rsidR="007A1764" w:rsidRPr="00DF16AC">
        <w:rPr>
          <w:lang w:val="fr-CH"/>
        </w:rPr>
        <w:t xml:space="preserve">terminer les responsabilités directes et indirectes des évènements </w:t>
      </w:r>
      <w:r w:rsidR="00E87F17" w:rsidRPr="00DF16AC">
        <w:rPr>
          <w:lang w:val="fr-CH"/>
        </w:rPr>
        <w:t>lié</w:t>
      </w:r>
      <w:r w:rsidR="007A1764" w:rsidRPr="00DF16AC">
        <w:rPr>
          <w:lang w:val="fr-CH"/>
        </w:rPr>
        <w:t>s au conflit</w:t>
      </w:r>
      <w:r w:rsidR="00E5632A" w:rsidRPr="00DF16AC">
        <w:rPr>
          <w:lang w:val="fr-CH"/>
        </w:rPr>
        <w:t>,</w:t>
      </w:r>
      <w:r w:rsidR="007A1764" w:rsidRPr="00DF16AC">
        <w:rPr>
          <w:lang w:val="fr-CH"/>
        </w:rPr>
        <w:t xml:space="preserve"> </w:t>
      </w:r>
      <w:r w:rsidR="008010F7" w:rsidRPr="00DF16AC">
        <w:rPr>
          <w:lang w:val="fr-CH"/>
        </w:rPr>
        <w:t>afin de faire traduire en justice les</w:t>
      </w:r>
      <w:r w:rsidR="007A1764" w:rsidRPr="00DF16AC">
        <w:rPr>
          <w:lang w:val="fr-CH"/>
        </w:rPr>
        <w:t xml:space="preserve"> auteurs éventuels de violations des droits de l’homme. Le mandat de six mois de la commission a </w:t>
      </w:r>
      <w:r w:rsidR="00E87F17" w:rsidRPr="00DF16AC">
        <w:rPr>
          <w:lang w:val="fr-CH"/>
        </w:rPr>
        <w:t>été renouvelé pour</w:t>
      </w:r>
      <w:r w:rsidR="007A1764" w:rsidRPr="00DF16AC">
        <w:rPr>
          <w:lang w:val="fr-CH"/>
        </w:rPr>
        <w:t xml:space="preserve"> que davantage de</w:t>
      </w:r>
      <w:r w:rsidR="00F913A6">
        <w:rPr>
          <w:lang w:val="fr-CH"/>
        </w:rPr>
        <w:t xml:space="preserve"> </w:t>
      </w:r>
      <w:r>
        <w:rPr>
          <w:lang w:val="fr-CH"/>
        </w:rPr>
        <w:t>personnes</w:t>
      </w:r>
      <w:r w:rsidR="007A1764" w:rsidRPr="00DF16AC">
        <w:rPr>
          <w:lang w:val="fr-CH"/>
        </w:rPr>
        <w:t xml:space="preserve"> puissent témoigner. Il est normal que des </w:t>
      </w:r>
      <w:r w:rsidR="00E87F17" w:rsidRPr="00DF16AC">
        <w:rPr>
          <w:lang w:val="fr-CH"/>
        </w:rPr>
        <w:t>États souverains qui sortent</w:t>
      </w:r>
      <w:r w:rsidR="007A1764" w:rsidRPr="00DF16AC">
        <w:rPr>
          <w:lang w:val="fr-CH"/>
        </w:rPr>
        <w:t xml:space="preserve"> d’un conflit armé </w:t>
      </w:r>
      <w:r w:rsidR="00E80F10" w:rsidRPr="00DF16AC">
        <w:rPr>
          <w:lang w:val="fr-CH"/>
        </w:rPr>
        <w:t>utilisent des mécanismes internes c</w:t>
      </w:r>
      <w:r w:rsidR="00E87F17" w:rsidRPr="00DF16AC">
        <w:rPr>
          <w:lang w:val="fr-CH"/>
        </w:rPr>
        <w:t>omme le Secrétaire général des N</w:t>
      </w:r>
      <w:r w:rsidR="00E80F10" w:rsidRPr="00DF16AC">
        <w:rPr>
          <w:lang w:val="fr-CH"/>
        </w:rPr>
        <w:t>ations Unies les y a encouragés, car les ressortissants ont une meilleure connaissance des questions complexes impliquées. Un temps adéquat sera accord</w:t>
      </w:r>
      <w:r w:rsidR="00E87F17" w:rsidRPr="00DF16AC">
        <w:rPr>
          <w:lang w:val="fr-CH"/>
        </w:rPr>
        <w:t>é pour que ces mécanismes fasse</w:t>
      </w:r>
      <w:r w:rsidR="00E80F10" w:rsidRPr="00DF16AC">
        <w:rPr>
          <w:lang w:val="fr-CH"/>
        </w:rPr>
        <w:t>nt leur travail, p</w:t>
      </w:r>
      <w:r w:rsidR="00596D31" w:rsidRPr="00DF16AC">
        <w:rPr>
          <w:lang w:val="fr-CH"/>
        </w:rPr>
        <w:t>lutôt que d’imposer un dispositif</w:t>
      </w:r>
      <w:r w:rsidR="00E80F10" w:rsidRPr="00DF16AC">
        <w:rPr>
          <w:lang w:val="fr-CH"/>
        </w:rPr>
        <w:t xml:space="preserve"> international qui empièterait su</w:t>
      </w:r>
      <w:r w:rsidR="00027A63" w:rsidRPr="00DF16AC">
        <w:rPr>
          <w:lang w:val="fr-CH"/>
        </w:rPr>
        <w:t>r la souveraineté de l’État. Le</w:t>
      </w:r>
      <w:r w:rsidR="00E80F10" w:rsidRPr="00DF16AC">
        <w:rPr>
          <w:lang w:val="fr-CH"/>
        </w:rPr>
        <w:t xml:space="preserve"> Gouvernement</w:t>
      </w:r>
      <w:r w:rsidR="00027A63" w:rsidRPr="00DF16AC">
        <w:rPr>
          <w:lang w:val="fr-CH"/>
        </w:rPr>
        <w:t xml:space="preserve"> sri-lankais</w:t>
      </w:r>
      <w:r w:rsidR="00E80F10" w:rsidRPr="00DF16AC">
        <w:rPr>
          <w:lang w:val="fr-CH"/>
        </w:rPr>
        <w:t xml:space="preserve"> continuera à tenir le Secrétair</w:t>
      </w:r>
      <w:r w:rsidR="008010F7" w:rsidRPr="00DF16AC">
        <w:rPr>
          <w:lang w:val="fr-CH"/>
        </w:rPr>
        <w:t>e général informé de l’avancement</w:t>
      </w:r>
      <w:r w:rsidR="0032296C" w:rsidRPr="00DF16AC">
        <w:rPr>
          <w:lang w:val="fr-CH"/>
        </w:rPr>
        <w:t xml:space="preserve"> des travaux</w:t>
      </w:r>
      <w:r w:rsidR="00E80F10" w:rsidRPr="00DF16AC">
        <w:rPr>
          <w:lang w:val="fr-CH"/>
        </w:rPr>
        <w:t xml:space="preserve"> de la commission nationale.</w:t>
      </w:r>
      <w:r w:rsidR="00CE06B8">
        <w:rPr>
          <w:lang w:val="fr-CH"/>
        </w:rPr>
        <w:t xml:space="preserve"> </w:t>
      </w:r>
    </w:p>
    <w:p w:rsidR="00610B8B" w:rsidRPr="00DF16AC" w:rsidRDefault="002E3A20" w:rsidP="002E3A20">
      <w:pPr>
        <w:pStyle w:val="SingleTxtG"/>
        <w:rPr>
          <w:lang w:val="fr-CH"/>
        </w:rPr>
      </w:pPr>
      <w:r w:rsidRPr="00DF16AC">
        <w:rPr>
          <w:lang w:val="fr-CH"/>
        </w:rPr>
        <w:t>6.</w:t>
      </w:r>
      <w:r w:rsidRPr="00DF16AC">
        <w:rPr>
          <w:lang w:val="fr-CH"/>
        </w:rPr>
        <w:tab/>
      </w:r>
      <w:r>
        <w:rPr>
          <w:b/>
          <w:lang w:val="fr-CH"/>
        </w:rPr>
        <w:t>M. </w:t>
      </w:r>
      <w:r w:rsidR="00874A5F" w:rsidRPr="00DF16AC">
        <w:rPr>
          <w:b/>
          <w:lang w:val="fr-CH"/>
        </w:rPr>
        <w:t>Fernando</w:t>
      </w:r>
      <w:r w:rsidR="00874A5F" w:rsidRPr="00DF16AC">
        <w:rPr>
          <w:lang w:val="fr-CH"/>
        </w:rPr>
        <w:t xml:space="preserve"> (Sri Lanka), </w:t>
      </w:r>
      <w:r w:rsidR="00E87F17" w:rsidRPr="00DF16AC">
        <w:rPr>
          <w:lang w:val="fr-CH"/>
        </w:rPr>
        <w:t>en réponse à une question relative au plan d’action national, dit qu</w:t>
      </w:r>
      <w:r w:rsidR="00E42C51" w:rsidRPr="00DF16AC">
        <w:rPr>
          <w:lang w:val="fr-CH"/>
        </w:rPr>
        <w:t>e celui-ci</w:t>
      </w:r>
      <w:r w:rsidR="00E87F17" w:rsidRPr="00DF16AC">
        <w:rPr>
          <w:lang w:val="fr-CH"/>
        </w:rPr>
        <w:t xml:space="preserve"> relève des engagements pris volontairement par </w:t>
      </w:r>
      <w:r w:rsidR="007B26AF" w:rsidRPr="00DF16AC">
        <w:rPr>
          <w:lang w:val="fr-CH"/>
        </w:rPr>
        <w:t>Sri lanka</w:t>
      </w:r>
      <w:r w:rsidR="00E87F17" w:rsidRPr="00DF16AC">
        <w:rPr>
          <w:lang w:val="fr-CH"/>
        </w:rPr>
        <w:t xml:space="preserve"> dans le cadre de l’examen périodique universel. En premier lieu, des comités </w:t>
      </w:r>
      <w:r w:rsidR="00610B8B" w:rsidRPr="00DF16AC">
        <w:rPr>
          <w:lang w:val="fr-CH"/>
        </w:rPr>
        <w:t>relatif</w:t>
      </w:r>
      <w:r w:rsidR="00E87F17" w:rsidRPr="00DF16AC">
        <w:rPr>
          <w:lang w:val="fr-CH"/>
        </w:rPr>
        <w:t xml:space="preserve">s aux droits économiques, sociaux et culturels, aux droits de l’enfant, aux droits du travail, aux travailleurs migrants et à la torture ont été créés. Ces comités, composés </w:t>
      </w:r>
      <w:r w:rsidR="00610B8B" w:rsidRPr="00DF16AC">
        <w:rPr>
          <w:lang w:val="fr-CH"/>
        </w:rPr>
        <w:t>de fonctionnaires et de représe</w:t>
      </w:r>
      <w:r w:rsidR="00E87F17" w:rsidRPr="00DF16AC">
        <w:rPr>
          <w:lang w:val="fr-CH"/>
        </w:rPr>
        <w:t>n</w:t>
      </w:r>
      <w:r w:rsidR="00610B8B" w:rsidRPr="00DF16AC">
        <w:rPr>
          <w:lang w:val="fr-CH"/>
        </w:rPr>
        <w:t>t</w:t>
      </w:r>
      <w:r w:rsidR="00E87F17" w:rsidRPr="00DF16AC">
        <w:rPr>
          <w:lang w:val="fr-CH"/>
        </w:rPr>
        <w:t xml:space="preserve">ants de la société civile, </w:t>
      </w:r>
      <w:r w:rsidR="00610B8B" w:rsidRPr="00DF16AC">
        <w:rPr>
          <w:lang w:val="fr-CH"/>
        </w:rPr>
        <w:t>ont présenté des recommandations sur la base desquelles le plan d’action national a ensuite été élaboré. En outre, un dialogue aura lieu la semaine prochaine avec les représentants de la société civile qui n’ont pas participé au travail de ces comités. Lorsque les avis auront été recueillis, le plan d’a</w:t>
      </w:r>
      <w:r w:rsidR="00ED4D52" w:rsidRPr="00DF16AC">
        <w:rPr>
          <w:lang w:val="fr-CH"/>
        </w:rPr>
        <w:t>ction national sera parachevé</w:t>
      </w:r>
      <w:r w:rsidR="00610B8B" w:rsidRPr="00DF16AC">
        <w:rPr>
          <w:lang w:val="fr-CH"/>
        </w:rPr>
        <w:t xml:space="preserve"> et présenté au Cabinet.</w:t>
      </w:r>
      <w:r w:rsidR="00E42C51" w:rsidRPr="00DF16AC">
        <w:rPr>
          <w:lang w:val="fr-CH"/>
        </w:rPr>
        <w:t xml:space="preserve"> Il inclut u</w:t>
      </w:r>
      <w:r w:rsidR="00610B8B" w:rsidRPr="00DF16AC">
        <w:rPr>
          <w:lang w:val="fr-CH"/>
        </w:rPr>
        <w:t>ne charte des droits de l’</w:t>
      </w:r>
      <w:r w:rsidR="00E42C51" w:rsidRPr="00DF16AC">
        <w:rPr>
          <w:lang w:val="fr-CH"/>
        </w:rPr>
        <w:t>homme et</w:t>
      </w:r>
      <w:r w:rsidR="00610B8B" w:rsidRPr="00DF16AC">
        <w:rPr>
          <w:lang w:val="fr-CH"/>
        </w:rPr>
        <w:t xml:space="preserve"> d’autres mesures relatives aux droits.</w:t>
      </w:r>
      <w:r w:rsidR="00CE06B8">
        <w:rPr>
          <w:lang w:val="fr-CH"/>
        </w:rPr>
        <w:t xml:space="preserve"> </w:t>
      </w:r>
    </w:p>
    <w:p w:rsidR="00554E98" w:rsidRPr="00DF16AC" w:rsidRDefault="002E3A20" w:rsidP="002E3A20">
      <w:pPr>
        <w:pStyle w:val="SingleTxtG"/>
        <w:rPr>
          <w:lang w:val="fr-CH"/>
        </w:rPr>
      </w:pPr>
      <w:r w:rsidRPr="00DF16AC">
        <w:rPr>
          <w:lang w:val="fr-CH"/>
        </w:rPr>
        <w:t>7.</w:t>
      </w:r>
      <w:r w:rsidRPr="00DF16AC">
        <w:rPr>
          <w:lang w:val="fr-CH"/>
        </w:rPr>
        <w:tab/>
      </w:r>
      <w:r w:rsidR="0029611E" w:rsidRPr="00DF16AC">
        <w:rPr>
          <w:lang w:val="fr-CH"/>
        </w:rPr>
        <w:t>Suite</w:t>
      </w:r>
      <w:r w:rsidR="00E42C51" w:rsidRPr="00DF16AC">
        <w:rPr>
          <w:lang w:val="fr-CH"/>
        </w:rPr>
        <w:t xml:space="preserve"> à la question de savoir si la préparation du</w:t>
      </w:r>
      <w:r w:rsidR="00713F63" w:rsidRPr="00DF16AC">
        <w:rPr>
          <w:lang w:val="fr-CH"/>
        </w:rPr>
        <w:t xml:space="preserve"> </w:t>
      </w:r>
      <w:r w:rsidR="00874A5F" w:rsidRPr="00DF16AC">
        <w:rPr>
          <w:lang w:val="fr-CH"/>
        </w:rPr>
        <w:t>Mahinda Ch</w:t>
      </w:r>
      <w:r w:rsidR="00E42C51" w:rsidRPr="00DF16AC">
        <w:rPr>
          <w:lang w:val="fr-CH"/>
        </w:rPr>
        <w:t>inthana (</w:t>
      </w:r>
      <w:r w:rsidR="0032296C" w:rsidRPr="00DF16AC">
        <w:rPr>
          <w:lang w:val="fr-CH"/>
        </w:rPr>
        <w:t>Cadre d’action</w:t>
      </w:r>
      <w:r w:rsidR="00E42C51" w:rsidRPr="00DF16AC">
        <w:rPr>
          <w:lang w:val="fr-CH"/>
        </w:rPr>
        <w:t xml:space="preserve"> du Gouvernement</w:t>
      </w:r>
      <w:r w:rsidR="00874A5F" w:rsidRPr="00DF16AC">
        <w:rPr>
          <w:lang w:val="fr-CH"/>
        </w:rPr>
        <w:t>)</w:t>
      </w:r>
      <w:r w:rsidR="00713F63" w:rsidRPr="00DF16AC">
        <w:rPr>
          <w:lang w:val="fr-CH"/>
        </w:rPr>
        <w:t xml:space="preserve"> </w:t>
      </w:r>
      <w:r w:rsidR="00554E98" w:rsidRPr="00DF16AC">
        <w:rPr>
          <w:lang w:val="fr-CH"/>
        </w:rPr>
        <w:t>a</w:t>
      </w:r>
      <w:r w:rsidR="00357DA0" w:rsidRPr="00DF16AC">
        <w:rPr>
          <w:lang w:val="fr-CH"/>
        </w:rPr>
        <w:t>vait</w:t>
      </w:r>
      <w:r w:rsidR="00554E98" w:rsidRPr="00DF16AC">
        <w:rPr>
          <w:lang w:val="fr-CH"/>
        </w:rPr>
        <w:t xml:space="preserve"> é</w:t>
      </w:r>
      <w:r w:rsidR="00156FAF" w:rsidRPr="00DF16AC">
        <w:rPr>
          <w:lang w:val="fr-CH"/>
        </w:rPr>
        <w:t xml:space="preserve">té un processus participatif, </w:t>
      </w:r>
      <w:r>
        <w:rPr>
          <w:lang w:val="fr-CH"/>
        </w:rPr>
        <w:t>M. </w:t>
      </w:r>
      <w:r w:rsidR="00156FAF" w:rsidRPr="00DF16AC">
        <w:rPr>
          <w:lang w:val="fr-CH"/>
        </w:rPr>
        <w:t>Fernando</w:t>
      </w:r>
      <w:r w:rsidR="00554E98" w:rsidRPr="00DF16AC">
        <w:rPr>
          <w:lang w:val="fr-CH"/>
        </w:rPr>
        <w:t xml:space="preserve"> explique que le </w:t>
      </w:r>
      <w:r w:rsidR="0032296C" w:rsidRPr="00DF16AC">
        <w:rPr>
          <w:lang w:val="fr-CH"/>
        </w:rPr>
        <w:t>Président, pour lequel ce cadre</w:t>
      </w:r>
      <w:r w:rsidR="00554E98" w:rsidRPr="00DF16AC">
        <w:rPr>
          <w:lang w:val="fr-CH"/>
        </w:rPr>
        <w:t xml:space="preserve"> a réellement servi de programme électoral, a été réélu à une majorité écrasante, traduisant </w:t>
      </w:r>
      <w:r w:rsidR="00BD0C0B" w:rsidRPr="00DF16AC">
        <w:rPr>
          <w:lang w:val="fr-CH"/>
        </w:rPr>
        <w:t xml:space="preserve">ainsi </w:t>
      </w:r>
      <w:r w:rsidR="00554E98" w:rsidRPr="00DF16AC">
        <w:rPr>
          <w:lang w:val="fr-CH"/>
        </w:rPr>
        <w:t xml:space="preserve">le large soutien accordé par l’électorat à cet outil. </w:t>
      </w:r>
    </w:p>
    <w:p w:rsidR="00192E4A" w:rsidRPr="00DF16AC" w:rsidRDefault="002E3A20" w:rsidP="002E3A20">
      <w:pPr>
        <w:pStyle w:val="SingleTxtG"/>
        <w:rPr>
          <w:lang w:val="fr-CH"/>
        </w:rPr>
      </w:pPr>
      <w:r w:rsidRPr="00DF16AC">
        <w:rPr>
          <w:lang w:val="fr-CH"/>
        </w:rPr>
        <w:t>8.</w:t>
      </w:r>
      <w:r w:rsidRPr="00DF16AC">
        <w:rPr>
          <w:lang w:val="fr-CH"/>
        </w:rPr>
        <w:tab/>
      </w:r>
      <w:r w:rsidR="00F60F81" w:rsidRPr="00DF16AC">
        <w:rPr>
          <w:lang w:val="fr-CH"/>
        </w:rPr>
        <w:t>En ré</w:t>
      </w:r>
      <w:r w:rsidR="00713F63" w:rsidRPr="00DF16AC">
        <w:rPr>
          <w:lang w:val="fr-CH"/>
        </w:rPr>
        <w:t xml:space="preserve">ponse </w:t>
      </w:r>
      <w:r w:rsidR="00F60F81" w:rsidRPr="00DF16AC">
        <w:rPr>
          <w:lang w:val="fr-CH"/>
        </w:rPr>
        <w:t>à une question rela</w:t>
      </w:r>
      <w:r w:rsidR="00156FAF" w:rsidRPr="00DF16AC">
        <w:rPr>
          <w:lang w:val="fr-CH"/>
        </w:rPr>
        <w:t xml:space="preserve">tive aux crédits budgétaires, </w:t>
      </w:r>
      <w:r>
        <w:rPr>
          <w:lang w:val="fr-CH"/>
        </w:rPr>
        <w:t>M. </w:t>
      </w:r>
      <w:r w:rsidR="00156FAF" w:rsidRPr="00DF16AC">
        <w:rPr>
          <w:lang w:val="fr-CH"/>
        </w:rPr>
        <w:t>Fernando</w:t>
      </w:r>
      <w:r w:rsidR="00F60F81" w:rsidRPr="00DF16AC">
        <w:rPr>
          <w:lang w:val="fr-CH"/>
        </w:rPr>
        <w:t xml:space="preserve"> dit que c’est au</w:t>
      </w:r>
      <w:r w:rsidR="00CE06B8">
        <w:rPr>
          <w:lang w:val="fr-CH"/>
        </w:rPr>
        <w:t xml:space="preserve"> </w:t>
      </w:r>
      <w:r w:rsidR="00F60F81" w:rsidRPr="00DF16AC">
        <w:rPr>
          <w:lang w:val="fr-CH"/>
        </w:rPr>
        <w:t>Gouvernement qu’incombe</w:t>
      </w:r>
      <w:r w:rsidR="007B26AF" w:rsidRPr="00DF16AC">
        <w:rPr>
          <w:lang w:val="fr-CH"/>
        </w:rPr>
        <w:t xml:space="preserve"> la responsabilité cruciale du </w:t>
      </w:r>
      <w:r w:rsidR="00F60F81" w:rsidRPr="00DF16AC">
        <w:rPr>
          <w:lang w:val="fr-CH"/>
        </w:rPr>
        <w:t>financement de la Commission des droits de l’homme, laquelle pourra égal</w:t>
      </w:r>
      <w:r w:rsidR="00BD0C0B" w:rsidRPr="00DF16AC">
        <w:rPr>
          <w:lang w:val="fr-CH"/>
        </w:rPr>
        <w:t xml:space="preserve">ement recevoir des dons </w:t>
      </w:r>
      <w:r w:rsidR="00CA6C1F" w:rsidRPr="00DF16AC">
        <w:rPr>
          <w:lang w:val="fr-CH"/>
        </w:rPr>
        <w:t xml:space="preserve">extérieurs </w:t>
      </w:r>
      <w:r w:rsidR="00BD0C0B" w:rsidRPr="00DF16AC">
        <w:rPr>
          <w:lang w:val="fr-CH"/>
        </w:rPr>
        <w:t>destiné</w:t>
      </w:r>
      <w:r w:rsidR="00F60F81" w:rsidRPr="00DF16AC">
        <w:rPr>
          <w:lang w:val="fr-CH"/>
        </w:rPr>
        <w:t xml:space="preserve">s à divers projets. Une question a également été posée s’agissant de la </w:t>
      </w:r>
      <w:r w:rsidR="00192E4A" w:rsidRPr="00DF16AC">
        <w:rPr>
          <w:lang w:val="fr-CH"/>
        </w:rPr>
        <w:t>raison pour laquelle la Cour su</w:t>
      </w:r>
      <w:r w:rsidR="00F60F81" w:rsidRPr="00DF16AC">
        <w:rPr>
          <w:lang w:val="fr-CH"/>
        </w:rPr>
        <w:t>prême</w:t>
      </w:r>
      <w:r w:rsidR="00192E4A" w:rsidRPr="00DF16AC">
        <w:rPr>
          <w:lang w:val="fr-CH"/>
        </w:rPr>
        <w:t xml:space="preserve"> soumet </w:t>
      </w:r>
      <w:r w:rsidR="00ED4D52" w:rsidRPr="00DF16AC">
        <w:rPr>
          <w:lang w:val="fr-CH"/>
        </w:rPr>
        <w:t xml:space="preserve">quelquefois </w:t>
      </w:r>
      <w:r w:rsidR="00192E4A" w:rsidRPr="00DF16AC">
        <w:rPr>
          <w:lang w:val="fr-CH"/>
        </w:rPr>
        <w:t xml:space="preserve">des cas à la Commission des droits de l’homme. La Commission se voit parfois ordonner par la Cour suprême d’effectuer une enquête pour laquelle </w:t>
      </w:r>
      <w:r w:rsidR="00BD0C0B" w:rsidRPr="00DF16AC">
        <w:rPr>
          <w:lang w:val="fr-CH"/>
        </w:rPr>
        <w:t xml:space="preserve">elle </w:t>
      </w:r>
      <w:r w:rsidR="00186D0E" w:rsidRPr="00DF16AC">
        <w:rPr>
          <w:lang w:val="fr-CH"/>
        </w:rPr>
        <w:t>est mieux équipée. E</w:t>
      </w:r>
      <w:r w:rsidR="00192E4A" w:rsidRPr="00DF16AC">
        <w:rPr>
          <w:lang w:val="fr-CH"/>
        </w:rPr>
        <w:t xml:space="preserve">lle fait </w:t>
      </w:r>
      <w:r w:rsidR="00186D0E" w:rsidRPr="00DF16AC">
        <w:rPr>
          <w:lang w:val="fr-CH"/>
        </w:rPr>
        <w:t xml:space="preserve">alors </w:t>
      </w:r>
      <w:r w:rsidR="00192E4A" w:rsidRPr="00DF16AC">
        <w:rPr>
          <w:lang w:val="fr-CH"/>
        </w:rPr>
        <w:t xml:space="preserve">rapport </w:t>
      </w:r>
      <w:r w:rsidR="00186D0E" w:rsidRPr="00DF16AC">
        <w:rPr>
          <w:lang w:val="fr-CH"/>
        </w:rPr>
        <w:t>à la Cour suprême qui prononce</w:t>
      </w:r>
      <w:r w:rsidR="00192E4A" w:rsidRPr="00DF16AC">
        <w:rPr>
          <w:lang w:val="fr-CH"/>
        </w:rPr>
        <w:t xml:space="preserve"> ensuite l’arrêt final. </w:t>
      </w:r>
    </w:p>
    <w:p w:rsidR="00CC6C5B" w:rsidRPr="00DF16AC" w:rsidRDefault="002E3A20" w:rsidP="002E3A20">
      <w:pPr>
        <w:pStyle w:val="SingleTxtG"/>
        <w:rPr>
          <w:lang w:val="fr-CH"/>
        </w:rPr>
      </w:pPr>
      <w:r w:rsidRPr="00DF16AC">
        <w:rPr>
          <w:lang w:val="fr-CH"/>
        </w:rPr>
        <w:t>9.</w:t>
      </w:r>
      <w:r w:rsidRPr="00DF16AC">
        <w:rPr>
          <w:lang w:val="fr-CH"/>
        </w:rPr>
        <w:tab/>
      </w:r>
      <w:r w:rsidR="00CC6C5B" w:rsidRPr="00DF16AC">
        <w:rPr>
          <w:lang w:val="fr-CH"/>
        </w:rPr>
        <w:t>L’éducation</w:t>
      </w:r>
      <w:r w:rsidR="00BD0C0B" w:rsidRPr="00DF16AC">
        <w:rPr>
          <w:lang w:val="fr-CH"/>
        </w:rPr>
        <w:t>,</w:t>
      </w:r>
      <w:r w:rsidR="00CC6C5B" w:rsidRPr="00DF16AC">
        <w:rPr>
          <w:lang w:val="fr-CH"/>
        </w:rPr>
        <w:t xml:space="preserve"> de la première année</w:t>
      </w:r>
      <w:r w:rsidR="006F7444" w:rsidRPr="00DF16AC">
        <w:rPr>
          <w:lang w:val="fr-CH"/>
        </w:rPr>
        <w:t xml:space="preserve"> d’études</w:t>
      </w:r>
      <w:r w:rsidR="00CC6C5B" w:rsidRPr="00DF16AC">
        <w:rPr>
          <w:lang w:val="fr-CH"/>
        </w:rPr>
        <w:t xml:space="preserve"> </w:t>
      </w:r>
      <w:r w:rsidR="00BD0C0B" w:rsidRPr="00DF16AC">
        <w:rPr>
          <w:lang w:val="fr-CH"/>
        </w:rPr>
        <w:t>jusqu’</w:t>
      </w:r>
      <w:r w:rsidR="00CC6C5B" w:rsidRPr="00DF16AC">
        <w:rPr>
          <w:lang w:val="fr-CH"/>
        </w:rPr>
        <w:t>à l’université</w:t>
      </w:r>
      <w:r w:rsidR="00BD0C0B" w:rsidRPr="00DF16AC">
        <w:rPr>
          <w:lang w:val="fr-CH"/>
        </w:rPr>
        <w:t xml:space="preserve">, est </w:t>
      </w:r>
      <w:r w:rsidR="0029611E" w:rsidRPr="00DF16AC">
        <w:rPr>
          <w:lang w:val="fr-CH"/>
        </w:rPr>
        <w:t>gratuite et financée par l’État</w:t>
      </w:r>
      <w:r w:rsidR="00BD0C0B" w:rsidRPr="00DF16AC">
        <w:rPr>
          <w:lang w:val="fr-CH"/>
        </w:rPr>
        <w:t>. Le G</w:t>
      </w:r>
      <w:r w:rsidR="0029611E" w:rsidRPr="00DF16AC">
        <w:rPr>
          <w:lang w:val="fr-CH"/>
        </w:rPr>
        <w:t>ouvernement fournit d</w:t>
      </w:r>
      <w:r w:rsidR="00CC6C5B" w:rsidRPr="00DF16AC">
        <w:rPr>
          <w:lang w:val="fr-CH"/>
        </w:rPr>
        <w:t xml:space="preserve">es manuels, </w:t>
      </w:r>
      <w:r w:rsidR="00BD0C0B" w:rsidRPr="00DF16AC">
        <w:rPr>
          <w:lang w:val="fr-CH"/>
        </w:rPr>
        <w:t xml:space="preserve">des </w:t>
      </w:r>
      <w:r w:rsidR="00CC6C5B" w:rsidRPr="00DF16AC">
        <w:rPr>
          <w:lang w:val="fr-CH"/>
        </w:rPr>
        <w:t>uniformes et le repas de la mi-journée. Le taux d’inscription à l’école primaire atteint 97,5%. Le taux d’alphabétisation chez les jeunes de 15 à 24</w:t>
      </w:r>
      <w:r w:rsidR="00B3031D">
        <w:rPr>
          <w:lang w:val="fr-CH"/>
        </w:rPr>
        <w:t> ans</w:t>
      </w:r>
      <w:r w:rsidR="00CC6C5B" w:rsidRPr="00DF16AC">
        <w:rPr>
          <w:lang w:val="fr-CH"/>
        </w:rPr>
        <w:t xml:space="preserve"> est de 95%. Le rapport filles-garçons dans l’enseignement primaire atteint 99%. Quelque 20,3% de la population a accès à un ordinateur.</w:t>
      </w:r>
    </w:p>
    <w:p w:rsidR="00874A5F" w:rsidRPr="00DF16AC" w:rsidRDefault="002E3A20" w:rsidP="002E3A20">
      <w:pPr>
        <w:pStyle w:val="SingleTxtG"/>
        <w:rPr>
          <w:lang w:val="fr-CH"/>
        </w:rPr>
      </w:pPr>
      <w:r w:rsidRPr="00DF16AC">
        <w:rPr>
          <w:lang w:val="fr-CH"/>
        </w:rPr>
        <w:t>10.</w:t>
      </w:r>
      <w:r w:rsidRPr="00DF16AC">
        <w:rPr>
          <w:lang w:val="fr-CH"/>
        </w:rPr>
        <w:tab/>
      </w:r>
      <w:r w:rsidR="00CC6C5B" w:rsidRPr="00DF16AC">
        <w:rPr>
          <w:lang w:val="fr-CH"/>
        </w:rPr>
        <w:t>Suite à une récente directive présidentielle, tous les hôpitaux du pays sont ouverts en permanence pour délivrer des médicaments gratuits à tous ceux qui en ont besoin. La mortalité maternelle se situe à 43 pour 100 000 naissances e</w:t>
      </w:r>
      <w:r w:rsidR="00CE06B8">
        <w:rPr>
          <w:lang w:val="fr-CH"/>
        </w:rPr>
        <w:t>t la mortalité infantile à 11,3 </w:t>
      </w:r>
      <w:r w:rsidR="00CC6C5B" w:rsidRPr="00DF16AC">
        <w:rPr>
          <w:lang w:val="fr-CH"/>
        </w:rPr>
        <w:t>pour 1000 naissances. Le Gouver</w:t>
      </w:r>
      <w:r w:rsidR="00CA6C1F" w:rsidRPr="00DF16AC">
        <w:rPr>
          <w:lang w:val="fr-CH"/>
        </w:rPr>
        <w:t xml:space="preserve">nement s’est employé à </w:t>
      </w:r>
      <w:r w:rsidR="00B949C2" w:rsidRPr="00DF16AC">
        <w:rPr>
          <w:lang w:val="fr-CH"/>
        </w:rPr>
        <w:t xml:space="preserve">assurer une </w:t>
      </w:r>
      <w:r w:rsidR="00CC6C5B" w:rsidRPr="00DF16AC">
        <w:rPr>
          <w:lang w:val="fr-CH"/>
        </w:rPr>
        <w:t>éducation gratuite et des soins de santé dans tout le pays, même pendant le conflit.</w:t>
      </w:r>
      <w:r w:rsidR="00874A5F" w:rsidRPr="00DF16AC">
        <w:rPr>
          <w:lang w:val="fr-CH"/>
        </w:rPr>
        <w:t xml:space="preserve"> </w:t>
      </w:r>
    </w:p>
    <w:p w:rsidR="00B949C2" w:rsidRPr="00DF16AC" w:rsidRDefault="002E3A20" w:rsidP="002E3A20">
      <w:pPr>
        <w:pStyle w:val="SingleTxtG"/>
        <w:rPr>
          <w:lang w:val="fr-CH"/>
        </w:rPr>
      </w:pPr>
      <w:r w:rsidRPr="00DF16AC">
        <w:rPr>
          <w:lang w:val="fr-CH"/>
        </w:rPr>
        <w:t>11.</w:t>
      </w:r>
      <w:r w:rsidRPr="00DF16AC">
        <w:rPr>
          <w:lang w:val="fr-CH"/>
        </w:rPr>
        <w:tab/>
      </w:r>
      <w:r w:rsidR="005514F2" w:rsidRPr="00DF16AC">
        <w:rPr>
          <w:lang w:val="fr-CH"/>
        </w:rPr>
        <w:t>Toutes les autorités chargées de faire appliquer</w:t>
      </w:r>
      <w:r w:rsidR="0029611E" w:rsidRPr="00DF16AC">
        <w:rPr>
          <w:lang w:val="fr-CH"/>
        </w:rPr>
        <w:t xml:space="preserve"> la loi </w:t>
      </w:r>
      <w:r w:rsidR="00B949C2" w:rsidRPr="00DF16AC">
        <w:rPr>
          <w:lang w:val="fr-CH"/>
        </w:rPr>
        <w:t xml:space="preserve">et les membres des forces armées </w:t>
      </w:r>
      <w:r w:rsidR="0029611E" w:rsidRPr="00DF16AC">
        <w:rPr>
          <w:lang w:val="fr-CH"/>
        </w:rPr>
        <w:t>suiv</w:t>
      </w:r>
      <w:r w:rsidR="00B949C2" w:rsidRPr="00DF16AC">
        <w:rPr>
          <w:lang w:val="fr-CH"/>
        </w:rPr>
        <w:t>ent périodi</w:t>
      </w:r>
      <w:r w:rsidR="0062701F" w:rsidRPr="00DF16AC">
        <w:rPr>
          <w:lang w:val="fr-CH"/>
        </w:rPr>
        <w:t>quement des cours concernant les</w:t>
      </w:r>
      <w:r w:rsidR="00B949C2" w:rsidRPr="00DF16AC">
        <w:rPr>
          <w:lang w:val="fr-CH"/>
        </w:rPr>
        <w:t xml:space="preserve"> droits de l’homme. Des projets prévoient également d’inclure l’enseignement des droits de l’homme aux programmes scolaires. </w:t>
      </w:r>
    </w:p>
    <w:p w:rsidR="00874A5F" w:rsidRPr="00DF16AC" w:rsidRDefault="002E3A20" w:rsidP="002E3A20">
      <w:pPr>
        <w:pStyle w:val="SingleTxtG"/>
        <w:rPr>
          <w:lang w:val="fr-CH"/>
        </w:rPr>
      </w:pPr>
      <w:r w:rsidRPr="00DF16AC">
        <w:rPr>
          <w:lang w:val="fr-CH"/>
        </w:rPr>
        <w:t>12.</w:t>
      </w:r>
      <w:r w:rsidRPr="00DF16AC">
        <w:rPr>
          <w:lang w:val="fr-CH"/>
        </w:rPr>
        <w:tab/>
      </w:r>
      <w:r w:rsidR="00B949C2" w:rsidRPr="00DF16AC">
        <w:rPr>
          <w:lang w:val="fr-CH"/>
        </w:rPr>
        <w:t>L</w:t>
      </w:r>
      <w:r w:rsidR="0062701F" w:rsidRPr="00DF16AC">
        <w:rPr>
          <w:lang w:val="fr-CH"/>
        </w:rPr>
        <w:t xml:space="preserve">a question de savoir si </w:t>
      </w:r>
      <w:r w:rsidR="00573FF1" w:rsidRPr="00DF16AC">
        <w:rPr>
          <w:lang w:val="fr-CH"/>
        </w:rPr>
        <w:t>Sri L</w:t>
      </w:r>
      <w:r w:rsidR="00B949C2" w:rsidRPr="00DF16AC">
        <w:rPr>
          <w:lang w:val="fr-CH"/>
        </w:rPr>
        <w:t xml:space="preserve">anka </w:t>
      </w:r>
      <w:r w:rsidR="00573FF1" w:rsidRPr="00DF16AC">
        <w:rPr>
          <w:lang w:val="fr-CH"/>
        </w:rPr>
        <w:t>envisage de signer</w:t>
      </w:r>
      <w:r w:rsidR="00B949C2" w:rsidRPr="00DF16AC">
        <w:rPr>
          <w:lang w:val="fr-CH"/>
        </w:rPr>
        <w:t xml:space="preserve"> le </w:t>
      </w:r>
      <w:r w:rsidR="00573FF1" w:rsidRPr="00DF16AC">
        <w:rPr>
          <w:lang w:val="fr-CH"/>
        </w:rPr>
        <w:t>P</w:t>
      </w:r>
      <w:r w:rsidR="00B949C2" w:rsidRPr="00DF16AC">
        <w:rPr>
          <w:lang w:val="fr-CH"/>
        </w:rPr>
        <w:t>rotocol</w:t>
      </w:r>
      <w:r w:rsidR="00573FF1" w:rsidRPr="00DF16AC">
        <w:rPr>
          <w:lang w:val="fr-CH"/>
        </w:rPr>
        <w:t>e</w:t>
      </w:r>
      <w:r w:rsidR="00B949C2" w:rsidRPr="00DF16AC">
        <w:rPr>
          <w:lang w:val="fr-CH"/>
        </w:rPr>
        <w:t xml:space="preserve"> facultatif a été posée. </w:t>
      </w:r>
      <w:r>
        <w:rPr>
          <w:lang w:val="fr-CH"/>
        </w:rPr>
        <w:t>M. </w:t>
      </w:r>
      <w:r w:rsidR="005514F2" w:rsidRPr="00DF16AC">
        <w:rPr>
          <w:lang w:val="fr-CH"/>
        </w:rPr>
        <w:t>Fernando</w:t>
      </w:r>
      <w:r w:rsidR="00B949C2" w:rsidRPr="00DF16AC">
        <w:rPr>
          <w:lang w:val="fr-CH"/>
        </w:rPr>
        <w:t xml:space="preserve"> dit que les autorités devront déterm</w:t>
      </w:r>
      <w:r w:rsidR="0062701F" w:rsidRPr="00DF16AC">
        <w:rPr>
          <w:lang w:val="fr-CH"/>
        </w:rPr>
        <w:t>iner si la Constitution de</w:t>
      </w:r>
      <w:r w:rsidR="00573FF1" w:rsidRPr="00DF16AC">
        <w:rPr>
          <w:lang w:val="fr-CH"/>
        </w:rPr>
        <w:t xml:space="preserve"> Sri Lanka prévoit un mécanisme de plaintes individuelles, en particulier à la lumière de l’arrêt prononcé par la Cour suprême dans l’affaire</w:t>
      </w:r>
      <w:r w:rsidR="00BC73E1" w:rsidRPr="00DF16AC">
        <w:rPr>
          <w:lang w:val="fr-CH"/>
        </w:rPr>
        <w:t xml:space="preserve"> </w:t>
      </w:r>
      <w:r w:rsidR="00573FF1" w:rsidRPr="00DF16AC">
        <w:rPr>
          <w:lang w:val="fr-CH"/>
        </w:rPr>
        <w:t>Singarasa</w:t>
      </w:r>
      <w:r w:rsidR="00874A5F" w:rsidRPr="00DF16AC">
        <w:rPr>
          <w:lang w:val="fr-CH"/>
        </w:rPr>
        <w:t xml:space="preserve">. </w:t>
      </w:r>
    </w:p>
    <w:p w:rsidR="00982250" w:rsidRPr="00DF16AC" w:rsidRDefault="002E3A20" w:rsidP="002E3A20">
      <w:pPr>
        <w:pStyle w:val="SingleTxtG"/>
        <w:rPr>
          <w:lang w:val="fr-CH"/>
        </w:rPr>
      </w:pPr>
      <w:r w:rsidRPr="00DF16AC">
        <w:rPr>
          <w:lang w:val="fr-CH"/>
        </w:rPr>
        <w:t>13.</w:t>
      </w:r>
      <w:r w:rsidRPr="00DF16AC">
        <w:rPr>
          <w:lang w:val="fr-CH"/>
        </w:rPr>
        <w:tab/>
      </w:r>
      <w:r w:rsidR="00573FF1" w:rsidRPr="00DF16AC">
        <w:rPr>
          <w:lang w:val="fr-CH"/>
        </w:rPr>
        <w:t>S’agissant des re</w:t>
      </w:r>
      <w:r w:rsidR="00156FAF" w:rsidRPr="00DF16AC">
        <w:rPr>
          <w:lang w:val="fr-CH"/>
        </w:rPr>
        <w:t xml:space="preserve">strictions au droit de grève, </w:t>
      </w:r>
      <w:r>
        <w:rPr>
          <w:lang w:val="fr-CH"/>
        </w:rPr>
        <w:t>M. </w:t>
      </w:r>
      <w:r w:rsidR="00156FAF" w:rsidRPr="00DF16AC">
        <w:rPr>
          <w:lang w:val="fr-CH"/>
        </w:rPr>
        <w:t>Fernando</w:t>
      </w:r>
      <w:r w:rsidR="00573FF1" w:rsidRPr="00DF16AC">
        <w:rPr>
          <w:lang w:val="fr-CH"/>
        </w:rPr>
        <w:t xml:space="preserve"> dit que chacun peut intenter une action contre l’État devant la Cour Suprême. </w:t>
      </w:r>
      <w:r w:rsidR="00982250" w:rsidRPr="00DF16AC">
        <w:rPr>
          <w:lang w:val="fr-CH"/>
        </w:rPr>
        <w:t>Certaines</w:t>
      </w:r>
      <w:r>
        <w:rPr>
          <w:lang w:val="fr-CH"/>
        </w:rPr>
        <w:t> personnes</w:t>
      </w:r>
      <w:r w:rsidR="00982250" w:rsidRPr="00DF16AC">
        <w:rPr>
          <w:lang w:val="fr-CH"/>
        </w:rPr>
        <w:t xml:space="preserve"> l’</w:t>
      </w:r>
      <w:r w:rsidR="0062701F" w:rsidRPr="00DF16AC">
        <w:rPr>
          <w:lang w:val="fr-CH"/>
        </w:rPr>
        <w:t xml:space="preserve">ont fait pour </w:t>
      </w:r>
      <w:r w:rsidR="00B27838" w:rsidRPr="00DF16AC">
        <w:rPr>
          <w:lang w:val="fr-CH"/>
        </w:rPr>
        <w:t>obtenir un arrêt</w:t>
      </w:r>
      <w:r w:rsidR="00CE06B8">
        <w:rPr>
          <w:lang w:val="fr-CH"/>
        </w:rPr>
        <w:t xml:space="preserve"> </w:t>
      </w:r>
      <w:r w:rsidR="00B27838" w:rsidRPr="00DF16AC">
        <w:rPr>
          <w:lang w:val="fr-CH"/>
        </w:rPr>
        <w:t>qui mett</w:t>
      </w:r>
      <w:r w:rsidR="0062701F" w:rsidRPr="00DF16AC">
        <w:rPr>
          <w:lang w:val="fr-CH"/>
        </w:rPr>
        <w:t>e</w:t>
      </w:r>
      <w:r w:rsidR="00982250" w:rsidRPr="00DF16AC">
        <w:rPr>
          <w:lang w:val="fr-CH"/>
        </w:rPr>
        <w:t xml:space="preserve"> fin</w:t>
      </w:r>
      <w:r w:rsidR="00BD0C0B" w:rsidRPr="00DF16AC">
        <w:rPr>
          <w:lang w:val="fr-CH"/>
        </w:rPr>
        <w:t xml:space="preserve"> à ce qu’elle</w:t>
      </w:r>
      <w:r w:rsidR="00982250" w:rsidRPr="00DF16AC">
        <w:rPr>
          <w:lang w:val="fr-CH"/>
        </w:rPr>
        <w:t xml:space="preserve">s appelaient </w:t>
      </w:r>
      <w:r w:rsidR="00BD0C0B" w:rsidRPr="00DF16AC">
        <w:rPr>
          <w:lang w:val="fr-CH"/>
        </w:rPr>
        <w:t>une activité syndicale illégale</w:t>
      </w:r>
      <w:r w:rsidR="00982250" w:rsidRPr="00DF16AC">
        <w:rPr>
          <w:lang w:val="fr-CH"/>
        </w:rPr>
        <w:t xml:space="preserve"> et la Cour suprême est intervenue dans un certain nombre de cas.</w:t>
      </w:r>
      <w:r w:rsidR="00CE06B8">
        <w:rPr>
          <w:lang w:val="fr-CH"/>
        </w:rPr>
        <w:t xml:space="preserve"> </w:t>
      </w:r>
    </w:p>
    <w:p w:rsidR="00874A5F" w:rsidRPr="00DF16AC" w:rsidRDefault="002E3A20" w:rsidP="002E3A20">
      <w:pPr>
        <w:pStyle w:val="SingleTxtG"/>
        <w:rPr>
          <w:lang w:val="fr-CH"/>
        </w:rPr>
      </w:pPr>
      <w:r w:rsidRPr="00DF16AC">
        <w:rPr>
          <w:lang w:val="fr-CH"/>
        </w:rPr>
        <w:t>14.</w:t>
      </w:r>
      <w:r w:rsidRPr="00DF16AC">
        <w:rPr>
          <w:lang w:val="fr-CH"/>
        </w:rPr>
        <w:tab/>
      </w:r>
      <w:r>
        <w:rPr>
          <w:b/>
          <w:lang w:val="fr-CH"/>
        </w:rPr>
        <w:t>M. </w:t>
      </w:r>
      <w:r w:rsidR="00874A5F" w:rsidRPr="00DF16AC">
        <w:rPr>
          <w:b/>
          <w:lang w:val="fr-CH"/>
        </w:rPr>
        <w:t>Athukorala</w:t>
      </w:r>
      <w:r w:rsidR="00874A5F" w:rsidRPr="00DF16AC">
        <w:rPr>
          <w:lang w:val="fr-CH"/>
        </w:rPr>
        <w:t xml:space="preserve"> (Sri Lanka), </w:t>
      </w:r>
      <w:r w:rsidR="00115A4F" w:rsidRPr="00DF16AC">
        <w:rPr>
          <w:lang w:val="fr-CH"/>
        </w:rPr>
        <w:t>en réponse aux demandes de statistiques spécifiques sur un certain nombre de questions, dit qu’en juin 2008 le taux d’inflation atteignait 28,2</w:t>
      </w:r>
      <w:r w:rsidR="00330EAD">
        <w:rPr>
          <w:lang w:val="fr-CH"/>
        </w:rPr>
        <w:t>%</w:t>
      </w:r>
      <w:r w:rsidR="00115A4F" w:rsidRPr="00DF16AC">
        <w:rPr>
          <w:lang w:val="fr-CH"/>
        </w:rPr>
        <w:t xml:space="preserve"> mais qu’il est tombé ensuite à 1,1% en juillet 2009. </w:t>
      </w:r>
      <w:r w:rsidR="005514F2" w:rsidRPr="00DF16AC">
        <w:rPr>
          <w:lang w:val="fr-CH"/>
        </w:rPr>
        <w:t>C</w:t>
      </w:r>
      <w:r w:rsidR="00115A4F" w:rsidRPr="00DF16AC">
        <w:rPr>
          <w:lang w:val="fr-CH"/>
        </w:rPr>
        <w:t>e taux était de 4,3% en juillet 2010</w:t>
      </w:r>
      <w:r w:rsidR="000F39D4" w:rsidRPr="00DF16AC">
        <w:rPr>
          <w:lang w:val="fr-CH"/>
        </w:rPr>
        <w:t xml:space="preserve"> </w:t>
      </w:r>
      <w:r w:rsidR="00115A4F" w:rsidRPr="00DF16AC">
        <w:rPr>
          <w:lang w:val="fr-CH"/>
        </w:rPr>
        <w:t>et de 6,6% en octobre. Le taux de chômage atteignait 8,9</w:t>
      </w:r>
      <w:r w:rsidR="00330EAD">
        <w:rPr>
          <w:lang w:val="fr-CH"/>
        </w:rPr>
        <w:t>%</w:t>
      </w:r>
      <w:r w:rsidR="00115A4F" w:rsidRPr="00DF16AC">
        <w:rPr>
          <w:lang w:val="fr-CH"/>
        </w:rPr>
        <w:t xml:space="preserve"> en 1999 et </w:t>
      </w:r>
      <w:r w:rsidR="000F39D4" w:rsidRPr="00DF16AC">
        <w:rPr>
          <w:lang w:val="fr-CH"/>
        </w:rPr>
        <w:t xml:space="preserve">il </w:t>
      </w:r>
      <w:r w:rsidR="00115A4F" w:rsidRPr="00DF16AC">
        <w:rPr>
          <w:lang w:val="fr-CH"/>
        </w:rPr>
        <w:t>a reculé à 5,4</w:t>
      </w:r>
      <w:r w:rsidR="00330EAD">
        <w:rPr>
          <w:lang w:val="fr-CH"/>
        </w:rPr>
        <w:t>%</w:t>
      </w:r>
      <w:r w:rsidR="00390DB3">
        <w:rPr>
          <w:lang w:val="fr-CH"/>
        </w:rPr>
        <w:t xml:space="preserve"> en </w:t>
      </w:r>
      <w:r w:rsidR="00115A4F" w:rsidRPr="00DF16AC">
        <w:rPr>
          <w:lang w:val="fr-CH"/>
        </w:rPr>
        <w:t xml:space="preserve">2008, pour augmenter légèrement à 5,8% en 2009 en raison de la </w:t>
      </w:r>
      <w:r w:rsidR="000F39D4" w:rsidRPr="00DF16AC">
        <w:rPr>
          <w:lang w:val="fr-CH"/>
        </w:rPr>
        <w:t>ré</w:t>
      </w:r>
      <w:r w:rsidR="00115A4F" w:rsidRPr="00DF16AC">
        <w:rPr>
          <w:lang w:val="fr-CH"/>
        </w:rPr>
        <w:t xml:space="preserve">cession mondiale. Les statistiques ventilées par </w:t>
      </w:r>
      <w:r w:rsidR="000F39D4" w:rsidRPr="00DF16AC">
        <w:rPr>
          <w:lang w:val="fr-CH"/>
        </w:rPr>
        <w:t>âge indiquent</w:t>
      </w:r>
      <w:r w:rsidR="00115A4F" w:rsidRPr="00DF16AC">
        <w:rPr>
          <w:lang w:val="fr-CH"/>
        </w:rPr>
        <w:t xml:space="preserve"> un taux de chômage de 29</w:t>
      </w:r>
      <w:r w:rsidR="00330EAD">
        <w:rPr>
          <w:lang w:val="fr-CH"/>
        </w:rPr>
        <w:t>%</w:t>
      </w:r>
      <w:r w:rsidR="000F39D4" w:rsidRPr="00DF16AC">
        <w:rPr>
          <w:lang w:val="fr-CH"/>
        </w:rPr>
        <w:t xml:space="preserve"> chez</w:t>
      </w:r>
      <w:r w:rsidR="00115A4F" w:rsidRPr="00DF16AC">
        <w:rPr>
          <w:lang w:val="fr-CH"/>
        </w:rPr>
        <w:t xml:space="preserve"> </w:t>
      </w:r>
      <w:r>
        <w:rPr>
          <w:lang w:val="fr-CH"/>
        </w:rPr>
        <w:t>les personnes</w:t>
      </w:r>
      <w:r w:rsidR="00115A4F" w:rsidRPr="00DF16AC">
        <w:rPr>
          <w:lang w:val="fr-CH"/>
        </w:rPr>
        <w:t xml:space="preserve"> de 15 à 19</w:t>
      </w:r>
      <w:r w:rsidR="00B3031D">
        <w:rPr>
          <w:lang w:val="fr-CH"/>
        </w:rPr>
        <w:t> ans</w:t>
      </w:r>
      <w:r w:rsidR="00115A4F" w:rsidRPr="00DF16AC">
        <w:rPr>
          <w:lang w:val="fr-CH"/>
        </w:rPr>
        <w:t xml:space="preserve"> et de 15</w:t>
      </w:r>
      <w:r w:rsidR="000F39D4" w:rsidRPr="00DF16AC">
        <w:rPr>
          <w:lang w:val="fr-CH"/>
        </w:rPr>
        <w:t>,4% pour le groupe d’âges 20-</w:t>
      </w:r>
      <w:r w:rsidR="00115A4F" w:rsidRPr="00DF16AC">
        <w:rPr>
          <w:lang w:val="fr-CH"/>
        </w:rPr>
        <w:t>29</w:t>
      </w:r>
      <w:r w:rsidR="00B3031D">
        <w:rPr>
          <w:lang w:val="fr-CH"/>
        </w:rPr>
        <w:t> ans</w:t>
      </w:r>
      <w:r w:rsidR="00115A4F" w:rsidRPr="00DF16AC">
        <w:rPr>
          <w:lang w:val="fr-CH"/>
        </w:rPr>
        <w:t>, alors qu’il était de 3,7</w:t>
      </w:r>
      <w:r w:rsidR="00330EAD">
        <w:rPr>
          <w:lang w:val="fr-CH"/>
        </w:rPr>
        <w:t>%</w:t>
      </w:r>
      <w:r w:rsidR="00115A4F" w:rsidRPr="00DF16AC">
        <w:rPr>
          <w:lang w:val="fr-CH"/>
        </w:rPr>
        <w:t xml:space="preserve"> </w:t>
      </w:r>
      <w:r w:rsidR="000F39D4" w:rsidRPr="00DF16AC">
        <w:rPr>
          <w:lang w:val="fr-CH"/>
        </w:rPr>
        <w:t xml:space="preserve">pour </w:t>
      </w:r>
      <w:r>
        <w:rPr>
          <w:lang w:val="fr-CH"/>
        </w:rPr>
        <w:t>les personnes</w:t>
      </w:r>
      <w:r w:rsidR="0062701F" w:rsidRPr="00DF16AC">
        <w:rPr>
          <w:lang w:val="fr-CH"/>
        </w:rPr>
        <w:t xml:space="preserve"> de 30 à 39</w:t>
      </w:r>
      <w:r w:rsidR="00B3031D">
        <w:rPr>
          <w:lang w:val="fr-CH"/>
        </w:rPr>
        <w:t> ans</w:t>
      </w:r>
      <w:r w:rsidR="0062701F" w:rsidRPr="00DF16AC">
        <w:rPr>
          <w:lang w:val="fr-CH"/>
        </w:rPr>
        <w:t xml:space="preserve"> et </w:t>
      </w:r>
      <w:r w:rsidR="000F39D4" w:rsidRPr="00DF16AC">
        <w:rPr>
          <w:lang w:val="fr-CH"/>
        </w:rPr>
        <w:t>de 1,4</w:t>
      </w:r>
      <w:r w:rsidR="00330EAD">
        <w:rPr>
          <w:lang w:val="fr-CH"/>
        </w:rPr>
        <w:t>%</w:t>
      </w:r>
      <w:r w:rsidR="000F39D4" w:rsidRPr="00DF16AC">
        <w:rPr>
          <w:lang w:val="fr-CH"/>
        </w:rPr>
        <w:t xml:space="preserve"> </w:t>
      </w:r>
      <w:r w:rsidR="0062701F" w:rsidRPr="00DF16AC">
        <w:rPr>
          <w:lang w:val="fr-CH"/>
        </w:rPr>
        <w:t xml:space="preserve">seulement </w:t>
      </w:r>
      <w:r w:rsidR="000F39D4" w:rsidRPr="00DF16AC">
        <w:rPr>
          <w:lang w:val="fr-CH"/>
        </w:rPr>
        <w:t>pour celles de 40</w:t>
      </w:r>
      <w:r w:rsidR="00B3031D">
        <w:rPr>
          <w:lang w:val="fr-CH"/>
        </w:rPr>
        <w:t> ans</w:t>
      </w:r>
      <w:r w:rsidR="000F39D4" w:rsidRPr="00DF16AC">
        <w:rPr>
          <w:lang w:val="fr-CH"/>
        </w:rPr>
        <w:t xml:space="preserve"> et plus. Le taux de chômage des hommes a reculé de 6,3</w:t>
      </w:r>
      <w:r w:rsidR="00330EAD">
        <w:rPr>
          <w:lang w:val="fr-CH"/>
        </w:rPr>
        <w:t>%</w:t>
      </w:r>
      <w:r w:rsidR="000F39D4" w:rsidRPr="00DF16AC">
        <w:rPr>
          <w:lang w:val="fr-CH"/>
        </w:rPr>
        <w:t xml:space="preserve"> en 1999 à 4,3</w:t>
      </w:r>
      <w:r w:rsidR="00330EAD">
        <w:rPr>
          <w:lang w:val="fr-CH"/>
        </w:rPr>
        <w:t>%</w:t>
      </w:r>
      <w:r w:rsidR="000F39D4" w:rsidRPr="00DF16AC">
        <w:rPr>
          <w:lang w:val="fr-CH"/>
        </w:rPr>
        <w:t xml:space="preserve"> en 2009</w:t>
      </w:r>
      <w:r w:rsidR="00EA1ECD" w:rsidRPr="00DF16AC">
        <w:rPr>
          <w:lang w:val="fr-CH"/>
        </w:rPr>
        <w:t>,</w:t>
      </w:r>
      <w:r w:rsidR="000F39D4" w:rsidRPr="00DF16AC">
        <w:rPr>
          <w:lang w:val="fr-CH"/>
        </w:rPr>
        <w:t xml:space="preserve"> et chez les</w:t>
      </w:r>
      <w:r w:rsidR="00B27838" w:rsidRPr="00DF16AC">
        <w:rPr>
          <w:lang w:val="fr-CH"/>
        </w:rPr>
        <w:t xml:space="preserve"> femmes, il a diminu</w:t>
      </w:r>
      <w:r w:rsidR="008C272B" w:rsidRPr="00DF16AC">
        <w:rPr>
          <w:lang w:val="fr-CH"/>
        </w:rPr>
        <w:t xml:space="preserve">é </w:t>
      </w:r>
      <w:r w:rsidR="000F39D4" w:rsidRPr="00DF16AC">
        <w:rPr>
          <w:lang w:val="fr-CH"/>
        </w:rPr>
        <w:t>de 13</w:t>
      </w:r>
      <w:r w:rsidR="00330EAD">
        <w:rPr>
          <w:lang w:val="fr-CH"/>
        </w:rPr>
        <w:t>%</w:t>
      </w:r>
      <w:r w:rsidR="000F39D4" w:rsidRPr="00DF16AC">
        <w:rPr>
          <w:lang w:val="fr-CH"/>
        </w:rPr>
        <w:t xml:space="preserve"> en 1999 à 8,6</w:t>
      </w:r>
      <w:r w:rsidR="00330EAD">
        <w:rPr>
          <w:lang w:val="fr-CH"/>
        </w:rPr>
        <w:t>%</w:t>
      </w:r>
      <w:r w:rsidR="000F39D4" w:rsidRPr="00DF16AC">
        <w:rPr>
          <w:lang w:val="fr-CH"/>
        </w:rPr>
        <w:t xml:space="preserve"> en 2009</w:t>
      </w:r>
      <w:r w:rsidR="000277FB" w:rsidRPr="00DF16AC">
        <w:rPr>
          <w:lang w:val="fr-CH"/>
        </w:rPr>
        <w:t>.</w:t>
      </w:r>
      <w:r w:rsidR="00874A5F" w:rsidRPr="00DF16AC">
        <w:rPr>
          <w:lang w:val="fr-CH"/>
        </w:rPr>
        <w:t xml:space="preserve"> </w:t>
      </w:r>
    </w:p>
    <w:p w:rsidR="00687868" w:rsidRPr="00DF16AC" w:rsidRDefault="002E3A20" w:rsidP="002E3A20">
      <w:pPr>
        <w:pStyle w:val="SingleTxtG"/>
        <w:rPr>
          <w:lang w:val="fr-CH"/>
        </w:rPr>
      </w:pPr>
      <w:r w:rsidRPr="00DF16AC">
        <w:rPr>
          <w:lang w:val="fr-CH"/>
        </w:rPr>
        <w:t>15.</w:t>
      </w:r>
      <w:r w:rsidRPr="00DF16AC">
        <w:rPr>
          <w:lang w:val="fr-CH"/>
        </w:rPr>
        <w:tab/>
      </w:r>
      <w:r w:rsidR="000F39D4" w:rsidRPr="00DF16AC">
        <w:rPr>
          <w:lang w:val="fr-CH"/>
        </w:rPr>
        <w:t>S’agissant de la question de savoir si l’application de la loi de 1999 sur le service obligatoire équivaut à du tr</w:t>
      </w:r>
      <w:r w:rsidR="00156FAF" w:rsidRPr="00DF16AC">
        <w:rPr>
          <w:lang w:val="fr-CH"/>
        </w:rPr>
        <w:t xml:space="preserve">avail forcé, </w:t>
      </w:r>
      <w:r>
        <w:rPr>
          <w:lang w:val="fr-CH"/>
        </w:rPr>
        <w:t>M. </w:t>
      </w:r>
      <w:r w:rsidR="00156FAF" w:rsidRPr="00DF16AC">
        <w:rPr>
          <w:lang w:val="fr-CH"/>
        </w:rPr>
        <w:t>Athukorala</w:t>
      </w:r>
      <w:r w:rsidR="00EA1ECD" w:rsidRPr="00DF16AC">
        <w:rPr>
          <w:lang w:val="fr-CH"/>
        </w:rPr>
        <w:t xml:space="preserve"> dit que </w:t>
      </w:r>
      <w:r w:rsidR="007B26AF" w:rsidRPr="00DF16AC">
        <w:rPr>
          <w:lang w:val="fr-CH"/>
        </w:rPr>
        <w:t>Sri Lanka</w:t>
      </w:r>
      <w:r w:rsidR="000F39D4" w:rsidRPr="00DF16AC">
        <w:rPr>
          <w:lang w:val="fr-CH"/>
        </w:rPr>
        <w:t xml:space="preserve"> a ratifié la Convention </w:t>
      </w:r>
      <w:r w:rsidR="00C177D8" w:rsidRPr="00DF16AC">
        <w:rPr>
          <w:lang w:val="fr-CH"/>
        </w:rPr>
        <w:t xml:space="preserve">concernant le travail forcé ou obligatoire de l’Organisation internationale du </w:t>
      </w:r>
      <w:r w:rsidR="007646D8" w:rsidRPr="00DF16AC">
        <w:rPr>
          <w:lang w:val="fr-CH"/>
        </w:rPr>
        <w:t>T</w:t>
      </w:r>
      <w:r w:rsidR="00C177D8" w:rsidRPr="00DF16AC">
        <w:rPr>
          <w:lang w:val="fr-CH"/>
        </w:rPr>
        <w:t>ravail (OIT), au</w:t>
      </w:r>
      <w:r w:rsidR="005514F2" w:rsidRPr="00DF16AC">
        <w:rPr>
          <w:lang w:val="fr-CH"/>
        </w:rPr>
        <w:t xml:space="preserve">x </w:t>
      </w:r>
      <w:r w:rsidR="00C177D8" w:rsidRPr="00DF16AC">
        <w:rPr>
          <w:lang w:val="fr-CH"/>
        </w:rPr>
        <w:t>terme</w:t>
      </w:r>
      <w:r w:rsidR="005514F2" w:rsidRPr="00DF16AC">
        <w:rPr>
          <w:lang w:val="fr-CH"/>
        </w:rPr>
        <w:t>s</w:t>
      </w:r>
      <w:r w:rsidR="00C177D8" w:rsidRPr="00DF16AC">
        <w:rPr>
          <w:lang w:val="fr-CH"/>
        </w:rPr>
        <w:t xml:space="preserve"> de laquelle </w:t>
      </w:r>
      <w:r w:rsidR="00EA1ECD" w:rsidRPr="00DF16AC">
        <w:rPr>
          <w:lang w:val="fr-CH"/>
        </w:rPr>
        <w:t xml:space="preserve">les activités accomplies en vertu de </w:t>
      </w:r>
      <w:r w:rsidR="00C177D8" w:rsidRPr="00DF16AC">
        <w:rPr>
          <w:lang w:val="fr-CH"/>
        </w:rPr>
        <w:t>la loi relative au service obligatoire ne constitue</w:t>
      </w:r>
      <w:r w:rsidR="00EA1ECD" w:rsidRPr="00DF16AC">
        <w:rPr>
          <w:lang w:val="fr-CH"/>
        </w:rPr>
        <w:t>nt</w:t>
      </w:r>
      <w:r w:rsidR="00C177D8" w:rsidRPr="00DF16AC">
        <w:rPr>
          <w:lang w:val="fr-CH"/>
        </w:rPr>
        <w:t xml:space="preserve"> pas un travail forcé.</w:t>
      </w:r>
      <w:r w:rsidR="00687868" w:rsidRPr="00DF16AC">
        <w:rPr>
          <w:lang w:val="fr-CH"/>
        </w:rPr>
        <w:t xml:space="preserve"> </w:t>
      </w:r>
      <w:r w:rsidR="00EA1ECD" w:rsidRPr="00DF16AC">
        <w:rPr>
          <w:lang w:val="fr-CH"/>
        </w:rPr>
        <w:t xml:space="preserve">Lorsque </w:t>
      </w:r>
      <w:r w:rsidR="007B26AF" w:rsidRPr="00DF16AC">
        <w:rPr>
          <w:lang w:val="fr-CH"/>
        </w:rPr>
        <w:t>Sri Lanka</w:t>
      </w:r>
      <w:r w:rsidR="00C177D8" w:rsidRPr="00DF16AC">
        <w:rPr>
          <w:lang w:val="fr-CH"/>
        </w:rPr>
        <w:t xml:space="preserve"> a ratifié la Convention de l’OIT concernant </w:t>
      </w:r>
      <w:r w:rsidR="00B3031D">
        <w:rPr>
          <w:lang w:val="fr-CH"/>
        </w:rPr>
        <w:t>l’abolition du travail forcé (n</w:t>
      </w:r>
      <w:r w:rsidR="00B3031D" w:rsidRPr="00B3031D">
        <w:rPr>
          <w:vertAlign w:val="superscript"/>
          <w:lang w:val="fr-CH"/>
        </w:rPr>
        <w:t>o</w:t>
      </w:r>
      <w:r w:rsidR="00B3031D">
        <w:rPr>
          <w:lang w:val="fr-CH"/>
        </w:rPr>
        <w:t> </w:t>
      </w:r>
      <w:r w:rsidR="00C177D8" w:rsidRPr="00DF16AC">
        <w:rPr>
          <w:lang w:val="fr-CH"/>
        </w:rPr>
        <w:t>105) en 2000, l’OIT a observé que l’application de la loi relative au service obligatoire</w:t>
      </w:r>
      <w:r w:rsidR="00CE06B8">
        <w:rPr>
          <w:lang w:val="fr-CH"/>
        </w:rPr>
        <w:t xml:space="preserve"> </w:t>
      </w:r>
      <w:r w:rsidR="00156FAF" w:rsidRPr="00DF16AC">
        <w:rPr>
          <w:lang w:val="fr-CH"/>
        </w:rPr>
        <w:t xml:space="preserve">équivalait au travail forcé. </w:t>
      </w:r>
      <w:r>
        <w:rPr>
          <w:lang w:val="fr-CH"/>
        </w:rPr>
        <w:t>M. </w:t>
      </w:r>
      <w:r w:rsidR="00156FAF" w:rsidRPr="00DF16AC">
        <w:rPr>
          <w:lang w:val="fr-CH"/>
        </w:rPr>
        <w:t>Athukorala</w:t>
      </w:r>
      <w:r w:rsidR="00C177D8" w:rsidRPr="00DF16AC">
        <w:rPr>
          <w:lang w:val="fr-CH"/>
        </w:rPr>
        <w:t xml:space="preserve"> </w:t>
      </w:r>
      <w:r w:rsidR="00EA1ECD" w:rsidRPr="00DF16AC">
        <w:rPr>
          <w:lang w:val="fr-CH"/>
        </w:rPr>
        <w:t xml:space="preserve">souligne que </w:t>
      </w:r>
      <w:r w:rsidR="007B26AF" w:rsidRPr="00DF16AC">
        <w:rPr>
          <w:lang w:val="fr-CH"/>
        </w:rPr>
        <w:t>Sri Lanka</w:t>
      </w:r>
      <w:r w:rsidR="00687868" w:rsidRPr="00DF16AC">
        <w:rPr>
          <w:lang w:val="fr-CH"/>
        </w:rPr>
        <w:t xml:space="preserve"> a prom</w:t>
      </w:r>
      <w:r w:rsidR="00C177D8" w:rsidRPr="00DF16AC">
        <w:rPr>
          <w:lang w:val="fr-CH"/>
        </w:rPr>
        <w:t xml:space="preserve">ulgué la loi en 1961 mais </w:t>
      </w:r>
      <w:r w:rsidR="001B0374" w:rsidRPr="00DF16AC">
        <w:rPr>
          <w:lang w:val="fr-CH"/>
        </w:rPr>
        <w:t>qu’</w:t>
      </w:r>
      <w:r w:rsidR="00687868" w:rsidRPr="00DF16AC">
        <w:rPr>
          <w:lang w:val="fr-CH"/>
        </w:rPr>
        <w:t>aucune poursuite judiciaire</w:t>
      </w:r>
      <w:r w:rsidR="001B0374" w:rsidRPr="00DF16AC">
        <w:rPr>
          <w:lang w:val="fr-CH"/>
        </w:rPr>
        <w:t xml:space="preserve"> n’a été engagée en son titre</w:t>
      </w:r>
      <w:r w:rsidR="00687868" w:rsidRPr="00DF16AC">
        <w:rPr>
          <w:lang w:val="fr-CH"/>
        </w:rPr>
        <w:t xml:space="preserve">. Son abrogation est prévue. </w:t>
      </w:r>
    </w:p>
    <w:p w:rsidR="008B56F3" w:rsidRPr="00DF16AC" w:rsidRDefault="002E3A20" w:rsidP="002E3A20">
      <w:pPr>
        <w:pStyle w:val="SingleTxtG"/>
        <w:rPr>
          <w:lang w:val="fr-CH"/>
        </w:rPr>
      </w:pPr>
      <w:r w:rsidRPr="00DF16AC">
        <w:rPr>
          <w:lang w:val="fr-CH"/>
        </w:rPr>
        <w:t>16.</w:t>
      </w:r>
      <w:r w:rsidRPr="00DF16AC">
        <w:rPr>
          <w:lang w:val="fr-CH"/>
        </w:rPr>
        <w:tab/>
      </w:r>
      <w:r w:rsidR="00687868" w:rsidRPr="00DF16AC">
        <w:rPr>
          <w:lang w:val="fr-CH"/>
        </w:rPr>
        <w:t>S’agiss</w:t>
      </w:r>
      <w:r w:rsidR="001B0374" w:rsidRPr="00DF16AC">
        <w:rPr>
          <w:lang w:val="fr-CH"/>
        </w:rPr>
        <w:t>ant de la question concernant</w:t>
      </w:r>
      <w:r w:rsidR="00687868" w:rsidRPr="00DF16AC">
        <w:rPr>
          <w:lang w:val="fr-CH"/>
        </w:rPr>
        <w:t xml:space="preserve"> l’égalité de salaire pou</w:t>
      </w:r>
      <w:r w:rsidR="00156FAF" w:rsidRPr="00DF16AC">
        <w:rPr>
          <w:lang w:val="fr-CH"/>
        </w:rPr>
        <w:t xml:space="preserve">r un travail de valeur égale, </w:t>
      </w:r>
      <w:r>
        <w:rPr>
          <w:lang w:val="fr-CH"/>
        </w:rPr>
        <w:t>M. </w:t>
      </w:r>
      <w:r w:rsidR="00156FAF" w:rsidRPr="00DF16AC">
        <w:rPr>
          <w:lang w:val="fr-CH"/>
        </w:rPr>
        <w:t>Athukorala</w:t>
      </w:r>
      <w:r w:rsidR="00687868" w:rsidRPr="00DF16AC">
        <w:rPr>
          <w:lang w:val="fr-CH"/>
        </w:rPr>
        <w:t xml:space="preserve"> dit que l’État applique une politique de non-discrimination. </w:t>
      </w:r>
      <w:r w:rsidR="007B26AF" w:rsidRPr="00DF16AC">
        <w:rPr>
          <w:lang w:val="fr-CH"/>
        </w:rPr>
        <w:t>Sri Lanka</w:t>
      </w:r>
      <w:r w:rsidR="00687868" w:rsidRPr="00DF16AC">
        <w:rPr>
          <w:lang w:val="fr-CH"/>
        </w:rPr>
        <w:t xml:space="preserve"> a ratifié l</w:t>
      </w:r>
      <w:r w:rsidR="001B0374" w:rsidRPr="00DF16AC">
        <w:rPr>
          <w:lang w:val="fr-CH"/>
        </w:rPr>
        <w:t>a Convention de l’OIT relative à</w:t>
      </w:r>
      <w:r w:rsidR="00687868" w:rsidRPr="00DF16AC">
        <w:rPr>
          <w:lang w:val="fr-CH"/>
        </w:rPr>
        <w:t xml:space="preserve"> l’é</w:t>
      </w:r>
      <w:r w:rsidR="00B27838" w:rsidRPr="00DF16AC">
        <w:rPr>
          <w:lang w:val="fr-CH"/>
        </w:rPr>
        <w:t xml:space="preserve">galité de rémunération entre </w:t>
      </w:r>
      <w:r w:rsidR="00215328" w:rsidRPr="00DF16AC">
        <w:rPr>
          <w:lang w:val="fr-CH"/>
        </w:rPr>
        <w:t xml:space="preserve">main-d’œuvre masculine et </w:t>
      </w:r>
      <w:r w:rsidR="00687868" w:rsidRPr="00DF16AC">
        <w:rPr>
          <w:lang w:val="fr-CH"/>
        </w:rPr>
        <w:t xml:space="preserve">main-d’œuvre </w:t>
      </w:r>
      <w:r w:rsidR="00461D30" w:rsidRPr="00DF16AC">
        <w:rPr>
          <w:lang w:val="fr-CH"/>
        </w:rPr>
        <w:t>féminine pour un trav</w:t>
      </w:r>
      <w:r w:rsidR="00687868" w:rsidRPr="00DF16AC">
        <w:rPr>
          <w:lang w:val="fr-CH"/>
        </w:rPr>
        <w:t>a</w:t>
      </w:r>
      <w:r w:rsidR="00461D30" w:rsidRPr="00DF16AC">
        <w:rPr>
          <w:lang w:val="fr-CH"/>
        </w:rPr>
        <w:t>i</w:t>
      </w:r>
      <w:r w:rsidR="00687868" w:rsidRPr="00DF16AC">
        <w:rPr>
          <w:lang w:val="fr-CH"/>
        </w:rPr>
        <w:t>l de valeur éga</w:t>
      </w:r>
      <w:r w:rsidR="00330EAD">
        <w:rPr>
          <w:lang w:val="fr-CH"/>
        </w:rPr>
        <w:t>le (n</w:t>
      </w:r>
      <w:r w:rsidR="00330EAD" w:rsidRPr="00330EAD">
        <w:rPr>
          <w:vertAlign w:val="superscript"/>
          <w:lang w:val="fr-CH"/>
        </w:rPr>
        <w:t>o</w:t>
      </w:r>
      <w:r w:rsidR="00330EAD">
        <w:rPr>
          <w:lang w:val="fr-CH"/>
        </w:rPr>
        <w:t> </w:t>
      </w:r>
      <w:r w:rsidR="00687868" w:rsidRPr="00DF16AC">
        <w:rPr>
          <w:lang w:val="fr-CH"/>
        </w:rPr>
        <w:t xml:space="preserve">100). La loi interdit la discrimination </w:t>
      </w:r>
      <w:r w:rsidR="00461D30" w:rsidRPr="00DF16AC">
        <w:rPr>
          <w:lang w:val="fr-CH"/>
        </w:rPr>
        <w:t xml:space="preserve">des femmes en matière de salaire. Les inspecteurs du travail </w:t>
      </w:r>
      <w:r w:rsidR="00450AC2" w:rsidRPr="00DF16AC">
        <w:rPr>
          <w:lang w:val="fr-CH"/>
        </w:rPr>
        <w:t xml:space="preserve">en </w:t>
      </w:r>
      <w:r w:rsidR="00461D30" w:rsidRPr="00DF16AC">
        <w:rPr>
          <w:lang w:val="fr-CH"/>
        </w:rPr>
        <w:t>con</w:t>
      </w:r>
      <w:r w:rsidR="00450AC2" w:rsidRPr="00DF16AC">
        <w:rPr>
          <w:lang w:val="fr-CH"/>
        </w:rPr>
        <w:t>trôlent l’application et le D</w:t>
      </w:r>
      <w:r w:rsidR="00461D30" w:rsidRPr="00DF16AC">
        <w:rPr>
          <w:lang w:val="fr-CH"/>
        </w:rPr>
        <w:t>épartement du travail refuse d’enregistrer une convention collective qui contient des dispositions salariale</w:t>
      </w:r>
      <w:r w:rsidR="00810A68" w:rsidRPr="00DF16AC">
        <w:rPr>
          <w:lang w:val="fr-CH"/>
        </w:rPr>
        <w:t>s</w:t>
      </w:r>
      <w:r w:rsidR="00461D30" w:rsidRPr="00DF16AC">
        <w:rPr>
          <w:lang w:val="fr-CH"/>
        </w:rPr>
        <w:t xml:space="preserve"> discriminatoires. Les salaires minimaux sont fixés par des commissions salariales composées de représentants des employeurs, des syndicats et</w:t>
      </w:r>
      <w:r w:rsidR="00810A68" w:rsidRPr="00DF16AC">
        <w:rPr>
          <w:lang w:val="fr-CH"/>
        </w:rPr>
        <w:t xml:space="preserve"> du Gouvernement. </w:t>
      </w:r>
      <w:r w:rsidR="007B26AF" w:rsidRPr="00DF16AC">
        <w:rPr>
          <w:lang w:val="fr-CH"/>
        </w:rPr>
        <w:t>Sri Lanka</w:t>
      </w:r>
      <w:r w:rsidR="00810A68" w:rsidRPr="00DF16AC">
        <w:rPr>
          <w:lang w:val="fr-CH"/>
        </w:rPr>
        <w:t xml:space="preserve"> compte</w:t>
      </w:r>
      <w:r w:rsidR="00461D30" w:rsidRPr="00DF16AC">
        <w:rPr>
          <w:lang w:val="fr-CH"/>
        </w:rPr>
        <w:t xml:space="preserve"> 43 secteurs</w:t>
      </w:r>
      <w:r w:rsidR="001B0374" w:rsidRPr="00DF16AC">
        <w:rPr>
          <w:lang w:val="fr-CH"/>
        </w:rPr>
        <w:t xml:space="preserve"> d’activité</w:t>
      </w:r>
      <w:r w:rsidR="00461D30" w:rsidRPr="00DF16AC">
        <w:rPr>
          <w:lang w:val="fr-CH"/>
        </w:rPr>
        <w:t>, chacun avec des taux de salaires différents. Le salaire minimum s’élève à 7 700</w:t>
      </w:r>
      <w:r w:rsidR="00330EAD">
        <w:rPr>
          <w:lang w:val="fr-CH"/>
        </w:rPr>
        <w:t> roupies</w:t>
      </w:r>
      <w:r w:rsidR="00461D30" w:rsidRPr="00DF16AC">
        <w:rPr>
          <w:lang w:val="fr-CH"/>
        </w:rPr>
        <w:t xml:space="preserve">. </w:t>
      </w:r>
      <w:r w:rsidR="008B56F3" w:rsidRPr="00DF16AC">
        <w:rPr>
          <w:lang w:val="fr-CH"/>
        </w:rPr>
        <w:t>Outre le</w:t>
      </w:r>
      <w:r w:rsidR="007B26AF" w:rsidRPr="00DF16AC">
        <w:rPr>
          <w:lang w:val="fr-CH"/>
        </w:rPr>
        <w:t xml:space="preserve"> salaire, les employeurs accordent</w:t>
      </w:r>
      <w:r w:rsidR="008B56F3" w:rsidRPr="00DF16AC">
        <w:rPr>
          <w:lang w:val="fr-CH"/>
        </w:rPr>
        <w:t xml:space="preserve"> différents types de primes et de</w:t>
      </w:r>
      <w:r w:rsidR="007B26AF" w:rsidRPr="00DF16AC">
        <w:rPr>
          <w:lang w:val="fr-CH"/>
        </w:rPr>
        <w:t>s</w:t>
      </w:r>
      <w:r w:rsidR="008B56F3" w:rsidRPr="00DF16AC">
        <w:rPr>
          <w:lang w:val="fr-CH"/>
        </w:rPr>
        <w:t xml:space="preserve"> mesures financières incitatives qui élèvent le niveau de la rémunération nette.</w:t>
      </w:r>
    </w:p>
    <w:p w:rsidR="0004710E" w:rsidRPr="00DF16AC" w:rsidRDefault="002E3A20" w:rsidP="002E3A20">
      <w:pPr>
        <w:pStyle w:val="SingleTxtG"/>
        <w:rPr>
          <w:lang w:val="fr-CH"/>
        </w:rPr>
      </w:pPr>
      <w:r w:rsidRPr="00DF16AC">
        <w:rPr>
          <w:lang w:val="fr-CH"/>
        </w:rPr>
        <w:t>17.</w:t>
      </w:r>
      <w:r w:rsidRPr="00DF16AC">
        <w:rPr>
          <w:lang w:val="fr-CH"/>
        </w:rPr>
        <w:tab/>
      </w:r>
      <w:r w:rsidR="007B26AF" w:rsidRPr="00DF16AC">
        <w:rPr>
          <w:lang w:val="fr-CH"/>
        </w:rPr>
        <w:t>Sri Lanka</w:t>
      </w:r>
      <w:r w:rsidR="00874A5F" w:rsidRPr="00DF16AC">
        <w:rPr>
          <w:lang w:val="fr-CH"/>
        </w:rPr>
        <w:t xml:space="preserve"> </w:t>
      </w:r>
      <w:r w:rsidR="008B56F3" w:rsidRPr="00DF16AC">
        <w:rPr>
          <w:lang w:val="fr-CH"/>
        </w:rPr>
        <w:t>a adopté des mesures pour résoudre les difficultés q</w:t>
      </w:r>
      <w:r w:rsidR="00450AC2" w:rsidRPr="00DF16AC">
        <w:rPr>
          <w:lang w:val="fr-CH"/>
        </w:rPr>
        <w:t xml:space="preserve">ue rencontre la </w:t>
      </w:r>
      <w:r w:rsidR="00B3031D" w:rsidRPr="00DF16AC">
        <w:rPr>
          <w:lang w:val="fr-CH"/>
        </w:rPr>
        <w:t>main-d'œuvre</w:t>
      </w:r>
      <w:r w:rsidR="00450AC2" w:rsidRPr="00DF16AC">
        <w:rPr>
          <w:lang w:val="fr-CH"/>
        </w:rPr>
        <w:t xml:space="preserve"> féminine qui émigre.</w:t>
      </w:r>
      <w:r w:rsidR="008B56F3" w:rsidRPr="00DF16AC">
        <w:rPr>
          <w:lang w:val="fr-CH"/>
        </w:rPr>
        <w:t xml:space="preserve"> Un système d’enregistrement a été mis en place et les agences pour l’emploi sont étroitement réglementées. Des fonctionnaires ont été envoyés dans les pays hôtes, en particulier au Moyen Orient, pour </w:t>
      </w:r>
      <w:r w:rsidR="00215328" w:rsidRPr="00DF16AC">
        <w:rPr>
          <w:lang w:val="fr-CH"/>
        </w:rPr>
        <w:t>défendre</w:t>
      </w:r>
      <w:r w:rsidR="007B26AF" w:rsidRPr="00DF16AC">
        <w:rPr>
          <w:lang w:val="fr-CH"/>
        </w:rPr>
        <w:t xml:space="preserve"> la protection</w:t>
      </w:r>
      <w:r w:rsidR="0004710E" w:rsidRPr="00DF16AC">
        <w:rPr>
          <w:lang w:val="fr-CH"/>
        </w:rPr>
        <w:t xml:space="preserve"> </w:t>
      </w:r>
      <w:r w:rsidR="008C272B" w:rsidRPr="00DF16AC">
        <w:rPr>
          <w:lang w:val="fr-CH"/>
        </w:rPr>
        <w:t xml:space="preserve">sociale </w:t>
      </w:r>
      <w:r w:rsidR="0004710E" w:rsidRPr="00DF16AC">
        <w:rPr>
          <w:lang w:val="fr-CH"/>
        </w:rPr>
        <w:t>des travailleurs sri</w:t>
      </w:r>
      <w:r w:rsidR="00156FAF" w:rsidRPr="00DF16AC">
        <w:rPr>
          <w:lang w:val="fr-CH"/>
        </w:rPr>
        <w:t>-</w:t>
      </w:r>
      <w:r w:rsidR="0004710E" w:rsidRPr="00DF16AC">
        <w:rPr>
          <w:lang w:val="fr-CH"/>
        </w:rPr>
        <w:t>lankais. Avant de pouvoir accepter un emploi, les emplo</w:t>
      </w:r>
      <w:r w:rsidR="007B26AF" w:rsidRPr="00DF16AC">
        <w:rPr>
          <w:lang w:val="fr-CH"/>
        </w:rPr>
        <w:t>yées de maison doivent suivre</w:t>
      </w:r>
      <w:r w:rsidR="0004710E" w:rsidRPr="00DF16AC">
        <w:rPr>
          <w:lang w:val="fr-CH"/>
        </w:rPr>
        <w:t xml:space="preserve"> une formation et apprendre à connaître le pays hôte. Les</w:t>
      </w:r>
      <w:r w:rsidR="00B3031D">
        <w:rPr>
          <w:lang w:val="fr-CH"/>
        </w:rPr>
        <w:t xml:space="preserve"> </w:t>
      </w:r>
      <w:r>
        <w:rPr>
          <w:lang w:val="fr-CH"/>
        </w:rPr>
        <w:t>personnes</w:t>
      </w:r>
      <w:r w:rsidR="0004710E" w:rsidRPr="00DF16AC">
        <w:rPr>
          <w:lang w:val="fr-CH"/>
        </w:rPr>
        <w:t xml:space="preserve"> qui souhaitent travailler à l’étranger doivent avoir un contrat de travail avant de partir. Le Gouvernement accorde le rapatriement gratuit aux travaille</w:t>
      </w:r>
      <w:r w:rsidR="00450AC2" w:rsidRPr="00DF16AC">
        <w:rPr>
          <w:lang w:val="fr-CH"/>
        </w:rPr>
        <w:t>urs qui rencontrent des difficulté</w:t>
      </w:r>
      <w:r w:rsidR="0004710E" w:rsidRPr="00DF16AC">
        <w:rPr>
          <w:lang w:val="fr-CH"/>
        </w:rPr>
        <w:t xml:space="preserve">s. La législation a été renforcée pour prévenir la traite </w:t>
      </w:r>
      <w:r>
        <w:rPr>
          <w:lang w:val="fr-CH"/>
        </w:rPr>
        <w:t>des personnes</w:t>
      </w:r>
      <w:r w:rsidR="0004710E" w:rsidRPr="00DF16AC">
        <w:rPr>
          <w:lang w:val="fr-CH"/>
        </w:rPr>
        <w:t xml:space="preserve"> </w:t>
      </w:r>
      <w:r w:rsidR="00450AC2" w:rsidRPr="00DF16AC">
        <w:rPr>
          <w:lang w:val="fr-CH"/>
        </w:rPr>
        <w:t xml:space="preserve">qui est </w:t>
      </w:r>
      <w:r w:rsidR="00C74983" w:rsidRPr="00DF16AC">
        <w:rPr>
          <w:lang w:val="fr-CH"/>
        </w:rPr>
        <w:t>devenue un délit aux termes</w:t>
      </w:r>
      <w:r w:rsidR="0004710E" w:rsidRPr="00DF16AC">
        <w:rPr>
          <w:lang w:val="fr-CH"/>
        </w:rPr>
        <w:t xml:space="preserve"> du Code civil.</w:t>
      </w:r>
      <w:r w:rsidR="00CE06B8">
        <w:rPr>
          <w:lang w:val="fr-CH"/>
        </w:rPr>
        <w:t xml:space="preserve"> </w:t>
      </w:r>
    </w:p>
    <w:p w:rsidR="0004710E" w:rsidRPr="00DF16AC" w:rsidRDefault="002E3A20" w:rsidP="002E3A20">
      <w:pPr>
        <w:pStyle w:val="SingleTxtG"/>
        <w:rPr>
          <w:lang w:val="fr-CH"/>
        </w:rPr>
      </w:pPr>
      <w:r w:rsidRPr="00DF16AC">
        <w:rPr>
          <w:lang w:val="fr-CH"/>
        </w:rPr>
        <w:t>18.</w:t>
      </w:r>
      <w:r w:rsidRPr="00DF16AC">
        <w:rPr>
          <w:lang w:val="fr-CH"/>
        </w:rPr>
        <w:tab/>
      </w:r>
      <w:r w:rsidR="0004710E" w:rsidRPr="00DF16AC">
        <w:rPr>
          <w:lang w:val="fr-CH"/>
        </w:rPr>
        <w:t xml:space="preserve">En 2009, le Gouvernement a consacré </w:t>
      </w:r>
      <w:r w:rsidR="006F0570" w:rsidRPr="00DF16AC">
        <w:rPr>
          <w:lang w:val="fr-CH"/>
        </w:rPr>
        <w:t>310</w:t>
      </w:r>
      <w:r w:rsidR="00330EAD">
        <w:rPr>
          <w:lang w:val="fr-CH"/>
        </w:rPr>
        <w:t> milliards</w:t>
      </w:r>
      <w:r w:rsidR="0004710E" w:rsidRPr="00DF16AC">
        <w:rPr>
          <w:lang w:val="fr-CH"/>
        </w:rPr>
        <w:t xml:space="preserve"> de</w:t>
      </w:r>
      <w:r w:rsidR="00330EAD">
        <w:rPr>
          <w:lang w:val="fr-CH"/>
        </w:rPr>
        <w:t> roupies</w:t>
      </w:r>
      <w:r w:rsidR="00413792" w:rsidRPr="00DF16AC">
        <w:rPr>
          <w:lang w:val="fr-CH"/>
        </w:rPr>
        <w:t xml:space="preserve"> au</w:t>
      </w:r>
      <w:r w:rsidR="0004710E" w:rsidRPr="00DF16AC">
        <w:rPr>
          <w:lang w:val="fr-CH"/>
        </w:rPr>
        <w:t xml:space="preserve"> développement de l’infrast</w:t>
      </w:r>
      <w:r w:rsidR="00450AC2" w:rsidRPr="00DF16AC">
        <w:rPr>
          <w:lang w:val="fr-CH"/>
        </w:rPr>
        <w:t>ructure, soit 7</w:t>
      </w:r>
      <w:r w:rsidR="00330EAD">
        <w:rPr>
          <w:lang w:val="fr-CH"/>
        </w:rPr>
        <w:t>%</w:t>
      </w:r>
      <w:r w:rsidR="00450AC2" w:rsidRPr="00DF16AC">
        <w:rPr>
          <w:lang w:val="fr-CH"/>
        </w:rPr>
        <w:t xml:space="preserve"> du PIB. Deux cent quatre-vingt-quinze</w:t>
      </w:r>
      <w:r w:rsidR="00330EAD">
        <w:rPr>
          <w:lang w:val="fr-CH"/>
        </w:rPr>
        <w:t> milliards</w:t>
      </w:r>
      <w:r w:rsidR="00450AC2" w:rsidRPr="00DF16AC">
        <w:rPr>
          <w:lang w:val="fr-CH"/>
        </w:rPr>
        <w:t xml:space="preserve"> de</w:t>
      </w:r>
      <w:r w:rsidR="00B3031D">
        <w:rPr>
          <w:lang w:val="fr-CH"/>
        </w:rPr>
        <w:t xml:space="preserve"> </w:t>
      </w:r>
      <w:r w:rsidR="00330EAD">
        <w:rPr>
          <w:lang w:val="fr-CH"/>
        </w:rPr>
        <w:t>roupies</w:t>
      </w:r>
      <w:r w:rsidR="00450AC2" w:rsidRPr="00DF16AC">
        <w:rPr>
          <w:lang w:val="fr-CH"/>
        </w:rPr>
        <w:t xml:space="preserve"> au </w:t>
      </w:r>
      <w:r w:rsidR="00582364" w:rsidRPr="00DF16AC">
        <w:rPr>
          <w:lang w:val="fr-CH"/>
        </w:rPr>
        <w:t>total ont</w:t>
      </w:r>
      <w:r w:rsidR="0004710E" w:rsidRPr="00DF16AC">
        <w:rPr>
          <w:lang w:val="fr-CH"/>
        </w:rPr>
        <w:t xml:space="preserve"> été consacré</w:t>
      </w:r>
      <w:r w:rsidR="00582364" w:rsidRPr="00DF16AC">
        <w:rPr>
          <w:lang w:val="fr-CH"/>
        </w:rPr>
        <w:t>s au développement dans le N</w:t>
      </w:r>
      <w:r w:rsidR="0004710E" w:rsidRPr="00DF16AC">
        <w:rPr>
          <w:lang w:val="fr-CH"/>
        </w:rPr>
        <w:t>ord et 197</w:t>
      </w:r>
      <w:r w:rsidR="00330EAD">
        <w:rPr>
          <w:lang w:val="fr-CH"/>
        </w:rPr>
        <w:t> milliards</w:t>
      </w:r>
      <w:r w:rsidR="0004710E" w:rsidRPr="00DF16AC">
        <w:rPr>
          <w:lang w:val="fr-CH"/>
        </w:rPr>
        <w:t xml:space="preserve"> de</w:t>
      </w:r>
      <w:r w:rsidR="00B3031D">
        <w:rPr>
          <w:lang w:val="fr-CH"/>
        </w:rPr>
        <w:t xml:space="preserve"> </w:t>
      </w:r>
      <w:r w:rsidR="00330EAD">
        <w:rPr>
          <w:lang w:val="fr-CH"/>
        </w:rPr>
        <w:t>roupies</w:t>
      </w:r>
      <w:r w:rsidR="0004710E" w:rsidRPr="00DF16AC">
        <w:rPr>
          <w:lang w:val="fr-CH"/>
        </w:rPr>
        <w:t xml:space="preserve"> </w:t>
      </w:r>
      <w:r w:rsidR="001A4BEC" w:rsidRPr="00DF16AC">
        <w:rPr>
          <w:lang w:val="fr-CH"/>
        </w:rPr>
        <w:t xml:space="preserve">ont été affectés </w:t>
      </w:r>
      <w:r w:rsidR="0004710E" w:rsidRPr="00DF16AC">
        <w:rPr>
          <w:lang w:val="fr-CH"/>
        </w:rPr>
        <w:t>aux programmes de dévelo</w:t>
      </w:r>
      <w:r w:rsidR="00450AC2" w:rsidRPr="00DF16AC">
        <w:rPr>
          <w:lang w:val="fr-CH"/>
        </w:rPr>
        <w:t>ppement dans la partie orientale</w:t>
      </w:r>
      <w:r w:rsidR="0004710E" w:rsidRPr="00DF16AC">
        <w:rPr>
          <w:lang w:val="fr-CH"/>
        </w:rPr>
        <w:t xml:space="preserve"> du pays.</w:t>
      </w:r>
      <w:r w:rsidR="00CE06B8">
        <w:rPr>
          <w:lang w:val="fr-CH"/>
        </w:rPr>
        <w:t xml:space="preserve"> </w:t>
      </w:r>
    </w:p>
    <w:p w:rsidR="00B70DE8" w:rsidRPr="00DF16AC" w:rsidRDefault="002E3A20" w:rsidP="002E3A20">
      <w:pPr>
        <w:pStyle w:val="SingleTxtG"/>
        <w:rPr>
          <w:lang w:val="fr-CH"/>
        </w:rPr>
      </w:pPr>
      <w:r w:rsidRPr="00DF16AC">
        <w:rPr>
          <w:lang w:val="fr-CH"/>
        </w:rPr>
        <w:t>19.</w:t>
      </w:r>
      <w:r w:rsidRPr="00DF16AC">
        <w:rPr>
          <w:lang w:val="fr-CH"/>
        </w:rPr>
        <w:tab/>
      </w:r>
      <w:r w:rsidR="00413792" w:rsidRPr="00DF16AC">
        <w:rPr>
          <w:lang w:val="fr-CH"/>
        </w:rPr>
        <w:t>Les femmes âgées de 18 à 30</w:t>
      </w:r>
      <w:r w:rsidR="00B3031D">
        <w:rPr>
          <w:lang w:val="fr-CH"/>
        </w:rPr>
        <w:t> ans</w:t>
      </w:r>
      <w:r w:rsidR="00413792" w:rsidRPr="00DF16AC">
        <w:rPr>
          <w:lang w:val="fr-CH"/>
        </w:rPr>
        <w:t xml:space="preserve"> représentent e</w:t>
      </w:r>
      <w:r w:rsidR="0004710E" w:rsidRPr="00DF16AC">
        <w:rPr>
          <w:lang w:val="fr-CH"/>
        </w:rPr>
        <w:t>nviron 80</w:t>
      </w:r>
      <w:r w:rsidR="00330EAD">
        <w:rPr>
          <w:lang w:val="fr-CH"/>
        </w:rPr>
        <w:t>%</w:t>
      </w:r>
      <w:r w:rsidR="00B3031D">
        <w:rPr>
          <w:lang w:val="fr-CH"/>
        </w:rPr>
        <w:t xml:space="preserve"> de la main-</w:t>
      </w:r>
      <w:r w:rsidR="0004710E" w:rsidRPr="00DF16AC">
        <w:rPr>
          <w:lang w:val="fr-CH"/>
        </w:rPr>
        <w:t>d’</w:t>
      </w:r>
      <w:r w:rsidR="00B3031D" w:rsidRPr="00DF16AC">
        <w:rPr>
          <w:lang w:val="fr-CH"/>
        </w:rPr>
        <w:t>œuvre</w:t>
      </w:r>
      <w:r w:rsidR="0004710E" w:rsidRPr="00DF16AC">
        <w:rPr>
          <w:lang w:val="fr-CH"/>
        </w:rPr>
        <w:t xml:space="preserve"> dans les zon</w:t>
      </w:r>
      <w:r w:rsidR="00391378" w:rsidRPr="00DF16AC">
        <w:rPr>
          <w:lang w:val="fr-CH"/>
        </w:rPr>
        <w:t>es franches d</w:t>
      </w:r>
      <w:r w:rsidR="0004710E" w:rsidRPr="00DF16AC">
        <w:rPr>
          <w:lang w:val="fr-CH"/>
        </w:rPr>
        <w:t>’</w:t>
      </w:r>
      <w:r w:rsidR="00413792" w:rsidRPr="00DF16AC">
        <w:rPr>
          <w:lang w:val="fr-CH"/>
        </w:rPr>
        <w:t>exportation</w:t>
      </w:r>
      <w:r w:rsidR="0004710E" w:rsidRPr="00DF16AC">
        <w:rPr>
          <w:lang w:val="fr-CH"/>
        </w:rPr>
        <w:t>. Le taux national de syndicalisation avoisine 18</w:t>
      </w:r>
      <w:r w:rsidR="00330EAD">
        <w:rPr>
          <w:lang w:val="fr-CH"/>
        </w:rPr>
        <w:t>%</w:t>
      </w:r>
      <w:r w:rsidR="0004710E" w:rsidRPr="00DF16AC">
        <w:rPr>
          <w:lang w:val="fr-CH"/>
        </w:rPr>
        <w:t xml:space="preserve">, contre </w:t>
      </w:r>
      <w:r w:rsidR="00391378" w:rsidRPr="00DF16AC">
        <w:rPr>
          <w:lang w:val="fr-CH"/>
        </w:rPr>
        <w:t>10</w:t>
      </w:r>
      <w:r w:rsidR="00330EAD">
        <w:rPr>
          <w:lang w:val="fr-CH"/>
        </w:rPr>
        <w:t>%</w:t>
      </w:r>
      <w:r w:rsidR="00391378" w:rsidRPr="00DF16AC">
        <w:rPr>
          <w:lang w:val="fr-CH"/>
        </w:rPr>
        <w:t xml:space="preserve"> dans les zones franches</w:t>
      </w:r>
      <w:r w:rsidR="0004710E" w:rsidRPr="00DF16AC">
        <w:rPr>
          <w:lang w:val="fr-CH"/>
        </w:rPr>
        <w:t xml:space="preserve">. </w:t>
      </w:r>
      <w:r w:rsidR="00B70DE8" w:rsidRPr="00DF16AC">
        <w:rPr>
          <w:lang w:val="fr-CH"/>
        </w:rPr>
        <w:t>Ceci tient au fait q</w:t>
      </w:r>
      <w:r w:rsidR="00413792" w:rsidRPr="00DF16AC">
        <w:rPr>
          <w:lang w:val="fr-CH"/>
        </w:rPr>
        <w:t xml:space="preserve">ue la plupart des femmes qui s’y trouvent </w:t>
      </w:r>
      <w:r w:rsidR="00995D18" w:rsidRPr="00DF16AC">
        <w:rPr>
          <w:lang w:val="fr-CH"/>
        </w:rPr>
        <w:t xml:space="preserve">ne </w:t>
      </w:r>
      <w:r w:rsidR="00B70DE8" w:rsidRPr="00DF16AC">
        <w:rPr>
          <w:lang w:val="fr-CH"/>
        </w:rPr>
        <w:t>recherche</w:t>
      </w:r>
      <w:r w:rsidR="00413792" w:rsidRPr="00DF16AC">
        <w:rPr>
          <w:lang w:val="fr-CH"/>
        </w:rPr>
        <w:t>nt</w:t>
      </w:r>
      <w:r w:rsidR="00B70DE8" w:rsidRPr="00DF16AC">
        <w:rPr>
          <w:lang w:val="fr-CH"/>
        </w:rPr>
        <w:t xml:space="preserve"> </w:t>
      </w:r>
      <w:r w:rsidR="00995D18" w:rsidRPr="00DF16AC">
        <w:rPr>
          <w:lang w:val="fr-CH"/>
        </w:rPr>
        <w:t xml:space="preserve">qu’un emploi </w:t>
      </w:r>
      <w:r w:rsidR="00B70DE8" w:rsidRPr="00DF16AC">
        <w:rPr>
          <w:lang w:val="fr-CH"/>
        </w:rPr>
        <w:t>de court</w:t>
      </w:r>
      <w:r w:rsidR="00413792" w:rsidRPr="00DF16AC">
        <w:rPr>
          <w:lang w:val="fr-CH"/>
        </w:rPr>
        <w:t>e durée pour</w:t>
      </w:r>
      <w:r w:rsidR="00B70DE8" w:rsidRPr="00DF16AC">
        <w:rPr>
          <w:lang w:val="fr-CH"/>
        </w:rPr>
        <w:t xml:space="preserve"> gagner un peu d’argent avant de retourner dans leurs villages pour se marier et s’établir. Elles </w:t>
      </w:r>
      <w:r w:rsidR="00EB25E3" w:rsidRPr="00DF16AC">
        <w:rPr>
          <w:lang w:val="fr-CH"/>
        </w:rPr>
        <w:t>ne s’intéressent donc guère</w:t>
      </w:r>
      <w:r w:rsidR="003D3E25" w:rsidRPr="00DF16AC">
        <w:rPr>
          <w:lang w:val="fr-CH"/>
        </w:rPr>
        <w:t xml:space="preserve"> </w:t>
      </w:r>
      <w:r w:rsidR="00EB25E3" w:rsidRPr="00DF16AC">
        <w:rPr>
          <w:lang w:val="fr-CH"/>
        </w:rPr>
        <w:t>au syndicalisme.</w:t>
      </w:r>
      <w:r w:rsidR="00B70DE8" w:rsidRPr="00DF16AC">
        <w:rPr>
          <w:lang w:val="fr-CH"/>
        </w:rPr>
        <w:t xml:space="preserve"> Le taux de </w:t>
      </w:r>
      <w:r w:rsidR="00B3031D">
        <w:rPr>
          <w:lang w:val="fr-CH"/>
        </w:rPr>
        <w:t>syndicalisation de la main-</w:t>
      </w:r>
      <w:r w:rsidR="00B3031D" w:rsidRPr="00DF16AC">
        <w:rPr>
          <w:lang w:val="fr-CH"/>
        </w:rPr>
        <w:t>d'œuvre</w:t>
      </w:r>
      <w:r w:rsidR="00B3031D">
        <w:rPr>
          <w:lang w:val="fr-CH"/>
        </w:rPr>
        <w:t xml:space="preserve"> des plantations de thé atteint </w:t>
      </w:r>
      <w:r w:rsidR="00B70DE8" w:rsidRPr="00DF16AC">
        <w:rPr>
          <w:lang w:val="fr-CH"/>
        </w:rPr>
        <w:t>90</w:t>
      </w:r>
      <w:r w:rsidR="00330EAD">
        <w:rPr>
          <w:lang w:val="fr-CH"/>
        </w:rPr>
        <w:t>%</w:t>
      </w:r>
      <w:r w:rsidR="00B70DE8" w:rsidRPr="00DF16AC">
        <w:rPr>
          <w:lang w:val="fr-CH"/>
        </w:rPr>
        <w:t>. L</w:t>
      </w:r>
      <w:r w:rsidR="00413792" w:rsidRPr="00DF16AC">
        <w:rPr>
          <w:lang w:val="fr-CH"/>
        </w:rPr>
        <w:t>es travailleurs</w:t>
      </w:r>
      <w:r w:rsidR="00B70DE8" w:rsidRPr="00DF16AC">
        <w:rPr>
          <w:lang w:val="fr-CH"/>
        </w:rPr>
        <w:t xml:space="preserve"> portuaire</w:t>
      </w:r>
      <w:r w:rsidR="00413792" w:rsidRPr="00DF16AC">
        <w:rPr>
          <w:lang w:val="fr-CH"/>
        </w:rPr>
        <w:t>s</w:t>
      </w:r>
      <w:r w:rsidR="00B70DE8" w:rsidRPr="00DF16AC">
        <w:rPr>
          <w:lang w:val="fr-CH"/>
        </w:rPr>
        <w:t xml:space="preserve"> et le personnel de sa</w:t>
      </w:r>
      <w:r w:rsidR="00156FAF" w:rsidRPr="00DF16AC">
        <w:rPr>
          <w:lang w:val="fr-CH"/>
        </w:rPr>
        <w:t xml:space="preserve">nté sont également </w:t>
      </w:r>
      <w:r w:rsidR="00413792" w:rsidRPr="00DF16AC">
        <w:rPr>
          <w:lang w:val="fr-CH"/>
        </w:rPr>
        <w:t>fortement syndiqu</w:t>
      </w:r>
      <w:r w:rsidR="00B70DE8" w:rsidRPr="00DF16AC">
        <w:rPr>
          <w:lang w:val="fr-CH"/>
        </w:rPr>
        <w:t>és, tandis que le taux de syndicalisation est faible dans l’industrie du vêtement.</w:t>
      </w:r>
      <w:r w:rsidR="00CE06B8">
        <w:rPr>
          <w:lang w:val="fr-CH"/>
        </w:rPr>
        <w:t xml:space="preserve"> </w:t>
      </w:r>
    </w:p>
    <w:p w:rsidR="00C12523" w:rsidRPr="00DF16AC" w:rsidRDefault="002E3A20" w:rsidP="002E3A20">
      <w:pPr>
        <w:pStyle w:val="SingleTxtG"/>
        <w:rPr>
          <w:lang w:val="fr-CH"/>
        </w:rPr>
      </w:pPr>
      <w:r w:rsidRPr="00DF16AC">
        <w:rPr>
          <w:lang w:val="fr-CH"/>
        </w:rPr>
        <w:t>20.</w:t>
      </w:r>
      <w:r w:rsidRPr="00DF16AC">
        <w:rPr>
          <w:lang w:val="fr-CH"/>
        </w:rPr>
        <w:tab/>
      </w:r>
      <w:r>
        <w:rPr>
          <w:b/>
          <w:lang w:val="fr-CH"/>
        </w:rPr>
        <w:t>M. </w:t>
      </w:r>
      <w:r w:rsidR="00874A5F" w:rsidRPr="00DF16AC">
        <w:rPr>
          <w:b/>
          <w:lang w:val="fr-CH"/>
        </w:rPr>
        <w:t>Nawaz</w:t>
      </w:r>
      <w:r w:rsidR="00874A5F" w:rsidRPr="00DF16AC">
        <w:rPr>
          <w:lang w:val="fr-CH"/>
        </w:rPr>
        <w:t xml:space="preserve"> (Sri Lanka) </w:t>
      </w:r>
      <w:r w:rsidR="00995D18" w:rsidRPr="00DF16AC">
        <w:rPr>
          <w:lang w:val="fr-CH"/>
        </w:rPr>
        <w:t xml:space="preserve">dit qu’en 2008 </w:t>
      </w:r>
      <w:r w:rsidR="00582364" w:rsidRPr="00DF16AC">
        <w:rPr>
          <w:lang w:val="fr-CH"/>
        </w:rPr>
        <w:t>Sri L</w:t>
      </w:r>
      <w:r w:rsidR="007B26AF" w:rsidRPr="00DF16AC">
        <w:rPr>
          <w:lang w:val="fr-CH"/>
        </w:rPr>
        <w:t>anka</w:t>
      </w:r>
      <w:r w:rsidR="00874A5F" w:rsidRPr="00DF16AC">
        <w:rPr>
          <w:lang w:val="fr-CH"/>
        </w:rPr>
        <w:t xml:space="preserve"> </w:t>
      </w:r>
      <w:r w:rsidR="00995D18" w:rsidRPr="00DF16AC">
        <w:rPr>
          <w:lang w:val="fr-CH"/>
        </w:rPr>
        <w:t>a lancé un plan d’actio</w:t>
      </w:r>
      <w:r w:rsidR="00582364" w:rsidRPr="00DF16AC">
        <w:rPr>
          <w:lang w:val="fr-CH"/>
        </w:rPr>
        <w:t xml:space="preserve">n national sur le développement </w:t>
      </w:r>
      <w:r w:rsidR="00995D18" w:rsidRPr="00DF16AC">
        <w:rPr>
          <w:lang w:val="fr-CH"/>
        </w:rPr>
        <w:t>durable impliquant pratiquement tous les minist</w:t>
      </w:r>
      <w:r w:rsidR="00C12523" w:rsidRPr="00DF16AC">
        <w:rPr>
          <w:lang w:val="fr-CH"/>
        </w:rPr>
        <w:t>è</w:t>
      </w:r>
      <w:r w:rsidR="00582364" w:rsidRPr="00DF16AC">
        <w:rPr>
          <w:lang w:val="fr-CH"/>
        </w:rPr>
        <w:t>res</w:t>
      </w:r>
      <w:r w:rsidR="00995D18" w:rsidRPr="00DF16AC">
        <w:rPr>
          <w:lang w:val="fr-CH"/>
        </w:rPr>
        <w:t>. Un conseil national du développement durab</w:t>
      </w:r>
      <w:r w:rsidR="001A79DF" w:rsidRPr="00DF16AC">
        <w:rPr>
          <w:lang w:val="fr-CH"/>
        </w:rPr>
        <w:t>le a été créé en janvier 2009 et il est dirigé par le Président,</w:t>
      </w:r>
      <w:r w:rsidR="00CE06B8">
        <w:rPr>
          <w:lang w:val="fr-CH"/>
        </w:rPr>
        <w:t xml:space="preserve"> </w:t>
      </w:r>
      <w:r w:rsidR="000A1C94" w:rsidRPr="00DF16AC">
        <w:rPr>
          <w:lang w:val="fr-CH"/>
        </w:rPr>
        <w:t>ce qui témoign</w:t>
      </w:r>
      <w:r w:rsidR="00995D18" w:rsidRPr="00DF16AC">
        <w:rPr>
          <w:lang w:val="fr-CH"/>
        </w:rPr>
        <w:t xml:space="preserve">e de l’importance que </w:t>
      </w:r>
      <w:r w:rsidR="00582364" w:rsidRPr="00DF16AC">
        <w:rPr>
          <w:lang w:val="fr-CH"/>
        </w:rPr>
        <w:t>Sri L</w:t>
      </w:r>
      <w:r w:rsidR="007B26AF" w:rsidRPr="00DF16AC">
        <w:rPr>
          <w:lang w:val="fr-CH"/>
        </w:rPr>
        <w:t>anka</w:t>
      </w:r>
      <w:r w:rsidR="00995D18" w:rsidRPr="00DF16AC">
        <w:rPr>
          <w:lang w:val="fr-CH"/>
        </w:rPr>
        <w:t xml:space="preserve"> attache à la question. Les objectifs du plan de développem</w:t>
      </w:r>
      <w:r w:rsidR="00C12523" w:rsidRPr="00DF16AC">
        <w:rPr>
          <w:lang w:val="fr-CH"/>
        </w:rPr>
        <w:t>ent durable consistent à</w:t>
      </w:r>
      <w:r w:rsidR="00995D18" w:rsidRPr="00DF16AC">
        <w:rPr>
          <w:lang w:val="fr-CH"/>
        </w:rPr>
        <w:t xml:space="preserve"> garantir à chacun un air pur et une eau propre</w:t>
      </w:r>
      <w:r w:rsidR="00C12523" w:rsidRPr="00DF16AC">
        <w:rPr>
          <w:lang w:val="fr-CH"/>
        </w:rPr>
        <w:t xml:space="preserve">, </w:t>
      </w:r>
      <w:r w:rsidR="00582364" w:rsidRPr="00DF16AC">
        <w:rPr>
          <w:lang w:val="fr-CH"/>
        </w:rPr>
        <w:t>à</w:t>
      </w:r>
      <w:r w:rsidR="00995D18" w:rsidRPr="00DF16AC">
        <w:rPr>
          <w:lang w:val="fr-CH"/>
        </w:rPr>
        <w:t xml:space="preserve"> protéger la faune, la flore et les écosystèmes</w:t>
      </w:r>
      <w:r w:rsidR="00C12523" w:rsidRPr="00DF16AC">
        <w:rPr>
          <w:lang w:val="fr-CH"/>
        </w:rPr>
        <w:t>,</w:t>
      </w:r>
      <w:r w:rsidR="00582364" w:rsidRPr="00DF16AC">
        <w:rPr>
          <w:lang w:val="fr-CH"/>
        </w:rPr>
        <w:t xml:space="preserve"> à</w:t>
      </w:r>
      <w:r w:rsidR="00C12523" w:rsidRPr="00DF16AC">
        <w:rPr>
          <w:lang w:val="fr-CH"/>
        </w:rPr>
        <w:t xml:space="preserve"> </w:t>
      </w:r>
      <w:r w:rsidR="00995D18" w:rsidRPr="00DF16AC">
        <w:rPr>
          <w:lang w:val="fr-CH"/>
        </w:rPr>
        <w:t xml:space="preserve">répondre aux </w:t>
      </w:r>
      <w:r w:rsidR="00A35D20" w:rsidRPr="00DF16AC">
        <w:rPr>
          <w:lang w:val="fr-CH"/>
        </w:rPr>
        <w:t>défis du changement climatiqu</w:t>
      </w:r>
      <w:r w:rsidR="00C12523" w:rsidRPr="00DF16AC">
        <w:rPr>
          <w:lang w:val="fr-CH"/>
        </w:rPr>
        <w:t xml:space="preserve">e et </w:t>
      </w:r>
      <w:r w:rsidR="00582364" w:rsidRPr="00DF16AC">
        <w:rPr>
          <w:lang w:val="fr-CH"/>
        </w:rPr>
        <w:t xml:space="preserve">à </w:t>
      </w:r>
      <w:r w:rsidR="00A35D20" w:rsidRPr="00DF16AC">
        <w:rPr>
          <w:lang w:val="fr-CH"/>
        </w:rPr>
        <w:t xml:space="preserve">utiliser de manière rationnelle les ressources naturelles et marines. </w:t>
      </w:r>
      <w:r w:rsidR="00C12523" w:rsidRPr="00DF16AC">
        <w:rPr>
          <w:lang w:val="fr-CH"/>
        </w:rPr>
        <w:t>Il</w:t>
      </w:r>
      <w:r w:rsidR="00582364" w:rsidRPr="00DF16AC">
        <w:rPr>
          <w:lang w:val="fr-CH"/>
        </w:rPr>
        <w:t>s visent</w:t>
      </w:r>
      <w:r w:rsidR="00A35D20" w:rsidRPr="00DF16AC">
        <w:rPr>
          <w:lang w:val="fr-CH"/>
        </w:rPr>
        <w:t xml:space="preserve"> égaleme</w:t>
      </w:r>
      <w:r w:rsidR="00582364" w:rsidRPr="00DF16AC">
        <w:rPr>
          <w:lang w:val="fr-CH"/>
        </w:rPr>
        <w:t xml:space="preserve">nt </w:t>
      </w:r>
      <w:r w:rsidR="00215328" w:rsidRPr="00DF16AC">
        <w:rPr>
          <w:lang w:val="fr-CH"/>
        </w:rPr>
        <w:t>à éliminer l</w:t>
      </w:r>
      <w:r w:rsidR="00A35D20" w:rsidRPr="00DF16AC">
        <w:rPr>
          <w:lang w:val="fr-CH"/>
        </w:rPr>
        <w:t xml:space="preserve">es décharges et à ce que les villes et les industries du pays soient plus respectueuses de l’environnement. Le plan </w:t>
      </w:r>
      <w:r w:rsidR="00C12523" w:rsidRPr="00DF16AC">
        <w:rPr>
          <w:lang w:val="fr-CH"/>
        </w:rPr>
        <w:t xml:space="preserve">a </w:t>
      </w:r>
      <w:r w:rsidR="00A35D20" w:rsidRPr="00DF16AC">
        <w:rPr>
          <w:lang w:val="fr-CH"/>
        </w:rPr>
        <w:t xml:space="preserve">ainsi </w:t>
      </w:r>
      <w:r w:rsidR="00C12523" w:rsidRPr="00DF16AC">
        <w:rPr>
          <w:lang w:val="fr-CH"/>
        </w:rPr>
        <w:t>saisi l’esprit de</w:t>
      </w:r>
      <w:r w:rsidR="00A35D20" w:rsidRPr="00DF16AC">
        <w:rPr>
          <w:lang w:val="fr-CH"/>
        </w:rPr>
        <w:t xml:space="preserve"> la Convention</w:t>
      </w:r>
      <w:r w:rsidR="00C12523" w:rsidRPr="00DF16AC">
        <w:rPr>
          <w:lang w:val="fr-CH"/>
        </w:rPr>
        <w:t>-cadre des Nations Unies s</w:t>
      </w:r>
      <w:r w:rsidR="00A35D20" w:rsidRPr="00DF16AC">
        <w:rPr>
          <w:lang w:val="fr-CH"/>
        </w:rPr>
        <w:t>ur le</w:t>
      </w:r>
      <w:r w:rsidR="00C12523" w:rsidRPr="00DF16AC">
        <w:rPr>
          <w:lang w:val="fr-CH"/>
        </w:rPr>
        <w:t>s</w:t>
      </w:r>
      <w:r w:rsidR="00A35D20" w:rsidRPr="00DF16AC">
        <w:rPr>
          <w:lang w:val="fr-CH"/>
        </w:rPr>
        <w:t xml:space="preserve"> changement</w:t>
      </w:r>
      <w:r w:rsidR="00C12523" w:rsidRPr="00DF16AC">
        <w:rPr>
          <w:lang w:val="fr-CH"/>
        </w:rPr>
        <w:t>s</w:t>
      </w:r>
      <w:r w:rsidR="00A35D20" w:rsidRPr="00DF16AC">
        <w:rPr>
          <w:lang w:val="fr-CH"/>
        </w:rPr>
        <w:t xml:space="preserve"> climatique</w:t>
      </w:r>
      <w:r w:rsidR="00C12523" w:rsidRPr="00DF16AC">
        <w:rPr>
          <w:lang w:val="fr-CH"/>
        </w:rPr>
        <w:t>s</w:t>
      </w:r>
      <w:r w:rsidR="006F70C0" w:rsidRPr="00DF16AC">
        <w:rPr>
          <w:lang w:val="fr-CH"/>
        </w:rPr>
        <w:t>.</w:t>
      </w:r>
    </w:p>
    <w:p w:rsidR="00263C65" w:rsidRPr="00DF16AC" w:rsidRDefault="002E3A20" w:rsidP="002E3A20">
      <w:pPr>
        <w:pStyle w:val="SingleTxtG"/>
        <w:rPr>
          <w:lang w:val="fr-CH"/>
        </w:rPr>
      </w:pPr>
      <w:r w:rsidRPr="00DF16AC">
        <w:rPr>
          <w:lang w:val="fr-CH"/>
        </w:rPr>
        <w:t>21.</w:t>
      </w:r>
      <w:r w:rsidRPr="00DF16AC">
        <w:rPr>
          <w:lang w:val="fr-CH"/>
        </w:rPr>
        <w:tab/>
      </w:r>
      <w:r w:rsidR="00C12523" w:rsidRPr="00DF16AC">
        <w:rPr>
          <w:lang w:val="fr-CH"/>
        </w:rPr>
        <w:t>Le Président a récemment proposé la</w:t>
      </w:r>
      <w:r w:rsidR="00787F08" w:rsidRPr="00DF16AC">
        <w:rPr>
          <w:lang w:val="fr-CH"/>
        </w:rPr>
        <w:t xml:space="preserve"> mise en place d’une cybergouvernance</w:t>
      </w:r>
      <w:r w:rsidR="00C12523" w:rsidRPr="00DF16AC">
        <w:rPr>
          <w:lang w:val="fr-CH"/>
        </w:rPr>
        <w:t xml:space="preserve"> dans laquelle les services pourraient être fourn</w:t>
      </w:r>
      <w:r w:rsidR="00391378" w:rsidRPr="00DF16AC">
        <w:rPr>
          <w:lang w:val="fr-CH"/>
        </w:rPr>
        <w:t xml:space="preserve">is via le média électronique. </w:t>
      </w:r>
      <w:r>
        <w:rPr>
          <w:lang w:val="fr-CH"/>
        </w:rPr>
        <w:t>M. </w:t>
      </w:r>
      <w:r w:rsidR="00391378" w:rsidRPr="00DF16AC">
        <w:rPr>
          <w:lang w:val="fr-CH"/>
        </w:rPr>
        <w:t>Nawaz</w:t>
      </w:r>
      <w:r w:rsidR="00C12523" w:rsidRPr="00DF16AC">
        <w:rPr>
          <w:lang w:val="fr-CH"/>
        </w:rPr>
        <w:t xml:space="preserve"> est certain que </w:t>
      </w:r>
      <w:r w:rsidR="00582364" w:rsidRPr="00DF16AC">
        <w:rPr>
          <w:lang w:val="fr-CH"/>
        </w:rPr>
        <w:t>Sri L</w:t>
      </w:r>
      <w:r w:rsidR="007B26AF" w:rsidRPr="00DF16AC">
        <w:rPr>
          <w:lang w:val="fr-CH"/>
        </w:rPr>
        <w:t>anka</w:t>
      </w:r>
      <w:r w:rsidR="00C12523" w:rsidRPr="00DF16AC">
        <w:rPr>
          <w:lang w:val="fr-CH"/>
        </w:rPr>
        <w:t xml:space="preserve"> adoptera ultérieurement un</w:t>
      </w:r>
      <w:r w:rsidR="00391378" w:rsidRPr="00DF16AC">
        <w:rPr>
          <w:lang w:val="fr-CH"/>
        </w:rPr>
        <w:t>e</w:t>
      </w:r>
      <w:r w:rsidR="00C12523" w:rsidRPr="00DF16AC">
        <w:rPr>
          <w:lang w:val="fr-CH"/>
        </w:rPr>
        <w:t xml:space="preserve"> loi sur la liberté de l’information. </w:t>
      </w:r>
    </w:p>
    <w:p w:rsidR="00A850A7" w:rsidRPr="00DF16AC" w:rsidRDefault="002E3A20" w:rsidP="002E3A20">
      <w:pPr>
        <w:pStyle w:val="SingleTxtG"/>
        <w:rPr>
          <w:lang w:val="fr-CH"/>
        </w:rPr>
      </w:pPr>
      <w:r w:rsidRPr="00DF16AC">
        <w:rPr>
          <w:lang w:val="fr-CH"/>
        </w:rPr>
        <w:t>22.</w:t>
      </w:r>
      <w:r w:rsidRPr="00DF16AC">
        <w:rPr>
          <w:lang w:val="fr-CH"/>
        </w:rPr>
        <w:tab/>
      </w:r>
      <w:r w:rsidR="00C12523" w:rsidRPr="00DF16AC">
        <w:rPr>
          <w:lang w:val="fr-CH"/>
        </w:rPr>
        <w:t>La population autochtone</w:t>
      </w:r>
      <w:r w:rsidR="000100ED" w:rsidRPr="00DF16AC">
        <w:rPr>
          <w:lang w:val="fr-CH"/>
        </w:rPr>
        <w:t xml:space="preserve"> Vedda </w:t>
      </w:r>
      <w:r w:rsidR="00AA6F26" w:rsidRPr="00DF16AC">
        <w:rPr>
          <w:lang w:val="fr-CH"/>
        </w:rPr>
        <w:t>s’est</w:t>
      </w:r>
      <w:r w:rsidR="00482A2F" w:rsidRPr="00DF16AC">
        <w:rPr>
          <w:lang w:val="fr-CH"/>
        </w:rPr>
        <w:t xml:space="preserve"> largement</w:t>
      </w:r>
      <w:r w:rsidR="00AA6F26" w:rsidRPr="00DF16AC">
        <w:rPr>
          <w:lang w:val="fr-CH"/>
        </w:rPr>
        <w:t xml:space="preserve"> intégrée à la société ordinair</w:t>
      </w:r>
      <w:r w:rsidR="00787F08" w:rsidRPr="00DF16AC">
        <w:rPr>
          <w:lang w:val="fr-CH"/>
        </w:rPr>
        <w:t xml:space="preserve">e, mais toute intrusion dans </w:t>
      </w:r>
      <w:r w:rsidR="00482A2F" w:rsidRPr="00DF16AC">
        <w:rPr>
          <w:lang w:val="fr-CH"/>
        </w:rPr>
        <w:t>s</w:t>
      </w:r>
      <w:r w:rsidR="00787F08" w:rsidRPr="00DF16AC">
        <w:rPr>
          <w:lang w:val="fr-CH"/>
        </w:rPr>
        <w:t>on habitat traditionnel</w:t>
      </w:r>
      <w:r w:rsidR="00482A2F" w:rsidRPr="00DF16AC">
        <w:rPr>
          <w:lang w:val="fr-CH"/>
        </w:rPr>
        <w:t xml:space="preserve"> peut</w:t>
      </w:r>
      <w:r w:rsidR="00AA6F26" w:rsidRPr="00DF16AC">
        <w:rPr>
          <w:lang w:val="fr-CH"/>
        </w:rPr>
        <w:t xml:space="preserve"> être consid</w:t>
      </w:r>
      <w:r w:rsidR="00787F08" w:rsidRPr="00DF16AC">
        <w:rPr>
          <w:lang w:val="fr-CH"/>
        </w:rPr>
        <w:t>érée comme une violation de se</w:t>
      </w:r>
      <w:r w:rsidR="00AA6F26" w:rsidRPr="00DF16AC">
        <w:rPr>
          <w:lang w:val="fr-CH"/>
        </w:rPr>
        <w:t>s droits aux termes de la législation actuelle. De telles intrusions sont rares. La Cour suprêm</w:t>
      </w:r>
      <w:r w:rsidR="00482A2F" w:rsidRPr="00DF16AC">
        <w:rPr>
          <w:lang w:val="fr-CH"/>
        </w:rPr>
        <w:t xml:space="preserve">e </w:t>
      </w:r>
      <w:r w:rsidR="00AA6F26" w:rsidRPr="00DF16AC">
        <w:rPr>
          <w:lang w:val="fr-CH"/>
        </w:rPr>
        <w:t>a jugé que l’É</w:t>
      </w:r>
      <w:r w:rsidR="00482A2F" w:rsidRPr="00DF16AC">
        <w:rPr>
          <w:lang w:val="fr-CH"/>
        </w:rPr>
        <w:t>t</w:t>
      </w:r>
      <w:r w:rsidR="00AA6F26" w:rsidRPr="00DF16AC">
        <w:rPr>
          <w:lang w:val="fr-CH"/>
        </w:rPr>
        <w:t>at ne pouvait empiéter sur l’habita</w:t>
      </w:r>
      <w:r w:rsidR="00482A2F" w:rsidRPr="00DF16AC">
        <w:rPr>
          <w:lang w:val="fr-CH"/>
        </w:rPr>
        <w:t>t</w:t>
      </w:r>
      <w:r w:rsidR="00AA6F26" w:rsidRPr="00DF16AC">
        <w:rPr>
          <w:lang w:val="fr-CH"/>
        </w:rPr>
        <w:t xml:space="preserve"> naturel de ces group</w:t>
      </w:r>
      <w:r w:rsidR="00482A2F" w:rsidRPr="00DF16AC">
        <w:rPr>
          <w:lang w:val="fr-CH"/>
        </w:rPr>
        <w:t>e</w:t>
      </w:r>
      <w:r w:rsidR="00AA6F26" w:rsidRPr="00DF16AC">
        <w:rPr>
          <w:lang w:val="fr-CH"/>
        </w:rPr>
        <w:t xml:space="preserve">s de population à des fins d’exploitation minière. </w:t>
      </w:r>
      <w:r w:rsidR="00215328" w:rsidRPr="00DF16AC">
        <w:rPr>
          <w:lang w:val="fr-CH"/>
        </w:rPr>
        <w:t>Les</w:t>
      </w:r>
      <w:r w:rsidR="00AA6F26" w:rsidRPr="00DF16AC">
        <w:rPr>
          <w:lang w:val="fr-CH"/>
        </w:rPr>
        <w:t xml:space="preserve"> population</w:t>
      </w:r>
      <w:r w:rsidR="00482A2F" w:rsidRPr="00DF16AC">
        <w:rPr>
          <w:lang w:val="fr-CH"/>
        </w:rPr>
        <w:t>s</w:t>
      </w:r>
      <w:r w:rsidR="00AA6F26" w:rsidRPr="00DF16AC">
        <w:rPr>
          <w:lang w:val="fr-CH"/>
        </w:rPr>
        <w:t xml:space="preserve"> autochtones</w:t>
      </w:r>
      <w:r w:rsidR="00787F08" w:rsidRPr="00DF16AC">
        <w:rPr>
          <w:lang w:val="fr-CH"/>
        </w:rPr>
        <w:t xml:space="preserve"> </w:t>
      </w:r>
      <w:r w:rsidR="00215328" w:rsidRPr="00DF16AC">
        <w:rPr>
          <w:lang w:val="fr-CH"/>
        </w:rPr>
        <w:t xml:space="preserve">pourront intenter la même action </w:t>
      </w:r>
      <w:r w:rsidR="00787F08" w:rsidRPr="00DF16AC">
        <w:rPr>
          <w:lang w:val="fr-CH"/>
        </w:rPr>
        <w:t>dans des circonstances analogu</w:t>
      </w:r>
      <w:r w:rsidR="00AA6F26" w:rsidRPr="00DF16AC">
        <w:rPr>
          <w:lang w:val="fr-CH"/>
        </w:rPr>
        <w:t xml:space="preserve">es. </w:t>
      </w:r>
    </w:p>
    <w:p w:rsidR="000100ED" w:rsidRPr="00DF16AC" w:rsidRDefault="002E3A20" w:rsidP="002E3A20">
      <w:pPr>
        <w:pStyle w:val="SingleTxtG"/>
        <w:rPr>
          <w:lang w:val="fr-CH"/>
        </w:rPr>
      </w:pPr>
      <w:r w:rsidRPr="00DF16AC">
        <w:rPr>
          <w:lang w:val="fr-CH"/>
        </w:rPr>
        <w:t>23.</w:t>
      </w:r>
      <w:r w:rsidRPr="00DF16AC">
        <w:rPr>
          <w:lang w:val="fr-CH"/>
        </w:rPr>
        <w:tab/>
      </w:r>
      <w:r w:rsidR="00A850A7" w:rsidRPr="00DF16AC">
        <w:rPr>
          <w:lang w:val="fr-CH"/>
        </w:rPr>
        <w:t>Bien que la loi sur la citoyenneté de 1948 reste inscrite dans la législation,</w:t>
      </w:r>
      <w:r w:rsidR="00CE06B8">
        <w:rPr>
          <w:lang w:val="fr-CH"/>
        </w:rPr>
        <w:t xml:space="preserve"> </w:t>
      </w:r>
      <w:r w:rsidR="00A850A7" w:rsidRPr="00DF16AC">
        <w:rPr>
          <w:lang w:val="fr-CH"/>
        </w:rPr>
        <w:t>aucune affaire n’a été soumise à une juridiction pour cause d’application discriminatoire de ses dispositions, et de nombreux mécanismes existent pour résoudre les plain</w:t>
      </w:r>
      <w:r w:rsidR="00EC0937" w:rsidRPr="00DF16AC">
        <w:rPr>
          <w:lang w:val="fr-CH"/>
        </w:rPr>
        <w:t>tes éventuelles devant les tribunaux.</w:t>
      </w:r>
    </w:p>
    <w:p w:rsidR="000100ED" w:rsidRPr="00DF16AC" w:rsidRDefault="000100ED" w:rsidP="002A454C">
      <w:pPr>
        <w:pStyle w:val="H4G"/>
        <w:rPr>
          <w:lang w:val="fr-CH"/>
        </w:rPr>
      </w:pPr>
      <w:r w:rsidRPr="00DF16AC">
        <w:rPr>
          <w:lang w:val="fr-CH"/>
        </w:rPr>
        <w:tab/>
      </w:r>
      <w:r w:rsidRPr="00DF16AC">
        <w:rPr>
          <w:lang w:val="fr-CH"/>
        </w:rPr>
        <w:tab/>
      </w:r>
      <w:r w:rsidR="00482A2F" w:rsidRPr="00DF16AC">
        <w:rPr>
          <w:lang w:val="fr-CH"/>
        </w:rPr>
        <w:t>Articles 6 à</w:t>
      </w:r>
      <w:r w:rsidRPr="00DF16AC">
        <w:rPr>
          <w:lang w:val="fr-CH"/>
        </w:rPr>
        <w:t xml:space="preserve"> 9</w:t>
      </w:r>
      <w:r w:rsidR="0028648A" w:rsidRPr="00DF16AC">
        <w:rPr>
          <w:lang w:val="fr-CH"/>
        </w:rPr>
        <w:t xml:space="preserve"> du Pacte</w:t>
      </w:r>
    </w:p>
    <w:p w:rsidR="003614BE" w:rsidRPr="00DF16AC" w:rsidRDefault="002E3A20" w:rsidP="002E3A20">
      <w:pPr>
        <w:pStyle w:val="SingleTxtG"/>
        <w:rPr>
          <w:lang w:val="fr-CH"/>
        </w:rPr>
      </w:pPr>
      <w:r w:rsidRPr="00DF16AC">
        <w:rPr>
          <w:lang w:val="fr-CH"/>
        </w:rPr>
        <w:t>24.</w:t>
      </w:r>
      <w:r w:rsidRPr="00DF16AC">
        <w:rPr>
          <w:lang w:val="fr-CH"/>
        </w:rPr>
        <w:tab/>
      </w:r>
      <w:r w:rsidR="002A454C">
        <w:rPr>
          <w:b/>
          <w:lang w:val="fr-CH"/>
        </w:rPr>
        <w:t>M</w:t>
      </w:r>
      <w:r w:rsidR="002A454C" w:rsidRPr="00E95C8D">
        <w:rPr>
          <w:b/>
          <w:vertAlign w:val="superscript"/>
          <w:lang w:val="fr-CH"/>
        </w:rPr>
        <w:t>me</w:t>
      </w:r>
      <w:r w:rsidR="002A454C">
        <w:rPr>
          <w:b/>
          <w:lang w:val="fr-CH"/>
        </w:rPr>
        <w:t> </w:t>
      </w:r>
      <w:r w:rsidR="000100ED" w:rsidRPr="00DF16AC">
        <w:rPr>
          <w:b/>
          <w:lang w:val="fr-CH"/>
        </w:rPr>
        <w:t>Bras Gomes</w:t>
      </w:r>
      <w:r w:rsidR="000100ED" w:rsidRPr="00DF16AC">
        <w:rPr>
          <w:lang w:val="fr-CH"/>
        </w:rPr>
        <w:t xml:space="preserve"> </w:t>
      </w:r>
      <w:r w:rsidR="003D3E25" w:rsidRPr="00DF16AC">
        <w:rPr>
          <w:lang w:val="fr-CH"/>
        </w:rPr>
        <w:t>approuve les r</w:t>
      </w:r>
      <w:r w:rsidR="00482A2F" w:rsidRPr="00DF16AC">
        <w:rPr>
          <w:lang w:val="fr-CH"/>
        </w:rPr>
        <w:t>éférences faites dans les arrêts de la Cour suprê</w:t>
      </w:r>
      <w:r w:rsidR="003D3E25" w:rsidRPr="00DF16AC">
        <w:rPr>
          <w:lang w:val="fr-CH"/>
        </w:rPr>
        <w:t xml:space="preserve">me aux divers instruments internationaux et elle demande si la Cour a également invoqué le Pacte. Elle souhaite également connaître les mesures </w:t>
      </w:r>
      <w:r w:rsidR="003614BE" w:rsidRPr="00DF16AC">
        <w:rPr>
          <w:lang w:val="fr-CH"/>
        </w:rPr>
        <w:t>adopté</w:t>
      </w:r>
      <w:r w:rsidR="003D3E25" w:rsidRPr="00DF16AC">
        <w:rPr>
          <w:lang w:val="fr-CH"/>
        </w:rPr>
        <w:t xml:space="preserve">es par le Gouvernement pour remédier à l’incidence </w:t>
      </w:r>
      <w:r w:rsidR="003614BE" w:rsidRPr="00DF16AC">
        <w:rPr>
          <w:lang w:val="fr-CH"/>
        </w:rPr>
        <w:t>né</w:t>
      </w:r>
      <w:r w:rsidR="003D3E25" w:rsidRPr="00DF16AC">
        <w:rPr>
          <w:lang w:val="fr-CH"/>
        </w:rPr>
        <w:t xml:space="preserve">gative </w:t>
      </w:r>
      <w:r w:rsidR="003614BE" w:rsidRPr="00DF16AC">
        <w:rPr>
          <w:lang w:val="fr-CH"/>
        </w:rPr>
        <w:t>immé</w:t>
      </w:r>
      <w:r w:rsidR="003D3E25" w:rsidRPr="00DF16AC">
        <w:rPr>
          <w:lang w:val="fr-CH"/>
        </w:rPr>
        <w:t xml:space="preserve">diate </w:t>
      </w:r>
      <w:r w:rsidR="001A79DF" w:rsidRPr="00DF16AC">
        <w:rPr>
          <w:lang w:val="fr-CH"/>
        </w:rPr>
        <w:t>de</w:t>
      </w:r>
      <w:r w:rsidR="002A454C">
        <w:rPr>
          <w:lang w:val="fr-CH"/>
        </w:rPr>
        <w:t xml:space="preserve"> </w:t>
      </w:r>
      <w:r w:rsidR="003614BE" w:rsidRPr="00DF16AC">
        <w:rPr>
          <w:lang w:val="fr-CH"/>
        </w:rPr>
        <w:t>la révocation par l’Union européenne des accords commerciaux préférentiels</w:t>
      </w:r>
      <w:r w:rsidR="00F9532D" w:rsidRPr="00DF16AC">
        <w:rPr>
          <w:lang w:val="fr-CH"/>
        </w:rPr>
        <w:t>,</w:t>
      </w:r>
      <w:r w:rsidR="003614BE" w:rsidRPr="00DF16AC">
        <w:rPr>
          <w:lang w:val="fr-CH"/>
        </w:rPr>
        <w:t xml:space="preserve"> sur les moyens de subsistance des 300 000 travailleurs de l’industrie vestimentaire dont la plupart sont des femmes. S’agissant du projet de loi relatif aux droits des femmes, elle souhait</w:t>
      </w:r>
      <w:r w:rsidR="00482A2F" w:rsidRPr="00DF16AC">
        <w:rPr>
          <w:lang w:val="fr-CH"/>
        </w:rPr>
        <w:t>e obtenir des précisions au sujet du</w:t>
      </w:r>
      <w:r w:rsidR="003614BE" w:rsidRPr="00DF16AC">
        <w:rPr>
          <w:lang w:val="fr-CH"/>
        </w:rPr>
        <w:t xml:space="preserve"> projet de </w:t>
      </w:r>
      <w:r w:rsidR="00482A2F" w:rsidRPr="00DF16AC">
        <w:rPr>
          <w:lang w:val="fr-CH"/>
        </w:rPr>
        <w:t>loi de 2009, dont l</w:t>
      </w:r>
      <w:r w:rsidR="003614BE" w:rsidRPr="00DF16AC">
        <w:rPr>
          <w:lang w:val="fr-CH"/>
        </w:rPr>
        <w:t>es dispositions relatives à un organe indépendant de protection des droits des femmes semble</w:t>
      </w:r>
      <w:r w:rsidR="00482A2F" w:rsidRPr="00DF16AC">
        <w:rPr>
          <w:lang w:val="fr-CH"/>
        </w:rPr>
        <w:t>nt</w:t>
      </w:r>
      <w:r w:rsidR="003614BE" w:rsidRPr="00DF16AC">
        <w:rPr>
          <w:lang w:val="fr-CH"/>
        </w:rPr>
        <w:t xml:space="preserve"> différer de la version de 2004.</w:t>
      </w:r>
      <w:r w:rsidR="00CE06B8">
        <w:rPr>
          <w:lang w:val="fr-CH"/>
        </w:rPr>
        <w:t xml:space="preserve"> </w:t>
      </w:r>
    </w:p>
    <w:p w:rsidR="00FB2051" w:rsidRPr="00DF16AC" w:rsidRDefault="002E3A20" w:rsidP="002E3A20">
      <w:pPr>
        <w:pStyle w:val="SingleTxtG"/>
        <w:rPr>
          <w:lang w:val="fr-CH"/>
        </w:rPr>
      </w:pPr>
      <w:r w:rsidRPr="00DF16AC">
        <w:rPr>
          <w:lang w:val="fr-CH"/>
        </w:rPr>
        <w:t>25.</w:t>
      </w:r>
      <w:r w:rsidRPr="00DF16AC">
        <w:rPr>
          <w:lang w:val="fr-CH"/>
        </w:rPr>
        <w:tab/>
      </w:r>
      <w:r w:rsidR="003614BE" w:rsidRPr="00DF16AC">
        <w:rPr>
          <w:lang w:val="fr-CH"/>
        </w:rPr>
        <w:t>Notant l’absence de répon</w:t>
      </w:r>
      <w:r w:rsidR="00482A2F" w:rsidRPr="00DF16AC">
        <w:rPr>
          <w:lang w:val="fr-CH"/>
        </w:rPr>
        <w:t>se à la question 21 de la liste des points à traiter</w:t>
      </w:r>
      <w:r w:rsidR="007504E3" w:rsidRPr="00DF16AC">
        <w:rPr>
          <w:lang w:val="fr-CH"/>
        </w:rPr>
        <w:t>,</w:t>
      </w:r>
      <w:r w:rsidR="0028648A" w:rsidRPr="00DF16AC">
        <w:rPr>
          <w:lang w:val="fr-CH"/>
        </w:rPr>
        <w:t xml:space="preserve"> </w:t>
      </w:r>
      <w:r w:rsidR="002A454C">
        <w:rPr>
          <w:lang w:val="fr-CH"/>
        </w:rPr>
        <w:t>M</w:t>
      </w:r>
      <w:r w:rsidR="002A454C" w:rsidRPr="00CF1437">
        <w:rPr>
          <w:vertAlign w:val="superscript"/>
          <w:lang w:val="fr-CH"/>
        </w:rPr>
        <w:t>me</w:t>
      </w:r>
      <w:r w:rsidR="002A454C">
        <w:rPr>
          <w:lang w:val="fr-CH"/>
        </w:rPr>
        <w:t> </w:t>
      </w:r>
      <w:r w:rsidR="0028648A" w:rsidRPr="00DF16AC">
        <w:rPr>
          <w:lang w:val="fr-CH"/>
        </w:rPr>
        <w:t xml:space="preserve">Bras Gomes </w:t>
      </w:r>
      <w:r w:rsidR="003614BE" w:rsidRPr="00DF16AC">
        <w:rPr>
          <w:lang w:val="fr-CH"/>
        </w:rPr>
        <w:t xml:space="preserve">demande si le pays a un régime </w:t>
      </w:r>
      <w:r w:rsidR="00A7186D" w:rsidRPr="00DF16AC">
        <w:rPr>
          <w:lang w:val="fr-CH"/>
        </w:rPr>
        <w:t>social contributif. Dans l’affirmative, quels travailleurs et quels secteurs couvre-t-il</w:t>
      </w:r>
      <w:r w:rsidR="00582364" w:rsidRPr="00DF16AC">
        <w:rPr>
          <w:lang w:val="fr-CH"/>
        </w:rPr>
        <w:t xml:space="preserve"> et quelles prestations assure-t-il</w:t>
      </w:r>
      <w:r w:rsidR="0028648A" w:rsidRPr="00DF16AC">
        <w:rPr>
          <w:lang w:val="fr-CH"/>
        </w:rPr>
        <w:t xml:space="preserve">? </w:t>
      </w:r>
      <w:r w:rsidR="002A454C">
        <w:rPr>
          <w:lang w:val="fr-CH"/>
        </w:rPr>
        <w:t>M</w:t>
      </w:r>
      <w:r w:rsidR="002A454C" w:rsidRPr="00CF1437">
        <w:rPr>
          <w:vertAlign w:val="superscript"/>
          <w:lang w:val="fr-CH"/>
        </w:rPr>
        <w:t>me</w:t>
      </w:r>
      <w:r w:rsidR="002A454C">
        <w:rPr>
          <w:lang w:val="fr-CH"/>
        </w:rPr>
        <w:t> </w:t>
      </w:r>
      <w:r w:rsidR="0028648A" w:rsidRPr="00DF16AC">
        <w:rPr>
          <w:lang w:val="fr-CH"/>
        </w:rPr>
        <w:t>Bras Gomes</w:t>
      </w:r>
      <w:r w:rsidR="00A7186D" w:rsidRPr="00DF16AC">
        <w:rPr>
          <w:lang w:val="fr-CH"/>
        </w:rPr>
        <w:t xml:space="preserve"> demande en outre si l’État partie a envisagé ou étudié avec le Bureau international du </w:t>
      </w:r>
      <w:r w:rsidR="003242A5" w:rsidRPr="00DF16AC">
        <w:rPr>
          <w:lang w:val="fr-CH"/>
        </w:rPr>
        <w:t>T</w:t>
      </w:r>
      <w:r w:rsidR="00A7186D" w:rsidRPr="00DF16AC">
        <w:rPr>
          <w:lang w:val="fr-CH"/>
        </w:rPr>
        <w:t xml:space="preserve">ravail, la création d’un seuil de protection sociale qui inclurait des régimes universels de retraite pour les travailleurs âgés des secteurs formel et informel. Enfin, </w:t>
      </w:r>
      <w:r w:rsidR="00F913A6" w:rsidRPr="00F913A6">
        <w:rPr>
          <w:lang w:val="fr-CH"/>
        </w:rPr>
        <w:t>M</w:t>
      </w:r>
      <w:r w:rsidR="00F913A6" w:rsidRPr="00CF1437">
        <w:rPr>
          <w:vertAlign w:val="superscript"/>
          <w:lang w:val="fr-CH"/>
        </w:rPr>
        <w:t>me</w:t>
      </w:r>
      <w:r w:rsidR="00F913A6" w:rsidRPr="00F913A6">
        <w:rPr>
          <w:lang w:val="fr-CH"/>
        </w:rPr>
        <w:t xml:space="preserve"> Bras Gomes </w:t>
      </w:r>
      <w:r w:rsidR="00A7186D" w:rsidRPr="00DF16AC">
        <w:rPr>
          <w:lang w:val="fr-CH"/>
        </w:rPr>
        <w:t xml:space="preserve">souhaite obtenir des précisions en ce qui concerne les prestations sociales, en </w:t>
      </w:r>
      <w:r w:rsidR="007504E3" w:rsidRPr="00DF16AC">
        <w:rPr>
          <w:lang w:val="fr-CH"/>
        </w:rPr>
        <w:t xml:space="preserve">particulier </w:t>
      </w:r>
      <w:r w:rsidR="00215408" w:rsidRPr="00DF16AC">
        <w:rPr>
          <w:lang w:val="fr-CH"/>
        </w:rPr>
        <w:t>les soins de santé, mises en place</w:t>
      </w:r>
      <w:r w:rsidR="00CE0387" w:rsidRPr="00DF16AC">
        <w:rPr>
          <w:lang w:val="fr-CH"/>
        </w:rPr>
        <w:t xml:space="preserve"> pour la main-d’œuvre de</w:t>
      </w:r>
      <w:r w:rsidR="00FB2051" w:rsidRPr="00DF16AC">
        <w:rPr>
          <w:lang w:val="fr-CH"/>
        </w:rPr>
        <w:t>s plantations de thé.</w:t>
      </w:r>
      <w:r w:rsidR="00CE06B8">
        <w:rPr>
          <w:lang w:val="fr-CH"/>
        </w:rPr>
        <w:t xml:space="preserve"> </w:t>
      </w:r>
    </w:p>
    <w:p w:rsidR="008E352A" w:rsidRPr="00DF16AC" w:rsidRDefault="002E3A20" w:rsidP="002E3A20">
      <w:pPr>
        <w:pStyle w:val="SingleTxtG"/>
        <w:rPr>
          <w:lang w:val="fr-CH"/>
        </w:rPr>
      </w:pPr>
      <w:r w:rsidRPr="00DF16AC">
        <w:rPr>
          <w:lang w:val="fr-CH"/>
        </w:rPr>
        <w:t>26.</w:t>
      </w:r>
      <w:r w:rsidRPr="00DF16AC">
        <w:rPr>
          <w:lang w:val="fr-CH"/>
        </w:rPr>
        <w:tab/>
      </w:r>
      <w:r>
        <w:rPr>
          <w:b/>
          <w:lang w:val="fr-CH"/>
        </w:rPr>
        <w:t>M. </w:t>
      </w:r>
      <w:r w:rsidR="000100ED" w:rsidRPr="00DF16AC">
        <w:rPr>
          <w:b/>
          <w:lang w:val="fr-CH"/>
        </w:rPr>
        <w:t>Martynov</w:t>
      </w:r>
      <w:r w:rsidR="000100ED" w:rsidRPr="00DF16AC">
        <w:rPr>
          <w:lang w:val="fr-CH"/>
        </w:rPr>
        <w:t xml:space="preserve"> </w:t>
      </w:r>
      <w:r w:rsidR="00FB2051" w:rsidRPr="00DF16AC">
        <w:rPr>
          <w:lang w:val="fr-CH"/>
        </w:rPr>
        <w:t>demande si le Gouvernem</w:t>
      </w:r>
      <w:r w:rsidR="00215408" w:rsidRPr="00DF16AC">
        <w:rPr>
          <w:lang w:val="fr-CH"/>
        </w:rPr>
        <w:t>ent prévoit d’encourager</w:t>
      </w:r>
      <w:r w:rsidR="007504E3" w:rsidRPr="00DF16AC">
        <w:rPr>
          <w:lang w:val="fr-CH"/>
        </w:rPr>
        <w:t xml:space="preserve"> la cré</w:t>
      </w:r>
      <w:r w:rsidR="00FB2051" w:rsidRPr="00DF16AC">
        <w:rPr>
          <w:lang w:val="fr-CH"/>
        </w:rPr>
        <w:t>ation d’emplois pour les diplômés de l’universi</w:t>
      </w:r>
      <w:r w:rsidR="007504E3" w:rsidRPr="00DF16AC">
        <w:rPr>
          <w:lang w:val="fr-CH"/>
        </w:rPr>
        <w:t xml:space="preserve">té et du </w:t>
      </w:r>
      <w:r w:rsidR="00215408" w:rsidRPr="00DF16AC">
        <w:rPr>
          <w:lang w:val="fr-CH"/>
        </w:rPr>
        <w:t>collè</w:t>
      </w:r>
      <w:r w:rsidR="00CE0387" w:rsidRPr="00DF16AC">
        <w:rPr>
          <w:lang w:val="fr-CH"/>
        </w:rPr>
        <w:t>ge,</w:t>
      </w:r>
      <w:r w:rsidR="00FB2051" w:rsidRPr="00DF16AC">
        <w:rPr>
          <w:lang w:val="fr-CH"/>
        </w:rPr>
        <w:t xml:space="preserve"> compte tenu de leur taux relativement élevé de chômage</w:t>
      </w:r>
      <w:r w:rsidR="007504E3" w:rsidRPr="00DF16AC">
        <w:rPr>
          <w:lang w:val="fr-CH"/>
        </w:rPr>
        <w:t>,</w:t>
      </w:r>
      <w:r w:rsidR="00FB2051" w:rsidRPr="00DF16AC">
        <w:rPr>
          <w:lang w:val="fr-CH"/>
        </w:rPr>
        <w:t xml:space="preserve"> et s’il a adopté ou prévoit d’adopter de</w:t>
      </w:r>
      <w:r w:rsidR="007504E3" w:rsidRPr="00DF16AC">
        <w:rPr>
          <w:lang w:val="fr-CH"/>
        </w:rPr>
        <w:t>s mesures pour encourager la cré</w:t>
      </w:r>
      <w:r w:rsidR="00FB2051" w:rsidRPr="00DF16AC">
        <w:rPr>
          <w:lang w:val="fr-CH"/>
        </w:rPr>
        <w:t xml:space="preserve">ation d’emplois en faveur </w:t>
      </w:r>
      <w:r>
        <w:rPr>
          <w:lang w:val="fr-CH"/>
        </w:rPr>
        <w:t>des personnes</w:t>
      </w:r>
      <w:r w:rsidR="00FB2051" w:rsidRPr="00DF16AC">
        <w:rPr>
          <w:lang w:val="fr-CH"/>
        </w:rPr>
        <w:t xml:space="preserve"> handicapées. </w:t>
      </w:r>
      <w:r w:rsidR="00CE0387" w:rsidRPr="00DF16AC">
        <w:rPr>
          <w:lang w:val="fr-CH"/>
        </w:rPr>
        <w:t>Il souhaite avoir</w:t>
      </w:r>
      <w:r w:rsidR="00FB2051" w:rsidRPr="00DF16AC">
        <w:rPr>
          <w:lang w:val="fr-CH"/>
        </w:rPr>
        <w:t xml:space="preserve"> des informations sur les re</w:t>
      </w:r>
      <w:r w:rsidR="007504E3" w:rsidRPr="00DF16AC">
        <w:rPr>
          <w:lang w:val="fr-CH"/>
        </w:rPr>
        <w:t>s</w:t>
      </w:r>
      <w:r w:rsidR="00FB2051" w:rsidRPr="00DF16AC">
        <w:rPr>
          <w:lang w:val="fr-CH"/>
        </w:rPr>
        <w:t>sources disponibles pour</w:t>
      </w:r>
      <w:r w:rsidR="007504E3" w:rsidRPr="00DF16AC">
        <w:rPr>
          <w:lang w:val="fr-CH"/>
        </w:rPr>
        <w:t xml:space="preserve"> les inspections du travail don</w:t>
      </w:r>
      <w:r w:rsidR="00FB2051" w:rsidRPr="00DF16AC">
        <w:rPr>
          <w:lang w:val="fr-CH"/>
        </w:rPr>
        <w:t>t on a signalé l’insuffisance</w:t>
      </w:r>
      <w:r w:rsidR="00215408" w:rsidRPr="00DF16AC">
        <w:rPr>
          <w:lang w:val="fr-CH"/>
        </w:rPr>
        <w:t>,</w:t>
      </w:r>
      <w:r w:rsidR="00FB2051" w:rsidRPr="00DF16AC">
        <w:rPr>
          <w:lang w:val="fr-CH"/>
        </w:rPr>
        <w:t xml:space="preserve"> et dema</w:t>
      </w:r>
      <w:r w:rsidR="007504E3" w:rsidRPr="00DF16AC">
        <w:rPr>
          <w:lang w:val="fr-CH"/>
        </w:rPr>
        <w:t>nde la raison pour laquelle l’É</w:t>
      </w:r>
      <w:r w:rsidR="00FB2051" w:rsidRPr="00DF16AC">
        <w:rPr>
          <w:lang w:val="fr-CH"/>
        </w:rPr>
        <w:t xml:space="preserve">tat partie n’a pas encore ratifié </w:t>
      </w:r>
      <w:r w:rsidR="007504E3" w:rsidRPr="00DF16AC">
        <w:rPr>
          <w:lang w:val="fr-CH"/>
        </w:rPr>
        <w:t xml:space="preserve">la Convention de l’OIT </w:t>
      </w:r>
      <w:r w:rsidR="003242A5" w:rsidRPr="00DF16AC">
        <w:rPr>
          <w:lang w:val="fr-CH"/>
        </w:rPr>
        <w:t>(</w:t>
      </w:r>
      <w:r w:rsidR="00330EAD" w:rsidRPr="00330EAD">
        <w:rPr>
          <w:lang w:val="fr-CH"/>
        </w:rPr>
        <w:t>n</w:t>
      </w:r>
      <w:r w:rsidR="00330EAD" w:rsidRPr="00330EAD">
        <w:rPr>
          <w:vertAlign w:val="superscript"/>
          <w:lang w:val="fr-CH"/>
        </w:rPr>
        <w:t>o</w:t>
      </w:r>
      <w:r w:rsidR="00330EAD" w:rsidRPr="00330EAD">
        <w:rPr>
          <w:lang w:val="fr-CH"/>
        </w:rPr>
        <w:t> </w:t>
      </w:r>
      <w:r w:rsidR="003242A5" w:rsidRPr="00DF16AC">
        <w:rPr>
          <w:lang w:val="fr-CH"/>
        </w:rPr>
        <w:t xml:space="preserve">132) révisée, </w:t>
      </w:r>
      <w:r w:rsidR="00FB2051" w:rsidRPr="00DF16AC">
        <w:rPr>
          <w:lang w:val="fr-CH"/>
        </w:rPr>
        <w:t>concernant les congés payés</w:t>
      </w:r>
      <w:r w:rsidR="008E352A" w:rsidRPr="00DF16AC">
        <w:rPr>
          <w:lang w:val="fr-CH"/>
        </w:rPr>
        <w:t xml:space="preserve"> annuels</w:t>
      </w:r>
      <w:r w:rsidR="00FB2051" w:rsidRPr="00DF16AC">
        <w:rPr>
          <w:lang w:val="fr-CH"/>
        </w:rPr>
        <w:t xml:space="preserve">. </w:t>
      </w:r>
      <w:r w:rsidR="008E352A" w:rsidRPr="00DF16AC">
        <w:rPr>
          <w:lang w:val="fr-CH"/>
        </w:rPr>
        <w:t>Prévoit-il de le</w:t>
      </w:r>
      <w:r w:rsidR="00FB2051" w:rsidRPr="00DF16AC">
        <w:rPr>
          <w:lang w:val="fr-CH"/>
        </w:rPr>
        <w:t xml:space="preserve"> faire, comme de ratifier la Convention </w:t>
      </w:r>
      <w:r w:rsidR="00DA0982" w:rsidRPr="00DF16AC">
        <w:rPr>
          <w:lang w:val="fr-CH"/>
        </w:rPr>
        <w:t>(</w:t>
      </w:r>
      <w:r w:rsidR="00330EAD" w:rsidRPr="00330EAD">
        <w:rPr>
          <w:lang w:val="fr-CH"/>
        </w:rPr>
        <w:t>n</w:t>
      </w:r>
      <w:r w:rsidR="00330EAD" w:rsidRPr="00330EAD">
        <w:rPr>
          <w:vertAlign w:val="superscript"/>
          <w:lang w:val="fr-CH"/>
        </w:rPr>
        <w:t>o</w:t>
      </w:r>
      <w:r w:rsidR="00330EAD" w:rsidRPr="00330EAD">
        <w:rPr>
          <w:lang w:val="fr-CH"/>
        </w:rPr>
        <w:t> </w:t>
      </w:r>
      <w:r w:rsidR="00DA0982" w:rsidRPr="00DF16AC">
        <w:rPr>
          <w:lang w:val="fr-CH"/>
        </w:rPr>
        <w:t xml:space="preserve">117) </w:t>
      </w:r>
      <w:r w:rsidR="008E352A" w:rsidRPr="00DF16AC">
        <w:rPr>
          <w:lang w:val="fr-CH"/>
        </w:rPr>
        <w:t xml:space="preserve">concernant les normes et les objectifs de base </w:t>
      </w:r>
      <w:r w:rsidR="00DA0982" w:rsidRPr="00DF16AC">
        <w:rPr>
          <w:lang w:val="fr-CH"/>
        </w:rPr>
        <w:t>de la politique sociale</w:t>
      </w:r>
      <w:r w:rsidR="008E352A" w:rsidRPr="00DF16AC">
        <w:rPr>
          <w:lang w:val="fr-CH"/>
        </w:rPr>
        <w:t xml:space="preserve"> et la Convention </w:t>
      </w:r>
      <w:r w:rsidR="00DA0982" w:rsidRPr="00DF16AC">
        <w:rPr>
          <w:lang w:val="fr-CH"/>
        </w:rPr>
        <w:t>(</w:t>
      </w:r>
      <w:r w:rsidR="00330EAD" w:rsidRPr="00330EAD">
        <w:rPr>
          <w:lang w:val="fr-CH"/>
        </w:rPr>
        <w:t>n</w:t>
      </w:r>
      <w:r w:rsidR="00330EAD" w:rsidRPr="00330EAD">
        <w:rPr>
          <w:vertAlign w:val="superscript"/>
          <w:lang w:val="fr-CH"/>
        </w:rPr>
        <w:t>o</w:t>
      </w:r>
      <w:r w:rsidR="00330EAD" w:rsidRPr="00330EAD">
        <w:rPr>
          <w:lang w:val="fr-CH"/>
        </w:rPr>
        <w:t> </w:t>
      </w:r>
      <w:r w:rsidR="00DA0982" w:rsidRPr="00DF16AC">
        <w:rPr>
          <w:lang w:val="fr-CH"/>
        </w:rPr>
        <w:t xml:space="preserve">118) </w:t>
      </w:r>
      <w:r w:rsidR="008E352A" w:rsidRPr="00DF16AC">
        <w:rPr>
          <w:lang w:val="fr-CH"/>
        </w:rPr>
        <w:t>concernant l’égalité de traitement</w:t>
      </w:r>
      <w:r w:rsidR="00FB2051" w:rsidRPr="00DF16AC">
        <w:rPr>
          <w:lang w:val="fr-CH"/>
        </w:rPr>
        <w:t xml:space="preserve"> </w:t>
      </w:r>
      <w:r w:rsidR="008E352A" w:rsidRPr="00DF16AC">
        <w:rPr>
          <w:lang w:val="fr-CH"/>
        </w:rPr>
        <w:t>des nationaux et des non-nationaux en mati</w:t>
      </w:r>
      <w:r w:rsidR="00DA0982" w:rsidRPr="00DF16AC">
        <w:rPr>
          <w:lang w:val="fr-CH"/>
        </w:rPr>
        <w:t>ère de sécurité sociale</w:t>
      </w:r>
      <w:r w:rsidR="00330EAD">
        <w:rPr>
          <w:lang w:val="fr-CH"/>
        </w:rPr>
        <w:t>?</w:t>
      </w:r>
      <w:r w:rsidR="008E352A" w:rsidRPr="00DF16AC">
        <w:rPr>
          <w:lang w:val="fr-CH"/>
        </w:rPr>
        <w:t xml:space="preserve"> </w:t>
      </w:r>
    </w:p>
    <w:p w:rsidR="004153D7" w:rsidRPr="00DF16AC" w:rsidRDefault="002E3A20" w:rsidP="002E3A20">
      <w:pPr>
        <w:pStyle w:val="SingleTxtG"/>
        <w:rPr>
          <w:lang w:val="fr-CH"/>
        </w:rPr>
      </w:pPr>
      <w:r w:rsidRPr="00DF16AC">
        <w:rPr>
          <w:lang w:val="fr-CH"/>
        </w:rPr>
        <w:t>27.</w:t>
      </w:r>
      <w:r w:rsidRPr="00DF16AC">
        <w:rPr>
          <w:lang w:val="fr-CH"/>
        </w:rPr>
        <w:tab/>
      </w:r>
      <w:r>
        <w:rPr>
          <w:b/>
          <w:lang w:val="fr-CH"/>
        </w:rPr>
        <w:t>M. </w:t>
      </w:r>
      <w:r w:rsidR="000100ED" w:rsidRPr="00DF16AC">
        <w:rPr>
          <w:b/>
          <w:lang w:val="fr-CH"/>
        </w:rPr>
        <w:t>Kedzia</w:t>
      </w:r>
      <w:r w:rsidR="000100ED" w:rsidRPr="00DF16AC">
        <w:rPr>
          <w:lang w:val="fr-CH"/>
        </w:rPr>
        <w:t xml:space="preserve"> </w:t>
      </w:r>
      <w:r w:rsidR="008E352A" w:rsidRPr="00DF16AC">
        <w:rPr>
          <w:lang w:val="fr-CH"/>
        </w:rPr>
        <w:t>souhaite connaître le point de vue de la délégation en ce qui concerne les li</w:t>
      </w:r>
      <w:r w:rsidR="00307C8D" w:rsidRPr="00DF16AC">
        <w:rPr>
          <w:lang w:val="fr-CH"/>
        </w:rPr>
        <w:t>b</w:t>
      </w:r>
      <w:r w:rsidR="008E352A" w:rsidRPr="00DF16AC">
        <w:rPr>
          <w:lang w:val="fr-CH"/>
        </w:rPr>
        <w:t xml:space="preserve">ertés et les droits syndicaux, </w:t>
      </w:r>
      <w:r w:rsidR="00474108" w:rsidRPr="00DF16AC">
        <w:rPr>
          <w:lang w:val="fr-CH"/>
        </w:rPr>
        <w:t>compte ten</w:t>
      </w:r>
      <w:r w:rsidR="00F9532D" w:rsidRPr="00DF16AC">
        <w:rPr>
          <w:lang w:val="fr-CH"/>
        </w:rPr>
        <w:t xml:space="preserve">u en particulier du </w:t>
      </w:r>
      <w:r w:rsidR="00ED58FF" w:rsidRPr="00DF16AC">
        <w:rPr>
          <w:lang w:val="fr-CH"/>
        </w:rPr>
        <w:t>seuil</w:t>
      </w:r>
      <w:r w:rsidR="00F9532D" w:rsidRPr="00DF16AC">
        <w:rPr>
          <w:lang w:val="fr-CH"/>
        </w:rPr>
        <w:t xml:space="preserve"> élevé de</w:t>
      </w:r>
      <w:r w:rsidR="008E352A" w:rsidRPr="00DF16AC">
        <w:rPr>
          <w:lang w:val="fr-CH"/>
        </w:rPr>
        <w:t xml:space="preserve"> membres nécessaire</w:t>
      </w:r>
      <w:r w:rsidR="007504E3" w:rsidRPr="00DF16AC">
        <w:rPr>
          <w:lang w:val="fr-CH"/>
        </w:rPr>
        <w:t>s</w:t>
      </w:r>
      <w:r w:rsidR="008E352A" w:rsidRPr="00DF16AC">
        <w:rPr>
          <w:lang w:val="fr-CH"/>
        </w:rPr>
        <w:t xml:space="preserve"> pour qu’un syndicat soit reconnu, des restrictions dans le secteur public, du déclin de la syndicalisation, de la </w:t>
      </w:r>
      <w:r w:rsidR="0076402A" w:rsidRPr="00DF16AC">
        <w:rPr>
          <w:lang w:val="fr-CH"/>
        </w:rPr>
        <w:t xml:space="preserve">faible </w:t>
      </w:r>
      <w:r w:rsidR="00307C8D" w:rsidRPr="00DF16AC">
        <w:rPr>
          <w:lang w:val="fr-CH"/>
        </w:rPr>
        <w:t>pré</w:t>
      </w:r>
      <w:r w:rsidR="0076402A" w:rsidRPr="00DF16AC">
        <w:rPr>
          <w:lang w:val="fr-CH"/>
        </w:rPr>
        <w:t xml:space="preserve">sence </w:t>
      </w:r>
      <w:r w:rsidR="008E352A" w:rsidRPr="00DF16AC">
        <w:rPr>
          <w:lang w:val="fr-CH"/>
        </w:rPr>
        <w:t>des syndicats dans les zones franches</w:t>
      </w:r>
      <w:r w:rsidR="00C4550F" w:rsidRPr="00DF16AC">
        <w:rPr>
          <w:lang w:val="fr-CH"/>
        </w:rPr>
        <w:t xml:space="preserve"> d’exportation</w:t>
      </w:r>
      <w:r w:rsidR="008E352A" w:rsidRPr="00DF16AC">
        <w:rPr>
          <w:lang w:val="fr-CH"/>
        </w:rPr>
        <w:t>,</w:t>
      </w:r>
      <w:r w:rsidR="0076402A" w:rsidRPr="00DF16AC">
        <w:rPr>
          <w:lang w:val="fr-CH"/>
        </w:rPr>
        <w:t xml:space="preserve"> de la menace que constitue</w:t>
      </w:r>
      <w:r w:rsidR="007504E3" w:rsidRPr="00DF16AC">
        <w:rPr>
          <w:lang w:val="fr-CH"/>
        </w:rPr>
        <w:t>nt</w:t>
      </w:r>
      <w:r w:rsidR="0076402A" w:rsidRPr="00DF16AC">
        <w:rPr>
          <w:lang w:val="fr-CH"/>
        </w:rPr>
        <w:t xml:space="preserve"> les </w:t>
      </w:r>
      <w:r w:rsidR="002A454C">
        <w:rPr>
          <w:lang w:val="fr-CH"/>
        </w:rPr>
        <w:t>"</w:t>
      </w:r>
      <w:r w:rsidR="0076402A" w:rsidRPr="00DF16AC">
        <w:rPr>
          <w:lang w:val="fr-CH"/>
        </w:rPr>
        <w:t>conseils d’employés</w:t>
      </w:r>
      <w:r w:rsidR="002A454C">
        <w:rPr>
          <w:lang w:val="fr-CH"/>
        </w:rPr>
        <w:t>"</w:t>
      </w:r>
      <w:r w:rsidR="00307C8D" w:rsidRPr="00DF16AC">
        <w:rPr>
          <w:lang w:val="fr-CH"/>
        </w:rPr>
        <w:t xml:space="preserve"> dominés par le personnel d’encadrement</w:t>
      </w:r>
      <w:r w:rsidR="007504E3" w:rsidRPr="00DF16AC">
        <w:rPr>
          <w:lang w:val="fr-CH"/>
        </w:rPr>
        <w:t>, et du traitement iné</w:t>
      </w:r>
      <w:r w:rsidR="00307C8D" w:rsidRPr="00DF16AC">
        <w:rPr>
          <w:lang w:val="fr-CH"/>
        </w:rPr>
        <w:t xml:space="preserve">quitable dont sont victimes les militants syndicaux dans le secteur privé. </w:t>
      </w:r>
      <w:r>
        <w:rPr>
          <w:lang w:val="fr-CH"/>
        </w:rPr>
        <w:t>M. </w:t>
      </w:r>
      <w:r w:rsidR="0028648A" w:rsidRPr="00DF16AC">
        <w:rPr>
          <w:lang w:val="fr-CH"/>
        </w:rPr>
        <w:t>Kedzia</w:t>
      </w:r>
      <w:r w:rsidR="00F9532D" w:rsidRPr="00DF16AC">
        <w:rPr>
          <w:lang w:val="fr-CH"/>
        </w:rPr>
        <w:t xml:space="preserve"> demande quel</w:t>
      </w:r>
      <w:r w:rsidR="0028648A" w:rsidRPr="00DF16AC">
        <w:rPr>
          <w:lang w:val="fr-CH"/>
        </w:rPr>
        <w:t>le</w:t>
      </w:r>
      <w:r w:rsidR="00F9532D" w:rsidRPr="00DF16AC">
        <w:rPr>
          <w:lang w:val="fr-CH"/>
        </w:rPr>
        <w:t>s sont</w:t>
      </w:r>
      <w:r w:rsidR="00307C8D" w:rsidRPr="00DF16AC">
        <w:rPr>
          <w:lang w:val="fr-CH"/>
        </w:rPr>
        <w:t xml:space="preserve"> les mesures envisag</w:t>
      </w:r>
      <w:r w:rsidR="007504E3" w:rsidRPr="00DF16AC">
        <w:rPr>
          <w:lang w:val="fr-CH"/>
        </w:rPr>
        <w:t>ées ou adopté</w:t>
      </w:r>
      <w:r w:rsidR="00307C8D" w:rsidRPr="00DF16AC">
        <w:rPr>
          <w:lang w:val="fr-CH"/>
        </w:rPr>
        <w:t>es pour garantir le plein exercice des droits syndicaux dans les secteurs p</w:t>
      </w:r>
      <w:r w:rsidR="00F9532D" w:rsidRPr="00DF16AC">
        <w:rPr>
          <w:lang w:val="fr-CH"/>
        </w:rPr>
        <w:t>ublic et privé, et</w:t>
      </w:r>
      <w:r w:rsidR="004153D7" w:rsidRPr="00DF16AC">
        <w:rPr>
          <w:lang w:val="fr-CH"/>
        </w:rPr>
        <w:t xml:space="preserve"> les recours juridiques et autres disponibles</w:t>
      </w:r>
      <w:r w:rsidR="00330EAD">
        <w:rPr>
          <w:lang w:val="fr-CH"/>
        </w:rPr>
        <w:t>;</w:t>
      </w:r>
      <w:r w:rsidR="0076402A" w:rsidRPr="00DF16AC">
        <w:rPr>
          <w:lang w:val="fr-CH"/>
        </w:rPr>
        <w:t xml:space="preserve"> </w:t>
      </w:r>
      <w:r w:rsidR="004153D7" w:rsidRPr="00DF16AC">
        <w:rPr>
          <w:lang w:val="fr-CH"/>
        </w:rPr>
        <w:t>de quelle manière le Gouvernement décourage-t-il les mesures de représailles à l’encontre des travailleurs qui ch</w:t>
      </w:r>
      <w:r w:rsidR="0028648A" w:rsidRPr="00DF16AC">
        <w:rPr>
          <w:lang w:val="fr-CH"/>
        </w:rPr>
        <w:t>oisissent</w:t>
      </w:r>
      <w:r w:rsidR="007059FC" w:rsidRPr="00DF16AC">
        <w:rPr>
          <w:lang w:val="fr-CH"/>
        </w:rPr>
        <w:t xml:space="preserve"> d’</w:t>
      </w:r>
      <w:r w:rsidR="004153D7" w:rsidRPr="00DF16AC">
        <w:rPr>
          <w:lang w:val="fr-CH"/>
        </w:rPr>
        <w:t>invoquer</w:t>
      </w:r>
      <w:r w:rsidR="007059FC" w:rsidRPr="00DF16AC">
        <w:rPr>
          <w:lang w:val="fr-CH"/>
        </w:rPr>
        <w:t xml:space="preserve"> ces recours</w:t>
      </w:r>
      <w:r w:rsidR="004153D7" w:rsidRPr="00DF16AC">
        <w:rPr>
          <w:lang w:val="fr-CH"/>
        </w:rPr>
        <w:t>. Enf</w:t>
      </w:r>
      <w:r w:rsidR="0028648A" w:rsidRPr="00DF16AC">
        <w:rPr>
          <w:lang w:val="fr-CH"/>
        </w:rPr>
        <w:t xml:space="preserve">in, </w:t>
      </w:r>
      <w:r>
        <w:rPr>
          <w:lang w:val="fr-CH"/>
        </w:rPr>
        <w:t>M. </w:t>
      </w:r>
      <w:r w:rsidR="0028648A" w:rsidRPr="00DF16AC">
        <w:rPr>
          <w:lang w:val="fr-CH"/>
        </w:rPr>
        <w:t>Kedzia</w:t>
      </w:r>
      <w:r w:rsidR="007059FC" w:rsidRPr="00DF16AC">
        <w:rPr>
          <w:lang w:val="fr-CH"/>
        </w:rPr>
        <w:t xml:space="preserve"> demande comment</w:t>
      </w:r>
      <w:r w:rsidR="004153D7" w:rsidRPr="00DF16AC">
        <w:rPr>
          <w:lang w:val="fr-CH"/>
        </w:rPr>
        <w:t xml:space="preserve"> le Gouvernement</w:t>
      </w:r>
      <w:r w:rsidR="00CE06B8">
        <w:rPr>
          <w:lang w:val="fr-CH"/>
        </w:rPr>
        <w:t xml:space="preserve"> </w:t>
      </w:r>
      <w:r w:rsidR="007504E3" w:rsidRPr="00DF16AC">
        <w:rPr>
          <w:lang w:val="fr-CH"/>
        </w:rPr>
        <w:t>traite</w:t>
      </w:r>
      <w:r w:rsidR="007059FC" w:rsidRPr="00DF16AC">
        <w:rPr>
          <w:lang w:val="fr-CH"/>
        </w:rPr>
        <w:t>-t-il</w:t>
      </w:r>
      <w:r w:rsidR="007504E3" w:rsidRPr="00DF16AC">
        <w:rPr>
          <w:lang w:val="fr-CH"/>
        </w:rPr>
        <w:t xml:space="preserve"> </w:t>
      </w:r>
      <w:r w:rsidR="00C40199" w:rsidRPr="00DF16AC">
        <w:rPr>
          <w:lang w:val="fr-CH"/>
        </w:rPr>
        <w:t>la question de</w:t>
      </w:r>
      <w:r w:rsidR="004153D7" w:rsidRPr="00DF16AC">
        <w:rPr>
          <w:lang w:val="fr-CH"/>
        </w:rPr>
        <w:t xml:space="preserve"> la sous-représentation des minorités</w:t>
      </w:r>
      <w:r w:rsidR="00C40199" w:rsidRPr="00DF16AC">
        <w:rPr>
          <w:lang w:val="fr-CH"/>
        </w:rPr>
        <w:t>,</w:t>
      </w:r>
      <w:r w:rsidR="004153D7" w:rsidRPr="00DF16AC">
        <w:rPr>
          <w:lang w:val="fr-CH"/>
        </w:rPr>
        <w:t xml:space="preserve"> en particulier</w:t>
      </w:r>
      <w:r w:rsidR="00C40199" w:rsidRPr="00DF16AC">
        <w:rPr>
          <w:lang w:val="fr-CH"/>
        </w:rPr>
        <w:t xml:space="preserve"> </w:t>
      </w:r>
      <w:r w:rsidR="004153D7" w:rsidRPr="00DF16AC">
        <w:rPr>
          <w:lang w:val="fr-CH"/>
        </w:rPr>
        <w:t>indiennes, tamoules et musulmanes</w:t>
      </w:r>
      <w:r w:rsidR="00215408" w:rsidRPr="00DF16AC">
        <w:rPr>
          <w:lang w:val="fr-CH"/>
        </w:rPr>
        <w:t>, dans les services publics.</w:t>
      </w:r>
    </w:p>
    <w:p w:rsidR="000100ED" w:rsidRPr="00DF16AC" w:rsidRDefault="002E3A20" w:rsidP="002E3A20">
      <w:pPr>
        <w:pStyle w:val="SingleTxtG"/>
        <w:rPr>
          <w:lang w:val="fr-CH"/>
        </w:rPr>
      </w:pPr>
      <w:r w:rsidRPr="00DF16AC">
        <w:rPr>
          <w:lang w:val="fr-CH"/>
        </w:rPr>
        <w:t>28.</w:t>
      </w:r>
      <w:r w:rsidRPr="00DF16AC">
        <w:rPr>
          <w:lang w:val="fr-CH"/>
        </w:rPr>
        <w:tab/>
      </w:r>
      <w:r>
        <w:rPr>
          <w:b/>
          <w:lang w:val="fr-CH"/>
        </w:rPr>
        <w:t>M. </w:t>
      </w:r>
      <w:r w:rsidR="000100ED" w:rsidRPr="00DF16AC">
        <w:rPr>
          <w:b/>
          <w:lang w:val="fr-CH"/>
        </w:rPr>
        <w:t>Texier</w:t>
      </w:r>
      <w:r w:rsidR="000100ED" w:rsidRPr="00DF16AC">
        <w:rPr>
          <w:lang w:val="fr-CH"/>
        </w:rPr>
        <w:t xml:space="preserve"> </w:t>
      </w:r>
      <w:r w:rsidR="00C40199" w:rsidRPr="00DF16AC">
        <w:rPr>
          <w:lang w:val="fr-CH"/>
        </w:rPr>
        <w:t>demande si le salaire</w:t>
      </w:r>
      <w:r w:rsidR="00215408" w:rsidRPr="00DF16AC">
        <w:rPr>
          <w:lang w:val="fr-CH"/>
        </w:rPr>
        <w:t xml:space="preserve"> minimum suffit à satisfaire les besoins essentiel</w:t>
      </w:r>
      <w:r w:rsidR="00C40199" w:rsidRPr="00DF16AC">
        <w:rPr>
          <w:lang w:val="fr-CH"/>
        </w:rPr>
        <w:t>s. Il souh</w:t>
      </w:r>
      <w:r w:rsidR="001F140A" w:rsidRPr="00DF16AC">
        <w:rPr>
          <w:lang w:val="fr-CH"/>
        </w:rPr>
        <w:t>aite avoir des informations sur l</w:t>
      </w:r>
      <w:r w:rsidR="00770A11" w:rsidRPr="00DF16AC">
        <w:rPr>
          <w:lang w:val="fr-CH"/>
        </w:rPr>
        <w:t xml:space="preserve">es </w:t>
      </w:r>
      <w:r w:rsidR="00C40199" w:rsidRPr="00DF16AC">
        <w:rPr>
          <w:lang w:val="fr-CH"/>
        </w:rPr>
        <w:t>refus répétés de verser aux fonctionnaires une rémunération mensuelle plutôt que journalière</w:t>
      </w:r>
      <w:r w:rsidR="00215408" w:rsidRPr="00DF16AC">
        <w:rPr>
          <w:lang w:val="fr-CH"/>
        </w:rPr>
        <w:t>,</w:t>
      </w:r>
      <w:r w:rsidR="00C40199" w:rsidRPr="00DF16AC">
        <w:rPr>
          <w:lang w:val="fr-CH"/>
        </w:rPr>
        <w:t xml:space="preserve"> et sur l’accès des inspecteurs du travail et des militants syndicaux aux zones franche</w:t>
      </w:r>
      <w:r w:rsidR="007504E3" w:rsidRPr="00DF16AC">
        <w:rPr>
          <w:lang w:val="fr-CH"/>
        </w:rPr>
        <w:t>s</w:t>
      </w:r>
      <w:r w:rsidR="00C40199" w:rsidRPr="00DF16AC">
        <w:rPr>
          <w:lang w:val="fr-CH"/>
        </w:rPr>
        <w:t xml:space="preserve"> d’exportation. </w:t>
      </w:r>
      <w:r w:rsidR="00770A11" w:rsidRPr="00DF16AC">
        <w:rPr>
          <w:lang w:val="fr-CH"/>
        </w:rPr>
        <w:t>Il revient en dernier ressort à l’État partie</w:t>
      </w:r>
      <w:r w:rsidR="00C40199" w:rsidRPr="00DF16AC">
        <w:rPr>
          <w:lang w:val="fr-CH"/>
        </w:rPr>
        <w:t xml:space="preserve"> de garantir que les accords entre employeurs et employés ne violent pas la législation</w:t>
      </w:r>
      <w:r w:rsidR="00215408" w:rsidRPr="00DF16AC">
        <w:rPr>
          <w:lang w:val="fr-CH"/>
        </w:rPr>
        <w:t xml:space="preserve"> nationale ou</w:t>
      </w:r>
      <w:r w:rsidR="00C40199" w:rsidRPr="00DF16AC">
        <w:rPr>
          <w:lang w:val="fr-CH"/>
        </w:rPr>
        <w:t xml:space="preserve"> internationale du travail.</w:t>
      </w:r>
      <w:r w:rsidR="00CE06B8">
        <w:rPr>
          <w:lang w:val="fr-CH"/>
        </w:rPr>
        <w:t xml:space="preserve"> </w:t>
      </w:r>
    </w:p>
    <w:p w:rsidR="000100ED" w:rsidRPr="00DF16AC" w:rsidRDefault="002E3A20" w:rsidP="002E3A20">
      <w:pPr>
        <w:pStyle w:val="SingleTxtG"/>
        <w:rPr>
          <w:lang w:val="fr-CH"/>
        </w:rPr>
      </w:pPr>
      <w:r w:rsidRPr="00DF16AC">
        <w:rPr>
          <w:lang w:val="fr-CH"/>
        </w:rPr>
        <w:t>29.</w:t>
      </w:r>
      <w:r w:rsidRPr="00DF16AC">
        <w:rPr>
          <w:lang w:val="fr-CH"/>
        </w:rPr>
        <w:tab/>
      </w:r>
      <w:r>
        <w:rPr>
          <w:b/>
          <w:lang w:val="fr-CH"/>
        </w:rPr>
        <w:t>M. </w:t>
      </w:r>
      <w:r w:rsidR="000100ED" w:rsidRPr="00DF16AC">
        <w:rPr>
          <w:b/>
          <w:lang w:val="fr-CH"/>
        </w:rPr>
        <w:t>Sadi</w:t>
      </w:r>
      <w:r w:rsidR="000100ED" w:rsidRPr="00DF16AC">
        <w:rPr>
          <w:lang w:val="fr-CH"/>
        </w:rPr>
        <w:t xml:space="preserve"> </w:t>
      </w:r>
      <w:r w:rsidR="007504E3" w:rsidRPr="00DF16AC">
        <w:rPr>
          <w:lang w:val="fr-CH"/>
        </w:rPr>
        <w:t>souhaite savoir</w:t>
      </w:r>
      <w:r w:rsidR="00C40199" w:rsidRPr="00DF16AC">
        <w:rPr>
          <w:lang w:val="fr-CH"/>
        </w:rPr>
        <w:t xml:space="preserve"> si l’État partie envisage de ratifier la Convention relative aux droits </w:t>
      </w:r>
      <w:r>
        <w:rPr>
          <w:lang w:val="fr-CH"/>
        </w:rPr>
        <w:t>des personnes</w:t>
      </w:r>
      <w:r w:rsidR="00C40199" w:rsidRPr="00DF16AC">
        <w:rPr>
          <w:lang w:val="fr-CH"/>
        </w:rPr>
        <w:t xml:space="preserve"> handicapées.</w:t>
      </w:r>
      <w:r w:rsidR="007504E3" w:rsidRPr="00DF16AC">
        <w:rPr>
          <w:lang w:val="fr-CH"/>
        </w:rPr>
        <w:t xml:space="preserve"> </w:t>
      </w:r>
      <w:r w:rsidR="001F140A" w:rsidRPr="00DF16AC">
        <w:rPr>
          <w:lang w:val="fr-CH"/>
        </w:rPr>
        <w:t>Il aimerait avoir davantage de données</w:t>
      </w:r>
      <w:r w:rsidR="00BF0236" w:rsidRPr="00DF16AC">
        <w:rPr>
          <w:lang w:val="fr-CH"/>
        </w:rPr>
        <w:t xml:space="preserve"> sur le travail des mig</w:t>
      </w:r>
      <w:r w:rsidR="007504E3" w:rsidRPr="00DF16AC">
        <w:rPr>
          <w:lang w:val="fr-CH"/>
        </w:rPr>
        <w:t>rants sri-lankais, suite aux</w:t>
      </w:r>
      <w:r w:rsidR="00BF0236" w:rsidRPr="00DF16AC">
        <w:rPr>
          <w:lang w:val="fr-CH"/>
        </w:rPr>
        <w:t xml:space="preserve"> informations selon les</w:t>
      </w:r>
      <w:r w:rsidR="007504E3" w:rsidRPr="00DF16AC">
        <w:rPr>
          <w:lang w:val="fr-CH"/>
        </w:rPr>
        <w:t>quelles la situation des employé</w:t>
      </w:r>
      <w:r w:rsidR="00BF0236" w:rsidRPr="00DF16AC">
        <w:rPr>
          <w:lang w:val="fr-CH"/>
        </w:rPr>
        <w:t xml:space="preserve">es de maison en particulier pose encore des problèmes, malgré les quelques interventions du Gouvernement. </w:t>
      </w:r>
      <w:r>
        <w:rPr>
          <w:lang w:val="fr-CH"/>
        </w:rPr>
        <w:t>M. </w:t>
      </w:r>
      <w:r w:rsidR="00DA0982" w:rsidRPr="00DF16AC">
        <w:rPr>
          <w:lang w:val="fr-CH"/>
        </w:rPr>
        <w:t>Sadi</w:t>
      </w:r>
      <w:r w:rsidR="00BF0236" w:rsidRPr="00DF16AC">
        <w:rPr>
          <w:lang w:val="fr-CH"/>
        </w:rPr>
        <w:t xml:space="preserve"> demande dans quelle mesure le plan d’action national sur les dr</w:t>
      </w:r>
      <w:r w:rsidR="007504E3" w:rsidRPr="00DF16AC">
        <w:rPr>
          <w:lang w:val="fr-CH"/>
        </w:rPr>
        <w:t>oits de l’homme tient compte d</w:t>
      </w:r>
      <w:r w:rsidR="00BF0236" w:rsidRPr="00DF16AC">
        <w:rPr>
          <w:lang w:val="fr-CH"/>
        </w:rPr>
        <w:t xml:space="preserve">es droits économiques, </w:t>
      </w:r>
      <w:r w:rsidR="00216F52" w:rsidRPr="00DF16AC">
        <w:rPr>
          <w:lang w:val="fr-CH"/>
        </w:rPr>
        <w:t xml:space="preserve">sociaux et culturels et </w:t>
      </w:r>
      <w:r w:rsidR="00C74983" w:rsidRPr="00DF16AC">
        <w:rPr>
          <w:lang w:val="fr-CH"/>
        </w:rPr>
        <w:t xml:space="preserve">il </w:t>
      </w:r>
      <w:r w:rsidR="00216F52" w:rsidRPr="00DF16AC">
        <w:rPr>
          <w:lang w:val="fr-CH"/>
        </w:rPr>
        <w:t>aimerait obtenir plus de</w:t>
      </w:r>
      <w:r w:rsidR="00BF0236" w:rsidRPr="00DF16AC">
        <w:rPr>
          <w:lang w:val="fr-CH"/>
        </w:rPr>
        <w:t xml:space="preserve"> détails sur l’arrêt de la Cour suprême concernant les droits fonciers mentionné par </w:t>
      </w:r>
      <w:r>
        <w:rPr>
          <w:lang w:val="fr-CH"/>
        </w:rPr>
        <w:t>M. </w:t>
      </w:r>
      <w:r w:rsidR="00BF0236" w:rsidRPr="00DF16AC">
        <w:rPr>
          <w:lang w:val="fr-CH"/>
        </w:rPr>
        <w:t xml:space="preserve">Navaz. </w:t>
      </w:r>
    </w:p>
    <w:p w:rsidR="005E50B4" w:rsidRPr="00DF16AC" w:rsidRDefault="002E3A20" w:rsidP="002E3A20">
      <w:pPr>
        <w:pStyle w:val="SingleTxtG"/>
        <w:rPr>
          <w:lang w:val="fr-CH"/>
        </w:rPr>
      </w:pPr>
      <w:r w:rsidRPr="00DF16AC">
        <w:rPr>
          <w:lang w:val="fr-CH"/>
        </w:rPr>
        <w:t>30.</w:t>
      </w:r>
      <w:r w:rsidRPr="00DF16AC">
        <w:rPr>
          <w:lang w:val="fr-CH"/>
        </w:rPr>
        <w:tab/>
      </w:r>
      <w:r>
        <w:rPr>
          <w:b/>
          <w:lang w:val="fr-CH"/>
        </w:rPr>
        <w:t>M. </w:t>
      </w:r>
      <w:r w:rsidR="000100ED" w:rsidRPr="00DF16AC">
        <w:rPr>
          <w:b/>
          <w:lang w:val="fr-CH"/>
        </w:rPr>
        <w:t>Fernando</w:t>
      </w:r>
      <w:r w:rsidR="005E50B4" w:rsidRPr="00DF16AC">
        <w:rPr>
          <w:lang w:val="fr-CH"/>
        </w:rPr>
        <w:t xml:space="preserve"> (Sri Lanka) indique que </w:t>
      </w:r>
      <w:r w:rsidR="009121D6" w:rsidRPr="00DF16AC">
        <w:rPr>
          <w:lang w:val="fr-CH"/>
        </w:rPr>
        <w:t xml:space="preserve">dès avant la cessation des accords commerciaux préférentiels avec l’Union européenne, </w:t>
      </w:r>
      <w:r w:rsidR="007504E3" w:rsidRPr="00DF16AC">
        <w:rPr>
          <w:lang w:val="fr-CH"/>
        </w:rPr>
        <w:t>le Gouvernement était conscient</w:t>
      </w:r>
      <w:r w:rsidR="005E50B4" w:rsidRPr="00DF16AC">
        <w:rPr>
          <w:lang w:val="fr-CH"/>
        </w:rPr>
        <w:t xml:space="preserve"> de</w:t>
      </w:r>
      <w:r w:rsidR="009121D6" w:rsidRPr="00DF16AC">
        <w:rPr>
          <w:lang w:val="fr-CH"/>
        </w:rPr>
        <w:t xml:space="preserve"> se</w:t>
      </w:r>
      <w:r w:rsidR="005E50B4" w:rsidRPr="00DF16AC">
        <w:rPr>
          <w:lang w:val="fr-CH"/>
        </w:rPr>
        <w:t>s incidences possibles sur les travailleu</w:t>
      </w:r>
      <w:r w:rsidR="00155C7F" w:rsidRPr="00DF16AC">
        <w:rPr>
          <w:lang w:val="fr-CH"/>
        </w:rPr>
        <w:t xml:space="preserve">rs </w:t>
      </w:r>
      <w:r w:rsidR="009121D6" w:rsidRPr="00DF16AC">
        <w:rPr>
          <w:lang w:val="fr-CH"/>
        </w:rPr>
        <w:t xml:space="preserve">de l’industrie du vêtement, </w:t>
      </w:r>
      <w:r w:rsidR="005E50B4" w:rsidRPr="00DF16AC">
        <w:rPr>
          <w:lang w:val="fr-CH"/>
        </w:rPr>
        <w:t>et qu’il veillerait</w:t>
      </w:r>
      <w:r w:rsidR="009121D6" w:rsidRPr="00DF16AC">
        <w:rPr>
          <w:lang w:val="fr-CH"/>
        </w:rPr>
        <w:t>,</w:t>
      </w:r>
      <w:r w:rsidR="005E50B4" w:rsidRPr="00DF16AC">
        <w:rPr>
          <w:lang w:val="fr-CH"/>
        </w:rPr>
        <w:t xml:space="preserve"> si nécessaire</w:t>
      </w:r>
      <w:r w:rsidR="009121D6" w:rsidRPr="00DF16AC">
        <w:rPr>
          <w:lang w:val="fr-CH"/>
        </w:rPr>
        <w:t>,</w:t>
      </w:r>
      <w:r w:rsidR="005E50B4" w:rsidRPr="00DF16AC">
        <w:rPr>
          <w:lang w:val="fr-CH"/>
        </w:rPr>
        <w:t xml:space="preserve"> à rechercher des possibilités d’emplois pour les travailleurs surnuméraires. S’agissant de la question des soins de santé des travailleurs des plantations de thé, il affirme qu’ils ne font l’objet d’aucune restriction spécifique.</w:t>
      </w:r>
      <w:r w:rsidR="002A454C">
        <w:rPr>
          <w:lang w:val="fr-CH"/>
        </w:rPr>
        <w:t xml:space="preserve"> </w:t>
      </w:r>
    </w:p>
    <w:p w:rsidR="000100ED" w:rsidRPr="00DF16AC" w:rsidRDefault="002E3A20" w:rsidP="002E3A20">
      <w:pPr>
        <w:pStyle w:val="SingleTxtG"/>
        <w:rPr>
          <w:lang w:val="fr-CH"/>
        </w:rPr>
      </w:pPr>
      <w:r w:rsidRPr="00DF16AC">
        <w:rPr>
          <w:lang w:val="fr-CH"/>
        </w:rPr>
        <w:t>31.</w:t>
      </w:r>
      <w:r w:rsidRPr="00DF16AC">
        <w:rPr>
          <w:lang w:val="fr-CH"/>
        </w:rPr>
        <w:tab/>
      </w:r>
      <w:r w:rsidR="005A4224" w:rsidRPr="00DF16AC">
        <w:rPr>
          <w:lang w:val="fr-CH"/>
        </w:rPr>
        <w:t>Le processus de signature et de ratification des instruments internat</w:t>
      </w:r>
      <w:r w:rsidR="00155C7F" w:rsidRPr="00DF16AC">
        <w:rPr>
          <w:lang w:val="fr-CH"/>
        </w:rPr>
        <w:t xml:space="preserve">ionaux </w:t>
      </w:r>
      <w:r w:rsidR="006261C1" w:rsidRPr="00DF16AC">
        <w:rPr>
          <w:lang w:val="fr-CH"/>
        </w:rPr>
        <w:t>est plus lent</w:t>
      </w:r>
      <w:r w:rsidR="005A4224" w:rsidRPr="00DF16AC">
        <w:rPr>
          <w:lang w:val="fr-CH"/>
        </w:rPr>
        <w:t xml:space="preserve"> suite à une décision de la Cour suprême sur le sujet, car les obligations potentielles et les obstacles juridiques doivent être étudiés avec une attention accrue avant que des engagements ne </w:t>
      </w:r>
      <w:r w:rsidR="009121D6" w:rsidRPr="00DF16AC">
        <w:rPr>
          <w:lang w:val="fr-CH"/>
        </w:rPr>
        <w:t>soient</w:t>
      </w:r>
      <w:r w:rsidR="005A4224" w:rsidRPr="00DF16AC">
        <w:rPr>
          <w:lang w:val="fr-CH"/>
        </w:rPr>
        <w:t xml:space="preserve"> pris.</w:t>
      </w:r>
      <w:r w:rsidR="00CE06B8">
        <w:rPr>
          <w:lang w:val="fr-CH"/>
        </w:rPr>
        <w:t xml:space="preserve"> </w:t>
      </w:r>
    </w:p>
    <w:p w:rsidR="00C22F81" w:rsidRPr="00DF16AC" w:rsidRDefault="002E3A20" w:rsidP="002E3A20">
      <w:pPr>
        <w:pStyle w:val="SingleTxtG"/>
        <w:rPr>
          <w:lang w:val="fr-CH"/>
        </w:rPr>
      </w:pPr>
      <w:r w:rsidRPr="00DF16AC">
        <w:rPr>
          <w:lang w:val="fr-CH"/>
        </w:rPr>
        <w:t>32.</w:t>
      </w:r>
      <w:r w:rsidRPr="00DF16AC">
        <w:rPr>
          <w:lang w:val="fr-CH"/>
        </w:rPr>
        <w:tab/>
      </w:r>
      <w:r>
        <w:rPr>
          <w:b/>
          <w:lang w:val="fr-CH"/>
        </w:rPr>
        <w:t>M. </w:t>
      </w:r>
      <w:r w:rsidR="000100ED" w:rsidRPr="00DF16AC">
        <w:rPr>
          <w:b/>
          <w:lang w:val="fr-CH"/>
        </w:rPr>
        <w:t>Athukorala</w:t>
      </w:r>
      <w:r w:rsidR="000100ED" w:rsidRPr="00DF16AC">
        <w:rPr>
          <w:lang w:val="fr-CH"/>
        </w:rPr>
        <w:t xml:space="preserve"> (Sri Lanka) </w:t>
      </w:r>
      <w:r w:rsidR="00C22F81" w:rsidRPr="00DF16AC">
        <w:rPr>
          <w:lang w:val="fr-CH"/>
        </w:rPr>
        <w:t>dit que la dén</w:t>
      </w:r>
      <w:r w:rsidR="005A4224" w:rsidRPr="00DF16AC">
        <w:rPr>
          <w:lang w:val="fr-CH"/>
        </w:rPr>
        <w:t>onciation des accords commerciaux préférentiels avec l’Union européenne n’a pas encore eu d’</w:t>
      </w:r>
      <w:r w:rsidR="00C22F81" w:rsidRPr="00DF16AC">
        <w:rPr>
          <w:lang w:val="fr-CH"/>
        </w:rPr>
        <w:t>impa</w:t>
      </w:r>
      <w:r w:rsidR="009121D6" w:rsidRPr="00DF16AC">
        <w:rPr>
          <w:lang w:val="fr-CH"/>
        </w:rPr>
        <w:t>ct sur le marché du travail</w:t>
      </w:r>
      <w:r w:rsidR="005A4224" w:rsidRPr="00DF16AC">
        <w:rPr>
          <w:lang w:val="fr-CH"/>
        </w:rPr>
        <w:t xml:space="preserve">, mais que </w:t>
      </w:r>
      <w:r w:rsidR="00155C7F" w:rsidRPr="00DF16AC">
        <w:rPr>
          <w:lang w:val="fr-CH"/>
        </w:rPr>
        <w:t>le Gouvernement s’engage à soutenir</w:t>
      </w:r>
      <w:r w:rsidR="005A4224" w:rsidRPr="00DF16AC">
        <w:rPr>
          <w:lang w:val="fr-CH"/>
        </w:rPr>
        <w:t xml:space="preserve"> si nécessaire l’industrie du vêtement. </w:t>
      </w:r>
      <w:r w:rsidR="00C22F81" w:rsidRPr="00DF16AC">
        <w:rPr>
          <w:lang w:val="fr-CH"/>
        </w:rPr>
        <w:t xml:space="preserve">Il </w:t>
      </w:r>
      <w:r w:rsidR="00155C7F" w:rsidRPr="00DF16AC">
        <w:rPr>
          <w:lang w:val="fr-CH"/>
        </w:rPr>
        <w:t>a pris des mesures visant à</w:t>
      </w:r>
      <w:r w:rsidR="00C22F81" w:rsidRPr="00DF16AC">
        <w:rPr>
          <w:lang w:val="fr-CH"/>
        </w:rPr>
        <w:t xml:space="preserve"> encourager l’utilisation de nouveaux projets et de technologies respectueu</w:t>
      </w:r>
      <w:r w:rsidR="00150662" w:rsidRPr="00DF16AC">
        <w:rPr>
          <w:lang w:val="fr-CH"/>
        </w:rPr>
        <w:t>ses</w:t>
      </w:r>
      <w:r w:rsidR="006261C1" w:rsidRPr="00DF16AC">
        <w:rPr>
          <w:lang w:val="fr-CH"/>
        </w:rPr>
        <w:t xml:space="preserve"> de l’environnement </w:t>
      </w:r>
      <w:r w:rsidR="00C22F81" w:rsidRPr="00DF16AC">
        <w:rPr>
          <w:lang w:val="fr-CH"/>
        </w:rPr>
        <w:t xml:space="preserve">et </w:t>
      </w:r>
      <w:r w:rsidR="00155C7F" w:rsidRPr="00DF16AC">
        <w:rPr>
          <w:lang w:val="fr-CH"/>
        </w:rPr>
        <w:t xml:space="preserve">à </w:t>
      </w:r>
      <w:r w:rsidR="00C22F81" w:rsidRPr="00DF16AC">
        <w:rPr>
          <w:lang w:val="fr-CH"/>
        </w:rPr>
        <w:t xml:space="preserve">promouvoir l’exploration de nouveaux marchés. </w:t>
      </w:r>
    </w:p>
    <w:p w:rsidR="007301F0" w:rsidRPr="00DF16AC" w:rsidRDefault="002E3A20" w:rsidP="002E3A20">
      <w:pPr>
        <w:pStyle w:val="SingleTxtG"/>
        <w:rPr>
          <w:lang w:val="fr-CH"/>
        </w:rPr>
      </w:pPr>
      <w:r w:rsidRPr="00DF16AC">
        <w:rPr>
          <w:lang w:val="fr-CH"/>
        </w:rPr>
        <w:t>33.</w:t>
      </w:r>
      <w:r w:rsidRPr="00DF16AC">
        <w:rPr>
          <w:lang w:val="fr-CH"/>
        </w:rPr>
        <w:tab/>
      </w:r>
      <w:r w:rsidR="00742FEC" w:rsidRPr="00DF16AC">
        <w:rPr>
          <w:lang w:val="fr-CH"/>
        </w:rPr>
        <w:t>Il existe divers fonds de prévoyance et régimes sociaux contributifs qui fonctionnent dans différents secteurs, depuis le régime de retraite du secteur public</w:t>
      </w:r>
      <w:r w:rsidR="006261C1" w:rsidRPr="00DF16AC">
        <w:rPr>
          <w:lang w:val="fr-CH"/>
        </w:rPr>
        <w:t xml:space="preserve"> qui couvre environ 1,2</w:t>
      </w:r>
      <w:r w:rsidR="002A454C">
        <w:rPr>
          <w:lang w:val="fr-CH"/>
        </w:rPr>
        <w:t> </w:t>
      </w:r>
      <w:r w:rsidR="006261C1" w:rsidRPr="00DF16AC">
        <w:rPr>
          <w:lang w:val="fr-CH"/>
        </w:rPr>
        <w:t>million</w:t>
      </w:r>
      <w:r w:rsidR="00742FEC" w:rsidRPr="00DF16AC">
        <w:rPr>
          <w:lang w:val="fr-CH"/>
        </w:rPr>
        <w:t xml:space="preserve"> de</w:t>
      </w:r>
      <w:r w:rsidR="002A454C">
        <w:rPr>
          <w:lang w:val="fr-CH"/>
        </w:rPr>
        <w:t xml:space="preserve"> </w:t>
      </w:r>
      <w:r>
        <w:rPr>
          <w:lang w:val="fr-CH"/>
        </w:rPr>
        <w:t>personnes</w:t>
      </w:r>
      <w:r w:rsidR="00742FEC" w:rsidRPr="00DF16AC">
        <w:rPr>
          <w:lang w:val="fr-CH"/>
        </w:rPr>
        <w:t>, jusqu’aux régimes de micro-assurance créés par des ONG. Il existe également des régimes contributifs pour les agriculteurs, les pêcheurs et les travailleurs indépendants. Suite à des débats engagés a</w:t>
      </w:r>
      <w:r w:rsidR="00DA0982" w:rsidRPr="00DF16AC">
        <w:rPr>
          <w:lang w:val="fr-CH"/>
        </w:rPr>
        <w:t>vec le Bureau international du T</w:t>
      </w:r>
      <w:r w:rsidR="00742FEC" w:rsidRPr="00DF16AC">
        <w:rPr>
          <w:lang w:val="fr-CH"/>
        </w:rPr>
        <w:t>ravail</w:t>
      </w:r>
      <w:r w:rsidR="006261C1" w:rsidRPr="00DF16AC">
        <w:rPr>
          <w:lang w:val="fr-CH"/>
        </w:rPr>
        <w:t>,</w:t>
      </w:r>
      <w:r w:rsidR="00742FEC" w:rsidRPr="00DF16AC">
        <w:rPr>
          <w:lang w:val="fr-CH"/>
        </w:rPr>
        <w:t xml:space="preserve"> ce dernier a entrepris une étude de faisabilité sur la création</w:t>
      </w:r>
      <w:r w:rsidR="007301F0" w:rsidRPr="00DF16AC">
        <w:rPr>
          <w:lang w:val="fr-CH"/>
        </w:rPr>
        <w:t xml:space="preserve"> </w:t>
      </w:r>
      <w:r w:rsidR="00742FEC" w:rsidRPr="00DF16AC">
        <w:rPr>
          <w:lang w:val="fr-CH"/>
        </w:rPr>
        <w:t>d’un seuil de protection sociale à Sri Lanka en vue d’offrir un accès univers</w:t>
      </w:r>
      <w:r w:rsidR="007301F0" w:rsidRPr="00DF16AC">
        <w:rPr>
          <w:lang w:val="fr-CH"/>
        </w:rPr>
        <w:t xml:space="preserve">el aux soins de santé indispensables, une </w:t>
      </w:r>
      <w:r w:rsidR="00742FEC" w:rsidRPr="00DF16AC">
        <w:rPr>
          <w:lang w:val="fr-CH"/>
        </w:rPr>
        <w:t>aide aux</w:t>
      </w:r>
      <w:r>
        <w:rPr>
          <w:lang w:val="fr-CH"/>
        </w:rPr>
        <w:t> personnes</w:t>
      </w:r>
      <w:r w:rsidR="00742FEC" w:rsidRPr="00DF16AC">
        <w:rPr>
          <w:lang w:val="fr-CH"/>
        </w:rPr>
        <w:t xml:space="preserve"> pauvre</w:t>
      </w:r>
      <w:r w:rsidR="006261C1" w:rsidRPr="00DF16AC">
        <w:rPr>
          <w:lang w:val="fr-CH"/>
        </w:rPr>
        <w:t>s et sans emploi</w:t>
      </w:r>
      <w:r w:rsidR="007301F0" w:rsidRPr="00DF16AC">
        <w:rPr>
          <w:lang w:val="fr-CH"/>
        </w:rPr>
        <w:t xml:space="preserve"> et un</w:t>
      </w:r>
      <w:r w:rsidR="00742FEC" w:rsidRPr="00DF16AC">
        <w:rPr>
          <w:lang w:val="fr-CH"/>
        </w:rPr>
        <w:t xml:space="preserve"> revenu</w:t>
      </w:r>
      <w:r w:rsidR="007301F0" w:rsidRPr="00DF16AC">
        <w:rPr>
          <w:lang w:val="fr-CH"/>
        </w:rPr>
        <w:t xml:space="preserve"> minimum garanti aux</w:t>
      </w:r>
      <w:r w:rsidR="002A454C">
        <w:rPr>
          <w:lang w:val="fr-CH"/>
        </w:rPr>
        <w:t xml:space="preserve"> </w:t>
      </w:r>
      <w:r>
        <w:rPr>
          <w:lang w:val="fr-CH"/>
        </w:rPr>
        <w:t>personnes</w:t>
      </w:r>
      <w:r w:rsidR="00742FEC" w:rsidRPr="00DF16AC">
        <w:rPr>
          <w:lang w:val="fr-CH"/>
        </w:rPr>
        <w:t xml:space="preserve"> </w:t>
      </w:r>
      <w:r w:rsidR="007301F0" w:rsidRPr="00DF16AC">
        <w:rPr>
          <w:lang w:val="fr-CH"/>
        </w:rPr>
        <w:t>âgées et aux</w:t>
      </w:r>
      <w:r>
        <w:rPr>
          <w:lang w:val="fr-CH"/>
        </w:rPr>
        <w:t> personnes</w:t>
      </w:r>
      <w:r w:rsidR="00742FEC" w:rsidRPr="00DF16AC">
        <w:rPr>
          <w:lang w:val="fr-CH"/>
        </w:rPr>
        <w:t xml:space="preserve"> handicapées. </w:t>
      </w:r>
      <w:r w:rsidR="007301F0" w:rsidRPr="00DF16AC">
        <w:rPr>
          <w:lang w:val="fr-CH"/>
        </w:rPr>
        <w:t>Le Bureau international du</w:t>
      </w:r>
      <w:r w:rsidR="00DA0982" w:rsidRPr="00DF16AC">
        <w:rPr>
          <w:lang w:val="fr-CH"/>
        </w:rPr>
        <w:t xml:space="preserve"> T</w:t>
      </w:r>
      <w:r w:rsidR="002603EA" w:rsidRPr="00DF16AC">
        <w:rPr>
          <w:lang w:val="fr-CH"/>
        </w:rPr>
        <w:t>ravail a été invité à réaliser</w:t>
      </w:r>
      <w:r w:rsidR="007301F0" w:rsidRPr="00DF16AC">
        <w:rPr>
          <w:lang w:val="fr-CH"/>
        </w:rPr>
        <w:t xml:space="preserve"> des études détaillées complémentaires. Les données relatives à la réduction des dépenses de l’État en matière de sécurité sociale seront fournies ultérieurement.</w:t>
      </w:r>
      <w:r w:rsidR="00CE06B8">
        <w:rPr>
          <w:lang w:val="fr-CH"/>
        </w:rPr>
        <w:t xml:space="preserve"> </w:t>
      </w:r>
    </w:p>
    <w:p w:rsidR="007301F0" w:rsidRPr="00DF16AC" w:rsidRDefault="002E3A20" w:rsidP="002E3A20">
      <w:pPr>
        <w:pStyle w:val="SingleTxtG"/>
        <w:rPr>
          <w:lang w:val="fr-CH"/>
        </w:rPr>
      </w:pPr>
      <w:r w:rsidRPr="00DF16AC">
        <w:rPr>
          <w:lang w:val="fr-CH"/>
        </w:rPr>
        <w:t>34.</w:t>
      </w:r>
      <w:r w:rsidRPr="00DF16AC">
        <w:rPr>
          <w:lang w:val="fr-CH"/>
        </w:rPr>
        <w:tab/>
      </w:r>
      <w:r w:rsidR="007301F0" w:rsidRPr="00DF16AC">
        <w:rPr>
          <w:lang w:val="fr-CH"/>
        </w:rPr>
        <w:t xml:space="preserve">La </w:t>
      </w:r>
      <w:r w:rsidR="002A454C" w:rsidRPr="00DF16AC">
        <w:rPr>
          <w:lang w:val="fr-CH"/>
        </w:rPr>
        <w:t>main</w:t>
      </w:r>
      <w:r w:rsidR="002A454C">
        <w:rPr>
          <w:lang w:val="fr-CH"/>
        </w:rPr>
        <w:t>-</w:t>
      </w:r>
      <w:r w:rsidR="002A454C" w:rsidRPr="00DF16AC">
        <w:rPr>
          <w:lang w:val="fr-CH"/>
        </w:rPr>
        <w:t>d'œuvre</w:t>
      </w:r>
      <w:r w:rsidR="007301F0" w:rsidRPr="00DF16AC">
        <w:rPr>
          <w:lang w:val="fr-CH"/>
        </w:rPr>
        <w:t xml:space="preserve"> des plantations de thé est couverte par l’ensemble de la législation du travail actuelle et n’est pas traitée comme un groupe distinct. Lorsque le Gouvernement a tenté d’abroger une ordonnance du dix neuvième siècle sur la </w:t>
      </w:r>
      <w:r w:rsidR="002A454C" w:rsidRPr="00DF16AC">
        <w:rPr>
          <w:lang w:val="fr-CH"/>
        </w:rPr>
        <w:t>main</w:t>
      </w:r>
      <w:r w:rsidR="002A454C">
        <w:rPr>
          <w:lang w:val="fr-CH"/>
        </w:rPr>
        <w:t>-</w:t>
      </w:r>
      <w:r w:rsidR="002A454C" w:rsidRPr="00DF16AC">
        <w:rPr>
          <w:lang w:val="fr-CH"/>
        </w:rPr>
        <w:t>d'œuvre</w:t>
      </w:r>
      <w:r w:rsidR="007301F0" w:rsidRPr="00DF16AC">
        <w:rPr>
          <w:lang w:val="fr-CH"/>
        </w:rPr>
        <w:t xml:space="preserve"> immigrante indienne, les représentants des travailleurs d’origine indienne ont objecté que la législation protégeait leur identité ethnique. On s’emploie actuellement à abroger plutôt des sections spécifiques de l’ordonnance en question. </w:t>
      </w:r>
    </w:p>
    <w:p w:rsidR="003C1E70" w:rsidRPr="00DF16AC" w:rsidRDefault="002E3A20" w:rsidP="002E3A20">
      <w:pPr>
        <w:pStyle w:val="SingleTxtG"/>
        <w:rPr>
          <w:lang w:val="fr-CH"/>
        </w:rPr>
      </w:pPr>
      <w:r w:rsidRPr="00DF16AC">
        <w:rPr>
          <w:lang w:val="fr-CH"/>
        </w:rPr>
        <w:t>35.</w:t>
      </w:r>
      <w:r w:rsidRPr="00DF16AC">
        <w:rPr>
          <w:lang w:val="fr-CH"/>
        </w:rPr>
        <w:tab/>
      </w:r>
      <w:r w:rsidR="003C1E70" w:rsidRPr="00DF16AC">
        <w:rPr>
          <w:lang w:val="fr-CH"/>
        </w:rPr>
        <w:t>Le Ministère du travail a mis au point des programmes destinés à offrir des orientations professionnelles et</w:t>
      </w:r>
      <w:r w:rsidR="002603EA" w:rsidRPr="00DF16AC">
        <w:rPr>
          <w:lang w:val="fr-CH"/>
        </w:rPr>
        <w:t xml:space="preserve"> à</w:t>
      </w:r>
      <w:r w:rsidR="003C1E70" w:rsidRPr="00DF16AC">
        <w:rPr>
          <w:lang w:val="fr-CH"/>
        </w:rPr>
        <w:t xml:space="preserve"> promouvoir l’emploi indépendant et la formation professionnelle chez les jeune</w:t>
      </w:r>
      <w:r w:rsidR="00150662" w:rsidRPr="00DF16AC">
        <w:rPr>
          <w:lang w:val="fr-CH"/>
        </w:rPr>
        <w:t>s</w:t>
      </w:r>
      <w:r w:rsidR="003C1E70" w:rsidRPr="00DF16AC">
        <w:rPr>
          <w:lang w:val="fr-CH"/>
        </w:rPr>
        <w:t>; des données détaillées complémentaires à</w:t>
      </w:r>
      <w:r w:rsidR="00216F52" w:rsidRPr="00DF16AC">
        <w:rPr>
          <w:lang w:val="fr-CH"/>
        </w:rPr>
        <w:t xml:space="preserve"> ce sujet pourront être fourni</w:t>
      </w:r>
      <w:r w:rsidR="003C1E70" w:rsidRPr="00DF16AC">
        <w:rPr>
          <w:lang w:val="fr-CH"/>
        </w:rPr>
        <w:t xml:space="preserve">es ultérieurement. D’autres programmes promeuvent l’emploi </w:t>
      </w:r>
      <w:r>
        <w:rPr>
          <w:lang w:val="fr-CH"/>
        </w:rPr>
        <w:t>des personnes</w:t>
      </w:r>
      <w:r w:rsidR="003C1E70" w:rsidRPr="00DF16AC">
        <w:rPr>
          <w:lang w:val="fr-CH"/>
        </w:rPr>
        <w:t xml:space="preserve"> handicapées pour lesquelles il existe une formation professionnelle spécialisée. Cette initiative particulière reçoit un soutien aux termes d’un récent mémorandum d’accord signé avec la République de Corée. </w:t>
      </w:r>
    </w:p>
    <w:p w:rsidR="00E70B73" w:rsidRPr="00DF16AC" w:rsidRDefault="002E3A20" w:rsidP="002E3A20">
      <w:pPr>
        <w:pStyle w:val="SingleTxtG"/>
        <w:rPr>
          <w:lang w:val="fr-CH"/>
        </w:rPr>
      </w:pPr>
      <w:r w:rsidRPr="00DF16AC">
        <w:rPr>
          <w:lang w:val="fr-CH"/>
        </w:rPr>
        <w:t>36.</w:t>
      </w:r>
      <w:r w:rsidRPr="00DF16AC">
        <w:rPr>
          <w:lang w:val="fr-CH"/>
        </w:rPr>
        <w:tab/>
      </w:r>
      <w:r w:rsidR="003C1E70" w:rsidRPr="00DF16AC">
        <w:rPr>
          <w:lang w:val="fr-CH"/>
        </w:rPr>
        <w:t xml:space="preserve">L’ordonnance relative au travail en usine, </w:t>
      </w:r>
      <w:r w:rsidR="00E70B73" w:rsidRPr="00DF16AC">
        <w:rPr>
          <w:lang w:val="fr-CH"/>
        </w:rPr>
        <w:t>qui constitue la législation de l’État</w:t>
      </w:r>
      <w:r w:rsidR="00857C72" w:rsidRPr="00DF16AC">
        <w:rPr>
          <w:lang w:val="fr-CH"/>
        </w:rPr>
        <w:t xml:space="preserve"> partie en matière de santé et de</w:t>
      </w:r>
      <w:r w:rsidR="00E70B73" w:rsidRPr="00DF16AC">
        <w:rPr>
          <w:lang w:val="fr-CH"/>
        </w:rPr>
        <w:t xml:space="preserve"> sécurité au travail, couvre seulement 30</w:t>
      </w:r>
      <w:r w:rsidR="00330EAD">
        <w:rPr>
          <w:lang w:val="fr-CH"/>
        </w:rPr>
        <w:t>%</w:t>
      </w:r>
      <w:r w:rsidR="00E70B73" w:rsidRPr="00DF16AC">
        <w:rPr>
          <w:lang w:val="fr-CH"/>
        </w:rPr>
        <w:t xml:space="preserve"> de la </w:t>
      </w:r>
      <w:r w:rsidR="002A454C" w:rsidRPr="00DF16AC">
        <w:rPr>
          <w:lang w:val="fr-CH"/>
        </w:rPr>
        <w:t>main</w:t>
      </w:r>
      <w:r w:rsidR="002A454C">
        <w:rPr>
          <w:lang w:val="fr-CH"/>
        </w:rPr>
        <w:t>-</w:t>
      </w:r>
      <w:r w:rsidR="002A454C" w:rsidRPr="00DF16AC">
        <w:rPr>
          <w:lang w:val="fr-CH"/>
        </w:rPr>
        <w:t>d'œuvre</w:t>
      </w:r>
      <w:r w:rsidR="00E70B73" w:rsidRPr="00DF16AC">
        <w:rPr>
          <w:lang w:val="fr-CH"/>
        </w:rPr>
        <w:t>. Un projet de loi concernant l’ensemble de la main d’œuvre sera prochainement présenté au Parlement. Bien que les ressources disponibles dans ce domaine soient limitées, le nombre d</w:t>
      </w:r>
      <w:r w:rsidR="00857C72" w:rsidRPr="00DF16AC">
        <w:rPr>
          <w:lang w:val="fr-CH"/>
        </w:rPr>
        <w:t xml:space="preserve">es </w:t>
      </w:r>
      <w:r w:rsidR="00E70B73" w:rsidRPr="00DF16AC">
        <w:rPr>
          <w:lang w:val="fr-CH"/>
        </w:rPr>
        <w:t>inspecteurs du travail est passé de 300 à 587 au cours des trois dernières années. Ces fonctions sont assurées pa</w:t>
      </w:r>
      <w:r w:rsidR="00EE6EED" w:rsidRPr="00DF16AC">
        <w:rPr>
          <w:lang w:val="fr-CH"/>
        </w:rPr>
        <w:t>r des fonctionnaires spécialisés</w:t>
      </w:r>
      <w:r w:rsidR="00E70B73" w:rsidRPr="00DF16AC">
        <w:rPr>
          <w:lang w:val="fr-CH"/>
        </w:rPr>
        <w:t xml:space="preserve"> dont les activités reposent sur les rapports et les recommandations des experts dans des domaines te</w:t>
      </w:r>
      <w:r w:rsidR="006261C1" w:rsidRPr="00DF16AC">
        <w:rPr>
          <w:lang w:val="fr-CH"/>
        </w:rPr>
        <w:t xml:space="preserve">ls la médecine et la </w:t>
      </w:r>
      <w:r w:rsidR="00E70B73" w:rsidRPr="00DF16AC">
        <w:rPr>
          <w:lang w:val="fr-CH"/>
        </w:rPr>
        <w:t>technologie</w:t>
      </w:r>
      <w:r w:rsidR="006261C1" w:rsidRPr="00DF16AC">
        <w:rPr>
          <w:lang w:val="fr-CH"/>
        </w:rPr>
        <w:t>.</w:t>
      </w:r>
    </w:p>
    <w:p w:rsidR="004C4C4E" w:rsidRPr="00DF16AC" w:rsidRDefault="002E3A20" w:rsidP="002E3A20">
      <w:pPr>
        <w:pStyle w:val="SingleTxtG"/>
        <w:rPr>
          <w:lang w:val="fr-CH"/>
        </w:rPr>
      </w:pPr>
      <w:r w:rsidRPr="00DF16AC">
        <w:rPr>
          <w:lang w:val="fr-CH"/>
        </w:rPr>
        <w:t>37.</w:t>
      </w:r>
      <w:r w:rsidRPr="00DF16AC">
        <w:rPr>
          <w:lang w:val="fr-CH"/>
        </w:rPr>
        <w:tab/>
      </w:r>
      <w:r w:rsidR="00857C72" w:rsidRPr="00DF16AC">
        <w:rPr>
          <w:lang w:val="fr-CH"/>
        </w:rPr>
        <w:t>S’a</w:t>
      </w:r>
      <w:r w:rsidR="002603EA" w:rsidRPr="00DF16AC">
        <w:rPr>
          <w:lang w:val="fr-CH"/>
        </w:rPr>
        <w:t xml:space="preserve">gissant des droits syndicaux, </w:t>
      </w:r>
      <w:r>
        <w:rPr>
          <w:lang w:val="fr-CH"/>
        </w:rPr>
        <w:t>M. </w:t>
      </w:r>
      <w:r w:rsidR="002603EA" w:rsidRPr="00DF16AC">
        <w:rPr>
          <w:lang w:val="fr-CH"/>
        </w:rPr>
        <w:t>Athukorala</w:t>
      </w:r>
      <w:r w:rsidR="00857C72" w:rsidRPr="00DF16AC">
        <w:rPr>
          <w:lang w:val="fr-CH"/>
        </w:rPr>
        <w:t xml:space="preserve"> dit </w:t>
      </w:r>
      <w:r w:rsidR="00453284" w:rsidRPr="00DF16AC">
        <w:rPr>
          <w:lang w:val="fr-CH"/>
        </w:rPr>
        <w:t>que le Conseil consultatif national du travail a été informé de l’observation de l’OIT se</w:t>
      </w:r>
      <w:r w:rsidR="002603EA" w:rsidRPr="00DF16AC">
        <w:rPr>
          <w:lang w:val="fr-CH"/>
        </w:rPr>
        <w:t>lon laquelle le seuil de 40</w:t>
      </w:r>
      <w:r w:rsidR="00330EAD">
        <w:rPr>
          <w:lang w:val="fr-CH"/>
        </w:rPr>
        <w:t>%</w:t>
      </w:r>
      <w:r w:rsidR="002603EA" w:rsidRPr="00DF16AC">
        <w:rPr>
          <w:lang w:val="fr-CH"/>
        </w:rPr>
        <w:t xml:space="preserve"> nécessaire à la</w:t>
      </w:r>
      <w:r w:rsidR="00453284" w:rsidRPr="00DF16AC">
        <w:rPr>
          <w:lang w:val="fr-CH"/>
        </w:rPr>
        <w:t xml:space="preserve"> reconnaissan</w:t>
      </w:r>
      <w:r w:rsidR="006261C1" w:rsidRPr="00DF16AC">
        <w:rPr>
          <w:lang w:val="fr-CH"/>
        </w:rPr>
        <w:t>ce obligatoire des syndicats était</w:t>
      </w:r>
      <w:r w:rsidR="00453284" w:rsidRPr="00DF16AC">
        <w:rPr>
          <w:lang w:val="fr-CH"/>
        </w:rPr>
        <w:t xml:space="preserve"> trop élevé. Certains syndicats toutefois se sont </w:t>
      </w:r>
      <w:r w:rsidR="00A37B0D" w:rsidRPr="00DF16AC">
        <w:rPr>
          <w:lang w:val="fr-CH"/>
        </w:rPr>
        <w:t>opposé</w:t>
      </w:r>
      <w:r w:rsidR="00453284" w:rsidRPr="00DF16AC">
        <w:rPr>
          <w:lang w:val="fr-CH"/>
        </w:rPr>
        <w:t xml:space="preserve">s à la </w:t>
      </w:r>
      <w:r w:rsidR="00A37B0D" w:rsidRPr="00DF16AC">
        <w:rPr>
          <w:lang w:val="fr-CH"/>
        </w:rPr>
        <w:t>ré</w:t>
      </w:r>
      <w:r w:rsidR="00BC1C55" w:rsidRPr="00DF16AC">
        <w:rPr>
          <w:lang w:val="fr-CH"/>
        </w:rPr>
        <w:t>duction du seuil, imposant ainsi</w:t>
      </w:r>
      <w:r w:rsidR="00A37B0D" w:rsidRPr="00DF16AC">
        <w:rPr>
          <w:lang w:val="fr-CH"/>
        </w:rPr>
        <w:t xml:space="preserve"> des examens et consultations complé</w:t>
      </w:r>
      <w:r w:rsidR="008B3993" w:rsidRPr="00DF16AC">
        <w:rPr>
          <w:lang w:val="fr-CH"/>
        </w:rPr>
        <w:t>mentaires. Le traitement inéquitable</w:t>
      </w:r>
      <w:r w:rsidR="00A37B0D" w:rsidRPr="00DF16AC">
        <w:rPr>
          <w:lang w:val="fr-CH"/>
        </w:rPr>
        <w:t xml:space="preserve"> des syndicaliste</w:t>
      </w:r>
      <w:r w:rsidR="00BC1C55" w:rsidRPr="00DF16AC">
        <w:rPr>
          <w:lang w:val="fr-CH"/>
        </w:rPr>
        <w:t>s est interdit conformément à</w:t>
      </w:r>
      <w:r w:rsidR="00A37B0D" w:rsidRPr="00DF16AC">
        <w:rPr>
          <w:lang w:val="fr-CH"/>
        </w:rPr>
        <w:t xml:space="preserve"> la section </w:t>
      </w:r>
      <w:r w:rsidR="006261C1" w:rsidRPr="00DF16AC">
        <w:rPr>
          <w:lang w:val="fr-CH"/>
        </w:rPr>
        <w:t>relative</w:t>
      </w:r>
      <w:r w:rsidR="008B3993" w:rsidRPr="00DF16AC">
        <w:rPr>
          <w:lang w:val="fr-CH"/>
        </w:rPr>
        <w:t xml:space="preserve"> aux pratiques abusiv</w:t>
      </w:r>
      <w:r w:rsidR="004C4782" w:rsidRPr="00DF16AC">
        <w:rPr>
          <w:lang w:val="fr-CH"/>
        </w:rPr>
        <w:t>es en matière d’emploi</w:t>
      </w:r>
      <w:r w:rsidR="00BC1C55" w:rsidRPr="00DF16AC">
        <w:rPr>
          <w:lang w:val="fr-CH"/>
        </w:rPr>
        <w:t>,</w:t>
      </w:r>
      <w:r w:rsidR="006261C1" w:rsidRPr="00DF16AC">
        <w:rPr>
          <w:lang w:val="fr-CH"/>
        </w:rPr>
        <w:t xml:space="preserve"> incluse dans</w:t>
      </w:r>
      <w:r w:rsidR="00A37B0D" w:rsidRPr="00DF16AC">
        <w:rPr>
          <w:lang w:val="fr-CH"/>
        </w:rPr>
        <w:t xml:space="preserve"> la </w:t>
      </w:r>
      <w:r w:rsidR="004C4782" w:rsidRPr="00DF16AC">
        <w:rPr>
          <w:lang w:val="fr-CH"/>
        </w:rPr>
        <w:t xml:space="preserve">loi </w:t>
      </w:r>
      <w:r w:rsidR="00BC1C55" w:rsidRPr="00DF16AC">
        <w:rPr>
          <w:lang w:val="fr-CH"/>
        </w:rPr>
        <w:t>sur les différends professionnels</w:t>
      </w:r>
      <w:r w:rsidR="00A37B0D" w:rsidRPr="00DF16AC">
        <w:rPr>
          <w:lang w:val="fr-CH"/>
        </w:rPr>
        <w:t xml:space="preserve"> amendée en 1999, qui prévoit la poursuite des employeurs </w:t>
      </w:r>
      <w:r w:rsidR="004C4782" w:rsidRPr="00DF16AC">
        <w:rPr>
          <w:lang w:val="fr-CH"/>
        </w:rPr>
        <w:t>accusé</w:t>
      </w:r>
      <w:r w:rsidR="00A37B0D" w:rsidRPr="00DF16AC">
        <w:rPr>
          <w:lang w:val="fr-CH"/>
        </w:rPr>
        <w:t xml:space="preserve">s de pratiques </w:t>
      </w:r>
      <w:r w:rsidR="008B3993" w:rsidRPr="00DF16AC">
        <w:rPr>
          <w:lang w:val="fr-CH"/>
        </w:rPr>
        <w:t>abusiv</w:t>
      </w:r>
      <w:r w:rsidR="004C4782" w:rsidRPr="00DF16AC">
        <w:rPr>
          <w:lang w:val="fr-CH"/>
        </w:rPr>
        <w:t xml:space="preserve">es en matière d’emploi. Les niveaux de salaire sont fixés en tenant compte de l’avis des syndicats, des qualifications des travailleurs et de </w:t>
      </w:r>
      <w:r w:rsidR="003A2C13" w:rsidRPr="00DF16AC">
        <w:rPr>
          <w:lang w:val="fr-CH"/>
        </w:rPr>
        <w:t>la capacité financière</w:t>
      </w:r>
      <w:r w:rsidR="004C4782" w:rsidRPr="00DF16AC">
        <w:rPr>
          <w:lang w:val="fr-CH"/>
        </w:rPr>
        <w:t xml:space="preserve"> des employeurs. Les syndicalistes comprennent les difficultés financières des employeurs et</w:t>
      </w:r>
      <w:r w:rsidR="00C15A8E" w:rsidRPr="00DF16AC">
        <w:rPr>
          <w:lang w:val="fr-CH"/>
        </w:rPr>
        <w:t>,</w:t>
      </w:r>
      <w:r w:rsidR="004C4782" w:rsidRPr="00DF16AC">
        <w:rPr>
          <w:lang w:val="fr-CH"/>
        </w:rPr>
        <w:t xml:space="preserve"> bien</w:t>
      </w:r>
      <w:r w:rsidR="00AC11B9" w:rsidRPr="00DF16AC">
        <w:rPr>
          <w:lang w:val="fr-CH"/>
        </w:rPr>
        <w:t xml:space="preserve"> que le salaire minimum ait aug</w:t>
      </w:r>
      <w:r w:rsidR="004C4782" w:rsidRPr="00DF16AC">
        <w:rPr>
          <w:lang w:val="fr-CH"/>
        </w:rPr>
        <w:t>menté de 20</w:t>
      </w:r>
      <w:r w:rsidR="00330EAD">
        <w:rPr>
          <w:lang w:val="fr-CH"/>
        </w:rPr>
        <w:t>%</w:t>
      </w:r>
      <w:r w:rsidR="004C4782" w:rsidRPr="00DF16AC">
        <w:rPr>
          <w:lang w:val="fr-CH"/>
        </w:rPr>
        <w:t xml:space="preserve"> en 2010, les syndicats des industries </w:t>
      </w:r>
      <w:r w:rsidR="00AC11B9" w:rsidRPr="00DF16AC">
        <w:rPr>
          <w:lang w:val="fr-CH"/>
        </w:rPr>
        <w:t>cinématographique</w:t>
      </w:r>
      <w:r w:rsidR="003A2C13" w:rsidRPr="00DF16AC">
        <w:rPr>
          <w:lang w:val="fr-CH"/>
        </w:rPr>
        <w:t>s</w:t>
      </w:r>
      <w:r w:rsidR="00AC11B9" w:rsidRPr="00DF16AC">
        <w:rPr>
          <w:lang w:val="fr-CH"/>
        </w:rPr>
        <w:t xml:space="preserve"> et de fabrication d’allumettes, conscient</w:t>
      </w:r>
      <w:r w:rsidR="003A2C13" w:rsidRPr="00DF16AC">
        <w:rPr>
          <w:lang w:val="fr-CH"/>
        </w:rPr>
        <w:t>s</w:t>
      </w:r>
      <w:r w:rsidR="00AC11B9" w:rsidRPr="00DF16AC">
        <w:rPr>
          <w:lang w:val="fr-CH"/>
        </w:rPr>
        <w:t xml:space="preserve"> de l’incapacité de leur industrie à y faire face,</w:t>
      </w:r>
      <w:r w:rsidR="00CE06B8">
        <w:rPr>
          <w:lang w:val="fr-CH"/>
        </w:rPr>
        <w:t xml:space="preserve"> </w:t>
      </w:r>
      <w:r w:rsidR="00AC11B9" w:rsidRPr="00DF16AC">
        <w:rPr>
          <w:lang w:val="fr-CH"/>
        </w:rPr>
        <w:t>ont refusé cette hausse. Les salaires dans ces industries ont donc été fixés par un accord tripartite. Les inspecteurs du travail n’ont pas besoin d’autorisation pour pénétrer dans les zones franches d’exportation, bien qu’il existe certaines mesures de contrôle</w:t>
      </w:r>
      <w:r w:rsidR="00C15A8E" w:rsidRPr="00DF16AC">
        <w:rPr>
          <w:lang w:val="fr-CH"/>
        </w:rPr>
        <w:t xml:space="preserve"> d’accès</w:t>
      </w:r>
      <w:r w:rsidR="00330EAD">
        <w:rPr>
          <w:lang w:val="fr-CH"/>
        </w:rPr>
        <w:t>;</w:t>
      </w:r>
      <w:r w:rsidR="00C15A8E" w:rsidRPr="00DF16AC">
        <w:rPr>
          <w:lang w:val="fr-CH"/>
        </w:rPr>
        <w:t xml:space="preserve"> ils</w:t>
      </w:r>
      <w:r w:rsidR="00AC11B9" w:rsidRPr="00DF16AC">
        <w:rPr>
          <w:lang w:val="fr-CH"/>
        </w:rPr>
        <w:t xml:space="preserve"> doivent</w:t>
      </w:r>
      <w:r w:rsidR="00C15A8E" w:rsidRPr="00DF16AC">
        <w:rPr>
          <w:lang w:val="fr-CH"/>
        </w:rPr>
        <w:t xml:space="preserve"> ainsi</w:t>
      </w:r>
      <w:r w:rsidR="00AC11B9" w:rsidRPr="00DF16AC">
        <w:rPr>
          <w:lang w:val="fr-CH"/>
        </w:rPr>
        <w:t xml:space="preserve"> présenter une carte d’identité professionnelle officielle. Des </w:t>
      </w:r>
      <w:r w:rsidR="008B3993" w:rsidRPr="00DF16AC">
        <w:rPr>
          <w:lang w:val="fr-CH"/>
        </w:rPr>
        <w:t>b</w:t>
      </w:r>
      <w:r w:rsidR="009331D8" w:rsidRPr="00DF16AC">
        <w:rPr>
          <w:lang w:val="fr-CH"/>
        </w:rPr>
        <w:t>ureaux du</w:t>
      </w:r>
      <w:r w:rsidR="00041F29" w:rsidRPr="00DF16AC">
        <w:rPr>
          <w:lang w:val="fr-CH"/>
        </w:rPr>
        <w:t xml:space="preserve"> travail ont été ouverts</w:t>
      </w:r>
      <w:r w:rsidR="004C4C4E" w:rsidRPr="00DF16AC">
        <w:rPr>
          <w:lang w:val="fr-CH"/>
        </w:rPr>
        <w:t xml:space="preserve"> dans les zones franches d’exportation dans lesquels inter</w:t>
      </w:r>
      <w:r w:rsidR="00312FA9" w:rsidRPr="00DF16AC">
        <w:rPr>
          <w:lang w:val="fr-CH"/>
        </w:rPr>
        <w:t>viennent les conseils de salariés pour donner des avis</w:t>
      </w:r>
      <w:r w:rsidR="004C4C4E" w:rsidRPr="00DF16AC">
        <w:rPr>
          <w:lang w:val="fr-CH"/>
        </w:rPr>
        <w:t xml:space="preserve"> en cas de conflit</w:t>
      </w:r>
      <w:r w:rsidR="00C15A8E" w:rsidRPr="00DF16AC">
        <w:rPr>
          <w:lang w:val="fr-CH"/>
        </w:rPr>
        <w:t>s</w:t>
      </w:r>
      <w:r w:rsidR="004C4C4E" w:rsidRPr="00DF16AC">
        <w:rPr>
          <w:lang w:val="fr-CH"/>
        </w:rPr>
        <w:t xml:space="preserve"> du travail. L’État partie étudie la ratification de la Convention </w:t>
      </w:r>
      <w:r w:rsidR="00330EAD" w:rsidRPr="00330EAD">
        <w:rPr>
          <w:lang w:val="fr-CH"/>
        </w:rPr>
        <w:t>n</w:t>
      </w:r>
      <w:r w:rsidR="00330EAD" w:rsidRPr="00330EAD">
        <w:rPr>
          <w:vertAlign w:val="superscript"/>
          <w:lang w:val="fr-CH"/>
        </w:rPr>
        <w:t>o</w:t>
      </w:r>
      <w:r w:rsidR="00330EAD" w:rsidRPr="00330EAD">
        <w:rPr>
          <w:lang w:val="fr-CH"/>
        </w:rPr>
        <w:t> </w:t>
      </w:r>
      <w:r w:rsidR="004C4C4E" w:rsidRPr="00DF16AC">
        <w:rPr>
          <w:lang w:val="fr-CH"/>
        </w:rPr>
        <w:t>132 de l’OIT.</w:t>
      </w:r>
      <w:r w:rsidR="00CE06B8">
        <w:rPr>
          <w:lang w:val="fr-CH"/>
        </w:rPr>
        <w:t xml:space="preserve"> </w:t>
      </w:r>
    </w:p>
    <w:p w:rsidR="004C4C4E" w:rsidRPr="00DF16AC" w:rsidRDefault="002E3A20" w:rsidP="002E3A20">
      <w:pPr>
        <w:pStyle w:val="SingleTxtG"/>
        <w:rPr>
          <w:lang w:val="fr-CH"/>
        </w:rPr>
      </w:pPr>
      <w:r w:rsidRPr="00DF16AC">
        <w:rPr>
          <w:lang w:val="fr-CH"/>
        </w:rPr>
        <w:t>38.</w:t>
      </w:r>
      <w:r w:rsidRPr="00DF16AC">
        <w:rPr>
          <w:lang w:val="fr-CH"/>
        </w:rPr>
        <w:tab/>
      </w:r>
      <w:r>
        <w:rPr>
          <w:b/>
          <w:lang w:val="fr-CH"/>
        </w:rPr>
        <w:t>M. </w:t>
      </w:r>
      <w:r w:rsidR="000100ED" w:rsidRPr="00DF16AC">
        <w:rPr>
          <w:b/>
          <w:lang w:val="fr-CH"/>
        </w:rPr>
        <w:t>Fernando</w:t>
      </w:r>
      <w:r w:rsidR="000100ED" w:rsidRPr="00DF16AC">
        <w:rPr>
          <w:lang w:val="fr-CH"/>
        </w:rPr>
        <w:t xml:space="preserve"> (Sri Lanka) </w:t>
      </w:r>
      <w:r w:rsidR="00C15A8E" w:rsidRPr="00DF16AC">
        <w:rPr>
          <w:lang w:val="fr-CH"/>
        </w:rPr>
        <w:t>signale</w:t>
      </w:r>
      <w:r w:rsidR="003A2C13" w:rsidRPr="00DF16AC">
        <w:rPr>
          <w:lang w:val="fr-CH"/>
        </w:rPr>
        <w:t xml:space="preserve"> </w:t>
      </w:r>
      <w:r w:rsidR="00E76A49" w:rsidRPr="00DF16AC">
        <w:rPr>
          <w:lang w:val="fr-CH"/>
        </w:rPr>
        <w:t xml:space="preserve">que </w:t>
      </w:r>
      <w:r w:rsidR="003A2C13" w:rsidRPr="00DF16AC">
        <w:rPr>
          <w:lang w:val="fr-CH"/>
        </w:rPr>
        <w:t xml:space="preserve">les droits </w:t>
      </w:r>
      <w:r w:rsidR="00E76A49" w:rsidRPr="00DF16AC">
        <w:rPr>
          <w:lang w:val="fr-CH"/>
        </w:rPr>
        <w:t>inscrits dans le</w:t>
      </w:r>
      <w:r w:rsidR="003A2C13" w:rsidRPr="00DF16AC">
        <w:rPr>
          <w:lang w:val="fr-CH"/>
        </w:rPr>
        <w:t xml:space="preserve"> Pacte constituent</w:t>
      </w:r>
      <w:r w:rsidR="004C4C4E" w:rsidRPr="00DF16AC">
        <w:rPr>
          <w:lang w:val="fr-CH"/>
        </w:rPr>
        <w:t xml:space="preserve"> l’un des huit domaines clés couv</w:t>
      </w:r>
      <w:r w:rsidR="003A2C13" w:rsidRPr="00DF16AC">
        <w:rPr>
          <w:lang w:val="fr-CH"/>
        </w:rPr>
        <w:t>erts par le plan d’acti</w:t>
      </w:r>
      <w:r w:rsidR="004C4C4E" w:rsidRPr="00DF16AC">
        <w:rPr>
          <w:lang w:val="fr-CH"/>
        </w:rPr>
        <w:t>on national sur les droits de l’homme. La délégation fournira au comité une copi</w:t>
      </w:r>
      <w:r w:rsidR="003A2C13" w:rsidRPr="00DF16AC">
        <w:rPr>
          <w:lang w:val="fr-CH"/>
        </w:rPr>
        <w:t xml:space="preserve">e de l’amendement à la loi </w:t>
      </w:r>
      <w:r w:rsidR="00586996" w:rsidRPr="00DF16AC">
        <w:rPr>
          <w:lang w:val="fr-CH"/>
        </w:rPr>
        <w:t>sur les diffé</w:t>
      </w:r>
      <w:r w:rsidR="009331D8" w:rsidRPr="00DF16AC">
        <w:rPr>
          <w:lang w:val="fr-CH"/>
        </w:rPr>
        <w:t>rends professionnels,</w:t>
      </w:r>
      <w:r w:rsidR="003A2C13" w:rsidRPr="00DF16AC">
        <w:rPr>
          <w:lang w:val="fr-CH"/>
        </w:rPr>
        <w:t xml:space="preserve"> co</w:t>
      </w:r>
      <w:r w:rsidR="008B3993" w:rsidRPr="00DF16AC">
        <w:rPr>
          <w:lang w:val="fr-CH"/>
        </w:rPr>
        <w:t>ncernant les pratiques abusives</w:t>
      </w:r>
      <w:r w:rsidR="003A2C13" w:rsidRPr="00DF16AC">
        <w:rPr>
          <w:lang w:val="fr-CH"/>
        </w:rPr>
        <w:t xml:space="preserve"> de travail.</w:t>
      </w:r>
    </w:p>
    <w:p w:rsidR="001633F7" w:rsidRPr="00DF16AC" w:rsidRDefault="002E3A20" w:rsidP="002E3A20">
      <w:pPr>
        <w:pStyle w:val="SingleTxtG"/>
        <w:rPr>
          <w:lang w:val="fr-CH"/>
        </w:rPr>
      </w:pPr>
      <w:r w:rsidRPr="00DF16AC">
        <w:rPr>
          <w:lang w:val="fr-CH"/>
        </w:rPr>
        <w:t>39.</w:t>
      </w:r>
      <w:r w:rsidRPr="00DF16AC">
        <w:rPr>
          <w:lang w:val="fr-CH"/>
        </w:rPr>
        <w:tab/>
      </w:r>
      <w:r>
        <w:rPr>
          <w:b/>
          <w:lang w:val="fr-CH"/>
        </w:rPr>
        <w:t>M. </w:t>
      </w:r>
      <w:r w:rsidR="000100ED" w:rsidRPr="00DF16AC">
        <w:rPr>
          <w:b/>
          <w:lang w:val="fr-CH"/>
        </w:rPr>
        <w:t>Nawaz</w:t>
      </w:r>
      <w:r w:rsidR="004C4C4E" w:rsidRPr="00DF16AC">
        <w:rPr>
          <w:lang w:val="fr-CH"/>
        </w:rPr>
        <w:t xml:space="preserve"> (</w:t>
      </w:r>
      <w:r w:rsidR="003A2C13" w:rsidRPr="00DF16AC">
        <w:rPr>
          <w:lang w:val="fr-CH"/>
        </w:rPr>
        <w:t>Sri Lanka) dit que la Cour suprê</w:t>
      </w:r>
      <w:r w:rsidR="004C4C4E" w:rsidRPr="00DF16AC">
        <w:rPr>
          <w:lang w:val="fr-CH"/>
        </w:rPr>
        <w:t>me a</w:t>
      </w:r>
      <w:r w:rsidR="003A2C13" w:rsidRPr="00DF16AC">
        <w:rPr>
          <w:lang w:val="fr-CH"/>
        </w:rPr>
        <w:t xml:space="preserve"> fait directement référence au Pacte dans ses arrêts</w:t>
      </w:r>
      <w:r w:rsidR="004C4C4E" w:rsidRPr="00DF16AC">
        <w:rPr>
          <w:lang w:val="fr-CH"/>
        </w:rPr>
        <w:t xml:space="preserve"> et que de</w:t>
      </w:r>
      <w:r w:rsidR="009331D8" w:rsidRPr="00DF16AC">
        <w:rPr>
          <w:lang w:val="fr-CH"/>
        </w:rPr>
        <w:t>s copies des jugements y afférents</w:t>
      </w:r>
      <w:r w:rsidR="004C4C4E" w:rsidRPr="00DF16AC">
        <w:rPr>
          <w:lang w:val="fr-CH"/>
        </w:rPr>
        <w:t xml:space="preserve"> seront fournies. Une commission a été récemment créée pour étudier et traiter les questions relatives aux droits des femmes. </w:t>
      </w:r>
      <w:r w:rsidR="005E0147" w:rsidRPr="00DF16AC">
        <w:rPr>
          <w:lang w:val="fr-CH"/>
        </w:rPr>
        <w:t>Il conteste la question de la sous-représentation des minorités dans les services p</w:t>
      </w:r>
      <w:r w:rsidR="003A2C13" w:rsidRPr="00DF16AC">
        <w:rPr>
          <w:lang w:val="fr-CH"/>
        </w:rPr>
        <w:t>ublics car elle ne se pose pas</w:t>
      </w:r>
      <w:r w:rsidR="005E0147" w:rsidRPr="00DF16AC">
        <w:rPr>
          <w:lang w:val="fr-CH"/>
        </w:rPr>
        <w:t>. En tant que membre de la minorité musulmane, il ne</w:t>
      </w:r>
      <w:r w:rsidR="003A2C13" w:rsidRPr="00DF16AC">
        <w:rPr>
          <w:lang w:val="fr-CH"/>
        </w:rPr>
        <w:t xml:space="preserve"> </w:t>
      </w:r>
      <w:r w:rsidR="005E0147" w:rsidRPr="00DF16AC">
        <w:rPr>
          <w:lang w:val="fr-CH"/>
        </w:rPr>
        <w:t xml:space="preserve">fait l’objet d’aucune discrimination dans </w:t>
      </w:r>
      <w:r w:rsidR="00C15A8E" w:rsidRPr="00DF16AC">
        <w:rPr>
          <w:lang w:val="fr-CH"/>
        </w:rPr>
        <w:t>le service public et se dit satisfait</w:t>
      </w:r>
      <w:r w:rsidR="005E0147" w:rsidRPr="00DF16AC">
        <w:rPr>
          <w:lang w:val="fr-CH"/>
        </w:rPr>
        <w:t xml:space="preserve"> de travailler dans un environnement qui promeut l’égalité. S’agissant des soins de santé des travailleurs des plantations de</w:t>
      </w:r>
      <w:r w:rsidR="007A747B" w:rsidRPr="00DF16AC">
        <w:rPr>
          <w:lang w:val="fr-CH"/>
        </w:rPr>
        <w:t xml:space="preserve"> thé, </w:t>
      </w:r>
      <w:r>
        <w:rPr>
          <w:lang w:val="fr-CH"/>
        </w:rPr>
        <w:t>M. </w:t>
      </w:r>
      <w:r w:rsidR="007A747B" w:rsidRPr="00DF16AC">
        <w:rPr>
          <w:lang w:val="fr-CH"/>
        </w:rPr>
        <w:t>Nawaz</w:t>
      </w:r>
      <w:r w:rsidR="00ED58FF" w:rsidRPr="00DF16AC">
        <w:rPr>
          <w:lang w:val="fr-CH"/>
        </w:rPr>
        <w:t xml:space="preserve"> signale que 38 dispensaires</w:t>
      </w:r>
      <w:r w:rsidR="005E0147" w:rsidRPr="00DF16AC">
        <w:rPr>
          <w:lang w:val="fr-CH"/>
        </w:rPr>
        <w:t xml:space="preserve"> publics ont été rachetés, rénovés et placés sous l’autorité des conseils locaux</w:t>
      </w:r>
      <w:r w:rsidR="00586996" w:rsidRPr="00DF16AC">
        <w:rPr>
          <w:lang w:val="fr-CH"/>
        </w:rPr>
        <w:t>,</w:t>
      </w:r>
      <w:r w:rsidR="005E0147" w:rsidRPr="00DF16AC">
        <w:rPr>
          <w:lang w:val="fr-CH"/>
        </w:rPr>
        <w:t xml:space="preserve"> de manière à améliorer l’accessibilité </w:t>
      </w:r>
      <w:r w:rsidR="003A2C13" w:rsidRPr="00DF16AC">
        <w:rPr>
          <w:lang w:val="fr-CH"/>
        </w:rPr>
        <w:t xml:space="preserve">à </w:t>
      </w:r>
      <w:r w:rsidR="00C15A8E" w:rsidRPr="00DF16AC">
        <w:rPr>
          <w:lang w:val="fr-CH"/>
        </w:rPr>
        <w:t xml:space="preserve">des services publics de santé </w:t>
      </w:r>
      <w:r w:rsidR="009331D8" w:rsidRPr="00DF16AC">
        <w:rPr>
          <w:lang w:val="fr-CH"/>
        </w:rPr>
        <w:t xml:space="preserve">de qualité. Des </w:t>
      </w:r>
      <w:r w:rsidR="001633F7" w:rsidRPr="00DF16AC">
        <w:rPr>
          <w:lang w:val="fr-CH"/>
        </w:rPr>
        <w:t>inspec</w:t>
      </w:r>
      <w:r w:rsidR="003A2C13" w:rsidRPr="00DF16AC">
        <w:rPr>
          <w:lang w:val="fr-CH"/>
        </w:rPr>
        <w:t>teurs de la santé publique</w:t>
      </w:r>
      <w:r w:rsidR="009331D8" w:rsidRPr="00DF16AC">
        <w:rPr>
          <w:lang w:val="fr-CH"/>
        </w:rPr>
        <w:t>,</w:t>
      </w:r>
      <w:r w:rsidR="008876C6" w:rsidRPr="00DF16AC">
        <w:rPr>
          <w:lang w:val="fr-CH"/>
        </w:rPr>
        <w:t xml:space="preserve"> des employés</w:t>
      </w:r>
      <w:r w:rsidR="005E0147" w:rsidRPr="00DF16AC">
        <w:rPr>
          <w:lang w:val="fr-CH"/>
        </w:rPr>
        <w:t xml:space="preserve"> </w:t>
      </w:r>
      <w:r w:rsidR="001633F7" w:rsidRPr="00DF16AC">
        <w:rPr>
          <w:lang w:val="fr-CH"/>
        </w:rPr>
        <w:t>de dispensaire</w:t>
      </w:r>
      <w:r w:rsidR="009331D8" w:rsidRPr="00DF16AC">
        <w:rPr>
          <w:lang w:val="fr-CH"/>
        </w:rPr>
        <w:t>s et des sages-femmes</w:t>
      </w:r>
      <w:r w:rsidR="001633F7" w:rsidRPr="00DF16AC">
        <w:rPr>
          <w:lang w:val="fr-CH"/>
        </w:rPr>
        <w:t xml:space="preserve"> </w:t>
      </w:r>
      <w:r w:rsidR="00586996" w:rsidRPr="00DF16AC">
        <w:rPr>
          <w:lang w:val="fr-CH"/>
        </w:rPr>
        <w:t xml:space="preserve">de langue tamoule </w:t>
      </w:r>
      <w:r w:rsidR="001633F7" w:rsidRPr="00DF16AC">
        <w:rPr>
          <w:lang w:val="fr-CH"/>
        </w:rPr>
        <w:t xml:space="preserve">ont été recrutés dans les plantations où des fonds ont </w:t>
      </w:r>
      <w:r w:rsidR="00586996" w:rsidRPr="00DF16AC">
        <w:rPr>
          <w:lang w:val="fr-CH"/>
        </w:rPr>
        <w:t>également été alloués</w:t>
      </w:r>
      <w:r w:rsidR="001633F7" w:rsidRPr="00DF16AC">
        <w:rPr>
          <w:lang w:val="fr-CH"/>
        </w:rPr>
        <w:t xml:space="preserve"> à l’amélioration des installations sanitaires des ménages.</w:t>
      </w:r>
      <w:r w:rsidR="00CE06B8">
        <w:rPr>
          <w:lang w:val="fr-CH"/>
        </w:rPr>
        <w:t xml:space="preserve"> </w:t>
      </w:r>
    </w:p>
    <w:p w:rsidR="001633F7" w:rsidRPr="00DF16AC" w:rsidRDefault="002E3A20" w:rsidP="002E3A20">
      <w:pPr>
        <w:pStyle w:val="SingleTxtG"/>
        <w:rPr>
          <w:lang w:val="fr-CH"/>
        </w:rPr>
      </w:pPr>
      <w:r w:rsidRPr="00DF16AC">
        <w:rPr>
          <w:lang w:val="fr-CH"/>
        </w:rPr>
        <w:t>40.</w:t>
      </w:r>
      <w:r w:rsidRPr="00DF16AC">
        <w:rPr>
          <w:lang w:val="fr-CH"/>
        </w:rPr>
        <w:tab/>
      </w:r>
      <w:r>
        <w:rPr>
          <w:b/>
          <w:lang w:val="fr-CH"/>
        </w:rPr>
        <w:t>M. </w:t>
      </w:r>
      <w:r w:rsidR="000100ED" w:rsidRPr="00DF16AC">
        <w:rPr>
          <w:b/>
          <w:lang w:val="fr-CH"/>
        </w:rPr>
        <w:t>Fernando</w:t>
      </w:r>
      <w:r w:rsidR="000100ED" w:rsidRPr="00DF16AC">
        <w:rPr>
          <w:lang w:val="fr-CH"/>
        </w:rPr>
        <w:t xml:space="preserve"> (Sri Lanka) </w:t>
      </w:r>
      <w:r w:rsidR="008876C6" w:rsidRPr="00DF16AC">
        <w:rPr>
          <w:lang w:val="fr-CH"/>
        </w:rPr>
        <w:t>précise</w:t>
      </w:r>
      <w:r w:rsidR="001633F7" w:rsidRPr="00DF16AC">
        <w:rPr>
          <w:lang w:val="fr-CH"/>
        </w:rPr>
        <w:t xml:space="preserve"> que bien que les minorités ne soient pas sous-représentées dans les services publics, leur nombre a diminué car beaucoup, en particulier </w:t>
      </w:r>
      <w:r>
        <w:rPr>
          <w:lang w:val="fr-CH"/>
        </w:rPr>
        <w:t>les personnes</w:t>
      </w:r>
      <w:r w:rsidR="001633F7" w:rsidRPr="00DF16AC">
        <w:rPr>
          <w:lang w:val="fr-CH"/>
        </w:rPr>
        <w:t xml:space="preserve"> de souche tamoule, ont émigré au cours des dernières années. </w:t>
      </w:r>
    </w:p>
    <w:p w:rsidR="000100ED" w:rsidRPr="00DF16AC" w:rsidRDefault="002E3A20" w:rsidP="002E3A20">
      <w:pPr>
        <w:pStyle w:val="SingleTxtG"/>
        <w:rPr>
          <w:b/>
          <w:lang w:val="fr-CH"/>
        </w:rPr>
      </w:pPr>
      <w:r w:rsidRPr="00DF16AC">
        <w:rPr>
          <w:lang w:val="fr-CH"/>
        </w:rPr>
        <w:t>41.</w:t>
      </w:r>
      <w:r w:rsidRPr="00DF16AC">
        <w:rPr>
          <w:lang w:val="fr-CH"/>
        </w:rPr>
        <w:tab/>
      </w:r>
      <w:r>
        <w:rPr>
          <w:b/>
          <w:lang w:val="fr-CH"/>
        </w:rPr>
        <w:t>M. </w:t>
      </w:r>
      <w:r w:rsidR="000100ED" w:rsidRPr="00DF16AC">
        <w:rPr>
          <w:b/>
          <w:lang w:val="fr-CH"/>
        </w:rPr>
        <w:t>Athukorala</w:t>
      </w:r>
      <w:r w:rsidR="000100ED" w:rsidRPr="00DF16AC">
        <w:rPr>
          <w:lang w:val="fr-CH"/>
        </w:rPr>
        <w:t xml:space="preserve"> (Sri Lanka) </w:t>
      </w:r>
      <w:r w:rsidR="00E76A49" w:rsidRPr="00DF16AC">
        <w:rPr>
          <w:lang w:val="fr-CH"/>
        </w:rPr>
        <w:t>indique</w:t>
      </w:r>
      <w:r w:rsidR="00A822FE" w:rsidRPr="00DF16AC">
        <w:rPr>
          <w:lang w:val="fr-CH"/>
        </w:rPr>
        <w:t xml:space="preserve"> que </w:t>
      </w:r>
      <w:r w:rsidR="00586996" w:rsidRPr="00DF16AC">
        <w:rPr>
          <w:lang w:val="fr-CH"/>
        </w:rPr>
        <w:t>Sri L</w:t>
      </w:r>
      <w:r w:rsidR="007B26AF" w:rsidRPr="00DF16AC">
        <w:rPr>
          <w:lang w:val="fr-CH"/>
        </w:rPr>
        <w:t>anka</w:t>
      </w:r>
      <w:r w:rsidR="000100ED" w:rsidRPr="00DF16AC">
        <w:rPr>
          <w:lang w:val="fr-CH"/>
        </w:rPr>
        <w:t xml:space="preserve"> </w:t>
      </w:r>
      <w:r w:rsidR="00A822FE" w:rsidRPr="00DF16AC">
        <w:rPr>
          <w:lang w:val="fr-CH"/>
        </w:rPr>
        <w:t xml:space="preserve">n’a pas encore ratifié les Conventions </w:t>
      </w:r>
      <w:r w:rsidR="00330EAD" w:rsidRPr="00330EAD">
        <w:rPr>
          <w:lang w:val="fr-CH"/>
        </w:rPr>
        <w:t>n</w:t>
      </w:r>
      <w:r w:rsidR="00330EAD" w:rsidRPr="00330EAD">
        <w:rPr>
          <w:vertAlign w:val="superscript"/>
          <w:lang w:val="fr-CH"/>
        </w:rPr>
        <w:t>o</w:t>
      </w:r>
      <w:r w:rsidR="00330EAD" w:rsidRPr="00330EAD">
        <w:rPr>
          <w:lang w:val="fr-CH"/>
        </w:rPr>
        <w:t> </w:t>
      </w:r>
      <w:r w:rsidR="00A822FE" w:rsidRPr="00DF16AC">
        <w:rPr>
          <w:lang w:val="fr-CH"/>
        </w:rPr>
        <w:t xml:space="preserve">117 et </w:t>
      </w:r>
      <w:r w:rsidR="00330EAD" w:rsidRPr="00330EAD">
        <w:rPr>
          <w:lang w:val="fr-CH"/>
        </w:rPr>
        <w:t>n</w:t>
      </w:r>
      <w:r w:rsidR="00330EAD" w:rsidRPr="00330EAD">
        <w:rPr>
          <w:vertAlign w:val="superscript"/>
          <w:lang w:val="fr-CH"/>
        </w:rPr>
        <w:t>o</w:t>
      </w:r>
      <w:r w:rsidR="00330EAD" w:rsidRPr="00330EAD">
        <w:rPr>
          <w:lang w:val="fr-CH"/>
        </w:rPr>
        <w:t> </w:t>
      </w:r>
      <w:r w:rsidR="00A822FE" w:rsidRPr="00DF16AC">
        <w:rPr>
          <w:lang w:val="fr-CH"/>
        </w:rPr>
        <w:t>118 de l’OIT</w:t>
      </w:r>
      <w:r w:rsidR="00586996" w:rsidRPr="00DF16AC">
        <w:rPr>
          <w:lang w:val="fr-CH"/>
        </w:rPr>
        <w:t>,</w:t>
      </w:r>
      <w:r w:rsidR="00A822FE" w:rsidRPr="00DF16AC">
        <w:rPr>
          <w:lang w:val="fr-CH"/>
        </w:rPr>
        <w:t xml:space="preserve"> mais que le Gouvernement</w:t>
      </w:r>
      <w:r w:rsidR="008876C6" w:rsidRPr="00DF16AC">
        <w:rPr>
          <w:lang w:val="fr-CH"/>
        </w:rPr>
        <w:t xml:space="preserve"> envisage d’étudier la question</w:t>
      </w:r>
      <w:r w:rsidR="00A822FE" w:rsidRPr="00DF16AC">
        <w:rPr>
          <w:lang w:val="fr-CH"/>
        </w:rPr>
        <w:t xml:space="preserve"> avec les partenaires sociaux.</w:t>
      </w:r>
      <w:r w:rsidR="000100ED" w:rsidRPr="00DF16AC">
        <w:rPr>
          <w:b/>
          <w:lang w:val="fr-CH"/>
        </w:rPr>
        <w:t xml:space="preserve"> </w:t>
      </w:r>
    </w:p>
    <w:p w:rsidR="00A822FE" w:rsidRPr="00DF16AC" w:rsidRDefault="002E3A20" w:rsidP="002E3A20">
      <w:pPr>
        <w:pStyle w:val="SingleTxtG"/>
        <w:rPr>
          <w:lang w:val="fr-CH"/>
        </w:rPr>
      </w:pPr>
      <w:r w:rsidRPr="00DF16AC">
        <w:rPr>
          <w:lang w:val="fr-CH"/>
        </w:rPr>
        <w:t>42.</w:t>
      </w:r>
      <w:r w:rsidRPr="00DF16AC">
        <w:rPr>
          <w:lang w:val="fr-CH"/>
        </w:rPr>
        <w:tab/>
      </w:r>
      <w:r w:rsidR="002A454C">
        <w:rPr>
          <w:b/>
          <w:lang w:val="fr-CH"/>
        </w:rPr>
        <w:t>M</w:t>
      </w:r>
      <w:r w:rsidR="002A454C" w:rsidRPr="00E95C8D">
        <w:rPr>
          <w:b/>
          <w:vertAlign w:val="superscript"/>
          <w:lang w:val="fr-CH"/>
        </w:rPr>
        <w:t>me</w:t>
      </w:r>
      <w:r w:rsidR="002A454C">
        <w:rPr>
          <w:b/>
          <w:lang w:val="fr-CH"/>
        </w:rPr>
        <w:t> </w:t>
      </w:r>
      <w:r w:rsidR="000100ED" w:rsidRPr="00DF16AC">
        <w:rPr>
          <w:b/>
          <w:lang w:val="fr-CH"/>
        </w:rPr>
        <w:t>Bras Gomes</w:t>
      </w:r>
      <w:r w:rsidR="000100ED" w:rsidRPr="00DF16AC">
        <w:rPr>
          <w:lang w:val="fr-CH"/>
        </w:rPr>
        <w:t xml:space="preserve"> </w:t>
      </w:r>
      <w:r w:rsidR="00A822FE" w:rsidRPr="00DF16AC">
        <w:rPr>
          <w:lang w:val="fr-CH"/>
        </w:rPr>
        <w:t xml:space="preserve">demande s’il y a </w:t>
      </w:r>
      <w:r w:rsidR="00F2011D" w:rsidRPr="00DF16AC">
        <w:rPr>
          <w:lang w:val="fr-CH"/>
        </w:rPr>
        <w:t>un calendrier concernant</w:t>
      </w:r>
      <w:r w:rsidR="00A822FE" w:rsidRPr="00DF16AC">
        <w:rPr>
          <w:lang w:val="fr-CH"/>
        </w:rPr>
        <w:t xml:space="preserve"> la mise en </w:t>
      </w:r>
      <w:r w:rsidR="002A454C" w:rsidRPr="00DF16AC">
        <w:rPr>
          <w:lang w:val="fr-CH"/>
        </w:rPr>
        <w:t>œuvre</w:t>
      </w:r>
      <w:r w:rsidR="00A822FE" w:rsidRPr="00DF16AC">
        <w:rPr>
          <w:lang w:val="fr-CH"/>
        </w:rPr>
        <w:t xml:space="preserve"> du système de sécurité sociale. Elle demande également quelles sont les mesures adoptées eu égard au harcèlement sexuel sur les lieux de travail, compte tenu notamment du fait que la législation du travail</w:t>
      </w:r>
      <w:r w:rsidR="00E76A49" w:rsidRPr="00DF16AC">
        <w:rPr>
          <w:lang w:val="fr-CH"/>
        </w:rPr>
        <w:t xml:space="preserve"> ne comporte aucune disposition</w:t>
      </w:r>
      <w:r w:rsidR="00A822FE" w:rsidRPr="00DF16AC">
        <w:rPr>
          <w:lang w:val="fr-CH"/>
        </w:rPr>
        <w:t xml:space="preserve"> à ce sujet. </w:t>
      </w:r>
    </w:p>
    <w:p w:rsidR="00CD0099" w:rsidRPr="00DF16AC" w:rsidRDefault="002E3A20" w:rsidP="002E3A20">
      <w:pPr>
        <w:pStyle w:val="SingleTxtG"/>
        <w:rPr>
          <w:lang w:val="fr-CH"/>
        </w:rPr>
      </w:pPr>
      <w:r w:rsidRPr="00DF16AC">
        <w:rPr>
          <w:lang w:val="fr-CH"/>
        </w:rPr>
        <w:t>43.</w:t>
      </w:r>
      <w:r w:rsidRPr="00DF16AC">
        <w:rPr>
          <w:lang w:val="fr-CH"/>
        </w:rPr>
        <w:tab/>
      </w:r>
      <w:r>
        <w:rPr>
          <w:b/>
          <w:lang w:val="fr-CH"/>
        </w:rPr>
        <w:t>M. </w:t>
      </w:r>
      <w:r w:rsidR="000100ED" w:rsidRPr="00DF16AC">
        <w:rPr>
          <w:b/>
          <w:lang w:val="fr-CH"/>
        </w:rPr>
        <w:t>Kedzia</w:t>
      </w:r>
      <w:r w:rsidR="000100ED" w:rsidRPr="00DF16AC">
        <w:rPr>
          <w:lang w:val="fr-CH"/>
        </w:rPr>
        <w:t xml:space="preserve"> </w:t>
      </w:r>
      <w:r w:rsidR="00A822FE" w:rsidRPr="00DF16AC">
        <w:rPr>
          <w:lang w:val="fr-CH"/>
        </w:rPr>
        <w:t xml:space="preserve">souligne que sa question </w:t>
      </w:r>
      <w:r w:rsidR="00763405" w:rsidRPr="00DF16AC">
        <w:rPr>
          <w:lang w:val="fr-CH"/>
        </w:rPr>
        <w:t>port</w:t>
      </w:r>
      <w:r w:rsidR="00A822FE" w:rsidRPr="00DF16AC">
        <w:rPr>
          <w:lang w:val="fr-CH"/>
        </w:rPr>
        <w:t>ait sur la sous</w:t>
      </w:r>
      <w:r w:rsidR="00763405" w:rsidRPr="00DF16AC">
        <w:rPr>
          <w:lang w:val="fr-CH"/>
        </w:rPr>
        <w:t>-représen</w:t>
      </w:r>
      <w:r w:rsidR="00A822FE" w:rsidRPr="00DF16AC">
        <w:rPr>
          <w:lang w:val="fr-CH"/>
        </w:rPr>
        <w:t>tation des minorités dans les services publics, non sur la discrimination à leur égard.</w:t>
      </w:r>
      <w:r w:rsidR="00763405" w:rsidRPr="00DF16AC">
        <w:rPr>
          <w:lang w:val="fr-CH"/>
        </w:rPr>
        <w:t xml:space="preserve"> Les statistiques nationales indiquent qu’en 2006, 0,3% des fonctionnaires étaient des Tamouls d’orig</w:t>
      </w:r>
      <w:r w:rsidR="00586996" w:rsidRPr="00DF16AC">
        <w:rPr>
          <w:lang w:val="fr-CH"/>
        </w:rPr>
        <w:t xml:space="preserve">ine indienne, </w:t>
      </w:r>
      <w:r w:rsidR="007D6416" w:rsidRPr="00DF16AC">
        <w:rPr>
          <w:lang w:val="fr-CH"/>
        </w:rPr>
        <w:t>pourcentage non</w:t>
      </w:r>
      <w:r w:rsidR="00763405" w:rsidRPr="00DF16AC">
        <w:rPr>
          <w:lang w:val="fr-CH"/>
        </w:rPr>
        <w:t xml:space="preserve"> proportionnel à leur </w:t>
      </w:r>
      <w:r w:rsidR="00CD0099" w:rsidRPr="00DF16AC">
        <w:rPr>
          <w:lang w:val="fr-CH"/>
        </w:rPr>
        <w:t>repré</w:t>
      </w:r>
      <w:r w:rsidR="00763405" w:rsidRPr="00DF16AC">
        <w:rPr>
          <w:lang w:val="fr-CH"/>
        </w:rPr>
        <w:t xml:space="preserve">sentation dans la population. Le Comité a appris que la Cour </w:t>
      </w:r>
      <w:r w:rsidR="00CD0099" w:rsidRPr="00DF16AC">
        <w:rPr>
          <w:lang w:val="fr-CH"/>
        </w:rPr>
        <w:t>suprê</w:t>
      </w:r>
      <w:r w:rsidR="00763405" w:rsidRPr="00DF16AC">
        <w:rPr>
          <w:lang w:val="fr-CH"/>
        </w:rPr>
        <w:t xml:space="preserve">me avait </w:t>
      </w:r>
      <w:r w:rsidR="00ED58FF" w:rsidRPr="00DF16AC">
        <w:rPr>
          <w:lang w:val="fr-CH"/>
        </w:rPr>
        <w:t>jug</w:t>
      </w:r>
      <w:r w:rsidR="00CD0099" w:rsidRPr="00DF16AC">
        <w:rPr>
          <w:lang w:val="fr-CH"/>
        </w:rPr>
        <w:t>é</w:t>
      </w:r>
      <w:r w:rsidR="00763405" w:rsidRPr="00DF16AC">
        <w:rPr>
          <w:lang w:val="fr-CH"/>
        </w:rPr>
        <w:t xml:space="preserve"> que la </w:t>
      </w:r>
      <w:r w:rsidR="00CD0099" w:rsidRPr="00DF16AC">
        <w:rPr>
          <w:lang w:val="fr-CH"/>
        </w:rPr>
        <w:t>juri</w:t>
      </w:r>
      <w:r w:rsidR="00763405" w:rsidRPr="00DF16AC">
        <w:rPr>
          <w:lang w:val="fr-CH"/>
        </w:rPr>
        <w:t xml:space="preserve">diction des </w:t>
      </w:r>
      <w:r w:rsidR="00CD0099" w:rsidRPr="00DF16AC">
        <w:rPr>
          <w:lang w:val="fr-CH"/>
        </w:rPr>
        <w:t xml:space="preserve">organes conventionnels relative aux plaintes individuelles empiétait sur la juridiction exclusive de l’État </w:t>
      </w:r>
      <w:r w:rsidR="00AE0970" w:rsidRPr="00DF16AC">
        <w:rPr>
          <w:lang w:val="fr-CH"/>
        </w:rPr>
        <w:t>et</w:t>
      </w:r>
      <w:r w:rsidR="00CE06B8">
        <w:rPr>
          <w:lang w:val="fr-CH"/>
        </w:rPr>
        <w:t xml:space="preserve"> </w:t>
      </w:r>
      <w:r w:rsidR="008876C6" w:rsidRPr="00DF16AC">
        <w:rPr>
          <w:lang w:val="fr-CH"/>
        </w:rPr>
        <w:t>sur</w:t>
      </w:r>
      <w:r w:rsidR="00CD0099" w:rsidRPr="00DF16AC">
        <w:rPr>
          <w:lang w:val="fr-CH"/>
        </w:rPr>
        <w:t xml:space="preserve"> la Constitution. Bien qu’il comprenne le caractère contraignant de</w:t>
      </w:r>
      <w:r w:rsidR="00AE0970" w:rsidRPr="00DF16AC">
        <w:rPr>
          <w:lang w:val="fr-CH"/>
        </w:rPr>
        <w:t xml:space="preserve"> la décision à la fois pour le corps législatif</w:t>
      </w:r>
      <w:r w:rsidR="00CD0099" w:rsidRPr="00DF16AC">
        <w:rPr>
          <w:lang w:val="fr-CH"/>
        </w:rPr>
        <w:t xml:space="preserve"> et pour l’exécutif,</w:t>
      </w:r>
      <w:r w:rsidR="002306B4" w:rsidRPr="00DF16AC">
        <w:rPr>
          <w:lang w:val="fr-CH"/>
        </w:rPr>
        <w:t xml:space="preserve"> </w:t>
      </w:r>
      <w:r>
        <w:rPr>
          <w:lang w:val="fr-CH"/>
        </w:rPr>
        <w:t>M. </w:t>
      </w:r>
      <w:r w:rsidR="002306B4" w:rsidRPr="00DF16AC">
        <w:rPr>
          <w:lang w:val="fr-CH"/>
        </w:rPr>
        <w:t>Kedzia</w:t>
      </w:r>
      <w:r w:rsidR="00CD0099" w:rsidRPr="00DF16AC">
        <w:rPr>
          <w:lang w:val="fr-CH"/>
        </w:rPr>
        <w:t xml:space="preserve"> dema</w:t>
      </w:r>
      <w:r w:rsidR="009331D8" w:rsidRPr="00DF16AC">
        <w:rPr>
          <w:lang w:val="fr-CH"/>
        </w:rPr>
        <w:t>nde si le Gouvernement envisag</w:t>
      </w:r>
      <w:r w:rsidR="00F2011D" w:rsidRPr="00DF16AC">
        <w:rPr>
          <w:lang w:val="fr-CH"/>
        </w:rPr>
        <w:t>e</w:t>
      </w:r>
      <w:r w:rsidR="00CD0099" w:rsidRPr="00DF16AC">
        <w:rPr>
          <w:lang w:val="fr-CH"/>
        </w:rPr>
        <w:t xml:space="preserve"> la possibilité d’adopter un nouvel amendement à la Constitution pour résoudre ce problème. </w:t>
      </w:r>
    </w:p>
    <w:p w:rsidR="00E66B83" w:rsidRPr="00DF16AC" w:rsidRDefault="002E3A20" w:rsidP="002E3A20">
      <w:pPr>
        <w:pStyle w:val="SingleTxtG"/>
        <w:rPr>
          <w:lang w:val="fr-CH"/>
        </w:rPr>
      </w:pPr>
      <w:r w:rsidRPr="00DF16AC">
        <w:rPr>
          <w:lang w:val="fr-CH"/>
        </w:rPr>
        <w:t>44.</w:t>
      </w:r>
      <w:r w:rsidRPr="00DF16AC">
        <w:rPr>
          <w:lang w:val="fr-CH"/>
        </w:rPr>
        <w:tab/>
      </w:r>
      <w:r>
        <w:rPr>
          <w:b/>
          <w:lang w:val="fr-CH"/>
        </w:rPr>
        <w:t>M. </w:t>
      </w:r>
      <w:r w:rsidR="000100ED" w:rsidRPr="00DF16AC">
        <w:rPr>
          <w:b/>
          <w:lang w:val="fr-CH"/>
        </w:rPr>
        <w:t xml:space="preserve">Fernando </w:t>
      </w:r>
      <w:r w:rsidR="000100ED" w:rsidRPr="00DF16AC">
        <w:rPr>
          <w:lang w:val="fr-CH"/>
        </w:rPr>
        <w:t xml:space="preserve">(Sri Lanka) </w:t>
      </w:r>
      <w:r w:rsidR="00CD0099" w:rsidRPr="00DF16AC">
        <w:rPr>
          <w:lang w:val="fr-CH"/>
        </w:rPr>
        <w:t>explique que l’arrêt</w:t>
      </w:r>
      <w:r w:rsidR="00AE0970" w:rsidRPr="00DF16AC">
        <w:rPr>
          <w:lang w:val="fr-CH"/>
        </w:rPr>
        <w:t xml:space="preserve"> de la Cour suprême </w:t>
      </w:r>
      <w:r w:rsidR="008C2CCD" w:rsidRPr="00DF16AC">
        <w:rPr>
          <w:lang w:val="fr-CH"/>
        </w:rPr>
        <w:t>ne dispose</w:t>
      </w:r>
      <w:r w:rsidR="00E66B83" w:rsidRPr="00DF16AC">
        <w:rPr>
          <w:lang w:val="fr-CH"/>
        </w:rPr>
        <w:t xml:space="preserve"> pas que la procédure de plaintes i</w:t>
      </w:r>
      <w:r w:rsidR="008C2CCD" w:rsidRPr="00DF16AC">
        <w:rPr>
          <w:lang w:val="fr-CH"/>
        </w:rPr>
        <w:t>ndividuelles empiète</w:t>
      </w:r>
      <w:r w:rsidR="00AE0970" w:rsidRPr="00DF16AC">
        <w:rPr>
          <w:lang w:val="fr-CH"/>
        </w:rPr>
        <w:t xml:space="preserve"> sur la lé</w:t>
      </w:r>
      <w:r w:rsidR="00E66B83" w:rsidRPr="00DF16AC">
        <w:rPr>
          <w:lang w:val="fr-CH"/>
        </w:rPr>
        <w:t>gislation nationale</w:t>
      </w:r>
      <w:r w:rsidR="008876C6" w:rsidRPr="00DF16AC">
        <w:rPr>
          <w:lang w:val="fr-CH"/>
        </w:rPr>
        <w:t>,</w:t>
      </w:r>
      <w:r w:rsidR="00CE06B8">
        <w:rPr>
          <w:lang w:val="fr-CH"/>
        </w:rPr>
        <w:t xml:space="preserve"> </w:t>
      </w:r>
      <w:r w:rsidR="00E66B83" w:rsidRPr="00DF16AC">
        <w:rPr>
          <w:lang w:val="fr-CH"/>
        </w:rPr>
        <w:t>mais plutôt que le processus con</w:t>
      </w:r>
      <w:r w:rsidR="007D6416" w:rsidRPr="00DF16AC">
        <w:rPr>
          <w:lang w:val="fr-CH"/>
        </w:rPr>
        <w:t>duisan</w:t>
      </w:r>
      <w:r w:rsidR="00E66B83" w:rsidRPr="00DF16AC">
        <w:rPr>
          <w:lang w:val="fr-CH"/>
        </w:rPr>
        <w:t>t à la signature du Pro</w:t>
      </w:r>
      <w:r w:rsidR="00EE14F2" w:rsidRPr="00DF16AC">
        <w:rPr>
          <w:lang w:val="fr-CH"/>
        </w:rPr>
        <w:t>to</w:t>
      </w:r>
      <w:r w:rsidR="008C2CCD" w:rsidRPr="00DF16AC">
        <w:rPr>
          <w:lang w:val="fr-CH"/>
        </w:rPr>
        <w:t>cole facultatif n’est</w:t>
      </w:r>
      <w:r w:rsidR="00E66B83" w:rsidRPr="00DF16AC">
        <w:rPr>
          <w:lang w:val="fr-CH"/>
        </w:rPr>
        <w:t xml:space="preserve"> pas conforme au système juridique national. Bien que la ratification ait fait l’objet d’un examen approfondi, elle exigera un amendement constitutionnel, lequel est un processus complexe. S’agissant du harcèlement sexuel sur le lieu de travail, ce délit a été ajouté au Code pénal lors de son ame</w:t>
      </w:r>
      <w:r w:rsidR="007D6416" w:rsidRPr="00DF16AC">
        <w:rPr>
          <w:lang w:val="fr-CH"/>
        </w:rPr>
        <w:t>ndement en 1995</w:t>
      </w:r>
      <w:r w:rsidR="00913D08" w:rsidRPr="00DF16AC">
        <w:rPr>
          <w:lang w:val="fr-CH"/>
        </w:rPr>
        <w:t xml:space="preserve"> et</w:t>
      </w:r>
      <w:r w:rsidR="007D6416" w:rsidRPr="00DF16AC">
        <w:rPr>
          <w:lang w:val="fr-CH"/>
        </w:rPr>
        <w:t xml:space="preserve"> </w:t>
      </w:r>
      <w:r w:rsidR="00E66B83" w:rsidRPr="00DF16AC">
        <w:rPr>
          <w:lang w:val="fr-CH"/>
        </w:rPr>
        <w:t>des sancti</w:t>
      </w:r>
      <w:r w:rsidR="00F2011D" w:rsidRPr="00DF16AC">
        <w:rPr>
          <w:lang w:val="fr-CH"/>
        </w:rPr>
        <w:t>ons plus sévères</w:t>
      </w:r>
      <w:r w:rsidR="007D6416" w:rsidRPr="00DF16AC">
        <w:rPr>
          <w:lang w:val="fr-CH"/>
        </w:rPr>
        <w:t xml:space="preserve"> sont prononcées </w:t>
      </w:r>
      <w:r w:rsidR="00E66B83" w:rsidRPr="00DF16AC">
        <w:rPr>
          <w:lang w:val="fr-CH"/>
        </w:rPr>
        <w:t>contre</w:t>
      </w:r>
      <w:r w:rsidR="008876C6" w:rsidRPr="00DF16AC">
        <w:rPr>
          <w:lang w:val="fr-CH"/>
        </w:rPr>
        <w:t xml:space="preserve"> les auteurs qui occup</w:t>
      </w:r>
      <w:r w:rsidR="000C031A" w:rsidRPr="00DF16AC">
        <w:rPr>
          <w:lang w:val="fr-CH"/>
        </w:rPr>
        <w:t>ent des postes</w:t>
      </w:r>
      <w:r w:rsidR="008876C6" w:rsidRPr="00DF16AC">
        <w:rPr>
          <w:lang w:val="fr-CH"/>
        </w:rPr>
        <w:t xml:space="preserve"> d’autorité</w:t>
      </w:r>
      <w:r w:rsidR="00E66B83" w:rsidRPr="00DF16AC">
        <w:rPr>
          <w:lang w:val="fr-CH"/>
        </w:rPr>
        <w:t>.</w:t>
      </w:r>
    </w:p>
    <w:p w:rsidR="000C031A" w:rsidRPr="00DF16AC" w:rsidRDefault="002E3A20" w:rsidP="002E3A20">
      <w:pPr>
        <w:pStyle w:val="SingleTxtG"/>
        <w:rPr>
          <w:lang w:val="fr-CH"/>
        </w:rPr>
      </w:pPr>
      <w:r w:rsidRPr="00DF16AC">
        <w:rPr>
          <w:lang w:val="fr-CH"/>
        </w:rPr>
        <w:t>45.</w:t>
      </w:r>
      <w:r w:rsidRPr="00DF16AC">
        <w:rPr>
          <w:lang w:val="fr-CH"/>
        </w:rPr>
        <w:tab/>
      </w:r>
      <w:r>
        <w:rPr>
          <w:b/>
          <w:lang w:val="fr-CH"/>
        </w:rPr>
        <w:t>M. </w:t>
      </w:r>
      <w:r w:rsidR="000100ED" w:rsidRPr="00DF16AC">
        <w:rPr>
          <w:b/>
          <w:lang w:val="fr-CH"/>
        </w:rPr>
        <w:t>Athukorala</w:t>
      </w:r>
      <w:r w:rsidR="000100ED" w:rsidRPr="00DF16AC">
        <w:rPr>
          <w:lang w:val="fr-CH"/>
        </w:rPr>
        <w:t xml:space="preserve"> (Sri Lanka) </w:t>
      </w:r>
      <w:r w:rsidR="000C031A" w:rsidRPr="00DF16AC">
        <w:rPr>
          <w:lang w:val="fr-CH"/>
        </w:rPr>
        <w:t xml:space="preserve">indique que l’étude </w:t>
      </w:r>
      <w:r w:rsidR="007E7127" w:rsidRPr="00DF16AC">
        <w:rPr>
          <w:lang w:val="fr-CH"/>
        </w:rPr>
        <w:t>préliminaire de l’OIT concernant</w:t>
      </w:r>
      <w:r w:rsidR="000C031A" w:rsidRPr="00DF16AC">
        <w:rPr>
          <w:lang w:val="fr-CH"/>
        </w:rPr>
        <w:t xml:space="preserve"> l</w:t>
      </w:r>
      <w:r w:rsidR="007E7127" w:rsidRPr="00DF16AC">
        <w:rPr>
          <w:lang w:val="fr-CH"/>
        </w:rPr>
        <w:t xml:space="preserve">a sécurité sociale </w:t>
      </w:r>
      <w:r w:rsidR="000C031A" w:rsidRPr="00DF16AC">
        <w:rPr>
          <w:lang w:val="fr-CH"/>
        </w:rPr>
        <w:t xml:space="preserve">mentionnée </w:t>
      </w:r>
      <w:r w:rsidR="007E7127" w:rsidRPr="00DF16AC">
        <w:rPr>
          <w:lang w:val="fr-CH"/>
        </w:rPr>
        <w:t xml:space="preserve">plus haut </w:t>
      </w:r>
      <w:r w:rsidR="000C031A" w:rsidRPr="00DF16AC">
        <w:rPr>
          <w:lang w:val="fr-CH"/>
        </w:rPr>
        <w:t>débouchera</w:t>
      </w:r>
      <w:r w:rsidR="00EE14F2" w:rsidRPr="00DF16AC">
        <w:rPr>
          <w:lang w:val="fr-CH"/>
        </w:rPr>
        <w:t xml:space="preserve"> sur un rapport exhaustif sur l</w:t>
      </w:r>
      <w:r w:rsidR="000C031A" w:rsidRPr="00DF16AC">
        <w:rPr>
          <w:lang w:val="fr-CH"/>
        </w:rPr>
        <w:t>a possibil</w:t>
      </w:r>
      <w:r w:rsidR="00EE14F2" w:rsidRPr="00DF16AC">
        <w:rPr>
          <w:lang w:val="fr-CH"/>
        </w:rPr>
        <w:t>ité de cré</w:t>
      </w:r>
      <w:r w:rsidR="008876C6" w:rsidRPr="00DF16AC">
        <w:rPr>
          <w:lang w:val="fr-CH"/>
        </w:rPr>
        <w:t xml:space="preserve">ation d’un seuil </w:t>
      </w:r>
      <w:r w:rsidR="000C031A" w:rsidRPr="00DF16AC">
        <w:rPr>
          <w:lang w:val="fr-CH"/>
        </w:rPr>
        <w:t>de protection sociale. Les cas de harcèlement sexuel pourront également être trait</w:t>
      </w:r>
      <w:r w:rsidR="00EE14F2" w:rsidRPr="00DF16AC">
        <w:rPr>
          <w:lang w:val="fr-CH"/>
        </w:rPr>
        <w:t>é</w:t>
      </w:r>
      <w:r w:rsidR="000C031A" w:rsidRPr="00DF16AC">
        <w:rPr>
          <w:lang w:val="fr-CH"/>
        </w:rPr>
        <w:t>s dans le cadre des con</w:t>
      </w:r>
      <w:r w:rsidR="008C2CCD" w:rsidRPr="00DF16AC">
        <w:rPr>
          <w:lang w:val="fr-CH"/>
        </w:rPr>
        <w:t>flits de travail et e</w:t>
      </w:r>
      <w:r w:rsidR="00EE14F2" w:rsidRPr="00DF16AC">
        <w:rPr>
          <w:lang w:val="fr-CH"/>
        </w:rPr>
        <w:t>xaminé</w:t>
      </w:r>
      <w:r w:rsidR="000C031A" w:rsidRPr="00DF16AC">
        <w:rPr>
          <w:lang w:val="fr-CH"/>
        </w:rPr>
        <w:t xml:space="preserve">s par le tribunal du travail. Des mesures sont adoptées pour sensibiliser davantage les travailleurs à la question du harcèlement sexuel. La </w:t>
      </w:r>
      <w:r w:rsidR="00330EAD">
        <w:rPr>
          <w:lang w:val="fr-CH"/>
        </w:rPr>
        <w:t>"</w:t>
      </w:r>
      <w:r w:rsidR="000C031A" w:rsidRPr="00DF16AC">
        <w:rPr>
          <w:i/>
          <w:lang w:val="fr-CH"/>
        </w:rPr>
        <w:t>Employers’ Federation of Ceyl</w:t>
      </w:r>
      <w:r w:rsidR="008876C6" w:rsidRPr="00DF16AC">
        <w:rPr>
          <w:i/>
          <w:lang w:val="fr-CH"/>
        </w:rPr>
        <w:t>on</w:t>
      </w:r>
      <w:r w:rsidR="00330EAD">
        <w:rPr>
          <w:lang w:val="fr-CH"/>
        </w:rPr>
        <w:t>"</w:t>
      </w:r>
      <w:r w:rsidR="00913D08" w:rsidRPr="00DF16AC">
        <w:rPr>
          <w:lang w:val="fr-CH"/>
        </w:rPr>
        <w:t xml:space="preserve"> dispose</w:t>
      </w:r>
      <w:r w:rsidR="000C031A" w:rsidRPr="00DF16AC">
        <w:rPr>
          <w:lang w:val="fr-CH"/>
        </w:rPr>
        <w:t xml:space="preserve"> égalem</w:t>
      </w:r>
      <w:r w:rsidR="005E4C4A" w:rsidRPr="00DF16AC">
        <w:rPr>
          <w:lang w:val="fr-CH"/>
        </w:rPr>
        <w:t xml:space="preserve">ent </w:t>
      </w:r>
      <w:r w:rsidR="00913D08" w:rsidRPr="00DF16AC">
        <w:rPr>
          <w:lang w:val="fr-CH"/>
        </w:rPr>
        <w:t>d’</w:t>
      </w:r>
      <w:r w:rsidR="005E4C4A" w:rsidRPr="00DF16AC">
        <w:rPr>
          <w:lang w:val="fr-CH"/>
        </w:rPr>
        <w:t>un code de conduite qui décrit</w:t>
      </w:r>
      <w:r w:rsidR="000C031A" w:rsidRPr="00DF16AC">
        <w:rPr>
          <w:lang w:val="fr-CH"/>
        </w:rPr>
        <w:t xml:space="preserve"> les procédures à observer pour traiter ce type de cas. </w:t>
      </w:r>
    </w:p>
    <w:p w:rsidR="000100ED" w:rsidRPr="00DF16AC" w:rsidRDefault="002E3A20" w:rsidP="002E3A20">
      <w:pPr>
        <w:pStyle w:val="SingleTxtG"/>
        <w:rPr>
          <w:lang w:val="fr-CH"/>
        </w:rPr>
      </w:pPr>
      <w:r w:rsidRPr="00DF16AC">
        <w:rPr>
          <w:lang w:val="fr-CH"/>
        </w:rPr>
        <w:t>46.</w:t>
      </w:r>
      <w:r w:rsidRPr="00DF16AC">
        <w:rPr>
          <w:lang w:val="fr-CH"/>
        </w:rPr>
        <w:tab/>
      </w:r>
      <w:r>
        <w:rPr>
          <w:b/>
          <w:lang w:val="fr-CH"/>
        </w:rPr>
        <w:t>M. </w:t>
      </w:r>
      <w:r w:rsidR="000100ED" w:rsidRPr="00DF16AC">
        <w:rPr>
          <w:b/>
          <w:lang w:val="fr-CH"/>
        </w:rPr>
        <w:t>Nawaz</w:t>
      </w:r>
      <w:r w:rsidR="000100ED" w:rsidRPr="00DF16AC">
        <w:rPr>
          <w:lang w:val="fr-CH"/>
        </w:rPr>
        <w:t xml:space="preserve"> (Sri Lanka) </w:t>
      </w:r>
      <w:r w:rsidR="005E4C4A" w:rsidRPr="00DF16AC">
        <w:rPr>
          <w:lang w:val="fr-CH"/>
        </w:rPr>
        <w:t>dit que le Parlement s</w:t>
      </w:r>
      <w:r w:rsidR="007E7127" w:rsidRPr="00DF16AC">
        <w:rPr>
          <w:lang w:val="fr-CH"/>
        </w:rPr>
        <w:t>ri lankais a récemment voté</w:t>
      </w:r>
      <w:r w:rsidR="005E4C4A" w:rsidRPr="00DF16AC">
        <w:rPr>
          <w:lang w:val="fr-CH"/>
        </w:rPr>
        <w:t xml:space="preserve"> un</w:t>
      </w:r>
      <w:r w:rsidR="00EE14F2" w:rsidRPr="00DF16AC">
        <w:rPr>
          <w:lang w:val="fr-CH"/>
        </w:rPr>
        <w:t xml:space="preserve"> texte sur les pensions qui ass</w:t>
      </w:r>
      <w:r w:rsidR="005E4C4A" w:rsidRPr="00DF16AC">
        <w:rPr>
          <w:lang w:val="fr-CH"/>
        </w:rPr>
        <w:t>ocie les travailleurs occasionnels du service public à la catégorie des salariés habilités à bénéficier de prestations de retraite.</w:t>
      </w:r>
      <w:r w:rsidR="00CE06B8">
        <w:rPr>
          <w:lang w:val="fr-CH"/>
        </w:rPr>
        <w:t xml:space="preserve"> </w:t>
      </w:r>
    </w:p>
    <w:p w:rsidR="000100ED" w:rsidRPr="00DF16AC" w:rsidRDefault="005E4C4A" w:rsidP="002A454C">
      <w:pPr>
        <w:pStyle w:val="H4G"/>
        <w:rPr>
          <w:lang w:val="fr-CH"/>
        </w:rPr>
      </w:pPr>
      <w:r w:rsidRPr="00DF16AC">
        <w:rPr>
          <w:lang w:val="fr-CH"/>
        </w:rPr>
        <w:tab/>
      </w:r>
      <w:r w:rsidRPr="00DF16AC">
        <w:rPr>
          <w:lang w:val="fr-CH"/>
        </w:rPr>
        <w:tab/>
        <w:t>Articles 10 à</w:t>
      </w:r>
      <w:r w:rsidR="007A131A" w:rsidRPr="00DF16AC">
        <w:rPr>
          <w:lang w:val="fr-CH"/>
        </w:rPr>
        <w:t xml:space="preserve"> </w:t>
      </w:r>
      <w:r w:rsidR="000100ED" w:rsidRPr="00DF16AC">
        <w:rPr>
          <w:lang w:val="fr-CH"/>
        </w:rPr>
        <w:t>12</w:t>
      </w:r>
      <w:r w:rsidR="0028648A" w:rsidRPr="00DF16AC">
        <w:rPr>
          <w:lang w:val="fr-CH"/>
        </w:rPr>
        <w:t xml:space="preserve"> du Pacte</w:t>
      </w:r>
    </w:p>
    <w:p w:rsidR="00AA4236" w:rsidRPr="00DF16AC" w:rsidRDefault="002E3A20" w:rsidP="002E3A20">
      <w:pPr>
        <w:pStyle w:val="SingleTxtG"/>
        <w:rPr>
          <w:lang w:val="fr-CH"/>
        </w:rPr>
      </w:pPr>
      <w:r w:rsidRPr="00DF16AC">
        <w:rPr>
          <w:lang w:val="fr-CH"/>
        </w:rPr>
        <w:t>47.</w:t>
      </w:r>
      <w:r w:rsidRPr="00DF16AC">
        <w:rPr>
          <w:lang w:val="fr-CH"/>
        </w:rPr>
        <w:tab/>
      </w:r>
      <w:r>
        <w:rPr>
          <w:b/>
          <w:lang w:val="fr-CH"/>
        </w:rPr>
        <w:t>M. </w:t>
      </w:r>
      <w:r w:rsidR="000100ED" w:rsidRPr="00DF16AC">
        <w:rPr>
          <w:b/>
          <w:lang w:val="fr-CH"/>
        </w:rPr>
        <w:t>Riedel</w:t>
      </w:r>
      <w:r w:rsidR="000100ED" w:rsidRPr="00DF16AC">
        <w:rPr>
          <w:lang w:val="fr-CH"/>
        </w:rPr>
        <w:t xml:space="preserve"> s</w:t>
      </w:r>
      <w:r w:rsidR="005E4C4A" w:rsidRPr="00DF16AC">
        <w:rPr>
          <w:lang w:val="fr-CH"/>
        </w:rPr>
        <w:t>ignale que le Comité n’a pas reçu de réponses aux</w:t>
      </w:r>
      <w:r w:rsidR="00EE14F2" w:rsidRPr="00DF16AC">
        <w:rPr>
          <w:lang w:val="fr-CH"/>
        </w:rPr>
        <w:t xml:space="preserve"> questions 32 et 34 de la liste des points à traiter.</w:t>
      </w:r>
      <w:r w:rsidR="005E4C4A" w:rsidRPr="00DF16AC">
        <w:rPr>
          <w:lang w:val="fr-CH"/>
        </w:rPr>
        <w:t xml:space="preserve"> Bien que la délégation ait donné des informations s</w:t>
      </w:r>
      <w:r w:rsidR="00913D08" w:rsidRPr="00DF16AC">
        <w:rPr>
          <w:lang w:val="fr-CH"/>
        </w:rPr>
        <w:t xml:space="preserve">ur les </w:t>
      </w:r>
      <w:r w:rsidR="00ED58FF" w:rsidRPr="00DF16AC">
        <w:rPr>
          <w:lang w:val="fr-CH"/>
        </w:rPr>
        <w:t>di</w:t>
      </w:r>
      <w:r w:rsidR="00913D08" w:rsidRPr="00DF16AC">
        <w:rPr>
          <w:lang w:val="fr-CH"/>
        </w:rPr>
        <w:t>spensaires</w:t>
      </w:r>
      <w:r w:rsidR="005E4C4A" w:rsidRPr="00DF16AC">
        <w:rPr>
          <w:lang w:val="fr-CH"/>
        </w:rPr>
        <w:t xml:space="preserve"> dans les plantations</w:t>
      </w:r>
      <w:r w:rsidR="005261E4" w:rsidRPr="00DF16AC">
        <w:rPr>
          <w:lang w:val="fr-CH"/>
        </w:rPr>
        <w:t xml:space="preserve">, le Comité souhaite </w:t>
      </w:r>
      <w:r w:rsidR="005E4C4A" w:rsidRPr="00DF16AC">
        <w:rPr>
          <w:lang w:val="fr-CH"/>
        </w:rPr>
        <w:t>en savoir davantage sur les ser</w:t>
      </w:r>
      <w:r w:rsidR="00913D08" w:rsidRPr="00DF16AC">
        <w:rPr>
          <w:lang w:val="fr-CH"/>
        </w:rPr>
        <w:t xml:space="preserve">vices </w:t>
      </w:r>
      <w:r w:rsidR="005261E4" w:rsidRPr="00DF16AC">
        <w:rPr>
          <w:lang w:val="fr-CH"/>
        </w:rPr>
        <w:t>de santé disponibles</w:t>
      </w:r>
      <w:r w:rsidR="005E4C4A" w:rsidRPr="00DF16AC">
        <w:rPr>
          <w:lang w:val="fr-CH"/>
        </w:rPr>
        <w:t xml:space="preserve"> dans les provinces du nord-est</w:t>
      </w:r>
      <w:r w:rsidR="005261E4" w:rsidRPr="00DF16AC">
        <w:rPr>
          <w:lang w:val="fr-CH"/>
        </w:rPr>
        <w:t xml:space="preserve"> et</w:t>
      </w:r>
      <w:r w:rsidR="004C701B" w:rsidRPr="00DF16AC">
        <w:rPr>
          <w:lang w:val="fr-CH"/>
        </w:rPr>
        <w:t>,</w:t>
      </w:r>
      <w:r w:rsidR="005261E4" w:rsidRPr="00DF16AC">
        <w:rPr>
          <w:lang w:val="fr-CH"/>
        </w:rPr>
        <w:t xml:space="preserve"> en particulier</w:t>
      </w:r>
      <w:r w:rsidR="004C701B" w:rsidRPr="00DF16AC">
        <w:rPr>
          <w:lang w:val="fr-CH"/>
        </w:rPr>
        <w:t>,</w:t>
      </w:r>
      <w:r w:rsidR="005261E4" w:rsidRPr="00DF16AC">
        <w:rPr>
          <w:lang w:val="fr-CH"/>
        </w:rPr>
        <w:t xml:space="preserve"> sur</w:t>
      </w:r>
      <w:r w:rsidR="005E4C4A" w:rsidRPr="00DF16AC">
        <w:rPr>
          <w:lang w:val="fr-CH"/>
        </w:rPr>
        <w:t xml:space="preserve"> les mesures adoptées pour corriger le manque de personnel infirmier et d’auxiliaires médicaux</w:t>
      </w:r>
      <w:r w:rsidR="005261E4" w:rsidRPr="00DF16AC">
        <w:rPr>
          <w:lang w:val="fr-CH"/>
        </w:rPr>
        <w:t>.</w:t>
      </w:r>
      <w:r w:rsidR="00CE06B8">
        <w:rPr>
          <w:lang w:val="fr-CH"/>
        </w:rPr>
        <w:t xml:space="preserve"> </w:t>
      </w:r>
      <w:r>
        <w:rPr>
          <w:lang w:val="fr-CH"/>
        </w:rPr>
        <w:t>M. </w:t>
      </w:r>
      <w:r w:rsidR="0028648A" w:rsidRPr="00DF16AC">
        <w:rPr>
          <w:lang w:val="fr-CH"/>
        </w:rPr>
        <w:t>Riedel</w:t>
      </w:r>
      <w:r w:rsidR="00DA6D7A" w:rsidRPr="00DF16AC">
        <w:rPr>
          <w:lang w:val="fr-CH"/>
        </w:rPr>
        <w:t xml:space="preserve"> demande si un p</w:t>
      </w:r>
      <w:r w:rsidR="00E64CC6" w:rsidRPr="00DF16AC">
        <w:rPr>
          <w:lang w:val="fr-CH"/>
        </w:rPr>
        <w:t>lan d’</w:t>
      </w:r>
      <w:r w:rsidR="00DA6D7A" w:rsidRPr="00DF16AC">
        <w:rPr>
          <w:lang w:val="fr-CH"/>
        </w:rPr>
        <w:t>ensemble a été adopté</w:t>
      </w:r>
      <w:r w:rsidR="00E64CC6" w:rsidRPr="00DF16AC">
        <w:rPr>
          <w:lang w:val="fr-CH"/>
        </w:rPr>
        <w:t xml:space="preserve"> pour traiter les problèmes</w:t>
      </w:r>
      <w:r w:rsidR="00DA6D7A" w:rsidRPr="00DF16AC">
        <w:rPr>
          <w:lang w:val="fr-CH"/>
        </w:rPr>
        <w:t xml:space="preserve"> de santé l</w:t>
      </w:r>
      <w:r w:rsidR="005261E4" w:rsidRPr="00DF16AC">
        <w:rPr>
          <w:lang w:val="fr-CH"/>
        </w:rPr>
        <w:t>iés au conflit</w:t>
      </w:r>
      <w:r w:rsidR="007E7127" w:rsidRPr="00DF16AC">
        <w:rPr>
          <w:lang w:val="fr-CH"/>
        </w:rPr>
        <w:t>,</w:t>
      </w:r>
      <w:r w:rsidR="005261E4" w:rsidRPr="00DF16AC">
        <w:rPr>
          <w:lang w:val="fr-CH"/>
        </w:rPr>
        <w:t xml:space="preserve"> tel le syndrome du</w:t>
      </w:r>
      <w:r w:rsidR="00E64CC6" w:rsidRPr="00DF16AC">
        <w:rPr>
          <w:lang w:val="fr-CH"/>
        </w:rPr>
        <w:t xml:space="preserve"> stress post-traumatique.</w:t>
      </w:r>
      <w:r w:rsidR="00DA6D7A" w:rsidRPr="00DF16AC">
        <w:rPr>
          <w:lang w:val="fr-CH"/>
        </w:rPr>
        <w:t xml:space="preserve"> Il souhaite savoir la raison pour laquelle le projet de loi sur la santé mentale de 2007 n’a pas été adopté ca</w:t>
      </w:r>
      <w:r w:rsidR="00FC5597" w:rsidRPr="00DF16AC">
        <w:rPr>
          <w:lang w:val="fr-CH"/>
        </w:rPr>
        <w:t>r ses dispositions relatives au</w:t>
      </w:r>
      <w:r w:rsidR="00AA4236" w:rsidRPr="00DF16AC">
        <w:rPr>
          <w:lang w:val="fr-CH"/>
        </w:rPr>
        <w:t xml:space="preserve">x </w:t>
      </w:r>
      <w:r w:rsidR="00DA6D7A" w:rsidRPr="00DF16AC">
        <w:rPr>
          <w:lang w:val="fr-CH"/>
        </w:rPr>
        <w:t>soins</w:t>
      </w:r>
      <w:r w:rsidR="00AA4236" w:rsidRPr="00DF16AC">
        <w:rPr>
          <w:lang w:val="fr-CH"/>
        </w:rPr>
        <w:t xml:space="preserve"> prolongés et à la rééducation</w:t>
      </w:r>
      <w:r w:rsidR="00DA6D7A" w:rsidRPr="00DF16AC">
        <w:rPr>
          <w:lang w:val="fr-CH"/>
        </w:rPr>
        <w:t xml:space="preserve"> </w:t>
      </w:r>
      <w:r w:rsidR="005261E4" w:rsidRPr="00DF16AC">
        <w:rPr>
          <w:lang w:val="fr-CH"/>
        </w:rPr>
        <w:t>étaient particulièrement positives. Il demande quel est</w:t>
      </w:r>
      <w:r w:rsidR="00DA6D7A" w:rsidRPr="00DF16AC">
        <w:rPr>
          <w:lang w:val="fr-CH"/>
        </w:rPr>
        <w:t xml:space="preserve"> </w:t>
      </w:r>
      <w:r w:rsidR="008D4618" w:rsidRPr="00DF16AC">
        <w:rPr>
          <w:lang w:val="fr-CH"/>
        </w:rPr>
        <w:t>l’état d’avancement</w:t>
      </w:r>
      <w:r w:rsidR="005261E4" w:rsidRPr="00DF16AC">
        <w:rPr>
          <w:lang w:val="fr-CH"/>
        </w:rPr>
        <w:t xml:space="preserve"> de ce</w:t>
      </w:r>
      <w:r w:rsidR="00FC5597" w:rsidRPr="00DF16AC">
        <w:rPr>
          <w:lang w:val="fr-CH"/>
        </w:rPr>
        <w:t xml:space="preserve"> projet de loi</w:t>
      </w:r>
      <w:r w:rsidR="008C2CCD" w:rsidRPr="00DF16AC">
        <w:rPr>
          <w:lang w:val="fr-CH"/>
        </w:rPr>
        <w:t>,</w:t>
      </w:r>
      <w:r w:rsidR="00FC5597" w:rsidRPr="00DF16AC">
        <w:rPr>
          <w:lang w:val="fr-CH"/>
        </w:rPr>
        <w:t xml:space="preserve"> et si des</w:t>
      </w:r>
      <w:r w:rsidR="004C701B" w:rsidRPr="00DF16AC">
        <w:rPr>
          <w:lang w:val="fr-CH"/>
        </w:rPr>
        <w:t xml:space="preserve"> mesures provisoires sont pris</w:t>
      </w:r>
      <w:r w:rsidR="00FC5597" w:rsidRPr="00DF16AC">
        <w:rPr>
          <w:lang w:val="fr-CH"/>
        </w:rPr>
        <w:t xml:space="preserve">es en </w:t>
      </w:r>
      <w:r w:rsidR="008D4618" w:rsidRPr="00DF16AC">
        <w:rPr>
          <w:lang w:val="fr-CH"/>
        </w:rPr>
        <w:t>attendant son adoption et son entrée</w:t>
      </w:r>
      <w:r w:rsidR="00FC5597" w:rsidRPr="00DF16AC">
        <w:rPr>
          <w:lang w:val="fr-CH"/>
        </w:rPr>
        <w:t xml:space="preserve"> en vigueur. Il souhaite a</w:t>
      </w:r>
      <w:r w:rsidR="008C2CCD" w:rsidRPr="00DF16AC">
        <w:rPr>
          <w:lang w:val="fr-CH"/>
        </w:rPr>
        <w:t>ussi connaître les mesures appliqu</w:t>
      </w:r>
      <w:r w:rsidR="00FC5597" w:rsidRPr="00DF16AC">
        <w:rPr>
          <w:lang w:val="fr-CH"/>
        </w:rPr>
        <w:t>ées pour empêcher d</w:t>
      </w:r>
      <w:r w:rsidR="008D4618" w:rsidRPr="00DF16AC">
        <w:rPr>
          <w:lang w:val="fr-CH"/>
        </w:rPr>
        <w:t>e nouvelles flambées</w:t>
      </w:r>
      <w:r w:rsidR="00AA4236" w:rsidRPr="00DF16AC">
        <w:rPr>
          <w:lang w:val="fr-CH"/>
        </w:rPr>
        <w:t xml:space="preserve"> de </w:t>
      </w:r>
      <w:r w:rsidR="00FC5597" w:rsidRPr="00DF16AC">
        <w:rPr>
          <w:lang w:val="fr-CH"/>
        </w:rPr>
        <w:t>dengue. S’agissant de l’accessibilité économique des médicaments pour les secteurs sociaux marginalisés et défavorisés, il dit que le Comité a été informé de l’importation de</w:t>
      </w:r>
      <w:r w:rsidR="00941891" w:rsidRPr="00DF16AC">
        <w:rPr>
          <w:lang w:val="fr-CH"/>
        </w:rPr>
        <w:t xml:space="preserve"> médicaments de marque de</w:t>
      </w:r>
      <w:r w:rsidR="00FC5597" w:rsidRPr="00DF16AC">
        <w:rPr>
          <w:lang w:val="fr-CH"/>
        </w:rPr>
        <w:t xml:space="preserve"> qualité</w:t>
      </w:r>
      <w:r w:rsidR="00941891" w:rsidRPr="00DF16AC">
        <w:rPr>
          <w:lang w:val="fr-CH"/>
        </w:rPr>
        <w:t xml:space="preserve"> médiocre</w:t>
      </w:r>
      <w:r w:rsidR="004C701B" w:rsidRPr="00DF16AC">
        <w:rPr>
          <w:lang w:val="fr-CH"/>
        </w:rPr>
        <w:t>,</w:t>
      </w:r>
      <w:r w:rsidR="00FC5597" w:rsidRPr="00DF16AC">
        <w:rPr>
          <w:lang w:val="fr-CH"/>
        </w:rPr>
        <w:t xml:space="preserve"> en dépit de</w:t>
      </w:r>
      <w:r w:rsidR="008D4618" w:rsidRPr="00DF16AC">
        <w:rPr>
          <w:lang w:val="fr-CH"/>
        </w:rPr>
        <w:t xml:space="preserve"> leur prix élevé, plutôt que de</w:t>
      </w:r>
      <w:r w:rsidR="00FC5597" w:rsidRPr="00DF16AC">
        <w:rPr>
          <w:lang w:val="fr-CH"/>
        </w:rPr>
        <w:t xml:space="preserve"> génériques. </w:t>
      </w:r>
      <w:r w:rsidR="004C701B" w:rsidRPr="00DF16AC">
        <w:rPr>
          <w:lang w:val="fr-CH"/>
        </w:rPr>
        <w:t>Que fait-on pour promouvoir d</w:t>
      </w:r>
      <w:r w:rsidR="00AA4236" w:rsidRPr="00DF16AC">
        <w:rPr>
          <w:lang w:val="fr-CH"/>
        </w:rPr>
        <w:t xml:space="preserve">es </w:t>
      </w:r>
      <w:r w:rsidR="00941891" w:rsidRPr="00DF16AC">
        <w:rPr>
          <w:lang w:val="fr-CH"/>
        </w:rPr>
        <w:t>médicaments génériques abordabl</w:t>
      </w:r>
      <w:r w:rsidR="00AA4236" w:rsidRPr="00DF16AC">
        <w:rPr>
          <w:lang w:val="fr-CH"/>
        </w:rPr>
        <w:t>es</w:t>
      </w:r>
      <w:r w:rsidR="00330EAD">
        <w:rPr>
          <w:lang w:val="fr-CH"/>
        </w:rPr>
        <w:t>?</w:t>
      </w:r>
      <w:r w:rsidR="00AA4236" w:rsidRPr="00DF16AC">
        <w:rPr>
          <w:lang w:val="fr-CH"/>
        </w:rPr>
        <w:t xml:space="preserve"> S’agissant de la santé et de la sécurité au </w:t>
      </w:r>
      <w:r w:rsidR="0028648A" w:rsidRPr="00DF16AC">
        <w:rPr>
          <w:lang w:val="fr-CH"/>
        </w:rPr>
        <w:t xml:space="preserve">travail, </w:t>
      </w:r>
      <w:r>
        <w:rPr>
          <w:lang w:val="fr-CH"/>
        </w:rPr>
        <w:t>M. </w:t>
      </w:r>
      <w:r w:rsidR="0028648A" w:rsidRPr="00DF16AC">
        <w:rPr>
          <w:lang w:val="fr-CH"/>
        </w:rPr>
        <w:t>Riedel</w:t>
      </w:r>
      <w:r w:rsidR="005261E4" w:rsidRPr="00DF16AC">
        <w:rPr>
          <w:lang w:val="fr-CH"/>
        </w:rPr>
        <w:t xml:space="preserve"> souhaite connaître</w:t>
      </w:r>
      <w:r w:rsidR="004C701B" w:rsidRPr="00DF16AC">
        <w:rPr>
          <w:lang w:val="fr-CH"/>
        </w:rPr>
        <w:t xml:space="preserve"> les initiatives mises en place</w:t>
      </w:r>
      <w:r w:rsidR="005261E4" w:rsidRPr="00DF16AC">
        <w:rPr>
          <w:lang w:val="fr-CH"/>
        </w:rPr>
        <w:t xml:space="preserve"> pour donner une formation en matière de</w:t>
      </w:r>
      <w:r w:rsidR="008D4618" w:rsidRPr="00DF16AC">
        <w:rPr>
          <w:lang w:val="fr-CH"/>
        </w:rPr>
        <w:t xml:space="preserve"> sécurité afin de</w:t>
      </w:r>
      <w:r w:rsidR="00AA4236" w:rsidRPr="00DF16AC">
        <w:rPr>
          <w:lang w:val="fr-CH"/>
        </w:rPr>
        <w:t xml:space="preserve"> réduire</w:t>
      </w:r>
      <w:r w:rsidR="008D4618" w:rsidRPr="00DF16AC">
        <w:rPr>
          <w:lang w:val="fr-CH"/>
        </w:rPr>
        <w:t xml:space="preserve"> les accidents mortels </w:t>
      </w:r>
      <w:r w:rsidR="00AA4236" w:rsidRPr="00DF16AC">
        <w:rPr>
          <w:lang w:val="fr-CH"/>
        </w:rPr>
        <w:t>e</w:t>
      </w:r>
      <w:r w:rsidR="00167D0F" w:rsidRPr="00DF16AC">
        <w:rPr>
          <w:lang w:val="fr-CH"/>
        </w:rPr>
        <w:t>n hausse, en p</w:t>
      </w:r>
      <w:r w:rsidR="004C701B" w:rsidRPr="00DF16AC">
        <w:rPr>
          <w:lang w:val="fr-CH"/>
        </w:rPr>
        <w:t xml:space="preserve">articulier dans le secteur </w:t>
      </w:r>
      <w:r w:rsidR="00AA4236" w:rsidRPr="00DF16AC">
        <w:rPr>
          <w:lang w:val="fr-CH"/>
        </w:rPr>
        <w:t>de la construction.</w:t>
      </w:r>
      <w:r w:rsidR="00CE06B8">
        <w:rPr>
          <w:lang w:val="fr-CH"/>
        </w:rPr>
        <w:t xml:space="preserve"> </w:t>
      </w:r>
    </w:p>
    <w:p w:rsidR="00167D0F" w:rsidRPr="00DF16AC" w:rsidRDefault="002E3A20" w:rsidP="002E3A20">
      <w:pPr>
        <w:pStyle w:val="SingleTxtG"/>
        <w:rPr>
          <w:lang w:val="fr-CH"/>
        </w:rPr>
      </w:pPr>
      <w:r w:rsidRPr="00DF16AC">
        <w:rPr>
          <w:lang w:val="fr-CH"/>
        </w:rPr>
        <w:t>48.</w:t>
      </w:r>
      <w:r w:rsidRPr="00DF16AC">
        <w:rPr>
          <w:lang w:val="fr-CH"/>
        </w:rPr>
        <w:tab/>
      </w:r>
      <w:r>
        <w:rPr>
          <w:b/>
          <w:lang w:val="fr-CH"/>
        </w:rPr>
        <w:t>M. </w:t>
      </w:r>
      <w:r w:rsidR="000100ED" w:rsidRPr="00DF16AC">
        <w:rPr>
          <w:b/>
          <w:lang w:val="fr-CH"/>
        </w:rPr>
        <w:t>Atangana</w:t>
      </w:r>
      <w:r w:rsidR="00167D0F" w:rsidRPr="00DF16AC">
        <w:rPr>
          <w:b/>
          <w:lang w:val="fr-CH"/>
        </w:rPr>
        <w:t>,</w:t>
      </w:r>
      <w:r w:rsidR="000100ED" w:rsidRPr="00DF16AC">
        <w:rPr>
          <w:lang w:val="fr-CH"/>
        </w:rPr>
        <w:t xml:space="preserve"> </w:t>
      </w:r>
      <w:r w:rsidR="00167D0F" w:rsidRPr="00DF16AC">
        <w:rPr>
          <w:lang w:val="fr-CH"/>
        </w:rPr>
        <w:t>s’agissant de la violence familiale, souhaite obtenir des statistiques ven</w:t>
      </w:r>
      <w:r w:rsidR="00776077" w:rsidRPr="00DF16AC">
        <w:rPr>
          <w:lang w:val="fr-CH"/>
        </w:rPr>
        <w:t>tilées par sexe et par appartenance ethnique</w:t>
      </w:r>
      <w:r w:rsidR="00167D0F" w:rsidRPr="00DF16AC">
        <w:rPr>
          <w:lang w:val="fr-CH"/>
        </w:rPr>
        <w:t>. La législation relative à la violence dans la famille adoptée en 2005 met davantage l’accent sur les mesures de protection que sur les sanctions</w:t>
      </w:r>
      <w:r w:rsidR="00776077" w:rsidRPr="00DF16AC">
        <w:rPr>
          <w:lang w:val="fr-CH"/>
        </w:rPr>
        <w:t>,</w:t>
      </w:r>
      <w:r w:rsidR="00167D0F" w:rsidRPr="00DF16AC">
        <w:rPr>
          <w:lang w:val="fr-CH"/>
        </w:rPr>
        <w:t xml:space="preserve"> et des informations sur les peines prononcées en cas de violence familiale seraient appréciées, de même que </w:t>
      </w:r>
      <w:r w:rsidR="00D640F8" w:rsidRPr="00DF16AC">
        <w:rPr>
          <w:lang w:val="fr-CH"/>
        </w:rPr>
        <w:t>des données</w:t>
      </w:r>
      <w:r w:rsidR="00167D0F" w:rsidRPr="00DF16AC">
        <w:rPr>
          <w:lang w:val="fr-CH"/>
        </w:rPr>
        <w:t xml:space="preserve"> sur le stat</w:t>
      </w:r>
      <w:r w:rsidR="0028648A" w:rsidRPr="00DF16AC">
        <w:rPr>
          <w:lang w:val="fr-CH"/>
        </w:rPr>
        <w:t>ut civil des enfants nés hors mariage</w:t>
      </w:r>
      <w:r w:rsidR="00167D0F" w:rsidRPr="00DF16AC">
        <w:rPr>
          <w:lang w:val="fr-CH"/>
        </w:rPr>
        <w:t>.</w:t>
      </w:r>
    </w:p>
    <w:p w:rsidR="0087099E" w:rsidRPr="00DF16AC" w:rsidRDefault="002E3A20" w:rsidP="002E3A20">
      <w:pPr>
        <w:pStyle w:val="SingleTxtG"/>
        <w:rPr>
          <w:lang w:val="fr-CH"/>
        </w:rPr>
      </w:pPr>
      <w:r w:rsidRPr="00DF16AC">
        <w:rPr>
          <w:lang w:val="fr-CH"/>
        </w:rPr>
        <w:t>49.</w:t>
      </w:r>
      <w:r w:rsidRPr="00DF16AC">
        <w:rPr>
          <w:lang w:val="fr-CH"/>
        </w:rPr>
        <w:tab/>
      </w:r>
      <w:r>
        <w:rPr>
          <w:b/>
          <w:lang w:val="fr-CH"/>
        </w:rPr>
        <w:t>M. </w:t>
      </w:r>
      <w:r w:rsidR="000100ED" w:rsidRPr="00DF16AC">
        <w:rPr>
          <w:b/>
          <w:lang w:val="fr-CH"/>
        </w:rPr>
        <w:t>Pillay</w:t>
      </w:r>
      <w:r w:rsidR="000100ED" w:rsidRPr="00DF16AC">
        <w:rPr>
          <w:lang w:val="fr-CH"/>
        </w:rPr>
        <w:t xml:space="preserve"> </w:t>
      </w:r>
      <w:r w:rsidR="005261E4" w:rsidRPr="00DF16AC">
        <w:rPr>
          <w:lang w:val="fr-CH"/>
        </w:rPr>
        <w:t>demande quel</w:t>
      </w:r>
      <w:r w:rsidR="00167D0F" w:rsidRPr="00DF16AC">
        <w:rPr>
          <w:lang w:val="fr-CH"/>
        </w:rPr>
        <w:t xml:space="preserve"> est le niv</w:t>
      </w:r>
      <w:r w:rsidR="005261E4" w:rsidRPr="00DF16AC">
        <w:rPr>
          <w:lang w:val="fr-CH"/>
        </w:rPr>
        <w:t>eau de pauvreté actuel dans l’É</w:t>
      </w:r>
      <w:r w:rsidR="00167D0F" w:rsidRPr="00DF16AC">
        <w:rPr>
          <w:lang w:val="fr-CH"/>
        </w:rPr>
        <w:t>tat partie et si la Stratégie de croissance et de réduction</w:t>
      </w:r>
      <w:r w:rsidR="00D640F8" w:rsidRPr="00DF16AC">
        <w:rPr>
          <w:lang w:val="fr-CH"/>
        </w:rPr>
        <w:t xml:space="preserve"> de la pauvreté de 2005 intégrait</w:t>
      </w:r>
      <w:r w:rsidR="00167D0F" w:rsidRPr="00DF16AC">
        <w:rPr>
          <w:lang w:val="fr-CH"/>
        </w:rPr>
        <w:t xml:space="preserve"> les droits économiques, sociaux et culturels. Il souhaite </w:t>
      </w:r>
      <w:r w:rsidR="004C701B" w:rsidRPr="00DF16AC">
        <w:rPr>
          <w:lang w:val="fr-CH"/>
        </w:rPr>
        <w:t>également savoir si cette stratégie</w:t>
      </w:r>
      <w:r w:rsidR="00D640F8" w:rsidRPr="00DF16AC">
        <w:rPr>
          <w:lang w:val="fr-CH"/>
        </w:rPr>
        <w:t xml:space="preserve"> comportait</w:t>
      </w:r>
      <w:r w:rsidR="00167D0F" w:rsidRPr="00DF16AC">
        <w:rPr>
          <w:lang w:val="fr-CH"/>
        </w:rPr>
        <w:t xml:space="preserve"> des mesures spécifiques pour réduire le niveau </w:t>
      </w:r>
      <w:r w:rsidR="00776077" w:rsidRPr="00DF16AC">
        <w:rPr>
          <w:lang w:val="fr-CH"/>
        </w:rPr>
        <w:t>de pauvreté élevé</w:t>
      </w:r>
      <w:r w:rsidR="00167D0F" w:rsidRPr="00DF16AC">
        <w:rPr>
          <w:lang w:val="fr-CH"/>
        </w:rPr>
        <w:t xml:space="preserve"> chez </w:t>
      </w:r>
      <w:r w:rsidR="005261E4" w:rsidRPr="00DF16AC">
        <w:rPr>
          <w:lang w:val="fr-CH"/>
        </w:rPr>
        <w:t>les Tamouls d’origine indienne</w:t>
      </w:r>
      <w:r w:rsidR="00167D0F" w:rsidRPr="00DF16AC">
        <w:rPr>
          <w:lang w:val="fr-CH"/>
        </w:rPr>
        <w:t xml:space="preserve"> </w:t>
      </w:r>
      <w:r w:rsidR="0087099E" w:rsidRPr="00DF16AC">
        <w:rPr>
          <w:lang w:val="fr-CH"/>
        </w:rPr>
        <w:t>don</w:t>
      </w:r>
      <w:r w:rsidR="00167D0F" w:rsidRPr="00DF16AC">
        <w:rPr>
          <w:lang w:val="fr-CH"/>
        </w:rPr>
        <w:t xml:space="preserve">t </w:t>
      </w:r>
      <w:r w:rsidR="0087099E" w:rsidRPr="00DF16AC">
        <w:rPr>
          <w:lang w:val="fr-CH"/>
        </w:rPr>
        <w:t>30% vivent dans les régions pauvres</w:t>
      </w:r>
      <w:r w:rsidR="00A71DE5" w:rsidRPr="00DF16AC">
        <w:rPr>
          <w:lang w:val="fr-CH"/>
        </w:rPr>
        <w:t>,</w:t>
      </w:r>
      <w:r w:rsidR="0087099E" w:rsidRPr="00DF16AC">
        <w:rPr>
          <w:lang w:val="fr-CH"/>
        </w:rPr>
        <w:t xml:space="preserve"> et </w:t>
      </w:r>
      <w:r w:rsidR="00A71DE5" w:rsidRPr="00DF16AC">
        <w:rPr>
          <w:lang w:val="fr-CH"/>
        </w:rPr>
        <w:t xml:space="preserve">dans </w:t>
      </w:r>
      <w:r w:rsidR="0087099E" w:rsidRPr="00DF16AC">
        <w:rPr>
          <w:lang w:val="fr-CH"/>
        </w:rPr>
        <w:t>le secteur des plantations où le taux de pauvreté est quatre fois supérieur à celui des au</w:t>
      </w:r>
      <w:r w:rsidR="007A747B" w:rsidRPr="00DF16AC">
        <w:rPr>
          <w:lang w:val="fr-CH"/>
        </w:rPr>
        <w:t xml:space="preserve">tres régions rurales. </w:t>
      </w:r>
      <w:r>
        <w:rPr>
          <w:lang w:val="fr-CH"/>
        </w:rPr>
        <w:t>M. </w:t>
      </w:r>
      <w:r w:rsidR="007A747B" w:rsidRPr="00DF16AC">
        <w:rPr>
          <w:lang w:val="fr-CH"/>
        </w:rPr>
        <w:t>Pillay</w:t>
      </w:r>
      <w:r w:rsidR="0087099E" w:rsidRPr="00DF16AC">
        <w:rPr>
          <w:lang w:val="fr-CH"/>
        </w:rPr>
        <w:t xml:space="preserve"> aimerait savoir ce que fait l’État partie pour résoudre les problè</w:t>
      </w:r>
      <w:r w:rsidR="00776077" w:rsidRPr="00DF16AC">
        <w:rPr>
          <w:lang w:val="fr-CH"/>
        </w:rPr>
        <w:t>mes sanitaires dans les écoles, 10 000</w:t>
      </w:r>
      <w:r w:rsidR="00A71DE5" w:rsidRPr="00DF16AC">
        <w:rPr>
          <w:lang w:val="fr-CH"/>
        </w:rPr>
        <w:t xml:space="preserve"> d’entre elle</w:t>
      </w:r>
      <w:r w:rsidR="00776077" w:rsidRPr="00DF16AC">
        <w:rPr>
          <w:lang w:val="fr-CH"/>
        </w:rPr>
        <w:t>s dispose</w:t>
      </w:r>
      <w:r w:rsidR="00A71DE5" w:rsidRPr="00DF16AC">
        <w:rPr>
          <w:lang w:val="fr-CH"/>
        </w:rPr>
        <w:t xml:space="preserve">nt </w:t>
      </w:r>
      <w:r w:rsidR="004C701B" w:rsidRPr="00DF16AC">
        <w:rPr>
          <w:lang w:val="fr-CH"/>
        </w:rPr>
        <w:t xml:space="preserve">en effet </w:t>
      </w:r>
      <w:r w:rsidR="00A71DE5" w:rsidRPr="00DF16AC">
        <w:rPr>
          <w:lang w:val="fr-CH"/>
        </w:rPr>
        <w:t>d’</w:t>
      </w:r>
      <w:r w:rsidR="0087099E" w:rsidRPr="00DF16AC">
        <w:rPr>
          <w:lang w:val="fr-CH"/>
        </w:rPr>
        <w:t xml:space="preserve">installations sanitaires et </w:t>
      </w:r>
      <w:r w:rsidR="00A71DE5" w:rsidRPr="00DF16AC">
        <w:rPr>
          <w:lang w:val="fr-CH"/>
        </w:rPr>
        <w:t>d’</w:t>
      </w:r>
      <w:r w:rsidR="0087099E" w:rsidRPr="00DF16AC">
        <w:rPr>
          <w:lang w:val="fr-CH"/>
        </w:rPr>
        <w:t xml:space="preserve">une eau </w:t>
      </w:r>
      <w:r w:rsidR="00A71DE5" w:rsidRPr="00DF16AC">
        <w:rPr>
          <w:lang w:val="fr-CH"/>
        </w:rPr>
        <w:t xml:space="preserve">de </w:t>
      </w:r>
      <w:r w:rsidR="00776077" w:rsidRPr="00DF16AC">
        <w:rPr>
          <w:lang w:val="fr-CH"/>
        </w:rPr>
        <w:t>médiocre qualité et 600 en sont</w:t>
      </w:r>
      <w:r w:rsidR="004C701B" w:rsidRPr="00DF16AC">
        <w:rPr>
          <w:lang w:val="fr-CH"/>
        </w:rPr>
        <w:t xml:space="preserve"> totalement dépourvu</w:t>
      </w:r>
      <w:r w:rsidR="00A71DE5" w:rsidRPr="00DF16AC">
        <w:rPr>
          <w:lang w:val="fr-CH"/>
        </w:rPr>
        <w:t>es.</w:t>
      </w:r>
      <w:r w:rsidR="00CE06B8">
        <w:rPr>
          <w:lang w:val="fr-CH"/>
        </w:rPr>
        <w:t xml:space="preserve"> </w:t>
      </w:r>
    </w:p>
    <w:p w:rsidR="0087099E" w:rsidRPr="00DF16AC" w:rsidRDefault="002E3A20" w:rsidP="002E3A20">
      <w:pPr>
        <w:pStyle w:val="SingleTxtG"/>
        <w:rPr>
          <w:lang w:val="fr-CH"/>
        </w:rPr>
      </w:pPr>
      <w:r w:rsidRPr="00DF16AC">
        <w:rPr>
          <w:lang w:val="fr-CH"/>
        </w:rPr>
        <w:t>50.</w:t>
      </w:r>
      <w:r w:rsidRPr="00DF16AC">
        <w:rPr>
          <w:lang w:val="fr-CH"/>
        </w:rPr>
        <w:tab/>
      </w:r>
      <w:r w:rsidR="0087099E" w:rsidRPr="00DF16AC">
        <w:rPr>
          <w:lang w:val="fr-CH"/>
        </w:rPr>
        <w:t>Le Comité attend encore de recevoir une réponse à une question de la liste de</w:t>
      </w:r>
      <w:r w:rsidR="00A71DE5" w:rsidRPr="00DF16AC">
        <w:rPr>
          <w:lang w:val="fr-CH"/>
        </w:rPr>
        <w:t xml:space="preserve">s points à traiter, question </w:t>
      </w:r>
      <w:r w:rsidR="0087099E" w:rsidRPr="00DF16AC">
        <w:rPr>
          <w:lang w:val="fr-CH"/>
        </w:rPr>
        <w:t xml:space="preserve">relative à l’indemnisation </w:t>
      </w:r>
      <w:r>
        <w:rPr>
          <w:lang w:val="fr-CH"/>
        </w:rPr>
        <w:t>des personnes</w:t>
      </w:r>
      <w:r w:rsidR="0087099E" w:rsidRPr="00DF16AC">
        <w:rPr>
          <w:lang w:val="fr-CH"/>
        </w:rPr>
        <w:t xml:space="preserve"> déplacées dont les terres ont été réquisitionnées par l’armée. Il </w:t>
      </w:r>
      <w:r w:rsidR="00A71DE5" w:rsidRPr="00DF16AC">
        <w:rPr>
          <w:lang w:val="fr-CH"/>
        </w:rPr>
        <w:t>serait utile de savoir si l’É</w:t>
      </w:r>
      <w:r w:rsidR="0087099E" w:rsidRPr="00DF16AC">
        <w:rPr>
          <w:lang w:val="fr-CH"/>
        </w:rPr>
        <w:t>tat partie a mis en place, comme il l’avait promis, des mécanismes pour assurer la restitution des terres, des logements et des droits de propriété.</w:t>
      </w:r>
      <w:r w:rsidR="00CE06B8">
        <w:rPr>
          <w:lang w:val="fr-CH"/>
        </w:rPr>
        <w:t xml:space="preserve"> </w:t>
      </w:r>
    </w:p>
    <w:p w:rsidR="00096AA9" w:rsidRPr="00DF16AC" w:rsidRDefault="002E3A20" w:rsidP="002E3A20">
      <w:pPr>
        <w:pStyle w:val="SingleTxtG"/>
        <w:rPr>
          <w:lang w:val="fr-CH"/>
        </w:rPr>
      </w:pPr>
      <w:r w:rsidRPr="00DF16AC">
        <w:rPr>
          <w:lang w:val="fr-CH"/>
        </w:rPr>
        <w:t>51.</w:t>
      </w:r>
      <w:r w:rsidRPr="00DF16AC">
        <w:rPr>
          <w:lang w:val="fr-CH"/>
        </w:rPr>
        <w:tab/>
      </w:r>
      <w:r w:rsidR="0087099E" w:rsidRPr="00DF16AC">
        <w:rPr>
          <w:lang w:val="fr-CH"/>
        </w:rPr>
        <w:t>Notant q</w:t>
      </w:r>
      <w:r w:rsidR="00776077" w:rsidRPr="00DF16AC">
        <w:rPr>
          <w:lang w:val="fr-CH"/>
        </w:rPr>
        <w:t>u’à Sri L</w:t>
      </w:r>
      <w:r w:rsidR="0087099E" w:rsidRPr="00DF16AC">
        <w:rPr>
          <w:lang w:val="fr-CH"/>
        </w:rPr>
        <w:t xml:space="preserve">anka </w:t>
      </w:r>
      <w:r w:rsidR="00CB4DB2" w:rsidRPr="00DF16AC">
        <w:rPr>
          <w:lang w:val="fr-CH"/>
        </w:rPr>
        <w:t xml:space="preserve">on estime que </w:t>
      </w:r>
      <w:r w:rsidR="0087099E" w:rsidRPr="00DF16AC">
        <w:rPr>
          <w:lang w:val="fr-CH"/>
        </w:rPr>
        <w:t xml:space="preserve">le </w:t>
      </w:r>
      <w:r w:rsidR="00CB4DB2" w:rsidRPr="00DF16AC">
        <w:rPr>
          <w:lang w:val="fr-CH"/>
        </w:rPr>
        <w:t>droit au logement ne relève pas</w:t>
      </w:r>
      <w:r w:rsidR="0087099E" w:rsidRPr="00DF16AC">
        <w:rPr>
          <w:lang w:val="fr-CH"/>
        </w:rPr>
        <w:t xml:space="preserve"> de la compétence des tribunaux</w:t>
      </w:r>
      <w:r w:rsidR="0087099E" w:rsidRPr="00DF16AC">
        <w:rPr>
          <w:b/>
          <w:lang w:val="fr-CH"/>
        </w:rPr>
        <w:t xml:space="preserve">, </w:t>
      </w:r>
      <w:r>
        <w:rPr>
          <w:lang w:val="fr-CH"/>
        </w:rPr>
        <w:t>M. </w:t>
      </w:r>
      <w:r w:rsidR="0028648A" w:rsidRPr="00DF16AC">
        <w:rPr>
          <w:lang w:val="fr-CH"/>
        </w:rPr>
        <w:t>Pillay</w:t>
      </w:r>
      <w:r w:rsidR="00A05EAB" w:rsidRPr="00DF16AC">
        <w:rPr>
          <w:lang w:val="fr-CH"/>
        </w:rPr>
        <w:t xml:space="preserve"> rappelle à la délé</w:t>
      </w:r>
      <w:r w:rsidR="0087099E" w:rsidRPr="00DF16AC">
        <w:rPr>
          <w:lang w:val="fr-CH"/>
        </w:rPr>
        <w:t>gation qu’une obligation essentielle au</w:t>
      </w:r>
      <w:r w:rsidR="00A05EAB" w:rsidRPr="00DF16AC">
        <w:rPr>
          <w:lang w:val="fr-CH"/>
        </w:rPr>
        <w:t>x</w:t>
      </w:r>
      <w:r w:rsidR="0087099E" w:rsidRPr="00DF16AC">
        <w:rPr>
          <w:lang w:val="fr-CH"/>
        </w:rPr>
        <w:t xml:space="preserve"> termes du</w:t>
      </w:r>
      <w:r w:rsidR="00096AA9" w:rsidRPr="00DF16AC">
        <w:rPr>
          <w:lang w:val="fr-CH"/>
        </w:rPr>
        <w:t xml:space="preserve"> Pacte consiste à fournir un abri élémentaire à tous</w:t>
      </w:r>
      <w:r w:rsidR="00A05EAB" w:rsidRPr="00DF16AC">
        <w:rPr>
          <w:b/>
          <w:lang w:val="fr-CH"/>
        </w:rPr>
        <w:t xml:space="preserve">. </w:t>
      </w:r>
      <w:r w:rsidR="00A05EAB" w:rsidRPr="00DF16AC">
        <w:rPr>
          <w:lang w:val="fr-CH"/>
        </w:rPr>
        <w:t>I</w:t>
      </w:r>
      <w:r w:rsidR="00096AA9" w:rsidRPr="00DF16AC">
        <w:rPr>
          <w:lang w:val="fr-CH"/>
        </w:rPr>
        <w:t>l souhaite savoir ce qu’a fait l’État partie pour remédier aux conditions de vie déplorables</w:t>
      </w:r>
      <w:r w:rsidR="00096AA9" w:rsidRPr="00DF16AC">
        <w:rPr>
          <w:b/>
          <w:lang w:val="fr-CH"/>
        </w:rPr>
        <w:t xml:space="preserve"> </w:t>
      </w:r>
      <w:r w:rsidR="00096AA9" w:rsidRPr="00DF16AC">
        <w:rPr>
          <w:lang w:val="fr-CH"/>
        </w:rPr>
        <w:t>des</w:t>
      </w:r>
      <w:r w:rsidR="00096AA9" w:rsidRPr="00DF16AC">
        <w:rPr>
          <w:b/>
          <w:lang w:val="fr-CH"/>
        </w:rPr>
        <w:t xml:space="preserve"> </w:t>
      </w:r>
      <w:r w:rsidR="00096AA9" w:rsidRPr="00DF16AC">
        <w:rPr>
          <w:lang w:val="fr-CH"/>
        </w:rPr>
        <w:t xml:space="preserve">habitants des taudis, notamment des 77 000 familles qui vivent dans des campements de fortune à Colombo. </w:t>
      </w:r>
    </w:p>
    <w:p w:rsidR="003B362F" w:rsidRPr="00DF16AC" w:rsidRDefault="002E3A20" w:rsidP="002E3A20">
      <w:pPr>
        <w:pStyle w:val="SingleTxtG"/>
        <w:rPr>
          <w:lang w:val="fr-CH"/>
        </w:rPr>
      </w:pPr>
      <w:r w:rsidRPr="00DF16AC">
        <w:rPr>
          <w:lang w:val="fr-CH"/>
        </w:rPr>
        <w:t>52.</w:t>
      </w:r>
      <w:r w:rsidRPr="00DF16AC">
        <w:rPr>
          <w:lang w:val="fr-CH"/>
        </w:rPr>
        <w:tab/>
      </w:r>
      <w:r>
        <w:rPr>
          <w:lang w:val="fr-CH"/>
        </w:rPr>
        <w:t>M. </w:t>
      </w:r>
      <w:r w:rsidR="0028648A" w:rsidRPr="00DF16AC">
        <w:rPr>
          <w:lang w:val="fr-CH"/>
        </w:rPr>
        <w:t>Pillay</w:t>
      </w:r>
      <w:r w:rsidR="00096AA9" w:rsidRPr="00DF16AC">
        <w:rPr>
          <w:lang w:val="fr-CH"/>
        </w:rPr>
        <w:t xml:space="preserve"> souhaite savoir de quelle</w:t>
      </w:r>
      <w:r w:rsidR="006F20C0" w:rsidRPr="00DF16AC">
        <w:rPr>
          <w:lang w:val="fr-CH"/>
        </w:rPr>
        <w:t xml:space="preserve"> manière la délégation répond aux informations faisant état de</w:t>
      </w:r>
      <w:r>
        <w:rPr>
          <w:lang w:val="fr-CH"/>
        </w:rPr>
        <w:t> personnes</w:t>
      </w:r>
      <w:r w:rsidR="00096AA9" w:rsidRPr="00DF16AC">
        <w:rPr>
          <w:lang w:val="fr-CH"/>
        </w:rPr>
        <w:t xml:space="preserve"> expulsées par la forc</w:t>
      </w:r>
      <w:r w:rsidR="00D640F8" w:rsidRPr="00DF16AC">
        <w:rPr>
          <w:lang w:val="fr-CH"/>
        </w:rPr>
        <w:t>e sans avoir été avis</w:t>
      </w:r>
      <w:r w:rsidR="00A05EAB" w:rsidRPr="00DF16AC">
        <w:rPr>
          <w:lang w:val="fr-CH"/>
        </w:rPr>
        <w:t>ées</w:t>
      </w:r>
      <w:r w:rsidR="00CB4DB2" w:rsidRPr="00DF16AC">
        <w:rPr>
          <w:lang w:val="fr-CH"/>
        </w:rPr>
        <w:t xml:space="preserve"> au préalable</w:t>
      </w:r>
      <w:r w:rsidR="00A05EAB" w:rsidRPr="00DF16AC">
        <w:rPr>
          <w:lang w:val="fr-CH"/>
        </w:rPr>
        <w:t>, indemnisées ou relogées</w:t>
      </w:r>
      <w:r w:rsidR="00096AA9" w:rsidRPr="00DF16AC">
        <w:rPr>
          <w:lang w:val="fr-CH"/>
        </w:rPr>
        <w:t xml:space="preserve">, le tout en contradiction totale avec les orientations du Comité énoncées dans les observations générales </w:t>
      </w:r>
      <w:r w:rsidR="00330EAD" w:rsidRPr="00330EAD">
        <w:rPr>
          <w:lang w:val="fr-CH"/>
        </w:rPr>
        <w:t>n</w:t>
      </w:r>
      <w:r w:rsidR="00330EAD" w:rsidRPr="00330EAD">
        <w:rPr>
          <w:vertAlign w:val="superscript"/>
          <w:lang w:val="fr-CH"/>
        </w:rPr>
        <w:t>o</w:t>
      </w:r>
      <w:r w:rsidR="00330EAD" w:rsidRPr="00330EAD">
        <w:rPr>
          <w:lang w:val="fr-CH"/>
        </w:rPr>
        <w:t> </w:t>
      </w:r>
      <w:r w:rsidR="00096AA9" w:rsidRPr="00DF16AC">
        <w:rPr>
          <w:lang w:val="fr-CH"/>
        </w:rPr>
        <w:t xml:space="preserve">4 et 7. </w:t>
      </w:r>
      <w:r w:rsidR="003B362F" w:rsidRPr="00DF16AC">
        <w:rPr>
          <w:lang w:val="fr-CH"/>
        </w:rPr>
        <w:t xml:space="preserve">Il demande également le point de vue de la délégation au sujet des prévisions de </w:t>
      </w:r>
      <w:r w:rsidR="006F20C0" w:rsidRPr="00DF16AC">
        <w:rPr>
          <w:lang w:val="fr-CH"/>
        </w:rPr>
        <w:t xml:space="preserve">la </w:t>
      </w:r>
      <w:r w:rsidR="00330EAD">
        <w:rPr>
          <w:lang w:val="fr-CH"/>
        </w:rPr>
        <w:t>"</w:t>
      </w:r>
      <w:r w:rsidR="006F20C0" w:rsidRPr="00DF16AC">
        <w:rPr>
          <w:i/>
          <w:lang w:val="fr-CH"/>
        </w:rPr>
        <w:t>National Housing Development Authority</w:t>
      </w:r>
      <w:r w:rsidR="00330EAD">
        <w:rPr>
          <w:i/>
          <w:lang w:val="fr-CH"/>
        </w:rPr>
        <w:t>"</w:t>
      </w:r>
      <w:r w:rsidR="003B362F" w:rsidRPr="00DF16AC">
        <w:rPr>
          <w:lang w:val="fr-CH"/>
        </w:rPr>
        <w:t xml:space="preserve"> selon laquelle 1,2 million de</w:t>
      </w:r>
      <w:r w:rsidR="002A454C">
        <w:rPr>
          <w:lang w:val="fr-CH"/>
        </w:rPr>
        <w:t xml:space="preserve"> </w:t>
      </w:r>
      <w:r>
        <w:rPr>
          <w:lang w:val="fr-CH"/>
        </w:rPr>
        <w:t>personnes</w:t>
      </w:r>
      <w:r w:rsidR="003B362F" w:rsidRPr="00DF16AC">
        <w:rPr>
          <w:lang w:val="fr-CH"/>
        </w:rPr>
        <w:t>, soit 5% de la population, sera</w:t>
      </w:r>
      <w:r w:rsidR="006F20C0" w:rsidRPr="00DF16AC">
        <w:rPr>
          <w:lang w:val="fr-CH"/>
        </w:rPr>
        <w:t>i</w:t>
      </w:r>
      <w:r w:rsidR="00776077" w:rsidRPr="00DF16AC">
        <w:rPr>
          <w:lang w:val="fr-CH"/>
        </w:rPr>
        <w:t>en</w:t>
      </w:r>
      <w:r w:rsidR="006F20C0" w:rsidRPr="00DF16AC">
        <w:rPr>
          <w:lang w:val="fr-CH"/>
        </w:rPr>
        <w:t>t</w:t>
      </w:r>
      <w:r w:rsidR="003B362F" w:rsidRPr="00DF16AC">
        <w:rPr>
          <w:lang w:val="fr-CH"/>
        </w:rPr>
        <w:t xml:space="preserve"> sans abri d’ici</w:t>
      </w:r>
      <w:r w:rsidR="00776077" w:rsidRPr="00DF16AC">
        <w:rPr>
          <w:lang w:val="fr-CH"/>
        </w:rPr>
        <w:t xml:space="preserve"> à</w:t>
      </w:r>
      <w:r w:rsidR="003B362F" w:rsidRPr="00DF16AC">
        <w:rPr>
          <w:lang w:val="fr-CH"/>
        </w:rPr>
        <w:t xml:space="preserve"> 2012. Des informatio</w:t>
      </w:r>
      <w:r w:rsidR="000A1EF0" w:rsidRPr="00DF16AC">
        <w:rPr>
          <w:lang w:val="fr-CH"/>
        </w:rPr>
        <w:t>ns</w:t>
      </w:r>
      <w:r w:rsidR="003B362F" w:rsidRPr="00DF16AC">
        <w:rPr>
          <w:lang w:val="fr-CH"/>
        </w:rPr>
        <w:t xml:space="preserve"> plus détaillées sur les sans</w:t>
      </w:r>
      <w:r w:rsidR="00941891" w:rsidRPr="00DF16AC">
        <w:rPr>
          <w:lang w:val="fr-CH"/>
        </w:rPr>
        <w:t>-</w:t>
      </w:r>
      <w:r w:rsidR="003B362F" w:rsidRPr="00DF16AC">
        <w:rPr>
          <w:lang w:val="fr-CH"/>
        </w:rPr>
        <w:t>abri et des statistiques s</w:t>
      </w:r>
      <w:r w:rsidR="006F20C0" w:rsidRPr="00DF16AC">
        <w:rPr>
          <w:lang w:val="fr-CH"/>
        </w:rPr>
        <w:t>ur les expulsions forcées devraient figurer</w:t>
      </w:r>
      <w:r w:rsidR="003B362F" w:rsidRPr="00DF16AC">
        <w:rPr>
          <w:lang w:val="fr-CH"/>
        </w:rPr>
        <w:t xml:space="preserve"> dans le prochain rapport périodique de l’État partie. </w:t>
      </w:r>
    </w:p>
    <w:p w:rsidR="00B13721" w:rsidRPr="00DF16AC" w:rsidRDefault="002E3A20" w:rsidP="002E3A20">
      <w:pPr>
        <w:pStyle w:val="SingleTxtG"/>
        <w:rPr>
          <w:lang w:val="fr-CH"/>
        </w:rPr>
      </w:pPr>
      <w:r w:rsidRPr="00DF16AC">
        <w:rPr>
          <w:lang w:val="fr-CH"/>
        </w:rPr>
        <w:t>53.</w:t>
      </w:r>
      <w:r w:rsidRPr="00DF16AC">
        <w:rPr>
          <w:lang w:val="fr-CH"/>
        </w:rPr>
        <w:tab/>
      </w:r>
      <w:r>
        <w:rPr>
          <w:b/>
          <w:lang w:val="fr-CH"/>
        </w:rPr>
        <w:t>M. </w:t>
      </w:r>
      <w:r w:rsidR="000100ED" w:rsidRPr="00DF16AC">
        <w:rPr>
          <w:b/>
          <w:lang w:val="fr-CH"/>
        </w:rPr>
        <w:t>Schrijver</w:t>
      </w:r>
      <w:r w:rsidR="000100ED" w:rsidRPr="00DF16AC">
        <w:rPr>
          <w:lang w:val="fr-CH"/>
        </w:rPr>
        <w:t xml:space="preserve"> </w:t>
      </w:r>
      <w:r w:rsidR="00B13721" w:rsidRPr="00DF16AC">
        <w:rPr>
          <w:lang w:val="fr-CH"/>
        </w:rPr>
        <w:t>souhaite conna</w:t>
      </w:r>
      <w:r w:rsidR="006F20C0" w:rsidRPr="00DF16AC">
        <w:rPr>
          <w:lang w:val="fr-CH"/>
        </w:rPr>
        <w:t xml:space="preserve">ître les mesures </w:t>
      </w:r>
      <w:r w:rsidR="00B13721" w:rsidRPr="00DF16AC">
        <w:rPr>
          <w:lang w:val="fr-CH"/>
        </w:rPr>
        <w:t>adopté</w:t>
      </w:r>
      <w:r w:rsidR="006F20C0" w:rsidRPr="00DF16AC">
        <w:rPr>
          <w:lang w:val="fr-CH"/>
        </w:rPr>
        <w:t>es par l’</w:t>
      </w:r>
      <w:r w:rsidR="00B13721" w:rsidRPr="00DF16AC">
        <w:rPr>
          <w:lang w:val="fr-CH"/>
        </w:rPr>
        <w:t>É</w:t>
      </w:r>
      <w:r w:rsidR="006F20C0" w:rsidRPr="00DF16AC">
        <w:rPr>
          <w:lang w:val="fr-CH"/>
        </w:rPr>
        <w:t>tat partie pour éliminer les causes profondes du t</w:t>
      </w:r>
      <w:r w:rsidR="00A05EAB" w:rsidRPr="00DF16AC">
        <w:rPr>
          <w:lang w:val="fr-CH"/>
        </w:rPr>
        <w:t xml:space="preserve">ravail des enfants par </w:t>
      </w:r>
      <w:r w:rsidR="006F20C0" w:rsidRPr="00DF16AC">
        <w:rPr>
          <w:lang w:val="fr-CH"/>
        </w:rPr>
        <w:t>de</w:t>
      </w:r>
      <w:r w:rsidR="00A05EAB" w:rsidRPr="00DF16AC">
        <w:rPr>
          <w:lang w:val="fr-CH"/>
        </w:rPr>
        <w:t>s</w:t>
      </w:r>
      <w:r w:rsidR="006F20C0" w:rsidRPr="00DF16AC">
        <w:rPr>
          <w:lang w:val="fr-CH"/>
        </w:rPr>
        <w:t xml:space="preserve"> programmes cibl</w:t>
      </w:r>
      <w:r w:rsidR="00A05EAB" w:rsidRPr="00DF16AC">
        <w:rPr>
          <w:lang w:val="fr-CH"/>
        </w:rPr>
        <w:t>és de lutte contre la pauvreté,</w:t>
      </w:r>
      <w:r w:rsidR="00CB4DB2" w:rsidRPr="00DF16AC">
        <w:rPr>
          <w:lang w:val="fr-CH"/>
        </w:rPr>
        <w:t xml:space="preserve"> un meilleur </w:t>
      </w:r>
      <w:r w:rsidR="006F20C0" w:rsidRPr="00DF16AC">
        <w:rPr>
          <w:lang w:val="fr-CH"/>
        </w:rPr>
        <w:t>accès à l’</w:t>
      </w:r>
      <w:r w:rsidR="00A05EAB" w:rsidRPr="00DF16AC">
        <w:rPr>
          <w:lang w:val="fr-CH"/>
        </w:rPr>
        <w:t xml:space="preserve">éducation et </w:t>
      </w:r>
      <w:r w:rsidR="006F20C0" w:rsidRPr="00DF16AC">
        <w:rPr>
          <w:lang w:val="fr-CH"/>
        </w:rPr>
        <w:t>l’élimination des pires form</w:t>
      </w:r>
      <w:r w:rsidR="00B13721" w:rsidRPr="00DF16AC">
        <w:rPr>
          <w:lang w:val="fr-CH"/>
        </w:rPr>
        <w:t>e</w:t>
      </w:r>
      <w:r w:rsidR="006F20C0" w:rsidRPr="00DF16AC">
        <w:rPr>
          <w:lang w:val="fr-CH"/>
        </w:rPr>
        <w:t xml:space="preserve">s de travail des enfants. </w:t>
      </w:r>
      <w:r w:rsidR="00B13721" w:rsidRPr="00DF16AC">
        <w:rPr>
          <w:lang w:val="fr-CH"/>
        </w:rPr>
        <w:t>Il souhaite également obtenir des informations sur les mesures spécifiques de protection et d’aide aux familles de travailleurs migrants, et davantage de données sur la violence généralisée à l’égard des femmes, y compris des mères, et les mesures adoptées par l’État partie pour la combattre.</w:t>
      </w:r>
      <w:r w:rsidR="00CE06B8">
        <w:rPr>
          <w:lang w:val="fr-CH"/>
        </w:rPr>
        <w:t xml:space="preserve"> </w:t>
      </w:r>
    </w:p>
    <w:p w:rsidR="000F7383" w:rsidRPr="00DF16AC" w:rsidRDefault="002E3A20" w:rsidP="002E3A20">
      <w:pPr>
        <w:pStyle w:val="SingleTxtG"/>
        <w:rPr>
          <w:lang w:val="fr-CH"/>
        </w:rPr>
      </w:pPr>
      <w:r w:rsidRPr="00DF16AC">
        <w:rPr>
          <w:lang w:val="fr-CH"/>
        </w:rPr>
        <w:t>54.</w:t>
      </w:r>
      <w:r w:rsidRPr="00DF16AC">
        <w:rPr>
          <w:lang w:val="fr-CH"/>
        </w:rPr>
        <w:tab/>
      </w:r>
      <w:r>
        <w:rPr>
          <w:b/>
          <w:lang w:val="fr-CH"/>
        </w:rPr>
        <w:t>M. </w:t>
      </w:r>
      <w:r w:rsidR="000100ED" w:rsidRPr="00DF16AC">
        <w:rPr>
          <w:b/>
          <w:lang w:val="fr-CH"/>
        </w:rPr>
        <w:t>Martynov</w:t>
      </w:r>
      <w:r w:rsidR="000100ED" w:rsidRPr="00DF16AC">
        <w:rPr>
          <w:lang w:val="fr-CH"/>
        </w:rPr>
        <w:t xml:space="preserve"> </w:t>
      </w:r>
      <w:r w:rsidR="00B13721" w:rsidRPr="00DF16AC">
        <w:rPr>
          <w:lang w:val="fr-CH"/>
        </w:rPr>
        <w:t xml:space="preserve">souhaite savoir quand sera appliqué la politique nationale de 2003 sur le handicap et il demande des statistiques plus détaillées sur la situation des enfants handicapés dans l’État partie. </w:t>
      </w:r>
      <w:r w:rsidR="00F01090" w:rsidRPr="00DF16AC">
        <w:rPr>
          <w:lang w:val="fr-CH"/>
        </w:rPr>
        <w:t>Il souhaite également savo</w:t>
      </w:r>
      <w:r w:rsidR="00B13721" w:rsidRPr="00DF16AC">
        <w:rPr>
          <w:lang w:val="fr-CH"/>
        </w:rPr>
        <w:t xml:space="preserve">ir si quelque chose a été fait pour réduire les disparités entre </w:t>
      </w:r>
      <w:r w:rsidR="003A77AB" w:rsidRPr="00DF16AC">
        <w:rPr>
          <w:lang w:val="fr-CH"/>
        </w:rPr>
        <w:t xml:space="preserve">les secteurs public et privé s’agissant du montant des prestations de maternité et si la stratégie de </w:t>
      </w:r>
      <w:r w:rsidR="00F01090" w:rsidRPr="00DF16AC">
        <w:rPr>
          <w:lang w:val="fr-CH"/>
        </w:rPr>
        <w:t>ré</w:t>
      </w:r>
      <w:r w:rsidR="003A77AB" w:rsidRPr="00DF16AC">
        <w:rPr>
          <w:lang w:val="fr-CH"/>
        </w:rPr>
        <w:t>duction de la pauvreté de l’</w:t>
      </w:r>
      <w:r w:rsidR="00F01090" w:rsidRPr="00DF16AC">
        <w:rPr>
          <w:lang w:val="fr-CH"/>
        </w:rPr>
        <w:t>É</w:t>
      </w:r>
      <w:r w:rsidR="003A77AB" w:rsidRPr="00DF16AC">
        <w:rPr>
          <w:lang w:val="fr-CH"/>
        </w:rPr>
        <w:t xml:space="preserve">tat partie inclut des plans </w:t>
      </w:r>
      <w:r w:rsidR="00A71DE5" w:rsidRPr="00DF16AC">
        <w:rPr>
          <w:lang w:val="fr-CH"/>
        </w:rPr>
        <w:t>pour réduire</w:t>
      </w:r>
      <w:r w:rsidR="003A77AB" w:rsidRPr="00DF16AC">
        <w:rPr>
          <w:lang w:val="fr-CH"/>
        </w:rPr>
        <w:t xml:space="preserve"> l</w:t>
      </w:r>
      <w:r w:rsidR="00F01090" w:rsidRPr="00DF16AC">
        <w:rPr>
          <w:lang w:val="fr-CH"/>
        </w:rPr>
        <w:t>es disparités de</w:t>
      </w:r>
      <w:r w:rsidR="003A77AB" w:rsidRPr="00DF16AC">
        <w:rPr>
          <w:lang w:val="fr-CH"/>
        </w:rPr>
        <w:t xml:space="preserve"> croissance économiq</w:t>
      </w:r>
      <w:r w:rsidR="00CB4DB2" w:rsidRPr="00DF16AC">
        <w:rPr>
          <w:lang w:val="fr-CH"/>
        </w:rPr>
        <w:t>ue entre la province de l’Ouest</w:t>
      </w:r>
      <w:r w:rsidR="003A77AB" w:rsidRPr="00DF16AC">
        <w:rPr>
          <w:lang w:val="fr-CH"/>
        </w:rPr>
        <w:t xml:space="preserve"> prospère et le nord-est</w:t>
      </w:r>
      <w:r w:rsidR="00895BF1" w:rsidRPr="00DF16AC">
        <w:rPr>
          <w:lang w:val="fr-CH"/>
        </w:rPr>
        <w:t>,</w:t>
      </w:r>
      <w:r w:rsidR="003A77AB" w:rsidRPr="00DF16AC">
        <w:rPr>
          <w:lang w:val="fr-CH"/>
        </w:rPr>
        <w:t xml:space="preserve"> en stagnation.</w:t>
      </w:r>
      <w:r w:rsidR="00CE06B8">
        <w:rPr>
          <w:lang w:val="fr-CH"/>
        </w:rPr>
        <w:t xml:space="preserve"> </w:t>
      </w:r>
    </w:p>
    <w:p w:rsidR="000100ED" w:rsidRPr="00DF16AC" w:rsidRDefault="002E3A20" w:rsidP="002E3A20">
      <w:pPr>
        <w:pStyle w:val="SingleTxtG"/>
        <w:rPr>
          <w:lang w:val="fr-CH"/>
        </w:rPr>
      </w:pPr>
      <w:r w:rsidRPr="00DF16AC">
        <w:rPr>
          <w:lang w:val="fr-CH"/>
        </w:rPr>
        <w:t>55.</w:t>
      </w:r>
      <w:r w:rsidRPr="00DF16AC">
        <w:rPr>
          <w:lang w:val="fr-CH"/>
        </w:rPr>
        <w:tab/>
      </w:r>
      <w:r>
        <w:rPr>
          <w:b/>
          <w:lang w:val="fr-CH"/>
        </w:rPr>
        <w:t>M. </w:t>
      </w:r>
      <w:r w:rsidR="000100ED" w:rsidRPr="00DF16AC">
        <w:rPr>
          <w:b/>
          <w:lang w:val="fr-CH"/>
        </w:rPr>
        <w:t>Abdel-Moneim</w:t>
      </w:r>
      <w:r w:rsidR="000F7383" w:rsidRPr="00DF16AC">
        <w:rPr>
          <w:lang w:val="fr-CH"/>
        </w:rPr>
        <w:t xml:space="preserve"> demande si l’État partie subventionne les prix des denrées alimentaires et s’</w:t>
      </w:r>
      <w:r w:rsidR="00F01090" w:rsidRPr="00DF16AC">
        <w:rPr>
          <w:lang w:val="fr-CH"/>
        </w:rPr>
        <w:t xml:space="preserve">il en a été dissuadé </w:t>
      </w:r>
      <w:r w:rsidR="000F7383" w:rsidRPr="00DF16AC">
        <w:rPr>
          <w:lang w:val="fr-CH"/>
        </w:rPr>
        <w:t xml:space="preserve">par le Fonds monétaire international </w:t>
      </w:r>
      <w:r w:rsidR="00370FDF" w:rsidRPr="00DF16AC">
        <w:rPr>
          <w:lang w:val="fr-CH"/>
        </w:rPr>
        <w:t>l</w:t>
      </w:r>
      <w:r w:rsidR="000F7383" w:rsidRPr="00DF16AC">
        <w:rPr>
          <w:lang w:val="fr-CH"/>
        </w:rPr>
        <w:t>ors</w:t>
      </w:r>
      <w:r w:rsidR="00370FDF" w:rsidRPr="00DF16AC">
        <w:rPr>
          <w:lang w:val="fr-CH"/>
        </w:rPr>
        <w:t>qu</w:t>
      </w:r>
      <w:r w:rsidR="00F01090" w:rsidRPr="00DF16AC">
        <w:rPr>
          <w:lang w:val="fr-CH"/>
        </w:rPr>
        <w:t>e ce dernier</w:t>
      </w:r>
      <w:r w:rsidR="00370FDF" w:rsidRPr="00DF16AC">
        <w:rPr>
          <w:lang w:val="fr-CH"/>
        </w:rPr>
        <w:t xml:space="preserve"> a négocié </w:t>
      </w:r>
      <w:r w:rsidR="00F01090" w:rsidRPr="00DF16AC">
        <w:rPr>
          <w:lang w:val="fr-CH"/>
        </w:rPr>
        <w:t xml:space="preserve">avec </w:t>
      </w:r>
      <w:r w:rsidR="00CB4DB2" w:rsidRPr="00DF16AC">
        <w:rPr>
          <w:lang w:val="fr-CH"/>
        </w:rPr>
        <w:t>Sri L</w:t>
      </w:r>
      <w:r w:rsidR="007B26AF" w:rsidRPr="00DF16AC">
        <w:rPr>
          <w:lang w:val="fr-CH"/>
        </w:rPr>
        <w:t>anka</w:t>
      </w:r>
      <w:r w:rsidR="00F01090" w:rsidRPr="00DF16AC">
        <w:rPr>
          <w:lang w:val="fr-CH"/>
        </w:rPr>
        <w:t xml:space="preserve"> </w:t>
      </w:r>
      <w:r w:rsidR="00370FDF" w:rsidRPr="00DF16AC">
        <w:rPr>
          <w:lang w:val="fr-CH"/>
        </w:rPr>
        <w:t>son accord de confirmation de 2,6</w:t>
      </w:r>
      <w:r w:rsidR="00330EAD">
        <w:rPr>
          <w:lang w:val="fr-CH"/>
        </w:rPr>
        <w:t> milliards</w:t>
      </w:r>
      <w:r w:rsidR="00370FDF" w:rsidRPr="00DF16AC">
        <w:rPr>
          <w:lang w:val="fr-CH"/>
        </w:rPr>
        <w:t xml:space="preserve"> de dollars </w:t>
      </w:r>
      <w:r w:rsidR="00CB4DB2" w:rsidRPr="00DF16AC">
        <w:rPr>
          <w:lang w:val="fr-CH"/>
        </w:rPr>
        <w:t xml:space="preserve">des </w:t>
      </w:r>
      <w:r w:rsidR="00F01090" w:rsidRPr="00DF16AC">
        <w:rPr>
          <w:lang w:val="fr-CH"/>
        </w:rPr>
        <w:t>États Unis</w:t>
      </w:r>
      <w:r w:rsidR="00370FDF" w:rsidRPr="00DF16AC">
        <w:rPr>
          <w:lang w:val="fr-CH"/>
        </w:rPr>
        <w:t>. Une telle pression peut-elle expliquer les dépenses élevées que les ménages sri lankais</w:t>
      </w:r>
      <w:r w:rsidR="00F01090" w:rsidRPr="00DF16AC">
        <w:rPr>
          <w:lang w:val="fr-CH"/>
        </w:rPr>
        <w:t xml:space="preserve"> </w:t>
      </w:r>
      <w:r w:rsidR="00370FDF" w:rsidRPr="00DF16AC">
        <w:rPr>
          <w:lang w:val="fr-CH"/>
        </w:rPr>
        <w:t xml:space="preserve">consacrent </w:t>
      </w:r>
      <w:r w:rsidR="005A41D6" w:rsidRPr="00DF16AC">
        <w:rPr>
          <w:lang w:val="fr-CH"/>
        </w:rPr>
        <w:t xml:space="preserve">à l’alimentation et les </w:t>
      </w:r>
      <w:r w:rsidR="00370FDF" w:rsidRPr="00DF16AC">
        <w:rPr>
          <w:lang w:val="fr-CH"/>
        </w:rPr>
        <w:t xml:space="preserve">récentes </w:t>
      </w:r>
      <w:r w:rsidR="005A41D6" w:rsidRPr="00DF16AC">
        <w:rPr>
          <w:lang w:val="fr-CH"/>
        </w:rPr>
        <w:t xml:space="preserve">hausses </w:t>
      </w:r>
      <w:r w:rsidR="00370FDF" w:rsidRPr="00DF16AC">
        <w:rPr>
          <w:lang w:val="fr-CH"/>
        </w:rPr>
        <w:t>de l’inflation?</w:t>
      </w:r>
      <w:r w:rsidR="00CE06B8">
        <w:rPr>
          <w:lang w:val="fr-CH"/>
        </w:rPr>
        <w:t xml:space="preserve"> </w:t>
      </w:r>
    </w:p>
    <w:p w:rsidR="000932D0" w:rsidRPr="00DF16AC" w:rsidRDefault="002E3A20" w:rsidP="002E3A20">
      <w:pPr>
        <w:pStyle w:val="SingleTxtG"/>
        <w:rPr>
          <w:lang w:val="fr-CH"/>
        </w:rPr>
      </w:pPr>
      <w:r w:rsidRPr="00DF16AC">
        <w:rPr>
          <w:lang w:val="fr-CH"/>
        </w:rPr>
        <w:t>56.</w:t>
      </w:r>
      <w:r w:rsidRPr="00DF16AC">
        <w:rPr>
          <w:lang w:val="fr-CH"/>
        </w:rPr>
        <w:tab/>
      </w:r>
      <w:r w:rsidR="002A454C">
        <w:rPr>
          <w:b/>
          <w:lang w:val="fr-CH"/>
        </w:rPr>
        <w:t>M</w:t>
      </w:r>
      <w:r w:rsidR="002A454C" w:rsidRPr="00E95C8D">
        <w:rPr>
          <w:b/>
          <w:vertAlign w:val="superscript"/>
          <w:lang w:val="fr-CH"/>
        </w:rPr>
        <w:t>me</w:t>
      </w:r>
      <w:r w:rsidR="002A454C">
        <w:rPr>
          <w:b/>
          <w:lang w:val="fr-CH"/>
        </w:rPr>
        <w:t> </w:t>
      </w:r>
      <w:r w:rsidR="000100ED" w:rsidRPr="00DF16AC">
        <w:rPr>
          <w:b/>
          <w:lang w:val="fr-CH"/>
        </w:rPr>
        <w:t>Bonoan-Dandan</w:t>
      </w:r>
      <w:r w:rsidR="000100ED" w:rsidRPr="00DF16AC">
        <w:rPr>
          <w:lang w:val="fr-CH"/>
        </w:rPr>
        <w:t xml:space="preserve"> </w:t>
      </w:r>
      <w:r w:rsidR="00F01090" w:rsidRPr="00DF16AC">
        <w:rPr>
          <w:lang w:val="fr-CH"/>
        </w:rPr>
        <w:t>souhaite connaître</w:t>
      </w:r>
      <w:r w:rsidR="00370FDF" w:rsidRPr="00DF16AC">
        <w:rPr>
          <w:lang w:val="fr-CH"/>
        </w:rPr>
        <w:t xml:space="preserve"> la raison pour laquelle l’idée de créer un ministère consacré aux affaires des Tamouls d’origine indienne et à la population du secteur </w:t>
      </w:r>
      <w:r w:rsidR="002B291D" w:rsidRPr="00DF16AC">
        <w:rPr>
          <w:lang w:val="fr-CH"/>
        </w:rPr>
        <w:t>des plantations, avec</w:t>
      </w:r>
      <w:r w:rsidR="005A41D6" w:rsidRPr="00DF16AC">
        <w:rPr>
          <w:lang w:val="fr-CH"/>
        </w:rPr>
        <w:t xml:space="preserve"> </w:t>
      </w:r>
      <w:r w:rsidR="00370FDF" w:rsidRPr="00DF16AC">
        <w:rPr>
          <w:lang w:val="fr-CH"/>
        </w:rPr>
        <w:t>un plan d’action national</w:t>
      </w:r>
      <w:r w:rsidR="002B291D" w:rsidRPr="00DF16AC">
        <w:rPr>
          <w:lang w:val="fr-CH"/>
        </w:rPr>
        <w:t xml:space="preserve"> concomitant</w:t>
      </w:r>
      <w:r w:rsidR="008426BE" w:rsidRPr="00DF16AC">
        <w:rPr>
          <w:lang w:val="fr-CH"/>
        </w:rPr>
        <w:t>,</w:t>
      </w:r>
      <w:r w:rsidR="000932D0" w:rsidRPr="00DF16AC">
        <w:rPr>
          <w:lang w:val="fr-CH"/>
        </w:rPr>
        <w:t xml:space="preserve"> a été abandon</w:t>
      </w:r>
      <w:r w:rsidR="00F01090" w:rsidRPr="00DF16AC">
        <w:rPr>
          <w:lang w:val="fr-CH"/>
        </w:rPr>
        <w:t>né</w:t>
      </w:r>
      <w:r w:rsidR="000932D0" w:rsidRPr="00DF16AC">
        <w:rPr>
          <w:lang w:val="fr-CH"/>
        </w:rPr>
        <w:t xml:space="preserve">e. Elle demande en </w:t>
      </w:r>
      <w:r w:rsidR="00F01090" w:rsidRPr="00DF16AC">
        <w:rPr>
          <w:lang w:val="fr-CH"/>
        </w:rPr>
        <w:t>outre</w:t>
      </w:r>
      <w:r w:rsidR="000932D0" w:rsidRPr="00DF16AC">
        <w:rPr>
          <w:lang w:val="fr-CH"/>
        </w:rPr>
        <w:t xml:space="preserve"> comment l’État partie prévoit de </w:t>
      </w:r>
      <w:r w:rsidR="00F01090" w:rsidRPr="00DF16AC">
        <w:rPr>
          <w:lang w:val="fr-CH"/>
        </w:rPr>
        <w:t>vaincre</w:t>
      </w:r>
      <w:r w:rsidR="000932D0" w:rsidRPr="00DF16AC">
        <w:rPr>
          <w:lang w:val="fr-CH"/>
        </w:rPr>
        <w:t xml:space="preserve"> l’extrême pauvreté d’ici </w:t>
      </w:r>
      <w:r w:rsidR="008426BE" w:rsidRPr="00DF16AC">
        <w:rPr>
          <w:lang w:val="fr-CH"/>
        </w:rPr>
        <w:t xml:space="preserve">à </w:t>
      </w:r>
      <w:r w:rsidR="000932D0" w:rsidRPr="00DF16AC">
        <w:rPr>
          <w:lang w:val="fr-CH"/>
        </w:rPr>
        <w:t>2015, en particulier si</w:t>
      </w:r>
      <w:r w:rsidR="00F01090" w:rsidRPr="00DF16AC">
        <w:rPr>
          <w:lang w:val="fr-CH"/>
        </w:rPr>
        <w:t xml:space="preserve"> sa </w:t>
      </w:r>
      <w:r w:rsidR="000932D0" w:rsidRPr="00DF16AC">
        <w:rPr>
          <w:lang w:val="fr-CH"/>
        </w:rPr>
        <w:t xml:space="preserve">stratégie de lutte contre la pauvreté ne tient pas compte des familles du secteur des plantations, </w:t>
      </w:r>
      <w:r w:rsidR="002B291D" w:rsidRPr="00DF16AC">
        <w:rPr>
          <w:lang w:val="fr-CH"/>
        </w:rPr>
        <w:t>y compris</w:t>
      </w:r>
      <w:r w:rsidR="00F01090" w:rsidRPr="00DF16AC">
        <w:rPr>
          <w:lang w:val="fr-CH"/>
        </w:rPr>
        <w:t xml:space="preserve"> </w:t>
      </w:r>
      <w:r w:rsidR="000932D0" w:rsidRPr="00DF16AC">
        <w:rPr>
          <w:lang w:val="fr-CH"/>
        </w:rPr>
        <w:t>des réfugiés et des familles affectés par le conflit</w:t>
      </w:r>
      <w:r w:rsidR="00F01090" w:rsidRPr="00DF16AC">
        <w:rPr>
          <w:lang w:val="fr-CH"/>
        </w:rPr>
        <w:t xml:space="preserve">, lesquels </w:t>
      </w:r>
      <w:r w:rsidR="000932D0" w:rsidRPr="00DF16AC">
        <w:rPr>
          <w:lang w:val="fr-CH"/>
        </w:rPr>
        <w:t>comptent</w:t>
      </w:r>
      <w:r w:rsidR="00CE06B8">
        <w:rPr>
          <w:lang w:val="fr-CH"/>
        </w:rPr>
        <w:t xml:space="preserve"> </w:t>
      </w:r>
      <w:r w:rsidR="000932D0" w:rsidRPr="00DF16AC">
        <w:rPr>
          <w:lang w:val="fr-CH"/>
        </w:rPr>
        <w:t>parmi les plus pauvres</w:t>
      </w:r>
      <w:r w:rsidR="008426BE" w:rsidRPr="00DF16AC">
        <w:rPr>
          <w:lang w:val="fr-CH"/>
        </w:rPr>
        <w:t xml:space="preserve"> de</w:t>
      </w:r>
      <w:r w:rsidR="00F01090" w:rsidRPr="00DF16AC">
        <w:rPr>
          <w:lang w:val="fr-CH"/>
        </w:rPr>
        <w:t xml:space="preserve"> Sri Lanka</w:t>
      </w:r>
      <w:r w:rsidR="000932D0" w:rsidRPr="00DF16AC">
        <w:rPr>
          <w:lang w:val="fr-CH"/>
        </w:rPr>
        <w:t xml:space="preserve">. </w:t>
      </w:r>
    </w:p>
    <w:p w:rsidR="000756D2" w:rsidRPr="00DF16AC" w:rsidRDefault="002E3A20" w:rsidP="002E3A20">
      <w:pPr>
        <w:pStyle w:val="SingleTxtG"/>
        <w:rPr>
          <w:lang w:val="fr-CH"/>
        </w:rPr>
      </w:pPr>
      <w:r w:rsidRPr="00DF16AC">
        <w:rPr>
          <w:lang w:val="fr-CH"/>
        </w:rPr>
        <w:t>57.</w:t>
      </w:r>
      <w:r w:rsidRPr="00DF16AC">
        <w:rPr>
          <w:lang w:val="fr-CH"/>
        </w:rPr>
        <w:tab/>
      </w:r>
      <w:r w:rsidR="000932D0" w:rsidRPr="00DF16AC">
        <w:rPr>
          <w:lang w:val="fr-CH"/>
        </w:rPr>
        <w:t>S’agissant</w:t>
      </w:r>
      <w:r w:rsidR="0028648A" w:rsidRPr="00DF16AC">
        <w:rPr>
          <w:lang w:val="fr-CH"/>
        </w:rPr>
        <w:t xml:space="preserve"> des travailleurs migrants, </w:t>
      </w:r>
      <w:r w:rsidR="002A454C">
        <w:rPr>
          <w:lang w:val="fr-CH"/>
        </w:rPr>
        <w:t>M</w:t>
      </w:r>
      <w:r w:rsidR="002A454C" w:rsidRPr="00CF1437">
        <w:rPr>
          <w:vertAlign w:val="superscript"/>
          <w:lang w:val="fr-CH"/>
        </w:rPr>
        <w:t>me</w:t>
      </w:r>
      <w:r w:rsidR="002A454C">
        <w:rPr>
          <w:lang w:val="fr-CH"/>
        </w:rPr>
        <w:t> </w:t>
      </w:r>
      <w:r w:rsidR="0028648A" w:rsidRPr="00DF16AC">
        <w:rPr>
          <w:lang w:val="fr-CH"/>
        </w:rPr>
        <w:t>Bonoan-Dandan</w:t>
      </w:r>
      <w:r w:rsidR="000932D0" w:rsidRPr="00DF16AC">
        <w:rPr>
          <w:lang w:val="fr-CH"/>
        </w:rPr>
        <w:t xml:space="preserve"> demande quel pourcentage du PIB de l’</w:t>
      </w:r>
      <w:r w:rsidR="00F01090" w:rsidRPr="00DF16AC">
        <w:rPr>
          <w:lang w:val="fr-CH"/>
        </w:rPr>
        <w:t>É</w:t>
      </w:r>
      <w:r w:rsidR="000932D0" w:rsidRPr="00DF16AC">
        <w:rPr>
          <w:lang w:val="fr-CH"/>
        </w:rPr>
        <w:t>tat partie provient des fonds qu’ils envoient</w:t>
      </w:r>
      <w:r w:rsidR="00895BF1" w:rsidRPr="00DF16AC">
        <w:rPr>
          <w:lang w:val="fr-CH"/>
        </w:rPr>
        <w:t>,</w:t>
      </w:r>
      <w:r w:rsidR="000932D0" w:rsidRPr="00DF16AC">
        <w:rPr>
          <w:lang w:val="fr-CH"/>
        </w:rPr>
        <w:t xml:space="preserve"> et quelle part de cette somme est consacrée aux initiatives de développement social en faveur des travaill</w:t>
      </w:r>
      <w:r w:rsidR="002B291D" w:rsidRPr="00DF16AC">
        <w:rPr>
          <w:lang w:val="fr-CH"/>
        </w:rPr>
        <w:t>eurs migrants et de</w:t>
      </w:r>
      <w:r w:rsidR="000932D0" w:rsidRPr="00DF16AC">
        <w:rPr>
          <w:lang w:val="fr-CH"/>
        </w:rPr>
        <w:t xml:space="preserve"> l’aide à leurs familles. Rappelant le tsunami 2004, elle souhaite savoir si le Gouvernement a mis en place des dispositifs pour faire face à de telles catastrophes, protéger la population et gérer les opérations de relèvement.</w:t>
      </w:r>
      <w:r w:rsidR="000756D2" w:rsidRPr="00DF16AC">
        <w:rPr>
          <w:lang w:val="fr-CH"/>
        </w:rPr>
        <w:t xml:space="preserve"> </w:t>
      </w:r>
    </w:p>
    <w:p w:rsidR="000756D2" w:rsidRPr="00DF16AC" w:rsidRDefault="000979EA" w:rsidP="002E3A20">
      <w:pPr>
        <w:pStyle w:val="SingleTxtG"/>
        <w:rPr>
          <w:lang w:val="fr-CH"/>
        </w:rPr>
      </w:pPr>
      <w:r w:rsidRPr="00DF16AC">
        <w:rPr>
          <w:lang w:val="fr-CH"/>
        </w:rPr>
        <w:t>58.</w:t>
      </w:r>
      <w:r w:rsidR="00CE06B8">
        <w:rPr>
          <w:lang w:val="fr-CH"/>
        </w:rPr>
        <w:t xml:space="preserve"> </w:t>
      </w:r>
      <w:r w:rsidR="002A454C">
        <w:rPr>
          <w:lang w:val="fr-CH"/>
        </w:rPr>
        <w:tab/>
        <w:t>M</w:t>
      </w:r>
      <w:r w:rsidR="002A454C" w:rsidRPr="00E95C8D">
        <w:rPr>
          <w:vertAlign w:val="superscript"/>
          <w:lang w:val="fr-CH"/>
        </w:rPr>
        <w:t>me</w:t>
      </w:r>
      <w:r w:rsidR="002A454C">
        <w:rPr>
          <w:lang w:val="fr-CH"/>
        </w:rPr>
        <w:t> </w:t>
      </w:r>
      <w:r w:rsidR="00C548CB" w:rsidRPr="00DF16AC">
        <w:rPr>
          <w:lang w:val="fr-CH"/>
        </w:rPr>
        <w:t>Bonoan-Dandan</w:t>
      </w:r>
      <w:r w:rsidR="002B291D" w:rsidRPr="00DF16AC">
        <w:rPr>
          <w:lang w:val="fr-CH"/>
        </w:rPr>
        <w:t xml:space="preserve"> aimerait également se voir préciser ce que signifie</w:t>
      </w:r>
      <w:r w:rsidR="00527352" w:rsidRPr="00DF16AC">
        <w:rPr>
          <w:lang w:val="fr-CH"/>
        </w:rPr>
        <w:t xml:space="preserve"> le souhait que</w:t>
      </w:r>
      <w:r w:rsidR="000756D2" w:rsidRPr="00DF16AC">
        <w:rPr>
          <w:lang w:val="fr-CH"/>
        </w:rPr>
        <w:t xml:space="preserve"> la délégation </w:t>
      </w:r>
      <w:r w:rsidR="00527352" w:rsidRPr="00DF16AC">
        <w:rPr>
          <w:lang w:val="fr-CH"/>
        </w:rPr>
        <w:t xml:space="preserve">adresse </w:t>
      </w:r>
      <w:r w:rsidR="000756D2" w:rsidRPr="00DF16AC">
        <w:rPr>
          <w:lang w:val="fr-CH"/>
        </w:rPr>
        <w:t xml:space="preserve">au Comité </w:t>
      </w:r>
      <w:r w:rsidR="00527352" w:rsidRPr="00DF16AC">
        <w:rPr>
          <w:lang w:val="fr-CH"/>
        </w:rPr>
        <w:t>de comprendre l</w:t>
      </w:r>
      <w:r w:rsidR="000756D2" w:rsidRPr="00DF16AC">
        <w:rPr>
          <w:lang w:val="fr-CH"/>
        </w:rPr>
        <w:t>es sensibilités culturelles sri</w:t>
      </w:r>
      <w:r w:rsidR="00FC687F" w:rsidRPr="00DF16AC">
        <w:rPr>
          <w:lang w:val="fr-CH"/>
        </w:rPr>
        <w:t>-</w:t>
      </w:r>
      <w:r w:rsidR="000756D2" w:rsidRPr="00DF16AC">
        <w:rPr>
          <w:lang w:val="fr-CH"/>
        </w:rPr>
        <w:t>lankais</w:t>
      </w:r>
      <w:r w:rsidR="00242A3B" w:rsidRPr="00DF16AC">
        <w:rPr>
          <w:lang w:val="fr-CH"/>
        </w:rPr>
        <w:t>es</w:t>
      </w:r>
      <w:r w:rsidR="000756D2" w:rsidRPr="00DF16AC">
        <w:rPr>
          <w:lang w:val="fr-CH"/>
        </w:rPr>
        <w:t xml:space="preserve"> s’agissant du viol conjugal et demande dans quelle mesure la société sri</w:t>
      </w:r>
      <w:r w:rsidR="00FC687F" w:rsidRPr="00DF16AC">
        <w:rPr>
          <w:lang w:val="fr-CH"/>
        </w:rPr>
        <w:t>-</w:t>
      </w:r>
      <w:r w:rsidR="000756D2" w:rsidRPr="00DF16AC">
        <w:rPr>
          <w:lang w:val="fr-CH"/>
        </w:rPr>
        <w:t xml:space="preserve">lankaise accepte la violence à l’égard des femmes. </w:t>
      </w:r>
    </w:p>
    <w:p w:rsidR="000979EA" w:rsidRPr="00DF16AC" w:rsidRDefault="000756D2" w:rsidP="002E3A20">
      <w:pPr>
        <w:pStyle w:val="SingleTxtG"/>
        <w:rPr>
          <w:lang w:val="fr-CH"/>
        </w:rPr>
      </w:pPr>
      <w:r w:rsidRPr="00DF16AC">
        <w:rPr>
          <w:lang w:val="fr-CH"/>
        </w:rPr>
        <w:t>59.</w:t>
      </w:r>
      <w:r w:rsidR="00527352" w:rsidRPr="00DF16AC">
        <w:rPr>
          <w:lang w:val="fr-CH"/>
        </w:rPr>
        <w:t xml:space="preserve"> </w:t>
      </w:r>
      <w:r w:rsidR="002A454C">
        <w:rPr>
          <w:lang w:val="fr-CH"/>
        </w:rPr>
        <w:tab/>
      </w:r>
      <w:r w:rsidR="002A454C">
        <w:rPr>
          <w:b/>
          <w:lang w:val="fr-CH"/>
        </w:rPr>
        <w:t>M</w:t>
      </w:r>
      <w:r w:rsidR="002A454C" w:rsidRPr="00E95C8D">
        <w:rPr>
          <w:b/>
          <w:vertAlign w:val="superscript"/>
          <w:lang w:val="fr-CH"/>
        </w:rPr>
        <w:t>me</w:t>
      </w:r>
      <w:r w:rsidR="002A454C">
        <w:rPr>
          <w:b/>
          <w:lang w:val="fr-CH"/>
        </w:rPr>
        <w:t> </w:t>
      </w:r>
      <w:r w:rsidR="000100ED" w:rsidRPr="00DF16AC">
        <w:rPr>
          <w:b/>
          <w:lang w:val="fr-CH"/>
        </w:rPr>
        <w:t>Bras Gomes</w:t>
      </w:r>
      <w:r w:rsidR="000100ED" w:rsidRPr="00DF16AC">
        <w:rPr>
          <w:lang w:val="fr-CH"/>
        </w:rPr>
        <w:t xml:space="preserve"> </w:t>
      </w:r>
      <w:r w:rsidR="000979EA" w:rsidRPr="00DF16AC">
        <w:rPr>
          <w:lang w:val="fr-CH"/>
        </w:rPr>
        <w:t xml:space="preserve">demande si un </w:t>
      </w:r>
      <w:r w:rsidR="00527352" w:rsidRPr="00DF16AC">
        <w:rPr>
          <w:lang w:val="fr-CH"/>
        </w:rPr>
        <w:t>congé</w:t>
      </w:r>
      <w:r w:rsidR="000979EA" w:rsidRPr="00DF16AC">
        <w:rPr>
          <w:lang w:val="fr-CH"/>
        </w:rPr>
        <w:t xml:space="preserve"> paternité est accordé aux hommes pour qu’ils </w:t>
      </w:r>
      <w:r w:rsidR="00527352" w:rsidRPr="00DF16AC">
        <w:rPr>
          <w:lang w:val="fr-CH"/>
        </w:rPr>
        <w:t>puisse</w:t>
      </w:r>
      <w:r w:rsidR="000979EA" w:rsidRPr="00DF16AC">
        <w:rPr>
          <w:lang w:val="fr-CH"/>
        </w:rPr>
        <w:t>nt s’occuper de</w:t>
      </w:r>
      <w:r w:rsidR="00527352" w:rsidRPr="00DF16AC">
        <w:rPr>
          <w:lang w:val="fr-CH"/>
        </w:rPr>
        <w:t xml:space="preserve"> leur</w:t>
      </w:r>
      <w:r w:rsidR="000979EA" w:rsidRPr="00DF16AC">
        <w:rPr>
          <w:lang w:val="fr-CH"/>
        </w:rPr>
        <w:t xml:space="preserve">s enfants </w:t>
      </w:r>
      <w:r w:rsidR="00527352" w:rsidRPr="00DF16AC">
        <w:rPr>
          <w:lang w:val="fr-CH"/>
        </w:rPr>
        <w:t>lorsqu’ils sont malad</w:t>
      </w:r>
      <w:r w:rsidR="000979EA" w:rsidRPr="00DF16AC">
        <w:rPr>
          <w:lang w:val="fr-CH"/>
        </w:rPr>
        <w:t>es</w:t>
      </w:r>
      <w:r w:rsidR="00895BF1" w:rsidRPr="00DF16AC">
        <w:rPr>
          <w:lang w:val="fr-CH"/>
        </w:rPr>
        <w:t>,</w:t>
      </w:r>
      <w:r w:rsidR="000979EA" w:rsidRPr="00DF16AC">
        <w:rPr>
          <w:lang w:val="fr-CH"/>
        </w:rPr>
        <w:t xml:space="preserve"> comme </w:t>
      </w:r>
      <w:r w:rsidR="002E3A20">
        <w:rPr>
          <w:lang w:val="fr-CH"/>
        </w:rPr>
        <w:t>des personnes</w:t>
      </w:r>
      <w:r w:rsidR="000979EA" w:rsidRPr="00DF16AC">
        <w:rPr>
          <w:lang w:val="fr-CH"/>
        </w:rPr>
        <w:t xml:space="preserve"> à charge plus âgées, et la raison pour laquelle ce congé n’est pas accordé aux employé</w:t>
      </w:r>
      <w:r w:rsidR="00527352" w:rsidRPr="00DF16AC">
        <w:rPr>
          <w:lang w:val="fr-CH"/>
        </w:rPr>
        <w:t>s</w:t>
      </w:r>
      <w:r w:rsidR="000979EA" w:rsidRPr="00DF16AC">
        <w:rPr>
          <w:lang w:val="fr-CH"/>
        </w:rPr>
        <w:t xml:space="preserve"> du secteur privé. Elle souha</w:t>
      </w:r>
      <w:r w:rsidR="00527352" w:rsidRPr="00DF16AC">
        <w:rPr>
          <w:lang w:val="fr-CH"/>
        </w:rPr>
        <w:t>ite aussi connaître les</w:t>
      </w:r>
      <w:r w:rsidR="000979EA" w:rsidRPr="00DF16AC">
        <w:rPr>
          <w:lang w:val="fr-CH"/>
        </w:rPr>
        <w:t xml:space="preserve"> services sociaux </w:t>
      </w:r>
      <w:r w:rsidR="00527352" w:rsidRPr="00DF16AC">
        <w:rPr>
          <w:lang w:val="fr-CH"/>
        </w:rPr>
        <w:t xml:space="preserve">dont </w:t>
      </w:r>
      <w:r w:rsidR="000979EA" w:rsidRPr="00DF16AC">
        <w:rPr>
          <w:lang w:val="fr-CH"/>
        </w:rPr>
        <w:t xml:space="preserve">disposent </w:t>
      </w:r>
      <w:r w:rsidR="002E3A20">
        <w:rPr>
          <w:lang w:val="fr-CH"/>
        </w:rPr>
        <w:t>les personnes</w:t>
      </w:r>
      <w:r w:rsidR="000979EA" w:rsidRPr="00DF16AC">
        <w:rPr>
          <w:lang w:val="fr-CH"/>
        </w:rPr>
        <w:t xml:space="preserve"> âgées. S’agissant de la discrimination à l’égard des femmes, elle demande si les hommes ont toujours </w:t>
      </w:r>
      <w:r w:rsidR="00A71DE5" w:rsidRPr="00DF16AC">
        <w:rPr>
          <w:lang w:val="fr-CH"/>
        </w:rPr>
        <w:t xml:space="preserve">la </w:t>
      </w:r>
      <w:r w:rsidR="00527352" w:rsidRPr="00DF16AC">
        <w:rPr>
          <w:lang w:val="fr-CH"/>
        </w:rPr>
        <w:t>préséance</w:t>
      </w:r>
      <w:r w:rsidR="000979EA" w:rsidRPr="00DF16AC">
        <w:rPr>
          <w:lang w:val="fr-CH"/>
        </w:rPr>
        <w:t xml:space="preserve"> sur les femmes en matière de droits d’héritage et, dans l’affirmative, </w:t>
      </w:r>
      <w:r w:rsidR="008426BE" w:rsidRPr="00DF16AC">
        <w:rPr>
          <w:lang w:val="fr-CH"/>
        </w:rPr>
        <w:t>ce qui est fait pour corriger cette</w:t>
      </w:r>
      <w:r w:rsidR="000979EA" w:rsidRPr="00DF16AC">
        <w:rPr>
          <w:lang w:val="fr-CH"/>
        </w:rPr>
        <w:t xml:space="preserve"> situation. </w:t>
      </w:r>
    </w:p>
    <w:p w:rsidR="008B3E22" w:rsidRPr="00DF16AC" w:rsidRDefault="000979EA" w:rsidP="002E3A20">
      <w:pPr>
        <w:pStyle w:val="SingleTxtG"/>
        <w:rPr>
          <w:lang w:val="fr-CH"/>
        </w:rPr>
      </w:pPr>
      <w:r w:rsidRPr="00DF16AC">
        <w:rPr>
          <w:lang w:val="fr-CH"/>
        </w:rPr>
        <w:t xml:space="preserve">60. </w:t>
      </w:r>
      <w:r w:rsidR="002A454C">
        <w:rPr>
          <w:lang w:val="fr-CH"/>
        </w:rPr>
        <w:tab/>
      </w:r>
      <w:r w:rsidR="002E3A20">
        <w:rPr>
          <w:b/>
          <w:lang w:val="fr-CH"/>
        </w:rPr>
        <w:t>M. </w:t>
      </w:r>
      <w:r w:rsidR="000100ED" w:rsidRPr="00DF16AC">
        <w:rPr>
          <w:b/>
          <w:lang w:val="fr-CH"/>
        </w:rPr>
        <w:t>Fernando</w:t>
      </w:r>
      <w:r w:rsidR="000100ED" w:rsidRPr="00DF16AC">
        <w:rPr>
          <w:lang w:val="fr-CH"/>
        </w:rPr>
        <w:t xml:space="preserve"> (Sri Lanka) </w:t>
      </w:r>
      <w:r w:rsidRPr="00DF16AC">
        <w:rPr>
          <w:lang w:val="fr-CH"/>
        </w:rPr>
        <w:t>dit qu’aux termes d’</w:t>
      </w:r>
      <w:r w:rsidR="00527352" w:rsidRPr="00DF16AC">
        <w:rPr>
          <w:lang w:val="fr-CH"/>
        </w:rPr>
        <w:t>un amendement de 1996 d</w:t>
      </w:r>
      <w:r w:rsidRPr="00DF16AC">
        <w:rPr>
          <w:lang w:val="fr-CH"/>
        </w:rPr>
        <w:t xml:space="preserve">u Code </w:t>
      </w:r>
      <w:r w:rsidR="00527352" w:rsidRPr="00DF16AC">
        <w:rPr>
          <w:lang w:val="fr-CH"/>
        </w:rPr>
        <w:t>pé</w:t>
      </w:r>
      <w:r w:rsidRPr="00DF16AC">
        <w:rPr>
          <w:lang w:val="fr-CH"/>
        </w:rPr>
        <w:t>nal,</w:t>
      </w:r>
      <w:r w:rsidR="00527352" w:rsidRPr="00DF16AC">
        <w:rPr>
          <w:lang w:val="fr-CH"/>
        </w:rPr>
        <w:t xml:space="preserve"> le conjoint peu</w:t>
      </w:r>
      <w:r w:rsidRPr="00DF16AC">
        <w:rPr>
          <w:lang w:val="fr-CH"/>
        </w:rPr>
        <w:t xml:space="preserve">t être poursuivi en justice pour viol conjugal si le délit intervient après </w:t>
      </w:r>
      <w:r w:rsidR="00527352" w:rsidRPr="00DF16AC">
        <w:rPr>
          <w:lang w:val="fr-CH"/>
        </w:rPr>
        <w:t>sé</w:t>
      </w:r>
      <w:r w:rsidRPr="00DF16AC">
        <w:rPr>
          <w:lang w:val="fr-CH"/>
        </w:rPr>
        <w:t xml:space="preserve">paration légale du couple. </w:t>
      </w:r>
      <w:r w:rsidR="008B3E22" w:rsidRPr="00DF16AC">
        <w:rPr>
          <w:lang w:val="fr-CH"/>
        </w:rPr>
        <w:t>L’État partie s’efforce de réduire l’acceptation sociale de la violence en présentant une loi sur la violence familiale et en lançant des campagnes de sensibilisation. Les traditions sociales ont toutefois un aspect positif. La majorité de la population vit dans des familles élargies dans lesquelles les enfants s’occupent de leurs parents et même de leurs grands</w:t>
      </w:r>
      <w:r w:rsidR="00895BF1" w:rsidRPr="00DF16AC">
        <w:rPr>
          <w:lang w:val="fr-CH"/>
        </w:rPr>
        <w:t>-</w:t>
      </w:r>
      <w:r w:rsidR="008B3E22" w:rsidRPr="00DF16AC">
        <w:rPr>
          <w:lang w:val="fr-CH"/>
        </w:rPr>
        <w:t xml:space="preserve">parents, rendant ainsi </w:t>
      </w:r>
      <w:r w:rsidR="008426BE" w:rsidRPr="00DF16AC">
        <w:rPr>
          <w:lang w:val="fr-CH"/>
        </w:rPr>
        <w:t xml:space="preserve">largement </w:t>
      </w:r>
      <w:r w:rsidR="008B3E22" w:rsidRPr="00DF16AC">
        <w:rPr>
          <w:lang w:val="fr-CH"/>
        </w:rPr>
        <w:t>superflu</w:t>
      </w:r>
      <w:r w:rsidR="008426BE" w:rsidRPr="00DF16AC">
        <w:rPr>
          <w:lang w:val="fr-CH"/>
        </w:rPr>
        <w:t>e</w:t>
      </w:r>
      <w:r w:rsidR="008B3E22" w:rsidRPr="00DF16AC">
        <w:rPr>
          <w:lang w:val="fr-CH"/>
        </w:rPr>
        <w:t xml:space="preserve"> la nécessité de services sociaux. </w:t>
      </w:r>
    </w:p>
    <w:p w:rsidR="00E32AB2" w:rsidRPr="00DF16AC" w:rsidRDefault="008B3E22" w:rsidP="002E3A20">
      <w:pPr>
        <w:pStyle w:val="SingleTxtG"/>
        <w:rPr>
          <w:lang w:val="fr-CH"/>
        </w:rPr>
      </w:pPr>
      <w:r w:rsidRPr="00DF16AC">
        <w:rPr>
          <w:lang w:val="fr-CH"/>
        </w:rPr>
        <w:t>61.</w:t>
      </w:r>
      <w:r w:rsidR="00CE06B8">
        <w:rPr>
          <w:lang w:val="fr-CH"/>
        </w:rPr>
        <w:t xml:space="preserve"> </w:t>
      </w:r>
      <w:r w:rsidR="002A454C">
        <w:rPr>
          <w:lang w:val="fr-CH"/>
        </w:rPr>
        <w:tab/>
      </w:r>
      <w:r w:rsidRPr="00DF16AC">
        <w:rPr>
          <w:lang w:val="fr-CH"/>
        </w:rPr>
        <w:t>S’agissa</w:t>
      </w:r>
      <w:r w:rsidR="00C548CB" w:rsidRPr="00DF16AC">
        <w:rPr>
          <w:lang w:val="fr-CH"/>
        </w:rPr>
        <w:t xml:space="preserve">nt des travailleurs migrants, </w:t>
      </w:r>
      <w:r w:rsidR="002E3A20">
        <w:rPr>
          <w:lang w:val="fr-CH"/>
        </w:rPr>
        <w:t>M. </w:t>
      </w:r>
      <w:r w:rsidR="00C548CB" w:rsidRPr="00DF16AC">
        <w:rPr>
          <w:lang w:val="fr-CH"/>
        </w:rPr>
        <w:t>Fernando</w:t>
      </w:r>
      <w:r w:rsidRPr="00DF16AC">
        <w:rPr>
          <w:lang w:val="fr-CH"/>
        </w:rPr>
        <w:t xml:space="preserve"> dit que l’</w:t>
      </w:r>
      <w:r w:rsidR="00527352" w:rsidRPr="00DF16AC">
        <w:rPr>
          <w:lang w:val="fr-CH"/>
        </w:rPr>
        <w:t>É</w:t>
      </w:r>
      <w:r w:rsidR="00DB533A" w:rsidRPr="00DF16AC">
        <w:rPr>
          <w:lang w:val="fr-CH"/>
        </w:rPr>
        <w:t>tat partie a tenté de modifier</w:t>
      </w:r>
      <w:r w:rsidRPr="00DF16AC">
        <w:rPr>
          <w:lang w:val="fr-CH"/>
        </w:rPr>
        <w:t xml:space="preserve"> la </w:t>
      </w:r>
      <w:r w:rsidR="00527352" w:rsidRPr="00DF16AC">
        <w:rPr>
          <w:lang w:val="fr-CH"/>
        </w:rPr>
        <w:t>lé</w:t>
      </w:r>
      <w:r w:rsidRPr="00DF16AC">
        <w:rPr>
          <w:lang w:val="fr-CH"/>
        </w:rPr>
        <w:t xml:space="preserve">gislation </w:t>
      </w:r>
      <w:r w:rsidR="002961C0" w:rsidRPr="00DF16AC">
        <w:rPr>
          <w:lang w:val="fr-CH"/>
        </w:rPr>
        <w:t>afin d’</w:t>
      </w:r>
      <w:r w:rsidR="008426BE" w:rsidRPr="00DF16AC">
        <w:rPr>
          <w:lang w:val="fr-CH"/>
        </w:rPr>
        <w:t>empêcher les</w:t>
      </w:r>
      <w:r w:rsidRPr="00DF16AC">
        <w:rPr>
          <w:lang w:val="fr-CH"/>
        </w:rPr>
        <w:t xml:space="preserve"> travailleurs qui ont des enfants de moins de 5</w:t>
      </w:r>
      <w:r w:rsidR="00B3031D">
        <w:rPr>
          <w:lang w:val="fr-CH"/>
        </w:rPr>
        <w:t> ans</w:t>
      </w:r>
      <w:r w:rsidR="008426BE" w:rsidRPr="00DF16AC">
        <w:rPr>
          <w:lang w:val="fr-CH"/>
        </w:rPr>
        <w:t xml:space="preserve"> d’émigrer </w:t>
      </w:r>
      <w:r w:rsidRPr="00DF16AC">
        <w:rPr>
          <w:lang w:val="fr-CH"/>
        </w:rPr>
        <w:t xml:space="preserve">sans avoir </w:t>
      </w:r>
      <w:r w:rsidR="00527352" w:rsidRPr="00DF16AC">
        <w:rPr>
          <w:lang w:val="fr-CH"/>
        </w:rPr>
        <w:t xml:space="preserve">prouvé aux </w:t>
      </w:r>
      <w:r w:rsidR="00E32AB2" w:rsidRPr="00DF16AC">
        <w:rPr>
          <w:lang w:val="fr-CH"/>
        </w:rPr>
        <w:t>autorités qu</w:t>
      </w:r>
      <w:r w:rsidR="008426BE" w:rsidRPr="00DF16AC">
        <w:rPr>
          <w:lang w:val="fr-CH"/>
        </w:rPr>
        <w:t>’ils avaient pris des disposition</w:t>
      </w:r>
      <w:r w:rsidR="00E32AB2" w:rsidRPr="00DF16AC">
        <w:rPr>
          <w:lang w:val="fr-CH"/>
        </w:rPr>
        <w:t>s adéquat</w:t>
      </w:r>
      <w:r w:rsidR="008426BE" w:rsidRPr="00DF16AC">
        <w:rPr>
          <w:lang w:val="fr-CH"/>
        </w:rPr>
        <w:t>e</w:t>
      </w:r>
      <w:r w:rsidR="00E32AB2" w:rsidRPr="00DF16AC">
        <w:rPr>
          <w:lang w:val="fr-CH"/>
        </w:rPr>
        <w:t xml:space="preserve">s pour assurer la garde de leurs enfants en leur absence. Des groupes de défense des droits de l’homme ont cependant </w:t>
      </w:r>
      <w:r w:rsidR="00527352" w:rsidRPr="00DF16AC">
        <w:rPr>
          <w:lang w:val="fr-CH"/>
        </w:rPr>
        <w:t>accusé</w:t>
      </w:r>
      <w:r w:rsidR="00E32AB2" w:rsidRPr="00DF16AC">
        <w:rPr>
          <w:lang w:val="fr-CH"/>
        </w:rPr>
        <w:t xml:space="preserve"> le Gouvernement d’enfreindre les droits des travailleurs migrants en restreignant leur liberté de circulation. L’État partie </w:t>
      </w:r>
      <w:r w:rsidR="008426BE" w:rsidRPr="00DF16AC">
        <w:rPr>
          <w:lang w:val="fr-CH"/>
        </w:rPr>
        <w:t>accorde la priorité à la protection</w:t>
      </w:r>
      <w:r w:rsidR="00E32AB2" w:rsidRPr="00DF16AC">
        <w:rPr>
          <w:lang w:val="fr-CH"/>
        </w:rPr>
        <w:t xml:space="preserve"> des enfants</w:t>
      </w:r>
      <w:r w:rsidR="00527352" w:rsidRPr="00DF16AC">
        <w:rPr>
          <w:lang w:val="fr-CH"/>
        </w:rPr>
        <w:t>,</w:t>
      </w:r>
      <w:r w:rsidR="00E32AB2" w:rsidRPr="00DF16AC">
        <w:rPr>
          <w:lang w:val="fr-CH"/>
        </w:rPr>
        <w:t xml:space="preserve"> mais pour l’instant il doit se soumettre à la pression extérieure et ralentir le rythme de la réforme législative. Le congé </w:t>
      </w:r>
      <w:r w:rsidR="00527352" w:rsidRPr="00DF16AC">
        <w:rPr>
          <w:lang w:val="fr-CH"/>
        </w:rPr>
        <w:t xml:space="preserve">de </w:t>
      </w:r>
      <w:r w:rsidR="00E32AB2" w:rsidRPr="00DF16AC">
        <w:rPr>
          <w:lang w:val="fr-CH"/>
        </w:rPr>
        <w:t>paternité a été mis en place récemment dans le secteur public et, bien que le Gouvernement ne puisse contraindre le secteur privé à l’adopter, il l’</w:t>
      </w:r>
      <w:r w:rsidR="00267D1A" w:rsidRPr="00DF16AC">
        <w:rPr>
          <w:lang w:val="fr-CH"/>
        </w:rPr>
        <w:t>encouragera à le faire</w:t>
      </w:r>
      <w:r w:rsidR="00E32AB2" w:rsidRPr="00DF16AC">
        <w:rPr>
          <w:lang w:val="fr-CH"/>
        </w:rPr>
        <w:t>.</w:t>
      </w:r>
      <w:r w:rsidR="00CE06B8">
        <w:rPr>
          <w:lang w:val="fr-CH"/>
        </w:rPr>
        <w:t xml:space="preserve"> </w:t>
      </w:r>
    </w:p>
    <w:p w:rsidR="000100ED" w:rsidRPr="00DF16AC" w:rsidRDefault="00E32AB2" w:rsidP="002E3A20">
      <w:pPr>
        <w:pStyle w:val="SingleTxtG"/>
        <w:rPr>
          <w:lang w:val="fr-CH"/>
        </w:rPr>
      </w:pPr>
      <w:r w:rsidRPr="00DF16AC">
        <w:rPr>
          <w:lang w:val="fr-CH"/>
        </w:rPr>
        <w:t>62.</w:t>
      </w:r>
      <w:r w:rsidR="00CE06B8">
        <w:rPr>
          <w:lang w:val="fr-CH"/>
        </w:rPr>
        <w:t xml:space="preserve"> </w:t>
      </w:r>
      <w:r w:rsidR="002A454C">
        <w:rPr>
          <w:lang w:val="fr-CH"/>
        </w:rPr>
        <w:tab/>
      </w:r>
      <w:r w:rsidR="002E3A20">
        <w:rPr>
          <w:b/>
          <w:lang w:val="fr-CH"/>
        </w:rPr>
        <w:t>M. </w:t>
      </w:r>
      <w:r w:rsidR="000100ED" w:rsidRPr="00DF16AC">
        <w:rPr>
          <w:b/>
          <w:lang w:val="fr-CH"/>
        </w:rPr>
        <w:t>Nawaz</w:t>
      </w:r>
      <w:r w:rsidR="000100ED" w:rsidRPr="00DF16AC">
        <w:rPr>
          <w:lang w:val="fr-CH"/>
        </w:rPr>
        <w:t xml:space="preserve"> (Sri Lanka) </w:t>
      </w:r>
      <w:r w:rsidR="002961C0" w:rsidRPr="00DF16AC">
        <w:rPr>
          <w:lang w:val="fr-CH"/>
        </w:rPr>
        <w:t>dit que les besoins de</w:t>
      </w:r>
      <w:r w:rsidRPr="00DF16AC">
        <w:rPr>
          <w:lang w:val="fr-CH"/>
        </w:rPr>
        <w:t xml:space="preserve"> soins </w:t>
      </w:r>
      <w:r w:rsidR="00267D1A" w:rsidRPr="00DF16AC">
        <w:rPr>
          <w:lang w:val="fr-CH"/>
        </w:rPr>
        <w:t xml:space="preserve">de santé </w:t>
      </w:r>
      <w:r w:rsidR="002E3A20">
        <w:rPr>
          <w:lang w:val="fr-CH"/>
        </w:rPr>
        <w:t>des personnes</w:t>
      </w:r>
      <w:r w:rsidR="00E4055C" w:rsidRPr="00DF16AC">
        <w:rPr>
          <w:lang w:val="fr-CH"/>
        </w:rPr>
        <w:t xml:space="preserve"> déplacées</w:t>
      </w:r>
      <w:r w:rsidR="006846A3" w:rsidRPr="00DF16AC">
        <w:rPr>
          <w:lang w:val="fr-CH"/>
        </w:rPr>
        <w:t xml:space="preserve"> sont satisfaits</w:t>
      </w:r>
      <w:r w:rsidRPr="00DF16AC">
        <w:rPr>
          <w:lang w:val="fr-CH"/>
        </w:rPr>
        <w:t xml:space="preserve">. Des </w:t>
      </w:r>
      <w:r w:rsidR="00E4055C" w:rsidRPr="00DF16AC">
        <w:rPr>
          <w:lang w:val="fr-CH"/>
        </w:rPr>
        <w:t>dispensair</w:t>
      </w:r>
      <w:r w:rsidR="006846A3" w:rsidRPr="00DF16AC">
        <w:rPr>
          <w:lang w:val="fr-CH"/>
        </w:rPr>
        <w:t>es,</w:t>
      </w:r>
      <w:r w:rsidRPr="00DF16AC">
        <w:rPr>
          <w:lang w:val="fr-CH"/>
        </w:rPr>
        <w:t xml:space="preserve"> créés dans </w:t>
      </w:r>
      <w:r w:rsidR="006846A3" w:rsidRPr="00DF16AC">
        <w:rPr>
          <w:lang w:val="fr-CH"/>
        </w:rPr>
        <w:t>toutes les zones dans lesquelles se trouvent</w:t>
      </w:r>
      <w:r w:rsidR="00E4055C" w:rsidRPr="00DF16AC">
        <w:rPr>
          <w:lang w:val="fr-CH"/>
        </w:rPr>
        <w:t xml:space="preserve"> des camps de</w:t>
      </w:r>
      <w:r w:rsidR="002E3A20">
        <w:rPr>
          <w:lang w:val="fr-CH"/>
        </w:rPr>
        <w:t> personnes</w:t>
      </w:r>
      <w:r w:rsidR="00E4055C" w:rsidRPr="00DF16AC">
        <w:rPr>
          <w:lang w:val="fr-CH"/>
        </w:rPr>
        <w:t xml:space="preserve"> dé</w:t>
      </w:r>
      <w:r w:rsidR="00267D1A" w:rsidRPr="00DF16AC">
        <w:rPr>
          <w:lang w:val="fr-CH"/>
        </w:rPr>
        <w:t xml:space="preserve">placées, </w:t>
      </w:r>
      <w:r w:rsidR="006846A3" w:rsidRPr="00DF16AC">
        <w:rPr>
          <w:lang w:val="fr-CH"/>
        </w:rPr>
        <w:t xml:space="preserve">sont </w:t>
      </w:r>
      <w:r w:rsidR="00267D1A" w:rsidRPr="00DF16AC">
        <w:rPr>
          <w:lang w:val="fr-CH"/>
        </w:rPr>
        <w:t>dotés</w:t>
      </w:r>
      <w:r w:rsidR="00E4055C" w:rsidRPr="00DF16AC">
        <w:rPr>
          <w:lang w:val="fr-CH"/>
        </w:rPr>
        <w:t xml:space="preserve"> </w:t>
      </w:r>
      <w:r w:rsidR="00267D1A" w:rsidRPr="00DF16AC">
        <w:rPr>
          <w:lang w:val="fr-CH"/>
        </w:rPr>
        <w:t>d’</w:t>
      </w:r>
      <w:r w:rsidR="00E4055C" w:rsidRPr="00DF16AC">
        <w:rPr>
          <w:lang w:val="fr-CH"/>
        </w:rPr>
        <w:t>ambulances</w:t>
      </w:r>
      <w:r w:rsidR="00267D1A" w:rsidRPr="00DF16AC">
        <w:rPr>
          <w:lang w:val="fr-CH"/>
        </w:rPr>
        <w:t xml:space="preserve"> et de personnels</w:t>
      </w:r>
      <w:r w:rsidR="00330EAD">
        <w:rPr>
          <w:lang w:val="fr-CH"/>
        </w:rPr>
        <w:t>:</w:t>
      </w:r>
      <w:r w:rsidR="00E4055C" w:rsidRPr="00DF16AC">
        <w:rPr>
          <w:lang w:val="fr-CH"/>
        </w:rPr>
        <w:t xml:space="preserve"> </w:t>
      </w:r>
      <w:r w:rsidR="00267D1A" w:rsidRPr="00DF16AC">
        <w:rPr>
          <w:lang w:val="fr-CH"/>
        </w:rPr>
        <w:t>médecins,</w:t>
      </w:r>
      <w:r w:rsidR="00CE06B8">
        <w:rPr>
          <w:lang w:val="fr-CH"/>
        </w:rPr>
        <w:t xml:space="preserve"> </w:t>
      </w:r>
      <w:r w:rsidR="00267D1A" w:rsidRPr="00DF16AC">
        <w:rPr>
          <w:lang w:val="fr-CH"/>
        </w:rPr>
        <w:t xml:space="preserve">infirmières, sages-femmes et </w:t>
      </w:r>
      <w:r w:rsidR="00E4055C" w:rsidRPr="00DF16AC">
        <w:rPr>
          <w:lang w:val="fr-CH"/>
        </w:rPr>
        <w:t>pharmaciens. Plus de 100 médecins ont été affectés aux dispensaires et aux h</w:t>
      </w:r>
      <w:r w:rsidR="00267D1A" w:rsidRPr="00DF16AC">
        <w:rPr>
          <w:lang w:val="fr-CH"/>
        </w:rPr>
        <w:t>ôpitaux destinés aux</w:t>
      </w:r>
      <w:r w:rsidR="002A454C">
        <w:rPr>
          <w:lang w:val="fr-CH"/>
        </w:rPr>
        <w:t xml:space="preserve"> </w:t>
      </w:r>
      <w:r w:rsidR="002E3A20">
        <w:rPr>
          <w:lang w:val="fr-CH"/>
        </w:rPr>
        <w:t>personnes</w:t>
      </w:r>
      <w:r w:rsidR="00E4055C" w:rsidRPr="00DF16AC">
        <w:rPr>
          <w:lang w:val="fr-CH"/>
        </w:rPr>
        <w:t xml:space="preserve"> déplacées. Tous les enfants touchés par le conflit ont reçu des compléments alimentaires, tou</w:t>
      </w:r>
      <w:r w:rsidR="00267D1A" w:rsidRPr="00DF16AC">
        <w:rPr>
          <w:lang w:val="fr-CH"/>
        </w:rPr>
        <w:t>te</w:t>
      </w:r>
      <w:r w:rsidR="006846A3" w:rsidRPr="00DF16AC">
        <w:rPr>
          <w:lang w:val="fr-CH"/>
        </w:rPr>
        <w:t>s les femmes enceintes ont bénéficié de</w:t>
      </w:r>
      <w:r w:rsidR="00E4055C" w:rsidRPr="00DF16AC">
        <w:rPr>
          <w:lang w:val="fr-CH"/>
        </w:rPr>
        <w:t xml:space="preserve"> soins prénataux et des programmes de vaccination ont été mis en place. Des services mobiles de soins dentaires et de radiologie ont été répartis dans tous les camps de</w:t>
      </w:r>
      <w:r w:rsidR="002E3A20">
        <w:rPr>
          <w:lang w:val="fr-CH"/>
        </w:rPr>
        <w:t> personnes</w:t>
      </w:r>
      <w:r w:rsidR="00E4055C" w:rsidRPr="00DF16AC">
        <w:rPr>
          <w:lang w:val="fr-CH"/>
        </w:rPr>
        <w:t xml:space="preserve"> déplacées et un service de gestion des catastrophe</w:t>
      </w:r>
      <w:r w:rsidR="00A4398D" w:rsidRPr="00DF16AC">
        <w:rPr>
          <w:lang w:val="fr-CH"/>
        </w:rPr>
        <w:t>s</w:t>
      </w:r>
      <w:r w:rsidR="00267D1A" w:rsidRPr="00DF16AC">
        <w:rPr>
          <w:lang w:val="fr-CH"/>
        </w:rPr>
        <w:t xml:space="preserve"> a été créé</w:t>
      </w:r>
      <w:r w:rsidR="00E4055C" w:rsidRPr="00DF16AC">
        <w:rPr>
          <w:lang w:val="fr-CH"/>
        </w:rPr>
        <w:t xml:space="preserve"> au </w:t>
      </w:r>
      <w:r w:rsidR="002961C0" w:rsidRPr="00DF16AC">
        <w:rPr>
          <w:lang w:val="fr-CH"/>
        </w:rPr>
        <w:t xml:space="preserve">sein du </w:t>
      </w:r>
      <w:r w:rsidR="00E4055C" w:rsidRPr="00DF16AC">
        <w:rPr>
          <w:lang w:val="fr-CH"/>
        </w:rPr>
        <w:t>Ministère de la santé. D</w:t>
      </w:r>
      <w:r w:rsidR="003C619C" w:rsidRPr="00DF16AC">
        <w:rPr>
          <w:lang w:val="fr-CH"/>
        </w:rPr>
        <w:t>es bureaux</w:t>
      </w:r>
      <w:r w:rsidR="00A4398D" w:rsidRPr="00DF16AC">
        <w:rPr>
          <w:lang w:val="fr-CH"/>
        </w:rPr>
        <w:t xml:space="preserve"> de coordination ont également été créés dans les régions dans lesquelles se trouvent les camps de</w:t>
      </w:r>
      <w:r w:rsidR="002A454C">
        <w:rPr>
          <w:lang w:val="fr-CH"/>
        </w:rPr>
        <w:t xml:space="preserve"> </w:t>
      </w:r>
      <w:r w:rsidR="002E3A20">
        <w:rPr>
          <w:lang w:val="fr-CH"/>
        </w:rPr>
        <w:t>personnes</w:t>
      </w:r>
      <w:r w:rsidR="00A4398D" w:rsidRPr="00DF16AC">
        <w:rPr>
          <w:lang w:val="fr-CH"/>
        </w:rPr>
        <w:t xml:space="preserve"> déplacées</w:t>
      </w:r>
    </w:p>
    <w:p w:rsidR="000100ED" w:rsidRPr="00DF16AC" w:rsidRDefault="00A4398D" w:rsidP="002E3A20">
      <w:pPr>
        <w:pStyle w:val="SingleTxtG"/>
        <w:rPr>
          <w:i/>
          <w:lang w:val="fr-CH"/>
        </w:rPr>
      </w:pPr>
      <w:r w:rsidRPr="00DF16AC">
        <w:rPr>
          <w:i/>
          <w:lang w:val="fr-CH"/>
        </w:rPr>
        <w:t>La séan</w:t>
      </w:r>
      <w:r w:rsidR="00A05EAB" w:rsidRPr="00DF16AC">
        <w:rPr>
          <w:i/>
          <w:lang w:val="fr-CH"/>
        </w:rPr>
        <w:t>c</w:t>
      </w:r>
      <w:r w:rsidRPr="00DF16AC">
        <w:rPr>
          <w:i/>
          <w:lang w:val="fr-CH"/>
        </w:rPr>
        <w:t xml:space="preserve">e est levée à 13 heures. </w:t>
      </w:r>
    </w:p>
    <w:sectPr w:rsidR="000100ED" w:rsidRPr="00DF16AC" w:rsidSect="00C1758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97D" w:rsidRDefault="0026097D"/>
  </w:endnote>
  <w:endnote w:type="continuationSeparator" w:id="0">
    <w:p w:rsidR="0026097D" w:rsidRDefault="0026097D"/>
  </w:endnote>
  <w:endnote w:type="continuationNotice" w:id="1">
    <w:p w:rsidR="0026097D" w:rsidRDefault="00260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437" w:rsidRPr="00C1758B" w:rsidRDefault="00CF1437" w:rsidP="00C1758B">
    <w:pPr>
      <w:pStyle w:val="Footer"/>
      <w:tabs>
        <w:tab w:val="right" w:pos="9598"/>
      </w:tabs>
    </w:pPr>
    <w:r w:rsidRPr="00C1758B">
      <w:rPr>
        <w:b/>
        <w:sz w:val="18"/>
      </w:rPr>
      <w:fldChar w:fldCharType="begin"/>
    </w:r>
    <w:r w:rsidRPr="00C1758B">
      <w:rPr>
        <w:b/>
        <w:sz w:val="18"/>
      </w:rPr>
      <w:instrText xml:space="preserve"> PAGE  \* MERGEFORMAT </w:instrText>
    </w:r>
    <w:r w:rsidRPr="00C1758B">
      <w:rPr>
        <w:b/>
        <w:sz w:val="18"/>
      </w:rPr>
      <w:fldChar w:fldCharType="separate"/>
    </w:r>
    <w:r>
      <w:rPr>
        <w:b/>
        <w:noProof/>
        <w:sz w:val="18"/>
      </w:rPr>
      <w:t>2</w:t>
    </w:r>
    <w:r w:rsidRPr="00C1758B">
      <w:rPr>
        <w:b/>
        <w:sz w:val="18"/>
      </w:rPr>
      <w:fldChar w:fldCharType="end"/>
    </w:r>
    <w:r>
      <w:rPr>
        <w:sz w:val="18"/>
      </w:rPr>
      <w:tab/>
    </w:r>
    <w:r>
      <w:t>GE.10-46491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437" w:rsidRPr="00C1758B" w:rsidRDefault="00CF1437" w:rsidP="00C1758B">
    <w:pPr>
      <w:pStyle w:val="Footer"/>
      <w:tabs>
        <w:tab w:val="right" w:pos="9598"/>
      </w:tabs>
      <w:rPr>
        <w:b/>
        <w:sz w:val="18"/>
      </w:rPr>
    </w:pPr>
    <w:r>
      <w:t>GE.10-46491  (EXT)</w:t>
    </w:r>
    <w:r>
      <w:tab/>
    </w:r>
    <w:r w:rsidRPr="00C1758B">
      <w:rPr>
        <w:b/>
        <w:sz w:val="18"/>
      </w:rPr>
      <w:fldChar w:fldCharType="begin"/>
    </w:r>
    <w:r w:rsidRPr="00C1758B">
      <w:rPr>
        <w:b/>
        <w:sz w:val="18"/>
      </w:rPr>
      <w:instrText xml:space="preserve"> PAGE  \* MERGEFORMAT </w:instrText>
    </w:r>
    <w:r w:rsidRPr="00C1758B">
      <w:rPr>
        <w:b/>
        <w:sz w:val="18"/>
      </w:rPr>
      <w:fldChar w:fldCharType="separate"/>
    </w:r>
    <w:r>
      <w:rPr>
        <w:b/>
        <w:noProof/>
        <w:sz w:val="18"/>
      </w:rPr>
      <w:t>11</w:t>
    </w:r>
    <w:r w:rsidRPr="00C175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437" w:rsidRDefault="00CF1437" w:rsidP="00C1758B">
    <w:pPr>
      <w:pStyle w:val="FootnoteText"/>
      <w:pBdr>
        <w:bottom w:val="single" w:sz="4" w:space="1" w:color="auto"/>
      </w:pBdr>
      <w:tabs>
        <w:tab w:val="clear" w:pos="1021"/>
      </w:tabs>
      <w:ind w:left="0" w:right="0" w:firstLine="0"/>
    </w:pPr>
  </w:p>
  <w:p w:rsidR="00CF1437" w:rsidRPr="00CC25AB" w:rsidRDefault="00CF1437" w:rsidP="00C1758B">
    <w:pPr>
      <w:pStyle w:val="FootnoteText"/>
      <w:spacing w:after="120"/>
      <w:ind w:firstLine="0"/>
      <w:rPr>
        <w:lang w:val="fr-FR"/>
      </w:rPr>
    </w:pPr>
    <w:r w:rsidRPr="00CC25AB">
      <w:rPr>
        <w:lang w:val="fr-FR"/>
      </w:rPr>
      <w:t xml:space="preserve">Le </w:t>
    </w:r>
    <w:r>
      <w:rPr>
        <w:lang w:val="fr-FR"/>
      </w:rPr>
      <w:t>pré</w:t>
    </w:r>
    <w:r w:rsidRPr="00CC25AB">
      <w:rPr>
        <w:lang w:val="fr-FR"/>
      </w:rPr>
      <w:t xml:space="preserve">sent compte rendu est sujet à rectifications. </w:t>
    </w:r>
  </w:p>
  <w:p w:rsidR="00CF1437" w:rsidRPr="00CC25AB" w:rsidRDefault="00CF1437" w:rsidP="00C1758B">
    <w:pPr>
      <w:pStyle w:val="FootnoteText"/>
      <w:spacing w:after="120"/>
      <w:ind w:firstLine="0"/>
      <w:rPr>
        <w:lang w:val="fr-FR"/>
      </w:rPr>
    </w:pPr>
    <w:r w:rsidRPr="00CC25AB">
      <w:rPr>
        <w:lang w:val="fr-FR"/>
      </w:rPr>
      <w:t>Les rectifications doi</w:t>
    </w:r>
    <w:r>
      <w:rPr>
        <w:lang w:val="fr-FR"/>
      </w:rPr>
      <w:t>v</w:t>
    </w:r>
    <w:r w:rsidRPr="00CC25AB">
      <w:rPr>
        <w:lang w:val="fr-FR"/>
      </w:rPr>
      <w:t>ent être rédigées dans l’une des langues de travail. Elles doivent être présenté</w:t>
    </w:r>
    <w:r>
      <w:rPr>
        <w:lang w:val="fr-FR"/>
      </w:rPr>
      <w:t>e</w:t>
    </w:r>
    <w:r w:rsidRPr="00CC25AB">
      <w:rPr>
        <w:lang w:val="fr-FR"/>
      </w:rPr>
      <w:t xml:space="preserve">s dans un </w:t>
    </w:r>
    <w:r>
      <w:rPr>
        <w:lang w:val="fr-FR"/>
      </w:rPr>
      <w:t>mé</w:t>
    </w:r>
    <w:r w:rsidRPr="00CC25AB">
      <w:rPr>
        <w:lang w:val="fr-FR"/>
      </w:rPr>
      <w:t>morandum et être également incorporées à un exemplaire du compte rendu. Il convient de les adresser,</w:t>
    </w:r>
    <w:r>
      <w:rPr>
        <w:lang w:val="fr-FR"/>
      </w:rPr>
      <w:t xml:space="preserve"> </w:t>
    </w:r>
    <w:r w:rsidRPr="00CC25AB">
      <w:rPr>
        <w:i/>
        <w:lang w:val="fr-FR"/>
      </w:rPr>
      <w:t>une semaine au plus tard à compter de la</w:t>
    </w:r>
    <w:r>
      <w:rPr>
        <w:i/>
        <w:lang w:val="fr-FR"/>
      </w:rPr>
      <w:t xml:space="preserve"> </w:t>
    </w:r>
    <w:r w:rsidRPr="00CC25AB">
      <w:rPr>
        <w:i/>
        <w:lang w:val="fr-FR"/>
      </w:rPr>
      <w:t xml:space="preserve">date du </w:t>
    </w:r>
    <w:r>
      <w:rPr>
        <w:i/>
        <w:lang w:val="fr-FR"/>
      </w:rPr>
      <w:t>pré</w:t>
    </w:r>
    <w:r w:rsidRPr="00CC25AB">
      <w:rPr>
        <w:i/>
        <w:lang w:val="fr-FR"/>
      </w:rPr>
      <w:t>sent document</w:t>
    </w:r>
    <w:r>
      <w:rPr>
        <w:lang w:val="fr-FR"/>
      </w:rPr>
      <w:t xml:space="preserve"> au Groupe d’édition, bureau</w:t>
    </w:r>
    <w:r w:rsidRPr="00CC25AB">
      <w:rPr>
        <w:lang w:val="fr-FR"/>
      </w:rPr>
      <w:t xml:space="preserve"> </w:t>
    </w:r>
    <w:r>
      <w:rPr>
        <w:lang w:val="fr-FR"/>
      </w:rPr>
      <w:t>E.4108, Palais des Nations, Genève</w:t>
    </w:r>
    <w:r w:rsidRPr="00CC25AB">
      <w:rPr>
        <w:lang w:val="fr-FR"/>
      </w:rPr>
      <w:t>.</w:t>
    </w:r>
  </w:p>
  <w:p w:rsidR="00CF1437" w:rsidRPr="00CC25AB" w:rsidRDefault="00CF1437" w:rsidP="0091027D">
    <w:pPr>
      <w:pStyle w:val="FootnoteText"/>
      <w:spacing w:after="600"/>
      <w:ind w:firstLine="0"/>
      <w:rPr>
        <w:lang w:val="fr-FR"/>
      </w:rPr>
    </w:pPr>
    <w:r>
      <w:rPr>
        <w:lang w:val="fr-FR"/>
      </w:rPr>
      <w:t xml:space="preserve">Les rectifications aux comptes rendus des séances publiques du Comité seront groupées dans un rectificatif unique qui sera publié peu après la session. </w:t>
    </w:r>
  </w:p>
  <w:p w:rsidR="00CF1437" w:rsidRPr="000C6C42" w:rsidRDefault="00CF1437" w:rsidP="00DF16AC">
    <w:pPr>
      <w:pStyle w:val="Footer"/>
      <w:rPr>
        <w:sz w:val="20"/>
      </w:rPr>
    </w:pPr>
    <w:r>
      <w:rPr>
        <w:sz w:val="20"/>
      </w:rPr>
      <w:t>GE.10-46491  (EXT)</w:t>
    </w:r>
    <w:r w:rsidRPr="000C6C4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97D" w:rsidRDefault="0026097D">
      <w:pPr>
        <w:tabs>
          <w:tab w:val="right" w:pos="2155"/>
        </w:tabs>
        <w:spacing w:after="80"/>
        <w:ind w:left="680"/>
        <w:rPr>
          <w:u w:val="single"/>
        </w:rPr>
      </w:pPr>
      <w:r>
        <w:rPr>
          <w:u w:val="single"/>
        </w:rPr>
        <w:tab/>
      </w:r>
    </w:p>
  </w:footnote>
  <w:footnote w:type="continuationSeparator" w:id="0">
    <w:p w:rsidR="0026097D" w:rsidRDefault="0026097D">
      <w:pPr>
        <w:tabs>
          <w:tab w:val="left" w:pos="2155"/>
        </w:tabs>
        <w:spacing w:after="80"/>
        <w:ind w:left="680"/>
        <w:rPr>
          <w:u w:val="single"/>
        </w:rPr>
      </w:pPr>
      <w:r>
        <w:rPr>
          <w:u w:val="single"/>
        </w:rPr>
        <w:tab/>
      </w:r>
    </w:p>
  </w:footnote>
  <w:footnote w:type="continuationNotice" w:id="1">
    <w:p w:rsidR="0026097D" w:rsidRDefault="002609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437" w:rsidRPr="00C1758B" w:rsidRDefault="00CF1437" w:rsidP="00C1758B">
    <w:pPr>
      <w:pStyle w:val="Header"/>
    </w:pPr>
    <w:r w:rsidRPr="00C1758B">
      <w:t>E/C.12/2010/SR.41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437" w:rsidRPr="00C1758B" w:rsidRDefault="00CF1437" w:rsidP="00C1758B">
    <w:pPr>
      <w:pStyle w:val="Header"/>
      <w:jc w:val="right"/>
    </w:pPr>
    <w:r w:rsidRPr="00C1758B">
      <w:t>E/C.12/2010/SR.41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3C65"/>
    <w:rsid w:val="000100ED"/>
    <w:rsid w:val="000167F7"/>
    <w:rsid w:val="000277FB"/>
    <w:rsid w:val="00027A63"/>
    <w:rsid w:val="00041F29"/>
    <w:rsid w:val="0004710E"/>
    <w:rsid w:val="000563FB"/>
    <w:rsid w:val="000756D2"/>
    <w:rsid w:val="00083345"/>
    <w:rsid w:val="00084B05"/>
    <w:rsid w:val="000932D0"/>
    <w:rsid w:val="00096AA9"/>
    <w:rsid w:val="000979EA"/>
    <w:rsid w:val="000A1C94"/>
    <w:rsid w:val="000A1EF0"/>
    <w:rsid w:val="000B073F"/>
    <w:rsid w:val="000C031A"/>
    <w:rsid w:val="000E7440"/>
    <w:rsid w:val="000F1A8B"/>
    <w:rsid w:val="000F33AE"/>
    <w:rsid w:val="000F39D4"/>
    <w:rsid w:val="000F70C1"/>
    <w:rsid w:val="000F7383"/>
    <w:rsid w:val="00100BBE"/>
    <w:rsid w:val="00115140"/>
    <w:rsid w:val="00115A4F"/>
    <w:rsid w:val="00122D00"/>
    <w:rsid w:val="00123924"/>
    <w:rsid w:val="00150662"/>
    <w:rsid w:val="00155C7F"/>
    <w:rsid w:val="00156FAF"/>
    <w:rsid w:val="001633F7"/>
    <w:rsid w:val="00167D0F"/>
    <w:rsid w:val="00186D0E"/>
    <w:rsid w:val="00192E4A"/>
    <w:rsid w:val="00194A7C"/>
    <w:rsid w:val="001A36BA"/>
    <w:rsid w:val="001A4BEC"/>
    <w:rsid w:val="001A79DF"/>
    <w:rsid w:val="001B0374"/>
    <w:rsid w:val="001B537D"/>
    <w:rsid w:val="001B7F60"/>
    <w:rsid w:val="001E1E25"/>
    <w:rsid w:val="001E3BDF"/>
    <w:rsid w:val="001F140A"/>
    <w:rsid w:val="00215328"/>
    <w:rsid w:val="00215408"/>
    <w:rsid w:val="00216F52"/>
    <w:rsid w:val="0022210E"/>
    <w:rsid w:val="002306B4"/>
    <w:rsid w:val="00242A3B"/>
    <w:rsid w:val="00252F00"/>
    <w:rsid w:val="002603EA"/>
    <w:rsid w:val="0026097D"/>
    <w:rsid w:val="00263C65"/>
    <w:rsid w:val="002641EF"/>
    <w:rsid w:val="00267D1A"/>
    <w:rsid w:val="0027252B"/>
    <w:rsid w:val="0028648A"/>
    <w:rsid w:val="0029611E"/>
    <w:rsid w:val="002961C0"/>
    <w:rsid w:val="002A454C"/>
    <w:rsid w:val="002B291D"/>
    <w:rsid w:val="002C66F8"/>
    <w:rsid w:val="002D0DAD"/>
    <w:rsid w:val="002E3A20"/>
    <w:rsid w:val="0030110A"/>
    <w:rsid w:val="00307C8D"/>
    <w:rsid w:val="00312FA9"/>
    <w:rsid w:val="0032296C"/>
    <w:rsid w:val="003242A5"/>
    <w:rsid w:val="00330EAD"/>
    <w:rsid w:val="0034671B"/>
    <w:rsid w:val="00357DA0"/>
    <w:rsid w:val="003614BE"/>
    <w:rsid w:val="00370ECD"/>
    <w:rsid w:val="00370FDF"/>
    <w:rsid w:val="0038405B"/>
    <w:rsid w:val="00390DB3"/>
    <w:rsid w:val="00391378"/>
    <w:rsid w:val="003A2C13"/>
    <w:rsid w:val="003A77AB"/>
    <w:rsid w:val="003B362F"/>
    <w:rsid w:val="003B7DE6"/>
    <w:rsid w:val="003C1E70"/>
    <w:rsid w:val="003C2001"/>
    <w:rsid w:val="003C619C"/>
    <w:rsid w:val="003D3E25"/>
    <w:rsid w:val="003F5F26"/>
    <w:rsid w:val="00411B3C"/>
    <w:rsid w:val="00413792"/>
    <w:rsid w:val="004153D7"/>
    <w:rsid w:val="00423602"/>
    <w:rsid w:val="00427760"/>
    <w:rsid w:val="00443885"/>
    <w:rsid w:val="00447F49"/>
    <w:rsid w:val="00450AC2"/>
    <w:rsid w:val="00453284"/>
    <w:rsid w:val="00461D30"/>
    <w:rsid w:val="00474108"/>
    <w:rsid w:val="00482A2F"/>
    <w:rsid w:val="00494B04"/>
    <w:rsid w:val="00495D18"/>
    <w:rsid w:val="004A68C1"/>
    <w:rsid w:val="004B1209"/>
    <w:rsid w:val="004C4782"/>
    <w:rsid w:val="004C4C4E"/>
    <w:rsid w:val="004C701B"/>
    <w:rsid w:val="004D01C2"/>
    <w:rsid w:val="004E72AA"/>
    <w:rsid w:val="00504A97"/>
    <w:rsid w:val="005261E4"/>
    <w:rsid w:val="00527352"/>
    <w:rsid w:val="00532F79"/>
    <w:rsid w:val="00550EA7"/>
    <w:rsid w:val="005514F2"/>
    <w:rsid w:val="00554E98"/>
    <w:rsid w:val="00572D51"/>
    <w:rsid w:val="00573FF1"/>
    <w:rsid w:val="00575942"/>
    <w:rsid w:val="00582364"/>
    <w:rsid w:val="00586996"/>
    <w:rsid w:val="00596D31"/>
    <w:rsid w:val="005A41D6"/>
    <w:rsid w:val="005A4224"/>
    <w:rsid w:val="005B3C88"/>
    <w:rsid w:val="005D2E85"/>
    <w:rsid w:val="005E0147"/>
    <w:rsid w:val="005E4C4A"/>
    <w:rsid w:val="005E50B4"/>
    <w:rsid w:val="005E7372"/>
    <w:rsid w:val="005F6B4D"/>
    <w:rsid w:val="005F6BB4"/>
    <w:rsid w:val="00610396"/>
    <w:rsid w:val="00610B8B"/>
    <w:rsid w:val="0061697B"/>
    <w:rsid w:val="00625E0F"/>
    <w:rsid w:val="006261C1"/>
    <w:rsid w:val="0062701F"/>
    <w:rsid w:val="00631291"/>
    <w:rsid w:val="00632811"/>
    <w:rsid w:val="006371D9"/>
    <w:rsid w:val="00672E30"/>
    <w:rsid w:val="00680000"/>
    <w:rsid w:val="006846A3"/>
    <w:rsid w:val="00687868"/>
    <w:rsid w:val="00696A3D"/>
    <w:rsid w:val="00696FDB"/>
    <w:rsid w:val="006C305C"/>
    <w:rsid w:val="006D3EFB"/>
    <w:rsid w:val="006F0570"/>
    <w:rsid w:val="006F20C0"/>
    <w:rsid w:val="006F70C0"/>
    <w:rsid w:val="006F7444"/>
    <w:rsid w:val="007059FC"/>
    <w:rsid w:val="00713F63"/>
    <w:rsid w:val="00724592"/>
    <w:rsid w:val="007301F0"/>
    <w:rsid w:val="00742FEC"/>
    <w:rsid w:val="007448BA"/>
    <w:rsid w:val="007504E3"/>
    <w:rsid w:val="00763405"/>
    <w:rsid w:val="0076402A"/>
    <w:rsid w:val="007646D8"/>
    <w:rsid w:val="00770A11"/>
    <w:rsid w:val="0077197C"/>
    <w:rsid w:val="00776077"/>
    <w:rsid w:val="00787F08"/>
    <w:rsid w:val="00794D40"/>
    <w:rsid w:val="007A131A"/>
    <w:rsid w:val="007A1764"/>
    <w:rsid w:val="007A5B1C"/>
    <w:rsid w:val="007A6300"/>
    <w:rsid w:val="007A747B"/>
    <w:rsid w:val="007B26AF"/>
    <w:rsid w:val="007B71E0"/>
    <w:rsid w:val="007D6416"/>
    <w:rsid w:val="007E7127"/>
    <w:rsid w:val="008010F7"/>
    <w:rsid w:val="00810A68"/>
    <w:rsid w:val="00810D86"/>
    <w:rsid w:val="00823BB3"/>
    <w:rsid w:val="008426BE"/>
    <w:rsid w:val="008508C3"/>
    <w:rsid w:val="00851477"/>
    <w:rsid w:val="00855565"/>
    <w:rsid w:val="00857C72"/>
    <w:rsid w:val="0087099E"/>
    <w:rsid w:val="00873F8B"/>
    <w:rsid w:val="00874A5F"/>
    <w:rsid w:val="00884EB3"/>
    <w:rsid w:val="008876C6"/>
    <w:rsid w:val="00895BF1"/>
    <w:rsid w:val="008B3993"/>
    <w:rsid w:val="008B3E22"/>
    <w:rsid w:val="008B56F3"/>
    <w:rsid w:val="008C272B"/>
    <w:rsid w:val="008C2CCD"/>
    <w:rsid w:val="008D4618"/>
    <w:rsid w:val="008E352A"/>
    <w:rsid w:val="00905859"/>
    <w:rsid w:val="0091027D"/>
    <w:rsid w:val="009121D6"/>
    <w:rsid w:val="00913D08"/>
    <w:rsid w:val="0091518D"/>
    <w:rsid w:val="00932539"/>
    <w:rsid w:val="009331D8"/>
    <w:rsid w:val="009402A8"/>
    <w:rsid w:val="00941891"/>
    <w:rsid w:val="00982250"/>
    <w:rsid w:val="00995D18"/>
    <w:rsid w:val="009A18BD"/>
    <w:rsid w:val="009C7CEA"/>
    <w:rsid w:val="009F30E1"/>
    <w:rsid w:val="00A032F9"/>
    <w:rsid w:val="00A05EAB"/>
    <w:rsid w:val="00A0712C"/>
    <w:rsid w:val="00A35D20"/>
    <w:rsid w:val="00A37B0D"/>
    <w:rsid w:val="00A4398D"/>
    <w:rsid w:val="00A70A63"/>
    <w:rsid w:val="00A7186D"/>
    <w:rsid w:val="00A71DE5"/>
    <w:rsid w:val="00A72515"/>
    <w:rsid w:val="00A822FE"/>
    <w:rsid w:val="00A850A7"/>
    <w:rsid w:val="00AA1A36"/>
    <w:rsid w:val="00AA4236"/>
    <w:rsid w:val="00AA6F26"/>
    <w:rsid w:val="00AC11B9"/>
    <w:rsid w:val="00AC3141"/>
    <w:rsid w:val="00AE0970"/>
    <w:rsid w:val="00AE27A2"/>
    <w:rsid w:val="00AF4FFA"/>
    <w:rsid w:val="00B03C01"/>
    <w:rsid w:val="00B13721"/>
    <w:rsid w:val="00B27838"/>
    <w:rsid w:val="00B3031D"/>
    <w:rsid w:val="00B45548"/>
    <w:rsid w:val="00B46F72"/>
    <w:rsid w:val="00B57CE2"/>
    <w:rsid w:val="00B67F2A"/>
    <w:rsid w:val="00B70DE8"/>
    <w:rsid w:val="00B949C2"/>
    <w:rsid w:val="00BC1C55"/>
    <w:rsid w:val="00BC73E1"/>
    <w:rsid w:val="00BD0C0B"/>
    <w:rsid w:val="00BD2F85"/>
    <w:rsid w:val="00BF0236"/>
    <w:rsid w:val="00C10E16"/>
    <w:rsid w:val="00C12523"/>
    <w:rsid w:val="00C15A8E"/>
    <w:rsid w:val="00C1758B"/>
    <w:rsid w:val="00C177D8"/>
    <w:rsid w:val="00C206D2"/>
    <w:rsid w:val="00C21130"/>
    <w:rsid w:val="00C22F81"/>
    <w:rsid w:val="00C40199"/>
    <w:rsid w:val="00C4550F"/>
    <w:rsid w:val="00C548CB"/>
    <w:rsid w:val="00C74983"/>
    <w:rsid w:val="00C76818"/>
    <w:rsid w:val="00C8080A"/>
    <w:rsid w:val="00C97635"/>
    <w:rsid w:val="00CA6C1F"/>
    <w:rsid w:val="00CB4DB2"/>
    <w:rsid w:val="00CC25AB"/>
    <w:rsid w:val="00CC6C5B"/>
    <w:rsid w:val="00CD0099"/>
    <w:rsid w:val="00CD7070"/>
    <w:rsid w:val="00CE0387"/>
    <w:rsid w:val="00CE03D6"/>
    <w:rsid w:val="00CE06B8"/>
    <w:rsid w:val="00CE76D1"/>
    <w:rsid w:val="00CF1437"/>
    <w:rsid w:val="00CF171F"/>
    <w:rsid w:val="00D167F8"/>
    <w:rsid w:val="00D5301B"/>
    <w:rsid w:val="00D63A6C"/>
    <w:rsid w:val="00D640F8"/>
    <w:rsid w:val="00D7572E"/>
    <w:rsid w:val="00DA0982"/>
    <w:rsid w:val="00DA114E"/>
    <w:rsid w:val="00DA6D7A"/>
    <w:rsid w:val="00DB533A"/>
    <w:rsid w:val="00DC14BA"/>
    <w:rsid w:val="00DC31F5"/>
    <w:rsid w:val="00DD23D4"/>
    <w:rsid w:val="00DE1073"/>
    <w:rsid w:val="00DF16AC"/>
    <w:rsid w:val="00E32AB2"/>
    <w:rsid w:val="00E4055C"/>
    <w:rsid w:val="00E42C51"/>
    <w:rsid w:val="00E5632A"/>
    <w:rsid w:val="00E5726A"/>
    <w:rsid w:val="00E63C27"/>
    <w:rsid w:val="00E64CC6"/>
    <w:rsid w:val="00E66B83"/>
    <w:rsid w:val="00E70B73"/>
    <w:rsid w:val="00E7329D"/>
    <w:rsid w:val="00E75F1D"/>
    <w:rsid w:val="00E76A49"/>
    <w:rsid w:val="00E80F10"/>
    <w:rsid w:val="00E86207"/>
    <w:rsid w:val="00E863BE"/>
    <w:rsid w:val="00E87F17"/>
    <w:rsid w:val="00E95C8D"/>
    <w:rsid w:val="00EA1ECD"/>
    <w:rsid w:val="00EA455F"/>
    <w:rsid w:val="00EA4D9E"/>
    <w:rsid w:val="00EA7C34"/>
    <w:rsid w:val="00EB25E3"/>
    <w:rsid w:val="00EC0937"/>
    <w:rsid w:val="00ED4D52"/>
    <w:rsid w:val="00ED58FF"/>
    <w:rsid w:val="00EE14F2"/>
    <w:rsid w:val="00EE6EED"/>
    <w:rsid w:val="00EE7B2A"/>
    <w:rsid w:val="00F01090"/>
    <w:rsid w:val="00F2011D"/>
    <w:rsid w:val="00F31A27"/>
    <w:rsid w:val="00F4735C"/>
    <w:rsid w:val="00F60F81"/>
    <w:rsid w:val="00F678ED"/>
    <w:rsid w:val="00F74A97"/>
    <w:rsid w:val="00F765E3"/>
    <w:rsid w:val="00F90A44"/>
    <w:rsid w:val="00F913A6"/>
    <w:rsid w:val="00F9532D"/>
    <w:rsid w:val="00FA492B"/>
    <w:rsid w:val="00FB2051"/>
    <w:rsid w:val="00FC5597"/>
    <w:rsid w:val="00FC6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erChar">
    <w:name w:val="Footer Char"/>
    <w:aliases w:val="3_G Char"/>
    <w:link w:val="Footer"/>
    <w:rsid w:val="00DF16AC"/>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6007</Words>
  <Characters>34242</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1046490</vt:lpstr>
    </vt:vector>
  </TitlesOfParts>
  <Company/>
  <LinksUpToDate>false</LinksUpToDate>
  <CharactersWithSpaces>40169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1046490</dc:title>
  <dc:subject>E/C.12/2010/SR.41</dc:subject>
  <dc:creator>Christine Fanelli</dc:creator>
  <cp:keywords/>
  <dc:description>final</dc:description>
  <cp:lastModifiedBy>CSD</cp:lastModifiedBy>
  <cp:revision>5</cp:revision>
  <cp:lastPrinted>2010-11-15T08:24:00Z</cp:lastPrinted>
  <dcterms:created xsi:type="dcterms:W3CDTF">2012-06-04T09:53:00Z</dcterms:created>
  <dcterms:modified xsi:type="dcterms:W3CDTF">2012-06-04T14:35:00Z</dcterms:modified>
</cp:coreProperties>
</file>