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6931DE">
                <w:t>C/4/Rev.3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931DE">
                <w:rPr>
                  <w:lang w:val="en-US"/>
                </w:rPr>
                <w:t>16 April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518DE" w:rsidRPr="003B0E49" w:rsidRDefault="008518DE" w:rsidP="008518DE">
      <w:pPr>
        <w:spacing w:before="120"/>
        <w:rPr>
          <w:b/>
          <w:sz w:val="24"/>
          <w:szCs w:val="24"/>
        </w:rPr>
      </w:pPr>
      <w:r w:rsidRPr="003B0E49">
        <w:rPr>
          <w:b/>
          <w:sz w:val="24"/>
          <w:szCs w:val="24"/>
        </w:rPr>
        <w:t>Комитет по правам ребенка</w:t>
      </w:r>
    </w:p>
    <w:p w:rsidR="008518DE" w:rsidRPr="000D55F2" w:rsidRDefault="008518DE" w:rsidP="008518DE">
      <w:pPr>
        <w:pStyle w:val="HM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937E63">
        <w:t>Правила процедуры</w:t>
      </w:r>
      <w:r w:rsidRPr="00F20ECD">
        <w:rPr>
          <w:rStyle w:val="FootnoteReference"/>
          <w:szCs w:val="18"/>
          <w:vertAlign w:val="baseline"/>
        </w:rPr>
        <w:footnoteReference w:customMarkFollows="1" w:id="1"/>
        <w:t>*</w:t>
      </w:r>
    </w:p>
    <w:p w:rsidR="008518DE" w:rsidRDefault="008518DE" w:rsidP="008518DE">
      <w:pPr>
        <w:suppressAutoHyphens/>
        <w:spacing w:after="120"/>
        <w:rPr>
          <w:sz w:val="28"/>
          <w:lang w:val="en-US"/>
        </w:rPr>
      </w:pPr>
      <w:r>
        <w:br w:type="page"/>
      </w:r>
      <w:r>
        <w:rPr>
          <w:sz w:val="28"/>
        </w:rPr>
        <w:t>Содержание</w:t>
      </w:r>
    </w:p>
    <w:p w:rsidR="007E273F" w:rsidRPr="00CD222A" w:rsidRDefault="00CD222A" w:rsidP="008518DE">
      <w:pPr>
        <w:suppressAutoHyphens/>
        <w:spacing w:after="120"/>
        <w:rPr>
          <w:b/>
        </w:rPr>
      </w:pPr>
      <w:r w:rsidRPr="00CD222A">
        <w:rPr>
          <w:b/>
        </w:rPr>
        <w:t>Часть первая</w:t>
      </w:r>
      <w:r w:rsidRPr="00CD222A">
        <w:rPr>
          <w:b/>
        </w:rPr>
        <w:br/>
        <w:t>Общие правила</w:t>
      </w:r>
    </w:p>
    <w:p w:rsidR="008518DE" w:rsidRDefault="008518DE" w:rsidP="008518DE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292480" w:rsidRPr="007E4B23" w:rsidRDefault="008518DE" w:rsidP="00F912F3">
      <w:pPr>
        <w:tabs>
          <w:tab w:val="right" w:pos="850"/>
          <w:tab w:val="left" w:pos="1080"/>
          <w:tab w:val="left" w:pos="1134"/>
          <w:tab w:val="left" w:pos="1620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r>
        <w:rPr>
          <w:lang w:val="en-US"/>
        </w:rPr>
        <w:t>I</w:t>
      </w:r>
      <w:r w:rsidRPr="007E4B23">
        <w:t>.</w:t>
      </w:r>
      <w:r w:rsidRPr="007E4B23">
        <w:tab/>
      </w:r>
      <w:r w:rsidR="007E273F" w:rsidRPr="007E273F">
        <w:t>Сессии</w:t>
      </w:r>
      <w:r w:rsidRPr="007E4B23">
        <w:tab/>
      </w:r>
      <w:r w:rsidRPr="007E4B23">
        <w:tab/>
      </w:r>
      <w:r w:rsidR="007E4B23">
        <w:t>6</w:t>
      </w:r>
    </w:p>
    <w:p w:rsidR="00AF5D35" w:rsidRPr="007E273F" w:rsidRDefault="007E273F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r w:rsidR="00AF5D35" w:rsidRPr="007E273F">
        <w:tab/>
        <w:t>Правило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1.</w:t>
      </w:r>
      <w:r w:rsidRPr="007E273F">
        <w:tab/>
        <w:t>Заседания Комитета</w:t>
      </w:r>
      <w:r w:rsidRPr="007E273F">
        <w:tab/>
      </w:r>
      <w:r w:rsidR="00CD222A">
        <w:tab/>
      </w:r>
      <w:r w:rsidR="007E4B23">
        <w:t>6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2.</w:t>
      </w:r>
      <w:r w:rsidRPr="007E273F">
        <w:tab/>
        <w:t>Очередные сессии</w:t>
      </w:r>
      <w:r w:rsidRPr="007E273F">
        <w:tab/>
      </w:r>
      <w:r w:rsidRPr="007E273F">
        <w:tab/>
      </w:r>
      <w:r w:rsidR="007E4B23">
        <w:t>6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3.</w:t>
      </w:r>
      <w:r w:rsidRPr="007E273F">
        <w:tab/>
        <w:t>Специальные сессии</w:t>
      </w:r>
      <w:r w:rsidRPr="007E273F">
        <w:tab/>
      </w:r>
      <w:r w:rsidR="00CD222A">
        <w:tab/>
      </w:r>
      <w:r w:rsidR="007E4B23">
        <w:t>6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4.</w:t>
      </w:r>
      <w:r w:rsidRPr="007E273F">
        <w:tab/>
        <w:t>Место проведения сессий</w:t>
      </w:r>
      <w:r w:rsidRPr="007E273F">
        <w:tab/>
      </w:r>
      <w:r w:rsidR="00CD222A">
        <w:tab/>
      </w:r>
      <w:r w:rsidR="007E4B23">
        <w:t>6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5.</w:t>
      </w:r>
      <w:r w:rsidRPr="007E273F">
        <w:tab/>
        <w:t>Уведомление о дате открытия сессий</w:t>
      </w:r>
      <w:r w:rsidRPr="007E273F">
        <w:tab/>
      </w:r>
      <w:r w:rsidRPr="007E273F">
        <w:tab/>
      </w:r>
      <w:r w:rsidR="007E4B23">
        <w:t>7</w:t>
      </w:r>
    </w:p>
    <w:p w:rsidR="00AF5D35" w:rsidRPr="007E273F" w:rsidRDefault="007E273F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r w:rsidR="00AF5D35" w:rsidRPr="007E273F">
        <w:t>II.</w:t>
      </w:r>
      <w:r w:rsidR="00AF5D35" w:rsidRPr="007E273F">
        <w:tab/>
        <w:t>Повестка дня</w:t>
      </w:r>
    </w:p>
    <w:p w:rsidR="00AF5D35" w:rsidRPr="007E273F" w:rsidRDefault="007E273F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rPr>
          <w:lang w:val="en-US"/>
        </w:rPr>
        <w:tab/>
      </w:r>
      <w:r w:rsidR="00AF5D35" w:rsidRPr="007E273F">
        <w:tab/>
        <w:t>Правило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6.</w:t>
      </w:r>
      <w:r w:rsidRPr="007E273F">
        <w:tab/>
        <w:t>Предварительная повестка дня очередных сессий</w:t>
      </w:r>
      <w:r w:rsidRPr="007E273F">
        <w:tab/>
      </w:r>
      <w:r w:rsidRPr="007E273F">
        <w:tab/>
      </w:r>
      <w:r w:rsidR="007E4B23">
        <w:t>7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7.</w:t>
      </w:r>
      <w:r w:rsidRPr="007E273F">
        <w:tab/>
        <w:t>Предварительная повестка дня специальных сессий</w:t>
      </w:r>
      <w:r w:rsidRPr="007E273F">
        <w:tab/>
      </w:r>
      <w:r w:rsidR="00CD222A">
        <w:tab/>
      </w:r>
      <w:r w:rsidR="007E4B23">
        <w:t>7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8.</w:t>
      </w:r>
      <w:r w:rsidRPr="007E273F">
        <w:tab/>
        <w:t>Утверждение повестки дня</w:t>
      </w:r>
      <w:r w:rsidRPr="007E273F">
        <w:tab/>
      </w:r>
      <w:r w:rsidR="00CD222A">
        <w:tab/>
      </w:r>
      <w:r w:rsidR="007E4B23">
        <w:t>7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9.</w:t>
      </w:r>
      <w:r w:rsidRPr="007E273F">
        <w:tab/>
        <w:t>Пересмотр повестки дня</w:t>
      </w:r>
      <w:r w:rsidRPr="007E273F">
        <w:tab/>
      </w:r>
      <w:r w:rsidRPr="007E273F">
        <w:tab/>
      </w:r>
      <w:r w:rsidR="007E4B23">
        <w:t>7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10.</w:t>
      </w:r>
      <w:r w:rsidRPr="007E273F">
        <w:tab/>
        <w:t>Препровождение предварительной повестки дня и основных документов</w:t>
      </w:r>
      <w:r w:rsidRPr="007E273F">
        <w:tab/>
      </w:r>
      <w:r w:rsidR="00CD222A">
        <w:tab/>
      </w:r>
      <w:r w:rsidR="007E4B23">
        <w:t>8</w:t>
      </w:r>
    </w:p>
    <w:p w:rsidR="00AF5D35" w:rsidRPr="007E273F" w:rsidRDefault="00CD222A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III.</w:t>
      </w:r>
      <w:r w:rsidR="00AF5D35" w:rsidRPr="007E273F">
        <w:tab/>
        <w:t>Члены Комитета</w:t>
      </w:r>
    </w:p>
    <w:p w:rsidR="00AF5D35" w:rsidRPr="007E273F" w:rsidRDefault="00CD222A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11.</w:t>
      </w:r>
      <w:r w:rsidRPr="007E273F">
        <w:tab/>
        <w:t>Члены Комитета</w:t>
      </w:r>
      <w:r w:rsidRPr="007E273F">
        <w:tab/>
      </w:r>
      <w:r w:rsidR="00A77571">
        <w:tab/>
      </w:r>
      <w:r w:rsidR="007E4B23">
        <w:t>8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11-бис.</w:t>
      </w:r>
      <w:r w:rsidR="00A77571">
        <w:tab/>
      </w:r>
      <w:r w:rsidRPr="007E273F">
        <w:t>Независимость и беспристрастность</w:t>
      </w:r>
      <w:r w:rsidRPr="007E273F">
        <w:tab/>
      </w:r>
      <w:r w:rsidR="00A77571">
        <w:tab/>
      </w:r>
      <w:r w:rsidR="007E4B23">
        <w:t>8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12.</w:t>
      </w:r>
      <w:r w:rsidRPr="007E273F">
        <w:tab/>
        <w:t>Срок полномочий</w:t>
      </w:r>
      <w:r w:rsidR="007E273F" w:rsidRPr="007E273F">
        <w:tab/>
      </w:r>
      <w:r w:rsidR="00A77571">
        <w:tab/>
      </w:r>
      <w:r w:rsidR="007E4B23">
        <w:t>8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13.</w:t>
      </w:r>
      <w:r w:rsidRPr="007E273F">
        <w:tab/>
        <w:t>Начало срока полномочий</w:t>
      </w:r>
      <w:r w:rsidRPr="007E273F">
        <w:tab/>
      </w:r>
      <w:r w:rsidR="00A77571">
        <w:tab/>
      </w:r>
      <w:r w:rsidR="007E4B23">
        <w:t>8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14.</w:t>
      </w:r>
      <w:r w:rsidRPr="007E273F">
        <w:tab/>
        <w:t>Заполнение непредвиденных вакансий</w:t>
      </w:r>
      <w:r w:rsidRPr="007E273F">
        <w:tab/>
      </w:r>
      <w:r w:rsidR="00A77571">
        <w:tab/>
      </w:r>
      <w:r w:rsidR="007E4B23">
        <w:t>8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15.</w:t>
      </w:r>
      <w:r w:rsidRPr="007E273F">
        <w:tab/>
        <w:t>Торжественное заявление</w:t>
      </w:r>
      <w:r w:rsidRPr="007E273F">
        <w:tab/>
      </w:r>
      <w:r w:rsidR="00A77571">
        <w:tab/>
      </w:r>
      <w:r w:rsidR="007E4B23">
        <w:t>9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IV.</w:t>
      </w:r>
      <w:r w:rsidR="00AF5D35" w:rsidRPr="007E273F">
        <w:tab/>
        <w:t>Бюро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16.</w:t>
      </w:r>
      <w:r w:rsidRPr="007E273F">
        <w:tab/>
        <w:t>Бюро</w:t>
      </w:r>
      <w:r w:rsidRPr="007E273F">
        <w:tab/>
      </w:r>
      <w:r w:rsidR="007E4B23">
        <w:tab/>
        <w:t>9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17.</w:t>
      </w:r>
      <w:r w:rsidRPr="007E273F">
        <w:tab/>
        <w:t>Должностные лица</w:t>
      </w:r>
      <w:r w:rsidRPr="007E273F">
        <w:tab/>
      </w:r>
      <w:r w:rsidR="00A77571">
        <w:tab/>
      </w:r>
      <w:r w:rsidR="007E4B23">
        <w:t>10</w:t>
      </w:r>
    </w:p>
    <w:p w:rsidR="00AF5D35" w:rsidRPr="007E273F" w:rsidRDefault="007E4B23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>
        <w:t>18.</w:t>
      </w:r>
      <w:r>
        <w:tab/>
        <w:t>Право быть избранным</w:t>
      </w:r>
      <w:r w:rsidR="00AF5D35" w:rsidRPr="007E273F">
        <w:tab/>
      </w:r>
      <w:r w:rsidR="00A77571">
        <w:tab/>
      </w:r>
      <w:r>
        <w:t>10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19.</w:t>
      </w:r>
      <w:r w:rsidRPr="007E273F">
        <w:tab/>
        <w:t>Выборы должностных лиц</w:t>
      </w:r>
      <w:r w:rsidRPr="007E273F">
        <w:tab/>
      </w:r>
      <w:r w:rsidR="00A77571">
        <w:tab/>
      </w:r>
      <w:r w:rsidR="007E4B23">
        <w:t>10</w:t>
      </w:r>
    </w:p>
    <w:p w:rsidR="007E273F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20.</w:t>
      </w:r>
      <w:r w:rsidRPr="007E273F">
        <w:tab/>
        <w:t>Порядок выборов</w:t>
      </w:r>
      <w:r w:rsidR="007E273F" w:rsidRPr="007E273F">
        <w:tab/>
      </w:r>
      <w:r w:rsidRPr="007E273F">
        <w:tab/>
      </w:r>
      <w:r w:rsidR="007E4B23">
        <w:t>10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21.</w:t>
      </w:r>
      <w:r w:rsidRPr="007E273F">
        <w:tab/>
        <w:t>Проведение выборов для заполнения только одной вакансии</w:t>
      </w:r>
      <w:r w:rsidRPr="007E273F">
        <w:tab/>
      </w:r>
      <w:r w:rsidR="00A77571">
        <w:tab/>
      </w:r>
      <w:r w:rsidR="007E4B23">
        <w:t>11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22.</w:t>
      </w:r>
      <w:r w:rsidRPr="007E273F">
        <w:tab/>
        <w:t>Проведение выборов для заполнения двух или более вакансий</w:t>
      </w:r>
      <w:r w:rsidRPr="007E273F">
        <w:tab/>
      </w:r>
      <w:r w:rsidR="00A77571">
        <w:tab/>
      </w:r>
      <w:r w:rsidR="007E4B23">
        <w:t>11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23.</w:t>
      </w:r>
      <w:r w:rsidRPr="007E273F">
        <w:tab/>
        <w:t>Срок полномочий</w:t>
      </w:r>
      <w:r w:rsidRPr="007E273F">
        <w:tab/>
      </w:r>
      <w:r w:rsidR="00A77571">
        <w:tab/>
      </w:r>
      <w:r w:rsidR="007E4B23">
        <w:t>11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24.</w:t>
      </w:r>
      <w:r w:rsidRPr="007E273F">
        <w:tab/>
        <w:t>Положение Председателя в Комитете</w:t>
      </w:r>
      <w:r w:rsidRPr="007E273F">
        <w:tab/>
      </w:r>
      <w:r w:rsidRPr="007E273F">
        <w:tab/>
      </w:r>
      <w:r w:rsidR="002947E6">
        <w:t>12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25.</w:t>
      </w:r>
      <w:r w:rsidRPr="007E273F">
        <w:tab/>
      </w:r>
      <w:r w:rsidR="007E4B23">
        <w:t xml:space="preserve">Исполняющий обязанности </w:t>
      </w:r>
      <w:r w:rsidRPr="007E273F">
        <w:t>Председателя</w:t>
      </w:r>
      <w:r w:rsidRPr="007E273F">
        <w:tab/>
      </w:r>
      <w:r w:rsidR="00A77571">
        <w:tab/>
      </w:r>
      <w:r w:rsidR="002947E6">
        <w:t>12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26.</w:t>
      </w:r>
      <w:r w:rsidRPr="007E273F">
        <w:tab/>
        <w:t xml:space="preserve">Права и обязанности </w:t>
      </w:r>
      <w:r w:rsidR="002947E6">
        <w:t xml:space="preserve">исполняющего обязанности </w:t>
      </w:r>
      <w:r w:rsidRPr="007E273F">
        <w:t>Председателя</w:t>
      </w:r>
      <w:r w:rsidRPr="007E273F">
        <w:tab/>
      </w:r>
      <w:r w:rsidR="00A77571">
        <w:tab/>
      </w:r>
      <w:r w:rsidR="002947E6">
        <w:t>12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27.</w:t>
      </w:r>
      <w:r w:rsidRPr="007E273F">
        <w:tab/>
        <w:t>Работа Комитета в двух секци</w:t>
      </w:r>
      <w:r w:rsidR="002947E6">
        <w:t>ях</w:t>
      </w:r>
      <w:r w:rsidRPr="007E273F">
        <w:tab/>
      </w:r>
      <w:r w:rsidR="00A77571">
        <w:tab/>
      </w:r>
      <w:r w:rsidR="002947E6">
        <w:t>12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28.</w:t>
      </w:r>
      <w:r w:rsidRPr="007E273F">
        <w:tab/>
        <w:t>Замена должностных лиц</w:t>
      </w:r>
      <w:r w:rsidRPr="007E273F">
        <w:tab/>
      </w:r>
      <w:r w:rsidR="00A77571">
        <w:tab/>
      </w:r>
      <w:r w:rsidR="002947E6">
        <w:t>12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V.</w:t>
      </w:r>
      <w:r w:rsidR="00AF5D35" w:rsidRPr="007E273F">
        <w:tab/>
        <w:t>Секретариат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29.</w:t>
      </w:r>
      <w:r w:rsidRPr="007E273F">
        <w:tab/>
        <w:t>Обязанности Генерального секретаря</w:t>
      </w:r>
      <w:r w:rsidRPr="007E273F">
        <w:tab/>
      </w:r>
      <w:r w:rsidR="009E7A7C">
        <w:tab/>
      </w:r>
      <w:r w:rsidR="002947E6">
        <w:t>13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30.</w:t>
      </w:r>
      <w:r w:rsidRPr="007E273F">
        <w:tab/>
        <w:t>Заявления</w:t>
      </w:r>
      <w:r w:rsidRPr="007E273F">
        <w:tab/>
      </w:r>
      <w:r w:rsidR="009E7A7C">
        <w:tab/>
      </w:r>
      <w:r w:rsidR="002947E6">
        <w:t>13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31.</w:t>
      </w:r>
      <w:r w:rsidRPr="007E273F">
        <w:tab/>
        <w:t>Обслуживание заседаний</w:t>
      </w:r>
      <w:r w:rsidRPr="007E273F">
        <w:tab/>
      </w:r>
      <w:r w:rsidR="009E7A7C">
        <w:tab/>
      </w:r>
      <w:r w:rsidR="002947E6">
        <w:t>13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32.</w:t>
      </w:r>
      <w:r w:rsidRPr="007E273F">
        <w:tab/>
        <w:t>Информирование членов Комитета</w:t>
      </w:r>
      <w:r w:rsidRPr="007E273F">
        <w:tab/>
      </w:r>
      <w:r w:rsidR="009E7A7C">
        <w:tab/>
      </w:r>
      <w:r w:rsidR="002947E6">
        <w:t>13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33.</w:t>
      </w:r>
      <w:r w:rsidRPr="007E273F">
        <w:tab/>
        <w:t>Финансовые последствия предложений</w:t>
      </w:r>
      <w:r w:rsidRPr="007E273F">
        <w:tab/>
      </w:r>
      <w:r w:rsidR="009E7A7C">
        <w:tab/>
      </w:r>
      <w:r w:rsidR="002947E6">
        <w:t>13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VI.</w:t>
      </w:r>
      <w:r w:rsidR="00AF5D35" w:rsidRPr="007E273F">
        <w:tab/>
        <w:t>Языки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34.</w:t>
      </w:r>
      <w:r w:rsidRPr="007E273F">
        <w:tab/>
        <w:t>Официальные и рабочие языки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35.</w:t>
      </w:r>
      <w:r w:rsidRPr="007E273F">
        <w:tab/>
        <w:t>Устный перевод с официального языка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36.</w:t>
      </w:r>
      <w:r w:rsidRPr="007E273F">
        <w:tab/>
        <w:t>Устный перевод с языка, не являющегося официальным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37.</w:t>
      </w:r>
      <w:r w:rsidRPr="007E273F">
        <w:tab/>
        <w:t>Языки кратких отчетов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38.</w:t>
      </w:r>
      <w:r w:rsidRPr="007E273F">
        <w:tab/>
        <w:t>Языки решений и официальных документов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VII.</w:t>
      </w:r>
      <w:r w:rsidR="00AF5D35" w:rsidRPr="007E273F">
        <w:tab/>
        <w:t>Открытые и закрытые заседания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39.</w:t>
      </w:r>
      <w:r w:rsidRPr="007E273F">
        <w:tab/>
        <w:t>Открытые и закрытые заседания</w:t>
      </w:r>
      <w:r w:rsidRPr="007E273F">
        <w:tab/>
      </w:r>
      <w:r w:rsidR="00A77571">
        <w:tab/>
      </w:r>
      <w:r w:rsidR="002947E6">
        <w:t>14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40.</w:t>
      </w:r>
      <w:r w:rsidRPr="007E273F">
        <w:tab/>
        <w:t>Опубликование коммюнике о закрытых заседаниях</w:t>
      </w:r>
      <w:r w:rsidRPr="007E273F">
        <w:tab/>
      </w:r>
      <w:r w:rsidR="00A77571">
        <w:tab/>
      </w:r>
      <w:r w:rsidR="002947E6">
        <w:t>15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41.</w:t>
      </w:r>
      <w:r w:rsidRPr="007E273F">
        <w:tab/>
        <w:t>Участие в заседаниях</w:t>
      </w:r>
      <w:r w:rsidRPr="007E273F">
        <w:tab/>
      </w:r>
      <w:r w:rsidR="00A77571">
        <w:tab/>
      </w:r>
      <w:r w:rsidR="002947E6">
        <w:t>15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VIII.</w:t>
      </w:r>
      <w:r w:rsidR="00AF5D35" w:rsidRPr="007E273F">
        <w:tab/>
        <w:t>Отчеты о заседаниях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42.</w:t>
      </w:r>
      <w:r w:rsidRPr="007E273F">
        <w:tab/>
        <w:t>Исправление кратких отчетов</w:t>
      </w:r>
      <w:r w:rsidRPr="007E273F">
        <w:tab/>
      </w:r>
      <w:r w:rsidR="00A77571">
        <w:tab/>
      </w:r>
      <w:r w:rsidR="002947E6">
        <w:t>15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43.</w:t>
      </w:r>
      <w:r w:rsidRPr="007E273F">
        <w:tab/>
        <w:t>Распространение кратких отчетов</w:t>
      </w:r>
      <w:r w:rsidRPr="007E273F">
        <w:tab/>
      </w:r>
      <w:r w:rsidR="00A77571">
        <w:tab/>
      </w:r>
      <w:r w:rsidR="002947E6">
        <w:t>15</w:t>
      </w:r>
    </w:p>
    <w:p w:rsidR="00AF5D35" w:rsidRPr="007E273F" w:rsidRDefault="00A77571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IX.</w:t>
      </w:r>
      <w:r w:rsidR="00AF5D35" w:rsidRPr="007E273F">
        <w:tab/>
        <w:t>Распространение докладов и других официальных документов Комитета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44.</w:t>
      </w:r>
      <w:r w:rsidRPr="007E273F">
        <w:tab/>
        <w:t>Распространение официальных документов</w:t>
      </w:r>
      <w:r w:rsidRPr="007E273F">
        <w:tab/>
      </w:r>
      <w:r w:rsidR="00A77571">
        <w:tab/>
      </w:r>
      <w:r w:rsidR="002947E6">
        <w:t>16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X.</w:t>
      </w:r>
      <w:r w:rsidR="00AF5D35" w:rsidRPr="007E273F">
        <w:tab/>
        <w:t>Порядок ведения заседаний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45.</w:t>
      </w:r>
      <w:r w:rsidRPr="007E273F">
        <w:tab/>
      </w:r>
      <w:r w:rsidR="007E273F" w:rsidRPr="007E273F">
        <w:t>Кворум</w:t>
      </w:r>
      <w:r w:rsidRPr="007E273F">
        <w:tab/>
      </w:r>
      <w:r w:rsidR="00A77571">
        <w:tab/>
      </w:r>
      <w:r w:rsidR="002947E6">
        <w:t>16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46.</w:t>
      </w:r>
      <w:r w:rsidRPr="007E273F">
        <w:tab/>
        <w:t>Полномочия Председателя</w:t>
      </w:r>
      <w:r w:rsidRPr="007E273F">
        <w:tab/>
      </w:r>
      <w:r w:rsidR="00A77571">
        <w:tab/>
      </w:r>
      <w:r w:rsidR="002947E6">
        <w:t>16</w:t>
      </w:r>
    </w:p>
    <w:p w:rsidR="00AF5D35" w:rsidRPr="007E273F" w:rsidRDefault="00AF5D35" w:rsidP="00A775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47.</w:t>
      </w:r>
      <w:r w:rsidRPr="007E273F">
        <w:tab/>
        <w:t>Выступления по порядку ведения заседания</w:t>
      </w:r>
      <w:r w:rsidRPr="007E273F">
        <w:tab/>
      </w:r>
      <w:r w:rsidR="00A77571">
        <w:tab/>
      </w:r>
      <w:r w:rsidR="002947E6">
        <w:t>17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48.</w:t>
      </w:r>
      <w:r w:rsidRPr="007E273F">
        <w:tab/>
        <w:t>Регламент выступлений</w:t>
      </w:r>
      <w:r w:rsidRPr="007E273F">
        <w:tab/>
      </w:r>
      <w:r w:rsidR="009E7A7C">
        <w:tab/>
      </w:r>
      <w:r w:rsidR="002947E6">
        <w:t>17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49.</w:t>
      </w:r>
      <w:r w:rsidRPr="007E273F">
        <w:tab/>
        <w:t>Список ораторов</w:t>
      </w:r>
      <w:r w:rsidRPr="007E273F">
        <w:tab/>
      </w:r>
      <w:r w:rsidR="009E7A7C">
        <w:tab/>
      </w:r>
      <w:r w:rsidR="002947E6">
        <w:t>17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50.</w:t>
      </w:r>
      <w:r w:rsidRPr="007E273F">
        <w:tab/>
        <w:t>Перерыв или закрытие заседаний</w:t>
      </w:r>
      <w:r w:rsidRPr="007E273F">
        <w:tab/>
      </w:r>
      <w:r w:rsidR="009E7A7C">
        <w:tab/>
      </w:r>
      <w:r w:rsidR="002947E6">
        <w:t>17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51.</w:t>
      </w:r>
      <w:r w:rsidRPr="007E273F">
        <w:tab/>
        <w:t>Приостановление прений</w:t>
      </w:r>
      <w:r w:rsidRPr="007E273F">
        <w:tab/>
      </w:r>
      <w:r w:rsidR="009E7A7C">
        <w:tab/>
      </w:r>
      <w:r w:rsidR="002947E6">
        <w:t>18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52.</w:t>
      </w:r>
      <w:r w:rsidRPr="007E273F">
        <w:tab/>
        <w:t>Прекращение прений</w:t>
      </w:r>
      <w:r w:rsidRPr="007E273F">
        <w:tab/>
      </w:r>
      <w:r w:rsidR="009E7A7C">
        <w:tab/>
      </w:r>
      <w:r w:rsidR="002947E6">
        <w:t>18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53.</w:t>
      </w:r>
      <w:r w:rsidRPr="007E273F">
        <w:tab/>
        <w:t>Порядок рассмотрения предложений</w:t>
      </w:r>
      <w:r w:rsidRPr="007E273F">
        <w:tab/>
      </w:r>
      <w:r w:rsidRPr="007E273F">
        <w:tab/>
      </w:r>
      <w:r w:rsidR="002947E6">
        <w:t>18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54.</w:t>
      </w:r>
      <w:r w:rsidRPr="007E273F">
        <w:tab/>
        <w:t>Представление предложений</w:t>
      </w:r>
      <w:r w:rsidRPr="007E273F">
        <w:tab/>
      </w:r>
      <w:r w:rsidR="009E7A7C">
        <w:tab/>
      </w:r>
      <w:r w:rsidR="002947E6">
        <w:t>18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55.</w:t>
      </w:r>
      <w:r w:rsidRPr="007E273F">
        <w:tab/>
        <w:t>Решения о компетенции</w:t>
      </w:r>
      <w:r w:rsidRPr="007E273F">
        <w:tab/>
      </w:r>
      <w:r w:rsidR="009E7A7C">
        <w:tab/>
      </w:r>
      <w:r w:rsidR="002947E6">
        <w:t>18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56.</w:t>
      </w:r>
      <w:r w:rsidRPr="007E273F">
        <w:tab/>
        <w:t>Снятие предложений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57.</w:t>
      </w:r>
      <w:r w:rsidRPr="007E273F">
        <w:tab/>
        <w:t>Повторное рассмотрение предложений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XI.</w:t>
      </w:r>
      <w:r w:rsidR="00AF5D35" w:rsidRPr="007E273F">
        <w:tab/>
        <w:t>Голосование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58.</w:t>
      </w:r>
      <w:r w:rsidRPr="007E273F">
        <w:tab/>
        <w:t>Право голоса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59.</w:t>
      </w:r>
      <w:r w:rsidRPr="007E273F">
        <w:tab/>
        <w:t>Принятие решений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60.</w:t>
      </w:r>
      <w:r w:rsidRPr="007E273F">
        <w:tab/>
        <w:t>Разделение голосов поровну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61.</w:t>
      </w:r>
      <w:r w:rsidRPr="007E273F">
        <w:tab/>
        <w:t>Порядок голосования</w:t>
      </w:r>
      <w:r w:rsidRPr="007E273F">
        <w:tab/>
      </w:r>
      <w:r w:rsidR="009E7A7C">
        <w:tab/>
      </w:r>
      <w:r w:rsidR="008A4BFF">
        <w:t>19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62.</w:t>
      </w:r>
      <w:r w:rsidRPr="007E273F">
        <w:tab/>
        <w:t>Поименное голосование</w:t>
      </w:r>
      <w:r w:rsidRPr="007E273F">
        <w:tab/>
      </w:r>
      <w:r w:rsidR="009E7A7C">
        <w:tab/>
      </w:r>
      <w:r w:rsidR="008A4BFF">
        <w:t>20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63.</w:t>
      </w:r>
      <w:r w:rsidRPr="007E273F">
        <w:tab/>
      </w:r>
      <w:r w:rsidR="008A4BFF">
        <w:t xml:space="preserve">Порядок, соблюдаемый при </w:t>
      </w:r>
      <w:r w:rsidRPr="007E273F">
        <w:t>голосовани</w:t>
      </w:r>
      <w:r w:rsidR="00DD1209">
        <w:t>и,</w:t>
      </w:r>
      <w:r w:rsidRPr="007E273F">
        <w:t xml:space="preserve"> и </w:t>
      </w:r>
      <w:r w:rsidR="00DD1209">
        <w:t xml:space="preserve">выступления </w:t>
      </w:r>
      <w:r w:rsidRPr="007E273F">
        <w:t xml:space="preserve">по мотивам </w:t>
      </w:r>
      <w:r w:rsidR="00DD1209">
        <w:br/>
      </w:r>
      <w:r w:rsidR="00DD1209">
        <w:tab/>
      </w:r>
      <w:r w:rsidRPr="007E273F">
        <w:t>голосования</w:t>
      </w:r>
      <w:r w:rsidRPr="007E273F">
        <w:tab/>
      </w:r>
      <w:r w:rsidR="009E7A7C">
        <w:tab/>
      </w:r>
      <w:r w:rsidR="008A4BFF">
        <w:t>20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64.</w:t>
      </w:r>
      <w:r w:rsidRPr="007E273F">
        <w:tab/>
        <w:t>Раздельное голосование по частям предложения</w:t>
      </w:r>
      <w:r w:rsidRPr="007E273F">
        <w:tab/>
      </w:r>
      <w:r w:rsidR="009E7A7C">
        <w:tab/>
      </w:r>
      <w:r w:rsidR="008A4BFF">
        <w:t>20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65.</w:t>
      </w:r>
      <w:r w:rsidRPr="007E273F">
        <w:tab/>
        <w:t>Порядок голосования по поправкам</w:t>
      </w:r>
      <w:r w:rsidRPr="007E273F">
        <w:tab/>
      </w:r>
      <w:r w:rsidR="009E7A7C">
        <w:tab/>
      </w:r>
      <w:r w:rsidR="008A4BFF">
        <w:t>20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66.</w:t>
      </w:r>
      <w:r w:rsidRPr="007E273F">
        <w:tab/>
        <w:t>Порядок голосования по предложениям</w:t>
      </w:r>
      <w:r w:rsidRPr="007E273F">
        <w:tab/>
      </w:r>
      <w:r w:rsidR="009E7A7C">
        <w:tab/>
      </w:r>
      <w:r w:rsidR="008A4BFF">
        <w:t>20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XII.</w:t>
      </w:r>
      <w:r w:rsidR="00AF5D35" w:rsidRPr="007E273F">
        <w:tab/>
        <w:t>Вспомогательные органы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67.</w:t>
      </w:r>
      <w:r w:rsidRPr="007E273F">
        <w:tab/>
        <w:t>Учреждение вспомогательных органов</w:t>
      </w:r>
      <w:r w:rsidRPr="007E273F">
        <w:tab/>
      </w:r>
      <w:r w:rsidR="009E7A7C">
        <w:tab/>
      </w:r>
      <w:r w:rsidR="008A4BFF">
        <w:t>21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XIII.</w:t>
      </w:r>
      <w:r w:rsidR="00AF5D35" w:rsidRPr="007E273F">
        <w:tab/>
        <w:t>Доклады Комитета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68.</w:t>
      </w:r>
      <w:r w:rsidRPr="007E273F">
        <w:tab/>
        <w:t>Доклады Генеральной Ассамблее</w:t>
      </w:r>
      <w:r w:rsidRPr="007E273F">
        <w:tab/>
      </w:r>
      <w:r w:rsidR="009E7A7C">
        <w:tab/>
      </w:r>
      <w:r w:rsidR="008A4BFF">
        <w:t>21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69.</w:t>
      </w:r>
      <w:r w:rsidRPr="007E273F">
        <w:tab/>
        <w:t>Прочие доклады</w:t>
      </w:r>
      <w:r w:rsidRPr="007E273F">
        <w:tab/>
      </w:r>
      <w:r w:rsidR="009E7A7C">
        <w:tab/>
      </w:r>
      <w:r w:rsidR="008A4BFF">
        <w:t>21</w:t>
      </w:r>
    </w:p>
    <w:p w:rsidR="00AF5D35" w:rsidRPr="00DF62A6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b/>
        </w:rPr>
      </w:pPr>
      <w:r w:rsidRPr="00DF62A6">
        <w:rPr>
          <w:b/>
        </w:rPr>
        <w:t>Часть вторая</w:t>
      </w:r>
      <w:r w:rsidRPr="00DF62A6">
        <w:rPr>
          <w:b/>
        </w:rPr>
        <w:br/>
        <w:t>Функции Комитета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XIV.</w:t>
      </w:r>
      <w:r w:rsidR="00AF5D35" w:rsidRPr="007E273F">
        <w:tab/>
      </w:r>
      <w:r w:rsidR="00F912F3">
        <w:t>И</w:t>
      </w:r>
      <w:r w:rsidR="00AF5D35" w:rsidRPr="007E273F">
        <w:t>нформация</w:t>
      </w:r>
      <w:r w:rsidR="00F912F3">
        <w:t xml:space="preserve"> и доклады</w:t>
      </w:r>
      <w:r w:rsidR="00AF5D35" w:rsidRPr="007E273F">
        <w:t xml:space="preserve">, представляемые в соответствии со статьями 44 и 45 </w:t>
      </w:r>
      <w:r w:rsidR="00C62307" w:rsidRPr="00C62307">
        <w:br/>
      </w:r>
      <w:r w:rsidR="00C62307" w:rsidRPr="00C62307">
        <w:tab/>
      </w:r>
      <w:r w:rsidR="00C62307" w:rsidRPr="00C62307">
        <w:tab/>
      </w:r>
      <w:r w:rsidR="00AF5D35" w:rsidRPr="007E273F">
        <w:t>Конвенции</w:t>
      </w:r>
    </w:p>
    <w:p w:rsidR="00AF5D35" w:rsidRPr="007E273F" w:rsidRDefault="00A77571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70.</w:t>
      </w:r>
      <w:r w:rsidRPr="007E273F">
        <w:tab/>
        <w:t>Представление докладов государствами-участниками</w:t>
      </w:r>
      <w:r w:rsidRPr="007E273F">
        <w:tab/>
      </w:r>
      <w:r w:rsidR="009E7A7C">
        <w:tab/>
      </w:r>
      <w:r w:rsidR="008A4BFF">
        <w:t>22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71.</w:t>
      </w:r>
      <w:r w:rsidRPr="007E273F">
        <w:tab/>
        <w:t>Непредставление докладов</w:t>
      </w:r>
      <w:r w:rsidRPr="007E273F">
        <w:tab/>
      </w:r>
      <w:r w:rsidR="009E7A7C">
        <w:tab/>
      </w:r>
      <w:r w:rsidR="008A4BFF">
        <w:t>22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72.</w:t>
      </w:r>
      <w:r w:rsidRPr="007E273F">
        <w:tab/>
        <w:t xml:space="preserve">Присутствие представителей государств-участников при рассмотрении </w:t>
      </w:r>
      <w:r w:rsidR="00C62307" w:rsidRPr="00C62307">
        <w:br/>
      </w:r>
      <w:r w:rsidR="00C62307" w:rsidRPr="00C62307">
        <w:tab/>
      </w:r>
      <w:r w:rsidRPr="007E273F">
        <w:t>докладов</w:t>
      </w:r>
      <w:r w:rsidRPr="007E273F">
        <w:tab/>
      </w:r>
      <w:r w:rsidR="008A4BFF">
        <w:tab/>
        <w:t>22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73.</w:t>
      </w:r>
      <w:r w:rsidRPr="007E273F">
        <w:tab/>
        <w:t>Просьба о представлении дополнительных докладов или информации</w:t>
      </w:r>
      <w:r w:rsidRPr="007E273F">
        <w:tab/>
      </w:r>
      <w:r w:rsidR="009E7A7C">
        <w:tab/>
      </w:r>
      <w:r w:rsidR="00DD1209">
        <w:t>23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74.</w:t>
      </w:r>
      <w:r w:rsidRPr="007E273F">
        <w:tab/>
        <w:t xml:space="preserve">Просьба о представлении других докладов или </w:t>
      </w:r>
      <w:r w:rsidR="00AB4EFF">
        <w:t>заключений</w:t>
      </w:r>
      <w:r w:rsidRPr="007E273F">
        <w:tab/>
      </w:r>
      <w:r w:rsidR="009E7A7C">
        <w:tab/>
      </w:r>
      <w:r w:rsidR="00AB4EFF">
        <w:t>23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75.</w:t>
      </w:r>
      <w:r w:rsidRPr="007E273F">
        <w:tab/>
        <w:t>Предложения и рекомендации</w:t>
      </w:r>
      <w:r w:rsidR="00AB4EFF">
        <w:t xml:space="preserve"> общего порядка</w:t>
      </w:r>
      <w:r w:rsidRPr="007E273F">
        <w:t xml:space="preserve">, касающиеся доклада </w:t>
      </w:r>
      <w:r w:rsidR="00DF62A6">
        <w:br/>
      </w:r>
      <w:r w:rsidR="00DF62A6">
        <w:tab/>
      </w:r>
      <w:r w:rsidRPr="007E273F">
        <w:t>государства-участника</w:t>
      </w:r>
      <w:r w:rsidRPr="007E273F">
        <w:tab/>
      </w:r>
      <w:r w:rsidR="009E7A7C">
        <w:tab/>
      </w:r>
      <w:r w:rsidR="00AB4EFF">
        <w:t>23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76.</w:t>
      </w:r>
      <w:r w:rsidRPr="007E273F">
        <w:tab/>
      </w:r>
      <w:r w:rsidR="00AB4EFF">
        <w:t>Иные</w:t>
      </w:r>
      <w:r w:rsidRPr="007E273F">
        <w:t xml:space="preserve"> рекомендации</w:t>
      </w:r>
      <w:r w:rsidR="00AB4EFF" w:rsidRPr="00AB4EFF">
        <w:t xml:space="preserve"> </w:t>
      </w:r>
      <w:r w:rsidR="00AB4EFF">
        <w:t>общего порядка</w:t>
      </w:r>
      <w:r w:rsidRPr="007E273F">
        <w:tab/>
      </w:r>
      <w:r w:rsidR="009E7A7C">
        <w:tab/>
      </w:r>
      <w:r w:rsidR="00AB4EFF">
        <w:t>24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77.</w:t>
      </w:r>
      <w:r w:rsidRPr="007E273F">
        <w:tab/>
        <w:t>Замечания общего порядка по Конвенции</w:t>
      </w:r>
      <w:r w:rsidRPr="007E273F">
        <w:tab/>
      </w:r>
      <w:r w:rsidR="009E7A7C">
        <w:tab/>
      </w:r>
      <w:r w:rsidR="00AB4EFF">
        <w:t>24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78.</w:t>
      </w:r>
      <w:r w:rsidRPr="007E273F">
        <w:tab/>
        <w:t xml:space="preserve">Препровождение докладов государств-участников, в которых содержится </w:t>
      </w:r>
      <w:r w:rsidR="00DF62A6">
        <w:br/>
      </w:r>
      <w:r w:rsidR="00DF62A6">
        <w:tab/>
      </w:r>
      <w:r w:rsidRPr="007E273F">
        <w:t xml:space="preserve">просьба о технической консультации или помощи или указывается </w:t>
      </w:r>
      <w:r w:rsidR="00DF62A6">
        <w:br/>
      </w:r>
      <w:r w:rsidR="00DF62A6">
        <w:tab/>
      </w:r>
      <w:r w:rsidRPr="007E273F">
        <w:t>на потребность в этом</w:t>
      </w:r>
      <w:r w:rsidRPr="007E273F">
        <w:tab/>
      </w:r>
      <w:r w:rsidR="009E7A7C">
        <w:tab/>
      </w:r>
      <w:r w:rsidR="00AB4EFF">
        <w:t>24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XV.</w:t>
      </w:r>
      <w:r w:rsidR="00AF5D35" w:rsidRPr="007E273F">
        <w:tab/>
        <w:t>Общее обсуждение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79.</w:t>
      </w:r>
      <w:r w:rsidRPr="007E273F">
        <w:tab/>
        <w:t>Общее обсуждение</w:t>
      </w:r>
      <w:r w:rsidRPr="007E273F">
        <w:tab/>
      </w:r>
      <w:r w:rsidR="009E7A7C">
        <w:tab/>
      </w:r>
      <w:r w:rsidR="00AB4EFF">
        <w:t>24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XVI.</w:t>
      </w:r>
      <w:r w:rsidR="00AF5D35" w:rsidRPr="007E273F">
        <w:tab/>
        <w:t>Просьбы о проведении исследований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80.</w:t>
      </w:r>
      <w:r w:rsidRPr="007E273F">
        <w:tab/>
        <w:t>Исследования</w:t>
      </w:r>
      <w:r w:rsidRPr="007E273F">
        <w:tab/>
      </w:r>
      <w:r w:rsidR="009E7A7C">
        <w:tab/>
      </w:r>
      <w:r w:rsidR="00AB4EFF">
        <w:t>25</w:t>
      </w:r>
    </w:p>
    <w:p w:rsidR="00AF5D35" w:rsidRPr="00DF62A6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b/>
        </w:rPr>
      </w:pPr>
      <w:r w:rsidRPr="00DF62A6">
        <w:rPr>
          <w:b/>
        </w:rPr>
        <w:t>Часть третья</w:t>
      </w:r>
      <w:r w:rsidRPr="00DF62A6">
        <w:rPr>
          <w:b/>
        </w:rPr>
        <w:br/>
        <w:t>Толкование и поправки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>XVII.</w:t>
      </w:r>
      <w:r w:rsidR="00AF5D35" w:rsidRPr="007E273F">
        <w:tab/>
        <w:t>Толкование и поправки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AF5D35" w:rsidRPr="007E273F">
        <w:tab/>
        <w:t>Правило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81.</w:t>
      </w:r>
      <w:r w:rsidRPr="007E273F">
        <w:tab/>
        <w:t>Заголовки правил</w:t>
      </w:r>
      <w:r w:rsidRPr="007E273F">
        <w:tab/>
      </w:r>
      <w:r w:rsidR="009E7A7C">
        <w:tab/>
      </w:r>
      <w:r w:rsidR="00AB4EFF">
        <w:t>25</w:t>
      </w:r>
    </w:p>
    <w:p w:rsidR="00AF5D35" w:rsidRPr="007E273F" w:rsidRDefault="00AF5D35" w:rsidP="00DF62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82.</w:t>
      </w:r>
      <w:r w:rsidRPr="007E273F">
        <w:tab/>
        <w:t>Поправки</w:t>
      </w:r>
      <w:r w:rsidRPr="007E273F">
        <w:tab/>
      </w:r>
      <w:r w:rsidR="009E7A7C">
        <w:tab/>
      </w:r>
      <w:r w:rsidR="00AB4EFF">
        <w:t>25</w:t>
      </w:r>
    </w:p>
    <w:p w:rsidR="00AF5D35" w:rsidRPr="007E273F" w:rsidRDefault="00AF5D35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273F">
        <w:t>Приложение</w:t>
      </w:r>
    </w:p>
    <w:p w:rsidR="00AF5D35" w:rsidRPr="007E273F" w:rsidRDefault="00DF62A6" w:rsidP="007E273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</w:r>
      <w:r w:rsidR="00AF5D35" w:rsidRPr="007E273F">
        <w:t xml:space="preserve">Руководящие принципы в отношении независимости и беспристрастности </w:t>
      </w:r>
      <w:r>
        <w:br/>
      </w:r>
      <w:r>
        <w:tab/>
      </w:r>
      <w:r>
        <w:tab/>
      </w:r>
      <w:r w:rsidR="00AF5D35" w:rsidRPr="007E273F">
        <w:t>членов договорных органов по правам человека ("Аддис-Абебские принципы")</w:t>
      </w:r>
      <w:r w:rsidR="00AF5D35" w:rsidRPr="007E273F">
        <w:tab/>
      </w:r>
      <w:r w:rsidR="009E7A7C">
        <w:tab/>
      </w:r>
      <w:r w:rsidR="00AB4EFF">
        <w:t>26</w:t>
      </w:r>
    </w:p>
    <w:p w:rsidR="008518DE" w:rsidRPr="00937E63" w:rsidRDefault="008518DE" w:rsidP="008518DE">
      <w:pPr>
        <w:pStyle w:val="HChGR"/>
      </w:pPr>
      <w:r w:rsidRPr="008518DE">
        <w:br w:type="page"/>
      </w:r>
      <w:r w:rsidRPr="00937E63">
        <w:tab/>
      </w:r>
      <w:r w:rsidRPr="008518DE">
        <w:tab/>
      </w:r>
      <w:r w:rsidRPr="00937E63">
        <w:t>Часть первая</w:t>
      </w:r>
      <w:r w:rsidRPr="00937E63">
        <w:br/>
        <w:t>Общие правила</w:t>
      </w:r>
    </w:p>
    <w:p w:rsidR="008518DE" w:rsidRPr="00937E63" w:rsidRDefault="008518DE" w:rsidP="008518DE">
      <w:pPr>
        <w:pStyle w:val="HChGR"/>
      </w:pPr>
      <w:r w:rsidRPr="008518DE">
        <w:tab/>
      </w:r>
      <w:r w:rsidRPr="00937E63">
        <w:t>I.</w:t>
      </w:r>
      <w:r w:rsidRPr="00937E63">
        <w:tab/>
        <w:t>Сессии</w:t>
      </w:r>
    </w:p>
    <w:p w:rsidR="008518DE" w:rsidRPr="00937E63" w:rsidRDefault="008518DE" w:rsidP="008518DE">
      <w:pPr>
        <w:pStyle w:val="H1GR"/>
      </w:pPr>
      <w:r w:rsidRPr="008518DE">
        <w:tab/>
      </w:r>
      <w:r w:rsidRPr="008518DE">
        <w:tab/>
      </w:r>
      <w:r w:rsidRPr="00937E63">
        <w:t>Заседания Комитета</w:t>
      </w:r>
      <w:r w:rsidRPr="008518DE">
        <w:br/>
      </w:r>
      <w:r w:rsidRPr="00937E63">
        <w:t>Правило 1</w:t>
      </w:r>
    </w:p>
    <w:p w:rsidR="008518DE" w:rsidRPr="00937E63" w:rsidRDefault="008518DE" w:rsidP="008518DE">
      <w:pPr>
        <w:pStyle w:val="SingleTxtGR"/>
      </w:pPr>
      <w:r w:rsidRPr="00937E63" w:rsidDel="003B0A72">
        <w:tab/>
      </w:r>
      <w:r w:rsidRPr="00937E63">
        <w:t>Комитет по правам ребенка (в дальнейшем именуемый "Комитетом") проводит заседания, которые могут потребоваться для эффективного выполн</w:t>
      </w:r>
      <w:r w:rsidRPr="00937E63">
        <w:t>е</w:t>
      </w:r>
      <w:r w:rsidRPr="00937E63">
        <w:t>ния его функций в соответствии с Конвенцией о правах ребенка (в дальнейшем именуемой "Конвенцией").</w:t>
      </w:r>
    </w:p>
    <w:p w:rsidR="008518DE" w:rsidRPr="00937E63" w:rsidRDefault="008518DE" w:rsidP="008518DE">
      <w:pPr>
        <w:pStyle w:val="H1GR"/>
      </w:pPr>
      <w:r w:rsidRPr="008518DE">
        <w:tab/>
      </w:r>
      <w:r w:rsidRPr="008518DE">
        <w:tab/>
      </w:r>
      <w:r w:rsidRPr="00937E63">
        <w:t>Очередные сессии</w:t>
      </w:r>
      <w:r w:rsidRPr="008518DE">
        <w:br/>
      </w:r>
      <w:r w:rsidRPr="00937E63">
        <w:t>Правило 2</w:t>
      </w:r>
    </w:p>
    <w:p w:rsidR="008518DE" w:rsidRPr="00937E63" w:rsidRDefault="008518DE" w:rsidP="008518DE">
      <w:pPr>
        <w:pStyle w:val="SingleTxtGR"/>
      </w:pPr>
      <w:r w:rsidRPr="00937E63">
        <w:t>1.</w:t>
      </w:r>
      <w:r w:rsidRPr="00937E63">
        <w:tab/>
        <w:t>Как правило, Комитет проводит две очередные сессии ежегодно.</w:t>
      </w:r>
    </w:p>
    <w:p w:rsidR="008518DE" w:rsidRPr="00937E63" w:rsidRDefault="008518DE" w:rsidP="008518DE">
      <w:pPr>
        <w:pStyle w:val="SingleTxtGR"/>
      </w:pPr>
      <w:r w:rsidRPr="00937E63">
        <w:t>2.</w:t>
      </w:r>
      <w:r w:rsidRPr="00937E63">
        <w:tab/>
        <w:t>Очередные сессии Комитета созываются в сроки, установленные Комит</w:t>
      </w:r>
      <w:r w:rsidRPr="00937E63">
        <w:t>е</w:t>
      </w:r>
      <w:r w:rsidRPr="00937E63">
        <w:t>том в консультации с Генеральным секретарем Организации Объединенных Наций (в дальнейшем именуемым "Генеральным секретарем"), с учетом расп</w:t>
      </w:r>
      <w:r w:rsidRPr="00937E63">
        <w:t>и</w:t>
      </w:r>
      <w:r w:rsidRPr="00937E63">
        <w:t>сания конференций, утвержденного Генеральной Ассамблеей.</w:t>
      </w:r>
    </w:p>
    <w:p w:rsidR="008518DE" w:rsidRPr="00937E63" w:rsidRDefault="008518DE" w:rsidP="008518DE">
      <w:pPr>
        <w:pStyle w:val="H1GR"/>
      </w:pPr>
      <w:r w:rsidRPr="008518DE">
        <w:tab/>
      </w:r>
      <w:r w:rsidRPr="008518DE">
        <w:tab/>
      </w:r>
      <w:r w:rsidRPr="00937E63">
        <w:t>Специальные сессии</w:t>
      </w:r>
      <w:r w:rsidRPr="008518DE">
        <w:br/>
      </w:r>
      <w:r w:rsidRPr="00937E63">
        <w:t>Правило 3</w:t>
      </w:r>
    </w:p>
    <w:p w:rsidR="008518DE" w:rsidRPr="00937E63" w:rsidRDefault="008518DE" w:rsidP="008518DE">
      <w:pPr>
        <w:pStyle w:val="SingleTxtGR"/>
      </w:pPr>
      <w:r w:rsidRPr="00937E63">
        <w:t>1.</w:t>
      </w:r>
      <w:r w:rsidRPr="00937E63">
        <w:tab/>
        <w:t>Специальные сессии Комитета созываются по его решению. В межсесс</w:t>
      </w:r>
      <w:r w:rsidRPr="00937E63">
        <w:t>и</w:t>
      </w:r>
      <w:r w:rsidRPr="00937E63">
        <w:t>онный период Председатель Комитета может созывать специальные сессии в консультации с другими должностными лицами Комитета. Председатель Ком</w:t>
      </w:r>
      <w:r w:rsidRPr="00937E63">
        <w:t>и</w:t>
      </w:r>
      <w:r w:rsidRPr="00937E63">
        <w:t>тета созывает также специальные сессии:</w:t>
      </w:r>
    </w:p>
    <w:p w:rsidR="008518DE" w:rsidRPr="00937E63" w:rsidRDefault="008518DE" w:rsidP="008518DE">
      <w:pPr>
        <w:pStyle w:val="SingleTxtGR"/>
      </w:pPr>
      <w:r w:rsidRPr="00937E63">
        <w:tab/>
        <w:t>a)</w:t>
      </w:r>
      <w:r w:rsidRPr="00937E63">
        <w:tab/>
        <w:t xml:space="preserve">по </w:t>
      </w:r>
      <w:r w:rsidR="00206925">
        <w:t>требованию</w:t>
      </w:r>
      <w:r w:rsidRPr="00937E63">
        <w:t xml:space="preserve"> большинства членов Комитета;</w:t>
      </w:r>
    </w:p>
    <w:p w:rsidR="008518DE" w:rsidRPr="00937E63" w:rsidRDefault="008518DE" w:rsidP="008518DE">
      <w:pPr>
        <w:pStyle w:val="SingleTxtGR"/>
      </w:pPr>
      <w:r w:rsidRPr="00937E63">
        <w:tab/>
        <w:t>b)</w:t>
      </w:r>
      <w:r w:rsidRPr="00937E63">
        <w:tab/>
        <w:t xml:space="preserve">по </w:t>
      </w:r>
      <w:r w:rsidR="00206925">
        <w:t>требованию</w:t>
      </w:r>
      <w:r w:rsidRPr="00937E63">
        <w:t xml:space="preserve"> одного из государств </w:t>
      </w:r>
      <w:r w:rsidR="00206925">
        <w:t>−</w:t>
      </w:r>
      <w:r w:rsidRPr="00937E63">
        <w:t xml:space="preserve"> участников Конвенции.</w:t>
      </w:r>
    </w:p>
    <w:p w:rsidR="008518DE" w:rsidRPr="00937E63" w:rsidRDefault="008518DE" w:rsidP="008518DE">
      <w:pPr>
        <w:pStyle w:val="SingleTxtGR"/>
      </w:pPr>
      <w:r w:rsidRPr="00937E63">
        <w:t>2.</w:t>
      </w:r>
      <w:r w:rsidRPr="00937E63">
        <w:tab/>
        <w:t>Специальные сессии созываются в возможно короткий срок в день, уст</w:t>
      </w:r>
      <w:r w:rsidRPr="00937E63">
        <w:t>а</w:t>
      </w:r>
      <w:r w:rsidRPr="00937E63">
        <w:t>новленный Председателем в консультации с Генеральным секретарем и друг</w:t>
      </w:r>
      <w:r w:rsidRPr="00937E63">
        <w:t>и</w:t>
      </w:r>
      <w:r w:rsidRPr="00937E63">
        <w:t>ми должностными лицами Комитета, с учетом расписания конференций, утве</w:t>
      </w:r>
      <w:r w:rsidRPr="00937E63">
        <w:t>р</w:t>
      </w:r>
      <w:r w:rsidRPr="00937E63">
        <w:t>жденного Генеральной Ассамблеей.</w:t>
      </w:r>
    </w:p>
    <w:p w:rsidR="008518DE" w:rsidRPr="00937E63" w:rsidRDefault="008518DE" w:rsidP="008518DE">
      <w:pPr>
        <w:pStyle w:val="H1GR"/>
      </w:pPr>
      <w:r w:rsidRPr="008518DE">
        <w:tab/>
      </w:r>
      <w:r w:rsidRPr="008518DE">
        <w:tab/>
      </w:r>
      <w:r w:rsidRPr="00937E63">
        <w:t>Место проведения сессий</w:t>
      </w:r>
      <w:r w:rsidRPr="008518DE">
        <w:br/>
      </w:r>
      <w:r w:rsidRPr="00937E63">
        <w:t>Правило 4</w:t>
      </w:r>
    </w:p>
    <w:p w:rsidR="008518DE" w:rsidRDefault="008518DE" w:rsidP="008518DE">
      <w:pPr>
        <w:pStyle w:val="SingleTxtGR"/>
      </w:pPr>
      <w:r w:rsidRPr="00937E63" w:rsidDel="003B0A72">
        <w:tab/>
      </w:r>
      <w:r w:rsidRPr="00937E63">
        <w:t>Сессии Комитета обычно проводятся в Отделении Организации Объед</w:t>
      </w:r>
      <w:r w:rsidRPr="00937E63">
        <w:t>и</w:t>
      </w:r>
      <w:r w:rsidRPr="00937E63">
        <w:t>ненных Наций в Женеве. Другое место проведения сессии может быть назнач</w:t>
      </w:r>
      <w:r w:rsidRPr="00937E63">
        <w:t>е</w:t>
      </w:r>
      <w:r w:rsidRPr="00937E63">
        <w:t>но Комитетом в консультации с Генеральным секретарем с учетом соответс</w:t>
      </w:r>
      <w:r w:rsidRPr="00937E63">
        <w:t>т</w:t>
      </w:r>
      <w:r w:rsidRPr="00937E63">
        <w:t>вующих правил Организации Объединенных Наций по этому вопросу.</w:t>
      </w:r>
    </w:p>
    <w:p w:rsidR="005107BB" w:rsidRPr="00EF2E71" w:rsidRDefault="005107BB" w:rsidP="005107B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EF2E71">
        <w:t>Уведомление о дате открытия сессий</w:t>
      </w:r>
      <w:r w:rsidRPr="00FF4A4F">
        <w:br/>
      </w:r>
      <w:r w:rsidRPr="00EF2E71">
        <w:t>Правило 5</w:t>
      </w:r>
    </w:p>
    <w:p w:rsidR="005107BB" w:rsidRPr="00EF2E71" w:rsidRDefault="005107BB" w:rsidP="005107BB">
      <w:pPr>
        <w:pStyle w:val="SingleTxtGR"/>
      </w:pPr>
      <w:r w:rsidRPr="00EF2E71" w:rsidDel="004152C9">
        <w:tab/>
      </w:r>
      <w:r w:rsidRPr="00EF2E71">
        <w:t xml:space="preserve">Генеральный секретарь уведомляет членов Комитета о </w:t>
      </w:r>
      <w:r>
        <w:t xml:space="preserve">дате </w:t>
      </w:r>
      <w:r w:rsidRPr="00EF2E71">
        <w:t>и месте пр</w:t>
      </w:r>
      <w:r w:rsidRPr="00EF2E71">
        <w:t>о</w:t>
      </w:r>
      <w:r w:rsidRPr="00EF2E71">
        <w:t xml:space="preserve">ведения первого заседания каждой сессии. </w:t>
      </w:r>
      <w:r>
        <w:t>Такое уведомление</w:t>
      </w:r>
      <w:r w:rsidRPr="00EF2E71">
        <w:t xml:space="preserve"> направля</w:t>
      </w:r>
      <w:r>
        <w:t>е</w:t>
      </w:r>
      <w:r w:rsidRPr="00EF2E71">
        <w:t>тся в случае очередных сессий по крайней мере за шесть недель, а в случае спец</w:t>
      </w:r>
      <w:r w:rsidRPr="00EF2E71">
        <w:t>и</w:t>
      </w:r>
      <w:r w:rsidRPr="00EF2E71">
        <w:t>альных сессий</w:t>
      </w:r>
      <w:r>
        <w:t xml:space="preserve"> − </w:t>
      </w:r>
      <w:r w:rsidRPr="00EF2E71">
        <w:t>по крайней мере за три недели до первого заседания.</w:t>
      </w:r>
    </w:p>
    <w:p w:rsidR="005107BB" w:rsidRPr="00EF2E71" w:rsidRDefault="005107BB" w:rsidP="005107BB">
      <w:pPr>
        <w:pStyle w:val="HChGR"/>
      </w:pPr>
      <w:r>
        <w:tab/>
      </w:r>
      <w:r w:rsidRPr="00EF2E71">
        <w:t>II.</w:t>
      </w:r>
      <w:r w:rsidRPr="00EF2E71">
        <w:tab/>
        <w:t>Повестка дня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Предварительная повестка дня очередных сессий</w:t>
      </w:r>
      <w:r>
        <w:br/>
      </w:r>
      <w:r w:rsidRPr="00EF2E71">
        <w:t>Правило 6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Предварительная повестка дня каждой очередной сессии составляется Генеральным секретарем в консультации с Председателем Комитета в соотве</w:t>
      </w:r>
      <w:r w:rsidRPr="00EF2E71">
        <w:t>т</w:t>
      </w:r>
      <w:r w:rsidRPr="00EF2E71">
        <w:t>ствии с положениями Конвенции и включает:</w:t>
      </w:r>
    </w:p>
    <w:p w:rsidR="005107BB" w:rsidRPr="00EF2E71" w:rsidRDefault="005107BB" w:rsidP="005107BB">
      <w:pPr>
        <w:pStyle w:val="SingleTxtGR"/>
      </w:pPr>
      <w:r w:rsidRPr="00EF2E71">
        <w:tab/>
        <w:t>a)</w:t>
      </w:r>
      <w:r w:rsidRPr="00EF2E71">
        <w:tab/>
        <w:t>любой пункт, который Комитет решил включить на предыдущей сессии;</w:t>
      </w:r>
    </w:p>
    <w:p w:rsidR="005107BB" w:rsidRPr="00EF2E71" w:rsidRDefault="005107BB" w:rsidP="005107BB">
      <w:pPr>
        <w:pStyle w:val="SingleTxtGR"/>
      </w:pPr>
      <w:r w:rsidRPr="00EF2E71">
        <w:tab/>
        <w:t>b)</w:t>
      </w:r>
      <w:r w:rsidRPr="00EF2E71">
        <w:tab/>
        <w:t>любой пункт, предложенный Председателем Комитета;</w:t>
      </w:r>
    </w:p>
    <w:p w:rsidR="005107BB" w:rsidRPr="00EF2E71" w:rsidRDefault="005107BB" w:rsidP="005107BB">
      <w:pPr>
        <w:pStyle w:val="SingleTxtGR"/>
      </w:pPr>
      <w:r w:rsidRPr="00EF2E71">
        <w:tab/>
        <w:t>c)</w:t>
      </w:r>
      <w:r w:rsidRPr="00EF2E71">
        <w:tab/>
        <w:t>любой пункт, предложенный одним из членов Комитета;</w:t>
      </w:r>
    </w:p>
    <w:p w:rsidR="005107BB" w:rsidRPr="00EF2E71" w:rsidRDefault="005107BB" w:rsidP="005107BB">
      <w:pPr>
        <w:pStyle w:val="SingleTxtGR"/>
      </w:pPr>
      <w:r w:rsidRPr="00EF2E71">
        <w:tab/>
        <w:t>d)</w:t>
      </w:r>
      <w:r w:rsidRPr="00EF2E71">
        <w:tab/>
        <w:t>любой пункт, предложенный государством</w:t>
      </w:r>
      <w:r>
        <w:t xml:space="preserve"> − </w:t>
      </w:r>
      <w:r w:rsidRPr="00EF2E71">
        <w:t>участником Конве</w:t>
      </w:r>
      <w:r w:rsidRPr="00EF2E71">
        <w:t>н</w:t>
      </w:r>
      <w:r w:rsidRPr="00EF2E71">
        <w:t>ции;</w:t>
      </w:r>
    </w:p>
    <w:p w:rsidR="005107BB" w:rsidRPr="00EF2E71" w:rsidRDefault="005107BB" w:rsidP="005107BB">
      <w:pPr>
        <w:pStyle w:val="SingleTxtGR"/>
      </w:pPr>
      <w:r w:rsidRPr="00EF2E71">
        <w:tab/>
        <w:t>e)</w:t>
      </w:r>
      <w:r w:rsidRPr="00EF2E71">
        <w:tab/>
        <w:t>любой пункт, предложенный Генеральным секретарем, относящи</w:t>
      </w:r>
      <w:r w:rsidRPr="00EF2E71">
        <w:t>й</w:t>
      </w:r>
      <w:r w:rsidRPr="00EF2E71">
        <w:t>ся к его функциям с</w:t>
      </w:r>
      <w:r w:rsidRPr="00EF2E71">
        <w:t>о</w:t>
      </w:r>
      <w:r w:rsidRPr="00EF2E71">
        <w:t>гласно Конвенции или настоящим правилам.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Предварительная повестка дня специальных сессий</w:t>
      </w:r>
      <w:r>
        <w:br/>
      </w:r>
      <w:r w:rsidRPr="00EF2E71">
        <w:t>Правило 7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Предварительная повестка дня специальной сессии Комитета состоит только из тех пунктов, которые были предложены для рассмотрения на спец</w:t>
      </w:r>
      <w:r w:rsidRPr="00EF2E71">
        <w:t>и</w:t>
      </w:r>
      <w:r w:rsidRPr="00EF2E71">
        <w:t>альной сессии.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Утверждение повестки дня</w:t>
      </w:r>
      <w:r>
        <w:br/>
      </w:r>
      <w:r w:rsidRPr="00EF2E71">
        <w:t>Правило 8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Первым пунктом предварительной повестки дня любой сессии является утверждение повестки дня, за исключением избрания должностных лиц, когда оно требуется в соответствии с правилом 17 н</w:t>
      </w:r>
      <w:r w:rsidRPr="00EF2E71">
        <w:t>а</w:t>
      </w:r>
      <w:r w:rsidRPr="00EF2E71">
        <w:t>стоящих правил.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Пересмотр повестки дня</w:t>
      </w:r>
      <w:r>
        <w:br/>
      </w:r>
      <w:r w:rsidRPr="00EF2E71">
        <w:t>Правило 9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Во время очередной сессии Комитет может пересматривать повестку дня и, в случае необходимости, добавлять, откладывать или исключать пункты</w:t>
      </w:r>
      <w:r>
        <w:t>. В повестку могут быть включены дополнительно лишь те пункты, которые н</w:t>
      </w:r>
      <w:r>
        <w:t>о</w:t>
      </w:r>
      <w:r>
        <w:t>сят срочный или важный характер.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Препровождение предварительной повестки дня и основных документов</w:t>
      </w:r>
      <w:r>
        <w:br/>
      </w:r>
      <w:r w:rsidRPr="00EF2E71">
        <w:t>Правило 10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Предварительная повестка дня и основные документы, относящиеся к включенным в нее пунктам, как можно раньше препровождаются Генеральным секретарем членам Комитета и, по возможности, о</w:t>
      </w:r>
      <w:r w:rsidRPr="00EF2E71">
        <w:t>д</w:t>
      </w:r>
      <w:r w:rsidRPr="00EF2E71">
        <w:t>новременно с уведомлением об открытии сессии в соответствии с правилом 5.</w:t>
      </w:r>
    </w:p>
    <w:p w:rsidR="005107BB" w:rsidRPr="00EF2E71" w:rsidRDefault="005107BB" w:rsidP="005107BB">
      <w:pPr>
        <w:pStyle w:val="HChGR"/>
      </w:pPr>
      <w:r>
        <w:tab/>
      </w:r>
      <w:r w:rsidRPr="00EF2E71">
        <w:t>III.</w:t>
      </w:r>
      <w:r w:rsidRPr="00EF2E71">
        <w:tab/>
        <w:t>Члены Комитета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Члены Комитета</w:t>
      </w:r>
      <w:r>
        <w:br/>
      </w:r>
      <w:r w:rsidRPr="00EF2E71">
        <w:t>Правило 11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Членами Комитета являются 18 независимых экспертов, избираемых в соответствии со статьей 43 Конвенции.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Независимость и беспристрастность</w:t>
      </w:r>
      <w:r>
        <w:br/>
      </w:r>
      <w:r w:rsidRPr="00EF2E71">
        <w:t>Правило 11-бис</w:t>
      </w:r>
    </w:p>
    <w:p w:rsidR="005107BB" w:rsidRPr="00EF2E71" w:rsidRDefault="005107BB" w:rsidP="005107BB">
      <w:pPr>
        <w:pStyle w:val="SingleTxtGR"/>
      </w:pPr>
      <w:r w:rsidRPr="00EF2E71">
        <w:tab/>
        <w:t>Члены Комитета выполняют свои функции независим</w:t>
      </w:r>
      <w:r>
        <w:t>ым</w:t>
      </w:r>
      <w:r w:rsidRPr="00EF2E71">
        <w:t xml:space="preserve"> и беспристрас</w:t>
      </w:r>
      <w:r w:rsidRPr="00EF2E71">
        <w:t>т</w:t>
      </w:r>
      <w:r w:rsidRPr="00EF2E71">
        <w:t>н</w:t>
      </w:r>
      <w:r>
        <w:t>ым</w:t>
      </w:r>
      <w:r w:rsidRPr="00EF2E71">
        <w:t xml:space="preserve"> </w:t>
      </w:r>
      <w:r>
        <w:t xml:space="preserve">образом </w:t>
      </w:r>
      <w:r w:rsidRPr="00EF2E71">
        <w:t>в соответствии с Руководящими принципами в отношении незав</w:t>
      </w:r>
      <w:r w:rsidRPr="00EF2E71">
        <w:t>и</w:t>
      </w:r>
      <w:r w:rsidRPr="00EF2E71">
        <w:t xml:space="preserve">симости и беспристрастности членов договорных органов по правам человека ("Аддис-Абебские принципы"), </w:t>
      </w:r>
      <w:r>
        <w:t xml:space="preserve">включенными в </w:t>
      </w:r>
      <w:r w:rsidRPr="00EF2E71">
        <w:t>приложе</w:t>
      </w:r>
      <w:r>
        <w:t>ние</w:t>
      </w:r>
      <w:r w:rsidRPr="00EF2E71">
        <w:t xml:space="preserve"> к настоящим пр</w:t>
      </w:r>
      <w:r w:rsidRPr="00EF2E71">
        <w:t>а</w:t>
      </w:r>
      <w:r w:rsidRPr="00EF2E71">
        <w:t xml:space="preserve">вилам процедуры и </w:t>
      </w:r>
      <w:r>
        <w:t>составляющими</w:t>
      </w:r>
      <w:r w:rsidRPr="00EF2E71">
        <w:t xml:space="preserve"> их неотъемлемую часть.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Срок полномочий</w:t>
      </w:r>
      <w:r>
        <w:br/>
      </w:r>
      <w:r w:rsidRPr="00EF2E71">
        <w:t>Правило 12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Члены Комитета избираются на четырехлетний срок. Они имеют право быть переизбранными в случае повторного выдвижения их кандидатур.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Начало срока полномочий</w:t>
      </w:r>
      <w:r>
        <w:br/>
      </w:r>
      <w:r w:rsidRPr="00EF2E71">
        <w:t>Правило 13</w:t>
      </w:r>
    </w:p>
    <w:p w:rsidR="005107BB" w:rsidRPr="00EF2E71" w:rsidRDefault="005107BB" w:rsidP="005107BB">
      <w:pPr>
        <w:pStyle w:val="SingleTxtGR"/>
      </w:pPr>
      <w:r w:rsidRPr="00EF2E71" w:rsidDel="00660857">
        <w:tab/>
      </w:r>
      <w:r w:rsidRPr="00EF2E71">
        <w:t>Срок полномочий членов Комитета, избранных на первых выборах, нач</w:t>
      </w:r>
      <w:r w:rsidRPr="00EF2E71">
        <w:t>и</w:t>
      </w:r>
      <w:r w:rsidRPr="00EF2E71">
        <w:t>нается с 1 марта 1991 года. Срок полномочий членов Комитета, избранных на последующих выборах, начинается на следующий день после истечения срока полномочий членов Комитета, которых они заменяют.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Заполнение непредвиденных вакансий</w:t>
      </w:r>
      <w:r>
        <w:br/>
      </w:r>
      <w:r w:rsidRPr="00EF2E71">
        <w:t>Правило 14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>В случае смерти или выхода в отставку какого-либо члена Комитета или его заявления о том, что по какой-либо иной причине он не может более выпо</w:t>
      </w:r>
      <w:r w:rsidRPr="00EF2E71">
        <w:t>л</w:t>
      </w:r>
      <w:r w:rsidRPr="00EF2E71">
        <w:t>нять свои функции члена Комитета, Председатель Комитета уведомляет об этом Генерального секретаря, который объявляет место этого члена вакантным.</w:t>
      </w:r>
    </w:p>
    <w:p w:rsidR="005107BB" w:rsidRPr="00EF2E71" w:rsidRDefault="005107BB" w:rsidP="005107BB">
      <w:pPr>
        <w:pStyle w:val="SingleTxtGR"/>
      </w:pPr>
      <w:r w:rsidRPr="00EF2E71">
        <w:t>2.</w:t>
      </w:r>
      <w:r w:rsidRPr="00EF2E71">
        <w:tab/>
        <w:t>Если по единодушному мнению всех других членов член Комитета пр</w:t>
      </w:r>
      <w:r w:rsidRPr="00EF2E71">
        <w:t>е</w:t>
      </w:r>
      <w:r w:rsidRPr="00EF2E71">
        <w:t>кратил выполнение своих обязанностей по любой причине, кроме временного отсутствия, Председатель Комитета уведомляет об этом Генерального секрет</w:t>
      </w:r>
      <w:r w:rsidRPr="00EF2E71">
        <w:t>а</w:t>
      </w:r>
      <w:r w:rsidRPr="00EF2E71">
        <w:t>ря, который объявляет место этого члена вакантным.</w:t>
      </w:r>
    </w:p>
    <w:p w:rsidR="005107BB" w:rsidRPr="00EF2E71" w:rsidRDefault="005107BB" w:rsidP="005107BB">
      <w:pPr>
        <w:pStyle w:val="SingleTxtGR"/>
      </w:pPr>
      <w:r w:rsidRPr="00EF2E71">
        <w:t>3.</w:t>
      </w:r>
      <w:r w:rsidRPr="00EF2E71">
        <w:tab/>
        <w:t>В соответствии с пунктами 1 и 2 настоящего правила Генеральный секр</w:t>
      </w:r>
      <w:r w:rsidRPr="00EF2E71">
        <w:t>е</w:t>
      </w:r>
      <w:r w:rsidRPr="00EF2E71">
        <w:t xml:space="preserve">тарь просит государство-участник, </w:t>
      </w:r>
      <w:r>
        <w:t xml:space="preserve">которое выдвинуло кандидатуру </w:t>
      </w:r>
      <w:r w:rsidRPr="00EF2E71">
        <w:t>этого чл</w:t>
      </w:r>
      <w:r w:rsidRPr="00EF2E71">
        <w:t>е</w:t>
      </w:r>
      <w:r w:rsidRPr="00EF2E71">
        <w:t>на, назначить в течение двух месяцев другого эксперта из числа его граждан на н</w:t>
      </w:r>
      <w:r w:rsidRPr="00EF2E71">
        <w:t>е</w:t>
      </w:r>
      <w:r w:rsidRPr="00EF2E71">
        <w:t>истекший срок полномочий его предш</w:t>
      </w:r>
      <w:r w:rsidRPr="00EF2E71">
        <w:t>е</w:t>
      </w:r>
      <w:r w:rsidRPr="00EF2E71">
        <w:t xml:space="preserve">ственника. </w:t>
      </w:r>
    </w:p>
    <w:p w:rsidR="005107BB" w:rsidRPr="00EF2E71" w:rsidRDefault="005107BB" w:rsidP="005107BB">
      <w:pPr>
        <w:pStyle w:val="SingleTxtGR"/>
      </w:pPr>
      <w:r w:rsidRPr="00EF2E71">
        <w:t>4.</w:t>
      </w:r>
      <w:r w:rsidRPr="00EF2E71">
        <w:tab/>
        <w:t>Фамилия и биография назначенного таким образом эксперта препрово</w:t>
      </w:r>
      <w:r w:rsidRPr="00EF2E71">
        <w:t>ж</w:t>
      </w:r>
      <w:r w:rsidRPr="00EF2E71">
        <w:t>даются Генеральным секретарем Комитету для утверждения тайным голосов</w:t>
      </w:r>
      <w:r w:rsidRPr="00EF2E71">
        <w:t>а</w:t>
      </w:r>
      <w:r w:rsidRPr="00EF2E71">
        <w:t>нием. После утверждения этого эксперта Комитетом Генеральный секретарь с</w:t>
      </w:r>
      <w:r w:rsidRPr="00EF2E71">
        <w:t>о</w:t>
      </w:r>
      <w:r w:rsidRPr="00EF2E71">
        <w:t>общает государствам</w:t>
      </w:r>
      <w:r>
        <w:t xml:space="preserve"> − </w:t>
      </w:r>
      <w:r w:rsidRPr="00EF2E71">
        <w:t>участникам Конвенции фамилию члена Комитета, з</w:t>
      </w:r>
      <w:r w:rsidRPr="00EF2E71">
        <w:t>а</w:t>
      </w:r>
      <w:r w:rsidRPr="00EF2E71">
        <w:t>полняющего непредвиденную вакансию.</w:t>
      </w:r>
    </w:p>
    <w:p w:rsidR="005107BB" w:rsidRPr="00EF2E71" w:rsidRDefault="005107BB" w:rsidP="005107BB">
      <w:pPr>
        <w:pStyle w:val="SingleTxtGR"/>
      </w:pPr>
      <w:r w:rsidRPr="00EF2E71">
        <w:t>5.</w:t>
      </w:r>
      <w:r w:rsidRPr="00EF2E71">
        <w:tab/>
        <w:t xml:space="preserve">За исключением случая, когда вакансия образуется в связи со смертью члена Комитета или </w:t>
      </w:r>
      <w:r>
        <w:t xml:space="preserve">его </w:t>
      </w:r>
      <w:r w:rsidRPr="00EF2E71">
        <w:t>подтвержденной неспособностью</w:t>
      </w:r>
      <w:r>
        <w:t xml:space="preserve"> выполнять свои функции по состоянию здоровья</w:t>
      </w:r>
      <w:r w:rsidRPr="00EF2E71">
        <w:t>, Генеральный секретарь и Комитет действуют в соответствии с положениями пунктов 1, 3 и 4 настоящего правила только п</w:t>
      </w:r>
      <w:r w:rsidRPr="00EF2E71">
        <w:t>о</w:t>
      </w:r>
      <w:r w:rsidRPr="00EF2E71">
        <w:t>сле получения непосредственно от данного члена письменного уведомления о его решении прекратить выполнение функций чл</w:t>
      </w:r>
      <w:r w:rsidRPr="00EF2E71">
        <w:t>е</w:t>
      </w:r>
      <w:r w:rsidRPr="00EF2E71">
        <w:t>на Комитета.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Торжественное заявление</w:t>
      </w:r>
      <w:r>
        <w:br/>
      </w:r>
      <w:r w:rsidRPr="00EF2E71">
        <w:t>Правило 15</w:t>
      </w:r>
    </w:p>
    <w:p w:rsidR="005107BB" w:rsidRPr="00EF2E71" w:rsidRDefault="005107BB" w:rsidP="005107BB">
      <w:pPr>
        <w:pStyle w:val="SingleTxtGR"/>
      </w:pPr>
      <w:r w:rsidRPr="00EF2E71">
        <w:tab/>
        <w:t>Приступ</w:t>
      </w:r>
      <w:r>
        <w:t>ая</w:t>
      </w:r>
      <w:r w:rsidRPr="00EF2E71">
        <w:t xml:space="preserve"> к исполнению своих обязанностей, каждый член Комитета д</w:t>
      </w:r>
      <w:r w:rsidRPr="00EF2E71">
        <w:t>е</w:t>
      </w:r>
      <w:r w:rsidRPr="00EF2E71">
        <w:t>лает на открытом заседании Комитета</w:t>
      </w:r>
      <w:r w:rsidRPr="00CD509F">
        <w:t xml:space="preserve"> </w:t>
      </w:r>
      <w:r w:rsidRPr="00EF2E71">
        <w:t>следующее торжес</w:t>
      </w:r>
      <w:r w:rsidRPr="00EF2E71">
        <w:t>т</w:t>
      </w:r>
      <w:r w:rsidRPr="00EF2E71">
        <w:t>венное заявление:</w:t>
      </w:r>
    </w:p>
    <w:p w:rsidR="005107BB" w:rsidRPr="00EF2E71" w:rsidRDefault="005107BB" w:rsidP="005107BB">
      <w:pPr>
        <w:pStyle w:val="SingleTxtGR"/>
        <w:ind w:left="1701" w:hanging="567"/>
      </w:pPr>
      <w:r w:rsidRPr="00EF2E71">
        <w:tab/>
      </w:r>
      <w:r>
        <w:tab/>
      </w:r>
      <w:r w:rsidRPr="00EF2E71">
        <w:t>"Я торжественно заявляю, что буду исполнять свои обязанности и осуществлять свои полномочия в качестве члена Комитета по правам р</w:t>
      </w:r>
      <w:r w:rsidRPr="00EF2E71">
        <w:t>е</w:t>
      </w:r>
      <w:r w:rsidRPr="00EF2E71">
        <w:t>бенка с достоинством, преданно, беспристрастно и добросовестно</w:t>
      </w:r>
      <w:r>
        <w:t xml:space="preserve"> и с</w:t>
      </w:r>
      <w:r>
        <w:t>о</w:t>
      </w:r>
      <w:r>
        <w:t>блюдать принципы независимости и беспристрастности договорных о</w:t>
      </w:r>
      <w:r>
        <w:t>р</w:t>
      </w:r>
      <w:r>
        <w:t>ганов по правам человека, утвержденные Комитетом</w:t>
      </w:r>
      <w:r w:rsidRPr="00EF2E71">
        <w:t>".</w:t>
      </w:r>
    </w:p>
    <w:p w:rsidR="005107BB" w:rsidRPr="00EF2E71" w:rsidRDefault="005107BB" w:rsidP="005107BB">
      <w:pPr>
        <w:pStyle w:val="HChGR"/>
      </w:pPr>
      <w:r>
        <w:tab/>
      </w:r>
      <w:r w:rsidRPr="00EF2E71">
        <w:t>IV.</w:t>
      </w:r>
      <w:r w:rsidRPr="00EF2E71">
        <w:tab/>
        <w:t>Бюро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Бюро</w:t>
      </w:r>
      <w:r>
        <w:br/>
      </w:r>
      <w:r w:rsidRPr="00EF2E71">
        <w:t>Правило 16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 xml:space="preserve">Бюро состоит из Председателя, четырех заместителей Председателя и </w:t>
      </w:r>
      <w:r>
        <w:t>Д</w:t>
      </w:r>
      <w:r w:rsidRPr="00EF2E71">
        <w:t>окладчика.</w:t>
      </w:r>
    </w:p>
    <w:p w:rsidR="005107BB" w:rsidRPr="00EF2E71" w:rsidRDefault="005107BB" w:rsidP="005107BB">
      <w:pPr>
        <w:pStyle w:val="SingleTxtGR"/>
      </w:pPr>
      <w:r w:rsidRPr="00EF2E71">
        <w:t>2.</w:t>
      </w:r>
      <w:r w:rsidRPr="00EF2E71">
        <w:tab/>
        <w:t xml:space="preserve">Бюро возглавляет Председатель. Все должностные лица </w:t>
      </w:r>
      <w:r>
        <w:t>Б</w:t>
      </w:r>
      <w:r w:rsidRPr="00EF2E71">
        <w:t>юро имеют од</w:t>
      </w:r>
      <w:r w:rsidRPr="00EF2E71">
        <w:t>и</w:t>
      </w:r>
      <w:r w:rsidRPr="00EF2E71">
        <w:t>наковые права.</w:t>
      </w:r>
    </w:p>
    <w:p w:rsidR="005107BB" w:rsidRPr="00EF2E71" w:rsidRDefault="005107BB" w:rsidP="005107BB">
      <w:pPr>
        <w:pStyle w:val="SingleTxtGR"/>
      </w:pPr>
      <w:r w:rsidRPr="00EF2E71">
        <w:t>3.</w:t>
      </w:r>
      <w:r w:rsidRPr="00EF2E71">
        <w:tab/>
        <w:t>Бюро информирует Комитет о нахо</w:t>
      </w:r>
      <w:r>
        <w:t>дящихся на рассмотрении вопросах</w:t>
      </w:r>
      <w:r w:rsidRPr="00EF2E71">
        <w:t xml:space="preserve"> и результатах </w:t>
      </w:r>
      <w:r>
        <w:t xml:space="preserve">их </w:t>
      </w:r>
      <w:r w:rsidRPr="00EF2E71">
        <w:t>рассмотр</w:t>
      </w:r>
      <w:r w:rsidRPr="00EF2E71">
        <w:t>е</w:t>
      </w:r>
      <w:r w:rsidRPr="00EF2E71">
        <w:t>ния.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Должностные лица</w:t>
      </w:r>
      <w:r>
        <w:br/>
      </w:r>
      <w:r w:rsidRPr="00EF2E71">
        <w:t>Правило 17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>Комитет избирает из числа своих членов Председателя, трех заместит</w:t>
      </w:r>
      <w:r w:rsidRPr="00EF2E71">
        <w:t>е</w:t>
      </w:r>
      <w:r w:rsidRPr="00EF2E71">
        <w:t>лей Председателя и До</w:t>
      </w:r>
      <w:r w:rsidRPr="00EF2E71">
        <w:t>к</w:t>
      </w:r>
      <w:r w:rsidRPr="00EF2E71">
        <w:t>ладчика.</w:t>
      </w:r>
    </w:p>
    <w:p w:rsidR="005107BB" w:rsidRPr="00EF2E71" w:rsidRDefault="005107BB" w:rsidP="005107BB">
      <w:pPr>
        <w:pStyle w:val="SingleTxtGR"/>
      </w:pPr>
      <w:r w:rsidRPr="00EF2E71">
        <w:t>2.</w:t>
      </w:r>
      <w:r w:rsidRPr="00EF2E71">
        <w:tab/>
        <w:t>В целях обеспечения справедливого географического представительства среди должностных лиц Председатель и четыре заместителя Председателя в принципе должны представлять различные географические регионы и три ра</w:t>
      </w:r>
      <w:r w:rsidRPr="00EF2E71">
        <w:t>з</w:t>
      </w:r>
      <w:r w:rsidRPr="00EF2E71">
        <w:t>ных рабочих языка Комитета.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 xml:space="preserve">Право </w:t>
      </w:r>
      <w:r>
        <w:t>быть избранным</w:t>
      </w:r>
      <w:r>
        <w:br/>
      </w:r>
      <w:r w:rsidRPr="00EF2E71">
        <w:t>Правило 18</w:t>
      </w:r>
    </w:p>
    <w:p w:rsidR="005107BB" w:rsidRPr="00EF2E71" w:rsidRDefault="005107BB" w:rsidP="005107BB">
      <w:pPr>
        <w:pStyle w:val="SingleTxtGR"/>
      </w:pPr>
      <w:r w:rsidRPr="00EF2E71">
        <w:tab/>
        <w:t xml:space="preserve">Каждый член Комитета </w:t>
      </w:r>
      <w:r>
        <w:t xml:space="preserve">имеет право быть избранным на </w:t>
      </w:r>
      <w:r w:rsidRPr="00EF2E71">
        <w:t>любую дол</w:t>
      </w:r>
      <w:r w:rsidRPr="00EF2E71">
        <w:t>ж</w:t>
      </w:r>
      <w:r>
        <w:t>ность в Б</w:t>
      </w:r>
      <w:r w:rsidRPr="00EF2E71">
        <w:t xml:space="preserve">юро. Однако </w:t>
      </w:r>
      <w:r>
        <w:t xml:space="preserve">совмещение </w:t>
      </w:r>
      <w:r w:rsidRPr="00EF2E71">
        <w:t>должност</w:t>
      </w:r>
      <w:r>
        <w:t>ей</w:t>
      </w:r>
      <w:r w:rsidRPr="00EF2E71">
        <w:t xml:space="preserve"> не </w:t>
      </w:r>
      <w:r>
        <w:t>допускается</w:t>
      </w:r>
      <w:r w:rsidRPr="00EF2E71">
        <w:t>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Выборы должностных лиц</w:t>
      </w:r>
      <w:r>
        <w:br/>
      </w:r>
      <w:r w:rsidRPr="00EF2E71">
        <w:t>Правило 19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 xml:space="preserve">Выборы должностных лиц проводятся </w:t>
      </w:r>
      <w:r>
        <w:t>на</w:t>
      </w:r>
      <w:r w:rsidRPr="00EF2E71">
        <w:t xml:space="preserve"> официально</w:t>
      </w:r>
      <w:r>
        <w:t>м заседании</w:t>
      </w:r>
      <w:r w:rsidRPr="00EF2E71">
        <w:t xml:space="preserve"> Ком</w:t>
      </w:r>
      <w:r w:rsidRPr="00EF2E71">
        <w:t>и</w:t>
      </w:r>
      <w:r w:rsidRPr="00EF2E71">
        <w:t>тета на открытии майской/ию</w:t>
      </w:r>
      <w:r>
        <w:t>ньской сессии раз в два года (в</w:t>
      </w:r>
      <w:r w:rsidRPr="00EF2E71">
        <w:t xml:space="preserve"> нечетны</w:t>
      </w:r>
      <w:r>
        <w:t>й</w:t>
      </w:r>
      <w:r w:rsidRPr="00EF2E71">
        <w:t xml:space="preserve"> год) в закрыт</w:t>
      </w:r>
      <w:r>
        <w:t>ом заседании</w:t>
      </w:r>
      <w:r w:rsidRPr="00EF2E71">
        <w:t>.</w:t>
      </w:r>
    </w:p>
    <w:p w:rsidR="005107BB" w:rsidRPr="00EF2E71" w:rsidRDefault="005107BB" w:rsidP="005107BB">
      <w:pPr>
        <w:pStyle w:val="SingleTxtGR"/>
      </w:pPr>
      <w:r w:rsidRPr="00EF2E71">
        <w:t>2.</w:t>
      </w:r>
      <w:r w:rsidRPr="00EF2E71">
        <w:tab/>
        <w:t>Выборы Председателя проводятся на пленарном заседании самым ста</w:t>
      </w:r>
      <w:r w:rsidRPr="00EF2E71">
        <w:t>р</w:t>
      </w:r>
      <w:r w:rsidRPr="00EF2E71">
        <w:t>шим (по возрасту) членом Комитета. Выборы других членов Бюро проводятся на пленарном заседании избранным Председателем.</w:t>
      </w:r>
    </w:p>
    <w:p w:rsidR="005107BB" w:rsidRPr="00EF2E71" w:rsidRDefault="005107BB" w:rsidP="005107BB">
      <w:pPr>
        <w:pStyle w:val="SingleTxtGR"/>
      </w:pPr>
      <w:r w:rsidRPr="00EF2E71">
        <w:t>3.</w:t>
      </w:r>
      <w:r w:rsidRPr="00EF2E71">
        <w:tab/>
        <w:t>Две трети членов Комитета составляют кворум для выборов. При отсу</w:t>
      </w:r>
      <w:r w:rsidRPr="00EF2E71">
        <w:t>т</w:t>
      </w:r>
      <w:r w:rsidRPr="00EF2E71">
        <w:t>ствии кворума выборы переносятся на более позднюю дату, о которой сообщ</w:t>
      </w:r>
      <w:r w:rsidRPr="00EF2E71">
        <w:t>а</w:t>
      </w:r>
      <w:r w:rsidRPr="00EF2E71">
        <w:t>ется всем членам, в ходе той же сессии. На таком следующем заседании пр</w:t>
      </w:r>
      <w:r w:rsidRPr="00EF2E71">
        <w:t>о</w:t>
      </w:r>
      <w:r w:rsidRPr="00EF2E71">
        <w:t>стое большинство составляет кворум для выбор</w:t>
      </w:r>
      <w:r>
        <w:t>ов</w:t>
      </w:r>
      <w:r w:rsidRPr="00EF2E71">
        <w:t xml:space="preserve"> должностных лиц Комитета.</w:t>
      </w:r>
    </w:p>
    <w:p w:rsidR="005107BB" w:rsidRPr="00EF2E71" w:rsidRDefault="005107BB" w:rsidP="005107BB">
      <w:pPr>
        <w:pStyle w:val="SingleTxtGR"/>
      </w:pPr>
      <w:r w:rsidRPr="00EF2E71">
        <w:t>4.</w:t>
      </w:r>
      <w:r w:rsidRPr="00EF2E71">
        <w:tab/>
        <w:t xml:space="preserve">В случае переноса по какой-либо причине выборов покидающий свой </w:t>
      </w:r>
      <w:r>
        <w:t xml:space="preserve">пост </w:t>
      </w:r>
      <w:r w:rsidRPr="00EF2E71">
        <w:t xml:space="preserve">Председатель, </w:t>
      </w:r>
      <w:r>
        <w:t>в случае его присутствия</w:t>
      </w:r>
      <w:r w:rsidRPr="00EF2E71">
        <w:t>, проводит заседания Комитета; в</w:t>
      </w:r>
      <w:r>
        <w:t xml:space="preserve"> случае </w:t>
      </w:r>
      <w:r w:rsidRPr="00EF2E71">
        <w:t>его отсутстви</w:t>
      </w:r>
      <w:r>
        <w:t>я после</w:t>
      </w:r>
      <w:r w:rsidRPr="00EF2E71">
        <w:t xml:space="preserve"> консультаций между покидающими </w:t>
      </w:r>
      <w:r>
        <w:t xml:space="preserve">свой </w:t>
      </w:r>
      <w:r w:rsidRPr="00EF2E71">
        <w:t xml:space="preserve">пост заместителями Председателя один из них </w:t>
      </w:r>
      <w:r>
        <w:t xml:space="preserve">временно </w:t>
      </w:r>
      <w:r w:rsidRPr="00EF2E71">
        <w:t xml:space="preserve">выполняет </w:t>
      </w:r>
      <w:r>
        <w:t xml:space="preserve">функции </w:t>
      </w:r>
      <w:r w:rsidRPr="00EF2E71">
        <w:t>Пре</w:t>
      </w:r>
      <w:r w:rsidRPr="00EF2E71">
        <w:t>д</w:t>
      </w:r>
      <w:r w:rsidRPr="00EF2E71">
        <w:t>седателя.</w:t>
      </w:r>
    </w:p>
    <w:p w:rsidR="005107BB" w:rsidRPr="00EF2E71" w:rsidRDefault="005107BB" w:rsidP="005107BB">
      <w:pPr>
        <w:pStyle w:val="SingleTxtGR"/>
      </w:pPr>
      <w:r w:rsidRPr="00EF2E71">
        <w:t>5.</w:t>
      </w:r>
      <w:r w:rsidRPr="00EF2E71">
        <w:tab/>
        <w:t>В конце заседания, посвященного выборам, Комитет публикует через Г</w:t>
      </w:r>
      <w:r w:rsidRPr="00EF2E71">
        <w:t>е</w:t>
      </w:r>
      <w:r w:rsidRPr="00EF2E71">
        <w:t>нерального секретаря коммюнике для сведения государств, неправительстве</w:t>
      </w:r>
      <w:r w:rsidRPr="00EF2E71">
        <w:t>н</w:t>
      </w:r>
      <w:r w:rsidRPr="00EF2E71">
        <w:t>ных организаций, учреждений Организации Объединенных Наций, средств массовой информации и общественности.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Порядок выборов</w:t>
      </w:r>
      <w:r>
        <w:br/>
      </w:r>
      <w:r w:rsidRPr="00EF2E71">
        <w:t>Правило 20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>Выборы в Комитете проводятся тайным голосованием.</w:t>
      </w:r>
    </w:p>
    <w:p w:rsidR="005107BB" w:rsidRPr="00EF2E71" w:rsidRDefault="005107BB" w:rsidP="005107BB">
      <w:pPr>
        <w:pStyle w:val="SingleTxtGR"/>
      </w:pPr>
      <w:r w:rsidRPr="00EF2E71">
        <w:t>2.</w:t>
      </w:r>
      <w:r w:rsidRPr="00EF2E71">
        <w:tab/>
        <w:t>Действующий Председатель составляет список кандидатов.</w:t>
      </w:r>
    </w:p>
    <w:p w:rsidR="005107BB" w:rsidRPr="00EF2E71" w:rsidRDefault="005107BB" w:rsidP="005107BB">
      <w:pPr>
        <w:pStyle w:val="SingleTxtGR"/>
      </w:pPr>
      <w:r w:rsidRPr="00EF2E71">
        <w:t>3.</w:t>
      </w:r>
      <w:r w:rsidRPr="00EF2E71">
        <w:tab/>
        <w:t>Должностные лица избираются простым большинством голосов. Каждый член Комитета имеет один голос.</w:t>
      </w:r>
    </w:p>
    <w:p w:rsidR="005107BB" w:rsidRPr="00EF2E71" w:rsidRDefault="005107BB" w:rsidP="005107BB">
      <w:pPr>
        <w:pStyle w:val="H1GR"/>
      </w:pPr>
      <w:r>
        <w:tab/>
      </w:r>
      <w:r>
        <w:tab/>
      </w:r>
      <w:r w:rsidRPr="00EF2E71">
        <w:t>Проведение выборов для заполнения только одной вакансии</w:t>
      </w:r>
      <w:r>
        <w:br/>
      </w:r>
      <w:r w:rsidRPr="00EF2E71">
        <w:t>Правило 21</w:t>
      </w:r>
    </w:p>
    <w:p w:rsidR="005107BB" w:rsidRPr="00EF2E71" w:rsidRDefault="005107BB" w:rsidP="005107BB">
      <w:pPr>
        <w:pStyle w:val="SingleTxtGR"/>
      </w:pPr>
      <w:r w:rsidRPr="00EF2E71">
        <w:t>1.</w:t>
      </w:r>
      <w:r w:rsidRPr="00EF2E71">
        <w:tab/>
        <w:t>Когда необходимо</w:t>
      </w:r>
      <w:r>
        <w:t xml:space="preserve"> избрать</w:t>
      </w:r>
      <w:r w:rsidRPr="00EF2E71">
        <w:t xml:space="preserve"> только одн</w:t>
      </w:r>
      <w:r>
        <w:t xml:space="preserve">о должностное лицо </w:t>
      </w:r>
      <w:r w:rsidRPr="00EF2E71">
        <w:t>и ни один ка</w:t>
      </w:r>
      <w:r w:rsidRPr="00EF2E71">
        <w:t>н</w:t>
      </w:r>
      <w:r w:rsidRPr="00EF2E71">
        <w:t>дидат не получает при первом голосовании требуемого большинства, проводи</w:t>
      </w:r>
      <w:r w:rsidRPr="00EF2E71">
        <w:t>т</w:t>
      </w:r>
      <w:r w:rsidRPr="00EF2E71">
        <w:t>ся второе голосование, ограниченное двумя кандидатами, получившими на</w:t>
      </w:r>
      <w:r w:rsidRPr="00EF2E71">
        <w:t>и</w:t>
      </w:r>
      <w:r w:rsidRPr="00EF2E71">
        <w:t>большее чи</w:t>
      </w:r>
      <w:r w:rsidRPr="00EF2E71">
        <w:t>с</w:t>
      </w:r>
      <w:r w:rsidRPr="00EF2E71">
        <w:t>ло голосов.</w:t>
      </w:r>
    </w:p>
    <w:p w:rsidR="005107BB" w:rsidRPr="00DC65CB" w:rsidRDefault="005107BB" w:rsidP="005107BB">
      <w:pPr>
        <w:pStyle w:val="SingleTxtGR"/>
      </w:pPr>
      <w:r w:rsidRPr="00DC65CB">
        <w:t>2.</w:t>
      </w:r>
      <w:r w:rsidRPr="00DC65CB">
        <w:tab/>
        <w:t>Если второе голосование заканчивается безрезультатно, то проводится третье голосование, во время которого голоса могут подаваться за любого ка</w:t>
      </w:r>
      <w:r w:rsidRPr="00DC65CB">
        <w:t>н</w:t>
      </w:r>
      <w:r w:rsidRPr="00DC65CB">
        <w:t xml:space="preserve">дидата, имеющего право быть избранным. Если и третье голосование </w:t>
      </w:r>
      <w:r>
        <w:t>заканч</w:t>
      </w:r>
      <w:r>
        <w:t>и</w:t>
      </w:r>
      <w:r>
        <w:t>вается безрезультатно</w:t>
      </w:r>
      <w:r w:rsidRPr="00DC65CB">
        <w:t>, то следующее голосование ограничивается двумя канд</w:t>
      </w:r>
      <w:r w:rsidRPr="00DC65CB">
        <w:t>и</w:t>
      </w:r>
      <w:r w:rsidRPr="00DC65CB">
        <w:t>датами, получившими наибольшее число голосов во время третьего голосов</w:t>
      </w:r>
      <w:r w:rsidRPr="00DC65CB">
        <w:t>а</w:t>
      </w:r>
      <w:r w:rsidRPr="00DC65CB">
        <w:t xml:space="preserve">ния, после чего проводится следующее </w:t>
      </w:r>
      <w:r>
        <w:t xml:space="preserve">неограниченное, а затем </w:t>
      </w:r>
      <w:r w:rsidRPr="00DC65CB">
        <w:t xml:space="preserve">ограниченное голосование до тех пор, пока какой-либо </w:t>
      </w:r>
      <w:r>
        <w:t>член</w:t>
      </w:r>
      <w:r w:rsidRPr="00DC65CB">
        <w:t xml:space="preserve"> не окажется избранным.</w:t>
      </w:r>
    </w:p>
    <w:p w:rsidR="005107BB" w:rsidRPr="00DC65CB" w:rsidRDefault="005107BB" w:rsidP="005107BB">
      <w:pPr>
        <w:pStyle w:val="H1GR"/>
      </w:pPr>
      <w:r>
        <w:tab/>
      </w:r>
      <w:r>
        <w:tab/>
      </w:r>
      <w:r w:rsidRPr="00DC65CB">
        <w:t>Проведение выборов для заполнения двух или более вакансий</w:t>
      </w:r>
      <w:r>
        <w:br/>
      </w:r>
      <w:r w:rsidRPr="00DC65CB">
        <w:t>Правило 22</w:t>
      </w:r>
    </w:p>
    <w:p w:rsidR="005107BB" w:rsidRPr="00DC65CB" w:rsidRDefault="005107BB" w:rsidP="005107BB">
      <w:pPr>
        <w:pStyle w:val="SingleTxtGR"/>
      </w:pPr>
      <w:r w:rsidRPr="00DC65CB">
        <w:t>1.</w:t>
      </w:r>
      <w:r w:rsidRPr="00DC65CB">
        <w:tab/>
        <w:t xml:space="preserve">Если необходимо одновременно и при одинаковых условиях заполнить </w:t>
      </w:r>
      <w:r>
        <w:t>путем выборов две</w:t>
      </w:r>
      <w:r w:rsidRPr="00DC65CB">
        <w:t xml:space="preserve"> или </w:t>
      </w:r>
      <w:r>
        <w:t>более вакансий</w:t>
      </w:r>
      <w:r w:rsidRPr="00DC65CB">
        <w:t>, то избираются те кандидаты, которые при первом голосовании получили требуемое большинство голосов.</w:t>
      </w:r>
    </w:p>
    <w:p w:rsidR="005107BB" w:rsidRPr="00DC65CB" w:rsidRDefault="005107BB" w:rsidP="005107BB">
      <w:pPr>
        <w:pStyle w:val="SingleTxtGR"/>
      </w:pPr>
      <w:r w:rsidRPr="00DC65CB">
        <w:t>2.</w:t>
      </w:r>
      <w:r w:rsidRPr="00DC65CB">
        <w:tab/>
        <w:t>Если число кандидатов, получивших такое большинство голосов, оказ</w:t>
      </w:r>
      <w:r w:rsidRPr="00DC65CB">
        <w:t>ы</w:t>
      </w:r>
      <w:r w:rsidRPr="00DC65CB">
        <w:t>вается меньше числа лиц или членов, подлежащих избранию, то для заполнения остающихся мест проводятся дополнительные голосования. В этом случае г</w:t>
      </w:r>
      <w:r w:rsidRPr="00DC65CB">
        <w:t>о</w:t>
      </w:r>
      <w:r w:rsidRPr="00DC65CB">
        <w:t>лосовани</w:t>
      </w:r>
      <w:r>
        <w:t>е</w:t>
      </w:r>
      <w:r w:rsidRPr="00DC65CB">
        <w:t xml:space="preserve"> огран</w:t>
      </w:r>
      <w:r>
        <w:t>ичивае</w:t>
      </w:r>
      <w:r w:rsidRPr="00DC65CB">
        <w:t>тся кандидатами, получившими наибольшее число гол</w:t>
      </w:r>
      <w:r w:rsidRPr="00DC65CB">
        <w:t>о</w:t>
      </w:r>
      <w:r w:rsidRPr="00DC65CB">
        <w:t>с</w:t>
      </w:r>
      <w:r>
        <w:t>ов при предыдущем голосовании, а</w:t>
      </w:r>
      <w:r w:rsidRPr="00DC65CB">
        <w:t xml:space="preserve"> их число не должно превышать более чем вдвое число </w:t>
      </w:r>
      <w:r>
        <w:t>остающихся вакансий</w:t>
      </w:r>
      <w:r w:rsidRPr="00DC65CB">
        <w:t>; однако после третьего безрезультатного г</w:t>
      </w:r>
      <w:r w:rsidRPr="00DC65CB">
        <w:t>о</w:t>
      </w:r>
      <w:r w:rsidRPr="00DC65CB">
        <w:t>лосования голоса могут подаваться за любого кандидата, имеющего право быть избранным.</w:t>
      </w:r>
    </w:p>
    <w:p w:rsidR="005107BB" w:rsidRPr="00DC65CB" w:rsidRDefault="005107BB" w:rsidP="005107BB">
      <w:pPr>
        <w:pStyle w:val="SingleTxtGR"/>
      </w:pPr>
      <w:r w:rsidRPr="00DC65CB">
        <w:t>3.</w:t>
      </w:r>
      <w:r w:rsidRPr="00DC65CB">
        <w:tab/>
        <w:t>Если три таких неограниченных голосования оказываются безрезульта</w:t>
      </w:r>
      <w:r w:rsidRPr="00DC65CB">
        <w:t>т</w:t>
      </w:r>
      <w:r w:rsidRPr="00DC65CB">
        <w:t>ными, следующие три голосования ограничиваются кандидатами, получивш</w:t>
      </w:r>
      <w:r w:rsidRPr="00DC65CB">
        <w:t>и</w:t>
      </w:r>
      <w:r w:rsidRPr="00DC65CB">
        <w:t xml:space="preserve">ми наибольшее число голосов </w:t>
      </w:r>
      <w:r>
        <w:t>на</w:t>
      </w:r>
      <w:r w:rsidRPr="00DC65CB">
        <w:t xml:space="preserve"> третьем из неограниченных голосований, </w:t>
      </w:r>
      <w:r>
        <w:t>а</w:t>
      </w:r>
      <w:r w:rsidRPr="00DC65CB">
        <w:t xml:space="preserve"> их число не должно превышать более чем вдвое число </w:t>
      </w:r>
      <w:r>
        <w:t xml:space="preserve">остающихся вакансий. </w:t>
      </w:r>
      <w:r w:rsidRPr="00DC65CB">
        <w:t>П</w:t>
      </w:r>
      <w:r w:rsidRPr="00DC65CB">
        <w:t>о</w:t>
      </w:r>
      <w:r>
        <w:t>сле этого про</w:t>
      </w:r>
      <w:r w:rsidRPr="00DC65CB">
        <w:t>водятся три следующих неограниченных голосования и так д</w:t>
      </w:r>
      <w:r w:rsidRPr="00DC65CB">
        <w:t>а</w:t>
      </w:r>
      <w:r w:rsidRPr="00DC65CB">
        <w:t>лее до тех пор, пока не будут заполнены все места.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DC65CB">
        <w:t>Срок полномочий</w:t>
      </w:r>
      <w:r>
        <w:br/>
      </w:r>
      <w:r w:rsidRPr="00B42D73">
        <w:t>Правило 23</w:t>
      </w:r>
    </w:p>
    <w:p w:rsidR="005107BB" w:rsidRPr="00B42D73" w:rsidRDefault="005107BB" w:rsidP="005107BB">
      <w:pPr>
        <w:pStyle w:val="SingleTxtGR"/>
      </w:pPr>
      <w:r w:rsidRPr="00B42D73">
        <w:t>1.</w:t>
      </w:r>
      <w:r w:rsidRPr="00B42D73">
        <w:tab/>
        <w:t>Должностные лица Комитета избираются на двухлетний срок.</w:t>
      </w:r>
    </w:p>
    <w:p w:rsidR="005107BB" w:rsidRPr="00B42D73" w:rsidRDefault="005107BB" w:rsidP="005107BB">
      <w:pPr>
        <w:pStyle w:val="SingleTxtGR"/>
      </w:pPr>
      <w:r w:rsidRPr="00B42D73">
        <w:t>2.</w:t>
      </w:r>
      <w:r w:rsidRPr="00B42D73">
        <w:tab/>
        <w:t>Они могут быть переизбраны в этом же качестве в принципе один раз.</w:t>
      </w:r>
    </w:p>
    <w:p w:rsidR="005107BB" w:rsidRPr="00B42D73" w:rsidRDefault="005107BB" w:rsidP="005107BB">
      <w:pPr>
        <w:pStyle w:val="SingleTxtGR"/>
      </w:pPr>
      <w:r w:rsidRPr="00B42D73">
        <w:t>3.</w:t>
      </w:r>
      <w:r w:rsidRPr="00B42D73">
        <w:tab/>
        <w:t>Однако никто из них не может оставаться в должности, пере</w:t>
      </w:r>
      <w:r>
        <w:t>став</w:t>
      </w:r>
      <w:r w:rsidRPr="00B42D73">
        <w:t xml:space="preserve"> быть членом Комитета.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Положение Председателя в Комитете</w:t>
      </w:r>
      <w:r>
        <w:br/>
      </w:r>
      <w:r w:rsidRPr="00B42D73">
        <w:t>Правило 24</w:t>
      </w:r>
    </w:p>
    <w:p w:rsidR="005107BB" w:rsidRPr="00B42D73" w:rsidRDefault="005107BB" w:rsidP="005107BB">
      <w:pPr>
        <w:pStyle w:val="SingleTxtGR"/>
      </w:pPr>
      <w:r w:rsidRPr="00B42D73">
        <w:t>1.</w:t>
      </w:r>
      <w:r w:rsidRPr="00B42D73">
        <w:tab/>
        <w:t xml:space="preserve">Председатель осуществляет функции, </w:t>
      </w:r>
      <w:r>
        <w:t xml:space="preserve">возложенные на него </w:t>
      </w:r>
      <w:r w:rsidRPr="00B42D73">
        <w:t>в соответс</w:t>
      </w:r>
      <w:r w:rsidRPr="00B42D73">
        <w:t>т</w:t>
      </w:r>
      <w:r w:rsidRPr="00B42D73">
        <w:t xml:space="preserve">вии с Конвенцией, настоящими правилами процедуры и </w:t>
      </w:r>
      <w:r>
        <w:t xml:space="preserve">с </w:t>
      </w:r>
      <w:r w:rsidRPr="00B42D73">
        <w:t>Руководящими при</w:t>
      </w:r>
      <w:r w:rsidRPr="00B42D73">
        <w:t>н</w:t>
      </w:r>
      <w:r w:rsidRPr="00B42D73">
        <w:t xml:space="preserve">ципами в отношении независимости и беспристрастности членов </w:t>
      </w:r>
      <w:r>
        <w:t>Комитета, включенными в</w:t>
      </w:r>
      <w:r w:rsidRPr="00B42D73">
        <w:t xml:space="preserve"> приложени</w:t>
      </w:r>
      <w:r>
        <w:t>е</w:t>
      </w:r>
      <w:r w:rsidRPr="00B42D73">
        <w:t xml:space="preserve"> к н</w:t>
      </w:r>
      <w:r w:rsidRPr="00B42D73">
        <w:t>а</w:t>
      </w:r>
      <w:r w:rsidRPr="00B42D73">
        <w:t>стоящим правилам процедуры.</w:t>
      </w:r>
    </w:p>
    <w:p w:rsidR="005107BB" w:rsidRPr="00B42D73" w:rsidRDefault="005107BB" w:rsidP="005107BB">
      <w:pPr>
        <w:pStyle w:val="SingleTxtGR"/>
      </w:pPr>
      <w:r w:rsidRPr="00B42D73">
        <w:t>2.</w:t>
      </w:r>
      <w:r w:rsidRPr="00B42D73">
        <w:tab/>
        <w:t>При выполнении своих функций Председатель подчиняется Комитету.</w:t>
      </w:r>
    </w:p>
    <w:p w:rsidR="005107BB" w:rsidRPr="00B42D73" w:rsidRDefault="005107BB" w:rsidP="005107BB">
      <w:pPr>
        <w:pStyle w:val="H1GR"/>
      </w:pPr>
      <w:r>
        <w:tab/>
      </w:r>
      <w:r>
        <w:tab/>
        <w:t xml:space="preserve">Исполняющий обязанности </w:t>
      </w:r>
      <w:r w:rsidRPr="00B42D73">
        <w:t>Председателя</w:t>
      </w:r>
      <w:r>
        <w:br/>
      </w:r>
      <w:r w:rsidRPr="00B42D73">
        <w:t>Правило 25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 xml:space="preserve">Если Председатель не может присутствовать на заседании или на какой-либо его части, он </w:t>
      </w:r>
      <w:r>
        <w:t>поручает</w:t>
      </w:r>
      <w:r w:rsidRPr="00B42D73">
        <w:t xml:space="preserve"> выполнять свои функции</w:t>
      </w:r>
      <w:r>
        <w:t xml:space="preserve"> одному</w:t>
      </w:r>
      <w:r w:rsidRPr="00B42D73">
        <w:t xml:space="preserve"> из заместителей Председателя. В ином случае </w:t>
      </w:r>
      <w:r>
        <w:t>после</w:t>
      </w:r>
      <w:r w:rsidRPr="00B42D73">
        <w:t xml:space="preserve"> консультаций между заместителями Пре</w:t>
      </w:r>
      <w:r w:rsidRPr="00B42D73">
        <w:t>д</w:t>
      </w:r>
      <w:r w:rsidRPr="00B42D73">
        <w:t>седа</w:t>
      </w:r>
      <w:r>
        <w:t>теля один из них ис</w:t>
      </w:r>
      <w:r w:rsidRPr="00B42D73">
        <w:t>полняет об</w:t>
      </w:r>
      <w:r w:rsidRPr="00B42D73">
        <w:t>я</w:t>
      </w:r>
      <w:r w:rsidRPr="00B42D73">
        <w:t>занности Председателя.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 xml:space="preserve">Права и обязанности </w:t>
      </w:r>
      <w:r>
        <w:t xml:space="preserve">исполняющего обязанности </w:t>
      </w:r>
      <w:r w:rsidRPr="00B42D73">
        <w:t>Председателя</w:t>
      </w:r>
      <w:r>
        <w:br/>
      </w:r>
      <w:r w:rsidRPr="00B42D73">
        <w:t>Правило 26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Заместитель Председателя, действующий в качестве Председателя, имеет те же права и обязанн</w:t>
      </w:r>
      <w:r w:rsidRPr="00B42D73">
        <w:t>о</w:t>
      </w:r>
      <w:r w:rsidRPr="00B42D73">
        <w:t>сти, что и Председатель.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 xml:space="preserve">Работа Комитета в </w:t>
      </w:r>
      <w:r>
        <w:t>двух секциях</w:t>
      </w:r>
      <w:r>
        <w:br/>
      </w:r>
      <w:r w:rsidRPr="00B42D73">
        <w:t>Правило 27</w:t>
      </w:r>
    </w:p>
    <w:p w:rsidR="005107BB" w:rsidRPr="00B42D73" w:rsidRDefault="005107BB" w:rsidP="005107BB">
      <w:pPr>
        <w:pStyle w:val="SingleTxtGR"/>
      </w:pPr>
      <w:r w:rsidRPr="00B42D73">
        <w:t>1.</w:t>
      </w:r>
      <w:r w:rsidRPr="00B42D73">
        <w:tab/>
        <w:t xml:space="preserve">Когда Комитет работает в </w:t>
      </w:r>
      <w:r>
        <w:t>двух секциях</w:t>
      </w:r>
      <w:r w:rsidRPr="00B42D73">
        <w:t>, Председатель выступает в кач</w:t>
      </w:r>
      <w:r w:rsidRPr="00B42D73">
        <w:t>е</w:t>
      </w:r>
      <w:r w:rsidRPr="00B42D73">
        <w:t>стве Председателя одной из секций, а один из четырех заместителей Председ</w:t>
      </w:r>
      <w:r w:rsidRPr="00B42D73">
        <w:t>а</w:t>
      </w:r>
      <w:r w:rsidRPr="00B42D73">
        <w:t>теля выступает в качестве Председателя др</w:t>
      </w:r>
      <w:r w:rsidRPr="00B42D73">
        <w:t>у</w:t>
      </w:r>
      <w:r w:rsidRPr="00B42D73">
        <w:t>гой секции.</w:t>
      </w:r>
    </w:p>
    <w:p w:rsidR="005107BB" w:rsidRPr="00B42D73" w:rsidRDefault="005107BB" w:rsidP="005107BB">
      <w:pPr>
        <w:pStyle w:val="SingleTxtGR"/>
      </w:pPr>
      <w:r w:rsidRPr="00B42D73">
        <w:t>2.</w:t>
      </w:r>
      <w:r w:rsidRPr="00B42D73">
        <w:tab/>
        <w:t xml:space="preserve">Председатель </w:t>
      </w:r>
      <w:r>
        <w:t>в консультации</w:t>
      </w:r>
      <w:r w:rsidRPr="00B42D73">
        <w:t xml:space="preserve"> с Бюро назначает заместителя Председат</w:t>
      </w:r>
      <w:r w:rsidRPr="00B42D73">
        <w:t>е</w:t>
      </w:r>
      <w:r w:rsidRPr="00B42D73">
        <w:t>ля, который руководит работой второй секции.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Замена должностных лиц</w:t>
      </w:r>
      <w:r>
        <w:br/>
      </w:r>
      <w:r w:rsidRPr="00B42D73">
        <w:t>Правило 28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Если кто-либо из должностных лиц Комитета перестает или заявляет о</w:t>
      </w:r>
      <w:r>
        <w:t> </w:t>
      </w:r>
      <w:r w:rsidRPr="00B42D73">
        <w:t>своей неспособности функционировать в качестве должностного лица Ком</w:t>
      </w:r>
      <w:r w:rsidRPr="00B42D73">
        <w:t>и</w:t>
      </w:r>
      <w:r w:rsidRPr="00B42D73">
        <w:t>тета, то на оставшийся срок его полномочий избирается</w:t>
      </w:r>
      <w:r>
        <w:t xml:space="preserve">, </w:t>
      </w:r>
      <w:r w:rsidRPr="00B42D73">
        <w:t>с соблюдением правил выборов</w:t>
      </w:r>
      <w:r>
        <w:t>,</w:t>
      </w:r>
      <w:r w:rsidRPr="00B42D73">
        <w:t xml:space="preserve"> новое должностное л</w:t>
      </w:r>
      <w:r w:rsidRPr="00B42D73">
        <w:t>и</w:t>
      </w:r>
      <w:r w:rsidRPr="00B42D73">
        <w:t>цо.</w:t>
      </w:r>
    </w:p>
    <w:p w:rsidR="005107BB" w:rsidRPr="00B42D73" w:rsidRDefault="005107BB" w:rsidP="005107BB">
      <w:pPr>
        <w:pStyle w:val="HChGR"/>
      </w:pPr>
      <w:r>
        <w:tab/>
      </w:r>
      <w:r w:rsidRPr="00B42D73">
        <w:t>V.</w:t>
      </w:r>
      <w:r w:rsidRPr="00B42D73">
        <w:tab/>
        <w:t>Секретариат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Обязанности Генерального секретаря</w:t>
      </w:r>
      <w:r>
        <w:br/>
      </w:r>
      <w:r w:rsidRPr="00B42D73">
        <w:t>Правило 29</w:t>
      </w:r>
    </w:p>
    <w:p w:rsidR="005107BB" w:rsidRPr="00B42D73" w:rsidRDefault="005107BB" w:rsidP="005107BB">
      <w:pPr>
        <w:pStyle w:val="SingleTxtGR"/>
      </w:pPr>
      <w:r w:rsidRPr="00B42D73">
        <w:t>1.</w:t>
      </w:r>
      <w:r w:rsidRPr="00B42D73">
        <w:tab/>
        <w:t>Секретариат Комитета и таких вспомогательных органов, которые могут быть учреждены Комитетом в соответствии с правилом 67, предоставляется Г</w:t>
      </w:r>
      <w:r w:rsidRPr="00B42D73">
        <w:t>е</w:t>
      </w:r>
      <w:r w:rsidRPr="00B42D73">
        <w:t>неральным секретарем</w:t>
      </w:r>
      <w:r>
        <w:t>.</w:t>
      </w:r>
    </w:p>
    <w:p w:rsidR="005107BB" w:rsidRPr="00B42D73" w:rsidRDefault="005107BB" w:rsidP="005107BB">
      <w:pPr>
        <w:pStyle w:val="SingleTxtGR"/>
      </w:pPr>
      <w:r w:rsidRPr="00B42D73">
        <w:t>2.</w:t>
      </w:r>
      <w:r w:rsidRPr="00B42D73">
        <w:tab/>
        <w:t>Генеральный секретарь предоставляет в распоряжение Комитета сотру</w:t>
      </w:r>
      <w:r w:rsidRPr="00B42D73">
        <w:t>д</w:t>
      </w:r>
      <w:r w:rsidRPr="00B42D73">
        <w:t>ников и материальные средства, которые необходимы ему для эффект</w:t>
      </w:r>
      <w:r>
        <w:t>ивного выполнения своих функций</w:t>
      </w:r>
      <w:r w:rsidRPr="00B42D73">
        <w:t xml:space="preserve"> в соответствии с Конвенцией.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Заявления</w:t>
      </w:r>
      <w:r>
        <w:br/>
      </w:r>
      <w:r w:rsidRPr="00B42D73">
        <w:t>Правило 30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Генеральный секретарь или его представитель присутствуют на всех се</w:t>
      </w:r>
      <w:r w:rsidRPr="00B42D73">
        <w:t>с</w:t>
      </w:r>
      <w:r w:rsidRPr="00B42D73">
        <w:t>сиях Комитета. Он или его представитель могут в соответствии с правилом</w:t>
      </w:r>
      <w:r>
        <w:t> </w:t>
      </w:r>
      <w:r w:rsidRPr="00B42D73">
        <w:t>46 делать устные или письменные заявления на з</w:t>
      </w:r>
      <w:r w:rsidRPr="00B42D73">
        <w:t>а</w:t>
      </w:r>
      <w:r w:rsidRPr="00B42D73">
        <w:t>седаниях Комитета или его вспомогательных органов</w:t>
      </w:r>
      <w:r>
        <w:t>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Обслуживание заседаний</w:t>
      </w:r>
      <w:r>
        <w:br/>
      </w:r>
      <w:r w:rsidRPr="00B42D73">
        <w:t>Правило 31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Генеральный секретарь несет ответственность за все необходимые мер</w:t>
      </w:r>
      <w:r w:rsidRPr="00B42D73">
        <w:t>о</w:t>
      </w:r>
      <w:r w:rsidRPr="00B42D73">
        <w:t>приятия по организации заседаний Комитета и его вспомогательных органов.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Информирование членов Комитета</w:t>
      </w:r>
      <w:r>
        <w:br/>
      </w:r>
      <w:r w:rsidRPr="00B42D73">
        <w:t>Правило 32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Генеральный секретарь несет ответственность за информирование членов Комитета о любых вопросах, которые могут быть переданы на рассмотрение Комитета, или о любых иных событиях, которые могут иметь отношение к К</w:t>
      </w:r>
      <w:r w:rsidRPr="00B42D73">
        <w:t>о</w:t>
      </w:r>
      <w:r w:rsidRPr="00B42D73">
        <w:t>митету.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Финансовые последствия предложений</w:t>
      </w:r>
      <w:r>
        <w:br/>
      </w:r>
      <w:r w:rsidRPr="00B42D73">
        <w:t>Правило 33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До утверждения Комитетом или его вспомогательными органами предл</w:t>
      </w:r>
      <w:r w:rsidRPr="00B42D73">
        <w:t>о</w:t>
      </w:r>
      <w:r w:rsidRPr="00B42D73">
        <w:t>жения, связанного с ра</w:t>
      </w:r>
      <w:r w:rsidRPr="00B42D73">
        <w:t>с</w:t>
      </w:r>
      <w:r w:rsidRPr="00B42D73">
        <w:t>ходованием средств, Генеральный секретарь составляет и как можно скорее рассылает членам Комитета смету расходов, связанных с</w:t>
      </w:r>
      <w:r>
        <w:t> </w:t>
      </w:r>
      <w:r w:rsidRPr="00B42D73">
        <w:t>этим предложением. Председатель обязан обращать внимание членов Комит</w:t>
      </w:r>
      <w:r w:rsidRPr="00B42D73">
        <w:t>е</w:t>
      </w:r>
      <w:r w:rsidRPr="00B42D73">
        <w:t>та на эту смету и ставить ее на обсуждение, когда данное предложение рассма</w:t>
      </w:r>
      <w:r w:rsidRPr="00B42D73">
        <w:t>т</w:t>
      </w:r>
      <w:r w:rsidRPr="00B42D73">
        <w:t>ривается Комитетом или вспомогательным органом.</w:t>
      </w:r>
    </w:p>
    <w:p w:rsidR="005107BB" w:rsidRPr="00B42D73" w:rsidRDefault="005107BB" w:rsidP="005107BB">
      <w:pPr>
        <w:pStyle w:val="HChGR"/>
      </w:pPr>
      <w:r>
        <w:tab/>
      </w:r>
      <w:r w:rsidRPr="00B42D73">
        <w:t>VI.</w:t>
      </w:r>
      <w:r w:rsidRPr="00B42D73">
        <w:tab/>
        <w:t>Языки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Официальные и рабочие языки</w:t>
      </w:r>
      <w:r>
        <w:br/>
      </w:r>
      <w:r w:rsidRPr="00B42D73">
        <w:t>Правило 34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Английский, арабский, испанский, китайский, русский и французский языки являются официальными языками, а английский, испанский и францу</w:t>
      </w:r>
      <w:r w:rsidRPr="00B42D73">
        <w:t>з</w:t>
      </w:r>
      <w:r w:rsidRPr="00B42D73">
        <w:t>ский языки являются рабочими языками Комитета.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Устный перевод с официального языка</w:t>
      </w:r>
      <w:r>
        <w:br/>
      </w:r>
      <w:r w:rsidRPr="00B42D73">
        <w:t>Правило 35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Заявления, сделанные на одном из официальных языков, переводятся устно на другие официал</w:t>
      </w:r>
      <w:r w:rsidRPr="00B42D73">
        <w:t>ь</w:t>
      </w:r>
      <w:r w:rsidRPr="00B42D73">
        <w:t>ные языки.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Устный перевод с языка, не являющегося официальным</w:t>
      </w:r>
      <w:r>
        <w:br/>
      </w:r>
      <w:r w:rsidRPr="00B42D73">
        <w:t>Правило 36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Любое лицо, выступающее в Комитете и пользующееся другим языком, помимо какого-либо официального языка, само обеспечивает устный перевод на один из рабочих языков или с него. Устные переводчики секретариата при переводе на другие официальные языки принимают за основу устный перевод на первый рабочий язык.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Языки кратких отчетов</w:t>
      </w:r>
      <w:r>
        <w:br/>
      </w:r>
      <w:r w:rsidRPr="00B42D73">
        <w:t>Правило 37</w:t>
      </w:r>
    </w:p>
    <w:p w:rsidR="005107BB" w:rsidRPr="00B42D73" w:rsidRDefault="005107BB" w:rsidP="005107BB">
      <w:pPr>
        <w:pStyle w:val="SingleTxtGR"/>
      </w:pPr>
      <w:r w:rsidRPr="00B42D73">
        <w:tab/>
        <w:t>В отношении языка кратких отчетов действует правило 42.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Языки решений и официальных документов</w:t>
      </w:r>
      <w:r>
        <w:br/>
      </w:r>
      <w:r w:rsidRPr="00B42D73">
        <w:t>Правило 38</w:t>
      </w:r>
    </w:p>
    <w:p w:rsidR="005107BB" w:rsidRPr="00B42D73" w:rsidRDefault="005107BB" w:rsidP="005107BB">
      <w:pPr>
        <w:pStyle w:val="SingleTxtGR"/>
      </w:pPr>
      <w:r w:rsidRPr="00B42D73" w:rsidDel="00660857">
        <w:tab/>
      </w:r>
      <w:r w:rsidRPr="00B42D73">
        <w:t>Все решения Комитета выпускаются на официальных языках. Все офиц</w:t>
      </w:r>
      <w:r w:rsidRPr="00B42D73">
        <w:t>и</w:t>
      </w:r>
      <w:r w:rsidRPr="00B42D73">
        <w:t>альные документы Комитета выпускаются на рабочих языках, и по решению Комитета любой официальный документ может быть выпущен на других оф</w:t>
      </w:r>
      <w:r w:rsidRPr="00B42D73">
        <w:t>и</w:t>
      </w:r>
      <w:r w:rsidRPr="00B42D73">
        <w:t>циальных языках.</w:t>
      </w:r>
    </w:p>
    <w:p w:rsidR="005107BB" w:rsidRPr="00B42D73" w:rsidRDefault="005107BB" w:rsidP="005107BB">
      <w:pPr>
        <w:pStyle w:val="HChGR"/>
      </w:pPr>
      <w:r>
        <w:tab/>
      </w:r>
      <w:r w:rsidRPr="00B42D73">
        <w:t>VII.</w:t>
      </w:r>
      <w:r w:rsidRPr="00B42D73">
        <w:tab/>
        <w:t>Открытые и закрытые заседания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Открытые и закрытые заседания</w:t>
      </w:r>
      <w:r>
        <w:br/>
      </w:r>
      <w:r w:rsidRPr="00B42D73">
        <w:t>Правило 39</w:t>
      </w:r>
    </w:p>
    <w:p w:rsidR="005107BB" w:rsidRPr="00B42D73" w:rsidRDefault="005107BB" w:rsidP="005107BB">
      <w:pPr>
        <w:pStyle w:val="SingleTxtGR"/>
      </w:pPr>
      <w:r w:rsidRPr="00B42D73">
        <w:tab/>
        <w:t>Заседания Комитета и его вспомогательных органов являются открыт</w:t>
      </w:r>
      <w:r w:rsidRPr="00B42D73">
        <w:t>ы</w:t>
      </w:r>
      <w:r w:rsidRPr="00B42D73">
        <w:t>ми, если Комитет не пр</w:t>
      </w:r>
      <w:r w:rsidRPr="00B42D73">
        <w:t>и</w:t>
      </w:r>
      <w:r w:rsidRPr="00B42D73">
        <w:t>мет иного решения.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Опубликование коммюнике о закрытых заседаниях</w:t>
      </w:r>
      <w:r>
        <w:br/>
      </w:r>
      <w:r w:rsidRPr="00B42D73">
        <w:t>Правило 40</w:t>
      </w:r>
    </w:p>
    <w:p w:rsidR="005107BB" w:rsidRPr="00B42D73" w:rsidRDefault="005107BB" w:rsidP="005107BB">
      <w:pPr>
        <w:pStyle w:val="SingleTxtGR"/>
      </w:pPr>
      <w:r w:rsidRPr="00B42D73">
        <w:tab/>
        <w:t>В конце каждого закрытого заседания Комитет или его вспомогательный орган может опубликовать через Генерального секретаря коммюнике для свед</w:t>
      </w:r>
      <w:r w:rsidRPr="00B42D73">
        <w:t>е</w:t>
      </w:r>
      <w:r w:rsidRPr="00B42D73">
        <w:t>ния средств массовой информации и общественности.</w:t>
      </w:r>
    </w:p>
    <w:p w:rsidR="005107BB" w:rsidRPr="00B42D73" w:rsidRDefault="005107BB" w:rsidP="005107BB">
      <w:pPr>
        <w:pStyle w:val="H1GR"/>
      </w:pPr>
      <w:r>
        <w:tab/>
      </w:r>
      <w:r>
        <w:tab/>
      </w:r>
      <w:r w:rsidRPr="00B42D73">
        <w:t>Участие в заседаниях</w:t>
      </w:r>
      <w:r>
        <w:br/>
      </w:r>
      <w:r w:rsidRPr="00B42D73">
        <w:t>Правило 41</w:t>
      </w:r>
    </w:p>
    <w:p w:rsidR="005107BB" w:rsidRPr="00B42D73" w:rsidRDefault="005107BB" w:rsidP="005107BB">
      <w:pPr>
        <w:pStyle w:val="SingleTxtGR"/>
      </w:pPr>
      <w:r w:rsidRPr="00B42D73">
        <w:t>1.</w:t>
      </w:r>
      <w:r w:rsidRPr="00B42D73">
        <w:tab/>
        <w:t>В соответствии с пунктом а) статьи 45 Конвенции представители специ</w:t>
      </w:r>
      <w:r w:rsidRPr="00B42D73">
        <w:t>а</w:t>
      </w:r>
      <w:r w:rsidRPr="00B42D73">
        <w:t>лизированных учрежд</w:t>
      </w:r>
      <w:r w:rsidRPr="00B42D73">
        <w:t>е</w:t>
      </w:r>
      <w:r w:rsidRPr="00B42D73">
        <w:t>ний, Детского фонда Организации Объединенных Наций и других органов Организации Объединенных Наций вправе присутствовать при рассмотрении вопросов об осуществлении таких положений Конвенции, которые входят в сферу их полномочий. Представители специализированных учреждений, Детского фонда Организации Объединенных Наций и других о</w:t>
      </w:r>
      <w:r w:rsidRPr="00B42D73">
        <w:t>р</w:t>
      </w:r>
      <w:r w:rsidRPr="00B42D73">
        <w:t>ганов Организации Объединенных Наций могут участвовать в закрытых зас</w:t>
      </w:r>
      <w:r w:rsidRPr="00B42D73">
        <w:t>е</w:t>
      </w:r>
      <w:r w:rsidRPr="00B42D73">
        <w:t>даниях Комитета или его вспомогательных органов по приглашению Ком</w:t>
      </w:r>
      <w:r w:rsidRPr="00B42D73">
        <w:t>и</w:t>
      </w:r>
      <w:r w:rsidRPr="00B42D73">
        <w:t>тета.</w:t>
      </w:r>
    </w:p>
    <w:p w:rsidR="005107BB" w:rsidRPr="00B42D73" w:rsidRDefault="005107BB" w:rsidP="005107BB">
      <w:pPr>
        <w:pStyle w:val="SingleTxtGR"/>
      </w:pPr>
      <w:r w:rsidRPr="00B42D73">
        <w:t>2.</w:t>
      </w:r>
      <w:r w:rsidRPr="00B42D73">
        <w:tab/>
        <w:t>Представители других соответствующих компетентных органов, которые не охватываются пун</w:t>
      </w:r>
      <w:r w:rsidRPr="00B42D73">
        <w:t>к</w:t>
      </w:r>
      <w:r w:rsidRPr="00B42D73">
        <w:t>том 1 настоящего правила, могут участвовать в открытых или закрытых заседаниях Комитета или его вспомогательных органов по пр</w:t>
      </w:r>
      <w:r w:rsidRPr="00B42D73">
        <w:t>и</w:t>
      </w:r>
      <w:r w:rsidRPr="00B42D73">
        <w:t>глашению Комитета.</w:t>
      </w:r>
    </w:p>
    <w:p w:rsidR="005107BB" w:rsidRPr="00B42D73" w:rsidRDefault="005107BB" w:rsidP="005107BB">
      <w:pPr>
        <w:pStyle w:val="HChGR"/>
      </w:pPr>
      <w:r>
        <w:tab/>
      </w:r>
      <w:r w:rsidRPr="00B42D73">
        <w:t>VIII.</w:t>
      </w:r>
      <w:r w:rsidRPr="00B42D73">
        <w:tab/>
        <w:t>Отчеты о заседаниях</w:t>
      </w:r>
    </w:p>
    <w:p w:rsidR="005107BB" w:rsidRPr="00D507E7" w:rsidRDefault="005107BB" w:rsidP="005107BB">
      <w:pPr>
        <w:pStyle w:val="H1GR"/>
      </w:pPr>
      <w:r>
        <w:tab/>
      </w:r>
      <w:r>
        <w:tab/>
      </w:r>
      <w:r w:rsidRPr="00B42D73">
        <w:t>Исправление кратких отчетов</w:t>
      </w:r>
      <w:r>
        <w:br/>
      </w:r>
      <w:r w:rsidRPr="00B42D73">
        <w:t>Правило 42</w:t>
      </w:r>
    </w:p>
    <w:p w:rsidR="00923A03" w:rsidRPr="00E02806" w:rsidRDefault="00923A03" w:rsidP="003D4797">
      <w:pPr>
        <w:pStyle w:val="SingleTxtGR"/>
      </w:pPr>
      <w:r w:rsidRPr="00E02806">
        <w:t>1.</w:t>
      </w:r>
      <w:r w:rsidRPr="00E02806">
        <w:tab/>
        <w:t xml:space="preserve">Как правило, открытые заседания записываются и </w:t>
      </w:r>
      <w:r>
        <w:t>транслируются</w:t>
      </w:r>
      <w:r w:rsidRPr="00E02806">
        <w:t xml:space="preserve"> в </w:t>
      </w:r>
      <w:r>
        <w:t>сети</w:t>
      </w:r>
      <w:r w:rsidRPr="00E02806">
        <w:t xml:space="preserve">. В случае, если это технически невозможно, или </w:t>
      </w:r>
      <w:r>
        <w:t xml:space="preserve">по </w:t>
      </w:r>
      <w:r w:rsidRPr="00E02806">
        <w:t>прямо выр</w:t>
      </w:r>
      <w:r w:rsidRPr="00E02806">
        <w:t>а</w:t>
      </w:r>
      <w:r w:rsidRPr="00E02806">
        <w:t>женной просьб</w:t>
      </w:r>
      <w:r>
        <w:t>е</w:t>
      </w:r>
      <w:r w:rsidRPr="00E02806">
        <w:t xml:space="preserve"> одного из членов Комитета или любых других участников заседаний публик</w:t>
      </w:r>
      <w:r w:rsidRPr="00E02806">
        <w:t>у</w:t>
      </w:r>
      <w:r w:rsidRPr="00E02806">
        <w:t xml:space="preserve">ются краткие отчеты. В случае закрытых заседаний </w:t>
      </w:r>
      <w:r>
        <w:t>ведутся</w:t>
      </w:r>
      <w:r w:rsidRPr="00E02806">
        <w:t xml:space="preserve"> лишь протоколы решений, если только один из членов Комитета или любые другие участники заседания в </w:t>
      </w:r>
      <w:r>
        <w:t>прямо</w:t>
      </w:r>
      <w:r w:rsidRPr="00E02806">
        <w:t xml:space="preserve"> выраженной форме не просят </w:t>
      </w:r>
      <w:r>
        <w:t>составления</w:t>
      </w:r>
      <w:r w:rsidRPr="00E02806">
        <w:t xml:space="preserve"> кратк</w:t>
      </w:r>
      <w:r>
        <w:t>ого</w:t>
      </w:r>
      <w:r w:rsidRPr="00E02806">
        <w:t xml:space="preserve"> отч</w:t>
      </w:r>
      <w:r w:rsidRPr="00E02806">
        <w:t>е</w:t>
      </w:r>
      <w:r w:rsidRPr="00E02806">
        <w:t>т</w:t>
      </w:r>
      <w:r>
        <w:t>а</w:t>
      </w:r>
      <w:r w:rsidRPr="00E02806">
        <w:t>.</w:t>
      </w:r>
    </w:p>
    <w:p w:rsidR="00923A03" w:rsidRPr="00E02806" w:rsidRDefault="00923A03" w:rsidP="003D4797">
      <w:pPr>
        <w:pStyle w:val="SingleTxtGR"/>
      </w:pPr>
      <w:r w:rsidRPr="00E02806">
        <w:t>2.</w:t>
      </w:r>
      <w:r w:rsidRPr="00E02806">
        <w:tab/>
        <w:t xml:space="preserve">Если </w:t>
      </w:r>
      <w:r>
        <w:t xml:space="preserve">составляются </w:t>
      </w:r>
      <w:r w:rsidRPr="00E02806">
        <w:t xml:space="preserve">краткие отчеты, они </w:t>
      </w:r>
      <w:r>
        <w:t xml:space="preserve">готовятся </w:t>
      </w:r>
      <w:r w:rsidRPr="00E02806">
        <w:t>на рабочих языках. Все участники заседаний могут в течение трех рабочих дней по получении таких отчетов представить исправления в секретариат на тех языках, на которых были выпущены данные отчеты. Исправления к отчетам о заседаниях сводятся в ед</w:t>
      </w:r>
      <w:r w:rsidRPr="00E02806">
        <w:t>и</w:t>
      </w:r>
      <w:r w:rsidRPr="00E02806">
        <w:t>ный документ, который выпускается в конце соответствующей сессии. Все ра</w:t>
      </w:r>
      <w:r w:rsidRPr="00E02806">
        <w:t>з</w:t>
      </w:r>
      <w:r w:rsidRPr="00E02806">
        <w:t>ногласия относительно таких исправлений разрешаются Председателем Ком</w:t>
      </w:r>
      <w:r w:rsidRPr="00E02806">
        <w:t>и</w:t>
      </w:r>
      <w:r w:rsidRPr="00E02806">
        <w:t>тета или, в случае продолжающегося разногласия, постановл</w:t>
      </w:r>
      <w:r w:rsidRPr="00E02806">
        <w:t>е</w:t>
      </w:r>
      <w:r w:rsidRPr="00E02806">
        <w:t>нием Комитета.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Распространение кратких отчетов</w:t>
      </w:r>
      <w:r>
        <w:br/>
      </w:r>
      <w:r w:rsidRPr="00E02806">
        <w:t>Правило 43</w:t>
      </w:r>
    </w:p>
    <w:p w:rsidR="00923A03" w:rsidRPr="003D4797" w:rsidRDefault="00923A03" w:rsidP="003D4797">
      <w:pPr>
        <w:pStyle w:val="SingleTxtGR"/>
      </w:pPr>
      <w:r w:rsidRPr="003D4797">
        <w:t>1.</w:t>
      </w:r>
      <w:r w:rsidRPr="003D4797">
        <w:tab/>
        <w:t>Записи открытых заседаний должны быть доступны для общественности как в ходе сессии, так и по ее окончании. В случае составления письменных кратких отчетов, они предоставляются для общего распространения.</w:t>
      </w:r>
    </w:p>
    <w:p w:rsidR="00923A03" w:rsidRPr="003D4797" w:rsidRDefault="00923A03" w:rsidP="003D4797">
      <w:pPr>
        <w:pStyle w:val="SingleTxtGR"/>
      </w:pPr>
      <w:r w:rsidRPr="003D4797">
        <w:t>2.</w:t>
      </w:r>
      <w:r w:rsidRPr="003D4797">
        <w:tab/>
        <w:t>Краткие отчеты о закрытых заседаниях распространяются среди членов Комитета, а также среди других участников заседаний. Они могут быть предо</w:t>
      </w:r>
      <w:r w:rsidRPr="003D4797">
        <w:t>с</w:t>
      </w:r>
      <w:r w:rsidRPr="003D4797">
        <w:t>тавлены в распоряжение других лиц по решению Комитета в такое время и на таких условиях, которые может определить Комитет.</w:t>
      </w:r>
    </w:p>
    <w:p w:rsidR="00923A03" w:rsidRPr="00E02806" w:rsidRDefault="00923A03" w:rsidP="00923A03">
      <w:pPr>
        <w:pStyle w:val="HChGR"/>
      </w:pPr>
      <w:r>
        <w:tab/>
      </w:r>
      <w:r w:rsidRPr="00E02806">
        <w:t>IX.</w:t>
      </w:r>
      <w:r w:rsidRPr="00E02806">
        <w:tab/>
        <w:t>Распространение докладов и других официальных документов Ком</w:t>
      </w:r>
      <w:r w:rsidRPr="00E02806">
        <w:t>и</w:t>
      </w:r>
      <w:r w:rsidRPr="00E02806">
        <w:t>тета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Распространение официальных документов</w:t>
      </w:r>
      <w:r>
        <w:t xml:space="preserve"> </w:t>
      </w:r>
      <w:r>
        <w:br/>
      </w:r>
      <w:r w:rsidRPr="00E02806">
        <w:t>Правило 44</w:t>
      </w:r>
    </w:p>
    <w:p w:rsidR="00923A03" w:rsidRPr="00923A03" w:rsidRDefault="00923A03" w:rsidP="00923A03">
      <w:pPr>
        <w:pStyle w:val="SingleTxtGR"/>
      </w:pPr>
      <w:r w:rsidRPr="00923A03">
        <w:t>1.</w:t>
      </w:r>
      <w:r w:rsidRPr="00923A03">
        <w:tab/>
        <w:t>Без ущерба для положений правила 43 и при условии соблюдения пун</w:t>
      </w:r>
      <w:r w:rsidRPr="00923A03">
        <w:t>к</w:t>
      </w:r>
      <w:r w:rsidRPr="00923A03">
        <w:t>тов 2 и 3 настоящего правила доклады, решения и все другие официальные д</w:t>
      </w:r>
      <w:r w:rsidRPr="00923A03">
        <w:t>о</w:t>
      </w:r>
      <w:r w:rsidRPr="00923A03">
        <w:t>кументы Комитета и его вспомогательных органов являются документами для общего распространения, если только Комитет не примет иного решения.</w:t>
      </w:r>
    </w:p>
    <w:p w:rsidR="00923A03" w:rsidRPr="00923A03" w:rsidRDefault="00923A03" w:rsidP="00923A03">
      <w:pPr>
        <w:pStyle w:val="SingleTxtGR"/>
      </w:pPr>
      <w:r w:rsidRPr="00923A03">
        <w:t>2.</w:t>
      </w:r>
      <w:r w:rsidRPr="00923A03">
        <w:tab/>
        <w:t>Доклады и информация, представленные Комитету специализированн</w:t>
      </w:r>
      <w:r w:rsidRPr="00923A03">
        <w:t>ы</w:t>
      </w:r>
      <w:r w:rsidRPr="00923A03">
        <w:t>ми учреждениями, Детским фондом Организации Объединенных Наций и др</w:t>
      </w:r>
      <w:r w:rsidRPr="00923A03">
        <w:t>у</w:t>
      </w:r>
      <w:r w:rsidRPr="00923A03">
        <w:t>гими органами Организации Объединенных Наций и компетентными органами в соответствии с пунктом а) статьи 45 Конвенции и правилом 74, распростр</w:t>
      </w:r>
      <w:r w:rsidRPr="00923A03">
        <w:t>а</w:t>
      </w:r>
      <w:r w:rsidRPr="00923A03">
        <w:t>няются секретариатом среди всех членов Комитета и, по решению Комитета, среди членов его вспомогательных органов, заинтересованных государств-участников и других участников заседаний. Такие доклады и информация обычно передаются Комитету на том языке, на котором они были представлены, если Комитет или Председатель не примут иного решения.</w:t>
      </w:r>
    </w:p>
    <w:p w:rsidR="00923A03" w:rsidRPr="00923A03" w:rsidRDefault="00923A03" w:rsidP="00923A03">
      <w:pPr>
        <w:pStyle w:val="SingleTxtGR"/>
      </w:pPr>
      <w:r w:rsidRPr="00923A03">
        <w:t>3.</w:t>
      </w:r>
      <w:r w:rsidRPr="00923A03">
        <w:tab/>
        <w:t>Доклады и дополнительная информация, представленные государствами-участниками согласно статье 44 Конвенции и правилам 70 и 73, являются док</w:t>
      </w:r>
      <w:r w:rsidRPr="00923A03">
        <w:t>у</w:t>
      </w:r>
      <w:r w:rsidRPr="00923A03">
        <w:t>ментами для общего распространения.</w:t>
      </w:r>
    </w:p>
    <w:p w:rsidR="00923A03" w:rsidRPr="00E02806" w:rsidRDefault="00923A03" w:rsidP="00923A03">
      <w:pPr>
        <w:pStyle w:val="HChGR"/>
      </w:pPr>
      <w:r>
        <w:tab/>
      </w:r>
      <w:r w:rsidRPr="00E02806">
        <w:t>X.</w:t>
      </w:r>
      <w:r w:rsidRPr="00E02806">
        <w:tab/>
        <w:t>Порядок ведения заседаний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Кворум</w:t>
      </w:r>
      <w:r>
        <w:t xml:space="preserve"> </w:t>
      </w:r>
      <w:r>
        <w:br/>
      </w:r>
      <w:r w:rsidRPr="00E02806">
        <w:t>Правило 45</w:t>
      </w:r>
    </w:p>
    <w:p w:rsidR="00923A03" w:rsidRPr="00923A03" w:rsidRDefault="003D4797" w:rsidP="00923A03">
      <w:pPr>
        <w:pStyle w:val="SingleTxtGR"/>
      </w:pPr>
      <w:r>
        <w:tab/>
      </w:r>
      <w:r w:rsidR="00923A03" w:rsidRPr="00923A03">
        <w:t>Двенадцать членов Комитета составляют кворум.</w:t>
      </w:r>
    </w:p>
    <w:p w:rsidR="00923A03" w:rsidRPr="00E02806" w:rsidRDefault="003D4797" w:rsidP="003D4797">
      <w:pPr>
        <w:pStyle w:val="H1GR"/>
      </w:pPr>
      <w:r>
        <w:tab/>
      </w:r>
      <w:r>
        <w:tab/>
      </w:r>
      <w:r w:rsidR="00923A03" w:rsidRPr="00E02806">
        <w:t>Полномочия Председателя</w:t>
      </w:r>
      <w:r>
        <w:br/>
      </w:r>
      <w:r w:rsidR="00923A03" w:rsidRPr="00E02806">
        <w:t>Правило 46</w:t>
      </w:r>
    </w:p>
    <w:p w:rsidR="00923A03" w:rsidRPr="00923A03" w:rsidRDefault="00923A03" w:rsidP="00923A03">
      <w:pPr>
        <w:pStyle w:val="SingleTxtGR"/>
      </w:pPr>
      <w:r w:rsidRPr="00923A03">
        <w:t>l.</w:t>
      </w:r>
      <w:r w:rsidRPr="00923A03">
        <w:tab/>
        <w:t>Помимо осуществления полномочий, которые предоставляются ему Ко</w:t>
      </w:r>
      <w:r w:rsidRPr="00923A03">
        <w:t>н</w:t>
      </w:r>
      <w:r w:rsidRPr="00923A03">
        <w:t>венцией, настоящими правилами и Руководящими принципами в отношении независимости и беспристрастности членов Комитета, Председатель открывает и закрывает каждое заседание Комитета, направляет дискуссию, обеспечивает соблюдение настоящих правил, предоставляет слово, ставит вопросы на гол</w:t>
      </w:r>
      <w:r w:rsidRPr="00923A03">
        <w:t>о</w:t>
      </w:r>
      <w:r w:rsidRPr="00923A03">
        <w:t>сование и объявляет решения.</w:t>
      </w:r>
    </w:p>
    <w:p w:rsidR="00923A03" w:rsidRPr="00923A03" w:rsidRDefault="00923A03" w:rsidP="00923A03">
      <w:pPr>
        <w:pStyle w:val="SingleTxtGR"/>
      </w:pPr>
      <w:r w:rsidRPr="00923A03">
        <w:t>2.</w:t>
      </w:r>
      <w:r w:rsidRPr="00923A03">
        <w:tab/>
        <w:t>Председатель, при условии соблюдения настоящих правил, контролирует работу Комитета и поддерживает порядок на его заседаниях.</w:t>
      </w:r>
    </w:p>
    <w:p w:rsidR="00923A03" w:rsidRPr="00923A03" w:rsidRDefault="00923A03" w:rsidP="00923A03">
      <w:pPr>
        <w:pStyle w:val="SingleTxtGR"/>
      </w:pPr>
      <w:r w:rsidRPr="00923A03">
        <w:t>3.</w:t>
      </w:r>
      <w:r w:rsidRPr="00923A03">
        <w:tab/>
        <w:t>В ходе обсуждения любого пункта Председатель может предложить К</w:t>
      </w:r>
      <w:r w:rsidRPr="00923A03">
        <w:t>о</w:t>
      </w:r>
      <w:r w:rsidRPr="00923A03">
        <w:t>митету ограничить время, предоставляемое ораторам, ограничить число выст</w:t>
      </w:r>
      <w:r w:rsidRPr="00923A03">
        <w:t>у</w:t>
      </w:r>
      <w:r w:rsidRPr="00923A03">
        <w:t>плений каждого оратора по любому вопросу и прекратить запись ораторов.</w:t>
      </w:r>
    </w:p>
    <w:p w:rsidR="00923A03" w:rsidRPr="00923A03" w:rsidRDefault="00923A03" w:rsidP="00923A03">
      <w:pPr>
        <w:pStyle w:val="SingleTxtGR"/>
      </w:pPr>
      <w:r w:rsidRPr="00923A03">
        <w:t>4.</w:t>
      </w:r>
      <w:r w:rsidRPr="00923A03">
        <w:tab/>
        <w:t>Председатель выносит постановления по порядку ведения заседания.</w:t>
      </w:r>
    </w:p>
    <w:p w:rsidR="00923A03" w:rsidRPr="00923A03" w:rsidRDefault="00923A03" w:rsidP="00923A03">
      <w:pPr>
        <w:pStyle w:val="SingleTxtGR"/>
      </w:pPr>
      <w:r w:rsidRPr="00923A03">
        <w:t>5.</w:t>
      </w:r>
      <w:r w:rsidRPr="00923A03">
        <w:tab/>
        <w:t>Председатель может также вносить предложения о приостановлении или прекращении прений или о том, чтобы закрыть или прервать заседание. Прения ограничиваются вопросом, находящимся на рассмотрении Комитета, и Предс</w:t>
      </w:r>
      <w:r w:rsidRPr="00923A03">
        <w:t>е</w:t>
      </w:r>
      <w:r w:rsidRPr="00923A03">
        <w:t>датель может призвать оратора выступать по существу, если его замечания не относятся к обсуждаемому вопросу.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Выступления по порядку ведения заседания</w:t>
      </w:r>
      <w:r>
        <w:t xml:space="preserve"> </w:t>
      </w:r>
      <w:r>
        <w:br/>
      </w:r>
      <w:r w:rsidRPr="00E02806">
        <w:t>Правило 47</w:t>
      </w:r>
    </w:p>
    <w:p w:rsidR="00923A03" w:rsidRPr="00923A03" w:rsidRDefault="00923A03" w:rsidP="00923A03">
      <w:pPr>
        <w:pStyle w:val="SingleTxtGR"/>
      </w:pPr>
      <w:r w:rsidRPr="00923A03" w:rsidDel="00660857">
        <w:tab/>
      </w:r>
      <w:r w:rsidRPr="00923A03">
        <w:t>Во время обсуждения любого вопроса каждый член Комитета в любое время может взять слово по порядку ведения заседания, и поднятый им вопрос немедленно решается Председателем в соответствии с настоящими правилами процедуры. Любое возражение против постановления Председателя немедле</w:t>
      </w:r>
      <w:r w:rsidRPr="00923A03">
        <w:t>н</w:t>
      </w:r>
      <w:r w:rsidRPr="00923A03">
        <w:t>но ставится на голосование, и постановление Председателя остается в силе, е</w:t>
      </w:r>
      <w:r w:rsidRPr="00923A03">
        <w:t>с</w:t>
      </w:r>
      <w:r w:rsidRPr="00923A03">
        <w:t>ли оно не отменяется большинством присутствующих членов Комитета. Член Комитета, выступающий по порядку ведения заседания, не может говорить по существу обсуждаемого вопроса.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Регламент выступлений</w:t>
      </w:r>
      <w:r>
        <w:t xml:space="preserve"> </w:t>
      </w:r>
      <w:r>
        <w:br/>
      </w:r>
      <w:r w:rsidRPr="00E02806">
        <w:t>Правило 48</w:t>
      </w:r>
    </w:p>
    <w:p w:rsidR="00923A03" w:rsidRPr="00923A03" w:rsidRDefault="00923A03" w:rsidP="00923A03">
      <w:pPr>
        <w:pStyle w:val="SingleTxtGR"/>
      </w:pPr>
      <w:r w:rsidRPr="00923A03" w:rsidDel="00660857">
        <w:tab/>
      </w:r>
      <w:r w:rsidRPr="00923A03">
        <w:t>Комитет может ограничить время выступления каждого оратора по л</w:t>
      </w:r>
      <w:r w:rsidRPr="00923A03">
        <w:t>ю</w:t>
      </w:r>
      <w:r w:rsidRPr="00923A03">
        <w:t>бому вопросу. Когда прения ограничиваются, а оратор превышает предоста</w:t>
      </w:r>
      <w:r w:rsidRPr="00923A03">
        <w:t>в</w:t>
      </w:r>
      <w:r w:rsidRPr="00923A03">
        <w:t>ленное ему время, Председатель немедленно призывает его придерживаться регламента.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Список ораторов</w:t>
      </w:r>
      <w:r>
        <w:t xml:space="preserve"> </w:t>
      </w:r>
      <w:r>
        <w:br/>
      </w:r>
      <w:r w:rsidRPr="00E02806">
        <w:t>Правило 49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В ходе прений Председатель может огласить список ораторов и с согл</w:t>
      </w:r>
      <w:r w:rsidRPr="00E02806">
        <w:t>а</w:t>
      </w:r>
      <w:r w:rsidRPr="00E02806">
        <w:t>сия Комитета объявить о прекращении записи ораторов. Председатель может, однако, предоставить слово для ответа любому оратору, если в свете речи, пр</w:t>
      </w:r>
      <w:r w:rsidRPr="00E02806">
        <w:t>о</w:t>
      </w:r>
      <w:r w:rsidRPr="00E02806">
        <w:t>изнесенной после объявления о прекращении записи ораторов, это представл</w:t>
      </w:r>
      <w:r w:rsidRPr="00E02806">
        <w:t>я</w:t>
      </w:r>
      <w:r w:rsidRPr="00E02806">
        <w:t>ется целесообразным. Когда прения по какому-либо вопросу заканчиваются из-за отсутствия других ораторов, Председатель объявляет о прекращении прений. В этом случае прекращение прений имеет такое же значение, как и прекращ</w:t>
      </w:r>
      <w:r w:rsidRPr="00E02806">
        <w:t>е</w:t>
      </w:r>
      <w:r w:rsidRPr="00E02806">
        <w:t>ние прений с согласия Комитета.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Перерыв или закрытие заседаний</w:t>
      </w:r>
      <w:r>
        <w:t xml:space="preserve"> </w:t>
      </w:r>
      <w:r>
        <w:br/>
      </w:r>
      <w:r w:rsidRPr="00E02806">
        <w:t>Правило 50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Во время обсуждения любого вопроса каждый член Комитета может вн</w:t>
      </w:r>
      <w:r w:rsidRPr="00E02806">
        <w:t>е</w:t>
      </w:r>
      <w:r w:rsidRPr="00E02806">
        <w:t>сти предложение о перерыве или закрытии заседания. Такие предложения не подлежат обсуждению и немедленно ставятся на голосование.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Приостановление прений</w:t>
      </w:r>
      <w:r>
        <w:t xml:space="preserve"> </w:t>
      </w:r>
      <w:r>
        <w:br/>
      </w:r>
      <w:r w:rsidRPr="00E02806">
        <w:t>Правило 51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При обсуждении любого вопроса каждый член Комитета может внести предложение о приостановлении прений по обсуждаемому вопросу. Кроме л</w:t>
      </w:r>
      <w:r w:rsidRPr="00E02806">
        <w:t>и</w:t>
      </w:r>
      <w:r w:rsidRPr="00E02806">
        <w:t xml:space="preserve">ца, внесшего такое предложение, один член Комитета может высказаться за предложение и один </w:t>
      </w:r>
      <w:r w:rsidR="003D4797">
        <w:t>−</w:t>
      </w:r>
      <w:r w:rsidRPr="00E02806">
        <w:t xml:space="preserve"> против него, после чего предложение немедленно ст</w:t>
      </w:r>
      <w:r w:rsidRPr="00E02806">
        <w:t>а</w:t>
      </w:r>
      <w:r w:rsidRPr="00E02806">
        <w:t>вится на голосование.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Прекращение прений</w:t>
      </w:r>
      <w:r>
        <w:t xml:space="preserve"> </w:t>
      </w:r>
      <w:r>
        <w:br/>
      </w:r>
      <w:r w:rsidRPr="00E02806">
        <w:t>Правило 52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Каждый член Комитета может в любое время внести предложение о пр</w:t>
      </w:r>
      <w:r w:rsidRPr="00E02806">
        <w:t>е</w:t>
      </w:r>
      <w:r w:rsidRPr="00E02806">
        <w:t>кращении прений по обсуждаемому вопросу независимо от того, выразил ли какой-либо другой член Комитета или представитель желание выступить. Ра</w:t>
      </w:r>
      <w:r w:rsidRPr="00E02806">
        <w:t>з</w:t>
      </w:r>
      <w:r w:rsidRPr="00E02806">
        <w:t>решение высказаться относительно прекращения прений предоставляется тол</w:t>
      </w:r>
      <w:r w:rsidRPr="00E02806">
        <w:t>ь</w:t>
      </w:r>
      <w:r w:rsidRPr="00E02806">
        <w:t>ко двум членам Комитета, возражающим против прекращения прений, после чего это предложение немедленно ставится на гол</w:t>
      </w:r>
      <w:r w:rsidRPr="00E02806">
        <w:t>о</w:t>
      </w:r>
      <w:r w:rsidRPr="00E02806">
        <w:t>сование.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Порядок рассмотрения предложений</w:t>
      </w:r>
      <w:r>
        <w:t xml:space="preserve"> </w:t>
      </w:r>
      <w:r>
        <w:br/>
      </w:r>
      <w:r w:rsidRPr="00E02806">
        <w:t>Правило 53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При условии соблюдения правила 47 нижеследующие предложения им</w:t>
      </w:r>
      <w:r w:rsidRPr="00E02806">
        <w:t>е</w:t>
      </w:r>
      <w:r w:rsidRPr="00E02806">
        <w:t>ют приоритет в указанном порядке перед всеми другими</w:t>
      </w:r>
      <w:r>
        <w:t xml:space="preserve"> представляемыми</w:t>
      </w:r>
      <w:r w:rsidRPr="00E02806">
        <w:t xml:space="preserve"> на заседании предложениями:</w:t>
      </w:r>
    </w:p>
    <w:p w:rsidR="00923A03" w:rsidRPr="00E02806" w:rsidRDefault="00923A03" w:rsidP="00923A03">
      <w:pPr>
        <w:pStyle w:val="SingleTxtGR"/>
      </w:pPr>
      <w:r w:rsidRPr="00E02806">
        <w:tab/>
        <w:t>a)</w:t>
      </w:r>
      <w:r w:rsidRPr="00E02806">
        <w:tab/>
        <w:t>прервать заседание;</w:t>
      </w:r>
    </w:p>
    <w:p w:rsidR="00923A03" w:rsidRPr="00E02806" w:rsidRDefault="00923A03" w:rsidP="00923A03">
      <w:pPr>
        <w:pStyle w:val="SingleTxtGR"/>
      </w:pPr>
      <w:r w:rsidRPr="00E02806">
        <w:tab/>
        <w:t>b)</w:t>
      </w:r>
      <w:r w:rsidRPr="00E02806">
        <w:tab/>
        <w:t>закрыть заседание;</w:t>
      </w:r>
    </w:p>
    <w:p w:rsidR="00923A03" w:rsidRPr="00E02806" w:rsidRDefault="00923A03" w:rsidP="00923A03">
      <w:pPr>
        <w:pStyle w:val="SingleTxtGR"/>
      </w:pPr>
      <w:r w:rsidRPr="00E02806">
        <w:tab/>
        <w:t>c)</w:t>
      </w:r>
      <w:r w:rsidRPr="00E02806">
        <w:tab/>
        <w:t>приостановить прения по обсуждаемому пункту;</w:t>
      </w:r>
    </w:p>
    <w:p w:rsidR="00923A03" w:rsidRPr="00E02806" w:rsidRDefault="00923A03" w:rsidP="00923A03">
      <w:pPr>
        <w:pStyle w:val="SingleTxtGR"/>
      </w:pPr>
      <w:r w:rsidRPr="00E02806">
        <w:tab/>
        <w:t>d)</w:t>
      </w:r>
      <w:r w:rsidRPr="00E02806">
        <w:tab/>
        <w:t>прекратить прения по обсуждаемому пункту.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Представление предложений</w:t>
      </w:r>
      <w:r>
        <w:br/>
      </w:r>
      <w:r w:rsidRPr="00E02806">
        <w:t>Правило 54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Существенные предложения, поправки и предложения, вносимые член</w:t>
      </w:r>
      <w:r w:rsidRPr="00E02806">
        <w:t>а</w:t>
      </w:r>
      <w:r w:rsidRPr="00E02806">
        <w:t>ми Комитета, представляются в письменной форме и передаются в се</w:t>
      </w:r>
      <w:r w:rsidRPr="00E02806">
        <w:t>к</w:t>
      </w:r>
      <w:r w:rsidRPr="00E02806">
        <w:t>ретариат, и их рассмотрение, когда поступила такая просьба от любого члена Комитета, откладывается до очередного заседания на следующий день, если Комитет не примет и</w:t>
      </w:r>
      <w:r>
        <w:t>н</w:t>
      </w:r>
      <w:r w:rsidRPr="00E02806">
        <w:t>ого решения.</w:t>
      </w:r>
    </w:p>
    <w:p w:rsidR="00923A03" w:rsidRPr="00E02806" w:rsidRDefault="00923A03" w:rsidP="00923A03">
      <w:pPr>
        <w:pStyle w:val="H1GR"/>
      </w:pPr>
      <w:r>
        <w:tab/>
      </w:r>
      <w:r>
        <w:tab/>
      </w:r>
      <w:r w:rsidRPr="00E02806">
        <w:t>Решения о компетенции</w:t>
      </w:r>
      <w:r>
        <w:br/>
      </w:r>
      <w:r w:rsidRPr="00E02806">
        <w:t>Правило 55</w:t>
      </w:r>
    </w:p>
    <w:p w:rsidR="00923A03" w:rsidRPr="00E02806" w:rsidRDefault="00923A03" w:rsidP="00923A03">
      <w:pPr>
        <w:pStyle w:val="SingleTxtGR"/>
      </w:pPr>
      <w:r w:rsidRPr="00E02806" w:rsidDel="00660857">
        <w:tab/>
      </w:r>
      <w:r w:rsidRPr="00E02806">
        <w:t>При условии соблюдения правила 53 любое предложение члена Комит</w:t>
      </w:r>
      <w:r w:rsidRPr="00E02806">
        <w:t>е</w:t>
      </w:r>
      <w:r w:rsidRPr="00E02806">
        <w:t>та, требующее решения вопроса о компетенции Комитета принять какое-либо внесенное в Комитет предложение, немедленно ставится на голосование до г</w:t>
      </w:r>
      <w:r w:rsidRPr="00E02806">
        <w:t>о</w:t>
      </w:r>
      <w:r w:rsidRPr="00E02806">
        <w:t>лосования по внесенному предложению.</w:t>
      </w:r>
    </w:p>
    <w:p w:rsidR="007A2CE0" w:rsidRPr="007C551C" w:rsidRDefault="007A2CE0" w:rsidP="007A2CE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7C551C">
        <w:t>Снятие предложений</w:t>
      </w:r>
      <w:r w:rsidRPr="00ED6EF7">
        <w:br/>
      </w:r>
      <w:r w:rsidRPr="007C551C">
        <w:t>Правило 56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Любое предлож</w:t>
      </w:r>
      <w:r>
        <w:t xml:space="preserve">ение </w:t>
      </w:r>
      <w:r w:rsidRPr="007C551C">
        <w:t>может быть снято</w:t>
      </w:r>
      <w:r>
        <w:t xml:space="preserve"> внесшим его членом Комитета</w:t>
      </w:r>
      <w:r w:rsidRPr="007C551C">
        <w:t xml:space="preserve"> в</w:t>
      </w:r>
      <w:r>
        <w:t> </w:t>
      </w:r>
      <w:r w:rsidRPr="007C551C">
        <w:t>любое время до начала голосования при условии, что это предложение не б</w:t>
      </w:r>
      <w:r w:rsidRPr="007C551C">
        <w:t>ы</w:t>
      </w:r>
      <w:r w:rsidRPr="007C551C">
        <w:t>ло изменено. Снятое таким образом предложение может быть вновь внесено любым членом Комит</w:t>
      </w:r>
      <w:r w:rsidRPr="007C551C">
        <w:t>е</w:t>
      </w:r>
      <w:r w:rsidRPr="007C551C">
        <w:t>та.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Повторное рассмотрение предложений</w:t>
      </w:r>
      <w:r>
        <w:br/>
      </w:r>
      <w:r w:rsidRPr="007C551C">
        <w:t>Правило 57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После того как предложение принято или отклонено, оно не может ра</w:t>
      </w:r>
      <w:r w:rsidRPr="007C551C">
        <w:t>с</w:t>
      </w:r>
      <w:r w:rsidRPr="007C551C">
        <w:t>сматриваться вновь на той же сессии, иначе как по соответствующему решению Комитета, принятому большинством в две трети присутствующих членов Ком</w:t>
      </w:r>
      <w:r w:rsidRPr="007C551C">
        <w:t>и</w:t>
      </w:r>
      <w:r w:rsidRPr="007C551C">
        <w:t>тета. Разрешение высказаться относительно предложения о новом рассмотр</w:t>
      </w:r>
      <w:r w:rsidRPr="007C551C">
        <w:t>е</w:t>
      </w:r>
      <w:r w:rsidRPr="007C551C">
        <w:t>нии предоставляется только двум членам Комитета, выступающим за это пре</w:t>
      </w:r>
      <w:r w:rsidRPr="007C551C">
        <w:t>д</w:t>
      </w:r>
      <w:r w:rsidRPr="007C551C">
        <w:t>ложение, и двум членам Комитета, возражающим против него, после чего оно немедленно ставится на голосование.</w:t>
      </w:r>
    </w:p>
    <w:p w:rsidR="007A2CE0" w:rsidRPr="007C551C" w:rsidRDefault="007A2CE0" w:rsidP="007A2CE0">
      <w:pPr>
        <w:pStyle w:val="HChGR"/>
      </w:pPr>
      <w:r>
        <w:tab/>
      </w:r>
      <w:r w:rsidRPr="007C551C">
        <w:t>XI.</w:t>
      </w:r>
      <w:r w:rsidRPr="007C551C">
        <w:tab/>
        <w:t>Голосование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Право голоса</w:t>
      </w:r>
      <w:r>
        <w:br/>
      </w:r>
      <w:r w:rsidRPr="007C551C">
        <w:t>Правило 58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Каждый член Комитета имеет один голос.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Принятие решений</w:t>
      </w:r>
      <w:r>
        <w:br/>
      </w:r>
      <w:r w:rsidRPr="007C551C">
        <w:t>Правило 59</w:t>
      </w:r>
      <w:r w:rsidRPr="00ED6EF7">
        <w:rPr>
          <w:rStyle w:val="FootnoteReference"/>
          <w:b w:val="0"/>
        </w:rPr>
        <w:footnoteReference w:id="2"/>
        <w:t>1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Решения Комитета принимаются большинством голосов присутствующих членов Комитета, если в Конвенции или в настоящих правилах не предусмо</w:t>
      </w:r>
      <w:r w:rsidRPr="007C551C">
        <w:t>т</w:t>
      </w:r>
      <w:r w:rsidRPr="007C551C">
        <w:t>рено иное.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Разделение голосов поровну</w:t>
      </w:r>
      <w:r>
        <w:br/>
      </w:r>
      <w:r w:rsidRPr="007C551C">
        <w:t>Правило 60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Если по каким-либо вопросам, не относящимся к выборам, голоса разд</w:t>
      </w:r>
      <w:r w:rsidRPr="007C551C">
        <w:t>е</w:t>
      </w:r>
      <w:r w:rsidRPr="007C551C">
        <w:t>ляются поровну, то пре</w:t>
      </w:r>
      <w:r w:rsidRPr="007C551C">
        <w:t>д</w:t>
      </w:r>
      <w:r w:rsidRPr="007C551C">
        <w:t>ложение считается отклоненным.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Порядок голосования</w:t>
      </w:r>
      <w:r>
        <w:br/>
      </w:r>
      <w:r w:rsidRPr="007C551C">
        <w:t>Правило 61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При условии соблюдения правил 14 и 20 и если Комитет не примет иного решения, голосование в Комитете производится поднятием рук. Любой член Комитета может потребовать поименного голосования, которое производится в</w:t>
      </w:r>
      <w:r>
        <w:t> </w:t>
      </w:r>
      <w:r w:rsidRPr="007C551C">
        <w:t>английском алфавитном порядке фамилий членов Комитета, начиная с того члена Комитета, фамилия которого определяется по жребию Председат</w:t>
      </w:r>
      <w:r w:rsidRPr="007C551C">
        <w:t>е</w:t>
      </w:r>
      <w:r w:rsidRPr="007C551C">
        <w:t>лем.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Поименное голосование</w:t>
      </w:r>
      <w:r>
        <w:br/>
      </w:r>
      <w:r w:rsidRPr="007C551C">
        <w:t>Правило 62</w:t>
      </w:r>
    </w:p>
    <w:p w:rsidR="007A2CE0" w:rsidRPr="007C551C" w:rsidRDefault="007A2CE0" w:rsidP="007A2CE0">
      <w:pPr>
        <w:pStyle w:val="SingleTxtGR"/>
      </w:pPr>
      <w:r>
        <w:tab/>
      </w:r>
      <w:r w:rsidRPr="007C551C">
        <w:t xml:space="preserve">При поименном голосовании в </w:t>
      </w:r>
      <w:r>
        <w:t xml:space="preserve">протоколе </w:t>
      </w:r>
      <w:r w:rsidRPr="007C551C">
        <w:t>отмечается, как голосует ка</w:t>
      </w:r>
      <w:r w:rsidRPr="007C551C">
        <w:t>ж</w:t>
      </w:r>
      <w:r w:rsidRPr="007C551C">
        <w:t>дый участвующий в г</w:t>
      </w:r>
      <w:r w:rsidRPr="007C551C">
        <w:t>о</w:t>
      </w:r>
      <w:r w:rsidRPr="007C551C">
        <w:t>лосовании член Комитета.</w:t>
      </w:r>
    </w:p>
    <w:p w:rsidR="007A2CE0" w:rsidRPr="007C551C" w:rsidRDefault="007A2CE0" w:rsidP="007A2CE0">
      <w:pPr>
        <w:pStyle w:val="H1GR"/>
      </w:pPr>
      <w:r>
        <w:tab/>
      </w:r>
      <w:r>
        <w:tab/>
        <w:t>Порядок, соблюдаемый при голосовании, и</w:t>
      </w:r>
      <w:r w:rsidRPr="007C551C">
        <w:t xml:space="preserve"> </w:t>
      </w:r>
      <w:r>
        <w:t>выступления</w:t>
      </w:r>
      <w:r w:rsidRPr="007C551C">
        <w:t xml:space="preserve"> по мотивам голосов</w:t>
      </w:r>
      <w:r w:rsidRPr="007C551C">
        <w:t>а</w:t>
      </w:r>
      <w:r w:rsidRPr="007C551C">
        <w:t>ния</w:t>
      </w:r>
      <w:r>
        <w:br/>
      </w:r>
      <w:r w:rsidRPr="007C551C">
        <w:t>Правило 63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После того как голосование началось, его нельзя прерывать, за исключ</w:t>
      </w:r>
      <w:r w:rsidRPr="007C551C">
        <w:t>е</w:t>
      </w:r>
      <w:r w:rsidRPr="007C551C">
        <w:t>нием случаев, когда кто-либо из членов Комитета поднимает вопрос по порядку ведения заседания в связи с проведением данного голосования. До начала гол</w:t>
      </w:r>
      <w:r w:rsidRPr="007C551C">
        <w:t>о</w:t>
      </w:r>
      <w:r w:rsidRPr="007C551C">
        <w:t>сования и после окончания голосования Председатель может разрешить членам Комитета сделать краткие заявления исключительно по мотивам голосования.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Раздельное голосование по частям предложения</w:t>
      </w:r>
      <w:r>
        <w:br/>
      </w:r>
      <w:r w:rsidRPr="007C551C">
        <w:t>Правило 64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Части любого предложения выносятся на голосование раздельно, если какой-либо член Комитета требует разделить это предложение. Принятые части предложения ставятся затем на голосование как одно целое. Если все постано</w:t>
      </w:r>
      <w:r w:rsidRPr="007C551C">
        <w:t>в</w:t>
      </w:r>
      <w:r w:rsidRPr="007C551C">
        <w:t>ляющие части предложения отклоняются, предложение считается откл</w:t>
      </w:r>
      <w:r w:rsidRPr="007C551C">
        <w:t>о</w:t>
      </w:r>
      <w:r w:rsidRPr="007C551C">
        <w:t>ненным в целом.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Порядок голосования по поправкам</w:t>
      </w:r>
      <w:r>
        <w:br/>
      </w:r>
      <w:r w:rsidRPr="007C551C">
        <w:t>Правило 65</w:t>
      </w:r>
    </w:p>
    <w:p w:rsidR="007A2CE0" w:rsidRPr="007C551C" w:rsidRDefault="007A2CE0" w:rsidP="007A2CE0">
      <w:pPr>
        <w:pStyle w:val="SingleTxtGR"/>
      </w:pPr>
      <w:r w:rsidRPr="007C551C">
        <w:t>1.</w:t>
      </w:r>
      <w:r w:rsidRPr="007C551C">
        <w:tab/>
        <w:t>Когда в предложение вносится одна поправка, то сначала ставится на г</w:t>
      </w:r>
      <w:r w:rsidRPr="007C551C">
        <w:t>о</w:t>
      </w:r>
      <w:r w:rsidRPr="007C551C">
        <w:t>лосование эта поправка. Когда в предложение вносятся две или более поправок, то сначала Комитет ставит на голосование поправку, наиболее отличающуюся по существу от первоначального предложения, затем следующую по степени отличия поправку и так до тех пор, пока на голосование не будут поставлены все поправки. Если принимается одна или более поправок, то голосование пр</w:t>
      </w:r>
      <w:r w:rsidRPr="007C551C">
        <w:t>о</w:t>
      </w:r>
      <w:r w:rsidRPr="007C551C">
        <w:t>водится по измененному предложению.</w:t>
      </w:r>
    </w:p>
    <w:p w:rsidR="007A2CE0" w:rsidRPr="007C551C" w:rsidRDefault="007A2CE0" w:rsidP="007A2CE0">
      <w:pPr>
        <w:pStyle w:val="SingleTxtGR"/>
      </w:pPr>
      <w:r w:rsidRPr="007C551C">
        <w:t>2.</w:t>
      </w:r>
      <w:r w:rsidRPr="007C551C">
        <w:tab/>
        <w:t>Предложение считается поправкой к другому предложению, если оно лишь добавляет что-либо к нему, исключает что-либо из него или изменяет его часть.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Порядок голосования по предложениям</w:t>
      </w:r>
      <w:r>
        <w:br/>
      </w:r>
      <w:r w:rsidRPr="007C551C">
        <w:t>Правило 66</w:t>
      </w:r>
    </w:p>
    <w:p w:rsidR="007A2CE0" w:rsidRPr="007C551C" w:rsidRDefault="007A2CE0" w:rsidP="007A2CE0">
      <w:pPr>
        <w:pStyle w:val="SingleTxtGR"/>
      </w:pPr>
      <w:r w:rsidRPr="007C551C">
        <w:t>1.</w:t>
      </w:r>
      <w:r w:rsidRPr="007C551C">
        <w:tab/>
        <w:t>Если два или более предложений относятся к одному и тому же вопросу, то Комитет, если не будет принято иного решения, ставит на голосование эти предложения в порядке их внесения.</w:t>
      </w:r>
    </w:p>
    <w:p w:rsidR="007A2CE0" w:rsidRPr="007C551C" w:rsidRDefault="007A2CE0" w:rsidP="007A2CE0">
      <w:pPr>
        <w:pStyle w:val="SingleTxtGR"/>
      </w:pPr>
      <w:r w:rsidRPr="007C551C">
        <w:t>2.</w:t>
      </w:r>
      <w:r w:rsidRPr="007C551C">
        <w:tab/>
      </w:r>
      <w:r>
        <w:t>П</w:t>
      </w:r>
      <w:r w:rsidRPr="007C551C">
        <w:t xml:space="preserve">осле каждого голосования по одному предложению </w:t>
      </w:r>
      <w:r>
        <w:t xml:space="preserve">Комитет </w:t>
      </w:r>
      <w:r w:rsidRPr="007C551C">
        <w:t>может р</w:t>
      </w:r>
      <w:r w:rsidRPr="007C551C">
        <w:t>е</w:t>
      </w:r>
      <w:r w:rsidRPr="007C551C">
        <w:t>шить, будет ли он пров</w:t>
      </w:r>
      <w:r w:rsidRPr="007C551C">
        <w:t>о</w:t>
      </w:r>
      <w:r w:rsidRPr="007C551C">
        <w:t>дить голосование по следующему предложению.</w:t>
      </w:r>
    </w:p>
    <w:p w:rsidR="007A2CE0" w:rsidRPr="007C551C" w:rsidRDefault="007A2CE0" w:rsidP="007A2CE0">
      <w:pPr>
        <w:pStyle w:val="SingleTxtGR"/>
      </w:pPr>
      <w:r w:rsidRPr="007C551C">
        <w:t>3.</w:t>
      </w:r>
      <w:r w:rsidRPr="007C551C">
        <w:tab/>
        <w:t>Любые предложения, требующие, чтобы по существу таких предложений никакого решения не принималось, рассматриваются, однако, как внесенные на голосование ранее и ставятся на голосование прежде вышеуказанных предл</w:t>
      </w:r>
      <w:r w:rsidRPr="007C551C">
        <w:t>о</w:t>
      </w:r>
      <w:r w:rsidRPr="007C551C">
        <w:t>жений.</w:t>
      </w:r>
    </w:p>
    <w:p w:rsidR="007A2CE0" w:rsidRPr="007C551C" w:rsidRDefault="007A2CE0" w:rsidP="007A2CE0">
      <w:pPr>
        <w:pStyle w:val="HChGR"/>
      </w:pPr>
      <w:r>
        <w:tab/>
      </w:r>
      <w:r w:rsidRPr="007C551C">
        <w:t>XII.</w:t>
      </w:r>
      <w:r w:rsidRPr="007C551C">
        <w:tab/>
        <w:t>Вспомогательные органы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Учреждение вспомогательных органов</w:t>
      </w:r>
      <w:r>
        <w:br/>
      </w:r>
      <w:r w:rsidRPr="007C551C">
        <w:t>Правило 67</w:t>
      </w:r>
    </w:p>
    <w:p w:rsidR="007A2CE0" w:rsidRPr="007C551C" w:rsidRDefault="007A2CE0" w:rsidP="007A2CE0">
      <w:pPr>
        <w:pStyle w:val="SingleTxtGR"/>
      </w:pPr>
      <w:r w:rsidRPr="007C551C">
        <w:t>1.</w:t>
      </w:r>
      <w:r w:rsidRPr="007C551C">
        <w:tab/>
        <w:t>В соответствии с положениями Конвенции и при условии соблюдения п</w:t>
      </w:r>
      <w:r w:rsidRPr="007C551C">
        <w:t>о</w:t>
      </w:r>
      <w:r w:rsidRPr="007C551C">
        <w:t>ложений правила 33, где это применимо, Комитет может учреждать такие по</w:t>
      </w:r>
      <w:r w:rsidRPr="007C551C">
        <w:t>д</w:t>
      </w:r>
      <w:r w:rsidRPr="007C551C">
        <w:t>комитеты и другие специальные вспомогательные органы, которые он сочтет необходимыми, и определять их состав и полномочия.</w:t>
      </w:r>
    </w:p>
    <w:p w:rsidR="007A2CE0" w:rsidRPr="007C551C" w:rsidRDefault="007A2CE0" w:rsidP="007A2CE0">
      <w:pPr>
        <w:pStyle w:val="SingleTxtGR"/>
      </w:pPr>
      <w:r w:rsidRPr="007C551C">
        <w:t>2.</w:t>
      </w:r>
      <w:r w:rsidRPr="007C551C">
        <w:tab/>
        <w:t xml:space="preserve">Каждый вспомогательный орган избирает своих должностных лиц и </w:t>
      </w:r>
      <w:r>
        <w:t>м</w:t>
      </w:r>
      <w:r>
        <w:t>о</w:t>
      </w:r>
      <w:r>
        <w:t>жет принимать</w:t>
      </w:r>
      <w:r w:rsidRPr="007C551C">
        <w:t xml:space="preserve"> свои правила процедуры. Если такие правила не </w:t>
      </w:r>
      <w:r>
        <w:t>принимаются</w:t>
      </w:r>
      <w:r w:rsidRPr="007C551C">
        <w:t>, то применяются настоящие правила процедуры mutаtis mutаndis.</w:t>
      </w:r>
    </w:p>
    <w:p w:rsidR="007A2CE0" w:rsidRPr="007C551C" w:rsidRDefault="007A2CE0" w:rsidP="007A2CE0">
      <w:pPr>
        <w:pStyle w:val="HChGR"/>
      </w:pPr>
      <w:r>
        <w:tab/>
      </w:r>
      <w:r w:rsidRPr="007C551C">
        <w:t>XIII.</w:t>
      </w:r>
      <w:r w:rsidRPr="007C551C">
        <w:tab/>
        <w:t>Доклады Комитета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Доклады Генеральной Ассамблее</w:t>
      </w:r>
      <w:r>
        <w:br/>
      </w:r>
      <w:r w:rsidRPr="007C551C">
        <w:t>Правило 68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Комитет представляет один раз в два года Генеральной Ассамблее через Экономический и Социальный Совет доклады о своей работе в соответствии с</w:t>
      </w:r>
      <w:r>
        <w:t> </w:t>
      </w:r>
      <w:r w:rsidRPr="007C551C">
        <w:t>Конвенцией и может представлять любые другие доклады, которые он сочтет необходим</w:t>
      </w:r>
      <w:r w:rsidRPr="007C551C">
        <w:t>ы</w:t>
      </w:r>
      <w:r w:rsidRPr="007C551C">
        <w:t>ми.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Прочие доклады</w:t>
      </w:r>
      <w:r>
        <w:br/>
      </w:r>
      <w:r w:rsidRPr="007C551C">
        <w:t>Правило 69</w:t>
      </w:r>
    </w:p>
    <w:p w:rsidR="007A2CE0" w:rsidRPr="007C551C" w:rsidRDefault="007A2CE0" w:rsidP="007A2CE0">
      <w:pPr>
        <w:pStyle w:val="SingleTxtGR"/>
      </w:pPr>
      <w:r w:rsidRPr="007C551C" w:rsidDel="00660857">
        <w:tab/>
      </w:r>
      <w:r w:rsidRPr="007C551C">
        <w:t>Комитет или его вспомогательные органы могут выпускать для общего распространения прочие доклады о своей деятельности. Комитет может также выпускать для общего распространения доклады в целях освещения конкре</w:t>
      </w:r>
      <w:r w:rsidRPr="007C551C">
        <w:t>т</w:t>
      </w:r>
      <w:r w:rsidRPr="007C551C">
        <w:t>ных проблем в области прав ребенка.</w:t>
      </w:r>
    </w:p>
    <w:p w:rsidR="007A2CE0" w:rsidRPr="007C551C" w:rsidRDefault="007A2CE0" w:rsidP="007A2CE0">
      <w:pPr>
        <w:pStyle w:val="HChGR"/>
      </w:pPr>
      <w:r>
        <w:tab/>
      </w:r>
      <w:r>
        <w:tab/>
      </w:r>
      <w:r w:rsidRPr="007C551C">
        <w:t>Часть вторая</w:t>
      </w:r>
      <w:r>
        <w:br/>
      </w:r>
      <w:r w:rsidRPr="007C551C">
        <w:t>Функции Комитета</w:t>
      </w:r>
    </w:p>
    <w:p w:rsidR="007A2CE0" w:rsidRPr="007C551C" w:rsidRDefault="007A2CE0" w:rsidP="007A2CE0">
      <w:pPr>
        <w:pStyle w:val="HChGR"/>
      </w:pPr>
      <w:r>
        <w:tab/>
      </w:r>
      <w:r w:rsidRPr="007C551C">
        <w:t>XIV.</w:t>
      </w:r>
      <w:r w:rsidRPr="007C551C">
        <w:tab/>
      </w:r>
      <w:r>
        <w:t>И</w:t>
      </w:r>
      <w:r w:rsidRPr="007C551C">
        <w:t>нформация</w:t>
      </w:r>
      <w:r>
        <w:t xml:space="preserve"> и доклады</w:t>
      </w:r>
      <w:r w:rsidRPr="007C551C">
        <w:t>, представляемые в</w:t>
      </w:r>
      <w:r>
        <w:t> </w:t>
      </w:r>
      <w:r w:rsidRPr="007C551C">
        <w:t>соответствии со статьями 44 и 45 Конвенции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Представление докладов государствами-участниками</w:t>
      </w:r>
      <w:r>
        <w:br/>
      </w:r>
      <w:r w:rsidRPr="007C551C">
        <w:t>Правило 70</w:t>
      </w:r>
    </w:p>
    <w:p w:rsidR="007A2CE0" w:rsidRPr="007C551C" w:rsidRDefault="007A2CE0" w:rsidP="007A2CE0">
      <w:pPr>
        <w:pStyle w:val="SingleTxtGR"/>
      </w:pPr>
      <w:r w:rsidRPr="007C551C">
        <w:t>1.</w:t>
      </w:r>
      <w:r w:rsidRPr="007C551C">
        <w:tab/>
        <w:t>Государства-участники в соответствии со статьей 44 Конвенции пре</w:t>
      </w:r>
      <w:r w:rsidRPr="007C551C">
        <w:t>д</w:t>
      </w:r>
      <w:r w:rsidRPr="007C551C">
        <w:t>ставляют доклады через Генерального секретаря.</w:t>
      </w:r>
    </w:p>
    <w:p w:rsidR="007A2CE0" w:rsidRPr="007C551C" w:rsidRDefault="007A2CE0" w:rsidP="007A2CE0">
      <w:pPr>
        <w:pStyle w:val="SingleTxtGR"/>
      </w:pPr>
      <w:r w:rsidRPr="007C551C">
        <w:t>2.</w:t>
      </w:r>
      <w:r w:rsidRPr="007C551C">
        <w:tab/>
        <w:t>Государства-участники представляют такие доклады в течение двух лет после вступления Ко</w:t>
      </w:r>
      <w:r w:rsidRPr="007C551C">
        <w:t>н</w:t>
      </w:r>
      <w:r w:rsidRPr="007C551C">
        <w:t>венции в силу для соответствующего государства-участника, и впоследствии государства-участники представляют через каждые пять лет последующие доклады и такие дополнительные доклады или инфо</w:t>
      </w:r>
      <w:r w:rsidRPr="007C551C">
        <w:t>р</w:t>
      </w:r>
      <w:r w:rsidRPr="007C551C">
        <w:t>мацию в течение данного периода, которые может запросить Комитет.</w:t>
      </w:r>
    </w:p>
    <w:p w:rsidR="007A2CE0" w:rsidRPr="007C551C" w:rsidRDefault="007A2CE0" w:rsidP="007A2CE0">
      <w:pPr>
        <w:pStyle w:val="SingleTxtGR"/>
      </w:pPr>
      <w:r w:rsidRPr="007C551C">
        <w:t>3.</w:t>
      </w:r>
      <w:r w:rsidRPr="007C551C">
        <w:tab/>
        <w:t>Комитет через Генерального с</w:t>
      </w:r>
      <w:r>
        <w:t>екретаря сообщает государствам-</w:t>
      </w:r>
      <w:r w:rsidRPr="007C551C">
        <w:t>участникам основные требования относительно формы и содержания информ</w:t>
      </w:r>
      <w:r w:rsidRPr="007C551C">
        <w:t>а</w:t>
      </w:r>
      <w:r w:rsidRPr="007C551C">
        <w:t>ции</w:t>
      </w:r>
      <w:r>
        <w:t xml:space="preserve"> или </w:t>
      </w:r>
      <w:r w:rsidRPr="007C551C">
        <w:t>док</w:t>
      </w:r>
      <w:r>
        <w:t>ладов</w:t>
      </w:r>
      <w:r w:rsidRPr="007C551C">
        <w:t>, подлежащих представлению в соответствии с пунктами 1 и 2 настоящего пр</w:t>
      </w:r>
      <w:r w:rsidRPr="007C551C">
        <w:t>а</w:t>
      </w:r>
      <w:r w:rsidRPr="007C551C">
        <w:t>вила.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Непредставление докладов</w:t>
      </w:r>
      <w:r>
        <w:br/>
      </w:r>
      <w:r w:rsidRPr="007C551C">
        <w:t>Правило 71</w:t>
      </w:r>
    </w:p>
    <w:p w:rsidR="007A2CE0" w:rsidRPr="007C551C" w:rsidRDefault="007A2CE0" w:rsidP="007A2CE0">
      <w:pPr>
        <w:pStyle w:val="SingleTxtGR"/>
      </w:pPr>
      <w:r w:rsidRPr="007C551C">
        <w:t>1.</w:t>
      </w:r>
      <w:r w:rsidRPr="007C551C">
        <w:tab/>
        <w:t>На каждой сессии Генеральный секретарь должен оповещать Комитет обо всех случаях непредставления дополнительной информации</w:t>
      </w:r>
      <w:r>
        <w:t xml:space="preserve"> </w:t>
      </w:r>
      <w:r w:rsidRPr="007C551C">
        <w:t>или докладов, по</w:t>
      </w:r>
      <w:r w:rsidRPr="007C551C">
        <w:t>д</w:t>
      </w:r>
      <w:r w:rsidRPr="007C551C">
        <w:t xml:space="preserve">лежащих представлению в соответствии со </w:t>
      </w:r>
      <w:r>
        <w:t>статьей 44 Конвенции и прав</w:t>
      </w:r>
      <w:r>
        <w:t>и</w:t>
      </w:r>
      <w:r>
        <w:t>лом </w:t>
      </w:r>
      <w:r w:rsidRPr="007C551C">
        <w:t>70 настоящих правил. Комитет в таких случаях направляет соответству</w:t>
      </w:r>
      <w:r w:rsidRPr="007C551C">
        <w:t>ю</w:t>
      </w:r>
      <w:r w:rsidRPr="007C551C">
        <w:t>щему государству-участнику через Генерального секретаря напоминание отн</w:t>
      </w:r>
      <w:r w:rsidRPr="007C551C">
        <w:t>о</w:t>
      </w:r>
      <w:r w:rsidRPr="007C551C">
        <w:t>сител</w:t>
      </w:r>
      <w:r w:rsidRPr="007C551C">
        <w:t>ь</w:t>
      </w:r>
      <w:r w:rsidRPr="007C551C">
        <w:t>но представления такого доклада или дополнительной информации и предпринимает любые иные усилия в духе диалога между соответствующим государс</w:t>
      </w:r>
      <w:r w:rsidRPr="007C551C">
        <w:t>т</w:t>
      </w:r>
      <w:r w:rsidRPr="007C551C">
        <w:t>вом и Комитетом.</w:t>
      </w:r>
    </w:p>
    <w:p w:rsidR="007A2CE0" w:rsidRPr="007C551C" w:rsidRDefault="007A2CE0" w:rsidP="007A2CE0">
      <w:pPr>
        <w:pStyle w:val="SingleTxtGR"/>
      </w:pPr>
      <w:r w:rsidRPr="007C551C">
        <w:t>2.</w:t>
      </w:r>
      <w:r w:rsidRPr="007C551C">
        <w:tab/>
        <w:t>Если даже после напоминания и иных усилий, о которых говорится в</w:t>
      </w:r>
      <w:r>
        <w:t> </w:t>
      </w:r>
      <w:r w:rsidRPr="007C551C">
        <w:t>пункте 1 настоящего правила, государство-участник не представляет запр</w:t>
      </w:r>
      <w:r w:rsidRPr="007C551C">
        <w:t>а</w:t>
      </w:r>
      <w:r w:rsidRPr="007C551C">
        <w:t>шиваемый доклад или запрашиваемую дополнительную информацию, Комитет рассматривает данную ситуацию, как он считает это необходимым, и фиксирует это в своем докладе Генеральной Ассамблее.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Присутствие представителей государств-участников при</w:t>
      </w:r>
      <w:r>
        <w:t> </w:t>
      </w:r>
      <w:r w:rsidRPr="007C551C">
        <w:t>рассмотрении докл</w:t>
      </w:r>
      <w:r w:rsidRPr="007C551C">
        <w:t>а</w:t>
      </w:r>
      <w:r w:rsidRPr="007C551C">
        <w:t>дов</w:t>
      </w:r>
      <w:r>
        <w:br/>
      </w:r>
      <w:r w:rsidRPr="007C551C">
        <w:t>Правило 72</w:t>
      </w:r>
    </w:p>
    <w:p w:rsidR="007A2CE0" w:rsidRPr="007C551C" w:rsidRDefault="007A2CE0" w:rsidP="007A2CE0">
      <w:pPr>
        <w:pStyle w:val="SingleTxtGR"/>
      </w:pPr>
      <w:r w:rsidRPr="007C551C">
        <w:tab/>
        <w:t>Комитет через Генерального секретаря как можно раньше сообщает гос</w:t>
      </w:r>
      <w:r w:rsidRPr="007C551C">
        <w:t>у</w:t>
      </w:r>
      <w:r w:rsidRPr="007C551C">
        <w:t>дар</w:t>
      </w:r>
      <w:r>
        <w:t>ствам-</w:t>
      </w:r>
      <w:r w:rsidRPr="007C551C">
        <w:t>участникам о дате открытия, продолжительности и месте проведения сессии, на которой будут рассматриваться их соответствующие доклады. Пре</w:t>
      </w:r>
      <w:r w:rsidRPr="007C551C">
        <w:t>д</w:t>
      </w:r>
      <w:r w:rsidRPr="007C551C">
        <w:t>ставители соответствующих государств-участников приглашаю</w:t>
      </w:r>
      <w:r w:rsidRPr="007C551C">
        <w:t>т</w:t>
      </w:r>
      <w:r w:rsidRPr="007C551C">
        <w:t>ся на заседания Комитета, когда рассматриваются доклады этих государств. К</w:t>
      </w:r>
      <w:r w:rsidRPr="007C551C">
        <w:t>о</w:t>
      </w:r>
      <w:r w:rsidRPr="007C551C">
        <w:t>митет может также сообщать государству-участнику, к которому он решит обратиться за д</w:t>
      </w:r>
      <w:r w:rsidRPr="007C551C">
        <w:t>о</w:t>
      </w:r>
      <w:r w:rsidRPr="007C551C">
        <w:t>полнительной информацией, что оно может уполномочить своего представит</w:t>
      </w:r>
      <w:r w:rsidRPr="007C551C">
        <w:t>е</w:t>
      </w:r>
      <w:r w:rsidRPr="007C551C">
        <w:t>ля присутствовать на определенном заседании; такой представитель должен быть готовым отвечать на вопросы, которые может задать ему Комитет, и делать заявления по докладам, уже представленным его государством, и может также представлять допо</w:t>
      </w:r>
      <w:r w:rsidRPr="007C551C">
        <w:t>л</w:t>
      </w:r>
      <w:r w:rsidRPr="007C551C">
        <w:t>нительную информацию от своего государства.</w:t>
      </w:r>
    </w:p>
    <w:p w:rsidR="007A2CE0" w:rsidRPr="007C551C" w:rsidRDefault="007A2CE0" w:rsidP="007A2CE0">
      <w:pPr>
        <w:pStyle w:val="H1GR"/>
      </w:pPr>
      <w:r>
        <w:tab/>
      </w:r>
      <w:r>
        <w:tab/>
      </w:r>
      <w:r w:rsidRPr="007C551C">
        <w:t>Просьба о представлении дополнительных докладов или</w:t>
      </w:r>
      <w:r>
        <w:t> </w:t>
      </w:r>
      <w:r w:rsidRPr="007C551C">
        <w:t>информации</w:t>
      </w:r>
      <w:r>
        <w:br/>
      </w:r>
      <w:r w:rsidRPr="007C551C">
        <w:t>Правило 73</w:t>
      </w:r>
    </w:p>
    <w:p w:rsidR="007A2CE0" w:rsidRPr="007C551C" w:rsidRDefault="007A2CE0" w:rsidP="007A2CE0">
      <w:pPr>
        <w:pStyle w:val="SingleTxtGR"/>
      </w:pPr>
      <w:r w:rsidRPr="007C551C" w:rsidDel="000A31E8">
        <w:tab/>
      </w:r>
      <w:r w:rsidRPr="007C551C">
        <w:t>Если, по мнению Комитета, доклад, представленный государством-участником в соответствии со статьей 44 Конвенции, не содержит достаточной информации, Комитет может просить это государство представить дополн</w:t>
      </w:r>
      <w:r w:rsidRPr="007C551C">
        <w:t>и</w:t>
      </w:r>
      <w:r w:rsidRPr="007C551C">
        <w:t>тельный доклад или дополнительную информацию</w:t>
      </w:r>
      <w:r>
        <w:t>, указав срок</w:t>
      </w:r>
      <w:r w:rsidRPr="007C551C">
        <w:t>, в течение к</w:t>
      </w:r>
      <w:r w:rsidRPr="007C551C">
        <w:t>о</w:t>
      </w:r>
      <w:r w:rsidRPr="007C551C">
        <w:t>торого такой дополнительный доклад или информация должны быть предста</w:t>
      </w:r>
      <w:r w:rsidRPr="007C551C">
        <w:t>в</w:t>
      </w:r>
      <w:r w:rsidRPr="007C551C">
        <w:t>лены.</w:t>
      </w:r>
    </w:p>
    <w:p w:rsidR="007A2CE0" w:rsidRPr="00D507E7" w:rsidRDefault="007A2CE0" w:rsidP="007A2CE0">
      <w:pPr>
        <w:pStyle w:val="H1GR"/>
      </w:pPr>
      <w:r>
        <w:tab/>
      </w:r>
      <w:r>
        <w:tab/>
      </w:r>
      <w:r w:rsidRPr="007C551C">
        <w:t>Просьба о представлении других докладов или</w:t>
      </w:r>
      <w:r>
        <w:t> заключений</w:t>
      </w:r>
      <w:r>
        <w:br/>
      </w:r>
      <w:r w:rsidRPr="007C551C">
        <w:t>Правило 74</w:t>
      </w:r>
    </w:p>
    <w:p w:rsidR="005C2598" w:rsidRDefault="005C2598" w:rsidP="005C2598">
      <w:pPr>
        <w:pStyle w:val="SingleTxtGR"/>
      </w:pPr>
      <w:r>
        <w:t>1.</w:t>
      </w:r>
      <w:r>
        <w:tab/>
        <w:t>Комитет может предложить специализированным учреждениям, Детск</w:t>
      </w:r>
      <w:r>
        <w:t>о</w:t>
      </w:r>
      <w:r>
        <w:t>му фонду Организации Объединенных Наций и другим органам Организации Объединенных Наций представить Комитету в соответствии с пунктом а) ст</w:t>
      </w:r>
      <w:r>
        <w:t>а</w:t>
      </w:r>
      <w:r>
        <w:t>тьи 45 Конвенции доклады об осуществлении Конвенции в областях, входящих в сферу их деятельности.</w:t>
      </w:r>
    </w:p>
    <w:p w:rsidR="005C2598" w:rsidRDefault="005C2598" w:rsidP="005C2598">
      <w:pPr>
        <w:pStyle w:val="SingleTxtGR"/>
      </w:pPr>
      <w:r>
        <w:t>2.</w:t>
      </w:r>
      <w:r>
        <w:tab/>
        <w:t>Комитет может предложить специализированным учреждениям, Детск</w:t>
      </w:r>
      <w:r>
        <w:t>о</w:t>
      </w:r>
      <w:r>
        <w:t>му фонду Организации Объединенных Наций и другим компетентным органам, когда он считает это целесообразным, представить Комитету в соответствии с пунктом а) статьи 45 заключения экспертов относительно осуществления Ко</w:t>
      </w:r>
      <w:r>
        <w:t>н</w:t>
      </w:r>
      <w:r>
        <w:t>венции в тех областях, которые входят в сферу их соответствующих полном</w:t>
      </w:r>
      <w:r>
        <w:t>о</w:t>
      </w:r>
      <w:r>
        <w:t>чий.</w:t>
      </w:r>
    </w:p>
    <w:p w:rsidR="005C2598" w:rsidRDefault="005C2598" w:rsidP="005C2598">
      <w:pPr>
        <w:pStyle w:val="SingleTxtGR"/>
      </w:pPr>
      <w:r>
        <w:t>3.</w:t>
      </w:r>
      <w:r>
        <w:tab/>
        <w:t>Комитет может указать, когда он считает это целесообразным, срок, в т</w:t>
      </w:r>
      <w:r>
        <w:t>е</w:t>
      </w:r>
      <w:r>
        <w:t>чение которого такие доклады или заключения должны быть предоставлены Комитету.</w:t>
      </w:r>
    </w:p>
    <w:p w:rsidR="005C2598" w:rsidRDefault="005C2598" w:rsidP="005C2598">
      <w:pPr>
        <w:pStyle w:val="H1GR"/>
      </w:pPr>
      <w:r>
        <w:tab/>
      </w:r>
      <w:r>
        <w:tab/>
        <w:t>Предложения и рекомендации общего порядка, касающиеся доклада государства-участника</w:t>
      </w:r>
      <w:r>
        <w:br/>
        <w:t>Правило 75</w:t>
      </w:r>
    </w:p>
    <w:p w:rsidR="005C2598" w:rsidRDefault="005C2598" w:rsidP="005C2598">
      <w:pPr>
        <w:pStyle w:val="SingleTxtGR"/>
      </w:pPr>
      <w:r>
        <w:t>1.</w:t>
      </w:r>
      <w:r>
        <w:tab/>
        <w:t>После рассмотрения Комитетом каждого доклада государства-участника вместе с такими докладами, информацией или заключениями, если таковые имеются, которые были получены в соответствии со статьей 44 и с подпун</w:t>
      </w:r>
      <w:r>
        <w:t>к</w:t>
      </w:r>
      <w:r>
        <w:t>том а) статьи 45 Конвенции, Комитет может вносить такие предложения и р</w:t>
      </w:r>
      <w:r>
        <w:t>е</w:t>
      </w:r>
      <w:r>
        <w:t>комендации общего порядка по вопросу об осуществлении Конвенции госуда</w:t>
      </w:r>
      <w:r>
        <w:t>р</w:t>
      </w:r>
      <w:r>
        <w:t>ством, представившим доклад, какие он сочтет целесообразными.</w:t>
      </w:r>
    </w:p>
    <w:p w:rsidR="005C2598" w:rsidRDefault="005C2598" w:rsidP="005C2598">
      <w:pPr>
        <w:pStyle w:val="SingleTxtGR"/>
      </w:pPr>
      <w:r>
        <w:t>2.</w:t>
      </w:r>
      <w:r>
        <w:tab/>
        <w:t>Комитет препровождает через Генерального секретаря вынесенные им предложения и рекомендации общего порядка соответствующему государс</w:t>
      </w:r>
      <w:r>
        <w:t>т</w:t>
      </w:r>
      <w:r>
        <w:t>ву-участнику для того, чтобы оно представило свои замечания. Комитет может, в случае необходимости, указать срок, в течение которого должны быть пре</w:t>
      </w:r>
      <w:r>
        <w:t>д</w:t>
      </w:r>
      <w:r>
        <w:t>ставлены такие замечания.</w:t>
      </w:r>
    </w:p>
    <w:p w:rsidR="005C2598" w:rsidRDefault="005C2598" w:rsidP="005C2598">
      <w:pPr>
        <w:pStyle w:val="SingleTxtGR"/>
      </w:pPr>
      <w:r>
        <w:t>3.</w:t>
      </w:r>
      <w:r>
        <w:tab/>
        <w:t>Комитет включает в свои доклады Генеральной Ассамблее предложения и рекомендации общего порядка наряду с замечаниями, если таковые имеются, полученными от государств-участников.</w:t>
      </w:r>
    </w:p>
    <w:p w:rsidR="005C2598" w:rsidRDefault="005C2598" w:rsidP="005C2598">
      <w:pPr>
        <w:pStyle w:val="H1GR"/>
      </w:pPr>
      <w:r>
        <w:tab/>
      </w:r>
      <w:r>
        <w:tab/>
        <w:t>Иные рекомендации общего порядка</w:t>
      </w:r>
      <w:r>
        <w:br/>
        <w:t>Правило 76</w:t>
      </w:r>
    </w:p>
    <w:p w:rsidR="005C2598" w:rsidRDefault="005C2598" w:rsidP="005C2598">
      <w:pPr>
        <w:pStyle w:val="SingleTxtGR"/>
      </w:pPr>
      <w:r>
        <w:t>1.</w:t>
      </w:r>
      <w:r>
        <w:tab/>
        <w:t>Комитет может выносить иные рекомендации общего порядка на основе информации, полученной в соответствии со статьями 44 и 45 Конвенции.</w:t>
      </w:r>
    </w:p>
    <w:p w:rsidR="005C2598" w:rsidRDefault="005C2598" w:rsidP="005C2598">
      <w:pPr>
        <w:pStyle w:val="SingleTxtGR"/>
      </w:pPr>
      <w:r>
        <w:t>2.</w:t>
      </w:r>
      <w:r>
        <w:tab/>
        <w:t>Комитет включает такие иные рекомендации общего порядка в свои до</w:t>
      </w:r>
      <w:r>
        <w:t>к</w:t>
      </w:r>
      <w:r>
        <w:t>лады Генеральной Ассамблее наряду с замечаниями, если таковые имеются, п</w:t>
      </w:r>
      <w:r>
        <w:t>о</w:t>
      </w:r>
      <w:r>
        <w:t>лученными от государств-участников.</w:t>
      </w:r>
    </w:p>
    <w:p w:rsidR="005C2598" w:rsidRDefault="005C2598" w:rsidP="005C2598">
      <w:pPr>
        <w:pStyle w:val="H1GR"/>
      </w:pPr>
      <w:r>
        <w:tab/>
      </w:r>
      <w:r>
        <w:tab/>
        <w:t>Замечания общего порядка по Конвенции</w:t>
      </w:r>
      <w:r>
        <w:br/>
        <w:t>Правило 77</w:t>
      </w:r>
    </w:p>
    <w:p w:rsidR="005C2598" w:rsidRDefault="005C2598" w:rsidP="005C2598">
      <w:pPr>
        <w:pStyle w:val="SingleTxtGR"/>
      </w:pPr>
      <w:r>
        <w:t>1.</w:t>
      </w:r>
      <w:r>
        <w:tab/>
        <w:t>Комитет может подготовить замечания общего порядка на основе статей и положений Конвенции с целью обеспечения ее дальнейшего выполнения и оказания государствам-участникам помощи в выполнении ими своих обяз</w:t>
      </w:r>
      <w:r>
        <w:t>а</w:t>
      </w:r>
      <w:r>
        <w:t>тельств по пре</w:t>
      </w:r>
      <w:r>
        <w:t>д</w:t>
      </w:r>
      <w:r>
        <w:t>ставлению докладов.</w:t>
      </w:r>
    </w:p>
    <w:p w:rsidR="005C2598" w:rsidRDefault="005C2598" w:rsidP="005C2598">
      <w:pPr>
        <w:pStyle w:val="SingleTxtGR"/>
      </w:pPr>
      <w:r>
        <w:t>2.</w:t>
      </w:r>
      <w:r>
        <w:tab/>
        <w:t>Комитет включает такие замечания общего порядка в свои доклады Ген</w:t>
      </w:r>
      <w:r>
        <w:t>е</w:t>
      </w:r>
      <w:r>
        <w:t>ральной Ассамблее.</w:t>
      </w:r>
    </w:p>
    <w:p w:rsidR="005C2598" w:rsidRDefault="005C2598" w:rsidP="005C2598">
      <w:pPr>
        <w:pStyle w:val="H1GR"/>
      </w:pPr>
      <w:r>
        <w:tab/>
      </w:r>
      <w:r>
        <w:tab/>
        <w:t>Препровождение докладов государств-участников, в которых содержится просьба о технической консультации или помощи или указывается на потре</w:t>
      </w:r>
      <w:r>
        <w:t>б</w:t>
      </w:r>
      <w:r>
        <w:t>ность в этом</w:t>
      </w:r>
      <w:r>
        <w:br/>
        <w:t>Правило 78</w:t>
      </w:r>
    </w:p>
    <w:p w:rsidR="005C2598" w:rsidRDefault="005C2598" w:rsidP="005C2598">
      <w:pPr>
        <w:pStyle w:val="SingleTxtGR"/>
      </w:pPr>
      <w:r>
        <w:t>1.</w:t>
      </w:r>
      <w:r>
        <w:tab/>
        <w:t>Комитет препровождает, когда он считает это целесообразным, специал</w:t>
      </w:r>
      <w:r>
        <w:t>и</w:t>
      </w:r>
      <w:r>
        <w:t>зированным учреждениям, Детскому фонду Организации Объединенных Наций и другим компетентным органам полученные от государств-участников докл</w:t>
      </w:r>
      <w:r>
        <w:t>а</w:t>
      </w:r>
      <w:r>
        <w:t>ды и информацию, в которых содержится просьба о технической консультации или помощи или указывается на потребность в этом.</w:t>
      </w:r>
    </w:p>
    <w:p w:rsidR="005C2598" w:rsidRDefault="005C2598" w:rsidP="005C2598">
      <w:pPr>
        <w:pStyle w:val="SingleTxtGR"/>
      </w:pPr>
      <w:r>
        <w:t>2.</w:t>
      </w:r>
      <w:r>
        <w:tab/>
        <w:t>Доклады и информация, полученные от государств-участников в соотве</w:t>
      </w:r>
      <w:r>
        <w:t>т</w:t>
      </w:r>
      <w:r>
        <w:t>ствии с пунктом 1 настоящего правила, препровождаются наряду с замечани</w:t>
      </w:r>
      <w:r>
        <w:t>я</w:t>
      </w:r>
      <w:r>
        <w:t>ми и предложениями Комитета, если таковые имеются, относительно таких просьб или указаний.</w:t>
      </w:r>
    </w:p>
    <w:p w:rsidR="005C2598" w:rsidRDefault="005C2598" w:rsidP="005C2598">
      <w:pPr>
        <w:pStyle w:val="HChGR"/>
      </w:pPr>
      <w:r>
        <w:tab/>
        <w:t>XV.</w:t>
      </w:r>
      <w:r>
        <w:tab/>
        <w:t>Общее обсуждение</w:t>
      </w:r>
    </w:p>
    <w:p w:rsidR="005C2598" w:rsidRDefault="005C2598" w:rsidP="005C2598">
      <w:pPr>
        <w:pStyle w:val="H1GR"/>
      </w:pPr>
      <w:r>
        <w:tab/>
      </w:r>
      <w:r>
        <w:tab/>
        <w:t>Общее обсуждение</w:t>
      </w:r>
      <w:r>
        <w:br/>
        <w:t>Правило 79</w:t>
      </w:r>
    </w:p>
    <w:p w:rsidR="005C2598" w:rsidRDefault="005C2598" w:rsidP="005C2598">
      <w:pPr>
        <w:pStyle w:val="SingleTxtGR"/>
      </w:pPr>
      <w:r>
        <w:tab/>
        <w:t>Для обеспечения более глубокого понимания содержания и значения ст</w:t>
      </w:r>
      <w:r>
        <w:t>а</w:t>
      </w:r>
      <w:r>
        <w:t>тей Конвенции Комитет может посвятить одно или несколько заседаний своих очередных сессий общему обсуждению конкретной статьи Конвенции или св</w:t>
      </w:r>
      <w:r>
        <w:t>я</w:t>
      </w:r>
      <w:r>
        <w:t>занного с этим вопроса.</w:t>
      </w:r>
    </w:p>
    <w:p w:rsidR="005C2598" w:rsidRDefault="005C2598" w:rsidP="005C2598">
      <w:pPr>
        <w:pStyle w:val="HChGR"/>
      </w:pPr>
      <w:r>
        <w:tab/>
        <w:t>XVI.</w:t>
      </w:r>
      <w:r>
        <w:tab/>
        <w:t>Просьбы о проведении исследований</w:t>
      </w:r>
    </w:p>
    <w:p w:rsidR="005C2598" w:rsidRDefault="005C2598" w:rsidP="005C2598">
      <w:pPr>
        <w:pStyle w:val="H1GR"/>
      </w:pPr>
      <w:r>
        <w:tab/>
      </w:r>
      <w:r>
        <w:tab/>
        <w:t>Исследования</w:t>
      </w:r>
      <w:r>
        <w:br/>
        <w:t>Правило 80</w:t>
      </w:r>
    </w:p>
    <w:p w:rsidR="005C2598" w:rsidRDefault="005C2598" w:rsidP="005C2598">
      <w:pPr>
        <w:pStyle w:val="SingleTxtGR"/>
      </w:pPr>
      <w:r>
        <w:t>1.</w:t>
      </w:r>
      <w:r>
        <w:tab/>
        <w:t>В соответствии с пунктом с) статьи 45 Конвенции Комитет может рек</w:t>
      </w:r>
      <w:r>
        <w:t>о</w:t>
      </w:r>
      <w:r>
        <w:t>мендовать Генеральной Ассамблее предложить Генеральному секретарю пр</w:t>
      </w:r>
      <w:r>
        <w:t>о</w:t>
      </w:r>
      <w:r>
        <w:t>вести от ее имени исследования по отдельным вопросам, касающимся прав р</w:t>
      </w:r>
      <w:r>
        <w:t>е</w:t>
      </w:r>
      <w:r>
        <w:t>бенка.</w:t>
      </w:r>
    </w:p>
    <w:p w:rsidR="005C2598" w:rsidRDefault="005C2598" w:rsidP="005C2598">
      <w:pPr>
        <w:pStyle w:val="SingleTxtGR"/>
      </w:pPr>
      <w:r>
        <w:t>2.</w:t>
      </w:r>
      <w:r>
        <w:tab/>
        <w:t>Комитет может также предложить другим органам представить исслед</w:t>
      </w:r>
      <w:r>
        <w:t>о</w:t>
      </w:r>
      <w:r>
        <w:t>вания по темам, имеющим отношение к деятельности Комитета.</w:t>
      </w:r>
    </w:p>
    <w:p w:rsidR="005C2598" w:rsidRDefault="005C2598" w:rsidP="005C2598">
      <w:pPr>
        <w:pStyle w:val="HChGR"/>
      </w:pPr>
      <w:r>
        <w:tab/>
      </w:r>
      <w:r>
        <w:tab/>
        <w:t>Часть третья</w:t>
      </w:r>
      <w:r>
        <w:br/>
        <w:t xml:space="preserve">Толкование и поправки </w:t>
      </w:r>
    </w:p>
    <w:p w:rsidR="005C2598" w:rsidRDefault="005C2598" w:rsidP="005C2598">
      <w:pPr>
        <w:pStyle w:val="HChGR"/>
      </w:pPr>
      <w:r>
        <w:tab/>
        <w:t>XVII.</w:t>
      </w:r>
      <w:r>
        <w:tab/>
        <w:t>Толкование и поправки</w:t>
      </w:r>
    </w:p>
    <w:p w:rsidR="005C2598" w:rsidRDefault="005C2598" w:rsidP="005C2598">
      <w:pPr>
        <w:pStyle w:val="H1GR"/>
      </w:pPr>
      <w:r>
        <w:tab/>
      </w:r>
      <w:r>
        <w:tab/>
        <w:t>Заголовки правил</w:t>
      </w:r>
      <w:r>
        <w:br/>
        <w:t>Правило 81</w:t>
      </w:r>
    </w:p>
    <w:p w:rsidR="005C2598" w:rsidRDefault="005C2598" w:rsidP="005C2598">
      <w:pPr>
        <w:pStyle w:val="SingleTxtGR"/>
      </w:pPr>
      <w:r>
        <w:tab/>
        <w:t>Для цели толкования настоящих правил заголовки, приведенные искл</w:t>
      </w:r>
      <w:r>
        <w:t>ю</w:t>
      </w:r>
      <w:r>
        <w:t>чительно для ссылок, не принимаются во внимание.</w:t>
      </w:r>
    </w:p>
    <w:p w:rsidR="005C2598" w:rsidRDefault="005C2598" w:rsidP="005C2598">
      <w:pPr>
        <w:pStyle w:val="H1GR"/>
      </w:pPr>
      <w:r>
        <w:tab/>
      </w:r>
      <w:r>
        <w:tab/>
        <w:t>Поправки</w:t>
      </w:r>
      <w:r>
        <w:br/>
        <w:t>Правило 82</w:t>
      </w:r>
    </w:p>
    <w:p w:rsidR="005C2598" w:rsidRDefault="005C2598" w:rsidP="005C2598">
      <w:pPr>
        <w:pStyle w:val="SingleTxtGR"/>
      </w:pPr>
      <w:r>
        <w:tab/>
        <w:t>В настоящие правила процедуры и Руководящие принципы в отношении независимости и беспристрастности членов Комитета могут быть внесены п</w:t>
      </w:r>
      <w:r>
        <w:t>о</w:t>
      </w:r>
      <w:r>
        <w:t>правки по решению Комитета без ущерба для соответствующих положений Конвенции.</w:t>
      </w:r>
    </w:p>
    <w:p w:rsidR="005C2598" w:rsidRDefault="005C2598" w:rsidP="005C2598">
      <w:pPr>
        <w:pStyle w:val="HChGR"/>
      </w:pPr>
      <w:r>
        <w:br w:type="page"/>
        <w:t>Приложение</w:t>
      </w:r>
    </w:p>
    <w:p w:rsidR="005C2598" w:rsidRDefault="005C2598" w:rsidP="005C2598">
      <w:pPr>
        <w:pStyle w:val="HChGR"/>
      </w:pPr>
      <w:r>
        <w:tab/>
      </w:r>
      <w:r>
        <w:tab/>
        <w:t>Руководящие принципы в отношении независимости и беспристрастности членов договорных органов по правам человека ("Аддис-Абебские принципы")</w:t>
      </w:r>
    </w:p>
    <w:p w:rsidR="005C2598" w:rsidRDefault="005C2598" w:rsidP="005C2598">
      <w:pPr>
        <w:pStyle w:val="HChGR"/>
      </w:pPr>
      <w:r>
        <w:tab/>
        <w:t>I.</w:t>
      </w:r>
      <w:r>
        <w:tab/>
        <w:t>Преамбула</w:t>
      </w:r>
    </w:p>
    <w:p w:rsidR="005C2598" w:rsidRDefault="005C2598" w:rsidP="005C2598">
      <w:pPr>
        <w:pStyle w:val="SingleTxtGR"/>
      </w:pPr>
      <w:r>
        <w:tab/>
      </w:r>
      <w:r w:rsidRPr="00A027F2">
        <w:rPr>
          <w:i/>
        </w:rPr>
        <w:t>Признавая</w:t>
      </w:r>
      <w:r>
        <w:t xml:space="preserve"> важную роль договоров о правах человека в деле обеспечения независимости и беспристрастности членов договорных органов и подчерк</w:t>
      </w:r>
      <w:r>
        <w:t>и</w:t>
      </w:r>
      <w:r>
        <w:t>вая общее стремление председателей к разъяснению и укреплению соответству</w:t>
      </w:r>
      <w:r>
        <w:t>ю</w:t>
      </w:r>
      <w:r>
        <w:t>щих положений о договорных органах, высказанное ими на двадцать че</w:t>
      </w:r>
      <w:r>
        <w:t>т</w:t>
      </w:r>
      <w:r>
        <w:t>вертом совещании, состоявшемся в июне 2012 года в Аддис-Абебе,</w:t>
      </w:r>
    </w:p>
    <w:p w:rsidR="005C2598" w:rsidRDefault="005C2598" w:rsidP="005C2598">
      <w:pPr>
        <w:pStyle w:val="SingleTxtGR"/>
      </w:pPr>
      <w:r>
        <w:tab/>
      </w:r>
      <w:r w:rsidRPr="00A027F2">
        <w:rPr>
          <w:i/>
        </w:rPr>
        <w:t>напоминая,</w:t>
      </w:r>
      <w:r>
        <w:t xml:space="preserve"> что Генеральный секретарь подтвердил тот факт, что система договорных органов по правам человека Организации Объединенных Наций является одним из величайших достижений в истории всемирной борьбы за права человека и что эти органы находятся в центре международной системы защиты прав человека,</w:t>
      </w:r>
    </w:p>
    <w:p w:rsidR="005C2598" w:rsidRDefault="005C2598" w:rsidP="005C2598">
      <w:pPr>
        <w:pStyle w:val="SingleTxtGR"/>
      </w:pPr>
      <w:r>
        <w:tab/>
      </w:r>
      <w:r w:rsidRPr="00A027F2">
        <w:rPr>
          <w:i/>
        </w:rPr>
        <w:t>отмечая,</w:t>
      </w:r>
      <w:r>
        <w:t xml:space="preserve"> что в докладе Верховного комиссара Организации Объедине</w:t>
      </w:r>
      <w:r>
        <w:t>н</w:t>
      </w:r>
      <w:r>
        <w:t>ных Наций по правам человека об укреплении системы договорных органов по правам человека Организации Объединенных Наций (A/66/860), подготовле</w:t>
      </w:r>
      <w:r>
        <w:t>н</w:t>
      </w:r>
      <w:r>
        <w:t>ном по итогам масштабных консультаций со всеми заинтересованными стор</w:t>
      </w:r>
      <w:r>
        <w:t>о</w:t>
      </w:r>
      <w:r>
        <w:t>нами, подчеркиваются полномочия договорных органов принимать решения об их собственных методах работы и правилах процедуры, а также гарантир</w:t>
      </w:r>
      <w:r>
        <w:t>о</w:t>
      </w:r>
      <w:r>
        <w:t>вать свою независимость, как это определено в соответствующих договорах,</w:t>
      </w:r>
    </w:p>
    <w:p w:rsidR="005C2598" w:rsidRDefault="005C2598" w:rsidP="005C2598">
      <w:pPr>
        <w:pStyle w:val="SingleTxtGR"/>
      </w:pPr>
      <w:r>
        <w:tab/>
      </w:r>
      <w:r w:rsidRPr="00A027F2">
        <w:rPr>
          <w:i/>
        </w:rPr>
        <w:t>с удовлетворением отмечая,</w:t>
      </w:r>
      <w:r>
        <w:t xml:space="preserve"> что Генеральная Ассамблея также признала важность, ценность и уникальность роли каждого из договорных органов по правам человека и их вклада в дело поощрения и защиты прав человека и о</w:t>
      </w:r>
      <w:r>
        <w:t>с</w:t>
      </w:r>
      <w:r>
        <w:t>новных свобод,</w:t>
      </w:r>
    </w:p>
    <w:p w:rsidR="005C2598" w:rsidRDefault="005C2598" w:rsidP="005C2598">
      <w:pPr>
        <w:pStyle w:val="SingleTxtGR"/>
      </w:pPr>
      <w:r>
        <w:tab/>
      </w:r>
      <w:r w:rsidRPr="00282042">
        <w:rPr>
          <w:i/>
        </w:rPr>
        <w:t>напоминая</w:t>
      </w:r>
      <w:r>
        <w:t xml:space="preserve"> о праве и предписанной уставом компетенции каждого из д</w:t>
      </w:r>
      <w:r>
        <w:t>о</w:t>
      </w:r>
      <w:r>
        <w:t>говорных органов принимать собственные правила процедуры,</w:t>
      </w:r>
    </w:p>
    <w:p w:rsidR="005C2598" w:rsidRDefault="005C2598" w:rsidP="005C2598">
      <w:pPr>
        <w:pStyle w:val="SingleTxtGR"/>
      </w:pPr>
      <w:r>
        <w:t>1.</w:t>
      </w:r>
      <w:r>
        <w:tab/>
        <w:t>Председатели договорных органов Организации Объединенных Наций на своем двадцать четвертом совещании, во исполнение решения, принятого на двадцать третьем совещании, состоявшемся в 2011 году, проведя консультации с соответствующими комитетами, обсудили и утвердили руководящие принц</w:t>
      </w:r>
      <w:r>
        <w:t>и</w:t>
      </w:r>
      <w:r>
        <w:t>пы в отношении независимости и беспристрастности членов договорных орг</w:t>
      </w:r>
      <w:r>
        <w:t>а</w:t>
      </w:r>
      <w:r>
        <w:t>нов ("Аддис-Абебские принципы"), которые они настоятельно рекомендуют к принятию в оперативном порядке соответствующими договорными органами, в том числе посредством их надлежащего включения ими в свои правила проц</w:t>
      </w:r>
      <w:r>
        <w:t>е</w:t>
      </w:r>
      <w:r>
        <w:t>дуры.</w:t>
      </w:r>
    </w:p>
    <w:p w:rsidR="005C2598" w:rsidRDefault="005C2598" w:rsidP="005C2598">
      <w:pPr>
        <w:pStyle w:val="HChGR"/>
      </w:pPr>
      <w:r>
        <w:tab/>
        <w:t>II.</w:t>
      </w:r>
      <w:r>
        <w:tab/>
        <w:t>Общие принципы</w:t>
      </w:r>
    </w:p>
    <w:p w:rsidR="005C2598" w:rsidRDefault="005C2598" w:rsidP="005C2598">
      <w:pPr>
        <w:pStyle w:val="SingleTxtGR"/>
      </w:pPr>
      <w:r>
        <w:t>2.</w:t>
      </w:r>
      <w:r>
        <w:tab/>
        <w:t>Независимость и беспристрастность членов договорных органов по пр</w:t>
      </w:r>
      <w:r>
        <w:t>а</w:t>
      </w:r>
      <w:r>
        <w:t>вам человека имеют ключевое значение для выполнения их функций и обяза</w:t>
      </w:r>
      <w:r>
        <w:t>н</w:t>
      </w:r>
      <w:r>
        <w:t>ностей и требуют, чтобы они работали в личном качестве. Необходимо не тол</w:t>
      </w:r>
      <w:r>
        <w:t>ь</w:t>
      </w:r>
      <w:r>
        <w:t>ко, чтобы члены договорных органов были независимыми и беспристрастными, но и чтобы они представлялись таковыми в глазах разумного наблюдат</w:t>
      </w:r>
      <w:r>
        <w:t>е</w:t>
      </w:r>
      <w:r>
        <w:t>ля.</w:t>
      </w:r>
    </w:p>
    <w:p w:rsidR="005C2598" w:rsidRDefault="005C2598" w:rsidP="005C2598">
      <w:pPr>
        <w:pStyle w:val="SingleTxtGR"/>
      </w:pPr>
      <w:r>
        <w:t>3.</w:t>
      </w:r>
      <w:r>
        <w:tab/>
        <w:t>Реальные или мнимые конфликты интересов и проблемы с выполнением требований о независимости и беспристрастности могут возникать вследствие многих факторов, в числе которых гражданство члена, место его проживания, нынешнее и предыдущие места работы, членство в той или иной организации или принадлежность к ней, а также семейные и социальные отношения. Кроме того, конфликты интересов могут возникать в отношении интереса того гос</w:t>
      </w:r>
      <w:r>
        <w:t>у</w:t>
      </w:r>
      <w:r>
        <w:t>дарства, гражданином или резидентом которого является соответствующий член. Следовательно, является недопустимой ситуация, в которой считалось бы, что у члена договорного органа имеется реальный или мнимый конфликт инт</w:t>
      </w:r>
      <w:r>
        <w:t>е</w:t>
      </w:r>
      <w:r>
        <w:t>ресов вследствие его или ее расы, этнической принадлежности, вероисповед</w:t>
      </w:r>
      <w:r>
        <w:t>а</w:t>
      </w:r>
      <w:r>
        <w:t>ния, пола, инвалидности, цвета кожи, происхождения или в силу любого иного мотива дискриминации, как указано в основных международных договорах о правах человека.</w:t>
      </w:r>
    </w:p>
    <w:p w:rsidR="005C2598" w:rsidRPr="00D507E7" w:rsidRDefault="005C2598" w:rsidP="005C2598">
      <w:pPr>
        <w:pStyle w:val="SingleTxtGR"/>
      </w:pPr>
      <w:r>
        <w:t>4.</w:t>
      </w:r>
      <w:r>
        <w:tab/>
        <w:t>Делая торжественное заявление согласно соответствующему договору, члены договорных органов обязуются придерживаться принципов независим</w:t>
      </w:r>
      <w:r>
        <w:t>о</w:t>
      </w:r>
      <w:r>
        <w:t>сти и беспристрастности.</w:t>
      </w:r>
    </w:p>
    <w:p w:rsidR="005C2598" w:rsidRPr="00E02806" w:rsidRDefault="005C2598" w:rsidP="005C2598">
      <w:pPr>
        <w:pStyle w:val="SingleTxtGR"/>
      </w:pPr>
      <w:r w:rsidRPr="00E02806">
        <w:t>5.</w:t>
      </w:r>
      <w:r w:rsidRPr="00E02806">
        <w:tab/>
        <w:t>Принцип независимости требует, чтобы члены не менялись в течение срока своих полномочий, за исключением случаев, предусмотренных соотве</w:t>
      </w:r>
      <w:r w:rsidRPr="00E02806">
        <w:t>т</w:t>
      </w:r>
      <w:r w:rsidRPr="00E02806">
        <w:t>ствующим договором. Они не могут подчиняться никакому руководству или подвергаться влиянию или давлению со стороны государства их гражданства либо любого другого государства или его учреждений и не должны просить или принимать от кого бы то ни было указаний, касающихся в</w:t>
      </w:r>
      <w:r w:rsidRPr="00E02806">
        <w:t>ы</w:t>
      </w:r>
      <w:r w:rsidRPr="00E02806">
        <w:t>полнения ими своих обязанностей. Следовательно, члены несут ответс</w:t>
      </w:r>
      <w:r w:rsidRPr="00E02806">
        <w:t>т</w:t>
      </w:r>
      <w:r w:rsidRPr="00E02806">
        <w:t>венность только перед своей совестью и соответствующим договорным органом, но не перед своим или к</w:t>
      </w:r>
      <w:r w:rsidRPr="00E02806">
        <w:t>а</w:t>
      </w:r>
      <w:r w:rsidRPr="00E02806">
        <w:t>ким-либо иным государством.</w:t>
      </w:r>
    </w:p>
    <w:p w:rsidR="005C2598" w:rsidRPr="00E02806" w:rsidRDefault="005C2598" w:rsidP="005C2598">
      <w:pPr>
        <w:pStyle w:val="SingleTxtGR"/>
      </w:pPr>
      <w:r w:rsidRPr="00E02806">
        <w:t>6.</w:t>
      </w:r>
      <w:r w:rsidRPr="00E02806">
        <w:tab/>
        <w:t>Принимая во внимание, что входящие в состав каждого из договорных органов члены являются гражданами лишь ограниченного числа гос</w:t>
      </w:r>
      <w:r w:rsidRPr="00E02806">
        <w:t>у</w:t>
      </w:r>
      <w:r w:rsidRPr="00E02806">
        <w:t>дарств-участников, важно, чтобы избрание одного из граждан такого государства или таких государств в определенный договорной орган не становилось или не сч</w:t>
      </w:r>
      <w:r w:rsidRPr="00E02806">
        <w:t>и</w:t>
      </w:r>
      <w:r w:rsidRPr="00E02806">
        <w:t>талось причиной более благоприятного обращения с государством или госуда</w:t>
      </w:r>
      <w:r w:rsidRPr="00E02806">
        <w:t>р</w:t>
      </w:r>
      <w:r w:rsidRPr="00E02806">
        <w:t>ствами, гражданином которого или которых являе</w:t>
      </w:r>
      <w:r w:rsidRPr="00E02806">
        <w:t>т</w:t>
      </w:r>
      <w:r w:rsidRPr="00E02806">
        <w:t>ся данный член. В этой связи члены, имеющие множественное гражданство, должны по собственной иници</w:t>
      </w:r>
      <w:r w:rsidRPr="00E02806">
        <w:t>а</w:t>
      </w:r>
      <w:r w:rsidRPr="00E02806">
        <w:t>тиве соответствующим образом уведомить об этом председателя соответс</w:t>
      </w:r>
      <w:r w:rsidRPr="00E02806">
        <w:t>т</w:t>
      </w:r>
      <w:r w:rsidRPr="00E02806">
        <w:t>вующего договорного органа и его секретариат. Члены, имеющие множестве</w:t>
      </w:r>
      <w:r w:rsidRPr="00E02806">
        <w:t>н</w:t>
      </w:r>
      <w:r w:rsidRPr="00E02806">
        <w:t>ное гражданство, не должны участвовать в рассмотрении докладов и индивид</w:t>
      </w:r>
      <w:r w:rsidRPr="00E02806">
        <w:t>у</w:t>
      </w:r>
      <w:r w:rsidRPr="00E02806">
        <w:t>альных жалоб или принимать участие в поездках или расследованиях, име</w:t>
      </w:r>
      <w:r w:rsidRPr="00E02806">
        <w:t>ю</w:t>
      </w:r>
      <w:r w:rsidRPr="00E02806">
        <w:t>щих отношение к л</w:t>
      </w:r>
      <w:r w:rsidRPr="00E02806">
        <w:t>ю</w:t>
      </w:r>
      <w:r w:rsidRPr="00E02806">
        <w:t>бому из государств их гражданства.</w:t>
      </w:r>
    </w:p>
    <w:p w:rsidR="005C2598" w:rsidRPr="00E02806" w:rsidRDefault="005C2598" w:rsidP="005C2598">
      <w:pPr>
        <w:pStyle w:val="SingleTxtGR"/>
      </w:pPr>
      <w:r w:rsidRPr="00E02806">
        <w:t>7.</w:t>
      </w:r>
      <w:r w:rsidRPr="00E02806">
        <w:tab/>
        <w:t>Все члены должны избегать любых действий в отношении работы их д</w:t>
      </w:r>
      <w:r w:rsidRPr="00E02806">
        <w:t>о</w:t>
      </w:r>
      <w:r w:rsidRPr="00E02806">
        <w:t>говорного органа, которые могут обусловить или  быть расценены разумным наблюдателем как обусловливающие предвзятое отношение к государствам. В</w:t>
      </w:r>
      <w:r>
        <w:rPr>
          <w:lang w:val="en-US"/>
        </w:rPr>
        <w:t> </w:t>
      </w:r>
      <w:r w:rsidRPr="00E02806">
        <w:t>частности, члены должны избегать любых действий, способных произвести впечатление, что их отношение к своему или любому другому государству я</w:t>
      </w:r>
      <w:r w:rsidRPr="00E02806">
        <w:t>в</w:t>
      </w:r>
      <w:r w:rsidRPr="00E02806">
        <w:t>ляется более благоприятным или менее благоприятным, чем к остальным гос</w:t>
      </w:r>
      <w:r w:rsidRPr="00E02806">
        <w:t>у</w:t>
      </w:r>
      <w:r w:rsidRPr="00E02806">
        <w:t>дарствам.</w:t>
      </w:r>
    </w:p>
    <w:p w:rsidR="005C2598" w:rsidRPr="00E02806" w:rsidRDefault="005C2598" w:rsidP="005C2598">
      <w:pPr>
        <w:pStyle w:val="HChGR"/>
      </w:pPr>
      <w:r w:rsidRPr="00E02806">
        <w:tab/>
        <w:t>III.</w:t>
      </w:r>
      <w:r w:rsidRPr="00E02806">
        <w:tab/>
        <w:t>Применение общих принципов</w:t>
      </w:r>
    </w:p>
    <w:p w:rsidR="005C2598" w:rsidRPr="00E02806" w:rsidRDefault="005C2598" w:rsidP="005C2598">
      <w:pPr>
        <w:pStyle w:val="H1GR"/>
      </w:pPr>
      <w:r w:rsidRPr="00E02806">
        <w:tab/>
        <w:t>A.</w:t>
      </w:r>
      <w:r w:rsidRPr="00E02806">
        <w:tab/>
        <w:t>Участие в рассмотрении докладов государств-участников и других связанных с докладами процедурах</w:t>
      </w:r>
    </w:p>
    <w:p w:rsidR="005C2598" w:rsidRPr="00E02806" w:rsidRDefault="005C2598" w:rsidP="005C2598">
      <w:pPr>
        <w:pStyle w:val="SingleTxtGR"/>
      </w:pPr>
      <w:r w:rsidRPr="00E02806">
        <w:t>8.</w:t>
      </w:r>
      <w:r w:rsidRPr="00E02806">
        <w:tab/>
        <w:t>Член не должен участвовать в рассмотрении или оказывать какое</w:t>
      </w:r>
      <w:r w:rsidRPr="008567C3">
        <w:t>-</w:t>
      </w:r>
      <w:r w:rsidRPr="00E02806">
        <w:t>либо влияние в ходе рассмотрения договорным органом или каким-либо из его всп</w:t>
      </w:r>
      <w:r w:rsidRPr="00E02806">
        <w:t>о</w:t>
      </w:r>
      <w:r w:rsidRPr="00E02806">
        <w:t>могательных органов доклада государства-участника, если разумный наблюд</w:t>
      </w:r>
      <w:r w:rsidRPr="00E02806">
        <w:t>а</w:t>
      </w:r>
      <w:r w:rsidRPr="00E02806">
        <w:t>тель сочтет, что у указанного члена есть конфликт интересов в о</w:t>
      </w:r>
      <w:r w:rsidRPr="00E02806">
        <w:t>т</w:t>
      </w:r>
      <w:r w:rsidRPr="00E02806">
        <w:t>ношении этого государства-участника. Тот же принцип должен применят</w:t>
      </w:r>
      <w:r w:rsidRPr="00E02806">
        <w:t>ь</w:t>
      </w:r>
      <w:r w:rsidRPr="00E02806">
        <w:t>ся и к любой другой процедуре договорного органа, включая последующую деятельность, раннее предупреждение или чрезвычайные меры, которая конкретно не упоминается в настоящих руководящих принципах.</w:t>
      </w:r>
    </w:p>
    <w:p w:rsidR="005C2598" w:rsidRPr="00E02806" w:rsidRDefault="005C2598" w:rsidP="005C2598">
      <w:pPr>
        <w:pStyle w:val="SingleTxtGR"/>
      </w:pPr>
      <w:r w:rsidRPr="00E02806">
        <w:t>9.</w:t>
      </w:r>
      <w:r w:rsidRPr="00E02806">
        <w:tab/>
        <w:t>В случае реального или мнимого конфликта интересов в отношении гос</w:t>
      </w:r>
      <w:r w:rsidRPr="00E02806">
        <w:t>у</w:t>
      </w:r>
      <w:r w:rsidRPr="00E02806">
        <w:t>дарства-участника член:</w:t>
      </w:r>
    </w:p>
    <w:p w:rsidR="005C2598" w:rsidRPr="00E02806" w:rsidRDefault="005C2598" w:rsidP="005C2598">
      <w:pPr>
        <w:pStyle w:val="SingleTxtGR"/>
      </w:pPr>
      <w:r w:rsidRPr="00E02806">
        <w:tab/>
        <w:t>a)</w:t>
      </w:r>
      <w:r w:rsidRPr="00E02806">
        <w:tab/>
        <w:t>не должен участвовать в подготовке, процессе или подведении ит</w:t>
      </w:r>
      <w:r w:rsidRPr="00E02806">
        <w:t>о</w:t>
      </w:r>
      <w:r w:rsidRPr="00E02806">
        <w:t>гов диалогов, обсуждений или любых других открытых совещаний д</w:t>
      </w:r>
      <w:r w:rsidRPr="00E02806">
        <w:t>о</w:t>
      </w:r>
      <w:r w:rsidRPr="00E02806">
        <w:t>говорного органа или каким-либо образом влиять на них, однако может присутствовать на них в качестве наблюдателя;</w:t>
      </w:r>
    </w:p>
    <w:p w:rsidR="005C2598" w:rsidRPr="00E02806" w:rsidRDefault="005C2598" w:rsidP="005C2598">
      <w:pPr>
        <w:pStyle w:val="SingleTxtGR"/>
      </w:pPr>
      <w:r w:rsidRPr="00E02806">
        <w:tab/>
        <w:t>b)</w:t>
      </w:r>
      <w:r w:rsidRPr="00E02806">
        <w:tab/>
        <w:t>не должен присутствовать на любых закрытых консультациях, брифингах или совещаниях своего договорного органа с другими структ</w:t>
      </w:r>
      <w:r w:rsidRPr="00E02806">
        <w:t>у</w:t>
      </w:r>
      <w:r w:rsidRPr="00E02806">
        <w:t>рами или партнерами, такими как учреждения Организации Объединенных Наций, национальные правозащитные институты и организации гражданского общес</w:t>
      </w:r>
      <w:r w:rsidRPr="00E02806">
        <w:t>т</w:t>
      </w:r>
      <w:r w:rsidRPr="00E02806">
        <w:t>ва, посвященных одной стране. Вместе с тем член может получать соответс</w:t>
      </w:r>
      <w:r w:rsidRPr="00E02806">
        <w:t>т</w:t>
      </w:r>
      <w:r w:rsidRPr="00E02806">
        <w:t>вующую документацию;</w:t>
      </w:r>
    </w:p>
    <w:p w:rsidR="005C2598" w:rsidRPr="00E02806" w:rsidRDefault="005C2598" w:rsidP="005C2598">
      <w:pPr>
        <w:pStyle w:val="SingleTxtGR"/>
      </w:pPr>
      <w:r w:rsidRPr="00E02806">
        <w:tab/>
        <w:t>c)</w:t>
      </w:r>
      <w:r w:rsidRPr="00E02806">
        <w:tab/>
        <w:t>не должен присутствовать на дискуссиях, обсуждениях или любых других закрытых совещаниях своего договорного органа, целью которых явл</w:t>
      </w:r>
      <w:r w:rsidRPr="00E02806">
        <w:t>я</w:t>
      </w:r>
      <w:r w:rsidRPr="00E02806">
        <w:t>ется подготовка, составление, обсуждение и принятие заключительных замеч</w:t>
      </w:r>
      <w:r w:rsidRPr="00E02806">
        <w:t>а</w:t>
      </w:r>
      <w:r w:rsidRPr="00E02806">
        <w:t>ний или любых других соответствующих документов договорного органа.</w:t>
      </w:r>
    </w:p>
    <w:p w:rsidR="005C2598" w:rsidRPr="00E02806" w:rsidRDefault="005C2598" w:rsidP="005C2598">
      <w:pPr>
        <w:pStyle w:val="H1GR"/>
      </w:pPr>
      <w:r w:rsidRPr="00E02806">
        <w:tab/>
        <w:t>B.</w:t>
      </w:r>
      <w:r w:rsidRPr="00E02806">
        <w:tab/>
        <w:t>Участие в рассмотрении сообщений</w:t>
      </w:r>
    </w:p>
    <w:p w:rsidR="005C2598" w:rsidRPr="00E02806" w:rsidRDefault="005C2598" w:rsidP="005C2598">
      <w:pPr>
        <w:pStyle w:val="SingleTxtGR"/>
      </w:pPr>
      <w:r w:rsidRPr="00E02806">
        <w:t>10.</w:t>
      </w:r>
      <w:r w:rsidRPr="00E02806">
        <w:tab/>
        <w:t>Член не должен участвовать, присутствовать или оказывать какое</w:t>
      </w:r>
      <w:r w:rsidRPr="008567C3">
        <w:t>-</w:t>
      </w:r>
      <w:r w:rsidRPr="00E02806">
        <w:t>либо влияние при изучении сообщения как на стадии определения его приемлем</w:t>
      </w:r>
      <w:r w:rsidRPr="00E02806">
        <w:t>о</w:t>
      </w:r>
      <w:r w:rsidRPr="00E02806">
        <w:t>сти, так и на стадии его рассмотрения по существу, если:</w:t>
      </w:r>
    </w:p>
    <w:p w:rsidR="005C2598" w:rsidRPr="00E02806" w:rsidRDefault="005C2598" w:rsidP="005C2598">
      <w:pPr>
        <w:pStyle w:val="SingleTxtGR"/>
      </w:pPr>
      <w:r w:rsidRPr="00E02806">
        <w:tab/>
        <w:t>a)</w:t>
      </w:r>
      <w:r w:rsidRPr="00E02806">
        <w:tab/>
        <w:t>указанный член является гражданином государства, деяния котор</w:t>
      </w:r>
      <w:r w:rsidRPr="00E02806">
        <w:t>о</w:t>
      </w:r>
      <w:r w:rsidRPr="00E02806">
        <w:t>го осуждаются в сообщении, или имеет какой-либо личный или професси</w:t>
      </w:r>
      <w:r w:rsidRPr="00E02806">
        <w:t>о</w:t>
      </w:r>
      <w:r w:rsidRPr="00E02806">
        <w:t>нальный конфликт интересов в данном деле, либо присутствует к</w:t>
      </w:r>
      <w:r w:rsidRPr="00E02806">
        <w:t>а</w:t>
      </w:r>
      <w:r w:rsidRPr="00E02806">
        <w:t>кой</w:t>
      </w:r>
      <w:r w:rsidRPr="008567C3">
        <w:t>-</w:t>
      </w:r>
      <w:r w:rsidRPr="00E02806">
        <w:t>либо другой реальный или мнимый конфликт интересов;</w:t>
      </w:r>
    </w:p>
    <w:p w:rsidR="005C2598" w:rsidRPr="00E02806" w:rsidRDefault="005C2598" w:rsidP="005C2598">
      <w:pPr>
        <w:pStyle w:val="SingleTxtGR"/>
      </w:pPr>
      <w:r w:rsidRPr="00E02806">
        <w:tab/>
        <w:t>b)</w:t>
      </w:r>
      <w:r w:rsidRPr="00E02806">
        <w:tab/>
        <w:t>указанный член в любом качестве, кроме как в качестве члена св</w:t>
      </w:r>
      <w:r w:rsidRPr="00E02806">
        <w:t>о</w:t>
      </w:r>
      <w:r w:rsidRPr="00E02806">
        <w:t>его договорного органа, участвовал в принятии любого решения по делу, изл</w:t>
      </w:r>
      <w:r w:rsidRPr="00E02806">
        <w:t>о</w:t>
      </w:r>
      <w:r w:rsidRPr="00E02806">
        <w:t>женному в сообщении.</w:t>
      </w:r>
    </w:p>
    <w:p w:rsidR="005C2598" w:rsidRPr="00E02806" w:rsidRDefault="005C2598" w:rsidP="005C2598">
      <w:pPr>
        <w:pStyle w:val="H1GR"/>
      </w:pPr>
      <w:r w:rsidRPr="00E02806">
        <w:tab/>
        <w:t>C.</w:t>
      </w:r>
      <w:r w:rsidRPr="00E02806">
        <w:tab/>
        <w:t>Участие в поездках в страны и расследованиях</w:t>
      </w:r>
    </w:p>
    <w:p w:rsidR="005C2598" w:rsidRPr="00E02806" w:rsidRDefault="005C2598" w:rsidP="005C2598">
      <w:pPr>
        <w:pStyle w:val="SingleTxtGR"/>
      </w:pPr>
      <w:r w:rsidRPr="00E02806">
        <w:t>11.</w:t>
      </w:r>
      <w:r w:rsidRPr="00E02806">
        <w:tab/>
        <w:t>Член не должен участвовать в подготовке или проведении поездки в страну или расследования либо в последующей деятельности по их итогам, а также в рассмотрении последующих докладов, если присутствует какой-либо реальный или мнимый конфликт интересов.</w:t>
      </w:r>
    </w:p>
    <w:p w:rsidR="005C2598" w:rsidRPr="00E02806" w:rsidRDefault="005C2598" w:rsidP="005C2598">
      <w:pPr>
        <w:pStyle w:val="H1GR"/>
      </w:pPr>
      <w:r w:rsidRPr="00E02806">
        <w:tab/>
        <w:t>D.</w:t>
      </w:r>
      <w:r w:rsidRPr="00E02806">
        <w:tab/>
        <w:t>Отношения с государствами</w:t>
      </w:r>
    </w:p>
    <w:p w:rsidR="005C2598" w:rsidRPr="00E02806" w:rsidRDefault="005C2598" w:rsidP="005C2598">
      <w:pPr>
        <w:pStyle w:val="SingleTxtGR"/>
      </w:pPr>
      <w:r w:rsidRPr="00E02806">
        <w:t>12.</w:t>
      </w:r>
      <w:r w:rsidRPr="00E02806">
        <w:tab/>
        <w:t>Независимость и беспристрастность членов договорных органов дискр</w:t>
      </w:r>
      <w:r w:rsidRPr="00E02806">
        <w:t>е</w:t>
      </w:r>
      <w:r w:rsidRPr="00E02806">
        <w:t>дитируется политическим характером их связи с исполнительной ве</w:t>
      </w:r>
      <w:r w:rsidRPr="00E02806">
        <w:t>т</w:t>
      </w:r>
      <w:r w:rsidRPr="00E02806">
        <w:t>вью власти государства. Следовательно, члены договорных органов должны избегать и</w:t>
      </w:r>
      <w:r w:rsidRPr="00E02806">
        <w:t>с</w:t>
      </w:r>
      <w:r w:rsidRPr="00E02806">
        <w:t>полнения функций или осуществления видов деятельности, которые в действ</w:t>
      </w:r>
      <w:r w:rsidRPr="00E02806">
        <w:t>и</w:t>
      </w:r>
      <w:r w:rsidRPr="00E02806">
        <w:t>тельности или по мнению объективного наблюдателя являются несовместим</w:t>
      </w:r>
      <w:r w:rsidRPr="00E02806">
        <w:t>ы</w:t>
      </w:r>
      <w:r w:rsidRPr="00E02806">
        <w:t>ми с обязанностями и ответственностью независимых экспертов согласно соо</w:t>
      </w:r>
      <w:r w:rsidRPr="00E02806">
        <w:t>т</w:t>
      </w:r>
      <w:r w:rsidRPr="00E02806">
        <w:t>ветствующим договорам.</w:t>
      </w:r>
    </w:p>
    <w:p w:rsidR="005C2598" w:rsidRPr="00E02806" w:rsidRDefault="005C2598" w:rsidP="005C2598">
      <w:pPr>
        <w:pStyle w:val="SingleTxtGR"/>
      </w:pPr>
      <w:r w:rsidRPr="00E02806">
        <w:t>13.</w:t>
      </w:r>
      <w:r w:rsidRPr="00E02806">
        <w:tab/>
        <w:t>Выполняя функции консультанта или советника того или иного госуда</w:t>
      </w:r>
      <w:r w:rsidRPr="00E02806">
        <w:t>р</w:t>
      </w:r>
      <w:r w:rsidRPr="00E02806">
        <w:t>ства в связи с процессом представления докладов тому договорному органу, в котором они работают, или по любому другому делу, которое может быть пре</w:t>
      </w:r>
      <w:r w:rsidRPr="00E02806">
        <w:t>д</w:t>
      </w:r>
      <w:r w:rsidRPr="00E02806">
        <w:t>ставлено на рассмотрение их договорному органу, члены договорных органов должны принимать все необходимые меры для обеспечения того, чтобы у них не было и чтобы у разумного наблюдателя не складывалось впечатления о н</w:t>
      </w:r>
      <w:r w:rsidRPr="00E02806">
        <w:t>а</w:t>
      </w:r>
      <w:r w:rsidRPr="00E02806">
        <w:t>личии у них конфликта интересов.</w:t>
      </w:r>
    </w:p>
    <w:p w:rsidR="005C2598" w:rsidRPr="00E02806" w:rsidRDefault="005C2598" w:rsidP="005C2598">
      <w:pPr>
        <w:pStyle w:val="H1GR"/>
      </w:pPr>
      <w:r w:rsidRPr="00E02806">
        <w:tab/>
        <w:t>E.</w:t>
      </w:r>
      <w:r w:rsidRPr="00E02806">
        <w:tab/>
        <w:t>Прочие ситуации, которые могут повлечь за собой возможный конфликт интересов</w:t>
      </w:r>
    </w:p>
    <w:p w:rsidR="005C2598" w:rsidRPr="00E02806" w:rsidRDefault="005C2598" w:rsidP="005C2598">
      <w:pPr>
        <w:pStyle w:val="SingleTxtGR"/>
      </w:pPr>
      <w:r w:rsidRPr="00E02806">
        <w:t>14.</w:t>
      </w:r>
      <w:r w:rsidRPr="00E02806">
        <w:tab/>
        <w:t>Лица, занимающие или выдвигающиеся на руководящие должности в любой организации или структуре, выполнение которыми своих обязанностей может породить реальный или мнимый конфликт интересов с обязанностями, закрепленными в мандате члена договорного органа, должны, когда это треб</w:t>
      </w:r>
      <w:r w:rsidRPr="00E02806">
        <w:t>у</w:t>
      </w:r>
      <w:r w:rsidRPr="00E02806">
        <w:t>ется, воздерживаться от принятия на себя функций или осуществления видов деятельности, которые не являются вполне совместимыми с концепцией нез</w:t>
      </w:r>
      <w:r w:rsidRPr="00E02806">
        <w:t>а</w:t>
      </w:r>
      <w:r w:rsidRPr="00E02806">
        <w:t>висимости и беспристрастности. В число подо</w:t>
      </w:r>
      <w:r w:rsidRPr="00E02806">
        <w:t>б</w:t>
      </w:r>
      <w:r w:rsidRPr="00E02806">
        <w:t>ных организаций или структур могут входить частные корпорации или предприятия, организации гражданск</w:t>
      </w:r>
      <w:r w:rsidRPr="00E02806">
        <w:t>о</w:t>
      </w:r>
      <w:r w:rsidRPr="00E02806">
        <w:t>го общества, академические учре</w:t>
      </w:r>
      <w:r w:rsidRPr="00E02806">
        <w:t>ж</w:t>
      </w:r>
      <w:r w:rsidRPr="00E02806">
        <w:t>дения или государственные организации.</w:t>
      </w:r>
    </w:p>
    <w:p w:rsidR="005C2598" w:rsidRPr="00E02806" w:rsidRDefault="005C2598" w:rsidP="005C2598">
      <w:pPr>
        <w:pStyle w:val="H1GR"/>
      </w:pPr>
      <w:r w:rsidRPr="00E02806">
        <w:tab/>
        <w:t>F.</w:t>
      </w:r>
      <w:r w:rsidRPr="00E02806">
        <w:tab/>
        <w:t>Участие в других мероприятиях по защите прав человека</w:t>
      </w:r>
    </w:p>
    <w:p w:rsidR="005C2598" w:rsidRPr="00E02806" w:rsidRDefault="005C2598" w:rsidP="005C2598">
      <w:pPr>
        <w:pStyle w:val="SingleTxtGR"/>
      </w:pPr>
      <w:r w:rsidRPr="00E02806">
        <w:t>15.</w:t>
      </w:r>
      <w:r w:rsidRPr="00E02806">
        <w:tab/>
        <w:t>Когда члены договорных органов участвуют в других мероприятиях по защите прав человека, проводимых межправительственными организациями, таких как дискуссионные форумы, учебные курсы и семинары, они должны я</w:t>
      </w:r>
      <w:r w:rsidRPr="00E02806">
        <w:t>с</w:t>
      </w:r>
      <w:r w:rsidRPr="00E02806">
        <w:t>но давать понять, что высказываемые ими соображения являются их собстве</w:t>
      </w:r>
      <w:r w:rsidRPr="00E02806">
        <w:t>н</w:t>
      </w:r>
      <w:r w:rsidRPr="00E02806">
        <w:t>ными и не принадлежат соответствующему договорному органу, за исключен</w:t>
      </w:r>
      <w:r w:rsidRPr="00E02806">
        <w:t>и</w:t>
      </w:r>
      <w:r w:rsidRPr="00E02806">
        <w:t>ем тех случаев, когда последний конкретно уполномочил их высказать свои мнения. То же относится к совещаниям, организуемым государствами, орган</w:t>
      </w:r>
      <w:r w:rsidRPr="00E02806">
        <w:t>и</w:t>
      </w:r>
      <w:r w:rsidRPr="00E02806">
        <w:t>зациями гражданского общества и национальными правозащитными инстит</w:t>
      </w:r>
      <w:r w:rsidRPr="00E02806">
        <w:t>у</w:t>
      </w:r>
      <w:r w:rsidRPr="00E02806">
        <w:t>тами.</w:t>
      </w:r>
    </w:p>
    <w:p w:rsidR="005C2598" w:rsidRPr="00E02806" w:rsidRDefault="005C2598" w:rsidP="005C2598">
      <w:pPr>
        <w:pStyle w:val="H1GR"/>
      </w:pPr>
      <w:r w:rsidRPr="00FD4E2A">
        <w:tab/>
      </w:r>
      <w:r w:rsidRPr="00E02806">
        <w:t>G.</w:t>
      </w:r>
      <w:r w:rsidRPr="00E02806">
        <w:tab/>
        <w:t>Подотчетность</w:t>
      </w:r>
    </w:p>
    <w:p w:rsidR="005C2598" w:rsidRPr="00FD4E2A" w:rsidRDefault="005C2598" w:rsidP="005C2598">
      <w:pPr>
        <w:pStyle w:val="SingleTxtGR"/>
      </w:pPr>
      <w:r w:rsidRPr="00E02806">
        <w:t>16.</w:t>
      </w:r>
      <w:r w:rsidRPr="00E02806">
        <w:tab/>
        <w:t>Соблюдение вышеизложенных руководящих принципов относится пре</w:t>
      </w:r>
      <w:r w:rsidRPr="00E02806">
        <w:t>ж</w:t>
      </w:r>
      <w:r w:rsidRPr="00E02806">
        <w:t>де всего к сфере личной ответственности каждого из членов договорных орг</w:t>
      </w:r>
      <w:r w:rsidRPr="00E02806">
        <w:t>а</w:t>
      </w:r>
      <w:r w:rsidRPr="00E02806">
        <w:t>нов и остается на его совести. Если тот или иной член по какой-либо причине считает, что столкнулся с потенциальным конфликтом интересов, ему или ей следует оперативно уведомить об этом председателя соответствующего дог</w:t>
      </w:r>
      <w:r w:rsidRPr="00E02806">
        <w:t>о</w:t>
      </w:r>
      <w:r w:rsidRPr="00E02806">
        <w:t>ворного органа. Кроме того, председатель соответствующего договорного орг</w:t>
      </w:r>
      <w:r w:rsidRPr="00E02806">
        <w:t>а</w:t>
      </w:r>
      <w:r w:rsidRPr="00E02806">
        <w:t>на обязан, в случае необходимости, напоминать отдельным членам, если того требует ситуация, о содержании насто</w:t>
      </w:r>
      <w:r w:rsidRPr="00E02806">
        <w:t>я</w:t>
      </w:r>
      <w:r w:rsidRPr="00E02806">
        <w:t>щих руководящих принципов. Наконец, соответствующий комитет в целом должен принимать любые меры, которые б</w:t>
      </w:r>
      <w:r w:rsidRPr="00E02806">
        <w:t>у</w:t>
      </w:r>
      <w:r w:rsidRPr="00E02806">
        <w:t>дут сочтены необходимыми, для того чтобы гарантировать соблюдение треб</w:t>
      </w:r>
      <w:r w:rsidRPr="00E02806">
        <w:t>о</w:t>
      </w:r>
      <w:r w:rsidRPr="00E02806">
        <w:t>ваний о независимости и бе</w:t>
      </w:r>
      <w:r w:rsidRPr="00E02806">
        <w:t>с</w:t>
      </w:r>
      <w:r w:rsidRPr="00E02806">
        <w:t>пристрастности своих членов.</w:t>
      </w:r>
    </w:p>
    <w:p w:rsidR="005C2598" w:rsidRPr="00FD4E2A" w:rsidRDefault="005C2598" w:rsidP="005C2598">
      <w:pPr>
        <w:spacing w:before="240"/>
        <w:jc w:val="center"/>
        <w:rPr>
          <w:u w:val="single"/>
        </w:rPr>
      </w:pPr>
      <w:r w:rsidRPr="00FD4E2A">
        <w:rPr>
          <w:u w:val="single"/>
        </w:rPr>
        <w:tab/>
      </w:r>
      <w:r w:rsidRPr="00FD4E2A">
        <w:rPr>
          <w:u w:val="single"/>
        </w:rPr>
        <w:tab/>
      </w:r>
      <w:r w:rsidRPr="00FD4E2A">
        <w:rPr>
          <w:u w:val="single"/>
        </w:rPr>
        <w:tab/>
      </w:r>
    </w:p>
    <w:sectPr w:rsidR="005C2598" w:rsidRPr="00FD4E2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9E8" w:rsidRDefault="009909E8">
      <w:r>
        <w:rPr>
          <w:lang w:val="en-US"/>
        </w:rPr>
        <w:tab/>
      </w:r>
      <w:r>
        <w:separator/>
      </w:r>
    </w:p>
  </w:endnote>
  <w:endnote w:type="continuationSeparator" w:id="0">
    <w:p w:rsidR="009909E8" w:rsidRDefault="00990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209" w:rsidRPr="009A6F4A" w:rsidRDefault="00DD120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0D1A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GE.13-42689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209" w:rsidRPr="009A6F4A" w:rsidRDefault="00DD1209">
    <w:pPr>
      <w:pStyle w:val="Footer"/>
      <w:rPr>
        <w:lang w:val="en-US"/>
      </w:rPr>
    </w:pPr>
    <w:r>
      <w:rPr>
        <w:lang w:val="en-US"/>
      </w:rPr>
      <w:t>GE.13-42689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0D1A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209" w:rsidRPr="009A6F4A" w:rsidRDefault="00DD1209">
    <w:pPr>
      <w:pStyle w:val="Footer"/>
      <w:rPr>
        <w:sz w:val="20"/>
        <w:lang w:val="en-US"/>
      </w:rPr>
    </w:pPr>
    <w:r>
      <w:rPr>
        <w:sz w:val="20"/>
        <w:lang w:val="en-US"/>
      </w:rPr>
      <w:t>GE.13-42689  (R)  170513  220513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9E8" w:rsidRPr="00F71F63" w:rsidRDefault="009909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909E8" w:rsidRPr="00F71F63" w:rsidRDefault="009909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909E8" w:rsidRPr="00635E86" w:rsidRDefault="009909E8" w:rsidP="00635E86">
      <w:pPr>
        <w:pStyle w:val="Footer"/>
      </w:pPr>
    </w:p>
  </w:footnote>
  <w:footnote w:id="1">
    <w:p w:rsidR="00DD1209" w:rsidRPr="008518DE" w:rsidRDefault="00DD1209">
      <w:pPr>
        <w:pStyle w:val="FootnoteText"/>
        <w:rPr>
          <w:sz w:val="20"/>
          <w:lang w:val="ru-RU"/>
        </w:rPr>
      </w:pPr>
      <w:r>
        <w:tab/>
      </w:r>
      <w:r w:rsidRPr="008518DE">
        <w:rPr>
          <w:rStyle w:val="FootnoteReference"/>
          <w:sz w:val="20"/>
          <w:vertAlign w:val="baseline"/>
          <w:lang w:val="ru-RU"/>
        </w:rPr>
        <w:t>*</w:t>
      </w:r>
      <w:r w:rsidRPr="008518DE">
        <w:rPr>
          <w:lang w:val="ru-RU"/>
        </w:rPr>
        <w:tab/>
        <w:t xml:space="preserve">Временные правила процедуры, </w:t>
      </w:r>
      <w:r>
        <w:rPr>
          <w:lang w:val="ru-RU"/>
        </w:rPr>
        <w:t xml:space="preserve">принятые </w:t>
      </w:r>
      <w:r w:rsidRPr="008518DE">
        <w:rPr>
          <w:lang w:val="ru-RU"/>
        </w:rPr>
        <w:t xml:space="preserve">Комитетом на его </w:t>
      </w:r>
      <w:r>
        <w:rPr>
          <w:lang w:val="ru-RU"/>
        </w:rPr>
        <w:t>22-м</w:t>
      </w:r>
      <w:r w:rsidRPr="008518DE">
        <w:rPr>
          <w:lang w:val="ru-RU"/>
        </w:rPr>
        <w:t xml:space="preserve"> заседании (первая</w:t>
      </w:r>
      <w:r>
        <w:rPr>
          <w:lang w:val="ru-RU"/>
        </w:rPr>
        <w:t> </w:t>
      </w:r>
      <w:r w:rsidRPr="008518DE">
        <w:rPr>
          <w:lang w:val="ru-RU"/>
        </w:rPr>
        <w:t xml:space="preserve">сессия) и </w:t>
      </w:r>
      <w:r>
        <w:rPr>
          <w:lang w:val="ru-RU"/>
        </w:rPr>
        <w:t xml:space="preserve">измененные </w:t>
      </w:r>
      <w:r w:rsidRPr="008518DE">
        <w:rPr>
          <w:lang w:val="ru-RU"/>
        </w:rPr>
        <w:t xml:space="preserve">Комитетом соответственно на его тридцать третьей, пятьдесят </w:t>
      </w:r>
      <w:r>
        <w:rPr>
          <w:lang w:val="ru-RU"/>
        </w:rPr>
        <w:t>пятой и шестьдесят второй сессиях</w:t>
      </w:r>
      <w:r w:rsidRPr="008518DE">
        <w:rPr>
          <w:lang w:val="ru-RU"/>
        </w:rPr>
        <w:t>.</w:t>
      </w:r>
    </w:p>
  </w:footnote>
  <w:footnote w:id="2">
    <w:p w:rsidR="00DD1209" w:rsidRPr="0050466F" w:rsidRDefault="00DD1209" w:rsidP="007A2CE0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>
        <w:rPr>
          <w:lang w:val="ru-RU"/>
        </w:rPr>
        <w:tab/>
      </w:r>
      <w:r w:rsidRPr="008755F5">
        <w:rPr>
          <w:rStyle w:val="FootnoteReference"/>
          <w:lang w:val="ru-RU"/>
        </w:rPr>
        <w:t>1</w:t>
      </w:r>
      <w:r>
        <w:rPr>
          <w:lang w:val="ru-RU"/>
        </w:rPr>
        <w:tab/>
      </w:r>
      <w:r w:rsidRPr="0050466F">
        <w:rPr>
          <w:lang w:val="ru-RU"/>
        </w:rPr>
        <w:t xml:space="preserve">Члены Комитета </w:t>
      </w:r>
      <w:r>
        <w:rPr>
          <w:lang w:val="ru-RU"/>
        </w:rPr>
        <w:t>выразили то</w:t>
      </w:r>
      <w:r w:rsidRPr="0050466F">
        <w:rPr>
          <w:lang w:val="ru-RU"/>
        </w:rPr>
        <w:t xml:space="preserve"> мнени</w:t>
      </w:r>
      <w:r>
        <w:rPr>
          <w:lang w:val="ru-RU"/>
        </w:rPr>
        <w:t>е</w:t>
      </w:r>
      <w:r w:rsidRPr="0050466F">
        <w:rPr>
          <w:lang w:val="ru-RU"/>
        </w:rPr>
        <w:t xml:space="preserve">, что </w:t>
      </w:r>
      <w:r>
        <w:rPr>
          <w:lang w:val="ru-RU"/>
        </w:rPr>
        <w:t xml:space="preserve">его </w:t>
      </w:r>
      <w:r w:rsidRPr="0050466F">
        <w:rPr>
          <w:lang w:val="ru-RU"/>
        </w:rPr>
        <w:t xml:space="preserve">порядок работы должен </w:t>
      </w:r>
      <w:r>
        <w:rPr>
          <w:lang w:val="ru-RU"/>
        </w:rPr>
        <w:t>обычно создавать возможность для усилий по</w:t>
      </w:r>
      <w:r w:rsidRPr="0050466F">
        <w:rPr>
          <w:lang w:val="ru-RU"/>
        </w:rPr>
        <w:t xml:space="preserve"> приняти</w:t>
      </w:r>
      <w:r>
        <w:rPr>
          <w:lang w:val="ru-RU"/>
        </w:rPr>
        <w:t>ю</w:t>
      </w:r>
      <w:r w:rsidRPr="0050466F">
        <w:rPr>
          <w:lang w:val="ru-RU"/>
        </w:rPr>
        <w:t xml:space="preserve"> решений консенсусом до проведения голосования при условии соблюдения Конвенции и правил процедуры.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209" w:rsidRPr="005E0092" w:rsidRDefault="00DD1209">
    <w:pPr>
      <w:pStyle w:val="Header"/>
      <w:rPr>
        <w:lang w:val="en-US"/>
      </w:rPr>
    </w:pPr>
    <w:r>
      <w:rPr>
        <w:lang w:val="en-US"/>
      </w:rPr>
      <w:t>CRC/C/4/Rev.3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209" w:rsidRPr="009A6F4A" w:rsidRDefault="00DD1209">
    <w:pPr>
      <w:pStyle w:val="Header"/>
      <w:rPr>
        <w:lang w:val="en-US"/>
      </w:rPr>
    </w:pPr>
    <w:r>
      <w:rPr>
        <w:lang w:val="en-US"/>
      </w:rPr>
      <w:tab/>
      <w:t>CRC/C/4/Rev.3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1DE"/>
    <w:rsid w:val="000033D8"/>
    <w:rsid w:val="00005C1C"/>
    <w:rsid w:val="00016553"/>
    <w:rsid w:val="000233B3"/>
    <w:rsid w:val="00023E9E"/>
    <w:rsid w:val="00026B0C"/>
    <w:rsid w:val="00035DD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5F2"/>
    <w:rsid w:val="000D6863"/>
    <w:rsid w:val="00117AEE"/>
    <w:rsid w:val="001463F7"/>
    <w:rsid w:val="00146FE9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925"/>
    <w:rsid w:val="00206F32"/>
    <w:rsid w:val="00232D42"/>
    <w:rsid w:val="00237334"/>
    <w:rsid w:val="002444F4"/>
    <w:rsid w:val="002629A0"/>
    <w:rsid w:val="0028492B"/>
    <w:rsid w:val="00291C8F"/>
    <w:rsid w:val="00292480"/>
    <w:rsid w:val="002947E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797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3C88"/>
    <w:rsid w:val="004C43EC"/>
    <w:rsid w:val="004E6729"/>
    <w:rsid w:val="004F0E47"/>
    <w:rsid w:val="005107BB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2598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1DE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2CE0"/>
    <w:rsid w:val="007A79EB"/>
    <w:rsid w:val="007B3443"/>
    <w:rsid w:val="007D4CA0"/>
    <w:rsid w:val="007D7A23"/>
    <w:rsid w:val="007E273F"/>
    <w:rsid w:val="007E38C3"/>
    <w:rsid w:val="007E4B2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8DE"/>
    <w:rsid w:val="00861C52"/>
    <w:rsid w:val="008727A1"/>
    <w:rsid w:val="00886B0F"/>
    <w:rsid w:val="00891C08"/>
    <w:rsid w:val="008A3879"/>
    <w:rsid w:val="008A4BFF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3A03"/>
    <w:rsid w:val="00926904"/>
    <w:rsid w:val="009372F0"/>
    <w:rsid w:val="00955022"/>
    <w:rsid w:val="00957B4D"/>
    <w:rsid w:val="00964EEA"/>
    <w:rsid w:val="00980C86"/>
    <w:rsid w:val="00983B72"/>
    <w:rsid w:val="009909E8"/>
    <w:rsid w:val="009B1D9B"/>
    <w:rsid w:val="009B4074"/>
    <w:rsid w:val="009C30BB"/>
    <w:rsid w:val="009C4E83"/>
    <w:rsid w:val="009C60BE"/>
    <w:rsid w:val="009E6279"/>
    <w:rsid w:val="009E7A7C"/>
    <w:rsid w:val="009F00A6"/>
    <w:rsid w:val="009F56A7"/>
    <w:rsid w:val="009F5B05"/>
    <w:rsid w:val="00A0081E"/>
    <w:rsid w:val="00A026CA"/>
    <w:rsid w:val="00A07232"/>
    <w:rsid w:val="00A14800"/>
    <w:rsid w:val="00A156DE"/>
    <w:rsid w:val="00A157ED"/>
    <w:rsid w:val="00A2446A"/>
    <w:rsid w:val="00A4025D"/>
    <w:rsid w:val="00A77571"/>
    <w:rsid w:val="00A800D1"/>
    <w:rsid w:val="00A92699"/>
    <w:rsid w:val="00AB147B"/>
    <w:rsid w:val="00AB4EFF"/>
    <w:rsid w:val="00AB5BF0"/>
    <w:rsid w:val="00AC1C95"/>
    <w:rsid w:val="00AC2CCB"/>
    <w:rsid w:val="00AC443A"/>
    <w:rsid w:val="00AE60E2"/>
    <w:rsid w:val="00AF5D35"/>
    <w:rsid w:val="00B0169F"/>
    <w:rsid w:val="00B05F21"/>
    <w:rsid w:val="00B14EA9"/>
    <w:rsid w:val="00B30A3C"/>
    <w:rsid w:val="00B81305"/>
    <w:rsid w:val="00B8138B"/>
    <w:rsid w:val="00BA5CD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2307"/>
    <w:rsid w:val="00C663A3"/>
    <w:rsid w:val="00C75CB2"/>
    <w:rsid w:val="00C90723"/>
    <w:rsid w:val="00C90D5C"/>
    <w:rsid w:val="00CA609E"/>
    <w:rsid w:val="00CA7DA4"/>
    <w:rsid w:val="00CB31FB"/>
    <w:rsid w:val="00CD222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1209"/>
    <w:rsid w:val="00DF18FA"/>
    <w:rsid w:val="00DF49CA"/>
    <w:rsid w:val="00DF62A6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53A2"/>
    <w:rsid w:val="00E8167D"/>
    <w:rsid w:val="00E907E9"/>
    <w:rsid w:val="00E96BE7"/>
    <w:rsid w:val="00EA2CD0"/>
    <w:rsid w:val="00EC0044"/>
    <w:rsid w:val="00EC6B9F"/>
    <w:rsid w:val="00EE516D"/>
    <w:rsid w:val="00EF0D1A"/>
    <w:rsid w:val="00EF4D1B"/>
    <w:rsid w:val="00EF7295"/>
    <w:rsid w:val="00F069D1"/>
    <w:rsid w:val="00F1503D"/>
    <w:rsid w:val="00F20ECD"/>
    <w:rsid w:val="00F22712"/>
    <w:rsid w:val="00F275F5"/>
    <w:rsid w:val="00F33188"/>
    <w:rsid w:val="00F35BDE"/>
    <w:rsid w:val="00F52A0E"/>
    <w:rsid w:val="00F71F63"/>
    <w:rsid w:val="00F87506"/>
    <w:rsid w:val="00F912F3"/>
    <w:rsid w:val="00F92C41"/>
    <w:rsid w:val="00FA5522"/>
    <w:rsid w:val="00FA6E4A"/>
    <w:rsid w:val="00FB2B35"/>
    <w:rsid w:val="00FC4AE1"/>
    <w:rsid w:val="00FD6446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30</Pages>
  <Words>6685</Words>
  <Characters>45864</Characters>
  <Application>Microsoft Office Outlook</Application>
  <DocSecurity>4</DocSecurity>
  <Lines>1066</Lines>
  <Paragraphs>482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Благодатских Анна</cp:lastModifiedBy>
  <cp:revision>2</cp:revision>
  <cp:lastPrinted>1601-01-01T00:00:00Z</cp:lastPrinted>
  <dcterms:created xsi:type="dcterms:W3CDTF">2013-05-22T11:33:00Z</dcterms:created>
  <dcterms:modified xsi:type="dcterms:W3CDTF">2013-05-22T11:33:00Z</dcterms:modified>
</cp:coreProperties>
</file>