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56220D">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6220D" w:rsidP="0056220D">
            <w:pPr>
              <w:jc w:val="right"/>
            </w:pPr>
            <w:r w:rsidRPr="0056220D">
              <w:rPr>
                <w:sz w:val="40"/>
              </w:rPr>
              <w:t>CCPR</w:t>
            </w:r>
            <w:r>
              <w:t>/C/121/1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56220D" w:rsidP="00660CE8">
            <w:pPr>
              <w:spacing w:before="240"/>
            </w:pPr>
            <w:r>
              <w:t>Distr. general</w:t>
            </w:r>
          </w:p>
          <w:p w:rsidR="0056220D" w:rsidRDefault="0056220D" w:rsidP="0056220D">
            <w:pPr>
              <w:spacing w:line="240" w:lineRule="exact"/>
            </w:pPr>
            <w:r>
              <w:t>18 de agosto de 2017</w:t>
            </w:r>
          </w:p>
          <w:p w:rsidR="0056220D" w:rsidRDefault="0056220D" w:rsidP="0056220D">
            <w:pPr>
              <w:spacing w:line="240" w:lineRule="exact"/>
            </w:pPr>
            <w:r>
              <w:t>Español</w:t>
            </w:r>
          </w:p>
          <w:p w:rsidR="0056220D" w:rsidRDefault="0056220D" w:rsidP="0056220D">
            <w:pPr>
              <w:spacing w:line="240" w:lineRule="exact"/>
            </w:pPr>
            <w:r>
              <w:t>Original: inglés</w:t>
            </w:r>
          </w:p>
          <w:p w:rsidR="0056220D" w:rsidRDefault="0056220D" w:rsidP="0056220D">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56220D" w:rsidRPr="00C524D1" w:rsidRDefault="0056220D" w:rsidP="0056220D">
      <w:pPr>
        <w:rPr>
          <w:b/>
          <w:bCs/>
          <w:lang w:val="es-AR"/>
        </w:rPr>
      </w:pPr>
      <w:r w:rsidRPr="00C524D1">
        <w:rPr>
          <w:b/>
        </w:rPr>
        <w:t>121</w:t>
      </w:r>
      <w:r w:rsidRPr="00C524D1">
        <w:rPr>
          <w:b/>
          <w:vertAlign w:val="superscript"/>
        </w:rPr>
        <w:t>er</w:t>
      </w:r>
      <w:r w:rsidRPr="00C524D1">
        <w:rPr>
          <w:b/>
        </w:rPr>
        <w:t xml:space="preserve"> período de sesiones</w:t>
      </w:r>
    </w:p>
    <w:p w:rsidR="0056220D" w:rsidRPr="0056220D" w:rsidRDefault="0056220D" w:rsidP="0056220D">
      <w:pPr>
        <w:rPr>
          <w:lang w:val="es-AR"/>
        </w:rPr>
      </w:pPr>
      <w:r w:rsidRPr="0056220D">
        <w:t>16 de octubre a 10 de noviembre de 2017</w:t>
      </w:r>
    </w:p>
    <w:p w:rsidR="0056220D" w:rsidRPr="0056220D" w:rsidRDefault="0056220D" w:rsidP="0056220D">
      <w:pPr>
        <w:rPr>
          <w:lang w:val="es-AR"/>
        </w:rPr>
      </w:pPr>
      <w:r w:rsidRPr="0056220D">
        <w:t>Tema 2 del programa provisional</w:t>
      </w:r>
    </w:p>
    <w:p w:rsidR="0056220D" w:rsidRPr="0056220D" w:rsidRDefault="0056220D" w:rsidP="0056220D">
      <w:pPr>
        <w:rPr>
          <w:b/>
          <w:lang w:val="es-AR"/>
        </w:rPr>
      </w:pPr>
      <w:r w:rsidRPr="0056220D">
        <w:rPr>
          <w:b/>
        </w:rPr>
        <w:t>Aprobación del programa</w:t>
      </w:r>
    </w:p>
    <w:p w:rsidR="0056220D" w:rsidRPr="0056220D" w:rsidRDefault="0056220D" w:rsidP="0056220D">
      <w:pPr>
        <w:pStyle w:val="HChG"/>
        <w:rPr>
          <w:lang w:val="es-AR"/>
        </w:rPr>
      </w:pPr>
      <w:r w:rsidRPr="0056220D">
        <w:tab/>
      </w:r>
      <w:r w:rsidRPr="0056220D">
        <w:tab/>
        <w:t>Programa provisional anotado</w:t>
      </w:r>
    </w:p>
    <w:p w:rsidR="0056220D" w:rsidRPr="0056220D" w:rsidRDefault="0056220D" w:rsidP="0056220D">
      <w:pPr>
        <w:pStyle w:val="H1G"/>
        <w:rPr>
          <w:lang w:val="es-AR"/>
        </w:rPr>
      </w:pPr>
      <w:r w:rsidRPr="0056220D">
        <w:tab/>
      </w:r>
      <w:r w:rsidRPr="0056220D">
        <w:tab/>
        <w:t>Programa provisional</w:t>
      </w:r>
    </w:p>
    <w:p w:rsidR="0056220D" w:rsidRPr="0056220D" w:rsidRDefault="0056220D" w:rsidP="0056220D">
      <w:pPr>
        <w:pStyle w:val="SingleTxtG"/>
        <w:ind w:left="1701" w:hanging="567"/>
        <w:rPr>
          <w:lang w:val="es-AR"/>
        </w:rPr>
      </w:pPr>
      <w:r w:rsidRPr="0056220D">
        <w:t>1.</w:t>
      </w:r>
      <w:r w:rsidRPr="0056220D">
        <w:tab/>
        <w:t>Apertura del período de sesiones.</w:t>
      </w:r>
    </w:p>
    <w:p w:rsidR="0056220D" w:rsidRPr="0056220D" w:rsidRDefault="0056220D" w:rsidP="0056220D">
      <w:pPr>
        <w:pStyle w:val="SingleTxtG"/>
        <w:ind w:left="1701" w:hanging="567"/>
        <w:rPr>
          <w:lang w:val="es-AR"/>
        </w:rPr>
      </w:pPr>
      <w:r w:rsidRPr="0056220D">
        <w:t>2.</w:t>
      </w:r>
      <w:r w:rsidRPr="0056220D">
        <w:tab/>
        <w:t>Aprobación del programa.</w:t>
      </w:r>
    </w:p>
    <w:p w:rsidR="0056220D" w:rsidRPr="0056220D" w:rsidRDefault="0056220D" w:rsidP="0056220D">
      <w:pPr>
        <w:pStyle w:val="SingleTxtG"/>
        <w:ind w:left="1701" w:hanging="567"/>
        <w:rPr>
          <w:lang w:val="es-AR"/>
        </w:rPr>
      </w:pPr>
      <w:r w:rsidRPr="0056220D">
        <w:t>3.</w:t>
      </w:r>
      <w:r w:rsidRPr="0056220D">
        <w:tab/>
        <w:t>Cuestiones de organización y otros asuntos, incluida la aprobación del informe del Grupo de Trabajo sobre las Comunicaciones Individuales.</w:t>
      </w:r>
    </w:p>
    <w:p w:rsidR="0056220D" w:rsidRPr="0056220D" w:rsidRDefault="0056220D" w:rsidP="0056220D">
      <w:pPr>
        <w:pStyle w:val="SingleTxtG"/>
        <w:ind w:left="1701" w:hanging="567"/>
        <w:rPr>
          <w:lang w:val="es-AR"/>
        </w:rPr>
      </w:pPr>
      <w:r w:rsidRPr="0056220D">
        <w:t>4.</w:t>
      </w:r>
      <w:r w:rsidRPr="0056220D">
        <w:tab/>
        <w:t>Reunión con representantes de órganos y organismos especializados de las Naciones Unidas, instituciones nacionales de derechos humanos y organizaciones no gubernamentales.</w:t>
      </w:r>
    </w:p>
    <w:p w:rsidR="0056220D" w:rsidRPr="0056220D" w:rsidRDefault="0056220D" w:rsidP="0056220D">
      <w:pPr>
        <w:pStyle w:val="SingleTxtG"/>
        <w:ind w:left="1701" w:hanging="567"/>
        <w:rPr>
          <w:lang w:val="es-AR"/>
        </w:rPr>
      </w:pPr>
      <w:r w:rsidRPr="0056220D">
        <w:t>5.</w:t>
      </w:r>
      <w:r w:rsidRPr="0056220D">
        <w:tab/>
        <w:t>Examen de los informes presentados por los Estados partes en virtud del artículo 40 del Pacto.</w:t>
      </w:r>
    </w:p>
    <w:p w:rsidR="0056220D" w:rsidRPr="0056220D" w:rsidRDefault="0056220D" w:rsidP="0056220D">
      <w:pPr>
        <w:pStyle w:val="SingleTxtG"/>
        <w:ind w:left="1701" w:hanging="567"/>
        <w:rPr>
          <w:lang w:val="es-AR"/>
        </w:rPr>
      </w:pPr>
      <w:r w:rsidRPr="0056220D">
        <w:t>6.</w:t>
      </w:r>
      <w:r w:rsidRPr="0056220D">
        <w:tab/>
        <w:t>Seguimiento de las observaciones finales sobre los informes de los Estados partes.</w:t>
      </w:r>
    </w:p>
    <w:p w:rsidR="0056220D" w:rsidRPr="0056220D" w:rsidRDefault="0056220D" w:rsidP="0056220D">
      <w:pPr>
        <w:pStyle w:val="SingleTxtG"/>
        <w:ind w:left="1701" w:hanging="567"/>
        <w:rPr>
          <w:lang w:val="es-AR"/>
        </w:rPr>
      </w:pPr>
      <w:r w:rsidRPr="0056220D">
        <w:t>7.</w:t>
      </w:r>
      <w:r w:rsidRPr="0056220D">
        <w:tab/>
        <w:t>Seguimiento de los dictámenes aprobados a tenor del Protocolo Facultativo del Pacto</w:t>
      </w:r>
      <w:r>
        <w:t>.</w:t>
      </w:r>
    </w:p>
    <w:p w:rsidR="0056220D" w:rsidRPr="0056220D" w:rsidRDefault="0056220D" w:rsidP="0056220D">
      <w:pPr>
        <w:pStyle w:val="SingleTxtG"/>
        <w:ind w:left="1701" w:hanging="567"/>
        <w:rPr>
          <w:lang w:val="es-AR"/>
        </w:rPr>
      </w:pPr>
      <w:r w:rsidRPr="0056220D">
        <w:t>8.</w:t>
      </w:r>
      <w:r w:rsidRPr="0056220D">
        <w:tab/>
        <w:t>Examen de las comunicaciones presentadas en virtud del Primer Protocolo Facultativo del Pacto</w:t>
      </w:r>
      <w:r>
        <w:t>.</w:t>
      </w:r>
    </w:p>
    <w:p w:rsidR="0056220D" w:rsidRPr="0056220D" w:rsidRDefault="0056220D" w:rsidP="0056220D">
      <w:pPr>
        <w:pStyle w:val="H1G"/>
        <w:rPr>
          <w:lang w:val="es-AR"/>
        </w:rPr>
      </w:pPr>
      <w:r w:rsidRPr="0056220D">
        <w:tab/>
      </w:r>
      <w:r w:rsidRPr="0056220D">
        <w:tab/>
        <w:t>Anotaciones</w:t>
      </w:r>
    </w:p>
    <w:p w:rsidR="0056220D" w:rsidRPr="0056220D" w:rsidRDefault="0056220D" w:rsidP="0056220D">
      <w:pPr>
        <w:pStyle w:val="H23G"/>
        <w:rPr>
          <w:lang w:val="es-AR"/>
        </w:rPr>
      </w:pPr>
      <w:r w:rsidRPr="0056220D">
        <w:tab/>
        <w:t>1.</w:t>
      </w:r>
      <w:r w:rsidRPr="0056220D">
        <w:tab/>
        <w:t xml:space="preserve">Apertura del período de sesiones </w:t>
      </w:r>
    </w:p>
    <w:p w:rsidR="0056220D" w:rsidRPr="0056220D" w:rsidRDefault="0056220D" w:rsidP="0056220D">
      <w:pPr>
        <w:pStyle w:val="SingleTxtG"/>
        <w:rPr>
          <w:lang w:val="es-AR"/>
        </w:rPr>
      </w:pPr>
      <w:r>
        <w:tab/>
      </w:r>
      <w:r w:rsidRPr="0056220D">
        <w:t>El Alto Comisionado de las Naciones Unidas para los Derechos Humanos o su representante declarará abierto el 121</w:t>
      </w:r>
      <w:r w:rsidR="00DE7FE2" w:rsidRPr="00DE7FE2">
        <w:rPr>
          <w:vertAlign w:val="superscript"/>
        </w:rPr>
        <w:t>er</w:t>
      </w:r>
      <w:r w:rsidRPr="0056220D">
        <w:t xml:space="preserve"> período de sesiones del Comité.</w:t>
      </w:r>
    </w:p>
    <w:p w:rsidR="0056220D" w:rsidRPr="0056220D" w:rsidRDefault="0056220D" w:rsidP="0056220D">
      <w:pPr>
        <w:pStyle w:val="H23G"/>
        <w:rPr>
          <w:lang w:val="es-AR"/>
        </w:rPr>
      </w:pPr>
      <w:r w:rsidRPr="0056220D">
        <w:tab/>
        <w:t>2.</w:t>
      </w:r>
      <w:r w:rsidRPr="0056220D">
        <w:tab/>
        <w:t>Aprobación del programa</w:t>
      </w:r>
    </w:p>
    <w:p w:rsidR="0056220D" w:rsidRPr="0056220D" w:rsidRDefault="0056220D" w:rsidP="0056220D">
      <w:pPr>
        <w:pStyle w:val="SingleTxtG"/>
        <w:rPr>
          <w:lang w:val="es-AR"/>
        </w:rPr>
      </w:pPr>
      <w:r>
        <w:tab/>
      </w:r>
      <w:r w:rsidRPr="0056220D">
        <w:t xml:space="preserve">De conformidad con el artículo 8 del reglamento del Comité, el primer tema del programa provisional de todo período de sesiones será la aprobación del programa, excepto cuando en virtud del artículo 17 de dicho reglamento haya que elegir a los miembros de la Mesa. En el marco de este tema, el Comité aprobará el programa del período de sesiones. </w:t>
      </w:r>
    </w:p>
    <w:p w:rsidR="0056220D" w:rsidRPr="0056220D" w:rsidRDefault="0056220D" w:rsidP="0056220D">
      <w:pPr>
        <w:pStyle w:val="SingleTxtG"/>
        <w:rPr>
          <w:lang w:val="es-AR"/>
        </w:rPr>
      </w:pPr>
      <w:r>
        <w:tab/>
      </w:r>
      <w:r w:rsidRPr="0056220D">
        <w:t xml:space="preserve">De conformidad con el artículo 6 del reglamento, el Secretario General ha preparado, en consulta con la Presidencia del Comité, el presente programa provisional. De </w:t>
      </w:r>
      <w:r w:rsidRPr="0056220D">
        <w:lastRenderedPageBreak/>
        <w:t>conformidad con el artículo 9 del reglamento, durante el período de sesiones el Comité podrá revisar el programa y, si procede, aplazar o suprimir temas.</w:t>
      </w:r>
    </w:p>
    <w:p w:rsidR="0056220D" w:rsidRPr="0056220D" w:rsidRDefault="0056220D" w:rsidP="0056220D">
      <w:pPr>
        <w:pStyle w:val="H23G"/>
        <w:rPr>
          <w:lang w:val="es-AR"/>
        </w:rPr>
      </w:pPr>
      <w:r w:rsidRPr="0056220D">
        <w:tab/>
        <w:t>3.</w:t>
      </w:r>
      <w:r w:rsidRPr="0056220D">
        <w:tab/>
        <w:t>Cuestiones de organización y otros asuntos, incluida la aprobación del informe del</w:t>
      </w:r>
      <w:r>
        <w:t> </w:t>
      </w:r>
      <w:r w:rsidRPr="0056220D">
        <w:t>Grupo de Trabajo sobre las Comunicaciones Individuales</w:t>
      </w:r>
    </w:p>
    <w:p w:rsidR="0056220D" w:rsidRPr="0056220D" w:rsidRDefault="0056220D" w:rsidP="0056220D">
      <w:pPr>
        <w:pStyle w:val="SingleTxtG"/>
        <w:rPr>
          <w:lang w:val="es-AR"/>
        </w:rPr>
      </w:pPr>
      <w:r>
        <w:tab/>
      </w:r>
      <w:r w:rsidRPr="0056220D">
        <w:t>El 121</w:t>
      </w:r>
      <w:r w:rsidRPr="0056220D">
        <w:rPr>
          <w:vertAlign w:val="superscript"/>
        </w:rPr>
        <w:t>er</w:t>
      </w:r>
      <w:r w:rsidRPr="0056220D">
        <w:t xml:space="preserve"> período de sesiones del Comité se celebrará en la Oficina de las Naciones Unidas en Ginebra del 16 de octubre al 10 de noviembre de 2017. La primera sesión tendrá lugar el lunes 16 de octubre a las 10.00 horas en la sala de conferencias de la planta baja del Palais Wilson. </w:t>
      </w:r>
    </w:p>
    <w:p w:rsidR="0056220D" w:rsidRPr="0056220D" w:rsidRDefault="0056220D" w:rsidP="0056220D">
      <w:pPr>
        <w:pStyle w:val="SingleTxtG"/>
        <w:rPr>
          <w:lang w:val="es-AR"/>
        </w:rPr>
      </w:pPr>
      <w:r>
        <w:tab/>
      </w:r>
      <w:r w:rsidRPr="0056220D">
        <w:t>Con arreglo al artículo 33 del reglamento del Comité, sus sesiones serán públicas, a menos que el Comité decida otra cosa o que de las disposiciones pertinentes del Pacto Internacional de Derechos Civiles y Políticos o de sus Protocolos Facultativos se desprenda que las sesiones deben ser privadas.</w:t>
      </w:r>
    </w:p>
    <w:p w:rsidR="0056220D" w:rsidRPr="0056220D" w:rsidRDefault="0056220D" w:rsidP="0056220D">
      <w:pPr>
        <w:pStyle w:val="SingleTxtG"/>
        <w:rPr>
          <w:lang w:val="es-AR"/>
        </w:rPr>
      </w:pPr>
      <w:r>
        <w:tab/>
      </w:r>
      <w:r w:rsidRPr="0056220D">
        <w:t xml:space="preserve">En relación con este tema, el Comité examinará diversos asuntos referentes a sus actividades. </w:t>
      </w:r>
    </w:p>
    <w:p w:rsidR="0056220D" w:rsidRPr="0056220D" w:rsidRDefault="0056220D" w:rsidP="0056220D">
      <w:pPr>
        <w:pStyle w:val="H23G"/>
        <w:rPr>
          <w:lang w:val="es-AR"/>
        </w:rPr>
      </w:pPr>
      <w:r w:rsidRPr="0056220D">
        <w:tab/>
        <w:t>4.</w:t>
      </w:r>
      <w:r w:rsidRPr="0056220D">
        <w:tab/>
        <w:t>Reunión con representantes de órganos y organismos especializados de las Naciones</w:t>
      </w:r>
      <w:r>
        <w:t> </w:t>
      </w:r>
      <w:r w:rsidRPr="0056220D">
        <w:t>Unidas, instituciones nacionales de derechos humanos y organizaciones no</w:t>
      </w:r>
      <w:r>
        <w:t> </w:t>
      </w:r>
      <w:r w:rsidRPr="0056220D">
        <w:t>gubernamentales</w:t>
      </w:r>
    </w:p>
    <w:p w:rsidR="0056220D" w:rsidRPr="0056220D" w:rsidRDefault="0056220D" w:rsidP="0056220D">
      <w:pPr>
        <w:pStyle w:val="SingleTxtG"/>
        <w:rPr>
          <w:lang w:val="es-AR"/>
        </w:rPr>
      </w:pPr>
      <w:r>
        <w:tab/>
      </w:r>
      <w:r w:rsidRPr="0056220D">
        <w:t>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el 16 de octubre con las organizaciones y los organismos especializados de las Naciones Unidas de las 10.45 horas a las 11.15 horas, y con las instituciones nacionales de derechos humanos y las organizaciones no gubernamentales de Australia, Jordania, la República Democrática del Congo y la República Dominicana de las 11.15 horas a las 13</w:t>
      </w:r>
      <w:r w:rsidR="00DE7FE2">
        <w:t>.00</w:t>
      </w:r>
      <w:r w:rsidRPr="0056220D">
        <w:t xml:space="preserve"> horas; y el 23 de octubre con las organizaciones y los organismos especializados de las Naciones Unidas de las 12</w:t>
      </w:r>
      <w:r w:rsidR="00DE7FE2">
        <w:t>.00 horas</w:t>
      </w:r>
      <w:r w:rsidRPr="0056220D">
        <w:t xml:space="preserve"> a las 12.15 horas, y con las instituciones nacionales de derechos humanos y las organizaciones no gubernamentales del Camerún, Mauricio y Rumania de las 12.15 horas a las 13</w:t>
      </w:r>
      <w:r w:rsidR="00DE7FE2">
        <w:t>.00</w:t>
      </w:r>
      <w:r w:rsidRPr="0056220D">
        <w:t xml:space="preserve"> horas. </w:t>
      </w:r>
    </w:p>
    <w:p w:rsidR="0056220D" w:rsidRPr="0056220D" w:rsidRDefault="0056220D" w:rsidP="0056220D">
      <w:pPr>
        <w:pStyle w:val="H23G"/>
        <w:rPr>
          <w:lang w:val="es-AR"/>
        </w:rPr>
      </w:pPr>
      <w:r w:rsidRPr="0056220D">
        <w:tab/>
        <w:t>5.</w:t>
      </w:r>
      <w:r w:rsidRPr="0056220D">
        <w:tab/>
        <w:t>Examen de los informes presentados por los Estados partes en virtud del artículo</w:t>
      </w:r>
      <w:r>
        <w:t> </w:t>
      </w:r>
      <w:r w:rsidRPr="0056220D">
        <w:t>40</w:t>
      </w:r>
      <w:r>
        <w:t> </w:t>
      </w:r>
      <w:r w:rsidRPr="0056220D">
        <w:t xml:space="preserve">del Pacto </w:t>
      </w:r>
    </w:p>
    <w:p w:rsidR="0056220D" w:rsidRPr="0056220D" w:rsidRDefault="0056220D" w:rsidP="0056220D">
      <w:pPr>
        <w:pStyle w:val="SingleTxtG"/>
        <w:rPr>
          <w:lang w:val="es-AR"/>
        </w:rPr>
      </w:pPr>
      <w:r>
        <w:tab/>
      </w:r>
      <w:r w:rsidRPr="0056220D">
        <w:t>Los informes que se examinarán en el 121</w:t>
      </w:r>
      <w:r w:rsidRPr="0056220D">
        <w:rPr>
          <w:vertAlign w:val="superscript"/>
        </w:rPr>
        <w:t>er</w:t>
      </w:r>
      <w:r w:rsidRPr="0056220D">
        <w:t xml:space="preserve"> período de sesiones son los de Australia, el Camerún, Jordania, Mauricio, la República Democrática del Congo, la República Dominicana y Rumania. A continuación figura un calendario provisional para el examen de los informes en el 121</w:t>
      </w:r>
      <w:r w:rsidR="00DE7FE2" w:rsidRPr="00DE7FE2">
        <w:rPr>
          <w:vertAlign w:val="superscript"/>
        </w:rPr>
        <w:t>er</w:t>
      </w:r>
      <w:r w:rsidRPr="0056220D">
        <w:t xml:space="preserve"> período de sesiones, preparado en consulta con el Comité.</w:t>
      </w:r>
    </w:p>
    <w:p w:rsidR="0056220D" w:rsidRDefault="0056220D" w:rsidP="0056220D">
      <w:pPr>
        <w:pStyle w:val="H23G"/>
      </w:pPr>
      <w:r w:rsidRPr="0056220D">
        <w:tab/>
      </w:r>
      <w:r w:rsidRPr="0056220D">
        <w:tab/>
        <w:t>Calendario para el examen de los informes presentados en virtud del artículo 40 del</w:t>
      </w:r>
      <w:r>
        <w:t> </w:t>
      </w:r>
      <w:r w:rsidRPr="0056220D">
        <w:t>Pacto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56"/>
        <w:gridCol w:w="2310"/>
        <w:gridCol w:w="2904"/>
      </w:tblGrid>
      <w:tr w:rsidR="0056220D" w:rsidRPr="0056220D" w:rsidTr="0056220D">
        <w:trPr>
          <w:tblHeader/>
        </w:trPr>
        <w:tc>
          <w:tcPr>
            <w:tcW w:w="2156" w:type="dxa"/>
            <w:tcBorders>
              <w:top w:val="single" w:sz="4" w:space="0" w:color="auto"/>
              <w:bottom w:val="single" w:sz="12" w:space="0" w:color="auto"/>
            </w:tcBorders>
            <w:shd w:val="clear" w:color="auto" w:fill="auto"/>
            <w:vAlign w:val="bottom"/>
          </w:tcPr>
          <w:p w:rsidR="0056220D" w:rsidRPr="0056220D" w:rsidRDefault="0056220D" w:rsidP="0056220D">
            <w:pPr>
              <w:spacing w:before="80" w:after="80" w:line="200" w:lineRule="exact"/>
              <w:ind w:right="113"/>
              <w:rPr>
                <w:i/>
                <w:sz w:val="16"/>
              </w:rPr>
            </w:pPr>
            <w:r w:rsidRPr="0056220D">
              <w:rPr>
                <w:i/>
                <w:sz w:val="16"/>
              </w:rPr>
              <w:t>Estado</w:t>
            </w:r>
          </w:p>
        </w:tc>
        <w:tc>
          <w:tcPr>
            <w:tcW w:w="2310" w:type="dxa"/>
            <w:tcBorders>
              <w:top w:val="single" w:sz="4" w:space="0" w:color="auto"/>
              <w:bottom w:val="single" w:sz="12" w:space="0" w:color="auto"/>
            </w:tcBorders>
            <w:shd w:val="clear" w:color="auto" w:fill="auto"/>
            <w:vAlign w:val="bottom"/>
          </w:tcPr>
          <w:p w:rsidR="0056220D" w:rsidRPr="0056220D" w:rsidRDefault="0056220D" w:rsidP="0056220D">
            <w:pPr>
              <w:spacing w:before="80" w:after="80" w:line="200" w:lineRule="exact"/>
              <w:ind w:right="113"/>
              <w:rPr>
                <w:i/>
                <w:sz w:val="16"/>
              </w:rPr>
            </w:pPr>
            <w:r w:rsidRPr="0056220D">
              <w:rPr>
                <w:i/>
                <w:sz w:val="16"/>
              </w:rPr>
              <w:t>Informe</w:t>
            </w:r>
          </w:p>
        </w:tc>
        <w:tc>
          <w:tcPr>
            <w:tcW w:w="2904" w:type="dxa"/>
            <w:tcBorders>
              <w:top w:val="single" w:sz="4" w:space="0" w:color="auto"/>
              <w:bottom w:val="single" w:sz="12" w:space="0" w:color="auto"/>
            </w:tcBorders>
            <w:shd w:val="clear" w:color="auto" w:fill="auto"/>
            <w:vAlign w:val="bottom"/>
          </w:tcPr>
          <w:p w:rsidR="0056220D" w:rsidRPr="0056220D" w:rsidRDefault="0056220D" w:rsidP="0056220D">
            <w:pPr>
              <w:spacing w:before="80" w:after="80" w:line="200" w:lineRule="exact"/>
              <w:ind w:right="113"/>
              <w:rPr>
                <w:i/>
                <w:sz w:val="16"/>
              </w:rPr>
            </w:pPr>
            <w:r w:rsidRPr="0056220D">
              <w:rPr>
                <w:i/>
                <w:sz w:val="16"/>
              </w:rPr>
              <w:t>Fecha</w:t>
            </w:r>
          </w:p>
        </w:tc>
      </w:tr>
      <w:tr w:rsidR="0056220D" w:rsidTr="0056220D">
        <w:trPr>
          <w:trHeight w:hRule="exact" w:val="113"/>
          <w:tblHeader/>
        </w:trPr>
        <w:tc>
          <w:tcPr>
            <w:tcW w:w="2156" w:type="dxa"/>
            <w:tcBorders>
              <w:top w:val="single" w:sz="12" w:space="0" w:color="auto"/>
            </w:tcBorders>
            <w:shd w:val="clear" w:color="auto" w:fill="auto"/>
          </w:tcPr>
          <w:p w:rsidR="0056220D" w:rsidRDefault="0056220D" w:rsidP="0056220D">
            <w:pPr>
              <w:spacing w:before="40" w:after="120"/>
              <w:ind w:right="113"/>
            </w:pPr>
          </w:p>
        </w:tc>
        <w:tc>
          <w:tcPr>
            <w:tcW w:w="2310" w:type="dxa"/>
            <w:tcBorders>
              <w:top w:val="single" w:sz="12" w:space="0" w:color="auto"/>
            </w:tcBorders>
            <w:shd w:val="clear" w:color="auto" w:fill="auto"/>
          </w:tcPr>
          <w:p w:rsidR="0056220D" w:rsidRDefault="0056220D" w:rsidP="0056220D">
            <w:pPr>
              <w:spacing w:before="40" w:after="120"/>
              <w:ind w:right="113"/>
            </w:pPr>
          </w:p>
        </w:tc>
        <w:tc>
          <w:tcPr>
            <w:tcW w:w="2904" w:type="dxa"/>
            <w:tcBorders>
              <w:top w:val="single" w:sz="12" w:space="0" w:color="auto"/>
            </w:tcBorders>
            <w:shd w:val="clear" w:color="auto" w:fill="auto"/>
          </w:tcPr>
          <w:p w:rsidR="0056220D" w:rsidRDefault="0056220D" w:rsidP="0056220D">
            <w:pPr>
              <w:spacing w:before="40" w:after="120"/>
              <w:ind w:right="113"/>
            </w:pPr>
          </w:p>
        </w:tc>
      </w:tr>
      <w:tr w:rsidR="0056220D" w:rsidTr="0056220D">
        <w:tc>
          <w:tcPr>
            <w:tcW w:w="2156" w:type="dxa"/>
            <w:shd w:val="clear" w:color="auto" w:fill="auto"/>
          </w:tcPr>
          <w:p w:rsidR="0056220D" w:rsidRPr="0056220D" w:rsidRDefault="0056220D" w:rsidP="0056220D">
            <w:pPr>
              <w:spacing w:before="40" w:after="120"/>
              <w:ind w:right="113"/>
            </w:pPr>
            <w:r w:rsidRPr="0056220D">
              <w:t>República Democrática del Congo</w:t>
            </w:r>
          </w:p>
        </w:tc>
        <w:tc>
          <w:tcPr>
            <w:tcW w:w="2310" w:type="dxa"/>
            <w:shd w:val="clear" w:color="auto" w:fill="auto"/>
          </w:tcPr>
          <w:p w:rsidR="0056220D" w:rsidRPr="0056220D" w:rsidRDefault="0056220D" w:rsidP="0056220D">
            <w:pPr>
              <w:spacing w:before="40" w:after="120"/>
              <w:ind w:right="113"/>
            </w:pPr>
            <w:r w:rsidRPr="0056220D">
              <w:t>Cuarto informe periódico (CCPR/C/COD/4)</w:t>
            </w:r>
          </w:p>
        </w:tc>
        <w:tc>
          <w:tcPr>
            <w:tcW w:w="2904" w:type="dxa"/>
            <w:shd w:val="clear" w:color="auto" w:fill="auto"/>
          </w:tcPr>
          <w:p w:rsidR="0056220D" w:rsidRPr="0056220D" w:rsidRDefault="0056220D" w:rsidP="0056220D">
            <w:pPr>
              <w:spacing w:before="40" w:after="120"/>
              <w:ind w:right="113"/>
            </w:pPr>
            <w:r w:rsidRPr="0056220D">
              <w:t>Lunes 16 de octubre, tarde, Martes 17 de octubre, mañana</w:t>
            </w:r>
          </w:p>
        </w:tc>
      </w:tr>
      <w:tr w:rsidR="0056220D" w:rsidTr="0056220D">
        <w:tc>
          <w:tcPr>
            <w:tcW w:w="2156" w:type="dxa"/>
            <w:shd w:val="clear" w:color="auto" w:fill="auto"/>
          </w:tcPr>
          <w:p w:rsidR="0056220D" w:rsidRPr="0056220D" w:rsidRDefault="0056220D" w:rsidP="0056220D">
            <w:pPr>
              <w:spacing w:before="40" w:after="120"/>
              <w:ind w:right="113"/>
            </w:pPr>
            <w:r w:rsidRPr="0056220D">
              <w:t>República Dominicana</w:t>
            </w:r>
          </w:p>
        </w:tc>
        <w:tc>
          <w:tcPr>
            <w:tcW w:w="2310" w:type="dxa"/>
            <w:shd w:val="clear" w:color="auto" w:fill="auto"/>
          </w:tcPr>
          <w:p w:rsidR="0056220D" w:rsidRPr="0056220D" w:rsidRDefault="0056220D" w:rsidP="0056220D">
            <w:pPr>
              <w:spacing w:before="40" w:after="120"/>
              <w:ind w:right="113"/>
            </w:pPr>
            <w:r w:rsidRPr="0056220D">
              <w:t>Sexto informe periódico (CCPR/C/DOM/6)</w:t>
            </w:r>
          </w:p>
        </w:tc>
        <w:tc>
          <w:tcPr>
            <w:tcW w:w="2904" w:type="dxa"/>
            <w:shd w:val="clear" w:color="auto" w:fill="auto"/>
          </w:tcPr>
          <w:p w:rsidR="0056220D" w:rsidRPr="0056220D" w:rsidRDefault="0056220D" w:rsidP="0056220D">
            <w:pPr>
              <w:spacing w:before="40" w:after="120"/>
              <w:ind w:right="113"/>
            </w:pPr>
            <w:r w:rsidRPr="0056220D">
              <w:t>Martes 17 de octubre, tarde Miércoles 18 de octubre, mañana</w:t>
            </w:r>
          </w:p>
        </w:tc>
      </w:tr>
      <w:tr w:rsidR="0056220D" w:rsidTr="0056220D">
        <w:tc>
          <w:tcPr>
            <w:tcW w:w="2156" w:type="dxa"/>
            <w:shd w:val="clear" w:color="auto" w:fill="auto"/>
          </w:tcPr>
          <w:p w:rsidR="0056220D" w:rsidRPr="0056220D" w:rsidRDefault="0056220D" w:rsidP="0056220D">
            <w:pPr>
              <w:spacing w:before="40" w:after="120"/>
              <w:ind w:right="113"/>
            </w:pPr>
            <w:r w:rsidRPr="0056220D">
              <w:t>Australia</w:t>
            </w:r>
          </w:p>
        </w:tc>
        <w:tc>
          <w:tcPr>
            <w:tcW w:w="2310" w:type="dxa"/>
            <w:shd w:val="clear" w:color="auto" w:fill="auto"/>
          </w:tcPr>
          <w:p w:rsidR="0056220D" w:rsidRPr="0056220D" w:rsidRDefault="0056220D" w:rsidP="0056220D">
            <w:pPr>
              <w:spacing w:before="40" w:after="120"/>
              <w:ind w:right="113"/>
            </w:pPr>
            <w:r w:rsidRPr="0056220D">
              <w:t>Sexto informe periódico (CCPR/C/AUS/6)</w:t>
            </w:r>
          </w:p>
        </w:tc>
        <w:tc>
          <w:tcPr>
            <w:tcW w:w="2904" w:type="dxa"/>
            <w:shd w:val="clear" w:color="auto" w:fill="auto"/>
          </w:tcPr>
          <w:p w:rsidR="0056220D" w:rsidRPr="0056220D" w:rsidRDefault="0056220D" w:rsidP="0056220D">
            <w:pPr>
              <w:spacing w:before="40" w:after="120"/>
              <w:ind w:right="113"/>
            </w:pPr>
            <w:r w:rsidRPr="0056220D">
              <w:t>Miércoles 18 de octubre, tarde Jueves 19 de octubre, mañana</w:t>
            </w:r>
          </w:p>
        </w:tc>
      </w:tr>
      <w:tr w:rsidR="0056220D" w:rsidTr="0056220D">
        <w:tc>
          <w:tcPr>
            <w:tcW w:w="2156" w:type="dxa"/>
            <w:shd w:val="clear" w:color="auto" w:fill="auto"/>
          </w:tcPr>
          <w:p w:rsidR="0056220D" w:rsidRPr="0056220D" w:rsidRDefault="0056220D" w:rsidP="0056220D">
            <w:pPr>
              <w:spacing w:before="40" w:after="120"/>
              <w:ind w:right="113"/>
            </w:pPr>
            <w:r w:rsidRPr="0056220D">
              <w:t>Jordania</w:t>
            </w:r>
          </w:p>
        </w:tc>
        <w:tc>
          <w:tcPr>
            <w:tcW w:w="2310" w:type="dxa"/>
            <w:shd w:val="clear" w:color="auto" w:fill="auto"/>
          </w:tcPr>
          <w:p w:rsidR="0056220D" w:rsidRPr="0056220D" w:rsidRDefault="0056220D" w:rsidP="0056220D">
            <w:pPr>
              <w:spacing w:before="40" w:after="120"/>
              <w:ind w:right="113"/>
            </w:pPr>
            <w:r w:rsidRPr="0056220D">
              <w:t>Quinto informe periódico (CCPR/C/JOR/5)</w:t>
            </w:r>
          </w:p>
        </w:tc>
        <w:tc>
          <w:tcPr>
            <w:tcW w:w="2904" w:type="dxa"/>
            <w:shd w:val="clear" w:color="auto" w:fill="auto"/>
          </w:tcPr>
          <w:p w:rsidR="0056220D" w:rsidRPr="0056220D" w:rsidRDefault="0056220D" w:rsidP="0056220D">
            <w:pPr>
              <w:spacing w:before="40" w:after="120"/>
              <w:ind w:right="113"/>
            </w:pPr>
            <w:r w:rsidRPr="0056220D">
              <w:t>Jueves 19 de octubre, tarde Viernes 20 de octubre, mañana</w:t>
            </w:r>
          </w:p>
        </w:tc>
      </w:tr>
      <w:tr w:rsidR="0056220D" w:rsidTr="0056220D">
        <w:tc>
          <w:tcPr>
            <w:tcW w:w="2156" w:type="dxa"/>
            <w:shd w:val="clear" w:color="auto" w:fill="auto"/>
          </w:tcPr>
          <w:p w:rsidR="0056220D" w:rsidRPr="0056220D" w:rsidRDefault="0056220D" w:rsidP="0056220D">
            <w:pPr>
              <w:spacing w:before="40" w:after="120"/>
              <w:ind w:right="113"/>
            </w:pPr>
            <w:r w:rsidRPr="0056220D">
              <w:t>Mauricio</w:t>
            </w:r>
          </w:p>
        </w:tc>
        <w:tc>
          <w:tcPr>
            <w:tcW w:w="2310" w:type="dxa"/>
            <w:shd w:val="clear" w:color="auto" w:fill="auto"/>
          </w:tcPr>
          <w:p w:rsidR="0056220D" w:rsidRPr="0056220D" w:rsidRDefault="0056220D" w:rsidP="0056220D">
            <w:pPr>
              <w:spacing w:before="40" w:after="120"/>
              <w:ind w:right="113"/>
            </w:pPr>
            <w:r w:rsidRPr="0056220D">
              <w:t>Quinto informe periódico (CCPR/C/MUS/5)</w:t>
            </w:r>
          </w:p>
        </w:tc>
        <w:tc>
          <w:tcPr>
            <w:tcW w:w="2904" w:type="dxa"/>
            <w:shd w:val="clear" w:color="auto" w:fill="auto"/>
          </w:tcPr>
          <w:p w:rsidR="0056220D" w:rsidRPr="0056220D" w:rsidRDefault="0056220D" w:rsidP="0056220D">
            <w:pPr>
              <w:spacing w:before="40" w:after="120"/>
              <w:ind w:right="113"/>
            </w:pPr>
            <w:r w:rsidRPr="0056220D">
              <w:t>Lunes 23 de octubre, tarde Martes 24 de octubre, mañana</w:t>
            </w:r>
          </w:p>
        </w:tc>
      </w:tr>
      <w:tr w:rsidR="0056220D" w:rsidTr="0056220D">
        <w:tc>
          <w:tcPr>
            <w:tcW w:w="2156" w:type="dxa"/>
            <w:shd w:val="clear" w:color="auto" w:fill="auto"/>
          </w:tcPr>
          <w:p w:rsidR="0056220D" w:rsidRPr="0056220D" w:rsidRDefault="0056220D" w:rsidP="0056220D">
            <w:pPr>
              <w:spacing w:before="40" w:after="120"/>
              <w:ind w:right="113"/>
            </w:pPr>
            <w:r w:rsidRPr="0056220D">
              <w:t>Camerún</w:t>
            </w:r>
          </w:p>
        </w:tc>
        <w:tc>
          <w:tcPr>
            <w:tcW w:w="2310" w:type="dxa"/>
            <w:shd w:val="clear" w:color="auto" w:fill="auto"/>
          </w:tcPr>
          <w:p w:rsidR="0056220D" w:rsidRPr="0056220D" w:rsidRDefault="0056220D" w:rsidP="0056220D">
            <w:pPr>
              <w:spacing w:before="40" w:after="120"/>
              <w:ind w:right="113"/>
            </w:pPr>
            <w:r w:rsidRPr="0056220D">
              <w:t>Quinto informe periódico (CCPR/C/CMR/5)</w:t>
            </w:r>
          </w:p>
        </w:tc>
        <w:tc>
          <w:tcPr>
            <w:tcW w:w="2904" w:type="dxa"/>
            <w:shd w:val="clear" w:color="auto" w:fill="auto"/>
          </w:tcPr>
          <w:p w:rsidR="0056220D" w:rsidRPr="0056220D" w:rsidRDefault="0056220D" w:rsidP="0056220D">
            <w:pPr>
              <w:spacing w:before="40" w:after="120"/>
              <w:ind w:right="113"/>
            </w:pPr>
            <w:r w:rsidRPr="0056220D">
              <w:t>Martes 24 de octubre, tarde Miércoles 25 de octubre, mañana</w:t>
            </w:r>
          </w:p>
        </w:tc>
      </w:tr>
      <w:tr w:rsidR="0056220D" w:rsidTr="0056220D">
        <w:tc>
          <w:tcPr>
            <w:tcW w:w="2156" w:type="dxa"/>
            <w:tcBorders>
              <w:bottom w:val="single" w:sz="12" w:space="0" w:color="auto"/>
            </w:tcBorders>
            <w:shd w:val="clear" w:color="auto" w:fill="auto"/>
          </w:tcPr>
          <w:p w:rsidR="0056220D" w:rsidRPr="0056220D" w:rsidRDefault="0056220D" w:rsidP="0056220D">
            <w:pPr>
              <w:spacing w:before="40" w:after="120"/>
              <w:ind w:right="113"/>
            </w:pPr>
            <w:r w:rsidRPr="0056220D">
              <w:t>Rumania</w:t>
            </w:r>
          </w:p>
        </w:tc>
        <w:tc>
          <w:tcPr>
            <w:tcW w:w="2310" w:type="dxa"/>
            <w:tcBorders>
              <w:bottom w:val="single" w:sz="12" w:space="0" w:color="auto"/>
            </w:tcBorders>
            <w:shd w:val="clear" w:color="auto" w:fill="auto"/>
          </w:tcPr>
          <w:p w:rsidR="0056220D" w:rsidRPr="0056220D" w:rsidRDefault="0056220D" w:rsidP="0056220D">
            <w:pPr>
              <w:spacing w:before="40" w:after="120"/>
              <w:ind w:right="113"/>
            </w:pPr>
            <w:r w:rsidRPr="0056220D">
              <w:t>Quinto informe periódico (CCPR/C/ROU/5)</w:t>
            </w:r>
          </w:p>
        </w:tc>
        <w:tc>
          <w:tcPr>
            <w:tcW w:w="2904" w:type="dxa"/>
            <w:tcBorders>
              <w:bottom w:val="single" w:sz="12" w:space="0" w:color="auto"/>
            </w:tcBorders>
            <w:shd w:val="clear" w:color="auto" w:fill="auto"/>
          </w:tcPr>
          <w:p w:rsidR="0056220D" w:rsidRPr="0056220D" w:rsidRDefault="0056220D" w:rsidP="0056220D">
            <w:pPr>
              <w:spacing w:before="40" w:after="120"/>
              <w:ind w:right="113"/>
            </w:pPr>
            <w:r w:rsidRPr="0056220D">
              <w:t>Miércoles 25 de octubre, tarde Jueves 26 de octubre, mañana</w:t>
            </w:r>
          </w:p>
        </w:tc>
      </w:tr>
    </w:tbl>
    <w:p w:rsidR="0056220D" w:rsidRPr="0056220D" w:rsidRDefault="0056220D" w:rsidP="0056220D">
      <w:pPr>
        <w:pStyle w:val="SingleTxtG"/>
        <w:spacing w:before="240"/>
        <w:rPr>
          <w:lang w:val="es-AR"/>
        </w:rPr>
      </w:pPr>
      <w:r>
        <w:tab/>
      </w:r>
      <w:r w:rsidRPr="0056220D">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121</w:t>
      </w:r>
      <w:r w:rsidRPr="0056220D">
        <w:rPr>
          <w:vertAlign w:val="superscript"/>
        </w:rPr>
        <w:t>er</w:t>
      </w:r>
      <w:r w:rsidRPr="0056220D">
        <w:t xml:space="preserve"> período de sesiones. </w:t>
      </w:r>
    </w:p>
    <w:p w:rsidR="0056220D" w:rsidRPr="0056220D" w:rsidRDefault="0056220D" w:rsidP="0056220D">
      <w:pPr>
        <w:pStyle w:val="SingleTxtG"/>
        <w:rPr>
          <w:lang w:val="es-AR"/>
        </w:rPr>
      </w:pPr>
      <w:r>
        <w:tab/>
      </w:r>
      <w:r w:rsidRPr="0056220D">
        <w:t>Los equipos de tareas para los informes de los países examinarán y aprobarán las listas de cuestiones sobre los informes de Argelia, Bahrein y la República Democrática Popular Lao, la lista de cuestiones previa a la presentación del informe del Japón, y las listas de cuestiones en ausencia de los informes de Gambia y San Vicente y las Granadinas.</w:t>
      </w:r>
    </w:p>
    <w:p w:rsidR="0056220D" w:rsidRPr="0056220D" w:rsidRDefault="0056220D" w:rsidP="0056220D">
      <w:pPr>
        <w:pStyle w:val="H23G"/>
        <w:rPr>
          <w:lang w:val="es-AR"/>
        </w:rPr>
      </w:pPr>
      <w:r w:rsidRPr="0056220D">
        <w:rPr>
          <w:lang w:val="es-AR"/>
        </w:rPr>
        <w:tab/>
      </w:r>
      <w:r w:rsidRPr="0056220D">
        <w:t>6.</w:t>
      </w:r>
      <w:r w:rsidRPr="0056220D">
        <w:tab/>
        <w:t>Seguimiento de las observaciones finales sobre los informes de los Estados partes</w:t>
      </w:r>
    </w:p>
    <w:p w:rsidR="0056220D" w:rsidRPr="0056220D" w:rsidRDefault="0056220D" w:rsidP="0056220D">
      <w:pPr>
        <w:pStyle w:val="SingleTxtG"/>
        <w:rPr>
          <w:lang w:val="es-AR"/>
        </w:rPr>
      </w:pPr>
      <w:r>
        <w:tab/>
      </w:r>
      <w:r w:rsidRPr="0056220D">
        <w:t>El Relator Especial y el Relator Especial Adjunto para el seguimiento de las observaciones finales presentarán un informe sobre sus actividades.</w:t>
      </w:r>
    </w:p>
    <w:p w:rsidR="0056220D" w:rsidRPr="0056220D" w:rsidRDefault="0056220D" w:rsidP="0056220D">
      <w:pPr>
        <w:pStyle w:val="H23G"/>
        <w:rPr>
          <w:lang w:val="es-AR"/>
        </w:rPr>
      </w:pPr>
      <w:r w:rsidRPr="0056220D">
        <w:tab/>
        <w:t>7.</w:t>
      </w:r>
      <w:r w:rsidRPr="0056220D">
        <w:tab/>
        <w:t xml:space="preserve">Seguimiento de los dictámenes aprobados a tenor del Protocolo Facultativo </w:t>
      </w:r>
      <w:r>
        <w:br/>
      </w:r>
      <w:r w:rsidRPr="0056220D">
        <w:t>del Pacto</w:t>
      </w:r>
    </w:p>
    <w:p w:rsidR="0056220D" w:rsidRPr="0056220D" w:rsidRDefault="0056220D" w:rsidP="0056220D">
      <w:pPr>
        <w:pStyle w:val="SingleTxtG"/>
        <w:rPr>
          <w:lang w:val="es-AR"/>
        </w:rPr>
      </w:pPr>
      <w:r>
        <w:tab/>
      </w:r>
      <w:r w:rsidRPr="0056220D">
        <w:t>El Relator Especial para el seguimiento de los dictámenes presentará un informe sobre sus actividades.</w:t>
      </w:r>
    </w:p>
    <w:p w:rsidR="0056220D" w:rsidRPr="0056220D" w:rsidRDefault="0056220D" w:rsidP="0056220D">
      <w:pPr>
        <w:pStyle w:val="H23G"/>
        <w:rPr>
          <w:lang w:val="es-AR"/>
        </w:rPr>
      </w:pPr>
      <w:r w:rsidRPr="0056220D">
        <w:tab/>
        <w:t>8.</w:t>
      </w:r>
      <w:r w:rsidRPr="0056220D">
        <w:tab/>
        <w:t>Examen de las comunicaciones presentadas en virtud del primer Protocolo Facultativo del Pacto</w:t>
      </w:r>
    </w:p>
    <w:p w:rsidR="0056220D" w:rsidRPr="0056220D" w:rsidRDefault="0056220D" w:rsidP="0056220D">
      <w:pPr>
        <w:pStyle w:val="SingleTxtG"/>
        <w:rPr>
          <w:lang w:val="es-AR"/>
        </w:rPr>
      </w:pPr>
      <w:r>
        <w:tab/>
      </w:r>
      <w:r w:rsidRPr="0056220D">
        <w:t>Teniendo presentes las disposiciones del artículo 95 del reglamento del Comité, el Grupo de Trabajo sobre las Comunicaciones Individuales se reunirá del 9 al 13 de octubre de 2017, con anterioridad al 121</w:t>
      </w:r>
      <w:r w:rsidRPr="0056220D">
        <w:rPr>
          <w:vertAlign w:val="superscript"/>
        </w:rPr>
        <w:t>er</w:t>
      </w:r>
      <w:r w:rsidRPr="0056220D">
        <w:t xml:space="preserve"> período de sesiones.</w:t>
      </w:r>
    </w:p>
    <w:p w:rsidR="0056220D" w:rsidRPr="0056220D" w:rsidRDefault="0056220D" w:rsidP="0056220D">
      <w:pPr>
        <w:pStyle w:val="SingleTxtG"/>
        <w:rPr>
          <w:lang w:val="es-AR"/>
        </w:rPr>
      </w:pPr>
      <w:r>
        <w:tab/>
      </w:r>
      <w:r w:rsidRPr="0056220D">
        <w:t>De conformidad con las disposiciones del capítulo XVII de su reglamento, el Comité examinará las comunicaciones que se le hayan presentado o que parezcan habérsele presentado de conformidad con el Protocolo Facultativo.</w:t>
      </w:r>
    </w:p>
    <w:p w:rsidR="0056220D" w:rsidRPr="0056220D" w:rsidRDefault="0056220D" w:rsidP="0056220D">
      <w:pPr>
        <w:pStyle w:val="SingleTxtG"/>
        <w:rPr>
          <w:lang w:val="es-AR"/>
        </w:rPr>
      </w:pPr>
      <w:r>
        <w:tab/>
      </w:r>
      <w:r w:rsidRPr="0056220D">
        <w:t xml:space="preserve">Al 1 de agosto de 2017 el Comité tenía pendientes 678 comunicaciones. </w:t>
      </w:r>
    </w:p>
    <w:p w:rsidR="0056220D" w:rsidRPr="0056220D" w:rsidRDefault="0056220D" w:rsidP="0056220D">
      <w:pPr>
        <w:pStyle w:val="SingleTxtG"/>
        <w:rPr>
          <w:lang w:val="es-AR"/>
        </w:rPr>
      </w:pPr>
      <w:r>
        <w:tab/>
      </w:r>
      <w:r w:rsidRPr="0056220D">
        <w:t>De conformidad con el artículo 5, párrafo 3, del Protocolo Facultativo y con el artículo 88 del reglamento del Comité, el presente tema del programa se examinará en sesiones privadas.</w:t>
      </w:r>
    </w:p>
    <w:p w:rsidR="00411A36" w:rsidRPr="0056220D" w:rsidRDefault="0056220D" w:rsidP="0056220D">
      <w:pPr>
        <w:pStyle w:val="SingleTxtG"/>
        <w:suppressAutoHyphens/>
        <w:spacing w:before="240" w:after="0"/>
        <w:jc w:val="center"/>
        <w:rPr>
          <w:u w:val="single"/>
        </w:rPr>
      </w:pPr>
      <w:r>
        <w:rPr>
          <w:u w:val="single"/>
        </w:rPr>
        <w:tab/>
      </w:r>
      <w:r>
        <w:rPr>
          <w:u w:val="single"/>
        </w:rPr>
        <w:tab/>
      </w:r>
      <w:r>
        <w:rPr>
          <w:u w:val="single"/>
        </w:rPr>
        <w:tab/>
      </w:r>
    </w:p>
    <w:sectPr w:rsidR="00411A36" w:rsidRPr="0056220D" w:rsidSect="005622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CEF" w:rsidRDefault="00E91CEF"/>
  </w:endnote>
  <w:endnote w:type="continuationSeparator" w:id="0">
    <w:p w:rsidR="00E91CEF" w:rsidRDefault="00E91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0D" w:rsidRPr="0056220D" w:rsidRDefault="0056220D" w:rsidP="0056220D">
    <w:pPr>
      <w:pStyle w:val="Piedepgina"/>
      <w:tabs>
        <w:tab w:val="right" w:pos="9638"/>
      </w:tabs>
    </w:pPr>
    <w:r w:rsidRPr="0056220D">
      <w:rPr>
        <w:b/>
        <w:sz w:val="18"/>
      </w:rPr>
      <w:fldChar w:fldCharType="begin"/>
    </w:r>
    <w:r w:rsidRPr="0056220D">
      <w:rPr>
        <w:b/>
        <w:sz w:val="18"/>
      </w:rPr>
      <w:instrText xml:space="preserve"> PAGE  \* MERGEFORMAT </w:instrText>
    </w:r>
    <w:r w:rsidRPr="0056220D">
      <w:rPr>
        <w:b/>
        <w:sz w:val="18"/>
      </w:rPr>
      <w:fldChar w:fldCharType="separate"/>
    </w:r>
    <w:r w:rsidR="00B06B71">
      <w:rPr>
        <w:b/>
        <w:noProof/>
        <w:sz w:val="18"/>
      </w:rPr>
      <w:t>2</w:t>
    </w:r>
    <w:r w:rsidRPr="0056220D">
      <w:rPr>
        <w:b/>
        <w:sz w:val="18"/>
      </w:rPr>
      <w:fldChar w:fldCharType="end"/>
    </w:r>
    <w:r>
      <w:rPr>
        <w:b/>
        <w:sz w:val="18"/>
      </w:rPr>
      <w:tab/>
    </w:r>
    <w:r>
      <w:t>GE.17-14254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0D" w:rsidRPr="0056220D" w:rsidRDefault="0056220D" w:rsidP="0056220D">
    <w:pPr>
      <w:pStyle w:val="Piedepgina"/>
      <w:tabs>
        <w:tab w:val="right" w:pos="9638"/>
      </w:tabs>
      <w:rPr>
        <w:b/>
        <w:sz w:val="18"/>
      </w:rPr>
    </w:pPr>
    <w:r>
      <w:t>GE.17-14254</w:t>
    </w:r>
    <w:r>
      <w:tab/>
    </w:r>
    <w:r w:rsidRPr="0056220D">
      <w:rPr>
        <w:b/>
        <w:sz w:val="18"/>
      </w:rPr>
      <w:fldChar w:fldCharType="begin"/>
    </w:r>
    <w:r w:rsidRPr="0056220D">
      <w:rPr>
        <w:b/>
        <w:sz w:val="18"/>
      </w:rPr>
      <w:instrText xml:space="preserve"> PAGE  \* MERGEFORMAT </w:instrText>
    </w:r>
    <w:r w:rsidRPr="0056220D">
      <w:rPr>
        <w:b/>
        <w:sz w:val="18"/>
      </w:rPr>
      <w:fldChar w:fldCharType="separate"/>
    </w:r>
    <w:r w:rsidR="00B06B71">
      <w:rPr>
        <w:b/>
        <w:noProof/>
        <w:sz w:val="18"/>
      </w:rPr>
      <w:t>3</w:t>
    </w:r>
    <w:r w:rsidRPr="0056220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56220D" w:rsidRDefault="0056220D" w:rsidP="0056220D">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17-14254  (S)    210817    210817</w:t>
    </w:r>
    <w:r>
      <w:rPr>
        <w:sz w:val="20"/>
      </w:rPr>
      <w:br/>
    </w:r>
    <w:r w:rsidRPr="0056220D">
      <w:rPr>
        <w:rFonts w:ascii="C39T30Lfz" w:hAnsi="C39T30Lfz"/>
        <w:sz w:val="56"/>
      </w:rPr>
      <w:t></w:t>
    </w:r>
    <w:r w:rsidRPr="0056220D">
      <w:rPr>
        <w:rFonts w:ascii="C39T30Lfz" w:hAnsi="C39T30Lfz"/>
        <w:sz w:val="56"/>
      </w:rPr>
      <w:t></w:t>
    </w:r>
    <w:r w:rsidRPr="0056220D">
      <w:rPr>
        <w:rFonts w:ascii="C39T30Lfz" w:hAnsi="C39T30Lfz"/>
        <w:sz w:val="56"/>
      </w:rPr>
      <w:t></w:t>
    </w:r>
    <w:r w:rsidRPr="0056220D">
      <w:rPr>
        <w:rFonts w:ascii="C39T30Lfz" w:hAnsi="C39T30Lfz"/>
        <w:sz w:val="56"/>
      </w:rPr>
      <w:t></w:t>
    </w:r>
    <w:r w:rsidRPr="0056220D">
      <w:rPr>
        <w:rFonts w:ascii="C39T30Lfz" w:hAnsi="C39T30Lfz"/>
        <w:sz w:val="56"/>
      </w:rPr>
      <w:t></w:t>
    </w:r>
    <w:r w:rsidRPr="0056220D">
      <w:rPr>
        <w:rFonts w:ascii="C39T30Lfz" w:hAnsi="C39T30Lfz"/>
        <w:sz w:val="56"/>
      </w:rPr>
      <w:t></w:t>
    </w:r>
    <w:r w:rsidRPr="0056220D">
      <w:rPr>
        <w:rFonts w:ascii="C39T30Lfz" w:hAnsi="C39T30Lfz"/>
        <w:sz w:val="56"/>
      </w:rPr>
      <w:t></w:t>
    </w:r>
    <w:r w:rsidRPr="0056220D">
      <w:rPr>
        <w:rFonts w:ascii="C39T30Lfz" w:hAnsi="C39T30Lfz"/>
        <w:sz w:val="56"/>
      </w:rPr>
      <w:t></w:t>
    </w:r>
    <w:r w:rsidRPr="0056220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CEF" w:rsidRPr="001075E9" w:rsidRDefault="00E91CEF" w:rsidP="001075E9">
      <w:pPr>
        <w:tabs>
          <w:tab w:val="right" w:pos="2155"/>
        </w:tabs>
        <w:spacing w:after="80" w:line="240" w:lineRule="auto"/>
        <w:ind w:left="680"/>
        <w:rPr>
          <w:u w:val="single"/>
        </w:rPr>
      </w:pPr>
      <w:r>
        <w:rPr>
          <w:u w:val="single"/>
        </w:rPr>
        <w:tab/>
      </w:r>
    </w:p>
  </w:footnote>
  <w:footnote w:type="continuationSeparator" w:id="0">
    <w:p w:rsidR="00E91CEF" w:rsidRDefault="00E91CEF"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0D" w:rsidRPr="0056220D" w:rsidRDefault="00B06B71">
    <w:pPr>
      <w:pStyle w:val="Encabezado"/>
    </w:pPr>
    <w:r>
      <w:fldChar w:fldCharType="begin"/>
    </w:r>
    <w:r>
      <w:instrText xml:space="preserve"> TITLE  \* MERGEFORMAT </w:instrText>
    </w:r>
    <w:r>
      <w:fldChar w:fldCharType="separate"/>
    </w:r>
    <w:proofErr w:type="spellStart"/>
    <w:r>
      <w:t>CCPR</w:t>
    </w:r>
    <w:proofErr w:type="spellEnd"/>
    <w:r>
      <w:t>/C/121/1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0D" w:rsidRPr="0056220D" w:rsidRDefault="00B06B71" w:rsidP="0056220D">
    <w:pPr>
      <w:pStyle w:val="Encabezado"/>
      <w:jc w:val="right"/>
    </w:pPr>
    <w:r>
      <w:fldChar w:fldCharType="begin"/>
    </w:r>
    <w:r>
      <w:instrText xml:space="preserve"> TITLE  \* MERGEFORMAT </w:instrText>
    </w:r>
    <w:r>
      <w:fldChar w:fldCharType="separate"/>
    </w:r>
    <w:proofErr w:type="spellStart"/>
    <w:r>
      <w:t>CCPR</w:t>
    </w:r>
    <w:proofErr w:type="spellEnd"/>
    <w:r>
      <w:t>/C/121/1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CEF"/>
    <w:rsid w:val="00006BB9"/>
    <w:rsid w:val="00020810"/>
    <w:rsid w:val="0005274F"/>
    <w:rsid w:val="000A36A2"/>
    <w:rsid w:val="000B57E7"/>
    <w:rsid w:val="000F09DF"/>
    <w:rsid w:val="000F61B2"/>
    <w:rsid w:val="001075E9"/>
    <w:rsid w:val="00160FF7"/>
    <w:rsid w:val="00180183"/>
    <w:rsid w:val="00196389"/>
    <w:rsid w:val="001A1F00"/>
    <w:rsid w:val="001C7A89"/>
    <w:rsid w:val="00213437"/>
    <w:rsid w:val="0022765D"/>
    <w:rsid w:val="002A061F"/>
    <w:rsid w:val="002A2EFC"/>
    <w:rsid w:val="002A6FA7"/>
    <w:rsid w:val="002C0E18"/>
    <w:rsid w:val="002C33BB"/>
    <w:rsid w:val="002D5AAC"/>
    <w:rsid w:val="002D7C8D"/>
    <w:rsid w:val="002E092A"/>
    <w:rsid w:val="002F13FE"/>
    <w:rsid w:val="00301299"/>
    <w:rsid w:val="00322004"/>
    <w:rsid w:val="00325611"/>
    <w:rsid w:val="003402C2"/>
    <w:rsid w:val="0036261E"/>
    <w:rsid w:val="00381C24"/>
    <w:rsid w:val="003958D0"/>
    <w:rsid w:val="003E1F6E"/>
    <w:rsid w:val="003F6367"/>
    <w:rsid w:val="004039A7"/>
    <w:rsid w:val="00411A36"/>
    <w:rsid w:val="00454E07"/>
    <w:rsid w:val="004744DF"/>
    <w:rsid w:val="004875CF"/>
    <w:rsid w:val="004E4B46"/>
    <w:rsid w:val="0050108D"/>
    <w:rsid w:val="0056220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8E0BD7"/>
    <w:rsid w:val="00906890"/>
    <w:rsid w:val="00916396"/>
    <w:rsid w:val="00951972"/>
    <w:rsid w:val="00963777"/>
    <w:rsid w:val="009946B1"/>
    <w:rsid w:val="009B452A"/>
    <w:rsid w:val="009B4E5E"/>
    <w:rsid w:val="00A17DFD"/>
    <w:rsid w:val="00A81257"/>
    <w:rsid w:val="00A917B3"/>
    <w:rsid w:val="00AB4B51"/>
    <w:rsid w:val="00AE0E02"/>
    <w:rsid w:val="00AE4CC4"/>
    <w:rsid w:val="00B06B71"/>
    <w:rsid w:val="00B10CC7"/>
    <w:rsid w:val="00B511D3"/>
    <w:rsid w:val="00B62458"/>
    <w:rsid w:val="00BD33EE"/>
    <w:rsid w:val="00C2215B"/>
    <w:rsid w:val="00C27ECE"/>
    <w:rsid w:val="00C33381"/>
    <w:rsid w:val="00C524D1"/>
    <w:rsid w:val="00C56FC7"/>
    <w:rsid w:val="00C60F0C"/>
    <w:rsid w:val="00C76505"/>
    <w:rsid w:val="00C805C9"/>
    <w:rsid w:val="00C83A9A"/>
    <w:rsid w:val="00CA1679"/>
    <w:rsid w:val="00D5042C"/>
    <w:rsid w:val="00D809C0"/>
    <w:rsid w:val="00D80BBB"/>
    <w:rsid w:val="00D90138"/>
    <w:rsid w:val="00DE44AD"/>
    <w:rsid w:val="00DE7FE2"/>
    <w:rsid w:val="00E34B50"/>
    <w:rsid w:val="00E35CF0"/>
    <w:rsid w:val="00E73F76"/>
    <w:rsid w:val="00E91CEF"/>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A2E0D3A-A138-4A53-949F-CD31DC9F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1121</Words>
  <Characters>6169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CCPR/C/121/1</vt:lpstr>
    </vt:vector>
  </TitlesOfParts>
  <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CCPR/C/121/1</dc:title>
  <dc:subject/>
  <dc:creator>Luz Maria URQUIZU MARROQUIN</dc:creator>
  <cp:keywords/>
  <cp:lastModifiedBy>Maria Luisa ZEBALLOS MORENO</cp:lastModifiedBy>
  <cp:revision>3</cp:revision>
  <cp:lastPrinted>2017-08-21T07:35:00Z</cp:lastPrinted>
  <dcterms:created xsi:type="dcterms:W3CDTF">2017-08-21T07:35:00Z</dcterms:created>
  <dcterms:modified xsi:type="dcterms:W3CDTF">2017-08-21T07:35:00Z</dcterms:modified>
</cp:coreProperties>
</file>