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6295A74D" w14:textId="77777777" w:rsidTr="003B11B7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1F2EEB5F" w14:textId="77777777" w:rsidR="002D5AAC" w:rsidRPr="001359DC" w:rsidRDefault="002D5AAC" w:rsidP="003B11B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660853EE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6888C90B" w14:textId="2B44BFE4" w:rsidR="002D5AAC" w:rsidRPr="001359DC" w:rsidRDefault="003B11B7" w:rsidP="003B11B7">
            <w:pPr>
              <w:jc w:val="right"/>
              <w:rPr>
                <w:lang w:val="es-ES"/>
              </w:rPr>
            </w:pPr>
            <w:r w:rsidRPr="003B11B7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/HRC/RES/53/3</w:t>
            </w:r>
          </w:p>
        </w:tc>
      </w:tr>
      <w:tr w:rsidR="002D5AAC" w:rsidRPr="001359DC" w14:paraId="439AD926" w14:textId="77777777" w:rsidTr="003B11B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22401BED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7CD22831" wp14:editId="255CD597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07C1C9B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E943224" w14:textId="77777777" w:rsidR="002D5AAC" w:rsidRDefault="003B11B7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4D881510" w14:textId="77777777" w:rsidR="003B11B7" w:rsidRDefault="003B11B7" w:rsidP="003B11B7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17 de julio de 2023</w:t>
            </w:r>
          </w:p>
          <w:p w14:paraId="68E46D9B" w14:textId="77777777" w:rsidR="003B11B7" w:rsidRDefault="003B11B7" w:rsidP="003B11B7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0462210E" w14:textId="27905E9B" w:rsidR="003B11B7" w:rsidRPr="001359DC" w:rsidRDefault="003B11B7" w:rsidP="003B11B7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09C81799" w14:textId="77777777" w:rsidR="003B11B7" w:rsidRPr="003B11B7" w:rsidRDefault="003B11B7" w:rsidP="003B11B7">
      <w:pPr>
        <w:spacing w:before="120"/>
        <w:rPr>
          <w:b/>
          <w:bCs/>
          <w:sz w:val="24"/>
          <w:szCs w:val="24"/>
          <w:lang w:val="en-GB"/>
        </w:rPr>
      </w:pPr>
      <w:r w:rsidRPr="003B11B7">
        <w:rPr>
          <w:b/>
          <w:bCs/>
          <w:sz w:val="24"/>
          <w:szCs w:val="24"/>
        </w:rPr>
        <w:t>Consejo de Derechos Humanos</w:t>
      </w:r>
    </w:p>
    <w:p w14:paraId="5C3E093E" w14:textId="77777777" w:rsidR="003B11B7" w:rsidRPr="003B11B7" w:rsidRDefault="003B11B7" w:rsidP="003B11B7">
      <w:pPr>
        <w:rPr>
          <w:b/>
          <w:bCs/>
          <w:lang w:val="en-GB"/>
        </w:rPr>
      </w:pPr>
      <w:r w:rsidRPr="003B11B7">
        <w:rPr>
          <w:b/>
          <w:bCs/>
        </w:rPr>
        <w:t>53</w:t>
      </w:r>
      <w:r w:rsidRPr="003B11B7">
        <w:rPr>
          <w:b/>
          <w:bCs/>
          <w:vertAlign w:val="superscript"/>
        </w:rPr>
        <w:t>er</w:t>
      </w:r>
      <w:r w:rsidRPr="003B11B7">
        <w:rPr>
          <w:b/>
          <w:bCs/>
        </w:rPr>
        <w:t xml:space="preserve"> período de sesiones</w:t>
      </w:r>
    </w:p>
    <w:p w14:paraId="52F5865C" w14:textId="1E5AB997" w:rsidR="003B11B7" w:rsidRPr="003B11B7" w:rsidRDefault="003B11B7" w:rsidP="003B11B7">
      <w:r w:rsidRPr="003B11B7">
        <w:t>19 de junio a 14</w:t>
      </w:r>
      <w:r w:rsidR="009B7FF3">
        <w:t xml:space="preserve"> </w:t>
      </w:r>
      <w:r w:rsidRPr="003B11B7">
        <w:t>de julio de 2023</w:t>
      </w:r>
    </w:p>
    <w:p w14:paraId="30305469" w14:textId="77777777" w:rsidR="003B11B7" w:rsidRPr="003B11B7" w:rsidRDefault="003B11B7" w:rsidP="003B11B7">
      <w:r w:rsidRPr="003B11B7">
        <w:t>Tema 3 de la agenda</w:t>
      </w:r>
    </w:p>
    <w:p w14:paraId="49230394" w14:textId="77777777" w:rsidR="003B11B7" w:rsidRPr="003B11B7" w:rsidRDefault="003B11B7" w:rsidP="003B11B7">
      <w:pPr>
        <w:rPr>
          <w:b/>
          <w:bCs/>
        </w:rPr>
      </w:pPr>
      <w:r w:rsidRPr="003B11B7">
        <w:rPr>
          <w:b/>
          <w:bCs/>
        </w:rPr>
        <w:t>Promoción y protección de todos los derechos humanos,</w:t>
      </w:r>
      <w:r w:rsidRPr="003B11B7">
        <w:rPr>
          <w:b/>
          <w:bCs/>
        </w:rPr>
        <w:br/>
        <w:t>civiles, políticos, económicos, sociales y culturales,</w:t>
      </w:r>
      <w:r w:rsidRPr="003B11B7">
        <w:rPr>
          <w:b/>
          <w:bCs/>
        </w:rPr>
        <w:br/>
        <w:t>incluido el derecho al desarrollo</w:t>
      </w:r>
    </w:p>
    <w:p w14:paraId="5F4D30E3" w14:textId="5FDA1573" w:rsidR="003B11B7" w:rsidRPr="003B11B7" w:rsidRDefault="003B11B7" w:rsidP="003B11B7">
      <w:pPr>
        <w:pStyle w:val="HChG"/>
      </w:pPr>
      <w:r w:rsidRPr="003B11B7">
        <w:tab/>
      </w:r>
      <w:r w:rsidRPr="003B11B7">
        <w:tab/>
        <w:t>Resolución aprobada por el Consejo de Derechos Humanos el</w:t>
      </w:r>
      <w:r w:rsidR="00CE0A6D">
        <w:t> </w:t>
      </w:r>
      <w:r w:rsidRPr="003B11B7">
        <w:t>12 de julio de 2023</w:t>
      </w:r>
    </w:p>
    <w:p w14:paraId="26895016" w14:textId="4B6A8859" w:rsidR="003B11B7" w:rsidRDefault="003B11B7" w:rsidP="003B11B7">
      <w:pPr>
        <w:pStyle w:val="H1G"/>
      </w:pPr>
      <w:r w:rsidRPr="00294D19">
        <w:tab/>
      </w:r>
      <w:r w:rsidR="00CE0A6D" w:rsidRPr="00294D19">
        <w:t>53/3.</w:t>
      </w:r>
      <w:r w:rsidRPr="00294D19">
        <w:tab/>
        <w:t>Las empresas y los derechos humanos</w:t>
      </w:r>
    </w:p>
    <w:p w14:paraId="43F39DAC" w14:textId="77777777" w:rsidR="003B11B7" w:rsidRPr="003B11B7" w:rsidRDefault="003B11B7" w:rsidP="003B11B7">
      <w:pPr>
        <w:pStyle w:val="SingleTxtG"/>
      </w:pPr>
      <w:r w:rsidRPr="003B11B7">
        <w:tab/>
      </w:r>
      <w:r w:rsidRPr="003B11B7">
        <w:rPr>
          <w:i/>
          <w:iCs/>
        </w:rPr>
        <w:t>El Consejo de Derechos Humanos</w:t>
      </w:r>
      <w:r w:rsidRPr="003B11B7">
        <w:t>,</w:t>
      </w:r>
    </w:p>
    <w:p w14:paraId="73F4ABF1" w14:textId="77777777" w:rsidR="003B11B7" w:rsidRPr="003B11B7" w:rsidRDefault="003B11B7" w:rsidP="003B11B7">
      <w:pPr>
        <w:pStyle w:val="SingleTxtG"/>
      </w:pPr>
      <w:r w:rsidRPr="003B11B7">
        <w:tab/>
      </w:r>
      <w:r w:rsidRPr="003B11B7">
        <w:rPr>
          <w:i/>
          <w:iCs/>
        </w:rPr>
        <w:t xml:space="preserve">Reafirmando </w:t>
      </w:r>
      <w:r w:rsidRPr="003B11B7">
        <w:t>los propósitos y principios de la Carta de las Naciones Unidas y la Declaración Universal de Derechos Humanos,</w:t>
      </w:r>
    </w:p>
    <w:p w14:paraId="0C75424D" w14:textId="77777777" w:rsidR="003B11B7" w:rsidRPr="003B11B7" w:rsidRDefault="003B11B7" w:rsidP="003B11B7">
      <w:pPr>
        <w:pStyle w:val="SingleTxtG"/>
      </w:pPr>
      <w:r w:rsidRPr="003B11B7">
        <w:tab/>
      </w:r>
      <w:r w:rsidRPr="003B11B7">
        <w:rPr>
          <w:i/>
          <w:iCs/>
        </w:rPr>
        <w:t xml:space="preserve">Recordando </w:t>
      </w:r>
      <w:r w:rsidRPr="003B11B7">
        <w:t>las resoluciones del Consejo de Derechos Humanos 8/7, de 18 de junio de 2008, 17/4, de 16 de junio de 2011, 21/5, de 27 de septiembre de 2012, 26/22, de 27 de junio de 2014, 32/10, de 30 de junio de 2016, 35/7, de 22 de junio de 2017, 38/13, de 6 de julio de 2018, y 44/15, de 17 de julio de 2020, y la resolución 2005/69 de la Comisión de Derechos Humanos, de 20 de abril de 2005, y observando la resolución 26/9 del Consejo, de 26 de junio de 2014, todas ellas relativas a la cuestión de los derechos humanos y las empresas transnacionales y otras empresas,</w:t>
      </w:r>
    </w:p>
    <w:p w14:paraId="097D404B" w14:textId="77777777" w:rsidR="003B11B7" w:rsidRPr="003B11B7" w:rsidRDefault="003B11B7" w:rsidP="003B11B7">
      <w:pPr>
        <w:pStyle w:val="SingleTxtG"/>
      </w:pPr>
      <w:r w:rsidRPr="003B11B7">
        <w:tab/>
      </w:r>
      <w:r w:rsidRPr="003B11B7">
        <w:rPr>
          <w:i/>
          <w:iCs/>
        </w:rPr>
        <w:t xml:space="preserve">Recordando también </w:t>
      </w:r>
      <w:r w:rsidRPr="003B11B7">
        <w:t>sus resoluciones 5/1, relativa a la construcción institucional del Consejo de Derechos Humanos, y 5/2, relativa al Código de Conducta para los Titulares de Mandatos de los Procedimientos Especiales del Consejo de Derechos Humanos, ambas de 18 de junio de 2007, y destacando que todos los titulares de mandatos deberán desempeñar sus funciones de conformidad con esas resoluciones y sus anexos,</w:t>
      </w:r>
    </w:p>
    <w:p w14:paraId="25183931" w14:textId="29793C0A" w:rsidR="003B11B7" w:rsidRPr="003B11B7" w:rsidRDefault="003B11B7" w:rsidP="003B11B7">
      <w:pPr>
        <w:pStyle w:val="SingleTxtG"/>
      </w:pPr>
      <w:r w:rsidRPr="003B11B7">
        <w:tab/>
        <w:t>1.</w:t>
      </w:r>
      <w:r w:rsidRPr="003B11B7">
        <w:tab/>
      </w:r>
      <w:r w:rsidRPr="003B11B7">
        <w:rPr>
          <w:i/>
          <w:iCs/>
        </w:rPr>
        <w:t xml:space="preserve">Solicita </w:t>
      </w:r>
      <w:r w:rsidRPr="003B11B7">
        <w:t>al Alto Comisionado de las Naciones Unidas para los Derechos Humanos que siga desarrollando su labor en la esfera de las empresas y los derechos humanos, también en lo relativo a la rendición de cuentas y la reparación, y que convoque una consulta anual, en la que participen representantes de los Estados y otras partes interesadas, sobre los retos, las buenas prácticas y la aplicación de los Principios Rectores sobre las Empresas y los Derechos Humanos, y que presente un informe al respecto al Consejo de Derechos Humanos en su 62</w:t>
      </w:r>
      <w:r w:rsidR="00CE0A6D">
        <w:t>º</w:t>
      </w:r>
      <w:r w:rsidRPr="003B11B7">
        <w:t xml:space="preserve"> período de sesiones;</w:t>
      </w:r>
    </w:p>
    <w:p w14:paraId="2D56CC44" w14:textId="77777777" w:rsidR="003B11B7" w:rsidRPr="003B11B7" w:rsidRDefault="003B11B7" w:rsidP="003B11B7">
      <w:pPr>
        <w:pStyle w:val="SingleTxtG"/>
      </w:pPr>
      <w:r w:rsidRPr="003B11B7">
        <w:tab/>
        <w:t>2.</w:t>
      </w:r>
      <w:r w:rsidRPr="003B11B7">
        <w:tab/>
      </w:r>
      <w:r w:rsidRPr="003B11B7">
        <w:rPr>
          <w:i/>
          <w:iCs/>
        </w:rPr>
        <w:t xml:space="preserve">Decide </w:t>
      </w:r>
      <w:r w:rsidRPr="003B11B7">
        <w:t>que el Grupo de Trabajo siga orientando la labor del Foro sobre las Empresas y los Derechos Humanos y preparando sus reuniones anuales, e invita al Grupo de Trabajo a que presida el Foro sobre las Empresas y los Derechos Humanos y presente un informe sobre las deliberaciones y las recomendaciones temáticas del Foro al Consejo de Derechos Humanos para su examen;</w:t>
      </w:r>
    </w:p>
    <w:p w14:paraId="75E720C5" w14:textId="77777777" w:rsidR="003B11B7" w:rsidRPr="003B11B7" w:rsidRDefault="003B11B7" w:rsidP="003B11B7">
      <w:pPr>
        <w:pStyle w:val="SingleTxtG"/>
      </w:pPr>
      <w:r w:rsidRPr="003B11B7">
        <w:tab/>
        <w:t>3.</w:t>
      </w:r>
      <w:r w:rsidRPr="003B11B7">
        <w:tab/>
      </w:r>
      <w:r w:rsidRPr="003B11B7">
        <w:rPr>
          <w:i/>
          <w:iCs/>
        </w:rPr>
        <w:t xml:space="preserve">Decide también </w:t>
      </w:r>
      <w:r w:rsidRPr="003B11B7">
        <w:t xml:space="preserve">prorrogar el mandato del Grupo de Trabajo sobre la cuestión de los derechos humanos y las empresas transnacionales y otras empresas, establecido por el </w:t>
      </w:r>
      <w:r w:rsidRPr="003B11B7">
        <w:lastRenderedPageBreak/>
        <w:t>Consejo de Derechos Humanos en su resolución 17/4, y teniendo debidamente en cuenta su resolución 44/15, por un período de tres años;</w:t>
      </w:r>
    </w:p>
    <w:p w14:paraId="3EE11E20" w14:textId="77777777" w:rsidR="003B11B7" w:rsidRPr="003B11B7" w:rsidRDefault="003B11B7" w:rsidP="003B11B7">
      <w:pPr>
        <w:pStyle w:val="SingleTxtG"/>
      </w:pPr>
      <w:r w:rsidRPr="003B11B7">
        <w:tab/>
        <w:t>4.</w:t>
      </w:r>
      <w:r w:rsidRPr="003B11B7">
        <w:tab/>
      </w:r>
      <w:r w:rsidRPr="003B11B7">
        <w:rPr>
          <w:i/>
          <w:iCs/>
        </w:rPr>
        <w:t xml:space="preserve">Solicita </w:t>
      </w:r>
      <w:r w:rsidRPr="003B11B7">
        <w:t>al Secretario General y al Alto Comisionado que proporcionen al Grupo de Trabajo todos los recursos y la asistencia necesarios para cumplir su mandato con eficacia, así como para desempeñar su función de orientación de la labor del Foro sobre las Empresas y los Derechos Humanos;</w:t>
      </w:r>
    </w:p>
    <w:p w14:paraId="5D4D9581" w14:textId="77777777" w:rsidR="003B11B7" w:rsidRPr="003B11B7" w:rsidRDefault="003B11B7" w:rsidP="003B11B7">
      <w:pPr>
        <w:pStyle w:val="SingleTxtG"/>
      </w:pPr>
      <w:r w:rsidRPr="003B11B7">
        <w:tab/>
        <w:t>5.</w:t>
      </w:r>
      <w:r w:rsidRPr="003B11B7">
        <w:tab/>
      </w:r>
      <w:r w:rsidRPr="003B11B7">
        <w:rPr>
          <w:i/>
          <w:iCs/>
        </w:rPr>
        <w:t xml:space="preserve">Solicita también </w:t>
      </w:r>
      <w:r w:rsidRPr="003B11B7">
        <w:t>al Secretario General y al Alto Comisionado que proporcionen al Foro, de forma transparente, todos los servicios e instalaciones necesarios, teniendo en cuenta la necesidad de un formato híbrido y la creciente participación en el Foro, prestando especial atención al equilibrio regional y garantizando la participación de las personas y comunidades afectadas.</w:t>
      </w:r>
    </w:p>
    <w:p w14:paraId="7EACE817" w14:textId="4DCDF23D" w:rsidR="003B11B7" w:rsidRPr="003B11B7" w:rsidRDefault="003B11B7" w:rsidP="003B11B7">
      <w:pPr>
        <w:pStyle w:val="SingleTxtG"/>
        <w:jc w:val="right"/>
        <w:rPr>
          <w:i/>
          <w:iCs/>
        </w:rPr>
      </w:pPr>
      <w:r w:rsidRPr="003B11B7">
        <w:rPr>
          <w:i/>
          <w:iCs/>
        </w:rPr>
        <w:t>34ª sesión</w:t>
      </w:r>
      <w:r>
        <w:rPr>
          <w:i/>
          <w:iCs/>
        </w:rPr>
        <w:br/>
      </w:r>
      <w:r w:rsidRPr="003B11B7">
        <w:rPr>
          <w:i/>
          <w:iCs/>
        </w:rPr>
        <w:t>12 de julio de 2023</w:t>
      </w:r>
    </w:p>
    <w:p w14:paraId="509AF21F" w14:textId="6941B77A" w:rsidR="003B11B7" w:rsidRDefault="003B11B7" w:rsidP="003B11B7">
      <w:pPr>
        <w:pStyle w:val="SingleTxtG"/>
      </w:pPr>
      <w:r w:rsidRPr="00294D19">
        <w:t>[Aprobada sin votación.]</w:t>
      </w:r>
    </w:p>
    <w:p w14:paraId="1928A45B" w14:textId="4735F327" w:rsidR="003B11B7" w:rsidRPr="003B11B7" w:rsidRDefault="003B11B7" w:rsidP="003B11B7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B11B7" w:rsidRPr="003B11B7" w:rsidSect="003B11B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CA8B7" w14:textId="77777777" w:rsidR="008776DE" w:rsidRPr="00A312BC" w:rsidRDefault="008776DE" w:rsidP="00A312BC">
      <w:pPr>
        <w:pStyle w:val="Piedepgina"/>
      </w:pPr>
    </w:p>
  </w:endnote>
  <w:endnote w:type="continuationSeparator" w:id="0">
    <w:p w14:paraId="407F727F" w14:textId="77777777" w:rsidR="008776DE" w:rsidRPr="00A312BC" w:rsidRDefault="008776DE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A508D" w14:textId="04239DA6" w:rsidR="003B11B7" w:rsidRPr="003B11B7" w:rsidRDefault="003B11B7" w:rsidP="003B11B7">
    <w:pPr>
      <w:pStyle w:val="Piedepgina"/>
      <w:tabs>
        <w:tab w:val="right" w:pos="9638"/>
      </w:tabs>
    </w:pPr>
    <w:r w:rsidRPr="003B11B7">
      <w:rPr>
        <w:b/>
        <w:sz w:val="18"/>
      </w:rPr>
      <w:fldChar w:fldCharType="begin"/>
    </w:r>
    <w:r w:rsidRPr="003B11B7">
      <w:rPr>
        <w:b/>
        <w:sz w:val="18"/>
      </w:rPr>
      <w:instrText xml:space="preserve"> PAGE  \* MERGEFORMAT </w:instrText>
    </w:r>
    <w:r w:rsidRPr="003B11B7">
      <w:rPr>
        <w:b/>
        <w:sz w:val="18"/>
      </w:rPr>
      <w:fldChar w:fldCharType="separate"/>
    </w:r>
    <w:r w:rsidRPr="003B11B7">
      <w:rPr>
        <w:b/>
        <w:noProof/>
        <w:sz w:val="18"/>
      </w:rPr>
      <w:t>2</w:t>
    </w:r>
    <w:r w:rsidRPr="003B11B7">
      <w:rPr>
        <w:b/>
        <w:sz w:val="18"/>
      </w:rPr>
      <w:fldChar w:fldCharType="end"/>
    </w:r>
    <w:r>
      <w:rPr>
        <w:b/>
        <w:sz w:val="18"/>
      </w:rPr>
      <w:tab/>
    </w:r>
    <w:r>
      <w:t>GE.23-13850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463E7" w14:textId="1F4E201F" w:rsidR="003B11B7" w:rsidRPr="003B11B7" w:rsidRDefault="003B11B7" w:rsidP="003B11B7">
    <w:pPr>
      <w:pStyle w:val="Piedepgina"/>
      <w:tabs>
        <w:tab w:val="right" w:pos="9638"/>
      </w:tabs>
      <w:rPr>
        <w:b/>
        <w:sz w:val="18"/>
      </w:rPr>
    </w:pPr>
    <w:r>
      <w:t>GE.23-13850</w:t>
    </w:r>
    <w:r>
      <w:tab/>
    </w:r>
    <w:r w:rsidRPr="003B11B7">
      <w:rPr>
        <w:b/>
        <w:sz w:val="18"/>
      </w:rPr>
      <w:fldChar w:fldCharType="begin"/>
    </w:r>
    <w:r w:rsidRPr="003B11B7">
      <w:rPr>
        <w:b/>
        <w:sz w:val="18"/>
      </w:rPr>
      <w:instrText xml:space="preserve"> PAGE  \* MERGEFORMAT </w:instrText>
    </w:r>
    <w:r w:rsidRPr="003B11B7">
      <w:rPr>
        <w:b/>
        <w:sz w:val="18"/>
      </w:rPr>
      <w:fldChar w:fldCharType="separate"/>
    </w:r>
    <w:r w:rsidRPr="003B11B7">
      <w:rPr>
        <w:b/>
        <w:noProof/>
        <w:sz w:val="18"/>
      </w:rPr>
      <w:t>3</w:t>
    </w:r>
    <w:r w:rsidRPr="003B11B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62C20" w14:textId="7C0E03A8" w:rsidR="00042B72" w:rsidRPr="003B11B7" w:rsidRDefault="003B11B7" w:rsidP="003B11B7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20F905B6" wp14:editId="4D069A2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23-13850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13250911" wp14:editId="299AD08E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200723    260723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ACA02" w14:textId="77777777" w:rsidR="008776DE" w:rsidRPr="001075E9" w:rsidRDefault="008776D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261D797" w14:textId="77777777" w:rsidR="008776DE" w:rsidRDefault="008776D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50CCD" w14:textId="3F7037F0" w:rsidR="003B11B7" w:rsidRPr="003B11B7" w:rsidRDefault="003B11B7">
    <w:pPr>
      <w:pStyle w:val="Encabezado"/>
    </w:pPr>
    <w:fldSimple w:instr=" TITLE  \* MERGEFORMAT ">
      <w:r w:rsidR="00504274">
        <w:t>A/HRC/RES/53/3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4A30C" w14:textId="6A6F26C2" w:rsidR="003B11B7" w:rsidRPr="003B11B7" w:rsidRDefault="003B11B7" w:rsidP="003B11B7">
    <w:pPr>
      <w:pStyle w:val="Encabezado"/>
      <w:jc w:val="right"/>
    </w:pPr>
    <w:fldSimple w:instr=" TITLE  \* MERGEFORMAT ">
      <w:r w:rsidR="00504274">
        <w:t>A/HRC/RES/53/3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809929815">
    <w:abstractNumId w:val="14"/>
  </w:num>
  <w:num w:numId="2" w16cid:durableId="231277853">
    <w:abstractNumId w:val="11"/>
  </w:num>
  <w:num w:numId="3" w16cid:durableId="56056308">
    <w:abstractNumId w:val="16"/>
  </w:num>
  <w:num w:numId="4" w16cid:durableId="1810703363">
    <w:abstractNumId w:val="15"/>
  </w:num>
  <w:num w:numId="5" w16cid:durableId="1538082960">
    <w:abstractNumId w:val="13"/>
  </w:num>
  <w:num w:numId="6" w16cid:durableId="952445888">
    <w:abstractNumId w:val="8"/>
  </w:num>
  <w:num w:numId="7" w16cid:durableId="1838154443">
    <w:abstractNumId w:val="3"/>
  </w:num>
  <w:num w:numId="8" w16cid:durableId="1867911973">
    <w:abstractNumId w:val="2"/>
  </w:num>
  <w:num w:numId="9" w16cid:durableId="176844528">
    <w:abstractNumId w:val="1"/>
  </w:num>
  <w:num w:numId="10" w16cid:durableId="733773491">
    <w:abstractNumId w:val="0"/>
  </w:num>
  <w:num w:numId="11" w16cid:durableId="1925725645">
    <w:abstractNumId w:val="9"/>
  </w:num>
  <w:num w:numId="12" w16cid:durableId="1631202074">
    <w:abstractNumId w:val="7"/>
  </w:num>
  <w:num w:numId="13" w16cid:durableId="1673334004">
    <w:abstractNumId w:val="6"/>
  </w:num>
  <w:num w:numId="14" w16cid:durableId="192109188">
    <w:abstractNumId w:val="5"/>
  </w:num>
  <w:num w:numId="15" w16cid:durableId="1486122682">
    <w:abstractNumId w:val="4"/>
  </w:num>
  <w:num w:numId="16" w16cid:durableId="1410344913">
    <w:abstractNumId w:val="10"/>
  </w:num>
  <w:num w:numId="17" w16cid:durableId="1091048409">
    <w:abstractNumId w:val="14"/>
  </w:num>
  <w:num w:numId="18" w16cid:durableId="1932010053">
    <w:abstractNumId w:val="11"/>
  </w:num>
  <w:num w:numId="19" w16cid:durableId="1770615626">
    <w:abstractNumId w:val="10"/>
  </w:num>
  <w:num w:numId="20" w16cid:durableId="1223174515">
    <w:abstractNumId w:val="16"/>
  </w:num>
  <w:num w:numId="21" w16cid:durableId="1792169721">
    <w:abstractNumId w:val="15"/>
  </w:num>
  <w:num w:numId="22" w16cid:durableId="433092068">
    <w:abstractNumId w:val="12"/>
  </w:num>
  <w:num w:numId="23" w16cid:durableId="76294565">
    <w:abstractNumId w:val="12"/>
  </w:num>
  <w:num w:numId="24" w16cid:durableId="1920676144">
    <w:abstractNumId w:val="13"/>
  </w:num>
  <w:num w:numId="25" w16cid:durableId="2085714091">
    <w:abstractNumId w:val="9"/>
  </w:num>
  <w:num w:numId="26" w16cid:durableId="2111006805">
    <w:abstractNumId w:val="7"/>
  </w:num>
  <w:num w:numId="27" w16cid:durableId="779489981">
    <w:abstractNumId w:val="6"/>
  </w:num>
  <w:num w:numId="28" w16cid:durableId="316811278">
    <w:abstractNumId w:val="5"/>
  </w:num>
  <w:num w:numId="29" w16cid:durableId="167788941">
    <w:abstractNumId w:val="4"/>
  </w:num>
  <w:num w:numId="30" w16cid:durableId="1489051446">
    <w:abstractNumId w:val="8"/>
  </w:num>
  <w:num w:numId="31" w16cid:durableId="1136141149">
    <w:abstractNumId w:val="3"/>
  </w:num>
  <w:num w:numId="32" w16cid:durableId="589656862">
    <w:abstractNumId w:val="2"/>
  </w:num>
  <w:num w:numId="33" w16cid:durableId="1920405208">
    <w:abstractNumId w:val="1"/>
  </w:num>
  <w:num w:numId="34" w16cid:durableId="614950193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6DE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36E0C"/>
    <w:rsid w:val="003402C2"/>
    <w:rsid w:val="00381C24"/>
    <w:rsid w:val="003958D0"/>
    <w:rsid w:val="003B00E5"/>
    <w:rsid w:val="003B11B7"/>
    <w:rsid w:val="00407B78"/>
    <w:rsid w:val="00424203"/>
    <w:rsid w:val="00452493"/>
    <w:rsid w:val="00454E07"/>
    <w:rsid w:val="00472C5C"/>
    <w:rsid w:val="0050108D"/>
    <w:rsid w:val="00504274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8484C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776DE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9B7FF3"/>
    <w:rsid w:val="00A312BC"/>
    <w:rsid w:val="00A84021"/>
    <w:rsid w:val="00A84D35"/>
    <w:rsid w:val="00A90665"/>
    <w:rsid w:val="00A917B3"/>
    <w:rsid w:val="00A978F1"/>
    <w:rsid w:val="00AB4B51"/>
    <w:rsid w:val="00B10CC7"/>
    <w:rsid w:val="00B42844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0A6D"/>
    <w:rsid w:val="00CE5A1A"/>
    <w:rsid w:val="00CF55F6"/>
    <w:rsid w:val="00D33D63"/>
    <w:rsid w:val="00D90138"/>
    <w:rsid w:val="00E728B5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FA9E4A"/>
  <w15:docId w15:val="{4225ECDF-D40B-4F34-ADA9-D96DCBA1D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4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A/HRC/RES/53/3</dc:title>
  <dc:subject/>
  <dc:creator>Marcel GONZALEZ-PEREZ</dc:creator>
  <cp:keywords/>
  <cp:lastModifiedBy>Juan Korol</cp:lastModifiedBy>
  <cp:revision>3</cp:revision>
  <cp:lastPrinted>2023-07-26T07:13:00Z</cp:lastPrinted>
  <dcterms:created xsi:type="dcterms:W3CDTF">2023-07-26T07:13:00Z</dcterms:created>
  <dcterms:modified xsi:type="dcterms:W3CDTF">2023-07-26T07:14:00Z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