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9007B" w:rsidTr="005E08D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C9007B" w:rsidRDefault="00C9007B" w:rsidP="005E08DF">
            <w:pPr>
              <w:spacing w:after="8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C9007B" w:rsidRDefault="00C9007B" w:rsidP="005E08D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F271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C9007B" w:rsidRDefault="00B47F46" w:rsidP="00B47F46">
            <w:pPr>
              <w:suppressAutoHyphens w:val="0"/>
              <w:spacing w:after="20"/>
              <w:jc w:val="right"/>
            </w:pPr>
            <w:r w:rsidRPr="00B47F46">
              <w:rPr>
                <w:sz w:val="40"/>
              </w:rPr>
              <w:t>CRPD</w:t>
            </w:r>
            <w:r>
              <w:t>/C/BGR/CO/1</w:t>
            </w:r>
          </w:p>
        </w:tc>
      </w:tr>
      <w:tr w:rsidR="00C9007B" w:rsidTr="005E08D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5E08DF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4A3FB4C1" wp14:editId="090639D7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5E08DF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Convention</w:t>
            </w:r>
            <w:r w:rsidR="00F271F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 w:rsidR="00F271F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</w:t>
            </w:r>
            <w:r w:rsidR="00F271F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Rights</w:t>
            </w:r>
            <w:r>
              <w:rPr>
                <w:b/>
                <w:sz w:val="34"/>
                <w:szCs w:val="40"/>
              </w:rPr>
              <w:br/>
              <w:t>of</w:t>
            </w:r>
            <w:r w:rsidR="00F271F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Persons</w:t>
            </w:r>
            <w:r w:rsidR="00F271F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with</w:t>
            </w:r>
            <w:r w:rsidR="00F271F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Disabilities</w:t>
            </w:r>
          </w:p>
          <w:p w:rsidR="00C9007B" w:rsidRDefault="00C9007B" w:rsidP="005E08D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B47F46" w:rsidP="00B47F46">
            <w:pPr>
              <w:spacing w:before="240"/>
            </w:pPr>
            <w:r>
              <w:t>Distr.:</w:t>
            </w:r>
            <w:r w:rsidR="00F271FE">
              <w:t xml:space="preserve"> </w:t>
            </w:r>
            <w:r>
              <w:t>General</w:t>
            </w:r>
          </w:p>
          <w:p w:rsidR="00B47F46" w:rsidRDefault="004A399C" w:rsidP="00B47F46">
            <w:pPr>
              <w:suppressAutoHyphens w:val="0"/>
            </w:pPr>
            <w:r>
              <w:t>22</w:t>
            </w:r>
            <w:r w:rsidR="00F271FE">
              <w:t xml:space="preserve"> </w:t>
            </w:r>
            <w:r w:rsidR="00B47F46">
              <w:t>October</w:t>
            </w:r>
            <w:r w:rsidR="00F271FE">
              <w:t xml:space="preserve"> </w:t>
            </w:r>
            <w:r w:rsidR="00B47F46">
              <w:t>2018</w:t>
            </w:r>
          </w:p>
          <w:p w:rsidR="00B47F46" w:rsidRDefault="00B47F46" w:rsidP="00B47F46">
            <w:pPr>
              <w:suppressAutoHyphens w:val="0"/>
            </w:pPr>
          </w:p>
          <w:p w:rsidR="00B47F46" w:rsidRDefault="00B47F46" w:rsidP="00B47F46">
            <w:pPr>
              <w:suppressAutoHyphens w:val="0"/>
            </w:pPr>
            <w:r>
              <w:t>Original:</w:t>
            </w:r>
            <w:r w:rsidR="00F271FE">
              <w:t xml:space="preserve"> </w:t>
            </w:r>
            <w:r>
              <w:t>English</w:t>
            </w:r>
          </w:p>
        </w:tc>
      </w:tr>
    </w:tbl>
    <w:p w:rsidR="00EE656A" w:rsidRPr="00EE656A" w:rsidRDefault="00EE656A" w:rsidP="00EE656A">
      <w:pPr>
        <w:spacing w:before="120"/>
        <w:rPr>
          <w:b/>
          <w:bCs/>
          <w:sz w:val="24"/>
          <w:szCs w:val="24"/>
        </w:rPr>
      </w:pPr>
      <w:r w:rsidRPr="00EE656A">
        <w:rPr>
          <w:b/>
          <w:bCs/>
          <w:sz w:val="24"/>
          <w:szCs w:val="24"/>
        </w:rPr>
        <w:t>Committee</w:t>
      </w:r>
      <w:r w:rsidR="00F271FE">
        <w:rPr>
          <w:b/>
          <w:bCs/>
          <w:sz w:val="24"/>
          <w:szCs w:val="24"/>
        </w:rPr>
        <w:t xml:space="preserve"> </w:t>
      </w:r>
      <w:r w:rsidRPr="00EE656A">
        <w:rPr>
          <w:b/>
          <w:bCs/>
          <w:sz w:val="24"/>
          <w:szCs w:val="24"/>
        </w:rPr>
        <w:t>on</w:t>
      </w:r>
      <w:r w:rsidR="00F271FE">
        <w:rPr>
          <w:b/>
          <w:bCs/>
          <w:sz w:val="24"/>
          <w:szCs w:val="24"/>
        </w:rPr>
        <w:t xml:space="preserve"> </w:t>
      </w:r>
      <w:r w:rsidRPr="00EE656A">
        <w:rPr>
          <w:b/>
          <w:bCs/>
          <w:sz w:val="24"/>
          <w:szCs w:val="24"/>
        </w:rPr>
        <w:t>the</w:t>
      </w:r>
      <w:r w:rsidR="00F271FE">
        <w:rPr>
          <w:b/>
          <w:bCs/>
          <w:sz w:val="24"/>
          <w:szCs w:val="24"/>
        </w:rPr>
        <w:t xml:space="preserve"> </w:t>
      </w:r>
      <w:r w:rsidRPr="00EE656A">
        <w:rPr>
          <w:b/>
          <w:bCs/>
          <w:sz w:val="24"/>
          <w:szCs w:val="24"/>
        </w:rPr>
        <w:t>Rights</w:t>
      </w:r>
      <w:r w:rsidR="00F271FE">
        <w:rPr>
          <w:b/>
          <w:bCs/>
          <w:sz w:val="24"/>
          <w:szCs w:val="24"/>
        </w:rPr>
        <w:t xml:space="preserve"> </w:t>
      </w:r>
      <w:r w:rsidRPr="00EE656A">
        <w:rPr>
          <w:b/>
          <w:bCs/>
          <w:sz w:val="24"/>
          <w:szCs w:val="24"/>
        </w:rPr>
        <w:t>of</w:t>
      </w:r>
      <w:r w:rsidR="00F271FE">
        <w:rPr>
          <w:b/>
          <w:bCs/>
          <w:sz w:val="24"/>
          <w:szCs w:val="24"/>
        </w:rPr>
        <w:t xml:space="preserve"> </w:t>
      </w:r>
      <w:r w:rsidRPr="00EE656A">
        <w:rPr>
          <w:b/>
          <w:bCs/>
          <w:sz w:val="24"/>
          <w:szCs w:val="24"/>
        </w:rPr>
        <w:t>Persons</w:t>
      </w:r>
      <w:r w:rsidR="00F271FE">
        <w:rPr>
          <w:b/>
          <w:bCs/>
          <w:sz w:val="24"/>
          <w:szCs w:val="24"/>
        </w:rPr>
        <w:t xml:space="preserve"> </w:t>
      </w:r>
      <w:r w:rsidRPr="00EE656A">
        <w:rPr>
          <w:b/>
          <w:bCs/>
          <w:sz w:val="24"/>
          <w:szCs w:val="24"/>
        </w:rPr>
        <w:t>with</w:t>
      </w:r>
      <w:r w:rsidR="00F271FE">
        <w:rPr>
          <w:b/>
          <w:bCs/>
          <w:sz w:val="24"/>
          <w:szCs w:val="24"/>
        </w:rPr>
        <w:t xml:space="preserve"> </w:t>
      </w:r>
      <w:r w:rsidRPr="00EE656A">
        <w:rPr>
          <w:b/>
          <w:bCs/>
          <w:sz w:val="24"/>
          <w:szCs w:val="24"/>
        </w:rPr>
        <w:t>Disabilities</w:t>
      </w:r>
    </w:p>
    <w:p w:rsidR="00EE656A" w:rsidRPr="00C078BF" w:rsidRDefault="00EE656A" w:rsidP="0067181B">
      <w:pPr>
        <w:pStyle w:val="HChG"/>
      </w:pPr>
      <w:r w:rsidRPr="00C078BF">
        <w:tab/>
      </w:r>
      <w:r w:rsidRPr="00C078BF">
        <w:tab/>
        <w:t>Concluding</w:t>
      </w:r>
      <w:r w:rsidR="00F271FE">
        <w:t xml:space="preserve"> </w:t>
      </w:r>
      <w:r w:rsidRPr="00C078BF">
        <w:t>observations</w:t>
      </w:r>
      <w:r w:rsidR="00F271FE">
        <w:t xml:space="preserve"> </w:t>
      </w:r>
      <w:r w:rsidRPr="00C078BF">
        <w:t>on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initial</w:t>
      </w:r>
      <w:r w:rsidR="00F271FE">
        <w:t xml:space="preserve"> </w:t>
      </w:r>
      <w:r w:rsidRPr="00C078BF">
        <w:t>report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Bulgaria</w:t>
      </w:r>
      <w:r w:rsidR="0067181B" w:rsidRPr="00D56B30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EE656A" w:rsidRPr="00C078BF" w:rsidRDefault="00EE656A" w:rsidP="0054090C">
      <w:pPr>
        <w:pStyle w:val="HChG"/>
      </w:pPr>
      <w:r w:rsidRPr="00C078BF">
        <w:tab/>
        <w:t>I.</w:t>
      </w:r>
      <w:r w:rsidRPr="00C078BF">
        <w:tab/>
        <w:t>Introduction</w:t>
      </w:r>
    </w:p>
    <w:p w:rsidR="00EE656A" w:rsidRPr="00C078BF" w:rsidRDefault="00EE656A" w:rsidP="00EE656A">
      <w:pPr>
        <w:pStyle w:val="SingleTxtG"/>
      </w:pPr>
      <w:r w:rsidRPr="00C078BF">
        <w:t>1.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considered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initial</w:t>
      </w:r>
      <w:r w:rsidR="00F271FE">
        <w:t xml:space="preserve"> </w:t>
      </w:r>
      <w:r w:rsidRPr="00C078BF">
        <w:t>report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Bulgaria</w:t>
      </w:r>
      <w:r w:rsidR="00F271FE">
        <w:t xml:space="preserve"> </w:t>
      </w:r>
      <w:r w:rsidRPr="00C078BF">
        <w:t>(CRPD/C/BGR/1)</w:t>
      </w:r>
      <w:r w:rsidR="00F271FE">
        <w:t xml:space="preserve"> </w:t>
      </w:r>
      <w:r w:rsidRPr="00C078BF">
        <w:t>at</w:t>
      </w:r>
      <w:r w:rsidR="00F271FE">
        <w:t xml:space="preserve"> </w:t>
      </w:r>
      <w:r w:rsidRPr="00C078BF">
        <w:t>its</w:t>
      </w:r>
      <w:r w:rsidR="00F271FE">
        <w:t xml:space="preserve"> </w:t>
      </w:r>
      <w:r w:rsidRPr="00C078BF">
        <w:t>407th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408th</w:t>
      </w:r>
      <w:r w:rsidR="00F271FE">
        <w:t xml:space="preserve"> </w:t>
      </w:r>
      <w:r w:rsidRPr="00C078BF">
        <w:t>meetings</w:t>
      </w:r>
      <w:r w:rsidR="00F271FE">
        <w:t xml:space="preserve"> </w:t>
      </w:r>
      <w:r w:rsidRPr="00C078BF">
        <w:t>(see</w:t>
      </w:r>
      <w:r w:rsidR="00F271FE">
        <w:t xml:space="preserve"> </w:t>
      </w:r>
      <w:r w:rsidRPr="00C078BF">
        <w:t>CRPD/C/SR.407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408),</w:t>
      </w:r>
      <w:r w:rsidR="00F271FE">
        <w:t xml:space="preserve"> </w:t>
      </w:r>
      <w:r w:rsidRPr="00C078BF">
        <w:t>held</w:t>
      </w:r>
      <w:r w:rsidR="00F271FE">
        <w:t xml:space="preserve"> </w:t>
      </w:r>
      <w:r w:rsidRPr="00C078BF">
        <w:t>on</w:t>
      </w:r>
      <w:r w:rsidR="00F271FE">
        <w:t xml:space="preserve"> </w:t>
      </w:r>
      <w:r w:rsidRPr="00C078BF">
        <w:t>3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4</w:t>
      </w:r>
      <w:r w:rsidR="00F271FE">
        <w:t xml:space="preserve"> </w:t>
      </w:r>
      <w:r w:rsidRPr="00C078BF">
        <w:t>September</w:t>
      </w:r>
      <w:r w:rsidR="00F271FE">
        <w:t xml:space="preserve"> </w:t>
      </w:r>
      <w:r w:rsidRPr="00C078BF">
        <w:t>2018</w:t>
      </w:r>
      <w:r w:rsidR="00F271FE">
        <w:t xml:space="preserve"> </w:t>
      </w:r>
      <w:r w:rsidRPr="00C078BF">
        <w:t>respectively.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adopted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present</w:t>
      </w:r>
      <w:r w:rsidR="00F271FE">
        <w:t xml:space="preserve"> </w:t>
      </w:r>
      <w:r w:rsidRPr="00C078BF">
        <w:t>concluding</w:t>
      </w:r>
      <w:r w:rsidR="00F271FE">
        <w:t xml:space="preserve"> </w:t>
      </w:r>
      <w:r w:rsidRPr="00C078BF">
        <w:t>observations</w:t>
      </w:r>
      <w:r w:rsidR="00F271FE">
        <w:t xml:space="preserve"> </w:t>
      </w:r>
      <w:r w:rsidRPr="00C078BF">
        <w:t>at</w:t>
      </w:r>
      <w:r w:rsidR="00F271FE">
        <w:t xml:space="preserve"> </w:t>
      </w:r>
      <w:r w:rsidRPr="00C078BF">
        <w:t>its</w:t>
      </w:r>
      <w:r w:rsidR="00F271FE">
        <w:t xml:space="preserve"> </w:t>
      </w:r>
      <w:r w:rsidRPr="00C078BF">
        <w:t>422nd</w:t>
      </w:r>
      <w:r w:rsidR="00F271FE">
        <w:t xml:space="preserve"> </w:t>
      </w:r>
      <w:r w:rsidRPr="00C078BF">
        <w:t>meeting,</w:t>
      </w:r>
      <w:r w:rsidR="00F271FE">
        <w:t xml:space="preserve"> </w:t>
      </w:r>
      <w:r w:rsidRPr="00C078BF">
        <w:t>held</w:t>
      </w:r>
      <w:r w:rsidR="00F271FE">
        <w:t xml:space="preserve"> </w:t>
      </w:r>
      <w:r w:rsidRPr="00C078BF">
        <w:t>on</w:t>
      </w:r>
      <w:r w:rsidR="00F271FE">
        <w:t xml:space="preserve"> </w:t>
      </w:r>
      <w:r w:rsidRPr="00C078BF">
        <w:t>14</w:t>
      </w:r>
      <w:r w:rsidR="00F271FE">
        <w:t xml:space="preserve"> </w:t>
      </w:r>
      <w:r w:rsidRPr="00C078BF">
        <w:t>September</w:t>
      </w:r>
      <w:r w:rsidR="00F271FE">
        <w:t xml:space="preserve"> </w:t>
      </w:r>
      <w:r w:rsidRPr="00C078BF">
        <w:t>2018.</w:t>
      </w:r>
    </w:p>
    <w:p w:rsidR="00EE656A" w:rsidRPr="00C078BF" w:rsidRDefault="00EE656A" w:rsidP="00EE656A">
      <w:pPr>
        <w:pStyle w:val="SingleTxtG"/>
      </w:pPr>
      <w:r w:rsidRPr="00C078BF">
        <w:t>2.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welcomes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initial</w:t>
      </w:r>
      <w:r w:rsidR="00F271FE">
        <w:t xml:space="preserve"> </w:t>
      </w:r>
      <w:r w:rsidRPr="00C078BF">
        <w:t>report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Bulgaria,</w:t>
      </w:r>
      <w:r w:rsidR="00F271FE">
        <w:t xml:space="preserve"> </w:t>
      </w:r>
      <w:r w:rsidRPr="00C078BF">
        <w:t>which</w:t>
      </w:r>
      <w:r w:rsidR="00F271FE">
        <w:t xml:space="preserve"> </w:t>
      </w:r>
      <w:r w:rsidRPr="00C078BF">
        <w:t>was</w:t>
      </w:r>
      <w:r w:rsidR="00F271FE">
        <w:t xml:space="preserve"> </w:t>
      </w:r>
      <w:r w:rsidRPr="00C078BF">
        <w:t>prepared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accordance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Committee</w:t>
      </w:r>
      <w:r w:rsidR="00C16385">
        <w:t>’</w:t>
      </w:r>
      <w:r w:rsidRPr="00C078BF">
        <w:t>s</w:t>
      </w:r>
      <w:r w:rsidR="00F271FE">
        <w:t xml:space="preserve"> </w:t>
      </w:r>
      <w:r w:rsidRPr="00C078BF">
        <w:t>reporting</w:t>
      </w:r>
      <w:r w:rsidR="00F271FE">
        <w:t xml:space="preserve"> </w:t>
      </w:r>
      <w:r w:rsidRPr="00C078BF">
        <w:t>guidelines,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thanks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its</w:t>
      </w:r>
      <w:r w:rsidR="00F271FE">
        <w:t xml:space="preserve"> </w:t>
      </w:r>
      <w:r w:rsidRPr="00C078BF">
        <w:t>written</w:t>
      </w:r>
      <w:r w:rsidR="00F271FE">
        <w:t xml:space="preserve"> </w:t>
      </w:r>
      <w:r w:rsidRPr="00C078BF">
        <w:t>replies</w:t>
      </w:r>
      <w:r w:rsidR="00F271FE">
        <w:t xml:space="preserve"> </w:t>
      </w:r>
      <w:r w:rsidRPr="00C078BF">
        <w:t>(CRPD/C/BGR/Q/1/Add.1)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list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issues</w:t>
      </w:r>
      <w:r w:rsidR="00F271FE">
        <w:t xml:space="preserve"> </w:t>
      </w:r>
      <w:r w:rsidRPr="00C078BF">
        <w:t>prepared</w:t>
      </w:r>
      <w:r w:rsidR="00F271FE">
        <w:t xml:space="preserve"> </w:t>
      </w:r>
      <w:r w:rsidRPr="00C078BF">
        <w:t>by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(CRPD/C/BGR/Q/1).</w:t>
      </w:r>
    </w:p>
    <w:p w:rsidR="00EE656A" w:rsidRPr="00C078BF" w:rsidRDefault="00EE656A" w:rsidP="00EE656A">
      <w:pPr>
        <w:pStyle w:val="SingleTxtG"/>
      </w:pPr>
      <w:r w:rsidRPr="00C078BF">
        <w:t>3.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appreciates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fruitful</w:t>
      </w:r>
      <w:r w:rsidR="00F271FE">
        <w:t xml:space="preserve"> </w:t>
      </w:r>
      <w:r w:rsidRPr="00C078BF">
        <w:t>dialogue</w:t>
      </w:r>
      <w:r w:rsidR="00F271FE">
        <w:t xml:space="preserve"> </w:t>
      </w:r>
      <w:r w:rsidRPr="00C078BF">
        <w:t>held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C16385">
        <w:t>’</w:t>
      </w:r>
      <w:r w:rsidRPr="00C078BF">
        <w:t>s</w:t>
      </w:r>
      <w:r w:rsidR="00F271FE">
        <w:t xml:space="preserve"> </w:t>
      </w:r>
      <w:r w:rsidRPr="00C078BF">
        <w:t>high-level</w:t>
      </w:r>
      <w:r w:rsidR="00F271FE">
        <w:t xml:space="preserve"> </w:t>
      </w:r>
      <w:r w:rsidRPr="00C078BF">
        <w:t>delegation</w:t>
      </w:r>
      <w:r w:rsidR="00F271FE">
        <w:t xml:space="preserve"> </w:t>
      </w:r>
      <w:r w:rsidRPr="00C078BF">
        <w:t>during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consideration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report.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delegation</w:t>
      </w:r>
      <w:r w:rsidR="00F271FE">
        <w:t xml:space="preserve"> </w:t>
      </w:r>
      <w:r w:rsidRPr="00C078BF">
        <w:t>included</w:t>
      </w:r>
      <w:r w:rsidR="00F271FE">
        <w:t xml:space="preserve"> </w:t>
      </w:r>
      <w:r w:rsidRPr="00C078BF">
        <w:t>representatives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ministries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Labour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Social</w:t>
      </w:r>
      <w:r w:rsidR="00F271FE">
        <w:t xml:space="preserve"> </w:t>
      </w:r>
      <w:r w:rsidRPr="00C078BF">
        <w:t>Policy,</w:t>
      </w:r>
      <w:r w:rsidR="00F271FE">
        <w:t xml:space="preserve"> </w:t>
      </w:r>
      <w:r w:rsidRPr="00C078BF">
        <w:t>Regional</w:t>
      </w:r>
      <w:r w:rsidR="00F271FE">
        <w:t xml:space="preserve"> </w:t>
      </w:r>
      <w:r w:rsidRPr="00C078BF">
        <w:t>Development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Public</w:t>
      </w:r>
      <w:r w:rsidR="00F271FE">
        <w:t xml:space="preserve"> </w:t>
      </w:r>
      <w:r w:rsidRPr="00C078BF">
        <w:t>Works,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Education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Science,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Justice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Foreign</w:t>
      </w:r>
      <w:r w:rsidR="00F271FE">
        <w:t xml:space="preserve"> </w:t>
      </w:r>
      <w:r w:rsidRPr="00C078BF">
        <w:t>Affairs,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Agency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Protection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Child,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Director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Agency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Disabilities.</w:t>
      </w:r>
    </w:p>
    <w:p w:rsidR="00EE656A" w:rsidRPr="00C078BF" w:rsidRDefault="00EE656A" w:rsidP="0067181B">
      <w:pPr>
        <w:pStyle w:val="HChG"/>
      </w:pPr>
      <w:r w:rsidRPr="00C078BF">
        <w:tab/>
        <w:t>II.</w:t>
      </w:r>
      <w:r w:rsidRPr="00C078BF">
        <w:tab/>
        <w:t>Positive</w:t>
      </w:r>
      <w:r w:rsidR="00F271FE">
        <w:t xml:space="preserve"> </w:t>
      </w:r>
      <w:r w:rsidRPr="00C078BF">
        <w:t>aspects</w:t>
      </w:r>
    </w:p>
    <w:p w:rsidR="00EE656A" w:rsidRPr="00C078BF" w:rsidRDefault="00EE656A" w:rsidP="00EE656A">
      <w:pPr>
        <w:pStyle w:val="SingleTxtG"/>
      </w:pPr>
      <w:r w:rsidRPr="00C078BF">
        <w:t>4.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welcomes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measures</w:t>
      </w:r>
      <w:r w:rsidR="00F271FE">
        <w:t xml:space="preserve"> </w:t>
      </w:r>
      <w:r w:rsidRPr="00C078BF">
        <w:t>taken</w:t>
      </w:r>
      <w:r w:rsidR="00F271FE">
        <w:t xml:space="preserve"> </w:t>
      </w:r>
      <w:r w:rsidRPr="00C078BF">
        <w:t>by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ensure</w:t>
      </w:r>
      <w:r w:rsidR="00F271FE">
        <w:t xml:space="preserve"> </w:t>
      </w:r>
      <w:r w:rsidRPr="00C078BF">
        <w:t>implementation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rights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enshrined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Convention.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prohibition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discrimination</w:t>
      </w:r>
      <w:r w:rsidR="00F271FE">
        <w:t xml:space="preserve"> </w:t>
      </w:r>
      <w:r w:rsidRPr="00C078BF">
        <w:t>on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basis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disability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C16385">
        <w:t>’</w:t>
      </w:r>
      <w:r w:rsidRPr="00C078BF">
        <w:t>s</w:t>
      </w:r>
      <w:r w:rsidR="00F271FE">
        <w:t xml:space="preserve"> </w:t>
      </w:r>
      <w:r w:rsidRPr="00C078BF">
        <w:t>legislation,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particular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Protection</w:t>
      </w:r>
      <w:r w:rsidR="00F271FE">
        <w:t xml:space="preserve"> </w:t>
      </w:r>
      <w:r w:rsidRPr="00C078BF">
        <w:t>against</w:t>
      </w:r>
      <w:r w:rsidR="00F271FE">
        <w:t xml:space="preserve"> </w:t>
      </w:r>
      <w:r w:rsidRPr="00C078BF">
        <w:t>Discrimination</w:t>
      </w:r>
      <w:r w:rsidR="00F271FE">
        <w:t xml:space="preserve"> </w:t>
      </w:r>
      <w:r w:rsidRPr="00C078BF">
        <w:t>Act.</w:t>
      </w:r>
    </w:p>
    <w:p w:rsidR="00EE656A" w:rsidRPr="00C078BF" w:rsidRDefault="00EE656A" w:rsidP="0039652E">
      <w:pPr>
        <w:pStyle w:val="SingleTxtG"/>
      </w:pPr>
      <w:r w:rsidRPr="00C078BF">
        <w:t>5.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adoption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long-term</w:t>
      </w:r>
      <w:r w:rsidR="00F271FE">
        <w:t xml:space="preserve"> </w:t>
      </w:r>
      <w:r w:rsidRPr="00C078BF">
        <w:t>national</w:t>
      </w:r>
      <w:r w:rsidR="00F271FE">
        <w:t xml:space="preserve"> </w:t>
      </w:r>
      <w:r w:rsidRPr="00C078BF">
        <w:t>strategy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period</w:t>
      </w:r>
      <w:r w:rsidR="00F271FE">
        <w:t xml:space="preserve"> </w:t>
      </w:r>
      <w:r w:rsidRPr="00C078BF">
        <w:t>2016–2020,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action</w:t>
      </w:r>
      <w:r w:rsidR="00F271FE">
        <w:t xml:space="preserve"> </w:t>
      </w:r>
      <w:r w:rsidRPr="00C078BF">
        <w:t>plan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implementation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Convention</w:t>
      </w:r>
      <w:r w:rsidR="00F271FE">
        <w:t xml:space="preserve"> </w:t>
      </w:r>
      <w:r w:rsidRPr="00C078BF">
        <w:t>on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Rights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(2015–2020).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also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declaration</w:t>
      </w:r>
      <w:r w:rsidR="00F271FE">
        <w:t xml:space="preserve"> </w:t>
      </w:r>
      <w:r w:rsidRPr="00C078BF">
        <w:t>made</w:t>
      </w:r>
      <w:r w:rsidR="00F271FE">
        <w:t xml:space="preserve"> </w:t>
      </w:r>
      <w:r w:rsidRPr="00C078BF">
        <w:t>by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inclusive</w:t>
      </w:r>
      <w:r w:rsidR="00F271FE">
        <w:t xml:space="preserve"> </w:t>
      </w:r>
      <w:r w:rsidRPr="00C078BF">
        <w:t>education</w:t>
      </w:r>
      <w:r w:rsidR="00F271FE">
        <w:t xml:space="preserve"> </w:t>
      </w:r>
      <w:r w:rsidRPr="00C078BF">
        <w:t>had</w:t>
      </w:r>
      <w:r w:rsidR="00F271FE">
        <w:t xml:space="preserve"> </w:t>
      </w:r>
      <w:r w:rsidRPr="00C078BF">
        <w:t>become</w:t>
      </w:r>
      <w:r w:rsidR="00F271FE">
        <w:t xml:space="preserve"> </w:t>
      </w:r>
      <w:r w:rsidR="00C16385">
        <w:t>“</w:t>
      </w:r>
      <w:r w:rsidRPr="00C078BF">
        <w:t>a</w:t>
      </w:r>
      <w:r w:rsidR="00F271FE">
        <w:t xml:space="preserve"> </w:t>
      </w:r>
      <w:r w:rsidRPr="00C078BF">
        <w:t>national</w:t>
      </w:r>
      <w:r w:rsidR="00F271FE">
        <w:t xml:space="preserve"> </w:t>
      </w:r>
      <w:r w:rsidRPr="00C078BF">
        <w:t>priority</w:t>
      </w:r>
      <w:r w:rsidR="00C16385">
        <w:t>”</w:t>
      </w:r>
      <w:r w:rsidRPr="00C078BF">
        <w:t>.</w:t>
      </w:r>
    </w:p>
    <w:p w:rsidR="00EE656A" w:rsidRPr="00C078BF" w:rsidRDefault="00EE656A" w:rsidP="00EE656A">
      <w:pPr>
        <w:pStyle w:val="SingleTxtG"/>
      </w:pPr>
      <w:r w:rsidRPr="00C078BF">
        <w:t>6.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commends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its</w:t>
      </w:r>
      <w:r w:rsidR="00F271FE">
        <w:t xml:space="preserve"> </w:t>
      </w:r>
      <w:r w:rsidRPr="00C078BF">
        <w:t>expressed</w:t>
      </w:r>
      <w:r w:rsidR="00F271FE">
        <w:t xml:space="preserve"> </w:t>
      </w:r>
      <w:r w:rsidRPr="00C078BF">
        <w:t>opposition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draft</w:t>
      </w:r>
      <w:r w:rsidR="00F271FE">
        <w:t xml:space="preserve"> </w:t>
      </w:r>
      <w:r w:rsidRPr="00C078BF">
        <w:t>Additional</w:t>
      </w:r>
      <w:r w:rsidR="00F271FE">
        <w:t xml:space="preserve"> </w:t>
      </w:r>
      <w:r w:rsidRPr="00C078BF">
        <w:t>Protocol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Council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Europe</w:t>
      </w:r>
      <w:r w:rsidR="00F271FE">
        <w:t xml:space="preserve"> </w:t>
      </w:r>
      <w:r w:rsidRPr="00C078BF">
        <w:t>Convention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Protection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Human</w:t>
      </w:r>
      <w:r w:rsidR="00F271FE">
        <w:t xml:space="preserve"> </w:t>
      </w:r>
      <w:r w:rsidRPr="00C078BF">
        <w:t>Rights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Dignity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Human</w:t>
      </w:r>
      <w:r w:rsidR="00F271FE">
        <w:t xml:space="preserve"> </w:t>
      </w:r>
      <w:r w:rsidRPr="00C078BF">
        <w:t>Being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regard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Application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Biology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Medicine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reaffirming</w:t>
      </w:r>
      <w:r w:rsidR="00F271FE">
        <w:t xml:space="preserve"> </w:t>
      </w:r>
      <w:r w:rsidRPr="00C078BF">
        <w:t>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international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regional</w:t>
      </w:r>
      <w:r w:rsidR="00F271FE">
        <w:t xml:space="preserve"> </w:t>
      </w:r>
      <w:r w:rsidRPr="00C078BF">
        <w:t>levels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principles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rights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disabilities,</w:t>
      </w:r>
      <w:r w:rsidR="00F271FE">
        <w:t xml:space="preserve"> </w:t>
      </w:r>
      <w:r w:rsidRPr="00C078BF">
        <w:t>as</w:t>
      </w:r>
      <w:r w:rsidR="00F271FE">
        <w:t xml:space="preserve"> </w:t>
      </w:r>
      <w:r w:rsidRPr="00C078BF">
        <w:t>enshrined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Convention.</w:t>
      </w:r>
      <w:r w:rsidR="00F271FE">
        <w:t xml:space="preserve"> </w:t>
      </w:r>
    </w:p>
    <w:p w:rsidR="00EE656A" w:rsidRPr="00C078BF" w:rsidRDefault="00EE656A" w:rsidP="0067181B">
      <w:pPr>
        <w:pStyle w:val="HChG"/>
      </w:pPr>
      <w:r w:rsidRPr="00C078BF">
        <w:lastRenderedPageBreak/>
        <w:tab/>
        <w:t>III.</w:t>
      </w:r>
      <w:r w:rsidRPr="00C078BF">
        <w:tab/>
        <w:t>Principal</w:t>
      </w:r>
      <w:r w:rsidR="00F271FE">
        <w:t xml:space="preserve"> </w:t>
      </w:r>
      <w:r w:rsidRPr="00C078BF">
        <w:t>areas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recommendations</w:t>
      </w:r>
    </w:p>
    <w:p w:rsidR="00EE656A" w:rsidRPr="00C078BF" w:rsidRDefault="00EE656A" w:rsidP="00E04865">
      <w:pPr>
        <w:pStyle w:val="H1G"/>
      </w:pPr>
      <w:r w:rsidRPr="00C078BF">
        <w:tab/>
        <w:t>A.</w:t>
      </w:r>
      <w:r w:rsidRPr="00C078BF">
        <w:tab/>
        <w:t>General</w:t>
      </w:r>
      <w:r w:rsidR="00F271FE">
        <w:t xml:space="preserve"> </w:t>
      </w:r>
      <w:r w:rsidRPr="00C078BF">
        <w:t>principles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obligations</w:t>
      </w:r>
      <w:r w:rsidR="00F271FE">
        <w:t xml:space="preserve"> </w:t>
      </w:r>
      <w:r w:rsidRPr="00C078BF">
        <w:t>(arts.</w:t>
      </w:r>
      <w:r w:rsidR="00F271FE">
        <w:t xml:space="preserve"> </w:t>
      </w:r>
      <w:r w:rsidRPr="00C078BF">
        <w:t>1–4)</w:t>
      </w:r>
    </w:p>
    <w:p w:rsidR="00EE656A" w:rsidRPr="00C078BF" w:rsidRDefault="00EE656A" w:rsidP="00EE656A">
      <w:pPr>
        <w:pStyle w:val="SingleTxtG"/>
      </w:pPr>
      <w:r w:rsidRPr="00C078BF">
        <w:t>7.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F271FE">
        <w:t xml:space="preserve"> </w:t>
      </w:r>
      <w:r w:rsidRPr="00C078BF">
        <w:t>has</w:t>
      </w:r>
      <w:r w:rsidR="00F271FE">
        <w:t xml:space="preserve"> </w:t>
      </w:r>
      <w:r w:rsidRPr="00C078BF">
        <w:t>not</w:t>
      </w:r>
      <w:r w:rsidR="00F271FE">
        <w:t xml:space="preserve"> </w:t>
      </w:r>
      <w:r w:rsidRPr="00C078BF">
        <w:t>ratified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Optional</w:t>
      </w:r>
      <w:r w:rsidR="00F271FE">
        <w:t xml:space="preserve"> </w:t>
      </w:r>
      <w:r w:rsidRPr="00C078BF">
        <w:t>Protocol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Convention.</w:t>
      </w:r>
    </w:p>
    <w:p w:rsidR="00EE656A" w:rsidRPr="00C078BF" w:rsidRDefault="00EE656A" w:rsidP="00EE656A">
      <w:pPr>
        <w:pStyle w:val="SingleTxtG"/>
      </w:pPr>
      <w:r w:rsidRPr="00C078BF">
        <w:t>8.</w:t>
      </w:r>
      <w:r w:rsidRPr="00C078BF">
        <w:tab/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Committee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recommends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party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accelerate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ratification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process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Optional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Protocol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Convention,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ensure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dissemination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public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information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concerning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this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process.</w:t>
      </w:r>
    </w:p>
    <w:p w:rsidR="00EE656A" w:rsidRPr="00C078BF" w:rsidRDefault="00EE656A" w:rsidP="00EE656A">
      <w:pPr>
        <w:pStyle w:val="SingleTxtG"/>
      </w:pPr>
      <w:r w:rsidRPr="00C078BF">
        <w:t>9.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medical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charity</w:t>
      </w:r>
      <w:r w:rsidR="00F271FE">
        <w:t xml:space="preserve"> </w:t>
      </w:r>
      <w:r w:rsidRPr="00C078BF">
        <w:t>approaches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disability</w:t>
      </w:r>
      <w:r w:rsidR="00F271FE">
        <w:t xml:space="preserve"> </w:t>
      </w:r>
      <w:r w:rsidRPr="00C078BF">
        <w:t>still</w:t>
      </w:r>
      <w:r w:rsidR="00F271FE">
        <w:t xml:space="preserve"> </w:t>
      </w:r>
      <w:r w:rsidRPr="00C078BF">
        <w:t>prevail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C16385">
        <w:t>’</w:t>
      </w:r>
      <w:r w:rsidRPr="00C078BF">
        <w:t>s</w:t>
      </w:r>
      <w:r w:rsidR="00F271FE">
        <w:t xml:space="preserve"> </w:t>
      </w:r>
      <w:r w:rsidRPr="00C078BF">
        <w:t>legislation,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definitions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disability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assessment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C16385">
        <w:t>’</w:t>
      </w:r>
      <w:r w:rsidRPr="00C078BF">
        <w:t>s</w:t>
      </w:r>
      <w:r w:rsidR="00F271FE">
        <w:t xml:space="preserve"> </w:t>
      </w:r>
      <w:r w:rsidRPr="00C078BF">
        <w:t>legislation</w:t>
      </w:r>
      <w:r w:rsidR="00F271FE">
        <w:t xml:space="preserve"> </w:t>
      </w:r>
      <w:r w:rsidRPr="00C078BF">
        <w:t>are</w:t>
      </w:r>
      <w:r w:rsidR="00F271FE">
        <w:t xml:space="preserve"> </w:t>
      </w:r>
      <w:r w:rsidRPr="00C078BF">
        <w:t>not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line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Convention.</w:t>
      </w:r>
      <w:r w:rsidR="00F271FE">
        <w:t xml:space="preserve"> </w:t>
      </w:r>
    </w:p>
    <w:p w:rsidR="00EE656A" w:rsidRPr="00C078BF" w:rsidRDefault="00EE656A" w:rsidP="00EE656A">
      <w:pPr>
        <w:pStyle w:val="SingleTxtG"/>
      </w:pPr>
      <w:r w:rsidRPr="00C078BF">
        <w:t>10.</w:t>
      </w:r>
      <w:r w:rsidRPr="00C078BF">
        <w:tab/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Committee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recommends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party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undertake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review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its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legislation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aim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bringing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into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line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human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rights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model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disability.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also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recommends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party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remove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any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derogatory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terminology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concerning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intellectual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or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psychosocial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and,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consultation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representative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organizations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disabilities,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develop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assessment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policy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procedure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line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human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rights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model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disability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enshrined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Convention.</w:t>
      </w:r>
      <w:r w:rsidR="00F271FE">
        <w:t xml:space="preserve"> </w:t>
      </w:r>
    </w:p>
    <w:p w:rsidR="00EE656A" w:rsidRPr="00C078BF" w:rsidRDefault="00EE656A" w:rsidP="00EE656A">
      <w:pPr>
        <w:pStyle w:val="SingleTxtG"/>
      </w:pPr>
      <w:r w:rsidRPr="00C078BF">
        <w:t>11.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Integration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Act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not</w:t>
      </w:r>
      <w:r w:rsidR="00F271FE">
        <w:t xml:space="preserve"> </w:t>
      </w:r>
      <w:r w:rsidRPr="00C078BF">
        <w:t>fully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line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provisions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Convention,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amendments</w:t>
      </w:r>
      <w:r w:rsidR="00F271FE">
        <w:t xml:space="preserve"> </w:t>
      </w:r>
      <w:r w:rsidRPr="00C078BF">
        <w:t>made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2018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maintain</w:t>
      </w:r>
      <w:r w:rsidR="00F271FE">
        <w:t xml:space="preserve"> </w:t>
      </w:r>
      <w:r w:rsidRPr="00C078BF">
        <w:t>rules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had</w:t>
      </w:r>
      <w:r w:rsidR="00F271FE">
        <w:t xml:space="preserve"> </w:t>
      </w:r>
      <w:r w:rsidRPr="00C078BF">
        <w:t>been</w:t>
      </w:r>
      <w:r w:rsidR="00F271FE">
        <w:t xml:space="preserve"> </w:t>
      </w:r>
      <w:r w:rsidRPr="00C078BF">
        <w:t>repealed</w:t>
      </w:r>
      <w:r w:rsidR="00F271FE">
        <w:t xml:space="preserve"> </w:t>
      </w:r>
      <w:r w:rsidRPr="00C078BF">
        <w:t>by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Constitutional</w:t>
      </w:r>
      <w:r w:rsidR="00F271FE">
        <w:t xml:space="preserve"> </w:t>
      </w:r>
      <w:r w:rsidRPr="00C078BF">
        <w:t>Court.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also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new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Act</w:t>
      </w:r>
      <w:r w:rsidR="00F271FE">
        <w:t xml:space="preserve"> </w:t>
      </w:r>
      <w:r w:rsidRPr="00C078BF">
        <w:t>has</w:t>
      </w:r>
      <w:r w:rsidR="00F271FE">
        <w:t xml:space="preserve"> </w:t>
      </w:r>
      <w:r w:rsidRPr="00C078BF">
        <w:t>yet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be</w:t>
      </w:r>
      <w:r w:rsidR="00F271FE">
        <w:t xml:space="preserve"> </w:t>
      </w:r>
      <w:r w:rsidRPr="00C078BF">
        <w:t>adopted.</w:t>
      </w:r>
      <w:r w:rsidR="00F271FE">
        <w:t xml:space="preserve"> </w:t>
      </w:r>
    </w:p>
    <w:p w:rsidR="00EE656A" w:rsidRPr="00C078BF" w:rsidRDefault="00EE656A" w:rsidP="00EE656A">
      <w:pPr>
        <w:pStyle w:val="SingleTxtG"/>
      </w:pPr>
      <w:r w:rsidRPr="00C078BF">
        <w:t>12.</w:t>
      </w:r>
      <w:r w:rsidRPr="00C078BF">
        <w:tab/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Committee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recommends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party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revise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draft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bill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withdraw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amendments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made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2018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Integration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Act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contravene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Convention.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also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recommends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party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adopt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new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Act,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ensure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its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compliance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principles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provisions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Convention,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establish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framework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for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adoption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sectorial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legislation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ensure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mainstreaming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inclusion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rights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all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areas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life.</w:t>
      </w:r>
    </w:p>
    <w:p w:rsidR="00EE656A" w:rsidRPr="00C078BF" w:rsidRDefault="00EE656A" w:rsidP="00EE656A">
      <w:pPr>
        <w:pStyle w:val="SingleTxtG"/>
      </w:pPr>
      <w:r w:rsidRPr="00C078BF">
        <w:t>13.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lack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dialogue</w:t>
      </w:r>
      <w:r w:rsidR="00F271FE">
        <w:t xml:space="preserve"> </w:t>
      </w:r>
      <w:r w:rsidRPr="00C078BF">
        <w:t>between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Government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organizations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disabilities,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such</w:t>
      </w:r>
      <w:r w:rsidR="00F271FE">
        <w:t xml:space="preserve"> </w:t>
      </w:r>
      <w:r w:rsidRPr="00C078BF">
        <w:t>organizations</w:t>
      </w:r>
      <w:r w:rsidR="00F271FE">
        <w:t xml:space="preserve"> </w:t>
      </w:r>
      <w:r w:rsidRPr="00C078BF">
        <w:t>have</w:t>
      </w:r>
      <w:r w:rsidR="00F271FE">
        <w:t xml:space="preserve"> </w:t>
      </w:r>
      <w:r w:rsidRPr="00C078BF">
        <w:t>received</w:t>
      </w:r>
      <w:r w:rsidR="00F271FE">
        <w:t xml:space="preserve"> </w:t>
      </w:r>
      <w:r w:rsidRPr="00C078BF">
        <w:t>insufficient</w:t>
      </w:r>
      <w:r w:rsidR="00F271FE">
        <w:t xml:space="preserve"> </w:t>
      </w:r>
      <w:r w:rsidRPr="00C078BF">
        <w:t>information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envisaged</w:t>
      </w:r>
      <w:r w:rsidR="00F271FE">
        <w:t xml:space="preserve"> </w:t>
      </w:r>
      <w:r w:rsidRPr="00C078BF">
        <w:t>reform</w:t>
      </w:r>
      <w:r w:rsidR="00F271FE">
        <w:t xml:space="preserve"> </w:t>
      </w:r>
      <w:r w:rsidRPr="00C078BF">
        <w:t>on</w:t>
      </w:r>
      <w:r w:rsidR="00F271FE">
        <w:t xml:space="preserve"> </w:t>
      </w:r>
      <w:r w:rsidRPr="00C078BF">
        <w:t>aspects,</w:t>
      </w:r>
      <w:r w:rsidR="00F271FE">
        <w:t xml:space="preserve"> </w:t>
      </w:r>
      <w:r w:rsidRPr="00C078BF">
        <w:t>such</w:t>
      </w:r>
      <w:r w:rsidR="00F271FE">
        <w:t xml:space="preserve"> </w:t>
      </w:r>
      <w:r w:rsidRPr="00C078BF">
        <w:t>as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certification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disabilities,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assessment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reduced</w:t>
      </w:r>
      <w:r w:rsidR="00F271FE">
        <w:t xml:space="preserve"> </w:t>
      </w:r>
      <w:r w:rsidRPr="00C078BF">
        <w:t>capacity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work,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right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retirement.</w:t>
      </w:r>
    </w:p>
    <w:p w:rsidR="00EE656A" w:rsidRPr="009E231A" w:rsidRDefault="00EE656A" w:rsidP="00EE656A">
      <w:pPr>
        <w:pStyle w:val="SingleTxtG"/>
        <w:rPr>
          <w:b/>
          <w:bCs/>
        </w:rPr>
      </w:pPr>
      <w:r w:rsidRPr="00C078BF">
        <w:t>14.</w:t>
      </w:r>
      <w:r w:rsidRPr="00C078BF">
        <w:tab/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Committee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recommends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party,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accordance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general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comment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No.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7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(2018)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participation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disabilities,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including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children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disabilities,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through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their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representative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organizations,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implementation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monitoring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Convention:</w:t>
      </w:r>
    </w:p>
    <w:p w:rsidR="00EE656A" w:rsidRPr="009E231A" w:rsidRDefault="0067181B" w:rsidP="00EE656A">
      <w:pPr>
        <w:pStyle w:val="SingleTxtG"/>
        <w:rPr>
          <w:b/>
          <w:bCs/>
        </w:rPr>
      </w:pPr>
      <w:r>
        <w:tab/>
      </w:r>
      <w:r w:rsidR="00EE656A" w:rsidRPr="00C078BF">
        <w:t>(a)</w:t>
      </w:r>
      <w:r w:rsidR="00EE656A" w:rsidRPr="00C078BF">
        <w:tab/>
      </w:r>
      <w:r w:rsidR="00EE656A" w:rsidRPr="009E231A">
        <w:rPr>
          <w:b/>
          <w:bCs/>
        </w:rPr>
        <w:t>Strengthen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implement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formal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mechanisms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for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effective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meaningful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consultation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concerning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implementation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Convention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through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their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representative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organizations,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including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organizations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women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disabilities,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organizations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children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disabilities,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organizations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families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their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supportive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role;</w:t>
      </w:r>
    </w:p>
    <w:p w:rsidR="00EE656A" w:rsidRPr="009E231A" w:rsidRDefault="0067181B" w:rsidP="00EE656A">
      <w:pPr>
        <w:pStyle w:val="SingleTxtG"/>
        <w:rPr>
          <w:b/>
          <w:bCs/>
        </w:rPr>
      </w:pPr>
      <w:r>
        <w:tab/>
      </w:r>
      <w:r w:rsidR="00EE656A" w:rsidRPr="00C078BF">
        <w:t>(b)</w:t>
      </w:r>
      <w:r w:rsidR="00EE656A" w:rsidRPr="00C078BF">
        <w:tab/>
      </w:r>
      <w:r w:rsidR="00EE656A" w:rsidRPr="009E231A">
        <w:rPr>
          <w:b/>
          <w:bCs/>
        </w:rPr>
        <w:t>Provide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continuous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funding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for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organizations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transparent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criteria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mechanisms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for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consultation,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including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information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easy-to-read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format,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other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accessible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formats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for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all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disabilities;</w:t>
      </w:r>
    </w:p>
    <w:p w:rsidR="00EE656A" w:rsidRPr="00C078BF" w:rsidRDefault="0067181B" w:rsidP="00EE656A">
      <w:pPr>
        <w:pStyle w:val="SingleTxtG"/>
      </w:pPr>
      <w:r>
        <w:tab/>
      </w:r>
      <w:r w:rsidR="00EE656A" w:rsidRPr="00C078BF">
        <w:t>(c)</w:t>
      </w:r>
      <w:r w:rsidR="00EE656A" w:rsidRPr="00C078BF">
        <w:tab/>
      </w:r>
      <w:r w:rsidR="00EE656A" w:rsidRPr="009E231A">
        <w:rPr>
          <w:b/>
          <w:bCs/>
        </w:rPr>
        <w:t>Provide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organizations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information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time</w:t>
      </w:r>
      <w:r w:rsidR="00D56B30">
        <w:rPr>
          <w:b/>
          <w:bCs/>
        </w:rPr>
        <w:t xml:space="preserve"> </w:t>
      </w:r>
      <w:r w:rsidR="00EE656A" w:rsidRPr="009E231A">
        <w:rPr>
          <w:b/>
          <w:bCs/>
        </w:rPr>
        <w:t>frame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for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consultation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process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envisaged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reforms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aimed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at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changing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certification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disability,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capacity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work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right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retirement,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accordance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human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rights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model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disability.</w:t>
      </w:r>
    </w:p>
    <w:p w:rsidR="00EE656A" w:rsidRPr="00C078BF" w:rsidRDefault="00EE656A" w:rsidP="0067181B">
      <w:pPr>
        <w:pStyle w:val="H1G"/>
      </w:pPr>
      <w:r w:rsidRPr="00C078BF">
        <w:lastRenderedPageBreak/>
        <w:tab/>
        <w:t>B.</w:t>
      </w:r>
      <w:r w:rsidRPr="00C078BF">
        <w:tab/>
        <w:t>Specific</w:t>
      </w:r>
      <w:r w:rsidR="00F271FE">
        <w:t xml:space="preserve"> </w:t>
      </w:r>
      <w:r w:rsidRPr="00C078BF">
        <w:t>rights</w:t>
      </w:r>
      <w:r w:rsidR="00F271FE">
        <w:t xml:space="preserve"> </w:t>
      </w:r>
      <w:r w:rsidRPr="00C078BF">
        <w:t>(arts.</w:t>
      </w:r>
      <w:r w:rsidR="00F271FE">
        <w:t xml:space="preserve"> </w:t>
      </w:r>
      <w:r w:rsidRPr="00C078BF">
        <w:t>5–30)</w:t>
      </w:r>
    </w:p>
    <w:p w:rsidR="00EE656A" w:rsidRPr="00C078BF" w:rsidRDefault="00EE656A" w:rsidP="0067181B">
      <w:pPr>
        <w:pStyle w:val="H23G"/>
      </w:pPr>
      <w:r w:rsidRPr="00C078BF">
        <w:tab/>
      </w:r>
      <w:r w:rsidRPr="00C078BF">
        <w:tab/>
        <w:t>Equality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non-discrimination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5)</w:t>
      </w:r>
    </w:p>
    <w:p w:rsidR="00EE656A" w:rsidRPr="00C078BF" w:rsidRDefault="00EE656A" w:rsidP="00EE656A">
      <w:pPr>
        <w:pStyle w:val="SingleTxtG"/>
      </w:pPr>
      <w:r w:rsidRPr="00C078BF">
        <w:t>15.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that,</w:t>
      </w:r>
      <w:r w:rsidR="00F271FE">
        <w:t xml:space="preserve"> </w:t>
      </w:r>
      <w:r w:rsidRPr="00C078BF">
        <w:t>under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current</w:t>
      </w:r>
      <w:r w:rsidR="00F271FE">
        <w:t xml:space="preserve"> </w:t>
      </w:r>
      <w:r w:rsidRPr="00C078BF">
        <w:t>legislation,</w:t>
      </w:r>
      <w:r w:rsidR="00F271FE">
        <w:t xml:space="preserve"> </w:t>
      </w:r>
      <w:r w:rsidRPr="00C078BF">
        <w:t>denial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reasonable</w:t>
      </w:r>
      <w:r w:rsidR="00F271FE">
        <w:t xml:space="preserve"> </w:t>
      </w:r>
      <w:r w:rsidRPr="00C078BF">
        <w:t>accommodation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not</w:t>
      </w:r>
      <w:r w:rsidR="00F271FE">
        <w:t xml:space="preserve"> </w:t>
      </w:r>
      <w:r w:rsidRPr="00C078BF">
        <w:t>explicitly</w:t>
      </w:r>
      <w:r w:rsidR="00F271FE">
        <w:t xml:space="preserve"> </w:t>
      </w:r>
      <w:r w:rsidRPr="00C078BF">
        <w:t>recognized</w:t>
      </w:r>
      <w:r w:rsidR="00F271FE">
        <w:t xml:space="preserve"> </w:t>
      </w:r>
      <w:r w:rsidRPr="00C078BF">
        <w:t>as</w:t>
      </w:r>
      <w:r w:rsidR="00F271FE">
        <w:t xml:space="preserve"> </w:t>
      </w:r>
      <w:r w:rsidRPr="00C078BF">
        <w:t>an</w:t>
      </w:r>
      <w:r w:rsidR="00F271FE">
        <w:t xml:space="preserve"> </w:t>
      </w:r>
      <w:r w:rsidRPr="00C078BF">
        <w:t>act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prohibited</w:t>
      </w:r>
      <w:r w:rsidR="00F271FE">
        <w:t xml:space="preserve"> </w:t>
      </w:r>
      <w:r w:rsidRPr="00C078BF">
        <w:t>discrimination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all</w:t>
      </w:r>
      <w:r w:rsidR="00F271FE">
        <w:t xml:space="preserve"> </w:t>
      </w:r>
      <w:r w:rsidRPr="00C078BF">
        <w:t>areas.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lack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enforceability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decisions</w:t>
      </w:r>
      <w:r w:rsidR="00F271FE">
        <w:t xml:space="preserve"> </w:t>
      </w:r>
      <w:r w:rsidRPr="00C078BF">
        <w:t>issued</w:t>
      </w:r>
      <w:r w:rsidR="00F271FE">
        <w:t xml:space="preserve"> </w:t>
      </w:r>
      <w:r w:rsidRPr="00C078BF">
        <w:t>by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Commission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Protection</w:t>
      </w:r>
      <w:r w:rsidR="00F271FE">
        <w:t xml:space="preserve"> </w:t>
      </w:r>
      <w:r w:rsidRPr="00C078BF">
        <w:t>against</w:t>
      </w:r>
      <w:r w:rsidR="00F271FE">
        <w:t xml:space="preserve"> </w:t>
      </w:r>
      <w:r w:rsidRPr="00C078BF">
        <w:t>Discrimination,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also</w:t>
      </w:r>
      <w:r w:rsidR="00F271FE">
        <w:t xml:space="preserve"> </w:t>
      </w:r>
      <w:r w:rsidRPr="00C078BF">
        <w:t>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insufficient</w:t>
      </w:r>
      <w:r w:rsidR="00F271FE">
        <w:t xml:space="preserve"> </w:t>
      </w:r>
      <w:r w:rsidRPr="00C078BF">
        <w:t>implementation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provisions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legislation</w:t>
      </w:r>
      <w:r w:rsidR="00F271FE">
        <w:t xml:space="preserve"> </w:t>
      </w:r>
      <w:r w:rsidRPr="00C078BF">
        <w:t>on</w:t>
      </w:r>
      <w:r w:rsidR="00F271FE">
        <w:t xml:space="preserve"> </w:t>
      </w:r>
      <w:r w:rsidRPr="00C078BF">
        <w:t>multiple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intersectional</w:t>
      </w:r>
      <w:r w:rsidR="00F271FE">
        <w:t xml:space="preserve"> </w:t>
      </w:r>
      <w:r w:rsidRPr="00C078BF">
        <w:t>discrimination</w:t>
      </w:r>
      <w:r w:rsidR="00F271FE">
        <w:t xml:space="preserve"> </w:t>
      </w:r>
      <w:r w:rsidRPr="00C078BF">
        <w:t>as</w:t>
      </w:r>
      <w:r w:rsidR="00F271FE">
        <w:t xml:space="preserve"> </w:t>
      </w:r>
      <w:r w:rsidRPr="00C078BF">
        <w:t>an</w:t>
      </w:r>
      <w:r w:rsidR="00F271FE">
        <w:t xml:space="preserve"> </w:t>
      </w:r>
      <w:r w:rsidRPr="00C078BF">
        <w:t>aggravated</w:t>
      </w:r>
      <w:r w:rsidR="00F271FE">
        <w:t xml:space="preserve"> </w:t>
      </w:r>
      <w:r w:rsidRPr="00C078BF">
        <w:t>form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discrimination.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also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barriers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face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their</w:t>
      </w:r>
      <w:r w:rsidR="00F271FE">
        <w:t xml:space="preserve"> </w:t>
      </w:r>
      <w:r w:rsidRPr="00C078BF">
        <w:t>access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remedies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cases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discrimination.</w:t>
      </w:r>
    </w:p>
    <w:p w:rsidR="00EE656A" w:rsidRPr="00C078BF" w:rsidRDefault="00EE656A" w:rsidP="00EE656A">
      <w:pPr>
        <w:pStyle w:val="SingleTxtG"/>
      </w:pPr>
      <w:r w:rsidRPr="00C078BF">
        <w:t>16.</w:t>
      </w:r>
      <w:r w:rsidRPr="00C078BF">
        <w:tab/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Committee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recommends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party,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accordance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general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comment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No.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6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(2018)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on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equality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9E231A">
        <w:rPr>
          <w:b/>
          <w:bCs/>
        </w:rPr>
        <w:t>non-discrimination:</w:t>
      </w:r>
    </w:p>
    <w:p w:rsidR="00EE656A" w:rsidRPr="00C078BF" w:rsidRDefault="009E231A" w:rsidP="00EE656A">
      <w:pPr>
        <w:pStyle w:val="SingleTxtG"/>
      </w:pPr>
      <w:r>
        <w:tab/>
      </w:r>
      <w:r w:rsidR="00EE656A" w:rsidRPr="00C078BF">
        <w:t>(a)</w:t>
      </w:r>
      <w:r w:rsidR="00EE656A" w:rsidRPr="00C078BF">
        <w:tab/>
      </w:r>
      <w:r w:rsidR="00EE656A" w:rsidRPr="009E231A">
        <w:rPr>
          <w:b/>
          <w:bCs/>
        </w:rPr>
        <w:t>Amend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its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legislation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explicitly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prohibit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denial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reasonable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accommodation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act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disability-based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discrimination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all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spheres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life</w:t>
      </w:r>
      <w:r w:rsidR="00EE656A" w:rsidRPr="00C078BF">
        <w:t>;</w:t>
      </w:r>
    </w:p>
    <w:p w:rsidR="00EE656A" w:rsidRPr="009E231A" w:rsidRDefault="009E231A" w:rsidP="00EE656A">
      <w:pPr>
        <w:pStyle w:val="SingleTxtG"/>
        <w:rPr>
          <w:b/>
          <w:bCs/>
        </w:rPr>
      </w:pPr>
      <w:r>
        <w:tab/>
      </w:r>
      <w:r w:rsidR="00EE656A" w:rsidRPr="00C078BF">
        <w:t>(b)</w:t>
      </w:r>
      <w:r w:rsidR="00EE656A" w:rsidRPr="00C078BF">
        <w:tab/>
      </w:r>
      <w:r w:rsidR="00EE656A" w:rsidRPr="009E231A">
        <w:rPr>
          <w:b/>
          <w:bCs/>
        </w:rPr>
        <w:t>Repeal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provisions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discriminate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against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legislation;</w:t>
      </w:r>
    </w:p>
    <w:p w:rsidR="00EE656A" w:rsidRPr="009E231A" w:rsidRDefault="009E231A" w:rsidP="00EE656A">
      <w:pPr>
        <w:pStyle w:val="SingleTxtG"/>
        <w:rPr>
          <w:b/>
          <w:bCs/>
        </w:rPr>
      </w:pPr>
      <w:r>
        <w:tab/>
      </w:r>
      <w:r w:rsidR="00EE656A" w:rsidRPr="00C078BF">
        <w:t>(c)</w:t>
      </w:r>
      <w:r w:rsidR="00EE656A" w:rsidRPr="00C078BF">
        <w:tab/>
      </w:r>
      <w:r w:rsidR="00EE656A" w:rsidRPr="009E231A">
        <w:rPr>
          <w:b/>
          <w:bCs/>
        </w:rPr>
        <w:t>Improve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enforceability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decisions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disability-based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discrimination,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including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decisions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regard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multiple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intersectional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forms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discrimination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may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face;</w:t>
      </w:r>
    </w:p>
    <w:p w:rsidR="00EE656A" w:rsidRPr="00C078BF" w:rsidRDefault="009E231A" w:rsidP="00EE656A">
      <w:pPr>
        <w:pStyle w:val="SingleTxtG"/>
      </w:pPr>
      <w:r>
        <w:tab/>
        <w:t>(d)</w:t>
      </w:r>
      <w:r>
        <w:tab/>
      </w:r>
      <w:r w:rsidR="00EE656A" w:rsidRPr="009E231A">
        <w:rPr>
          <w:b/>
          <w:bCs/>
        </w:rPr>
        <w:t>Ensure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disabilities,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including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under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guardianship,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have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access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remedies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cases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disability-based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discrimination,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strengthen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capacity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Equality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Human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Rights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Commission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exercise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its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mandate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concerning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procedures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for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protection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against</w:t>
      </w:r>
      <w:r w:rsidR="00F271FE">
        <w:rPr>
          <w:b/>
          <w:bCs/>
        </w:rPr>
        <w:t xml:space="preserve"> </w:t>
      </w:r>
      <w:r w:rsidR="00EE656A" w:rsidRPr="009E231A">
        <w:rPr>
          <w:b/>
          <w:bCs/>
        </w:rPr>
        <w:t>discrimination.</w:t>
      </w:r>
      <w:r w:rsidR="00F271FE">
        <w:t xml:space="preserve"> </w:t>
      </w:r>
    </w:p>
    <w:p w:rsidR="00EE656A" w:rsidRPr="00C078BF" w:rsidRDefault="00EE656A" w:rsidP="00E91743">
      <w:pPr>
        <w:pStyle w:val="H23G"/>
      </w:pPr>
      <w:r w:rsidRPr="00C078BF">
        <w:tab/>
      </w:r>
      <w:r w:rsidRPr="00C078BF">
        <w:tab/>
        <w:t>Women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6)</w:t>
      </w:r>
    </w:p>
    <w:p w:rsidR="00EE656A" w:rsidRPr="00C078BF" w:rsidRDefault="00EE656A" w:rsidP="00EE656A">
      <w:pPr>
        <w:pStyle w:val="SingleTxtG"/>
      </w:pPr>
      <w:r w:rsidRPr="00C078BF">
        <w:t>17.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about:</w:t>
      </w:r>
    </w:p>
    <w:p w:rsidR="00EE656A" w:rsidRPr="00C078BF" w:rsidRDefault="00E91743" w:rsidP="00EE656A">
      <w:pPr>
        <w:pStyle w:val="SingleTxtG"/>
      </w:pPr>
      <w:r>
        <w:tab/>
      </w:r>
      <w:r w:rsidR="00EE656A" w:rsidRPr="00C078BF">
        <w:t>(a)</w:t>
      </w:r>
      <w:r w:rsidR="00EE656A" w:rsidRPr="00C078BF">
        <w:tab/>
        <w:t>The</w:t>
      </w:r>
      <w:r w:rsidR="00F271FE">
        <w:t xml:space="preserve"> </w:t>
      </w:r>
      <w:r w:rsidR="00EE656A" w:rsidRPr="00C078BF">
        <w:t>insufficient</w:t>
      </w:r>
      <w:r w:rsidR="00F271FE">
        <w:t xml:space="preserve"> </w:t>
      </w:r>
      <w:r w:rsidR="00EE656A" w:rsidRPr="00C078BF">
        <w:t>implementation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measures</w:t>
      </w:r>
      <w:r w:rsidR="00F271FE">
        <w:t xml:space="preserve"> </w:t>
      </w:r>
      <w:r w:rsidR="00EE656A" w:rsidRPr="00C078BF">
        <w:t>to</w:t>
      </w:r>
      <w:r w:rsidR="00F271FE">
        <w:t xml:space="preserve"> </w:t>
      </w:r>
      <w:r w:rsidR="00EE656A" w:rsidRPr="00C078BF">
        <w:t>combat</w:t>
      </w:r>
      <w:r w:rsidR="00F271FE">
        <w:t xml:space="preserve"> </w:t>
      </w:r>
      <w:r w:rsidR="00EE656A" w:rsidRPr="00C078BF">
        <w:t>intersectional</w:t>
      </w:r>
      <w:r w:rsidR="00F271FE">
        <w:t xml:space="preserve"> </w:t>
      </w:r>
      <w:r w:rsidR="00EE656A" w:rsidRPr="00C078BF">
        <w:t>forms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discrimination,</w:t>
      </w:r>
      <w:r w:rsidR="00F271FE">
        <w:t xml:space="preserve"> </w:t>
      </w:r>
      <w:r w:rsidR="00EE656A" w:rsidRPr="00C078BF">
        <w:t>gender-based</w:t>
      </w:r>
      <w:r w:rsidR="00F271FE">
        <w:t xml:space="preserve"> </w:t>
      </w:r>
      <w:r w:rsidR="00EE656A" w:rsidRPr="00C078BF">
        <w:t>violence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abuse</w:t>
      </w:r>
      <w:r w:rsidR="00F271FE">
        <w:t xml:space="preserve"> </w:t>
      </w:r>
      <w:r w:rsidR="00EE656A" w:rsidRPr="00C078BF">
        <w:t>against</w:t>
      </w:r>
      <w:r w:rsidR="00F271FE">
        <w:t xml:space="preserve"> </w:t>
      </w:r>
      <w:r w:rsidR="00EE656A" w:rsidRPr="00C078BF">
        <w:t>women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girls</w:t>
      </w:r>
      <w:r w:rsidR="00F271FE">
        <w:t xml:space="preserve"> </w:t>
      </w:r>
      <w:r w:rsidR="00EE656A" w:rsidRPr="00C078BF">
        <w:t>with</w:t>
      </w:r>
      <w:r w:rsidR="00F271FE">
        <w:t xml:space="preserve"> </w:t>
      </w:r>
      <w:r w:rsidR="00EE656A" w:rsidRPr="00C078BF">
        <w:t>disabilities;</w:t>
      </w:r>
    </w:p>
    <w:p w:rsidR="00EE656A" w:rsidRPr="00C078BF" w:rsidRDefault="00E91743" w:rsidP="00EE656A">
      <w:pPr>
        <w:pStyle w:val="SingleTxtG"/>
      </w:pPr>
      <w:r>
        <w:tab/>
      </w:r>
      <w:r w:rsidR="00EE656A" w:rsidRPr="00C078BF">
        <w:t>(b)</w:t>
      </w:r>
      <w:r w:rsidR="00EE656A" w:rsidRPr="00C078BF">
        <w:tab/>
        <w:t>The</w:t>
      </w:r>
      <w:r w:rsidR="00F271FE">
        <w:t xml:space="preserve"> </w:t>
      </w:r>
      <w:r w:rsidR="00EE656A" w:rsidRPr="00C078BF">
        <w:t>lack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mainstreaming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the</w:t>
      </w:r>
      <w:r w:rsidR="00F271FE">
        <w:t xml:space="preserve"> </w:t>
      </w:r>
      <w:r w:rsidR="00EE656A" w:rsidRPr="00C078BF">
        <w:t>disability</w:t>
      </w:r>
      <w:r w:rsidR="00F271FE">
        <w:t xml:space="preserve"> </w:t>
      </w:r>
      <w:r w:rsidR="00EE656A" w:rsidRPr="00C078BF">
        <w:t>perspective</w:t>
      </w:r>
      <w:r w:rsidR="00F271FE">
        <w:t xml:space="preserve"> </w:t>
      </w:r>
      <w:r w:rsidR="00EE656A" w:rsidRPr="00C078BF">
        <w:t>in</w:t>
      </w:r>
      <w:r w:rsidR="00F271FE">
        <w:t xml:space="preserve"> </w:t>
      </w:r>
      <w:r w:rsidR="00EE656A" w:rsidRPr="00C078BF">
        <w:t>gender</w:t>
      </w:r>
      <w:r w:rsidR="00F271FE">
        <w:t xml:space="preserve"> </w:t>
      </w:r>
      <w:r w:rsidR="00EE656A" w:rsidRPr="00C078BF">
        <w:t>legislation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policies,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the</w:t>
      </w:r>
      <w:r w:rsidR="00F271FE">
        <w:t xml:space="preserve"> </w:t>
      </w:r>
      <w:r w:rsidR="00EE656A" w:rsidRPr="00C078BF">
        <w:t>lack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mainstreaming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the</w:t>
      </w:r>
      <w:r w:rsidR="00F271FE">
        <w:t xml:space="preserve"> </w:t>
      </w:r>
      <w:r w:rsidR="00EE656A" w:rsidRPr="00C078BF">
        <w:t>gender</w:t>
      </w:r>
      <w:r w:rsidR="00F271FE">
        <w:t xml:space="preserve"> </w:t>
      </w:r>
      <w:r w:rsidR="00EE656A" w:rsidRPr="00C078BF">
        <w:t>perspective</w:t>
      </w:r>
      <w:r w:rsidR="00F271FE">
        <w:t xml:space="preserve"> </w:t>
      </w:r>
      <w:r w:rsidR="00EE656A" w:rsidRPr="00C078BF">
        <w:t>in</w:t>
      </w:r>
      <w:r w:rsidR="00F271FE">
        <w:t xml:space="preserve"> </w:t>
      </w:r>
      <w:r w:rsidR="00EE656A" w:rsidRPr="00C078BF">
        <w:t>the</w:t>
      </w:r>
      <w:r w:rsidR="00F271FE">
        <w:t xml:space="preserve"> </w:t>
      </w:r>
      <w:r w:rsidR="00EE656A" w:rsidRPr="00C078BF">
        <w:t>disability</w:t>
      </w:r>
      <w:r w:rsidR="00F271FE">
        <w:t xml:space="preserve"> </w:t>
      </w:r>
      <w:r w:rsidR="00EE656A" w:rsidRPr="00C078BF">
        <w:t>specific</w:t>
      </w:r>
      <w:r w:rsidR="00F271FE">
        <w:t xml:space="preserve"> </w:t>
      </w:r>
      <w:r w:rsidR="00EE656A" w:rsidRPr="00C078BF">
        <w:t>policies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legislation,</w:t>
      </w:r>
      <w:r w:rsidR="00F271FE">
        <w:t xml:space="preserve"> </w:t>
      </w:r>
      <w:r w:rsidR="00EE656A" w:rsidRPr="00C078BF">
        <w:t>including</w:t>
      </w:r>
      <w:r w:rsidR="00F271FE">
        <w:t xml:space="preserve"> </w:t>
      </w:r>
      <w:r w:rsidR="00EE656A" w:rsidRPr="00C078BF">
        <w:t>in</w:t>
      </w:r>
      <w:r w:rsidR="00F271FE">
        <w:t xml:space="preserve"> </w:t>
      </w:r>
      <w:r w:rsidR="00EE656A" w:rsidRPr="00C078BF">
        <w:t>the</w:t>
      </w:r>
      <w:r w:rsidR="00F271FE">
        <w:t xml:space="preserve"> </w:t>
      </w:r>
      <w:r w:rsidR="00EE656A" w:rsidRPr="00C078BF">
        <w:t>action</w:t>
      </w:r>
      <w:r w:rsidR="00F271FE">
        <w:t xml:space="preserve"> </w:t>
      </w:r>
      <w:r w:rsidR="00EE656A" w:rsidRPr="00C078BF">
        <w:t>plan</w:t>
      </w:r>
      <w:r w:rsidR="00F271FE">
        <w:t xml:space="preserve"> </w:t>
      </w:r>
      <w:r w:rsidR="00EE656A" w:rsidRPr="00C078BF">
        <w:t>for</w:t>
      </w:r>
      <w:r w:rsidR="00F271FE">
        <w:t xml:space="preserve"> </w:t>
      </w:r>
      <w:r w:rsidR="00EE656A" w:rsidRPr="00C078BF">
        <w:t>implementation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the</w:t>
      </w:r>
      <w:r w:rsidR="00F271FE">
        <w:t xml:space="preserve"> </w:t>
      </w:r>
      <w:r w:rsidR="00EE656A" w:rsidRPr="00C078BF">
        <w:t>Convention;</w:t>
      </w:r>
    </w:p>
    <w:p w:rsidR="00EE656A" w:rsidRPr="00C078BF" w:rsidRDefault="00E91743" w:rsidP="00EE656A">
      <w:pPr>
        <w:pStyle w:val="SingleTxtG"/>
      </w:pPr>
      <w:r>
        <w:tab/>
      </w:r>
      <w:r w:rsidR="00EE656A" w:rsidRPr="00C078BF">
        <w:t>(c)</w:t>
      </w:r>
      <w:r w:rsidR="00EE656A" w:rsidRPr="00C078BF">
        <w:tab/>
        <w:t>The</w:t>
      </w:r>
      <w:r w:rsidR="00F271FE">
        <w:t xml:space="preserve"> </w:t>
      </w:r>
      <w:r w:rsidR="00EE656A" w:rsidRPr="00C078BF">
        <w:t>lack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information</w:t>
      </w:r>
      <w:r w:rsidR="00F271FE">
        <w:t xml:space="preserve"> </w:t>
      </w:r>
      <w:r w:rsidR="00EE656A" w:rsidRPr="00C078BF">
        <w:t>about</w:t>
      </w:r>
      <w:r w:rsidR="00F271FE">
        <w:t xml:space="preserve"> </w:t>
      </w:r>
      <w:r w:rsidR="00EE656A" w:rsidRPr="00C078BF">
        <w:t>the</w:t>
      </w:r>
      <w:r w:rsidR="00F271FE">
        <w:t xml:space="preserve"> </w:t>
      </w:r>
      <w:r w:rsidR="00EE656A" w:rsidRPr="00C078BF">
        <w:t>provision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sexual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reproductive</w:t>
      </w:r>
      <w:r w:rsidR="00F271FE">
        <w:t xml:space="preserve"> </w:t>
      </w:r>
      <w:r w:rsidR="00EE656A" w:rsidRPr="00C078BF">
        <w:t>health</w:t>
      </w:r>
      <w:r w:rsidR="00F271FE">
        <w:t xml:space="preserve"> </w:t>
      </w:r>
      <w:r w:rsidR="00EE656A" w:rsidRPr="00C078BF">
        <w:t>care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about</w:t>
      </w:r>
      <w:r w:rsidR="00F271FE">
        <w:t xml:space="preserve"> </w:t>
      </w:r>
      <w:r w:rsidR="00EE656A" w:rsidRPr="00C078BF">
        <w:t>the</w:t>
      </w:r>
      <w:r w:rsidR="00F271FE">
        <w:t xml:space="preserve"> </w:t>
      </w:r>
      <w:r w:rsidR="00EE656A" w:rsidRPr="00C078BF">
        <w:t>rights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women</w:t>
      </w:r>
      <w:r w:rsidR="00F271FE">
        <w:t xml:space="preserve"> </w:t>
      </w:r>
      <w:r w:rsidR="00EE656A" w:rsidRPr="00C078BF">
        <w:t>with</w:t>
      </w:r>
      <w:r w:rsidR="00F271FE">
        <w:t xml:space="preserve"> </w:t>
      </w:r>
      <w:r w:rsidR="00EE656A" w:rsidRPr="00C078BF">
        <w:t>disabilities,</w:t>
      </w:r>
      <w:r w:rsidR="00F271FE">
        <w:t xml:space="preserve"> </w:t>
      </w:r>
      <w:r w:rsidR="00EE656A" w:rsidRPr="00C078BF">
        <w:t>including</w:t>
      </w:r>
      <w:r w:rsidR="00F271FE">
        <w:t xml:space="preserve"> </w:t>
      </w:r>
      <w:r w:rsidR="00EE656A" w:rsidRPr="00C078BF">
        <w:t>family</w:t>
      </w:r>
      <w:r w:rsidR="00F271FE">
        <w:t xml:space="preserve"> </w:t>
      </w:r>
      <w:r w:rsidR="00EE656A" w:rsidRPr="00C078BF">
        <w:t>planning.</w:t>
      </w:r>
    </w:p>
    <w:p w:rsidR="00EE656A" w:rsidRPr="00E91743" w:rsidRDefault="00EE656A" w:rsidP="00EE656A">
      <w:pPr>
        <w:pStyle w:val="SingleTxtG"/>
        <w:rPr>
          <w:b/>
          <w:bCs/>
        </w:rPr>
      </w:pPr>
      <w:r w:rsidRPr="00C078BF">
        <w:t>18.</w:t>
      </w:r>
      <w:r w:rsidRPr="00C078BF">
        <w:tab/>
      </w:r>
      <w:r w:rsidRPr="00E9174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Committee,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accordance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its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general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comment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No.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3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(2016)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on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women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girls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bearing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mind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targets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5.1,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5.2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5.5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Sustainable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Development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Goals,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recommends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E91743">
        <w:rPr>
          <w:b/>
          <w:bCs/>
        </w:rPr>
        <w:t>party:</w:t>
      </w:r>
    </w:p>
    <w:p w:rsidR="00EE656A" w:rsidRPr="00E91743" w:rsidRDefault="00E91743" w:rsidP="00D56B30">
      <w:pPr>
        <w:pStyle w:val="SingleTxtG"/>
        <w:rPr>
          <w:b/>
          <w:bCs/>
        </w:rPr>
      </w:pPr>
      <w:r>
        <w:tab/>
      </w:r>
      <w:r w:rsidR="00EE656A" w:rsidRPr="00C078BF">
        <w:t>(a)</w:t>
      </w:r>
      <w:r w:rsidR="00EE656A" w:rsidRPr="00C078BF">
        <w:tab/>
      </w:r>
      <w:r w:rsidR="00EE656A" w:rsidRPr="00E91743">
        <w:rPr>
          <w:b/>
          <w:bCs/>
        </w:rPr>
        <w:t>Step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up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efforts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take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effective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measures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combat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intersectional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forms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discrimination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against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women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girls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disabilities,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violence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abuse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they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may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experience,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close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cooperation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organizations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women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girls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disabilities;</w:t>
      </w:r>
    </w:p>
    <w:p w:rsidR="00EE656A" w:rsidRPr="00E91743" w:rsidRDefault="00E91743" w:rsidP="00EE656A">
      <w:pPr>
        <w:pStyle w:val="SingleTxtG"/>
        <w:rPr>
          <w:b/>
          <w:bCs/>
        </w:rPr>
      </w:pPr>
      <w:r>
        <w:tab/>
      </w:r>
      <w:r w:rsidR="00EE656A" w:rsidRPr="00C078BF">
        <w:t>(b)</w:t>
      </w:r>
      <w:r w:rsidR="00EE656A" w:rsidRPr="00C078BF">
        <w:tab/>
      </w:r>
      <w:r w:rsidR="00EE656A" w:rsidRPr="00E91743">
        <w:rPr>
          <w:b/>
          <w:bCs/>
        </w:rPr>
        <w:t>Take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effective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measures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close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consultation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organizations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women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mainstream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disability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perspective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into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all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gender-specific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policies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legislation,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mainstream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gender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perspective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all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disability-specific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policies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legislation;</w:t>
      </w:r>
      <w:r w:rsidR="00F271FE">
        <w:rPr>
          <w:b/>
          <w:bCs/>
        </w:rPr>
        <w:t xml:space="preserve"> </w:t>
      </w:r>
    </w:p>
    <w:p w:rsidR="00EE656A" w:rsidRPr="00E91743" w:rsidRDefault="00E91743" w:rsidP="00EE656A">
      <w:pPr>
        <w:pStyle w:val="SingleTxtG"/>
        <w:rPr>
          <w:b/>
          <w:bCs/>
        </w:rPr>
      </w:pPr>
      <w:r>
        <w:tab/>
      </w:r>
      <w:r w:rsidR="00EE656A" w:rsidRPr="00C078BF">
        <w:t>(c)</w:t>
      </w:r>
      <w:r w:rsidR="00EE656A" w:rsidRPr="00C078BF">
        <w:tab/>
      </w:r>
      <w:r w:rsidR="00EE656A" w:rsidRPr="00E91743">
        <w:rPr>
          <w:b/>
          <w:bCs/>
        </w:rPr>
        <w:t>Adopt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public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policies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for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protection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sexual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reproductive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health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rights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women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girls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E91743">
        <w:rPr>
          <w:b/>
          <w:bCs/>
        </w:rPr>
        <w:t>disabilities.</w:t>
      </w:r>
      <w:r w:rsidR="00F271FE">
        <w:rPr>
          <w:b/>
          <w:bCs/>
        </w:rPr>
        <w:t xml:space="preserve"> </w:t>
      </w:r>
    </w:p>
    <w:p w:rsidR="00EE656A" w:rsidRPr="00C078BF" w:rsidRDefault="00EE656A" w:rsidP="00E91743">
      <w:pPr>
        <w:pStyle w:val="H23G"/>
      </w:pPr>
      <w:r w:rsidRPr="00C078BF">
        <w:lastRenderedPageBreak/>
        <w:tab/>
      </w:r>
      <w:r w:rsidRPr="00C078BF">
        <w:tab/>
        <w:t>Children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7)</w:t>
      </w:r>
    </w:p>
    <w:p w:rsidR="00EE656A" w:rsidRPr="00C078BF" w:rsidRDefault="00EE656A" w:rsidP="00EE656A">
      <w:pPr>
        <w:pStyle w:val="SingleTxtG"/>
      </w:pPr>
      <w:r w:rsidRPr="00C078BF">
        <w:t>19.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by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fact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girls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boys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still</w:t>
      </w:r>
      <w:r w:rsidR="00F271FE">
        <w:t xml:space="preserve"> </w:t>
      </w:r>
      <w:r w:rsidRPr="00C078BF">
        <w:t>live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homes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children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="00C16385">
        <w:t>“</w:t>
      </w:r>
      <w:r w:rsidRPr="00C078BF">
        <w:t>mental</w:t>
      </w:r>
      <w:r w:rsidR="00F271FE">
        <w:t xml:space="preserve"> </w:t>
      </w:r>
      <w:r w:rsidRPr="00C078BF">
        <w:t>retardation</w:t>
      </w:r>
      <w:r w:rsidR="00C16385">
        <w:t>”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homes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medical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social</w:t>
      </w:r>
      <w:r w:rsidR="00F271FE">
        <w:t xml:space="preserve"> </w:t>
      </w:r>
      <w:r w:rsidRPr="00C078BF">
        <w:t>care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children</w:t>
      </w:r>
      <w:r w:rsidR="00F271FE">
        <w:t xml:space="preserve"> </w:t>
      </w:r>
      <w:r w:rsidRPr="00C078BF">
        <w:t>(CRPD/C/BGR/1</w:t>
      </w:r>
      <w:r w:rsidR="00F271FE">
        <w:t xml:space="preserve"> </w:t>
      </w:r>
      <w:r w:rsidRPr="00C078BF">
        <w:t>para.</w:t>
      </w:r>
      <w:r w:rsidR="00F271FE">
        <w:t xml:space="preserve"> </w:t>
      </w:r>
      <w:r w:rsidRPr="00C078BF">
        <w:t>256).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also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children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disabilities,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particular</w:t>
      </w:r>
      <w:r w:rsidR="00F271FE">
        <w:t xml:space="preserve"> </w:t>
      </w:r>
      <w:r w:rsidRPr="00C078BF">
        <w:t>children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intellectual</w:t>
      </w:r>
      <w:r w:rsidR="00F271FE">
        <w:t xml:space="preserve"> </w:t>
      </w:r>
      <w:r w:rsidRPr="00C078BF">
        <w:t>disabilities,</w:t>
      </w:r>
      <w:r w:rsidR="00F271FE">
        <w:t xml:space="preserve"> </w:t>
      </w:r>
      <w:r w:rsidRPr="00C078BF">
        <w:t>are</w:t>
      </w:r>
      <w:r w:rsidR="00F271FE">
        <w:t xml:space="preserve"> </w:t>
      </w:r>
      <w:r w:rsidRPr="00C078BF">
        <w:t>not</w:t>
      </w:r>
      <w:r w:rsidR="00F271FE">
        <w:t xml:space="preserve"> </w:t>
      </w:r>
      <w:r w:rsidRPr="00C078BF">
        <w:t>involved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matters</w:t>
      </w:r>
      <w:r w:rsidR="00F271FE">
        <w:t xml:space="preserve"> </w:t>
      </w:r>
      <w:r w:rsidRPr="00C078BF">
        <w:t>affecting</w:t>
      </w:r>
      <w:r w:rsidR="00F271FE">
        <w:t xml:space="preserve"> </w:t>
      </w:r>
      <w:r w:rsidRPr="00C078BF">
        <w:t>them.</w:t>
      </w:r>
    </w:p>
    <w:p w:rsidR="00EE656A" w:rsidRPr="00C078BF" w:rsidRDefault="00EE656A" w:rsidP="00EE656A">
      <w:pPr>
        <w:pStyle w:val="SingleTxtG"/>
      </w:pPr>
      <w:r w:rsidRPr="00C078BF">
        <w:t>20.</w:t>
      </w:r>
      <w:r w:rsidRPr="00C078BF">
        <w:tab/>
      </w:r>
      <w:r w:rsidRPr="000871C1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0871C1">
        <w:rPr>
          <w:b/>
          <w:bCs/>
        </w:rPr>
        <w:t>Committee</w:t>
      </w:r>
      <w:r w:rsidR="00F271FE">
        <w:rPr>
          <w:b/>
          <w:bCs/>
        </w:rPr>
        <w:t xml:space="preserve"> </w:t>
      </w:r>
      <w:r w:rsidRPr="000871C1">
        <w:rPr>
          <w:b/>
          <w:bCs/>
        </w:rPr>
        <w:t>recommends</w:t>
      </w:r>
      <w:r w:rsidR="00F271FE">
        <w:rPr>
          <w:b/>
          <w:bCs/>
        </w:rPr>
        <w:t xml:space="preserve"> </w:t>
      </w:r>
      <w:r w:rsidRPr="000871C1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0871C1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0871C1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0871C1">
        <w:rPr>
          <w:b/>
          <w:bCs/>
        </w:rPr>
        <w:t>party:</w:t>
      </w:r>
      <w:r w:rsidR="00F271FE">
        <w:rPr>
          <w:b/>
          <w:bCs/>
        </w:rPr>
        <w:t xml:space="preserve"> </w:t>
      </w:r>
    </w:p>
    <w:p w:rsidR="00EE656A" w:rsidRPr="000871C1" w:rsidRDefault="00E91743" w:rsidP="00EE656A">
      <w:pPr>
        <w:pStyle w:val="SingleTxtG"/>
        <w:rPr>
          <w:b/>
          <w:bCs/>
        </w:rPr>
      </w:pPr>
      <w:r>
        <w:tab/>
      </w:r>
      <w:r w:rsidR="00EE656A" w:rsidRPr="00C078BF">
        <w:t>(a)</w:t>
      </w:r>
      <w:r w:rsidR="00EE656A" w:rsidRPr="00C078BF">
        <w:tab/>
      </w:r>
      <w:r w:rsidR="00EE656A" w:rsidRPr="000871C1">
        <w:rPr>
          <w:b/>
          <w:bCs/>
        </w:rPr>
        <w:t>Ensure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full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deinstitutionalization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girls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boys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their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right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live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safe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family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environment,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including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foster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families;</w:t>
      </w:r>
    </w:p>
    <w:p w:rsidR="00EE656A" w:rsidRPr="00C078BF" w:rsidRDefault="00E91743" w:rsidP="00EE656A">
      <w:pPr>
        <w:pStyle w:val="SingleTxtG"/>
      </w:pPr>
      <w:r>
        <w:tab/>
      </w:r>
      <w:r w:rsidR="00EE656A" w:rsidRPr="00C078BF">
        <w:t>(b)</w:t>
      </w:r>
      <w:r w:rsidR="00EE656A" w:rsidRPr="00C078BF">
        <w:tab/>
      </w:r>
      <w:r w:rsidR="00EE656A" w:rsidRPr="000871C1">
        <w:rPr>
          <w:b/>
          <w:bCs/>
        </w:rPr>
        <w:t>Increase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further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resources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allocated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development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inclusive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support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service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networks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local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communities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empowerment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families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children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disabilities,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accordance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general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comment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No.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5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(2017)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on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living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independently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being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included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community;</w:t>
      </w:r>
    </w:p>
    <w:p w:rsidR="00EE656A" w:rsidRPr="00C078BF" w:rsidRDefault="00E91743" w:rsidP="00EE656A">
      <w:pPr>
        <w:pStyle w:val="SingleTxtG"/>
      </w:pPr>
      <w:r>
        <w:tab/>
      </w:r>
      <w:r w:rsidR="00EE656A" w:rsidRPr="00C078BF">
        <w:t>(c)</w:t>
      </w:r>
      <w:r w:rsidR="00EE656A" w:rsidRPr="00C078BF">
        <w:tab/>
      </w:r>
      <w:r w:rsidR="00EE656A" w:rsidRPr="000871C1">
        <w:rPr>
          <w:b/>
          <w:bCs/>
        </w:rPr>
        <w:t>Increase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awareness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accountability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mechanisms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at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municipal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level,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strengthen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their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capacity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implement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finance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support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for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inclusion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children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community;</w:t>
      </w:r>
    </w:p>
    <w:p w:rsidR="00EE656A" w:rsidRPr="00C078BF" w:rsidRDefault="00E91743" w:rsidP="00EE656A">
      <w:pPr>
        <w:pStyle w:val="SingleTxtG"/>
      </w:pPr>
      <w:r>
        <w:tab/>
      </w:r>
      <w:r w:rsidR="00EE656A" w:rsidRPr="00C078BF">
        <w:t>(d)</w:t>
      </w:r>
      <w:r w:rsidR="00EE656A" w:rsidRPr="00C078BF">
        <w:tab/>
      </w:r>
      <w:r w:rsidR="00EE656A" w:rsidRPr="000871C1">
        <w:rPr>
          <w:b/>
          <w:bCs/>
        </w:rPr>
        <w:t>Adopt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regulations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programmes,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close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consultation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representative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organizations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children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disabilities,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ensure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children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disabilities,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particular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children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who</w:t>
      </w:r>
      <w:r w:rsidR="00F271FE">
        <w:rPr>
          <w:b/>
          <w:bCs/>
        </w:rPr>
        <w:t xml:space="preserve"> </w:t>
      </w:r>
      <w:r w:rsidR="00BB25E4">
        <w:rPr>
          <w:b/>
          <w:bCs/>
        </w:rPr>
        <w:t xml:space="preserve">are </w:t>
      </w:r>
      <w:r w:rsidR="00EE656A" w:rsidRPr="000871C1">
        <w:rPr>
          <w:b/>
          <w:bCs/>
        </w:rPr>
        <w:t>institutionalized,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can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express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their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views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opinions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on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all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matters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affecting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them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family,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schools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0871C1">
        <w:rPr>
          <w:b/>
          <w:bCs/>
        </w:rPr>
        <w:t>society</w:t>
      </w:r>
      <w:r w:rsidR="00EE656A" w:rsidRPr="00C078BF">
        <w:t>.</w:t>
      </w:r>
    </w:p>
    <w:p w:rsidR="00EE656A" w:rsidRPr="00C078BF" w:rsidRDefault="000871C1" w:rsidP="000871C1">
      <w:pPr>
        <w:pStyle w:val="H23G"/>
      </w:pPr>
      <w:r>
        <w:tab/>
      </w:r>
      <w:r>
        <w:tab/>
      </w:r>
      <w:r w:rsidR="00EE656A" w:rsidRPr="00C078BF">
        <w:t>Awareness-raising</w:t>
      </w:r>
      <w:r w:rsidR="00F271FE">
        <w:t xml:space="preserve"> </w:t>
      </w:r>
      <w:r w:rsidR="00EE656A" w:rsidRPr="00C078BF">
        <w:t>(art.</w:t>
      </w:r>
      <w:r w:rsidR="00F271FE">
        <w:t xml:space="preserve"> </w:t>
      </w:r>
      <w:r w:rsidR="00EE656A" w:rsidRPr="00C078BF">
        <w:t>8)</w:t>
      </w:r>
    </w:p>
    <w:p w:rsidR="00EE656A" w:rsidRPr="00C078BF" w:rsidRDefault="00EE656A" w:rsidP="00EE656A">
      <w:pPr>
        <w:pStyle w:val="SingleTxtG"/>
      </w:pPr>
      <w:r w:rsidRPr="00C078BF">
        <w:t>21.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low</w:t>
      </w:r>
      <w:r w:rsidR="00F271FE">
        <w:t xml:space="preserve"> </w:t>
      </w:r>
      <w:r w:rsidRPr="00C078BF">
        <w:t>level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awareness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rights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existing</w:t>
      </w:r>
      <w:r w:rsidR="00F271FE">
        <w:t xml:space="preserve"> </w:t>
      </w:r>
      <w:r w:rsidRPr="00C078BF">
        <w:t>prejudice</w:t>
      </w:r>
      <w:r w:rsidR="00F271FE">
        <w:t xml:space="preserve"> </w:t>
      </w:r>
      <w:r w:rsidRPr="00C078BF">
        <w:t>against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general</w:t>
      </w:r>
      <w:r w:rsidR="00F271FE">
        <w:t xml:space="preserve"> </w:t>
      </w:r>
      <w:r w:rsidRPr="00C078BF">
        <w:t>public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schools,</w:t>
      </w:r>
      <w:r w:rsidR="00F271FE">
        <w:t xml:space="preserve"> </w:t>
      </w:r>
      <w:r w:rsidRPr="00C078BF">
        <w:t>causing,</w:t>
      </w:r>
      <w:r w:rsidR="00F271FE">
        <w:t xml:space="preserve"> </w:t>
      </w:r>
      <w:r w:rsidRPr="00C078BF">
        <w:t>inter</w:t>
      </w:r>
      <w:r w:rsidR="00F271FE">
        <w:t xml:space="preserve"> </w:t>
      </w:r>
      <w:r w:rsidRPr="00C078BF">
        <w:t>alia,</w:t>
      </w:r>
      <w:r w:rsidR="00F271FE">
        <w:t xml:space="preserve"> </w:t>
      </w:r>
      <w:r w:rsidRPr="00C078BF">
        <w:t>rejection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children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schools.</w:t>
      </w:r>
    </w:p>
    <w:p w:rsidR="00EE656A" w:rsidRPr="00C078BF" w:rsidRDefault="00EE656A" w:rsidP="00EE656A">
      <w:pPr>
        <w:pStyle w:val="SingleTxtG"/>
      </w:pPr>
      <w:r w:rsidRPr="00C078BF">
        <w:t>22.</w:t>
      </w:r>
      <w:r w:rsidRPr="00C078BF">
        <w:tab/>
      </w:r>
      <w:r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Committee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recommends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party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undertake,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close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meaningful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consultation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organizations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disabilities,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continuous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effective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awareness-raising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strategies,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including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campaigns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aimed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at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promoting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dignity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rights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society,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9612EB"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9612EB" w:rsidRPr="00D352A3">
        <w:rPr>
          <w:b/>
          <w:bCs/>
        </w:rPr>
        <w:t>private</w:t>
      </w:r>
      <w:r w:rsidR="00F271FE">
        <w:rPr>
          <w:b/>
          <w:bCs/>
        </w:rPr>
        <w:t xml:space="preserve"> </w:t>
      </w:r>
      <w:r w:rsidR="009612EB" w:rsidRPr="00D352A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9612EB" w:rsidRPr="00D352A3">
        <w:rPr>
          <w:b/>
          <w:bCs/>
        </w:rPr>
        <w:t>public</w:t>
      </w:r>
      <w:r w:rsidR="00F271FE">
        <w:rPr>
          <w:b/>
          <w:bCs/>
        </w:rPr>
        <w:t xml:space="preserve"> </w:t>
      </w:r>
      <w:r w:rsidR="009612EB" w:rsidRPr="00D352A3">
        <w:rPr>
          <w:b/>
          <w:bCs/>
        </w:rPr>
        <w:t>sector.</w:t>
      </w:r>
      <w:r w:rsidR="00F271FE">
        <w:t xml:space="preserve"> </w:t>
      </w:r>
    </w:p>
    <w:p w:rsidR="00EE656A" w:rsidRPr="00C078BF" w:rsidRDefault="00EE656A" w:rsidP="00D352A3">
      <w:pPr>
        <w:pStyle w:val="H23G"/>
      </w:pPr>
      <w:r w:rsidRPr="00C078BF">
        <w:tab/>
      </w:r>
      <w:r w:rsidRPr="00C078BF">
        <w:tab/>
        <w:t>Accessibility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9)</w:t>
      </w:r>
    </w:p>
    <w:p w:rsidR="00EE656A" w:rsidRPr="00C078BF" w:rsidRDefault="00EE656A" w:rsidP="00EE656A">
      <w:pPr>
        <w:pStyle w:val="SingleTxtG"/>
      </w:pPr>
      <w:r w:rsidRPr="00C078BF">
        <w:t>23.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about:</w:t>
      </w:r>
    </w:p>
    <w:p w:rsidR="00EE656A" w:rsidRPr="00C078BF" w:rsidRDefault="00D352A3" w:rsidP="00EE656A">
      <w:pPr>
        <w:pStyle w:val="SingleTxtG"/>
      </w:pPr>
      <w:r>
        <w:tab/>
      </w:r>
      <w:r w:rsidR="00EE656A" w:rsidRPr="00C078BF">
        <w:t>(a)</w:t>
      </w:r>
      <w:r w:rsidR="00EE656A" w:rsidRPr="00C078BF">
        <w:tab/>
        <w:t>State</w:t>
      </w:r>
      <w:r w:rsidR="00F271FE">
        <w:t xml:space="preserve"> </w:t>
      </w:r>
      <w:r w:rsidR="00EE656A" w:rsidRPr="00C078BF">
        <w:t>party</w:t>
      </w:r>
      <w:r w:rsidR="00C16385">
        <w:t>’</w:t>
      </w:r>
      <w:r w:rsidR="00EE656A" w:rsidRPr="00C078BF">
        <w:t>s</w:t>
      </w:r>
      <w:r w:rsidR="00F271FE">
        <w:t xml:space="preserve"> </w:t>
      </w:r>
      <w:r w:rsidR="00EE656A" w:rsidRPr="00C078BF">
        <w:t>legislation</w:t>
      </w:r>
      <w:r w:rsidR="00F271FE">
        <w:t xml:space="preserve"> </w:t>
      </w:r>
      <w:r w:rsidR="00EE656A" w:rsidRPr="00C078BF">
        <w:t>that</w:t>
      </w:r>
      <w:r w:rsidR="00F271FE">
        <w:t xml:space="preserve"> </w:t>
      </w:r>
      <w:r w:rsidR="00EE656A" w:rsidRPr="00C078BF">
        <w:t>does</w:t>
      </w:r>
      <w:r w:rsidR="00F271FE">
        <w:t xml:space="preserve"> </w:t>
      </w:r>
      <w:r w:rsidR="00EE656A" w:rsidRPr="00C078BF">
        <w:t>not</w:t>
      </w:r>
      <w:r w:rsidR="00F271FE">
        <w:t xml:space="preserve"> </w:t>
      </w:r>
      <w:r w:rsidR="00EE656A" w:rsidRPr="00C078BF">
        <w:t>fully</w:t>
      </w:r>
      <w:r w:rsidR="00F271FE">
        <w:t xml:space="preserve"> </w:t>
      </w:r>
      <w:r w:rsidR="00EE656A" w:rsidRPr="00C078BF">
        <w:t>comply</w:t>
      </w:r>
      <w:r w:rsidR="00F271FE">
        <w:t xml:space="preserve"> </w:t>
      </w:r>
      <w:r w:rsidR="00EE656A" w:rsidRPr="00C078BF">
        <w:t>with</w:t>
      </w:r>
      <w:r w:rsidR="00F271FE">
        <w:t xml:space="preserve"> </w:t>
      </w:r>
      <w:r w:rsidR="00EE656A" w:rsidRPr="00C078BF">
        <w:t>the</w:t>
      </w:r>
      <w:r w:rsidR="00F271FE">
        <w:t xml:space="preserve"> </w:t>
      </w:r>
      <w:r w:rsidR="00EE656A" w:rsidRPr="00C078BF">
        <w:t>provisions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article</w:t>
      </w:r>
      <w:r w:rsidR="00F271FE">
        <w:t xml:space="preserve"> </w:t>
      </w:r>
      <w:r w:rsidR="00EE656A" w:rsidRPr="00C078BF">
        <w:t>9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the</w:t>
      </w:r>
      <w:r w:rsidR="00F271FE">
        <w:t xml:space="preserve"> </w:t>
      </w:r>
      <w:r w:rsidR="00EE656A" w:rsidRPr="00C078BF">
        <w:t>Convention;</w:t>
      </w:r>
      <w:r w:rsidR="00F271FE">
        <w:t xml:space="preserve"> </w:t>
      </w:r>
    </w:p>
    <w:p w:rsidR="00EE656A" w:rsidRPr="00C078BF" w:rsidRDefault="00D352A3" w:rsidP="00EE656A">
      <w:pPr>
        <w:pStyle w:val="SingleTxtG"/>
      </w:pPr>
      <w:r>
        <w:tab/>
      </w:r>
      <w:r w:rsidR="00EE656A" w:rsidRPr="00C078BF">
        <w:t>(b)</w:t>
      </w:r>
      <w:r w:rsidR="00EE656A" w:rsidRPr="00C078BF">
        <w:tab/>
        <w:t>The</w:t>
      </w:r>
      <w:r w:rsidR="00F271FE">
        <w:t xml:space="preserve"> </w:t>
      </w:r>
      <w:r w:rsidR="00EE656A" w:rsidRPr="00C078BF">
        <w:t>physical</w:t>
      </w:r>
      <w:r w:rsidR="00F271FE">
        <w:t xml:space="preserve"> </w:t>
      </w:r>
      <w:r w:rsidR="00EE656A" w:rsidRPr="00C078BF">
        <w:t>barriers</w:t>
      </w:r>
      <w:r w:rsidR="00F271FE">
        <w:t xml:space="preserve"> </w:t>
      </w:r>
      <w:r w:rsidR="00EE656A" w:rsidRPr="00C078BF">
        <w:t>that</w:t>
      </w:r>
      <w:r w:rsidR="00F271FE">
        <w:t xml:space="preserve"> </w:t>
      </w:r>
      <w:r w:rsidR="00EE656A" w:rsidRPr="00C078BF">
        <w:t>persons</w:t>
      </w:r>
      <w:r w:rsidR="00F271FE">
        <w:t xml:space="preserve"> </w:t>
      </w:r>
      <w:r w:rsidR="00EE656A" w:rsidRPr="00C078BF">
        <w:t>with</w:t>
      </w:r>
      <w:r w:rsidR="00F271FE">
        <w:t xml:space="preserve"> </w:t>
      </w:r>
      <w:r w:rsidR="00EE656A" w:rsidRPr="00C078BF">
        <w:t>disabilities</w:t>
      </w:r>
      <w:r w:rsidR="00F271FE">
        <w:t xml:space="preserve"> </w:t>
      </w:r>
      <w:r w:rsidR="00EE656A" w:rsidRPr="00C078BF">
        <w:t>face,</w:t>
      </w:r>
      <w:r w:rsidR="00F271FE">
        <w:t xml:space="preserve"> </w:t>
      </w:r>
      <w:r w:rsidR="00EE656A" w:rsidRPr="00C078BF">
        <w:t>particularly</w:t>
      </w:r>
      <w:r w:rsidR="00F271FE">
        <w:t xml:space="preserve"> </w:t>
      </w:r>
      <w:r w:rsidR="00EE656A" w:rsidRPr="00C078BF">
        <w:t>in</w:t>
      </w:r>
      <w:r w:rsidR="00F271FE">
        <w:t xml:space="preserve"> </w:t>
      </w:r>
      <w:r w:rsidR="00EE656A" w:rsidRPr="00C078BF">
        <w:t>remote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rural</w:t>
      </w:r>
      <w:r w:rsidR="00F271FE">
        <w:t xml:space="preserve"> </w:t>
      </w:r>
      <w:r w:rsidR="00EE656A" w:rsidRPr="00C078BF">
        <w:t>areas;</w:t>
      </w:r>
    </w:p>
    <w:p w:rsidR="00EE656A" w:rsidRPr="00C078BF" w:rsidRDefault="00D352A3" w:rsidP="00EE656A">
      <w:pPr>
        <w:pStyle w:val="SingleTxtG"/>
      </w:pPr>
      <w:r>
        <w:tab/>
      </w:r>
      <w:r w:rsidR="00EE656A" w:rsidRPr="00C078BF">
        <w:t>(c)</w:t>
      </w:r>
      <w:r w:rsidR="00EE656A" w:rsidRPr="00C078BF">
        <w:tab/>
        <w:t>Public</w:t>
      </w:r>
      <w:r w:rsidR="00F271FE">
        <w:t xml:space="preserve"> </w:t>
      </w:r>
      <w:r w:rsidR="00EE656A" w:rsidRPr="00C078BF">
        <w:t>transport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services</w:t>
      </w:r>
      <w:r w:rsidR="00F271FE">
        <w:t xml:space="preserve"> </w:t>
      </w:r>
      <w:r w:rsidR="00EE656A" w:rsidRPr="00C078BF">
        <w:t>opened</w:t>
      </w:r>
      <w:r w:rsidR="00F271FE">
        <w:t xml:space="preserve"> </w:t>
      </w:r>
      <w:r w:rsidR="00EE656A" w:rsidRPr="00C078BF">
        <w:t>to</w:t>
      </w:r>
      <w:r w:rsidR="00F271FE">
        <w:t xml:space="preserve"> </w:t>
      </w:r>
      <w:r w:rsidR="00EE656A" w:rsidRPr="00C078BF">
        <w:t>the</w:t>
      </w:r>
      <w:r w:rsidR="00F271FE">
        <w:t xml:space="preserve"> </w:t>
      </w:r>
      <w:r w:rsidR="00EE656A" w:rsidRPr="00C078BF">
        <w:t>public</w:t>
      </w:r>
      <w:r w:rsidR="00F271FE">
        <w:t xml:space="preserve"> </w:t>
      </w:r>
      <w:r w:rsidR="00EE656A" w:rsidRPr="00C078BF">
        <w:t>that</w:t>
      </w:r>
      <w:r w:rsidR="00F271FE">
        <w:t xml:space="preserve"> </w:t>
      </w:r>
      <w:r w:rsidR="00EE656A" w:rsidRPr="00C078BF">
        <w:t>are</w:t>
      </w:r>
      <w:r w:rsidR="00F271FE">
        <w:t xml:space="preserve"> </w:t>
      </w:r>
      <w:r w:rsidR="00EE656A" w:rsidRPr="00C078BF">
        <w:t>still</w:t>
      </w:r>
      <w:r w:rsidR="00F271FE">
        <w:t xml:space="preserve"> </w:t>
      </w:r>
      <w:r w:rsidR="00EE656A" w:rsidRPr="00C078BF">
        <w:t>not</w:t>
      </w:r>
      <w:r w:rsidR="00F271FE">
        <w:t xml:space="preserve"> </w:t>
      </w:r>
      <w:r w:rsidR="00EE656A" w:rsidRPr="00C078BF">
        <w:t>fully</w:t>
      </w:r>
      <w:r w:rsidR="00F271FE">
        <w:t xml:space="preserve"> </w:t>
      </w:r>
      <w:r w:rsidR="00EE656A" w:rsidRPr="00C078BF">
        <w:t>accessible</w:t>
      </w:r>
      <w:r w:rsidR="00F271FE">
        <w:t xml:space="preserve"> </w:t>
      </w:r>
      <w:r w:rsidR="00EE656A" w:rsidRPr="00C078BF">
        <w:t>for</w:t>
      </w:r>
      <w:r w:rsidR="00F271FE">
        <w:t xml:space="preserve"> </w:t>
      </w:r>
      <w:r w:rsidR="00EE656A" w:rsidRPr="00C078BF">
        <w:t>persons</w:t>
      </w:r>
      <w:r w:rsidR="00F271FE">
        <w:t xml:space="preserve"> </w:t>
      </w:r>
      <w:r w:rsidR="00EE656A" w:rsidRPr="00C078BF">
        <w:t>with</w:t>
      </w:r>
      <w:r w:rsidR="00F271FE">
        <w:t xml:space="preserve"> </w:t>
      </w:r>
      <w:r w:rsidR="00EE656A" w:rsidRPr="00C078BF">
        <w:t>disabilities;</w:t>
      </w:r>
    </w:p>
    <w:p w:rsidR="00EE656A" w:rsidRPr="00C078BF" w:rsidRDefault="00D352A3" w:rsidP="00EE656A">
      <w:pPr>
        <w:pStyle w:val="SingleTxtG"/>
      </w:pPr>
      <w:r>
        <w:tab/>
      </w:r>
      <w:r w:rsidR="00EE656A" w:rsidRPr="00C078BF">
        <w:t>(d)</w:t>
      </w:r>
      <w:r w:rsidR="00EE656A" w:rsidRPr="00C078BF">
        <w:tab/>
        <w:t>The</w:t>
      </w:r>
      <w:r w:rsidR="00F271FE">
        <w:t xml:space="preserve"> </w:t>
      </w:r>
      <w:r w:rsidR="00EE656A" w:rsidRPr="00C078BF">
        <w:t>fact</w:t>
      </w:r>
      <w:r w:rsidR="00F271FE">
        <w:t xml:space="preserve"> </w:t>
      </w:r>
      <w:r w:rsidR="00EE656A" w:rsidRPr="00C078BF">
        <w:t>that</w:t>
      </w:r>
      <w:r w:rsidR="00F271FE">
        <w:t xml:space="preserve"> </w:t>
      </w:r>
      <w:r w:rsidR="00EE656A" w:rsidRPr="00C078BF">
        <w:t>information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communications</w:t>
      </w:r>
      <w:r w:rsidR="00F271FE">
        <w:t xml:space="preserve"> </w:t>
      </w:r>
      <w:r w:rsidR="00EE656A" w:rsidRPr="00C078BF">
        <w:t>technology</w:t>
      </w:r>
      <w:r w:rsidR="00F271FE">
        <w:t xml:space="preserve"> </w:t>
      </w:r>
      <w:r w:rsidR="00EE656A" w:rsidRPr="00C078BF">
        <w:t>(ICT)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services</w:t>
      </w:r>
      <w:r w:rsidR="00F271FE">
        <w:t xml:space="preserve"> </w:t>
      </w:r>
      <w:r w:rsidR="00EE656A" w:rsidRPr="00C078BF">
        <w:t>are</w:t>
      </w:r>
      <w:r w:rsidR="00F271FE">
        <w:t xml:space="preserve"> </w:t>
      </w:r>
      <w:r w:rsidR="00EE656A" w:rsidRPr="00C078BF">
        <w:t>still</w:t>
      </w:r>
      <w:r w:rsidR="00F271FE">
        <w:t xml:space="preserve"> </w:t>
      </w:r>
      <w:r w:rsidR="00EE656A" w:rsidRPr="00C078BF">
        <w:t>not</w:t>
      </w:r>
      <w:r w:rsidR="00F271FE">
        <w:t xml:space="preserve"> </w:t>
      </w:r>
      <w:r w:rsidR="00EE656A" w:rsidRPr="00C078BF">
        <w:t>accessible</w:t>
      </w:r>
      <w:r w:rsidR="00F271FE">
        <w:t xml:space="preserve"> </w:t>
      </w:r>
      <w:r w:rsidR="00EE656A" w:rsidRPr="00C078BF">
        <w:t>to</w:t>
      </w:r>
      <w:r w:rsidR="00F271FE">
        <w:t xml:space="preserve"> </w:t>
      </w:r>
      <w:r w:rsidR="00EE656A" w:rsidRPr="00C078BF">
        <w:t>persons</w:t>
      </w:r>
      <w:r w:rsidR="00F271FE">
        <w:t xml:space="preserve"> </w:t>
      </w:r>
      <w:r w:rsidR="00EE656A" w:rsidRPr="00C078BF">
        <w:t>with</w:t>
      </w:r>
      <w:r w:rsidR="00F271FE">
        <w:t xml:space="preserve"> </w:t>
      </w:r>
      <w:r w:rsidR="00EE656A" w:rsidRPr="00C078BF">
        <w:t>disabilities,</w:t>
      </w:r>
      <w:r w:rsidR="00F271FE">
        <w:t xml:space="preserve"> </w:t>
      </w:r>
      <w:r w:rsidR="00EE656A" w:rsidRPr="00C078BF">
        <w:t>in</w:t>
      </w:r>
      <w:r w:rsidR="00F271FE">
        <w:t xml:space="preserve"> </w:t>
      </w:r>
      <w:r w:rsidR="00EE656A" w:rsidRPr="00C078BF">
        <w:t>particular</w:t>
      </w:r>
      <w:r w:rsidR="00F271FE">
        <w:t xml:space="preserve"> </w:t>
      </w:r>
      <w:r w:rsidR="00EE656A" w:rsidRPr="00C078BF">
        <w:t>to</w:t>
      </w:r>
      <w:r w:rsidR="00F271FE">
        <w:t xml:space="preserve"> </w:t>
      </w:r>
      <w:r w:rsidR="00EE656A" w:rsidRPr="00C078BF">
        <w:t>persons</w:t>
      </w:r>
      <w:r w:rsidR="00F271FE">
        <w:t xml:space="preserve"> </w:t>
      </w:r>
      <w:r w:rsidR="00EE656A" w:rsidRPr="00C078BF">
        <w:t>with</w:t>
      </w:r>
      <w:r w:rsidR="00F271FE">
        <w:t xml:space="preserve"> </w:t>
      </w:r>
      <w:r w:rsidR="00EE656A" w:rsidRPr="00C078BF">
        <w:t>sensory</w:t>
      </w:r>
      <w:r w:rsidR="00F271FE">
        <w:t xml:space="preserve"> </w:t>
      </w:r>
      <w:r w:rsidR="00EE656A" w:rsidRPr="00C078BF">
        <w:t>impairments</w:t>
      </w:r>
      <w:r w:rsidR="00F271FE">
        <w:t xml:space="preserve"> </w:t>
      </w:r>
      <w:r w:rsidR="00EE656A" w:rsidRPr="00C078BF">
        <w:t>or</w:t>
      </w:r>
      <w:r w:rsidR="00F271FE">
        <w:t xml:space="preserve"> </w:t>
      </w:r>
      <w:r w:rsidR="00EE656A" w:rsidRPr="00C078BF">
        <w:t>intellectual</w:t>
      </w:r>
      <w:r w:rsidR="00F271FE">
        <w:t xml:space="preserve"> </w:t>
      </w:r>
      <w:r w:rsidR="00EE656A" w:rsidRPr="00C078BF">
        <w:t>disabilities.</w:t>
      </w:r>
      <w:r w:rsidR="00F271FE">
        <w:t xml:space="preserve"> </w:t>
      </w:r>
    </w:p>
    <w:p w:rsidR="00EE656A" w:rsidRPr="00C078BF" w:rsidRDefault="00EE656A" w:rsidP="00EE656A">
      <w:pPr>
        <w:pStyle w:val="SingleTxtG"/>
      </w:pPr>
      <w:r w:rsidRPr="00C078BF">
        <w:t>24.</w:t>
      </w:r>
      <w:r w:rsidRPr="00C078BF">
        <w:tab/>
      </w:r>
      <w:r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Committee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recommends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party,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accordance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general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comment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No.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2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(2014)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on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accessibility:</w:t>
      </w:r>
    </w:p>
    <w:p w:rsidR="00EE656A" w:rsidRPr="00D352A3" w:rsidRDefault="00D352A3" w:rsidP="00EE656A">
      <w:pPr>
        <w:pStyle w:val="SingleTxtG"/>
        <w:rPr>
          <w:b/>
          <w:bCs/>
        </w:rPr>
      </w:pPr>
      <w:r>
        <w:tab/>
      </w:r>
      <w:r w:rsidR="00EE656A" w:rsidRPr="00C078BF">
        <w:t>(a)</w:t>
      </w:r>
      <w:r w:rsidR="00EE656A" w:rsidRPr="00C078BF">
        <w:tab/>
      </w:r>
      <w:r w:rsidR="00EE656A" w:rsidRPr="00D352A3">
        <w:rPr>
          <w:b/>
          <w:bCs/>
        </w:rPr>
        <w:t>Harmonize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its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legislation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fully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provisions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article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9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Convention;</w:t>
      </w:r>
    </w:p>
    <w:p w:rsidR="00EE656A" w:rsidRPr="00C078BF" w:rsidRDefault="00D352A3" w:rsidP="00EE656A">
      <w:pPr>
        <w:pStyle w:val="SingleTxtG"/>
      </w:pPr>
      <w:r>
        <w:tab/>
      </w:r>
      <w:r w:rsidR="00EE656A" w:rsidRPr="00C078BF">
        <w:t>(b)</w:t>
      </w:r>
      <w:r w:rsidR="00EE656A" w:rsidRPr="00C078BF">
        <w:tab/>
      </w:r>
      <w:r w:rsidR="00EE656A" w:rsidRPr="00D352A3">
        <w:rPr>
          <w:b/>
          <w:bCs/>
        </w:rPr>
        <w:t>Intensify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its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efforts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work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towards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creation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barrier-free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environments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throughout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party,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including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remote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rural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areas;</w:t>
      </w:r>
    </w:p>
    <w:p w:rsidR="00EE656A" w:rsidRPr="00D352A3" w:rsidRDefault="00D352A3" w:rsidP="00EE656A">
      <w:pPr>
        <w:pStyle w:val="SingleTxtG"/>
        <w:rPr>
          <w:b/>
          <w:bCs/>
        </w:rPr>
      </w:pPr>
      <w:r>
        <w:tab/>
      </w:r>
      <w:r w:rsidR="00EE656A" w:rsidRPr="00C078BF">
        <w:t>(c)</w:t>
      </w:r>
      <w:r w:rsidR="00EE656A" w:rsidRPr="00C078BF">
        <w:tab/>
      </w:r>
      <w:r w:rsidR="00EE656A" w:rsidRPr="00D352A3">
        <w:rPr>
          <w:b/>
          <w:bCs/>
        </w:rPr>
        <w:t>Expedite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measures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envisaged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make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public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transport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services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open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public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fully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accessible,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including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through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application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monitoring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lastRenderedPageBreak/>
        <w:t>mechanisms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private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public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sectors,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fines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sanctions,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public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procurement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procedures;</w:t>
      </w:r>
    </w:p>
    <w:p w:rsidR="00EE656A" w:rsidRPr="00D352A3" w:rsidRDefault="00D352A3" w:rsidP="00EE656A">
      <w:pPr>
        <w:pStyle w:val="SingleTxtG"/>
        <w:rPr>
          <w:b/>
          <w:bCs/>
        </w:rPr>
      </w:pPr>
      <w:r>
        <w:tab/>
      </w:r>
      <w:r w:rsidR="00EE656A" w:rsidRPr="00C078BF">
        <w:t>(d)</w:t>
      </w:r>
      <w:r w:rsidR="00EE656A" w:rsidRPr="00C078BF">
        <w:tab/>
      </w:r>
      <w:r w:rsidR="00EE656A" w:rsidRPr="00D352A3">
        <w:rPr>
          <w:b/>
          <w:bCs/>
        </w:rPr>
        <w:t>Intensify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efforts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ensure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full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accessibility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ICT,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including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all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all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types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="00EE656A" w:rsidRPr="00D352A3">
        <w:rPr>
          <w:b/>
          <w:bCs/>
        </w:rPr>
        <w:t>impairments.</w:t>
      </w:r>
    </w:p>
    <w:p w:rsidR="00EE656A" w:rsidRPr="00C078BF" w:rsidRDefault="00EE656A" w:rsidP="00D352A3">
      <w:pPr>
        <w:pStyle w:val="H23G"/>
      </w:pPr>
      <w:r w:rsidRPr="00C078BF">
        <w:tab/>
      </w:r>
      <w:r w:rsidRPr="00C078BF">
        <w:tab/>
        <w:t>Right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life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10)</w:t>
      </w:r>
    </w:p>
    <w:p w:rsidR="00EE656A" w:rsidRPr="00C078BF" w:rsidRDefault="00EE656A" w:rsidP="00EE656A">
      <w:pPr>
        <w:pStyle w:val="SingleTxtG"/>
      </w:pPr>
      <w:r w:rsidRPr="00C078BF">
        <w:t>25.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information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reported</w:t>
      </w:r>
      <w:r w:rsidR="00F271FE">
        <w:t xml:space="preserve"> </w:t>
      </w:r>
      <w:r w:rsidRPr="00C078BF">
        <w:t>cases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neglect,</w:t>
      </w:r>
      <w:r w:rsidR="00F271FE">
        <w:t xml:space="preserve"> </w:t>
      </w:r>
      <w:r w:rsidRPr="00C078BF">
        <w:t>overmedication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refusal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access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health</w:t>
      </w:r>
      <w:r w:rsidR="00F271FE">
        <w:t xml:space="preserve"> </w:t>
      </w:r>
      <w:r w:rsidRPr="00C078BF">
        <w:t>care</w:t>
      </w:r>
      <w:r w:rsidR="00F271FE">
        <w:t xml:space="preserve"> </w:t>
      </w:r>
      <w:r w:rsidRPr="00C078BF">
        <w:t>affecting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intellectual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psychosocial</w:t>
      </w:r>
      <w:r w:rsidR="00F271FE">
        <w:t xml:space="preserve"> </w:t>
      </w:r>
      <w:r w:rsidRPr="00C078BF">
        <w:t>disabilities,</w:t>
      </w:r>
      <w:r w:rsidR="00F271FE">
        <w:t xml:space="preserve"> </w:t>
      </w:r>
      <w:r w:rsidRPr="00C078BF">
        <w:t>which</w:t>
      </w:r>
      <w:r w:rsidR="00F271FE">
        <w:t xml:space="preserve"> </w:t>
      </w:r>
      <w:r w:rsidRPr="00C078BF">
        <w:t>have</w:t>
      </w:r>
      <w:r w:rsidR="00F271FE">
        <w:t xml:space="preserve"> </w:t>
      </w:r>
      <w:r w:rsidRPr="00C078BF">
        <w:t>allegedly</w:t>
      </w:r>
      <w:r w:rsidR="00F271FE">
        <w:t xml:space="preserve"> </w:t>
      </w:r>
      <w:r w:rsidRPr="00C078BF">
        <w:t>led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death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disabilities.</w:t>
      </w:r>
    </w:p>
    <w:p w:rsidR="00EE656A" w:rsidRPr="00D352A3" w:rsidRDefault="00EE656A" w:rsidP="001D57CC">
      <w:pPr>
        <w:pStyle w:val="SingleTxtG"/>
        <w:rPr>
          <w:b/>
          <w:bCs/>
        </w:rPr>
      </w:pPr>
      <w:r w:rsidRPr="00C078BF">
        <w:t>26.</w:t>
      </w:r>
      <w:r w:rsidRPr="00C078BF">
        <w:tab/>
      </w:r>
      <w:r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Committee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recommends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party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take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effective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measures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prosecute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convict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perpetrators,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ensure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respect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right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life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children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disabilities,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particular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those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still</w:t>
      </w:r>
      <w:r w:rsidR="00F271FE">
        <w:rPr>
          <w:b/>
          <w:bCs/>
        </w:rPr>
        <w:t xml:space="preserve"> </w:t>
      </w:r>
      <w:r w:rsidRPr="00D352A3">
        <w:rPr>
          <w:b/>
          <w:bCs/>
        </w:rPr>
        <w:t>institutionalized.</w:t>
      </w:r>
    </w:p>
    <w:p w:rsidR="00EE656A" w:rsidRPr="00C078BF" w:rsidRDefault="00EE656A" w:rsidP="00D352A3">
      <w:pPr>
        <w:pStyle w:val="H23G"/>
      </w:pPr>
      <w:r w:rsidRPr="00C078BF">
        <w:tab/>
      </w:r>
      <w:r w:rsidRPr="00C078BF">
        <w:tab/>
        <w:t>Situations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risk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humanitarian</w:t>
      </w:r>
      <w:r w:rsidR="00F271FE">
        <w:t xml:space="preserve"> </w:t>
      </w:r>
      <w:r w:rsidRPr="00C078BF">
        <w:t>emergencies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11)</w:t>
      </w:r>
      <w:r w:rsidR="00F271FE">
        <w:t xml:space="preserve"> </w:t>
      </w:r>
    </w:p>
    <w:p w:rsidR="00EE656A" w:rsidRPr="00C078BF" w:rsidRDefault="00EE656A" w:rsidP="00EE656A">
      <w:pPr>
        <w:pStyle w:val="SingleTxtG"/>
      </w:pPr>
      <w:r w:rsidRPr="00C078BF">
        <w:t>27.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deaf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hard-of-hearing</w:t>
      </w:r>
      <w:r w:rsidR="00F271FE">
        <w:t xml:space="preserve"> </w:t>
      </w:r>
      <w:r w:rsidRPr="00C078BF">
        <w:t>persons,</w:t>
      </w:r>
      <w:r w:rsidR="00F271FE">
        <w:t xml:space="preserve"> </w:t>
      </w:r>
      <w:r w:rsidRPr="00C078BF">
        <w:t>blind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intellectual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face</w:t>
      </w:r>
      <w:r w:rsidR="00F271FE">
        <w:t xml:space="preserve"> </w:t>
      </w:r>
      <w:r w:rsidRPr="00C078BF">
        <w:t>challenges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their</w:t>
      </w:r>
      <w:r w:rsidR="00F271FE">
        <w:t xml:space="preserve"> </w:t>
      </w:r>
      <w:r w:rsidRPr="00C078BF">
        <w:t>access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information</w:t>
      </w:r>
      <w:r w:rsidR="00F271FE">
        <w:t xml:space="preserve"> </w:t>
      </w:r>
      <w:r w:rsidRPr="00C078BF">
        <w:t>on</w:t>
      </w:r>
      <w:r w:rsidR="00F271FE">
        <w:t xml:space="preserve"> </w:t>
      </w:r>
      <w:r w:rsidRPr="00C078BF">
        <w:t>situations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risk</w:t>
      </w:r>
      <w:r w:rsidR="00F271FE">
        <w:t xml:space="preserve"> </w:t>
      </w:r>
      <w:r w:rsidRPr="00C078BF">
        <w:t>throughout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party,</w:t>
      </w:r>
      <w:r w:rsidR="00F271FE">
        <w:t xml:space="preserve"> </w:t>
      </w:r>
      <w:r w:rsidRPr="00C078BF">
        <w:t>including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remote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rural</w:t>
      </w:r>
      <w:r w:rsidR="00F271FE">
        <w:t xml:space="preserve"> </w:t>
      </w:r>
      <w:r w:rsidRPr="00C078BF">
        <w:t>areas.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also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lack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information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sign</w:t>
      </w:r>
      <w:r w:rsidR="00F271FE">
        <w:t xml:space="preserve"> </w:t>
      </w:r>
      <w:r w:rsidRPr="00C078BF">
        <w:t>language,</w:t>
      </w:r>
      <w:r w:rsidR="00F271FE">
        <w:t xml:space="preserve"> </w:t>
      </w:r>
      <w:r w:rsidRPr="00C078BF">
        <w:t>electronic</w:t>
      </w:r>
      <w:r w:rsidR="00F271FE">
        <w:t xml:space="preserve"> </w:t>
      </w:r>
      <w:r w:rsidRPr="00C078BF">
        <w:t>format,</w:t>
      </w:r>
      <w:r w:rsidR="00F271FE">
        <w:t xml:space="preserve"> </w:t>
      </w:r>
      <w:r w:rsidRPr="00C078BF">
        <w:t>Braille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Easy</w:t>
      </w:r>
      <w:r w:rsidR="00F271FE">
        <w:t xml:space="preserve"> </w:t>
      </w:r>
      <w:r w:rsidRPr="00C078BF">
        <w:t>Read</w:t>
      </w:r>
      <w:r w:rsidR="00F271FE">
        <w:t xml:space="preserve"> </w:t>
      </w:r>
      <w:r w:rsidRPr="00C078BF">
        <w:t>formats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early</w:t>
      </w:r>
      <w:r w:rsidR="00F271FE">
        <w:t xml:space="preserve"> </w:t>
      </w:r>
      <w:r w:rsidRPr="00C078BF">
        <w:t>warning</w:t>
      </w:r>
      <w:r w:rsidR="00F271FE">
        <w:t xml:space="preserve"> </w:t>
      </w:r>
      <w:r w:rsidRPr="00C078BF">
        <w:t>systems.</w:t>
      </w:r>
      <w:r w:rsidR="00F271FE">
        <w:t xml:space="preserve"> </w:t>
      </w:r>
    </w:p>
    <w:p w:rsidR="00EE656A" w:rsidRPr="00F271FE" w:rsidRDefault="00EE656A" w:rsidP="00EE656A">
      <w:pPr>
        <w:pStyle w:val="SingleTxtG"/>
        <w:rPr>
          <w:b/>
          <w:bCs/>
        </w:rPr>
      </w:pPr>
      <w:r w:rsidRPr="00C078BF">
        <w:t>28.</w:t>
      </w:r>
      <w:r w:rsidRPr="00C078BF">
        <w:tab/>
      </w:r>
      <w:r w:rsidRPr="00F271FE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Committee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recommends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party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ensure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access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information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on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situations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risk,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including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sign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language,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electronic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format,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Braille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Easy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Read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format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throughout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party,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including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remote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rural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areas.</w:t>
      </w:r>
      <w:r w:rsidR="00F271FE">
        <w:rPr>
          <w:b/>
          <w:bCs/>
        </w:rPr>
        <w:t xml:space="preserve"> </w:t>
      </w:r>
    </w:p>
    <w:p w:rsidR="00EE656A" w:rsidRPr="00C078BF" w:rsidRDefault="00EE656A" w:rsidP="00D352A3">
      <w:pPr>
        <w:pStyle w:val="H23G"/>
      </w:pPr>
      <w:r w:rsidRPr="00C078BF">
        <w:tab/>
      </w:r>
      <w:r w:rsidRPr="00C078BF">
        <w:tab/>
        <w:t>Equal</w:t>
      </w:r>
      <w:r w:rsidR="00F271FE">
        <w:t xml:space="preserve"> </w:t>
      </w:r>
      <w:r w:rsidRPr="00C078BF">
        <w:t>recognition</w:t>
      </w:r>
      <w:r w:rsidR="00F271FE">
        <w:t xml:space="preserve"> </w:t>
      </w:r>
      <w:r w:rsidRPr="00C078BF">
        <w:t>before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law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12)</w:t>
      </w:r>
    </w:p>
    <w:p w:rsidR="00EE656A" w:rsidRPr="00C078BF" w:rsidRDefault="00EE656A" w:rsidP="00EE656A">
      <w:pPr>
        <w:pStyle w:val="SingleTxtG"/>
      </w:pPr>
      <w:r w:rsidRPr="00C078BF">
        <w:t>29.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F271FE">
        <w:t xml:space="preserve"> </w:t>
      </w:r>
      <w:r w:rsidRPr="00C078BF">
        <w:t>legislation</w:t>
      </w:r>
      <w:r w:rsidR="00F271FE">
        <w:t xml:space="preserve"> </w:t>
      </w:r>
      <w:r w:rsidRPr="00C078BF">
        <w:t>still</w:t>
      </w:r>
      <w:r w:rsidR="00F271FE">
        <w:t xml:space="preserve"> </w:t>
      </w:r>
      <w:r w:rsidRPr="00C078BF">
        <w:t>restricts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legal</w:t>
      </w:r>
      <w:r w:rsidR="00F271FE">
        <w:t xml:space="preserve"> </w:t>
      </w:r>
      <w:r w:rsidRPr="00C078BF">
        <w:t>capacity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provides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guardianship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psychosocial</w:t>
      </w:r>
      <w:r w:rsidR="00F271FE">
        <w:t xml:space="preserve"> </w:t>
      </w:r>
      <w:r w:rsidRPr="00C078BF">
        <w:t>or</w:t>
      </w:r>
      <w:r w:rsidR="00F271FE">
        <w:t xml:space="preserve"> </w:t>
      </w:r>
      <w:r w:rsidRPr="00C078BF">
        <w:t>intellectual</w:t>
      </w:r>
      <w:r w:rsidR="00F271FE">
        <w:t xml:space="preserve"> </w:t>
      </w:r>
      <w:r w:rsidRPr="00C078BF">
        <w:t>disabilities.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also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failure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approve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draft</w:t>
      </w:r>
      <w:r w:rsidR="00F271FE">
        <w:t xml:space="preserve"> </w:t>
      </w:r>
      <w:r w:rsidRPr="00C078BF">
        <w:t>Natural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Support</w:t>
      </w:r>
      <w:r w:rsidR="00F271FE">
        <w:t xml:space="preserve"> </w:t>
      </w:r>
      <w:r w:rsidRPr="00C078BF">
        <w:t>Measures</w:t>
      </w:r>
      <w:r w:rsidR="00F271FE">
        <w:t xml:space="preserve"> </w:t>
      </w:r>
      <w:r w:rsidRPr="00C078BF">
        <w:t>Act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had</w:t>
      </w:r>
      <w:r w:rsidR="00F271FE">
        <w:t xml:space="preserve"> </w:t>
      </w:r>
      <w:r w:rsidRPr="00C078BF">
        <w:t>been</w:t>
      </w:r>
      <w:r w:rsidR="00F271FE">
        <w:t xml:space="preserve"> </w:t>
      </w:r>
      <w:r w:rsidRPr="00C078BF">
        <w:t>prepared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aim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bring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F271FE">
        <w:t xml:space="preserve"> </w:t>
      </w:r>
      <w:r w:rsidRPr="00C078BF">
        <w:t>legislation</w:t>
      </w:r>
      <w:r w:rsidR="00F271FE">
        <w:t xml:space="preserve"> </w:t>
      </w:r>
      <w:r w:rsidRPr="00C078BF">
        <w:t>into</w:t>
      </w:r>
      <w:r w:rsidR="00F271FE">
        <w:t xml:space="preserve"> </w:t>
      </w:r>
      <w:r w:rsidRPr="00C078BF">
        <w:t>line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article</w:t>
      </w:r>
      <w:r w:rsidR="00F271FE">
        <w:t xml:space="preserve"> </w:t>
      </w:r>
      <w:r w:rsidRPr="00C078BF">
        <w:t>12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Convention.</w:t>
      </w:r>
    </w:p>
    <w:p w:rsidR="00EE656A" w:rsidRPr="00F271FE" w:rsidRDefault="00EE656A" w:rsidP="00EE656A">
      <w:pPr>
        <w:pStyle w:val="SingleTxtG"/>
        <w:rPr>
          <w:b/>
          <w:bCs/>
        </w:rPr>
      </w:pPr>
      <w:r w:rsidRPr="00C078BF">
        <w:t>30.</w:t>
      </w:r>
      <w:r w:rsidRPr="00C078BF">
        <w:tab/>
      </w:r>
      <w:r w:rsidRPr="00F271FE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Committee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recommends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party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amend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its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legislation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adopt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Natural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Support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Measures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Act,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uphold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recognize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full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legal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capacity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all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persons,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regardless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their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impairment,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accordance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guidelines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given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general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comment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No.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1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(2014)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on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equal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recognition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before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law.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It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also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recommends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party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establish,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consultation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organizations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disabilities,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support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decision-making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procedures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provide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continuous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training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on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article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12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Convention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stakeholders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concerned,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including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members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judiciary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health-care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social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protection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professionals.</w:t>
      </w:r>
      <w:r w:rsidR="00F271FE">
        <w:rPr>
          <w:b/>
          <w:bCs/>
        </w:rPr>
        <w:t xml:space="preserve"> </w:t>
      </w:r>
    </w:p>
    <w:p w:rsidR="00EE656A" w:rsidRPr="00C078BF" w:rsidRDefault="00EE656A" w:rsidP="00D352A3">
      <w:pPr>
        <w:pStyle w:val="H23G"/>
      </w:pPr>
      <w:r w:rsidRPr="00C078BF">
        <w:tab/>
      </w:r>
      <w:r w:rsidRPr="00C078BF">
        <w:tab/>
        <w:t>Access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justice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13)</w:t>
      </w:r>
    </w:p>
    <w:p w:rsidR="00EE656A" w:rsidRPr="00C078BF" w:rsidRDefault="00EE656A" w:rsidP="00EE656A">
      <w:pPr>
        <w:pStyle w:val="SingleTxtG"/>
      </w:pPr>
      <w:r w:rsidRPr="00C078BF">
        <w:t>31.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shortage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trained</w:t>
      </w:r>
      <w:r w:rsidR="00F271FE">
        <w:t xml:space="preserve"> </w:t>
      </w:r>
      <w:r w:rsidRPr="00C078BF">
        <w:t>sign</w:t>
      </w:r>
      <w:r w:rsidR="00F271FE">
        <w:t xml:space="preserve"> </w:t>
      </w:r>
      <w:r w:rsidRPr="00C078BF">
        <w:t>language</w:t>
      </w:r>
      <w:r w:rsidR="00F271FE">
        <w:t xml:space="preserve"> </w:t>
      </w:r>
      <w:r w:rsidRPr="00C078BF">
        <w:t>interpreters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deaf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judicial</w:t>
      </w:r>
      <w:r w:rsidR="00F271FE">
        <w:t xml:space="preserve"> </w:t>
      </w:r>
      <w:r w:rsidRPr="00C078BF">
        <w:t>proceedings,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lack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documents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accessible</w:t>
      </w:r>
      <w:r w:rsidR="00F271FE">
        <w:t xml:space="preserve"> </w:t>
      </w:r>
      <w:r w:rsidRPr="00C078BF">
        <w:t>formats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blind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intellectual</w:t>
      </w:r>
      <w:r w:rsidR="00F271FE">
        <w:t xml:space="preserve"> </w:t>
      </w:r>
      <w:r w:rsidRPr="00C078BF">
        <w:t>or</w:t>
      </w:r>
      <w:r w:rsidR="00F271FE">
        <w:t xml:space="preserve"> </w:t>
      </w:r>
      <w:r w:rsidRPr="00C078BF">
        <w:t>psychosocial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different</w:t>
      </w:r>
      <w:r w:rsidR="00F271FE">
        <w:t xml:space="preserve"> </w:t>
      </w:r>
      <w:r w:rsidRPr="00C078BF">
        <w:t>proceedings.</w:t>
      </w:r>
    </w:p>
    <w:p w:rsidR="00EE656A" w:rsidRPr="00C078BF" w:rsidRDefault="00EE656A" w:rsidP="00EE656A">
      <w:pPr>
        <w:pStyle w:val="SingleTxtG"/>
      </w:pPr>
      <w:r w:rsidRPr="00C078BF">
        <w:t>32.</w:t>
      </w:r>
      <w:r w:rsidRPr="00C078BF">
        <w:tab/>
      </w:r>
      <w:r w:rsidRPr="00F271FE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Committee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recommends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that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State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party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ensure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the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availability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of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sign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language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interpreters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documents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accessible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formats,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such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Braille,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electronic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format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Easy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Read,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to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all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persons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with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disabilities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in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all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judicial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and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administrative</w:t>
      </w:r>
      <w:r w:rsidR="00F271FE">
        <w:rPr>
          <w:b/>
          <w:bCs/>
        </w:rPr>
        <w:t xml:space="preserve"> </w:t>
      </w:r>
      <w:r w:rsidRPr="00F271FE">
        <w:rPr>
          <w:b/>
          <w:bCs/>
        </w:rPr>
        <w:t>proceedings.</w:t>
      </w:r>
    </w:p>
    <w:p w:rsidR="00EE656A" w:rsidRPr="00C078BF" w:rsidRDefault="00EE656A" w:rsidP="00D352A3">
      <w:pPr>
        <w:pStyle w:val="H23G"/>
      </w:pPr>
      <w:r w:rsidRPr="00C078BF">
        <w:tab/>
      </w:r>
      <w:r w:rsidRPr="00C078BF">
        <w:tab/>
        <w:t>Liberty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security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person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14)</w:t>
      </w:r>
      <w:r w:rsidR="00F271FE">
        <w:t xml:space="preserve"> </w:t>
      </w:r>
    </w:p>
    <w:p w:rsidR="00EE656A" w:rsidRPr="00C078BF" w:rsidRDefault="00EE656A" w:rsidP="00EE656A">
      <w:pPr>
        <w:pStyle w:val="SingleTxtG"/>
      </w:pPr>
      <w:r w:rsidRPr="00C078BF">
        <w:t>33.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restricted</w:t>
      </w:r>
      <w:r w:rsidR="00F271FE">
        <w:t xml:space="preserve"> </w:t>
      </w:r>
      <w:r w:rsidRPr="00C078BF">
        <w:t>legal</w:t>
      </w:r>
      <w:r w:rsidR="00F271FE">
        <w:t xml:space="preserve"> </w:t>
      </w:r>
      <w:r w:rsidRPr="00C078BF">
        <w:t>capacity</w:t>
      </w:r>
      <w:r w:rsidR="00F271FE">
        <w:t xml:space="preserve"> </w:t>
      </w:r>
      <w:r w:rsidRPr="00C078BF">
        <w:t>may</w:t>
      </w:r>
      <w:r w:rsidR="00F271FE">
        <w:t xml:space="preserve"> </w:t>
      </w:r>
      <w:r w:rsidRPr="00C078BF">
        <w:t>still</w:t>
      </w:r>
      <w:r w:rsidR="00F271FE">
        <w:t xml:space="preserve"> </w:t>
      </w:r>
      <w:r w:rsidRPr="00C078BF">
        <w:t>be</w:t>
      </w:r>
      <w:r w:rsidR="00F271FE">
        <w:t xml:space="preserve"> </w:t>
      </w:r>
      <w:r w:rsidRPr="00C078BF">
        <w:t>placed</w:t>
      </w:r>
      <w:r w:rsidR="00F271FE">
        <w:t xml:space="preserve"> </w:t>
      </w:r>
      <w:r w:rsidRPr="00C078BF">
        <w:t>by</w:t>
      </w:r>
      <w:r w:rsidR="00F271FE">
        <w:t xml:space="preserve"> </w:t>
      </w:r>
      <w:r w:rsidRPr="00C078BF">
        <w:t>a</w:t>
      </w:r>
      <w:r w:rsidR="00F271FE">
        <w:t xml:space="preserve"> </w:t>
      </w:r>
      <w:r w:rsidRPr="00C078BF">
        <w:t>court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a</w:t>
      </w:r>
      <w:r w:rsidR="00F271FE">
        <w:t xml:space="preserve"> </w:t>
      </w:r>
      <w:r w:rsidRPr="00C078BF">
        <w:t>specialized</w:t>
      </w:r>
      <w:r w:rsidR="00F271FE">
        <w:t xml:space="preserve"> </w:t>
      </w:r>
      <w:r w:rsidRPr="00C078BF">
        <w:t>institution</w:t>
      </w:r>
      <w:r w:rsidR="00F271FE">
        <w:t xml:space="preserve"> </w:t>
      </w:r>
      <w:r w:rsidRPr="00C078BF">
        <w:t>or</w:t>
      </w:r>
      <w:r w:rsidR="00F271FE">
        <w:t xml:space="preserve"> </w:t>
      </w:r>
      <w:r w:rsidRPr="00C078BF">
        <w:t>under</w:t>
      </w:r>
      <w:r w:rsidR="00F271FE">
        <w:t xml:space="preserve"> </w:t>
      </w:r>
      <w:r w:rsidRPr="00C078BF">
        <w:t>residential</w:t>
      </w:r>
      <w:r w:rsidR="00F271FE">
        <w:t xml:space="preserve"> </w:t>
      </w:r>
      <w:r w:rsidRPr="00C078BF">
        <w:t>care,</w:t>
      </w:r>
      <w:r w:rsidR="00F271FE">
        <w:t xml:space="preserve"> </w:t>
      </w:r>
      <w:r w:rsidRPr="00C078BF">
        <w:t>pursuant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provisions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Social</w:t>
      </w:r>
      <w:r w:rsidR="00F271FE">
        <w:t xml:space="preserve"> </w:t>
      </w:r>
      <w:r w:rsidRPr="00C078BF">
        <w:t>Assistance</w:t>
      </w:r>
      <w:r w:rsidR="00F271FE">
        <w:t xml:space="preserve"> </w:t>
      </w:r>
      <w:r w:rsidRPr="00C078BF">
        <w:t>Act,</w:t>
      </w:r>
      <w:r w:rsidR="00F271FE">
        <w:t xml:space="preserve"> </w:t>
      </w:r>
      <w:r w:rsidRPr="00C078BF">
        <w:t>articles</w:t>
      </w:r>
      <w:r w:rsidR="00F271FE">
        <w:t xml:space="preserve"> </w:t>
      </w:r>
      <w:r w:rsidRPr="00C078BF">
        <w:t>166,</w:t>
      </w:r>
      <w:r w:rsidR="00F271FE">
        <w:t xml:space="preserve"> </w:t>
      </w:r>
      <w:r w:rsidRPr="00C078BF">
        <w:t>16</w:t>
      </w:r>
      <w:r w:rsidR="00F271FE">
        <w:t xml:space="preserve"> </w:t>
      </w:r>
      <w:r w:rsidRPr="00C078BF">
        <w:t>(c)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16</w:t>
      </w:r>
      <w:r w:rsidR="00F271FE">
        <w:t xml:space="preserve"> </w:t>
      </w:r>
      <w:r w:rsidRPr="00C078BF">
        <w:t>(d).</w:t>
      </w:r>
    </w:p>
    <w:p w:rsidR="00EE656A" w:rsidRPr="00C078BF" w:rsidRDefault="00EE656A" w:rsidP="00F271FE">
      <w:pPr>
        <w:pStyle w:val="SingleTxtG"/>
      </w:pPr>
      <w:r w:rsidRPr="00C078BF">
        <w:lastRenderedPageBreak/>
        <w:t>34.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urges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amend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Social</w:t>
      </w:r>
      <w:r w:rsidR="00F271FE">
        <w:t xml:space="preserve"> </w:t>
      </w:r>
      <w:r w:rsidRPr="00C078BF">
        <w:t>Assistance</w:t>
      </w:r>
      <w:r w:rsidR="00F271FE">
        <w:t xml:space="preserve"> </w:t>
      </w:r>
      <w:r w:rsidRPr="00C078BF">
        <w:t>Act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withdraw</w:t>
      </w:r>
      <w:r w:rsidR="00F271FE">
        <w:t xml:space="preserve"> </w:t>
      </w:r>
      <w:r w:rsidRPr="00C078BF">
        <w:t>all</w:t>
      </w:r>
      <w:r w:rsidR="00F271FE">
        <w:t xml:space="preserve"> </w:t>
      </w:r>
      <w:r w:rsidRPr="00C078BF">
        <w:t>provisions</w:t>
      </w:r>
      <w:r w:rsidR="00F271FE">
        <w:t xml:space="preserve"> </w:t>
      </w:r>
      <w:r w:rsidRPr="00C078BF">
        <w:t>allowing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forced</w:t>
      </w:r>
      <w:r w:rsidR="00F271FE">
        <w:t xml:space="preserve"> </w:t>
      </w:r>
      <w:r w:rsidRPr="00C078BF">
        <w:t>institutionalization,</w:t>
      </w:r>
      <w:r w:rsidR="00F271FE">
        <w:t xml:space="preserve"> </w:t>
      </w:r>
      <w:r w:rsidRPr="00C078BF">
        <w:t>taking</w:t>
      </w:r>
      <w:r w:rsidR="00F271FE">
        <w:t xml:space="preserve"> </w:t>
      </w:r>
      <w:r w:rsidRPr="00C078BF">
        <w:t>into</w:t>
      </w:r>
      <w:r w:rsidR="00F271FE">
        <w:t xml:space="preserve"> </w:t>
      </w:r>
      <w:r w:rsidRPr="00C078BF">
        <w:t>account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Committee</w:t>
      </w:r>
      <w:r w:rsidR="00C16385">
        <w:t>’</w:t>
      </w:r>
      <w:r w:rsidRPr="00C078BF">
        <w:t>s</w:t>
      </w:r>
      <w:r w:rsidR="00F271FE">
        <w:t xml:space="preserve"> </w:t>
      </w:r>
      <w:r w:rsidRPr="00C078BF">
        <w:t>guidelines</w:t>
      </w:r>
      <w:r w:rsidR="00F271FE">
        <w:t xml:space="preserve"> </w:t>
      </w:r>
      <w:r w:rsidRPr="00C078BF">
        <w:t>on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right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liberty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security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(see</w:t>
      </w:r>
      <w:r w:rsidR="00F271FE">
        <w:t xml:space="preserve"> </w:t>
      </w:r>
      <w:r w:rsidRPr="00C078BF">
        <w:t>A/72/55,</w:t>
      </w:r>
      <w:r w:rsidR="00F271FE">
        <w:t xml:space="preserve"> </w:t>
      </w:r>
      <w:r w:rsidRPr="00C078BF">
        <w:t>annex).</w:t>
      </w:r>
      <w:r w:rsidR="00F271FE">
        <w:t xml:space="preserve"> </w:t>
      </w:r>
    </w:p>
    <w:p w:rsidR="00EE656A" w:rsidRPr="00C078BF" w:rsidRDefault="00EE656A" w:rsidP="00F271FE">
      <w:pPr>
        <w:pStyle w:val="H23G"/>
      </w:pPr>
      <w:r w:rsidRPr="00C078BF">
        <w:tab/>
      </w:r>
      <w:r w:rsidRPr="00C078BF">
        <w:tab/>
        <w:t>Freedom</w:t>
      </w:r>
      <w:r w:rsidR="00F271FE">
        <w:t xml:space="preserve"> </w:t>
      </w:r>
      <w:r w:rsidRPr="00C078BF">
        <w:t>from</w:t>
      </w:r>
      <w:r w:rsidR="00F271FE">
        <w:t xml:space="preserve"> </w:t>
      </w:r>
      <w:r w:rsidRPr="00C078BF">
        <w:t>torture</w:t>
      </w:r>
      <w:r w:rsidR="00F271FE">
        <w:t xml:space="preserve"> </w:t>
      </w:r>
      <w:r w:rsidRPr="00C078BF">
        <w:t>or</w:t>
      </w:r>
      <w:r w:rsidR="00F271FE">
        <w:t xml:space="preserve"> </w:t>
      </w:r>
      <w:r w:rsidRPr="00C078BF">
        <w:t>cruel,</w:t>
      </w:r>
      <w:r w:rsidR="00F271FE">
        <w:t xml:space="preserve"> </w:t>
      </w:r>
      <w:r w:rsidRPr="00C078BF">
        <w:t>inhuman</w:t>
      </w:r>
      <w:r w:rsidR="00F271FE">
        <w:t xml:space="preserve"> </w:t>
      </w:r>
      <w:r w:rsidRPr="00C078BF">
        <w:t>or</w:t>
      </w:r>
      <w:r w:rsidR="00F271FE">
        <w:t xml:space="preserve"> </w:t>
      </w:r>
      <w:r w:rsidRPr="00C078BF">
        <w:t>degrading</w:t>
      </w:r>
      <w:r w:rsidR="00F271FE">
        <w:t xml:space="preserve"> </w:t>
      </w:r>
      <w:r w:rsidRPr="00C078BF">
        <w:t>treatment</w:t>
      </w:r>
      <w:r w:rsidR="00F271FE">
        <w:t xml:space="preserve"> </w:t>
      </w:r>
      <w:r w:rsidRPr="00C078BF">
        <w:t>or</w:t>
      </w:r>
      <w:r w:rsidR="00F271FE">
        <w:t xml:space="preserve"> </w:t>
      </w:r>
      <w:r w:rsidRPr="00C078BF">
        <w:t>punishment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15)</w:t>
      </w:r>
      <w:r w:rsidR="00F271FE">
        <w:t xml:space="preserve"> </w:t>
      </w:r>
    </w:p>
    <w:p w:rsidR="00EE656A" w:rsidRPr="00C078BF" w:rsidRDefault="00EE656A" w:rsidP="00EE656A">
      <w:pPr>
        <w:pStyle w:val="SingleTxtG"/>
      </w:pPr>
      <w:r w:rsidRPr="00C078BF">
        <w:t>35.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expresses</w:t>
      </w:r>
      <w:r w:rsidR="00F271FE">
        <w:t xml:space="preserve"> </w:t>
      </w:r>
      <w:r w:rsidRPr="00C078BF">
        <w:t>its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at</w:t>
      </w:r>
      <w:r w:rsidR="00F271FE">
        <w:t xml:space="preserve"> </w:t>
      </w:r>
      <w:r w:rsidRPr="00C078BF">
        <w:t>reports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ill-treatment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institutions,</w:t>
      </w:r>
      <w:r w:rsidR="00F271FE">
        <w:t xml:space="preserve"> </w:t>
      </w:r>
      <w:r w:rsidRPr="00C078BF">
        <w:t>including</w:t>
      </w:r>
      <w:r w:rsidR="00F271FE">
        <w:t xml:space="preserve"> </w:t>
      </w:r>
      <w:r w:rsidRPr="00C078BF">
        <w:t>isolation,</w:t>
      </w:r>
      <w:r w:rsidR="00F271FE">
        <w:t xml:space="preserve"> </w:t>
      </w:r>
      <w:r w:rsidRPr="00C078BF">
        <w:t>which</w:t>
      </w:r>
      <w:r w:rsidR="00F271FE">
        <w:t xml:space="preserve"> </w:t>
      </w:r>
      <w:r w:rsidRPr="00C078BF">
        <w:t>may</w:t>
      </w:r>
      <w:r w:rsidR="00F271FE">
        <w:t xml:space="preserve"> </w:t>
      </w:r>
      <w:r w:rsidRPr="00C078BF">
        <w:t>amount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torture</w:t>
      </w:r>
      <w:r w:rsidR="00F271FE">
        <w:t xml:space="preserve"> </w:t>
      </w:r>
      <w:r w:rsidRPr="00C078BF">
        <w:t>or</w:t>
      </w:r>
      <w:r w:rsidR="00F271FE">
        <w:t xml:space="preserve"> </w:t>
      </w:r>
      <w:r w:rsidRPr="00C078BF">
        <w:t>cruel,</w:t>
      </w:r>
      <w:r w:rsidR="00F271FE">
        <w:t xml:space="preserve"> </w:t>
      </w:r>
      <w:r w:rsidRPr="00C078BF">
        <w:t>inhuman</w:t>
      </w:r>
      <w:r w:rsidR="00F271FE">
        <w:t xml:space="preserve"> </w:t>
      </w:r>
      <w:r w:rsidRPr="00C078BF">
        <w:t>or</w:t>
      </w:r>
      <w:r w:rsidR="00F271FE">
        <w:t xml:space="preserve"> </w:t>
      </w:r>
      <w:r w:rsidRPr="00C078BF">
        <w:t>degrading</w:t>
      </w:r>
      <w:r w:rsidR="00F271FE">
        <w:t xml:space="preserve"> </w:t>
      </w:r>
      <w:r w:rsidRPr="00C078BF">
        <w:t>treatment</w:t>
      </w:r>
      <w:r w:rsidR="00F271FE">
        <w:t xml:space="preserve"> </w:t>
      </w:r>
      <w:r w:rsidRPr="00C078BF">
        <w:t>or</w:t>
      </w:r>
      <w:r w:rsidR="00F271FE">
        <w:t xml:space="preserve"> </w:t>
      </w:r>
      <w:r w:rsidRPr="00C078BF">
        <w:t>punishment.</w:t>
      </w:r>
      <w:r w:rsidR="00F271FE">
        <w:t xml:space="preserve"> </w:t>
      </w:r>
    </w:p>
    <w:p w:rsidR="00EE656A" w:rsidRPr="00C078BF" w:rsidRDefault="00EE656A" w:rsidP="00EE656A">
      <w:pPr>
        <w:pStyle w:val="SingleTxtG"/>
      </w:pPr>
      <w:r w:rsidRPr="00C078BF">
        <w:t>36.</w:t>
      </w:r>
      <w:r w:rsidRPr="00C078BF">
        <w:tab/>
      </w:r>
      <w:r w:rsidRPr="00F271FE">
        <w:rPr>
          <w:b/>
          <w:bCs/>
        </w:rPr>
        <w:t>The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Committee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recommends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that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the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State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party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prevent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further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ill-treatment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of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persons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with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disabilities,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in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particular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children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with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disabilities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in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institutions,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and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ensure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that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persons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exposed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to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ill-treatment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have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access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to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a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complaint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procedure,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and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that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persons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exposed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to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torture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or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ill-treatment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are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entitled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to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and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provided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with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redress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and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adequate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compensation,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including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rehabilitation.</w:t>
      </w:r>
    </w:p>
    <w:p w:rsidR="00EE656A" w:rsidRPr="00C078BF" w:rsidRDefault="00EE656A" w:rsidP="00F271FE">
      <w:pPr>
        <w:pStyle w:val="H23G"/>
      </w:pPr>
      <w:r w:rsidRPr="00C078BF">
        <w:tab/>
      </w:r>
      <w:r w:rsidRPr="00C078BF">
        <w:tab/>
        <w:t>Freedom</w:t>
      </w:r>
      <w:r w:rsidR="00F271FE">
        <w:t xml:space="preserve"> </w:t>
      </w:r>
      <w:r w:rsidRPr="00C078BF">
        <w:t>from</w:t>
      </w:r>
      <w:r w:rsidR="00F271FE">
        <w:t xml:space="preserve"> </w:t>
      </w:r>
      <w:r w:rsidRPr="00C078BF">
        <w:t>exploitation,</w:t>
      </w:r>
      <w:r w:rsidR="00F271FE">
        <w:t xml:space="preserve"> </w:t>
      </w:r>
      <w:r w:rsidRPr="00C078BF">
        <w:t>violence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abuse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16)</w:t>
      </w:r>
    </w:p>
    <w:p w:rsidR="00EE656A" w:rsidRPr="00C078BF" w:rsidRDefault="00EE656A" w:rsidP="00EE656A">
      <w:pPr>
        <w:pStyle w:val="SingleTxtG"/>
      </w:pPr>
      <w:r w:rsidRPr="00C078BF">
        <w:t>37.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about:</w:t>
      </w:r>
    </w:p>
    <w:p w:rsidR="00EE656A" w:rsidRPr="00C078BF" w:rsidRDefault="00F271FE" w:rsidP="00EE656A">
      <w:pPr>
        <w:pStyle w:val="SingleTxtG"/>
      </w:pPr>
      <w:r>
        <w:tab/>
      </w:r>
      <w:r w:rsidR="00EE656A" w:rsidRPr="00C078BF">
        <w:t>(a)</w:t>
      </w:r>
      <w:r w:rsidR="00EE656A" w:rsidRPr="00C078BF">
        <w:tab/>
        <w:t>The</w:t>
      </w:r>
      <w:r>
        <w:t xml:space="preserve"> </w:t>
      </w:r>
      <w:r w:rsidR="00EE656A" w:rsidRPr="00C078BF">
        <w:t>lack</w:t>
      </w:r>
      <w:r>
        <w:t xml:space="preserve"> </w:t>
      </w:r>
      <w:r w:rsidR="00EE656A" w:rsidRPr="00C078BF">
        <w:t>of</w:t>
      </w:r>
      <w:r>
        <w:t xml:space="preserve"> </w:t>
      </w:r>
      <w:r w:rsidR="00EE656A" w:rsidRPr="00C078BF">
        <w:t>information</w:t>
      </w:r>
      <w:r>
        <w:t xml:space="preserve"> </w:t>
      </w:r>
      <w:r w:rsidR="00EE656A" w:rsidRPr="00C078BF">
        <w:t>on</w:t>
      </w:r>
      <w:r>
        <w:t xml:space="preserve"> </w:t>
      </w:r>
      <w:r w:rsidR="00EE656A" w:rsidRPr="00C078BF">
        <w:t>measures</w:t>
      </w:r>
      <w:r>
        <w:t xml:space="preserve"> </w:t>
      </w:r>
      <w:r w:rsidR="00EE656A" w:rsidRPr="00C078BF">
        <w:t>taken</w:t>
      </w:r>
      <w:r>
        <w:t xml:space="preserve"> </w:t>
      </w:r>
      <w:r w:rsidR="00EE656A" w:rsidRPr="00C078BF">
        <w:t>to</w:t>
      </w:r>
      <w:r>
        <w:t xml:space="preserve"> </w:t>
      </w:r>
      <w:r w:rsidR="00EE656A" w:rsidRPr="00C078BF">
        <w:t>protect</w:t>
      </w:r>
      <w:r>
        <w:t xml:space="preserve"> </w:t>
      </w:r>
      <w:r w:rsidR="00EE656A" w:rsidRPr="00C078BF">
        <w:t>persons</w:t>
      </w:r>
      <w:r>
        <w:t xml:space="preserve"> </w:t>
      </w:r>
      <w:r w:rsidR="00EE656A" w:rsidRPr="00C078BF">
        <w:t>with</w:t>
      </w:r>
      <w:r>
        <w:t xml:space="preserve"> </w:t>
      </w:r>
      <w:r w:rsidR="00EE656A" w:rsidRPr="00C078BF">
        <w:t>disabilities,</w:t>
      </w:r>
      <w:r>
        <w:t xml:space="preserve"> </w:t>
      </w:r>
      <w:r w:rsidR="00EE656A" w:rsidRPr="00C078BF">
        <w:t>especially</w:t>
      </w:r>
      <w:r>
        <w:t xml:space="preserve"> </w:t>
      </w:r>
      <w:r w:rsidR="00EE656A" w:rsidRPr="00C078BF">
        <w:t>women,</w:t>
      </w:r>
      <w:r>
        <w:t xml:space="preserve"> </w:t>
      </w:r>
      <w:r w:rsidR="00EE656A" w:rsidRPr="00C078BF">
        <w:t>girls</w:t>
      </w:r>
      <w:r>
        <w:t xml:space="preserve"> </w:t>
      </w:r>
      <w:r w:rsidR="00EE656A" w:rsidRPr="00C078BF">
        <w:t>and</w:t>
      </w:r>
      <w:r>
        <w:t xml:space="preserve"> </w:t>
      </w:r>
      <w:r w:rsidR="00EE656A" w:rsidRPr="00C078BF">
        <w:t>boys</w:t>
      </w:r>
      <w:r>
        <w:t xml:space="preserve"> </w:t>
      </w:r>
      <w:r w:rsidR="00EE656A" w:rsidRPr="00C078BF">
        <w:t>with</w:t>
      </w:r>
      <w:r>
        <w:t xml:space="preserve"> </w:t>
      </w:r>
      <w:r w:rsidR="00EE656A" w:rsidRPr="00C078BF">
        <w:t>disabilities,</w:t>
      </w:r>
      <w:r>
        <w:t xml:space="preserve"> </w:t>
      </w:r>
      <w:r w:rsidR="00EE656A" w:rsidRPr="00C078BF">
        <w:t>and</w:t>
      </w:r>
      <w:r>
        <w:t xml:space="preserve"> </w:t>
      </w:r>
      <w:r w:rsidR="00EE656A" w:rsidRPr="00C078BF">
        <w:t>persons</w:t>
      </w:r>
      <w:r>
        <w:t xml:space="preserve"> </w:t>
      </w:r>
      <w:r w:rsidR="00EE656A" w:rsidRPr="00C078BF">
        <w:t>still</w:t>
      </w:r>
      <w:r>
        <w:t xml:space="preserve"> </w:t>
      </w:r>
      <w:r w:rsidR="00EE656A" w:rsidRPr="00C078BF">
        <w:t>placed</w:t>
      </w:r>
      <w:r>
        <w:t xml:space="preserve"> </w:t>
      </w:r>
      <w:r w:rsidR="00EE656A" w:rsidRPr="00C078BF">
        <w:t>in</w:t>
      </w:r>
      <w:r>
        <w:t xml:space="preserve"> </w:t>
      </w:r>
      <w:r w:rsidR="00EE656A" w:rsidRPr="00C078BF">
        <w:t>institutions,</w:t>
      </w:r>
      <w:r>
        <w:t xml:space="preserve"> </w:t>
      </w:r>
      <w:r w:rsidR="00EE656A" w:rsidRPr="00C078BF">
        <w:t>from</w:t>
      </w:r>
      <w:r>
        <w:t xml:space="preserve"> </w:t>
      </w:r>
      <w:r w:rsidR="00EE656A" w:rsidRPr="00C078BF">
        <w:t>all</w:t>
      </w:r>
      <w:r>
        <w:t xml:space="preserve"> </w:t>
      </w:r>
      <w:r w:rsidR="00EE656A" w:rsidRPr="00C078BF">
        <w:t>forms</w:t>
      </w:r>
      <w:r>
        <w:t xml:space="preserve"> </w:t>
      </w:r>
      <w:r w:rsidR="00EE656A" w:rsidRPr="00C078BF">
        <w:t>of</w:t>
      </w:r>
      <w:r>
        <w:t xml:space="preserve"> </w:t>
      </w:r>
      <w:r w:rsidR="00EE656A" w:rsidRPr="00C078BF">
        <w:t>violence</w:t>
      </w:r>
      <w:r>
        <w:t xml:space="preserve"> </w:t>
      </w:r>
      <w:r w:rsidR="00EE656A" w:rsidRPr="00C078BF">
        <w:t>and</w:t>
      </w:r>
      <w:r>
        <w:t xml:space="preserve"> </w:t>
      </w:r>
      <w:r w:rsidR="00EE656A" w:rsidRPr="00C078BF">
        <w:t>abuse,</w:t>
      </w:r>
      <w:r>
        <w:t xml:space="preserve"> </w:t>
      </w:r>
      <w:r w:rsidR="00EE656A" w:rsidRPr="00C078BF">
        <w:t>and</w:t>
      </w:r>
      <w:r>
        <w:t xml:space="preserve"> </w:t>
      </w:r>
      <w:r w:rsidR="00EE656A" w:rsidRPr="00C078BF">
        <w:t>also</w:t>
      </w:r>
      <w:r>
        <w:t xml:space="preserve"> </w:t>
      </w:r>
      <w:r w:rsidR="00EE656A" w:rsidRPr="00C078BF">
        <w:t>the</w:t>
      </w:r>
      <w:r>
        <w:t xml:space="preserve"> </w:t>
      </w:r>
      <w:r w:rsidR="00EE656A" w:rsidRPr="00C078BF">
        <w:t>lack</w:t>
      </w:r>
      <w:r>
        <w:t xml:space="preserve"> </w:t>
      </w:r>
      <w:r w:rsidR="00EE656A" w:rsidRPr="00C078BF">
        <w:t>of</w:t>
      </w:r>
      <w:r>
        <w:t xml:space="preserve"> </w:t>
      </w:r>
      <w:r w:rsidR="00EE656A" w:rsidRPr="00C078BF">
        <w:t>disaggregated</w:t>
      </w:r>
      <w:r>
        <w:t xml:space="preserve"> </w:t>
      </w:r>
      <w:r w:rsidR="00EE656A" w:rsidRPr="00C078BF">
        <w:t>data;</w:t>
      </w:r>
    </w:p>
    <w:p w:rsidR="00EE656A" w:rsidRPr="00C078BF" w:rsidRDefault="00F271FE" w:rsidP="00EE656A">
      <w:pPr>
        <w:pStyle w:val="SingleTxtG"/>
      </w:pPr>
      <w:r>
        <w:tab/>
      </w:r>
      <w:r w:rsidR="00EE656A" w:rsidRPr="00C078BF">
        <w:t>(b)</w:t>
      </w:r>
      <w:r w:rsidR="00EE656A" w:rsidRPr="00C078BF">
        <w:tab/>
        <w:t>The</w:t>
      </w:r>
      <w:r>
        <w:t xml:space="preserve"> </w:t>
      </w:r>
      <w:r w:rsidR="00EE656A" w:rsidRPr="00C078BF">
        <w:t>lack</w:t>
      </w:r>
      <w:r>
        <w:t xml:space="preserve"> </w:t>
      </w:r>
      <w:r w:rsidR="00EE656A" w:rsidRPr="00C078BF">
        <w:t>of</w:t>
      </w:r>
      <w:r>
        <w:t xml:space="preserve"> </w:t>
      </w:r>
      <w:r w:rsidR="00EE656A" w:rsidRPr="00C078BF">
        <w:t>sufficient</w:t>
      </w:r>
      <w:r>
        <w:t xml:space="preserve"> </w:t>
      </w:r>
      <w:r w:rsidR="00EE656A" w:rsidRPr="00C078BF">
        <w:t>coverage</w:t>
      </w:r>
      <w:r>
        <w:t xml:space="preserve"> </w:t>
      </w:r>
      <w:r w:rsidR="00EE656A" w:rsidRPr="00C078BF">
        <w:t>and</w:t>
      </w:r>
      <w:r>
        <w:t xml:space="preserve"> </w:t>
      </w:r>
      <w:r w:rsidR="00EE656A" w:rsidRPr="00C078BF">
        <w:t>accessible</w:t>
      </w:r>
      <w:r>
        <w:t xml:space="preserve"> </w:t>
      </w:r>
      <w:r w:rsidR="00EE656A" w:rsidRPr="00C078BF">
        <w:t>shelters</w:t>
      </w:r>
      <w:r>
        <w:t xml:space="preserve"> </w:t>
      </w:r>
      <w:r w:rsidR="00EE656A" w:rsidRPr="00C078BF">
        <w:t>and</w:t>
      </w:r>
      <w:r>
        <w:t xml:space="preserve"> </w:t>
      </w:r>
      <w:r w:rsidR="00EE656A" w:rsidRPr="00C078BF">
        <w:t>services</w:t>
      </w:r>
      <w:r>
        <w:t xml:space="preserve"> </w:t>
      </w:r>
      <w:r w:rsidR="00EE656A" w:rsidRPr="00C078BF">
        <w:t>for</w:t>
      </w:r>
      <w:r>
        <w:t xml:space="preserve"> </w:t>
      </w:r>
      <w:r w:rsidR="00EE656A" w:rsidRPr="00C078BF">
        <w:t>the</w:t>
      </w:r>
      <w:r>
        <w:t xml:space="preserve"> </w:t>
      </w:r>
      <w:r w:rsidR="00EE656A" w:rsidRPr="00C078BF">
        <w:t>rehabilitation</w:t>
      </w:r>
      <w:r>
        <w:t xml:space="preserve"> </w:t>
      </w:r>
      <w:r w:rsidR="00EE656A" w:rsidRPr="00C078BF">
        <w:t>of</w:t>
      </w:r>
      <w:r>
        <w:t xml:space="preserve"> </w:t>
      </w:r>
      <w:r w:rsidR="00EE656A" w:rsidRPr="00C078BF">
        <w:t>women</w:t>
      </w:r>
      <w:r>
        <w:t xml:space="preserve"> </w:t>
      </w:r>
      <w:r w:rsidR="00EE656A" w:rsidRPr="00C078BF">
        <w:t>and</w:t>
      </w:r>
      <w:r>
        <w:t xml:space="preserve"> </w:t>
      </w:r>
      <w:r w:rsidR="00EE656A" w:rsidRPr="00C078BF">
        <w:t>girls</w:t>
      </w:r>
      <w:r>
        <w:t xml:space="preserve"> </w:t>
      </w:r>
      <w:r w:rsidR="00EE656A" w:rsidRPr="00C078BF">
        <w:t>with</w:t>
      </w:r>
      <w:r>
        <w:t xml:space="preserve"> </w:t>
      </w:r>
      <w:r w:rsidR="00EE656A" w:rsidRPr="00C078BF">
        <w:t>disabilities</w:t>
      </w:r>
      <w:r>
        <w:t xml:space="preserve"> </w:t>
      </w:r>
      <w:r w:rsidR="00EE656A" w:rsidRPr="00C078BF">
        <w:t>exposed</w:t>
      </w:r>
      <w:r>
        <w:t xml:space="preserve"> </w:t>
      </w:r>
      <w:r w:rsidR="00EE656A" w:rsidRPr="00C078BF">
        <w:t>to</w:t>
      </w:r>
      <w:r>
        <w:t xml:space="preserve"> </w:t>
      </w:r>
      <w:r w:rsidR="00EE656A" w:rsidRPr="00C078BF">
        <w:t>gender-based</w:t>
      </w:r>
      <w:r>
        <w:t xml:space="preserve"> </w:t>
      </w:r>
      <w:r w:rsidR="00EE656A" w:rsidRPr="00C078BF">
        <w:t>violence;</w:t>
      </w:r>
    </w:p>
    <w:p w:rsidR="00EE656A" w:rsidRPr="00C078BF" w:rsidRDefault="00F271FE" w:rsidP="00EE656A">
      <w:pPr>
        <w:pStyle w:val="SingleTxtG"/>
      </w:pPr>
      <w:r>
        <w:tab/>
      </w:r>
      <w:r w:rsidR="00EE656A" w:rsidRPr="00C078BF">
        <w:t>(c)</w:t>
      </w:r>
      <w:r w:rsidR="00EE656A" w:rsidRPr="00C078BF">
        <w:tab/>
        <w:t>The</w:t>
      </w:r>
      <w:r>
        <w:t xml:space="preserve"> </w:t>
      </w:r>
      <w:r w:rsidR="00EE656A" w:rsidRPr="00C078BF">
        <w:t>risks</w:t>
      </w:r>
      <w:r>
        <w:t xml:space="preserve"> </w:t>
      </w:r>
      <w:r w:rsidR="00EE656A" w:rsidRPr="00C078BF">
        <w:t>of</w:t>
      </w:r>
      <w:r>
        <w:t xml:space="preserve"> </w:t>
      </w:r>
      <w:r w:rsidR="00EE656A" w:rsidRPr="00C078BF">
        <w:t>violence</w:t>
      </w:r>
      <w:r>
        <w:t xml:space="preserve"> </w:t>
      </w:r>
      <w:r w:rsidR="00EE656A" w:rsidRPr="00C078BF">
        <w:t>and</w:t>
      </w:r>
      <w:r>
        <w:t xml:space="preserve"> </w:t>
      </w:r>
      <w:r w:rsidR="00EE656A" w:rsidRPr="00C078BF">
        <w:t>abuse</w:t>
      </w:r>
      <w:r>
        <w:t xml:space="preserve"> </w:t>
      </w:r>
      <w:r w:rsidR="00EE656A" w:rsidRPr="00C078BF">
        <w:t>that</w:t>
      </w:r>
      <w:r>
        <w:t xml:space="preserve"> </w:t>
      </w:r>
      <w:r w:rsidR="00EE656A" w:rsidRPr="00C078BF">
        <w:t>persons</w:t>
      </w:r>
      <w:r>
        <w:t xml:space="preserve"> </w:t>
      </w:r>
      <w:r w:rsidR="00EE656A" w:rsidRPr="00C078BF">
        <w:t>with</w:t>
      </w:r>
      <w:r>
        <w:t xml:space="preserve"> </w:t>
      </w:r>
      <w:r w:rsidR="00EE656A" w:rsidRPr="00C078BF">
        <w:t>disabilities</w:t>
      </w:r>
      <w:r>
        <w:t xml:space="preserve"> </w:t>
      </w:r>
      <w:r w:rsidR="00EE656A" w:rsidRPr="00C078BF">
        <w:t>still</w:t>
      </w:r>
      <w:r>
        <w:t xml:space="preserve"> </w:t>
      </w:r>
      <w:r w:rsidR="00EE656A" w:rsidRPr="00C078BF">
        <w:t>face,</w:t>
      </w:r>
      <w:r>
        <w:t xml:space="preserve"> </w:t>
      </w:r>
      <w:r w:rsidR="00EE656A" w:rsidRPr="00C078BF">
        <w:t>and</w:t>
      </w:r>
      <w:r>
        <w:t xml:space="preserve"> </w:t>
      </w:r>
      <w:r w:rsidR="00EE656A" w:rsidRPr="00C078BF">
        <w:t>that</w:t>
      </w:r>
      <w:r>
        <w:t xml:space="preserve"> </w:t>
      </w:r>
      <w:r w:rsidR="00EE656A" w:rsidRPr="00C078BF">
        <w:t>some</w:t>
      </w:r>
      <w:r>
        <w:t xml:space="preserve"> </w:t>
      </w:r>
      <w:r w:rsidR="00EE656A" w:rsidRPr="00C078BF">
        <w:t>past</w:t>
      </w:r>
      <w:r>
        <w:t xml:space="preserve"> </w:t>
      </w:r>
      <w:r w:rsidR="00EE656A" w:rsidRPr="00C078BF">
        <w:t>instances</w:t>
      </w:r>
      <w:r>
        <w:t xml:space="preserve"> </w:t>
      </w:r>
      <w:r w:rsidR="00EE656A" w:rsidRPr="00C078BF">
        <w:t>of</w:t>
      </w:r>
      <w:r>
        <w:t xml:space="preserve"> </w:t>
      </w:r>
      <w:r w:rsidR="00EE656A" w:rsidRPr="00C078BF">
        <w:t>violence</w:t>
      </w:r>
      <w:r>
        <w:t xml:space="preserve"> </w:t>
      </w:r>
      <w:r w:rsidR="00EE656A" w:rsidRPr="00C078BF">
        <w:t>that</w:t>
      </w:r>
      <w:r>
        <w:t xml:space="preserve"> </w:t>
      </w:r>
      <w:r w:rsidR="00EE656A" w:rsidRPr="00C078BF">
        <w:t>resulted</w:t>
      </w:r>
      <w:r>
        <w:t xml:space="preserve"> </w:t>
      </w:r>
      <w:r w:rsidR="00EE656A" w:rsidRPr="00C078BF">
        <w:t>in</w:t>
      </w:r>
      <w:r>
        <w:t xml:space="preserve"> </w:t>
      </w:r>
      <w:r w:rsidR="00EE656A" w:rsidRPr="00C078BF">
        <w:t>the</w:t>
      </w:r>
      <w:r>
        <w:t xml:space="preserve"> </w:t>
      </w:r>
      <w:r w:rsidR="00EE656A" w:rsidRPr="00C078BF">
        <w:t>death</w:t>
      </w:r>
      <w:r>
        <w:t xml:space="preserve"> </w:t>
      </w:r>
      <w:r w:rsidR="00EE656A" w:rsidRPr="00C078BF">
        <w:t>of</w:t>
      </w:r>
      <w:r>
        <w:t xml:space="preserve"> </w:t>
      </w:r>
      <w:r w:rsidR="00EE656A" w:rsidRPr="00C078BF">
        <w:t>persons</w:t>
      </w:r>
      <w:r>
        <w:t xml:space="preserve"> </w:t>
      </w:r>
      <w:r w:rsidR="00EE656A" w:rsidRPr="00C078BF">
        <w:t>with</w:t>
      </w:r>
      <w:r>
        <w:t xml:space="preserve"> </w:t>
      </w:r>
      <w:r w:rsidR="00EE656A" w:rsidRPr="00C078BF">
        <w:t>disabilities</w:t>
      </w:r>
      <w:r>
        <w:t xml:space="preserve"> </w:t>
      </w:r>
      <w:r w:rsidR="00EE656A" w:rsidRPr="00C078BF">
        <w:t>have</w:t>
      </w:r>
      <w:r>
        <w:t xml:space="preserve"> </w:t>
      </w:r>
      <w:r w:rsidR="00EE656A" w:rsidRPr="00C078BF">
        <w:t>not</w:t>
      </w:r>
      <w:r>
        <w:t xml:space="preserve"> </w:t>
      </w:r>
      <w:r w:rsidR="00EE656A" w:rsidRPr="00C078BF">
        <w:t>yet</w:t>
      </w:r>
      <w:r>
        <w:t xml:space="preserve"> </w:t>
      </w:r>
      <w:r w:rsidR="00EE656A" w:rsidRPr="00C078BF">
        <w:t>been</w:t>
      </w:r>
      <w:r>
        <w:t xml:space="preserve"> </w:t>
      </w:r>
      <w:r w:rsidR="00EE656A" w:rsidRPr="00C078BF">
        <w:t>properly</w:t>
      </w:r>
      <w:r>
        <w:t xml:space="preserve"> </w:t>
      </w:r>
      <w:r w:rsidR="00EE656A" w:rsidRPr="00C078BF">
        <w:t>investigated</w:t>
      </w:r>
      <w:r>
        <w:t xml:space="preserve"> </w:t>
      </w:r>
      <w:r w:rsidR="00EE656A" w:rsidRPr="00C078BF">
        <w:t>and</w:t>
      </w:r>
      <w:r>
        <w:t xml:space="preserve"> </w:t>
      </w:r>
      <w:r w:rsidR="00EE656A" w:rsidRPr="00C078BF">
        <w:t>the</w:t>
      </w:r>
      <w:r>
        <w:t xml:space="preserve"> </w:t>
      </w:r>
      <w:r w:rsidR="00EE656A" w:rsidRPr="00C078BF">
        <w:t>perpetrators</w:t>
      </w:r>
      <w:r>
        <w:t xml:space="preserve"> </w:t>
      </w:r>
      <w:r w:rsidR="00EE656A" w:rsidRPr="00C078BF">
        <w:t>prosecuted</w:t>
      </w:r>
      <w:r>
        <w:t xml:space="preserve"> </w:t>
      </w:r>
      <w:r w:rsidR="00EE656A" w:rsidRPr="00C078BF">
        <w:t>and</w:t>
      </w:r>
      <w:r>
        <w:t xml:space="preserve"> </w:t>
      </w:r>
      <w:r w:rsidR="00EE656A" w:rsidRPr="00C078BF">
        <w:t>convicted.</w:t>
      </w:r>
    </w:p>
    <w:p w:rsidR="00EE656A" w:rsidRPr="00F271FE" w:rsidRDefault="00EE656A" w:rsidP="00EE656A">
      <w:pPr>
        <w:pStyle w:val="SingleTxtG"/>
        <w:rPr>
          <w:b/>
          <w:bCs/>
        </w:rPr>
      </w:pPr>
      <w:r w:rsidRPr="00C078BF">
        <w:t>38.</w:t>
      </w:r>
      <w:r w:rsidRPr="00C078BF">
        <w:tab/>
      </w:r>
      <w:r w:rsidRPr="00F271FE">
        <w:rPr>
          <w:b/>
          <w:bCs/>
        </w:rPr>
        <w:t>The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Committee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recommends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that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the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State</w:t>
      </w:r>
      <w:r w:rsidR="00F271FE" w:rsidRPr="00F271FE">
        <w:rPr>
          <w:b/>
          <w:bCs/>
        </w:rPr>
        <w:t xml:space="preserve"> </w:t>
      </w:r>
      <w:r w:rsidRPr="00F271FE">
        <w:rPr>
          <w:b/>
          <w:bCs/>
        </w:rPr>
        <w:t>party:</w:t>
      </w:r>
    </w:p>
    <w:p w:rsidR="00EE656A" w:rsidRPr="00F271FE" w:rsidRDefault="00F271FE" w:rsidP="00EE656A">
      <w:pPr>
        <w:pStyle w:val="SingleTxtG"/>
        <w:rPr>
          <w:b/>
          <w:bCs/>
        </w:rPr>
      </w:pPr>
      <w:r>
        <w:tab/>
      </w:r>
      <w:r w:rsidR="00EE656A" w:rsidRPr="00C078BF">
        <w:t>(a)</w:t>
      </w:r>
      <w:r w:rsidR="00EE656A" w:rsidRPr="00C078BF">
        <w:tab/>
      </w:r>
      <w:r w:rsidR="00EE656A" w:rsidRPr="00F271FE">
        <w:rPr>
          <w:b/>
          <w:bCs/>
        </w:rPr>
        <w:t>Collect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disaggregated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data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on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persons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with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disabilities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exposed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to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violence,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in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particular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women,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girls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and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boys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with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disabilities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and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persons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still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in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institutions;</w:t>
      </w:r>
      <w:r w:rsidRPr="00F271FE">
        <w:rPr>
          <w:b/>
          <w:bCs/>
        </w:rPr>
        <w:t xml:space="preserve"> </w:t>
      </w:r>
    </w:p>
    <w:p w:rsidR="00EE656A" w:rsidRPr="00C078BF" w:rsidRDefault="00F271FE" w:rsidP="00EE656A">
      <w:pPr>
        <w:pStyle w:val="SingleTxtG"/>
      </w:pPr>
      <w:r>
        <w:tab/>
      </w:r>
      <w:r w:rsidR="00EE656A" w:rsidRPr="00C078BF">
        <w:t>(b)</w:t>
      </w:r>
      <w:r w:rsidR="00EE656A" w:rsidRPr="00C078BF">
        <w:tab/>
      </w:r>
      <w:r w:rsidR="00EE656A" w:rsidRPr="00F271FE">
        <w:rPr>
          <w:b/>
          <w:bCs/>
        </w:rPr>
        <w:t>Allocate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human,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technical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and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financial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resources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to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improve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the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accessibility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of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shelters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and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to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provide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rehabilitation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services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for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women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and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girls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with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disabilities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exposed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to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gender-based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violence;</w:t>
      </w:r>
      <w:r>
        <w:t xml:space="preserve"> </w:t>
      </w:r>
    </w:p>
    <w:p w:rsidR="00EE656A" w:rsidRPr="00F271FE" w:rsidRDefault="00F271FE" w:rsidP="00EE656A">
      <w:pPr>
        <w:pStyle w:val="SingleTxtG"/>
        <w:rPr>
          <w:b/>
          <w:bCs/>
        </w:rPr>
      </w:pPr>
      <w:r>
        <w:tab/>
      </w:r>
      <w:r w:rsidR="00EE656A" w:rsidRPr="00C078BF">
        <w:t>(c)</w:t>
      </w:r>
      <w:r w:rsidR="00EE656A" w:rsidRPr="00C078BF">
        <w:tab/>
      </w:r>
      <w:r w:rsidR="00EE656A" w:rsidRPr="00F271FE">
        <w:rPr>
          <w:b/>
          <w:bCs/>
        </w:rPr>
        <w:t>Intensify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its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efforts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to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protect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all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persons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with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disabilities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from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exploitation,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violence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and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abuse,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including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by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conducting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official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investigations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into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all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cases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of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alleged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violence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and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abuse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and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establishing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working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groups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to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give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priority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to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the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prosecution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of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cases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of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gender-based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violence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against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women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and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girls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with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disabilities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and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to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the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conviction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of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perpetrators;</w:t>
      </w:r>
      <w:r w:rsidRPr="00F271FE">
        <w:rPr>
          <w:b/>
          <w:bCs/>
        </w:rPr>
        <w:t xml:space="preserve"> </w:t>
      </w:r>
    </w:p>
    <w:p w:rsidR="00EE656A" w:rsidRPr="00F271FE" w:rsidRDefault="00F271FE" w:rsidP="00EE656A">
      <w:pPr>
        <w:pStyle w:val="SingleTxtG"/>
        <w:rPr>
          <w:b/>
          <w:bCs/>
        </w:rPr>
      </w:pPr>
      <w:r>
        <w:tab/>
      </w:r>
      <w:r w:rsidR="00EE656A" w:rsidRPr="00C078BF">
        <w:t>(d)</w:t>
      </w:r>
      <w:r w:rsidR="00EE656A" w:rsidRPr="00C078BF">
        <w:tab/>
      </w:r>
      <w:r w:rsidR="00EE656A" w:rsidRPr="00F271FE">
        <w:rPr>
          <w:b/>
          <w:bCs/>
        </w:rPr>
        <w:t>Strengthen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the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mechanisms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for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independent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monitoring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of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all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facilities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and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programmes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for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persons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with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disabilities,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in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accordance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with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article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16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(3)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of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the</w:t>
      </w:r>
      <w:r w:rsidRPr="00F271FE">
        <w:rPr>
          <w:b/>
          <w:bCs/>
        </w:rPr>
        <w:t xml:space="preserve"> </w:t>
      </w:r>
      <w:r w:rsidR="00EE656A" w:rsidRPr="00F271FE">
        <w:rPr>
          <w:b/>
          <w:bCs/>
        </w:rPr>
        <w:t>Convention.</w:t>
      </w:r>
      <w:r w:rsidRPr="00F271FE">
        <w:rPr>
          <w:b/>
          <w:bCs/>
        </w:rPr>
        <w:t xml:space="preserve"> </w:t>
      </w:r>
    </w:p>
    <w:p w:rsidR="00EE656A" w:rsidRPr="00C078BF" w:rsidRDefault="00F271FE" w:rsidP="00F271FE">
      <w:pPr>
        <w:pStyle w:val="H23G"/>
      </w:pPr>
      <w:r>
        <w:tab/>
      </w:r>
      <w:r>
        <w:tab/>
      </w:r>
      <w:r w:rsidR="00EE656A" w:rsidRPr="00C078BF">
        <w:t>Living</w:t>
      </w:r>
      <w:r>
        <w:t xml:space="preserve"> </w:t>
      </w:r>
      <w:r w:rsidR="00EE656A" w:rsidRPr="00C078BF">
        <w:t>independently</w:t>
      </w:r>
      <w:r>
        <w:t xml:space="preserve"> </w:t>
      </w:r>
      <w:r w:rsidR="00EE656A" w:rsidRPr="00C078BF">
        <w:t>and</w:t>
      </w:r>
      <w:r>
        <w:t xml:space="preserve"> </w:t>
      </w:r>
      <w:r w:rsidR="00EE656A" w:rsidRPr="00C078BF">
        <w:t>being</w:t>
      </w:r>
      <w:r>
        <w:t xml:space="preserve"> </w:t>
      </w:r>
      <w:r w:rsidR="00EE656A" w:rsidRPr="00C078BF">
        <w:t>included</w:t>
      </w:r>
      <w:r>
        <w:t xml:space="preserve"> </w:t>
      </w:r>
      <w:r w:rsidR="00EE656A" w:rsidRPr="00C078BF">
        <w:t>in</w:t>
      </w:r>
      <w:r>
        <w:t xml:space="preserve"> </w:t>
      </w:r>
      <w:r w:rsidR="00EE656A" w:rsidRPr="00C078BF">
        <w:t>the</w:t>
      </w:r>
      <w:r>
        <w:t xml:space="preserve"> </w:t>
      </w:r>
      <w:r w:rsidR="00EE656A" w:rsidRPr="00C078BF">
        <w:t>community</w:t>
      </w:r>
      <w:r>
        <w:t xml:space="preserve"> </w:t>
      </w:r>
      <w:r w:rsidR="00EE656A" w:rsidRPr="00C078BF">
        <w:t>(art.</w:t>
      </w:r>
      <w:r>
        <w:t xml:space="preserve"> </w:t>
      </w:r>
      <w:r w:rsidR="00EE656A" w:rsidRPr="00C078BF">
        <w:t>19)</w:t>
      </w:r>
    </w:p>
    <w:p w:rsidR="00EE656A" w:rsidRPr="00C078BF" w:rsidRDefault="00EE656A" w:rsidP="00EE656A">
      <w:pPr>
        <w:pStyle w:val="SingleTxtG"/>
      </w:pPr>
      <w:r w:rsidRPr="00C078BF">
        <w:t>39.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grave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that,</w:t>
      </w:r>
      <w:r w:rsidR="00F271FE">
        <w:t xml:space="preserve"> </w:t>
      </w:r>
      <w:r w:rsidRPr="00C078BF">
        <w:t>according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action</w:t>
      </w:r>
      <w:r w:rsidR="00F271FE">
        <w:t xml:space="preserve"> </w:t>
      </w:r>
      <w:r w:rsidRPr="00C078BF">
        <w:t>plan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implementation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national</w:t>
      </w:r>
      <w:r w:rsidR="00F271FE">
        <w:t xml:space="preserve"> </w:t>
      </w:r>
      <w:r w:rsidRPr="00C078BF">
        <w:t>long-term</w:t>
      </w:r>
      <w:r w:rsidR="00F271FE">
        <w:t xml:space="preserve"> </w:t>
      </w:r>
      <w:r w:rsidRPr="00C078BF">
        <w:t>care</w:t>
      </w:r>
      <w:r w:rsidR="00F271FE">
        <w:t xml:space="preserve"> </w:t>
      </w:r>
      <w:r w:rsidRPr="00C078BF">
        <w:t>strategy,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transition</w:t>
      </w:r>
      <w:r w:rsidR="00F271FE">
        <w:t xml:space="preserve"> </w:t>
      </w:r>
      <w:r w:rsidRPr="00C078BF">
        <w:t>process</w:t>
      </w:r>
      <w:r w:rsidR="00F271FE">
        <w:t xml:space="preserve"> </w:t>
      </w:r>
      <w:r w:rsidRPr="00C078BF">
        <w:t>from</w:t>
      </w:r>
      <w:r w:rsidR="00F271FE">
        <w:t xml:space="preserve"> </w:t>
      </w:r>
      <w:r w:rsidRPr="00C078BF">
        <w:t>institutional</w:t>
      </w:r>
      <w:r w:rsidR="00F271FE">
        <w:t xml:space="preserve"> </w:t>
      </w:r>
      <w:r w:rsidRPr="00C078BF">
        <w:t>care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care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community</w:t>
      </w:r>
      <w:r w:rsidR="00F271FE">
        <w:t xml:space="preserve"> </w:t>
      </w:r>
      <w:r w:rsidRPr="00C078BF">
        <w:t>would</w:t>
      </w:r>
      <w:r w:rsidR="00F271FE">
        <w:t xml:space="preserve"> </w:t>
      </w:r>
      <w:r w:rsidRPr="00C078BF">
        <w:t>not</w:t>
      </w:r>
      <w:r w:rsidR="00F271FE">
        <w:t xml:space="preserve"> </w:t>
      </w:r>
      <w:r w:rsidRPr="00C078BF">
        <w:t>be</w:t>
      </w:r>
      <w:r w:rsidR="00F271FE">
        <w:t xml:space="preserve"> </w:t>
      </w:r>
      <w:r w:rsidRPr="00C078BF">
        <w:t>completed</w:t>
      </w:r>
      <w:r w:rsidR="00F271FE">
        <w:t xml:space="preserve"> </w:t>
      </w:r>
      <w:r w:rsidRPr="00C078BF">
        <w:t>before</w:t>
      </w:r>
      <w:r w:rsidR="00F271FE">
        <w:t xml:space="preserve"> </w:t>
      </w:r>
      <w:r w:rsidRPr="00C078BF">
        <w:t>2034.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also</w:t>
      </w:r>
      <w:r w:rsidR="00F271FE">
        <w:t xml:space="preserve"> </w:t>
      </w:r>
      <w:r w:rsidRPr="00C078BF">
        <w:t>deeply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strategy</w:t>
      </w:r>
      <w:r w:rsidR="00F271FE">
        <w:t xml:space="preserve"> </w:t>
      </w:r>
      <w:r w:rsidRPr="00C078BF">
        <w:t>envisages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transfer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residents</w:t>
      </w:r>
      <w:r w:rsidR="00F271FE">
        <w:t xml:space="preserve"> </w:t>
      </w:r>
      <w:r w:rsidRPr="00C078BF">
        <w:t>from</w:t>
      </w:r>
      <w:r w:rsidR="00F271FE">
        <w:t xml:space="preserve"> </w:t>
      </w:r>
      <w:r w:rsidRPr="00C078BF">
        <w:t>large</w:t>
      </w:r>
      <w:r w:rsidR="00F271FE">
        <w:t xml:space="preserve"> </w:t>
      </w:r>
      <w:r w:rsidRPr="00C078BF">
        <w:t>institutions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small</w:t>
      </w:r>
      <w:r w:rsidR="00F271FE">
        <w:t xml:space="preserve"> </w:t>
      </w:r>
      <w:r w:rsidRPr="00C078BF">
        <w:t>group</w:t>
      </w:r>
      <w:r w:rsidR="00F271FE">
        <w:t xml:space="preserve"> </w:t>
      </w:r>
      <w:r w:rsidRPr="00C078BF">
        <w:t>homes,</w:t>
      </w:r>
      <w:r w:rsidR="00F271FE">
        <w:t xml:space="preserve"> </w:t>
      </w:r>
      <w:r w:rsidRPr="00C078BF">
        <w:t>contrary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provisions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article</w:t>
      </w:r>
      <w:r w:rsidR="00F271FE">
        <w:t xml:space="preserve"> </w:t>
      </w:r>
      <w:r w:rsidRPr="00C078BF">
        <w:t>19,</w:t>
      </w:r>
      <w:r w:rsidR="00F271FE">
        <w:t xml:space="preserve"> </w:t>
      </w:r>
      <w:r w:rsidRPr="00C078BF">
        <w:t>as</w:t>
      </w:r>
      <w:r w:rsidR="00F271FE">
        <w:t xml:space="preserve"> </w:t>
      </w:r>
      <w:r w:rsidRPr="00C078BF">
        <w:t>laid</w:t>
      </w:r>
      <w:r w:rsidR="00F271FE">
        <w:t xml:space="preserve"> </w:t>
      </w:r>
      <w:r w:rsidRPr="00C078BF">
        <w:t>out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general</w:t>
      </w:r>
      <w:r w:rsidR="00F271FE">
        <w:t xml:space="preserve"> </w:t>
      </w:r>
      <w:r w:rsidRPr="00C078BF">
        <w:t>comment</w:t>
      </w:r>
      <w:r w:rsidR="00F271FE">
        <w:t xml:space="preserve"> </w:t>
      </w:r>
      <w:r w:rsidRPr="00C078BF">
        <w:t>No.</w:t>
      </w:r>
      <w:r w:rsidR="00F271FE">
        <w:t xml:space="preserve"> </w:t>
      </w:r>
      <w:r w:rsidRPr="00C078BF">
        <w:t>5</w:t>
      </w:r>
      <w:r w:rsidR="00F271FE">
        <w:t xml:space="preserve"> </w:t>
      </w:r>
      <w:r w:rsidRPr="00C078BF">
        <w:t>on</w:t>
      </w:r>
      <w:r w:rsidR="00F271FE">
        <w:t xml:space="preserve"> </w:t>
      </w:r>
      <w:r w:rsidRPr="00C078BF">
        <w:t>living</w:t>
      </w:r>
      <w:r w:rsidR="00F271FE">
        <w:t xml:space="preserve"> </w:t>
      </w:r>
      <w:r w:rsidRPr="00C078BF">
        <w:t>independently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being</w:t>
      </w:r>
      <w:r w:rsidR="00F271FE">
        <w:t xml:space="preserve"> </w:t>
      </w:r>
      <w:r w:rsidRPr="00C078BF">
        <w:t>included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community.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further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psychosocial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are</w:t>
      </w:r>
      <w:r w:rsidR="00F271FE">
        <w:t xml:space="preserve"> </w:t>
      </w:r>
      <w:r w:rsidRPr="00C078BF">
        <w:t>hospitalized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psychiatric</w:t>
      </w:r>
      <w:r w:rsidR="00F271FE">
        <w:t xml:space="preserve"> </w:t>
      </w:r>
      <w:r w:rsidRPr="00C078BF">
        <w:t>hospital</w:t>
      </w:r>
      <w:r w:rsidR="00F271FE">
        <w:t xml:space="preserve"> </w:t>
      </w:r>
      <w:r w:rsidRPr="00C078BF">
        <w:t>wards</w:t>
      </w:r>
      <w:r w:rsidR="00F271FE">
        <w:t xml:space="preserve"> </w:t>
      </w:r>
      <w:r w:rsidRPr="00C078BF">
        <w:t>owing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lack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recovery-oriented</w:t>
      </w:r>
      <w:r w:rsidR="00F271FE">
        <w:t xml:space="preserve"> </w:t>
      </w:r>
      <w:r w:rsidRPr="00C078BF">
        <w:t>rehabilitation,</w:t>
      </w:r>
      <w:r w:rsidR="00F271FE">
        <w:t xml:space="preserve"> </w:t>
      </w:r>
      <w:r w:rsidRPr="00C078BF">
        <w:t>adequate</w:t>
      </w:r>
      <w:r w:rsidR="00F271FE">
        <w:t xml:space="preserve"> </w:t>
      </w:r>
      <w:r w:rsidRPr="00C078BF">
        <w:t>individualized</w:t>
      </w:r>
      <w:r w:rsidR="00F271FE">
        <w:t xml:space="preserve"> </w:t>
      </w:r>
      <w:r w:rsidRPr="00C078BF">
        <w:t>services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accommodation</w:t>
      </w:r>
      <w:r w:rsidR="00F271FE">
        <w:t xml:space="preserve"> </w:t>
      </w:r>
      <w:r w:rsidRPr="00C078BF">
        <w:t>within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community.</w:t>
      </w:r>
      <w:r w:rsidR="00F271FE">
        <w:t xml:space="preserve"> </w:t>
      </w:r>
    </w:p>
    <w:p w:rsidR="00EE656A" w:rsidRPr="009016DC" w:rsidRDefault="00EE656A" w:rsidP="00EE656A">
      <w:pPr>
        <w:pStyle w:val="SingleTxtG"/>
        <w:rPr>
          <w:b/>
          <w:bCs/>
        </w:rPr>
      </w:pPr>
      <w:r w:rsidRPr="00C078BF">
        <w:lastRenderedPageBreak/>
        <w:t>40.</w:t>
      </w:r>
      <w:r w:rsidRPr="00C078BF">
        <w:tab/>
      </w:r>
      <w:r w:rsidRPr="009016DC">
        <w:rPr>
          <w:b/>
          <w:bCs/>
        </w:rPr>
        <w:t>The</w:t>
      </w:r>
      <w:r w:rsidR="00F271FE" w:rsidRPr="009016DC">
        <w:rPr>
          <w:b/>
          <w:bCs/>
        </w:rPr>
        <w:t xml:space="preserve"> </w:t>
      </w:r>
      <w:r w:rsidRPr="009016DC">
        <w:rPr>
          <w:b/>
          <w:bCs/>
        </w:rPr>
        <w:t>Committee,</w:t>
      </w:r>
      <w:r w:rsidR="00F271FE" w:rsidRPr="009016DC">
        <w:rPr>
          <w:b/>
          <w:bCs/>
        </w:rPr>
        <w:t xml:space="preserve"> </w:t>
      </w:r>
      <w:r w:rsidRPr="009016DC">
        <w:rPr>
          <w:b/>
          <w:bCs/>
        </w:rPr>
        <w:t>in</w:t>
      </w:r>
      <w:r w:rsidR="00F271FE" w:rsidRPr="009016DC">
        <w:rPr>
          <w:b/>
          <w:bCs/>
        </w:rPr>
        <w:t xml:space="preserve"> </w:t>
      </w:r>
      <w:r w:rsidRPr="009016DC">
        <w:rPr>
          <w:b/>
          <w:bCs/>
        </w:rPr>
        <w:t>accordance</w:t>
      </w:r>
      <w:r w:rsidR="00F271FE" w:rsidRPr="009016DC">
        <w:rPr>
          <w:b/>
          <w:bCs/>
        </w:rPr>
        <w:t xml:space="preserve"> </w:t>
      </w:r>
      <w:r w:rsidRPr="009016DC">
        <w:rPr>
          <w:b/>
          <w:bCs/>
        </w:rPr>
        <w:t>with</w:t>
      </w:r>
      <w:r w:rsidR="00F271FE" w:rsidRPr="009016DC">
        <w:rPr>
          <w:b/>
          <w:bCs/>
        </w:rPr>
        <w:t xml:space="preserve"> </w:t>
      </w:r>
      <w:r w:rsidRPr="009016DC">
        <w:rPr>
          <w:b/>
          <w:bCs/>
        </w:rPr>
        <w:t>its</w:t>
      </w:r>
      <w:r w:rsidR="00F271FE" w:rsidRPr="009016DC">
        <w:rPr>
          <w:b/>
          <w:bCs/>
        </w:rPr>
        <w:t xml:space="preserve"> </w:t>
      </w:r>
      <w:r w:rsidRPr="009016DC">
        <w:rPr>
          <w:b/>
          <w:bCs/>
        </w:rPr>
        <w:t>general</w:t>
      </w:r>
      <w:r w:rsidR="00F271FE" w:rsidRPr="009016DC">
        <w:rPr>
          <w:b/>
          <w:bCs/>
        </w:rPr>
        <w:t xml:space="preserve"> </w:t>
      </w:r>
      <w:r w:rsidRPr="009016DC">
        <w:rPr>
          <w:b/>
          <w:bCs/>
        </w:rPr>
        <w:t>comment</w:t>
      </w:r>
      <w:r w:rsidR="00F271FE" w:rsidRPr="009016DC">
        <w:rPr>
          <w:b/>
          <w:bCs/>
        </w:rPr>
        <w:t xml:space="preserve"> </w:t>
      </w:r>
      <w:r w:rsidRPr="009016DC">
        <w:rPr>
          <w:b/>
          <w:bCs/>
        </w:rPr>
        <w:t>No.</w:t>
      </w:r>
      <w:r w:rsidR="00F271FE" w:rsidRPr="009016DC">
        <w:rPr>
          <w:b/>
          <w:bCs/>
        </w:rPr>
        <w:t xml:space="preserve"> </w:t>
      </w:r>
      <w:r w:rsidRPr="009016DC">
        <w:rPr>
          <w:b/>
          <w:bCs/>
        </w:rPr>
        <w:t>5,</w:t>
      </w:r>
      <w:r w:rsidR="00F271FE" w:rsidRPr="009016DC">
        <w:rPr>
          <w:b/>
          <w:bCs/>
        </w:rPr>
        <w:t xml:space="preserve"> </w:t>
      </w:r>
      <w:r w:rsidRPr="009016DC">
        <w:rPr>
          <w:b/>
          <w:bCs/>
        </w:rPr>
        <w:t>recommends</w:t>
      </w:r>
      <w:r w:rsidR="00F271FE" w:rsidRPr="009016DC">
        <w:rPr>
          <w:b/>
          <w:bCs/>
        </w:rPr>
        <w:t xml:space="preserve"> </w:t>
      </w:r>
      <w:r w:rsidRPr="009016DC">
        <w:rPr>
          <w:b/>
          <w:bCs/>
        </w:rPr>
        <w:t>that</w:t>
      </w:r>
      <w:r w:rsidR="00F271FE" w:rsidRPr="009016DC">
        <w:rPr>
          <w:b/>
          <w:bCs/>
        </w:rPr>
        <w:t xml:space="preserve"> </w:t>
      </w:r>
      <w:r w:rsidRPr="009016DC">
        <w:rPr>
          <w:b/>
          <w:bCs/>
        </w:rPr>
        <w:t>the</w:t>
      </w:r>
      <w:r w:rsidR="00F271FE" w:rsidRPr="009016DC">
        <w:rPr>
          <w:b/>
          <w:bCs/>
        </w:rPr>
        <w:t xml:space="preserve"> </w:t>
      </w:r>
      <w:r w:rsidRPr="009016DC">
        <w:rPr>
          <w:b/>
          <w:bCs/>
        </w:rPr>
        <w:t>State</w:t>
      </w:r>
      <w:r w:rsidR="00F271FE" w:rsidRPr="009016DC">
        <w:rPr>
          <w:b/>
          <w:bCs/>
        </w:rPr>
        <w:t xml:space="preserve"> </w:t>
      </w:r>
      <w:r w:rsidRPr="009016DC">
        <w:rPr>
          <w:b/>
          <w:bCs/>
        </w:rPr>
        <w:t>party:</w:t>
      </w:r>
    </w:p>
    <w:p w:rsidR="00EE656A" w:rsidRPr="00C078BF" w:rsidRDefault="009016DC" w:rsidP="00EE656A">
      <w:pPr>
        <w:pStyle w:val="SingleTxtG"/>
      </w:pPr>
      <w:r>
        <w:tab/>
      </w:r>
      <w:r w:rsidR="00EE656A" w:rsidRPr="00C078BF">
        <w:t>(a)</w:t>
      </w:r>
      <w:r w:rsidR="00EE656A" w:rsidRPr="00C078BF">
        <w:tab/>
      </w:r>
      <w:r w:rsidR="00EE656A" w:rsidRPr="009016DC">
        <w:rPr>
          <w:b/>
          <w:bCs/>
        </w:rPr>
        <w:t>Accelerate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transition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process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to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ensure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that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all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persons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with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disabilities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living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any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form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of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institution,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such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psychiatric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hospital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units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or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small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community-based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group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homes,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have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right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to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live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independently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within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community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with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choices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equal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to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those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of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other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persons;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the</w:t>
      </w:r>
      <w:r w:rsidR="00F271FE" w:rsidRPr="009016DC">
        <w:rPr>
          <w:b/>
          <w:bCs/>
        </w:rPr>
        <w:t xml:space="preserve"> </w:t>
      </w:r>
      <w:r w:rsidR="001D57CC">
        <w:rPr>
          <w:b/>
          <w:bCs/>
        </w:rPr>
        <w:t>de</w:t>
      </w:r>
      <w:r w:rsidR="00EE656A" w:rsidRPr="009016DC">
        <w:rPr>
          <w:b/>
          <w:bCs/>
        </w:rPr>
        <w:t>institutionalization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process,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State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party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should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focus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situation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of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persons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with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intellectual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or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psychosocial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disabilities,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and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children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and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elderly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persons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with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disabilities;</w:t>
      </w:r>
      <w:r w:rsidR="00F271FE">
        <w:t xml:space="preserve"> </w:t>
      </w:r>
    </w:p>
    <w:p w:rsidR="00EE656A" w:rsidRPr="00C078BF" w:rsidRDefault="009016DC" w:rsidP="00EE656A">
      <w:pPr>
        <w:pStyle w:val="SingleTxtG"/>
      </w:pPr>
      <w:r>
        <w:tab/>
      </w:r>
      <w:r w:rsidR="00EE656A" w:rsidRPr="00C078BF">
        <w:t>(b)</w:t>
      </w:r>
      <w:r w:rsidR="00EE656A" w:rsidRPr="00C078BF">
        <w:tab/>
      </w:r>
      <w:r w:rsidR="00EE656A" w:rsidRPr="009016DC">
        <w:rPr>
          <w:b/>
          <w:bCs/>
        </w:rPr>
        <w:t>Allocate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greater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resources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for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developing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individualized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support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services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for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persons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with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disabilities,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regardless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of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type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of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impairment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or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age;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such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services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should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include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peer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support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and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personal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assistance</w:t>
      </w:r>
      <w:r w:rsidR="00EE656A" w:rsidRPr="00C078BF">
        <w:t>;</w:t>
      </w:r>
    </w:p>
    <w:p w:rsidR="00EE656A" w:rsidRPr="00C078BF" w:rsidRDefault="009016DC" w:rsidP="00EE656A">
      <w:pPr>
        <w:pStyle w:val="SingleTxtG"/>
      </w:pPr>
      <w:r>
        <w:tab/>
      </w:r>
      <w:r w:rsidR="00EE656A" w:rsidRPr="00C078BF">
        <w:t>(c)</w:t>
      </w:r>
      <w:r w:rsidR="00EE656A" w:rsidRPr="00C078BF">
        <w:tab/>
      </w:r>
      <w:r w:rsidR="00EE656A" w:rsidRPr="009016DC">
        <w:rPr>
          <w:b/>
          <w:bCs/>
        </w:rPr>
        <w:t>Adopt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legislation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individualized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and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self-managed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personal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assistance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and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social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and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support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services,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recognizing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right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to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live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independently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and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be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included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community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subjective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right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for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all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persons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with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disabilities,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regardless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of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their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impairment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or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required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level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of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support</w:t>
      </w:r>
      <w:r w:rsidR="00EE656A" w:rsidRPr="00C078BF">
        <w:t>;</w:t>
      </w:r>
      <w:r w:rsidR="00F271FE">
        <w:t xml:space="preserve"> </w:t>
      </w:r>
    </w:p>
    <w:p w:rsidR="00EE656A" w:rsidRPr="00C078BF" w:rsidRDefault="009016DC" w:rsidP="00EE656A">
      <w:pPr>
        <w:pStyle w:val="SingleTxtG"/>
      </w:pPr>
      <w:r>
        <w:tab/>
      </w:r>
      <w:r w:rsidR="00EE656A" w:rsidRPr="00C078BF">
        <w:t>(d)</w:t>
      </w:r>
      <w:r w:rsidR="00EE656A" w:rsidRPr="00C078BF">
        <w:tab/>
      </w:r>
      <w:r w:rsidR="00EE656A" w:rsidRPr="009016DC">
        <w:rPr>
          <w:b/>
          <w:bCs/>
        </w:rPr>
        <w:t>Implement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procedure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to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consult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meaningful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and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disability-sensitive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manner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with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organizations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of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persons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with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disabilities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all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aspects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of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implementation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of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article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19,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including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deinstitutionalization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strategies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and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processes;</w:t>
      </w:r>
    </w:p>
    <w:p w:rsidR="00EE656A" w:rsidRPr="00C078BF" w:rsidRDefault="009016DC" w:rsidP="00EE656A">
      <w:pPr>
        <w:pStyle w:val="SingleTxtG"/>
      </w:pPr>
      <w:r>
        <w:tab/>
      </w:r>
      <w:r w:rsidR="00EE656A" w:rsidRPr="00C078BF">
        <w:t>(e)</w:t>
      </w:r>
      <w:r w:rsidR="00EE656A" w:rsidRPr="00C078BF">
        <w:tab/>
      </w:r>
      <w:r w:rsidR="00EE656A" w:rsidRPr="009016DC">
        <w:rPr>
          <w:b/>
          <w:bCs/>
        </w:rPr>
        <w:t>Allocate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national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financial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resources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and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those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provided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by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European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Union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to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promote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inclusion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of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persons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with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disabilities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society,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and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introduce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efficient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remedies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and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guidelines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to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avoid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spending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national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and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international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funds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on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establishing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infrastructure,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housing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and/or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services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that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are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not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accessible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or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affordable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to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all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persons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with</w:t>
      </w:r>
      <w:r w:rsidR="00F271FE" w:rsidRPr="009016DC">
        <w:rPr>
          <w:b/>
          <w:bCs/>
        </w:rPr>
        <w:t xml:space="preserve"> </w:t>
      </w:r>
      <w:r w:rsidR="00EE656A" w:rsidRPr="009016DC">
        <w:rPr>
          <w:b/>
          <w:bCs/>
        </w:rPr>
        <w:t>disabilities.</w:t>
      </w:r>
      <w:r w:rsidR="00F271FE" w:rsidRPr="009016DC">
        <w:rPr>
          <w:b/>
          <w:bCs/>
        </w:rPr>
        <w:t xml:space="preserve"> </w:t>
      </w:r>
    </w:p>
    <w:p w:rsidR="00EE656A" w:rsidRPr="00C078BF" w:rsidRDefault="00EE656A" w:rsidP="009016DC">
      <w:pPr>
        <w:pStyle w:val="H23G"/>
      </w:pPr>
      <w:r w:rsidRPr="00C078BF">
        <w:tab/>
      </w:r>
      <w:r w:rsidRPr="00C078BF">
        <w:tab/>
        <w:t>Personal</w:t>
      </w:r>
      <w:r w:rsidR="00F271FE">
        <w:t xml:space="preserve"> </w:t>
      </w:r>
      <w:r w:rsidRPr="00C078BF">
        <w:t>mobility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20)</w:t>
      </w:r>
    </w:p>
    <w:p w:rsidR="00EE656A" w:rsidRPr="00C078BF" w:rsidRDefault="00EE656A" w:rsidP="00EE656A">
      <w:pPr>
        <w:pStyle w:val="SingleTxtG"/>
      </w:pPr>
      <w:r w:rsidRPr="00C078BF">
        <w:t>41.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still</w:t>
      </w:r>
      <w:r w:rsidR="00F271FE">
        <w:t xml:space="preserve"> </w:t>
      </w:r>
      <w:r w:rsidRPr="00C078BF">
        <w:t>face</w:t>
      </w:r>
      <w:r w:rsidR="00F271FE">
        <w:t xml:space="preserve"> </w:t>
      </w:r>
      <w:r w:rsidRPr="00C078BF">
        <w:t>challenges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their</w:t>
      </w:r>
      <w:r w:rsidR="00F271FE">
        <w:t xml:space="preserve"> </w:t>
      </w:r>
      <w:r w:rsidRPr="00C078BF">
        <w:t>access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affordable</w:t>
      </w:r>
      <w:r w:rsidR="00F271FE">
        <w:t xml:space="preserve"> </w:t>
      </w:r>
      <w:r w:rsidRPr="00C078BF">
        <w:t>mobility-related</w:t>
      </w:r>
      <w:r w:rsidR="00F271FE">
        <w:t xml:space="preserve"> </w:t>
      </w:r>
      <w:r w:rsidRPr="00C078BF">
        <w:t>technical</w:t>
      </w:r>
      <w:r w:rsidR="00F271FE">
        <w:t xml:space="preserve"> </w:t>
      </w:r>
      <w:r w:rsidRPr="00C078BF">
        <w:t>aids,</w:t>
      </w:r>
      <w:r w:rsidR="00F271FE">
        <w:t xml:space="preserve"> </w:t>
      </w:r>
      <w:r w:rsidRPr="00C078BF">
        <w:t>appliances,</w:t>
      </w:r>
      <w:r w:rsidR="00F271FE">
        <w:t xml:space="preserve"> </w:t>
      </w:r>
      <w:r w:rsidRPr="00C078BF">
        <w:t>equipment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medical</w:t>
      </w:r>
      <w:r w:rsidR="00F271FE">
        <w:t xml:space="preserve"> </w:t>
      </w:r>
      <w:r w:rsidRPr="00C078BF">
        <w:t>devices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they</w:t>
      </w:r>
      <w:r w:rsidR="00F271FE">
        <w:t xml:space="preserve"> </w:t>
      </w:r>
      <w:r w:rsidRPr="00C078BF">
        <w:t>may</w:t>
      </w:r>
      <w:r w:rsidR="00F271FE">
        <w:t xml:space="preserve"> </w:t>
      </w:r>
      <w:r w:rsidRPr="00C078BF">
        <w:t>require.</w:t>
      </w:r>
    </w:p>
    <w:p w:rsidR="00EE656A" w:rsidRPr="002E1987" w:rsidRDefault="00EE656A" w:rsidP="00EE656A">
      <w:pPr>
        <w:pStyle w:val="SingleTxtG"/>
        <w:rPr>
          <w:b/>
          <w:bCs/>
        </w:rPr>
      </w:pPr>
      <w:r w:rsidRPr="00C078BF">
        <w:t>42.</w:t>
      </w:r>
      <w:r w:rsidRPr="00C078BF">
        <w:tab/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Committee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recommends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State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party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intensify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its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efforts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to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improve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personal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mobility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to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ensure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persons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disabilities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have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access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to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mobility-related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technical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aids,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appliances,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equipment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medical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devices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are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affordable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and/or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free,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including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by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allocating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necessary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resources.</w:t>
      </w:r>
    </w:p>
    <w:p w:rsidR="00EE656A" w:rsidRPr="00C078BF" w:rsidRDefault="00EE656A" w:rsidP="009016DC">
      <w:pPr>
        <w:pStyle w:val="H23G"/>
      </w:pPr>
      <w:r w:rsidRPr="00C078BF">
        <w:tab/>
      </w:r>
      <w:r w:rsidRPr="00C078BF">
        <w:tab/>
        <w:t>Freedom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expression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opinion,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access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information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21)</w:t>
      </w:r>
    </w:p>
    <w:p w:rsidR="00EE656A" w:rsidRPr="00C078BF" w:rsidRDefault="00EE656A" w:rsidP="00EE656A">
      <w:pPr>
        <w:pStyle w:val="SingleTxtG"/>
      </w:pPr>
      <w:r w:rsidRPr="00C078BF">
        <w:t>43.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Bulgarian</w:t>
      </w:r>
      <w:r w:rsidR="00F271FE">
        <w:t xml:space="preserve"> </w:t>
      </w:r>
      <w:r w:rsidRPr="00C078BF">
        <w:t>sign</w:t>
      </w:r>
      <w:r w:rsidR="00F271FE">
        <w:t xml:space="preserve"> </w:t>
      </w:r>
      <w:r w:rsidRPr="00C078BF">
        <w:t>language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still</w:t>
      </w:r>
      <w:r w:rsidR="00F271FE">
        <w:t xml:space="preserve"> </w:t>
      </w:r>
      <w:r w:rsidRPr="00C078BF">
        <w:t>not</w:t>
      </w:r>
      <w:r w:rsidR="00F271FE">
        <w:t xml:space="preserve"> </w:t>
      </w:r>
      <w:r w:rsidRPr="00C078BF">
        <w:t>officially</w:t>
      </w:r>
      <w:r w:rsidR="00F271FE">
        <w:t xml:space="preserve"> </w:t>
      </w:r>
      <w:r w:rsidRPr="00C078BF">
        <w:t>recognized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Bulgarian</w:t>
      </w:r>
      <w:r w:rsidR="00F271FE">
        <w:t xml:space="preserve"> </w:t>
      </w:r>
      <w:r w:rsidRPr="00C078BF">
        <w:t>Sign</w:t>
      </w:r>
      <w:r w:rsidR="00F271FE">
        <w:t xml:space="preserve"> </w:t>
      </w:r>
      <w:r w:rsidRPr="00C078BF">
        <w:t>Language</w:t>
      </w:r>
      <w:r w:rsidR="00F271FE">
        <w:t xml:space="preserve"> </w:t>
      </w:r>
      <w:r w:rsidRPr="00C078BF">
        <w:t>Act</w:t>
      </w:r>
      <w:r w:rsidR="00F271FE">
        <w:t xml:space="preserve"> </w:t>
      </w:r>
      <w:r w:rsidRPr="00C078BF">
        <w:t>has</w:t>
      </w:r>
      <w:r w:rsidR="00F271FE">
        <w:t xml:space="preserve"> </w:t>
      </w:r>
      <w:r w:rsidRPr="00C078BF">
        <w:t>yet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be</w:t>
      </w:r>
      <w:r w:rsidR="00F271FE">
        <w:t xml:space="preserve"> </w:t>
      </w:r>
      <w:r w:rsidRPr="00C078BF">
        <w:t>adopted.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also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lack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government</w:t>
      </w:r>
      <w:r w:rsidR="00F271FE">
        <w:t xml:space="preserve"> </w:t>
      </w:r>
      <w:r w:rsidRPr="00C078BF">
        <w:t>support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work</w:t>
      </w:r>
      <w:r w:rsidR="00F271FE">
        <w:t xml:space="preserve"> </w:t>
      </w:r>
      <w:r w:rsidRPr="00C078BF">
        <w:t>being</w:t>
      </w:r>
      <w:r w:rsidR="00F271FE">
        <w:t xml:space="preserve"> </w:t>
      </w:r>
      <w:r w:rsidRPr="00C078BF">
        <w:t>done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provide</w:t>
      </w:r>
      <w:r w:rsidR="00F271FE">
        <w:t xml:space="preserve"> </w:t>
      </w:r>
      <w:r w:rsidRPr="00C078BF">
        <w:t>information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Easy</w:t>
      </w:r>
      <w:r w:rsidR="00F271FE">
        <w:t xml:space="preserve"> </w:t>
      </w:r>
      <w:r w:rsidRPr="00C078BF">
        <w:t>Read</w:t>
      </w:r>
      <w:r w:rsidR="00F271FE">
        <w:t xml:space="preserve"> </w:t>
      </w:r>
      <w:r w:rsidRPr="00C078BF">
        <w:t>format.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further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insufficient</w:t>
      </w:r>
      <w:r w:rsidR="00F271FE">
        <w:t xml:space="preserve"> </w:t>
      </w:r>
      <w:r w:rsidRPr="00C078BF">
        <w:t>implementation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European</w:t>
      </w:r>
      <w:r w:rsidR="00F271FE">
        <w:t xml:space="preserve"> </w:t>
      </w:r>
      <w:r w:rsidRPr="00C078BF">
        <w:t>Union</w:t>
      </w:r>
      <w:r w:rsidR="00F271FE">
        <w:t xml:space="preserve"> </w:t>
      </w:r>
      <w:r w:rsidRPr="00C078BF">
        <w:t>Directive</w:t>
      </w:r>
      <w:r w:rsidR="00F271FE">
        <w:t xml:space="preserve"> </w:t>
      </w:r>
      <w:r w:rsidRPr="00C078BF">
        <w:t>2016/2102</w:t>
      </w:r>
      <w:r w:rsidR="00F271FE">
        <w:t xml:space="preserve"> </w:t>
      </w:r>
      <w:r w:rsidRPr="00C078BF">
        <w:t>on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accessibility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websites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mobile</w:t>
      </w:r>
      <w:r w:rsidR="00F271FE">
        <w:t xml:space="preserve"> </w:t>
      </w:r>
      <w:r w:rsidRPr="00C078BF">
        <w:t>applications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public</w:t>
      </w:r>
      <w:r w:rsidR="00F271FE">
        <w:t xml:space="preserve"> </w:t>
      </w:r>
      <w:r w:rsidRPr="00C078BF">
        <w:t>sector</w:t>
      </w:r>
      <w:r w:rsidR="00F271FE">
        <w:t xml:space="preserve"> </w:t>
      </w:r>
      <w:r w:rsidRPr="00C078BF">
        <w:t>bodies.</w:t>
      </w:r>
      <w:r w:rsidR="00F271FE">
        <w:t xml:space="preserve"> </w:t>
      </w:r>
    </w:p>
    <w:p w:rsidR="00EE656A" w:rsidRPr="002E1987" w:rsidRDefault="00EE656A" w:rsidP="00EE656A">
      <w:pPr>
        <w:pStyle w:val="SingleTxtG"/>
        <w:rPr>
          <w:b/>
          <w:bCs/>
        </w:rPr>
      </w:pPr>
      <w:r w:rsidRPr="00C078BF">
        <w:t>44.</w:t>
      </w:r>
      <w:r w:rsidRPr="00C078BF">
        <w:tab/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Committee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recommends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State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party:</w:t>
      </w:r>
    </w:p>
    <w:p w:rsidR="00EE656A" w:rsidRPr="002E1987" w:rsidRDefault="002E1987" w:rsidP="00EE656A">
      <w:pPr>
        <w:pStyle w:val="SingleTxtG"/>
        <w:rPr>
          <w:b/>
          <w:bCs/>
        </w:rPr>
      </w:pPr>
      <w:r>
        <w:tab/>
      </w:r>
      <w:r w:rsidR="00EE656A" w:rsidRPr="00C078BF">
        <w:t>(a)</w:t>
      </w:r>
      <w:r w:rsidR="00EE656A" w:rsidRPr="00C078BF">
        <w:tab/>
      </w:r>
      <w:r w:rsidR="00EE656A" w:rsidRPr="002E1987">
        <w:rPr>
          <w:b/>
          <w:bCs/>
        </w:rPr>
        <w:t>Officially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recognize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Bulgarian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sign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language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by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adopting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implementing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Bulgarian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Sign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Language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Act;</w:t>
      </w:r>
    </w:p>
    <w:p w:rsidR="00EE656A" w:rsidRPr="002E1987" w:rsidRDefault="002E1987" w:rsidP="00EE656A">
      <w:pPr>
        <w:pStyle w:val="SingleTxtG"/>
        <w:rPr>
          <w:b/>
          <w:bCs/>
        </w:rPr>
      </w:pPr>
      <w:r>
        <w:tab/>
      </w:r>
      <w:r w:rsidR="00EE656A" w:rsidRPr="00C078BF">
        <w:t>(b)</w:t>
      </w:r>
      <w:r w:rsidR="00EE656A" w:rsidRPr="00C078BF">
        <w:tab/>
      </w:r>
      <w:r w:rsidR="00EE656A" w:rsidRPr="002E1987">
        <w:rPr>
          <w:b/>
          <w:bCs/>
        </w:rPr>
        <w:t>Take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measures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to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provide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information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Easy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Read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format,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support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efforts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entities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already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support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use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Easy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Read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other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accessible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formats;</w:t>
      </w:r>
    </w:p>
    <w:p w:rsidR="00EE656A" w:rsidRPr="00C078BF" w:rsidRDefault="002E1987" w:rsidP="00EE656A">
      <w:pPr>
        <w:pStyle w:val="SingleTxtG"/>
      </w:pPr>
      <w:r>
        <w:tab/>
      </w:r>
      <w:r w:rsidR="00EE656A" w:rsidRPr="00C078BF">
        <w:t>(c)</w:t>
      </w:r>
      <w:r w:rsidR="00EE656A" w:rsidRPr="00C078BF">
        <w:tab/>
      </w:r>
      <w:r w:rsidR="00EE656A" w:rsidRPr="002E1987">
        <w:rPr>
          <w:b/>
          <w:bCs/>
        </w:rPr>
        <w:t>Take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measures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to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implement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progressively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European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Union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Directive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2016/2102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order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to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ensure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full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accessibility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websites.</w:t>
      </w:r>
      <w:r w:rsidR="00F271FE">
        <w:t xml:space="preserve"> </w:t>
      </w:r>
    </w:p>
    <w:p w:rsidR="00EE656A" w:rsidRPr="00C078BF" w:rsidRDefault="00EE656A" w:rsidP="002E1987">
      <w:pPr>
        <w:pStyle w:val="H23G"/>
      </w:pPr>
      <w:r w:rsidRPr="00C078BF">
        <w:tab/>
      </w:r>
      <w:r w:rsidRPr="00C078BF">
        <w:tab/>
        <w:t>Respect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home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family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23)</w:t>
      </w:r>
    </w:p>
    <w:p w:rsidR="00EE656A" w:rsidRPr="00C078BF" w:rsidRDefault="00EE656A" w:rsidP="00EE656A">
      <w:pPr>
        <w:pStyle w:val="SingleTxtG"/>
      </w:pPr>
      <w:r w:rsidRPr="00C078BF">
        <w:t>45.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network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primary</w:t>
      </w:r>
      <w:r w:rsidR="00F271FE">
        <w:t xml:space="preserve"> </w:t>
      </w:r>
      <w:r w:rsidRPr="00C078BF">
        <w:t>support</w:t>
      </w:r>
      <w:r w:rsidR="00F271FE">
        <w:t xml:space="preserve"> </w:t>
      </w:r>
      <w:r w:rsidRPr="00C078BF">
        <w:t>services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children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their</w:t>
      </w:r>
      <w:r w:rsidR="00F271FE">
        <w:t xml:space="preserve"> </w:t>
      </w:r>
      <w:r w:rsidRPr="00C078BF">
        <w:t>families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not</w:t>
      </w:r>
      <w:r w:rsidR="00F271FE">
        <w:t xml:space="preserve"> </w:t>
      </w:r>
      <w:r w:rsidRPr="00C078BF">
        <w:t>sufficiently</w:t>
      </w:r>
      <w:r w:rsidR="00F271FE">
        <w:t xml:space="preserve"> </w:t>
      </w:r>
      <w:r w:rsidRPr="00C078BF">
        <w:t>or</w:t>
      </w:r>
      <w:r w:rsidR="00F271FE">
        <w:t xml:space="preserve"> </w:t>
      </w:r>
      <w:r w:rsidRPr="00C078BF">
        <w:t>evenly</w:t>
      </w:r>
      <w:r w:rsidR="00F271FE">
        <w:t xml:space="preserve"> </w:t>
      </w:r>
      <w:r w:rsidRPr="00C078BF">
        <w:t>developed</w:t>
      </w:r>
      <w:r w:rsidR="00F271FE">
        <w:t xml:space="preserve"> </w:t>
      </w:r>
      <w:r w:rsidRPr="00C078BF">
        <w:t>throughout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party.</w:t>
      </w:r>
      <w:r w:rsidR="00F271FE">
        <w:t xml:space="preserve"> </w:t>
      </w:r>
    </w:p>
    <w:p w:rsidR="00EE656A" w:rsidRPr="002E1987" w:rsidRDefault="00EE656A" w:rsidP="00EE656A">
      <w:pPr>
        <w:pStyle w:val="SingleTxtG"/>
        <w:rPr>
          <w:b/>
          <w:bCs/>
        </w:rPr>
      </w:pPr>
      <w:r w:rsidRPr="00C078BF">
        <w:lastRenderedPageBreak/>
        <w:t>46.</w:t>
      </w:r>
      <w:r w:rsidRPr="00C078BF">
        <w:tab/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Committee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recommends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State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party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increase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human,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technical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financial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resources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national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local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levels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order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to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provide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primary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support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services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for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children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disabilities.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also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recommends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State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party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involve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organizations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persons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disabilities,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particular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organizations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children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disabilities,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implementation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support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services.</w:t>
      </w:r>
      <w:r w:rsidR="00F271FE" w:rsidRPr="002E1987">
        <w:rPr>
          <w:b/>
          <w:bCs/>
        </w:rPr>
        <w:t xml:space="preserve"> </w:t>
      </w:r>
    </w:p>
    <w:p w:rsidR="00EE656A" w:rsidRPr="00C078BF" w:rsidRDefault="00EE656A" w:rsidP="00EE656A">
      <w:pPr>
        <w:pStyle w:val="SingleTxtG"/>
      </w:pPr>
      <w:r w:rsidRPr="00C078BF">
        <w:t>47.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Family</w:t>
      </w:r>
      <w:r w:rsidR="00F271FE">
        <w:t xml:space="preserve"> </w:t>
      </w:r>
      <w:r w:rsidRPr="00C078BF">
        <w:t>Code</w:t>
      </w:r>
      <w:r w:rsidR="00F271FE">
        <w:t xml:space="preserve"> </w:t>
      </w:r>
      <w:r w:rsidRPr="00C078BF">
        <w:t>restricts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right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under</w:t>
      </w:r>
      <w:r w:rsidR="00F271FE">
        <w:t xml:space="preserve"> </w:t>
      </w:r>
      <w:r w:rsidRPr="00C078BF">
        <w:t>full</w:t>
      </w:r>
      <w:r w:rsidR="00F271FE">
        <w:t xml:space="preserve"> </w:t>
      </w:r>
      <w:r w:rsidRPr="00C078BF">
        <w:t>guardianship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marry.</w:t>
      </w:r>
    </w:p>
    <w:p w:rsidR="00EE656A" w:rsidRPr="002E1987" w:rsidRDefault="00EE656A" w:rsidP="00EE656A">
      <w:pPr>
        <w:pStyle w:val="SingleTxtG"/>
        <w:rPr>
          <w:b/>
          <w:bCs/>
        </w:rPr>
      </w:pPr>
      <w:r w:rsidRPr="00C078BF">
        <w:t>48.</w:t>
      </w:r>
      <w:r w:rsidRPr="00C078BF">
        <w:tab/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Committee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recommends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State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party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amend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Family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Code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withdraw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restrictions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right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to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marry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for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persons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disabilities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marriageable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age.</w:t>
      </w:r>
      <w:r w:rsidR="00F271FE" w:rsidRPr="002E1987">
        <w:rPr>
          <w:b/>
          <w:bCs/>
        </w:rPr>
        <w:t xml:space="preserve"> </w:t>
      </w:r>
    </w:p>
    <w:p w:rsidR="00EE656A" w:rsidRPr="00C078BF" w:rsidRDefault="00EE656A" w:rsidP="002E1987">
      <w:pPr>
        <w:pStyle w:val="H23G"/>
      </w:pPr>
      <w:r w:rsidRPr="00C078BF">
        <w:tab/>
      </w:r>
      <w:r w:rsidRPr="00C078BF">
        <w:tab/>
        <w:t>Education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24)</w:t>
      </w:r>
    </w:p>
    <w:p w:rsidR="00EE656A" w:rsidRPr="00C078BF" w:rsidRDefault="00EE656A" w:rsidP="00DB4E5C">
      <w:pPr>
        <w:pStyle w:val="SingleTxtG"/>
      </w:pPr>
      <w:r w:rsidRPr="00C078BF">
        <w:t>49.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segregated</w:t>
      </w:r>
      <w:r w:rsidR="00F271FE">
        <w:t xml:space="preserve"> </w:t>
      </w:r>
      <w:r w:rsidRPr="00C078BF">
        <w:t>education</w:t>
      </w:r>
      <w:r w:rsidR="00F271FE">
        <w:t xml:space="preserve"> </w:t>
      </w:r>
      <w:r w:rsidRPr="00C078BF">
        <w:t>systems</w:t>
      </w:r>
      <w:r w:rsidR="00F271FE">
        <w:t xml:space="preserve"> </w:t>
      </w:r>
      <w:r w:rsidRPr="00C078BF">
        <w:t>still</w:t>
      </w:r>
      <w:r w:rsidR="00F271FE">
        <w:t xml:space="preserve"> </w:t>
      </w:r>
      <w:r w:rsidRPr="00C078BF">
        <w:t>remain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party,</w:t>
      </w:r>
      <w:r w:rsidR="00F271FE">
        <w:t xml:space="preserve"> </w:t>
      </w:r>
      <w:r w:rsidRPr="00C078BF">
        <w:t>including</w:t>
      </w:r>
      <w:r w:rsidR="00F271FE">
        <w:t xml:space="preserve"> </w:t>
      </w:r>
      <w:r w:rsidR="00DB4E5C">
        <w:t xml:space="preserve">that </w:t>
      </w:r>
      <w:r w:rsidRPr="00C078BF">
        <w:t>children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are</w:t>
      </w:r>
      <w:r w:rsidR="00F271FE">
        <w:t xml:space="preserve"> </w:t>
      </w:r>
      <w:r w:rsidRPr="00C078BF">
        <w:t>not</w:t>
      </w:r>
      <w:r w:rsidR="00F271FE">
        <w:t xml:space="preserve"> </w:t>
      </w:r>
      <w:r w:rsidRPr="00C078BF">
        <w:t>allowed</w:t>
      </w:r>
      <w:r w:rsidR="00F271FE">
        <w:t xml:space="preserve"> </w:t>
      </w:r>
      <w:r w:rsidR="00DB4E5C">
        <w:t xml:space="preserve">to enrol </w:t>
      </w:r>
      <w:r w:rsidRPr="00C078BF">
        <w:t>in</w:t>
      </w:r>
      <w:r w:rsidR="00F271FE">
        <w:t xml:space="preserve"> </w:t>
      </w:r>
      <w:r w:rsidRPr="00C078BF">
        <w:t>mainstream</w:t>
      </w:r>
      <w:r w:rsidR="00F271FE">
        <w:t xml:space="preserve"> </w:t>
      </w:r>
      <w:r w:rsidRPr="00C078BF">
        <w:t>schools.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also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about:</w:t>
      </w:r>
    </w:p>
    <w:p w:rsidR="00EE656A" w:rsidRPr="00C078BF" w:rsidRDefault="002E1987" w:rsidP="00EE656A">
      <w:pPr>
        <w:pStyle w:val="SingleTxtG"/>
      </w:pPr>
      <w:r>
        <w:tab/>
      </w:r>
      <w:r w:rsidR="00EE656A" w:rsidRPr="00C078BF">
        <w:t>(a)</w:t>
      </w:r>
      <w:r w:rsidR="00EE656A" w:rsidRPr="00C078BF">
        <w:tab/>
        <w:t>The</w:t>
      </w:r>
      <w:r w:rsidR="00F271FE">
        <w:t xml:space="preserve"> </w:t>
      </w:r>
      <w:r w:rsidR="00EE656A" w:rsidRPr="00C078BF">
        <w:t>low</w:t>
      </w:r>
      <w:r w:rsidR="00F271FE">
        <w:t xml:space="preserve"> </w:t>
      </w:r>
      <w:r w:rsidR="00EE656A" w:rsidRPr="00C078BF">
        <w:t>level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awareness,</w:t>
      </w:r>
      <w:r w:rsidR="00F271FE">
        <w:t xml:space="preserve"> </w:t>
      </w:r>
      <w:r w:rsidR="00EE656A" w:rsidRPr="00C078BF">
        <w:t>including</w:t>
      </w:r>
      <w:r w:rsidR="00F271FE">
        <w:t xml:space="preserve"> </w:t>
      </w:r>
      <w:r w:rsidR="00EE656A" w:rsidRPr="00C078BF">
        <w:t>among</w:t>
      </w:r>
      <w:r w:rsidR="00F271FE">
        <w:t xml:space="preserve"> </w:t>
      </w:r>
      <w:r w:rsidR="00EE656A" w:rsidRPr="00C078BF">
        <w:t>teachers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other</w:t>
      </w:r>
      <w:r w:rsidR="00F271FE">
        <w:t xml:space="preserve"> </w:t>
      </w:r>
      <w:r w:rsidR="00EE656A" w:rsidRPr="00C078BF">
        <w:t>education</w:t>
      </w:r>
      <w:r w:rsidR="00F271FE">
        <w:t xml:space="preserve"> </w:t>
      </w:r>
      <w:r w:rsidR="00EE656A" w:rsidRPr="00C078BF">
        <w:t>staff,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also</w:t>
      </w:r>
      <w:r w:rsidR="00F271FE">
        <w:t xml:space="preserve"> </w:t>
      </w:r>
      <w:r w:rsidR="00EE656A" w:rsidRPr="00C078BF">
        <w:t>among</w:t>
      </w:r>
      <w:r w:rsidR="00F271FE">
        <w:t xml:space="preserve"> </w:t>
      </w:r>
      <w:r w:rsidR="00EE656A" w:rsidRPr="00C078BF">
        <w:t>parents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children</w:t>
      </w:r>
      <w:r w:rsidR="00F271FE">
        <w:t xml:space="preserve"> </w:t>
      </w:r>
      <w:r w:rsidR="00EE656A" w:rsidRPr="00C078BF">
        <w:t>without</w:t>
      </w:r>
      <w:r w:rsidR="00F271FE">
        <w:t xml:space="preserve"> </w:t>
      </w:r>
      <w:r w:rsidR="00EE656A" w:rsidRPr="00C078BF">
        <w:t>disabilities,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the</w:t>
      </w:r>
      <w:r w:rsidR="00F271FE">
        <w:t xml:space="preserve"> </w:t>
      </w:r>
      <w:r w:rsidR="00EE656A" w:rsidRPr="00C078BF">
        <w:t>benefits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quality</w:t>
      </w:r>
      <w:r w:rsidR="00F271FE">
        <w:t xml:space="preserve"> </w:t>
      </w:r>
      <w:r w:rsidR="00EE656A" w:rsidRPr="00C078BF">
        <w:t>inclusive</w:t>
      </w:r>
      <w:r w:rsidR="00F271FE">
        <w:t xml:space="preserve"> </w:t>
      </w:r>
      <w:r w:rsidR="00EE656A" w:rsidRPr="00C078BF">
        <w:t>education</w:t>
      </w:r>
      <w:r w:rsidR="00F271FE">
        <w:t xml:space="preserve"> </w:t>
      </w:r>
      <w:r w:rsidR="00EE656A" w:rsidRPr="00C078BF">
        <w:t>for</w:t>
      </w:r>
      <w:r w:rsidR="00F271FE">
        <w:t xml:space="preserve"> </w:t>
      </w:r>
      <w:r w:rsidR="00EE656A" w:rsidRPr="00C078BF">
        <w:t>society;</w:t>
      </w:r>
    </w:p>
    <w:p w:rsidR="00EE656A" w:rsidRPr="00C078BF" w:rsidRDefault="002E1987" w:rsidP="00EE656A">
      <w:pPr>
        <w:pStyle w:val="SingleTxtG"/>
      </w:pPr>
      <w:r>
        <w:tab/>
      </w:r>
      <w:r w:rsidR="00EE656A" w:rsidRPr="00C078BF">
        <w:t>(b)</w:t>
      </w:r>
      <w:r w:rsidR="00EE656A" w:rsidRPr="00C078BF">
        <w:tab/>
        <w:t>The</w:t>
      </w:r>
      <w:r w:rsidR="00F271FE">
        <w:t xml:space="preserve"> </w:t>
      </w:r>
      <w:r w:rsidR="00EE656A" w:rsidRPr="00C078BF">
        <w:t>lack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an</w:t>
      </w:r>
      <w:r w:rsidR="00F271FE">
        <w:t xml:space="preserve"> </w:t>
      </w:r>
      <w:r w:rsidR="00EE656A" w:rsidRPr="00C078BF">
        <w:t>independent</w:t>
      </w:r>
      <w:r w:rsidR="00F271FE">
        <w:t xml:space="preserve"> </w:t>
      </w:r>
      <w:r w:rsidR="00EE656A" w:rsidRPr="00C078BF">
        <w:t>mechanism</w:t>
      </w:r>
      <w:r w:rsidR="00F271FE">
        <w:t xml:space="preserve"> </w:t>
      </w:r>
      <w:r w:rsidR="00EE656A" w:rsidRPr="00C078BF">
        <w:t>to</w:t>
      </w:r>
      <w:r w:rsidR="00F271FE">
        <w:t xml:space="preserve"> </w:t>
      </w:r>
      <w:r w:rsidR="00EE656A" w:rsidRPr="00C078BF">
        <w:t>monitor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assess</w:t>
      </w:r>
      <w:r w:rsidR="00F271FE">
        <w:t xml:space="preserve"> </w:t>
      </w:r>
      <w:r w:rsidR="00EE656A" w:rsidRPr="00C078BF">
        <w:t>the</w:t>
      </w:r>
      <w:r w:rsidR="00F271FE">
        <w:t xml:space="preserve"> </w:t>
      </w:r>
      <w:r w:rsidR="00EE656A" w:rsidRPr="00C078BF">
        <w:t>implementation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effects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the</w:t>
      </w:r>
      <w:r w:rsidR="00F271FE">
        <w:t xml:space="preserve"> </w:t>
      </w:r>
      <w:r w:rsidR="00EE656A" w:rsidRPr="00C078BF">
        <w:t>Public</w:t>
      </w:r>
      <w:r w:rsidR="00F271FE">
        <w:t xml:space="preserve"> </w:t>
      </w:r>
      <w:r w:rsidR="00EE656A" w:rsidRPr="00C078BF">
        <w:t>Education</w:t>
      </w:r>
      <w:r w:rsidR="00F271FE">
        <w:t xml:space="preserve"> </w:t>
      </w:r>
      <w:r w:rsidR="00EE656A" w:rsidRPr="00C078BF">
        <w:t>Act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the</w:t>
      </w:r>
      <w:r w:rsidR="00F271FE">
        <w:t xml:space="preserve"> </w:t>
      </w:r>
      <w:r w:rsidR="00EE656A" w:rsidRPr="00C078BF">
        <w:t>Early</w:t>
      </w:r>
      <w:r w:rsidR="00F271FE">
        <w:t xml:space="preserve"> </w:t>
      </w:r>
      <w:r w:rsidR="00EE656A" w:rsidRPr="00C078BF">
        <w:t>Childhood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School</w:t>
      </w:r>
      <w:r w:rsidR="00F271FE">
        <w:t xml:space="preserve"> </w:t>
      </w:r>
      <w:r w:rsidR="00EE656A" w:rsidRPr="00C078BF">
        <w:t>Education</w:t>
      </w:r>
      <w:r w:rsidR="00F271FE">
        <w:t xml:space="preserve"> </w:t>
      </w:r>
      <w:r w:rsidR="00EE656A" w:rsidRPr="00C078BF">
        <w:t>Act,</w:t>
      </w:r>
      <w:r w:rsidR="00F271FE">
        <w:t xml:space="preserve"> </w:t>
      </w:r>
      <w:r w:rsidR="00EE656A" w:rsidRPr="00C078BF">
        <w:t>especially</w:t>
      </w:r>
      <w:r w:rsidR="00F271FE">
        <w:t xml:space="preserve"> </w:t>
      </w:r>
      <w:r w:rsidR="00EE656A" w:rsidRPr="00C078BF">
        <w:t>for</w:t>
      </w:r>
      <w:r w:rsidR="00F271FE">
        <w:t xml:space="preserve"> </w:t>
      </w:r>
      <w:r w:rsidR="00EE656A" w:rsidRPr="00C078BF">
        <w:t>children</w:t>
      </w:r>
      <w:r w:rsidR="00F271FE">
        <w:t xml:space="preserve"> </w:t>
      </w:r>
      <w:r w:rsidR="00EE656A" w:rsidRPr="00C078BF">
        <w:t>with</w:t>
      </w:r>
      <w:r w:rsidR="00F271FE">
        <w:t xml:space="preserve"> </w:t>
      </w:r>
      <w:r w:rsidR="00EE656A" w:rsidRPr="00C078BF">
        <w:t>psychosocial</w:t>
      </w:r>
      <w:r w:rsidR="00F271FE">
        <w:t xml:space="preserve"> </w:t>
      </w:r>
      <w:r w:rsidR="00EE656A" w:rsidRPr="00C078BF">
        <w:t>disabilities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children</w:t>
      </w:r>
      <w:r w:rsidR="00F271FE">
        <w:t xml:space="preserve"> </w:t>
      </w:r>
      <w:r w:rsidR="00EE656A" w:rsidRPr="00C078BF">
        <w:t>still</w:t>
      </w:r>
      <w:r w:rsidR="00F271FE">
        <w:t xml:space="preserve"> </w:t>
      </w:r>
      <w:r w:rsidR="00EE656A" w:rsidRPr="00C078BF">
        <w:t>in</w:t>
      </w:r>
      <w:r w:rsidR="00F271FE">
        <w:t xml:space="preserve"> </w:t>
      </w:r>
      <w:r w:rsidR="00EE656A" w:rsidRPr="00C078BF">
        <w:t>institutions;</w:t>
      </w:r>
    </w:p>
    <w:p w:rsidR="00EE656A" w:rsidRPr="00C078BF" w:rsidRDefault="002E1987" w:rsidP="00EE656A">
      <w:pPr>
        <w:pStyle w:val="SingleTxtG"/>
      </w:pPr>
      <w:r>
        <w:tab/>
      </w:r>
      <w:r w:rsidR="00EE656A" w:rsidRPr="00C078BF">
        <w:t>(c)</w:t>
      </w:r>
      <w:r w:rsidR="00F271FE">
        <w:t xml:space="preserve"> </w:t>
      </w:r>
      <w:r w:rsidR="00EE656A" w:rsidRPr="00C078BF">
        <w:tab/>
        <w:t>The</w:t>
      </w:r>
      <w:r w:rsidR="00F271FE">
        <w:t xml:space="preserve"> </w:t>
      </w:r>
      <w:r w:rsidR="00EE656A" w:rsidRPr="00C078BF">
        <w:t>uneven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unsystematic</w:t>
      </w:r>
      <w:r w:rsidR="00F271FE">
        <w:t xml:space="preserve"> </w:t>
      </w:r>
      <w:r w:rsidR="00EE656A" w:rsidRPr="00C078BF">
        <w:t>allocation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human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financial</w:t>
      </w:r>
      <w:r w:rsidR="00F271FE">
        <w:t xml:space="preserve"> </w:t>
      </w:r>
      <w:r w:rsidR="00EE656A" w:rsidRPr="00C078BF">
        <w:t>resources</w:t>
      </w:r>
      <w:r w:rsidR="00F271FE">
        <w:t xml:space="preserve"> </w:t>
      </w:r>
      <w:r w:rsidR="00EE656A" w:rsidRPr="00C078BF">
        <w:t>to</w:t>
      </w:r>
      <w:r w:rsidR="00F271FE">
        <w:t xml:space="preserve"> </w:t>
      </w:r>
      <w:r w:rsidR="00EE656A" w:rsidRPr="00C078BF">
        <w:t>ensure</w:t>
      </w:r>
      <w:r w:rsidR="00F271FE">
        <w:t xml:space="preserve"> </w:t>
      </w:r>
      <w:r w:rsidR="00EE656A" w:rsidRPr="00C078BF">
        <w:t>that</w:t>
      </w:r>
      <w:r w:rsidR="00F271FE">
        <w:t xml:space="preserve"> </w:t>
      </w:r>
      <w:r w:rsidR="00EE656A" w:rsidRPr="00C078BF">
        <w:t>sufficient</w:t>
      </w:r>
      <w:r w:rsidR="00F271FE">
        <w:t xml:space="preserve"> </w:t>
      </w:r>
      <w:r w:rsidR="00EE656A" w:rsidRPr="00C078BF">
        <w:t>teachers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auxiliary</w:t>
      </w:r>
      <w:r w:rsidR="00F271FE">
        <w:t xml:space="preserve"> </w:t>
      </w:r>
      <w:r w:rsidR="00EE656A" w:rsidRPr="00C078BF">
        <w:t>staff</w:t>
      </w:r>
      <w:r w:rsidR="00F271FE">
        <w:t xml:space="preserve"> </w:t>
      </w:r>
      <w:r w:rsidR="00EE656A" w:rsidRPr="00C078BF">
        <w:t>are</w:t>
      </w:r>
      <w:r w:rsidR="00F271FE">
        <w:t xml:space="preserve"> </w:t>
      </w:r>
      <w:r w:rsidR="00EE656A" w:rsidRPr="00C078BF">
        <w:t>trained</w:t>
      </w:r>
      <w:r w:rsidR="00F271FE">
        <w:t xml:space="preserve"> </w:t>
      </w:r>
      <w:r w:rsidR="00EE656A" w:rsidRPr="00C078BF">
        <w:t>in</w:t>
      </w:r>
      <w:r w:rsidR="00F271FE">
        <w:t xml:space="preserve"> </w:t>
      </w:r>
      <w:r w:rsidR="00EE656A" w:rsidRPr="00C078BF">
        <w:t>inclusive</w:t>
      </w:r>
      <w:r w:rsidR="00F271FE">
        <w:t xml:space="preserve"> </w:t>
      </w:r>
      <w:r w:rsidR="00EE656A" w:rsidRPr="00C078BF">
        <w:t>education;</w:t>
      </w:r>
    </w:p>
    <w:p w:rsidR="00EE656A" w:rsidRPr="00C078BF" w:rsidRDefault="002E1987" w:rsidP="00EE656A">
      <w:pPr>
        <w:pStyle w:val="SingleTxtG"/>
      </w:pPr>
      <w:r>
        <w:tab/>
      </w:r>
      <w:r w:rsidR="00EE656A" w:rsidRPr="00C078BF">
        <w:t>(d)</w:t>
      </w:r>
      <w:r w:rsidR="00EE656A" w:rsidRPr="00C078BF">
        <w:tab/>
        <w:t>The</w:t>
      </w:r>
      <w:r w:rsidR="00F271FE">
        <w:t xml:space="preserve"> </w:t>
      </w:r>
      <w:r w:rsidR="00EE656A" w:rsidRPr="00C078BF">
        <w:t>lack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data</w:t>
      </w:r>
      <w:r w:rsidR="00F271FE">
        <w:t xml:space="preserve"> </w:t>
      </w:r>
      <w:r w:rsidR="00EE656A" w:rsidRPr="00C078BF">
        <w:t>on</w:t>
      </w:r>
      <w:r w:rsidR="00F271FE">
        <w:t xml:space="preserve"> </w:t>
      </w:r>
      <w:r w:rsidR="00EE656A" w:rsidRPr="00C078BF">
        <w:t>the</w:t>
      </w:r>
      <w:r w:rsidR="00F271FE">
        <w:t xml:space="preserve"> </w:t>
      </w:r>
      <w:r w:rsidR="00EE656A" w:rsidRPr="00C078BF">
        <w:t>number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children</w:t>
      </w:r>
      <w:r w:rsidR="00F271FE">
        <w:t xml:space="preserve"> </w:t>
      </w:r>
      <w:r w:rsidR="00EE656A" w:rsidRPr="00C078BF">
        <w:t>and</w:t>
      </w:r>
      <w:r w:rsidR="00F271FE">
        <w:t xml:space="preserve"> </w:t>
      </w:r>
      <w:r w:rsidR="00EE656A" w:rsidRPr="00C078BF">
        <w:t>youth</w:t>
      </w:r>
      <w:r w:rsidR="00F271FE">
        <w:t xml:space="preserve"> </w:t>
      </w:r>
      <w:r w:rsidR="00EE656A" w:rsidRPr="00C078BF">
        <w:t>with</w:t>
      </w:r>
      <w:r w:rsidR="00F271FE">
        <w:t xml:space="preserve"> </w:t>
      </w:r>
      <w:r w:rsidR="00EE656A" w:rsidRPr="00C078BF">
        <w:t>disabilities</w:t>
      </w:r>
      <w:r w:rsidR="00F271FE">
        <w:t xml:space="preserve"> </w:t>
      </w:r>
      <w:r w:rsidR="00EE656A" w:rsidRPr="00C078BF">
        <w:t>not</w:t>
      </w:r>
      <w:r w:rsidR="00F271FE">
        <w:t xml:space="preserve"> </w:t>
      </w:r>
      <w:r w:rsidR="00EE656A" w:rsidRPr="00C078BF">
        <w:t>currently</w:t>
      </w:r>
      <w:r w:rsidR="00F271FE">
        <w:t xml:space="preserve"> </w:t>
      </w:r>
      <w:r w:rsidR="00EE656A" w:rsidRPr="00C078BF">
        <w:t>enrolled</w:t>
      </w:r>
      <w:r w:rsidR="00F271FE">
        <w:t xml:space="preserve"> </w:t>
      </w:r>
      <w:r w:rsidR="00EE656A" w:rsidRPr="00C078BF">
        <w:t>in</w:t>
      </w:r>
      <w:r w:rsidR="00F271FE">
        <w:t xml:space="preserve"> </w:t>
      </w:r>
      <w:r w:rsidR="00EE656A" w:rsidRPr="00C078BF">
        <w:t>any</w:t>
      </w:r>
      <w:r w:rsidR="00F271FE">
        <w:t xml:space="preserve"> </w:t>
      </w:r>
      <w:r w:rsidR="00EE656A" w:rsidRPr="00C078BF">
        <w:t>form</w:t>
      </w:r>
      <w:r w:rsidR="00F271FE">
        <w:t xml:space="preserve"> </w:t>
      </w:r>
      <w:r w:rsidR="00EE656A" w:rsidRPr="00C078BF">
        <w:t>of</w:t>
      </w:r>
      <w:r w:rsidR="00F271FE">
        <w:t xml:space="preserve"> </w:t>
      </w:r>
      <w:r w:rsidR="00EE656A" w:rsidRPr="00C078BF">
        <w:t>education.</w:t>
      </w:r>
    </w:p>
    <w:p w:rsidR="00EE656A" w:rsidRPr="002E1987" w:rsidRDefault="00EE656A" w:rsidP="00EE656A">
      <w:pPr>
        <w:pStyle w:val="SingleTxtG"/>
        <w:rPr>
          <w:b/>
          <w:bCs/>
        </w:rPr>
      </w:pPr>
      <w:r w:rsidRPr="00C078BF">
        <w:t>50.</w:t>
      </w:r>
      <w:r w:rsidRPr="00C078BF">
        <w:tab/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Committee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recommends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State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party,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accordance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general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comment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No.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4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(2016)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right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to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inclusive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education:</w:t>
      </w:r>
    </w:p>
    <w:p w:rsidR="00EE656A" w:rsidRPr="002E1987" w:rsidRDefault="002E1987" w:rsidP="00EE656A">
      <w:pPr>
        <w:pStyle w:val="SingleTxtG"/>
        <w:rPr>
          <w:b/>
          <w:bCs/>
        </w:rPr>
      </w:pPr>
      <w:r>
        <w:tab/>
      </w:r>
      <w:r w:rsidR="00EE656A" w:rsidRPr="00C078BF">
        <w:t>(a)</w:t>
      </w:r>
      <w:r w:rsidR="00EE656A" w:rsidRPr="00C078BF">
        <w:tab/>
      </w:r>
      <w:r w:rsidR="00EE656A" w:rsidRPr="002E1987">
        <w:rPr>
          <w:b/>
          <w:bCs/>
        </w:rPr>
        <w:t>Replace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segregated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education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systems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quality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inclusive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education;</w:t>
      </w:r>
    </w:p>
    <w:p w:rsidR="00EE656A" w:rsidRPr="002E1987" w:rsidRDefault="002E1987" w:rsidP="00EE656A">
      <w:pPr>
        <w:pStyle w:val="SingleTxtG"/>
        <w:rPr>
          <w:b/>
          <w:bCs/>
        </w:rPr>
      </w:pPr>
      <w:r>
        <w:tab/>
      </w:r>
      <w:r w:rsidR="00EE656A" w:rsidRPr="00C078BF">
        <w:t>(b)</w:t>
      </w:r>
      <w:r w:rsidR="00EE656A" w:rsidRPr="00C078BF">
        <w:tab/>
      </w:r>
      <w:r w:rsidR="00EE656A" w:rsidRPr="002E1987">
        <w:rPr>
          <w:b/>
          <w:bCs/>
        </w:rPr>
        <w:t>Raise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awareness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advantages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quality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inclusive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education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for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society,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particular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for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teachers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other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education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staff,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also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for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parents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children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without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disabilities;</w:t>
      </w:r>
    </w:p>
    <w:p w:rsidR="00EE656A" w:rsidRPr="002E1987" w:rsidRDefault="002E1987" w:rsidP="00EE656A">
      <w:pPr>
        <w:pStyle w:val="SingleTxtG"/>
        <w:rPr>
          <w:b/>
          <w:bCs/>
        </w:rPr>
      </w:pPr>
      <w:r>
        <w:tab/>
      </w:r>
      <w:r w:rsidR="00EE656A" w:rsidRPr="00C078BF">
        <w:t>(c)</w:t>
      </w:r>
      <w:r w:rsidR="00EE656A" w:rsidRPr="00C078BF">
        <w:tab/>
      </w:r>
      <w:r w:rsidR="00EE656A" w:rsidRPr="002E1987">
        <w:rPr>
          <w:b/>
          <w:bCs/>
        </w:rPr>
        <w:t>Intensify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its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efforts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to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ensure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quality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inclusive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education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provision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reasonable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accommodation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for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students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disabilities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mainstream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schools,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including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by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allocating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sufficient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human,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technical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financial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resources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for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it;</w:t>
      </w:r>
    </w:p>
    <w:p w:rsidR="00EE656A" w:rsidRPr="002E1987" w:rsidRDefault="002E1987" w:rsidP="00EE656A">
      <w:pPr>
        <w:pStyle w:val="SingleTxtG"/>
        <w:rPr>
          <w:b/>
          <w:bCs/>
        </w:rPr>
      </w:pPr>
      <w:r>
        <w:tab/>
      </w:r>
      <w:r w:rsidR="00EE656A" w:rsidRPr="00C078BF">
        <w:t>(d)</w:t>
      </w:r>
      <w:r w:rsidR="00EE656A" w:rsidRPr="00C078BF">
        <w:tab/>
      </w:r>
      <w:r w:rsidR="00EE656A" w:rsidRPr="002E1987">
        <w:rPr>
          <w:b/>
          <w:bCs/>
        </w:rPr>
        <w:t>Collect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data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on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number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children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young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people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disabilities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not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currently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enrolled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any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form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education,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disaggregated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by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age,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sex,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type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impairment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place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residence,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develop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a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strategy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to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include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these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children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in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mainstream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education</w:t>
      </w:r>
      <w:r w:rsidR="00F271FE" w:rsidRPr="002E1987">
        <w:rPr>
          <w:b/>
          <w:bCs/>
        </w:rPr>
        <w:t xml:space="preserve"> </w:t>
      </w:r>
      <w:r w:rsidR="00EE656A" w:rsidRPr="002E1987">
        <w:rPr>
          <w:b/>
          <w:bCs/>
        </w:rPr>
        <w:t>system.</w:t>
      </w:r>
    </w:p>
    <w:p w:rsidR="00EE656A" w:rsidRPr="00C078BF" w:rsidRDefault="002E1987" w:rsidP="002E1987">
      <w:pPr>
        <w:pStyle w:val="H23G"/>
      </w:pPr>
      <w:r>
        <w:tab/>
      </w:r>
      <w:r>
        <w:tab/>
      </w:r>
      <w:r w:rsidR="00EE656A" w:rsidRPr="00C078BF">
        <w:t>Health</w:t>
      </w:r>
      <w:r w:rsidR="00F271FE">
        <w:t xml:space="preserve"> </w:t>
      </w:r>
      <w:r w:rsidR="00EE656A" w:rsidRPr="00C078BF">
        <w:t>(art.</w:t>
      </w:r>
      <w:r w:rsidR="00F271FE">
        <w:t xml:space="preserve"> </w:t>
      </w:r>
      <w:r w:rsidR="00EE656A" w:rsidRPr="00C078BF">
        <w:t>25)</w:t>
      </w:r>
    </w:p>
    <w:p w:rsidR="00EE656A" w:rsidRPr="00C078BF" w:rsidRDefault="00EE656A" w:rsidP="00EE656A">
      <w:pPr>
        <w:pStyle w:val="SingleTxtG"/>
      </w:pPr>
      <w:r w:rsidRPr="00C078BF">
        <w:t>51.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lack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training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health-care</w:t>
      </w:r>
      <w:r w:rsidR="00F271FE">
        <w:t xml:space="preserve"> </w:t>
      </w:r>
      <w:r w:rsidRPr="00C078BF">
        <w:t>professionals</w:t>
      </w:r>
      <w:r w:rsidR="00F271FE">
        <w:t xml:space="preserve"> </w:t>
      </w:r>
      <w:r w:rsidRPr="00C078BF">
        <w:t>on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human</w:t>
      </w:r>
      <w:r w:rsidR="00F271FE">
        <w:t xml:space="preserve"> </w:t>
      </w:r>
      <w:r w:rsidRPr="00C078BF">
        <w:t>rights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disabilities,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particular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intellectual</w:t>
      </w:r>
      <w:r w:rsidR="00F271FE">
        <w:t xml:space="preserve"> </w:t>
      </w:r>
      <w:r w:rsidRPr="00C078BF">
        <w:t>or</w:t>
      </w:r>
      <w:r w:rsidR="00F271FE">
        <w:t xml:space="preserve"> </w:t>
      </w:r>
      <w:r w:rsidRPr="00C078BF">
        <w:t>psychosocial</w:t>
      </w:r>
      <w:r w:rsidR="00F271FE">
        <w:t xml:space="preserve"> </w:t>
      </w:r>
      <w:r w:rsidRPr="00C078BF">
        <w:t>disabilities.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also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lack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accessible</w:t>
      </w:r>
      <w:r w:rsidR="00F271FE">
        <w:t xml:space="preserve"> </w:t>
      </w:r>
      <w:r w:rsidRPr="00C078BF">
        <w:t>information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services</w:t>
      </w:r>
      <w:r w:rsidR="00F271FE">
        <w:t xml:space="preserve"> </w:t>
      </w:r>
      <w:r w:rsidRPr="00C078BF">
        <w:t>on</w:t>
      </w:r>
      <w:r w:rsidR="00F271FE">
        <w:t xml:space="preserve"> </w:t>
      </w:r>
      <w:r w:rsidRPr="00C078BF">
        <w:t>sexual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reproductive</w:t>
      </w:r>
      <w:r w:rsidR="00F271FE">
        <w:t xml:space="preserve"> </w:t>
      </w:r>
      <w:r w:rsidRPr="00C078BF">
        <w:t>health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rights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women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disabilities.</w:t>
      </w:r>
      <w:r w:rsidR="00F271FE">
        <w:t xml:space="preserve"> </w:t>
      </w:r>
    </w:p>
    <w:p w:rsidR="00EE656A" w:rsidRPr="00C078BF" w:rsidRDefault="00EE656A" w:rsidP="00EE656A">
      <w:pPr>
        <w:pStyle w:val="SingleTxtG"/>
      </w:pPr>
      <w:r w:rsidRPr="00C078BF">
        <w:t>52.</w:t>
      </w:r>
      <w:r w:rsidRPr="00C078BF">
        <w:tab/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Committee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recommends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State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party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raise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awareness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human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rights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model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disability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among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all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health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professionals,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including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by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providing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training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right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to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free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informed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consent,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take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note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article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25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Convention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implementation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target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3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Sustainable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Development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Goals.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also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recommends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State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party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adopt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policy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framework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time-bound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lastRenderedPageBreak/>
        <w:t>strategy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to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provide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women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disabilities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accessible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sexual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reproductive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health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care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information,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services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appropriate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to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their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age.</w:t>
      </w:r>
      <w:r w:rsidR="00F271FE">
        <w:t xml:space="preserve"> </w:t>
      </w:r>
    </w:p>
    <w:p w:rsidR="00EE656A" w:rsidRPr="00C078BF" w:rsidRDefault="00EE656A" w:rsidP="00EE656A">
      <w:pPr>
        <w:pStyle w:val="SingleTxtG"/>
      </w:pPr>
      <w:r w:rsidRPr="00C078BF">
        <w:t>53.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limited</w:t>
      </w:r>
      <w:r w:rsidR="00F271FE">
        <w:t xml:space="preserve"> </w:t>
      </w:r>
      <w:r w:rsidRPr="00C078BF">
        <w:t>access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disabilities,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particular</w:t>
      </w:r>
      <w:r w:rsidR="00F271FE">
        <w:t xml:space="preserve"> </w:t>
      </w:r>
      <w:r w:rsidRPr="00C078BF">
        <w:t>those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chronic,</w:t>
      </w:r>
      <w:r w:rsidR="00F271FE">
        <w:t xml:space="preserve"> </w:t>
      </w:r>
      <w:r w:rsidRPr="00C078BF">
        <w:t>genetic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rare</w:t>
      </w:r>
      <w:r w:rsidR="00F271FE">
        <w:t xml:space="preserve"> </w:t>
      </w:r>
      <w:r w:rsidRPr="00C078BF">
        <w:t>diseases,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diagnostics,</w:t>
      </w:r>
      <w:r w:rsidR="00F271FE">
        <w:t xml:space="preserve"> </w:t>
      </w:r>
      <w:r w:rsidRPr="00C078BF">
        <w:t>health</w:t>
      </w:r>
      <w:r w:rsidR="00F271FE">
        <w:t xml:space="preserve"> </w:t>
      </w:r>
      <w:r w:rsidRPr="00C078BF">
        <w:t>care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medical</w:t>
      </w:r>
      <w:r w:rsidR="00F271FE">
        <w:t xml:space="preserve"> </w:t>
      </w:r>
      <w:r w:rsidRPr="00C078BF">
        <w:t>rehabilitation.</w:t>
      </w:r>
    </w:p>
    <w:p w:rsidR="00EE656A" w:rsidRPr="002E1987" w:rsidRDefault="00EE656A" w:rsidP="00EE656A">
      <w:pPr>
        <w:pStyle w:val="SingleTxtG"/>
        <w:rPr>
          <w:b/>
          <w:bCs/>
        </w:rPr>
      </w:pPr>
      <w:r w:rsidRPr="00C078BF">
        <w:t>54.</w:t>
      </w:r>
      <w:r w:rsidRPr="00C078BF">
        <w:tab/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Committee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recommends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State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party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ensure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persons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disabilities,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particular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those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chronic,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genetic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rare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diseases,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have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access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to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diagnostics,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health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care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medical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rehabilitation.</w:t>
      </w:r>
    </w:p>
    <w:p w:rsidR="00EE656A" w:rsidRPr="00C078BF" w:rsidRDefault="00EE656A" w:rsidP="002E1987">
      <w:pPr>
        <w:pStyle w:val="H23G"/>
      </w:pPr>
      <w:r w:rsidRPr="00C078BF">
        <w:tab/>
      </w:r>
      <w:r w:rsidRPr="00C078BF">
        <w:tab/>
      </w:r>
      <w:proofErr w:type="spellStart"/>
      <w:r w:rsidRPr="00C078BF">
        <w:t>Habilitation</w:t>
      </w:r>
      <w:proofErr w:type="spellEnd"/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rehabilitation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26)</w:t>
      </w:r>
    </w:p>
    <w:p w:rsidR="00EE656A" w:rsidRPr="00C078BF" w:rsidRDefault="00EE656A" w:rsidP="00EE656A">
      <w:pPr>
        <w:pStyle w:val="SingleTxtG"/>
      </w:pPr>
      <w:r w:rsidRPr="00C078BF">
        <w:t>55.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that</w:t>
      </w:r>
      <w:r w:rsidR="00F271FE">
        <w:t xml:space="preserve"> </w:t>
      </w:r>
      <w:proofErr w:type="spellStart"/>
      <w:r w:rsidRPr="00C078BF">
        <w:t>habilitation</w:t>
      </w:r>
      <w:proofErr w:type="spellEnd"/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rehabilitation</w:t>
      </w:r>
      <w:r w:rsidR="00F271FE">
        <w:t xml:space="preserve"> </w:t>
      </w:r>
      <w:r w:rsidRPr="00C078BF">
        <w:t>programmes</w:t>
      </w:r>
      <w:r w:rsidR="00F271FE">
        <w:t xml:space="preserve"> </w:t>
      </w:r>
      <w:r w:rsidRPr="00C078BF">
        <w:t>do</w:t>
      </w:r>
      <w:r w:rsidR="00F271FE">
        <w:t xml:space="preserve"> </w:t>
      </w:r>
      <w:r w:rsidRPr="00C078BF">
        <w:t>not</w:t>
      </w:r>
      <w:r w:rsidR="00F271FE">
        <w:t xml:space="preserve"> </w:t>
      </w:r>
      <w:r w:rsidRPr="00C078BF">
        <w:t>target</w:t>
      </w:r>
      <w:r w:rsidR="00F271FE">
        <w:t xml:space="preserve"> </w:t>
      </w:r>
      <w:r w:rsidRPr="00C078BF">
        <w:t>all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disabilities.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also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lack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participation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organizations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design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such</w:t>
      </w:r>
      <w:r w:rsidR="00F271FE">
        <w:t xml:space="preserve"> </w:t>
      </w:r>
      <w:r w:rsidRPr="00C078BF">
        <w:t>programmes.</w:t>
      </w:r>
    </w:p>
    <w:p w:rsidR="00EE656A" w:rsidRPr="002E1987" w:rsidRDefault="00EE656A" w:rsidP="00EE656A">
      <w:pPr>
        <w:pStyle w:val="SingleTxtG"/>
        <w:rPr>
          <w:b/>
          <w:bCs/>
        </w:rPr>
      </w:pPr>
      <w:r w:rsidRPr="00C078BF">
        <w:t>56.</w:t>
      </w:r>
      <w:r w:rsidRPr="00C078BF">
        <w:tab/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Committee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recommends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State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party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adopt</w:t>
      </w:r>
      <w:r w:rsidR="00F271FE" w:rsidRPr="002E1987">
        <w:rPr>
          <w:b/>
          <w:bCs/>
        </w:rPr>
        <w:t xml:space="preserve"> </w:t>
      </w:r>
      <w:proofErr w:type="spellStart"/>
      <w:r w:rsidRPr="002E1987">
        <w:rPr>
          <w:b/>
          <w:bCs/>
        </w:rPr>
        <w:t>habilitation</w:t>
      </w:r>
      <w:proofErr w:type="spellEnd"/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rehabilitation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programmes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target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all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persons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disabilities,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regardless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their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impairment,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sex,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gender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or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age.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also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recommends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State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party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ensure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meaningful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participation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persons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disabilities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in</w:t>
      </w:r>
      <w:r w:rsidR="00F271FE" w:rsidRPr="002E1987">
        <w:rPr>
          <w:b/>
          <w:bCs/>
        </w:rPr>
        <w:t xml:space="preserve"> </w:t>
      </w:r>
      <w:proofErr w:type="spellStart"/>
      <w:r w:rsidRPr="002E1987">
        <w:rPr>
          <w:b/>
          <w:bCs/>
        </w:rPr>
        <w:t>habilitation</w:t>
      </w:r>
      <w:proofErr w:type="spellEnd"/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rehabilitation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services,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and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programmes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are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designed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in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close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collaboration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organizations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of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persons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with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disabilities.</w:t>
      </w:r>
    </w:p>
    <w:p w:rsidR="00EE656A" w:rsidRPr="00C078BF" w:rsidRDefault="00EE656A" w:rsidP="002E1987">
      <w:pPr>
        <w:pStyle w:val="H23G"/>
      </w:pPr>
      <w:r w:rsidRPr="00C078BF">
        <w:tab/>
      </w:r>
      <w:r w:rsidRPr="00C078BF">
        <w:tab/>
        <w:t>Work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employment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27)</w:t>
      </w:r>
    </w:p>
    <w:p w:rsidR="00EE656A" w:rsidRPr="00C078BF" w:rsidRDefault="00EE656A" w:rsidP="00EE656A">
      <w:pPr>
        <w:pStyle w:val="SingleTxtG"/>
      </w:pPr>
      <w:r w:rsidRPr="00C078BF">
        <w:t>57.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that,</w:t>
      </w:r>
      <w:r w:rsidR="00F271FE">
        <w:t xml:space="preserve"> </w:t>
      </w:r>
      <w:r w:rsidRPr="00C078BF">
        <w:t>despite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incentives</w:t>
      </w:r>
      <w:r w:rsidR="00F271FE">
        <w:t xml:space="preserve"> </w:t>
      </w:r>
      <w:r w:rsidRPr="00C078BF">
        <w:t>offered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employers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hire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disabilities,</w:t>
      </w:r>
      <w:r w:rsidR="00F271FE">
        <w:t xml:space="preserve"> </w:t>
      </w:r>
      <w:r w:rsidRPr="00C078BF">
        <w:t>such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continue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face</w:t>
      </w:r>
      <w:r w:rsidR="00F271FE">
        <w:t xml:space="preserve"> </w:t>
      </w:r>
      <w:r w:rsidRPr="00C078BF">
        <w:t>unemployment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discrimination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employment</w:t>
      </w:r>
      <w:r w:rsidR="00F271FE">
        <w:t xml:space="preserve"> </w:t>
      </w:r>
      <w:r w:rsidRPr="00C078BF">
        <w:t>sector.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also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low</w:t>
      </w:r>
      <w:r w:rsidR="00F271FE">
        <w:t xml:space="preserve"> </w:t>
      </w:r>
      <w:r w:rsidRPr="00C078BF">
        <w:t>level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awareness</w:t>
      </w:r>
      <w:r w:rsidR="00F271FE">
        <w:t xml:space="preserve"> </w:t>
      </w:r>
      <w:r w:rsidRPr="00C078BF">
        <w:t>among</w:t>
      </w:r>
      <w:r w:rsidR="00F271FE">
        <w:t xml:space="preserve"> </w:t>
      </w:r>
      <w:r w:rsidRPr="00C078BF">
        <w:t>employers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reasonable</w:t>
      </w:r>
      <w:r w:rsidR="00F271FE">
        <w:t xml:space="preserve"> </w:t>
      </w:r>
      <w:r w:rsidRPr="00C078BF">
        <w:t>accommodation</w:t>
      </w:r>
      <w:r w:rsidR="00F271FE">
        <w:t xml:space="preserve"> </w:t>
      </w:r>
      <w:r w:rsidRPr="00C078BF">
        <w:t>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work</w:t>
      </w:r>
      <w:r w:rsidR="00F271FE">
        <w:t xml:space="preserve"> </w:t>
      </w:r>
      <w:r w:rsidRPr="00C078BF">
        <w:t>place.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furthermore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low</w:t>
      </w:r>
      <w:r w:rsidR="00F271FE">
        <w:t xml:space="preserve"> </w:t>
      </w:r>
      <w:r w:rsidRPr="00C078BF">
        <w:t>transition</w:t>
      </w:r>
      <w:r w:rsidR="00F271FE">
        <w:t xml:space="preserve"> </w:t>
      </w:r>
      <w:r w:rsidRPr="00C078BF">
        <w:t>rate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from</w:t>
      </w:r>
      <w:r w:rsidR="00F271FE">
        <w:t xml:space="preserve"> </w:t>
      </w:r>
      <w:r w:rsidRPr="00C078BF">
        <w:t>sheltered</w:t>
      </w:r>
      <w:r w:rsidR="00F271FE">
        <w:t xml:space="preserve"> </w:t>
      </w:r>
      <w:r w:rsidRPr="00C078BF">
        <w:t>workplaces</w:t>
      </w:r>
      <w:r w:rsidR="00F271FE">
        <w:t xml:space="preserve"> </w:t>
      </w:r>
      <w:r w:rsidRPr="00C078BF">
        <w:t>into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open</w:t>
      </w:r>
      <w:r w:rsidR="00F271FE">
        <w:t xml:space="preserve"> </w:t>
      </w:r>
      <w:r w:rsidRPr="00C078BF">
        <w:t>labour</w:t>
      </w:r>
      <w:r w:rsidR="00F271FE">
        <w:t xml:space="preserve"> </w:t>
      </w:r>
      <w:r w:rsidRPr="00C078BF">
        <w:t>market.</w:t>
      </w:r>
    </w:p>
    <w:p w:rsidR="00EE656A" w:rsidRPr="002E1987" w:rsidRDefault="00EE656A" w:rsidP="00EE656A">
      <w:pPr>
        <w:pStyle w:val="SingleTxtG"/>
        <w:rPr>
          <w:b/>
          <w:bCs/>
        </w:rPr>
      </w:pPr>
      <w:r w:rsidRPr="00C078BF">
        <w:t>58.</w:t>
      </w:r>
      <w:r w:rsidRPr="00C078BF">
        <w:tab/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Committee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recommends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that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the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State</w:t>
      </w:r>
      <w:r w:rsidR="00F271FE" w:rsidRPr="002E1987">
        <w:rPr>
          <w:b/>
          <w:bCs/>
        </w:rPr>
        <w:t xml:space="preserve"> </w:t>
      </w:r>
      <w:r w:rsidRPr="002E1987">
        <w:rPr>
          <w:b/>
          <w:bCs/>
        </w:rPr>
        <w:t>party:</w:t>
      </w:r>
      <w:r w:rsidR="00F271FE" w:rsidRPr="002E1987">
        <w:rPr>
          <w:b/>
          <w:bCs/>
        </w:rPr>
        <w:t xml:space="preserve"> </w:t>
      </w:r>
    </w:p>
    <w:p w:rsidR="00EE656A" w:rsidRPr="00C078BF" w:rsidRDefault="002E1987" w:rsidP="00EE656A">
      <w:pPr>
        <w:pStyle w:val="SingleTxtG"/>
      </w:pPr>
      <w:r>
        <w:tab/>
      </w:r>
      <w:r w:rsidR="00EE656A" w:rsidRPr="00C078BF">
        <w:t>(a)</w:t>
      </w:r>
      <w:r w:rsidR="00EE656A" w:rsidRPr="00C078BF">
        <w:tab/>
      </w:r>
      <w:r w:rsidR="00EE656A" w:rsidRPr="00C00D07">
        <w:rPr>
          <w:b/>
          <w:bCs/>
        </w:rPr>
        <w:t>Adopt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policy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framework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and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strategy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to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promote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employment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for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persons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with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disabilities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in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open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labour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market,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including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by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increasing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resources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for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it,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with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aim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to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facilitate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transition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from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sheltered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employment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to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open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labour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market;</w:t>
      </w:r>
    </w:p>
    <w:p w:rsidR="00EE656A" w:rsidRPr="00C00D07" w:rsidRDefault="002E1987" w:rsidP="00EE656A">
      <w:pPr>
        <w:pStyle w:val="SingleTxtG"/>
        <w:rPr>
          <w:b/>
          <w:bCs/>
        </w:rPr>
      </w:pPr>
      <w:r>
        <w:tab/>
      </w:r>
      <w:r w:rsidR="00EE656A" w:rsidRPr="00C078BF">
        <w:t>(b)</w:t>
      </w:r>
      <w:r w:rsidR="00EE656A" w:rsidRPr="00C078BF">
        <w:tab/>
      </w:r>
      <w:r w:rsidR="00EE656A" w:rsidRPr="00C00D07">
        <w:rPr>
          <w:b/>
          <w:bCs/>
        </w:rPr>
        <w:t>Recognize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in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its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legal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and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policy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framework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right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of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persons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with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disabilities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to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reasonable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accommodation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at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workplace;</w:t>
      </w:r>
      <w:r w:rsidR="00F271FE" w:rsidRPr="00C00D07">
        <w:rPr>
          <w:b/>
          <w:bCs/>
        </w:rPr>
        <w:t xml:space="preserve"> </w:t>
      </w:r>
    </w:p>
    <w:p w:rsidR="00EE656A" w:rsidRPr="00C00D07" w:rsidRDefault="002E1987" w:rsidP="00EE656A">
      <w:pPr>
        <w:pStyle w:val="SingleTxtG"/>
        <w:rPr>
          <w:b/>
          <w:bCs/>
        </w:rPr>
      </w:pPr>
      <w:r>
        <w:tab/>
      </w:r>
      <w:r w:rsidR="00EE656A" w:rsidRPr="00C078BF">
        <w:t>(c)</w:t>
      </w:r>
      <w:r w:rsidR="00EE656A" w:rsidRPr="00C078BF">
        <w:tab/>
      </w:r>
      <w:r w:rsidR="00EE656A" w:rsidRPr="00C00D07">
        <w:rPr>
          <w:b/>
          <w:bCs/>
        </w:rPr>
        <w:t>Raise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awareness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among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public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and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private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companies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about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reasonable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accommodation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at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work;</w:t>
      </w:r>
    </w:p>
    <w:p w:rsidR="00EE656A" w:rsidRPr="00C078BF" w:rsidRDefault="002E1987" w:rsidP="00EE656A">
      <w:pPr>
        <w:pStyle w:val="SingleTxtG"/>
      </w:pPr>
      <w:r>
        <w:tab/>
      </w:r>
      <w:r w:rsidR="00EE656A" w:rsidRPr="00C078BF">
        <w:t>(d)</w:t>
      </w:r>
      <w:r w:rsidR="00EE656A" w:rsidRPr="00C078BF">
        <w:tab/>
      </w:r>
      <w:r w:rsidR="00EE656A" w:rsidRPr="00C00D07">
        <w:rPr>
          <w:b/>
          <w:bCs/>
        </w:rPr>
        <w:t>Strengthen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training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programmes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for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persons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with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disabilities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on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skills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that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are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required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in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open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labour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market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and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skills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in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entrepreneurship,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and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collect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disaggregated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and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targeted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data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about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participation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of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women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and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men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with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disabilities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in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programmes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and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outcome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of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training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for</w:t>
      </w:r>
      <w:r w:rsidR="00F271FE" w:rsidRPr="00C00D07">
        <w:rPr>
          <w:b/>
          <w:bCs/>
        </w:rPr>
        <w:t xml:space="preserve"> </w:t>
      </w:r>
      <w:r w:rsidR="00EE656A" w:rsidRPr="00C00D07">
        <w:rPr>
          <w:b/>
          <w:bCs/>
        </w:rPr>
        <w:t>them.</w:t>
      </w:r>
      <w:r w:rsidR="00F271FE">
        <w:t xml:space="preserve"> </w:t>
      </w:r>
    </w:p>
    <w:p w:rsidR="00EE656A" w:rsidRPr="00C078BF" w:rsidRDefault="00EE656A" w:rsidP="002E1987">
      <w:pPr>
        <w:pStyle w:val="H23G"/>
      </w:pPr>
      <w:r w:rsidRPr="00C078BF">
        <w:tab/>
      </w:r>
      <w:r w:rsidRPr="00C078BF">
        <w:tab/>
        <w:t>Adequate</w:t>
      </w:r>
      <w:r w:rsidR="00F271FE">
        <w:t xml:space="preserve"> </w:t>
      </w:r>
      <w:r w:rsidRPr="00C078BF">
        <w:t>standard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living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social</w:t>
      </w:r>
      <w:r w:rsidR="00F271FE">
        <w:t xml:space="preserve"> </w:t>
      </w:r>
      <w:r w:rsidRPr="00C078BF">
        <w:t>protection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28)</w:t>
      </w:r>
    </w:p>
    <w:p w:rsidR="00EE656A" w:rsidRPr="00C078BF" w:rsidRDefault="00EE656A" w:rsidP="00EE656A">
      <w:pPr>
        <w:pStyle w:val="SingleTxtG"/>
      </w:pPr>
      <w:r w:rsidRPr="00C078BF">
        <w:t>59.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criteria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assessing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degree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impairment</w:t>
      </w:r>
      <w:r w:rsidR="00F271FE">
        <w:t xml:space="preserve"> </w:t>
      </w:r>
      <w:r w:rsidRPr="00C078BF">
        <w:t>introduced</w:t>
      </w:r>
      <w:r w:rsidR="00F271FE">
        <w:t xml:space="preserve"> </w:t>
      </w:r>
      <w:r w:rsidRPr="00C078BF">
        <w:t>by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amendments</w:t>
      </w:r>
      <w:r w:rsidR="00F271FE">
        <w:t xml:space="preserve"> </w:t>
      </w:r>
      <w:r w:rsidRPr="00C078BF">
        <w:t>made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relevant</w:t>
      </w:r>
      <w:r w:rsidR="00F271FE">
        <w:t xml:space="preserve"> </w:t>
      </w:r>
      <w:r w:rsidRPr="00C078BF">
        <w:t>legislation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July</w:t>
      </w:r>
      <w:r w:rsidR="00F271FE">
        <w:t xml:space="preserve"> </w:t>
      </w:r>
      <w:r w:rsidRPr="00C078BF">
        <w:t>2018</w:t>
      </w:r>
      <w:r w:rsidR="00F271FE">
        <w:t xml:space="preserve"> </w:t>
      </w:r>
      <w:r w:rsidRPr="00C078BF">
        <w:t>have</w:t>
      </w:r>
      <w:r w:rsidR="00F271FE">
        <w:t xml:space="preserve"> </w:t>
      </w:r>
      <w:r w:rsidRPr="00C078BF">
        <w:t>a</w:t>
      </w:r>
      <w:r w:rsidR="00F271FE">
        <w:t xml:space="preserve"> </w:t>
      </w:r>
      <w:r w:rsidRPr="00C078BF">
        <w:t>disproportionate</w:t>
      </w:r>
      <w:r w:rsidR="00F271FE">
        <w:t xml:space="preserve"> </w:t>
      </w:r>
      <w:r w:rsidRPr="00C078BF">
        <w:t>effect</w:t>
      </w:r>
      <w:r w:rsidR="00F271FE">
        <w:t xml:space="preserve"> </w:t>
      </w:r>
      <w:r w:rsidRPr="00C078BF">
        <w:t>on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lesser</w:t>
      </w:r>
      <w:r w:rsidR="00F271FE">
        <w:t xml:space="preserve"> </w:t>
      </w:r>
      <w:r w:rsidRPr="00C078BF">
        <w:t>degree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impairment.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also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challenges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many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may</w:t>
      </w:r>
      <w:r w:rsidR="00F271FE">
        <w:t xml:space="preserve"> </w:t>
      </w:r>
      <w:r w:rsidRPr="00C078BF">
        <w:t>face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meeting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additional</w:t>
      </w:r>
      <w:r w:rsidR="00F271FE">
        <w:t xml:space="preserve"> </w:t>
      </w:r>
      <w:r w:rsidRPr="00C078BF">
        <w:t>costs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disability.</w:t>
      </w:r>
    </w:p>
    <w:p w:rsidR="00EE656A" w:rsidRPr="00C078BF" w:rsidRDefault="00EE656A" w:rsidP="00EE656A">
      <w:pPr>
        <w:pStyle w:val="SingleTxtG"/>
      </w:pPr>
      <w:r w:rsidRPr="00C078BF">
        <w:t>60.</w:t>
      </w:r>
      <w:r w:rsidRPr="00C078BF">
        <w:tab/>
      </w:r>
      <w:r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Committee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recommends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that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State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party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revise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criteria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for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assessing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degree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of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impairment,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incorporate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human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rights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model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of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disability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in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assessment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process,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and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ensure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that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persons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with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disabilities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continue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to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enjoy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an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adequate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standard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of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living.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It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also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calls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upon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State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party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to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intensify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its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efforts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to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ensure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that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all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persons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with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disabilities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can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meet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additional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costs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of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disability,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including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by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increasing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budget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allocations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and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resources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accordingly.</w:t>
      </w:r>
    </w:p>
    <w:p w:rsidR="00EE656A" w:rsidRPr="00C078BF" w:rsidRDefault="00EE656A" w:rsidP="002E1987">
      <w:pPr>
        <w:pStyle w:val="H23G"/>
      </w:pPr>
      <w:r w:rsidRPr="00C078BF">
        <w:lastRenderedPageBreak/>
        <w:tab/>
      </w:r>
      <w:r w:rsidRPr="00C078BF">
        <w:tab/>
        <w:t>Participation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political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public</w:t>
      </w:r>
      <w:r w:rsidR="00F271FE">
        <w:t xml:space="preserve"> </w:t>
      </w:r>
      <w:r w:rsidRPr="00C078BF">
        <w:t>life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29)</w:t>
      </w:r>
    </w:p>
    <w:p w:rsidR="00EE656A" w:rsidRPr="00C078BF" w:rsidRDefault="00EE656A" w:rsidP="00EE656A">
      <w:pPr>
        <w:pStyle w:val="SingleTxtG"/>
      </w:pPr>
      <w:r w:rsidRPr="00C078BF">
        <w:t>61.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legislation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F271FE">
        <w:t xml:space="preserve"> </w:t>
      </w:r>
      <w:r w:rsidRPr="00C078BF">
        <w:t>deprives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under</w:t>
      </w:r>
      <w:r w:rsidR="00F271FE">
        <w:t xml:space="preserve"> </w:t>
      </w:r>
      <w:r w:rsidRPr="00C078BF">
        <w:t>guardianship,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particular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intellectual</w:t>
      </w:r>
      <w:r w:rsidR="00F271FE">
        <w:t xml:space="preserve"> </w:t>
      </w:r>
      <w:r w:rsidRPr="00C078BF">
        <w:t>disabilities,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their</w:t>
      </w:r>
      <w:r w:rsidR="00F271FE">
        <w:t xml:space="preserve"> </w:t>
      </w:r>
      <w:r w:rsidRPr="00C078BF">
        <w:t>rights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vote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stand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election.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also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some</w:t>
      </w:r>
      <w:r w:rsidR="00F271FE">
        <w:t xml:space="preserve"> </w:t>
      </w:r>
      <w:r w:rsidRPr="00C078BF">
        <w:t>polling</w:t>
      </w:r>
      <w:r w:rsidR="00F271FE">
        <w:t xml:space="preserve"> </w:t>
      </w:r>
      <w:r w:rsidRPr="00C078BF">
        <w:t>stations</w:t>
      </w:r>
      <w:r w:rsidR="00F271FE">
        <w:t xml:space="preserve"> </w:t>
      </w:r>
      <w:r w:rsidRPr="00C078BF">
        <w:t>are</w:t>
      </w:r>
      <w:r w:rsidR="00F271FE">
        <w:t xml:space="preserve"> </w:t>
      </w:r>
      <w:r w:rsidRPr="00C078BF">
        <w:t>not</w:t>
      </w:r>
      <w:r w:rsidR="00F271FE">
        <w:t xml:space="preserve"> </w:t>
      </w:r>
      <w:r w:rsidRPr="00C078BF">
        <w:t>accessible,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information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communications</w:t>
      </w:r>
      <w:r w:rsidR="00F271FE">
        <w:t xml:space="preserve"> </w:t>
      </w:r>
      <w:r w:rsidRPr="00C078BF">
        <w:t>relating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elections</w:t>
      </w:r>
      <w:r w:rsidR="00F271FE">
        <w:t xml:space="preserve"> </w:t>
      </w:r>
      <w:r w:rsidRPr="00C078BF">
        <w:t>are</w:t>
      </w:r>
      <w:r w:rsidR="00F271FE">
        <w:t xml:space="preserve"> </w:t>
      </w:r>
      <w:r w:rsidRPr="00C078BF">
        <w:t>not</w:t>
      </w:r>
      <w:r w:rsidR="00F271FE">
        <w:t xml:space="preserve"> </w:t>
      </w:r>
      <w:r w:rsidRPr="00C078BF">
        <w:t>fully</w:t>
      </w:r>
      <w:r w:rsidR="00F271FE">
        <w:t xml:space="preserve"> </w:t>
      </w:r>
      <w:r w:rsidRPr="00C078BF">
        <w:t>accessible.</w:t>
      </w:r>
    </w:p>
    <w:p w:rsidR="00EE656A" w:rsidRPr="00C00D07" w:rsidRDefault="00EE656A" w:rsidP="00EE656A">
      <w:pPr>
        <w:pStyle w:val="SingleTxtG"/>
        <w:rPr>
          <w:b/>
          <w:bCs/>
        </w:rPr>
      </w:pPr>
      <w:r w:rsidRPr="00C078BF">
        <w:t>62.</w:t>
      </w:r>
      <w:r w:rsidRPr="00C078BF">
        <w:tab/>
      </w:r>
      <w:r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Committee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recommends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that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State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party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amend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its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legislation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and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bring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it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into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line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with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provisions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of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articles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12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and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29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of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Convention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enabling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all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adult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persons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with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disabilities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to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exercise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their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rights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to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vote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and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to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stand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for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election.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It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also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recommends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that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the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State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party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produce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information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about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elections,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in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accessible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formats,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including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in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Easy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Read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format,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and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allocate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financial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and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technical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resources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to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improve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physical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accessibility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to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polling</w:t>
      </w:r>
      <w:r w:rsidR="00F271FE" w:rsidRPr="00C00D07">
        <w:rPr>
          <w:b/>
          <w:bCs/>
        </w:rPr>
        <w:t xml:space="preserve"> </w:t>
      </w:r>
      <w:r w:rsidRPr="00C00D07">
        <w:rPr>
          <w:b/>
          <w:bCs/>
        </w:rPr>
        <w:t>stations.</w:t>
      </w:r>
      <w:r w:rsidR="00F271FE" w:rsidRPr="00C00D07">
        <w:rPr>
          <w:b/>
          <w:bCs/>
        </w:rPr>
        <w:t xml:space="preserve"> </w:t>
      </w:r>
    </w:p>
    <w:p w:rsidR="00EE656A" w:rsidRPr="00C078BF" w:rsidRDefault="00EE656A" w:rsidP="00C00D07">
      <w:pPr>
        <w:pStyle w:val="H23G"/>
      </w:pPr>
      <w:r w:rsidRPr="00C078BF">
        <w:tab/>
      </w:r>
      <w:r w:rsidRPr="00C078BF">
        <w:tab/>
        <w:t>Participation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cultural</w:t>
      </w:r>
      <w:r w:rsidR="00F271FE">
        <w:t xml:space="preserve"> </w:t>
      </w:r>
      <w:r w:rsidRPr="00C078BF">
        <w:t>life,</w:t>
      </w:r>
      <w:r w:rsidR="00F271FE">
        <w:t xml:space="preserve"> </w:t>
      </w:r>
      <w:r w:rsidRPr="00C078BF">
        <w:t>recreation,</w:t>
      </w:r>
      <w:r w:rsidR="00F271FE">
        <w:t xml:space="preserve"> </w:t>
      </w:r>
      <w:r w:rsidRPr="00C078BF">
        <w:t>leisure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sport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30)</w:t>
      </w:r>
      <w:r w:rsidR="00F271FE">
        <w:t xml:space="preserve"> </w:t>
      </w:r>
    </w:p>
    <w:p w:rsidR="00EE656A" w:rsidRPr="00C078BF" w:rsidRDefault="00EE656A" w:rsidP="00EE656A">
      <w:pPr>
        <w:pStyle w:val="SingleTxtG"/>
      </w:pPr>
      <w:r w:rsidRPr="00C078BF">
        <w:t>63.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F271FE">
        <w:t xml:space="preserve"> </w:t>
      </w:r>
      <w:r w:rsidRPr="00C078BF">
        <w:t>has</w:t>
      </w:r>
      <w:r w:rsidR="00F271FE">
        <w:t xml:space="preserve"> </w:t>
      </w:r>
      <w:r w:rsidRPr="00C078BF">
        <w:t>yet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ratify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Marrakesh</w:t>
      </w:r>
      <w:r w:rsidR="00F271FE">
        <w:t xml:space="preserve"> </w:t>
      </w:r>
      <w:r w:rsidRPr="00C078BF">
        <w:t>Treaty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Facilitate</w:t>
      </w:r>
      <w:r w:rsidR="00F271FE">
        <w:t xml:space="preserve"> </w:t>
      </w:r>
      <w:r w:rsidRPr="00C078BF">
        <w:t>Access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Published</w:t>
      </w:r>
      <w:r w:rsidR="00F271FE">
        <w:t xml:space="preserve"> </w:t>
      </w:r>
      <w:r w:rsidRPr="00C078BF">
        <w:t>Works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Who</w:t>
      </w:r>
      <w:r w:rsidR="00F271FE">
        <w:t xml:space="preserve"> </w:t>
      </w:r>
      <w:r w:rsidRPr="00C078BF">
        <w:t>Are</w:t>
      </w:r>
      <w:r w:rsidR="00F271FE">
        <w:t xml:space="preserve"> </w:t>
      </w:r>
      <w:r w:rsidRPr="00C078BF">
        <w:t>Blind,</w:t>
      </w:r>
      <w:r w:rsidR="00F271FE">
        <w:t xml:space="preserve"> </w:t>
      </w:r>
      <w:r w:rsidRPr="00C078BF">
        <w:t>Visually</w:t>
      </w:r>
      <w:r w:rsidR="00F271FE">
        <w:t xml:space="preserve"> </w:t>
      </w:r>
      <w:r w:rsidRPr="00C078BF">
        <w:t>Impaired</w:t>
      </w:r>
      <w:r w:rsidR="00F271FE">
        <w:t xml:space="preserve"> </w:t>
      </w:r>
      <w:r w:rsidRPr="00C078BF">
        <w:t>or</w:t>
      </w:r>
      <w:r w:rsidR="00F271FE">
        <w:t xml:space="preserve"> </w:t>
      </w:r>
      <w:r w:rsidRPr="00C078BF">
        <w:t>Otherwise</w:t>
      </w:r>
      <w:r w:rsidR="00F271FE">
        <w:t xml:space="preserve"> </w:t>
      </w:r>
      <w:r w:rsidRPr="00C078BF">
        <w:t>Print</w:t>
      </w:r>
      <w:r w:rsidR="00F271FE">
        <w:t xml:space="preserve"> </w:t>
      </w:r>
      <w:r w:rsidRPr="00C078BF">
        <w:t>Disabled.</w:t>
      </w:r>
    </w:p>
    <w:p w:rsidR="00EE656A" w:rsidRPr="00866425" w:rsidRDefault="00EE656A" w:rsidP="00EE656A">
      <w:pPr>
        <w:pStyle w:val="SingleTxtG"/>
        <w:rPr>
          <w:b/>
          <w:bCs/>
        </w:rPr>
      </w:pPr>
      <w:r w:rsidRPr="00C078BF">
        <w:t>64.</w:t>
      </w:r>
      <w:r w:rsidRPr="00C078BF">
        <w:tab/>
      </w:r>
      <w:r w:rsidRPr="00866425">
        <w:rPr>
          <w:b/>
          <w:bCs/>
        </w:rPr>
        <w:t>The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Committee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encourages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the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State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party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to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promptly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ratify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the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Marrakesh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Treaty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to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Facilitate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Access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to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Published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Works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for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Persons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Who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Are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Blind,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Visually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Impaired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or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Otherwise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Print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Disabled.</w:t>
      </w:r>
    </w:p>
    <w:p w:rsidR="00EE656A" w:rsidRPr="00C078BF" w:rsidRDefault="00EE656A" w:rsidP="00EE656A">
      <w:pPr>
        <w:pStyle w:val="SingleTxtG"/>
      </w:pPr>
      <w:r w:rsidRPr="00C078BF">
        <w:t>65.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C16385">
        <w:t>’</w:t>
      </w:r>
      <w:r w:rsidRPr="00C078BF">
        <w:t>s</w:t>
      </w:r>
      <w:r w:rsidR="00F271FE">
        <w:t xml:space="preserve"> </w:t>
      </w:r>
      <w:r w:rsidRPr="00C078BF">
        <w:t>insufficient</w:t>
      </w:r>
      <w:r w:rsidR="00F271FE">
        <w:t xml:space="preserve"> </w:t>
      </w:r>
      <w:r w:rsidRPr="00C078BF">
        <w:t>efforts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support</w:t>
      </w:r>
      <w:r w:rsidR="00F271FE">
        <w:t xml:space="preserve"> </w:t>
      </w:r>
      <w:r w:rsidRPr="00C078BF">
        <w:t>access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their</w:t>
      </w:r>
      <w:r w:rsidR="00F271FE">
        <w:t xml:space="preserve"> </w:t>
      </w:r>
      <w:r w:rsidRPr="00C078BF">
        <w:t>participation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cultural,</w:t>
      </w:r>
      <w:r w:rsidR="00F271FE">
        <w:t xml:space="preserve"> </w:t>
      </w:r>
      <w:r w:rsidRPr="00C078BF">
        <w:t>recreational,</w:t>
      </w:r>
      <w:r w:rsidR="00F271FE">
        <w:t xml:space="preserve"> </w:t>
      </w:r>
      <w:r w:rsidRPr="00C078BF">
        <w:t>leisure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sporting</w:t>
      </w:r>
      <w:r w:rsidR="00F271FE">
        <w:t xml:space="preserve"> </w:t>
      </w:r>
      <w:r w:rsidRPr="00C078BF">
        <w:t>activities.</w:t>
      </w:r>
    </w:p>
    <w:p w:rsidR="00EE656A" w:rsidRPr="00866425" w:rsidRDefault="00EE656A" w:rsidP="00EE656A">
      <w:pPr>
        <w:pStyle w:val="SingleTxtG"/>
        <w:rPr>
          <w:b/>
          <w:bCs/>
        </w:rPr>
      </w:pPr>
      <w:r w:rsidRPr="00C078BF">
        <w:t>66.</w:t>
      </w:r>
      <w:r w:rsidRPr="00C078BF">
        <w:tab/>
      </w:r>
      <w:r w:rsidRPr="00866425">
        <w:rPr>
          <w:b/>
          <w:bCs/>
        </w:rPr>
        <w:t>The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Committee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recommends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that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the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State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party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take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steps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to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support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and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encourage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the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participation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of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persons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with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disabilities,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including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children,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in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cultural,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recreational,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leisure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and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sporting</w:t>
      </w:r>
      <w:r w:rsidR="00F271FE" w:rsidRPr="00866425">
        <w:rPr>
          <w:b/>
          <w:bCs/>
        </w:rPr>
        <w:t xml:space="preserve"> </w:t>
      </w:r>
      <w:r w:rsidRPr="00866425">
        <w:rPr>
          <w:b/>
          <w:bCs/>
        </w:rPr>
        <w:t>activities.</w:t>
      </w:r>
    </w:p>
    <w:p w:rsidR="00EE656A" w:rsidRPr="00C078BF" w:rsidRDefault="00EE656A" w:rsidP="00866425">
      <w:pPr>
        <w:pStyle w:val="H1G"/>
      </w:pPr>
      <w:r w:rsidRPr="00C078BF">
        <w:tab/>
        <w:t>C.</w:t>
      </w:r>
      <w:r w:rsidRPr="00C078BF">
        <w:tab/>
        <w:t>Specific</w:t>
      </w:r>
      <w:r w:rsidR="00F271FE">
        <w:t xml:space="preserve"> </w:t>
      </w:r>
      <w:r w:rsidRPr="00C078BF">
        <w:t>obligations</w:t>
      </w:r>
      <w:r w:rsidR="00F271FE">
        <w:t xml:space="preserve"> </w:t>
      </w:r>
      <w:r w:rsidRPr="00C078BF">
        <w:t>(arts.</w:t>
      </w:r>
      <w:r w:rsidR="00F271FE">
        <w:t xml:space="preserve"> </w:t>
      </w:r>
      <w:r w:rsidRPr="00C078BF">
        <w:t>31</w:t>
      </w:r>
      <w:r w:rsidR="0039652E">
        <w:t>–</w:t>
      </w:r>
      <w:r w:rsidRPr="00C078BF">
        <w:t>33)</w:t>
      </w:r>
    </w:p>
    <w:p w:rsidR="00EE656A" w:rsidRPr="00C078BF" w:rsidRDefault="00EE656A" w:rsidP="00511488">
      <w:pPr>
        <w:pStyle w:val="H23G"/>
      </w:pPr>
      <w:r w:rsidRPr="00C078BF">
        <w:tab/>
      </w:r>
      <w:r w:rsidRPr="00C078BF">
        <w:tab/>
        <w:t>Statistics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data</w:t>
      </w:r>
      <w:r w:rsidR="00F271FE">
        <w:t xml:space="preserve"> </w:t>
      </w:r>
      <w:r w:rsidRPr="00C078BF">
        <w:t>collection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31)</w:t>
      </w:r>
    </w:p>
    <w:p w:rsidR="00EE656A" w:rsidRPr="00C078BF" w:rsidRDefault="00EE656A" w:rsidP="00EE656A">
      <w:pPr>
        <w:pStyle w:val="SingleTxtG"/>
      </w:pPr>
      <w:r w:rsidRPr="00C078BF">
        <w:t>67.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lack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disaggregated</w:t>
      </w:r>
      <w:r w:rsidR="00F271FE">
        <w:t xml:space="preserve"> </w:t>
      </w:r>
      <w:r w:rsidRPr="00C078BF">
        <w:t>data</w:t>
      </w:r>
      <w:r w:rsidR="00F271FE">
        <w:t xml:space="preserve"> </w:t>
      </w:r>
      <w:r w:rsidRPr="00C078BF">
        <w:t>collected</w:t>
      </w:r>
      <w:r w:rsidR="00F271FE">
        <w:t xml:space="preserve"> </w:t>
      </w:r>
      <w:r w:rsidRPr="00C078BF">
        <w:t>on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disabilities,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lack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dissemination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such</w:t>
      </w:r>
      <w:r w:rsidR="00F271FE">
        <w:t xml:space="preserve"> </w:t>
      </w:r>
      <w:r w:rsidRPr="00C078BF">
        <w:t>data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party.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is</w:t>
      </w:r>
      <w:r w:rsidR="00F271FE">
        <w:t xml:space="preserve"> </w:t>
      </w:r>
      <w:r w:rsidRPr="00C078BF">
        <w:t>also</w:t>
      </w:r>
      <w:r w:rsidR="00F271FE">
        <w:t xml:space="preserve"> </w:t>
      </w:r>
      <w:r w:rsidRPr="00C078BF">
        <w:t>concerned</w:t>
      </w:r>
      <w:r w:rsidR="00F271FE">
        <w:t xml:space="preserve"> </w:t>
      </w:r>
      <w:r w:rsidRPr="00C078BF">
        <w:t>about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lack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involvement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organizations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this</w:t>
      </w:r>
      <w:r w:rsidR="00F271FE">
        <w:t xml:space="preserve"> </w:t>
      </w:r>
      <w:r w:rsidRPr="00C078BF">
        <w:t>process,</w:t>
      </w:r>
      <w:r w:rsidR="00F271FE">
        <w:t xml:space="preserve"> </w:t>
      </w:r>
      <w:r w:rsidRPr="00C078BF">
        <w:t>which</w:t>
      </w:r>
      <w:r w:rsidR="00F271FE">
        <w:t xml:space="preserve"> </w:t>
      </w:r>
      <w:r w:rsidRPr="00C078BF">
        <w:t>makes</w:t>
      </w:r>
      <w:r w:rsidR="00F271FE">
        <w:t xml:space="preserve"> </w:t>
      </w:r>
      <w:r w:rsidRPr="00C078BF">
        <w:t>it</w:t>
      </w:r>
      <w:r w:rsidR="00F271FE">
        <w:t xml:space="preserve"> </w:t>
      </w:r>
      <w:r w:rsidRPr="00C078BF">
        <w:t>difficult</w:t>
      </w:r>
      <w:r w:rsidR="00F271FE">
        <w:t xml:space="preserve"> </w:t>
      </w:r>
      <w:r w:rsidRPr="00C078BF">
        <w:t>for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F271FE">
        <w:t xml:space="preserve"> </w:t>
      </w:r>
      <w:r w:rsidRPr="00C078BF">
        <w:t>to</w:t>
      </w:r>
      <w:r w:rsidR="00F271FE">
        <w:t xml:space="preserve"> </w:t>
      </w:r>
      <w:r w:rsidRPr="00C078BF">
        <w:t>develop</w:t>
      </w:r>
      <w:r w:rsidR="00F271FE">
        <w:t xml:space="preserve"> </w:t>
      </w:r>
      <w:r w:rsidRPr="00C078BF">
        <w:t>appropriate</w:t>
      </w:r>
      <w:r w:rsidR="00F271FE">
        <w:t xml:space="preserve"> </w:t>
      </w:r>
      <w:r w:rsidRPr="00C078BF">
        <w:t>targeted</w:t>
      </w:r>
      <w:r w:rsidR="00F271FE">
        <w:t xml:space="preserve"> </w:t>
      </w:r>
      <w:r w:rsidRPr="00C078BF">
        <w:t>policies.</w:t>
      </w:r>
    </w:p>
    <w:p w:rsidR="00EE656A" w:rsidRPr="00511488" w:rsidRDefault="00EE656A" w:rsidP="00EE656A">
      <w:pPr>
        <w:pStyle w:val="SingleTxtG"/>
        <w:rPr>
          <w:b/>
          <w:bCs/>
        </w:rPr>
      </w:pPr>
      <w:r w:rsidRPr="00C078BF">
        <w:t>68.</w:t>
      </w:r>
      <w:r w:rsidRPr="00C078BF">
        <w:tab/>
      </w:r>
      <w:r w:rsidRPr="00511488">
        <w:rPr>
          <w:b/>
          <w:bCs/>
        </w:rPr>
        <w:t>The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Committee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recommends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that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the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State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party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be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guided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by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Sustainable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Development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Goal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17,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in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particular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target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17.18,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in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its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efforts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to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establish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systematic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data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collection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and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reporting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procedures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by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the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National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Statistical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Institute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in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accordance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with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the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Convention,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and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that</w:t>
      </w:r>
      <w:r w:rsidR="00F271FE" w:rsidRPr="00511488">
        <w:rPr>
          <w:b/>
          <w:bCs/>
        </w:rPr>
        <w:t xml:space="preserve"> </w:t>
      </w:r>
      <w:r w:rsidRPr="00511488">
        <w:rPr>
          <w:b/>
          <w:bCs/>
        </w:rPr>
        <w:t>it:</w:t>
      </w:r>
    </w:p>
    <w:p w:rsidR="00EE656A" w:rsidRPr="00C078BF" w:rsidRDefault="00511488" w:rsidP="00EE656A">
      <w:pPr>
        <w:pStyle w:val="SingleTxtG"/>
      </w:pPr>
      <w:r>
        <w:tab/>
      </w:r>
      <w:r w:rsidR="00EE656A" w:rsidRPr="00C078BF">
        <w:t>(a)</w:t>
      </w:r>
      <w:r w:rsidR="00EE656A" w:rsidRPr="00C078BF">
        <w:tab/>
      </w:r>
      <w:r w:rsidR="00EE656A" w:rsidRPr="00511488">
        <w:rPr>
          <w:b/>
          <w:bCs/>
        </w:rPr>
        <w:t>Take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into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consideration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the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Washington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Group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Short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Set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of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Questions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on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Disability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when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collecting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information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about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the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situation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of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persons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with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disabilities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and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the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barriers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to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the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exercise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of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their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rights</w:t>
      </w:r>
      <w:r w:rsidR="00EE656A" w:rsidRPr="00C078BF">
        <w:t>;</w:t>
      </w:r>
      <w:r w:rsidR="00F271FE">
        <w:t xml:space="preserve"> </w:t>
      </w:r>
    </w:p>
    <w:p w:rsidR="00EE656A" w:rsidRPr="00511488" w:rsidRDefault="00511488" w:rsidP="00EE656A">
      <w:pPr>
        <w:pStyle w:val="SingleTxtG"/>
        <w:rPr>
          <w:b/>
          <w:bCs/>
        </w:rPr>
      </w:pPr>
      <w:r>
        <w:tab/>
      </w:r>
      <w:r w:rsidR="00EE656A" w:rsidRPr="00C078BF">
        <w:t>(b)</w:t>
      </w:r>
      <w:r w:rsidR="00EE656A" w:rsidRPr="00C078BF">
        <w:tab/>
      </w:r>
      <w:r w:rsidR="00EE656A" w:rsidRPr="00511488">
        <w:rPr>
          <w:b/>
          <w:bCs/>
        </w:rPr>
        <w:t>Take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measures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to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increase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the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availability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of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high-quality,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timely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and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reliable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disaggregated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data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while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ensuring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the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active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participation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of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and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close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collaboration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with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representative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organizations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of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persons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with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disabilities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in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the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planning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and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design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stages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of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data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collection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activities;</w:t>
      </w:r>
    </w:p>
    <w:p w:rsidR="00EE656A" w:rsidRPr="00511488" w:rsidRDefault="00511488" w:rsidP="00EE656A">
      <w:pPr>
        <w:pStyle w:val="SingleTxtG"/>
        <w:rPr>
          <w:b/>
          <w:bCs/>
        </w:rPr>
      </w:pPr>
      <w:r>
        <w:tab/>
      </w:r>
      <w:r w:rsidR="00EE656A" w:rsidRPr="00C078BF">
        <w:t>(c)</w:t>
      </w:r>
      <w:r w:rsidR="00EE656A" w:rsidRPr="00C078BF">
        <w:tab/>
      </w:r>
      <w:r w:rsidR="00EE656A" w:rsidRPr="00511488">
        <w:rPr>
          <w:b/>
          <w:bCs/>
        </w:rPr>
        <w:t>Develop,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in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close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and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meaningful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consultation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with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their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representative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organizations,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evidence-based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policies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to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respond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to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the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situation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of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persons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with</w:t>
      </w:r>
      <w:r w:rsidR="00F271FE" w:rsidRPr="00511488">
        <w:rPr>
          <w:b/>
          <w:bCs/>
        </w:rPr>
        <w:t xml:space="preserve"> </w:t>
      </w:r>
      <w:r w:rsidR="00EE656A" w:rsidRPr="00511488">
        <w:rPr>
          <w:b/>
          <w:bCs/>
        </w:rPr>
        <w:t>disabilities.</w:t>
      </w:r>
      <w:r w:rsidR="00F271FE" w:rsidRPr="00511488">
        <w:rPr>
          <w:b/>
          <w:bCs/>
        </w:rPr>
        <w:t xml:space="preserve"> </w:t>
      </w:r>
    </w:p>
    <w:p w:rsidR="00EE656A" w:rsidRPr="00C078BF" w:rsidRDefault="00EE656A" w:rsidP="009B0C8A">
      <w:pPr>
        <w:pStyle w:val="H23G"/>
      </w:pPr>
      <w:r w:rsidRPr="00C078BF">
        <w:lastRenderedPageBreak/>
        <w:tab/>
      </w:r>
      <w:r w:rsidRPr="00C078BF">
        <w:tab/>
        <w:t>International</w:t>
      </w:r>
      <w:r w:rsidR="00F271FE">
        <w:t xml:space="preserve"> </w:t>
      </w:r>
      <w:r w:rsidRPr="00C078BF">
        <w:t>cooperation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32)</w:t>
      </w:r>
      <w:r w:rsidR="00F271FE">
        <w:t xml:space="preserve"> </w:t>
      </w:r>
    </w:p>
    <w:p w:rsidR="00EE656A" w:rsidRPr="00C078BF" w:rsidRDefault="00EE656A" w:rsidP="00EE656A">
      <w:pPr>
        <w:pStyle w:val="SingleTxtG"/>
      </w:pPr>
      <w:r w:rsidRPr="00C078BF">
        <w:t>69.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F271FE">
        <w:t xml:space="preserve"> </w:t>
      </w:r>
      <w:r w:rsidRPr="00C078BF">
        <w:t>does</w:t>
      </w:r>
      <w:r w:rsidR="00F271FE">
        <w:t xml:space="preserve"> </w:t>
      </w:r>
      <w:r w:rsidRPr="00C078BF">
        <w:t>not</w:t>
      </w:r>
      <w:r w:rsidR="00F271FE">
        <w:t xml:space="preserve"> </w:t>
      </w:r>
      <w:r w:rsidRPr="00C078BF">
        <w:t>sufficiently</w:t>
      </w:r>
      <w:r w:rsidR="00F271FE">
        <w:t xml:space="preserve"> </w:t>
      </w:r>
      <w:r w:rsidRPr="00C078BF">
        <w:t>involve</w:t>
      </w:r>
      <w:r w:rsidR="00F271FE">
        <w:t xml:space="preserve"> </w:t>
      </w:r>
      <w:r w:rsidRPr="00C078BF">
        <w:t>representative</w:t>
      </w:r>
      <w:r w:rsidR="00F271FE">
        <w:t xml:space="preserve"> </w:t>
      </w:r>
      <w:r w:rsidRPr="00C078BF">
        <w:t>organizations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persons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disabilities</w:t>
      </w:r>
      <w:r w:rsidR="00F271FE">
        <w:t xml:space="preserve"> </w:t>
      </w:r>
      <w:r w:rsidRPr="00C078BF">
        <w:t>when</w:t>
      </w:r>
      <w:r w:rsidR="00F271FE">
        <w:t xml:space="preserve"> </w:t>
      </w:r>
      <w:r w:rsidRPr="00C078BF">
        <w:t>engaging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international</w:t>
      </w:r>
      <w:r w:rsidR="00F271FE">
        <w:t xml:space="preserve"> </w:t>
      </w:r>
      <w:r w:rsidRPr="00C078BF">
        <w:t>non-governmental</w:t>
      </w:r>
      <w:r w:rsidR="00F271FE">
        <w:t xml:space="preserve"> </w:t>
      </w:r>
      <w:r w:rsidRPr="00C078BF">
        <w:t>organizations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other</w:t>
      </w:r>
      <w:r w:rsidR="00F271FE">
        <w:t xml:space="preserve"> </w:t>
      </w:r>
      <w:r w:rsidRPr="00C078BF">
        <w:t>State</w:t>
      </w:r>
      <w:r w:rsidR="00397F74">
        <w:t>s</w:t>
      </w:r>
      <w:r w:rsidR="00F271FE">
        <w:t xml:space="preserve"> </w:t>
      </w:r>
      <w:r w:rsidRPr="00C078BF">
        <w:t>parties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field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international</w:t>
      </w:r>
      <w:r w:rsidR="00F271FE">
        <w:t xml:space="preserve"> </w:t>
      </w:r>
      <w:r w:rsidRPr="00C078BF">
        <w:t>cooperation.</w:t>
      </w:r>
    </w:p>
    <w:p w:rsidR="00EE656A" w:rsidRPr="00C078BF" w:rsidRDefault="00EE656A" w:rsidP="00EE656A">
      <w:pPr>
        <w:pStyle w:val="SingleTxtG"/>
      </w:pPr>
      <w:r w:rsidRPr="00C078BF">
        <w:t>70.</w:t>
      </w:r>
      <w:r w:rsidRPr="00C078BF">
        <w:tab/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Committee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recommends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that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State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party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involve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representative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organizations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of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persons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with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disabilities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in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international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cooperation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programmes,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and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adopt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mechanisms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to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ensure,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in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accordance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with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provisions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of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Convention,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mainstreaming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of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human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rights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model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of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disability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into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all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efforts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aimed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at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achievement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of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2030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Agenda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for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Sustainable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Development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and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Sustainable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Development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Goals.</w:t>
      </w:r>
      <w:r w:rsidR="00F271FE">
        <w:t xml:space="preserve"> </w:t>
      </w:r>
    </w:p>
    <w:p w:rsidR="00EE656A" w:rsidRPr="00C078BF" w:rsidRDefault="00EE656A" w:rsidP="009B0C8A">
      <w:pPr>
        <w:pStyle w:val="H23G"/>
      </w:pPr>
      <w:r w:rsidRPr="00C078BF">
        <w:tab/>
      </w:r>
      <w:r w:rsidRPr="00C078BF">
        <w:tab/>
        <w:t>National</w:t>
      </w:r>
      <w:r w:rsidR="00F271FE">
        <w:t xml:space="preserve"> </w:t>
      </w:r>
      <w:r w:rsidRPr="00C078BF">
        <w:t>implementation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monitoring</w:t>
      </w:r>
      <w:r w:rsidR="00F271FE">
        <w:t xml:space="preserve"> </w:t>
      </w:r>
      <w:r w:rsidRPr="00C078BF">
        <w:t>(art.</w:t>
      </w:r>
      <w:r w:rsidR="00F271FE">
        <w:t xml:space="preserve"> </w:t>
      </w:r>
      <w:r w:rsidRPr="00C078BF">
        <w:t>33)</w:t>
      </w:r>
    </w:p>
    <w:p w:rsidR="00EE656A" w:rsidRPr="00C078BF" w:rsidRDefault="00EE656A" w:rsidP="00EE656A">
      <w:pPr>
        <w:pStyle w:val="SingleTxtG"/>
      </w:pPr>
      <w:r w:rsidRPr="00C078BF">
        <w:t>71.</w:t>
      </w:r>
      <w:r w:rsidRPr="00C078BF">
        <w:tab/>
        <w:t>The</w:t>
      </w:r>
      <w:r w:rsidR="00F271FE">
        <w:t xml:space="preserve"> </w:t>
      </w:r>
      <w:r w:rsidRPr="00C078BF">
        <w:t>Committee</w:t>
      </w:r>
      <w:r w:rsidR="00F271FE">
        <w:t xml:space="preserve"> </w:t>
      </w:r>
      <w:r w:rsidRPr="00C078BF">
        <w:t>notes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concern</w:t>
      </w:r>
      <w:r w:rsidR="00F271FE">
        <w:t xml:space="preserve"> </w:t>
      </w:r>
      <w:r w:rsidRPr="00C078BF">
        <w:t>that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State</w:t>
      </w:r>
      <w:r w:rsidR="00F271FE">
        <w:t xml:space="preserve"> </w:t>
      </w:r>
      <w:r w:rsidRPr="00C078BF">
        <w:t>party</w:t>
      </w:r>
      <w:r w:rsidR="00F271FE">
        <w:t xml:space="preserve"> </w:t>
      </w:r>
      <w:r w:rsidRPr="00C078BF">
        <w:t>has</w:t>
      </w:r>
      <w:r w:rsidR="00F271FE">
        <w:t xml:space="preserve"> </w:t>
      </w:r>
      <w:r w:rsidRPr="00C078BF">
        <w:t>not</w:t>
      </w:r>
      <w:r w:rsidR="00F271FE">
        <w:t xml:space="preserve"> </w:t>
      </w:r>
      <w:r w:rsidRPr="00C078BF">
        <w:t>yet</w:t>
      </w:r>
      <w:r w:rsidR="00F271FE">
        <w:t xml:space="preserve"> </w:t>
      </w:r>
      <w:r w:rsidRPr="00C078BF">
        <w:t>designated</w:t>
      </w:r>
      <w:r w:rsidR="00F271FE">
        <w:t xml:space="preserve"> </w:t>
      </w:r>
      <w:r w:rsidRPr="00C078BF">
        <w:t>an</w:t>
      </w:r>
      <w:r w:rsidR="00F271FE">
        <w:t xml:space="preserve"> </w:t>
      </w:r>
      <w:r w:rsidRPr="00C078BF">
        <w:t>independent</w:t>
      </w:r>
      <w:r w:rsidR="00F271FE">
        <w:t xml:space="preserve"> </w:t>
      </w:r>
      <w:r w:rsidRPr="00C078BF">
        <w:t>monitoring</w:t>
      </w:r>
      <w:r w:rsidR="00F271FE">
        <w:t xml:space="preserve"> </w:t>
      </w:r>
      <w:r w:rsidRPr="00C078BF">
        <w:t>mechanism</w:t>
      </w:r>
      <w:r w:rsidR="00F271FE">
        <w:t xml:space="preserve"> </w:t>
      </w:r>
      <w:r w:rsidRPr="00C078BF">
        <w:t>in</w:t>
      </w:r>
      <w:r w:rsidR="00F271FE">
        <w:t xml:space="preserve"> </w:t>
      </w:r>
      <w:r w:rsidRPr="00C078BF">
        <w:t>accordance</w:t>
      </w:r>
      <w:r w:rsidR="00F271FE">
        <w:t xml:space="preserve"> </w:t>
      </w:r>
      <w:r w:rsidRPr="00C078BF">
        <w:t>with</w:t>
      </w:r>
      <w:r w:rsidR="00F271FE">
        <w:t xml:space="preserve"> </w:t>
      </w:r>
      <w:r w:rsidRPr="00C078BF">
        <w:t>provisions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articles</w:t>
      </w:r>
      <w:r w:rsidR="00F271FE">
        <w:t xml:space="preserve"> </w:t>
      </w:r>
      <w:r w:rsidRPr="00C078BF">
        <w:t>33</w:t>
      </w:r>
      <w:r w:rsidR="00F271FE">
        <w:t xml:space="preserve"> </w:t>
      </w:r>
      <w:r w:rsidRPr="00C078BF">
        <w:t>(2)</w:t>
      </w:r>
      <w:r w:rsidR="00F271FE">
        <w:t xml:space="preserve"> </w:t>
      </w:r>
      <w:r w:rsidRPr="00C078BF">
        <w:t>and</w:t>
      </w:r>
      <w:r w:rsidR="00F271FE">
        <w:t xml:space="preserve"> </w:t>
      </w:r>
      <w:r w:rsidRPr="00C078BF">
        <w:t>33</w:t>
      </w:r>
      <w:r w:rsidR="00F271FE">
        <w:t xml:space="preserve"> </w:t>
      </w:r>
      <w:r w:rsidRPr="00C078BF">
        <w:t>(3)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the</w:t>
      </w:r>
      <w:r w:rsidR="00F271FE">
        <w:t xml:space="preserve"> </w:t>
      </w:r>
      <w:r w:rsidRPr="00C078BF">
        <w:t>Convention.</w:t>
      </w:r>
      <w:r w:rsidR="00F271FE">
        <w:t xml:space="preserve"> </w:t>
      </w:r>
    </w:p>
    <w:p w:rsidR="00EE656A" w:rsidRPr="009B0C8A" w:rsidRDefault="00EE656A" w:rsidP="00EE656A">
      <w:pPr>
        <w:pStyle w:val="SingleTxtG"/>
        <w:rPr>
          <w:b/>
          <w:bCs/>
        </w:rPr>
      </w:pPr>
      <w:r w:rsidRPr="00C078BF">
        <w:t>72.</w:t>
      </w:r>
      <w:r w:rsidRPr="00C078BF">
        <w:tab/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Committee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recommends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that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State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party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designate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an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independent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monitoring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mechanism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that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complies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fully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with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principles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relating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to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status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of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national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institutions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for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promotion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and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protection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of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human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rights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(the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Paris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Principles),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such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Office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of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Ombudsman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or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Commission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for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Protection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against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Discrimination,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taking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into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account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Committee</w:t>
      </w:r>
      <w:r w:rsidR="00C16385">
        <w:rPr>
          <w:b/>
          <w:bCs/>
        </w:rPr>
        <w:t>’</w:t>
      </w:r>
      <w:r w:rsidRPr="009B0C8A">
        <w:rPr>
          <w:b/>
          <w:bCs/>
        </w:rPr>
        <w:t>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rules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of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procedure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(see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CRPD/1/Rev.1,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annex).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It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also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recommends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that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State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party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ensure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full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and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effective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participation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of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persons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with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disabilities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in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such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independent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monitoring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mechanisms,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in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accordance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with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provisions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of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article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33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(2)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of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the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Convention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and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general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comment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No.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7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(2018),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including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by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providing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adequate</w:t>
      </w:r>
      <w:r w:rsidR="00F271FE" w:rsidRPr="009B0C8A">
        <w:rPr>
          <w:b/>
          <w:bCs/>
        </w:rPr>
        <w:t xml:space="preserve"> </w:t>
      </w:r>
      <w:r w:rsidRPr="009B0C8A">
        <w:rPr>
          <w:b/>
          <w:bCs/>
        </w:rPr>
        <w:t>funding.</w:t>
      </w:r>
    </w:p>
    <w:p w:rsidR="00EE656A" w:rsidRPr="00C078BF" w:rsidRDefault="00EE656A" w:rsidP="009B0C8A">
      <w:pPr>
        <w:pStyle w:val="HChG"/>
      </w:pPr>
      <w:r w:rsidRPr="00C078BF">
        <w:tab/>
        <w:t>IV.</w:t>
      </w:r>
      <w:r w:rsidRPr="00C078BF">
        <w:tab/>
        <w:t>Follow-up</w:t>
      </w:r>
      <w:r w:rsidR="00F271FE">
        <w:t xml:space="preserve"> </w:t>
      </w:r>
    </w:p>
    <w:p w:rsidR="00EE656A" w:rsidRPr="00C078BF" w:rsidRDefault="00EE656A" w:rsidP="00C16385">
      <w:pPr>
        <w:pStyle w:val="H23G"/>
      </w:pPr>
      <w:r w:rsidRPr="00C078BF">
        <w:tab/>
      </w:r>
      <w:r w:rsidRPr="00C078BF">
        <w:tab/>
        <w:t>Dissemination</w:t>
      </w:r>
      <w:r w:rsidR="00F271FE">
        <w:t xml:space="preserve"> </w:t>
      </w:r>
      <w:r w:rsidRPr="00C078BF">
        <w:t>of</w:t>
      </w:r>
      <w:r w:rsidR="00F271FE">
        <w:t xml:space="preserve"> </w:t>
      </w:r>
      <w:r w:rsidRPr="00C078BF">
        <w:t>information</w:t>
      </w:r>
    </w:p>
    <w:p w:rsidR="00EE656A" w:rsidRPr="00C16385" w:rsidRDefault="00EE656A" w:rsidP="00397F74">
      <w:pPr>
        <w:pStyle w:val="SingleTxtG"/>
        <w:rPr>
          <w:b/>
          <w:bCs/>
        </w:rPr>
      </w:pPr>
      <w:r w:rsidRPr="00C078BF">
        <w:t>73.</w:t>
      </w:r>
      <w:r w:rsidRPr="00C078BF">
        <w:tab/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Committee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emphasizes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importance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of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all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recommendations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contained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present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concluding</w:t>
      </w:r>
      <w:r w:rsidR="00F271FE" w:rsidRPr="00C16385">
        <w:rPr>
          <w:b/>
          <w:bCs/>
        </w:rPr>
        <w:t xml:space="preserve"> </w:t>
      </w:r>
      <w:r w:rsidR="00397F74">
        <w:rPr>
          <w:b/>
          <w:bCs/>
        </w:rPr>
        <w:t>observations</w:t>
      </w:r>
      <w:r w:rsidRPr="00C16385">
        <w:rPr>
          <w:b/>
          <w:bCs/>
        </w:rPr>
        <w:t>.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draws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attention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of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State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party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particular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to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recommendations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contained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paragraph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40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which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urgent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measures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must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be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taken.</w:t>
      </w:r>
    </w:p>
    <w:p w:rsidR="00EE656A" w:rsidRPr="00C078BF" w:rsidRDefault="00EE656A" w:rsidP="00EE656A">
      <w:pPr>
        <w:pStyle w:val="SingleTxtG"/>
      </w:pPr>
      <w:r w:rsidRPr="00C078BF">
        <w:t>74.</w:t>
      </w:r>
      <w:r w:rsidRPr="00C078BF">
        <w:tab/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Committee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requests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State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party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to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implement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recommendations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contained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present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concluding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observations.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recommends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that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State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party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transmit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concluding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observations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for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consideration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and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action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to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members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of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Government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and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National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Assembly,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officials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relevant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ministries,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judiciary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and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members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of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relevant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professional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groups,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such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education,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medical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and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legal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professionals,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well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to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local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authorities,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private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sector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and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media,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using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modern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social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communication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strategies.</w:t>
      </w:r>
      <w:r w:rsidR="00F271FE" w:rsidRPr="00C16385">
        <w:rPr>
          <w:b/>
          <w:bCs/>
        </w:rPr>
        <w:t xml:space="preserve"> </w:t>
      </w:r>
    </w:p>
    <w:p w:rsidR="00EE656A" w:rsidRPr="00C16385" w:rsidRDefault="00EE656A" w:rsidP="00EE656A">
      <w:pPr>
        <w:pStyle w:val="SingleTxtG"/>
        <w:rPr>
          <w:b/>
          <w:bCs/>
        </w:rPr>
      </w:pPr>
      <w:r w:rsidRPr="00C078BF">
        <w:t>75.</w:t>
      </w:r>
      <w:r w:rsidRPr="00C078BF">
        <w:tab/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Committee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strongly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encourages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State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party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to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involve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civil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society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organizations,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particular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organizations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of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persons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with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disabilities,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preparation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of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its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periodic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report.</w:t>
      </w:r>
    </w:p>
    <w:p w:rsidR="00EE656A" w:rsidRPr="00C16385" w:rsidRDefault="00EE656A" w:rsidP="00EE656A">
      <w:pPr>
        <w:pStyle w:val="SingleTxtG"/>
        <w:rPr>
          <w:b/>
          <w:bCs/>
        </w:rPr>
      </w:pPr>
      <w:r w:rsidRPr="00C078BF">
        <w:t>76.</w:t>
      </w:r>
      <w:r w:rsidRPr="00C078BF">
        <w:tab/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Committee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requests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that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State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party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to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disseminate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present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concluding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observations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widely,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including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to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non-governmental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organizations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and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organizations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of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persons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with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disabilities,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and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to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persons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with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disabilities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themselves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and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members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of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their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families,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national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and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minority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languages,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including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sign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language,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and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accessible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formats,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and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to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make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them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available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government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website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human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rights.</w:t>
      </w:r>
    </w:p>
    <w:p w:rsidR="00EE656A" w:rsidRPr="00C078BF" w:rsidRDefault="00EE656A" w:rsidP="00C16385">
      <w:pPr>
        <w:pStyle w:val="H23G"/>
      </w:pPr>
      <w:r w:rsidRPr="00C078BF">
        <w:tab/>
      </w:r>
      <w:r w:rsidRPr="00C078BF">
        <w:tab/>
        <w:t>Next</w:t>
      </w:r>
      <w:r w:rsidR="00F271FE">
        <w:t xml:space="preserve"> </w:t>
      </w:r>
      <w:r w:rsidRPr="00C078BF">
        <w:t>periodic</w:t>
      </w:r>
      <w:r w:rsidR="00F271FE">
        <w:t xml:space="preserve"> </w:t>
      </w:r>
      <w:r w:rsidRPr="00C078BF">
        <w:t>report</w:t>
      </w:r>
    </w:p>
    <w:p w:rsidR="00EE656A" w:rsidRPr="00C16385" w:rsidRDefault="00EE656A" w:rsidP="00EE656A">
      <w:pPr>
        <w:pStyle w:val="SingleTxtG"/>
        <w:rPr>
          <w:b/>
          <w:bCs/>
        </w:rPr>
      </w:pPr>
      <w:r w:rsidRPr="00C078BF">
        <w:t>77.</w:t>
      </w:r>
      <w:r w:rsidRPr="00C078BF">
        <w:tab/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Committee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requests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State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party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to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submit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its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combined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second,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third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and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fourth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periodic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reports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by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23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April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2026,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and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to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include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them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information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implementation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of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recommendations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made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in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present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concluding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lastRenderedPageBreak/>
        <w:t>observations.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Committee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also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requests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State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party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to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consider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submitting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above-mentioned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reports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under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Committee</w:t>
      </w:r>
      <w:r w:rsidR="00C16385">
        <w:rPr>
          <w:b/>
          <w:bCs/>
        </w:rPr>
        <w:t>’</w:t>
      </w:r>
      <w:r w:rsidRPr="00C16385">
        <w:rPr>
          <w:b/>
          <w:bCs/>
        </w:rPr>
        <w:t>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simplified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reporting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procedure,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according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to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which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Committee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prepares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list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of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issues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least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one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year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prior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to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due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date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set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for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report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of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State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party.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The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replies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of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State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party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to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such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a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list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of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issues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constitute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its</w:t>
      </w:r>
      <w:r w:rsidR="00F271FE" w:rsidRPr="00C16385">
        <w:rPr>
          <w:b/>
          <w:bCs/>
        </w:rPr>
        <w:t xml:space="preserve"> </w:t>
      </w:r>
      <w:r w:rsidRPr="00C16385">
        <w:rPr>
          <w:b/>
          <w:bCs/>
        </w:rPr>
        <w:t>report.</w:t>
      </w:r>
    </w:p>
    <w:p w:rsidR="007268F9" w:rsidRPr="00317DC1" w:rsidRDefault="00C16385" w:rsidP="00C16385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268F9" w:rsidRPr="00317DC1" w:rsidSect="009C753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1FE" w:rsidRPr="00317DC1" w:rsidRDefault="00F271FE" w:rsidP="00317DC1">
      <w:pPr>
        <w:pStyle w:val="Footer"/>
      </w:pPr>
    </w:p>
  </w:endnote>
  <w:endnote w:type="continuationSeparator" w:id="0">
    <w:p w:rsidR="00F271FE" w:rsidRPr="00317DC1" w:rsidRDefault="00F271FE" w:rsidP="00317DC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1FE" w:rsidRDefault="00F271FE" w:rsidP="00EE656A">
    <w:pPr>
      <w:pStyle w:val="Footer"/>
      <w:tabs>
        <w:tab w:val="right" w:pos="9638"/>
      </w:tabs>
    </w:pPr>
    <w:r w:rsidRPr="00B47F46">
      <w:rPr>
        <w:b/>
        <w:bCs/>
        <w:sz w:val="18"/>
      </w:rPr>
      <w:fldChar w:fldCharType="begin"/>
    </w:r>
    <w:r w:rsidRPr="00B47F46">
      <w:rPr>
        <w:b/>
        <w:bCs/>
        <w:sz w:val="18"/>
      </w:rPr>
      <w:instrText xml:space="preserve"> PAGE  \* MERGEFORMAT </w:instrText>
    </w:r>
    <w:r w:rsidRPr="00B47F46">
      <w:rPr>
        <w:b/>
        <w:bCs/>
        <w:sz w:val="18"/>
      </w:rPr>
      <w:fldChar w:fldCharType="separate"/>
    </w:r>
    <w:r w:rsidR="00E04865">
      <w:rPr>
        <w:b/>
        <w:bCs/>
        <w:noProof/>
        <w:sz w:val="18"/>
      </w:rPr>
      <w:t>12</w:t>
    </w:r>
    <w:r w:rsidRPr="00B47F46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1FE" w:rsidRDefault="00F271FE" w:rsidP="00B47F46">
    <w:pPr>
      <w:pStyle w:val="Footer"/>
      <w:tabs>
        <w:tab w:val="right" w:pos="9638"/>
      </w:tabs>
    </w:pPr>
    <w:r>
      <w:tab/>
    </w:r>
    <w:r w:rsidRPr="00B47F46">
      <w:rPr>
        <w:b/>
        <w:bCs/>
        <w:sz w:val="18"/>
      </w:rPr>
      <w:fldChar w:fldCharType="begin"/>
    </w:r>
    <w:r w:rsidRPr="00B47F46">
      <w:rPr>
        <w:b/>
        <w:bCs/>
        <w:sz w:val="18"/>
      </w:rPr>
      <w:instrText xml:space="preserve"> PAGE  \* MERGEFORMAT </w:instrText>
    </w:r>
    <w:r w:rsidRPr="00B47F46">
      <w:rPr>
        <w:b/>
        <w:bCs/>
        <w:sz w:val="18"/>
      </w:rPr>
      <w:fldChar w:fldCharType="separate"/>
    </w:r>
    <w:r w:rsidR="00E04865">
      <w:rPr>
        <w:b/>
        <w:bCs/>
        <w:noProof/>
        <w:sz w:val="18"/>
      </w:rPr>
      <w:t>11</w:t>
    </w:r>
    <w:r w:rsidRPr="00B47F46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865" w:rsidRDefault="00E04865" w:rsidP="00E04865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04865" w:rsidRDefault="00E04865" w:rsidP="00E04865">
    <w:pPr>
      <w:pStyle w:val="Footer"/>
      <w:ind w:right="1134"/>
      <w:rPr>
        <w:sz w:val="20"/>
      </w:rPr>
    </w:pPr>
    <w:r>
      <w:rPr>
        <w:sz w:val="20"/>
      </w:rPr>
      <w:t>GE.18-17502(E)</w:t>
    </w:r>
  </w:p>
  <w:p w:rsidR="00E04865" w:rsidRPr="00E04865" w:rsidRDefault="00E04865" w:rsidP="00E04865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RPD/C/BGR/CO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BGR/CO/1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1FE" w:rsidRPr="00317DC1" w:rsidRDefault="00F271FE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F271FE" w:rsidRPr="00317DC1" w:rsidRDefault="00F271FE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F271FE" w:rsidRPr="0067181B" w:rsidRDefault="00F271FE">
      <w:pPr>
        <w:pStyle w:val="FootnoteText"/>
      </w:pPr>
      <w:r>
        <w:rPr>
          <w:rStyle w:val="FootnoteReference"/>
        </w:rPr>
        <w:tab/>
      </w:r>
      <w:r w:rsidRPr="0067181B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rPr>
          <w:lang w:val="en-US"/>
        </w:rPr>
        <w:t xml:space="preserve">Adopted by the Committee at its </w:t>
      </w:r>
      <w:r w:rsidRPr="0008585B">
        <w:t>twentieth</w:t>
      </w:r>
      <w:r w:rsidRPr="0008585B">
        <w:rPr>
          <w:b/>
        </w:rPr>
        <w:t xml:space="preserve"> </w:t>
      </w:r>
      <w:r>
        <w:rPr>
          <w:lang w:val="en-US"/>
        </w:rPr>
        <w:t>session (27 August–21 September 2018).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1FE" w:rsidRDefault="00F271FE" w:rsidP="00B47F46">
    <w:pPr>
      <w:pStyle w:val="Header"/>
    </w:pPr>
    <w:r>
      <w:t>CRPD/C/BGR/CO/1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1FE" w:rsidRDefault="00F271FE" w:rsidP="00B47F46">
    <w:pPr>
      <w:pStyle w:val="Header"/>
      <w:jc w:val="right"/>
    </w:pPr>
    <w:r>
      <w:t>CRPD/C/BGR/CO/1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8"/>
  <w:proofState w:spelling="clean" w:grammar="clean"/>
  <w:attachedTemplate r:id="rId1"/>
  <w:defaultTabStop w:val="567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E5534"/>
    <w:rsid w:val="00046E92"/>
    <w:rsid w:val="0007353D"/>
    <w:rsid w:val="000871C1"/>
    <w:rsid w:val="000B4AF3"/>
    <w:rsid w:val="00194AA3"/>
    <w:rsid w:val="001D57CC"/>
    <w:rsid w:val="00247E2C"/>
    <w:rsid w:val="002D6C53"/>
    <w:rsid w:val="002E1987"/>
    <w:rsid w:val="002F5595"/>
    <w:rsid w:val="00317DC1"/>
    <w:rsid w:val="00334F6A"/>
    <w:rsid w:val="00342AC8"/>
    <w:rsid w:val="0039652E"/>
    <w:rsid w:val="00397F74"/>
    <w:rsid w:val="003B4550"/>
    <w:rsid w:val="00461253"/>
    <w:rsid w:val="004A1DC4"/>
    <w:rsid w:val="004A399C"/>
    <w:rsid w:val="005042C2"/>
    <w:rsid w:val="00511488"/>
    <w:rsid w:val="0054090C"/>
    <w:rsid w:val="005E08DF"/>
    <w:rsid w:val="00671529"/>
    <w:rsid w:val="0067181B"/>
    <w:rsid w:val="006B6980"/>
    <w:rsid w:val="006E4390"/>
    <w:rsid w:val="007268F9"/>
    <w:rsid w:val="007C52B0"/>
    <w:rsid w:val="0086105F"/>
    <w:rsid w:val="00866425"/>
    <w:rsid w:val="009016DC"/>
    <w:rsid w:val="0092464C"/>
    <w:rsid w:val="009411B4"/>
    <w:rsid w:val="009612EB"/>
    <w:rsid w:val="009B0C8A"/>
    <w:rsid w:val="009C7535"/>
    <w:rsid w:val="009D0139"/>
    <w:rsid w:val="009E231A"/>
    <w:rsid w:val="009F5CDC"/>
    <w:rsid w:val="00A22A16"/>
    <w:rsid w:val="00A775CF"/>
    <w:rsid w:val="00AE5534"/>
    <w:rsid w:val="00B06045"/>
    <w:rsid w:val="00B47F46"/>
    <w:rsid w:val="00BB25E4"/>
    <w:rsid w:val="00C00D07"/>
    <w:rsid w:val="00C16385"/>
    <w:rsid w:val="00C35A27"/>
    <w:rsid w:val="00C9007B"/>
    <w:rsid w:val="00CC3AB5"/>
    <w:rsid w:val="00D352A3"/>
    <w:rsid w:val="00D56B30"/>
    <w:rsid w:val="00DA6BC3"/>
    <w:rsid w:val="00DB4E5C"/>
    <w:rsid w:val="00E02C2B"/>
    <w:rsid w:val="00E04865"/>
    <w:rsid w:val="00E91743"/>
    <w:rsid w:val="00ED6C48"/>
    <w:rsid w:val="00EE656A"/>
    <w:rsid w:val="00F271FE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19C41B4C"/>
  <w15:docId w15:val="{DD2120C7-79C9-4BD1-BA56-B759A2094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eastAsia="zh-CN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eastAsia="zh-CN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eastAsia="zh-CN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eastAsia="zh-CN"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  <w:lang w:eastAsia="zh-CN"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eastAsia="zh-CN"/>
    </w:r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  <w:lang w:eastAsia="zh-CN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  <w:lang w:eastAsia="zh-CN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  <w:rPr>
      <w:lang w:eastAsia="zh-CN"/>
    </w:r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  <w:rPr>
      <w:lang w:eastAsia="zh-CN"/>
    </w:r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00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07B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6E4390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DF78A-3DA2-4261-B407-EAB361156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12</Pages>
  <Words>5469</Words>
  <Characters>31773</Characters>
  <Application>Microsoft Office Word</Application>
  <DocSecurity>0</DocSecurity>
  <Lines>536</Lines>
  <Paragraphs>175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CRPD/C/BGR/CO/1</vt:lpstr>
    </vt:vector>
  </TitlesOfParts>
  <Company>DCM</Company>
  <LinksUpToDate>false</LinksUpToDate>
  <CharactersWithSpaces>37232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CRPD/C/BGR/CO/1</dc:title>
  <dc:subject>1817502</dc:subject>
  <dc:creator>Generic Pdf eng</dc:creator>
  <cp:keywords/>
  <dc:description/>
  <cp:lastModifiedBy>Generic Pdf eng</cp:lastModifiedBy>
  <cp:revision>2</cp:revision>
  <cp:lastPrinted>2018-10-19T12:12:00Z</cp:lastPrinted>
  <dcterms:created xsi:type="dcterms:W3CDTF">2018-10-22T05:59:00Z</dcterms:created>
  <dcterms:modified xsi:type="dcterms:W3CDTF">2018-10-22T05:59:00Z</dcterms:modified>
</cp:coreProperties>
</file>