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820"/>
        <w:gridCol w:w="195"/>
        <w:gridCol w:w="1525"/>
        <w:gridCol w:w="2819"/>
      </w:tblGrid>
      <w:tr w:rsidR="00DF2BF3" w:rsidRPr="00D52FF4" w:rsidTr="007D42AA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DF2BF3" w:rsidRPr="009E6774" w:rsidRDefault="00DF2BF3" w:rsidP="007D42AA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DF2BF3" w:rsidRPr="00343696" w:rsidRDefault="00DF2BF3" w:rsidP="007D42AA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DF2BF3" w:rsidRPr="00343696" w:rsidRDefault="00DF2BF3" w:rsidP="00D52FF4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r w:rsidR="00D52FF4">
              <w:rPr>
                <w:lang w:val="en-US"/>
              </w:rPr>
              <w:t>RES/</w:t>
            </w:r>
            <w:r w:rsidR="00103807">
              <w:fldChar w:fldCharType="begin"/>
            </w:r>
            <w:r w:rsidR="00103807" w:rsidRPr="00D52FF4">
              <w:rPr>
                <w:lang w:val="en-US"/>
              </w:rPr>
              <w:instrText xml:space="preserve"> FILLIN  "</w:instrText>
            </w:r>
            <w:r w:rsidR="00103807">
              <w:instrText>Введите</w:instrText>
            </w:r>
            <w:r w:rsidR="00103807" w:rsidRPr="00D52FF4">
              <w:rPr>
                <w:lang w:val="en-US"/>
              </w:rPr>
              <w:instrText xml:space="preserve"> </w:instrText>
            </w:r>
            <w:r w:rsidR="00103807">
              <w:instrText>часть</w:instrText>
            </w:r>
            <w:r w:rsidR="00103807" w:rsidRPr="00D52FF4">
              <w:rPr>
                <w:lang w:val="en-US"/>
              </w:rPr>
              <w:instrText xml:space="preserve"> </w:instrText>
            </w:r>
            <w:r w:rsidR="00103807">
              <w:instrText>символа</w:instrText>
            </w:r>
            <w:r w:rsidR="00103807" w:rsidRPr="00D52FF4">
              <w:rPr>
                <w:lang w:val="en-US"/>
              </w:rPr>
              <w:instrText xml:space="preserve"> </w:instrText>
            </w:r>
            <w:r w:rsidR="00103807">
              <w:instrText>после</w:instrText>
            </w:r>
            <w:r w:rsidR="00103807" w:rsidRPr="00D52FF4">
              <w:rPr>
                <w:lang w:val="en-US"/>
              </w:rPr>
              <w:instrText xml:space="preserve"> A/HRC/"  \* MERGEFORMAT </w:instrText>
            </w:r>
            <w:r w:rsidR="00103807">
              <w:fldChar w:fldCharType="separate"/>
            </w:r>
            <w:r w:rsidR="00867CC8" w:rsidRPr="00D52FF4">
              <w:rPr>
                <w:lang w:val="en-US"/>
              </w:rPr>
              <w:t>32/</w:t>
            </w:r>
            <w:r w:rsidR="00D52FF4">
              <w:rPr>
                <w:lang w:val="en-US"/>
              </w:rPr>
              <w:t>19</w:t>
            </w:r>
            <w:r w:rsidR="00103807">
              <w:fldChar w:fldCharType="end"/>
            </w:r>
          </w:p>
        </w:tc>
      </w:tr>
      <w:tr w:rsidR="00DF2BF3" w:rsidRPr="00635870" w:rsidTr="007D42AA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DF2BF3" w:rsidRPr="00635870" w:rsidRDefault="00DF2BF3" w:rsidP="007D42AA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0506C8B" wp14:editId="7860C039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DF2BF3" w:rsidRPr="003B1275" w:rsidRDefault="00DF2BF3" w:rsidP="007D42AA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DF2BF3" w:rsidRDefault="00DF2BF3" w:rsidP="007D42AA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r w:rsidR="00D52FF4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</w:ddList>
                </w:ffData>
              </w:fldChar>
            </w:r>
            <w:bookmarkStart w:id="0" w:name="ПолеСоСписком1"/>
            <w:r w:rsidR="00D52FF4">
              <w:instrText xml:space="preserve"> FORMDROPDOWN </w:instrText>
            </w:r>
            <w:r w:rsidR="008C4E32">
              <w:fldChar w:fldCharType="separate"/>
            </w:r>
            <w:r w:rsidR="00D52FF4">
              <w:fldChar w:fldCharType="end"/>
            </w:r>
            <w:bookmarkEnd w:id="0"/>
          </w:p>
          <w:p w:rsidR="00DF2BF3" w:rsidRDefault="00DF2BF3" w:rsidP="007D42AA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D52FF4" w:rsidRPr="00793FDD">
              <w:t>1</w:t>
            </w:r>
            <w:r w:rsidR="00D52FF4">
              <w:t>9</w:t>
            </w:r>
            <w:r w:rsidR="00D52FF4" w:rsidRPr="00793FDD">
              <w:t xml:space="preserve"> </w:t>
            </w:r>
            <w:proofErr w:type="spellStart"/>
            <w:r w:rsidR="00D52FF4" w:rsidRPr="00793FDD">
              <w:t>July</w:t>
            </w:r>
            <w:proofErr w:type="spellEnd"/>
            <w:r w:rsidR="00D52FF4" w:rsidRPr="00793FDD">
              <w:t xml:space="preserve"> </w:t>
            </w:r>
            <w:r w:rsidR="00867CC8">
              <w:rPr>
                <w:lang w:val="en-US"/>
              </w:rPr>
              <w:t>2016</w:t>
            </w:r>
            <w:r>
              <w:rPr>
                <w:lang w:val="en-US"/>
              </w:rPr>
              <w:fldChar w:fldCharType="end"/>
            </w:r>
          </w:p>
          <w:p w:rsidR="00DF2BF3" w:rsidRDefault="00DF2BF3" w:rsidP="007D42AA">
            <w:r>
              <w:rPr>
                <w:lang w:val="en-US"/>
              </w:rPr>
              <w:t>Russian</w:t>
            </w:r>
          </w:p>
          <w:p w:rsidR="00DF2BF3" w:rsidRDefault="00DF2BF3" w:rsidP="007D42AA">
            <w:r>
              <w:rPr>
                <w:lang w:val="en-US"/>
              </w:rPr>
              <w:t>Original</w:t>
            </w:r>
            <w:r>
              <w:t>:</w:t>
            </w:r>
            <w:r w:rsidR="00CF05CD">
              <w:t xml:space="preserve">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8C4E32">
              <w:fldChar w:fldCharType="separate"/>
            </w:r>
            <w:r>
              <w:fldChar w:fldCharType="end"/>
            </w:r>
            <w:bookmarkEnd w:id="1"/>
          </w:p>
          <w:p w:rsidR="00DF2BF3" w:rsidRPr="00635870" w:rsidRDefault="00DF2BF3" w:rsidP="007D42AA"/>
        </w:tc>
      </w:tr>
    </w:tbl>
    <w:p w:rsidR="00DF2BF3" w:rsidRDefault="00DF2BF3" w:rsidP="00DF2BF3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867CC8" w:rsidRPr="00867CC8" w:rsidRDefault="00867CC8" w:rsidP="00867CC8">
      <w:pPr>
        <w:rPr>
          <w:b/>
        </w:rPr>
      </w:pPr>
      <w:r w:rsidRPr="00867CC8">
        <w:rPr>
          <w:b/>
        </w:rPr>
        <w:t>Тридцать вторая сессия</w:t>
      </w:r>
    </w:p>
    <w:p w:rsidR="00CF05CD" w:rsidRDefault="00867CC8" w:rsidP="00867CC8">
      <w:pPr>
        <w:rPr>
          <w:lang w:val="en-US"/>
        </w:rPr>
      </w:pPr>
      <w:r w:rsidRPr="00867CC8">
        <w:t>Пункт 3 повестки дня</w:t>
      </w:r>
    </w:p>
    <w:p w:rsidR="00D52FF4" w:rsidRPr="00CF05CD" w:rsidRDefault="00CF05CD" w:rsidP="00CF05CD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D52FF4" w:rsidRPr="006B26F8">
        <w:t>Резолюция, принятая Советом по правам человека</w:t>
      </w:r>
      <w:r w:rsidRPr="00CF05CD">
        <w:t xml:space="preserve"> </w:t>
      </w:r>
      <w:r w:rsidR="00D52FF4" w:rsidRPr="00C31610">
        <w:t>1</w:t>
      </w:r>
      <w:r>
        <w:rPr>
          <w:lang w:val="en-US"/>
        </w:rPr>
        <w:t> </w:t>
      </w:r>
      <w:r w:rsidR="00D52FF4">
        <w:t xml:space="preserve">июля </w:t>
      </w:r>
      <w:r w:rsidR="00D52FF4" w:rsidRPr="006B26F8">
        <w:t>201</w:t>
      </w:r>
      <w:r w:rsidR="00D52FF4">
        <w:t>6</w:t>
      </w:r>
      <w:r w:rsidR="00D52FF4" w:rsidRPr="006B26F8">
        <w:t xml:space="preserve"> года</w:t>
      </w:r>
    </w:p>
    <w:p w:rsidR="00867CC8" w:rsidRPr="00867CC8" w:rsidRDefault="008C00E0" w:rsidP="008C00E0">
      <w:pPr>
        <w:pStyle w:val="H1GR"/>
        <w:tabs>
          <w:tab w:val="left" w:pos="1170"/>
        </w:tabs>
        <w:ind w:left="2268" w:hanging="2268"/>
        <w:rPr>
          <w:bCs/>
        </w:rPr>
      </w:pPr>
      <w:r>
        <w:tab/>
      </w:r>
      <w:r>
        <w:tab/>
      </w:r>
      <w:r w:rsidR="00867CC8" w:rsidRPr="00867CC8">
        <w:t>32/</w:t>
      </w:r>
      <w:r w:rsidR="00D52FF4" w:rsidRPr="00D52FF4">
        <w:t>19</w:t>
      </w:r>
      <w:r w:rsidR="00D52FF4" w:rsidRPr="00CF05CD">
        <w:t>.</w:t>
      </w:r>
      <w:r w:rsidR="00867CC8" w:rsidRPr="00867CC8">
        <w:tab/>
        <w:t>Активизация усилий по искоренению насилия в</w:t>
      </w:r>
      <w:r w:rsidR="007B1D98">
        <w:rPr>
          <w:lang w:val="en-US"/>
        </w:rPr>
        <w:t> </w:t>
      </w:r>
      <w:r w:rsidR="00867CC8" w:rsidRPr="00867CC8">
        <w:t>отношении женщин: предупреждение насилия и</w:t>
      </w:r>
      <w:r w:rsidR="007B1D98">
        <w:rPr>
          <w:lang w:val="en-US"/>
        </w:rPr>
        <w:t> </w:t>
      </w:r>
      <w:r w:rsidR="00867CC8" w:rsidRPr="00867CC8">
        <w:t>реагирование на насилие в отношении женщин и</w:t>
      </w:r>
      <w:r w:rsidR="004479FC">
        <w:t> </w:t>
      </w:r>
      <w:r w:rsidR="00867CC8" w:rsidRPr="00867CC8">
        <w:t>девочек, включая женщин и девочек из числа коренных народов</w:t>
      </w:r>
    </w:p>
    <w:p w:rsidR="00867CC8" w:rsidRPr="00867CC8" w:rsidRDefault="00867CC8" w:rsidP="00867CC8">
      <w:pPr>
        <w:pStyle w:val="SingleTxtGR"/>
      </w:pPr>
      <w:r w:rsidRPr="00867CC8">
        <w:tab/>
      </w:r>
      <w:r w:rsidRPr="00867CC8">
        <w:rPr>
          <w:i/>
          <w:iCs/>
        </w:rPr>
        <w:t>Совет по правам человека</w:t>
      </w:r>
      <w:r w:rsidRPr="00867CC8">
        <w:t>,</w:t>
      </w:r>
    </w:p>
    <w:p w:rsidR="00867CC8" w:rsidRPr="00867CC8" w:rsidRDefault="008C00E0" w:rsidP="00867CC8">
      <w:pPr>
        <w:pStyle w:val="SingleTxtGR"/>
      </w:pPr>
      <w:r>
        <w:rPr>
          <w:i/>
          <w:iCs/>
        </w:rPr>
        <w:tab/>
      </w:r>
      <w:r w:rsidR="00867CC8" w:rsidRPr="00867CC8">
        <w:rPr>
          <w:i/>
          <w:iCs/>
        </w:rPr>
        <w:t>вновь подтверждая</w:t>
      </w:r>
      <w:r w:rsidR="00867CC8" w:rsidRPr="00867CC8">
        <w:t xml:space="preserve"> цели и принципы Устава Организации Объедине</w:t>
      </w:r>
      <w:r w:rsidR="00867CC8" w:rsidRPr="00867CC8">
        <w:t>н</w:t>
      </w:r>
      <w:r w:rsidR="00867CC8" w:rsidRPr="00867CC8">
        <w:t xml:space="preserve">ных Наций и Всеобщей декларации прав человека, </w:t>
      </w:r>
    </w:p>
    <w:p w:rsidR="00867CC8" w:rsidRPr="00867CC8" w:rsidRDefault="008C00E0" w:rsidP="00867CC8">
      <w:pPr>
        <w:pStyle w:val="SingleTxtGR"/>
      </w:pPr>
      <w:r>
        <w:rPr>
          <w:i/>
          <w:iCs/>
        </w:rPr>
        <w:tab/>
      </w:r>
      <w:r w:rsidR="00867CC8" w:rsidRPr="00867CC8">
        <w:rPr>
          <w:i/>
          <w:iCs/>
        </w:rPr>
        <w:t xml:space="preserve">ссылаясь </w:t>
      </w:r>
      <w:r w:rsidR="00867CC8" w:rsidRPr="00C7434E">
        <w:rPr>
          <w:iCs/>
        </w:rPr>
        <w:t>на</w:t>
      </w:r>
      <w:r w:rsidR="00867CC8" w:rsidRPr="00C7434E">
        <w:t xml:space="preserve"> </w:t>
      </w:r>
      <w:r w:rsidR="00867CC8" w:rsidRPr="00867CC8">
        <w:t>Конвенцию о ликвидации всех форм дискриминации в отн</w:t>
      </w:r>
      <w:r w:rsidR="00867CC8" w:rsidRPr="00867CC8">
        <w:t>о</w:t>
      </w:r>
      <w:r w:rsidR="00867CC8" w:rsidRPr="00867CC8">
        <w:t xml:space="preserve">шении женщин, Конвенцию о правах ребенка, Конвенцию о правах инвалидов и Международную конвенцию о ликвидации всех форм расовой дискриминации, </w:t>
      </w:r>
    </w:p>
    <w:p w:rsidR="00867CC8" w:rsidRPr="00867CC8" w:rsidRDefault="008C00E0" w:rsidP="00867CC8">
      <w:pPr>
        <w:pStyle w:val="SingleTxtGR"/>
      </w:pPr>
      <w:r>
        <w:rPr>
          <w:i/>
          <w:iCs/>
        </w:rPr>
        <w:tab/>
      </w:r>
      <w:r w:rsidR="00867CC8" w:rsidRPr="00867CC8">
        <w:rPr>
          <w:i/>
          <w:iCs/>
        </w:rPr>
        <w:t>вновь подтверждая</w:t>
      </w:r>
      <w:r w:rsidR="00867CC8" w:rsidRPr="00867CC8">
        <w:t xml:space="preserve"> Венскую декларацию и Программу действий, Декл</w:t>
      </w:r>
      <w:r w:rsidR="00867CC8" w:rsidRPr="00867CC8">
        <w:t>а</w:t>
      </w:r>
      <w:r w:rsidR="00867CC8" w:rsidRPr="00867CC8">
        <w:t xml:space="preserve">рацию об искоренении насилия в отношении женщин, Пекинскую декларацию и Платформу действий и Программу действий Международной конференции по народонаселению и развитию, а также итоговые документы конференций по их обзору, </w:t>
      </w:r>
    </w:p>
    <w:p w:rsidR="00867CC8" w:rsidRPr="00867CC8" w:rsidRDefault="008C00E0" w:rsidP="00867CC8">
      <w:pPr>
        <w:pStyle w:val="SingleTxtGR"/>
      </w:pPr>
      <w:r>
        <w:rPr>
          <w:i/>
          <w:iCs/>
        </w:rPr>
        <w:tab/>
      </w:r>
      <w:r w:rsidR="00867CC8" w:rsidRPr="00867CC8">
        <w:rPr>
          <w:i/>
          <w:iCs/>
        </w:rPr>
        <w:t>приветствуя</w:t>
      </w:r>
      <w:r w:rsidR="00867CC8" w:rsidRPr="00867CC8">
        <w:t xml:space="preserve"> Глобальный план действий Всемирной организаци</w:t>
      </w:r>
      <w:r w:rsidR="00E81F43">
        <w:t>и</w:t>
      </w:r>
      <w:r w:rsidR="00867CC8" w:rsidRPr="00867CC8">
        <w:t xml:space="preserve"> здрав</w:t>
      </w:r>
      <w:r w:rsidR="00867CC8" w:rsidRPr="00867CC8">
        <w:t>о</w:t>
      </w:r>
      <w:r w:rsidR="00867CC8" w:rsidRPr="00867CC8">
        <w:t>охранения по укреплению роли системы здравоохранения в рамках национал</w:t>
      </w:r>
      <w:r w:rsidR="00867CC8" w:rsidRPr="00867CC8">
        <w:t>ь</w:t>
      </w:r>
      <w:r w:rsidR="00867CC8" w:rsidRPr="00867CC8">
        <w:t>ных многосекторальных усилий по борьбе с межличностным насилием, и в частности с насилием в отношении женщин и девочек, а также в отношении д</w:t>
      </w:r>
      <w:r w:rsidR="00867CC8" w:rsidRPr="00867CC8">
        <w:t>е</w:t>
      </w:r>
      <w:r w:rsidR="00867CC8" w:rsidRPr="00867CC8">
        <w:t xml:space="preserve">тей, опирающийся на текущую работу </w:t>
      </w:r>
      <w:r w:rsidR="00CE0BE6">
        <w:t>эт</w:t>
      </w:r>
      <w:r w:rsidR="00867CC8" w:rsidRPr="00867CC8">
        <w:t xml:space="preserve">ой </w:t>
      </w:r>
      <w:r w:rsidR="00CE0BE6">
        <w:t>О</w:t>
      </w:r>
      <w:r w:rsidR="00867CC8" w:rsidRPr="00867CC8">
        <w:t>рганизации, в частности ее пр</w:t>
      </w:r>
      <w:r w:rsidR="00867CC8" w:rsidRPr="00867CC8">
        <w:t>и</w:t>
      </w:r>
      <w:r w:rsidR="00867CC8" w:rsidRPr="00867CC8">
        <w:t>зыв к предупреждению и ликвидации всех форм сексуального насилия и ге</w:t>
      </w:r>
      <w:r w:rsidR="00867CC8" w:rsidRPr="00867CC8">
        <w:t>н</w:t>
      </w:r>
      <w:r w:rsidR="00867CC8" w:rsidRPr="00867CC8">
        <w:t>дерного насилия в публичной и частной жизни,</w:t>
      </w:r>
    </w:p>
    <w:p w:rsidR="00867CC8" w:rsidRPr="00867CC8" w:rsidRDefault="008C00E0" w:rsidP="00867CC8">
      <w:pPr>
        <w:pStyle w:val="SingleTxtGR"/>
      </w:pPr>
      <w:r>
        <w:rPr>
          <w:i/>
          <w:iCs/>
        </w:rPr>
        <w:tab/>
      </w:r>
      <w:r w:rsidR="00867CC8" w:rsidRPr="00867CC8">
        <w:rPr>
          <w:i/>
          <w:iCs/>
        </w:rPr>
        <w:t xml:space="preserve">ссылаясь </w:t>
      </w:r>
      <w:r w:rsidR="00867CC8" w:rsidRPr="008C00E0">
        <w:rPr>
          <w:iCs/>
        </w:rPr>
        <w:t>на</w:t>
      </w:r>
      <w:r w:rsidR="00867CC8" w:rsidRPr="008C00E0">
        <w:t xml:space="preserve"> </w:t>
      </w:r>
      <w:r w:rsidR="00867CC8" w:rsidRPr="00867CC8">
        <w:t>все соответствующие резолюции Совета по правам человека, Комиссии по правам человека, Генеральной Ассамблеи и Совета Безопасности, в том числе о женщинах, мире и безопасности и о детях в вооруженных ко</w:t>
      </w:r>
      <w:r w:rsidR="00867CC8" w:rsidRPr="00867CC8">
        <w:t>н</w:t>
      </w:r>
      <w:r w:rsidR="00867CC8" w:rsidRPr="00867CC8">
        <w:t>фликтах, а также на соответствующие резолюции и согласованные выводы К</w:t>
      </w:r>
      <w:r w:rsidR="00867CC8" w:rsidRPr="00867CC8">
        <w:t>о</w:t>
      </w:r>
      <w:r w:rsidR="00867CC8" w:rsidRPr="00867CC8">
        <w:lastRenderedPageBreak/>
        <w:t xml:space="preserve">миссии по положению женщин, в которых подтверждалось, что все формы насилия в отношении женщин должны осуждаться и искореняться, </w:t>
      </w:r>
    </w:p>
    <w:p w:rsidR="00C62163" w:rsidRPr="00D52FF4" w:rsidRDefault="008C00E0" w:rsidP="00867CC8">
      <w:pPr>
        <w:pStyle w:val="SingleTxtGR"/>
      </w:pPr>
      <w:r>
        <w:rPr>
          <w:i/>
          <w:iCs/>
        </w:rPr>
        <w:tab/>
      </w:r>
      <w:r w:rsidR="00867CC8" w:rsidRPr="00867CC8">
        <w:rPr>
          <w:i/>
          <w:iCs/>
        </w:rPr>
        <w:t xml:space="preserve">ссылаясь также </w:t>
      </w:r>
      <w:r w:rsidR="00867CC8" w:rsidRPr="008C00E0">
        <w:rPr>
          <w:iCs/>
        </w:rPr>
        <w:t>на</w:t>
      </w:r>
      <w:r w:rsidR="00867CC8" w:rsidRPr="00867CC8">
        <w:t xml:space="preserve"> принятие Генеральной Ассамблеей Декларации О</w:t>
      </w:r>
      <w:r w:rsidR="00867CC8" w:rsidRPr="00867CC8">
        <w:t>р</w:t>
      </w:r>
      <w:r w:rsidR="00867CC8" w:rsidRPr="00867CC8">
        <w:t xml:space="preserve">ганизации Объединенных Наций о правах коренных народов </w:t>
      </w:r>
      <w:proofErr w:type="gramStart"/>
      <w:r w:rsidR="00867CC8" w:rsidRPr="00867CC8">
        <w:t>в</w:t>
      </w:r>
      <w:proofErr w:type="gramEnd"/>
      <w:r w:rsidR="00867CC8" w:rsidRPr="00867CC8">
        <w:t xml:space="preserve"> своей </w:t>
      </w:r>
      <w:proofErr w:type="spellStart"/>
      <w:r w:rsidR="00867CC8" w:rsidRPr="00867CC8">
        <w:t>резолю</w:t>
      </w:r>
      <w:r w:rsidR="00CC7163">
        <w:t>-</w:t>
      </w:r>
      <w:r w:rsidR="00867CC8" w:rsidRPr="00867CC8">
        <w:t>ции</w:t>
      </w:r>
      <w:proofErr w:type="spellEnd"/>
      <w:r w:rsidR="007B1D98">
        <w:rPr>
          <w:lang w:val="en-US"/>
        </w:rPr>
        <w:t> </w:t>
      </w:r>
      <w:r w:rsidR="00867CC8" w:rsidRPr="00867CC8">
        <w:t xml:space="preserve">61/295 от 13 сентября 2007 года, </w:t>
      </w:r>
    </w:p>
    <w:p w:rsidR="00867CC8" w:rsidRPr="00867CC8" w:rsidDel="000C6E76" w:rsidRDefault="00C62163" w:rsidP="00867CC8">
      <w:pPr>
        <w:pStyle w:val="SingleTxtGR"/>
      </w:pPr>
      <w:r w:rsidRPr="00D52FF4">
        <w:rPr>
          <w:i/>
          <w:iCs/>
        </w:rPr>
        <w:tab/>
      </w:r>
      <w:r w:rsidR="00867CC8" w:rsidRPr="00E81F43">
        <w:rPr>
          <w:i/>
        </w:rPr>
        <w:t>ссылаясь далее</w:t>
      </w:r>
      <w:r w:rsidR="00867CC8" w:rsidRPr="00867CC8">
        <w:t xml:space="preserve"> на резолюции Совета по правам человека 5/1 </w:t>
      </w:r>
      <w:r w:rsidR="00CE0BE6">
        <w:t>об и</w:t>
      </w:r>
      <w:r w:rsidR="00867CC8" w:rsidRPr="00867CC8">
        <w:t>нстит</w:t>
      </w:r>
      <w:r w:rsidR="00867CC8" w:rsidRPr="00867CC8">
        <w:t>у</w:t>
      </w:r>
      <w:r w:rsidR="00867CC8" w:rsidRPr="00867CC8">
        <w:t>ционально</w:t>
      </w:r>
      <w:r w:rsidR="00CE0BE6">
        <w:t>м</w:t>
      </w:r>
      <w:r w:rsidR="00867CC8" w:rsidRPr="00867CC8">
        <w:t xml:space="preserve"> строительств</w:t>
      </w:r>
      <w:r w:rsidR="00CE0BE6">
        <w:t>е</w:t>
      </w:r>
      <w:r w:rsidR="00867CC8" w:rsidRPr="00867CC8">
        <w:t xml:space="preserve"> Совета </w:t>
      </w:r>
      <w:r>
        <w:t xml:space="preserve">и 5/2 </w:t>
      </w:r>
      <w:r w:rsidR="00CE0BE6">
        <w:t xml:space="preserve">о </w:t>
      </w:r>
      <w:r w:rsidR="00867CC8" w:rsidRPr="00867CC8">
        <w:t>Кодекс</w:t>
      </w:r>
      <w:r w:rsidR="00CE0BE6">
        <w:t>е</w:t>
      </w:r>
      <w:r w:rsidR="00867CC8" w:rsidRPr="00867CC8">
        <w:t xml:space="preserve"> поведения мандатариев сп</w:t>
      </w:r>
      <w:r w:rsidR="00867CC8" w:rsidRPr="00867CC8">
        <w:t>е</w:t>
      </w:r>
      <w:r w:rsidR="00867CC8" w:rsidRPr="00867CC8">
        <w:t>циальных процедур Совета от 18 июня 2007 года и подчеркивая, что мандат</w:t>
      </w:r>
      <w:r w:rsidR="00867CC8" w:rsidRPr="00867CC8">
        <w:t>а</w:t>
      </w:r>
      <w:r w:rsidR="00867CC8" w:rsidRPr="00867CC8">
        <w:t>рий исполняет свои обязанности в соответствии с этими резолюциями и прил</w:t>
      </w:r>
      <w:r w:rsidR="00867CC8" w:rsidRPr="00867CC8">
        <w:t>о</w:t>
      </w:r>
      <w:r w:rsidR="00867CC8" w:rsidRPr="00867CC8">
        <w:t>жениями к ним,</w:t>
      </w:r>
    </w:p>
    <w:p w:rsidR="00867CC8" w:rsidRPr="00867CC8" w:rsidRDefault="008C00E0" w:rsidP="00867CC8">
      <w:pPr>
        <w:pStyle w:val="SingleTxtGR"/>
      </w:pPr>
      <w:r>
        <w:rPr>
          <w:i/>
          <w:iCs/>
        </w:rPr>
        <w:tab/>
      </w:r>
      <w:r w:rsidR="00867CC8" w:rsidRPr="00867CC8">
        <w:rPr>
          <w:i/>
          <w:iCs/>
        </w:rPr>
        <w:t>будучи возмущен</w:t>
      </w:r>
      <w:r w:rsidR="00867CC8" w:rsidRPr="00867CC8">
        <w:t xml:space="preserve"> постоянством и распространенностью всех форм нас</w:t>
      </w:r>
      <w:r w:rsidR="00867CC8" w:rsidRPr="00867CC8">
        <w:t>и</w:t>
      </w:r>
      <w:r w:rsidR="00867CC8" w:rsidRPr="00867CC8">
        <w:t>лия в отношении женщин и девочек во всем мире, включая насилие со стороны партнера по интимным отношениям, и подчеркивая, что такое насилие является нарушением, попранием или ущемлением прав человека и в качестве такового является полностью неприемлемым,</w:t>
      </w:r>
    </w:p>
    <w:p w:rsidR="00867CC8" w:rsidRPr="00867CC8" w:rsidRDefault="008C00E0" w:rsidP="00867CC8">
      <w:pPr>
        <w:pStyle w:val="SingleTxtGR"/>
      </w:pPr>
      <w:r>
        <w:tab/>
      </w:r>
      <w:r w:rsidR="00867CC8" w:rsidRPr="008C00E0">
        <w:rPr>
          <w:i/>
        </w:rPr>
        <w:t>приветствуя</w:t>
      </w:r>
      <w:r w:rsidR="00867CC8" w:rsidRPr="00867CC8">
        <w:t xml:space="preserve"> согласованные выводы, принятые Комиссией по положению женщин на ее шестидесятой и предыдущих сессиях, а также ее решение ра</w:t>
      </w:r>
      <w:r w:rsidR="00867CC8" w:rsidRPr="00867CC8">
        <w:t>с</w:t>
      </w:r>
      <w:r w:rsidR="00867CC8" w:rsidRPr="00867CC8">
        <w:t>смотреть вопрос о расширении прав и возможностей женщин из числа коре</w:t>
      </w:r>
      <w:r w:rsidR="00867CC8" w:rsidRPr="00867CC8">
        <w:t>н</w:t>
      </w:r>
      <w:r w:rsidR="00867CC8" w:rsidRPr="00867CC8">
        <w:t>ных народов на одной из будущих сессий, и положительно оценивая ее намер</w:t>
      </w:r>
      <w:r w:rsidR="00867CC8" w:rsidRPr="00867CC8">
        <w:t>е</w:t>
      </w:r>
      <w:r w:rsidR="00867CC8" w:rsidRPr="00867CC8">
        <w:t>ние сделать этот вопрос одной из центральных тем ее шестьдесят первой се</w:t>
      </w:r>
      <w:r w:rsidR="00867CC8" w:rsidRPr="00867CC8">
        <w:t>с</w:t>
      </w:r>
      <w:r w:rsidR="00867CC8" w:rsidRPr="00867CC8">
        <w:t>сии,</w:t>
      </w:r>
    </w:p>
    <w:p w:rsidR="00867CC8" w:rsidRPr="00867CC8" w:rsidRDefault="008C00E0" w:rsidP="00867CC8">
      <w:pPr>
        <w:pStyle w:val="SingleTxtGR"/>
      </w:pPr>
      <w:r>
        <w:tab/>
      </w:r>
      <w:r w:rsidR="00867CC8" w:rsidRPr="008C00E0">
        <w:rPr>
          <w:i/>
        </w:rPr>
        <w:t>приветствуя также</w:t>
      </w:r>
      <w:r w:rsidR="00867CC8" w:rsidRPr="00867CC8">
        <w:t xml:space="preserve"> взятое на себя государствами обязательство обесп</w:t>
      </w:r>
      <w:r w:rsidR="00867CC8" w:rsidRPr="00867CC8">
        <w:t>е</w:t>
      </w:r>
      <w:r w:rsidR="00867CC8" w:rsidRPr="00867CC8">
        <w:t>чить достижение гендерного равенства и расширение прав и возможностей всех женщин и девочек в Повестке дня в области устойчивого развития на период до 2030 года</w:t>
      </w:r>
      <w:r w:rsidR="00867CC8" w:rsidRPr="00A57F67">
        <w:rPr>
          <w:sz w:val="18"/>
          <w:szCs w:val="18"/>
          <w:vertAlign w:val="superscript"/>
        </w:rPr>
        <w:footnoteReference w:id="1"/>
      </w:r>
      <w:r w:rsidR="00867CC8" w:rsidRPr="00867CC8">
        <w:t xml:space="preserve"> и Аддис-Абебской программе действий</w:t>
      </w:r>
      <w:r w:rsidR="00867CC8" w:rsidRPr="00A57F67">
        <w:rPr>
          <w:sz w:val="18"/>
          <w:szCs w:val="18"/>
          <w:vertAlign w:val="superscript"/>
        </w:rPr>
        <w:footnoteReference w:id="2"/>
      </w:r>
      <w:r w:rsidR="00867CC8" w:rsidRPr="00867CC8">
        <w:t>, в частности обязательство по искоренению всех форм насилия в отношении женщин,</w:t>
      </w:r>
    </w:p>
    <w:p w:rsidR="00867CC8" w:rsidRPr="00867CC8" w:rsidRDefault="008C00E0" w:rsidP="00867CC8">
      <w:pPr>
        <w:pStyle w:val="SingleTxtGR"/>
      </w:pPr>
      <w:r>
        <w:rPr>
          <w:i/>
          <w:iCs/>
        </w:rPr>
        <w:tab/>
      </w:r>
      <w:r w:rsidR="00867CC8" w:rsidRPr="00867CC8">
        <w:rPr>
          <w:i/>
          <w:iCs/>
        </w:rPr>
        <w:t xml:space="preserve">признавая </w:t>
      </w:r>
      <w:r w:rsidR="00867CC8" w:rsidRPr="00867CC8">
        <w:t>важное значение Структуры Организации Объединенных Наций по вопросам гендерного равенства и расширения прав и возможностей женщин, а также роли этой структуры в том, чтобы возглавлять и координир</w:t>
      </w:r>
      <w:r w:rsidR="00867CC8" w:rsidRPr="00867CC8">
        <w:t>о</w:t>
      </w:r>
      <w:r w:rsidR="00867CC8" w:rsidRPr="00867CC8">
        <w:t>вать систему Организации Объединенных Наций в ее работе над проблемами гендерного равенства и расширения прав и возможностей женщин и спосо</w:t>
      </w:r>
      <w:r w:rsidR="00867CC8" w:rsidRPr="00867CC8">
        <w:t>б</w:t>
      </w:r>
      <w:r w:rsidR="00867CC8" w:rsidRPr="00867CC8">
        <w:t>ствовать ее подотчетности при выполнении такой работы,</w:t>
      </w:r>
    </w:p>
    <w:p w:rsidR="00867CC8" w:rsidRPr="00867CC8" w:rsidRDefault="008C00E0" w:rsidP="00867CC8">
      <w:pPr>
        <w:pStyle w:val="SingleTxtGR"/>
      </w:pPr>
      <w:r>
        <w:rPr>
          <w:i/>
          <w:iCs/>
        </w:rPr>
        <w:tab/>
      </w:r>
      <w:proofErr w:type="gramStart"/>
      <w:r w:rsidR="00867CC8" w:rsidRPr="00867CC8">
        <w:rPr>
          <w:i/>
          <w:iCs/>
        </w:rPr>
        <w:t>признавая</w:t>
      </w:r>
      <w:r w:rsidR="00867CC8" w:rsidRPr="00867CC8">
        <w:t xml:space="preserve"> </w:t>
      </w:r>
      <w:r w:rsidR="00867CC8" w:rsidRPr="007D42AA">
        <w:rPr>
          <w:i/>
        </w:rPr>
        <w:t>также</w:t>
      </w:r>
      <w:r w:rsidR="00867CC8" w:rsidRPr="00867CC8">
        <w:t xml:space="preserve"> важную роль Комиссии по положению женщин в с</w:t>
      </w:r>
      <w:r w:rsidR="00867CC8" w:rsidRPr="00867CC8">
        <w:t>о</w:t>
      </w:r>
      <w:r w:rsidR="00867CC8" w:rsidRPr="00867CC8">
        <w:t>действии достижению равенства между мужчинами и женщинами и расшир</w:t>
      </w:r>
      <w:r w:rsidR="00867CC8" w:rsidRPr="00867CC8">
        <w:t>е</w:t>
      </w:r>
      <w:r w:rsidR="00867CC8" w:rsidRPr="00867CC8">
        <w:t>нию прав и возможностей женщин на основе полного осуществления Пеки</w:t>
      </w:r>
      <w:r w:rsidR="00867CC8" w:rsidRPr="00867CC8">
        <w:t>н</w:t>
      </w:r>
      <w:r w:rsidR="00867CC8" w:rsidRPr="00867CC8">
        <w:t>ской декларации и Платформы действий и решений двадцать третьей специал</w:t>
      </w:r>
      <w:r w:rsidR="00867CC8" w:rsidRPr="00867CC8">
        <w:t>ь</w:t>
      </w:r>
      <w:r w:rsidR="00867CC8" w:rsidRPr="00867CC8">
        <w:t>ной сессии и в поощрении учета гендерной проблематики в системе Организ</w:t>
      </w:r>
      <w:r w:rsidR="00867CC8" w:rsidRPr="00867CC8">
        <w:t>а</w:t>
      </w:r>
      <w:r w:rsidR="00867CC8" w:rsidRPr="00867CC8">
        <w:t>ции Объединенных Наций и обеспечении соответствующего контроля и рек</w:t>
      </w:r>
      <w:r w:rsidR="00867CC8" w:rsidRPr="00867CC8">
        <w:t>о</w:t>
      </w:r>
      <w:r w:rsidR="00867CC8" w:rsidRPr="00867CC8">
        <w:t>менду</w:t>
      </w:r>
      <w:r w:rsidR="000375EE">
        <w:t>я</w:t>
      </w:r>
      <w:r w:rsidR="00867CC8" w:rsidRPr="00867CC8">
        <w:t xml:space="preserve"> Комиссии содействовать осуществлению последующих мер по</w:t>
      </w:r>
      <w:proofErr w:type="gramEnd"/>
      <w:r w:rsidR="00867CC8" w:rsidRPr="00867CC8">
        <w:t xml:space="preserve"> выпо</w:t>
      </w:r>
      <w:r w:rsidR="00867CC8" w:rsidRPr="00867CC8">
        <w:t>л</w:t>
      </w:r>
      <w:r w:rsidR="00867CC8" w:rsidRPr="00867CC8">
        <w:t>нению Повестки дня в области устойчивого развития на период до 2030 года, с</w:t>
      </w:r>
      <w:r w:rsidR="00CF05CD" w:rsidRPr="00CF05CD">
        <w:t xml:space="preserve"> </w:t>
      </w:r>
      <w:r w:rsidR="00867CC8" w:rsidRPr="00867CC8">
        <w:t>тем чтобы ускорить реализацию целей достижения равенства между мужчин</w:t>
      </w:r>
      <w:r w:rsidR="00867CC8" w:rsidRPr="00867CC8">
        <w:t>а</w:t>
      </w:r>
      <w:r w:rsidR="00867CC8" w:rsidRPr="00867CC8">
        <w:t>ми и женщинами и расширения прав и возможностей женщин и девочек</w:t>
      </w:r>
      <w:r w:rsidR="00C81517">
        <w:t>,</w:t>
      </w:r>
    </w:p>
    <w:p w:rsidR="00867CC8" w:rsidRPr="00867CC8" w:rsidRDefault="007D42AA" w:rsidP="00867CC8">
      <w:pPr>
        <w:pStyle w:val="SingleTxtGR"/>
      </w:pPr>
      <w:r>
        <w:rPr>
          <w:i/>
          <w:iCs/>
        </w:rPr>
        <w:tab/>
      </w:r>
      <w:r w:rsidR="00867CC8" w:rsidRPr="00867CC8">
        <w:rPr>
          <w:i/>
          <w:iCs/>
        </w:rPr>
        <w:t xml:space="preserve">ссылаясь </w:t>
      </w:r>
      <w:r w:rsidR="00867CC8" w:rsidRPr="007D42AA">
        <w:rPr>
          <w:iCs/>
        </w:rPr>
        <w:t>на</w:t>
      </w:r>
      <w:r w:rsidR="00867CC8" w:rsidRPr="007D42AA">
        <w:t xml:space="preserve"> </w:t>
      </w:r>
      <w:r w:rsidR="00867CC8" w:rsidRPr="00867CC8">
        <w:t>итоговый документ Всемирной конференции по коренным народам</w:t>
      </w:r>
      <w:r w:rsidR="00867CC8" w:rsidRPr="00C7434E">
        <w:rPr>
          <w:sz w:val="18"/>
          <w:szCs w:val="18"/>
          <w:vertAlign w:val="superscript"/>
        </w:rPr>
        <w:footnoteReference w:id="3"/>
      </w:r>
      <w:r w:rsidR="00867CC8" w:rsidRPr="00867CC8">
        <w:t>, в котором государства обязались активизировать усилия, в сотрудн</w:t>
      </w:r>
      <w:r w:rsidR="00867CC8" w:rsidRPr="00867CC8">
        <w:t>и</w:t>
      </w:r>
      <w:r w:rsidR="00867CC8" w:rsidRPr="00867CC8">
        <w:t xml:space="preserve">честве с коренными народами, в целях предотвращения и искоренения всех </w:t>
      </w:r>
      <w:r w:rsidR="00867CC8" w:rsidRPr="00867CC8">
        <w:lastRenderedPageBreak/>
        <w:t>форм насилия и дискриминации в отношении коренных народов и их отдел</w:t>
      </w:r>
      <w:r w:rsidR="00867CC8" w:rsidRPr="00867CC8">
        <w:t>ь</w:t>
      </w:r>
      <w:r w:rsidR="00867CC8" w:rsidRPr="00867CC8">
        <w:t xml:space="preserve">ных представителей, в частности женщин, детей, молодежи, пожилых людей и инвалидов, путем укрепления правовых, директивных и институциональных механизмов, и ссылаясь на работу занимающихся проблематикой коренных народов механизмов Организации Объединенных Наций по борьбе с насилием в отношении женщин и девочек, </w:t>
      </w:r>
    </w:p>
    <w:p w:rsidR="00867CC8" w:rsidRPr="00867CC8" w:rsidRDefault="007D42AA" w:rsidP="00867CC8">
      <w:pPr>
        <w:pStyle w:val="SingleTxtGR"/>
      </w:pPr>
      <w:r>
        <w:rPr>
          <w:i/>
          <w:iCs/>
        </w:rPr>
        <w:tab/>
      </w:r>
      <w:r w:rsidR="00867CC8" w:rsidRPr="00867CC8">
        <w:rPr>
          <w:i/>
          <w:iCs/>
        </w:rPr>
        <w:t>признавая</w:t>
      </w:r>
      <w:r w:rsidR="00867CC8" w:rsidRPr="00867CC8">
        <w:t xml:space="preserve"> важную роль, которую играют региональные конвенции, док</w:t>
      </w:r>
      <w:r w:rsidR="00867CC8" w:rsidRPr="00867CC8">
        <w:t>у</w:t>
      </w:r>
      <w:r w:rsidR="00867CC8" w:rsidRPr="00867CC8">
        <w:t>менты, заявления и инициативы по борьбе с насилием в отношении женщин и девочек, включая женщин и девочек из числа коренных народов,</w:t>
      </w:r>
    </w:p>
    <w:p w:rsidR="00867CC8" w:rsidRPr="00867CC8" w:rsidRDefault="007D42AA" w:rsidP="00867CC8">
      <w:pPr>
        <w:pStyle w:val="SingleTxtGR"/>
      </w:pPr>
      <w:r>
        <w:rPr>
          <w:i/>
          <w:iCs/>
        </w:rPr>
        <w:tab/>
      </w:r>
      <w:r w:rsidR="00867CC8" w:rsidRPr="00867CC8">
        <w:rPr>
          <w:i/>
          <w:iCs/>
        </w:rPr>
        <w:t xml:space="preserve">вновь заявляя </w:t>
      </w:r>
      <w:r w:rsidR="00867CC8" w:rsidRPr="007D42AA">
        <w:rPr>
          <w:iCs/>
        </w:rPr>
        <w:t>о</w:t>
      </w:r>
      <w:r w:rsidR="00867CC8" w:rsidRPr="007D42AA">
        <w:t xml:space="preserve"> </w:t>
      </w:r>
      <w:r w:rsidR="00867CC8" w:rsidRPr="00867CC8">
        <w:t>необходимости активизировать усилия на всех уровнях в целях предотвращения и искоренения всех форм насилия в отношении женщин и девочек во всем мире и подчеркивая, что расширение экономических, пол</w:t>
      </w:r>
      <w:r w:rsidR="00867CC8" w:rsidRPr="00867CC8">
        <w:t>и</w:t>
      </w:r>
      <w:r w:rsidR="00867CC8" w:rsidRPr="00867CC8">
        <w:t>тических и социальных прав и возможностей женщин имеет существенно ва</w:t>
      </w:r>
      <w:r w:rsidR="00867CC8" w:rsidRPr="00867CC8">
        <w:t>ж</w:t>
      </w:r>
      <w:r w:rsidR="00867CC8" w:rsidRPr="00867CC8">
        <w:t xml:space="preserve">ное значение для предотвращения насилия и устранения коренных причин насилия в отношении женщин и девочек, включая женщин и девочек из числа коренных народов, </w:t>
      </w:r>
    </w:p>
    <w:p w:rsidR="00867CC8" w:rsidRPr="00867CC8" w:rsidRDefault="007D42AA" w:rsidP="00867CC8">
      <w:pPr>
        <w:pStyle w:val="SingleTxtGR"/>
      </w:pPr>
      <w:r>
        <w:rPr>
          <w:i/>
          <w:iCs/>
        </w:rPr>
        <w:tab/>
      </w:r>
      <w:r w:rsidR="00867CC8" w:rsidRPr="00867CC8">
        <w:rPr>
          <w:i/>
          <w:iCs/>
        </w:rPr>
        <w:t>признавая</w:t>
      </w:r>
      <w:r w:rsidR="00867CC8" w:rsidRPr="00867CC8">
        <w:t>, что насилие в отношении женщин и девочек из числа коре</w:t>
      </w:r>
      <w:r w:rsidR="00867CC8" w:rsidRPr="00867CC8">
        <w:t>н</w:t>
      </w:r>
      <w:r w:rsidR="00867CC8" w:rsidRPr="00867CC8">
        <w:t>ных народов не может быть отделено от более широкого контекста дискрим</w:t>
      </w:r>
      <w:r w:rsidR="00867CC8" w:rsidRPr="00867CC8">
        <w:t>и</w:t>
      </w:r>
      <w:r w:rsidR="00867CC8" w:rsidRPr="00867CC8">
        <w:t>нации и отчуждения, которым часто подвергаются лица из числа коренных народов в социальной, экономической, культурной и политической жизни, и б</w:t>
      </w:r>
      <w:r w:rsidR="00867CC8" w:rsidRPr="00867CC8">
        <w:t>у</w:t>
      </w:r>
      <w:r w:rsidR="00867CC8" w:rsidRPr="00867CC8">
        <w:t>дучи глубоко обеспокоен свидетельствами того, что женщины и девочки из числа коренных народов в несоразмерно большей степени страдают от насилия, включая сексуальное насилие, с учетом множественных и комбинированных форм дискриминации, которой они могут подвергаться,</w:t>
      </w:r>
    </w:p>
    <w:p w:rsidR="00867CC8" w:rsidRPr="00867CC8" w:rsidRDefault="007D42AA" w:rsidP="00867CC8">
      <w:pPr>
        <w:pStyle w:val="SingleTxtGR"/>
      </w:pPr>
      <w:r>
        <w:rPr>
          <w:i/>
          <w:iCs/>
        </w:rPr>
        <w:tab/>
      </w:r>
      <w:r w:rsidR="00867CC8" w:rsidRPr="00867CC8">
        <w:rPr>
          <w:i/>
          <w:iCs/>
        </w:rPr>
        <w:t>признавая также</w:t>
      </w:r>
      <w:r w:rsidR="00867CC8" w:rsidRPr="00867CC8">
        <w:t xml:space="preserve"> повышенную уязвимость тех, кто подвержен множ</w:t>
      </w:r>
      <w:r w:rsidR="00867CC8" w:rsidRPr="00867CC8">
        <w:t>е</w:t>
      </w:r>
      <w:r w:rsidR="00867CC8" w:rsidRPr="00867CC8">
        <w:t>ственным и комбинированным формам дискриминации, в том числе пожилых женщин, женщин из числа коренного населения, женщин-мигрантов и женщин-инвалидов, и тот факт, что они подвергаются особенно высокому риску стать жертвой насилия, и подчеркивая настоятельную необходимость борьбы с нас</w:t>
      </w:r>
      <w:r w:rsidR="00867CC8" w:rsidRPr="00867CC8">
        <w:t>и</w:t>
      </w:r>
      <w:r w:rsidR="00867CC8" w:rsidRPr="00867CC8">
        <w:t>лием и дискриминацией в отношении таких женщин</w:t>
      </w:r>
      <w:r w:rsidR="00C81517">
        <w:t>,</w:t>
      </w:r>
      <w:r w:rsidR="00867CC8" w:rsidRPr="00867CC8">
        <w:t xml:space="preserve"> </w:t>
      </w:r>
    </w:p>
    <w:p w:rsidR="00867CC8" w:rsidRPr="00867CC8" w:rsidRDefault="007D42AA" w:rsidP="007D42AA">
      <w:pPr>
        <w:pStyle w:val="SingleTxtGR"/>
        <w:keepLines/>
      </w:pPr>
      <w:r>
        <w:rPr>
          <w:i/>
          <w:iCs/>
        </w:rPr>
        <w:tab/>
      </w:r>
      <w:r w:rsidR="00867CC8" w:rsidRPr="00867CC8">
        <w:rPr>
          <w:i/>
          <w:iCs/>
        </w:rPr>
        <w:t>будучи глубоко обеспокоен</w:t>
      </w:r>
      <w:r w:rsidR="00867CC8" w:rsidRPr="00867CC8">
        <w:t xml:space="preserve"> тем, что все женщины и девочки, включая женщин и девочек из числа коренных народов, сталкиваются с повышенным риском сексуального насилия и насилия по признаку пола </w:t>
      </w:r>
      <w:r w:rsidR="00E576A5">
        <w:t xml:space="preserve">в ходе </w:t>
      </w:r>
      <w:r w:rsidR="00867CC8" w:rsidRPr="00867CC8">
        <w:t>конфликтов</w:t>
      </w:r>
      <w:r w:rsidR="00E576A5">
        <w:t xml:space="preserve">, в постконфликтный период и </w:t>
      </w:r>
      <w:r w:rsidR="00E576A5" w:rsidRPr="00867CC8">
        <w:t>во время</w:t>
      </w:r>
      <w:r w:rsidR="00867CC8" w:rsidRPr="00867CC8">
        <w:t xml:space="preserve"> гуманитарных кризисов, </w:t>
      </w:r>
    </w:p>
    <w:p w:rsidR="00867CC8" w:rsidRPr="00867CC8" w:rsidRDefault="007D42AA" w:rsidP="00867CC8">
      <w:pPr>
        <w:pStyle w:val="SingleTxtGR"/>
      </w:pPr>
      <w:r>
        <w:rPr>
          <w:i/>
          <w:iCs/>
        </w:rPr>
        <w:tab/>
      </w:r>
      <w:r w:rsidR="00867CC8" w:rsidRPr="00867CC8">
        <w:rPr>
          <w:i/>
          <w:iCs/>
        </w:rPr>
        <w:t>признавая</w:t>
      </w:r>
      <w:r w:rsidR="00867CC8" w:rsidRPr="00867CC8">
        <w:t xml:space="preserve">, что насилие в отношении женщин и девочек коренится в предопределенном историческими и структурными факторами </w:t>
      </w:r>
      <w:r w:rsidR="00846ED5">
        <w:t xml:space="preserve">неравенстве в соотношении властных полномочий </w:t>
      </w:r>
      <w:r w:rsidR="00867CC8" w:rsidRPr="00867CC8">
        <w:t>между женщинами и мужчинами и что все формы насилия в отношении женщин и девочек служат серьезным препятств</w:t>
      </w:r>
      <w:r w:rsidR="00867CC8" w:rsidRPr="00867CC8">
        <w:t>и</w:t>
      </w:r>
      <w:r w:rsidR="00867CC8" w:rsidRPr="00867CC8">
        <w:t>ем их полному, равному и эффективному участию в делах общества, эконом</w:t>
      </w:r>
      <w:r w:rsidR="00867CC8" w:rsidRPr="00867CC8">
        <w:t>и</w:t>
      </w:r>
      <w:r w:rsidR="00867CC8" w:rsidRPr="00867CC8">
        <w:t>ческой деятельности и принятии политических решений,</w:t>
      </w:r>
    </w:p>
    <w:p w:rsidR="00867CC8" w:rsidRPr="00867CC8" w:rsidRDefault="007D42AA" w:rsidP="00867CC8">
      <w:pPr>
        <w:pStyle w:val="SingleTxtGR"/>
      </w:pPr>
      <w:r>
        <w:rPr>
          <w:i/>
          <w:iCs/>
        </w:rPr>
        <w:tab/>
      </w:r>
      <w:r w:rsidR="00867CC8" w:rsidRPr="00867CC8">
        <w:rPr>
          <w:i/>
          <w:iCs/>
        </w:rPr>
        <w:t>выражая обеспокоенность</w:t>
      </w:r>
      <w:r w:rsidR="00867CC8" w:rsidRPr="00867CC8">
        <w:t xml:space="preserve"> по поводу институциональной и структурной дискриминации в отношении женщин и девочек, включая женщин и девочек из числа коренных народов, например законов, политики, нормативных актов, программ, административных процедур или структур, услуг и практики, кот</w:t>
      </w:r>
      <w:r w:rsidR="00867CC8" w:rsidRPr="00867CC8">
        <w:t>о</w:t>
      </w:r>
      <w:r w:rsidR="00867CC8" w:rsidRPr="00867CC8">
        <w:t xml:space="preserve">рые прямо или косвенно ограничивают доступ к учреждениям, собственности и владению землей, медицинским услугам, образованию, занятости и доступ к кредиту, что негативно влияет на расширение прав и возможностей женщин и повышает их уязвимость к насилию, </w:t>
      </w:r>
    </w:p>
    <w:p w:rsidR="00867CC8" w:rsidRPr="00867CC8" w:rsidRDefault="007D42AA" w:rsidP="00867CC8">
      <w:pPr>
        <w:pStyle w:val="SingleTxtGR"/>
      </w:pPr>
      <w:r>
        <w:rPr>
          <w:i/>
          <w:iCs/>
        </w:rPr>
        <w:lastRenderedPageBreak/>
        <w:tab/>
      </w:r>
      <w:r w:rsidR="00867CC8" w:rsidRPr="00867CC8">
        <w:rPr>
          <w:i/>
          <w:iCs/>
        </w:rPr>
        <w:t>вновь подтверждая</w:t>
      </w:r>
      <w:r w:rsidR="00BD1E2E">
        <w:rPr>
          <w:i/>
          <w:iCs/>
        </w:rPr>
        <w:t xml:space="preserve">, </w:t>
      </w:r>
      <w:r w:rsidR="00BD1E2E" w:rsidRPr="00BD1E2E">
        <w:rPr>
          <w:iCs/>
        </w:rPr>
        <w:t>что,</w:t>
      </w:r>
      <w:r w:rsidR="00BD1E2E">
        <w:t xml:space="preserve"> как указано в</w:t>
      </w:r>
      <w:r w:rsidR="00867CC8" w:rsidRPr="00867CC8">
        <w:t xml:space="preserve"> Декларации Организации Об</w:t>
      </w:r>
      <w:r w:rsidR="00867CC8" w:rsidRPr="00867CC8">
        <w:t>ъ</w:t>
      </w:r>
      <w:r w:rsidR="00867CC8" w:rsidRPr="00867CC8">
        <w:t>единенных Наций о правах коренных народов, коренные народы имеют право без дискриминации на улучшение социально-экономических условий их жизни, в том числе, в частности, в таких областях, как образование, занятость, профе</w:t>
      </w:r>
      <w:r w:rsidR="00867CC8" w:rsidRPr="00867CC8">
        <w:t>с</w:t>
      </w:r>
      <w:r w:rsidR="00867CC8" w:rsidRPr="00867CC8">
        <w:t>сионально-техническая подготовка и переподготовка, обеспечение жильем, с</w:t>
      </w:r>
      <w:r w:rsidR="00867CC8" w:rsidRPr="00867CC8">
        <w:t>а</w:t>
      </w:r>
      <w:r w:rsidR="00867CC8" w:rsidRPr="00867CC8">
        <w:t xml:space="preserve">нитария, здравоохранение и социальное обеспечение, </w:t>
      </w:r>
    </w:p>
    <w:p w:rsidR="00867CC8" w:rsidRPr="00867CC8" w:rsidRDefault="007D42AA" w:rsidP="00867CC8">
      <w:pPr>
        <w:pStyle w:val="SingleTxtGR"/>
      </w:pPr>
      <w:r>
        <w:rPr>
          <w:i/>
          <w:iCs/>
        </w:rPr>
        <w:tab/>
      </w:r>
      <w:r w:rsidR="00867CC8" w:rsidRPr="00867CC8">
        <w:rPr>
          <w:i/>
          <w:iCs/>
        </w:rPr>
        <w:t>будучи встревожен</w:t>
      </w:r>
      <w:r w:rsidR="00867CC8" w:rsidRPr="00867CC8">
        <w:t xml:space="preserve"> высоким уровнем безнаказанности</w:t>
      </w:r>
      <w:r w:rsidR="00BC23E3">
        <w:t xml:space="preserve"> тех, кто соверш</w:t>
      </w:r>
      <w:r w:rsidR="00BC23E3">
        <w:t>а</w:t>
      </w:r>
      <w:r w:rsidR="00BC23E3">
        <w:t>ет акты</w:t>
      </w:r>
      <w:r w:rsidR="00867CC8" w:rsidRPr="00867CC8">
        <w:t xml:space="preserve"> гендерного насилия, включая гендерно мотивированные убийства же</w:t>
      </w:r>
      <w:r w:rsidR="00867CC8" w:rsidRPr="00867CC8">
        <w:t>н</w:t>
      </w:r>
      <w:r w:rsidR="00867CC8" w:rsidRPr="00867CC8">
        <w:t xml:space="preserve">щин и девочек, </w:t>
      </w:r>
      <w:r w:rsidR="00BC23E3">
        <w:t>в том числе</w:t>
      </w:r>
      <w:r w:rsidR="00867CC8" w:rsidRPr="00867CC8">
        <w:t xml:space="preserve"> женщин и девочек из числа коренных народов, и признавая ключевую роль системы уголовного правосудия в деле предупрежд</w:t>
      </w:r>
      <w:r w:rsidR="00867CC8" w:rsidRPr="00867CC8">
        <w:t>е</w:t>
      </w:r>
      <w:r w:rsidR="00867CC8" w:rsidRPr="00867CC8">
        <w:t xml:space="preserve">ния и пресечения безнаказанности </w:t>
      </w:r>
      <w:r w:rsidR="00BC23E3">
        <w:t>тех, кто совершает</w:t>
      </w:r>
      <w:r w:rsidR="00867CC8" w:rsidRPr="00867CC8">
        <w:t xml:space="preserve"> такие преступления,</w:t>
      </w:r>
    </w:p>
    <w:p w:rsidR="00867CC8" w:rsidRPr="00867CC8" w:rsidRDefault="007D42AA" w:rsidP="00867CC8">
      <w:pPr>
        <w:pStyle w:val="SingleTxtGR"/>
      </w:pPr>
      <w:r>
        <w:rPr>
          <w:i/>
          <w:iCs/>
        </w:rPr>
        <w:tab/>
      </w:r>
      <w:r w:rsidR="00867CC8" w:rsidRPr="00867CC8">
        <w:rPr>
          <w:i/>
          <w:iCs/>
        </w:rPr>
        <w:t>будучи обеспокоен</w:t>
      </w:r>
      <w:r w:rsidR="00867CC8" w:rsidRPr="00867CC8">
        <w:t xml:space="preserve"> тем, что женщины и девочки из числа коренных нар</w:t>
      </w:r>
      <w:r w:rsidR="00867CC8" w:rsidRPr="00867CC8">
        <w:t>о</w:t>
      </w:r>
      <w:r w:rsidR="00867CC8" w:rsidRPr="00867CC8">
        <w:t>дов могут быть в не</w:t>
      </w:r>
      <w:r w:rsidR="0088022B">
        <w:t>соразмер</w:t>
      </w:r>
      <w:r w:rsidR="00867CC8" w:rsidRPr="00867CC8">
        <w:t>но высокой степени представлены в системах уг</w:t>
      </w:r>
      <w:r w:rsidR="00867CC8" w:rsidRPr="00867CC8">
        <w:t>о</w:t>
      </w:r>
      <w:r w:rsidR="00867CC8" w:rsidRPr="00867CC8">
        <w:t>ловного правосудия и подвергаться большей маргинализации и вследствие эт</w:t>
      </w:r>
      <w:r w:rsidR="00867CC8" w:rsidRPr="00867CC8">
        <w:t>о</w:t>
      </w:r>
      <w:r w:rsidR="00867CC8" w:rsidRPr="00867CC8">
        <w:t>го могут чаще подвергаться насилию до, в течение и после нахождения в з</w:t>
      </w:r>
      <w:r w:rsidR="00867CC8" w:rsidRPr="00867CC8">
        <w:t>а</w:t>
      </w:r>
      <w:r w:rsidR="00867CC8" w:rsidRPr="00867CC8">
        <w:t xml:space="preserve">ключении, </w:t>
      </w:r>
    </w:p>
    <w:p w:rsidR="00867CC8" w:rsidRPr="00867CC8" w:rsidRDefault="007D42AA" w:rsidP="00867CC8">
      <w:pPr>
        <w:pStyle w:val="SingleTxtGR"/>
      </w:pPr>
      <w:r>
        <w:rPr>
          <w:i/>
          <w:iCs/>
        </w:rPr>
        <w:tab/>
      </w:r>
      <w:r w:rsidR="00867CC8" w:rsidRPr="00867CC8">
        <w:rPr>
          <w:i/>
          <w:iCs/>
        </w:rPr>
        <w:t>признавая</w:t>
      </w:r>
      <w:r w:rsidR="00867CC8" w:rsidRPr="00867CC8">
        <w:t>, что отсутствие надлежащей гендерной статистики, включая данные в разбивке, в частности, по полу, возрасту и инвалидности, а также ко</w:t>
      </w:r>
      <w:r w:rsidR="00867CC8" w:rsidRPr="00867CC8">
        <w:t>н</w:t>
      </w:r>
      <w:r w:rsidR="00867CC8" w:rsidRPr="00867CC8">
        <w:t>кретных данных о случаях насилия в отношении женщин и девочек, их обсто</w:t>
      </w:r>
      <w:r w:rsidR="00867CC8" w:rsidRPr="00867CC8">
        <w:t>я</w:t>
      </w:r>
      <w:r w:rsidR="00867CC8" w:rsidRPr="00867CC8">
        <w:t>тельствах и совершающих его лицах препятствует усилиям по разработке ко</w:t>
      </w:r>
      <w:r w:rsidR="00867CC8" w:rsidRPr="00867CC8">
        <w:t>н</w:t>
      </w:r>
      <w:r w:rsidR="00867CC8" w:rsidRPr="00867CC8">
        <w:t>кретных стратегий практических мер по устранению как причин, так и после</w:t>
      </w:r>
      <w:r w:rsidR="00867CC8" w:rsidRPr="00867CC8">
        <w:t>д</w:t>
      </w:r>
      <w:r w:rsidR="00867CC8" w:rsidRPr="00867CC8">
        <w:t>ствий насилия в отношении женщин и девочек, а также осуществлению скоо</w:t>
      </w:r>
      <w:r w:rsidR="00867CC8" w:rsidRPr="00867CC8">
        <w:t>р</w:t>
      </w:r>
      <w:r w:rsidR="00867CC8" w:rsidRPr="00867CC8">
        <w:t>динированных и консолидированных усилий по устранению пробелов в данных в разбивке по полу,</w:t>
      </w:r>
    </w:p>
    <w:p w:rsidR="00867CC8" w:rsidRPr="00867CC8" w:rsidRDefault="007D42AA" w:rsidP="00867CC8">
      <w:pPr>
        <w:pStyle w:val="SingleTxtGR"/>
      </w:pPr>
      <w:r>
        <w:rPr>
          <w:i/>
          <w:iCs/>
        </w:rPr>
        <w:tab/>
      </w:r>
      <w:proofErr w:type="gramStart"/>
      <w:r w:rsidR="00867CC8" w:rsidRPr="00867CC8">
        <w:rPr>
          <w:i/>
          <w:iCs/>
        </w:rPr>
        <w:t>выражая обеспокоенность</w:t>
      </w:r>
      <w:r w:rsidR="00867CC8" w:rsidRPr="00867CC8">
        <w:t xml:space="preserve"> по поводу низкого уровня регистрации ро</w:t>
      </w:r>
      <w:r w:rsidR="00867CC8" w:rsidRPr="00867CC8">
        <w:t>ж</w:t>
      </w:r>
      <w:r w:rsidR="00867CC8" w:rsidRPr="00867CC8">
        <w:t>дений в отношении женщин и девочек из числа коренных народов и принимая во внимание то, что регистрация рождения того или иного лица является жи</w:t>
      </w:r>
      <w:r w:rsidR="00867CC8" w:rsidRPr="00867CC8">
        <w:t>з</w:t>
      </w:r>
      <w:r w:rsidR="00867CC8" w:rsidRPr="00867CC8">
        <w:t>ненно важным шагом на пути к поощрению и защите всех его прав человека и что лица, не зарегистрированные при рождении, могут быть более уязвимы к</w:t>
      </w:r>
      <w:r w:rsidR="00F00B73">
        <w:t> </w:t>
      </w:r>
      <w:proofErr w:type="spellStart"/>
      <w:r w:rsidR="00867CC8" w:rsidRPr="00867CC8">
        <w:t>маргинализации</w:t>
      </w:r>
      <w:proofErr w:type="spellEnd"/>
      <w:r w:rsidR="00867CC8" w:rsidRPr="00867CC8">
        <w:t>, отчуждению, дискриминации, насилию, безгражданству</w:t>
      </w:r>
      <w:proofErr w:type="gramEnd"/>
      <w:r w:rsidR="00867CC8" w:rsidRPr="00867CC8">
        <w:t xml:space="preserve">, эксплуатации и надругательствам, </w:t>
      </w:r>
    </w:p>
    <w:p w:rsidR="00867CC8" w:rsidRPr="00867CC8" w:rsidRDefault="007D42AA" w:rsidP="00867CC8">
      <w:pPr>
        <w:pStyle w:val="SingleTxtGR"/>
      </w:pPr>
      <w:r>
        <w:rPr>
          <w:i/>
          <w:iCs/>
        </w:rPr>
        <w:tab/>
      </w:r>
      <w:r w:rsidR="00867CC8" w:rsidRPr="00867CC8">
        <w:rPr>
          <w:i/>
          <w:iCs/>
        </w:rPr>
        <w:t>подчеркивая</w:t>
      </w:r>
      <w:r w:rsidR="00867CC8" w:rsidRPr="00867CC8">
        <w:t>, что обязанность государств уделять надлежащее внимание обеспечению защиты женщин и девочек, которые подверглись или подвергаю</w:t>
      </w:r>
      <w:r w:rsidR="00867CC8" w:rsidRPr="00867CC8">
        <w:t>т</w:t>
      </w:r>
      <w:r w:rsidR="00867CC8" w:rsidRPr="00867CC8">
        <w:t>ся опасности насилия, включает в себя использование всех необходимых средств правового, политического, административного и социального характ</w:t>
      </w:r>
      <w:r w:rsidR="00867CC8" w:rsidRPr="00867CC8">
        <w:t>е</w:t>
      </w:r>
      <w:r w:rsidR="00867CC8" w:rsidRPr="00867CC8">
        <w:t>ра, для того чтобы предоставлять доступ к правосудию, медицинской помощи и службам поддержки, которые отвечают их непосредственным нуждам, защ</w:t>
      </w:r>
      <w:r w:rsidR="00867CC8" w:rsidRPr="00867CC8">
        <w:t>и</w:t>
      </w:r>
      <w:r w:rsidR="00867CC8" w:rsidRPr="00867CC8">
        <w:t>щать от причинения им дальнейшего вреда и продолжать преодолевать сохр</w:t>
      </w:r>
      <w:r w:rsidR="00867CC8" w:rsidRPr="00867CC8">
        <w:t>а</w:t>
      </w:r>
      <w:r w:rsidR="00867CC8" w:rsidRPr="00867CC8">
        <w:t xml:space="preserve">няющиеся последствия насилия в отношении женщин и девочек, принимая во внимание воздействие насилия на их семьи и общины, </w:t>
      </w:r>
    </w:p>
    <w:p w:rsidR="00867CC8" w:rsidRPr="00867CC8" w:rsidRDefault="007D42AA" w:rsidP="00867CC8">
      <w:pPr>
        <w:pStyle w:val="SingleTxtGR"/>
        <w:rPr>
          <w:bCs/>
        </w:rPr>
      </w:pPr>
      <w:r>
        <w:tab/>
      </w:r>
      <w:r w:rsidR="00867CC8" w:rsidRPr="00867CC8">
        <w:t>1.</w:t>
      </w:r>
      <w:r w:rsidR="00867CC8" w:rsidRPr="00867CC8">
        <w:tab/>
      </w:r>
      <w:r w:rsidR="00867CC8" w:rsidRPr="00867CC8">
        <w:rPr>
          <w:i/>
          <w:iCs/>
        </w:rPr>
        <w:t>подчеркивае</w:t>
      </w:r>
      <w:r w:rsidR="00867CC8" w:rsidRPr="00867CC8">
        <w:t xml:space="preserve">т, что </w:t>
      </w:r>
      <w:r w:rsidR="00103807">
        <w:t>«</w:t>
      </w:r>
      <w:r w:rsidR="00867CC8" w:rsidRPr="00867CC8">
        <w:t>насилие в отношении женщин</w:t>
      </w:r>
      <w:r w:rsidR="00103807">
        <w:t>»</w:t>
      </w:r>
      <w:r w:rsidR="00867CC8" w:rsidRPr="00867CC8">
        <w:t xml:space="preserve"> означает любой совершенный по половому признаку акт насилия, который причиняет или м</w:t>
      </w:r>
      <w:r w:rsidR="00867CC8" w:rsidRPr="00867CC8">
        <w:t>о</w:t>
      </w:r>
      <w:r w:rsidR="00867CC8" w:rsidRPr="00867CC8">
        <w:t>жет причинить страдания женщинам и девочкам или вред их физическому, се</w:t>
      </w:r>
      <w:r w:rsidR="00867CC8" w:rsidRPr="00867CC8">
        <w:t>к</w:t>
      </w:r>
      <w:r w:rsidR="00867CC8" w:rsidRPr="00867CC8">
        <w:t>суальному или психическому здоровью, а также угрозы совершения таких а</w:t>
      </w:r>
      <w:r w:rsidR="00867CC8" w:rsidRPr="00867CC8">
        <w:t>к</w:t>
      </w:r>
      <w:r w:rsidR="00867CC8" w:rsidRPr="00867CC8">
        <w:t>тов, принуждение или произвольное лишение свободы, будь то в публичной или личной жизни, и отмечает экономический и социальный вред, причиняемый т</w:t>
      </w:r>
      <w:r w:rsidR="00867CC8" w:rsidRPr="00867CC8">
        <w:t>а</w:t>
      </w:r>
      <w:r w:rsidR="00867CC8" w:rsidRPr="00867CC8">
        <w:t xml:space="preserve">ким насилием; </w:t>
      </w:r>
    </w:p>
    <w:p w:rsidR="00867CC8" w:rsidRPr="00867CC8" w:rsidRDefault="007D42AA" w:rsidP="00867CC8">
      <w:pPr>
        <w:pStyle w:val="SingleTxtGR"/>
        <w:rPr>
          <w:bCs/>
        </w:rPr>
      </w:pPr>
      <w:r>
        <w:tab/>
      </w:r>
      <w:r w:rsidR="00867CC8" w:rsidRPr="00867CC8">
        <w:t>2.</w:t>
      </w:r>
      <w:r w:rsidR="00867CC8" w:rsidRPr="00867CC8">
        <w:tab/>
      </w:r>
      <w:r w:rsidR="00867CC8" w:rsidRPr="00867CC8">
        <w:rPr>
          <w:i/>
          <w:iCs/>
        </w:rPr>
        <w:t>решительно осуждает</w:t>
      </w:r>
      <w:r w:rsidR="00867CC8" w:rsidRPr="00867CC8">
        <w:t xml:space="preserve"> все акты насилия в отношении женщин и девочек, включая женщин и девочек из числа коренных народов, независимо от того, совершаются ли эти акты государством, частными лицами или негосуда</w:t>
      </w:r>
      <w:r w:rsidR="00867CC8" w:rsidRPr="00867CC8">
        <w:t>р</w:t>
      </w:r>
      <w:r w:rsidR="00867CC8" w:rsidRPr="00867CC8">
        <w:lastRenderedPageBreak/>
        <w:t>ственными субъектами, и призывает к искоренению всех форм сексуального и гендерного насилия, в том числе в тех случаях, когда оно совершается госуда</w:t>
      </w:r>
      <w:r w:rsidR="00867CC8" w:rsidRPr="00867CC8">
        <w:t>р</w:t>
      </w:r>
      <w:r w:rsidR="00867CC8" w:rsidRPr="00867CC8">
        <w:t>ством или при попустительстве государства, как об этом говорится в Деклар</w:t>
      </w:r>
      <w:r w:rsidR="00867CC8" w:rsidRPr="00867CC8">
        <w:t>а</w:t>
      </w:r>
      <w:r w:rsidR="00867CC8" w:rsidRPr="00867CC8">
        <w:t xml:space="preserve">ции об искоренении насилия в отношении женщин; </w:t>
      </w:r>
    </w:p>
    <w:p w:rsidR="00867CC8" w:rsidRPr="00867CC8" w:rsidRDefault="007D42AA" w:rsidP="00867CC8">
      <w:pPr>
        <w:pStyle w:val="SingleTxtGR"/>
      </w:pPr>
      <w:r>
        <w:tab/>
      </w:r>
      <w:r w:rsidR="00867CC8" w:rsidRPr="00867CC8">
        <w:t>3.</w:t>
      </w:r>
      <w:r w:rsidR="00867CC8" w:rsidRPr="00867CC8">
        <w:tab/>
      </w:r>
      <w:r w:rsidR="00867CC8" w:rsidRPr="00867CC8">
        <w:rPr>
          <w:i/>
          <w:iCs/>
        </w:rPr>
        <w:t xml:space="preserve">обращает особое внимание </w:t>
      </w:r>
      <w:r w:rsidR="00867CC8" w:rsidRPr="00C7434E">
        <w:rPr>
          <w:iCs/>
        </w:rPr>
        <w:t>на</w:t>
      </w:r>
      <w:r w:rsidR="00867CC8" w:rsidRPr="00867CC8">
        <w:t xml:space="preserve"> то, что насилие в отношении же</w:t>
      </w:r>
      <w:r w:rsidR="00867CC8" w:rsidRPr="00867CC8">
        <w:t>н</w:t>
      </w:r>
      <w:r w:rsidR="00867CC8" w:rsidRPr="00867CC8">
        <w:t>щин и девочек, включая женщин и девочек из числа коренных народов, незав</w:t>
      </w:r>
      <w:r w:rsidR="00867CC8" w:rsidRPr="00867CC8">
        <w:t>и</w:t>
      </w:r>
      <w:r w:rsidR="00867CC8" w:rsidRPr="00867CC8">
        <w:t>симо от того, совершается ли оно в публичной или частной сфере, является предметом серьезной озабоченности общественности и что государства несут главную ответственность за защиту и поощрение прав человека женщин и д</w:t>
      </w:r>
      <w:r w:rsidR="00867CC8" w:rsidRPr="00867CC8">
        <w:t>е</w:t>
      </w:r>
      <w:r w:rsidR="00867CC8" w:rsidRPr="00867CC8">
        <w:t>вочек, и в этой связи настоятельно призывает государства принять меры, в с</w:t>
      </w:r>
      <w:r w:rsidR="00867CC8" w:rsidRPr="00867CC8">
        <w:t>о</w:t>
      </w:r>
      <w:r w:rsidR="00867CC8" w:rsidRPr="00867CC8">
        <w:t xml:space="preserve">трудничестве с коренными народами, для обеспечения того, чтобы женщины и дети из числа коренных народов пользовались полной защитой и гарантиями от всех форм насилия и дискриминации в политике и на практике; </w:t>
      </w:r>
    </w:p>
    <w:p w:rsidR="00867CC8" w:rsidRPr="00867CC8" w:rsidRDefault="007D42AA" w:rsidP="00867CC8">
      <w:pPr>
        <w:pStyle w:val="SingleTxtGR"/>
        <w:rPr>
          <w:bCs/>
        </w:rPr>
      </w:pPr>
      <w:r>
        <w:tab/>
      </w:r>
      <w:r w:rsidR="00867CC8" w:rsidRPr="00867CC8">
        <w:t>4.</w:t>
      </w:r>
      <w:r w:rsidR="00867CC8" w:rsidRPr="00867CC8">
        <w:tab/>
      </w:r>
      <w:r w:rsidR="00867CC8" w:rsidRPr="00867CC8">
        <w:rPr>
          <w:i/>
          <w:iCs/>
        </w:rPr>
        <w:t>продолжает выражать особую обеспокоенность</w:t>
      </w:r>
      <w:r w:rsidR="00867CC8" w:rsidRPr="00867CC8">
        <w:t xml:space="preserve"> в связи с сист</w:t>
      </w:r>
      <w:r w:rsidR="00867CC8" w:rsidRPr="00867CC8">
        <w:t>е</w:t>
      </w:r>
      <w:r w:rsidR="00867CC8" w:rsidRPr="00867CC8">
        <w:t>матической и структурной дискриминацией и насилием в отношении лиц всех возрастов, отстаивающих права человека женщин, включая лиц, отстаивающих права человека женщин и девочек из числа коренных народов, и призывает все государства проявлять должную осмотрительность в деле предотвращения нарушений и злоупотреблений в отношении всех правозащитников, в том числе посредством принятия практических мер для недопущения угроз, притеснений и насилия и в деле борьбы с безнаказанностью посредством проведения бе</w:t>
      </w:r>
      <w:r w:rsidR="00867CC8" w:rsidRPr="00867CC8">
        <w:t>с</w:t>
      </w:r>
      <w:r w:rsidR="00867CC8" w:rsidRPr="00867CC8">
        <w:t xml:space="preserve">пристрастных расследований и оперативного привлечения к суду тех, кто несет ответственность за нарушения и злоупотребления, включая акты гендерного насилия и угрозы, совершаемые государственными и негосударственными субъектами, в том числе с использованием сети Интернет; </w:t>
      </w:r>
    </w:p>
    <w:p w:rsidR="00867CC8" w:rsidRPr="00867CC8" w:rsidRDefault="007D42AA" w:rsidP="00867CC8">
      <w:pPr>
        <w:pStyle w:val="SingleTxtGR"/>
        <w:rPr>
          <w:bCs/>
        </w:rPr>
      </w:pPr>
      <w:r>
        <w:tab/>
      </w:r>
      <w:r w:rsidR="00867CC8" w:rsidRPr="00867CC8">
        <w:t>5.</w:t>
      </w:r>
      <w:r w:rsidR="00867CC8" w:rsidRPr="00867CC8">
        <w:tab/>
      </w:r>
      <w:r w:rsidR="00867CC8" w:rsidRPr="00867CC8">
        <w:rPr>
          <w:i/>
          <w:iCs/>
        </w:rPr>
        <w:t>выражает обеспокоенность</w:t>
      </w:r>
      <w:r w:rsidR="00867CC8" w:rsidRPr="00867CC8">
        <w:t xml:space="preserve"> в связи с тем, что насилие в частной сфере, включая насилие в семье, является наиболее распространенной и наим</w:t>
      </w:r>
      <w:r w:rsidR="00867CC8" w:rsidRPr="00867CC8">
        <w:t>е</w:t>
      </w:r>
      <w:r w:rsidR="00867CC8" w:rsidRPr="00867CC8">
        <w:t>нее явной формой насилия в отношении женщин и девочек и что его после</w:t>
      </w:r>
      <w:r w:rsidR="00867CC8" w:rsidRPr="00867CC8">
        <w:t>д</w:t>
      </w:r>
      <w:r w:rsidR="00867CC8" w:rsidRPr="00867CC8">
        <w:t xml:space="preserve">ствия носят долгосрочный и далеко идущий характер и затрагивают многие стороны жизни жертв и их общин; </w:t>
      </w:r>
    </w:p>
    <w:p w:rsidR="00867CC8" w:rsidRPr="00867CC8" w:rsidRDefault="007D42AA" w:rsidP="00867CC8">
      <w:pPr>
        <w:pStyle w:val="SingleTxtGR"/>
      </w:pPr>
      <w:r>
        <w:tab/>
      </w:r>
      <w:r w:rsidR="00867CC8" w:rsidRPr="00867CC8">
        <w:t>6.</w:t>
      </w:r>
      <w:r w:rsidR="00867CC8" w:rsidRPr="00867CC8">
        <w:tab/>
      </w:r>
      <w:r w:rsidR="00867CC8" w:rsidRPr="00867CC8">
        <w:rPr>
          <w:i/>
          <w:iCs/>
        </w:rPr>
        <w:t>признает</w:t>
      </w:r>
      <w:r w:rsidR="00867CC8" w:rsidRPr="00867CC8">
        <w:t xml:space="preserve"> важнейшую роль женщин и девочек, включая женщин и девочек из числа коренных народов, в качестве движущей силы перемен и в этой связи настоятельно призывает государства взаимодействовать и консул</w:t>
      </w:r>
      <w:r w:rsidR="00867CC8" w:rsidRPr="00867CC8">
        <w:t>ь</w:t>
      </w:r>
      <w:r w:rsidR="00867CC8" w:rsidRPr="00867CC8">
        <w:t>тироваться с женщинами и девочками из числа коренных народов как с акти</w:t>
      </w:r>
      <w:r w:rsidR="00867CC8" w:rsidRPr="00867CC8">
        <w:t>в</w:t>
      </w:r>
      <w:r w:rsidR="00867CC8" w:rsidRPr="00867CC8">
        <w:t xml:space="preserve">ными и равноправными участниками процессов планирования, разработки и осуществления законодательства, политики и программ; </w:t>
      </w:r>
    </w:p>
    <w:p w:rsidR="00867CC8" w:rsidRPr="00867CC8" w:rsidRDefault="007D42AA" w:rsidP="00867CC8">
      <w:pPr>
        <w:pStyle w:val="SingleTxtGR"/>
      </w:pPr>
      <w:r>
        <w:tab/>
      </w:r>
      <w:r w:rsidR="00867CC8" w:rsidRPr="00867CC8">
        <w:t>7.</w:t>
      </w:r>
      <w:r w:rsidR="00867CC8" w:rsidRPr="00867CC8">
        <w:tab/>
      </w:r>
      <w:r w:rsidR="00867CC8" w:rsidRPr="00867CC8">
        <w:rPr>
          <w:i/>
          <w:iCs/>
        </w:rPr>
        <w:t>призывает</w:t>
      </w:r>
      <w:r w:rsidR="00867CC8" w:rsidRPr="00867CC8">
        <w:t xml:space="preserve"> все государства принять эффективные меры по пред</w:t>
      </w:r>
      <w:r w:rsidR="00867CC8" w:rsidRPr="00867CC8">
        <w:t>у</w:t>
      </w:r>
      <w:r w:rsidR="00867CC8" w:rsidRPr="00867CC8">
        <w:t>преждению насилия в отношении женщин и девочек, включая женщин и дев</w:t>
      </w:r>
      <w:r w:rsidR="00867CC8" w:rsidRPr="00867CC8">
        <w:t>о</w:t>
      </w:r>
      <w:r w:rsidR="00867CC8" w:rsidRPr="00867CC8">
        <w:t xml:space="preserve">чек из числа коренных народов, путем: </w:t>
      </w:r>
    </w:p>
    <w:p w:rsidR="00867CC8" w:rsidRPr="00867CC8" w:rsidRDefault="007D42AA" w:rsidP="00867CC8">
      <w:pPr>
        <w:pStyle w:val="SingleTxtGR"/>
        <w:rPr>
          <w:bCs/>
        </w:rPr>
      </w:pPr>
      <w:r>
        <w:tab/>
      </w:r>
      <w:proofErr w:type="gramStart"/>
      <w:r w:rsidR="00867CC8" w:rsidRPr="007D42AA">
        <w:rPr>
          <w:i/>
        </w:rPr>
        <w:t>a</w:t>
      </w:r>
      <w:r w:rsidR="00867CC8" w:rsidRPr="00867CC8">
        <w:t>)</w:t>
      </w:r>
      <w:r w:rsidR="00867CC8" w:rsidRPr="00867CC8">
        <w:tab/>
        <w:t>разработки, обзора и совершенствования инклюзивных стратегий, в</w:t>
      </w:r>
      <w:r w:rsidR="00CF05CD">
        <w:t xml:space="preserve"> </w:t>
      </w:r>
      <w:r w:rsidR="00867CC8" w:rsidRPr="00867CC8">
        <w:t>том числе путем выделения достаточных ресурсов на цели устранения истор</w:t>
      </w:r>
      <w:r w:rsidR="00867CC8" w:rsidRPr="00867CC8">
        <w:t>и</w:t>
      </w:r>
      <w:r w:rsidR="00867CC8" w:rsidRPr="00867CC8">
        <w:t>ческих, структурных и глубинных причин и факторов риска насилия в отнош</w:t>
      </w:r>
      <w:r w:rsidR="00867CC8" w:rsidRPr="00867CC8">
        <w:t>е</w:t>
      </w:r>
      <w:r w:rsidR="00867CC8" w:rsidRPr="00867CC8">
        <w:t>нии женщин и девочек, включая женщин и девочек из числа коренных нар</w:t>
      </w:r>
      <w:r w:rsidR="00867CC8" w:rsidRPr="00867CC8">
        <w:t>о</w:t>
      </w:r>
      <w:r w:rsidR="00867CC8" w:rsidRPr="00867CC8">
        <w:t>дов, и обеспечения согласования законов и стратегий в целях борьбы с широко ра</w:t>
      </w:r>
      <w:r w:rsidR="00867CC8" w:rsidRPr="00867CC8">
        <w:t>с</w:t>
      </w:r>
      <w:r w:rsidR="00867CC8" w:rsidRPr="00867CC8">
        <w:t>пространенным насилием в отношении женщин и в соответствии с их</w:t>
      </w:r>
      <w:proofErr w:type="gramEnd"/>
      <w:r w:rsidR="00867CC8" w:rsidRPr="00867CC8">
        <w:t xml:space="preserve"> межд</w:t>
      </w:r>
      <w:r w:rsidR="00867CC8" w:rsidRPr="00867CC8">
        <w:t>у</w:t>
      </w:r>
      <w:r w:rsidR="00867CC8" w:rsidRPr="00867CC8">
        <w:t xml:space="preserve">народными обязательствами в области прав человека; </w:t>
      </w:r>
    </w:p>
    <w:p w:rsidR="00867CC8" w:rsidRPr="00867CC8" w:rsidRDefault="007D42AA" w:rsidP="00867CC8">
      <w:pPr>
        <w:pStyle w:val="SingleTxtGR"/>
      </w:pPr>
      <w:r>
        <w:tab/>
      </w:r>
      <w:r w:rsidR="00867CC8" w:rsidRPr="007D42AA">
        <w:rPr>
          <w:i/>
        </w:rPr>
        <w:t>b</w:t>
      </w:r>
      <w:r w:rsidR="00867CC8" w:rsidRPr="00867CC8">
        <w:t>)</w:t>
      </w:r>
      <w:r w:rsidR="00867CC8" w:rsidRPr="00867CC8">
        <w:tab/>
        <w:t>искоренения практики и отмены законодательства, являющихся дискриминационными по отношению к женщинам и девочкам, включая же</w:t>
      </w:r>
      <w:r w:rsidR="00867CC8" w:rsidRPr="00867CC8">
        <w:t>н</w:t>
      </w:r>
      <w:r w:rsidR="00867CC8" w:rsidRPr="00867CC8">
        <w:t>щин и девочек из числа коренных народов; искоренения предрассудков,</w:t>
      </w:r>
      <w:r w:rsidR="00CF05CD">
        <w:t xml:space="preserve"> </w:t>
      </w:r>
      <w:r w:rsidR="00867CC8" w:rsidRPr="00867CC8">
        <w:t>вре</w:t>
      </w:r>
      <w:r w:rsidR="00867CC8" w:rsidRPr="00867CC8">
        <w:t>д</w:t>
      </w:r>
      <w:r w:rsidR="00867CC8" w:rsidRPr="00867CC8">
        <w:lastRenderedPageBreak/>
        <w:t>ной практики и гендерных стереотипов; и привлечения внимания на всех уро</w:t>
      </w:r>
      <w:r w:rsidR="00867CC8" w:rsidRPr="00867CC8">
        <w:t>в</w:t>
      </w:r>
      <w:r w:rsidR="00867CC8" w:rsidRPr="00867CC8">
        <w:t xml:space="preserve">нях к недопустимости насилия в отношении женщин и девочек; </w:t>
      </w:r>
    </w:p>
    <w:p w:rsidR="00867CC8" w:rsidRPr="00867CC8" w:rsidRDefault="007D42AA" w:rsidP="00867CC8">
      <w:pPr>
        <w:pStyle w:val="SingleTxtGR"/>
      </w:pPr>
      <w:r>
        <w:tab/>
      </w:r>
      <w:r w:rsidR="00867CC8" w:rsidRPr="007D42AA">
        <w:rPr>
          <w:i/>
        </w:rPr>
        <w:t>с</w:t>
      </w:r>
      <w:r w:rsidR="00867CC8" w:rsidRPr="00867CC8">
        <w:t>)</w:t>
      </w:r>
      <w:r w:rsidR="00867CC8" w:rsidRPr="00867CC8">
        <w:tab/>
        <w:t>принятия мер по расширению прав и возможностей женщин, в том числе по обеспечению их большей экономической самостоятельности и их по</w:t>
      </w:r>
      <w:r w:rsidR="00867CC8" w:rsidRPr="00867CC8">
        <w:t>л</w:t>
      </w:r>
      <w:r w:rsidR="00867CC8" w:rsidRPr="00867CC8">
        <w:t>ного и равного участия в жизни общества и процессах принятия решений на основе принятия и осуществления социальной и экономической политики, пр</w:t>
      </w:r>
      <w:r w:rsidR="00867CC8" w:rsidRPr="00867CC8">
        <w:t>и</w:t>
      </w:r>
      <w:r w:rsidR="00867CC8" w:rsidRPr="00867CC8">
        <w:t>званной гарантировать женщинам полный и равный доступ к качественному образованию, включая всестороннее половое просвещение, профессиональной подготовке и надлежащим и качественным коммунальным и социальным усл</w:t>
      </w:r>
      <w:r w:rsidR="00867CC8" w:rsidRPr="00867CC8">
        <w:t>у</w:t>
      </w:r>
      <w:r w:rsidR="00867CC8" w:rsidRPr="00867CC8">
        <w:t>гам, а также полный и равный доступ к финансовым ресурсам и достойной з</w:t>
      </w:r>
      <w:r w:rsidR="00867CC8" w:rsidRPr="00867CC8">
        <w:t>а</w:t>
      </w:r>
      <w:r w:rsidR="00867CC8" w:rsidRPr="00867CC8">
        <w:t xml:space="preserve">нятости и полные и равные права владения и распоряжения землей и другой собственностью и гарантирования наследственных прав женщин и девочек; </w:t>
      </w:r>
    </w:p>
    <w:p w:rsidR="00867CC8" w:rsidRPr="00867CC8" w:rsidRDefault="007D42AA" w:rsidP="00867CC8">
      <w:pPr>
        <w:pStyle w:val="SingleTxtGR"/>
      </w:pPr>
      <w:r>
        <w:tab/>
      </w:r>
      <w:r w:rsidR="00867CC8" w:rsidRPr="007D42AA">
        <w:rPr>
          <w:i/>
        </w:rPr>
        <w:t>d</w:t>
      </w:r>
      <w:r w:rsidR="00867CC8" w:rsidRPr="00867CC8">
        <w:t>)</w:t>
      </w:r>
      <w:r w:rsidR="00867CC8" w:rsidRPr="00867CC8">
        <w:tab/>
        <w:t xml:space="preserve">устранения </w:t>
      </w:r>
      <w:r w:rsidR="000F5907" w:rsidRPr="00867CC8">
        <w:t xml:space="preserve">дискриминации </w:t>
      </w:r>
      <w:r w:rsidR="000F5907">
        <w:t xml:space="preserve">по признаку пола </w:t>
      </w:r>
      <w:r w:rsidR="00867CC8" w:rsidRPr="00867CC8">
        <w:t>и других форм ди</w:t>
      </w:r>
      <w:r w:rsidR="00867CC8" w:rsidRPr="00867CC8">
        <w:t>с</w:t>
      </w:r>
      <w:r w:rsidR="00867CC8" w:rsidRPr="00867CC8">
        <w:t>криминации из сферы отправления правосудия и повышения способности с</w:t>
      </w:r>
      <w:r w:rsidR="00867CC8" w:rsidRPr="00867CC8">
        <w:t>о</w:t>
      </w:r>
      <w:r w:rsidR="00867CC8" w:rsidRPr="00867CC8">
        <w:t>трудников правоохранительных органов надлежащим образом реагировать на все формы насилия в отношении женщин и девочек, включая женщин и девочек из числа коренных народов, путем обеспечения, в соответствующих случаях, систематической и учитывающей гендерную проблематику подготовки для п</w:t>
      </w:r>
      <w:r w:rsidR="00867CC8" w:rsidRPr="00867CC8">
        <w:t>о</w:t>
      </w:r>
      <w:r w:rsidR="00867CC8" w:rsidRPr="00867CC8">
        <w:t>вышения уровня осведомленности сотрудников полиции и сил безопасности, прокуроров, судей и адвокатов, учета гендерных аспектов в инициативах по р</w:t>
      </w:r>
      <w:r w:rsidR="00867CC8" w:rsidRPr="00867CC8">
        <w:t>е</w:t>
      </w:r>
      <w:r w:rsidR="00867CC8" w:rsidRPr="00867CC8">
        <w:t xml:space="preserve">формированию сектора безопасности, разработки предписаний и руководящих принципов, а также укрепления или введения надлежащих мер подотчетности для арбитров; </w:t>
      </w:r>
    </w:p>
    <w:p w:rsidR="00867CC8" w:rsidRPr="00867CC8" w:rsidRDefault="007D42AA" w:rsidP="00867CC8">
      <w:pPr>
        <w:pStyle w:val="SingleTxtGR"/>
      </w:pPr>
      <w:r>
        <w:tab/>
      </w:r>
      <w:r w:rsidR="00867CC8" w:rsidRPr="007D42AA">
        <w:rPr>
          <w:i/>
        </w:rPr>
        <w:t>e</w:t>
      </w:r>
      <w:r w:rsidR="00867CC8" w:rsidRPr="00867CC8">
        <w:t>)</w:t>
      </w:r>
      <w:r w:rsidR="00867CC8" w:rsidRPr="00867CC8">
        <w:tab/>
        <w:t>стимулирования, просвещения, поощрения и поддержки мужчин и мальчиков, с тем чтобы они стали ответственными за свое поведение и акти</w:t>
      </w:r>
      <w:r w:rsidR="00867CC8" w:rsidRPr="00867CC8">
        <w:t>в</w:t>
      </w:r>
      <w:r w:rsidR="00867CC8" w:rsidRPr="00867CC8">
        <w:t>ными участниками деятельности по предупреждению и ликвидации всех форм дискриминации и насилия в отношении женщин и девочек, включая женщин и девочек из числа коренных народов, и положили конец стигматизации жертв насилия и их близких</w:t>
      </w:r>
      <w:r w:rsidR="004F214C">
        <w:t>,</w:t>
      </w:r>
      <w:r w:rsidR="00867CC8" w:rsidRPr="00867CC8">
        <w:t xml:space="preserve"> путем стимулирования пересмотра социальных устан</w:t>
      </w:r>
      <w:r w:rsidR="00867CC8" w:rsidRPr="00867CC8">
        <w:t>о</w:t>
      </w:r>
      <w:r w:rsidR="00867CC8" w:rsidRPr="00867CC8">
        <w:t xml:space="preserve">вок, представлений о мужественности, гендерных стереотипов и других норм и поведения через поощрение гендерного равенства; </w:t>
      </w:r>
    </w:p>
    <w:p w:rsidR="00867CC8" w:rsidRPr="00867CC8" w:rsidRDefault="007D42AA" w:rsidP="00867CC8">
      <w:pPr>
        <w:pStyle w:val="SingleTxtGR"/>
      </w:pPr>
      <w:r>
        <w:tab/>
      </w:r>
      <w:r w:rsidR="00867CC8" w:rsidRPr="007D42AA">
        <w:rPr>
          <w:i/>
        </w:rPr>
        <w:t>f</w:t>
      </w:r>
      <w:r w:rsidR="00867CC8" w:rsidRPr="00867CC8">
        <w:t>)</w:t>
      </w:r>
      <w:r w:rsidR="00867CC8" w:rsidRPr="00867CC8">
        <w:tab/>
        <w:t>измерения эффективности стратегий и программ по предупрежд</w:t>
      </w:r>
      <w:r w:rsidR="00867CC8" w:rsidRPr="00867CC8">
        <w:t>е</w:t>
      </w:r>
      <w:r w:rsidR="00867CC8" w:rsidRPr="00867CC8">
        <w:t xml:space="preserve">нию насилия в отношении женщин и девочек, в том числе путем проведения регулярной оценки и мониторинга, а также обеспечения того, чтобы они не </w:t>
      </w:r>
      <w:r w:rsidR="008C7D76">
        <w:br/>
      </w:r>
      <w:r w:rsidR="00867CC8" w:rsidRPr="00867CC8">
        <w:t>создавали для женщин и девочек из числа коренных народов любого дополн</w:t>
      </w:r>
      <w:r w:rsidR="00867CC8" w:rsidRPr="00867CC8">
        <w:t>и</w:t>
      </w:r>
      <w:r w:rsidR="00867CC8" w:rsidRPr="00867CC8">
        <w:t xml:space="preserve">тельного риска; </w:t>
      </w:r>
    </w:p>
    <w:p w:rsidR="00867CC8" w:rsidRPr="00867CC8" w:rsidRDefault="007D42AA" w:rsidP="00867CC8">
      <w:pPr>
        <w:pStyle w:val="SingleTxtGR"/>
      </w:pPr>
      <w:r>
        <w:tab/>
      </w:r>
      <w:r w:rsidR="00867CC8" w:rsidRPr="007D42AA">
        <w:rPr>
          <w:i/>
        </w:rPr>
        <w:t>g</w:t>
      </w:r>
      <w:r w:rsidR="00867CC8" w:rsidRPr="00867CC8">
        <w:t>)</w:t>
      </w:r>
      <w:r w:rsidR="00867CC8" w:rsidRPr="00867CC8">
        <w:tab/>
        <w:t>обеспечения бесплатной регистрации рождений, включая беспла</w:t>
      </w:r>
      <w:r w:rsidR="00867CC8" w:rsidRPr="00867CC8">
        <w:t>т</w:t>
      </w:r>
      <w:r w:rsidR="00867CC8" w:rsidRPr="00867CC8">
        <w:t>ную или недорогостоящую позднюю регистрацию рождений, а также дальне</w:t>
      </w:r>
      <w:r w:rsidR="00867CC8" w:rsidRPr="00867CC8">
        <w:t>й</w:t>
      </w:r>
      <w:r w:rsidR="00867CC8" w:rsidRPr="00867CC8">
        <w:t>шего выявления и устранения физических, административных, процедурных и любых других барьеров, препятствующих доступу к регистрации рождений, особенно барьеров, с которыми сталкиваются женщины и девочки из числа к</w:t>
      </w:r>
      <w:r w:rsidR="00867CC8" w:rsidRPr="00867CC8">
        <w:t>о</w:t>
      </w:r>
      <w:r w:rsidR="00867CC8" w:rsidRPr="00867CC8">
        <w:t>ренных народов, обеспечения надлежащей подготовки и расширения, по мере необходимости, доступности учреждений регистрации рождений;</w:t>
      </w:r>
    </w:p>
    <w:p w:rsidR="00867CC8" w:rsidRPr="00867CC8" w:rsidRDefault="007D42AA" w:rsidP="00867CC8">
      <w:pPr>
        <w:pStyle w:val="SingleTxtGR"/>
      </w:pPr>
      <w:r>
        <w:tab/>
      </w:r>
      <w:r w:rsidR="00867CC8" w:rsidRPr="00867CC8">
        <w:t>8.</w:t>
      </w:r>
      <w:r w:rsidR="00867CC8" w:rsidRPr="00867CC8">
        <w:tab/>
      </w:r>
      <w:r w:rsidR="00867CC8" w:rsidRPr="00867CC8">
        <w:rPr>
          <w:i/>
          <w:iCs/>
        </w:rPr>
        <w:t>настоятельно призывает</w:t>
      </w:r>
      <w:r w:rsidR="00867CC8" w:rsidRPr="00867CC8">
        <w:t xml:space="preserve"> государства решительно и публично ос</w:t>
      </w:r>
      <w:r w:rsidR="00867CC8" w:rsidRPr="00867CC8">
        <w:t>у</w:t>
      </w:r>
      <w:r w:rsidR="00867CC8" w:rsidRPr="00867CC8">
        <w:t>дить все формы насилия в отношении женщин и девочек, включая женщин и девочек из числа коренных народов, и воздерживаться от ссылок на любые обычаи, традиции или религиозные соображения для оправдания невыполнения своих обязательств в отношении его искоренения, включая искоренение такой вредной практики, как детские, ранние и принудительные браки и калечащие операции на женских половых органах;</w:t>
      </w:r>
    </w:p>
    <w:p w:rsidR="00867CC8" w:rsidRPr="00867CC8" w:rsidRDefault="007D42AA" w:rsidP="00867CC8">
      <w:pPr>
        <w:pStyle w:val="SingleTxtGR"/>
      </w:pPr>
      <w:r>
        <w:lastRenderedPageBreak/>
        <w:tab/>
      </w:r>
      <w:r w:rsidR="00867CC8" w:rsidRPr="00867CC8">
        <w:t>9.</w:t>
      </w:r>
      <w:r w:rsidR="00867CC8" w:rsidRPr="00867CC8">
        <w:tab/>
      </w:r>
      <w:r w:rsidR="00867CC8" w:rsidRPr="00867CC8">
        <w:rPr>
          <w:i/>
          <w:iCs/>
        </w:rPr>
        <w:t>настоятельно призывает</w:t>
      </w:r>
      <w:r w:rsidR="00867CC8" w:rsidRPr="00867CC8">
        <w:t xml:space="preserve"> </w:t>
      </w:r>
      <w:r w:rsidR="00867CC8" w:rsidRPr="00801C39">
        <w:rPr>
          <w:i/>
        </w:rPr>
        <w:t>также</w:t>
      </w:r>
      <w:r w:rsidR="00867CC8" w:rsidRPr="00867CC8">
        <w:t xml:space="preserve"> государства обеспечить поощр</w:t>
      </w:r>
      <w:r w:rsidR="00867CC8" w:rsidRPr="00867CC8">
        <w:t>е</w:t>
      </w:r>
      <w:r w:rsidR="00867CC8" w:rsidRPr="00867CC8">
        <w:t>ние и защиту прав человека всех женщин, а также их сексуального и репроду</w:t>
      </w:r>
      <w:r w:rsidR="00867CC8" w:rsidRPr="00867CC8">
        <w:t>к</w:t>
      </w:r>
      <w:r w:rsidR="00867CC8" w:rsidRPr="00867CC8">
        <w:t>тивного здоровья и репродуктивных прав в соответствии с Программой де</w:t>
      </w:r>
      <w:r w:rsidR="00867CC8" w:rsidRPr="00867CC8">
        <w:t>й</w:t>
      </w:r>
      <w:r w:rsidR="00867CC8" w:rsidRPr="00867CC8">
        <w:t>ствий Международной конференции по народонаселению и развитию, Пеки</w:t>
      </w:r>
      <w:r w:rsidR="00867CC8" w:rsidRPr="00867CC8">
        <w:t>н</w:t>
      </w:r>
      <w:r w:rsidR="00867CC8" w:rsidRPr="00867CC8">
        <w:t>ской платформой действий и итоговыми документами конференций по их обз</w:t>
      </w:r>
      <w:r w:rsidR="00867CC8" w:rsidRPr="00867CC8">
        <w:t>о</w:t>
      </w:r>
      <w:r w:rsidR="00867CC8" w:rsidRPr="00867CC8">
        <w:t>ру, в том числе путем разработки и осуществления стратегий и законодател</w:t>
      </w:r>
      <w:r w:rsidR="00867CC8" w:rsidRPr="00867CC8">
        <w:t>ь</w:t>
      </w:r>
      <w:r w:rsidR="00867CC8" w:rsidRPr="00867CC8">
        <w:t>ных мер, а также укрепления систем здравоохранения, с тем чтобы все имели свободный доступ к полному набору качественных услуг в области сексуальн</w:t>
      </w:r>
      <w:r w:rsidR="00867CC8" w:rsidRPr="00867CC8">
        <w:t>о</w:t>
      </w:r>
      <w:r w:rsidR="00867CC8" w:rsidRPr="00867CC8">
        <w:t>го и репродуктивного здоровья и соответствующим товарам, информации и просветительским программам, и в частности к информации о безопасных и эффективных методах современной контрацепции, экстренной контрацепции, программам профилактики подростковой беременности, услугам по охране м</w:t>
      </w:r>
      <w:r w:rsidR="00867CC8" w:rsidRPr="00867CC8">
        <w:t>а</w:t>
      </w:r>
      <w:r w:rsidR="00867CC8" w:rsidRPr="00867CC8">
        <w:t>теринского здоровья, таким как качественная акушерская и экстренная гинек</w:t>
      </w:r>
      <w:r w:rsidR="00867CC8" w:rsidRPr="00867CC8">
        <w:t>о</w:t>
      </w:r>
      <w:r w:rsidR="00867CC8" w:rsidRPr="00867CC8">
        <w:t>логическая помощь, в том числе в целях сокращения числа случаев возникн</w:t>
      </w:r>
      <w:r w:rsidR="00867CC8" w:rsidRPr="00867CC8">
        <w:t>о</w:t>
      </w:r>
      <w:r w:rsidR="00867CC8" w:rsidRPr="00867CC8">
        <w:t>вения акушерского свища и других осложнений при беременности и родах, к услугам по проведению безопасных абортов в тех случаях, когда они разреш</w:t>
      </w:r>
      <w:r w:rsidR="00867CC8" w:rsidRPr="00867CC8">
        <w:t>е</w:t>
      </w:r>
      <w:r w:rsidR="00867CC8" w:rsidRPr="00867CC8">
        <w:t>ны национальным законодательством, а также мерам по профилактике и леч</w:t>
      </w:r>
      <w:r w:rsidR="00867CC8" w:rsidRPr="00867CC8">
        <w:t>е</w:t>
      </w:r>
      <w:r w:rsidR="00867CC8" w:rsidRPr="00867CC8">
        <w:t xml:space="preserve">нию инфекций репродуктивных органов, заболеваний, передаваемых половым путем, ВИЧ и рака репродуктивных органов, </w:t>
      </w:r>
      <w:r w:rsidR="00C060E9">
        <w:t xml:space="preserve">и </w:t>
      </w:r>
      <w:r w:rsidR="00867CC8" w:rsidRPr="00867CC8">
        <w:t>признавая при этом, что права человека включают право самостоятельно, свободно и ответственно решать в</w:t>
      </w:r>
      <w:r w:rsidR="00867CC8" w:rsidRPr="00867CC8">
        <w:t>о</w:t>
      </w:r>
      <w:r w:rsidR="00867CC8" w:rsidRPr="00867CC8">
        <w:t>просы, касающиеся собственной сексуальности, в том числе сексуального и р</w:t>
      </w:r>
      <w:r w:rsidR="00867CC8" w:rsidRPr="00867CC8">
        <w:t>е</w:t>
      </w:r>
      <w:r w:rsidR="00867CC8" w:rsidRPr="00867CC8">
        <w:t xml:space="preserve">продуктивного здоровья, без принуждения, дискриминации и насилия; </w:t>
      </w:r>
    </w:p>
    <w:p w:rsidR="00867CC8" w:rsidRPr="00867CC8" w:rsidRDefault="007D42AA" w:rsidP="00867CC8">
      <w:pPr>
        <w:pStyle w:val="SingleTxtGR"/>
      </w:pPr>
      <w:r>
        <w:tab/>
      </w:r>
      <w:r w:rsidR="00867CC8" w:rsidRPr="00867CC8">
        <w:t>10.</w:t>
      </w:r>
      <w:r w:rsidR="00867CC8" w:rsidRPr="00867CC8">
        <w:tab/>
      </w:r>
      <w:r w:rsidR="00867CC8" w:rsidRPr="00867CC8">
        <w:rPr>
          <w:i/>
          <w:iCs/>
        </w:rPr>
        <w:t>далее настоятельно призывает</w:t>
      </w:r>
      <w:r w:rsidR="00867CC8" w:rsidRPr="00867CC8">
        <w:t xml:space="preserve"> государства принимать эффекти</w:t>
      </w:r>
      <w:r w:rsidR="00867CC8" w:rsidRPr="00867CC8">
        <w:t>в</w:t>
      </w:r>
      <w:r w:rsidR="00867CC8" w:rsidRPr="00867CC8">
        <w:t>ные меры в поддержку права коренных народов без дискриминации на улучш</w:t>
      </w:r>
      <w:r w:rsidR="00867CC8" w:rsidRPr="00867CC8">
        <w:t>е</w:t>
      </w:r>
      <w:r w:rsidR="00867CC8" w:rsidRPr="00867CC8">
        <w:t>ние социально-экономических условий их жизни, в том числе, в частности, в таких областях, как образование, трудоустройство, профессионально-техническая подготовка и переподготовка, обеспечение жильем, санитария, здравоохранение и социальное обеспечение, как об этом говорится в Деклар</w:t>
      </w:r>
      <w:r w:rsidR="00867CC8" w:rsidRPr="00867CC8">
        <w:t>а</w:t>
      </w:r>
      <w:r w:rsidR="00867CC8" w:rsidRPr="00867CC8">
        <w:t xml:space="preserve">ции Организации Объединенных Наций о правах коренных народов; </w:t>
      </w:r>
    </w:p>
    <w:p w:rsidR="00867CC8" w:rsidRPr="00867CC8" w:rsidRDefault="007D42AA" w:rsidP="00867CC8">
      <w:pPr>
        <w:pStyle w:val="SingleTxtGR"/>
      </w:pPr>
      <w:r>
        <w:tab/>
      </w:r>
      <w:r w:rsidR="00867CC8" w:rsidRPr="00867CC8">
        <w:t>11.</w:t>
      </w:r>
      <w:r w:rsidR="00867CC8" w:rsidRPr="00867CC8">
        <w:tab/>
      </w:r>
      <w:r w:rsidR="00867CC8" w:rsidRPr="00867CC8">
        <w:rPr>
          <w:i/>
          <w:iCs/>
        </w:rPr>
        <w:t xml:space="preserve">призывает </w:t>
      </w:r>
      <w:r w:rsidR="00867CC8" w:rsidRPr="00C62163">
        <w:rPr>
          <w:iCs/>
        </w:rPr>
        <w:t>государства</w:t>
      </w:r>
      <w:r w:rsidR="00867CC8" w:rsidRPr="00867CC8">
        <w:t xml:space="preserve"> принимать и укреплять научно обоснова</w:t>
      </w:r>
      <w:r w:rsidR="00867CC8" w:rsidRPr="00867CC8">
        <w:t>н</w:t>
      </w:r>
      <w:r w:rsidR="00867CC8" w:rsidRPr="00867CC8">
        <w:t>ные стратегии и применимое законодательство, а также ориентированные на преобразования меры по поощрению гендерного равенства и расширению прав и возможностей женщин и девочек, включая женщин и девочек из числа коре</w:t>
      </w:r>
      <w:r w:rsidR="00867CC8" w:rsidRPr="00867CC8">
        <w:t>н</w:t>
      </w:r>
      <w:r w:rsidR="00867CC8" w:rsidRPr="00867CC8">
        <w:t>ных народов, на всех уровнях, обеспечению женщинам равных прав, доступа и возможностей для участия и руководства в экономической жизни</w:t>
      </w:r>
      <w:r w:rsidR="00C060E9">
        <w:t xml:space="preserve"> и доступа</w:t>
      </w:r>
      <w:r w:rsidR="00E0789F">
        <w:t xml:space="preserve"> к </w:t>
      </w:r>
      <w:r w:rsidR="00E0789F" w:rsidRPr="00867CC8">
        <w:t>экономической</w:t>
      </w:r>
      <w:r w:rsidR="00E0789F">
        <w:t xml:space="preserve"> деятельности, расширению их занятости</w:t>
      </w:r>
      <w:r w:rsidR="00867CC8" w:rsidRPr="00867CC8">
        <w:t xml:space="preserve"> и </w:t>
      </w:r>
      <w:r w:rsidR="00E0789F">
        <w:t>осуществлению т</w:t>
      </w:r>
      <w:r w:rsidR="00E0789F">
        <w:t>а</w:t>
      </w:r>
      <w:r w:rsidR="00E0789F">
        <w:t>ких мер, как подготовка кадров, оказание технической помощи и предоставл</w:t>
      </w:r>
      <w:r w:rsidR="00E0789F">
        <w:t>е</w:t>
      </w:r>
      <w:r w:rsidR="00E0789F">
        <w:t xml:space="preserve">ние кредитов, в целях </w:t>
      </w:r>
      <w:r w:rsidR="00867CC8" w:rsidRPr="00867CC8">
        <w:t>ликвидации гендерного насилия и дискриминации во всех ее формах</w:t>
      </w:r>
      <w:r w:rsidR="006065EF">
        <w:t>;</w:t>
      </w:r>
    </w:p>
    <w:p w:rsidR="00867CC8" w:rsidRPr="00867CC8" w:rsidRDefault="007D42AA" w:rsidP="00867CC8">
      <w:pPr>
        <w:pStyle w:val="SingleTxtGR"/>
      </w:pPr>
      <w:r>
        <w:tab/>
      </w:r>
      <w:r w:rsidR="00867CC8" w:rsidRPr="00867CC8">
        <w:t>12.</w:t>
      </w:r>
      <w:r w:rsidR="00867CC8" w:rsidRPr="00867CC8">
        <w:tab/>
      </w:r>
      <w:r w:rsidR="00867CC8" w:rsidRPr="00867CC8">
        <w:rPr>
          <w:i/>
          <w:iCs/>
        </w:rPr>
        <w:t>призывает</w:t>
      </w:r>
      <w:r w:rsidR="00C62163">
        <w:rPr>
          <w:i/>
          <w:iCs/>
        </w:rPr>
        <w:t xml:space="preserve"> также</w:t>
      </w:r>
      <w:r w:rsidR="00867CC8" w:rsidRPr="00867CC8">
        <w:t xml:space="preserve"> государства совершенствовать процедуры сбора, согласования и использования данных в разбивке по полу</w:t>
      </w:r>
      <w:r w:rsidR="008817E2">
        <w:t xml:space="preserve"> и</w:t>
      </w:r>
      <w:r w:rsidR="00867CC8" w:rsidRPr="00867CC8">
        <w:t xml:space="preserve"> административных данных, включая, в соответствующих случаях, данные, получаемые от полиции, медицинских учреждений и судебных органов, о фактах всех форм насилия в отношении женщин и девочек, включая женщин и девочек из числа коренных народов, такие как данные о степени родства преступника и жертвы и их м</w:t>
      </w:r>
      <w:r w:rsidR="00867CC8" w:rsidRPr="00867CC8">
        <w:t>е</w:t>
      </w:r>
      <w:r w:rsidR="00867CC8" w:rsidRPr="00867CC8">
        <w:t>стонахождении, обеспечивая соблюдение в процессе сбора данных требований, касающихся конфиденциальности и безопасности, и этических норм, добиваясь повышения эффективности предоставляемых услуг и осуществляемых пр</w:t>
      </w:r>
      <w:r w:rsidR="00867CC8" w:rsidRPr="00867CC8">
        <w:t>о</w:t>
      </w:r>
      <w:r w:rsidR="00867CC8" w:rsidRPr="00867CC8">
        <w:t xml:space="preserve">грамм и принимая меры к обеспечению личной безопасности жертв; </w:t>
      </w:r>
    </w:p>
    <w:p w:rsidR="00867CC8" w:rsidRPr="00867CC8" w:rsidRDefault="007D42AA" w:rsidP="00867CC8">
      <w:pPr>
        <w:pStyle w:val="SingleTxtGR"/>
      </w:pPr>
      <w:r>
        <w:tab/>
      </w:r>
      <w:r w:rsidR="00867CC8" w:rsidRPr="00867CC8">
        <w:t>13.</w:t>
      </w:r>
      <w:r w:rsidR="00867CC8" w:rsidRPr="00867CC8">
        <w:tab/>
      </w:r>
      <w:r w:rsidR="00867CC8" w:rsidRPr="00867CC8">
        <w:rPr>
          <w:i/>
          <w:iCs/>
        </w:rPr>
        <w:t>призывает</w:t>
      </w:r>
      <w:r w:rsidR="00867CC8" w:rsidRPr="00867CC8">
        <w:t xml:space="preserve"> средства массовой информации изучать влияние стере</w:t>
      </w:r>
      <w:r w:rsidR="00867CC8" w:rsidRPr="00867CC8">
        <w:t>о</w:t>
      </w:r>
      <w:r w:rsidR="00867CC8" w:rsidRPr="00867CC8">
        <w:t xml:space="preserve">типных представлений о роли мужчин и женщин, в том числе навязываемых </w:t>
      </w:r>
      <w:r w:rsidR="00867CC8" w:rsidRPr="00867CC8">
        <w:lastRenderedPageBreak/>
        <w:t>коммерческой рекламой, способствующей насилию и неравенству на гендерной почве, пропагандировать принцип абсолютной нетерпимости к такому насилию и препятствовать стигматизации жертв насилия и их близких, создавая тем с</w:t>
      </w:r>
      <w:r w:rsidR="00867CC8" w:rsidRPr="00867CC8">
        <w:t>а</w:t>
      </w:r>
      <w:r w:rsidR="00867CC8" w:rsidRPr="00867CC8">
        <w:t>мым условия для того, чтобы женщины и девочки не боялись сообщать о случ</w:t>
      </w:r>
      <w:r w:rsidR="00867CC8" w:rsidRPr="00867CC8">
        <w:t>а</w:t>
      </w:r>
      <w:r w:rsidR="00867CC8" w:rsidRPr="00867CC8">
        <w:t xml:space="preserve">ях насилия и пользоваться предлагаемыми услугами, в том числе участвовать в программах защиты и помощи; </w:t>
      </w:r>
    </w:p>
    <w:p w:rsidR="00867CC8" w:rsidRPr="00867CC8" w:rsidRDefault="007D42AA" w:rsidP="00867CC8">
      <w:pPr>
        <w:pStyle w:val="SingleTxtGR"/>
      </w:pPr>
      <w:r>
        <w:tab/>
      </w:r>
      <w:r w:rsidR="00867CC8" w:rsidRPr="00867CC8">
        <w:t>14.</w:t>
      </w:r>
      <w:r w:rsidR="00867CC8" w:rsidRPr="00867CC8">
        <w:tab/>
      </w:r>
      <w:r w:rsidR="00867CC8" w:rsidRPr="00867CC8">
        <w:rPr>
          <w:i/>
          <w:iCs/>
        </w:rPr>
        <w:t>призывает</w:t>
      </w:r>
      <w:r w:rsidR="00867CC8" w:rsidRPr="00867CC8">
        <w:t xml:space="preserve"> государства принимать эффективные меры по реагир</w:t>
      </w:r>
      <w:r w:rsidR="00867CC8" w:rsidRPr="00867CC8">
        <w:t>о</w:t>
      </w:r>
      <w:r w:rsidR="00867CC8" w:rsidRPr="00867CC8">
        <w:t>ванию на насилие в отношении женщин и девочек, включая женщин и девочек из числа коренных народов, путем:</w:t>
      </w:r>
    </w:p>
    <w:p w:rsidR="00867CC8" w:rsidRPr="00867CC8" w:rsidRDefault="007D42AA" w:rsidP="00867CC8">
      <w:pPr>
        <w:pStyle w:val="SingleTxtGR"/>
      </w:pPr>
      <w:r>
        <w:tab/>
      </w:r>
      <w:r w:rsidR="00867CC8" w:rsidRPr="007D42AA">
        <w:rPr>
          <w:i/>
        </w:rPr>
        <w:t>a</w:t>
      </w:r>
      <w:r w:rsidR="00535F97">
        <w:t>)</w:t>
      </w:r>
      <w:r w:rsidR="00535F97">
        <w:tab/>
      </w:r>
      <w:r w:rsidR="00867CC8" w:rsidRPr="00867CC8">
        <w:t>принятия практических и конкретных шагов по созданию благ</w:t>
      </w:r>
      <w:r w:rsidR="00867CC8" w:rsidRPr="00867CC8">
        <w:t>о</w:t>
      </w:r>
      <w:r w:rsidR="00867CC8" w:rsidRPr="00867CC8">
        <w:t>приятных условий, в которых женщины и девочки могли бы беспрепятственно сообщать о случаях насилия, в том числе путем организации для сотрудников правоохранительных органов, медицинских и других служб экстренного реаг</w:t>
      </w:r>
      <w:r w:rsidR="00867CC8" w:rsidRPr="00867CC8">
        <w:t>и</w:t>
      </w:r>
      <w:r w:rsidR="00867CC8" w:rsidRPr="00867CC8">
        <w:t>рования профессиональной подготовки в области прав человека для обеспеч</w:t>
      </w:r>
      <w:r w:rsidR="00867CC8" w:rsidRPr="00867CC8">
        <w:t>е</w:t>
      </w:r>
      <w:r w:rsidR="00867CC8" w:rsidRPr="00867CC8">
        <w:t>ния оказания ими услуг с учетом особенностей психической травмы и без к</w:t>
      </w:r>
      <w:r w:rsidR="00867CC8" w:rsidRPr="00867CC8">
        <w:t>а</w:t>
      </w:r>
      <w:r w:rsidR="00867CC8" w:rsidRPr="00867CC8">
        <w:t>кой-либо дискриминации;</w:t>
      </w:r>
    </w:p>
    <w:p w:rsidR="00867CC8" w:rsidRPr="00867CC8" w:rsidRDefault="007D42AA" w:rsidP="00867CC8">
      <w:pPr>
        <w:pStyle w:val="SingleTxtGR"/>
      </w:pPr>
      <w:r>
        <w:tab/>
      </w:r>
      <w:r w:rsidR="00867CC8" w:rsidRPr="007D42AA">
        <w:rPr>
          <w:i/>
        </w:rPr>
        <w:t>b</w:t>
      </w:r>
      <w:r w:rsidR="00867CC8" w:rsidRPr="00867CC8">
        <w:t>)</w:t>
      </w:r>
      <w:r w:rsidR="00867CC8" w:rsidRPr="00867CC8">
        <w:tab/>
        <w:t>принятия и финансирования политических реформ и программ и оказания поддержки осуществлению просветительских мер, направленных на повышение информированности, подготовку и переподготовку государстве</w:t>
      </w:r>
      <w:r w:rsidR="00867CC8" w:rsidRPr="00867CC8">
        <w:t>н</w:t>
      </w:r>
      <w:r w:rsidR="00867CC8" w:rsidRPr="00867CC8">
        <w:t>ных должностных лиц и специалистов, включая работников судебных органов, сотрудников полиции и военнослужащих, а также лиц, работающих в сферах образования, здравоохранения, социального обеспечения, правосудия, обороны и иммиграционного контроля; а также привлечения к ответственности госуда</w:t>
      </w:r>
      <w:r w:rsidR="00867CC8" w:rsidRPr="00867CC8">
        <w:t>р</w:t>
      </w:r>
      <w:r w:rsidR="00867CC8" w:rsidRPr="00867CC8">
        <w:t>ственных должностных лиц за невыполнение законов и постановлений, каса</w:t>
      </w:r>
      <w:r w:rsidR="00867CC8" w:rsidRPr="00867CC8">
        <w:t>ю</w:t>
      </w:r>
      <w:r w:rsidR="00867CC8" w:rsidRPr="00867CC8">
        <w:t>щихся насилия в отношении женщин и девочек, чтобы обеспечить предупр</w:t>
      </w:r>
      <w:r w:rsidR="00867CC8" w:rsidRPr="00867CC8">
        <w:t>е</w:t>
      </w:r>
      <w:r w:rsidR="00867CC8" w:rsidRPr="00867CC8">
        <w:t>ждение и пресечение такого насилия с учетом гендерных факторов, положить конец безнаказанности и не допускать злоупотреблений властью, которые ведут к насилию в отношении женщин и девочек и к повторной виктимизации жертв насилия и их близких;</w:t>
      </w:r>
    </w:p>
    <w:p w:rsidR="00867CC8" w:rsidRPr="00867CC8" w:rsidRDefault="007D42AA" w:rsidP="00867CC8">
      <w:pPr>
        <w:pStyle w:val="SingleTxtGR"/>
      </w:pPr>
      <w:r>
        <w:tab/>
      </w:r>
      <w:r w:rsidR="00867CC8" w:rsidRPr="007D42AA">
        <w:rPr>
          <w:i/>
        </w:rPr>
        <w:t>с</w:t>
      </w:r>
      <w:r w:rsidR="00867CC8" w:rsidRPr="00867CC8">
        <w:t>)</w:t>
      </w:r>
      <w:r w:rsidR="00867CC8" w:rsidRPr="00867CC8">
        <w:tab/>
        <w:t>создания</w:t>
      </w:r>
      <w:r w:rsidR="008817E2">
        <w:t>, сообразно обстоятельствам,</w:t>
      </w:r>
      <w:r w:rsidR="00867CC8" w:rsidRPr="00867CC8">
        <w:t xml:space="preserve"> на всех уровнях с использ</w:t>
      </w:r>
      <w:r w:rsidR="00867CC8" w:rsidRPr="00867CC8">
        <w:t>о</w:t>
      </w:r>
      <w:r w:rsidR="00867CC8" w:rsidRPr="00867CC8">
        <w:t>ванием всех имеющихся технологий всеохватных, скоординированных, ме</w:t>
      </w:r>
      <w:r w:rsidR="00867CC8" w:rsidRPr="00867CC8">
        <w:t>ж</w:t>
      </w:r>
      <w:r w:rsidR="00867CC8" w:rsidRPr="00867CC8">
        <w:t>дисциплинарных, доступных и постоянных многосекторальных служб, пр</w:t>
      </w:r>
      <w:r w:rsidR="00867CC8" w:rsidRPr="00867CC8">
        <w:t>о</w:t>
      </w:r>
      <w:r w:rsidR="00867CC8" w:rsidRPr="00867CC8">
        <w:t>грамм и механизмов для всех жертв насилия в отношении женщин и девочек и их близких исходя из их потребностей, которые должны быть обеспечены надлежащими ресурсами и предусматривать эффективную и скоординирова</w:t>
      </w:r>
      <w:r w:rsidR="00867CC8" w:rsidRPr="00867CC8">
        <w:t>н</w:t>
      </w:r>
      <w:r w:rsidR="00867CC8" w:rsidRPr="00867CC8">
        <w:t>ную деятельность, в соответствующих случаях, полиции и органов правосудия, юридических консультаций, медицинских учреждений, в том числе специал</w:t>
      </w:r>
      <w:r w:rsidR="00867CC8" w:rsidRPr="00867CC8">
        <w:t>и</w:t>
      </w:r>
      <w:r w:rsidR="00867CC8" w:rsidRPr="00867CC8">
        <w:t>зирующихся на вопросах сексуального и репродуктивного здоровья, и консул</w:t>
      </w:r>
      <w:r w:rsidR="00867CC8" w:rsidRPr="00867CC8">
        <w:t>ь</w:t>
      </w:r>
      <w:r w:rsidR="00867CC8" w:rsidRPr="00867CC8">
        <w:t>тационных служб по медицинским, психологическим и другим вопросам, в том числе, когда это необходимо, специальных консультационных служб, госуда</w:t>
      </w:r>
      <w:r w:rsidR="00867CC8" w:rsidRPr="00867CC8">
        <w:t>р</w:t>
      </w:r>
      <w:r w:rsidR="00867CC8" w:rsidRPr="00867CC8">
        <w:t>ственных и независимых женских приютов и консультаций, круглосуточных т</w:t>
      </w:r>
      <w:r w:rsidR="00867CC8" w:rsidRPr="00867CC8">
        <w:t>е</w:t>
      </w:r>
      <w:r w:rsidR="00867CC8" w:rsidRPr="00867CC8">
        <w:t>лефонных служб экстренной помощи, социальных служб, единых кризисных центров, иммиграционных служб, служб по делам детей, учреждений по вопр</w:t>
      </w:r>
      <w:r w:rsidR="00867CC8" w:rsidRPr="00867CC8">
        <w:t>о</w:t>
      </w:r>
      <w:r w:rsidR="00867CC8" w:rsidRPr="00867CC8">
        <w:t>сам жилищного обеспечения в интересах предоставления доступной, досяга</w:t>
      </w:r>
      <w:r w:rsidR="00867CC8" w:rsidRPr="00867CC8">
        <w:t>е</w:t>
      </w:r>
      <w:r w:rsidR="00867CC8" w:rsidRPr="00867CC8">
        <w:t>мой и безопасной помощи женщинам и детям, а также помощи, защиты и по</w:t>
      </w:r>
      <w:r w:rsidR="00867CC8" w:rsidRPr="00867CC8">
        <w:t>д</w:t>
      </w:r>
      <w:r w:rsidR="00867CC8" w:rsidRPr="00867CC8">
        <w:t>держки путем обеспечения доступа к постоянному жилью, образованию и тр</w:t>
      </w:r>
      <w:r w:rsidR="00867CC8" w:rsidRPr="00867CC8">
        <w:t>у</w:t>
      </w:r>
      <w:r w:rsidR="00867CC8" w:rsidRPr="00867CC8">
        <w:t>довой деятельности и предоставления экономических возможностей, и прин</w:t>
      </w:r>
      <w:r w:rsidR="00867CC8" w:rsidRPr="00867CC8">
        <w:t>я</w:t>
      </w:r>
      <w:r w:rsidR="00867CC8" w:rsidRPr="00867CC8">
        <w:t>тия мер по обеспечению охраны и безопасности медицинских работников и с</w:t>
      </w:r>
      <w:r w:rsidR="00867CC8" w:rsidRPr="00867CC8">
        <w:t>о</w:t>
      </w:r>
      <w:r w:rsidR="00867CC8" w:rsidRPr="00867CC8">
        <w:t xml:space="preserve">трудников других служб, оказывающих помощь и поддержку жертвам насилия и их близким, причем в тех случаях, когда такими жертвами являются девочки, </w:t>
      </w:r>
      <w:r w:rsidR="00867CC8" w:rsidRPr="00867CC8">
        <w:lastRenderedPageBreak/>
        <w:t>соответствующие услуги и меры должны учитывать наилучшие интересы р</w:t>
      </w:r>
      <w:r w:rsidR="00867CC8" w:rsidRPr="00867CC8">
        <w:t>е</w:t>
      </w:r>
      <w:r w:rsidR="00867CC8" w:rsidRPr="00867CC8">
        <w:t xml:space="preserve">бенка; </w:t>
      </w:r>
    </w:p>
    <w:p w:rsidR="00867CC8" w:rsidRPr="00867CC8" w:rsidRDefault="007D42AA" w:rsidP="00867CC8">
      <w:pPr>
        <w:pStyle w:val="SingleTxtGR"/>
      </w:pPr>
      <w:r>
        <w:tab/>
      </w:r>
      <w:r w:rsidR="00867CC8" w:rsidRPr="007D42AA">
        <w:rPr>
          <w:i/>
        </w:rPr>
        <w:t>d</w:t>
      </w:r>
      <w:r w:rsidR="00867CC8" w:rsidRPr="00867CC8">
        <w:t>)</w:t>
      </w:r>
      <w:r w:rsidR="00867CC8" w:rsidRPr="00867CC8">
        <w:tab/>
        <w:t>принятия мер по повышению уровня осведомленности женщин и девочек, включая женщин и девочек из числа коренных народов, и особенно женщин и девочек, подвергающихся установленной опасности сексуального и гендерного насилия, об их правах и законах и предоставляемых им гарантиях и средствах правовой защиты, в том числе путем распространения информации о помощи, к которой могут прибегать женщины и семьи, подвергшиеся насилию, и обеспечения того, чтобы своевременная и надлежащая информация была д</w:t>
      </w:r>
      <w:r w:rsidR="00867CC8" w:rsidRPr="00867CC8">
        <w:t>о</w:t>
      </w:r>
      <w:r w:rsidR="00867CC8" w:rsidRPr="00867CC8">
        <w:t>ступна всем женщинам и девочкам, которые подверглись насилию, по возмо</w:t>
      </w:r>
      <w:r w:rsidR="00867CC8" w:rsidRPr="00867CC8">
        <w:t>ж</w:t>
      </w:r>
      <w:r w:rsidR="00867CC8" w:rsidRPr="00867CC8">
        <w:t xml:space="preserve">ности, на действительно понятном им языке и на всех </w:t>
      </w:r>
      <w:r w:rsidR="0035551F">
        <w:t>этапа</w:t>
      </w:r>
      <w:r w:rsidR="00867CC8" w:rsidRPr="00867CC8">
        <w:t>х системы правос</w:t>
      </w:r>
      <w:r w:rsidR="00867CC8" w:rsidRPr="00867CC8">
        <w:t>у</w:t>
      </w:r>
      <w:r w:rsidR="00867CC8" w:rsidRPr="00867CC8">
        <w:t xml:space="preserve">дия; </w:t>
      </w:r>
    </w:p>
    <w:p w:rsidR="00867CC8" w:rsidRPr="00867CC8" w:rsidRDefault="007D42AA" w:rsidP="00867CC8">
      <w:pPr>
        <w:pStyle w:val="SingleTxtGR"/>
        <w:rPr>
          <w:bCs/>
        </w:rPr>
      </w:pPr>
      <w:r>
        <w:tab/>
      </w:r>
      <w:r w:rsidR="00867CC8" w:rsidRPr="007D42AA">
        <w:rPr>
          <w:i/>
        </w:rPr>
        <w:t>e</w:t>
      </w:r>
      <w:r w:rsidR="00867CC8" w:rsidRPr="00867CC8">
        <w:t>)</w:t>
      </w:r>
      <w:r w:rsidR="00867CC8" w:rsidRPr="00867CC8">
        <w:tab/>
        <w:t>обеспечения без какой-либо дискриминации беспрепятственного доступа женщин и девочек к правосудию, эффективной правовой помощи и и</w:t>
      </w:r>
      <w:r w:rsidR="00867CC8" w:rsidRPr="00867CC8">
        <w:t>н</w:t>
      </w:r>
      <w:r w:rsidR="00867CC8" w:rsidRPr="00867CC8">
        <w:t>формации, касающейся их прав человека, с тем чтобы они имели доступ к справедливым и эффективным средствам правовой защиты в случае причин</w:t>
      </w:r>
      <w:r w:rsidR="00867CC8" w:rsidRPr="00867CC8">
        <w:t>е</w:t>
      </w:r>
      <w:r w:rsidR="00867CC8" w:rsidRPr="00867CC8">
        <w:t>ния им вреда, в том числе путем принятия при необходимости соответствующ</w:t>
      </w:r>
      <w:r w:rsidR="00867CC8" w:rsidRPr="00867CC8">
        <w:t>е</w:t>
      </w:r>
      <w:r w:rsidR="00867CC8" w:rsidRPr="00867CC8">
        <w:t>го национального законодательства;</w:t>
      </w:r>
    </w:p>
    <w:p w:rsidR="00867CC8" w:rsidRPr="00867CC8" w:rsidRDefault="007D42AA" w:rsidP="00867CC8">
      <w:pPr>
        <w:pStyle w:val="SingleTxtGR"/>
        <w:rPr>
          <w:bCs/>
        </w:rPr>
      </w:pPr>
      <w:r>
        <w:tab/>
      </w:r>
      <w:r w:rsidR="00867CC8" w:rsidRPr="007D42AA">
        <w:rPr>
          <w:i/>
        </w:rPr>
        <w:t>f</w:t>
      </w:r>
      <w:r w:rsidR="00867CC8" w:rsidRPr="00867CC8">
        <w:t>)</w:t>
      </w:r>
      <w:r w:rsidR="00867CC8" w:rsidRPr="00867CC8">
        <w:tab/>
        <w:t>обеспечения, чтобы средства правовой защиты для женщин и дев</w:t>
      </w:r>
      <w:r w:rsidR="00867CC8" w:rsidRPr="00867CC8">
        <w:t>о</w:t>
      </w:r>
      <w:r w:rsidR="00867CC8" w:rsidRPr="00867CC8">
        <w:t>чек, подвергшихся насилию, будь то юридические, административные, полит</w:t>
      </w:r>
      <w:r w:rsidR="00867CC8" w:rsidRPr="00867CC8">
        <w:t>и</w:t>
      </w:r>
      <w:r w:rsidR="00867CC8" w:rsidRPr="00867CC8">
        <w:t>ческие или иные меры, имелись в наличии и были доступны и приемлемы, уч</w:t>
      </w:r>
      <w:r w:rsidR="00867CC8" w:rsidRPr="00867CC8">
        <w:t>и</w:t>
      </w:r>
      <w:r w:rsidR="00867CC8" w:rsidRPr="00867CC8">
        <w:t>тывали возрастные и гендерные особенности и должным образом отвечали п</w:t>
      </w:r>
      <w:r w:rsidR="00867CC8" w:rsidRPr="00867CC8">
        <w:t>о</w:t>
      </w:r>
      <w:r w:rsidR="00867CC8" w:rsidRPr="00867CC8">
        <w:t>требностям жертв, в том числе б</w:t>
      </w:r>
      <w:r w:rsidR="0035551F">
        <w:t>ыл</w:t>
      </w:r>
      <w:r w:rsidR="00867CC8" w:rsidRPr="00867CC8">
        <w:t>и направлены на защиту конфиденциальн</w:t>
      </w:r>
      <w:r w:rsidR="00867CC8" w:rsidRPr="00867CC8">
        <w:t>о</w:t>
      </w:r>
      <w:r w:rsidR="00867CC8" w:rsidRPr="00867CC8">
        <w:t>сти, предупреждение стигматизации, повторной виктимизации или причинения дальнейшего вреда жертвам, предоставление женщинам, подвергшимся нас</w:t>
      </w:r>
      <w:r w:rsidR="00867CC8" w:rsidRPr="00867CC8">
        <w:t>и</w:t>
      </w:r>
      <w:r w:rsidR="00867CC8" w:rsidRPr="00867CC8">
        <w:t>лию, достаточного времени для обращения за возмещением ущерба</w:t>
      </w:r>
      <w:r w:rsidR="0035551F">
        <w:t xml:space="preserve"> и</w:t>
      </w:r>
      <w:r w:rsidR="00867CC8" w:rsidRPr="00867CC8">
        <w:t xml:space="preserve"> устано</w:t>
      </w:r>
      <w:r w:rsidR="00867CC8" w:rsidRPr="00867CC8">
        <w:t>в</w:t>
      </w:r>
      <w:r w:rsidR="00867CC8" w:rsidRPr="00867CC8">
        <w:t>ление разумных критериев доказывания;</w:t>
      </w:r>
    </w:p>
    <w:p w:rsidR="00867CC8" w:rsidRPr="00867CC8" w:rsidRDefault="007D42AA" w:rsidP="00867CC8">
      <w:pPr>
        <w:pStyle w:val="SingleTxtGR"/>
      </w:pPr>
      <w:r>
        <w:tab/>
      </w:r>
      <w:r w:rsidR="00867CC8" w:rsidRPr="007D42AA">
        <w:rPr>
          <w:i/>
        </w:rPr>
        <w:t>g</w:t>
      </w:r>
      <w:r w:rsidR="00867CC8" w:rsidRPr="00867CC8">
        <w:t>)</w:t>
      </w:r>
      <w:r w:rsidR="00867CC8" w:rsidRPr="00867CC8">
        <w:tab/>
        <w:t>разработки и осуществления мер по созданию реабилитационных служб, с тем чтобы добиться изменений во взглядах и поведении лиц, сове</w:t>
      </w:r>
      <w:r w:rsidR="00867CC8" w:rsidRPr="00867CC8">
        <w:t>р</w:t>
      </w:r>
      <w:r w:rsidR="00867CC8" w:rsidRPr="00867CC8">
        <w:t>шающих насилие в отношении женщин и девочек, и снизить вероятность рец</w:t>
      </w:r>
      <w:r w:rsidR="00867CC8" w:rsidRPr="00867CC8">
        <w:t>и</w:t>
      </w:r>
      <w:r w:rsidR="00867CC8" w:rsidRPr="00867CC8">
        <w:t>дивов и осуществлять мониторинг и оценку их результативности и эффекти</w:t>
      </w:r>
      <w:r w:rsidR="00867CC8" w:rsidRPr="00867CC8">
        <w:t>в</w:t>
      </w:r>
      <w:r w:rsidR="00867CC8" w:rsidRPr="00867CC8">
        <w:t xml:space="preserve">ности; </w:t>
      </w:r>
    </w:p>
    <w:p w:rsidR="00867CC8" w:rsidRPr="00867CC8" w:rsidRDefault="007D42AA" w:rsidP="00867CC8">
      <w:pPr>
        <w:pStyle w:val="SingleTxtGR"/>
      </w:pPr>
      <w:r>
        <w:tab/>
      </w:r>
      <w:r w:rsidR="00867CC8" w:rsidRPr="00867CC8">
        <w:t>15.</w:t>
      </w:r>
      <w:r w:rsidR="00867CC8" w:rsidRPr="00867CC8">
        <w:tab/>
      </w:r>
      <w:r w:rsidR="00867CC8" w:rsidRPr="00867CC8">
        <w:rPr>
          <w:i/>
          <w:iCs/>
        </w:rPr>
        <w:t xml:space="preserve">призывает </w:t>
      </w:r>
      <w:r w:rsidR="00867CC8" w:rsidRPr="00867CC8">
        <w:t>государства рассмотреть вопрос о ратификации Ко</w:t>
      </w:r>
      <w:r w:rsidR="00867CC8" w:rsidRPr="00867CC8">
        <w:t>н</w:t>
      </w:r>
      <w:r w:rsidR="00867CC8" w:rsidRPr="00867CC8">
        <w:t>венции о ликвидации всех форм дискриминации в отношении женщин, Конве</w:t>
      </w:r>
      <w:r w:rsidR="00867CC8" w:rsidRPr="00867CC8">
        <w:t>н</w:t>
      </w:r>
      <w:r w:rsidR="00867CC8" w:rsidRPr="00867CC8">
        <w:t>ции о правах ребенка и Международной конвенции о ликвидации всех форм р</w:t>
      </w:r>
      <w:r w:rsidR="00867CC8" w:rsidRPr="00867CC8">
        <w:t>а</w:t>
      </w:r>
      <w:r w:rsidR="00867CC8" w:rsidRPr="00867CC8">
        <w:t>совой дискриминации и факультативных протоколов к ней или присоединении к ним и сотрудничать в рамках региональных конвенций, инструментов и ин</w:t>
      </w:r>
      <w:r w:rsidR="00867CC8" w:rsidRPr="00867CC8">
        <w:t>и</w:t>
      </w:r>
      <w:r w:rsidR="00867CC8" w:rsidRPr="00867CC8">
        <w:t>циатив в целях эффективного предотвращения насилия и реагирования на нас</w:t>
      </w:r>
      <w:r w:rsidR="00867CC8" w:rsidRPr="00867CC8">
        <w:t>и</w:t>
      </w:r>
      <w:r w:rsidR="00867CC8" w:rsidRPr="00867CC8">
        <w:t xml:space="preserve">лие в отношении женщин и девочек; </w:t>
      </w:r>
    </w:p>
    <w:p w:rsidR="00867CC8" w:rsidRPr="00867CC8" w:rsidRDefault="007D42AA" w:rsidP="00867CC8">
      <w:pPr>
        <w:pStyle w:val="SingleTxtGR"/>
      </w:pPr>
      <w:r>
        <w:tab/>
      </w:r>
      <w:r w:rsidR="00867CC8" w:rsidRPr="00867CC8">
        <w:t>16.</w:t>
      </w:r>
      <w:r w:rsidR="00867CC8" w:rsidRPr="00867CC8">
        <w:tab/>
      </w:r>
      <w:r w:rsidR="00867CC8" w:rsidRPr="00867CC8">
        <w:rPr>
          <w:i/>
          <w:iCs/>
        </w:rPr>
        <w:t>приветствует</w:t>
      </w:r>
      <w:r w:rsidR="00867CC8" w:rsidRPr="00867CC8">
        <w:t xml:space="preserve"> мандат и работу Специального докладчика по в</w:t>
      </w:r>
      <w:r w:rsidR="00867CC8" w:rsidRPr="00867CC8">
        <w:t>о</w:t>
      </w:r>
      <w:r w:rsidR="00867CC8" w:rsidRPr="00867CC8">
        <w:t>просу о насилии в отношении женщин, его причинах и последствиях и прин</w:t>
      </w:r>
      <w:r w:rsidR="00867CC8" w:rsidRPr="00867CC8">
        <w:t>и</w:t>
      </w:r>
      <w:r w:rsidR="00867CC8" w:rsidRPr="00867CC8">
        <w:t>мает к сведению ее доклад</w:t>
      </w:r>
      <w:r w:rsidR="00867CC8" w:rsidRPr="00535F97">
        <w:rPr>
          <w:sz w:val="18"/>
          <w:szCs w:val="18"/>
          <w:vertAlign w:val="superscript"/>
        </w:rPr>
        <w:footnoteReference w:id="4"/>
      </w:r>
      <w:r w:rsidR="00867CC8" w:rsidRPr="00867CC8">
        <w:t>, в котором она устанавливает приоритеты своего мандата;</w:t>
      </w:r>
    </w:p>
    <w:p w:rsidR="00867CC8" w:rsidRPr="00867CC8" w:rsidRDefault="007D42AA" w:rsidP="00867CC8">
      <w:pPr>
        <w:pStyle w:val="SingleTxtGR"/>
      </w:pPr>
      <w:r>
        <w:tab/>
      </w:r>
      <w:r w:rsidR="00867CC8" w:rsidRPr="00867CC8">
        <w:t>17.</w:t>
      </w:r>
      <w:r w:rsidR="00867CC8" w:rsidRPr="00867CC8">
        <w:tab/>
      </w:r>
      <w:r w:rsidR="00867CC8" w:rsidRPr="00867CC8">
        <w:rPr>
          <w:i/>
          <w:iCs/>
        </w:rPr>
        <w:t>постановляет</w:t>
      </w:r>
      <w:r w:rsidR="00867CC8" w:rsidRPr="00867CC8">
        <w:t xml:space="preserve"> продлить мандат Специального докладчика по в</w:t>
      </w:r>
      <w:r w:rsidR="00867CC8" w:rsidRPr="00867CC8">
        <w:t>о</w:t>
      </w:r>
      <w:r w:rsidR="00867CC8" w:rsidRPr="00867CC8">
        <w:t>просу о насилии в отношении женщин, его причинах и последствиях, изложе</w:t>
      </w:r>
      <w:r w:rsidR="00867CC8" w:rsidRPr="00867CC8">
        <w:t>н</w:t>
      </w:r>
      <w:r w:rsidR="00867CC8" w:rsidRPr="00867CC8">
        <w:t xml:space="preserve">ный в резолюции 23/25 Совета по правам человека от 14 июня 2013 года, на три года; </w:t>
      </w:r>
    </w:p>
    <w:p w:rsidR="00867CC8" w:rsidRPr="00867CC8" w:rsidRDefault="007D42AA" w:rsidP="00867CC8">
      <w:pPr>
        <w:pStyle w:val="SingleTxtGR"/>
        <w:rPr>
          <w:i/>
          <w:iCs/>
        </w:rPr>
      </w:pPr>
      <w:r>
        <w:lastRenderedPageBreak/>
        <w:tab/>
      </w:r>
      <w:r w:rsidR="00867CC8" w:rsidRPr="00867CC8">
        <w:t>18.</w:t>
      </w:r>
      <w:r w:rsidR="00867CC8" w:rsidRPr="00867CC8">
        <w:tab/>
      </w:r>
      <w:r w:rsidR="00867CC8" w:rsidRPr="00867CC8">
        <w:rPr>
          <w:i/>
          <w:iCs/>
        </w:rPr>
        <w:t>призывает</w:t>
      </w:r>
      <w:r w:rsidR="00867CC8" w:rsidRPr="00867CC8">
        <w:t xml:space="preserve"> мандатариев специальных процедур уделять внимание проблеме множественных и комбинированных форм дискриминации, с котор</w:t>
      </w:r>
      <w:r w:rsidR="00867CC8" w:rsidRPr="00867CC8">
        <w:t>ы</w:t>
      </w:r>
      <w:r w:rsidR="00867CC8" w:rsidRPr="00867CC8">
        <w:t>ми сталкиваются женщины и девочки, включая женщин и девочек из числа к</w:t>
      </w:r>
      <w:r w:rsidR="00867CC8" w:rsidRPr="00867CC8">
        <w:t>о</w:t>
      </w:r>
      <w:r w:rsidR="00867CC8" w:rsidRPr="00867CC8">
        <w:t xml:space="preserve">ренных народов, и уязвимости к ним в рамках их соответствующих мандатов; </w:t>
      </w:r>
    </w:p>
    <w:p w:rsidR="00867CC8" w:rsidRPr="00867CC8" w:rsidRDefault="007D42AA" w:rsidP="00867CC8">
      <w:pPr>
        <w:pStyle w:val="SingleTxtGR"/>
      </w:pPr>
      <w:r>
        <w:tab/>
      </w:r>
      <w:r w:rsidR="00867CC8" w:rsidRPr="00867CC8">
        <w:t>19.</w:t>
      </w:r>
      <w:r w:rsidR="00867CC8" w:rsidRPr="00867CC8">
        <w:tab/>
      </w:r>
      <w:r w:rsidR="00867CC8" w:rsidRPr="00867CC8">
        <w:rPr>
          <w:i/>
          <w:iCs/>
        </w:rPr>
        <w:t>приветствует</w:t>
      </w:r>
      <w:r w:rsidR="00867CC8" w:rsidRPr="00867CC8">
        <w:t xml:space="preserve"> обсуждение вопроса о насилии в отношении же</w:t>
      </w:r>
      <w:r w:rsidR="00867CC8" w:rsidRPr="00867CC8">
        <w:t>н</w:t>
      </w:r>
      <w:r w:rsidR="00867CC8" w:rsidRPr="00867CC8">
        <w:t>щин и девочек, состоявшееся в формате дискуссионной группы в ходе тридцать второй сессии Совета по правам человека в рамках проводимой ежегодно в т</w:t>
      </w:r>
      <w:r w:rsidR="00867CC8" w:rsidRPr="00867CC8">
        <w:t>е</w:t>
      </w:r>
      <w:r w:rsidR="00867CC8" w:rsidRPr="00867CC8">
        <w:t>чение полного рабочего дня дискуссии по правам человека женщин, и просит Управление Верховного комиссара Организации Объединенных Наций по пр</w:t>
      </w:r>
      <w:r w:rsidR="00867CC8" w:rsidRPr="00867CC8">
        <w:t>а</w:t>
      </w:r>
      <w:r w:rsidR="00867CC8" w:rsidRPr="00867CC8">
        <w:t>вам человека представить</w:t>
      </w:r>
      <w:r w:rsidR="00697805" w:rsidRPr="00697805">
        <w:t xml:space="preserve"> </w:t>
      </w:r>
      <w:r w:rsidR="00697805" w:rsidRPr="00867CC8">
        <w:t>краткий доклад об этом обсуждении</w:t>
      </w:r>
      <w:r w:rsidR="00867CC8" w:rsidRPr="00867CC8">
        <w:t xml:space="preserve"> Совету на его тридцать третьей сессии;</w:t>
      </w:r>
    </w:p>
    <w:p w:rsidR="00867CC8" w:rsidRPr="00867CC8" w:rsidRDefault="007D42AA" w:rsidP="00867CC8">
      <w:pPr>
        <w:pStyle w:val="SingleTxtGR"/>
        <w:rPr>
          <w:i/>
          <w:iCs/>
        </w:rPr>
      </w:pPr>
      <w:r>
        <w:tab/>
      </w:r>
      <w:r w:rsidR="00867CC8" w:rsidRPr="00867CC8">
        <w:t>20.</w:t>
      </w:r>
      <w:r w:rsidR="00867CC8" w:rsidRPr="00867CC8">
        <w:tab/>
      </w:r>
      <w:r w:rsidR="00867CC8" w:rsidRPr="00867CC8">
        <w:rPr>
          <w:i/>
          <w:iCs/>
        </w:rPr>
        <w:t>просит</w:t>
      </w:r>
      <w:r w:rsidR="00867CC8" w:rsidRPr="00867CC8">
        <w:t xml:space="preserve"> Специального докладчика по вопросу о насилии в отнош</w:t>
      </w:r>
      <w:r w:rsidR="00867CC8" w:rsidRPr="00867CC8">
        <w:t>е</w:t>
      </w:r>
      <w:r w:rsidR="00867CC8" w:rsidRPr="00867CC8">
        <w:t>нии женщин, его причинах и последствиях проводить консультации или учас</w:t>
      </w:r>
      <w:r w:rsidR="00867CC8" w:rsidRPr="00867CC8">
        <w:t>т</w:t>
      </w:r>
      <w:r w:rsidR="00867CC8" w:rsidRPr="00867CC8">
        <w:t>вовать в работе, в соответствующих случаях, и по приглашению Комиссии по предупреждению преступности и уголовному правосудию Управления Орган</w:t>
      </w:r>
      <w:r w:rsidR="00867CC8" w:rsidRPr="00867CC8">
        <w:t>и</w:t>
      </w:r>
      <w:r w:rsidR="00867CC8" w:rsidRPr="00867CC8">
        <w:t>зации Объединенных Наций по наркотикам и преступности, с тем чтобы уск</w:t>
      </w:r>
      <w:r w:rsidR="00867CC8" w:rsidRPr="00867CC8">
        <w:t>о</w:t>
      </w:r>
      <w:r w:rsidR="00867CC8" w:rsidRPr="00867CC8">
        <w:t>рить достижение целей Специального докладчика, касающихся предотвращ</w:t>
      </w:r>
      <w:r w:rsidR="00867CC8" w:rsidRPr="00867CC8">
        <w:t>е</w:t>
      </w:r>
      <w:r w:rsidR="00867CC8" w:rsidRPr="00867CC8">
        <w:t xml:space="preserve">ния насилия и реагирования на насилие в отношении женщин; </w:t>
      </w:r>
    </w:p>
    <w:p w:rsidR="00867CC8" w:rsidRPr="00867CC8" w:rsidRDefault="007D42AA" w:rsidP="00867CC8">
      <w:pPr>
        <w:pStyle w:val="SingleTxtGR"/>
      </w:pPr>
      <w:r>
        <w:tab/>
      </w:r>
      <w:r w:rsidR="00867CC8" w:rsidRPr="00867CC8">
        <w:t>21.</w:t>
      </w:r>
      <w:r w:rsidR="00867CC8" w:rsidRPr="00867CC8">
        <w:tab/>
      </w:r>
      <w:r w:rsidR="00867CC8" w:rsidRPr="00867CC8">
        <w:rPr>
          <w:i/>
          <w:iCs/>
        </w:rPr>
        <w:t>призывает</w:t>
      </w:r>
      <w:r w:rsidR="00867CC8" w:rsidRPr="00867CC8">
        <w:t xml:space="preserve"> Специального докладчика по вопросу о насилии в о</w:t>
      </w:r>
      <w:r w:rsidR="00867CC8" w:rsidRPr="00867CC8">
        <w:t>т</w:t>
      </w:r>
      <w:r w:rsidR="00867CC8" w:rsidRPr="00867CC8">
        <w:t>ношении женщин, его причинах и последствиях проводить регулярные ко</w:t>
      </w:r>
      <w:r w:rsidR="00867CC8" w:rsidRPr="00867CC8">
        <w:t>н</w:t>
      </w:r>
      <w:r w:rsidR="00867CC8" w:rsidRPr="00867CC8">
        <w:t>сультации, в частности, с Комиссией по положению женщин, Всемирной орг</w:t>
      </w:r>
      <w:r w:rsidR="00867CC8" w:rsidRPr="00867CC8">
        <w:t>а</w:t>
      </w:r>
      <w:r w:rsidR="00867CC8" w:rsidRPr="00867CC8">
        <w:t>низацией здравоохранения, Структурой Организации Объединенных Наций по вопросам гендерн</w:t>
      </w:r>
      <w:bookmarkStart w:id="2" w:name="_GoBack"/>
      <w:bookmarkEnd w:id="2"/>
      <w:r w:rsidR="00867CC8" w:rsidRPr="00867CC8">
        <w:t>ого равенства и расширения прав и возможностей женщин, Фондом Организации Объединенных Наций в области народонаселения и Ст</w:t>
      </w:r>
      <w:r w:rsidR="00867CC8" w:rsidRPr="00867CC8">
        <w:t>а</w:t>
      </w:r>
      <w:r w:rsidR="00867CC8" w:rsidRPr="00867CC8">
        <w:t>тистическим отделом Организации Объединенных Наций по вопросу о дезагр</w:t>
      </w:r>
      <w:r w:rsidR="00867CC8" w:rsidRPr="00867CC8">
        <w:t>е</w:t>
      </w:r>
      <w:r w:rsidR="00867CC8" w:rsidRPr="00867CC8">
        <w:t>гированных данных о насилии в отношении женщин и эффективных путях с</w:t>
      </w:r>
      <w:r w:rsidR="00867CC8" w:rsidRPr="00867CC8">
        <w:t>о</w:t>
      </w:r>
      <w:r w:rsidR="00867CC8" w:rsidRPr="00867CC8">
        <w:t xml:space="preserve">действия искоренению насилия в отношении женщин; </w:t>
      </w:r>
    </w:p>
    <w:p w:rsidR="00DF2BF3" w:rsidRPr="00CF05CD" w:rsidRDefault="007D42AA" w:rsidP="00867CC8">
      <w:pPr>
        <w:pStyle w:val="SingleTxtGR"/>
      </w:pPr>
      <w:r>
        <w:tab/>
      </w:r>
      <w:r w:rsidR="00867CC8" w:rsidRPr="00867CC8">
        <w:t>22.</w:t>
      </w:r>
      <w:r w:rsidR="00867CC8" w:rsidRPr="00867CC8">
        <w:tab/>
      </w:r>
      <w:r w:rsidR="00867CC8" w:rsidRPr="00867CC8">
        <w:rPr>
          <w:i/>
          <w:iCs/>
        </w:rPr>
        <w:t>постановляет</w:t>
      </w:r>
      <w:r w:rsidR="00867CC8" w:rsidRPr="00867CC8">
        <w:t xml:space="preserve"> продолжить рассмотрение вопроса об искоренении всех форм насилия в отношении женщин и девочек, его причинах и после</w:t>
      </w:r>
      <w:r w:rsidR="00867CC8" w:rsidRPr="00867CC8">
        <w:t>д</w:t>
      </w:r>
      <w:r w:rsidR="00867CC8" w:rsidRPr="00867CC8">
        <w:t>ствиях в качестве приоритетного вопроса в соответствии со своей ежегодной программой работы.</w:t>
      </w:r>
    </w:p>
    <w:p w:rsidR="00D52FF4" w:rsidRPr="001D4561" w:rsidRDefault="00D52FF4" w:rsidP="00D52FF4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right"/>
      </w:pPr>
      <w:r w:rsidRPr="00C31610">
        <w:rPr>
          <w:i/>
          <w:iCs/>
        </w:rPr>
        <w:t>43</w:t>
      </w:r>
      <w:r w:rsidRPr="001D4561">
        <w:rPr>
          <w:i/>
          <w:iCs/>
        </w:rPr>
        <w:t>-е заседание</w:t>
      </w:r>
      <w:r w:rsidR="00873301">
        <w:rPr>
          <w:i/>
          <w:iCs/>
        </w:rPr>
        <w:br/>
      </w:r>
      <w:r w:rsidRPr="00C31610">
        <w:rPr>
          <w:i/>
          <w:iCs/>
        </w:rPr>
        <w:t>1</w:t>
      </w:r>
      <w:r w:rsidRPr="001D4561">
        <w:rPr>
          <w:i/>
          <w:iCs/>
        </w:rPr>
        <w:t xml:space="preserve"> </w:t>
      </w:r>
      <w:r>
        <w:rPr>
          <w:i/>
          <w:iCs/>
        </w:rPr>
        <w:t>июля</w:t>
      </w:r>
      <w:r w:rsidRPr="001D4561">
        <w:rPr>
          <w:i/>
          <w:iCs/>
        </w:rPr>
        <w:t xml:space="preserve"> 201</w:t>
      </w:r>
      <w:r w:rsidRPr="00A80F74">
        <w:rPr>
          <w:i/>
          <w:iCs/>
        </w:rPr>
        <w:t>6</w:t>
      </w:r>
      <w:r w:rsidRPr="001D4561">
        <w:rPr>
          <w:i/>
          <w:iCs/>
        </w:rPr>
        <w:t xml:space="preserve"> года</w:t>
      </w:r>
    </w:p>
    <w:p w:rsidR="00D52FF4" w:rsidRPr="00CF05CD" w:rsidRDefault="00D52FF4" w:rsidP="00D52FF4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C75A28">
        <w:rPr>
          <w:lang w:eastAsia="ar-SA"/>
        </w:rPr>
        <w:t>[</w:t>
      </w:r>
      <w:proofErr w:type="gramStart"/>
      <w:r w:rsidRPr="00C75A28">
        <w:rPr>
          <w:lang w:eastAsia="ar-SA"/>
        </w:rPr>
        <w:t>Принята</w:t>
      </w:r>
      <w:proofErr w:type="gramEnd"/>
      <w:r w:rsidRPr="00C75A28">
        <w:rPr>
          <w:lang w:eastAsia="ar-SA"/>
        </w:rPr>
        <w:t xml:space="preserve"> без голосования.]</w:t>
      </w:r>
    </w:p>
    <w:p w:rsidR="00867CC8" w:rsidRPr="007D42AA" w:rsidRDefault="00867CC8" w:rsidP="00867CC8">
      <w:pPr>
        <w:spacing w:before="240"/>
        <w:jc w:val="center"/>
        <w:rPr>
          <w:u w:val="single"/>
        </w:rPr>
      </w:pPr>
      <w:r w:rsidRPr="007D42AA">
        <w:rPr>
          <w:u w:val="single"/>
        </w:rPr>
        <w:tab/>
      </w:r>
      <w:r w:rsidRPr="007D42AA">
        <w:rPr>
          <w:u w:val="single"/>
        </w:rPr>
        <w:tab/>
      </w:r>
      <w:r w:rsidRPr="007D42AA">
        <w:rPr>
          <w:u w:val="single"/>
        </w:rPr>
        <w:tab/>
      </w:r>
    </w:p>
    <w:sectPr w:rsidR="00867CC8" w:rsidRPr="007D42AA" w:rsidSect="00122163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6A69" w:rsidRDefault="00876A69" w:rsidP="00B471C5">
      <w:r>
        <w:separator/>
      </w:r>
    </w:p>
  </w:endnote>
  <w:endnote w:type="continuationSeparator" w:id="0">
    <w:p w:rsidR="00876A69" w:rsidRDefault="00876A69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42AA" w:rsidRPr="009A6F4A" w:rsidRDefault="007D42AA" w:rsidP="007D42AA">
    <w:pPr>
      <w:pStyle w:val="a7"/>
      <w:rPr>
        <w:lang w:val="en-US"/>
      </w:rPr>
    </w:pPr>
    <w:r w:rsidRPr="00E12C8B">
      <w:rPr>
        <w:b/>
        <w:sz w:val="18"/>
        <w:lang w:val="ru-RU"/>
      </w:rPr>
      <w:fldChar w:fldCharType="begin"/>
    </w:r>
    <w:r w:rsidRPr="00E12C8B">
      <w:rPr>
        <w:b/>
        <w:sz w:val="18"/>
        <w:lang w:val="ru-RU"/>
      </w:rPr>
      <w:instrText xml:space="preserve"> PAGE  \* Arabic  \* MERGEFORMAT </w:instrText>
    </w:r>
    <w:r w:rsidRPr="00E12C8B">
      <w:rPr>
        <w:b/>
        <w:sz w:val="18"/>
        <w:lang w:val="ru-RU"/>
      </w:rPr>
      <w:fldChar w:fldCharType="separate"/>
    </w:r>
    <w:r w:rsidR="00850749">
      <w:rPr>
        <w:b/>
        <w:noProof/>
        <w:sz w:val="18"/>
        <w:lang w:val="ru-RU"/>
      </w:rPr>
      <w:t>10</w:t>
    </w:r>
    <w:r w:rsidRPr="00E12C8B">
      <w:rPr>
        <w:b/>
        <w:sz w:val="18"/>
      </w:rPr>
      <w:fldChar w:fldCharType="end"/>
    </w:r>
    <w:r>
      <w:rPr>
        <w:lang w:val="en-US"/>
      </w:rPr>
      <w:tab/>
    </w:r>
    <w:r w:rsidR="00CF05CD">
      <w:rPr>
        <w:lang w:val="en-US"/>
      </w:rPr>
      <w:t>GE.1</w:t>
    </w:r>
    <w:r w:rsidR="00CF05CD">
      <w:rPr>
        <w:lang w:val="ru-RU"/>
      </w:rPr>
      <w:t>6</w:t>
    </w:r>
    <w:r w:rsidR="00CF05CD">
      <w:rPr>
        <w:lang w:val="en-US"/>
      </w:rPr>
      <w:t>-</w:t>
    </w:r>
    <w:r w:rsidR="00CF05CD">
      <w:rPr>
        <w:lang w:val="ru-RU"/>
      </w:rPr>
      <w:t>1</w:t>
    </w:r>
    <w:r w:rsidR="00CF05CD">
      <w:rPr>
        <w:lang w:val="en-US"/>
      </w:rPr>
      <w:t>2410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42AA" w:rsidRPr="00E74B40" w:rsidRDefault="00CF05CD" w:rsidP="007D42AA">
    <w:pPr>
      <w:pStyle w:val="a7"/>
      <w:rPr>
        <w:lang w:val="en-US"/>
      </w:rPr>
    </w:pPr>
    <w:r>
      <w:rPr>
        <w:lang w:val="en-US"/>
      </w:rPr>
      <w:t>GE.1</w:t>
    </w:r>
    <w:r>
      <w:rPr>
        <w:lang w:val="ru-RU"/>
      </w:rPr>
      <w:t>6</w:t>
    </w:r>
    <w:r>
      <w:rPr>
        <w:lang w:val="en-US"/>
      </w:rPr>
      <w:t>-</w:t>
    </w:r>
    <w:r>
      <w:rPr>
        <w:lang w:val="ru-RU"/>
      </w:rPr>
      <w:t>1</w:t>
    </w:r>
    <w:r>
      <w:rPr>
        <w:lang w:val="en-US"/>
      </w:rPr>
      <w:t>2410</w:t>
    </w:r>
    <w:r w:rsidR="007D42AA">
      <w:rPr>
        <w:lang w:val="en-US"/>
      </w:rPr>
      <w:tab/>
    </w:r>
    <w:r w:rsidR="007D42AA" w:rsidRPr="0042095A">
      <w:rPr>
        <w:b/>
        <w:sz w:val="18"/>
        <w:lang w:val="ru-RU"/>
      </w:rPr>
      <w:fldChar w:fldCharType="begin"/>
    </w:r>
    <w:r w:rsidR="007D42AA" w:rsidRPr="0042095A">
      <w:rPr>
        <w:b/>
        <w:sz w:val="18"/>
        <w:lang w:val="ru-RU"/>
      </w:rPr>
      <w:instrText xml:space="preserve"> PAGE  \* Arabic  \* MERGEFORMAT </w:instrText>
    </w:r>
    <w:r w:rsidR="007D42AA" w:rsidRPr="0042095A">
      <w:rPr>
        <w:b/>
        <w:sz w:val="18"/>
        <w:lang w:val="ru-RU"/>
      </w:rPr>
      <w:fldChar w:fldCharType="separate"/>
    </w:r>
    <w:r w:rsidR="00850749">
      <w:rPr>
        <w:b/>
        <w:noProof/>
        <w:sz w:val="18"/>
        <w:lang w:val="ru-RU"/>
      </w:rPr>
      <w:t>9</w:t>
    </w:r>
    <w:r w:rsidR="007D42AA" w:rsidRPr="0042095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7D42AA" w:rsidRPr="00797A78" w:rsidTr="007D42AA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7D42AA" w:rsidRPr="0082232C" w:rsidRDefault="00CF05CD" w:rsidP="00CF05CD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>
            <w:rPr>
              <w:lang w:val="en-US"/>
            </w:rPr>
            <w:t>1</w:t>
          </w:r>
          <w:r>
            <w:rPr>
              <w:lang w:val="en-US"/>
            </w:rPr>
            <w:t>2410</w:t>
          </w:r>
          <w:r w:rsidRPr="001C3ABC">
            <w:rPr>
              <w:lang w:val="en-US"/>
            </w:rPr>
            <w:t xml:space="preserve"> (R)</w:t>
          </w:r>
          <w:r>
            <w:rPr>
              <w:lang w:val="en-US"/>
            </w:rPr>
            <w:t xml:space="preserve">  2</w:t>
          </w:r>
          <w:r>
            <w:rPr>
              <w:lang w:val="en-US"/>
            </w:rPr>
            <w:t>5</w:t>
          </w:r>
          <w:r>
            <w:rPr>
              <w:lang w:val="en-US"/>
            </w:rPr>
            <w:t>0716  250716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7D42AA" w:rsidRDefault="007D42AA" w:rsidP="007D42AA">
          <w:pPr>
            <w:jc w:val="right"/>
          </w:pP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7D42AA" w:rsidRDefault="00CF05CD" w:rsidP="007D42AA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81660" cy="581660"/>
                <wp:effectExtent l="0" t="0" r="8890" b="8890"/>
                <wp:docPr id="2" name="Рисунок 2" descr="http://undocs.org/m2/QRCode.ashx?DS=A/HRC/RES/32/19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A/HRC/RES/32/19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660" cy="581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7D42AA" w:rsidRPr="00797A78" w:rsidTr="007D42AA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7D42AA" w:rsidRPr="00CF05CD" w:rsidRDefault="00CF05CD" w:rsidP="007D42AA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CF05C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CF05C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CF05C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CF05C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CF05C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CF05C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CF05C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CF05C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CF05C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7D42AA" w:rsidRDefault="007D42AA" w:rsidP="007D42AA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7D42AA" w:rsidRDefault="007D42AA" w:rsidP="007D42AA"/>
      </w:tc>
    </w:tr>
  </w:tbl>
  <w:p w:rsidR="007D42AA" w:rsidRDefault="007D42AA" w:rsidP="007D42AA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6A69" w:rsidRPr="009141DC" w:rsidRDefault="00876A69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876A69" w:rsidRPr="00D1261C" w:rsidRDefault="00876A69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7D42AA" w:rsidRPr="002E6CF5" w:rsidRDefault="007D42AA" w:rsidP="00867CC8">
      <w:pPr>
        <w:pStyle w:val="aa"/>
        <w:rPr>
          <w:lang w:val="ru-RU"/>
        </w:rPr>
      </w:pPr>
      <w:r>
        <w:rPr>
          <w:lang w:val="ru-RU"/>
        </w:rPr>
        <w:tab/>
      </w:r>
      <w:r>
        <w:rPr>
          <w:rStyle w:val="a6"/>
          <w:lang w:val="ru-RU"/>
        </w:rPr>
        <w:footnoteRef/>
      </w:r>
      <w:r>
        <w:rPr>
          <w:lang w:val="ru-RU"/>
        </w:rPr>
        <w:t xml:space="preserve"> </w:t>
      </w:r>
      <w:r>
        <w:rPr>
          <w:lang w:val="ru-RU"/>
        </w:rPr>
        <w:tab/>
        <w:t>Резолюция 70/1 Генеральной Ассамблеи.</w:t>
      </w:r>
    </w:p>
  </w:footnote>
  <w:footnote w:id="2">
    <w:p w:rsidR="007D42AA" w:rsidRPr="002E6CF5" w:rsidRDefault="007D42AA" w:rsidP="00867CC8">
      <w:pPr>
        <w:pStyle w:val="aa"/>
        <w:rPr>
          <w:lang w:val="ru-RU"/>
        </w:rPr>
      </w:pPr>
      <w:r>
        <w:rPr>
          <w:lang w:val="ru-RU"/>
        </w:rPr>
        <w:tab/>
      </w:r>
      <w:r>
        <w:rPr>
          <w:rStyle w:val="a6"/>
          <w:lang w:val="ru-RU"/>
        </w:rPr>
        <w:footnoteRef/>
      </w:r>
      <w:r>
        <w:rPr>
          <w:lang w:val="ru-RU"/>
        </w:rPr>
        <w:t xml:space="preserve"> </w:t>
      </w:r>
      <w:r>
        <w:rPr>
          <w:lang w:val="ru-RU"/>
        </w:rPr>
        <w:tab/>
        <w:t>Резолюция 69/313 Генеральной Ассамблеи, приложение.</w:t>
      </w:r>
    </w:p>
  </w:footnote>
  <w:footnote w:id="3">
    <w:p w:rsidR="007D42AA" w:rsidRPr="002E6CF5" w:rsidRDefault="007D42AA" w:rsidP="00867CC8">
      <w:pPr>
        <w:pStyle w:val="aa"/>
        <w:rPr>
          <w:lang w:val="ru-RU"/>
        </w:rPr>
      </w:pPr>
      <w:r>
        <w:rPr>
          <w:lang w:val="ru-RU"/>
        </w:rPr>
        <w:tab/>
      </w:r>
      <w:r>
        <w:rPr>
          <w:rStyle w:val="a6"/>
          <w:lang w:val="ru-RU"/>
        </w:rPr>
        <w:footnoteRef/>
      </w:r>
      <w:r>
        <w:rPr>
          <w:lang w:val="ru-RU"/>
        </w:rPr>
        <w:t xml:space="preserve"> </w:t>
      </w:r>
      <w:r>
        <w:rPr>
          <w:lang w:val="ru-RU"/>
        </w:rPr>
        <w:tab/>
        <w:t>Резолюция 69/2 Генеральной Ассамблеи.</w:t>
      </w:r>
    </w:p>
  </w:footnote>
  <w:footnote w:id="4">
    <w:p w:rsidR="007D42AA" w:rsidRPr="002E6CF5" w:rsidRDefault="007D42AA" w:rsidP="00867CC8">
      <w:pPr>
        <w:pStyle w:val="aa"/>
        <w:rPr>
          <w:lang w:val="ru-RU"/>
        </w:rPr>
      </w:pPr>
      <w:r>
        <w:rPr>
          <w:lang w:val="ru-RU"/>
        </w:rPr>
        <w:tab/>
      </w:r>
      <w:r>
        <w:rPr>
          <w:rStyle w:val="a6"/>
          <w:lang w:val="ru-RU"/>
        </w:rPr>
        <w:footnoteRef/>
      </w:r>
      <w:r>
        <w:rPr>
          <w:lang w:val="ru-RU"/>
        </w:rPr>
        <w:t xml:space="preserve"> </w:t>
      </w:r>
      <w:r>
        <w:rPr>
          <w:lang w:val="ru-RU"/>
        </w:rPr>
        <w:tab/>
        <w:t>A/HRC/</w:t>
      </w:r>
      <w:r w:rsidR="001F13BD">
        <w:rPr>
          <w:lang w:val="ru-RU"/>
        </w:rPr>
        <w:t>3</w:t>
      </w:r>
      <w:r>
        <w:rPr>
          <w:lang w:val="ru-RU"/>
        </w:rPr>
        <w:t>2/42 и Corr.1.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42AA" w:rsidRPr="004D6DD6" w:rsidRDefault="0082232C">
    <w:pPr>
      <w:pStyle w:val="a3"/>
      <w:rPr>
        <w:lang w:val="en-US"/>
      </w:rPr>
    </w:pPr>
    <w:r w:rsidRPr="0082232C">
      <w:rPr>
        <w:lang w:val="en-US"/>
      </w:rPr>
      <w:t>A/HRC/</w:t>
    </w:r>
    <w:r w:rsidR="00D52FF4">
      <w:rPr>
        <w:lang w:val="en-US"/>
      </w:rPr>
      <w:t>RES/</w:t>
    </w:r>
    <w:r w:rsidRPr="0082232C">
      <w:rPr>
        <w:lang w:val="en-US"/>
      </w:rPr>
      <w:t>32/</w:t>
    </w:r>
    <w:r w:rsidR="00D52FF4">
      <w:rPr>
        <w:lang w:val="en-US"/>
      </w:rPr>
      <w:t>19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2FF4" w:rsidRPr="004D6DD6" w:rsidRDefault="007D42AA" w:rsidP="00D52FF4">
    <w:pPr>
      <w:pStyle w:val="a3"/>
      <w:rPr>
        <w:lang w:val="en-US"/>
      </w:rPr>
    </w:pPr>
    <w:r>
      <w:rPr>
        <w:lang w:val="en-US"/>
      </w:rPr>
      <w:tab/>
    </w:r>
    <w:r w:rsidR="00D52FF4" w:rsidRPr="0082232C">
      <w:rPr>
        <w:lang w:val="en-US"/>
      </w:rPr>
      <w:t>A/HRC/</w:t>
    </w:r>
    <w:r w:rsidR="00D52FF4">
      <w:rPr>
        <w:lang w:val="en-US"/>
      </w:rPr>
      <w:t>RES/</w:t>
    </w:r>
    <w:r w:rsidR="00D52FF4" w:rsidRPr="0082232C">
      <w:rPr>
        <w:lang w:val="en-US"/>
      </w:rPr>
      <w:t>32/</w:t>
    </w:r>
    <w:r w:rsidR="00D52FF4">
      <w:rPr>
        <w:lang w:val="en-US"/>
      </w:rPr>
      <w:t>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CC8"/>
    <w:rsid w:val="000375EE"/>
    <w:rsid w:val="000450D1"/>
    <w:rsid w:val="00057DE6"/>
    <w:rsid w:val="000C5E97"/>
    <w:rsid w:val="000F2A4F"/>
    <w:rsid w:val="000F5907"/>
    <w:rsid w:val="00103807"/>
    <w:rsid w:val="00106D81"/>
    <w:rsid w:val="00122163"/>
    <w:rsid w:val="00167C85"/>
    <w:rsid w:val="001F13BD"/>
    <w:rsid w:val="00203F84"/>
    <w:rsid w:val="00236985"/>
    <w:rsid w:val="00275188"/>
    <w:rsid w:val="0028687D"/>
    <w:rsid w:val="00290153"/>
    <w:rsid w:val="002B091C"/>
    <w:rsid w:val="002B3D40"/>
    <w:rsid w:val="002D0CCB"/>
    <w:rsid w:val="00345C79"/>
    <w:rsid w:val="0035551F"/>
    <w:rsid w:val="00366A39"/>
    <w:rsid w:val="0039259D"/>
    <w:rsid w:val="004479FC"/>
    <w:rsid w:val="00452520"/>
    <w:rsid w:val="0048005C"/>
    <w:rsid w:val="004E242B"/>
    <w:rsid w:val="004F214C"/>
    <w:rsid w:val="0051718C"/>
    <w:rsid w:val="00535F97"/>
    <w:rsid w:val="00544379"/>
    <w:rsid w:val="00566944"/>
    <w:rsid w:val="005D56BF"/>
    <w:rsid w:val="006065EF"/>
    <w:rsid w:val="00611672"/>
    <w:rsid w:val="00665D8D"/>
    <w:rsid w:val="00676366"/>
    <w:rsid w:val="00697805"/>
    <w:rsid w:val="006A7A3B"/>
    <w:rsid w:val="006B6B57"/>
    <w:rsid w:val="00705394"/>
    <w:rsid w:val="00743F62"/>
    <w:rsid w:val="00757EBC"/>
    <w:rsid w:val="00760D3A"/>
    <w:rsid w:val="00773BA8"/>
    <w:rsid w:val="007A1F42"/>
    <w:rsid w:val="007B1D98"/>
    <w:rsid w:val="007D42AA"/>
    <w:rsid w:val="007D6321"/>
    <w:rsid w:val="007D76DD"/>
    <w:rsid w:val="00801C39"/>
    <w:rsid w:val="0082232C"/>
    <w:rsid w:val="00846ED5"/>
    <w:rsid w:val="00850749"/>
    <w:rsid w:val="00867CC8"/>
    <w:rsid w:val="008717E8"/>
    <w:rsid w:val="00873301"/>
    <w:rsid w:val="00876A69"/>
    <w:rsid w:val="0088022B"/>
    <w:rsid w:val="008817E2"/>
    <w:rsid w:val="008C00E0"/>
    <w:rsid w:val="008C7D76"/>
    <w:rsid w:val="008D01AE"/>
    <w:rsid w:val="008E0423"/>
    <w:rsid w:val="008E1EF2"/>
    <w:rsid w:val="009141DC"/>
    <w:rsid w:val="009174A1"/>
    <w:rsid w:val="0098674D"/>
    <w:rsid w:val="00997ACA"/>
    <w:rsid w:val="00A03FB7"/>
    <w:rsid w:val="00A57F67"/>
    <w:rsid w:val="00A75A11"/>
    <w:rsid w:val="00AD7EAD"/>
    <w:rsid w:val="00B304C0"/>
    <w:rsid w:val="00B35A32"/>
    <w:rsid w:val="00B432C6"/>
    <w:rsid w:val="00B471C5"/>
    <w:rsid w:val="00B6474A"/>
    <w:rsid w:val="00BC23E3"/>
    <w:rsid w:val="00BD1E2E"/>
    <w:rsid w:val="00BE1742"/>
    <w:rsid w:val="00C060E9"/>
    <w:rsid w:val="00C272AD"/>
    <w:rsid w:val="00C62163"/>
    <w:rsid w:val="00C7434E"/>
    <w:rsid w:val="00C81517"/>
    <w:rsid w:val="00CC7163"/>
    <w:rsid w:val="00CE0BE6"/>
    <w:rsid w:val="00CF05CD"/>
    <w:rsid w:val="00D1261C"/>
    <w:rsid w:val="00D147DD"/>
    <w:rsid w:val="00D52FF4"/>
    <w:rsid w:val="00D75DCE"/>
    <w:rsid w:val="00DD09C6"/>
    <w:rsid w:val="00DD35AC"/>
    <w:rsid w:val="00DD479F"/>
    <w:rsid w:val="00DF2BF3"/>
    <w:rsid w:val="00E0789F"/>
    <w:rsid w:val="00E15E48"/>
    <w:rsid w:val="00E576A5"/>
    <w:rsid w:val="00E81F43"/>
    <w:rsid w:val="00EA01C0"/>
    <w:rsid w:val="00EB0723"/>
    <w:rsid w:val="00EC0D17"/>
    <w:rsid w:val="00EE6F37"/>
    <w:rsid w:val="00F00B73"/>
    <w:rsid w:val="00F1599F"/>
    <w:rsid w:val="00F3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BF3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C6216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C62163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BF3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C6216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C62163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A%20H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7CACDD-F174-4287-9A31-9FB4BFD9A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 HRC.dotm</Template>
  <TotalTime>0</TotalTime>
  <Pages>10</Pages>
  <Words>4480</Words>
  <Characters>25542</Characters>
  <Application>Microsoft Office Word</Application>
  <DocSecurity>0</DocSecurity>
  <Lines>212</Lines>
  <Paragraphs>59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DCM</Company>
  <LinksUpToDate>false</LinksUpToDate>
  <CharactersWithSpaces>29963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Maykov</dc:creator>
  <cp:lastModifiedBy>Prokoudina S.</cp:lastModifiedBy>
  <cp:revision>2</cp:revision>
  <cp:lastPrinted>2016-06-30T15:14:00Z</cp:lastPrinted>
  <dcterms:created xsi:type="dcterms:W3CDTF">2016-07-25T14:42:00Z</dcterms:created>
  <dcterms:modified xsi:type="dcterms:W3CDTF">2016-07-25T14:42:00Z</dcterms:modified>
</cp:coreProperties>
</file>