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0C3D19">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0C3D19" w:rsidRDefault="00B3317B" w:rsidP="00473FF8">
            <w:pPr>
              <w:spacing w:after="80" w:line="340" w:lineRule="exact"/>
              <w:rPr>
                <w:sz w:val="28"/>
                <w:szCs w:val="28"/>
              </w:rPr>
            </w:pPr>
            <w:r w:rsidRPr="000C3D19">
              <w:rPr>
                <w:sz w:val="28"/>
                <w:szCs w:val="28"/>
              </w:rPr>
              <w:t>United Nations</w:t>
            </w:r>
          </w:p>
        </w:tc>
        <w:tc>
          <w:tcPr>
            <w:tcW w:w="6144" w:type="dxa"/>
            <w:gridSpan w:val="2"/>
            <w:tcBorders>
              <w:top w:val="nil"/>
              <w:left w:val="nil"/>
              <w:bottom w:val="single" w:sz="4" w:space="0" w:color="auto"/>
              <w:right w:val="nil"/>
            </w:tcBorders>
            <w:vAlign w:val="bottom"/>
          </w:tcPr>
          <w:p w:rsidR="00446DE4" w:rsidRPr="000C3D19" w:rsidRDefault="00185C38" w:rsidP="00E93D3C">
            <w:pPr>
              <w:jc w:val="right"/>
            </w:pPr>
            <w:r w:rsidRPr="000C3D19">
              <w:rPr>
                <w:sz w:val="40"/>
              </w:rPr>
              <w:t>CRC</w:t>
            </w:r>
            <w:r w:rsidRPr="000C3D19">
              <w:t>/C/</w:t>
            </w:r>
            <w:r w:rsidR="00E93D3C" w:rsidRPr="000C3D19">
              <w:t>VAT</w:t>
            </w:r>
            <w:r w:rsidRPr="000C3D19">
              <w:t>/Q/</w:t>
            </w:r>
            <w:r w:rsidR="00E93D3C" w:rsidRPr="000C3D19">
              <w:t>2</w:t>
            </w:r>
          </w:p>
        </w:tc>
      </w:tr>
      <w:tr w:rsidR="003107FA" w:rsidRPr="000C3D19">
        <w:trPr>
          <w:trHeight w:val="2835"/>
        </w:trPr>
        <w:tc>
          <w:tcPr>
            <w:tcW w:w="1259" w:type="dxa"/>
            <w:tcBorders>
              <w:top w:val="single" w:sz="4" w:space="0" w:color="auto"/>
              <w:left w:val="nil"/>
              <w:bottom w:val="single" w:sz="12" w:space="0" w:color="auto"/>
              <w:right w:val="nil"/>
            </w:tcBorders>
          </w:tcPr>
          <w:p w:rsidR="003107FA" w:rsidRPr="000C3D19" w:rsidRDefault="00942BE3" w:rsidP="00942BE3">
            <w:pPr>
              <w:spacing w:before="120"/>
              <w:jc w:val="center"/>
            </w:pPr>
            <w:r w:rsidRPr="000C3D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0C3D19" w:rsidRDefault="001E3807" w:rsidP="005C50EF">
            <w:pPr>
              <w:spacing w:before="120" w:line="420" w:lineRule="exact"/>
              <w:rPr>
                <w:b/>
                <w:sz w:val="40"/>
                <w:szCs w:val="40"/>
              </w:rPr>
            </w:pPr>
            <w:r w:rsidRPr="000C3D19">
              <w:rPr>
                <w:b/>
                <w:sz w:val="40"/>
                <w:szCs w:val="40"/>
              </w:rPr>
              <w:t>Convention on the</w:t>
            </w:r>
            <w:r w:rsidRPr="000C3D19">
              <w:rPr>
                <w:b/>
                <w:sz w:val="40"/>
                <w:szCs w:val="40"/>
              </w:rPr>
              <w:br/>
              <w:t>Rights of the Child</w:t>
            </w:r>
          </w:p>
        </w:tc>
        <w:tc>
          <w:tcPr>
            <w:tcW w:w="2930" w:type="dxa"/>
            <w:tcBorders>
              <w:top w:val="single" w:sz="4" w:space="0" w:color="auto"/>
              <w:left w:val="nil"/>
              <w:bottom w:val="single" w:sz="12" w:space="0" w:color="auto"/>
              <w:right w:val="nil"/>
            </w:tcBorders>
          </w:tcPr>
          <w:p w:rsidR="00185C38" w:rsidRPr="000C3D19" w:rsidRDefault="00185C38" w:rsidP="00185C38">
            <w:pPr>
              <w:spacing w:before="240" w:line="240" w:lineRule="exact"/>
            </w:pPr>
            <w:r w:rsidRPr="000C3D19">
              <w:t>Distr.: General</w:t>
            </w:r>
          </w:p>
          <w:p w:rsidR="00185C38" w:rsidRPr="000C3D19" w:rsidRDefault="0012425D" w:rsidP="00185C38">
            <w:pPr>
              <w:spacing w:line="240" w:lineRule="exact"/>
            </w:pPr>
            <w:r>
              <w:t>19</w:t>
            </w:r>
            <w:r w:rsidR="006064BE" w:rsidRPr="000C3D19">
              <w:t xml:space="preserve"> </w:t>
            </w:r>
            <w:r w:rsidR="00EA2B2D" w:rsidRPr="000C3D19">
              <w:t>Ju</w:t>
            </w:r>
            <w:r w:rsidR="00EE7C87" w:rsidRPr="000C3D19">
              <w:t>ly</w:t>
            </w:r>
            <w:r w:rsidR="00EA2B2D" w:rsidRPr="000C3D19">
              <w:t xml:space="preserve"> 2013</w:t>
            </w:r>
          </w:p>
          <w:p w:rsidR="00185C38" w:rsidRPr="000C3D19" w:rsidRDefault="00185C38" w:rsidP="00185C38">
            <w:pPr>
              <w:spacing w:line="240" w:lineRule="exact"/>
            </w:pPr>
          </w:p>
          <w:p w:rsidR="003107FA" w:rsidRPr="000C3D19" w:rsidRDefault="00185C38" w:rsidP="00185C38">
            <w:pPr>
              <w:spacing w:line="240" w:lineRule="exact"/>
            </w:pPr>
            <w:r w:rsidRPr="000C3D19">
              <w:t>Original: English</w:t>
            </w:r>
          </w:p>
        </w:tc>
      </w:tr>
    </w:tbl>
    <w:p w:rsidR="002926F6" w:rsidRPr="000C3D19" w:rsidRDefault="002926F6" w:rsidP="002926F6">
      <w:pPr>
        <w:spacing w:before="120" w:line="240" w:lineRule="auto"/>
        <w:rPr>
          <w:b/>
          <w:sz w:val="24"/>
          <w:szCs w:val="24"/>
        </w:rPr>
      </w:pPr>
      <w:r w:rsidRPr="000C3D19">
        <w:rPr>
          <w:b/>
          <w:sz w:val="24"/>
          <w:szCs w:val="24"/>
        </w:rPr>
        <w:t>Committee on the Rights of the Child</w:t>
      </w:r>
    </w:p>
    <w:p w:rsidR="002926F6" w:rsidRPr="000C3D19" w:rsidRDefault="002926F6" w:rsidP="002926F6">
      <w:pPr>
        <w:spacing w:line="240" w:lineRule="auto"/>
        <w:rPr>
          <w:b/>
          <w:lang w:val="en-US"/>
        </w:rPr>
      </w:pPr>
      <w:r w:rsidRPr="000C3D19">
        <w:rPr>
          <w:b/>
          <w:lang w:val="en-US"/>
        </w:rPr>
        <w:t>Sixty-fifth session</w:t>
      </w:r>
    </w:p>
    <w:p w:rsidR="00234C16" w:rsidRPr="000C3D19" w:rsidRDefault="00234C16" w:rsidP="00234C16">
      <w:pPr>
        <w:spacing w:line="240" w:lineRule="auto"/>
        <w:rPr>
          <w:lang w:val="en-US"/>
        </w:rPr>
      </w:pPr>
      <w:r w:rsidRPr="000C3D19">
        <w:rPr>
          <w:lang w:val="en-US"/>
        </w:rPr>
        <w:t>13-31 January 2014</w:t>
      </w:r>
    </w:p>
    <w:p w:rsidR="002926F6" w:rsidRPr="000C3D19" w:rsidRDefault="002926F6" w:rsidP="002926F6">
      <w:pPr>
        <w:spacing w:line="240" w:lineRule="auto"/>
        <w:rPr>
          <w:lang w:val="en-US"/>
        </w:rPr>
      </w:pPr>
      <w:r w:rsidRPr="000C3D19">
        <w:rPr>
          <w:lang w:val="en-US"/>
        </w:rPr>
        <w:t>Item 4 of the provisional agenda</w:t>
      </w:r>
    </w:p>
    <w:p w:rsidR="002926F6" w:rsidRPr="000C3D19" w:rsidRDefault="002926F6" w:rsidP="002926F6">
      <w:pPr>
        <w:spacing w:line="240" w:lineRule="auto"/>
        <w:rPr>
          <w:b/>
          <w:lang w:val="en-US"/>
        </w:rPr>
      </w:pPr>
      <w:r w:rsidRPr="000C3D19">
        <w:rPr>
          <w:b/>
          <w:lang w:val="en-US"/>
        </w:rPr>
        <w:t>Consideration of reports of States parties</w:t>
      </w:r>
    </w:p>
    <w:p w:rsidR="002926F6" w:rsidRPr="000C3D19" w:rsidRDefault="002926F6" w:rsidP="00141996">
      <w:pPr>
        <w:pStyle w:val="HChG"/>
        <w:rPr>
          <w:rFonts w:eastAsia="Calibri"/>
          <w:lang w:val="en-US"/>
        </w:rPr>
      </w:pPr>
      <w:r w:rsidRPr="000C3D19">
        <w:rPr>
          <w:rFonts w:eastAsia="Calibri"/>
          <w:lang w:val="en-US"/>
        </w:rPr>
        <w:tab/>
      </w:r>
      <w:r w:rsidRPr="000C3D19">
        <w:rPr>
          <w:rFonts w:eastAsia="Calibri"/>
          <w:lang w:val="en-US"/>
        </w:rPr>
        <w:tab/>
      </w:r>
      <w:r w:rsidRPr="000C3D19">
        <w:rPr>
          <w:rFonts w:eastAsia="Calibri"/>
        </w:rPr>
        <w:t xml:space="preserve">List of issues in </w:t>
      </w:r>
      <w:r w:rsidR="00141996" w:rsidRPr="000C3D19">
        <w:rPr>
          <w:rFonts w:eastAsia="Calibri"/>
        </w:rPr>
        <w:t>relation to</w:t>
      </w:r>
      <w:r w:rsidRPr="000C3D19">
        <w:rPr>
          <w:rFonts w:eastAsia="Calibri"/>
        </w:rPr>
        <w:t xml:space="preserve"> the </w:t>
      </w:r>
      <w:r w:rsidR="009D2A89" w:rsidRPr="000C3D19">
        <w:rPr>
          <w:rFonts w:eastAsia="Calibri"/>
        </w:rPr>
        <w:t>second periodic report</w:t>
      </w:r>
      <w:r w:rsidRPr="000C3D19">
        <w:rPr>
          <w:rFonts w:eastAsia="Calibri"/>
        </w:rPr>
        <w:t xml:space="preserve"> of </w:t>
      </w:r>
      <w:r w:rsidR="00F63C40" w:rsidRPr="000C3D19">
        <w:rPr>
          <w:rFonts w:eastAsia="Calibri"/>
        </w:rPr>
        <w:t xml:space="preserve">the </w:t>
      </w:r>
      <w:r w:rsidR="00E93D3C" w:rsidRPr="000C3D19">
        <w:rPr>
          <w:rFonts w:eastAsia="Calibri"/>
        </w:rPr>
        <w:t>Holy See</w:t>
      </w:r>
      <w:r w:rsidRPr="000C3D19">
        <w:rPr>
          <w:rFonts w:eastAsia="Calibri"/>
        </w:rPr>
        <w:t xml:space="preserve"> (CRC/C/</w:t>
      </w:r>
      <w:r w:rsidR="00E93D3C" w:rsidRPr="000C3D19">
        <w:rPr>
          <w:rFonts w:eastAsia="Calibri"/>
        </w:rPr>
        <w:t>VAT</w:t>
      </w:r>
      <w:r w:rsidRPr="000C3D19">
        <w:rPr>
          <w:rFonts w:eastAsia="Calibri"/>
        </w:rPr>
        <w:t>/</w:t>
      </w:r>
      <w:r w:rsidR="00E93D3C" w:rsidRPr="000C3D19">
        <w:rPr>
          <w:rFonts w:eastAsia="Calibri"/>
        </w:rPr>
        <w:t>2</w:t>
      </w:r>
      <w:r w:rsidRPr="000C3D19">
        <w:rPr>
          <w:rFonts w:eastAsia="Calibri"/>
        </w:rPr>
        <w:t>)</w:t>
      </w:r>
      <w:r w:rsidRPr="000C3D19">
        <w:rPr>
          <w:rFonts w:eastAsia="Calibri"/>
          <w:lang w:val="en-US"/>
        </w:rPr>
        <w:t xml:space="preserve"> </w:t>
      </w:r>
    </w:p>
    <w:p w:rsidR="009D539B" w:rsidRPr="000C3D19" w:rsidRDefault="00B46445" w:rsidP="009D539B">
      <w:pPr>
        <w:pStyle w:val="H23G"/>
        <w:jc w:val="both"/>
      </w:pPr>
      <w:r w:rsidRPr="000C3D19">
        <w:tab/>
      </w:r>
      <w:r w:rsidRPr="000C3D19">
        <w:tab/>
      </w:r>
      <w:r w:rsidR="009D539B" w:rsidRPr="000C3D19">
        <w:t>The State party is requested to submit in writing additional, updated information, if po</w:t>
      </w:r>
      <w:r w:rsidR="009D2A89" w:rsidRPr="000C3D19">
        <w:t>ssible before</w:t>
      </w:r>
      <w:r w:rsidR="00EA2B2D" w:rsidRPr="000C3D19">
        <w:t xml:space="preserve"> </w:t>
      </w:r>
      <w:r w:rsidR="009D2A89" w:rsidRPr="000C3D19">
        <w:t>1 November 2013</w:t>
      </w:r>
      <w:r w:rsidR="009D539B" w:rsidRPr="000C3D19">
        <w:t>.</w:t>
      </w:r>
    </w:p>
    <w:p w:rsidR="00185C38" w:rsidRPr="000C3D19" w:rsidRDefault="00185C38" w:rsidP="009D539B">
      <w:pPr>
        <w:pStyle w:val="SingleTxtG"/>
        <w:rPr>
          <w:rFonts w:eastAsia="SimSun"/>
          <w:i/>
        </w:rPr>
      </w:pPr>
      <w:r w:rsidRPr="000C3D19">
        <w:rPr>
          <w:rFonts w:eastAsia="SimSun"/>
          <w:i/>
        </w:rPr>
        <w:t xml:space="preserve">The Committee may take up all aspects of children’s rights contained in the Convention during the dialogue with the State party. </w:t>
      </w:r>
    </w:p>
    <w:p w:rsidR="00B46445" w:rsidRPr="000C3D19" w:rsidRDefault="00B46445" w:rsidP="00B46445">
      <w:pPr>
        <w:pStyle w:val="HChG"/>
        <w:rPr>
          <w:rFonts w:eastAsia="SimSun"/>
        </w:rPr>
      </w:pPr>
      <w:r w:rsidRPr="000C3D19">
        <w:rPr>
          <w:rFonts w:eastAsia="SimSun"/>
        </w:rPr>
        <w:tab/>
      </w:r>
      <w:r w:rsidRPr="000C3D19">
        <w:rPr>
          <w:rFonts w:eastAsia="SimSun"/>
        </w:rPr>
        <w:tab/>
        <w:t>Part I</w:t>
      </w:r>
    </w:p>
    <w:p w:rsidR="009D539B" w:rsidRPr="000C3D19" w:rsidRDefault="009D539B" w:rsidP="009D539B">
      <w:pPr>
        <w:pStyle w:val="H23G"/>
        <w:jc w:val="both"/>
      </w:pPr>
      <w:r w:rsidRPr="000C3D19">
        <w:rPr>
          <w:rFonts w:eastAsia="SimSun"/>
        </w:rPr>
        <w:tab/>
      </w:r>
      <w:r w:rsidRPr="000C3D19">
        <w:rPr>
          <w:rFonts w:eastAsia="SimSun"/>
        </w:rPr>
        <w:tab/>
        <w:t>In this section, the State party is requested to submit its responses to the following questions (30 pages maximum).</w:t>
      </w:r>
    </w:p>
    <w:p w:rsidR="00E93D3C" w:rsidRPr="000C3D19" w:rsidRDefault="00E93D3C" w:rsidP="00141996">
      <w:pPr>
        <w:pStyle w:val="SingleTxtG"/>
        <w:tabs>
          <w:tab w:val="left" w:pos="851"/>
        </w:tabs>
        <w:rPr>
          <w:rFonts w:eastAsia="SimSun"/>
        </w:rPr>
      </w:pPr>
      <w:r w:rsidRPr="000C3D19">
        <w:rPr>
          <w:rFonts w:eastAsia="SimSun"/>
        </w:rPr>
        <w:t>1.</w:t>
      </w:r>
      <w:r w:rsidRPr="000C3D19">
        <w:rPr>
          <w:rFonts w:eastAsia="SimSun"/>
        </w:rPr>
        <w:tab/>
        <w:t xml:space="preserve">Please provide information on the process </w:t>
      </w:r>
      <w:r w:rsidR="00141996" w:rsidRPr="000C3D19">
        <w:rPr>
          <w:rFonts w:eastAsia="SimSun"/>
        </w:rPr>
        <w:t xml:space="preserve">for preparing </w:t>
      </w:r>
      <w:r w:rsidRPr="000C3D19">
        <w:rPr>
          <w:rFonts w:eastAsia="SimSun"/>
        </w:rPr>
        <w:t xml:space="preserve">the </w:t>
      </w:r>
      <w:r w:rsidR="00141996" w:rsidRPr="000C3D19">
        <w:rPr>
          <w:rFonts w:eastAsia="SimSun"/>
        </w:rPr>
        <w:t xml:space="preserve">report of the </w:t>
      </w:r>
      <w:r w:rsidRPr="000C3D19">
        <w:rPr>
          <w:rFonts w:eastAsia="SimSun"/>
        </w:rPr>
        <w:t xml:space="preserve">Holy See. In particular, please indicate whether children, children’s associations and civil society associations were involved in the preparation of the report. </w:t>
      </w:r>
    </w:p>
    <w:p w:rsidR="00E93D3C" w:rsidRPr="000C3D19" w:rsidRDefault="00E93D3C" w:rsidP="00272343">
      <w:pPr>
        <w:pStyle w:val="SingleTxtG"/>
        <w:tabs>
          <w:tab w:val="left" w:pos="851"/>
        </w:tabs>
        <w:rPr>
          <w:rFonts w:eastAsia="SimSun"/>
        </w:rPr>
      </w:pPr>
      <w:r w:rsidRPr="000C3D19">
        <w:rPr>
          <w:rFonts w:eastAsia="SimSun"/>
        </w:rPr>
        <w:t>2.</w:t>
      </w:r>
      <w:r w:rsidRPr="000C3D19">
        <w:rPr>
          <w:rFonts w:eastAsia="SimSun"/>
        </w:rPr>
        <w:tab/>
      </w:r>
      <w:r w:rsidRPr="000C3D19">
        <w:t xml:space="preserve">With reference to paragraph 9 of the </w:t>
      </w:r>
      <w:r w:rsidR="00272343" w:rsidRPr="000C3D19">
        <w:t xml:space="preserve">report of the </w:t>
      </w:r>
      <w:r w:rsidRPr="000C3D19">
        <w:t xml:space="preserve">Holy See, please clarify the status of the Convention in the State party and provide information on the measures taken to incorporate its principles and provisions in the domestic legal system of the </w:t>
      </w:r>
      <w:smartTag w:uri="urn:schemas-microsoft-com:office:smarttags" w:element="place">
        <w:smartTag w:uri="urn:schemas-microsoft-com:office:smarttags" w:element="PlaceName">
          <w:r w:rsidRPr="000C3D19">
            <w:t>Vatican City</w:t>
          </w:r>
        </w:smartTag>
        <w:r w:rsidRPr="000C3D19">
          <w:t xml:space="preserve"> </w:t>
        </w:r>
        <w:smartTag w:uri="urn:schemas-microsoft-com:office:smarttags" w:element="PlaceType">
          <w:r w:rsidRPr="000C3D19">
            <w:t>State</w:t>
          </w:r>
        </w:smartTag>
      </w:smartTag>
      <w:r w:rsidRPr="000C3D19">
        <w:t>.</w:t>
      </w:r>
    </w:p>
    <w:p w:rsidR="00E93D3C" w:rsidRPr="000C3D19" w:rsidRDefault="004B573A" w:rsidP="006B765D">
      <w:pPr>
        <w:pStyle w:val="SingleTxtG"/>
        <w:tabs>
          <w:tab w:val="left" w:pos="851"/>
        </w:tabs>
        <w:rPr>
          <w:rFonts w:eastAsia="SimSun"/>
        </w:rPr>
      </w:pPr>
      <w:r w:rsidRPr="000C3D19">
        <w:rPr>
          <w:rFonts w:eastAsia="SimSun"/>
        </w:rPr>
        <w:t>3</w:t>
      </w:r>
      <w:r w:rsidR="00E93D3C" w:rsidRPr="000C3D19">
        <w:rPr>
          <w:rFonts w:eastAsia="SimSun"/>
        </w:rPr>
        <w:t>.</w:t>
      </w:r>
      <w:r w:rsidR="00E93D3C" w:rsidRPr="000C3D19">
        <w:rPr>
          <w:rFonts w:eastAsia="SimSun"/>
        </w:rPr>
        <w:tab/>
        <w:t xml:space="preserve">With reference to paragraph 57 of the </w:t>
      </w:r>
      <w:r w:rsidR="00431A4E" w:rsidRPr="000C3D19">
        <w:rPr>
          <w:rFonts w:eastAsia="SimSun"/>
        </w:rPr>
        <w:t>Holy See</w:t>
      </w:r>
      <w:r w:rsidR="00E93D3C" w:rsidRPr="000C3D19">
        <w:rPr>
          <w:rFonts w:eastAsia="SimSun"/>
        </w:rPr>
        <w:t xml:space="preserve">’s report, please elaborate on the </w:t>
      </w:r>
      <w:r w:rsidR="006B765D" w:rsidRPr="000C3D19">
        <w:rPr>
          <w:rFonts w:eastAsia="SimSun"/>
        </w:rPr>
        <w:t xml:space="preserve">specific </w:t>
      </w:r>
      <w:r w:rsidR="00E93D3C" w:rsidRPr="000C3D19">
        <w:rPr>
          <w:rFonts w:eastAsia="SimSun"/>
        </w:rPr>
        <w:t>measures undertaken by the Pontifical Council for the Family to implement and evaluate the implementation of the Convention.</w:t>
      </w:r>
    </w:p>
    <w:p w:rsidR="00E93D3C" w:rsidRPr="000C3D19" w:rsidRDefault="004B573A" w:rsidP="002F0C71">
      <w:pPr>
        <w:pStyle w:val="SingleTxtG"/>
        <w:tabs>
          <w:tab w:val="left" w:pos="851"/>
        </w:tabs>
        <w:rPr>
          <w:rFonts w:eastAsia="SimSun"/>
        </w:rPr>
      </w:pPr>
      <w:r w:rsidRPr="000C3D19">
        <w:rPr>
          <w:rFonts w:eastAsia="SimSun"/>
        </w:rPr>
        <w:t>4</w:t>
      </w:r>
      <w:r w:rsidR="00E93D3C" w:rsidRPr="000C3D19">
        <w:rPr>
          <w:rFonts w:eastAsia="SimSun"/>
        </w:rPr>
        <w:t>.</w:t>
      </w:r>
      <w:r w:rsidR="00E93D3C" w:rsidRPr="000C3D19">
        <w:rPr>
          <w:rFonts w:eastAsia="SimSun"/>
        </w:rPr>
        <w:tab/>
      </w:r>
      <w:r w:rsidR="00E93D3C" w:rsidRPr="000C3D19">
        <w:rPr>
          <w:szCs w:val="22"/>
          <w:lang w:val="en-US"/>
        </w:rPr>
        <w:t>Please indicate the measures taken by the Holy See to ensure the effective dissemination of the Convention among the general public an</w:t>
      </w:r>
      <w:r w:rsidR="005E0D00" w:rsidRPr="000C3D19">
        <w:rPr>
          <w:szCs w:val="22"/>
          <w:lang w:val="en-US"/>
        </w:rPr>
        <w:t>d</w:t>
      </w:r>
      <w:r w:rsidR="00E93D3C" w:rsidRPr="000C3D19">
        <w:rPr>
          <w:szCs w:val="22"/>
          <w:lang w:val="en-US"/>
        </w:rPr>
        <w:t xml:space="preserve"> </w:t>
      </w:r>
      <w:r w:rsidR="002F0C71" w:rsidRPr="000C3D19">
        <w:rPr>
          <w:szCs w:val="22"/>
          <w:lang w:val="en-US"/>
        </w:rPr>
        <w:t xml:space="preserve">children </w:t>
      </w:r>
      <w:r w:rsidR="00E93D3C" w:rsidRPr="000C3D19">
        <w:rPr>
          <w:szCs w:val="22"/>
          <w:lang w:val="en-US"/>
        </w:rPr>
        <w:t>in particular</w:t>
      </w:r>
      <w:r w:rsidR="009D2A89" w:rsidRPr="000C3D19">
        <w:rPr>
          <w:szCs w:val="22"/>
          <w:lang w:val="en-US"/>
        </w:rPr>
        <w:t>.</w:t>
      </w:r>
      <w:r w:rsidR="00E93D3C" w:rsidRPr="000C3D19">
        <w:rPr>
          <w:szCs w:val="22"/>
          <w:lang w:val="en-US"/>
        </w:rPr>
        <w:t xml:space="preserve"> Please also indicate the training provided to all religious personnel who</w:t>
      </w:r>
      <w:r w:rsidR="006B765D" w:rsidRPr="000C3D19">
        <w:rPr>
          <w:szCs w:val="22"/>
          <w:lang w:val="en-US"/>
        </w:rPr>
        <w:t>se</w:t>
      </w:r>
      <w:r w:rsidR="00E93D3C" w:rsidRPr="000C3D19">
        <w:rPr>
          <w:szCs w:val="22"/>
          <w:lang w:val="en-US"/>
        </w:rPr>
        <w:t xml:space="preserve"> work </w:t>
      </w:r>
      <w:r w:rsidR="006B765D" w:rsidRPr="000C3D19">
        <w:rPr>
          <w:szCs w:val="22"/>
          <w:lang w:val="en-US"/>
        </w:rPr>
        <w:t xml:space="preserve">brings them </w:t>
      </w:r>
      <w:r w:rsidR="00E93D3C" w:rsidRPr="000C3D19">
        <w:rPr>
          <w:szCs w:val="22"/>
          <w:lang w:val="en-US"/>
        </w:rPr>
        <w:t>in</w:t>
      </w:r>
      <w:r w:rsidR="006B765D" w:rsidRPr="000C3D19">
        <w:rPr>
          <w:szCs w:val="22"/>
          <w:lang w:val="en-US"/>
        </w:rPr>
        <w:t>to</w:t>
      </w:r>
      <w:r w:rsidR="00E93D3C" w:rsidRPr="000C3D19">
        <w:rPr>
          <w:szCs w:val="22"/>
          <w:lang w:val="en-US"/>
        </w:rPr>
        <w:t xml:space="preserve"> contact with children.</w:t>
      </w:r>
    </w:p>
    <w:p w:rsidR="00E93D3C" w:rsidRPr="000C3D19" w:rsidRDefault="004B573A" w:rsidP="002F0C71">
      <w:pPr>
        <w:pStyle w:val="SingleTxtG"/>
        <w:tabs>
          <w:tab w:val="left" w:pos="851"/>
        </w:tabs>
        <w:rPr>
          <w:rFonts w:eastAsia="SimSun"/>
        </w:rPr>
      </w:pPr>
      <w:r w:rsidRPr="000C3D19">
        <w:rPr>
          <w:rFonts w:eastAsia="SimSun"/>
        </w:rPr>
        <w:t>5</w:t>
      </w:r>
      <w:r w:rsidR="00E93D3C" w:rsidRPr="000C3D19">
        <w:rPr>
          <w:rFonts w:eastAsia="SimSun"/>
        </w:rPr>
        <w:t>.</w:t>
      </w:r>
      <w:r w:rsidR="00E93D3C" w:rsidRPr="000C3D19">
        <w:rPr>
          <w:rFonts w:eastAsia="SimSun"/>
        </w:rPr>
        <w:tab/>
      </w:r>
      <w:r w:rsidR="00E93D3C" w:rsidRPr="000C3D19">
        <w:t xml:space="preserve">Please indicate the steps taken to address </w:t>
      </w:r>
      <w:r w:rsidR="00E93D3C" w:rsidRPr="000C3D19">
        <w:rPr>
          <w:lang w:eastAsia="en-GB"/>
        </w:rPr>
        <w:t xml:space="preserve">discrimination between children in Catholic schools and institutions, </w:t>
      </w:r>
      <w:r w:rsidR="002F0C71" w:rsidRPr="000C3D19">
        <w:rPr>
          <w:lang w:eastAsia="en-GB"/>
        </w:rPr>
        <w:t>specifically</w:t>
      </w:r>
      <w:r w:rsidR="00E93D3C" w:rsidRPr="000C3D19">
        <w:rPr>
          <w:lang w:eastAsia="en-GB"/>
        </w:rPr>
        <w:t xml:space="preserve"> with regard to gender</w:t>
      </w:r>
      <w:r w:rsidR="009D2A89" w:rsidRPr="000C3D19">
        <w:rPr>
          <w:lang w:eastAsia="en-GB"/>
        </w:rPr>
        <w:t>,</w:t>
      </w:r>
      <w:r w:rsidR="00E93D3C" w:rsidRPr="000C3D19">
        <w:t xml:space="preserve"> </w:t>
      </w:r>
      <w:r w:rsidR="00E93D3C" w:rsidRPr="000C3D19">
        <w:rPr>
          <w:lang w:eastAsia="en-GB"/>
        </w:rPr>
        <w:t xml:space="preserve">and to promote equality between girls and boys. In particular, please indicate the measures taken to remove from </w:t>
      </w:r>
      <w:r w:rsidR="005E0D00" w:rsidRPr="000C3D19">
        <w:rPr>
          <w:lang w:eastAsia="en-GB"/>
        </w:rPr>
        <w:t>C</w:t>
      </w:r>
      <w:r w:rsidR="00E93D3C" w:rsidRPr="000C3D19">
        <w:rPr>
          <w:lang w:eastAsia="en-GB"/>
        </w:rPr>
        <w:t>atholic school textbooks all sex stereotyping which may limit the development of the talents and abilities of boys and girls and undermine their educational and life opportunities.</w:t>
      </w:r>
    </w:p>
    <w:p w:rsidR="00E93D3C" w:rsidRPr="000C3D19" w:rsidRDefault="004B573A" w:rsidP="006B765D">
      <w:pPr>
        <w:pStyle w:val="SingleTxtG"/>
        <w:tabs>
          <w:tab w:val="left" w:pos="851"/>
        </w:tabs>
        <w:rPr>
          <w:rFonts w:eastAsia="SimSun"/>
        </w:rPr>
      </w:pPr>
      <w:r w:rsidRPr="000C3D19">
        <w:rPr>
          <w:rFonts w:eastAsia="SimSun"/>
        </w:rPr>
        <w:t>6</w:t>
      </w:r>
      <w:r w:rsidR="00E93D3C" w:rsidRPr="000C3D19">
        <w:rPr>
          <w:rFonts w:eastAsia="SimSun"/>
        </w:rPr>
        <w:t>.</w:t>
      </w:r>
      <w:r w:rsidR="00E93D3C" w:rsidRPr="000C3D19">
        <w:rPr>
          <w:rFonts w:eastAsia="SimSun"/>
        </w:rPr>
        <w:tab/>
      </w:r>
      <w:r w:rsidR="00E93D3C" w:rsidRPr="000C3D19">
        <w:rPr>
          <w:lang w:eastAsia="en-GB"/>
        </w:rPr>
        <w:t xml:space="preserve">Please indicate whether the </w:t>
      </w:r>
      <w:r w:rsidR="00431A4E" w:rsidRPr="000C3D19">
        <w:rPr>
          <w:rFonts w:eastAsia="SimSun"/>
        </w:rPr>
        <w:t>Holy See</w:t>
      </w:r>
      <w:r w:rsidR="00431A4E" w:rsidRPr="000C3D19">
        <w:rPr>
          <w:lang w:eastAsia="en-GB"/>
        </w:rPr>
        <w:t xml:space="preserve"> </w:t>
      </w:r>
      <w:r w:rsidR="00E93D3C" w:rsidRPr="000C3D19">
        <w:rPr>
          <w:lang w:eastAsia="en-GB"/>
        </w:rPr>
        <w:t>still label</w:t>
      </w:r>
      <w:r w:rsidR="006B765D" w:rsidRPr="000C3D19">
        <w:rPr>
          <w:lang w:eastAsia="en-GB"/>
        </w:rPr>
        <w:t>s</w:t>
      </w:r>
      <w:r w:rsidR="00E93D3C" w:rsidRPr="000C3D19">
        <w:rPr>
          <w:lang w:eastAsia="en-GB"/>
        </w:rPr>
        <w:t xml:space="preserve"> children born outside wedlock as “illegitimate children” and whether it has assessed the consequences </w:t>
      </w:r>
      <w:r w:rsidR="006B765D" w:rsidRPr="000C3D19">
        <w:rPr>
          <w:lang w:eastAsia="en-GB"/>
        </w:rPr>
        <w:t xml:space="preserve">of </w:t>
      </w:r>
      <w:r w:rsidR="00E93D3C" w:rsidRPr="000C3D19">
        <w:rPr>
          <w:lang w:eastAsia="en-GB"/>
        </w:rPr>
        <w:t>the use of such terminology on the rights of these children.</w:t>
      </w:r>
    </w:p>
    <w:p w:rsidR="00E93D3C" w:rsidRPr="000C3D19" w:rsidRDefault="004B573A" w:rsidP="00272343">
      <w:pPr>
        <w:pStyle w:val="SingleTxtG"/>
        <w:tabs>
          <w:tab w:val="left" w:pos="851"/>
        </w:tabs>
        <w:rPr>
          <w:rFonts w:eastAsia="SimSun"/>
        </w:rPr>
      </w:pPr>
      <w:r w:rsidRPr="000C3D19">
        <w:rPr>
          <w:rFonts w:eastAsia="SimSun"/>
        </w:rPr>
        <w:t>7</w:t>
      </w:r>
      <w:r w:rsidR="00E93D3C" w:rsidRPr="000C3D19">
        <w:rPr>
          <w:rFonts w:eastAsia="SimSun"/>
        </w:rPr>
        <w:t>.</w:t>
      </w:r>
      <w:r w:rsidR="00E93D3C" w:rsidRPr="000C3D19">
        <w:rPr>
          <w:rFonts w:eastAsia="SimSun"/>
        </w:rPr>
        <w:tab/>
        <w:t xml:space="preserve">Please provide information on the </w:t>
      </w:r>
      <w:r w:rsidR="006B765D" w:rsidRPr="000C3D19">
        <w:rPr>
          <w:rFonts w:eastAsia="SimSun"/>
        </w:rPr>
        <w:t xml:space="preserve">specific </w:t>
      </w:r>
      <w:r w:rsidR="00E93D3C" w:rsidRPr="000C3D19">
        <w:rPr>
          <w:rFonts w:eastAsia="SimSun"/>
        </w:rPr>
        <w:t>measures taken by the State party</w:t>
      </w:r>
      <w:r w:rsidR="00E93D3C" w:rsidRPr="000C3D19">
        <w:rPr>
          <w:iCs/>
        </w:rPr>
        <w:t xml:space="preserve"> to promote and protect the right of children to be heard and to express their views freely in all matters affecting them</w:t>
      </w:r>
      <w:r w:rsidR="00B36914" w:rsidRPr="000C3D19">
        <w:rPr>
          <w:iCs/>
        </w:rPr>
        <w:t>,</w:t>
      </w:r>
      <w:r w:rsidR="009D2A89" w:rsidRPr="000C3D19">
        <w:rPr>
          <w:iCs/>
        </w:rPr>
        <w:t xml:space="preserve"> in accordance with article 12 of the Convention</w:t>
      </w:r>
      <w:r w:rsidR="00E93D3C" w:rsidRPr="000C3D19">
        <w:t xml:space="preserve">. Please also </w:t>
      </w:r>
      <w:r w:rsidR="00E93D3C" w:rsidRPr="000C3D19">
        <w:rPr>
          <w:rFonts w:eastAsia="SimSun"/>
        </w:rPr>
        <w:t>clarify the statement contained in paragraph 23</w:t>
      </w:r>
      <w:r w:rsidR="00646D66" w:rsidRPr="000C3D19">
        <w:rPr>
          <w:rFonts w:eastAsia="SimSun"/>
        </w:rPr>
        <w:t>(</w:t>
      </w:r>
      <w:r w:rsidR="00E93D3C" w:rsidRPr="000C3D19">
        <w:rPr>
          <w:rFonts w:eastAsia="SimSun"/>
        </w:rPr>
        <w:t>a</w:t>
      </w:r>
      <w:r w:rsidR="00646D66" w:rsidRPr="000C3D19">
        <w:rPr>
          <w:rFonts w:eastAsia="SimSun"/>
        </w:rPr>
        <w:t>)</w:t>
      </w:r>
      <w:r w:rsidR="00E93D3C" w:rsidRPr="000C3D19">
        <w:rPr>
          <w:rFonts w:eastAsia="SimSun"/>
        </w:rPr>
        <w:t xml:space="preserve"> of the report </w:t>
      </w:r>
      <w:r w:rsidR="00272343" w:rsidRPr="000C3D19">
        <w:rPr>
          <w:rFonts w:eastAsia="SimSun"/>
        </w:rPr>
        <w:t xml:space="preserve">of the Holy See </w:t>
      </w:r>
      <w:r w:rsidR="00E93D3C" w:rsidRPr="000C3D19">
        <w:rPr>
          <w:rFonts w:eastAsia="SimSun"/>
        </w:rPr>
        <w:t>that “</w:t>
      </w:r>
      <w:r w:rsidR="00E93D3C" w:rsidRPr="000C3D19">
        <w:t>the inherent dignity of the child is founded on something more profound than his ability to express his views”.</w:t>
      </w:r>
    </w:p>
    <w:p w:rsidR="00E93D3C" w:rsidRPr="000C3D19" w:rsidRDefault="004B573A" w:rsidP="00326F34">
      <w:pPr>
        <w:pStyle w:val="SingleTxtG"/>
        <w:tabs>
          <w:tab w:val="left" w:pos="851"/>
        </w:tabs>
        <w:rPr>
          <w:rFonts w:eastAsia="SimSun"/>
        </w:rPr>
      </w:pPr>
      <w:r w:rsidRPr="000C3D19">
        <w:rPr>
          <w:rFonts w:eastAsia="SimSun"/>
        </w:rPr>
        <w:t>8</w:t>
      </w:r>
      <w:r w:rsidR="00E93D3C" w:rsidRPr="000C3D19">
        <w:rPr>
          <w:rFonts w:eastAsia="SimSun"/>
        </w:rPr>
        <w:t>.</w:t>
      </w:r>
      <w:r w:rsidR="00E93D3C" w:rsidRPr="000C3D19">
        <w:rPr>
          <w:rFonts w:eastAsia="SimSun"/>
        </w:rPr>
        <w:tab/>
        <w:t xml:space="preserve">Please indicate whether an investigation </w:t>
      </w:r>
      <w:r w:rsidR="00B61CB8" w:rsidRPr="000C3D19">
        <w:rPr>
          <w:rFonts w:eastAsia="SimSun"/>
        </w:rPr>
        <w:t xml:space="preserve">has been </w:t>
      </w:r>
      <w:r w:rsidR="00E93D3C" w:rsidRPr="000C3D19">
        <w:rPr>
          <w:rFonts w:eastAsia="SimSun"/>
        </w:rPr>
        <w:t xml:space="preserve">conducted by the </w:t>
      </w:r>
      <w:r w:rsidR="00431A4E" w:rsidRPr="000C3D19">
        <w:rPr>
          <w:rFonts w:eastAsia="SimSun"/>
        </w:rPr>
        <w:t xml:space="preserve">Holy See </w:t>
      </w:r>
      <w:r w:rsidR="00E93D3C" w:rsidRPr="000C3D19">
        <w:rPr>
          <w:rFonts w:eastAsia="SimSun"/>
        </w:rPr>
        <w:t>into the complaints of torture and other cruel, inhuman and degrading treatment and of subjection to force</w:t>
      </w:r>
      <w:r w:rsidR="000F1632" w:rsidRPr="000C3D19">
        <w:rPr>
          <w:rFonts w:eastAsia="SimSun"/>
        </w:rPr>
        <w:t>d</w:t>
      </w:r>
      <w:r w:rsidR="00E93D3C" w:rsidRPr="000C3D19">
        <w:rPr>
          <w:rFonts w:eastAsia="SimSun"/>
        </w:rPr>
        <w:t xml:space="preserve"> labour of girls held in Magdalene </w:t>
      </w:r>
      <w:r w:rsidR="00646D66" w:rsidRPr="000C3D19">
        <w:rPr>
          <w:rFonts w:eastAsia="SimSun"/>
        </w:rPr>
        <w:t>L</w:t>
      </w:r>
      <w:r w:rsidR="00E93D3C" w:rsidRPr="000C3D19">
        <w:rPr>
          <w:rFonts w:eastAsia="SimSun"/>
        </w:rPr>
        <w:t xml:space="preserve">aundries run by Catholic </w:t>
      </w:r>
      <w:r w:rsidR="00FC4640" w:rsidRPr="000C3D19">
        <w:t xml:space="preserve">nuns </w:t>
      </w:r>
      <w:r w:rsidR="00E93D3C" w:rsidRPr="000C3D19">
        <w:t>i</w:t>
      </w:r>
      <w:r w:rsidR="00E93D3C" w:rsidRPr="000C3D19">
        <w:rPr>
          <w:rFonts w:eastAsia="SimSun"/>
        </w:rPr>
        <w:t xml:space="preserve">n </w:t>
      </w:r>
      <w:smartTag w:uri="urn:schemas-microsoft-com:office:smarttags" w:element="place">
        <w:smartTag w:uri="urn:schemas-microsoft-com:office:smarttags" w:element="country-region">
          <w:r w:rsidR="00E93D3C" w:rsidRPr="000C3D19">
            <w:rPr>
              <w:rFonts w:eastAsia="SimSun"/>
            </w:rPr>
            <w:t>Ireland</w:t>
          </w:r>
        </w:smartTag>
      </w:smartTag>
      <w:r w:rsidR="00E93D3C" w:rsidRPr="000C3D19">
        <w:rPr>
          <w:rFonts w:eastAsia="SimSun"/>
        </w:rPr>
        <w:t xml:space="preserve"> until 1996. If so, please provide the Committee with the main findings of </w:t>
      </w:r>
      <w:r w:rsidR="00326F34" w:rsidRPr="000C3D19">
        <w:rPr>
          <w:rFonts w:eastAsia="SimSun"/>
        </w:rPr>
        <w:t xml:space="preserve">any </w:t>
      </w:r>
      <w:r w:rsidR="00E93D3C" w:rsidRPr="000C3D19">
        <w:rPr>
          <w:rFonts w:eastAsia="SimSun"/>
        </w:rPr>
        <w:t>such investigation. In particular, please provide detailed information on:</w:t>
      </w:r>
    </w:p>
    <w:p w:rsidR="00E93D3C" w:rsidRPr="000C3D19" w:rsidRDefault="00E93D3C" w:rsidP="00595463">
      <w:pPr>
        <w:pStyle w:val="SingleTxtG"/>
        <w:tabs>
          <w:tab w:val="left" w:pos="1134"/>
        </w:tabs>
        <w:ind w:firstLine="567"/>
        <w:rPr>
          <w:rFonts w:eastAsia="SimSun"/>
        </w:rPr>
      </w:pPr>
      <w:r w:rsidRPr="000C3D19">
        <w:rPr>
          <w:rFonts w:eastAsia="SimSun"/>
        </w:rPr>
        <w:t>(a)</w:t>
      </w:r>
      <w:r w:rsidRPr="000C3D19">
        <w:rPr>
          <w:rFonts w:eastAsia="SimSun"/>
        </w:rPr>
        <w:tab/>
        <w:t xml:space="preserve">The proceedings </w:t>
      </w:r>
      <w:r w:rsidR="00FF7428" w:rsidRPr="000C3D19">
        <w:rPr>
          <w:rFonts w:eastAsia="SimSun"/>
        </w:rPr>
        <w:t xml:space="preserve">brought </w:t>
      </w:r>
      <w:r w:rsidRPr="000C3D19">
        <w:rPr>
          <w:rFonts w:eastAsia="SimSun"/>
        </w:rPr>
        <w:t xml:space="preserve">against all those found responsible within these congregations, and against all those who </w:t>
      </w:r>
      <w:r w:rsidR="00595463" w:rsidRPr="000C3D19">
        <w:rPr>
          <w:rFonts w:eastAsia="SimSun"/>
        </w:rPr>
        <w:t xml:space="preserve">benefited </w:t>
      </w:r>
      <w:r w:rsidRPr="000C3D19">
        <w:rPr>
          <w:rFonts w:eastAsia="SimSun"/>
        </w:rPr>
        <w:t xml:space="preserve">financially from the forced labour </w:t>
      </w:r>
      <w:r w:rsidR="00595463" w:rsidRPr="000C3D19">
        <w:rPr>
          <w:rFonts w:eastAsia="SimSun"/>
        </w:rPr>
        <w:t>of</w:t>
      </w:r>
      <w:r w:rsidRPr="000C3D19">
        <w:rPr>
          <w:rFonts w:eastAsia="SimSun"/>
        </w:rPr>
        <w:t xml:space="preserve"> girls in the laundries; </w:t>
      </w:r>
    </w:p>
    <w:p w:rsidR="00E93D3C" w:rsidRPr="000C3D19" w:rsidRDefault="00E93D3C" w:rsidP="00B36914">
      <w:pPr>
        <w:pStyle w:val="SingleTxtG"/>
        <w:tabs>
          <w:tab w:val="left" w:pos="851"/>
        </w:tabs>
        <w:ind w:firstLine="567"/>
        <w:rPr>
          <w:rFonts w:eastAsia="SimSun"/>
        </w:rPr>
      </w:pPr>
      <w:r w:rsidRPr="000C3D19">
        <w:rPr>
          <w:rFonts w:eastAsia="SimSun"/>
        </w:rPr>
        <w:t>(b)</w:t>
      </w:r>
      <w:r w:rsidRPr="000C3D19">
        <w:rPr>
          <w:rFonts w:eastAsia="SimSun"/>
        </w:rPr>
        <w:tab/>
        <w:t xml:space="preserve">The number of babies taken away from their mothers in the Magdalene </w:t>
      </w:r>
      <w:r w:rsidR="00AD6200" w:rsidRPr="000C3D19">
        <w:rPr>
          <w:rFonts w:eastAsia="SimSun"/>
        </w:rPr>
        <w:t>L</w:t>
      </w:r>
      <w:r w:rsidRPr="000C3D19">
        <w:rPr>
          <w:rFonts w:eastAsia="SimSun"/>
        </w:rPr>
        <w:t xml:space="preserve">aundries, placed in </w:t>
      </w:r>
      <w:r w:rsidR="005E0D00" w:rsidRPr="000C3D19">
        <w:rPr>
          <w:rFonts w:eastAsia="SimSun"/>
        </w:rPr>
        <w:t>C</w:t>
      </w:r>
      <w:r w:rsidRPr="000C3D19">
        <w:rPr>
          <w:rFonts w:eastAsia="SimSun"/>
        </w:rPr>
        <w:t>atholic orphanages or given</w:t>
      </w:r>
      <w:r w:rsidR="00326F34" w:rsidRPr="000C3D19">
        <w:rPr>
          <w:rFonts w:eastAsia="SimSun"/>
        </w:rPr>
        <w:t xml:space="preserve"> up</w:t>
      </w:r>
      <w:r w:rsidRPr="000C3D19">
        <w:rPr>
          <w:rFonts w:eastAsia="SimSun"/>
        </w:rPr>
        <w:t xml:space="preserve"> for adoption</w:t>
      </w:r>
      <w:r w:rsidR="00B36914" w:rsidRPr="000C3D19">
        <w:rPr>
          <w:rFonts w:eastAsia="SimSun"/>
        </w:rPr>
        <w:t>,</w:t>
      </w:r>
      <w:r w:rsidRPr="000C3D19">
        <w:rPr>
          <w:rFonts w:eastAsia="SimSun"/>
        </w:rPr>
        <w:t xml:space="preserve"> as well as on the measures taken to reunite mothers with their children and the efforts </w:t>
      </w:r>
      <w:r w:rsidR="00981CD4" w:rsidRPr="000C3D19">
        <w:rPr>
          <w:rFonts w:eastAsia="SimSun"/>
        </w:rPr>
        <w:t xml:space="preserve">made </w:t>
      </w:r>
      <w:r w:rsidRPr="000C3D19">
        <w:rPr>
          <w:rFonts w:eastAsia="SimSun"/>
        </w:rPr>
        <w:t xml:space="preserve">to ensure full disclosure of all information on the whereabouts of all these children; </w:t>
      </w:r>
    </w:p>
    <w:p w:rsidR="00E93D3C" w:rsidRPr="000C3D19" w:rsidRDefault="00E93D3C" w:rsidP="00595463">
      <w:pPr>
        <w:pStyle w:val="SingleTxtG"/>
        <w:tabs>
          <w:tab w:val="left" w:pos="1134"/>
        </w:tabs>
        <w:ind w:firstLine="567"/>
        <w:rPr>
          <w:rFonts w:eastAsia="SimSun"/>
        </w:rPr>
      </w:pPr>
      <w:r w:rsidRPr="000C3D19">
        <w:rPr>
          <w:rFonts w:eastAsia="SimSun"/>
        </w:rPr>
        <w:t>(c)</w:t>
      </w:r>
      <w:r w:rsidRPr="000C3D19">
        <w:rPr>
          <w:rFonts w:eastAsia="SimSun"/>
        </w:rPr>
        <w:tab/>
        <w:t xml:space="preserve">The compensation </w:t>
      </w:r>
      <w:r w:rsidR="00595463" w:rsidRPr="000C3D19">
        <w:rPr>
          <w:rFonts w:eastAsia="SimSun"/>
        </w:rPr>
        <w:t>and</w:t>
      </w:r>
      <w:r w:rsidRPr="000C3D19">
        <w:rPr>
          <w:rFonts w:eastAsia="SimSun"/>
        </w:rPr>
        <w:t xml:space="preserve"> rehabilitation measures, including medical, psychological and social services provided to the victims of the Magdalene </w:t>
      </w:r>
      <w:r w:rsidR="00AD6200" w:rsidRPr="000C3D19">
        <w:rPr>
          <w:rFonts w:eastAsia="SimSun"/>
        </w:rPr>
        <w:t>L</w:t>
      </w:r>
      <w:r w:rsidRPr="000C3D19">
        <w:rPr>
          <w:rFonts w:eastAsia="SimSun"/>
        </w:rPr>
        <w:t>aundries</w:t>
      </w:r>
      <w:r w:rsidR="00272343" w:rsidRPr="000C3D19">
        <w:rPr>
          <w:rFonts w:eastAsia="SimSun"/>
        </w:rPr>
        <w:t>,</w:t>
      </w:r>
      <w:r w:rsidRPr="000C3D19">
        <w:rPr>
          <w:rFonts w:eastAsia="SimSun"/>
        </w:rPr>
        <w:t xml:space="preserve"> who are still experiencing long</w:t>
      </w:r>
      <w:r w:rsidR="00595463" w:rsidRPr="000C3D19">
        <w:rPr>
          <w:rFonts w:eastAsia="SimSun"/>
        </w:rPr>
        <w:t xml:space="preserve">-term </w:t>
      </w:r>
      <w:r w:rsidRPr="000C3D19">
        <w:rPr>
          <w:rFonts w:eastAsia="SimSun"/>
        </w:rPr>
        <w:t>consequences of the abuse suffered when they were children.</w:t>
      </w:r>
    </w:p>
    <w:p w:rsidR="00E93D3C" w:rsidRPr="000C3D19" w:rsidRDefault="004B573A" w:rsidP="00272343">
      <w:pPr>
        <w:pStyle w:val="SingleTxtG"/>
        <w:tabs>
          <w:tab w:val="left" w:pos="851"/>
        </w:tabs>
        <w:rPr>
          <w:rFonts w:eastAsia="SimSun"/>
        </w:rPr>
      </w:pPr>
      <w:r w:rsidRPr="000C3D19">
        <w:rPr>
          <w:rFonts w:eastAsia="SimSun"/>
        </w:rPr>
        <w:t>9</w:t>
      </w:r>
      <w:r w:rsidR="00E93D3C" w:rsidRPr="000C3D19">
        <w:rPr>
          <w:rFonts w:eastAsia="SimSun"/>
        </w:rPr>
        <w:t>.</w:t>
      </w:r>
      <w:r w:rsidR="00E93D3C" w:rsidRPr="000C3D19">
        <w:rPr>
          <w:rFonts w:eastAsia="SimSun"/>
        </w:rPr>
        <w:tab/>
        <w:t>With reference to paragraph 29</w:t>
      </w:r>
      <w:r w:rsidR="00595463" w:rsidRPr="000C3D19">
        <w:rPr>
          <w:rFonts w:eastAsia="SimSun"/>
        </w:rPr>
        <w:t>(</w:t>
      </w:r>
      <w:r w:rsidR="00E93D3C" w:rsidRPr="000C3D19">
        <w:rPr>
          <w:rFonts w:eastAsia="SimSun"/>
        </w:rPr>
        <w:t>a</w:t>
      </w:r>
      <w:r w:rsidR="00595463" w:rsidRPr="000C3D19">
        <w:rPr>
          <w:rFonts w:eastAsia="SimSun"/>
        </w:rPr>
        <w:t>)</w:t>
      </w:r>
      <w:r w:rsidR="00E93D3C" w:rsidRPr="000C3D19">
        <w:rPr>
          <w:rFonts w:eastAsia="SimSun"/>
        </w:rPr>
        <w:t xml:space="preserve"> of the </w:t>
      </w:r>
      <w:r w:rsidR="00272343" w:rsidRPr="000C3D19">
        <w:rPr>
          <w:rFonts w:eastAsia="SimSun"/>
        </w:rPr>
        <w:t xml:space="preserve">report of the </w:t>
      </w:r>
      <w:r w:rsidR="00431A4E" w:rsidRPr="000C3D19">
        <w:rPr>
          <w:rFonts w:eastAsia="SimSun"/>
        </w:rPr>
        <w:t>Holy See</w:t>
      </w:r>
      <w:r w:rsidR="00E93D3C" w:rsidRPr="000C3D19">
        <w:rPr>
          <w:rFonts w:eastAsia="SimSun"/>
        </w:rPr>
        <w:t xml:space="preserve">, please indicate whether the </w:t>
      </w:r>
      <w:r w:rsidR="00431A4E" w:rsidRPr="000C3D19">
        <w:rPr>
          <w:rFonts w:eastAsia="SimSun"/>
        </w:rPr>
        <w:t xml:space="preserve">Holy See </w:t>
      </w:r>
      <w:r w:rsidR="00E93D3C" w:rsidRPr="000C3D19">
        <w:rPr>
          <w:rFonts w:eastAsia="SimSun"/>
        </w:rPr>
        <w:t xml:space="preserve">has clearly condemned and taken measures to prevent all forms of corporal punishment of children in all settings, including within the family. In view of the widespread allegations of corporal punishment inflicted on children in </w:t>
      </w:r>
      <w:r w:rsidR="008F515C" w:rsidRPr="000C3D19">
        <w:rPr>
          <w:rFonts w:eastAsia="SimSun"/>
        </w:rPr>
        <w:t>C</w:t>
      </w:r>
      <w:r w:rsidR="00E93D3C" w:rsidRPr="000C3D19">
        <w:rPr>
          <w:rFonts w:eastAsia="SimSun"/>
        </w:rPr>
        <w:t>atholic institutions, as revealed notabl</w:t>
      </w:r>
      <w:r w:rsidR="00981CD4" w:rsidRPr="000C3D19">
        <w:rPr>
          <w:rFonts w:eastAsia="SimSun"/>
        </w:rPr>
        <w:t>y</w:t>
      </w:r>
      <w:r w:rsidR="00E93D3C" w:rsidRPr="000C3D19">
        <w:rPr>
          <w:rFonts w:eastAsia="SimSun"/>
        </w:rPr>
        <w:t xml:space="preserve"> by the Ryan Commission in </w:t>
      </w:r>
      <w:smartTag w:uri="urn:schemas-microsoft-com:office:smarttags" w:element="place">
        <w:smartTag w:uri="urn:schemas-microsoft-com:office:smarttags" w:element="country-region">
          <w:r w:rsidR="00E93D3C" w:rsidRPr="000C3D19">
            <w:rPr>
              <w:rFonts w:eastAsia="SimSun"/>
            </w:rPr>
            <w:t>Ireland</w:t>
          </w:r>
        </w:smartTag>
      </w:smartTag>
      <w:r w:rsidR="00E93D3C" w:rsidRPr="000C3D19">
        <w:rPr>
          <w:rFonts w:eastAsia="SimSun"/>
        </w:rPr>
        <w:t xml:space="preserve">, please explain the measures taken by the State party to impartially investigate those allegations and hold those </w:t>
      </w:r>
      <w:r w:rsidR="008F515C" w:rsidRPr="000C3D19">
        <w:rPr>
          <w:rFonts w:eastAsia="SimSun"/>
        </w:rPr>
        <w:t xml:space="preserve">responsible </w:t>
      </w:r>
      <w:r w:rsidR="00E93D3C" w:rsidRPr="000C3D19">
        <w:rPr>
          <w:rFonts w:eastAsia="SimSun"/>
        </w:rPr>
        <w:t xml:space="preserve">accountable. </w:t>
      </w:r>
    </w:p>
    <w:p w:rsidR="00E93D3C" w:rsidRPr="000C3D19" w:rsidRDefault="00E93D3C" w:rsidP="00272343">
      <w:pPr>
        <w:pStyle w:val="SingleTxtG"/>
        <w:tabs>
          <w:tab w:val="left" w:pos="851"/>
        </w:tabs>
        <w:rPr>
          <w:rFonts w:eastAsia="SimSun"/>
        </w:rPr>
      </w:pPr>
      <w:r w:rsidRPr="000C3D19">
        <w:rPr>
          <w:rFonts w:eastAsia="SimSun"/>
        </w:rPr>
        <w:t>1</w:t>
      </w:r>
      <w:r w:rsidR="004B573A" w:rsidRPr="000C3D19">
        <w:rPr>
          <w:rFonts w:eastAsia="SimSun"/>
        </w:rPr>
        <w:t>0</w:t>
      </w:r>
      <w:r w:rsidRPr="000C3D19">
        <w:rPr>
          <w:rFonts w:eastAsia="SimSun"/>
        </w:rPr>
        <w:t>.</w:t>
      </w:r>
      <w:r w:rsidRPr="000C3D19">
        <w:rPr>
          <w:rFonts w:eastAsia="SimSun"/>
        </w:rPr>
        <w:tab/>
        <w:t xml:space="preserve">Please explain how the </w:t>
      </w:r>
      <w:r w:rsidR="00431A4E" w:rsidRPr="000C3D19">
        <w:rPr>
          <w:rFonts w:eastAsia="SimSun"/>
        </w:rPr>
        <w:t xml:space="preserve">Holy See </w:t>
      </w:r>
      <w:r w:rsidRPr="000C3D19">
        <w:rPr>
          <w:rFonts w:eastAsia="SimSun"/>
        </w:rPr>
        <w:t>fulfil</w:t>
      </w:r>
      <w:r w:rsidR="008F515C" w:rsidRPr="000C3D19">
        <w:rPr>
          <w:rFonts w:eastAsia="SimSun"/>
        </w:rPr>
        <w:t>s</w:t>
      </w:r>
      <w:r w:rsidRPr="000C3D19">
        <w:rPr>
          <w:rFonts w:eastAsia="SimSun"/>
        </w:rPr>
        <w:t xml:space="preserve"> its responsibility to exercise due diligence and to prevent violence against children within the family. In this context, please clarify the statement contained in paragraph 23 of the </w:t>
      </w:r>
      <w:r w:rsidR="00272343" w:rsidRPr="000C3D19">
        <w:rPr>
          <w:rFonts w:eastAsia="SimSun"/>
        </w:rPr>
        <w:t xml:space="preserve">report of the </w:t>
      </w:r>
      <w:r w:rsidR="00431A4E" w:rsidRPr="000C3D19">
        <w:rPr>
          <w:rFonts w:eastAsia="SimSun"/>
        </w:rPr>
        <w:t xml:space="preserve">Holy See </w:t>
      </w:r>
      <w:r w:rsidRPr="000C3D19">
        <w:rPr>
          <w:rFonts w:eastAsia="SimSun"/>
        </w:rPr>
        <w:t xml:space="preserve">that “children must be protected in cases where a proven abuse has been committed within the family” and that “beyond such cases, civil authorities must not intervene in the family and interfere with the duties and rights of the parents”. Please indicate whether the </w:t>
      </w:r>
      <w:r w:rsidR="00431A4E" w:rsidRPr="000C3D19">
        <w:rPr>
          <w:rFonts w:eastAsia="SimSun"/>
        </w:rPr>
        <w:t xml:space="preserve">Holy See </w:t>
      </w:r>
      <w:r w:rsidRPr="000C3D19">
        <w:rPr>
          <w:rFonts w:eastAsia="SimSun"/>
        </w:rPr>
        <w:t xml:space="preserve">has created within its own institutions and encouraged other States to create safe and </w:t>
      </w:r>
      <w:r w:rsidRPr="000C3D19">
        <w:rPr>
          <w:rFonts w:eastAsia="SimSun"/>
          <w:bCs/>
        </w:rPr>
        <w:t>child</w:t>
      </w:r>
      <w:r w:rsidRPr="000C3D19">
        <w:rPr>
          <w:rFonts w:eastAsia="SimSun"/>
        </w:rPr>
        <w:t xml:space="preserve">-sensitive counselling, </w:t>
      </w:r>
      <w:r w:rsidRPr="000C3D19">
        <w:rPr>
          <w:rFonts w:eastAsia="SimSun"/>
          <w:bCs/>
        </w:rPr>
        <w:t>complaint</w:t>
      </w:r>
      <w:r w:rsidRPr="000C3D19">
        <w:rPr>
          <w:rFonts w:eastAsia="SimSun"/>
        </w:rPr>
        <w:t xml:space="preserve"> and reporting </w:t>
      </w:r>
      <w:r w:rsidRPr="000C3D19">
        <w:rPr>
          <w:rFonts w:eastAsia="SimSun"/>
          <w:bCs/>
        </w:rPr>
        <w:t>mechanisms for children.</w:t>
      </w:r>
    </w:p>
    <w:p w:rsidR="00E93D3C" w:rsidRPr="000C3D19" w:rsidRDefault="00E93D3C" w:rsidP="006643A4">
      <w:pPr>
        <w:pStyle w:val="SingleTxtG"/>
        <w:tabs>
          <w:tab w:val="left" w:pos="851"/>
        </w:tabs>
        <w:rPr>
          <w:rFonts w:eastAsia="SimSun"/>
        </w:rPr>
      </w:pPr>
      <w:r w:rsidRPr="000C3D19">
        <w:rPr>
          <w:rFonts w:eastAsia="SimSun"/>
        </w:rPr>
        <w:t>1</w:t>
      </w:r>
      <w:r w:rsidR="004B573A" w:rsidRPr="000C3D19">
        <w:rPr>
          <w:rFonts w:eastAsia="SimSun"/>
        </w:rPr>
        <w:t>1</w:t>
      </w:r>
      <w:r w:rsidRPr="000C3D19">
        <w:rPr>
          <w:rFonts w:eastAsia="SimSun"/>
        </w:rPr>
        <w:t>.</w:t>
      </w:r>
      <w:r w:rsidRPr="000C3D19">
        <w:rPr>
          <w:rFonts w:eastAsia="SimSun"/>
        </w:rPr>
        <w:tab/>
        <w:t xml:space="preserve">In the light of the recognition by the </w:t>
      </w:r>
      <w:r w:rsidR="00431A4E" w:rsidRPr="000C3D19">
        <w:rPr>
          <w:rFonts w:eastAsia="SimSun"/>
        </w:rPr>
        <w:t xml:space="preserve">Holy See </w:t>
      </w:r>
      <w:r w:rsidRPr="000C3D19">
        <w:rPr>
          <w:rFonts w:eastAsia="SimSun"/>
        </w:rPr>
        <w:t xml:space="preserve">of sexual violence against children committed by members of the clergy, </w:t>
      </w:r>
      <w:r w:rsidR="006643A4" w:rsidRPr="000C3D19">
        <w:rPr>
          <w:rFonts w:eastAsia="SimSun"/>
        </w:rPr>
        <w:t xml:space="preserve">monks </w:t>
      </w:r>
      <w:r w:rsidRPr="000C3D19">
        <w:rPr>
          <w:rFonts w:eastAsia="SimSun"/>
        </w:rPr>
        <w:t xml:space="preserve">and nuns in numerous countries around the world, and given the scale of the abuse, please provide detailed information on all cases of child sexual abuse committed by </w:t>
      </w:r>
      <w:r w:rsidR="00431A4E" w:rsidRPr="000C3D19">
        <w:rPr>
          <w:rFonts w:eastAsia="SimSun"/>
        </w:rPr>
        <w:t xml:space="preserve">members of the clergy, </w:t>
      </w:r>
      <w:r w:rsidR="006643A4" w:rsidRPr="000C3D19">
        <w:rPr>
          <w:rFonts w:eastAsia="SimSun"/>
        </w:rPr>
        <w:t xml:space="preserve">monks </w:t>
      </w:r>
      <w:r w:rsidR="00431A4E" w:rsidRPr="000C3D19">
        <w:rPr>
          <w:rFonts w:eastAsia="SimSun"/>
        </w:rPr>
        <w:t xml:space="preserve">and nuns </w:t>
      </w:r>
      <w:r w:rsidRPr="000C3D19">
        <w:rPr>
          <w:rFonts w:eastAsia="SimSun"/>
        </w:rPr>
        <w:t xml:space="preserve">or brought to the attention of the </w:t>
      </w:r>
      <w:r w:rsidR="00431A4E" w:rsidRPr="000C3D19">
        <w:rPr>
          <w:rFonts w:eastAsia="SimSun"/>
        </w:rPr>
        <w:t xml:space="preserve">Holy See </w:t>
      </w:r>
      <w:r w:rsidR="006643A4" w:rsidRPr="000C3D19">
        <w:rPr>
          <w:rFonts w:eastAsia="SimSun"/>
        </w:rPr>
        <w:t xml:space="preserve">during </w:t>
      </w:r>
      <w:r w:rsidRPr="000C3D19">
        <w:rPr>
          <w:rFonts w:eastAsia="SimSun"/>
        </w:rPr>
        <w:t>the reporting period. For all these cases, please provide detailed information on:</w:t>
      </w:r>
    </w:p>
    <w:p w:rsidR="00E93D3C" w:rsidRPr="000C3D19" w:rsidRDefault="00E93D3C" w:rsidP="00ED6B89">
      <w:pPr>
        <w:pStyle w:val="SingleTxtG"/>
        <w:tabs>
          <w:tab w:val="left" w:pos="851"/>
        </w:tabs>
        <w:ind w:firstLine="567"/>
        <w:rPr>
          <w:rFonts w:eastAsia="SimSun"/>
        </w:rPr>
      </w:pPr>
      <w:r w:rsidRPr="000C3D19">
        <w:rPr>
          <w:rFonts w:eastAsia="SimSun"/>
        </w:rPr>
        <w:t>(a)</w:t>
      </w:r>
      <w:r w:rsidRPr="000C3D19">
        <w:rPr>
          <w:rFonts w:eastAsia="SimSun"/>
        </w:rPr>
        <w:tab/>
        <w:t>The measures in place to ensure that no member of the clergy currently accused of sexual abuse be allowed to remain in contact with children</w:t>
      </w:r>
      <w:r w:rsidR="00ED6B89" w:rsidRPr="000C3D19">
        <w:rPr>
          <w:rFonts w:eastAsia="SimSun"/>
        </w:rPr>
        <w:t>;</w:t>
      </w:r>
      <w:r w:rsidRPr="000C3D19">
        <w:rPr>
          <w:rFonts w:eastAsia="SimSun"/>
        </w:rPr>
        <w:t xml:space="preserve"> the specific cases where immediate measures were taken to prevent them from being in continued contact with children</w:t>
      </w:r>
      <w:r w:rsidR="00ED6B89" w:rsidRPr="000C3D19">
        <w:rPr>
          <w:rFonts w:eastAsia="SimSun"/>
        </w:rPr>
        <w:t>;</w:t>
      </w:r>
      <w:r w:rsidRPr="000C3D19">
        <w:rPr>
          <w:rFonts w:eastAsia="SimSun"/>
        </w:rPr>
        <w:t xml:space="preserve"> </w:t>
      </w:r>
      <w:r w:rsidR="00ED6B89" w:rsidRPr="000C3D19">
        <w:rPr>
          <w:rFonts w:eastAsia="SimSun"/>
        </w:rPr>
        <w:t>and</w:t>
      </w:r>
      <w:r w:rsidRPr="000C3D19">
        <w:rPr>
          <w:rFonts w:eastAsia="SimSun"/>
        </w:rPr>
        <w:t xml:space="preserve"> the cases where priests were transferred to other parishes or to other States where they continued to have access to and abuse children;</w:t>
      </w:r>
    </w:p>
    <w:p w:rsidR="00E93D3C" w:rsidRPr="000C3D19" w:rsidRDefault="00E93D3C" w:rsidP="00E93D3C">
      <w:pPr>
        <w:pStyle w:val="SingleTxtG"/>
        <w:tabs>
          <w:tab w:val="left" w:pos="851"/>
        </w:tabs>
        <w:ind w:firstLine="567"/>
        <w:rPr>
          <w:rFonts w:eastAsia="SimSun"/>
        </w:rPr>
      </w:pPr>
      <w:r w:rsidRPr="000C3D19">
        <w:rPr>
          <w:rFonts w:eastAsia="SimSun"/>
        </w:rPr>
        <w:t>(b)</w:t>
      </w:r>
      <w:r w:rsidRPr="000C3D19">
        <w:rPr>
          <w:rFonts w:eastAsia="SimSun"/>
        </w:rPr>
        <w:tab/>
        <w:t>The explicit instructions given at all levels of the clergy to ensure the compulsory reporting to national competent authorities of all cases of sexual abuse and on the cases where instructions were given not to report such offences, and at which level of the clergy;</w:t>
      </w:r>
    </w:p>
    <w:p w:rsidR="00E93D3C" w:rsidRPr="000C3D19" w:rsidRDefault="00E93D3C" w:rsidP="00272343">
      <w:pPr>
        <w:pStyle w:val="SingleTxtG"/>
        <w:tabs>
          <w:tab w:val="left" w:pos="851"/>
        </w:tabs>
        <w:ind w:firstLine="567"/>
        <w:rPr>
          <w:rFonts w:eastAsia="SimSun"/>
        </w:rPr>
      </w:pPr>
      <w:r w:rsidRPr="000C3D19">
        <w:rPr>
          <w:rFonts w:eastAsia="SimSun"/>
        </w:rPr>
        <w:t>(c)</w:t>
      </w:r>
      <w:r w:rsidRPr="000C3D19">
        <w:rPr>
          <w:rFonts w:eastAsia="SimSun"/>
        </w:rPr>
        <w:tab/>
        <w:t>The type of support and protection provided by the Holy See to child victim</w:t>
      </w:r>
      <w:r w:rsidR="009D2A89" w:rsidRPr="000C3D19">
        <w:rPr>
          <w:rFonts w:eastAsia="SimSun"/>
        </w:rPr>
        <w:t>s</w:t>
      </w:r>
      <w:r w:rsidRPr="000C3D19">
        <w:rPr>
          <w:rFonts w:eastAsia="SimSun"/>
        </w:rPr>
        <w:t xml:space="preserve"> of sexual abuse testifying against their sexual abusers and the cases where children were silenced in order to minimize the risk of public disclosure;</w:t>
      </w:r>
    </w:p>
    <w:p w:rsidR="00E93D3C" w:rsidRPr="000C3D19" w:rsidRDefault="00E93D3C" w:rsidP="00B4247A">
      <w:pPr>
        <w:pStyle w:val="SingleTxtG"/>
        <w:tabs>
          <w:tab w:val="left" w:pos="851"/>
        </w:tabs>
        <w:ind w:firstLine="567"/>
        <w:rPr>
          <w:rFonts w:eastAsia="SimSun"/>
        </w:rPr>
      </w:pPr>
      <w:r w:rsidRPr="000C3D19">
        <w:rPr>
          <w:rFonts w:eastAsia="SimSun"/>
        </w:rPr>
        <w:t>(d)</w:t>
      </w:r>
      <w:r w:rsidRPr="000C3D19">
        <w:rPr>
          <w:rFonts w:eastAsia="SimSun"/>
        </w:rPr>
        <w:tab/>
        <w:t xml:space="preserve">The investigations and legal proceedings conducted under penal canon </w:t>
      </w:r>
      <w:r w:rsidR="001E6A92" w:rsidRPr="000C3D19">
        <w:rPr>
          <w:rFonts w:eastAsia="SimSun"/>
        </w:rPr>
        <w:t xml:space="preserve">law </w:t>
      </w:r>
      <w:r w:rsidRPr="000C3D19">
        <w:rPr>
          <w:rFonts w:eastAsia="SimSun"/>
        </w:rPr>
        <w:t xml:space="preserve">against perpetrators of sexual crimes and </w:t>
      </w:r>
      <w:r w:rsidR="00721DEF" w:rsidRPr="000C3D19">
        <w:rPr>
          <w:rFonts w:eastAsia="SimSun"/>
        </w:rPr>
        <w:t xml:space="preserve">the </w:t>
      </w:r>
      <w:r w:rsidRPr="000C3D19">
        <w:rPr>
          <w:rFonts w:eastAsia="SimSun"/>
        </w:rPr>
        <w:t xml:space="preserve">outcome </w:t>
      </w:r>
      <w:r w:rsidR="00721DEF" w:rsidRPr="000C3D19">
        <w:rPr>
          <w:rFonts w:eastAsia="SimSun"/>
        </w:rPr>
        <w:t>thereof</w:t>
      </w:r>
      <w:r w:rsidR="00B4247A" w:rsidRPr="000C3D19">
        <w:rPr>
          <w:rFonts w:eastAsia="SimSun"/>
        </w:rPr>
        <w:t>,</w:t>
      </w:r>
      <w:r w:rsidR="00721DEF" w:rsidRPr="000C3D19">
        <w:rPr>
          <w:rFonts w:eastAsia="SimSun"/>
        </w:rPr>
        <w:t xml:space="preserve"> </w:t>
      </w:r>
      <w:r w:rsidRPr="000C3D19">
        <w:rPr>
          <w:rFonts w:eastAsia="SimSun"/>
        </w:rPr>
        <w:t xml:space="preserve">as well as the cooperation provided by the State party </w:t>
      </w:r>
      <w:r w:rsidR="00B4247A" w:rsidRPr="000C3D19">
        <w:rPr>
          <w:rFonts w:eastAsia="SimSun"/>
        </w:rPr>
        <w:t xml:space="preserve">in </w:t>
      </w:r>
      <w:r w:rsidRPr="000C3D19">
        <w:rPr>
          <w:rFonts w:eastAsia="SimSun"/>
        </w:rPr>
        <w:t xml:space="preserve">proceedings </w:t>
      </w:r>
      <w:r w:rsidR="00721DEF" w:rsidRPr="000C3D19">
        <w:rPr>
          <w:rFonts w:eastAsia="SimSun"/>
        </w:rPr>
        <w:t xml:space="preserve">brought </w:t>
      </w:r>
      <w:r w:rsidRPr="000C3D19">
        <w:rPr>
          <w:rFonts w:eastAsia="SimSun"/>
        </w:rPr>
        <w:t xml:space="preserve">in countries where abuse </w:t>
      </w:r>
      <w:r w:rsidR="00721DEF" w:rsidRPr="000C3D19">
        <w:rPr>
          <w:rFonts w:eastAsia="SimSun"/>
        </w:rPr>
        <w:t xml:space="preserve">was </w:t>
      </w:r>
      <w:r w:rsidRPr="000C3D19">
        <w:rPr>
          <w:rFonts w:eastAsia="SimSun"/>
        </w:rPr>
        <w:t xml:space="preserve">committed; </w:t>
      </w:r>
    </w:p>
    <w:p w:rsidR="00E93D3C" w:rsidRPr="000C3D19" w:rsidRDefault="00E93D3C" w:rsidP="00272343">
      <w:pPr>
        <w:pStyle w:val="SingleTxtG"/>
        <w:tabs>
          <w:tab w:val="left" w:pos="851"/>
        </w:tabs>
        <w:ind w:firstLine="567"/>
        <w:rPr>
          <w:rFonts w:eastAsia="SimSun"/>
        </w:rPr>
      </w:pPr>
      <w:r w:rsidRPr="000C3D19">
        <w:rPr>
          <w:rFonts w:eastAsia="SimSun"/>
        </w:rPr>
        <w:t>(e)</w:t>
      </w:r>
      <w:r w:rsidRPr="000C3D19">
        <w:rPr>
          <w:rFonts w:eastAsia="SimSun"/>
        </w:rPr>
        <w:tab/>
      </w:r>
      <w:r w:rsidRPr="000C3D19">
        <w:t>The number of child victims who have been given assistance for recovery, including psychological support and social reintegration</w:t>
      </w:r>
      <w:r w:rsidR="00B4247A" w:rsidRPr="000C3D19">
        <w:t>,</w:t>
      </w:r>
      <w:r w:rsidRPr="000C3D19">
        <w:t xml:space="preserve"> and have received financial compensation. With reference to paragraph 98 of the </w:t>
      </w:r>
      <w:r w:rsidR="00272343" w:rsidRPr="000C3D19">
        <w:t xml:space="preserve">report of the </w:t>
      </w:r>
      <w:r w:rsidR="00431A4E" w:rsidRPr="000C3D19">
        <w:t>Holy See</w:t>
      </w:r>
      <w:r w:rsidRPr="000C3D19">
        <w:t xml:space="preserve">, please clarify whether the confidentiality of the proceedings </w:t>
      </w:r>
      <w:r w:rsidR="00721DEF" w:rsidRPr="000C3D19">
        <w:t xml:space="preserve">was </w:t>
      </w:r>
      <w:r w:rsidRPr="000C3D19">
        <w:t>imposed on child victims as a condition precedent of financial compensation; and</w:t>
      </w:r>
    </w:p>
    <w:p w:rsidR="00E93D3C" w:rsidRPr="000C3D19" w:rsidRDefault="00E93D3C" w:rsidP="00E93D3C">
      <w:pPr>
        <w:pStyle w:val="SingleTxtG"/>
        <w:tabs>
          <w:tab w:val="left" w:pos="851"/>
        </w:tabs>
        <w:ind w:firstLine="567"/>
        <w:rPr>
          <w:rFonts w:eastAsia="SimSun"/>
        </w:rPr>
      </w:pPr>
      <w:r w:rsidRPr="000C3D19">
        <w:rPr>
          <w:rFonts w:eastAsia="SimSun"/>
        </w:rPr>
        <w:t>(f)</w:t>
      </w:r>
      <w:r w:rsidRPr="000C3D19">
        <w:rPr>
          <w:rFonts w:eastAsia="SimSun"/>
        </w:rPr>
        <w:tab/>
      </w:r>
      <w:r w:rsidRPr="000C3D19">
        <w:t xml:space="preserve">The measures taken to prevent further sexual violence from taking place in </w:t>
      </w:r>
      <w:r w:rsidR="009D2A89" w:rsidRPr="000C3D19">
        <w:t>institutions</w:t>
      </w:r>
      <w:r w:rsidRPr="000C3D19">
        <w:t xml:space="preserve"> run by the Catholic </w:t>
      </w:r>
      <w:r w:rsidR="009D2A89" w:rsidRPr="000C3D19">
        <w:t>Church</w:t>
      </w:r>
      <w:r w:rsidRPr="000C3D19">
        <w:t xml:space="preserve"> and to provide information on prevention to children and their families.</w:t>
      </w:r>
    </w:p>
    <w:p w:rsidR="00E93D3C" w:rsidRPr="000C3D19" w:rsidRDefault="00E93D3C" w:rsidP="00272343">
      <w:pPr>
        <w:pStyle w:val="SingleTxtG"/>
        <w:tabs>
          <w:tab w:val="left" w:pos="851"/>
        </w:tabs>
        <w:rPr>
          <w:rFonts w:eastAsia="SimSun"/>
        </w:rPr>
      </w:pPr>
      <w:r w:rsidRPr="000C3D19">
        <w:rPr>
          <w:rFonts w:eastAsia="SimSun"/>
        </w:rPr>
        <w:t>1</w:t>
      </w:r>
      <w:r w:rsidR="004B573A" w:rsidRPr="000C3D19">
        <w:rPr>
          <w:rFonts w:eastAsia="SimSun"/>
        </w:rPr>
        <w:t>2</w:t>
      </w:r>
      <w:r w:rsidRPr="000C3D19">
        <w:rPr>
          <w:rFonts w:eastAsia="SimSun"/>
        </w:rPr>
        <w:t>.</w:t>
      </w:r>
      <w:r w:rsidRPr="000C3D19">
        <w:rPr>
          <w:rFonts w:eastAsia="SimSun"/>
        </w:rPr>
        <w:tab/>
        <w:t xml:space="preserve">With reference to paragraph 23 of the </w:t>
      </w:r>
      <w:r w:rsidR="00272343" w:rsidRPr="000C3D19">
        <w:rPr>
          <w:rFonts w:eastAsia="SimSun"/>
        </w:rPr>
        <w:t xml:space="preserve">report of the </w:t>
      </w:r>
      <w:r w:rsidRPr="000C3D19">
        <w:rPr>
          <w:rFonts w:eastAsia="SimSun"/>
        </w:rPr>
        <w:t xml:space="preserve">Holy See relating to the right of the child to grow up in a family environment, please indicate the measures taken to investigate the allegations made by young boys enrolled in the Legion of Christ that this religious congregation has been separating them from their families. </w:t>
      </w:r>
    </w:p>
    <w:p w:rsidR="00E93D3C" w:rsidRPr="000C3D19" w:rsidRDefault="00E93D3C" w:rsidP="001E6A92">
      <w:pPr>
        <w:pStyle w:val="SingleTxtG"/>
        <w:tabs>
          <w:tab w:val="left" w:pos="851"/>
        </w:tabs>
        <w:rPr>
          <w:rFonts w:eastAsia="SimSun"/>
        </w:rPr>
      </w:pPr>
      <w:r w:rsidRPr="000C3D19">
        <w:rPr>
          <w:rFonts w:eastAsia="SimSun"/>
        </w:rPr>
        <w:t>1</w:t>
      </w:r>
      <w:r w:rsidR="004B573A" w:rsidRPr="000C3D19">
        <w:rPr>
          <w:rFonts w:eastAsia="SimSun"/>
        </w:rPr>
        <w:t>3</w:t>
      </w:r>
      <w:r w:rsidRPr="000C3D19">
        <w:rPr>
          <w:rFonts w:eastAsia="SimSun"/>
        </w:rPr>
        <w:t>.</w:t>
      </w:r>
      <w:r w:rsidRPr="000C3D19">
        <w:rPr>
          <w:rFonts w:eastAsia="SimSun"/>
        </w:rPr>
        <w:tab/>
        <w:t xml:space="preserve">Taking into account that </w:t>
      </w:r>
      <w:r w:rsidR="00431A4E" w:rsidRPr="000C3D19">
        <w:rPr>
          <w:rFonts w:eastAsia="SimSun"/>
        </w:rPr>
        <w:t>C</w:t>
      </w:r>
      <w:r w:rsidRPr="000C3D19">
        <w:rPr>
          <w:rFonts w:eastAsia="SimSun"/>
        </w:rPr>
        <w:t xml:space="preserve">atholic institutions provide different types of services around the world in relation to child abandonment, including baby boxes, please indicate the measures taken by the </w:t>
      </w:r>
      <w:r w:rsidR="00431A4E" w:rsidRPr="000C3D19">
        <w:rPr>
          <w:rFonts w:eastAsia="SimSun"/>
        </w:rPr>
        <w:t>Holy See</w:t>
      </w:r>
      <w:r w:rsidRPr="000C3D19">
        <w:rPr>
          <w:rFonts w:eastAsia="SimSun"/>
        </w:rPr>
        <w:t xml:space="preserve"> to ensure that the necessary support is provided to families to prevent abandonment. </w:t>
      </w:r>
      <w:r w:rsidR="001E6A92" w:rsidRPr="000C3D19">
        <w:rPr>
          <w:rFonts w:eastAsia="SimSun"/>
        </w:rPr>
        <w:t>P</w:t>
      </w:r>
      <w:r w:rsidRPr="000C3D19">
        <w:rPr>
          <w:rFonts w:eastAsia="SimSun"/>
        </w:rPr>
        <w:t>lease explain the measures taken to preserve the right to identity of abandoned children.</w:t>
      </w:r>
    </w:p>
    <w:p w:rsidR="00E93D3C" w:rsidRPr="000C3D19" w:rsidRDefault="00E93D3C" w:rsidP="00E93D3C">
      <w:pPr>
        <w:pStyle w:val="HChG"/>
        <w:rPr>
          <w:rFonts w:eastAsia="Calibri"/>
        </w:rPr>
      </w:pPr>
      <w:r w:rsidRPr="000C3D19">
        <w:rPr>
          <w:rFonts w:eastAsia="Calibri"/>
        </w:rPr>
        <w:tab/>
      </w:r>
      <w:r w:rsidRPr="000C3D19">
        <w:rPr>
          <w:rFonts w:eastAsia="Calibri"/>
        </w:rPr>
        <w:tab/>
        <w:t>Part II</w:t>
      </w:r>
    </w:p>
    <w:p w:rsidR="00E93D3C" w:rsidRPr="000C3D19" w:rsidRDefault="00E93D3C" w:rsidP="00E93D3C">
      <w:pPr>
        <w:pStyle w:val="H23G"/>
      </w:pPr>
      <w:r w:rsidRPr="000C3D19">
        <w:tab/>
      </w:r>
      <w:r w:rsidRPr="000C3D19">
        <w:tab/>
        <w:t xml:space="preserve">In this section the Committee invites the </w:t>
      </w:r>
      <w:r w:rsidR="00431A4E" w:rsidRPr="000C3D19">
        <w:rPr>
          <w:rFonts w:eastAsia="SimSun"/>
        </w:rPr>
        <w:t>Holy See</w:t>
      </w:r>
      <w:r w:rsidR="00431A4E" w:rsidRPr="000C3D19">
        <w:t xml:space="preserve"> </w:t>
      </w:r>
      <w:r w:rsidRPr="000C3D19">
        <w:t>to briefly (three pages maximum) update the information presented in its report with regard to:</w:t>
      </w:r>
    </w:p>
    <w:p w:rsidR="00E93D3C" w:rsidRPr="000C3D19" w:rsidRDefault="00E93D3C" w:rsidP="00644CF6">
      <w:pPr>
        <w:pStyle w:val="SingleTxtG"/>
        <w:ind w:firstLine="567"/>
        <w:rPr>
          <w:lang w:val="en-US"/>
        </w:rPr>
      </w:pPr>
      <w:r w:rsidRPr="000C3D19">
        <w:rPr>
          <w:lang w:val="en-US"/>
        </w:rPr>
        <w:t>(a)</w:t>
      </w:r>
      <w:r w:rsidRPr="000C3D19">
        <w:rPr>
          <w:lang w:val="en-US"/>
        </w:rPr>
        <w:tab/>
        <w:t>New bills or laws, and their regulations;</w:t>
      </w:r>
    </w:p>
    <w:p w:rsidR="00E93D3C" w:rsidRPr="000C3D19" w:rsidRDefault="00E93D3C" w:rsidP="00E93D3C">
      <w:pPr>
        <w:pStyle w:val="SingleTxtG"/>
        <w:ind w:firstLine="567"/>
        <w:rPr>
          <w:lang w:val="en-US"/>
        </w:rPr>
      </w:pPr>
      <w:r w:rsidRPr="000C3D19">
        <w:rPr>
          <w:lang w:val="en-US"/>
        </w:rPr>
        <w:t>(b)</w:t>
      </w:r>
      <w:r w:rsidRPr="000C3D19">
        <w:rPr>
          <w:lang w:val="en-US"/>
        </w:rPr>
        <w:tab/>
        <w:t xml:space="preserve">New institutions (and their mandates) or institutional reforms; </w:t>
      </w:r>
    </w:p>
    <w:p w:rsidR="00E93D3C" w:rsidRPr="000C3D19" w:rsidRDefault="00E93D3C" w:rsidP="00E93D3C">
      <w:pPr>
        <w:pStyle w:val="SingleTxtG"/>
        <w:ind w:firstLine="567"/>
        <w:rPr>
          <w:lang w:val="en-US"/>
        </w:rPr>
      </w:pPr>
      <w:r w:rsidRPr="000C3D19">
        <w:rPr>
          <w:lang w:val="en-US"/>
        </w:rPr>
        <w:t>(c)</w:t>
      </w:r>
      <w:r w:rsidRPr="000C3D19">
        <w:rPr>
          <w:lang w:val="en-US"/>
        </w:rPr>
        <w:tab/>
        <w:t>Recently introduced policies, programmes and action plans and their scope and financing; and</w:t>
      </w:r>
    </w:p>
    <w:p w:rsidR="00E93D3C" w:rsidRPr="000C3D19" w:rsidRDefault="00E93D3C" w:rsidP="00E93D3C">
      <w:pPr>
        <w:pStyle w:val="SingleTxtG"/>
        <w:ind w:firstLine="567"/>
        <w:rPr>
          <w:lang w:val="en-US"/>
        </w:rPr>
      </w:pPr>
      <w:r w:rsidRPr="000C3D19">
        <w:rPr>
          <w:lang w:val="en-US"/>
        </w:rPr>
        <w:t>(d)</w:t>
      </w:r>
      <w:r w:rsidRPr="000C3D19">
        <w:rPr>
          <w:lang w:val="en-US"/>
        </w:rPr>
        <w:tab/>
        <w:t>Recent ratifications of human rights instruments.</w:t>
      </w:r>
    </w:p>
    <w:p w:rsidR="00E93D3C" w:rsidRPr="000C3D19" w:rsidRDefault="00E93D3C" w:rsidP="00E93D3C">
      <w:pPr>
        <w:pStyle w:val="HChG"/>
        <w:rPr>
          <w:rFonts w:eastAsia="Calibri"/>
        </w:rPr>
      </w:pPr>
      <w:r w:rsidRPr="000C3D19">
        <w:rPr>
          <w:rFonts w:eastAsia="Calibri"/>
        </w:rPr>
        <w:tab/>
      </w:r>
      <w:r w:rsidRPr="000C3D19">
        <w:rPr>
          <w:rFonts w:eastAsia="Calibri"/>
        </w:rPr>
        <w:tab/>
        <w:t>Part III</w:t>
      </w:r>
    </w:p>
    <w:p w:rsidR="00E93D3C" w:rsidRPr="000C3D19" w:rsidRDefault="00E93D3C" w:rsidP="00E93D3C">
      <w:pPr>
        <w:pStyle w:val="H1G"/>
        <w:rPr>
          <w:rFonts w:eastAsia="Calibri"/>
        </w:rPr>
      </w:pPr>
      <w:r w:rsidRPr="000C3D19">
        <w:rPr>
          <w:rFonts w:eastAsia="Calibri"/>
        </w:rPr>
        <w:tab/>
      </w:r>
      <w:r w:rsidRPr="000C3D19">
        <w:rPr>
          <w:rFonts w:eastAsia="Calibri"/>
        </w:rPr>
        <w:tab/>
        <w:t>Data, statistics and other information, if available</w:t>
      </w:r>
    </w:p>
    <w:p w:rsidR="00E93D3C" w:rsidRPr="000C3D19" w:rsidRDefault="00E93D3C" w:rsidP="00ED6B89">
      <w:pPr>
        <w:pStyle w:val="Default"/>
        <w:numPr>
          <w:ilvl w:val="0"/>
          <w:numId w:val="23"/>
        </w:numPr>
        <w:spacing w:after="120" w:line="240" w:lineRule="atLeast"/>
        <w:ind w:left="1134" w:right="1134" w:firstLine="0"/>
        <w:jc w:val="both"/>
        <w:rPr>
          <w:sz w:val="20"/>
          <w:szCs w:val="20"/>
        </w:rPr>
      </w:pPr>
      <w:r w:rsidRPr="000C3D19">
        <w:rPr>
          <w:sz w:val="20"/>
          <w:szCs w:val="20"/>
        </w:rPr>
        <w:t>Please provide information on the annual budget allocated for the implementation of the Convention for the years 2010, 2011</w:t>
      </w:r>
      <w:r w:rsidR="00ED6B89" w:rsidRPr="000C3D19">
        <w:rPr>
          <w:sz w:val="20"/>
          <w:szCs w:val="20"/>
        </w:rPr>
        <w:t xml:space="preserve"> and</w:t>
      </w:r>
      <w:r w:rsidRPr="000C3D19">
        <w:rPr>
          <w:sz w:val="20"/>
          <w:szCs w:val="20"/>
        </w:rPr>
        <w:t xml:space="preserve"> 2012. </w:t>
      </w:r>
    </w:p>
    <w:p w:rsidR="00E93D3C" w:rsidRPr="000C3D19" w:rsidRDefault="00E93D3C" w:rsidP="008F44D1">
      <w:pPr>
        <w:pStyle w:val="Default"/>
        <w:numPr>
          <w:ilvl w:val="0"/>
          <w:numId w:val="23"/>
        </w:numPr>
        <w:spacing w:after="120" w:line="240" w:lineRule="atLeast"/>
        <w:ind w:left="1134" w:right="1134" w:firstLine="0"/>
        <w:jc w:val="both"/>
        <w:rPr>
          <w:sz w:val="20"/>
          <w:szCs w:val="20"/>
        </w:rPr>
      </w:pPr>
      <w:r w:rsidRPr="000C3D19">
        <w:rPr>
          <w:sz w:val="20"/>
          <w:szCs w:val="20"/>
          <w:lang w:eastAsia="zh-CN"/>
        </w:rPr>
        <w:t xml:space="preserve">Please </w:t>
      </w:r>
      <w:r w:rsidRPr="000C3D19">
        <w:rPr>
          <w:sz w:val="20"/>
          <w:szCs w:val="20"/>
        </w:rPr>
        <w:t>provide, if available, updated statistical data (disaggregated by age, sex, geographic location</w:t>
      </w:r>
      <w:r w:rsidR="009D2A89" w:rsidRPr="000C3D19">
        <w:rPr>
          <w:sz w:val="20"/>
          <w:szCs w:val="20"/>
        </w:rPr>
        <w:t>,</w:t>
      </w:r>
      <w:r w:rsidRPr="000C3D19">
        <w:rPr>
          <w:sz w:val="20"/>
          <w:szCs w:val="20"/>
        </w:rPr>
        <w:t xml:space="preserve"> ethnic origin and socioeconomic background) for the years 2010, 2011</w:t>
      </w:r>
      <w:r w:rsidR="009D2A89" w:rsidRPr="000C3D19">
        <w:rPr>
          <w:sz w:val="20"/>
          <w:szCs w:val="20"/>
        </w:rPr>
        <w:t xml:space="preserve"> and</w:t>
      </w:r>
      <w:r w:rsidRPr="000C3D19">
        <w:rPr>
          <w:sz w:val="20"/>
          <w:szCs w:val="20"/>
        </w:rPr>
        <w:t xml:space="preserve"> 2012 on the number of </w:t>
      </w:r>
      <w:r w:rsidR="009D2A89" w:rsidRPr="000C3D19">
        <w:rPr>
          <w:sz w:val="20"/>
          <w:szCs w:val="20"/>
        </w:rPr>
        <w:t>b</w:t>
      </w:r>
      <w:r w:rsidRPr="000C3D19">
        <w:rPr>
          <w:sz w:val="20"/>
          <w:szCs w:val="20"/>
        </w:rPr>
        <w:t xml:space="preserve">abies abandoned in “baby boxes” managed by Catholic institutions and the exact number of baby boxes currently </w:t>
      </w:r>
      <w:r w:rsidR="008F44D1" w:rsidRPr="000C3D19">
        <w:rPr>
          <w:sz w:val="20"/>
          <w:szCs w:val="20"/>
        </w:rPr>
        <w:t xml:space="preserve">managed </w:t>
      </w:r>
      <w:r w:rsidRPr="000C3D19">
        <w:rPr>
          <w:sz w:val="20"/>
          <w:szCs w:val="20"/>
        </w:rPr>
        <w:t>by Catholic institutions;</w:t>
      </w:r>
    </w:p>
    <w:p w:rsidR="00E93D3C" w:rsidRPr="000C3D19" w:rsidRDefault="00E93D3C" w:rsidP="00644CF6">
      <w:pPr>
        <w:pStyle w:val="Default"/>
        <w:numPr>
          <w:ilvl w:val="0"/>
          <w:numId w:val="23"/>
        </w:numPr>
        <w:spacing w:after="120" w:line="240" w:lineRule="atLeast"/>
        <w:ind w:left="1134" w:right="1134" w:firstLine="0"/>
        <w:jc w:val="both"/>
        <w:rPr>
          <w:sz w:val="20"/>
          <w:szCs w:val="20"/>
        </w:rPr>
      </w:pPr>
      <w:r w:rsidRPr="000C3D19">
        <w:rPr>
          <w:sz w:val="20"/>
          <w:szCs w:val="20"/>
        </w:rPr>
        <w:t xml:space="preserve">Please provide data on the number of children separated from their families and cared </w:t>
      </w:r>
      <w:r w:rsidR="00FF2BB5" w:rsidRPr="000C3D19">
        <w:rPr>
          <w:sz w:val="20"/>
          <w:szCs w:val="20"/>
        </w:rPr>
        <w:t xml:space="preserve">for </w:t>
      </w:r>
      <w:r w:rsidRPr="000C3D19">
        <w:rPr>
          <w:sz w:val="20"/>
          <w:szCs w:val="20"/>
        </w:rPr>
        <w:t xml:space="preserve">by </w:t>
      </w:r>
      <w:r w:rsidR="00C113E7" w:rsidRPr="000C3D19">
        <w:rPr>
          <w:sz w:val="20"/>
          <w:szCs w:val="20"/>
        </w:rPr>
        <w:t>C</w:t>
      </w:r>
      <w:r w:rsidRPr="000C3D19">
        <w:rPr>
          <w:sz w:val="20"/>
          <w:szCs w:val="20"/>
        </w:rPr>
        <w:t>atholic institutions around the world for the years 20</w:t>
      </w:r>
      <w:r w:rsidR="009D2A89" w:rsidRPr="000C3D19">
        <w:rPr>
          <w:sz w:val="20"/>
          <w:szCs w:val="20"/>
        </w:rPr>
        <w:t>10</w:t>
      </w:r>
      <w:r w:rsidRPr="000C3D19">
        <w:rPr>
          <w:sz w:val="20"/>
          <w:szCs w:val="20"/>
        </w:rPr>
        <w:t xml:space="preserve">-2012. </w:t>
      </w:r>
      <w:r w:rsidR="00644CF6" w:rsidRPr="000C3D19">
        <w:rPr>
          <w:sz w:val="20"/>
          <w:szCs w:val="20"/>
        </w:rPr>
        <w:t>P</w:t>
      </w:r>
      <w:r w:rsidRPr="000C3D19">
        <w:rPr>
          <w:sz w:val="20"/>
          <w:szCs w:val="20"/>
        </w:rPr>
        <w:t xml:space="preserve">lease include information on: </w:t>
      </w:r>
    </w:p>
    <w:p w:rsidR="00E93D3C" w:rsidRPr="000C3D19" w:rsidRDefault="00E93D3C" w:rsidP="00C113E7">
      <w:pPr>
        <w:pStyle w:val="SingleTxtG"/>
        <w:ind w:firstLine="567"/>
        <w:rPr>
          <w:lang w:val="en-US"/>
        </w:rPr>
      </w:pPr>
      <w:r w:rsidRPr="000C3D19">
        <w:rPr>
          <w:lang w:val="en-US"/>
        </w:rPr>
        <w:t>(a)</w:t>
      </w:r>
      <w:r w:rsidRPr="000C3D19">
        <w:rPr>
          <w:lang w:val="en-US"/>
        </w:rPr>
        <w:tab/>
        <w:t xml:space="preserve">Factors responsible for the separation; </w:t>
      </w:r>
    </w:p>
    <w:p w:rsidR="00E93D3C" w:rsidRPr="000C3D19" w:rsidRDefault="00E93D3C" w:rsidP="00C113E7">
      <w:pPr>
        <w:pStyle w:val="SingleTxtG"/>
        <w:ind w:firstLine="567"/>
        <w:rPr>
          <w:lang w:val="en-US"/>
        </w:rPr>
      </w:pPr>
      <w:r w:rsidRPr="000C3D19">
        <w:rPr>
          <w:lang w:val="en-US"/>
        </w:rPr>
        <w:t>(b)</w:t>
      </w:r>
      <w:r w:rsidRPr="000C3D19">
        <w:rPr>
          <w:lang w:val="en-US"/>
        </w:rPr>
        <w:tab/>
        <w:t xml:space="preserve">Type of placements allocated; </w:t>
      </w:r>
    </w:p>
    <w:p w:rsidR="00E93D3C" w:rsidRPr="000C3D19" w:rsidRDefault="00E93D3C" w:rsidP="00C113E7">
      <w:pPr>
        <w:pStyle w:val="SingleTxtG"/>
        <w:ind w:firstLine="567"/>
        <w:rPr>
          <w:lang w:val="en-US"/>
        </w:rPr>
      </w:pPr>
      <w:r w:rsidRPr="000C3D19">
        <w:rPr>
          <w:lang w:val="en-US"/>
        </w:rPr>
        <w:t>(c)</w:t>
      </w:r>
      <w:r w:rsidRPr="000C3D19">
        <w:rPr>
          <w:lang w:val="en-US"/>
        </w:rPr>
        <w:tab/>
        <w:t xml:space="preserve">Body/organization providing placements; and </w:t>
      </w:r>
    </w:p>
    <w:p w:rsidR="00E93D3C" w:rsidRPr="000C3D19" w:rsidRDefault="00E93D3C" w:rsidP="00C113E7">
      <w:pPr>
        <w:pStyle w:val="SingleTxtG"/>
        <w:ind w:firstLine="567"/>
        <w:rPr>
          <w:lang w:val="en-US"/>
        </w:rPr>
      </w:pPr>
      <w:r w:rsidRPr="000C3D19">
        <w:rPr>
          <w:lang w:val="en-US"/>
        </w:rPr>
        <w:t xml:space="preserve">(d) </w:t>
      </w:r>
      <w:r w:rsidRPr="000C3D19">
        <w:rPr>
          <w:lang w:val="en-US"/>
        </w:rPr>
        <w:tab/>
        <w:t>Duration of placements and measures to reunite children with their parents.</w:t>
      </w:r>
    </w:p>
    <w:p w:rsidR="00E93D3C" w:rsidRPr="000C3D19" w:rsidRDefault="00E93D3C" w:rsidP="00FF2BB5">
      <w:pPr>
        <w:pStyle w:val="Default"/>
        <w:numPr>
          <w:ilvl w:val="0"/>
          <w:numId w:val="23"/>
        </w:numPr>
        <w:spacing w:after="120" w:line="240" w:lineRule="atLeast"/>
        <w:ind w:left="1134" w:right="1134" w:firstLine="0"/>
        <w:jc w:val="both"/>
        <w:rPr>
          <w:sz w:val="20"/>
          <w:szCs w:val="20"/>
        </w:rPr>
      </w:pPr>
      <w:r w:rsidRPr="000C3D19">
        <w:rPr>
          <w:sz w:val="20"/>
          <w:szCs w:val="20"/>
        </w:rPr>
        <w:t>Please provide data, disaggregated by age, sex, ethnic origin and socioeconomic status, on cases of violence against children within the family for the period 20</w:t>
      </w:r>
      <w:r w:rsidR="009D2A89" w:rsidRPr="000C3D19">
        <w:rPr>
          <w:sz w:val="20"/>
          <w:szCs w:val="20"/>
        </w:rPr>
        <w:t>10</w:t>
      </w:r>
      <w:r w:rsidRPr="000C3D19">
        <w:rPr>
          <w:sz w:val="20"/>
          <w:szCs w:val="20"/>
        </w:rPr>
        <w:t xml:space="preserve">-2012 reported to institutions of the </w:t>
      </w:r>
      <w:r w:rsidR="00431A4E" w:rsidRPr="000C3D19">
        <w:rPr>
          <w:rFonts w:eastAsia="SimSun"/>
          <w:sz w:val="20"/>
          <w:szCs w:val="20"/>
        </w:rPr>
        <w:t>Holy See</w:t>
      </w:r>
      <w:r w:rsidR="008F44D1" w:rsidRPr="000C3D19">
        <w:rPr>
          <w:rFonts w:eastAsia="SimSun"/>
          <w:sz w:val="20"/>
          <w:szCs w:val="20"/>
        </w:rPr>
        <w:t>,</w:t>
      </w:r>
      <w:r w:rsidR="00431A4E" w:rsidRPr="000C3D19">
        <w:rPr>
          <w:sz w:val="20"/>
          <w:szCs w:val="20"/>
        </w:rPr>
        <w:t xml:space="preserve"> </w:t>
      </w:r>
      <w:r w:rsidRPr="000C3D19">
        <w:rPr>
          <w:sz w:val="20"/>
          <w:szCs w:val="20"/>
        </w:rPr>
        <w:t>and action taken to protect children and prevent further violence</w:t>
      </w:r>
      <w:r w:rsidR="00FF2BB5" w:rsidRPr="000C3D19">
        <w:rPr>
          <w:sz w:val="20"/>
          <w:szCs w:val="20"/>
        </w:rPr>
        <w:t>.</w:t>
      </w:r>
    </w:p>
    <w:p w:rsidR="00E93D3C" w:rsidRPr="000C3D19" w:rsidRDefault="00E93D3C" w:rsidP="00FF2BB5">
      <w:pPr>
        <w:pStyle w:val="Default"/>
        <w:numPr>
          <w:ilvl w:val="0"/>
          <w:numId w:val="23"/>
        </w:numPr>
        <w:spacing w:after="120" w:line="240" w:lineRule="atLeast"/>
        <w:ind w:left="1134" w:right="1134" w:firstLine="0"/>
        <w:jc w:val="both"/>
        <w:rPr>
          <w:sz w:val="20"/>
          <w:szCs w:val="20"/>
        </w:rPr>
      </w:pPr>
      <w:r w:rsidRPr="000C3D19">
        <w:rPr>
          <w:sz w:val="20"/>
          <w:szCs w:val="20"/>
        </w:rPr>
        <w:t xml:space="preserve">Please provide the Committee with an update </w:t>
      </w:r>
      <w:r w:rsidR="00FF2BB5" w:rsidRPr="000C3D19">
        <w:rPr>
          <w:sz w:val="20"/>
          <w:szCs w:val="20"/>
        </w:rPr>
        <w:t xml:space="preserve">on </w:t>
      </w:r>
      <w:r w:rsidRPr="000C3D19">
        <w:rPr>
          <w:sz w:val="20"/>
          <w:szCs w:val="20"/>
        </w:rPr>
        <w:t xml:space="preserve">any data in the report which may have been </w:t>
      </w:r>
      <w:r w:rsidR="00FF2BB5" w:rsidRPr="000C3D19">
        <w:rPr>
          <w:sz w:val="20"/>
          <w:szCs w:val="20"/>
        </w:rPr>
        <w:t xml:space="preserve">superseded </w:t>
      </w:r>
      <w:r w:rsidRPr="000C3D19">
        <w:rPr>
          <w:sz w:val="20"/>
          <w:szCs w:val="20"/>
        </w:rPr>
        <w:t>by more recent data collected or other new developments.</w:t>
      </w:r>
    </w:p>
    <w:p w:rsidR="00E93D3C" w:rsidRPr="000C3D19" w:rsidRDefault="00E93D3C" w:rsidP="00C113E7">
      <w:pPr>
        <w:pStyle w:val="Default"/>
        <w:numPr>
          <w:ilvl w:val="0"/>
          <w:numId w:val="23"/>
        </w:numPr>
        <w:spacing w:after="120" w:line="240" w:lineRule="atLeast"/>
        <w:ind w:left="1134" w:right="1134" w:firstLine="0"/>
        <w:jc w:val="both"/>
        <w:rPr>
          <w:sz w:val="20"/>
          <w:szCs w:val="20"/>
        </w:rPr>
      </w:pPr>
      <w:r w:rsidRPr="000C3D19">
        <w:rPr>
          <w:sz w:val="20"/>
          <w:szCs w:val="20"/>
        </w:rPr>
        <w:t xml:space="preserve">In addition, the </w:t>
      </w:r>
      <w:r w:rsidR="00431A4E" w:rsidRPr="000C3D19">
        <w:rPr>
          <w:sz w:val="20"/>
          <w:szCs w:val="20"/>
        </w:rPr>
        <w:t>Holy See</w:t>
      </w:r>
      <w:r w:rsidRPr="000C3D19">
        <w:rPr>
          <w:sz w:val="20"/>
          <w:szCs w:val="20"/>
        </w:rPr>
        <w:t xml:space="preserve"> may list areas affecting children that it considers to be of priority with regard to the implementation of the Convention.</w:t>
      </w:r>
    </w:p>
    <w:p w:rsidR="00EA2B2D" w:rsidRPr="00E93D3C" w:rsidRDefault="00E93D3C" w:rsidP="00E93D3C">
      <w:pPr>
        <w:pStyle w:val="SingleTxtG"/>
        <w:spacing w:before="240" w:after="0"/>
        <w:jc w:val="center"/>
        <w:rPr>
          <w:u w:val="single"/>
        </w:rPr>
      </w:pPr>
      <w:r>
        <w:rPr>
          <w:u w:val="single"/>
        </w:rPr>
        <w:tab/>
      </w:r>
      <w:r>
        <w:rPr>
          <w:u w:val="single"/>
        </w:rPr>
        <w:tab/>
      </w:r>
      <w:r>
        <w:rPr>
          <w:u w:val="single"/>
        </w:rPr>
        <w:tab/>
      </w:r>
    </w:p>
    <w:sectPr w:rsidR="00EA2B2D" w:rsidRPr="00E93D3C" w:rsidSect="00185C3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D94" w:rsidRDefault="00BA4D94"/>
  </w:endnote>
  <w:endnote w:type="continuationSeparator" w:id="0">
    <w:p w:rsidR="00BA4D94" w:rsidRDefault="00BA4D94"/>
  </w:endnote>
  <w:endnote w:type="continuationNotice" w:id="1">
    <w:p w:rsidR="00BA4D94" w:rsidRDefault="00BA4D9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0C" w:rsidRPr="00185C38" w:rsidRDefault="00193C0C"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D205AE">
      <w:rPr>
        <w:b/>
        <w:noProof/>
        <w:sz w:val="18"/>
      </w:rPr>
      <w:t>2</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0C" w:rsidRPr="00185C38" w:rsidRDefault="00193C0C"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D205AE">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0C" w:rsidRPr="00DF1F60" w:rsidRDefault="00193C0C">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D205AE">
      <w:rPr>
        <w:sz w:val="18"/>
        <w:szCs w:val="18"/>
      </w:rPr>
      <w:t>45725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D94" w:rsidRPr="000B175B" w:rsidRDefault="00BA4D94" w:rsidP="000B175B">
      <w:pPr>
        <w:tabs>
          <w:tab w:val="right" w:pos="2155"/>
        </w:tabs>
        <w:spacing w:after="80"/>
        <w:ind w:left="680"/>
        <w:rPr>
          <w:u w:val="single"/>
        </w:rPr>
      </w:pPr>
      <w:r>
        <w:rPr>
          <w:u w:val="single"/>
        </w:rPr>
        <w:tab/>
      </w:r>
    </w:p>
  </w:footnote>
  <w:footnote w:type="continuationSeparator" w:id="0">
    <w:p w:rsidR="00BA4D94" w:rsidRPr="00FC68B7" w:rsidRDefault="00BA4D94" w:rsidP="00FC68B7">
      <w:pPr>
        <w:tabs>
          <w:tab w:val="left" w:pos="2155"/>
        </w:tabs>
        <w:spacing w:after="80"/>
        <w:ind w:left="680"/>
        <w:rPr>
          <w:u w:val="single"/>
        </w:rPr>
      </w:pPr>
      <w:r>
        <w:rPr>
          <w:u w:val="single"/>
        </w:rPr>
        <w:tab/>
      </w:r>
    </w:p>
  </w:footnote>
  <w:footnote w:type="continuationNotice" w:id="1">
    <w:p w:rsidR="00BA4D94" w:rsidRDefault="00BA4D9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0C" w:rsidRPr="00185C38" w:rsidRDefault="00193C0C">
    <w:pPr>
      <w:pStyle w:val="Header"/>
    </w:pPr>
    <w:r>
      <w:t>CRC/C/VAT/Q/2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0C" w:rsidRPr="00185C38" w:rsidRDefault="00193C0C" w:rsidP="00185C38">
    <w:pPr>
      <w:pStyle w:val="Header"/>
      <w:jc w:val="right"/>
    </w:pPr>
    <w:r>
      <w:t>CRC/C/VAT/Q/2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0C" w:rsidRDefault="00193C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23D07DB"/>
    <w:multiLevelType w:val="hybridMultilevel"/>
    <w:tmpl w:val="15A4B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6">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2C823345"/>
    <w:multiLevelType w:val="hybridMultilevel"/>
    <w:tmpl w:val="D3841AB0"/>
    <w:lvl w:ilvl="0" w:tplc="CDBA06A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8">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9">
    <w:nsid w:val="2F2B3B03"/>
    <w:multiLevelType w:val="hybridMultilevel"/>
    <w:tmpl w:val="B0C86CF4"/>
    <w:lvl w:ilvl="0" w:tplc="3D4AB69A">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11">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12">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3">
    <w:nsid w:val="575A5581"/>
    <w:multiLevelType w:val="hybridMultilevel"/>
    <w:tmpl w:val="F788B4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7393F2C"/>
    <w:multiLevelType w:val="hybridMultilevel"/>
    <w:tmpl w:val="9BC66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8">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0">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abstractNum w:abstractNumId="21">
    <w:nsid w:val="78D26A32"/>
    <w:multiLevelType w:val="hybridMultilevel"/>
    <w:tmpl w:val="D81ADC26"/>
    <w:lvl w:ilvl="0" w:tplc="EFE4A5B0">
      <w:start w:val="1"/>
      <w:numFmt w:val="decimal"/>
      <w:lvlText w:val="%1."/>
      <w:lvlJc w:val="left"/>
      <w:pPr>
        <w:ind w:left="851" w:hanging="360"/>
      </w:pPr>
      <w:rPr>
        <w:rFonts w:hint="default"/>
      </w:rPr>
    </w:lvl>
    <w:lvl w:ilvl="1" w:tplc="08090019" w:tentative="1">
      <w:start w:val="1"/>
      <w:numFmt w:val="lowerLetter"/>
      <w:lvlText w:val="%2."/>
      <w:lvlJc w:val="left"/>
      <w:pPr>
        <w:ind w:left="1571" w:hanging="360"/>
      </w:pPr>
    </w:lvl>
    <w:lvl w:ilvl="2" w:tplc="0809001B" w:tentative="1">
      <w:start w:val="1"/>
      <w:numFmt w:val="lowerRoman"/>
      <w:lvlText w:val="%3."/>
      <w:lvlJc w:val="right"/>
      <w:pPr>
        <w:ind w:left="2291" w:hanging="180"/>
      </w:pPr>
    </w:lvl>
    <w:lvl w:ilvl="3" w:tplc="0809000F" w:tentative="1">
      <w:start w:val="1"/>
      <w:numFmt w:val="decimal"/>
      <w:lvlText w:val="%4."/>
      <w:lvlJc w:val="left"/>
      <w:pPr>
        <w:ind w:left="3011" w:hanging="360"/>
      </w:pPr>
    </w:lvl>
    <w:lvl w:ilvl="4" w:tplc="08090019" w:tentative="1">
      <w:start w:val="1"/>
      <w:numFmt w:val="lowerLetter"/>
      <w:lvlText w:val="%5."/>
      <w:lvlJc w:val="left"/>
      <w:pPr>
        <w:ind w:left="3731" w:hanging="360"/>
      </w:pPr>
    </w:lvl>
    <w:lvl w:ilvl="5" w:tplc="0809001B" w:tentative="1">
      <w:start w:val="1"/>
      <w:numFmt w:val="lowerRoman"/>
      <w:lvlText w:val="%6."/>
      <w:lvlJc w:val="right"/>
      <w:pPr>
        <w:ind w:left="4451" w:hanging="180"/>
      </w:pPr>
    </w:lvl>
    <w:lvl w:ilvl="6" w:tplc="0809000F" w:tentative="1">
      <w:start w:val="1"/>
      <w:numFmt w:val="decimal"/>
      <w:lvlText w:val="%7."/>
      <w:lvlJc w:val="left"/>
      <w:pPr>
        <w:ind w:left="5171" w:hanging="360"/>
      </w:pPr>
    </w:lvl>
    <w:lvl w:ilvl="7" w:tplc="08090019" w:tentative="1">
      <w:start w:val="1"/>
      <w:numFmt w:val="lowerLetter"/>
      <w:lvlText w:val="%8."/>
      <w:lvlJc w:val="left"/>
      <w:pPr>
        <w:ind w:left="5891" w:hanging="360"/>
      </w:pPr>
    </w:lvl>
    <w:lvl w:ilvl="8" w:tplc="0809001B" w:tentative="1">
      <w:start w:val="1"/>
      <w:numFmt w:val="lowerRoman"/>
      <w:lvlText w:val="%9."/>
      <w:lvlJc w:val="right"/>
      <w:pPr>
        <w:ind w:left="6611" w:hanging="180"/>
      </w:pPr>
    </w:lvl>
  </w:abstractNum>
  <w:abstractNum w:abstractNumId="22">
    <w:nsid w:val="7F634870"/>
    <w:multiLevelType w:val="hybridMultilevel"/>
    <w:tmpl w:val="B2A886A0"/>
    <w:lvl w:ilvl="0" w:tplc="9846617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3"/>
  </w:num>
  <w:num w:numId="2">
    <w:abstractNumId w:val="16"/>
  </w:num>
  <w:num w:numId="3">
    <w:abstractNumId w:val="0"/>
  </w:num>
  <w:num w:numId="4">
    <w:abstractNumId w:val="1"/>
  </w:num>
  <w:num w:numId="5">
    <w:abstractNumId w:val="20"/>
  </w:num>
  <w:num w:numId="6">
    <w:abstractNumId w:val="11"/>
  </w:num>
  <w:num w:numId="7">
    <w:abstractNumId w:val="17"/>
  </w:num>
  <w:num w:numId="8">
    <w:abstractNumId w:val="10"/>
  </w:num>
  <w:num w:numId="9">
    <w:abstractNumId w:val="5"/>
  </w:num>
  <w:num w:numId="10">
    <w:abstractNumId w:val="19"/>
  </w:num>
  <w:num w:numId="11">
    <w:abstractNumId w:val="6"/>
  </w:num>
  <w:num w:numId="12">
    <w:abstractNumId w:val="15"/>
  </w:num>
  <w:num w:numId="13">
    <w:abstractNumId w:val="4"/>
  </w:num>
  <w:num w:numId="14">
    <w:abstractNumId w:val="12"/>
  </w:num>
  <w:num w:numId="15">
    <w:abstractNumId w:val="8"/>
  </w:num>
  <w:num w:numId="16">
    <w:abstractNumId w:val="18"/>
  </w:num>
  <w:num w:numId="17">
    <w:abstractNumId w:val="13"/>
  </w:num>
  <w:num w:numId="18">
    <w:abstractNumId w:val="22"/>
  </w:num>
  <w:num w:numId="19">
    <w:abstractNumId w:val="7"/>
  </w:num>
  <w:num w:numId="20">
    <w:abstractNumId w:val="2"/>
  </w:num>
  <w:num w:numId="21">
    <w:abstractNumId w:val="9"/>
  </w:num>
  <w:num w:numId="22">
    <w:abstractNumId w:val="14"/>
  </w:num>
  <w:num w:numId="23">
    <w:abstractNumId w:val="2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10840"/>
    <w:rsid w:val="00015E9C"/>
    <w:rsid w:val="000239DA"/>
    <w:rsid w:val="00026EB8"/>
    <w:rsid w:val="00042269"/>
    <w:rsid w:val="00050F6B"/>
    <w:rsid w:val="00052DC2"/>
    <w:rsid w:val="00072C8C"/>
    <w:rsid w:val="00091419"/>
    <w:rsid w:val="000931C0"/>
    <w:rsid w:val="000B175B"/>
    <w:rsid w:val="000B3A0F"/>
    <w:rsid w:val="000B45CA"/>
    <w:rsid w:val="000B7664"/>
    <w:rsid w:val="000C11CF"/>
    <w:rsid w:val="000C3D19"/>
    <w:rsid w:val="000D0438"/>
    <w:rsid w:val="000D786E"/>
    <w:rsid w:val="000E0415"/>
    <w:rsid w:val="000F1632"/>
    <w:rsid w:val="0010069E"/>
    <w:rsid w:val="001102D6"/>
    <w:rsid w:val="0012425D"/>
    <w:rsid w:val="00131DB4"/>
    <w:rsid w:val="00141996"/>
    <w:rsid w:val="00144FB5"/>
    <w:rsid w:val="0015261E"/>
    <w:rsid w:val="001639C4"/>
    <w:rsid w:val="00172EF0"/>
    <w:rsid w:val="00185C38"/>
    <w:rsid w:val="0019382A"/>
    <w:rsid w:val="00193C0C"/>
    <w:rsid w:val="001A4067"/>
    <w:rsid w:val="001B4B04"/>
    <w:rsid w:val="001C4223"/>
    <w:rsid w:val="001C6663"/>
    <w:rsid w:val="001C7895"/>
    <w:rsid w:val="001D26DF"/>
    <w:rsid w:val="001D2FDC"/>
    <w:rsid w:val="001E1C4E"/>
    <w:rsid w:val="001E3807"/>
    <w:rsid w:val="001E62E9"/>
    <w:rsid w:val="001E6A92"/>
    <w:rsid w:val="00211E0B"/>
    <w:rsid w:val="00224A4D"/>
    <w:rsid w:val="00234C16"/>
    <w:rsid w:val="00237785"/>
    <w:rsid w:val="00241466"/>
    <w:rsid w:val="00241DBD"/>
    <w:rsid w:val="00256405"/>
    <w:rsid w:val="00270634"/>
    <w:rsid w:val="00272343"/>
    <w:rsid w:val="00285844"/>
    <w:rsid w:val="002859B6"/>
    <w:rsid w:val="002926F6"/>
    <w:rsid w:val="00293144"/>
    <w:rsid w:val="002B06CC"/>
    <w:rsid w:val="002B5A6B"/>
    <w:rsid w:val="002D5D6D"/>
    <w:rsid w:val="002D7E50"/>
    <w:rsid w:val="002F0C71"/>
    <w:rsid w:val="00306BCA"/>
    <w:rsid w:val="003107FA"/>
    <w:rsid w:val="00313A7E"/>
    <w:rsid w:val="00321698"/>
    <w:rsid w:val="003229D8"/>
    <w:rsid w:val="00326F34"/>
    <w:rsid w:val="00334678"/>
    <w:rsid w:val="00336125"/>
    <w:rsid w:val="003374A6"/>
    <w:rsid w:val="00337BAB"/>
    <w:rsid w:val="0034003C"/>
    <w:rsid w:val="003407DC"/>
    <w:rsid w:val="00346C62"/>
    <w:rsid w:val="00355C90"/>
    <w:rsid w:val="003653E5"/>
    <w:rsid w:val="00386451"/>
    <w:rsid w:val="0039277A"/>
    <w:rsid w:val="003972E0"/>
    <w:rsid w:val="003C228C"/>
    <w:rsid w:val="003C2CC4"/>
    <w:rsid w:val="003D2146"/>
    <w:rsid w:val="003D4B23"/>
    <w:rsid w:val="003E0485"/>
    <w:rsid w:val="004051F4"/>
    <w:rsid w:val="00410691"/>
    <w:rsid w:val="0041071A"/>
    <w:rsid w:val="00431A4E"/>
    <w:rsid w:val="004325CB"/>
    <w:rsid w:val="00446DE4"/>
    <w:rsid w:val="004518DA"/>
    <w:rsid w:val="00473FF8"/>
    <w:rsid w:val="00480C9C"/>
    <w:rsid w:val="00487B57"/>
    <w:rsid w:val="004B573A"/>
    <w:rsid w:val="004C772F"/>
    <w:rsid w:val="004F25C3"/>
    <w:rsid w:val="00500C49"/>
    <w:rsid w:val="00505CE0"/>
    <w:rsid w:val="00506E09"/>
    <w:rsid w:val="00507933"/>
    <w:rsid w:val="005119C1"/>
    <w:rsid w:val="0053352B"/>
    <w:rsid w:val="00533821"/>
    <w:rsid w:val="00540C2F"/>
    <w:rsid w:val="005420F2"/>
    <w:rsid w:val="0057373D"/>
    <w:rsid w:val="00585664"/>
    <w:rsid w:val="00595463"/>
    <w:rsid w:val="005A274D"/>
    <w:rsid w:val="005B3DB3"/>
    <w:rsid w:val="005C0081"/>
    <w:rsid w:val="005C3F3B"/>
    <w:rsid w:val="005C50EF"/>
    <w:rsid w:val="005D3D4D"/>
    <w:rsid w:val="005D7218"/>
    <w:rsid w:val="005E0B3D"/>
    <w:rsid w:val="005E0D00"/>
    <w:rsid w:val="005E5165"/>
    <w:rsid w:val="005E6D12"/>
    <w:rsid w:val="005E7C15"/>
    <w:rsid w:val="005F39E4"/>
    <w:rsid w:val="006064BE"/>
    <w:rsid w:val="00611FC4"/>
    <w:rsid w:val="006176FB"/>
    <w:rsid w:val="00633FF1"/>
    <w:rsid w:val="00635DFC"/>
    <w:rsid w:val="00637E97"/>
    <w:rsid w:val="00640B26"/>
    <w:rsid w:val="00644CF6"/>
    <w:rsid w:val="00646D66"/>
    <w:rsid w:val="00663F4B"/>
    <w:rsid w:val="006643A4"/>
    <w:rsid w:val="0067501F"/>
    <w:rsid w:val="00682D97"/>
    <w:rsid w:val="006A7392"/>
    <w:rsid w:val="006B765D"/>
    <w:rsid w:val="006C0D34"/>
    <w:rsid w:val="006C680F"/>
    <w:rsid w:val="006D191E"/>
    <w:rsid w:val="006D7277"/>
    <w:rsid w:val="006E12AE"/>
    <w:rsid w:val="006E2BF1"/>
    <w:rsid w:val="006E564B"/>
    <w:rsid w:val="00721DEF"/>
    <w:rsid w:val="00723CA7"/>
    <w:rsid w:val="0072632A"/>
    <w:rsid w:val="007319CD"/>
    <w:rsid w:val="007343F7"/>
    <w:rsid w:val="00741F21"/>
    <w:rsid w:val="007773C9"/>
    <w:rsid w:val="007978A8"/>
    <w:rsid w:val="007A2683"/>
    <w:rsid w:val="007A44F0"/>
    <w:rsid w:val="007B6BA5"/>
    <w:rsid w:val="007C2DA4"/>
    <w:rsid w:val="007C3390"/>
    <w:rsid w:val="007C4F4B"/>
    <w:rsid w:val="007D66BE"/>
    <w:rsid w:val="007F3143"/>
    <w:rsid w:val="007F6611"/>
    <w:rsid w:val="008175E9"/>
    <w:rsid w:val="008242D7"/>
    <w:rsid w:val="008345D4"/>
    <w:rsid w:val="00861FE3"/>
    <w:rsid w:val="00871FD5"/>
    <w:rsid w:val="008950D4"/>
    <w:rsid w:val="008979B1"/>
    <w:rsid w:val="008A38AA"/>
    <w:rsid w:val="008A443B"/>
    <w:rsid w:val="008A6B25"/>
    <w:rsid w:val="008A6C4F"/>
    <w:rsid w:val="008D1F20"/>
    <w:rsid w:val="008E0E46"/>
    <w:rsid w:val="008F084C"/>
    <w:rsid w:val="008F44D1"/>
    <w:rsid w:val="008F515C"/>
    <w:rsid w:val="00907CC9"/>
    <w:rsid w:val="00942BE3"/>
    <w:rsid w:val="00960A18"/>
    <w:rsid w:val="00963CBA"/>
    <w:rsid w:val="00981CD4"/>
    <w:rsid w:val="00984DC4"/>
    <w:rsid w:val="00991261"/>
    <w:rsid w:val="00997422"/>
    <w:rsid w:val="009A130F"/>
    <w:rsid w:val="009A66F6"/>
    <w:rsid w:val="009D2A89"/>
    <w:rsid w:val="009D539B"/>
    <w:rsid w:val="009F1F9A"/>
    <w:rsid w:val="009F3E16"/>
    <w:rsid w:val="00A1427D"/>
    <w:rsid w:val="00A56944"/>
    <w:rsid w:val="00A72F22"/>
    <w:rsid w:val="00A748A6"/>
    <w:rsid w:val="00A879A4"/>
    <w:rsid w:val="00AD1E62"/>
    <w:rsid w:val="00AD6200"/>
    <w:rsid w:val="00AE4C08"/>
    <w:rsid w:val="00B10158"/>
    <w:rsid w:val="00B14BE0"/>
    <w:rsid w:val="00B20F1B"/>
    <w:rsid w:val="00B30179"/>
    <w:rsid w:val="00B3317B"/>
    <w:rsid w:val="00B3674C"/>
    <w:rsid w:val="00B36914"/>
    <w:rsid w:val="00B4247A"/>
    <w:rsid w:val="00B46445"/>
    <w:rsid w:val="00B47F0E"/>
    <w:rsid w:val="00B61CB8"/>
    <w:rsid w:val="00B652E0"/>
    <w:rsid w:val="00B734B5"/>
    <w:rsid w:val="00B75D73"/>
    <w:rsid w:val="00B81E12"/>
    <w:rsid w:val="00B93068"/>
    <w:rsid w:val="00B95A4F"/>
    <w:rsid w:val="00BA4B73"/>
    <w:rsid w:val="00BA4D94"/>
    <w:rsid w:val="00BC74E9"/>
    <w:rsid w:val="00BD133B"/>
    <w:rsid w:val="00BD44C6"/>
    <w:rsid w:val="00BE618E"/>
    <w:rsid w:val="00BE710D"/>
    <w:rsid w:val="00BF2059"/>
    <w:rsid w:val="00C006DC"/>
    <w:rsid w:val="00C01E72"/>
    <w:rsid w:val="00C0689E"/>
    <w:rsid w:val="00C113E7"/>
    <w:rsid w:val="00C42D94"/>
    <w:rsid w:val="00C463DD"/>
    <w:rsid w:val="00C60BEB"/>
    <w:rsid w:val="00C745C3"/>
    <w:rsid w:val="00CB2077"/>
    <w:rsid w:val="00CE0A19"/>
    <w:rsid w:val="00CE4A8F"/>
    <w:rsid w:val="00D01B10"/>
    <w:rsid w:val="00D2031B"/>
    <w:rsid w:val="00D205AE"/>
    <w:rsid w:val="00D206C2"/>
    <w:rsid w:val="00D25FE2"/>
    <w:rsid w:val="00D43252"/>
    <w:rsid w:val="00D73558"/>
    <w:rsid w:val="00D8083A"/>
    <w:rsid w:val="00D82E55"/>
    <w:rsid w:val="00D978C6"/>
    <w:rsid w:val="00DA4A7E"/>
    <w:rsid w:val="00DA67AD"/>
    <w:rsid w:val="00DB4442"/>
    <w:rsid w:val="00DC25B9"/>
    <w:rsid w:val="00DD0AFC"/>
    <w:rsid w:val="00DD0CA1"/>
    <w:rsid w:val="00DE0C6E"/>
    <w:rsid w:val="00DE14FF"/>
    <w:rsid w:val="00DF1F60"/>
    <w:rsid w:val="00E03CFF"/>
    <w:rsid w:val="00E130AB"/>
    <w:rsid w:val="00E36BC2"/>
    <w:rsid w:val="00E42186"/>
    <w:rsid w:val="00E5644E"/>
    <w:rsid w:val="00E642ED"/>
    <w:rsid w:val="00E7260F"/>
    <w:rsid w:val="00E8018E"/>
    <w:rsid w:val="00E872D2"/>
    <w:rsid w:val="00E93D3C"/>
    <w:rsid w:val="00E96630"/>
    <w:rsid w:val="00EA2B2D"/>
    <w:rsid w:val="00EB0787"/>
    <w:rsid w:val="00ED6B89"/>
    <w:rsid w:val="00ED7A2A"/>
    <w:rsid w:val="00EE7C87"/>
    <w:rsid w:val="00EF1D7F"/>
    <w:rsid w:val="00F0788A"/>
    <w:rsid w:val="00F40E75"/>
    <w:rsid w:val="00F4790B"/>
    <w:rsid w:val="00F50D83"/>
    <w:rsid w:val="00F63C40"/>
    <w:rsid w:val="00F66B6E"/>
    <w:rsid w:val="00F75908"/>
    <w:rsid w:val="00FA4D06"/>
    <w:rsid w:val="00FB2641"/>
    <w:rsid w:val="00FC0B33"/>
    <w:rsid w:val="00FC4640"/>
    <w:rsid w:val="00FC68B7"/>
    <w:rsid w:val="00FD4BC6"/>
    <w:rsid w:val="00FD5B18"/>
    <w:rsid w:val="00FD5BB6"/>
    <w:rsid w:val="00FD744C"/>
    <w:rsid w:val="00FE74CE"/>
    <w:rsid w:val="00FF2BB5"/>
    <w:rsid w:val="00FF742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
    <w:link w:val="FootnoteText"/>
    <w:rsid w:val="00B46445"/>
    <w:rPr>
      <w:sz w:val="18"/>
      <w:lang w:eastAsia="en-US"/>
    </w:rPr>
  </w:style>
  <w:style w:type="character" w:styleId="HTMLCite">
    <w:name w:val="HTML Cite"/>
    <w:rsid w:val="001639C4"/>
    <w:rPr>
      <w:i/>
      <w:iCs/>
    </w:rPr>
  </w:style>
  <w:style w:type="paragraph" w:customStyle="1" w:styleId="Default">
    <w:name w:val="Default"/>
    <w:rsid w:val="00E93D3C"/>
    <w:pPr>
      <w:autoSpaceDE w:val="0"/>
      <w:autoSpaceDN w:val="0"/>
      <w:adjustRightInd w:val="0"/>
    </w:pPr>
    <w:rPr>
      <w:color w:val="000000"/>
      <w:sz w:val="24"/>
      <w:szCs w:val="24"/>
      <w:lang w:val="en-GB" w:eastAsia="en-GB"/>
    </w:rPr>
  </w:style>
  <w:style w:type="character" w:styleId="Emphasis">
    <w:name w:val="Emphasis"/>
    <w:uiPriority w:val="20"/>
    <w:qFormat/>
    <w:rsid w:val="00E93D3C"/>
    <w:rPr>
      <w:b/>
      <w:bCs/>
      <w:i w:val="0"/>
      <w:iCs w:val="0"/>
    </w:rPr>
  </w:style>
  <w:style w:type="character" w:customStyle="1" w:styleId="st">
    <w:name w:val="st"/>
    <w:rsid w:val="00E93D3C"/>
  </w:style>
</w:styles>
</file>

<file path=word/webSettings.xml><?xml version="1.0" encoding="utf-8"?>
<w:webSettings xmlns:r="http://schemas.openxmlformats.org/officeDocument/2006/relationships" xmlns:w="http://schemas.openxmlformats.org/wordprocessingml/2006/main">
  <w:divs>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1611</Words>
  <Characters>8590</Characters>
  <Application>Microsoft Office Outlook</Application>
  <DocSecurity>4</DocSecurity>
  <Lines>136</Lines>
  <Paragraphs>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2013-07-19T08:36:00Z</cp:lastPrinted>
  <dcterms:created xsi:type="dcterms:W3CDTF">2013-07-22T09:37:00Z</dcterms:created>
  <dcterms:modified xsi:type="dcterms:W3CDTF">2013-07-22T09:37:00Z</dcterms:modified>
</cp:coreProperties>
</file>