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71297" w14:textId="23402CF1" w:rsidR="006F71B6" w:rsidRPr="00B14AC1" w:rsidRDefault="002C2D02" w:rsidP="003F67C0">
      <w:pPr>
        <w:spacing w:after="1800" w:line="240" w:lineRule="atLeast"/>
        <w:jc w:val="right"/>
        <w:rPr>
          <w:sz w:val="20"/>
          <w:szCs w:val="20"/>
        </w:rPr>
      </w:pPr>
      <w:r w:rsidRPr="00EF2C2A">
        <w:rPr>
          <w:sz w:val="20"/>
          <w:szCs w:val="20"/>
        </w:rPr>
        <w:t>E/2</w:t>
      </w:r>
      <w:r w:rsidR="00835F65" w:rsidRPr="00EF2C2A">
        <w:rPr>
          <w:sz w:val="20"/>
          <w:szCs w:val="20"/>
        </w:rPr>
        <w:t>0</w:t>
      </w:r>
      <w:r w:rsidRPr="00EF2C2A">
        <w:rPr>
          <w:sz w:val="20"/>
          <w:szCs w:val="20"/>
        </w:rPr>
        <w:t>26/22</w:t>
      </w:r>
      <w:r w:rsidR="002536F5">
        <w:rPr>
          <w:sz w:val="20"/>
          <w:szCs w:val="20"/>
        </w:rPr>
        <w:br/>
      </w:r>
      <w:r w:rsidRPr="00EF2C2A">
        <w:rPr>
          <w:sz w:val="20"/>
          <w:szCs w:val="20"/>
        </w:rPr>
        <w:t>E/</w:t>
      </w:r>
      <w:proofErr w:type="spellStart"/>
      <w:r w:rsidRPr="00EF2C2A">
        <w:rPr>
          <w:sz w:val="20"/>
          <w:szCs w:val="20"/>
        </w:rPr>
        <w:t>C</w:t>
      </w:r>
      <w:r w:rsidR="00835F65" w:rsidRPr="00EF2C2A">
        <w:rPr>
          <w:sz w:val="20"/>
          <w:szCs w:val="20"/>
        </w:rPr>
        <w:t>.</w:t>
      </w:r>
      <w:r w:rsidRPr="00EF2C2A">
        <w:rPr>
          <w:sz w:val="20"/>
          <w:szCs w:val="20"/>
        </w:rPr>
        <w:t>12</w:t>
      </w:r>
      <w:proofErr w:type="spellEnd"/>
      <w:r w:rsidRPr="00EF2C2A">
        <w:rPr>
          <w:sz w:val="20"/>
          <w:szCs w:val="20"/>
        </w:rPr>
        <w:t>/2</w:t>
      </w:r>
      <w:r w:rsidR="00835F65" w:rsidRPr="00EF2C2A">
        <w:rPr>
          <w:sz w:val="20"/>
          <w:szCs w:val="20"/>
        </w:rPr>
        <w:t>0</w:t>
      </w:r>
      <w:r w:rsidRPr="00EF2C2A">
        <w:rPr>
          <w:sz w:val="20"/>
          <w:szCs w:val="20"/>
        </w:rPr>
        <w:t>25/3</w:t>
      </w:r>
      <w:r w:rsidR="00B01246" w:rsidRPr="00B14AC1">
        <w:rPr>
          <w:noProof/>
          <w:sz w:val="20"/>
          <w:lang w:eastAsia="en-GB"/>
        </w:rPr>
        <w:drawing>
          <wp:anchor distT="0" distB="0" distL="114300" distR="114300" simplePos="0" relativeHeight="251660288" behindDoc="1" locked="0" layoutInCell="1" allowOverlap="1" wp14:anchorId="5999AF50" wp14:editId="77E7786F">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3C4119C0" w14:textId="77777777" w:rsidR="00375127" w:rsidRDefault="00375127" w:rsidP="001D621B">
      <w:pPr>
        <w:pStyle w:val="SingleTxtGC"/>
      </w:pPr>
    </w:p>
    <w:p w14:paraId="2885ADFF"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2B70E1E9" w14:textId="09279270" w:rsidR="00444D4E" w:rsidRPr="0042034B" w:rsidRDefault="0042034B" w:rsidP="0042034B">
      <w:pPr>
        <w:pStyle w:val="SLGC"/>
        <w:spacing w:after="1080"/>
        <w:jc w:val="both"/>
        <w:rPr>
          <w:spacing w:val="-2"/>
          <w:sz w:val="57"/>
          <w:szCs w:val="57"/>
        </w:rPr>
      </w:pPr>
      <w:bookmarkStart w:id="0" w:name="_Hlk158707954"/>
      <w:bookmarkStart w:id="1" w:name="_Toc223443576"/>
      <w:r w:rsidRPr="0042034B">
        <w:rPr>
          <w:spacing w:val="-2"/>
          <w:sz w:val="57"/>
          <w:szCs w:val="57"/>
        </w:rPr>
        <w:t>经济、社会及文化权利委员会</w:t>
      </w:r>
      <w:bookmarkEnd w:id="0"/>
      <w:bookmarkEnd w:id="1"/>
    </w:p>
    <w:p w14:paraId="24976C0E" w14:textId="5CBF5BC1" w:rsidR="002526AA" w:rsidRDefault="00FE26F3" w:rsidP="00FE26F3">
      <w:pPr>
        <w:pStyle w:val="XLargeGC"/>
        <w:spacing w:after="0"/>
      </w:pPr>
      <w:r w:rsidRPr="00FE26F3">
        <w:rPr>
          <w:bCs/>
        </w:rPr>
        <w:t>第七十七和第七十八届会议报告</w:t>
      </w:r>
    </w:p>
    <w:p w14:paraId="601928B4" w14:textId="2F13BD24" w:rsidR="00444D4E" w:rsidRDefault="002C2D02" w:rsidP="00FE26F3">
      <w:pPr>
        <w:pStyle w:val="XLargeGC"/>
        <w:spacing w:before="0" w:after="1200"/>
      </w:pPr>
      <w:r>
        <w:rPr>
          <w:rFonts w:hint="eastAsia"/>
        </w:rPr>
        <w:t>(</w:t>
      </w:r>
      <w:r>
        <w:rPr>
          <w:bCs/>
        </w:rPr>
        <w:t>2</w:t>
      </w:r>
      <w:r w:rsidR="00FE26F3" w:rsidRPr="00FE26F3">
        <w:rPr>
          <w:bCs/>
        </w:rPr>
        <w:t>0</w:t>
      </w:r>
      <w:r>
        <w:rPr>
          <w:bCs/>
        </w:rPr>
        <w:t>25</w:t>
      </w:r>
      <w:r w:rsidR="00FE26F3" w:rsidRPr="00FE26F3">
        <w:rPr>
          <w:bCs/>
          <w:lang w:val="zh-CN"/>
        </w:rPr>
        <w:t>年</w:t>
      </w:r>
      <w:r>
        <w:rPr>
          <w:bCs/>
        </w:rPr>
        <w:t>2</w:t>
      </w:r>
      <w:r w:rsidR="00FE26F3" w:rsidRPr="00FE26F3">
        <w:rPr>
          <w:bCs/>
          <w:lang w:val="zh-CN"/>
        </w:rPr>
        <w:t>月</w:t>
      </w:r>
      <w:r>
        <w:rPr>
          <w:bCs/>
        </w:rPr>
        <w:t>1</w:t>
      </w:r>
      <w:r w:rsidR="00FE26F3" w:rsidRPr="00FE26F3">
        <w:rPr>
          <w:bCs/>
        </w:rPr>
        <w:t>0</w:t>
      </w:r>
      <w:r w:rsidR="00FE26F3" w:rsidRPr="00FE26F3">
        <w:rPr>
          <w:bCs/>
          <w:lang w:val="zh-CN"/>
        </w:rPr>
        <w:t>日至</w:t>
      </w:r>
      <w:r>
        <w:rPr>
          <w:bCs/>
        </w:rPr>
        <w:t>28</w:t>
      </w:r>
      <w:r w:rsidR="00FE26F3" w:rsidRPr="00FE26F3">
        <w:rPr>
          <w:bCs/>
          <w:lang w:val="zh-CN"/>
        </w:rPr>
        <w:t>日和</w:t>
      </w:r>
      <w:r w:rsidR="006E4F30" w:rsidRPr="00320FC0">
        <w:rPr>
          <w:bCs/>
        </w:rPr>
        <w:br/>
      </w:r>
      <w:r>
        <w:rPr>
          <w:bCs/>
        </w:rPr>
        <w:t>9</w:t>
      </w:r>
      <w:r w:rsidR="00FE26F3" w:rsidRPr="00FE26F3">
        <w:rPr>
          <w:bCs/>
          <w:lang w:val="zh-CN"/>
        </w:rPr>
        <w:t>月</w:t>
      </w:r>
      <w:r>
        <w:rPr>
          <w:bCs/>
        </w:rPr>
        <w:t>8</w:t>
      </w:r>
      <w:r w:rsidR="00FE26F3" w:rsidRPr="00FE26F3">
        <w:rPr>
          <w:bCs/>
          <w:lang w:val="zh-CN"/>
        </w:rPr>
        <w:t>日至</w:t>
      </w:r>
      <w:r>
        <w:rPr>
          <w:bCs/>
        </w:rPr>
        <w:t>26</w:t>
      </w:r>
      <w:r w:rsidR="00FE26F3" w:rsidRPr="00FE26F3">
        <w:rPr>
          <w:bCs/>
          <w:lang w:val="zh-CN"/>
        </w:rPr>
        <w:t>日</w:t>
      </w:r>
      <w:r>
        <w:rPr>
          <w:rFonts w:hint="eastAsia"/>
        </w:rPr>
        <w:t>)</w:t>
      </w:r>
    </w:p>
    <w:p w14:paraId="3753735B" w14:textId="77777777" w:rsidR="00971771" w:rsidRPr="00971771" w:rsidRDefault="00971771" w:rsidP="00971771"/>
    <w:p w14:paraId="6C10C12E" w14:textId="77232893" w:rsidR="00444D4E" w:rsidRPr="00565FA2" w:rsidRDefault="00CE172B" w:rsidP="00ED775B">
      <w:pPr>
        <w:pStyle w:val="XLargeGC"/>
        <w:spacing w:before="2280" w:after="0"/>
        <w:jc w:val="both"/>
      </w:pPr>
      <w:r w:rsidRPr="00CE172B">
        <w:rPr>
          <w:bCs/>
        </w:rPr>
        <w:t>经济及社会理事会</w:t>
      </w:r>
    </w:p>
    <w:p w14:paraId="59CFE092" w14:textId="347B0D7C" w:rsidR="00444D4E" w:rsidRPr="00477F93" w:rsidRDefault="00273C6C" w:rsidP="00BE6542">
      <w:pPr>
        <w:pStyle w:val="HChGC"/>
        <w:spacing w:before="0"/>
      </w:pPr>
      <w:r>
        <w:rPr>
          <w:rFonts w:hint="eastAsia"/>
        </w:rPr>
        <w:tab/>
      </w:r>
      <w:r>
        <w:rPr>
          <w:rFonts w:hint="eastAsia"/>
        </w:rPr>
        <w:tab/>
      </w:r>
      <w:bookmarkStart w:id="2" w:name="_Toc108041644"/>
      <w:bookmarkStart w:id="3" w:name="_Toc224207136"/>
      <w:r w:rsidR="00444D4E" w:rsidRPr="00477F93">
        <w:rPr>
          <w:rFonts w:hint="eastAsia"/>
        </w:rPr>
        <w:t>正式记录</w:t>
      </w:r>
      <w:r w:rsidR="002C2D02">
        <w:rPr>
          <w:bCs/>
        </w:rPr>
        <w:t>，</w:t>
      </w:r>
      <w:r w:rsidR="002C2D02">
        <w:rPr>
          <w:bCs/>
        </w:rPr>
        <w:t>2</w:t>
      </w:r>
      <w:r w:rsidR="001D7119" w:rsidRPr="001D7119">
        <w:rPr>
          <w:bCs/>
        </w:rPr>
        <w:t>0</w:t>
      </w:r>
      <w:r w:rsidR="002C2D02">
        <w:rPr>
          <w:bCs/>
        </w:rPr>
        <w:t>26</w:t>
      </w:r>
      <w:r w:rsidR="001D7119" w:rsidRPr="001D7119">
        <w:rPr>
          <w:bCs/>
        </w:rPr>
        <w:t>年</w:t>
      </w:r>
      <w:r>
        <w:br/>
      </w:r>
      <w:r w:rsidR="00444D4E" w:rsidRPr="00477F93">
        <w:rPr>
          <w:rFonts w:hint="eastAsia"/>
        </w:rPr>
        <w:t>补编第</w:t>
      </w:r>
      <w:r w:rsidR="002C2D02">
        <w:t>2</w:t>
      </w:r>
      <w:r w:rsidR="00444D4E" w:rsidRPr="00477F93">
        <w:rPr>
          <w:rFonts w:hint="eastAsia"/>
        </w:rPr>
        <w:t>号</w:t>
      </w:r>
      <w:bookmarkEnd w:id="2"/>
      <w:bookmarkEnd w:id="3"/>
    </w:p>
    <w:p w14:paraId="16E71962" w14:textId="77777777" w:rsidR="00B326FD" w:rsidRDefault="00B326FD">
      <w:pPr>
        <w:tabs>
          <w:tab w:val="clear" w:pos="431"/>
        </w:tabs>
        <w:overflowPunct/>
        <w:adjustRightInd/>
        <w:snapToGrid/>
        <w:spacing w:line="240" w:lineRule="auto"/>
        <w:jc w:val="left"/>
      </w:pPr>
    </w:p>
    <w:p w14:paraId="3AC57DFF" w14:textId="13354FC1" w:rsidR="001D784D" w:rsidRPr="00092B5A" w:rsidRDefault="009A46B8" w:rsidP="00092B5A">
      <w:pPr>
        <w:framePr w:w="511" w:h="2880" w:hSpace="180" w:wrap="notBeside" w:vAnchor="page" w:hAnchor="page" w:x="10921" w:y="1475" w:anchorLock="1"/>
        <w:tabs>
          <w:tab w:val="clear" w:pos="431"/>
        </w:tabs>
        <w:suppressAutoHyphens/>
        <w:kinsoku w:val="0"/>
        <w:autoSpaceDE w:val="0"/>
        <w:autoSpaceDN w:val="0"/>
        <w:spacing w:line="240" w:lineRule="auto"/>
        <w:jc w:val="left"/>
        <w:textDirection w:val="tbRl"/>
        <w:rPr>
          <w:rFonts w:eastAsiaTheme="minorHAnsi"/>
          <w:sz w:val="17"/>
          <w:szCs w:val="17"/>
          <w:lang w:val="en-GB" w:eastAsia="en-US"/>
        </w:rPr>
      </w:pPr>
      <w:r w:rsidRPr="00EF2C2A">
        <w:rPr>
          <w:rFonts w:eastAsiaTheme="minorHAnsi"/>
          <w:sz w:val="17"/>
          <w:szCs w:val="17"/>
          <w:lang w:val="en-GB" w:eastAsia="en-US"/>
        </w:rPr>
        <w:lastRenderedPageBreak/>
        <w:fldChar w:fldCharType="begin"/>
      </w:r>
      <w:r w:rsidRPr="00EF2C2A">
        <w:rPr>
          <w:rFonts w:eastAsiaTheme="minorHAnsi"/>
          <w:sz w:val="17"/>
          <w:szCs w:val="17"/>
          <w:lang w:val="en-GB" w:eastAsia="en-US"/>
        </w:rPr>
        <w:instrText xml:space="preserve"> TITLE   \* MERGEFORMAT </w:instrText>
      </w:r>
      <w:r w:rsidRPr="00EF2C2A">
        <w:rPr>
          <w:rFonts w:eastAsiaTheme="minorHAnsi"/>
          <w:sz w:val="17"/>
          <w:szCs w:val="17"/>
          <w:lang w:val="en-GB" w:eastAsia="en-US"/>
        </w:rPr>
        <w:fldChar w:fldCharType="separate"/>
      </w:r>
      <w:r w:rsidR="00E66CE6" w:rsidRPr="00EF2C2A">
        <w:rPr>
          <w:rFonts w:eastAsiaTheme="minorHAnsi"/>
          <w:sz w:val="17"/>
          <w:szCs w:val="17"/>
          <w:lang w:val="en-GB" w:eastAsia="en-US"/>
        </w:rPr>
        <w:t>E/2026/22</w:t>
      </w:r>
      <w:r w:rsidR="00EF2C2A">
        <w:rPr>
          <w:rFonts w:eastAsiaTheme="minorEastAsia"/>
          <w:sz w:val="17"/>
          <w:szCs w:val="17"/>
          <w:lang w:val="en-GB"/>
        </w:rPr>
        <w:br/>
      </w:r>
      <w:r w:rsidR="00E66CE6" w:rsidRPr="00EF2C2A">
        <w:rPr>
          <w:rFonts w:eastAsiaTheme="minorHAnsi"/>
          <w:sz w:val="17"/>
          <w:szCs w:val="17"/>
          <w:lang w:val="en-GB" w:eastAsia="en-US"/>
        </w:rPr>
        <w:t>E/</w:t>
      </w:r>
      <w:proofErr w:type="spellStart"/>
      <w:r w:rsidR="00E66CE6" w:rsidRPr="00EF2C2A">
        <w:rPr>
          <w:rFonts w:eastAsiaTheme="minorHAnsi"/>
          <w:sz w:val="17"/>
          <w:szCs w:val="17"/>
          <w:lang w:val="en-GB" w:eastAsia="en-US"/>
        </w:rPr>
        <w:t>C.12</w:t>
      </w:r>
      <w:proofErr w:type="spellEnd"/>
      <w:r w:rsidR="00E66CE6" w:rsidRPr="00EF2C2A">
        <w:rPr>
          <w:rFonts w:eastAsiaTheme="minorHAnsi"/>
          <w:sz w:val="17"/>
          <w:szCs w:val="17"/>
          <w:lang w:val="en-GB" w:eastAsia="en-US"/>
        </w:rPr>
        <w:t>/2025/3</w:t>
      </w:r>
      <w:r w:rsidRPr="00EF2C2A">
        <w:rPr>
          <w:rFonts w:eastAsiaTheme="minorHAnsi"/>
          <w:sz w:val="17"/>
          <w:szCs w:val="17"/>
          <w:lang w:val="en-GB" w:eastAsia="en-US"/>
        </w:rPr>
        <w:fldChar w:fldCharType="end"/>
      </w:r>
    </w:p>
    <w:p w14:paraId="457F7EB9" w14:textId="77777777" w:rsidR="002576F0" w:rsidRDefault="002576F0" w:rsidP="00092B5A">
      <w:pPr>
        <w:tabs>
          <w:tab w:val="clear" w:pos="431"/>
        </w:tabs>
        <w:suppressAutoHyphens/>
        <w:kinsoku w:val="0"/>
        <w:autoSpaceDE w:val="0"/>
        <w:autoSpaceDN w:val="0"/>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4"/>
      </w:tblGrid>
      <w:tr w:rsidR="00893649" w14:paraId="55C30A85" w14:textId="77777777" w:rsidTr="00893649">
        <w:tc>
          <w:tcPr>
            <w:tcW w:w="4814" w:type="dxa"/>
          </w:tcPr>
          <w:p w14:paraId="61B20F97" w14:textId="77777777" w:rsidR="00893649" w:rsidRPr="00092B5A" w:rsidRDefault="00893649" w:rsidP="00893649">
            <w:pPr>
              <w:pStyle w:val="SingleTxtGC"/>
              <w:spacing w:after="0"/>
              <w:ind w:left="0"/>
              <w:rPr>
                <w:rFonts w:ascii="Time New Roman" w:eastAsia="黑体" w:hAnsi="Time New Roman" w:hint="eastAsia"/>
                <w:sz w:val="24"/>
                <w:szCs w:val="24"/>
              </w:rPr>
            </w:pPr>
            <w:r w:rsidRPr="00092B5A">
              <w:rPr>
                <w:rFonts w:ascii="Time New Roman" w:eastAsia="黑体" w:hAnsi="Time New Roman" w:hint="eastAsia"/>
                <w:sz w:val="24"/>
                <w:szCs w:val="24"/>
              </w:rPr>
              <w:t>经济及社会理事会</w:t>
            </w:r>
          </w:p>
          <w:p w14:paraId="070CFABC" w14:textId="63A73200" w:rsidR="00893649" w:rsidRPr="00893649" w:rsidRDefault="00893649" w:rsidP="00893649">
            <w:pPr>
              <w:pStyle w:val="SingleTxtGC"/>
              <w:spacing w:after="0"/>
              <w:ind w:left="0"/>
              <w:rPr>
                <w:sz w:val="24"/>
                <w:szCs w:val="24"/>
              </w:rPr>
            </w:pPr>
            <w:r w:rsidRPr="00893649">
              <w:rPr>
                <w:rFonts w:hint="eastAsia"/>
                <w:sz w:val="24"/>
                <w:szCs w:val="24"/>
              </w:rPr>
              <w:t>正式记录</w:t>
            </w:r>
            <w:r w:rsidR="002C2D02">
              <w:rPr>
                <w:rFonts w:hint="eastAsia"/>
                <w:sz w:val="24"/>
                <w:szCs w:val="24"/>
              </w:rPr>
              <w:t>，</w:t>
            </w:r>
            <w:r w:rsidR="002C2D02">
              <w:rPr>
                <w:rFonts w:hint="eastAsia"/>
                <w:sz w:val="24"/>
                <w:szCs w:val="24"/>
              </w:rPr>
              <w:t>2</w:t>
            </w:r>
            <w:r w:rsidRPr="00893649">
              <w:rPr>
                <w:rFonts w:hint="eastAsia"/>
                <w:sz w:val="24"/>
                <w:szCs w:val="24"/>
              </w:rPr>
              <w:t>0</w:t>
            </w:r>
            <w:r w:rsidR="002C2D02">
              <w:rPr>
                <w:rFonts w:hint="eastAsia"/>
                <w:sz w:val="24"/>
                <w:szCs w:val="24"/>
              </w:rPr>
              <w:t>26</w:t>
            </w:r>
            <w:r w:rsidRPr="00893649">
              <w:rPr>
                <w:rFonts w:hint="eastAsia"/>
                <w:sz w:val="24"/>
                <w:szCs w:val="24"/>
              </w:rPr>
              <w:t>年</w:t>
            </w:r>
          </w:p>
          <w:p w14:paraId="7A4199F1" w14:textId="084E27D2" w:rsidR="00893649" w:rsidRDefault="00893649" w:rsidP="00893649">
            <w:pPr>
              <w:pStyle w:val="SingleTxtGC"/>
              <w:spacing w:after="0"/>
              <w:ind w:left="0"/>
              <w:rPr>
                <w:sz w:val="24"/>
                <w:szCs w:val="24"/>
              </w:rPr>
            </w:pPr>
            <w:r w:rsidRPr="00893649">
              <w:rPr>
                <w:rFonts w:hint="eastAsia"/>
                <w:sz w:val="24"/>
                <w:szCs w:val="24"/>
              </w:rPr>
              <w:t>补编第</w:t>
            </w:r>
            <w:r w:rsidR="002C2D02">
              <w:rPr>
                <w:rFonts w:hint="eastAsia"/>
                <w:sz w:val="24"/>
                <w:szCs w:val="24"/>
              </w:rPr>
              <w:t>2</w:t>
            </w:r>
            <w:r w:rsidRPr="00893649">
              <w:rPr>
                <w:rFonts w:hint="eastAsia"/>
                <w:sz w:val="24"/>
                <w:szCs w:val="24"/>
              </w:rPr>
              <w:t>号</w:t>
            </w:r>
          </w:p>
        </w:tc>
        <w:tc>
          <w:tcPr>
            <w:tcW w:w="4814" w:type="dxa"/>
          </w:tcPr>
          <w:p w14:paraId="41BB9EAC" w14:textId="684CBEBE" w:rsidR="00893649" w:rsidRDefault="002C2D02" w:rsidP="0003508A">
            <w:pPr>
              <w:pStyle w:val="SingleTxtGC"/>
              <w:spacing w:after="0" w:line="240" w:lineRule="exact"/>
              <w:ind w:left="0" w:right="0"/>
              <w:jc w:val="right"/>
              <w:rPr>
                <w:sz w:val="24"/>
                <w:szCs w:val="24"/>
              </w:rPr>
            </w:pPr>
            <w:r w:rsidRPr="00EF2C2A">
              <w:rPr>
                <w:bCs/>
                <w:sz w:val="20"/>
                <w:szCs w:val="18"/>
              </w:rPr>
              <w:t>E/2</w:t>
            </w:r>
            <w:r w:rsidR="0003508A" w:rsidRPr="00EF2C2A">
              <w:rPr>
                <w:bCs/>
                <w:sz w:val="20"/>
                <w:szCs w:val="18"/>
              </w:rPr>
              <w:t>0</w:t>
            </w:r>
            <w:r w:rsidRPr="00EF2C2A">
              <w:rPr>
                <w:bCs/>
                <w:sz w:val="20"/>
                <w:szCs w:val="18"/>
              </w:rPr>
              <w:t>26/22</w:t>
            </w:r>
            <w:r w:rsidR="0003508A">
              <w:rPr>
                <w:bCs/>
                <w:sz w:val="20"/>
                <w:szCs w:val="18"/>
              </w:rPr>
              <w:br/>
            </w:r>
            <w:r w:rsidRPr="00EF2C2A">
              <w:rPr>
                <w:bCs/>
                <w:sz w:val="20"/>
                <w:szCs w:val="18"/>
              </w:rPr>
              <w:t>E/</w:t>
            </w:r>
            <w:proofErr w:type="spellStart"/>
            <w:r w:rsidRPr="00EF2C2A">
              <w:rPr>
                <w:bCs/>
                <w:sz w:val="20"/>
                <w:szCs w:val="18"/>
              </w:rPr>
              <w:t>C</w:t>
            </w:r>
            <w:r w:rsidR="0003508A" w:rsidRPr="00EF2C2A">
              <w:rPr>
                <w:bCs/>
                <w:sz w:val="20"/>
                <w:szCs w:val="18"/>
              </w:rPr>
              <w:t>.</w:t>
            </w:r>
            <w:r w:rsidRPr="00EF2C2A">
              <w:rPr>
                <w:bCs/>
                <w:sz w:val="20"/>
                <w:szCs w:val="18"/>
              </w:rPr>
              <w:t>12</w:t>
            </w:r>
            <w:proofErr w:type="spellEnd"/>
            <w:r w:rsidRPr="00EF2C2A">
              <w:rPr>
                <w:bCs/>
                <w:sz w:val="20"/>
                <w:szCs w:val="18"/>
              </w:rPr>
              <w:t>/2</w:t>
            </w:r>
            <w:r w:rsidR="0003508A" w:rsidRPr="00EF2C2A">
              <w:rPr>
                <w:bCs/>
                <w:sz w:val="20"/>
                <w:szCs w:val="18"/>
              </w:rPr>
              <w:t>0</w:t>
            </w:r>
            <w:r w:rsidRPr="00EF2C2A">
              <w:rPr>
                <w:bCs/>
                <w:sz w:val="20"/>
                <w:szCs w:val="18"/>
              </w:rPr>
              <w:t>25/3</w:t>
            </w:r>
          </w:p>
        </w:tc>
      </w:tr>
    </w:tbl>
    <w:p w14:paraId="28774E67" w14:textId="7CD8D245" w:rsidR="00444D4E" w:rsidRPr="00A65023" w:rsidRDefault="00444D4E" w:rsidP="00A16B5A">
      <w:pPr>
        <w:pStyle w:val="SingleTxtGC"/>
        <w:spacing w:after="1080"/>
        <w:ind w:left="0"/>
        <w:rPr>
          <w:sz w:val="24"/>
          <w:szCs w:val="24"/>
        </w:rPr>
      </w:pPr>
    </w:p>
    <w:p w14:paraId="04078FFA" w14:textId="59806FC8" w:rsidR="00444D4E" w:rsidRDefault="00D2529B" w:rsidP="00D2529B">
      <w:pPr>
        <w:pStyle w:val="SMGC"/>
        <w:spacing w:after="840"/>
      </w:pPr>
      <w:r w:rsidRPr="00D2529B">
        <w:rPr>
          <w:bCs/>
        </w:rPr>
        <w:t>经济、社会及文化权利委员会</w:t>
      </w:r>
    </w:p>
    <w:p w14:paraId="312B1308" w14:textId="359BBA2B" w:rsidR="002D2001" w:rsidRDefault="00D2529B" w:rsidP="00D2529B">
      <w:pPr>
        <w:pStyle w:val="SSGC"/>
        <w:spacing w:after="0"/>
      </w:pPr>
      <w:bookmarkStart w:id="4" w:name="_Toc108041645"/>
      <w:r w:rsidRPr="00D2529B">
        <w:rPr>
          <w:bCs/>
        </w:rPr>
        <w:t>第七十七和第七十八届会议报告</w:t>
      </w:r>
    </w:p>
    <w:p w14:paraId="5C85EFFF" w14:textId="04B2017E" w:rsidR="00444D4E" w:rsidRDefault="002C2D02" w:rsidP="00D2529B">
      <w:pPr>
        <w:pStyle w:val="SSGC"/>
        <w:spacing w:before="0"/>
      </w:pPr>
      <w:r>
        <w:rPr>
          <w:rFonts w:hint="eastAsia"/>
        </w:rPr>
        <w:t>(</w:t>
      </w:r>
      <w:r>
        <w:rPr>
          <w:bCs/>
        </w:rPr>
        <w:t>2</w:t>
      </w:r>
      <w:r w:rsidR="00D2529B" w:rsidRPr="00D2529B">
        <w:rPr>
          <w:bCs/>
        </w:rPr>
        <w:t>0</w:t>
      </w:r>
      <w:r>
        <w:rPr>
          <w:bCs/>
        </w:rPr>
        <w:t>25</w:t>
      </w:r>
      <w:r w:rsidR="00D2529B" w:rsidRPr="00D2529B">
        <w:rPr>
          <w:bCs/>
          <w:lang w:val="zh-CN"/>
        </w:rPr>
        <w:t>年</w:t>
      </w:r>
      <w:r>
        <w:rPr>
          <w:bCs/>
        </w:rPr>
        <w:t>2</w:t>
      </w:r>
      <w:r w:rsidR="00D2529B" w:rsidRPr="00D2529B">
        <w:rPr>
          <w:bCs/>
          <w:lang w:val="zh-CN"/>
        </w:rPr>
        <w:t>月</w:t>
      </w:r>
      <w:r>
        <w:rPr>
          <w:bCs/>
        </w:rPr>
        <w:t>1</w:t>
      </w:r>
      <w:r w:rsidR="00D2529B" w:rsidRPr="00D2529B">
        <w:rPr>
          <w:bCs/>
        </w:rPr>
        <w:t>0</w:t>
      </w:r>
      <w:r w:rsidR="00D2529B" w:rsidRPr="00D2529B">
        <w:rPr>
          <w:bCs/>
          <w:lang w:val="zh-CN"/>
        </w:rPr>
        <w:t>日至</w:t>
      </w:r>
      <w:r>
        <w:rPr>
          <w:bCs/>
        </w:rPr>
        <w:t>28</w:t>
      </w:r>
      <w:r w:rsidR="00D2529B" w:rsidRPr="00D2529B">
        <w:rPr>
          <w:bCs/>
          <w:lang w:val="zh-CN"/>
        </w:rPr>
        <w:t>日和</w:t>
      </w:r>
      <w:r>
        <w:rPr>
          <w:bCs/>
        </w:rPr>
        <w:t>9</w:t>
      </w:r>
      <w:r w:rsidR="00D2529B" w:rsidRPr="00D2529B">
        <w:rPr>
          <w:bCs/>
          <w:lang w:val="zh-CN"/>
        </w:rPr>
        <w:t>月</w:t>
      </w:r>
      <w:r>
        <w:rPr>
          <w:bCs/>
        </w:rPr>
        <w:t>8</w:t>
      </w:r>
      <w:r w:rsidR="00D2529B" w:rsidRPr="00D2529B">
        <w:rPr>
          <w:bCs/>
          <w:lang w:val="zh-CN"/>
        </w:rPr>
        <w:t>日至</w:t>
      </w:r>
      <w:r>
        <w:rPr>
          <w:bCs/>
        </w:rPr>
        <w:t>26</w:t>
      </w:r>
      <w:r w:rsidR="00D2529B" w:rsidRPr="00D2529B">
        <w:rPr>
          <w:bCs/>
          <w:lang w:val="zh-CN"/>
        </w:rPr>
        <w:t>日</w:t>
      </w:r>
      <w:r>
        <w:rPr>
          <w:rFonts w:hint="eastAsia"/>
        </w:rPr>
        <w:t>)</w:t>
      </w:r>
      <w:bookmarkEnd w:id="4"/>
    </w:p>
    <w:p w14:paraId="02B81656" w14:textId="2B7D60AE" w:rsidR="00444D4E" w:rsidRDefault="00827989" w:rsidP="00E85160">
      <w:pPr>
        <w:pStyle w:val="SSGC"/>
        <w:spacing w:before="0" w:after="0"/>
      </w:pPr>
      <w:bookmarkStart w:id="5" w:name="_Toc108041647"/>
      <w:r w:rsidRPr="00F6395B">
        <w:rPr>
          <w:rFonts w:eastAsia="Times New Roman"/>
          <w:bCs/>
          <w:noProof/>
          <w:lang w:eastAsia="en-GB"/>
        </w:rPr>
        <w:drawing>
          <wp:anchor distT="0" distB="0" distL="114300" distR="114300" simplePos="0" relativeHeight="251658240" behindDoc="0" locked="1" layoutInCell="1" allowOverlap="0" wp14:anchorId="06043B81" wp14:editId="6B6B7D08">
            <wp:simplePos x="0" y="0"/>
            <wp:positionH relativeFrom="column">
              <wp:posOffset>716915</wp:posOffset>
            </wp:positionH>
            <wp:positionV relativeFrom="paragraph">
              <wp:posOffset>4080510</wp:posOffset>
            </wp:positionV>
            <wp:extent cx="536575" cy="498475"/>
            <wp:effectExtent l="0" t="0" r="0" b="0"/>
            <wp:wrapNone/>
            <wp:docPr id="3" name="Picture 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卡通人物&#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
    </w:p>
    <w:p w14:paraId="6B3D8F3F" w14:textId="4D3B3827" w:rsidR="00960C89" w:rsidRDefault="00AA1BBC" w:rsidP="009D5D53">
      <w:pPr>
        <w:pStyle w:val="SingleTxtGC"/>
        <w:tabs>
          <w:tab w:val="clear" w:pos="1134"/>
          <w:tab w:val="clear" w:pos="1565"/>
          <w:tab w:val="clear" w:pos="1996"/>
          <w:tab w:val="clear" w:pos="2427"/>
        </w:tabs>
        <w:spacing w:before="6960" w:after="0"/>
        <w:ind w:right="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9D5D53" w:rsidRPr="009D5D53">
        <w:rPr>
          <w:sz w:val="28"/>
          <w:szCs w:val="28"/>
        </w:rPr>
        <w:t>和日内瓦</w:t>
      </w:r>
      <w:r w:rsidR="002C2D02">
        <w:rPr>
          <w:rFonts w:hint="eastAsia"/>
          <w:sz w:val="28"/>
          <w:szCs w:val="28"/>
        </w:rPr>
        <w:t>，</w:t>
      </w:r>
      <w:r w:rsidR="002C2D02">
        <w:rPr>
          <w:rFonts w:hint="eastAsia"/>
          <w:sz w:val="28"/>
          <w:szCs w:val="28"/>
        </w:rPr>
        <w:t>2</w:t>
      </w:r>
      <w:r w:rsidR="008705B0">
        <w:rPr>
          <w:sz w:val="28"/>
          <w:szCs w:val="28"/>
        </w:rPr>
        <w:t>0</w:t>
      </w:r>
      <w:r w:rsidR="002C2D02">
        <w:rPr>
          <w:sz w:val="28"/>
          <w:szCs w:val="28"/>
        </w:rPr>
        <w:t>26</w:t>
      </w:r>
      <w:r w:rsidR="006B3670" w:rsidRPr="00C1504E">
        <w:rPr>
          <w:rFonts w:hint="eastAsia"/>
          <w:sz w:val="28"/>
          <w:szCs w:val="28"/>
        </w:rPr>
        <w:t>年</w:t>
      </w:r>
    </w:p>
    <w:p w14:paraId="33AD5D75" w14:textId="77777777" w:rsidR="00BD2157" w:rsidRDefault="00BD2157">
      <w:pPr>
        <w:tabs>
          <w:tab w:val="clear" w:pos="431"/>
        </w:tabs>
        <w:overflowPunct/>
        <w:adjustRightInd/>
        <w:snapToGrid/>
        <w:spacing w:line="240" w:lineRule="auto"/>
        <w:jc w:val="left"/>
        <w:rPr>
          <w:sz w:val="28"/>
          <w:szCs w:val="28"/>
        </w:rPr>
      </w:pPr>
    </w:p>
    <w:p w14:paraId="1CE71C82"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693D7A3F" w14:textId="77777777" w:rsidR="009523EF" w:rsidRPr="009523EF" w:rsidRDefault="009523EF" w:rsidP="00107BB1">
      <w:pPr>
        <w:pStyle w:val="SingleTxtGC"/>
        <w:tabs>
          <w:tab w:val="clear" w:pos="1134"/>
          <w:tab w:val="clear" w:pos="1565"/>
          <w:tab w:val="clear" w:pos="1996"/>
          <w:tab w:val="clear" w:pos="2427"/>
        </w:tabs>
        <w:spacing w:before="240" w:after="840"/>
        <w:ind w:right="0"/>
        <w:rPr>
          <w:sz w:val="28"/>
          <w:szCs w:val="28"/>
        </w:rPr>
      </w:pPr>
    </w:p>
    <w:p w14:paraId="7687A69D" w14:textId="77777777" w:rsidR="00444D4E" w:rsidRPr="00581FBC" w:rsidRDefault="00444D4E" w:rsidP="009B715A">
      <w:pPr>
        <w:pStyle w:val="H4GC"/>
        <w:keepNext w:val="0"/>
        <w:spacing w:before="5040"/>
        <w:ind w:left="2268"/>
      </w:pPr>
      <w:r w:rsidRPr="00581FBC">
        <w:rPr>
          <w:rFonts w:hint="eastAsia"/>
        </w:rPr>
        <w:t>说明</w:t>
      </w:r>
    </w:p>
    <w:p w14:paraId="4D0FCC2C" w14:textId="156E458A" w:rsidR="006317C5" w:rsidRDefault="002D53A4" w:rsidP="00444D4E">
      <w:pPr>
        <w:pStyle w:val="SingleTxtGC"/>
      </w:pPr>
      <w:r>
        <w:rPr>
          <w:rFonts w:hint="eastAsia"/>
        </w:rPr>
        <w:tab/>
      </w:r>
      <w:r w:rsidR="008705B0" w:rsidRPr="008705B0">
        <w:rPr>
          <w:rFonts w:hint="eastAsia"/>
        </w:rPr>
        <w:t>联合国文件编号由字母和数字构成。凡提及这种格式的编号</w:t>
      </w:r>
      <w:r w:rsidR="002C2D02">
        <w:rPr>
          <w:rFonts w:hint="eastAsia"/>
        </w:rPr>
        <w:t>，</w:t>
      </w:r>
      <w:r w:rsidR="008705B0" w:rsidRPr="008705B0">
        <w:rPr>
          <w:rFonts w:hint="eastAsia"/>
        </w:rPr>
        <w:t>即指联合国某一文件。</w:t>
      </w:r>
    </w:p>
    <w:p w14:paraId="721886A1" w14:textId="15EB2247" w:rsidR="0003459D" w:rsidRDefault="002C2D02" w:rsidP="00C97C16">
      <w:pPr>
        <w:pStyle w:val="SingleTxtGC"/>
        <w:spacing w:before="6240"/>
        <w:rPr>
          <w:lang w:val="en-GB"/>
        </w:rPr>
      </w:pPr>
      <w:r>
        <w:rPr>
          <w:lang w:val="en-GB"/>
        </w:rPr>
        <w:t>ISSN:</w:t>
      </w:r>
      <w:r w:rsidR="00C97C16">
        <w:rPr>
          <w:rFonts w:hint="eastAsia"/>
          <w:lang w:val="en-GB"/>
        </w:rPr>
        <w:t xml:space="preserve"> </w:t>
      </w:r>
      <w:r>
        <w:t>NA</w:t>
      </w:r>
    </w:p>
    <w:p w14:paraId="769E8FA6" w14:textId="77777777" w:rsidR="00C97C16" w:rsidRDefault="00C97C16" w:rsidP="00C97C16">
      <w:pPr>
        <w:pStyle w:val="SingleTxtGC"/>
      </w:pPr>
    </w:p>
    <w:p w14:paraId="31F1B5BE" w14:textId="77777777" w:rsidR="00390C08" w:rsidRDefault="00390C08" w:rsidP="00444D4E">
      <w:pPr>
        <w:pStyle w:val="SingleTxtGC"/>
        <w:sectPr w:rsidR="00390C08" w:rsidSect="00BD2157">
          <w:endnotePr>
            <w:numFmt w:val="decimal"/>
          </w:endnotePr>
          <w:pgSz w:w="11906" w:h="16838" w:code="9"/>
          <w:pgMar w:top="1418" w:right="1134" w:bottom="1134" w:left="1134" w:header="851" w:footer="567" w:gutter="0"/>
          <w:cols w:space="425"/>
          <w:titlePg/>
          <w:docGrid w:type="lines" w:linePitch="326"/>
        </w:sectPr>
      </w:pPr>
    </w:p>
    <w:p w14:paraId="20D5F931" w14:textId="5C2054A1" w:rsidR="00C64136" w:rsidRPr="00CB4C14" w:rsidRDefault="002C2D02" w:rsidP="00C64136">
      <w:pPr>
        <w:spacing w:before="120" w:after="240"/>
        <w:jc w:val="right"/>
      </w:pPr>
      <w:r>
        <w:t>[2</w:t>
      </w:r>
      <w:r w:rsidR="00C64136" w:rsidRPr="00CB4C14">
        <w:t>0</w:t>
      </w:r>
      <w:r>
        <w:t>26</w:t>
      </w:r>
      <w:r w:rsidR="00C64136" w:rsidRPr="00CB4C14">
        <w:rPr>
          <w:rFonts w:hint="eastAsia"/>
        </w:rPr>
        <w:t>年</w:t>
      </w:r>
      <w:r>
        <w:rPr>
          <w:rFonts w:hint="eastAsia"/>
        </w:rPr>
        <w:t>3</w:t>
      </w:r>
      <w:r w:rsidR="00C64136" w:rsidRPr="00CB4C14">
        <w:rPr>
          <w:rFonts w:hint="eastAsia"/>
        </w:rPr>
        <w:t>月</w:t>
      </w:r>
      <w:r>
        <w:rPr>
          <w:rFonts w:hint="eastAsia"/>
        </w:rPr>
        <w:t>4</w:t>
      </w:r>
      <w:r w:rsidR="00C64136" w:rsidRPr="00CB4C14">
        <w:rPr>
          <w:rFonts w:hint="eastAsia"/>
        </w:rPr>
        <w:t>日</w:t>
      </w:r>
      <w:r>
        <w:t>]</w:t>
      </w:r>
    </w:p>
    <w:p w14:paraId="4BC584FF" w14:textId="77777777" w:rsidR="00AC21B8" w:rsidRPr="000140C2" w:rsidRDefault="00AC21B8" w:rsidP="00AC21B8">
      <w:pPr>
        <w:pStyle w:val="TOC"/>
        <w:rPr>
          <w:sz w:val="24"/>
          <w:szCs w:val="24"/>
          <w:lang w:val="en-US" w:eastAsia="zh-CN"/>
        </w:rPr>
      </w:pPr>
      <w:r w:rsidRPr="000140C2">
        <w:rPr>
          <w:rFonts w:ascii="宋体" w:eastAsia="宋体" w:hAnsi="宋体" w:cs="宋体" w:hint="eastAsia"/>
          <w:sz w:val="24"/>
          <w:szCs w:val="24"/>
          <w:lang w:eastAsia="zh-CN"/>
        </w:rPr>
        <w:t>目录</w:t>
      </w:r>
    </w:p>
    <w:p w14:paraId="6C8C1F4D" w14:textId="2AB1E313" w:rsidR="00AE23AB" w:rsidRPr="00AE23AB" w:rsidRDefault="00AC21B8" w:rsidP="00AA5BD0">
      <w:pPr>
        <w:tabs>
          <w:tab w:val="right" w:pos="9638"/>
        </w:tabs>
        <w:spacing w:after="120"/>
        <w:ind w:left="488"/>
        <w:rPr>
          <w:noProof/>
          <w:lang w:val="fr-FR"/>
        </w:rPr>
      </w:pPr>
      <w:r w:rsidRPr="00115A19">
        <w:rPr>
          <w:rFonts w:eastAsia="楷体"/>
          <w:sz w:val="23"/>
          <w:szCs w:val="23"/>
        </w:rPr>
        <w:tab/>
      </w:r>
      <w:r w:rsidRPr="00115A19">
        <w:rPr>
          <w:rFonts w:eastAsia="楷体" w:hint="eastAsia"/>
          <w:sz w:val="18"/>
          <w:szCs w:val="18"/>
        </w:rPr>
        <w:t>页次</w:t>
      </w:r>
      <w:r w:rsidR="00AE23AB" w:rsidRPr="00AE23AB">
        <w:rPr>
          <w:noProof/>
          <w:lang w:val="fr-FR"/>
        </w:rPr>
        <w:fldChar w:fldCharType="begin"/>
      </w:r>
      <w:r w:rsidR="00AE23AB" w:rsidRPr="00AE23AB">
        <w:rPr>
          <w:noProof/>
          <w:lang w:val="fr-FR"/>
        </w:rPr>
        <w:instrText xml:space="preserve"> </w:instrText>
      </w:r>
      <w:r w:rsidR="00AE23AB" w:rsidRPr="00AE23AB">
        <w:rPr>
          <w:rFonts w:hint="eastAsia"/>
          <w:noProof/>
          <w:lang w:val="fr-FR"/>
        </w:rPr>
        <w:instrText>TOC \o "1-3" \h \z \u</w:instrText>
      </w:r>
      <w:r w:rsidR="00AE23AB" w:rsidRPr="00AE23AB">
        <w:rPr>
          <w:noProof/>
          <w:lang w:val="fr-FR"/>
        </w:rPr>
        <w:instrText xml:space="preserve"> </w:instrText>
      </w:r>
      <w:r w:rsidR="00AE23AB" w:rsidRPr="00AE23AB">
        <w:rPr>
          <w:noProof/>
          <w:lang w:val="fr-FR"/>
        </w:rPr>
        <w:fldChar w:fldCharType="separate"/>
      </w:r>
    </w:p>
    <w:p w14:paraId="5699B532" w14:textId="7BC43365" w:rsidR="00AE23AB" w:rsidRPr="00AE23AB" w:rsidRDefault="00AA5BD0"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37" w:history="1">
        <w:r w:rsidR="00AE23AB" w:rsidRPr="00AE23AB">
          <w:rPr>
            <w:noProof/>
            <w:lang w:val="fr-FR"/>
          </w:rPr>
          <w:t>一</w:t>
        </w:r>
        <w:r w:rsidR="00AE23AB" w:rsidRPr="00AE23AB">
          <w:rPr>
            <w:noProof/>
            <w:lang w:val="fr-FR"/>
          </w:rPr>
          <w:t>.</w:t>
        </w:r>
        <w:r w:rsidR="00AE23AB" w:rsidRPr="00AE23AB">
          <w:rPr>
            <w:noProof/>
            <w:lang w:val="fr-FR"/>
          </w:rPr>
          <w:tab/>
        </w:r>
        <w:r w:rsidR="00AE23AB" w:rsidRPr="00AE23AB">
          <w:rPr>
            <w:noProof/>
            <w:lang w:val="fr-FR"/>
          </w:rPr>
          <w:t>组织事项和其他事项</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_Toc224207137 \h </w:instrText>
        </w:r>
        <w:r w:rsidR="00AE23AB" w:rsidRPr="00AE23AB">
          <w:rPr>
            <w:noProof/>
            <w:webHidden/>
            <w:lang w:val="fr-FR"/>
          </w:rPr>
        </w:r>
        <w:r w:rsidR="00AE23AB" w:rsidRPr="00AE23AB">
          <w:rPr>
            <w:noProof/>
            <w:webHidden/>
            <w:lang w:val="fr-FR"/>
          </w:rPr>
          <w:fldChar w:fldCharType="separate"/>
        </w:r>
        <w:r w:rsidR="00580010">
          <w:rPr>
            <w:noProof/>
            <w:webHidden/>
            <w:lang w:val="fr-FR"/>
          </w:rPr>
          <w:t>1</w:t>
        </w:r>
        <w:r w:rsidR="00AE23AB" w:rsidRPr="00AE23AB">
          <w:rPr>
            <w:noProof/>
            <w:webHidden/>
            <w:lang w:val="fr-FR"/>
          </w:rPr>
          <w:fldChar w:fldCharType="end"/>
        </w:r>
      </w:hyperlink>
    </w:p>
    <w:p w14:paraId="61C9327A" w14:textId="67BA2060" w:rsidR="00AE23AB" w:rsidRPr="00466DE1" w:rsidRDefault="00AA5BD0"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noProof/>
          <w:lang w:val="fr-FR"/>
        </w:rPr>
        <w:tab/>
      </w:r>
      <w:r>
        <w:rPr>
          <w:noProof/>
          <w:lang w:val="fr-FR"/>
        </w:rPr>
        <w:tab/>
      </w:r>
      <w:hyperlink w:anchor="_Toc224207138" w:history="1">
        <w:r w:rsidR="00AE23AB" w:rsidRPr="00466DE1">
          <w:rPr>
            <w:rFonts w:eastAsiaTheme="minorHAnsi"/>
            <w:noProof/>
            <w:sz w:val="20"/>
            <w:szCs w:val="20"/>
            <w:lang w:val="en-GB" w:eastAsia="en-US"/>
          </w:rPr>
          <w:t>A.</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《经济社会文化权利国际公约》及其《任择议定书》的缔约国</w:t>
        </w:r>
        <w:r w:rsidR="00AE23AB" w:rsidRPr="00466DE1">
          <w:rPr>
            <w:rFonts w:eastAsiaTheme="minorHAnsi"/>
            <w:noProof/>
            <w:webHidden/>
            <w:sz w:val="20"/>
            <w:szCs w:val="20"/>
            <w:lang w:val="en-GB" w:eastAsia="en-US"/>
          </w:rPr>
          <w:tab/>
        </w:r>
        <w:r w:rsidR="00466DE1">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_Toc224207138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w:t>
        </w:r>
        <w:r w:rsidR="00AE23AB" w:rsidRPr="00466DE1">
          <w:rPr>
            <w:rFonts w:eastAsiaTheme="minorHAnsi"/>
            <w:noProof/>
            <w:webHidden/>
            <w:sz w:val="20"/>
            <w:szCs w:val="20"/>
            <w:lang w:val="en-GB" w:eastAsia="en-US"/>
          </w:rPr>
          <w:fldChar w:fldCharType="end"/>
        </w:r>
      </w:hyperlink>
    </w:p>
    <w:p w14:paraId="7EA26110" w14:textId="3FA8C5BD"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39" w:history="1">
        <w:r w:rsidR="00AE23AB" w:rsidRPr="00466DE1">
          <w:rPr>
            <w:rFonts w:eastAsiaTheme="minorHAnsi"/>
            <w:noProof/>
            <w:sz w:val="20"/>
            <w:szCs w:val="20"/>
            <w:lang w:val="en-GB" w:eastAsia="en-US"/>
          </w:rPr>
          <w:t>B.</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届会和议程</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_Toc224207139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w:t>
        </w:r>
        <w:r w:rsidR="00AE23AB" w:rsidRPr="00466DE1">
          <w:rPr>
            <w:rFonts w:eastAsiaTheme="minorHAnsi"/>
            <w:noProof/>
            <w:webHidden/>
            <w:sz w:val="20"/>
            <w:szCs w:val="20"/>
            <w:lang w:val="en-GB" w:eastAsia="en-US"/>
          </w:rPr>
          <w:fldChar w:fldCharType="end"/>
        </w:r>
      </w:hyperlink>
    </w:p>
    <w:p w14:paraId="36728E7C" w14:textId="267F3E71"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0" w:history="1">
        <w:r w:rsidR="00AE23AB" w:rsidRPr="00466DE1">
          <w:rPr>
            <w:rFonts w:eastAsiaTheme="minorHAnsi"/>
            <w:noProof/>
            <w:sz w:val="20"/>
            <w:szCs w:val="20"/>
            <w:lang w:val="en-GB" w:eastAsia="en-US"/>
          </w:rPr>
          <w:t>C.</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成员和出席情况</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_Toc224207140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w:t>
        </w:r>
        <w:r w:rsidR="00AE23AB" w:rsidRPr="00466DE1">
          <w:rPr>
            <w:rFonts w:eastAsiaTheme="minorHAnsi"/>
            <w:noProof/>
            <w:webHidden/>
            <w:sz w:val="20"/>
            <w:szCs w:val="20"/>
            <w:lang w:val="en-GB" w:eastAsia="en-US"/>
          </w:rPr>
          <w:fldChar w:fldCharType="end"/>
        </w:r>
      </w:hyperlink>
    </w:p>
    <w:p w14:paraId="63D105A2" w14:textId="4808EFEE"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1" w:history="1">
        <w:r w:rsidR="00AE23AB" w:rsidRPr="00466DE1">
          <w:rPr>
            <w:rFonts w:eastAsiaTheme="minorHAnsi"/>
            <w:noProof/>
            <w:sz w:val="20"/>
            <w:szCs w:val="20"/>
            <w:lang w:val="en-GB" w:eastAsia="en-US"/>
          </w:rPr>
          <w:t>D.</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选举和替换主席团成员</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_Toc224207141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2</w:t>
        </w:r>
        <w:r w:rsidR="00AE23AB" w:rsidRPr="00466DE1">
          <w:rPr>
            <w:rFonts w:eastAsiaTheme="minorHAnsi"/>
            <w:noProof/>
            <w:webHidden/>
            <w:sz w:val="20"/>
            <w:szCs w:val="20"/>
            <w:lang w:val="en-GB" w:eastAsia="en-US"/>
          </w:rPr>
          <w:fldChar w:fldCharType="end"/>
        </w:r>
      </w:hyperlink>
    </w:p>
    <w:p w14:paraId="64D208D7" w14:textId="27DDF59D"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2" w:history="1">
        <w:r w:rsidR="00AE23AB" w:rsidRPr="00466DE1">
          <w:rPr>
            <w:rFonts w:eastAsiaTheme="minorHAnsi"/>
            <w:noProof/>
            <w:sz w:val="20"/>
            <w:szCs w:val="20"/>
            <w:lang w:val="en-GB" w:eastAsia="en-US"/>
          </w:rPr>
          <w:t>E.</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工作安排</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_Toc224207142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2</w:t>
        </w:r>
        <w:r w:rsidR="00AE23AB" w:rsidRPr="00466DE1">
          <w:rPr>
            <w:rFonts w:eastAsiaTheme="minorHAnsi"/>
            <w:noProof/>
            <w:webHidden/>
            <w:sz w:val="20"/>
            <w:szCs w:val="20"/>
            <w:lang w:val="en-GB" w:eastAsia="en-US"/>
          </w:rPr>
          <w:fldChar w:fldCharType="end"/>
        </w:r>
      </w:hyperlink>
    </w:p>
    <w:p w14:paraId="68AA1D02" w14:textId="4EC999BA"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3" w:history="1">
        <w:r w:rsidR="00AE23AB" w:rsidRPr="00466DE1">
          <w:rPr>
            <w:rFonts w:eastAsiaTheme="minorHAnsi"/>
            <w:noProof/>
            <w:sz w:val="20"/>
            <w:szCs w:val="20"/>
            <w:lang w:val="en-GB" w:eastAsia="en-US"/>
          </w:rPr>
          <w:t>F.</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下几届会议</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_Toc224207143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2</w:t>
        </w:r>
        <w:r w:rsidR="00AE23AB" w:rsidRPr="00466DE1">
          <w:rPr>
            <w:rFonts w:eastAsiaTheme="minorHAnsi"/>
            <w:noProof/>
            <w:webHidden/>
            <w:sz w:val="20"/>
            <w:szCs w:val="20"/>
            <w:lang w:val="en-GB" w:eastAsia="en-US"/>
          </w:rPr>
          <w:fldChar w:fldCharType="end"/>
        </w:r>
      </w:hyperlink>
    </w:p>
    <w:p w14:paraId="6127CE0F" w14:textId="5D066A8A"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4" w:history="1">
        <w:r w:rsidR="00AE23AB" w:rsidRPr="00466DE1">
          <w:rPr>
            <w:rFonts w:eastAsiaTheme="minorHAnsi"/>
            <w:noProof/>
            <w:sz w:val="20"/>
            <w:szCs w:val="20"/>
            <w:lang w:val="en-GB" w:eastAsia="en-US"/>
          </w:rPr>
          <w:t>G.</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委员会下几届会议预定审议的缔约国报告</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_Toc224207144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2</w:t>
        </w:r>
        <w:r w:rsidR="00AE23AB" w:rsidRPr="00466DE1">
          <w:rPr>
            <w:rFonts w:eastAsiaTheme="minorHAnsi"/>
            <w:noProof/>
            <w:webHidden/>
            <w:sz w:val="20"/>
            <w:szCs w:val="20"/>
            <w:lang w:val="en-GB" w:eastAsia="en-US"/>
          </w:rPr>
          <w:fldChar w:fldCharType="end"/>
        </w:r>
      </w:hyperlink>
    </w:p>
    <w:p w14:paraId="4F190AB6" w14:textId="5002811B" w:rsidR="00AE23AB" w:rsidRPr="00AE23AB" w:rsidRDefault="00466DE1"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45" w:history="1">
        <w:r w:rsidR="00AE23AB" w:rsidRPr="00AE23AB">
          <w:rPr>
            <w:noProof/>
            <w:lang w:val="fr-FR"/>
          </w:rPr>
          <w:t>二</w:t>
        </w:r>
        <w:r w:rsidR="00AE23AB" w:rsidRPr="00AE23AB">
          <w:rPr>
            <w:noProof/>
            <w:lang w:val="fr-FR"/>
          </w:rPr>
          <w:t>.</w:t>
        </w:r>
        <w:r w:rsidR="00AE23AB" w:rsidRPr="00AE23AB">
          <w:rPr>
            <w:noProof/>
            <w:lang w:val="fr-FR"/>
          </w:rPr>
          <w:tab/>
        </w:r>
        <w:r w:rsidR="00AE23AB" w:rsidRPr="00AE23AB">
          <w:rPr>
            <w:noProof/>
            <w:lang w:val="fr-FR"/>
          </w:rPr>
          <w:t>委员会工作方法概述</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_Toc224207145 \h </w:instrText>
        </w:r>
        <w:r w:rsidR="00AE23AB" w:rsidRPr="00AE23AB">
          <w:rPr>
            <w:noProof/>
            <w:webHidden/>
            <w:lang w:val="fr-FR"/>
          </w:rPr>
        </w:r>
        <w:r w:rsidR="00AE23AB" w:rsidRPr="00AE23AB">
          <w:rPr>
            <w:noProof/>
            <w:webHidden/>
            <w:lang w:val="fr-FR"/>
          </w:rPr>
          <w:fldChar w:fldCharType="separate"/>
        </w:r>
        <w:r w:rsidR="00580010">
          <w:rPr>
            <w:noProof/>
            <w:webHidden/>
            <w:lang w:val="fr-FR"/>
          </w:rPr>
          <w:t>3</w:t>
        </w:r>
        <w:r w:rsidR="00AE23AB" w:rsidRPr="00AE23AB">
          <w:rPr>
            <w:noProof/>
            <w:webHidden/>
            <w:lang w:val="fr-FR"/>
          </w:rPr>
          <w:fldChar w:fldCharType="end"/>
        </w:r>
      </w:hyperlink>
    </w:p>
    <w:p w14:paraId="0EBCCC3A" w14:textId="5ED11113"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6" w:history="1">
        <w:r w:rsidR="00AE23AB" w:rsidRPr="00466DE1">
          <w:rPr>
            <w:rFonts w:eastAsiaTheme="minorHAnsi"/>
            <w:noProof/>
            <w:sz w:val="20"/>
            <w:szCs w:val="20"/>
            <w:lang w:val="en-GB" w:eastAsia="en-US"/>
          </w:rPr>
          <w:t>A.</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待审议报告积压问题解决措施的影响</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_Toc224207146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3</w:t>
        </w:r>
        <w:r w:rsidR="00AE23AB" w:rsidRPr="00466DE1">
          <w:rPr>
            <w:rFonts w:eastAsiaTheme="minorHAnsi"/>
            <w:noProof/>
            <w:webHidden/>
            <w:sz w:val="20"/>
            <w:szCs w:val="20"/>
            <w:lang w:val="en-GB" w:eastAsia="en-US"/>
          </w:rPr>
          <w:fldChar w:fldCharType="end"/>
        </w:r>
      </w:hyperlink>
    </w:p>
    <w:p w14:paraId="7BF373F4" w14:textId="42B0E305"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7" w:history="1">
        <w:r w:rsidR="00AE23AB" w:rsidRPr="00466DE1">
          <w:rPr>
            <w:rFonts w:eastAsiaTheme="minorHAnsi"/>
            <w:noProof/>
            <w:sz w:val="20"/>
            <w:szCs w:val="20"/>
            <w:lang w:val="en-GB" w:eastAsia="en-US"/>
          </w:rPr>
          <w:t>B.</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提交报告的一般准则和简化报告程序</w:t>
        </w:r>
        <w:r w:rsidR="00AE23AB" w:rsidRPr="00466DE1">
          <w:rPr>
            <w:rFonts w:eastAsiaTheme="minorHAnsi"/>
            <w:noProof/>
            <w:sz w:val="20"/>
            <w:szCs w:val="20"/>
            <w:lang w:val="en-GB" w:eastAsia="en-US"/>
          </w:rPr>
          <w:t>(</w:t>
        </w:r>
        <w:r w:rsidR="00AE23AB" w:rsidRPr="00466DE1">
          <w:rPr>
            <w:rFonts w:ascii="宋体" w:hAnsi="宋体" w:cs="宋体" w:hint="eastAsia"/>
            <w:noProof/>
            <w:sz w:val="20"/>
            <w:szCs w:val="20"/>
            <w:lang w:val="en-GB" w:eastAsia="en-US"/>
          </w:rPr>
          <w:t>试点阶段</w:t>
        </w:r>
        <w:r w:rsidR="00AE23AB" w:rsidRPr="00466DE1">
          <w:rPr>
            <w:rFonts w:eastAsiaTheme="minorHAnsi"/>
            <w:noProof/>
            <w:sz w:val="20"/>
            <w:szCs w:val="20"/>
            <w:lang w:val="en-GB" w:eastAsia="en-US"/>
          </w:rPr>
          <w:t>)</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_Toc224207147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4</w:t>
        </w:r>
        <w:r w:rsidR="00AE23AB" w:rsidRPr="00466DE1">
          <w:rPr>
            <w:rFonts w:eastAsiaTheme="minorHAnsi"/>
            <w:noProof/>
            <w:webHidden/>
            <w:sz w:val="20"/>
            <w:szCs w:val="20"/>
            <w:lang w:val="en-GB" w:eastAsia="en-US"/>
          </w:rPr>
          <w:fldChar w:fldCharType="end"/>
        </w:r>
      </w:hyperlink>
    </w:p>
    <w:p w14:paraId="45B46242" w14:textId="429F6D39"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8" w:history="1">
        <w:r w:rsidR="00AE23AB" w:rsidRPr="00466DE1">
          <w:rPr>
            <w:rFonts w:eastAsiaTheme="minorHAnsi"/>
            <w:noProof/>
            <w:sz w:val="20"/>
            <w:szCs w:val="20"/>
            <w:lang w:val="en-GB" w:eastAsia="en-US"/>
          </w:rPr>
          <w:t>C.</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可预测审议周期和简化报告程序的推迟</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_Toc224207148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4</w:t>
        </w:r>
        <w:r w:rsidR="00AE23AB" w:rsidRPr="00466DE1">
          <w:rPr>
            <w:rFonts w:eastAsiaTheme="minorHAnsi"/>
            <w:noProof/>
            <w:webHidden/>
            <w:sz w:val="20"/>
            <w:szCs w:val="20"/>
            <w:lang w:val="en-GB" w:eastAsia="en-US"/>
          </w:rPr>
          <w:fldChar w:fldCharType="end"/>
        </w:r>
      </w:hyperlink>
    </w:p>
    <w:p w14:paraId="342A5951" w14:textId="7658DF07"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49" w:history="1">
        <w:r w:rsidR="00AE23AB" w:rsidRPr="00466DE1">
          <w:rPr>
            <w:rFonts w:eastAsiaTheme="minorHAnsi"/>
            <w:noProof/>
            <w:sz w:val="20"/>
            <w:szCs w:val="20"/>
            <w:lang w:val="en-GB" w:eastAsia="en-US"/>
          </w:rPr>
          <w:t>D.</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审议缔约国报告</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_Toc224207149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4</w:t>
        </w:r>
        <w:r w:rsidR="00AE23AB" w:rsidRPr="00466DE1">
          <w:rPr>
            <w:rFonts w:eastAsiaTheme="minorHAnsi"/>
            <w:noProof/>
            <w:webHidden/>
            <w:sz w:val="20"/>
            <w:szCs w:val="20"/>
            <w:lang w:val="en-GB" w:eastAsia="en-US"/>
          </w:rPr>
          <w:fldChar w:fldCharType="end"/>
        </w:r>
      </w:hyperlink>
    </w:p>
    <w:p w14:paraId="57B13C03" w14:textId="6A6B12B0"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0" w:history="1">
        <w:r w:rsidR="00AE23AB" w:rsidRPr="00466DE1">
          <w:rPr>
            <w:rFonts w:eastAsiaTheme="minorHAnsi"/>
            <w:noProof/>
            <w:sz w:val="20"/>
            <w:szCs w:val="20"/>
            <w:lang w:val="en-GB" w:eastAsia="en-US"/>
          </w:rPr>
          <w:t>E.</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与审议报告有关的后续程序</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_Toc224207150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6</w:t>
        </w:r>
        <w:r w:rsidR="00AE23AB" w:rsidRPr="00466DE1">
          <w:rPr>
            <w:rFonts w:eastAsiaTheme="minorHAnsi"/>
            <w:noProof/>
            <w:webHidden/>
            <w:sz w:val="20"/>
            <w:szCs w:val="20"/>
            <w:lang w:val="en-GB" w:eastAsia="en-US"/>
          </w:rPr>
          <w:fldChar w:fldCharType="end"/>
        </w:r>
      </w:hyperlink>
    </w:p>
    <w:p w14:paraId="455812C9" w14:textId="58126339"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1" w:history="1">
        <w:r w:rsidR="00AE23AB" w:rsidRPr="00466DE1">
          <w:rPr>
            <w:rFonts w:eastAsiaTheme="minorHAnsi"/>
            <w:noProof/>
            <w:sz w:val="20"/>
            <w:szCs w:val="20"/>
            <w:lang w:val="en-GB" w:eastAsia="en-US"/>
          </w:rPr>
          <w:t>F.</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未提交报告的缔约国和严重逾期报告的处理程序</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_Toc224207151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7</w:t>
        </w:r>
        <w:r w:rsidR="00AE23AB" w:rsidRPr="00466DE1">
          <w:rPr>
            <w:rFonts w:eastAsiaTheme="minorHAnsi"/>
            <w:noProof/>
            <w:webHidden/>
            <w:sz w:val="20"/>
            <w:szCs w:val="20"/>
            <w:lang w:val="en-GB" w:eastAsia="en-US"/>
          </w:rPr>
          <w:fldChar w:fldCharType="end"/>
        </w:r>
      </w:hyperlink>
    </w:p>
    <w:p w14:paraId="5ED57EBC" w14:textId="393C8DE1"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2" w:history="1">
        <w:r w:rsidR="00AE23AB" w:rsidRPr="00466DE1">
          <w:rPr>
            <w:rFonts w:eastAsiaTheme="minorHAnsi"/>
            <w:noProof/>
            <w:sz w:val="20"/>
            <w:szCs w:val="20"/>
            <w:lang w:val="en-GB" w:eastAsia="en-US"/>
          </w:rPr>
          <w:t>G.</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几份报告合并为一份文件提交</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_Toc224207152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7</w:t>
        </w:r>
        <w:r w:rsidR="00AE23AB" w:rsidRPr="00466DE1">
          <w:rPr>
            <w:rFonts w:eastAsiaTheme="minorHAnsi"/>
            <w:noProof/>
            <w:webHidden/>
            <w:sz w:val="20"/>
            <w:szCs w:val="20"/>
            <w:lang w:val="en-GB" w:eastAsia="en-US"/>
          </w:rPr>
          <w:fldChar w:fldCharType="end"/>
        </w:r>
      </w:hyperlink>
    </w:p>
    <w:p w14:paraId="3F6BEAB5" w14:textId="3C9BFCE9" w:rsidR="00AE23AB" w:rsidRPr="00A00AD4" w:rsidRDefault="00466DE1" w:rsidP="00A00AD4">
      <w:pPr>
        <w:tabs>
          <w:tab w:val="clear" w:pos="431"/>
          <w:tab w:val="right" w:pos="850"/>
          <w:tab w:val="left" w:pos="1134"/>
          <w:tab w:val="left" w:pos="1559"/>
          <w:tab w:val="left" w:pos="1984"/>
          <w:tab w:val="left" w:leader="dot" w:pos="8787"/>
          <w:tab w:val="right" w:pos="9638"/>
        </w:tabs>
        <w:overflowPunct/>
        <w:adjustRightInd/>
        <w:snapToGrid/>
        <w:spacing w:after="120"/>
        <w:ind w:left="1565" w:hanging="1565"/>
        <w:jc w:val="left"/>
        <w:rPr>
          <w:noProof/>
          <w:lang w:val="fr-FR"/>
        </w:rPr>
      </w:pPr>
      <w:r>
        <w:rPr>
          <w:rFonts w:eastAsiaTheme="minorEastAsia"/>
          <w:noProof/>
          <w:sz w:val="20"/>
          <w:szCs w:val="20"/>
          <w:lang w:val="en-GB"/>
        </w:rPr>
        <w:tab/>
      </w:r>
      <w:r>
        <w:rPr>
          <w:rFonts w:eastAsiaTheme="minorEastAsia"/>
          <w:noProof/>
          <w:sz w:val="20"/>
          <w:szCs w:val="20"/>
          <w:lang w:val="en-GB"/>
        </w:rPr>
        <w:tab/>
      </w:r>
      <w:hyperlink w:anchor="_Toc224207153" w:history="1">
        <w:r w:rsidR="00AE23AB" w:rsidRPr="00A00AD4">
          <w:rPr>
            <w:noProof/>
            <w:lang w:val="fr-FR"/>
          </w:rPr>
          <w:t>H.</w:t>
        </w:r>
        <w:r w:rsidR="00AE23AB" w:rsidRPr="00A00AD4">
          <w:rPr>
            <w:noProof/>
            <w:lang w:val="fr-FR"/>
          </w:rPr>
          <w:tab/>
        </w:r>
        <w:r w:rsidR="00AE23AB" w:rsidRPr="00A00AD4">
          <w:rPr>
            <w:rFonts w:hint="eastAsia"/>
            <w:noProof/>
            <w:lang w:val="fr-FR"/>
          </w:rPr>
          <w:t>委员会就缔约国以外的来源所提交的</w:t>
        </w:r>
        <w:r w:rsidR="00A00AD4" w:rsidRPr="00A00AD4">
          <w:rPr>
            <w:noProof/>
            <w:lang w:val="fr-FR"/>
          </w:rPr>
          <w:br/>
        </w:r>
        <w:r w:rsidR="00AE23AB" w:rsidRPr="00A00AD4">
          <w:rPr>
            <w:rFonts w:hint="eastAsia"/>
            <w:noProof/>
            <w:lang w:val="fr-FR"/>
          </w:rPr>
          <w:t>关于社会、经济及文化权利的资料所采取的行动</w:t>
        </w:r>
        <w:r w:rsidR="00AE23AB" w:rsidRPr="00A00AD4">
          <w:rPr>
            <w:noProof/>
            <w:webHidden/>
            <w:lang w:val="fr-FR"/>
          </w:rPr>
          <w:tab/>
        </w:r>
        <w:r w:rsidR="00A00AD4">
          <w:rPr>
            <w:noProof/>
            <w:webHidden/>
            <w:lang w:val="fr-FR"/>
          </w:rPr>
          <w:tab/>
        </w:r>
        <w:r w:rsidR="00AE23AB" w:rsidRPr="00A00AD4">
          <w:rPr>
            <w:noProof/>
            <w:webHidden/>
            <w:lang w:val="fr-FR"/>
          </w:rPr>
          <w:fldChar w:fldCharType="begin"/>
        </w:r>
        <w:r w:rsidR="00AE23AB" w:rsidRPr="00A00AD4">
          <w:rPr>
            <w:noProof/>
            <w:webHidden/>
            <w:lang w:val="fr-FR"/>
          </w:rPr>
          <w:instrText xml:space="preserve"> PAGEREF _Toc224207153 \h </w:instrText>
        </w:r>
        <w:r w:rsidR="00AE23AB" w:rsidRPr="00A00AD4">
          <w:rPr>
            <w:noProof/>
            <w:webHidden/>
            <w:lang w:val="fr-FR"/>
          </w:rPr>
        </w:r>
        <w:r w:rsidR="00AE23AB" w:rsidRPr="00A00AD4">
          <w:rPr>
            <w:noProof/>
            <w:webHidden/>
            <w:lang w:val="fr-FR"/>
          </w:rPr>
          <w:fldChar w:fldCharType="separate"/>
        </w:r>
        <w:r w:rsidR="00580010">
          <w:rPr>
            <w:noProof/>
            <w:webHidden/>
            <w:lang w:val="fr-FR"/>
          </w:rPr>
          <w:t>7</w:t>
        </w:r>
        <w:r w:rsidR="00AE23AB" w:rsidRPr="00A00AD4">
          <w:rPr>
            <w:noProof/>
            <w:webHidden/>
            <w:lang w:val="fr-FR"/>
          </w:rPr>
          <w:fldChar w:fldCharType="end"/>
        </w:r>
      </w:hyperlink>
    </w:p>
    <w:p w14:paraId="2A17F7A0" w14:textId="5766C796" w:rsidR="00AE23AB" w:rsidRPr="00466DE1" w:rsidRDefault="00466DE1"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4" w:history="1">
        <w:r w:rsidR="00AE23AB" w:rsidRPr="00466DE1">
          <w:rPr>
            <w:rFonts w:eastAsiaTheme="minorHAnsi"/>
            <w:noProof/>
            <w:sz w:val="20"/>
            <w:szCs w:val="20"/>
            <w:lang w:val="en-GB" w:eastAsia="en-US"/>
          </w:rPr>
          <w:t>I.</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一般性讨论日</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_Toc224207154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8</w:t>
        </w:r>
        <w:r w:rsidR="00AE23AB" w:rsidRPr="00466DE1">
          <w:rPr>
            <w:rFonts w:eastAsiaTheme="minorHAnsi"/>
            <w:noProof/>
            <w:webHidden/>
            <w:sz w:val="20"/>
            <w:szCs w:val="20"/>
            <w:lang w:val="en-GB" w:eastAsia="en-US"/>
          </w:rPr>
          <w:fldChar w:fldCharType="end"/>
        </w:r>
      </w:hyperlink>
    </w:p>
    <w:p w14:paraId="74836EBE" w14:textId="316E55BF"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5" w:history="1">
        <w:r w:rsidR="00AE23AB" w:rsidRPr="00466DE1">
          <w:rPr>
            <w:rFonts w:eastAsiaTheme="minorHAnsi"/>
            <w:noProof/>
            <w:sz w:val="20"/>
            <w:szCs w:val="20"/>
            <w:lang w:val="en-GB" w:eastAsia="en-US"/>
          </w:rPr>
          <w:t>J.</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其他磋商</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_Toc224207155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8</w:t>
        </w:r>
        <w:r w:rsidR="00AE23AB" w:rsidRPr="00466DE1">
          <w:rPr>
            <w:rFonts w:eastAsiaTheme="minorHAnsi"/>
            <w:noProof/>
            <w:webHidden/>
            <w:sz w:val="20"/>
            <w:szCs w:val="20"/>
            <w:lang w:val="en-GB" w:eastAsia="en-US"/>
          </w:rPr>
          <w:fldChar w:fldCharType="end"/>
        </w:r>
      </w:hyperlink>
    </w:p>
    <w:p w14:paraId="713C6302" w14:textId="4FE01BDB"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6" w:history="1">
        <w:r w:rsidR="00AE23AB" w:rsidRPr="00466DE1">
          <w:rPr>
            <w:rFonts w:eastAsiaTheme="minorHAnsi"/>
            <w:noProof/>
            <w:sz w:val="20"/>
            <w:szCs w:val="20"/>
            <w:lang w:val="en-GB" w:eastAsia="en-US"/>
          </w:rPr>
          <w:t>K.</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非政府组织参与委员会的工作</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_Toc224207156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9</w:t>
        </w:r>
        <w:r w:rsidR="00AE23AB" w:rsidRPr="00466DE1">
          <w:rPr>
            <w:rFonts w:eastAsiaTheme="minorHAnsi"/>
            <w:noProof/>
            <w:webHidden/>
            <w:sz w:val="20"/>
            <w:szCs w:val="20"/>
            <w:lang w:val="en-GB" w:eastAsia="en-US"/>
          </w:rPr>
          <w:fldChar w:fldCharType="end"/>
        </w:r>
      </w:hyperlink>
    </w:p>
    <w:p w14:paraId="34AF4AD3" w14:textId="1163F374"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7" w:history="1">
        <w:r w:rsidR="00AE23AB" w:rsidRPr="00466DE1">
          <w:rPr>
            <w:rFonts w:eastAsiaTheme="minorHAnsi"/>
            <w:noProof/>
            <w:sz w:val="20"/>
            <w:szCs w:val="20"/>
            <w:lang w:val="en-GB" w:eastAsia="en-US"/>
          </w:rPr>
          <w:t>L.</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一般性意见</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_Toc224207157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10</w:t>
        </w:r>
        <w:r w:rsidR="00AE23AB" w:rsidRPr="00466DE1">
          <w:rPr>
            <w:rFonts w:eastAsiaTheme="minorHAnsi"/>
            <w:noProof/>
            <w:webHidden/>
            <w:sz w:val="20"/>
            <w:szCs w:val="20"/>
            <w:lang w:val="en-GB" w:eastAsia="en-US"/>
          </w:rPr>
          <w:fldChar w:fldCharType="end"/>
        </w:r>
      </w:hyperlink>
    </w:p>
    <w:p w14:paraId="43D6474F" w14:textId="2E5E050D"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58" w:history="1">
        <w:r w:rsidR="00AE23AB" w:rsidRPr="00466DE1">
          <w:rPr>
            <w:rFonts w:eastAsiaTheme="minorHAnsi"/>
            <w:noProof/>
            <w:sz w:val="20"/>
            <w:szCs w:val="20"/>
            <w:lang w:val="en-GB" w:eastAsia="en-US"/>
          </w:rPr>
          <w:t>M.</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声明和信函</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_Toc224207158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10</w:t>
        </w:r>
        <w:r w:rsidR="00AE23AB" w:rsidRPr="00466DE1">
          <w:rPr>
            <w:rFonts w:eastAsiaTheme="minorHAnsi"/>
            <w:noProof/>
            <w:webHidden/>
            <w:sz w:val="20"/>
            <w:szCs w:val="20"/>
            <w:lang w:val="en-GB" w:eastAsia="en-US"/>
          </w:rPr>
          <w:fldChar w:fldCharType="end"/>
        </w:r>
      </w:hyperlink>
    </w:p>
    <w:p w14:paraId="0E7A868E" w14:textId="2AE3964D"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59" w:history="1">
        <w:r w:rsidR="00AE23AB" w:rsidRPr="00AE23AB">
          <w:rPr>
            <w:noProof/>
            <w:lang w:val="fr-FR"/>
          </w:rPr>
          <w:t>三</w:t>
        </w:r>
        <w:r w:rsidR="00AE23AB" w:rsidRPr="00AE23AB">
          <w:rPr>
            <w:noProof/>
            <w:lang w:val="fr-FR"/>
          </w:rPr>
          <w:t>.</w:t>
        </w:r>
        <w:r w:rsidR="00AE23AB" w:rsidRPr="00AE23AB">
          <w:rPr>
            <w:noProof/>
            <w:lang w:val="fr-FR"/>
          </w:rPr>
          <w:tab/>
        </w:r>
        <w:r w:rsidR="00AE23AB" w:rsidRPr="00AE23AB">
          <w:rPr>
            <w:noProof/>
            <w:lang w:val="fr-FR"/>
          </w:rPr>
          <w:t>缔约国根据《公约》第十六和第十七条提交报告的情况</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_Toc224207159 \h </w:instrText>
        </w:r>
        <w:r w:rsidR="00AE23AB" w:rsidRPr="00AE23AB">
          <w:rPr>
            <w:noProof/>
            <w:webHidden/>
            <w:lang w:val="fr-FR"/>
          </w:rPr>
        </w:r>
        <w:r w:rsidR="00AE23AB" w:rsidRPr="00AE23AB">
          <w:rPr>
            <w:noProof/>
            <w:webHidden/>
            <w:lang w:val="fr-FR"/>
          </w:rPr>
          <w:fldChar w:fldCharType="separate"/>
        </w:r>
        <w:r w:rsidR="00580010">
          <w:rPr>
            <w:noProof/>
            <w:webHidden/>
            <w:lang w:val="fr-FR"/>
          </w:rPr>
          <w:t>11</w:t>
        </w:r>
        <w:r w:rsidR="00AE23AB" w:rsidRPr="00AE23AB">
          <w:rPr>
            <w:noProof/>
            <w:webHidden/>
            <w:lang w:val="fr-FR"/>
          </w:rPr>
          <w:fldChar w:fldCharType="end"/>
        </w:r>
      </w:hyperlink>
    </w:p>
    <w:p w14:paraId="0D88BBCC" w14:textId="2C1D91C6"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60" w:history="1">
        <w:r w:rsidR="00AE23AB" w:rsidRPr="00AE23AB">
          <w:rPr>
            <w:noProof/>
            <w:lang w:val="fr-FR"/>
          </w:rPr>
          <w:t>四</w:t>
        </w:r>
        <w:r w:rsidR="00AE23AB" w:rsidRPr="00AE23AB">
          <w:rPr>
            <w:noProof/>
            <w:lang w:val="fr-FR"/>
          </w:rPr>
          <w:t>.</w:t>
        </w:r>
        <w:r w:rsidR="00AE23AB" w:rsidRPr="00AE23AB">
          <w:rPr>
            <w:noProof/>
            <w:lang w:val="fr-FR"/>
          </w:rPr>
          <w:tab/>
        </w:r>
        <w:r w:rsidR="00AE23AB" w:rsidRPr="00AE23AB">
          <w:rPr>
            <w:noProof/>
            <w:lang w:val="fr-FR"/>
          </w:rPr>
          <w:t>审议缔约国根据《公约》第十六和第十七条提交的报告</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_Toc224207160 \h </w:instrText>
        </w:r>
        <w:r w:rsidR="00AE23AB" w:rsidRPr="00AE23AB">
          <w:rPr>
            <w:noProof/>
            <w:webHidden/>
            <w:lang w:val="fr-FR"/>
          </w:rPr>
        </w:r>
        <w:r w:rsidR="00AE23AB" w:rsidRPr="00AE23AB">
          <w:rPr>
            <w:noProof/>
            <w:webHidden/>
            <w:lang w:val="fr-FR"/>
          </w:rPr>
          <w:fldChar w:fldCharType="separate"/>
        </w:r>
        <w:r w:rsidR="00580010">
          <w:rPr>
            <w:noProof/>
            <w:webHidden/>
            <w:lang w:val="fr-FR"/>
          </w:rPr>
          <w:t>11</w:t>
        </w:r>
        <w:r w:rsidR="00AE23AB" w:rsidRPr="00AE23AB">
          <w:rPr>
            <w:noProof/>
            <w:webHidden/>
            <w:lang w:val="fr-FR"/>
          </w:rPr>
          <w:fldChar w:fldCharType="end"/>
        </w:r>
      </w:hyperlink>
    </w:p>
    <w:p w14:paraId="51993C27" w14:textId="6CF81FC2"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61" w:history="1">
        <w:r w:rsidR="00AE23AB" w:rsidRPr="00AE23AB">
          <w:rPr>
            <w:noProof/>
            <w:lang w:val="fr-FR"/>
          </w:rPr>
          <w:t>五</w:t>
        </w:r>
        <w:r w:rsidR="00AE23AB" w:rsidRPr="00AE23AB">
          <w:rPr>
            <w:noProof/>
            <w:lang w:val="fr-FR"/>
          </w:rPr>
          <w:t>.</w:t>
        </w:r>
        <w:r w:rsidR="00AE23AB" w:rsidRPr="00AE23AB">
          <w:rPr>
            <w:noProof/>
            <w:lang w:val="fr-FR"/>
          </w:rPr>
          <w:tab/>
        </w:r>
        <w:r w:rsidR="00AE23AB" w:rsidRPr="00AE23AB">
          <w:rPr>
            <w:noProof/>
            <w:lang w:val="fr-FR"/>
          </w:rPr>
          <w:t>委员会根据《任择议定书》开展的活动</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_Toc224207161 \h </w:instrText>
        </w:r>
        <w:r w:rsidR="00AE23AB" w:rsidRPr="00AE23AB">
          <w:rPr>
            <w:noProof/>
            <w:webHidden/>
            <w:lang w:val="fr-FR"/>
          </w:rPr>
        </w:r>
        <w:r w:rsidR="00AE23AB" w:rsidRPr="00AE23AB">
          <w:rPr>
            <w:noProof/>
            <w:webHidden/>
            <w:lang w:val="fr-FR"/>
          </w:rPr>
          <w:fldChar w:fldCharType="separate"/>
        </w:r>
        <w:r w:rsidR="00580010">
          <w:rPr>
            <w:noProof/>
            <w:webHidden/>
            <w:lang w:val="fr-FR"/>
          </w:rPr>
          <w:t>13</w:t>
        </w:r>
        <w:r w:rsidR="00AE23AB" w:rsidRPr="00AE23AB">
          <w:rPr>
            <w:noProof/>
            <w:webHidden/>
            <w:lang w:val="fr-FR"/>
          </w:rPr>
          <w:fldChar w:fldCharType="end"/>
        </w:r>
      </w:hyperlink>
    </w:p>
    <w:p w14:paraId="7EA58319" w14:textId="130331AC"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62" w:history="1">
        <w:r w:rsidR="00AE23AB" w:rsidRPr="00466DE1">
          <w:rPr>
            <w:rFonts w:eastAsiaTheme="minorHAnsi"/>
            <w:noProof/>
            <w:sz w:val="20"/>
            <w:szCs w:val="20"/>
            <w:lang w:val="en-GB" w:eastAsia="en-US"/>
          </w:rPr>
          <w:t>A.</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提交的个人来文方面的工作进展</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_Toc224207162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13</w:t>
        </w:r>
        <w:r w:rsidR="00AE23AB" w:rsidRPr="00466DE1">
          <w:rPr>
            <w:rFonts w:eastAsiaTheme="minorHAnsi"/>
            <w:noProof/>
            <w:webHidden/>
            <w:sz w:val="20"/>
            <w:szCs w:val="20"/>
            <w:lang w:val="en-GB" w:eastAsia="en-US"/>
          </w:rPr>
          <w:fldChar w:fldCharType="end"/>
        </w:r>
      </w:hyperlink>
    </w:p>
    <w:p w14:paraId="2EA35B9B" w14:textId="08905D5C"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63" w:history="1">
        <w:r w:rsidR="00AE23AB" w:rsidRPr="00466DE1">
          <w:rPr>
            <w:rFonts w:eastAsiaTheme="minorHAnsi"/>
            <w:noProof/>
            <w:sz w:val="20"/>
            <w:szCs w:val="20"/>
            <w:lang w:val="en-GB" w:eastAsia="en-US"/>
          </w:rPr>
          <w:t>B.</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委员会关于个人来文的意见的后续行动</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_Toc224207163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15</w:t>
        </w:r>
        <w:r w:rsidR="00AE23AB" w:rsidRPr="00466DE1">
          <w:rPr>
            <w:rFonts w:eastAsiaTheme="minorHAnsi"/>
            <w:noProof/>
            <w:webHidden/>
            <w:sz w:val="20"/>
            <w:szCs w:val="20"/>
            <w:lang w:val="en-GB" w:eastAsia="en-US"/>
          </w:rPr>
          <w:fldChar w:fldCharType="end"/>
        </w:r>
      </w:hyperlink>
    </w:p>
    <w:p w14:paraId="4BFE1729" w14:textId="11556FF5"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64" w:history="1">
        <w:r w:rsidR="00AE23AB" w:rsidRPr="00AE23AB">
          <w:rPr>
            <w:noProof/>
            <w:lang w:val="fr-FR"/>
          </w:rPr>
          <w:t>六</w:t>
        </w:r>
        <w:r w:rsidR="00AE23AB" w:rsidRPr="00AE23AB">
          <w:rPr>
            <w:noProof/>
            <w:lang w:val="fr-FR"/>
          </w:rPr>
          <w:t>.</w:t>
        </w:r>
        <w:r w:rsidR="00AE23AB" w:rsidRPr="00AE23AB">
          <w:rPr>
            <w:noProof/>
            <w:lang w:val="fr-FR"/>
          </w:rPr>
          <w:tab/>
        </w:r>
        <w:r w:rsidR="00AE23AB" w:rsidRPr="00AE23AB">
          <w:rPr>
            <w:noProof/>
            <w:lang w:val="fr-FR"/>
          </w:rPr>
          <w:t>由执行《公约》产生的实质性问题</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_Toc224207164 \h </w:instrText>
        </w:r>
        <w:r w:rsidR="00AE23AB" w:rsidRPr="00AE23AB">
          <w:rPr>
            <w:noProof/>
            <w:webHidden/>
            <w:lang w:val="fr-FR"/>
          </w:rPr>
        </w:r>
        <w:r w:rsidR="00AE23AB" w:rsidRPr="00AE23AB">
          <w:rPr>
            <w:noProof/>
            <w:webHidden/>
            <w:lang w:val="fr-FR"/>
          </w:rPr>
          <w:fldChar w:fldCharType="separate"/>
        </w:r>
        <w:r w:rsidR="00580010">
          <w:rPr>
            <w:noProof/>
            <w:webHidden/>
            <w:lang w:val="fr-FR"/>
          </w:rPr>
          <w:t>15</w:t>
        </w:r>
        <w:r w:rsidR="00AE23AB" w:rsidRPr="00AE23AB">
          <w:rPr>
            <w:noProof/>
            <w:webHidden/>
            <w:lang w:val="fr-FR"/>
          </w:rPr>
          <w:fldChar w:fldCharType="end"/>
        </w:r>
      </w:hyperlink>
    </w:p>
    <w:p w14:paraId="6DCB4F2B" w14:textId="5209A707"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65" w:history="1">
        <w:r w:rsidR="00AE23AB" w:rsidRPr="00AE23AB">
          <w:rPr>
            <w:noProof/>
            <w:lang w:val="fr-FR"/>
          </w:rPr>
          <w:t>七</w:t>
        </w:r>
        <w:r w:rsidR="00AE23AB" w:rsidRPr="00AE23AB">
          <w:rPr>
            <w:noProof/>
            <w:lang w:val="fr-FR"/>
          </w:rPr>
          <w:t>.</w:t>
        </w:r>
        <w:r w:rsidR="00AE23AB" w:rsidRPr="00AE23AB">
          <w:rPr>
            <w:noProof/>
            <w:lang w:val="fr-FR"/>
          </w:rPr>
          <w:tab/>
        </w:r>
        <w:r w:rsidR="00AE23AB" w:rsidRPr="00AE23AB">
          <w:rPr>
            <w:noProof/>
            <w:lang w:val="fr-FR"/>
          </w:rPr>
          <w:t>委员会第七十七和第七十八届会议通过的其他决定和讨论的其他事项</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_Toc224207165 \h </w:instrText>
        </w:r>
        <w:r w:rsidR="00AE23AB" w:rsidRPr="00AE23AB">
          <w:rPr>
            <w:noProof/>
            <w:webHidden/>
            <w:lang w:val="fr-FR"/>
          </w:rPr>
        </w:r>
        <w:r w:rsidR="00AE23AB" w:rsidRPr="00AE23AB">
          <w:rPr>
            <w:noProof/>
            <w:webHidden/>
            <w:lang w:val="fr-FR"/>
          </w:rPr>
          <w:fldChar w:fldCharType="separate"/>
        </w:r>
        <w:r w:rsidR="00580010">
          <w:rPr>
            <w:noProof/>
            <w:webHidden/>
            <w:lang w:val="fr-FR"/>
          </w:rPr>
          <w:t>15</w:t>
        </w:r>
        <w:r w:rsidR="00AE23AB" w:rsidRPr="00AE23AB">
          <w:rPr>
            <w:noProof/>
            <w:webHidden/>
            <w:lang w:val="fr-FR"/>
          </w:rPr>
          <w:fldChar w:fldCharType="end"/>
        </w:r>
      </w:hyperlink>
    </w:p>
    <w:p w14:paraId="2BA90535" w14:textId="227BAAA8"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66" w:history="1">
        <w:r w:rsidR="00AE23AB" w:rsidRPr="00466DE1">
          <w:rPr>
            <w:rFonts w:eastAsiaTheme="minorHAnsi"/>
            <w:noProof/>
            <w:sz w:val="20"/>
            <w:szCs w:val="20"/>
            <w:lang w:val="en-GB" w:eastAsia="en-US"/>
          </w:rPr>
          <w:t>A.</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参加闭会期间会议</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_Toc224207166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15</w:t>
        </w:r>
        <w:r w:rsidR="00AE23AB" w:rsidRPr="00466DE1">
          <w:rPr>
            <w:rFonts w:eastAsiaTheme="minorHAnsi"/>
            <w:noProof/>
            <w:webHidden/>
            <w:sz w:val="20"/>
            <w:szCs w:val="20"/>
            <w:lang w:val="en-GB" w:eastAsia="en-US"/>
          </w:rPr>
          <w:fldChar w:fldCharType="end"/>
        </w:r>
      </w:hyperlink>
    </w:p>
    <w:p w14:paraId="0E397AFA" w14:textId="4CA06831"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67" w:history="1">
        <w:r w:rsidR="00AE23AB" w:rsidRPr="00466DE1">
          <w:rPr>
            <w:rFonts w:eastAsiaTheme="minorHAnsi"/>
            <w:noProof/>
            <w:sz w:val="20"/>
            <w:szCs w:val="20"/>
            <w:lang w:val="en-GB" w:eastAsia="en-US"/>
          </w:rPr>
          <w:t>B.</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未来的一般性意见</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_Toc224207167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15</w:t>
        </w:r>
        <w:r w:rsidR="00AE23AB" w:rsidRPr="00466DE1">
          <w:rPr>
            <w:rFonts w:eastAsiaTheme="minorHAnsi"/>
            <w:noProof/>
            <w:webHidden/>
            <w:sz w:val="20"/>
            <w:szCs w:val="20"/>
            <w:lang w:val="en-GB" w:eastAsia="en-US"/>
          </w:rPr>
          <w:fldChar w:fldCharType="end"/>
        </w:r>
      </w:hyperlink>
    </w:p>
    <w:p w14:paraId="4E2F8F8D" w14:textId="1FD6D61D" w:rsidR="00AE23AB" w:rsidRPr="00466DE1" w:rsidRDefault="00A00AD4" w:rsidP="00466DE1">
      <w:pPr>
        <w:tabs>
          <w:tab w:val="clear" w:pos="431"/>
          <w:tab w:val="right" w:pos="850"/>
          <w:tab w:val="left" w:pos="1134"/>
          <w:tab w:val="left" w:pos="1559"/>
          <w:tab w:val="left" w:pos="1984"/>
          <w:tab w:val="left" w:leader="dot" w:pos="8787"/>
          <w:tab w:val="right" w:pos="9638"/>
        </w:tabs>
        <w:suppressAutoHyphens/>
        <w:kinsoku w:val="0"/>
        <w:autoSpaceDE w:val="0"/>
        <w:autoSpaceDN w:val="0"/>
        <w:spacing w:after="120" w:line="240" w:lineRule="atLeast"/>
        <w:jc w:val="left"/>
        <w:rPr>
          <w:rFonts w:eastAsiaTheme="minorHAnsi"/>
          <w:noProof/>
          <w:sz w:val="20"/>
          <w:szCs w:val="20"/>
          <w:lang w:val="en-GB" w:eastAsia="en-US"/>
        </w:rPr>
      </w:pPr>
      <w:r>
        <w:rPr>
          <w:rFonts w:eastAsiaTheme="minorEastAsia"/>
          <w:noProof/>
          <w:sz w:val="20"/>
          <w:szCs w:val="20"/>
          <w:lang w:val="en-GB"/>
        </w:rPr>
        <w:tab/>
      </w:r>
      <w:r>
        <w:rPr>
          <w:rFonts w:eastAsiaTheme="minorEastAsia"/>
          <w:noProof/>
          <w:sz w:val="20"/>
          <w:szCs w:val="20"/>
          <w:lang w:val="en-GB"/>
        </w:rPr>
        <w:tab/>
      </w:r>
      <w:hyperlink w:anchor="_Toc224207168" w:history="1">
        <w:r w:rsidR="00AE23AB" w:rsidRPr="00466DE1">
          <w:rPr>
            <w:rFonts w:eastAsiaTheme="minorHAnsi"/>
            <w:noProof/>
            <w:sz w:val="20"/>
            <w:szCs w:val="20"/>
            <w:lang w:val="en-GB" w:eastAsia="en-US"/>
          </w:rPr>
          <w:t>C.</w:t>
        </w:r>
        <w:r w:rsidR="00AE23AB" w:rsidRPr="00466DE1">
          <w:rPr>
            <w:rFonts w:eastAsiaTheme="minorHAnsi"/>
            <w:noProof/>
            <w:sz w:val="20"/>
            <w:szCs w:val="20"/>
            <w:lang w:val="en-GB" w:eastAsia="en-US"/>
          </w:rPr>
          <w:tab/>
        </w:r>
        <w:r w:rsidR="00AE23AB" w:rsidRPr="00466DE1">
          <w:rPr>
            <w:rFonts w:ascii="宋体" w:hAnsi="宋体" w:cs="宋体" w:hint="eastAsia"/>
            <w:noProof/>
            <w:sz w:val="20"/>
            <w:szCs w:val="20"/>
            <w:lang w:val="en-GB" w:eastAsia="en-US"/>
          </w:rPr>
          <w:t>委员会工作方法</w:t>
        </w:r>
        <w:r w:rsidR="00AE23AB" w:rsidRPr="00466DE1">
          <w:rPr>
            <w:rFonts w:eastAsiaTheme="minorHAnsi"/>
            <w:noProof/>
            <w:webHidden/>
            <w:sz w:val="20"/>
            <w:szCs w:val="20"/>
            <w:lang w:val="en-GB" w:eastAsia="en-US"/>
          </w:rPr>
          <w:tab/>
        </w:r>
        <w:r>
          <w:rPr>
            <w:rFonts w:eastAsiaTheme="minorEastAsia"/>
            <w:noProof/>
            <w:webHidden/>
            <w:sz w:val="20"/>
            <w:szCs w:val="20"/>
            <w:lang w:val="en-GB"/>
          </w:rPr>
          <w:tab/>
        </w:r>
        <w:r w:rsidR="00AE23AB" w:rsidRPr="00466DE1">
          <w:rPr>
            <w:rFonts w:eastAsiaTheme="minorHAnsi"/>
            <w:noProof/>
            <w:webHidden/>
            <w:sz w:val="20"/>
            <w:szCs w:val="20"/>
            <w:lang w:val="en-GB" w:eastAsia="en-US"/>
          </w:rPr>
          <w:fldChar w:fldCharType="begin"/>
        </w:r>
        <w:r w:rsidR="00AE23AB" w:rsidRPr="00466DE1">
          <w:rPr>
            <w:rFonts w:eastAsiaTheme="minorHAnsi"/>
            <w:noProof/>
            <w:webHidden/>
            <w:sz w:val="20"/>
            <w:szCs w:val="20"/>
            <w:lang w:val="en-GB" w:eastAsia="en-US"/>
          </w:rPr>
          <w:instrText xml:space="preserve"> PAGEREF _Toc224207168 \h </w:instrText>
        </w:r>
        <w:r w:rsidR="00AE23AB" w:rsidRPr="00466DE1">
          <w:rPr>
            <w:rFonts w:eastAsiaTheme="minorHAnsi"/>
            <w:noProof/>
            <w:webHidden/>
            <w:sz w:val="20"/>
            <w:szCs w:val="20"/>
            <w:lang w:val="en-GB" w:eastAsia="en-US"/>
          </w:rPr>
        </w:r>
        <w:r w:rsidR="00AE23AB" w:rsidRPr="00466DE1">
          <w:rPr>
            <w:rFonts w:eastAsiaTheme="minorHAnsi"/>
            <w:noProof/>
            <w:webHidden/>
            <w:sz w:val="20"/>
            <w:szCs w:val="20"/>
            <w:lang w:val="en-GB" w:eastAsia="en-US"/>
          </w:rPr>
          <w:fldChar w:fldCharType="separate"/>
        </w:r>
        <w:r w:rsidR="00580010">
          <w:rPr>
            <w:rFonts w:eastAsiaTheme="minorHAnsi"/>
            <w:noProof/>
            <w:webHidden/>
            <w:sz w:val="20"/>
            <w:szCs w:val="20"/>
            <w:lang w:val="en-GB" w:eastAsia="en-US"/>
          </w:rPr>
          <w:t>15</w:t>
        </w:r>
        <w:r w:rsidR="00AE23AB" w:rsidRPr="00466DE1">
          <w:rPr>
            <w:rFonts w:eastAsiaTheme="minorHAnsi"/>
            <w:noProof/>
            <w:webHidden/>
            <w:sz w:val="20"/>
            <w:szCs w:val="20"/>
            <w:lang w:val="en-GB" w:eastAsia="en-US"/>
          </w:rPr>
          <w:fldChar w:fldCharType="end"/>
        </w:r>
      </w:hyperlink>
    </w:p>
    <w:p w14:paraId="11A3000C" w14:textId="40DD424B"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69" w:history="1">
        <w:r w:rsidR="00AE23AB" w:rsidRPr="00AE23AB">
          <w:rPr>
            <w:noProof/>
            <w:lang w:val="fr-FR"/>
          </w:rPr>
          <w:t>八</w:t>
        </w:r>
        <w:r w:rsidR="00AE23AB" w:rsidRPr="00AE23AB">
          <w:rPr>
            <w:noProof/>
            <w:lang w:val="fr-FR"/>
          </w:rPr>
          <w:t>.</w:t>
        </w:r>
        <w:r w:rsidR="00AE23AB" w:rsidRPr="00AE23AB">
          <w:rPr>
            <w:noProof/>
            <w:lang w:val="fr-FR"/>
          </w:rPr>
          <w:tab/>
        </w:r>
        <w:r w:rsidR="00AE23AB" w:rsidRPr="00AE23AB">
          <w:rPr>
            <w:noProof/>
            <w:lang w:val="fr-FR"/>
          </w:rPr>
          <w:t>委员会</w:t>
        </w:r>
        <w:r w:rsidR="00AE23AB" w:rsidRPr="00AE23AB">
          <w:rPr>
            <w:noProof/>
            <w:lang w:val="fr-FR"/>
          </w:rPr>
          <w:t>2025</w:t>
        </w:r>
        <w:r w:rsidR="00AE23AB" w:rsidRPr="00AE23AB">
          <w:rPr>
            <w:noProof/>
            <w:lang w:val="fr-FR"/>
          </w:rPr>
          <w:t>年开展的其他活动</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_Toc224207169 \h </w:instrText>
        </w:r>
        <w:r w:rsidR="00AE23AB" w:rsidRPr="00AE23AB">
          <w:rPr>
            <w:noProof/>
            <w:webHidden/>
            <w:lang w:val="fr-FR"/>
          </w:rPr>
        </w:r>
        <w:r w:rsidR="00AE23AB" w:rsidRPr="00AE23AB">
          <w:rPr>
            <w:noProof/>
            <w:webHidden/>
            <w:lang w:val="fr-FR"/>
          </w:rPr>
          <w:fldChar w:fldCharType="separate"/>
        </w:r>
        <w:r w:rsidR="00580010">
          <w:rPr>
            <w:noProof/>
            <w:webHidden/>
            <w:lang w:val="fr-FR"/>
          </w:rPr>
          <w:t>16</w:t>
        </w:r>
        <w:r w:rsidR="00AE23AB" w:rsidRPr="00AE23AB">
          <w:rPr>
            <w:noProof/>
            <w:webHidden/>
            <w:lang w:val="fr-FR"/>
          </w:rPr>
          <w:fldChar w:fldCharType="end"/>
        </w:r>
      </w:hyperlink>
    </w:p>
    <w:p w14:paraId="35458E72" w14:textId="09ECDED8"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hyperlink w:anchor="_Toc224207170" w:history="1">
        <w:r w:rsidR="00AE23AB" w:rsidRPr="00AE23AB">
          <w:rPr>
            <w:noProof/>
            <w:lang w:val="fr-FR"/>
          </w:rPr>
          <w:t>九</w:t>
        </w:r>
        <w:r w:rsidR="00467218">
          <w:rPr>
            <w:rFonts w:hint="eastAsia"/>
            <w:noProof/>
            <w:lang w:val="fr-FR"/>
          </w:rPr>
          <w:t>.</w:t>
        </w:r>
        <w:r w:rsidR="00AE23AB" w:rsidRPr="00AE23AB">
          <w:rPr>
            <w:noProof/>
            <w:lang w:val="fr-FR"/>
          </w:rPr>
          <w:tab/>
        </w:r>
        <w:r w:rsidR="00AE23AB" w:rsidRPr="00AE23AB">
          <w:rPr>
            <w:noProof/>
            <w:lang w:val="fr-FR"/>
          </w:rPr>
          <w:t>通过报告</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_Toc224207170 \h </w:instrText>
        </w:r>
        <w:r w:rsidR="00AE23AB" w:rsidRPr="00AE23AB">
          <w:rPr>
            <w:noProof/>
            <w:webHidden/>
            <w:lang w:val="fr-FR"/>
          </w:rPr>
        </w:r>
        <w:r w:rsidR="00AE23AB" w:rsidRPr="00AE23AB">
          <w:rPr>
            <w:noProof/>
            <w:webHidden/>
            <w:lang w:val="fr-FR"/>
          </w:rPr>
          <w:fldChar w:fldCharType="separate"/>
        </w:r>
        <w:r w:rsidR="00580010">
          <w:rPr>
            <w:noProof/>
            <w:webHidden/>
            <w:lang w:val="fr-FR"/>
          </w:rPr>
          <w:t>16</w:t>
        </w:r>
        <w:r w:rsidR="00AE23AB" w:rsidRPr="00AE23AB">
          <w:rPr>
            <w:noProof/>
            <w:webHidden/>
            <w:lang w:val="fr-FR"/>
          </w:rPr>
          <w:fldChar w:fldCharType="end"/>
        </w:r>
      </w:hyperlink>
    </w:p>
    <w:p w14:paraId="48768D32" w14:textId="413AD6DD" w:rsidR="00AE23AB" w:rsidRPr="00AE23AB" w:rsidRDefault="00A00AD4" w:rsidP="00F507CD">
      <w:pPr>
        <w:tabs>
          <w:tab w:val="clear" w:pos="431"/>
          <w:tab w:val="right" w:pos="850"/>
          <w:tab w:val="left" w:pos="1134"/>
          <w:tab w:val="left" w:pos="1559"/>
          <w:tab w:val="left" w:pos="1984"/>
          <w:tab w:val="left" w:leader="dot" w:pos="8787"/>
          <w:tab w:val="right" w:pos="9638"/>
        </w:tabs>
        <w:overflowPunct/>
        <w:adjustRightInd/>
        <w:snapToGrid/>
        <w:spacing w:after="120"/>
        <w:jc w:val="left"/>
        <w:rPr>
          <w:noProof/>
          <w:lang w:val="fr-FR"/>
        </w:rPr>
      </w:pPr>
      <w:r>
        <w:rPr>
          <w:noProof/>
          <w:lang w:val="fr-FR"/>
        </w:rPr>
        <w:tab/>
      </w:r>
      <w:hyperlink w:anchor="_Toc224207171" w:history="1">
        <w:r w:rsidR="00AE23AB" w:rsidRPr="00AE23AB">
          <w:rPr>
            <w:noProof/>
            <w:lang w:val="fr-FR"/>
          </w:rPr>
          <w:t>附件</w:t>
        </w:r>
      </w:hyperlink>
    </w:p>
    <w:p w14:paraId="07139295" w14:textId="7680F864" w:rsidR="00AE23AB" w:rsidRPr="00AE23AB" w:rsidRDefault="00A00AD4" w:rsidP="00466DE1">
      <w:pPr>
        <w:tabs>
          <w:tab w:val="clear" w:pos="431"/>
          <w:tab w:val="right" w:pos="850"/>
          <w:tab w:val="left" w:pos="1134"/>
          <w:tab w:val="left" w:leader="dot" w:pos="8787"/>
          <w:tab w:val="right" w:pos="9638"/>
        </w:tabs>
        <w:overflowPunct/>
        <w:adjustRightInd/>
        <w:snapToGrid/>
        <w:spacing w:after="120"/>
        <w:jc w:val="left"/>
        <w:rPr>
          <w:noProof/>
          <w:lang w:val="fr-FR"/>
        </w:rPr>
      </w:pPr>
      <w:r>
        <w:rPr>
          <w:noProof/>
          <w:lang w:val="fr-FR"/>
        </w:rPr>
        <w:tab/>
      </w:r>
      <w:r>
        <w:rPr>
          <w:noProof/>
          <w:lang w:val="fr-FR"/>
        </w:rPr>
        <w:tab/>
      </w:r>
      <w:hyperlink w:anchor="_Toc224207172" w:history="1">
        <w:r w:rsidR="00AE23AB" w:rsidRPr="00AE23AB">
          <w:rPr>
            <w:noProof/>
            <w:lang w:val="fr-FR"/>
          </w:rPr>
          <w:t>委员会委员</w:t>
        </w:r>
        <w:r w:rsidR="00AE23AB" w:rsidRPr="00AE23AB">
          <w:rPr>
            <w:noProof/>
            <w:webHidden/>
            <w:lang w:val="fr-FR"/>
          </w:rPr>
          <w:tab/>
        </w:r>
        <w:r>
          <w:rPr>
            <w:noProof/>
            <w:webHidden/>
            <w:lang w:val="fr-FR"/>
          </w:rPr>
          <w:tab/>
        </w:r>
        <w:r w:rsidR="00AE23AB" w:rsidRPr="00AE23AB">
          <w:rPr>
            <w:noProof/>
            <w:webHidden/>
            <w:lang w:val="fr-FR"/>
          </w:rPr>
          <w:fldChar w:fldCharType="begin"/>
        </w:r>
        <w:r w:rsidR="00AE23AB" w:rsidRPr="00AE23AB">
          <w:rPr>
            <w:noProof/>
            <w:webHidden/>
            <w:lang w:val="fr-FR"/>
          </w:rPr>
          <w:instrText xml:space="preserve"> PAGEREF _Toc224207172 \h </w:instrText>
        </w:r>
        <w:r w:rsidR="00AE23AB" w:rsidRPr="00AE23AB">
          <w:rPr>
            <w:noProof/>
            <w:webHidden/>
            <w:lang w:val="fr-FR"/>
          </w:rPr>
        </w:r>
        <w:r w:rsidR="00AE23AB" w:rsidRPr="00AE23AB">
          <w:rPr>
            <w:noProof/>
            <w:webHidden/>
            <w:lang w:val="fr-FR"/>
          </w:rPr>
          <w:fldChar w:fldCharType="separate"/>
        </w:r>
        <w:r w:rsidR="00580010">
          <w:rPr>
            <w:noProof/>
            <w:webHidden/>
            <w:lang w:val="fr-FR"/>
          </w:rPr>
          <w:t>17</w:t>
        </w:r>
        <w:r w:rsidR="00AE23AB" w:rsidRPr="00AE23AB">
          <w:rPr>
            <w:noProof/>
            <w:webHidden/>
            <w:lang w:val="fr-FR"/>
          </w:rPr>
          <w:fldChar w:fldCharType="end"/>
        </w:r>
      </w:hyperlink>
    </w:p>
    <w:p w14:paraId="1FA43111" w14:textId="14EB0252" w:rsidR="00563FAE" w:rsidRPr="00AE23AB" w:rsidRDefault="00AE23AB" w:rsidP="00AE23AB">
      <w:pPr>
        <w:tabs>
          <w:tab w:val="clear" w:pos="431"/>
          <w:tab w:val="right" w:pos="850"/>
          <w:tab w:val="left" w:pos="1134"/>
          <w:tab w:val="left" w:leader="dot" w:pos="8787"/>
          <w:tab w:val="right" w:pos="9638"/>
        </w:tabs>
        <w:overflowPunct/>
        <w:adjustRightInd/>
        <w:snapToGrid/>
        <w:spacing w:after="120" w:line="304" w:lineRule="exact"/>
        <w:jc w:val="left"/>
        <w:rPr>
          <w:noProof/>
          <w:lang w:val="fr-FR"/>
        </w:rPr>
      </w:pPr>
      <w:r w:rsidRPr="00AE23AB">
        <w:rPr>
          <w:noProof/>
          <w:lang w:val="fr-FR"/>
        </w:rPr>
        <w:fldChar w:fldCharType="end"/>
      </w:r>
    </w:p>
    <w:p w14:paraId="78FB1292" w14:textId="77777777" w:rsidR="00563FAE" w:rsidRDefault="00563FAE" w:rsidP="00AC21B8"/>
    <w:p w14:paraId="53046120" w14:textId="77777777" w:rsidR="000F6ADC" w:rsidRDefault="000F6ADC" w:rsidP="000F6ADC">
      <w:pPr>
        <w:sectPr w:rsidR="000F6ADC" w:rsidSect="00804714">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680" w:footer="567" w:gutter="0"/>
          <w:pgNumType w:fmt="lowerRoman" w:start="3"/>
          <w:cols w:space="425"/>
          <w:titlePg/>
          <w:docGrid w:type="lines" w:linePitch="326"/>
        </w:sectPr>
      </w:pPr>
    </w:p>
    <w:p w14:paraId="22FA1671" w14:textId="465ECA41" w:rsidR="00661DB9" w:rsidRPr="00661DB9" w:rsidRDefault="00661DB9" w:rsidP="00FE5FF5">
      <w:pPr>
        <w:pStyle w:val="HChGC"/>
      </w:pPr>
      <w:bookmarkStart w:id="6" w:name="_Toc81467315"/>
      <w:bookmarkStart w:id="7" w:name="_Toc96419350"/>
      <w:bookmarkStart w:id="8" w:name="_Toc127882965"/>
      <w:bookmarkStart w:id="9" w:name="_Toc143874821"/>
      <w:bookmarkStart w:id="10" w:name="_Toc144123902"/>
      <w:bookmarkStart w:id="11" w:name="_Toc158715813"/>
      <w:bookmarkStart w:id="12" w:name="_Toc172649318"/>
      <w:bookmarkStart w:id="13" w:name="_Toc172649417"/>
      <w:bookmarkStart w:id="14" w:name="_Toc223419006"/>
      <w:bookmarkStart w:id="15" w:name="_Toc223443581"/>
      <w:r w:rsidRPr="00661DB9">
        <w:rPr>
          <w:webHidden/>
        </w:rPr>
        <w:tab/>
      </w:r>
      <w:bookmarkStart w:id="16" w:name="_Toc224207137"/>
      <w:proofErr w:type="gramStart"/>
      <w:r w:rsidRPr="00661DB9">
        <w:t>一</w:t>
      </w:r>
      <w:proofErr w:type="gramEnd"/>
      <w:r w:rsidR="00FE5FF5">
        <w:rPr>
          <w:rFonts w:hint="eastAsia"/>
        </w:rPr>
        <w:t>.</w:t>
      </w:r>
      <w:r w:rsidRPr="00661DB9">
        <w:tab/>
      </w:r>
      <w:r w:rsidRPr="00661DB9">
        <w:t>组织事项和其他事项</w:t>
      </w:r>
      <w:bookmarkEnd w:id="6"/>
      <w:bookmarkEnd w:id="7"/>
      <w:bookmarkEnd w:id="8"/>
      <w:bookmarkEnd w:id="9"/>
      <w:bookmarkEnd w:id="10"/>
      <w:bookmarkEnd w:id="11"/>
      <w:bookmarkEnd w:id="12"/>
      <w:bookmarkEnd w:id="13"/>
      <w:bookmarkEnd w:id="14"/>
      <w:bookmarkEnd w:id="15"/>
      <w:bookmarkEnd w:id="16"/>
    </w:p>
    <w:p w14:paraId="6F3BC52A" w14:textId="0B3A8681" w:rsidR="00661DB9" w:rsidRPr="00661DB9" w:rsidRDefault="00661DB9" w:rsidP="00FE5FF5">
      <w:pPr>
        <w:pStyle w:val="H1GC"/>
      </w:pPr>
      <w:bookmarkStart w:id="17" w:name="_Toc321313393"/>
      <w:r w:rsidRPr="00661DB9">
        <w:rPr>
          <w:webHidden/>
        </w:rPr>
        <w:tab/>
      </w:r>
      <w:bookmarkStart w:id="18" w:name="_Toc224207138"/>
      <w:r w:rsidR="002C2D02">
        <w:t>A</w:t>
      </w:r>
      <w:r w:rsidRPr="00661DB9">
        <w:t>.</w:t>
      </w:r>
      <w:r w:rsidRPr="00661DB9">
        <w:tab/>
      </w:r>
      <w:r w:rsidRPr="00661DB9">
        <w:t>《经济社会文化权利国际公约》及其《任择议定书》的缔约国</w:t>
      </w:r>
      <w:bookmarkStart w:id="19" w:name="_Toc419703757"/>
      <w:bookmarkStart w:id="20" w:name="_Toc470861801"/>
      <w:bookmarkStart w:id="21" w:name="_Toc504665020"/>
      <w:bookmarkStart w:id="22" w:name="_Toc536190847"/>
      <w:bookmarkStart w:id="23" w:name="_Toc536458132"/>
      <w:bookmarkStart w:id="24" w:name="_Toc31123772"/>
      <w:bookmarkStart w:id="25" w:name="_Toc63084527"/>
      <w:bookmarkStart w:id="26" w:name="_Toc81467316"/>
      <w:bookmarkStart w:id="27" w:name="_Toc96419351"/>
      <w:bookmarkStart w:id="28" w:name="_Toc127882966"/>
      <w:bookmarkStart w:id="29" w:name="_Toc143874822"/>
      <w:bookmarkStart w:id="30" w:name="_Toc144123903"/>
      <w:bookmarkStart w:id="31" w:name="_Toc158715814"/>
      <w:bookmarkStart w:id="32" w:name="_Toc172649319"/>
      <w:bookmarkStart w:id="33" w:name="_Toc172649418"/>
      <w:bookmarkStart w:id="34" w:name="_Toc223419007"/>
      <w:bookmarkStart w:id="35" w:name="_Toc223443582"/>
      <w:bookmarkEnd w:id="17"/>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18"/>
    </w:p>
    <w:p w14:paraId="6307CD79" w14:textId="0E0B0959" w:rsidR="00661DB9" w:rsidRPr="00661DB9" w:rsidRDefault="002C2D02" w:rsidP="00661DB9">
      <w:pPr>
        <w:pStyle w:val="SingleTxtGC"/>
      </w:pPr>
      <w:r>
        <w:t>1.</w:t>
      </w:r>
      <w:r w:rsidR="00661DB9" w:rsidRPr="00661DB9">
        <w:tab/>
      </w:r>
      <w:r w:rsidR="00661DB9" w:rsidRPr="00661DB9">
        <w:t>南苏丹于</w:t>
      </w:r>
      <w:r>
        <w:t>2</w:t>
      </w:r>
      <w:r w:rsidR="00661DB9" w:rsidRPr="00661DB9">
        <w:t>0</w:t>
      </w:r>
      <w:r>
        <w:t>24</w:t>
      </w:r>
      <w:r w:rsidR="00661DB9" w:rsidRPr="00661DB9">
        <w:t>年</w:t>
      </w:r>
      <w:r>
        <w:t>2</w:t>
      </w:r>
      <w:r w:rsidR="00661DB9" w:rsidRPr="00661DB9">
        <w:t>月</w:t>
      </w:r>
      <w:r>
        <w:t>5</w:t>
      </w:r>
      <w:r w:rsidR="00661DB9" w:rsidRPr="00661DB9">
        <w:t>日加入《经济社会文化权利国际公约》</w:t>
      </w:r>
      <w:r>
        <w:t>，</w:t>
      </w:r>
      <w:r w:rsidR="00661DB9" w:rsidRPr="00661DB9">
        <w:t>截至</w:t>
      </w:r>
      <w:r>
        <w:t>2</w:t>
      </w:r>
      <w:r w:rsidR="00661DB9" w:rsidRPr="00661DB9">
        <w:t>0</w:t>
      </w:r>
      <w:r>
        <w:t>25</w:t>
      </w:r>
      <w:r w:rsidR="00661DB9" w:rsidRPr="00661DB9">
        <w:t>年</w:t>
      </w:r>
      <w:r>
        <w:t>9</w:t>
      </w:r>
      <w:r w:rsidR="00661DB9" w:rsidRPr="00661DB9">
        <w:t>月</w:t>
      </w:r>
      <w:r>
        <w:t>26</w:t>
      </w:r>
      <w:r w:rsidR="00661DB9" w:rsidRPr="00661DB9">
        <w:t>日</w:t>
      </w:r>
      <w:r>
        <w:t>，</w:t>
      </w:r>
      <w:r w:rsidR="00661DB9" w:rsidRPr="00661DB9">
        <w:t>即经济、社会及文化权利委员会第七十八届会议闭幕之日</w:t>
      </w:r>
      <w:r>
        <w:t>，</w:t>
      </w:r>
      <w:r w:rsidR="00661DB9" w:rsidRPr="00661DB9">
        <w:t>《公约》共有</w:t>
      </w:r>
      <w:r>
        <w:t>173</w:t>
      </w:r>
      <w:r w:rsidR="00661DB9" w:rsidRPr="00661DB9">
        <w:t>个缔约国。《公约》经大会</w:t>
      </w:r>
      <w:r>
        <w:t>1966</w:t>
      </w:r>
      <w:r w:rsidR="00661DB9" w:rsidRPr="00661DB9">
        <w:t>年</w:t>
      </w:r>
      <w:r>
        <w:t>12</w:t>
      </w:r>
      <w:r w:rsidR="00661DB9" w:rsidRPr="00661DB9">
        <w:t>月</w:t>
      </w:r>
      <w:r>
        <w:t>16</w:t>
      </w:r>
      <w:r w:rsidR="00661DB9" w:rsidRPr="00661DB9">
        <w:t>日第</w:t>
      </w:r>
      <w:r>
        <w:t>22</w:t>
      </w:r>
      <w:r w:rsidR="00661DB9" w:rsidRPr="00661DB9">
        <w:t>00</w:t>
      </w:r>
      <w:r>
        <w:t>(XXI)A</w:t>
      </w:r>
      <w:r w:rsidR="00661DB9" w:rsidRPr="00661DB9">
        <w:t>号决议获得通过</w:t>
      </w:r>
      <w:r>
        <w:t>，</w:t>
      </w:r>
      <w:r>
        <w:t>1966</w:t>
      </w:r>
      <w:r w:rsidR="00661DB9" w:rsidRPr="00661DB9">
        <w:t>年</w:t>
      </w:r>
      <w:r>
        <w:t>12</w:t>
      </w:r>
      <w:r w:rsidR="00661DB9" w:rsidRPr="00661DB9">
        <w:t>月</w:t>
      </w:r>
      <w:r>
        <w:t>19</w:t>
      </w:r>
      <w:r w:rsidR="00661DB9" w:rsidRPr="00661DB9">
        <w:t>日在纽约开放供签署和批准。根据《公约》第二十七条的规定</w:t>
      </w:r>
      <w:r>
        <w:t>，</w:t>
      </w:r>
      <w:r w:rsidR="00661DB9" w:rsidRPr="00661DB9">
        <w:t>《公约》于</w:t>
      </w:r>
      <w:r>
        <w:t>1976</w:t>
      </w:r>
      <w:r w:rsidR="00661DB9" w:rsidRPr="00661DB9">
        <w:t>年</w:t>
      </w:r>
      <w:r>
        <w:t>1</w:t>
      </w:r>
      <w:r w:rsidR="00661DB9" w:rsidRPr="00661DB9">
        <w:t>月</w:t>
      </w:r>
      <w:r>
        <w:t>3</w:t>
      </w:r>
      <w:r w:rsidR="00661DB9" w:rsidRPr="00661DB9">
        <w:t>日生效。《公约任择议定书》经大会</w:t>
      </w:r>
      <w:r>
        <w:t>2</w:t>
      </w:r>
      <w:r w:rsidR="00661DB9" w:rsidRPr="00661DB9">
        <w:t>00</w:t>
      </w:r>
      <w:r>
        <w:t>8</w:t>
      </w:r>
      <w:r w:rsidR="00661DB9" w:rsidRPr="00661DB9">
        <w:t>年</w:t>
      </w:r>
      <w:r>
        <w:t>12</w:t>
      </w:r>
      <w:r w:rsidR="00661DB9" w:rsidRPr="00661DB9">
        <w:t>月</w:t>
      </w:r>
      <w:r>
        <w:t>1</w:t>
      </w:r>
      <w:r w:rsidR="00661DB9" w:rsidRPr="00661DB9">
        <w:t>0</w:t>
      </w:r>
      <w:r w:rsidR="00661DB9" w:rsidRPr="00661DB9">
        <w:t>日第</w:t>
      </w:r>
      <w:r w:rsidR="00E66CE6" w:rsidRPr="002945D7">
        <w:rPr>
          <w:color w:val="0000FF"/>
        </w:rPr>
        <w:fldChar w:fldCharType="begin"/>
      </w:r>
      <w:r w:rsidR="002945D7" w:rsidRPr="002945D7">
        <w:rPr>
          <w:color w:val="0000FF"/>
        </w:rPr>
        <w:instrText>HYPERLINK "https://docs.un.org/zh/A/RES/63/117"</w:instrText>
      </w:r>
      <w:r w:rsidR="00E66CE6" w:rsidRPr="002945D7">
        <w:rPr>
          <w:color w:val="0000FF"/>
        </w:rPr>
      </w:r>
      <w:r w:rsidR="00E66CE6" w:rsidRPr="002945D7">
        <w:rPr>
          <w:color w:val="0000FF"/>
        </w:rPr>
        <w:fldChar w:fldCharType="separate"/>
      </w:r>
      <w:r w:rsidRPr="002945D7">
        <w:rPr>
          <w:rStyle w:val="af3"/>
        </w:rPr>
        <w:t>63/117</w:t>
      </w:r>
      <w:r w:rsidR="00E66CE6" w:rsidRPr="002945D7">
        <w:rPr>
          <w:color w:val="0000FF"/>
        </w:rPr>
        <w:fldChar w:fldCharType="end"/>
      </w:r>
      <w:r w:rsidR="00661DB9" w:rsidRPr="00661DB9">
        <w:t>号决议获得通过</w:t>
      </w:r>
      <w:r>
        <w:t>，</w:t>
      </w:r>
      <w:r>
        <w:t>2</w:t>
      </w:r>
      <w:r w:rsidR="00661DB9" w:rsidRPr="00661DB9">
        <w:t>00</w:t>
      </w:r>
      <w:r>
        <w:t>9</w:t>
      </w:r>
      <w:r w:rsidR="00661DB9" w:rsidRPr="00661DB9">
        <w:t>年</w:t>
      </w:r>
      <w:r>
        <w:t>9</w:t>
      </w:r>
      <w:r w:rsidR="00661DB9" w:rsidRPr="00661DB9">
        <w:t>月</w:t>
      </w:r>
      <w:r>
        <w:t>24</w:t>
      </w:r>
      <w:r w:rsidR="00661DB9" w:rsidRPr="00661DB9">
        <w:t>日在纽约开放供签署和批准。《公约任择议定书》在第十份批准书交存联合国秘书长三个月后于</w:t>
      </w:r>
      <w:r>
        <w:t>2</w:t>
      </w:r>
      <w:r w:rsidR="00661DB9" w:rsidRPr="00661DB9">
        <w:t>0</w:t>
      </w:r>
      <w:r>
        <w:t>13</w:t>
      </w:r>
      <w:r w:rsidR="00661DB9" w:rsidRPr="00661DB9">
        <w:t>年</w:t>
      </w:r>
      <w:r>
        <w:t>5</w:t>
      </w:r>
      <w:r w:rsidR="00661DB9" w:rsidRPr="00661DB9">
        <w:t>月</w:t>
      </w:r>
      <w:r>
        <w:t>5</w:t>
      </w:r>
      <w:r w:rsidR="00661DB9" w:rsidRPr="00661DB9">
        <w:t>日生效。下列</w:t>
      </w:r>
      <w:r>
        <w:t>31</w:t>
      </w:r>
      <w:r w:rsidR="00661DB9" w:rsidRPr="00661DB9">
        <w:t>个国家批准或加入了《任择议定书》</w:t>
      </w:r>
      <w:r>
        <w:t>：</w:t>
      </w:r>
      <w:r w:rsidR="00661DB9" w:rsidRPr="00661DB9">
        <w:t>阿尔巴尼亚、阿根廷、亚美尼亚、比利时、</w:t>
      </w:r>
      <w:r w:rsidR="001848AD" w:rsidRPr="00661DB9">
        <w:rPr>
          <w:vertAlign w:val="superscript"/>
        </w:rPr>
        <w:footnoteReference w:id="2"/>
      </w:r>
      <w:r w:rsidR="001848AD" w:rsidRPr="00BF75B4">
        <w:t xml:space="preserve"> </w:t>
      </w:r>
      <w:r w:rsidR="00661DB9" w:rsidRPr="00BF75B4">
        <w:t>多</w:t>
      </w:r>
      <w:r w:rsidR="00661DB9" w:rsidRPr="00661DB9">
        <w:t>民族玻利维亚国、波斯尼亚和黑塞哥维那、佛得角、中非共和国、哥斯达黎加、科特迪瓦、厄瓜多尔、萨尔瓦多、</w:t>
      </w:r>
      <w:r w:rsidR="001848AD">
        <w:rPr>
          <w:vertAlign w:val="superscript"/>
        </w:rPr>
        <w:t>1</w:t>
      </w:r>
      <w:r w:rsidR="001848AD" w:rsidRPr="00BF75B4">
        <w:t xml:space="preserve"> </w:t>
      </w:r>
      <w:r w:rsidR="00661DB9" w:rsidRPr="00BF75B4">
        <w:t>芬</w:t>
      </w:r>
      <w:r w:rsidR="00661DB9" w:rsidRPr="00661DB9">
        <w:t>兰、</w:t>
      </w:r>
      <w:r w:rsidR="001848AD">
        <w:rPr>
          <w:vertAlign w:val="superscript"/>
        </w:rPr>
        <w:t>1</w:t>
      </w:r>
      <w:r w:rsidR="001848AD" w:rsidRPr="00BF75B4">
        <w:t xml:space="preserve"> </w:t>
      </w:r>
      <w:r w:rsidR="00661DB9" w:rsidRPr="00BF75B4">
        <w:t>法</w:t>
      </w:r>
      <w:r w:rsidR="00661DB9" w:rsidRPr="00661DB9">
        <w:t>国、加蓬、德国、洪都拉斯、意大利、卢森堡、马尔代夫、蒙古、黑山、尼日尔、葡萄牙、</w:t>
      </w:r>
      <w:r w:rsidR="001848AD">
        <w:rPr>
          <w:vertAlign w:val="superscript"/>
        </w:rPr>
        <w:t>1</w:t>
      </w:r>
      <w:r w:rsidR="001848AD" w:rsidRPr="00BF75B4">
        <w:t xml:space="preserve"> </w:t>
      </w:r>
      <w:r w:rsidR="00661DB9" w:rsidRPr="00BF75B4">
        <w:t>圣</w:t>
      </w:r>
      <w:r w:rsidR="00661DB9" w:rsidRPr="00661DB9">
        <w:t>马力诺、</w:t>
      </w:r>
      <w:r w:rsidR="001848AD">
        <w:rPr>
          <w:vertAlign w:val="superscript"/>
        </w:rPr>
        <w:t>1</w:t>
      </w:r>
      <w:r w:rsidR="001848AD" w:rsidRPr="00BF75B4">
        <w:t xml:space="preserve"> </w:t>
      </w:r>
      <w:r w:rsidR="00661DB9" w:rsidRPr="00BF75B4">
        <w:t>塞</w:t>
      </w:r>
      <w:r w:rsidR="00661DB9" w:rsidRPr="00661DB9">
        <w:t>尔维亚、斯洛伐克、南苏丹、西班牙、乌拉圭和委内瑞拉玻利瓦尔共和国。</w:t>
      </w:r>
    </w:p>
    <w:p w14:paraId="3D62867B" w14:textId="12AB9440" w:rsidR="00661DB9" w:rsidRPr="00661DB9" w:rsidRDefault="00661DB9" w:rsidP="00FE5FF5">
      <w:pPr>
        <w:pStyle w:val="H1GC"/>
      </w:pPr>
      <w:r w:rsidRPr="00661DB9">
        <w:rPr>
          <w:webHidden/>
        </w:rPr>
        <w:tab/>
      </w:r>
      <w:bookmarkStart w:id="36" w:name="_Toc224207139"/>
      <w:r w:rsidR="002C2D02">
        <w:t>B</w:t>
      </w:r>
      <w:r w:rsidRPr="00661DB9">
        <w:t>.</w:t>
      </w:r>
      <w:r w:rsidRPr="00661DB9">
        <w:tab/>
      </w:r>
      <w:r w:rsidRPr="00661DB9">
        <w:t>届会和议程</w:t>
      </w:r>
      <w:bookmarkStart w:id="37" w:name="_Toc321313394"/>
      <w:bookmarkStart w:id="38" w:name="_Toc419703758"/>
      <w:bookmarkStart w:id="39" w:name="_Toc470861802"/>
      <w:bookmarkStart w:id="40" w:name="_Toc504665021"/>
      <w:bookmarkStart w:id="41" w:name="_Toc536190848"/>
      <w:bookmarkStart w:id="42" w:name="_Toc536458133"/>
      <w:bookmarkStart w:id="43" w:name="_Toc31123773"/>
      <w:bookmarkStart w:id="44" w:name="_Toc63084528"/>
      <w:bookmarkStart w:id="45" w:name="_Toc81467317"/>
      <w:bookmarkStart w:id="46" w:name="_Toc96419352"/>
      <w:bookmarkStart w:id="47" w:name="_Toc127882967"/>
      <w:bookmarkStart w:id="48" w:name="_Toc144123904"/>
      <w:bookmarkStart w:id="49" w:name="_Toc158715815"/>
      <w:bookmarkStart w:id="50" w:name="_Toc172649320"/>
      <w:bookmarkStart w:id="51" w:name="_Toc172649419"/>
      <w:bookmarkStart w:id="52" w:name="_Toc223419008"/>
      <w:bookmarkStart w:id="53" w:name="_Toc223443583"/>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36"/>
    </w:p>
    <w:p w14:paraId="07CDE944" w14:textId="1A200AD0" w:rsidR="00661DB9" w:rsidRPr="00661DB9" w:rsidRDefault="002C2D02" w:rsidP="00661DB9">
      <w:pPr>
        <w:pStyle w:val="SingleTxtGC"/>
      </w:pPr>
      <w:r>
        <w:t>2.</w:t>
      </w:r>
      <w:r w:rsidR="00661DB9" w:rsidRPr="00661DB9">
        <w:tab/>
      </w:r>
      <w:r>
        <w:t>2</w:t>
      </w:r>
      <w:r w:rsidR="00661DB9" w:rsidRPr="00661DB9">
        <w:t>0</w:t>
      </w:r>
      <w:r>
        <w:t>25</w:t>
      </w:r>
      <w:r w:rsidR="00661DB9" w:rsidRPr="00661DB9">
        <w:t>年</w:t>
      </w:r>
      <w:r>
        <w:t>，</w:t>
      </w:r>
      <w:r w:rsidR="00661DB9" w:rsidRPr="00661DB9">
        <w:t>委员会举行了两届会议</w:t>
      </w:r>
      <w:r>
        <w:t>：</w:t>
      </w:r>
      <w:r>
        <w:t>2</w:t>
      </w:r>
      <w:r w:rsidR="00661DB9" w:rsidRPr="00661DB9">
        <w:t>月</w:t>
      </w:r>
      <w:r>
        <w:t>1</w:t>
      </w:r>
      <w:r w:rsidR="00661DB9" w:rsidRPr="00661DB9">
        <w:t>0</w:t>
      </w:r>
      <w:r w:rsidR="00661DB9" w:rsidRPr="00661DB9">
        <w:t>日至</w:t>
      </w:r>
      <w:r>
        <w:t>28</w:t>
      </w:r>
      <w:r w:rsidR="00661DB9" w:rsidRPr="00661DB9">
        <w:t>日举行了第七十七届会议</w:t>
      </w:r>
      <w:r>
        <w:t>，</w:t>
      </w:r>
      <w:r>
        <w:t>9</w:t>
      </w:r>
      <w:r w:rsidR="00661DB9" w:rsidRPr="00661DB9">
        <w:t>月</w:t>
      </w:r>
      <w:r>
        <w:t>8</w:t>
      </w:r>
      <w:r w:rsidR="00661DB9" w:rsidRPr="00661DB9">
        <w:t>日至</w:t>
      </w:r>
      <w:r>
        <w:t>26</w:t>
      </w:r>
      <w:r w:rsidR="00661DB9" w:rsidRPr="00661DB9">
        <w:t>日举行了第七十八届会议。两届会议均以现场形式举行</w:t>
      </w:r>
      <w:r>
        <w:t>，</w:t>
      </w:r>
      <w:r w:rsidR="00661DB9" w:rsidRPr="00661DB9">
        <w:t>仅在审议缔约国报告时允许远程参与</w:t>
      </w:r>
      <w:r>
        <w:t>，</w:t>
      </w:r>
      <w:r w:rsidR="00661DB9" w:rsidRPr="00661DB9">
        <w:t>因此限制了委员会与其他利益攸关方互动的可能性。两届会议的议程分别载于</w:t>
      </w:r>
      <w:r w:rsidRPr="008A08B3">
        <w:t>E/</w:t>
      </w:r>
      <w:proofErr w:type="spellStart"/>
      <w:r w:rsidRPr="008A08B3">
        <w:t>C</w:t>
      </w:r>
      <w:r w:rsidR="00661DB9" w:rsidRPr="008A08B3">
        <w:t>.</w:t>
      </w:r>
      <w:r w:rsidRPr="008A08B3">
        <w:t>12</w:t>
      </w:r>
      <w:proofErr w:type="spellEnd"/>
      <w:r w:rsidRPr="008A08B3">
        <w:t>/77/1</w:t>
      </w:r>
      <w:r w:rsidR="00661DB9" w:rsidRPr="00661DB9">
        <w:t>和</w:t>
      </w:r>
      <w:r w:rsidRPr="008A08B3">
        <w:t>E/</w:t>
      </w:r>
      <w:proofErr w:type="spellStart"/>
      <w:r w:rsidRPr="008A08B3">
        <w:t>C</w:t>
      </w:r>
      <w:r w:rsidR="00661DB9" w:rsidRPr="008A08B3">
        <w:t>.</w:t>
      </w:r>
      <w:r w:rsidRPr="008A08B3">
        <w:t>12</w:t>
      </w:r>
      <w:proofErr w:type="spellEnd"/>
      <w:r w:rsidRPr="008A08B3">
        <w:t>/78/1</w:t>
      </w:r>
      <w:r w:rsidR="00661DB9" w:rsidRPr="00661DB9">
        <w:t>号文件。</w:t>
      </w:r>
    </w:p>
    <w:p w14:paraId="017A7B3F" w14:textId="135F8886" w:rsidR="00661DB9" w:rsidRPr="00661DB9" w:rsidRDefault="002C2D02" w:rsidP="00661DB9">
      <w:pPr>
        <w:pStyle w:val="SingleTxtGC"/>
        <w:rPr>
          <w:vertAlign w:val="superscript"/>
        </w:rPr>
      </w:pPr>
      <w:r>
        <w:t>3.</w:t>
      </w:r>
      <w:r w:rsidR="00661DB9" w:rsidRPr="00661DB9">
        <w:tab/>
      </w:r>
      <w:r w:rsidR="00661DB9" w:rsidRPr="00661DB9">
        <w:t>委员会第七十七和第七十八届会议的审议情况载于相关简要记录。</w:t>
      </w:r>
      <w:r w:rsidR="00661DB9" w:rsidRPr="00661DB9">
        <w:rPr>
          <w:vertAlign w:val="superscript"/>
        </w:rPr>
        <w:footnoteReference w:id="3"/>
      </w:r>
    </w:p>
    <w:p w14:paraId="52D6D370" w14:textId="45AABE35" w:rsidR="00661DB9" w:rsidRPr="00661DB9" w:rsidRDefault="00661DB9" w:rsidP="00FE5FF5">
      <w:pPr>
        <w:pStyle w:val="H1GC"/>
      </w:pPr>
      <w:r w:rsidRPr="00661DB9">
        <w:rPr>
          <w:webHidden/>
        </w:rPr>
        <w:tab/>
      </w:r>
      <w:bookmarkStart w:id="54" w:name="_Toc224207140"/>
      <w:r w:rsidR="002C2D02">
        <w:t>C</w:t>
      </w:r>
      <w:r w:rsidRPr="00661DB9">
        <w:t>.</w:t>
      </w:r>
      <w:r w:rsidRPr="00661DB9">
        <w:tab/>
      </w:r>
      <w:r w:rsidRPr="00661DB9">
        <w:t>成员和出席情况</w:t>
      </w:r>
      <w:bookmarkStart w:id="55" w:name="_Toc321313395"/>
      <w:bookmarkStart w:id="56" w:name="_Toc419703759"/>
      <w:bookmarkStart w:id="57" w:name="_Toc470861803"/>
      <w:bookmarkStart w:id="58" w:name="_Toc504665022"/>
      <w:bookmarkStart w:id="59" w:name="_Toc536190849"/>
      <w:bookmarkStart w:id="60" w:name="_Toc536458134"/>
      <w:bookmarkStart w:id="61" w:name="_Toc31123774"/>
      <w:bookmarkStart w:id="62" w:name="_Toc63084529"/>
      <w:bookmarkStart w:id="63" w:name="_Toc81467318"/>
      <w:bookmarkStart w:id="64" w:name="_Toc96419353"/>
      <w:bookmarkStart w:id="65" w:name="_Toc127882968"/>
      <w:bookmarkStart w:id="66" w:name="_Toc143874823"/>
      <w:bookmarkStart w:id="67" w:name="_Toc144123905"/>
      <w:bookmarkStart w:id="68" w:name="_Toc158715816"/>
      <w:bookmarkStart w:id="69" w:name="_Toc172649321"/>
      <w:bookmarkStart w:id="70" w:name="_Toc172649420"/>
      <w:bookmarkStart w:id="71" w:name="_Toc223419009"/>
      <w:bookmarkStart w:id="72" w:name="_Toc22344358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4"/>
    </w:p>
    <w:p w14:paraId="167A4855" w14:textId="4ABF84D4" w:rsidR="00661DB9" w:rsidRPr="00661DB9" w:rsidRDefault="002C2D02" w:rsidP="00661DB9">
      <w:pPr>
        <w:pStyle w:val="SingleTxtGC"/>
      </w:pPr>
      <w:r>
        <w:t>4.</w:t>
      </w:r>
      <w:r w:rsidR="00661DB9" w:rsidRPr="00661DB9">
        <w:tab/>
      </w:r>
      <w:r w:rsidR="00661DB9" w:rsidRPr="00661DB9">
        <w:t>委员会委员名单载于本报告附件。第七十七届会议共有</w:t>
      </w:r>
      <w:r>
        <w:t>16</w:t>
      </w:r>
      <w:r w:rsidR="00661DB9" w:rsidRPr="00661DB9">
        <w:t>名委员出席</w:t>
      </w:r>
      <w:r>
        <w:t>，</w:t>
      </w:r>
      <w:r w:rsidR="00661DB9" w:rsidRPr="00661DB9">
        <w:t>纳迪尔</w:t>
      </w:r>
      <w:r w:rsidR="0074047E" w:rsidRPr="0074047E">
        <w:rPr>
          <w:rFonts w:hint="eastAsia"/>
        </w:rPr>
        <w:t>·</w:t>
      </w:r>
      <w:r w:rsidR="00661DB9" w:rsidRPr="00661DB9">
        <w:t>阿迪洛夫和陈佩洁缺席。第七十八届会议共有</w:t>
      </w:r>
      <w:r>
        <w:t>18</w:t>
      </w:r>
      <w:r w:rsidR="00661DB9" w:rsidRPr="00661DB9">
        <w:t>名委员出席</w:t>
      </w:r>
      <w:r>
        <w:t>，</w:t>
      </w:r>
      <w:r w:rsidR="00661DB9" w:rsidRPr="00661DB9">
        <w:t>无人缺席。委员会新当选及现任委员</w:t>
      </w:r>
      <w:r w:rsidR="005F0A24" w:rsidRPr="005F0A24">
        <w:rPr>
          <w:rFonts w:hint="eastAsia"/>
        </w:rPr>
        <w:t>谢拉法特·叶德里·阿法伊拉勒、莱兹赫里·布齐德、朱塞佩·帕尔米萨诺和劳拉·伊丽莎·佩雷斯于</w:t>
      </w:r>
      <w:r>
        <w:t>2</w:t>
      </w:r>
      <w:r w:rsidR="00661DB9" w:rsidRPr="00661DB9">
        <w:t>0</w:t>
      </w:r>
      <w:r>
        <w:t>25</w:t>
      </w:r>
      <w:r w:rsidR="00661DB9" w:rsidRPr="00661DB9">
        <w:t>年</w:t>
      </w:r>
      <w:r>
        <w:t>2</w:t>
      </w:r>
      <w:r w:rsidR="00661DB9" w:rsidRPr="00661DB9">
        <w:t>月</w:t>
      </w:r>
      <w:r>
        <w:t>1</w:t>
      </w:r>
      <w:r w:rsidR="00661DB9" w:rsidRPr="00661DB9">
        <w:t>0</w:t>
      </w:r>
      <w:r w:rsidR="00661DB9" w:rsidRPr="00661DB9">
        <w:t>日依照委员会议事规则第</w:t>
      </w:r>
      <w:r>
        <w:t>13</w:t>
      </w:r>
      <w:r w:rsidR="00661DB9" w:rsidRPr="00661DB9">
        <w:t>条</w:t>
      </w:r>
      <w:proofErr w:type="gramStart"/>
      <w:r w:rsidR="00661DB9" w:rsidRPr="00661DB9">
        <w:t>作出</w:t>
      </w:r>
      <w:proofErr w:type="gramEnd"/>
      <w:r w:rsidR="00661DB9" w:rsidRPr="00661DB9">
        <w:t>庄严声明。因缺席第七十七届会议</w:t>
      </w:r>
      <w:r>
        <w:t>，</w:t>
      </w:r>
      <w:r w:rsidR="00661DB9" w:rsidRPr="00661DB9">
        <w:t>陈女士于</w:t>
      </w:r>
      <w:r>
        <w:t>2</w:t>
      </w:r>
      <w:r w:rsidR="00661DB9" w:rsidRPr="00661DB9">
        <w:t>0</w:t>
      </w:r>
      <w:r>
        <w:t>25</w:t>
      </w:r>
      <w:r w:rsidR="00661DB9" w:rsidRPr="00661DB9">
        <w:t>年</w:t>
      </w:r>
      <w:r>
        <w:t>9</w:t>
      </w:r>
      <w:r w:rsidR="00661DB9" w:rsidRPr="00661DB9">
        <w:t>月</w:t>
      </w:r>
      <w:r>
        <w:t>8</w:t>
      </w:r>
      <w:r w:rsidR="00661DB9" w:rsidRPr="00661DB9">
        <w:t>日依照委员会议事规则第</w:t>
      </w:r>
      <w:r>
        <w:t>13</w:t>
      </w:r>
      <w:r w:rsidR="00661DB9" w:rsidRPr="00661DB9">
        <w:t>条</w:t>
      </w:r>
      <w:proofErr w:type="gramStart"/>
      <w:r w:rsidR="00661DB9" w:rsidRPr="00661DB9">
        <w:t>作出</w:t>
      </w:r>
      <w:proofErr w:type="gramEnd"/>
      <w:r w:rsidR="00661DB9" w:rsidRPr="00661DB9">
        <w:t>庄严声明。</w:t>
      </w:r>
    </w:p>
    <w:p w14:paraId="6C359F3F" w14:textId="75DB7E47" w:rsidR="00661DB9" w:rsidRPr="00661DB9" w:rsidRDefault="00661DB9" w:rsidP="00FE5FF5">
      <w:pPr>
        <w:pStyle w:val="H1GC"/>
      </w:pPr>
      <w:bookmarkStart w:id="73" w:name="_Toc321313396"/>
      <w:bookmarkStart w:id="74" w:name="_Toc419703760"/>
      <w:bookmarkStart w:id="75" w:name="_Toc470861804"/>
      <w:bookmarkStart w:id="76" w:name="_Toc504665023"/>
      <w:bookmarkStart w:id="77" w:name="_Toc532996333"/>
      <w:bookmarkStart w:id="78" w:name="_Toc536190850"/>
      <w:bookmarkStart w:id="79" w:name="_Toc536458135"/>
      <w:r w:rsidRPr="00661DB9">
        <w:rPr>
          <w:webHidden/>
        </w:rPr>
        <w:tab/>
      </w:r>
      <w:bookmarkStart w:id="80" w:name="_Toc224207141"/>
      <w:r w:rsidR="002C2D02">
        <w:t>D</w:t>
      </w:r>
      <w:r w:rsidRPr="00661DB9">
        <w:t>.</w:t>
      </w:r>
      <w:r w:rsidRPr="00661DB9">
        <w:tab/>
      </w:r>
      <w:r w:rsidRPr="00661DB9">
        <w:t>选举和替换主席团成员</w:t>
      </w:r>
      <w:bookmarkStart w:id="81" w:name="_Toc223419010"/>
      <w:bookmarkStart w:id="82" w:name="_Toc223443585"/>
      <w:bookmarkStart w:id="83" w:name="_Toc31123776"/>
      <w:bookmarkStart w:id="84" w:name="_Toc63084531"/>
      <w:bookmarkStart w:id="85" w:name="_Toc81467320"/>
      <w:bookmarkStart w:id="86" w:name="_Toc96419355"/>
      <w:bookmarkStart w:id="87" w:name="_Toc127882969"/>
      <w:bookmarkStart w:id="88" w:name="_Toc143874825"/>
      <w:bookmarkStart w:id="89" w:name="_Toc144123907"/>
      <w:bookmarkStart w:id="90" w:name="_Toc158715818"/>
      <w:bookmarkStart w:id="91" w:name="_Toc172649322"/>
      <w:bookmarkStart w:id="92" w:name="_Toc172649421"/>
      <w:bookmarkEnd w:id="81"/>
      <w:bookmarkEnd w:id="82"/>
      <w:bookmarkEnd w:id="80"/>
    </w:p>
    <w:p w14:paraId="602B20D5" w14:textId="19E07711" w:rsidR="00661DB9" w:rsidRPr="00661DB9" w:rsidRDefault="002C2D02" w:rsidP="00661DB9">
      <w:pPr>
        <w:pStyle w:val="SingleTxtGC"/>
      </w:pPr>
      <w:r>
        <w:t>5.</w:t>
      </w:r>
      <w:r w:rsidR="00661DB9" w:rsidRPr="00661DB9">
        <w:tab/>
      </w:r>
      <w:r w:rsidR="00661DB9" w:rsidRPr="00661DB9">
        <w:t>根据议事规则第</w:t>
      </w:r>
      <w:r>
        <w:t>14</w:t>
      </w:r>
      <w:r w:rsidR="00661DB9" w:rsidRPr="00661DB9">
        <w:t>条</w:t>
      </w:r>
      <w:r>
        <w:t>，</w:t>
      </w:r>
      <w:r w:rsidR="00661DB9" w:rsidRPr="00661DB9">
        <w:t>委员会在</w:t>
      </w:r>
      <w:r>
        <w:t>2</w:t>
      </w:r>
      <w:r w:rsidR="00661DB9" w:rsidRPr="00661DB9">
        <w:t>0</w:t>
      </w:r>
      <w:r>
        <w:t>25</w:t>
      </w:r>
      <w:r w:rsidR="00661DB9" w:rsidRPr="00661DB9">
        <w:t>年</w:t>
      </w:r>
      <w:r>
        <w:t>9</w:t>
      </w:r>
      <w:r w:rsidR="00661DB9" w:rsidRPr="00661DB9">
        <w:t>月</w:t>
      </w:r>
      <w:r>
        <w:t>8</w:t>
      </w:r>
      <w:r w:rsidR="00661DB9" w:rsidRPr="00661DB9">
        <w:t>日第七十八届会议第</w:t>
      </w:r>
      <w:r>
        <w:t>1</w:t>
      </w:r>
      <w:r w:rsidR="00661DB9" w:rsidRPr="00661DB9">
        <w:t>次会议上选出主席团成员如下</w:t>
      </w:r>
      <w:r>
        <w:t>：</w:t>
      </w:r>
    </w:p>
    <w:p w14:paraId="0C4046D1" w14:textId="77777777" w:rsidR="00F10C54" w:rsidRDefault="00F10C54" w:rsidP="00722364">
      <w:pPr>
        <w:pStyle w:val="SingleTxtGC"/>
        <w:tabs>
          <w:tab w:val="clear" w:pos="2427"/>
          <w:tab w:val="left" w:pos="2552"/>
        </w:tabs>
        <w:ind w:left="1565"/>
      </w:pPr>
      <w:r w:rsidRPr="00722364">
        <w:rPr>
          <w:rFonts w:ascii="Time New Roman" w:eastAsia="楷体" w:hAnsi="Time New Roman" w:hint="eastAsia"/>
        </w:rPr>
        <w:t>主席：</w:t>
      </w:r>
      <w:r>
        <w:rPr>
          <w:rFonts w:hint="eastAsia"/>
        </w:rPr>
        <w:tab/>
      </w:r>
      <w:r>
        <w:rPr>
          <w:rFonts w:hint="eastAsia"/>
        </w:rPr>
        <w:t>普丽蒂·</w:t>
      </w:r>
      <w:r w:rsidRPr="00165CCB">
        <w:rPr>
          <w:rFonts w:ascii="Time New Roman" w:eastAsia="黑体" w:hAnsi="Time New Roman" w:hint="eastAsia"/>
        </w:rPr>
        <w:t>萨兰</w:t>
      </w:r>
    </w:p>
    <w:p w14:paraId="18E978E0" w14:textId="77777777" w:rsidR="00F10C54" w:rsidRDefault="00F10C54" w:rsidP="00722364">
      <w:pPr>
        <w:pStyle w:val="SingleTxtGC"/>
        <w:tabs>
          <w:tab w:val="clear" w:pos="2427"/>
          <w:tab w:val="left" w:pos="2552"/>
        </w:tabs>
        <w:ind w:left="1565"/>
      </w:pPr>
      <w:r w:rsidRPr="00722364">
        <w:rPr>
          <w:rFonts w:ascii="Time New Roman" w:eastAsia="楷体" w:hAnsi="Time New Roman" w:hint="eastAsia"/>
        </w:rPr>
        <w:t>副主席：</w:t>
      </w:r>
      <w:r>
        <w:rPr>
          <w:rFonts w:hint="eastAsia"/>
        </w:rPr>
        <w:tab/>
      </w:r>
      <w:r>
        <w:rPr>
          <w:rFonts w:hint="eastAsia"/>
        </w:rPr>
        <w:t>纳迪尔·</w:t>
      </w:r>
      <w:r w:rsidRPr="00165CCB">
        <w:rPr>
          <w:rFonts w:ascii="Time New Roman" w:eastAsia="黑体" w:hAnsi="Time New Roman" w:hint="eastAsia"/>
        </w:rPr>
        <w:t>阿迪洛夫</w:t>
      </w:r>
    </w:p>
    <w:p w14:paraId="4FCEDEA6" w14:textId="77777777" w:rsidR="00F10C54" w:rsidRDefault="00F10C54" w:rsidP="00F10C54">
      <w:pPr>
        <w:pStyle w:val="SingleTxtGC"/>
        <w:tabs>
          <w:tab w:val="clear" w:pos="1996"/>
          <w:tab w:val="clear" w:pos="2427"/>
          <w:tab w:val="left" w:pos="2552"/>
        </w:tabs>
        <w:ind w:left="1565"/>
      </w:pPr>
      <w:r>
        <w:rPr>
          <w:rFonts w:hint="eastAsia"/>
        </w:rPr>
        <w:tab/>
      </w:r>
      <w:r>
        <w:rPr>
          <w:rFonts w:hint="eastAsia"/>
        </w:rPr>
        <w:t>阿斯拉夫·阿利·</w:t>
      </w:r>
      <w:r w:rsidRPr="00165CCB">
        <w:rPr>
          <w:rFonts w:ascii="Time New Roman" w:eastAsia="黑体" w:hAnsi="Time New Roman" w:hint="eastAsia"/>
        </w:rPr>
        <w:t>考恩耶</w:t>
      </w:r>
    </w:p>
    <w:p w14:paraId="1B1540CB" w14:textId="4E4065C3" w:rsidR="00661DB9" w:rsidRPr="00661DB9" w:rsidRDefault="00F10C54" w:rsidP="00F10C54">
      <w:pPr>
        <w:pStyle w:val="SingleTxtGC"/>
        <w:tabs>
          <w:tab w:val="clear" w:pos="1996"/>
          <w:tab w:val="clear" w:pos="2427"/>
          <w:tab w:val="left" w:pos="2552"/>
        </w:tabs>
        <w:ind w:left="1565"/>
      </w:pPr>
      <w:r>
        <w:rPr>
          <w:rFonts w:hint="eastAsia"/>
        </w:rPr>
        <w:tab/>
      </w:r>
      <w:r>
        <w:rPr>
          <w:rFonts w:hint="eastAsia"/>
        </w:rPr>
        <w:t>朱塞佩·</w:t>
      </w:r>
      <w:r w:rsidRPr="00165CCB">
        <w:rPr>
          <w:rFonts w:ascii="Time New Roman" w:eastAsia="黑体" w:hAnsi="Time New Roman" w:hint="eastAsia"/>
        </w:rPr>
        <w:t>帕尔米萨诺</w:t>
      </w:r>
    </w:p>
    <w:p w14:paraId="196369DD" w14:textId="4096B964" w:rsidR="00661DB9" w:rsidRPr="00661DB9" w:rsidRDefault="00661DB9" w:rsidP="009E7949">
      <w:pPr>
        <w:pStyle w:val="SingleTxtGC"/>
        <w:tabs>
          <w:tab w:val="clear" w:pos="2427"/>
          <w:tab w:val="left" w:pos="2552"/>
        </w:tabs>
        <w:ind w:left="1565"/>
      </w:pPr>
      <w:r w:rsidRPr="00722364">
        <w:rPr>
          <w:rFonts w:ascii="Time New Roman" w:eastAsia="楷体" w:hAnsi="Time New Roman"/>
        </w:rPr>
        <w:t>报告员</w:t>
      </w:r>
      <w:r w:rsidR="002C2D02" w:rsidRPr="00722364">
        <w:rPr>
          <w:rFonts w:ascii="Time New Roman" w:eastAsia="楷体" w:hAnsi="Time New Roman"/>
        </w:rPr>
        <w:t>：</w:t>
      </w:r>
      <w:r w:rsidRPr="00661DB9">
        <w:rPr>
          <w:lang w:val="fr-FR"/>
        </w:rPr>
        <w:tab/>
      </w:r>
      <w:r w:rsidR="00722364" w:rsidRPr="00722364">
        <w:rPr>
          <w:rFonts w:hint="eastAsia"/>
        </w:rPr>
        <w:t>胡列塔·</w:t>
      </w:r>
      <w:r w:rsidR="00722364" w:rsidRPr="00165CCB">
        <w:rPr>
          <w:rFonts w:ascii="Time New Roman" w:eastAsia="黑体" w:hAnsi="Time New Roman" w:hint="eastAsia"/>
        </w:rPr>
        <w:t>罗西</w:t>
      </w:r>
    </w:p>
    <w:p w14:paraId="15E10D04" w14:textId="54901020" w:rsidR="00661DB9" w:rsidRPr="00661DB9" w:rsidRDefault="00661DB9" w:rsidP="00632A37">
      <w:pPr>
        <w:pStyle w:val="H1GC"/>
      </w:pPr>
      <w:bookmarkStart w:id="93" w:name="_Toc321313397"/>
      <w:bookmarkStart w:id="94" w:name="_Toc419703761"/>
      <w:bookmarkEnd w:id="73"/>
      <w:bookmarkEnd w:id="74"/>
      <w:bookmarkEnd w:id="75"/>
      <w:bookmarkEnd w:id="76"/>
      <w:bookmarkEnd w:id="77"/>
      <w:bookmarkEnd w:id="78"/>
      <w:bookmarkEnd w:id="79"/>
      <w:bookmarkEnd w:id="83"/>
      <w:bookmarkEnd w:id="84"/>
      <w:bookmarkEnd w:id="85"/>
      <w:bookmarkEnd w:id="86"/>
      <w:bookmarkEnd w:id="87"/>
      <w:bookmarkEnd w:id="88"/>
      <w:bookmarkEnd w:id="89"/>
      <w:bookmarkEnd w:id="90"/>
      <w:bookmarkEnd w:id="91"/>
      <w:bookmarkEnd w:id="92"/>
      <w:r w:rsidRPr="00661DB9">
        <w:rPr>
          <w:webHidden/>
        </w:rPr>
        <w:tab/>
      </w:r>
      <w:bookmarkStart w:id="95" w:name="_Toc224207142"/>
      <w:r w:rsidR="002C2D02">
        <w:t>E</w:t>
      </w:r>
      <w:r w:rsidRPr="00661DB9">
        <w:t>.</w:t>
      </w:r>
      <w:r w:rsidRPr="00661DB9">
        <w:tab/>
      </w:r>
      <w:r w:rsidRPr="00661DB9">
        <w:t>工作安排</w:t>
      </w:r>
      <w:bookmarkStart w:id="96" w:name="_Toc470861805"/>
      <w:bookmarkStart w:id="97" w:name="_Toc504665024"/>
      <w:bookmarkStart w:id="98" w:name="_Toc532996334"/>
      <w:bookmarkStart w:id="99" w:name="_Toc536190851"/>
      <w:bookmarkStart w:id="100" w:name="_Toc536458136"/>
      <w:bookmarkStart w:id="101" w:name="_Toc31123777"/>
      <w:bookmarkStart w:id="102" w:name="_Toc63084532"/>
      <w:bookmarkStart w:id="103" w:name="_Toc81467321"/>
      <w:bookmarkStart w:id="104" w:name="_Toc96419356"/>
      <w:bookmarkStart w:id="105" w:name="_Toc127882970"/>
      <w:bookmarkStart w:id="106" w:name="_Toc143874826"/>
      <w:bookmarkStart w:id="107" w:name="_Toc144123908"/>
      <w:bookmarkStart w:id="108" w:name="_Toc158715819"/>
      <w:bookmarkStart w:id="109" w:name="_Toc172649323"/>
      <w:bookmarkStart w:id="110" w:name="_Toc172649422"/>
      <w:bookmarkStart w:id="111" w:name="_Toc223419011"/>
      <w:bookmarkStart w:id="112" w:name="_Toc223443586"/>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93"/>
      <w:bookmarkEnd w:id="94"/>
      <w:bookmarkEnd w:id="95"/>
    </w:p>
    <w:p w14:paraId="75BD2219" w14:textId="5CC68A4C" w:rsidR="00661DB9" w:rsidRPr="00661DB9" w:rsidRDefault="002C2D02" w:rsidP="00661DB9">
      <w:pPr>
        <w:pStyle w:val="SingleTxtGC"/>
      </w:pPr>
      <w:r>
        <w:t>6.</w:t>
      </w:r>
      <w:r w:rsidR="00661DB9" w:rsidRPr="00661DB9">
        <w:tab/>
      </w:r>
      <w:r w:rsidR="00661DB9" w:rsidRPr="00661DB9">
        <w:t>根据议事规则第</w:t>
      </w:r>
      <w:r>
        <w:t>5</w:t>
      </w:r>
      <w:r w:rsidR="00661DB9" w:rsidRPr="00661DB9">
        <w:t>条</w:t>
      </w:r>
      <w:r>
        <w:t>，</w:t>
      </w:r>
      <w:r w:rsidR="00661DB9" w:rsidRPr="00661DB9">
        <w:t>委员会分别在第七十七和第七十八届会议的第</w:t>
      </w:r>
      <w:r>
        <w:t>2</w:t>
      </w:r>
      <w:r w:rsidR="00661DB9" w:rsidRPr="00661DB9">
        <w:t>次会议上审议了两次届会的临时议程和暂定工作方案</w:t>
      </w:r>
      <w:r>
        <w:t>，</w:t>
      </w:r>
      <w:r w:rsidR="00661DB9" w:rsidRPr="00661DB9">
        <w:t>并批准了经讨论修订后的版本。委员会第七十七届会议应肯尼亚的请求</w:t>
      </w:r>
      <w:r>
        <w:t>，</w:t>
      </w:r>
      <w:r w:rsidR="00661DB9" w:rsidRPr="00661DB9">
        <w:t>同意推迟原定于该届会议对其报告的审议</w:t>
      </w:r>
      <w:r>
        <w:t>，</w:t>
      </w:r>
      <w:r w:rsidR="00661DB9" w:rsidRPr="00661DB9">
        <w:t>暂定于在第七十九届会议上审议。</w:t>
      </w:r>
    </w:p>
    <w:p w14:paraId="73D21C81" w14:textId="1F2FB8D8" w:rsidR="00661DB9" w:rsidRPr="00661DB9" w:rsidRDefault="00661DB9" w:rsidP="00632A37">
      <w:pPr>
        <w:pStyle w:val="H1GC"/>
      </w:pPr>
      <w:r w:rsidRPr="00661DB9">
        <w:rPr>
          <w:webHidden/>
        </w:rPr>
        <w:tab/>
      </w:r>
      <w:bookmarkStart w:id="113" w:name="_Toc224207143"/>
      <w:r w:rsidR="002C2D02">
        <w:t>F</w:t>
      </w:r>
      <w:r w:rsidRPr="00661DB9">
        <w:t>.</w:t>
      </w:r>
      <w:r w:rsidRPr="00661DB9">
        <w:tab/>
      </w:r>
      <w:r w:rsidRPr="00661DB9">
        <w:t>下几届会议</w:t>
      </w:r>
      <w:bookmarkStart w:id="114" w:name="_Toc321313398"/>
      <w:bookmarkStart w:id="115" w:name="_Toc419703762"/>
      <w:bookmarkStart w:id="116" w:name="_Toc470861806"/>
      <w:bookmarkStart w:id="117" w:name="_Toc504665025"/>
      <w:bookmarkStart w:id="118" w:name="_Toc532996335"/>
      <w:bookmarkStart w:id="119" w:name="_Toc536190852"/>
      <w:bookmarkStart w:id="120" w:name="_Toc536458137"/>
      <w:bookmarkStart w:id="121" w:name="_Toc31123778"/>
      <w:bookmarkStart w:id="122" w:name="_Toc63084533"/>
      <w:bookmarkStart w:id="123" w:name="_Toc81467322"/>
      <w:bookmarkStart w:id="124" w:name="_Toc96419357"/>
      <w:bookmarkStart w:id="125" w:name="_Toc127882971"/>
      <w:bookmarkStart w:id="126" w:name="_Toc143874827"/>
      <w:bookmarkStart w:id="127" w:name="_Toc144123909"/>
      <w:bookmarkStart w:id="128" w:name="_Toc158715820"/>
      <w:bookmarkStart w:id="129" w:name="_Toc172649324"/>
      <w:bookmarkStart w:id="130" w:name="_Toc172649423"/>
      <w:bookmarkStart w:id="131" w:name="_Toc223419012"/>
      <w:bookmarkStart w:id="132" w:name="_Toc22344358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13"/>
    </w:p>
    <w:p w14:paraId="5E9C71C7" w14:textId="64E58C4C" w:rsidR="00661DB9" w:rsidRPr="00661DB9" w:rsidRDefault="002C2D02" w:rsidP="00661DB9">
      <w:pPr>
        <w:pStyle w:val="SingleTxtGC"/>
      </w:pPr>
      <w:r>
        <w:t>7.</w:t>
      </w:r>
      <w:r w:rsidR="00661DB9" w:rsidRPr="00661DB9">
        <w:tab/>
      </w:r>
      <w:r w:rsidR="00661DB9" w:rsidRPr="00661DB9">
        <w:t>根据既定日程</w:t>
      </w:r>
      <w:r>
        <w:t>，</w:t>
      </w:r>
      <w:r w:rsidR="00661DB9" w:rsidRPr="00661DB9">
        <w:t>考虑到根据</w:t>
      </w:r>
      <w:proofErr w:type="gramStart"/>
      <w:r w:rsidR="00661DB9" w:rsidRPr="00661DB9">
        <w:t>大会第</w:t>
      </w:r>
      <w:proofErr w:type="gramEnd"/>
      <w:r w:rsidR="00E66CE6" w:rsidRPr="002945D7">
        <w:rPr>
          <w:color w:val="0000FF"/>
        </w:rPr>
        <w:fldChar w:fldCharType="begin"/>
      </w:r>
      <w:r w:rsidR="002945D7" w:rsidRPr="002945D7">
        <w:rPr>
          <w:color w:val="0000FF"/>
        </w:rPr>
        <w:instrText>HYPERLINK "https://docs.un.org/zh/A/RES/68/268"</w:instrText>
      </w:r>
      <w:r w:rsidR="00E66CE6" w:rsidRPr="002945D7">
        <w:rPr>
          <w:color w:val="0000FF"/>
        </w:rPr>
      </w:r>
      <w:r w:rsidR="00E66CE6" w:rsidRPr="002945D7">
        <w:rPr>
          <w:color w:val="0000FF"/>
        </w:rPr>
        <w:fldChar w:fldCharType="separate"/>
      </w:r>
      <w:r w:rsidRPr="002945D7">
        <w:rPr>
          <w:rStyle w:val="af3"/>
        </w:rPr>
        <w:t>68/268</w:t>
      </w:r>
      <w:r w:rsidR="00E66CE6" w:rsidRPr="002945D7">
        <w:rPr>
          <w:color w:val="0000FF"/>
        </w:rPr>
        <w:fldChar w:fldCharType="end"/>
      </w:r>
      <w:r w:rsidR="00661DB9" w:rsidRPr="00661DB9">
        <w:t>号决议分配的会议时间</w:t>
      </w:r>
      <w:r>
        <w:t>，</w:t>
      </w:r>
      <w:r w:rsidR="00661DB9" w:rsidRPr="00661DB9">
        <w:t>委员会第七十九和第八十届会议分别暂定于</w:t>
      </w:r>
      <w:r>
        <w:t>2</w:t>
      </w:r>
      <w:r w:rsidR="00661DB9" w:rsidRPr="00661DB9">
        <w:t>0</w:t>
      </w:r>
      <w:r>
        <w:t>26</w:t>
      </w:r>
      <w:r w:rsidR="00661DB9" w:rsidRPr="00661DB9">
        <w:t>年</w:t>
      </w:r>
      <w:r>
        <w:t>2</w:t>
      </w:r>
      <w:r w:rsidR="00661DB9" w:rsidRPr="00661DB9">
        <w:t>月</w:t>
      </w:r>
      <w:r>
        <w:t>9</w:t>
      </w:r>
      <w:r w:rsidR="00661DB9" w:rsidRPr="00661DB9">
        <w:t>日至</w:t>
      </w:r>
      <w:r>
        <w:t>3</w:t>
      </w:r>
      <w:r w:rsidR="00661DB9" w:rsidRPr="00661DB9">
        <w:t>月</w:t>
      </w:r>
      <w:r>
        <w:t>6</w:t>
      </w:r>
      <w:r w:rsidR="00661DB9" w:rsidRPr="00661DB9">
        <w:t>日和</w:t>
      </w:r>
      <w:r>
        <w:t>9</w:t>
      </w:r>
      <w:r w:rsidR="00661DB9" w:rsidRPr="00661DB9">
        <w:t>月</w:t>
      </w:r>
      <w:r>
        <w:t>28</w:t>
      </w:r>
      <w:r w:rsidR="00661DB9" w:rsidRPr="00661DB9">
        <w:t>日至</w:t>
      </w:r>
      <w:r>
        <w:t>1</w:t>
      </w:r>
      <w:r w:rsidR="00661DB9" w:rsidRPr="00661DB9">
        <w:t>0</w:t>
      </w:r>
      <w:r w:rsidR="00661DB9" w:rsidRPr="00661DB9">
        <w:t>月</w:t>
      </w:r>
      <w:r>
        <w:t>16</w:t>
      </w:r>
      <w:r w:rsidR="00661DB9" w:rsidRPr="00661DB9">
        <w:t>日在联合国日内瓦办事处举行。</w:t>
      </w:r>
    </w:p>
    <w:p w14:paraId="32C5D54E" w14:textId="1E76769D" w:rsidR="00661DB9" w:rsidRPr="00661DB9" w:rsidRDefault="00661DB9" w:rsidP="00632A37">
      <w:pPr>
        <w:pStyle w:val="H1GC"/>
      </w:pPr>
      <w:r w:rsidRPr="00661DB9">
        <w:rPr>
          <w:webHidden/>
        </w:rPr>
        <w:tab/>
      </w:r>
      <w:bookmarkStart w:id="133" w:name="_Toc224207144"/>
      <w:r w:rsidR="002C2D02">
        <w:t>G</w:t>
      </w:r>
      <w:r w:rsidRPr="00661DB9">
        <w:t>.</w:t>
      </w:r>
      <w:r w:rsidRPr="00661DB9">
        <w:tab/>
      </w:r>
      <w:r w:rsidRPr="00661DB9">
        <w:t>委员会下几届会议预定审议的缔约国报告</w:t>
      </w:r>
      <w:bookmarkStart w:id="134" w:name="_Toc321313399"/>
      <w:bookmarkStart w:id="135" w:name="_Toc419703763"/>
      <w:bookmarkStart w:id="136" w:name="_Toc470861807"/>
      <w:bookmarkStart w:id="137" w:name="_Toc504665026"/>
      <w:bookmarkStart w:id="138" w:name="_Toc532996336"/>
      <w:bookmarkStart w:id="139" w:name="_Toc536190853"/>
      <w:bookmarkStart w:id="140" w:name="_Toc536458138"/>
      <w:bookmarkStart w:id="141" w:name="_Toc31123779"/>
      <w:bookmarkStart w:id="142" w:name="_Toc63084534"/>
      <w:bookmarkStart w:id="143" w:name="_Toc81467323"/>
      <w:bookmarkStart w:id="144" w:name="_Toc96419358"/>
      <w:bookmarkStart w:id="145" w:name="_Toc127882972"/>
      <w:bookmarkStart w:id="146" w:name="_Toc143874828"/>
      <w:bookmarkStart w:id="147" w:name="_Toc144123910"/>
      <w:bookmarkStart w:id="148" w:name="_Toc158715821"/>
      <w:bookmarkStart w:id="149" w:name="_Toc172649325"/>
      <w:bookmarkStart w:id="150" w:name="_Toc172649424"/>
      <w:bookmarkStart w:id="151" w:name="_Toc223419013"/>
      <w:bookmarkStart w:id="152" w:name="_Toc223443588"/>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33"/>
    </w:p>
    <w:p w14:paraId="6A94EE65" w14:textId="168935FA" w:rsidR="00661DB9" w:rsidRPr="00661DB9" w:rsidRDefault="002C2D02" w:rsidP="00661DB9">
      <w:pPr>
        <w:pStyle w:val="SingleTxtGC"/>
      </w:pPr>
      <w:r>
        <w:t>8.</w:t>
      </w:r>
      <w:r w:rsidR="00661DB9" w:rsidRPr="00661DB9">
        <w:tab/>
      </w:r>
      <w:r w:rsidR="00661DB9" w:rsidRPr="00661DB9">
        <w:t>根据委员会议事规则第</w:t>
      </w:r>
      <w:r>
        <w:t>61</w:t>
      </w:r>
      <w:r w:rsidR="00661DB9" w:rsidRPr="00661DB9">
        <w:t>条第</w:t>
      </w:r>
      <w:r>
        <w:t>2</w:t>
      </w:r>
      <w:r w:rsidR="00661DB9" w:rsidRPr="00661DB9">
        <w:t>款</w:t>
      </w:r>
      <w:r>
        <w:t>，</w:t>
      </w:r>
      <w:r w:rsidR="00661DB9" w:rsidRPr="00661DB9">
        <w:t>缔约国依照《公约》第十六条提交的报告原则上按秘书长收到报告的顺序安排审议。截至</w:t>
      </w:r>
      <w:r>
        <w:t>2</w:t>
      </w:r>
      <w:r w:rsidR="00661DB9" w:rsidRPr="00661DB9">
        <w:t>0</w:t>
      </w:r>
      <w:r>
        <w:t>25</w:t>
      </w:r>
      <w:r w:rsidR="00661DB9" w:rsidRPr="00661DB9">
        <w:t>年</w:t>
      </w:r>
      <w:r>
        <w:t>9</w:t>
      </w:r>
      <w:r w:rsidR="00661DB9" w:rsidRPr="00661DB9">
        <w:t>月</w:t>
      </w:r>
      <w:r>
        <w:t>26</w:t>
      </w:r>
      <w:r w:rsidR="00661DB9" w:rsidRPr="00661DB9">
        <w:t>日</w:t>
      </w:r>
      <w:r>
        <w:t>，</w:t>
      </w:r>
      <w:r w:rsidR="00661DB9" w:rsidRPr="00661DB9">
        <w:t>即第七十八届会议闭幕之日</w:t>
      </w:r>
      <w:r>
        <w:t>，</w:t>
      </w:r>
      <w:r w:rsidR="00661DB9" w:rsidRPr="00661DB9">
        <w:t>委员会收到了下列报告</w:t>
      </w:r>
      <w:r>
        <w:t>，</w:t>
      </w:r>
      <w:r w:rsidR="00661DB9" w:rsidRPr="00661DB9">
        <w:t>并决定在第七十九届会议上审议这些报告。</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102"/>
        <w:gridCol w:w="2268"/>
      </w:tblGrid>
      <w:tr w:rsidR="00661DB9" w:rsidRPr="00661DB9" w14:paraId="53C83581" w14:textId="77777777" w:rsidTr="00661DB9">
        <w:trPr>
          <w:cantSplit/>
          <w:tblHeader/>
        </w:trPr>
        <w:tc>
          <w:tcPr>
            <w:tcW w:w="7370" w:type="dxa"/>
            <w:gridSpan w:val="2"/>
            <w:tcBorders>
              <w:top w:val="single" w:sz="4" w:space="0" w:color="auto"/>
              <w:bottom w:val="single" w:sz="12" w:space="0" w:color="auto"/>
            </w:tcBorders>
            <w:shd w:val="clear" w:color="auto" w:fill="auto"/>
            <w:vAlign w:val="bottom"/>
          </w:tcPr>
          <w:p w14:paraId="6E8A8975" w14:textId="4E54E60F" w:rsidR="00661DB9" w:rsidRPr="00661DB9" w:rsidRDefault="00661DB9" w:rsidP="00661DB9">
            <w:pPr>
              <w:pStyle w:val="af8"/>
            </w:pPr>
            <w:r w:rsidRPr="00661DB9">
              <w:t>第七十九届会议</w:t>
            </w:r>
            <w:r w:rsidR="002C2D02">
              <w:t>(2</w:t>
            </w:r>
            <w:r w:rsidRPr="00661DB9">
              <w:t>0</w:t>
            </w:r>
            <w:r w:rsidR="002C2D02">
              <w:t>26</w:t>
            </w:r>
            <w:r w:rsidRPr="00661DB9">
              <w:t>年</w:t>
            </w:r>
            <w:r w:rsidR="002C2D02">
              <w:t>)</w:t>
            </w:r>
          </w:p>
        </w:tc>
      </w:tr>
      <w:tr w:rsidR="00661DB9" w:rsidRPr="00661DB9" w14:paraId="54B1F6A4" w14:textId="77777777" w:rsidTr="00661DB9">
        <w:trPr>
          <w:cantSplit/>
          <w:trHeight w:hRule="exact" w:val="113"/>
          <w:tblHeader/>
        </w:trPr>
        <w:tc>
          <w:tcPr>
            <w:tcW w:w="5102" w:type="dxa"/>
            <w:tcBorders>
              <w:top w:val="single" w:sz="12" w:space="0" w:color="auto"/>
            </w:tcBorders>
            <w:shd w:val="clear" w:color="auto" w:fill="auto"/>
          </w:tcPr>
          <w:p w14:paraId="42B97433" w14:textId="77777777" w:rsidR="00661DB9" w:rsidRPr="00661DB9" w:rsidRDefault="00661DB9" w:rsidP="00661DB9">
            <w:pPr>
              <w:pStyle w:val="a8"/>
              <w:overflowPunct/>
              <w:spacing w:after="120"/>
            </w:pPr>
          </w:p>
        </w:tc>
        <w:tc>
          <w:tcPr>
            <w:tcW w:w="2268" w:type="dxa"/>
            <w:tcBorders>
              <w:top w:val="single" w:sz="12" w:space="0" w:color="auto"/>
            </w:tcBorders>
            <w:shd w:val="clear" w:color="auto" w:fill="auto"/>
          </w:tcPr>
          <w:p w14:paraId="5FAB964D" w14:textId="77777777" w:rsidR="00661DB9" w:rsidRPr="00661DB9" w:rsidRDefault="00661DB9" w:rsidP="00661DB9">
            <w:pPr>
              <w:pStyle w:val="a8"/>
              <w:overflowPunct/>
              <w:spacing w:after="120"/>
            </w:pPr>
          </w:p>
        </w:tc>
      </w:tr>
      <w:tr w:rsidR="00661DB9" w:rsidRPr="00661DB9" w14:paraId="69603D08" w14:textId="77777777" w:rsidTr="00661DB9">
        <w:trPr>
          <w:cantSplit/>
        </w:trPr>
        <w:tc>
          <w:tcPr>
            <w:tcW w:w="5102" w:type="dxa"/>
            <w:shd w:val="clear" w:color="auto" w:fill="auto"/>
          </w:tcPr>
          <w:p w14:paraId="4A4FD648" w14:textId="77777777" w:rsidR="00661DB9" w:rsidRPr="00661DB9" w:rsidRDefault="00661DB9" w:rsidP="00661DB9">
            <w:pPr>
              <w:pStyle w:val="a8"/>
              <w:overflowPunct/>
              <w:spacing w:after="120"/>
            </w:pPr>
            <w:r w:rsidRPr="00661DB9">
              <w:t>澳大利亚</w:t>
            </w:r>
          </w:p>
        </w:tc>
        <w:tc>
          <w:tcPr>
            <w:tcW w:w="2268" w:type="dxa"/>
            <w:shd w:val="clear" w:color="auto" w:fill="auto"/>
          </w:tcPr>
          <w:p w14:paraId="73DC66CA" w14:textId="60C8F21C" w:rsidR="00661DB9" w:rsidRPr="00661DB9" w:rsidRDefault="002C2D02" w:rsidP="00661DB9">
            <w:pPr>
              <w:pStyle w:val="a8"/>
              <w:overflowPunct/>
              <w:spacing w:after="120"/>
            </w:pPr>
            <w:r w:rsidRPr="00402ACD">
              <w:t>E/</w:t>
            </w:r>
            <w:proofErr w:type="spellStart"/>
            <w:r w:rsidRPr="00402ACD">
              <w:t>C</w:t>
            </w:r>
            <w:r w:rsidR="00661DB9" w:rsidRPr="00402ACD">
              <w:t>.</w:t>
            </w:r>
            <w:r w:rsidRPr="00402ACD">
              <w:t>12</w:t>
            </w:r>
            <w:proofErr w:type="spellEnd"/>
            <w:r w:rsidRPr="00402ACD">
              <w:t>/AUS/6</w:t>
            </w:r>
          </w:p>
        </w:tc>
      </w:tr>
      <w:tr w:rsidR="00661DB9" w:rsidRPr="00661DB9" w14:paraId="0ED09448" w14:textId="77777777" w:rsidTr="00661DB9">
        <w:trPr>
          <w:cantSplit/>
        </w:trPr>
        <w:tc>
          <w:tcPr>
            <w:tcW w:w="5102" w:type="dxa"/>
            <w:shd w:val="clear" w:color="auto" w:fill="auto"/>
          </w:tcPr>
          <w:p w14:paraId="2C123A3E" w14:textId="77777777" w:rsidR="00661DB9" w:rsidRPr="00661DB9" w:rsidDel="006F4D06" w:rsidRDefault="00661DB9" w:rsidP="00661DB9">
            <w:pPr>
              <w:pStyle w:val="a8"/>
              <w:overflowPunct/>
              <w:spacing w:after="120"/>
            </w:pPr>
            <w:r w:rsidRPr="00661DB9">
              <w:t>奥地利</w:t>
            </w:r>
          </w:p>
        </w:tc>
        <w:tc>
          <w:tcPr>
            <w:tcW w:w="2268" w:type="dxa"/>
            <w:shd w:val="clear" w:color="auto" w:fill="auto"/>
          </w:tcPr>
          <w:p w14:paraId="52512A4C" w14:textId="5F4E3910" w:rsidR="00661DB9" w:rsidRPr="00661DB9" w:rsidRDefault="002C2D02" w:rsidP="00661DB9">
            <w:pPr>
              <w:pStyle w:val="a8"/>
              <w:overflowPunct/>
              <w:spacing w:after="120"/>
            </w:pPr>
            <w:r w:rsidRPr="00402ACD">
              <w:t>E/</w:t>
            </w:r>
            <w:proofErr w:type="spellStart"/>
            <w:r w:rsidRPr="00402ACD">
              <w:t>C</w:t>
            </w:r>
            <w:r w:rsidR="00661DB9" w:rsidRPr="00402ACD">
              <w:t>.</w:t>
            </w:r>
            <w:r w:rsidRPr="00402ACD">
              <w:t>12</w:t>
            </w:r>
            <w:proofErr w:type="spellEnd"/>
            <w:r w:rsidRPr="00402ACD">
              <w:t>/AUT/5</w:t>
            </w:r>
          </w:p>
        </w:tc>
      </w:tr>
      <w:tr w:rsidR="00661DB9" w:rsidRPr="00661DB9" w14:paraId="0879A94B" w14:textId="77777777" w:rsidTr="00661DB9">
        <w:trPr>
          <w:cantSplit/>
        </w:trPr>
        <w:tc>
          <w:tcPr>
            <w:tcW w:w="5102" w:type="dxa"/>
            <w:shd w:val="clear" w:color="auto" w:fill="auto"/>
          </w:tcPr>
          <w:p w14:paraId="72D54C7E" w14:textId="77777777" w:rsidR="00661DB9" w:rsidRPr="00661DB9" w:rsidRDefault="00661DB9" w:rsidP="00661DB9">
            <w:pPr>
              <w:pStyle w:val="a8"/>
              <w:overflowPunct/>
              <w:spacing w:after="120"/>
            </w:pPr>
            <w:r w:rsidRPr="00661DB9">
              <w:t>格鲁吉亚</w:t>
            </w:r>
          </w:p>
        </w:tc>
        <w:tc>
          <w:tcPr>
            <w:tcW w:w="2268" w:type="dxa"/>
            <w:shd w:val="clear" w:color="auto" w:fill="auto"/>
          </w:tcPr>
          <w:p w14:paraId="7BE482C5" w14:textId="4E24E0DE" w:rsidR="00661DB9" w:rsidRPr="00661DB9" w:rsidRDefault="002C2D02" w:rsidP="00661DB9">
            <w:pPr>
              <w:pStyle w:val="a8"/>
              <w:overflowPunct/>
              <w:spacing w:after="120"/>
            </w:pPr>
            <w:r w:rsidRPr="00402ACD">
              <w:t>E/</w:t>
            </w:r>
            <w:proofErr w:type="spellStart"/>
            <w:r w:rsidRPr="00402ACD">
              <w:t>C</w:t>
            </w:r>
            <w:r w:rsidR="00661DB9" w:rsidRPr="00402ACD">
              <w:t>.</w:t>
            </w:r>
            <w:r w:rsidRPr="00402ACD">
              <w:t>12</w:t>
            </w:r>
            <w:proofErr w:type="spellEnd"/>
            <w:r w:rsidRPr="00402ACD">
              <w:t>/GEO/3</w:t>
            </w:r>
          </w:p>
        </w:tc>
      </w:tr>
      <w:tr w:rsidR="00661DB9" w:rsidRPr="00661DB9" w14:paraId="7A974F81" w14:textId="77777777" w:rsidTr="00661DB9">
        <w:trPr>
          <w:cantSplit/>
        </w:trPr>
        <w:tc>
          <w:tcPr>
            <w:tcW w:w="5102" w:type="dxa"/>
            <w:shd w:val="clear" w:color="auto" w:fill="auto"/>
          </w:tcPr>
          <w:p w14:paraId="3E60611D" w14:textId="77777777" w:rsidR="00661DB9" w:rsidRPr="00661DB9" w:rsidRDefault="00661DB9" w:rsidP="00661DB9">
            <w:pPr>
              <w:pStyle w:val="a8"/>
              <w:overflowPunct/>
              <w:spacing w:after="120"/>
            </w:pPr>
            <w:r w:rsidRPr="00661DB9">
              <w:t>肯尼亚</w:t>
            </w:r>
          </w:p>
        </w:tc>
        <w:tc>
          <w:tcPr>
            <w:tcW w:w="2268" w:type="dxa"/>
            <w:shd w:val="clear" w:color="auto" w:fill="auto"/>
          </w:tcPr>
          <w:p w14:paraId="127A5839" w14:textId="063583C5" w:rsidR="00661DB9" w:rsidRPr="00661DB9" w:rsidRDefault="002C2D02" w:rsidP="00661DB9">
            <w:pPr>
              <w:pStyle w:val="a8"/>
              <w:overflowPunct/>
              <w:spacing w:after="120"/>
            </w:pPr>
            <w:r w:rsidRPr="00402ACD">
              <w:t>E/</w:t>
            </w:r>
            <w:proofErr w:type="spellStart"/>
            <w:r w:rsidRPr="00402ACD">
              <w:t>C</w:t>
            </w:r>
            <w:r w:rsidR="00661DB9" w:rsidRPr="00402ACD">
              <w:t>.</w:t>
            </w:r>
            <w:r w:rsidRPr="00402ACD">
              <w:t>12</w:t>
            </w:r>
            <w:proofErr w:type="spellEnd"/>
            <w:r w:rsidRPr="00402ACD">
              <w:t>/KEN/6</w:t>
            </w:r>
          </w:p>
        </w:tc>
      </w:tr>
      <w:tr w:rsidR="00661DB9" w:rsidRPr="00661DB9" w14:paraId="14F4E70E" w14:textId="77777777" w:rsidTr="00661DB9">
        <w:trPr>
          <w:cantSplit/>
        </w:trPr>
        <w:tc>
          <w:tcPr>
            <w:tcW w:w="5102" w:type="dxa"/>
            <w:shd w:val="clear" w:color="auto" w:fill="auto"/>
          </w:tcPr>
          <w:p w14:paraId="19D20F09" w14:textId="77777777" w:rsidR="00661DB9" w:rsidRPr="00661DB9" w:rsidRDefault="00661DB9" w:rsidP="00661DB9">
            <w:pPr>
              <w:pStyle w:val="a8"/>
              <w:overflowPunct/>
              <w:spacing w:after="120"/>
            </w:pPr>
            <w:r w:rsidRPr="00661DB9">
              <w:t>墨西哥</w:t>
            </w:r>
          </w:p>
        </w:tc>
        <w:tc>
          <w:tcPr>
            <w:tcW w:w="2268" w:type="dxa"/>
            <w:shd w:val="clear" w:color="auto" w:fill="auto"/>
          </w:tcPr>
          <w:p w14:paraId="2A9799D2" w14:textId="1AFBAA39" w:rsidR="00661DB9" w:rsidRPr="00661DB9" w:rsidRDefault="002C2D02" w:rsidP="00661DB9">
            <w:pPr>
              <w:pStyle w:val="a8"/>
              <w:overflowPunct/>
              <w:spacing w:after="120"/>
            </w:pPr>
            <w:r w:rsidRPr="00A67B40">
              <w:t>E/</w:t>
            </w:r>
            <w:proofErr w:type="spellStart"/>
            <w:r w:rsidRPr="00A67B40">
              <w:t>C</w:t>
            </w:r>
            <w:r w:rsidR="00661DB9" w:rsidRPr="00A67B40">
              <w:t>.</w:t>
            </w:r>
            <w:r w:rsidRPr="00A67B40">
              <w:t>12</w:t>
            </w:r>
            <w:proofErr w:type="spellEnd"/>
            <w:r w:rsidRPr="00A67B40">
              <w:t>/MEX/7</w:t>
            </w:r>
          </w:p>
        </w:tc>
      </w:tr>
      <w:tr w:rsidR="00661DB9" w:rsidRPr="00661DB9" w14:paraId="1C6E370B" w14:textId="77777777" w:rsidTr="00661DB9">
        <w:trPr>
          <w:cantSplit/>
        </w:trPr>
        <w:tc>
          <w:tcPr>
            <w:tcW w:w="5102" w:type="dxa"/>
            <w:shd w:val="clear" w:color="auto" w:fill="auto"/>
          </w:tcPr>
          <w:p w14:paraId="1250CECB" w14:textId="77777777" w:rsidR="00661DB9" w:rsidRPr="00661DB9" w:rsidRDefault="00661DB9" w:rsidP="00661DB9">
            <w:pPr>
              <w:pStyle w:val="a8"/>
              <w:overflowPunct/>
              <w:spacing w:after="120"/>
            </w:pPr>
            <w:r w:rsidRPr="00661DB9">
              <w:t>巴基斯坦</w:t>
            </w:r>
          </w:p>
        </w:tc>
        <w:tc>
          <w:tcPr>
            <w:tcW w:w="2268" w:type="dxa"/>
            <w:shd w:val="clear" w:color="auto" w:fill="auto"/>
          </w:tcPr>
          <w:p w14:paraId="4119F8E5" w14:textId="6BAC7626" w:rsidR="00661DB9" w:rsidRPr="00661DB9" w:rsidRDefault="002C2D02" w:rsidP="00661DB9">
            <w:pPr>
              <w:pStyle w:val="a8"/>
              <w:overflowPunct/>
              <w:spacing w:after="120"/>
            </w:pPr>
            <w:r w:rsidRPr="00A67B40">
              <w:t>E/</w:t>
            </w:r>
            <w:proofErr w:type="spellStart"/>
            <w:r w:rsidRPr="00A67B40">
              <w:t>C</w:t>
            </w:r>
            <w:r w:rsidR="00661DB9" w:rsidRPr="00A67B40">
              <w:t>.</w:t>
            </w:r>
            <w:r w:rsidRPr="00A67B40">
              <w:t>12</w:t>
            </w:r>
            <w:proofErr w:type="spellEnd"/>
            <w:r w:rsidRPr="00A67B40">
              <w:t>/PAK/2</w:t>
            </w:r>
          </w:p>
        </w:tc>
      </w:tr>
      <w:tr w:rsidR="00661DB9" w:rsidRPr="00661DB9" w14:paraId="1898AA51" w14:textId="77777777" w:rsidTr="00661DB9">
        <w:trPr>
          <w:cantSplit/>
        </w:trPr>
        <w:tc>
          <w:tcPr>
            <w:tcW w:w="5102" w:type="dxa"/>
            <w:shd w:val="clear" w:color="auto" w:fill="auto"/>
          </w:tcPr>
          <w:p w14:paraId="4B427045" w14:textId="77777777" w:rsidR="00661DB9" w:rsidRPr="00661DB9" w:rsidRDefault="00661DB9" w:rsidP="00661DB9">
            <w:pPr>
              <w:pStyle w:val="a8"/>
              <w:overflowPunct/>
              <w:spacing w:after="120"/>
            </w:pPr>
            <w:r w:rsidRPr="00661DB9">
              <w:t>乌拉圭</w:t>
            </w:r>
          </w:p>
        </w:tc>
        <w:tc>
          <w:tcPr>
            <w:tcW w:w="2268" w:type="dxa"/>
            <w:shd w:val="clear" w:color="auto" w:fill="auto"/>
          </w:tcPr>
          <w:p w14:paraId="4ED9E7A6" w14:textId="1BF8EEDD" w:rsidR="00661DB9" w:rsidRPr="00661DB9" w:rsidRDefault="002C2D02" w:rsidP="00661DB9">
            <w:pPr>
              <w:pStyle w:val="a8"/>
              <w:overflowPunct/>
              <w:spacing w:after="120"/>
            </w:pPr>
            <w:r w:rsidRPr="00A67B40">
              <w:t>E/</w:t>
            </w:r>
            <w:proofErr w:type="spellStart"/>
            <w:r w:rsidRPr="00A67B40">
              <w:t>C</w:t>
            </w:r>
            <w:r w:rsidR="00661DB9" w:rsidRPr="00A67B40">
              <w:t>.</w:t>
            </w:r>
            <w:r w:rsidRPr="00A67B40">
              <w:t>12</w:t>
            </w:r>
            <w:proofErr w:type="spellEnd"/>
            <w:r w:rsidRPr="00A67B40">
              <w:t>/URY/6</w:t>
            </w:r>
          </w:p>
        </w:tc>
      </w:tr>
    </w:tbl>
    <w:p w14:paraId="33CAA531" w14:textId="3F6C64BD" w:rsidR="00661DB9" w:rsidRPr="00661DB9" w:rsidRDefault="002C2D02" w:rsidP="00632A37">
      <w:pPr>
        <w:pStyle w:val="SingleTxtGC"/>
        <w:spacing w:before="240"/>
      </w:pPr>
      <w:r>
        <w:t>9.</w:t>
      </w:r>
      <w:r w:rsidR="00661DB9" w:rsidRPr="00661DB9">
        <w:tab/>
      </w:r>
      <w:r w:rsidR="00661DB9" w:rsidRPr="00661DB9">
        <w:t>委员会继续处理初次报告严重逾期的情况。截至</w:t>
      </w:r>
      <w:r>
        <w:t>2</w:t>
      </w:r>
      <w:r w:rsidR="00661DB9" w:rsidRPr="00661DB9">
        <w:t>0</w:t>
      </w:r>
      <w:r>
        <w:t>25</w:t>
      </w:r>
      <w:r w:rsidR="00661DB9" w:rsidRPr="00661DB9">
        <w:t>年</w:t>
      </w:r>
      <w:r>
        <w:t>9</w:t>
      </w:r>
      <w:r w:rsidR="00661DB9" w:rsidRPr="00661DB9">
        <w:t>月</w:t>
      </w:r>
      <w:r>
        <w:t>26</w:t>
      </w:r>
      <w:r w:rsidR="00661DB9" w:rsidRPr="00661DB9">
        <w:t>日</w:t>
      </w:r>
      <w:r>
        <w:t>，</w:t>
      </w:r>
      <w:r>
        <w:t>21</w:t>
      </w:r>
      <w:r w:rsidR="00661DB9" w:rsidRPr="00661DB9">
        <w:t>个缔约国逾期未向委员会提交初次报告。在这些初次报告中</w:t>
      </w:r>
      <w:r>
        <w:t>，</w:t>
      </w:r>
      <w:r w:rsidR="00661DB9" w:rsidRPr="00661DB9">
        <w:t>以下</w:t>
      </w:r>
      <w:r>
        <w:t>14</w:t>
      </w:r>
      <w:r w:rsidR="00661DB9" w:rsidRPr="00661DB9">
        <w:t>个缔约国的报告逾期十年以上</w:t>
      </w:r>
      <w:r>
        <w:t>：</w:t>
      </w:r>
      <w:r w:rsidR="00661DB9" w:rsidRPr="00661DB9">
        <w:t>巴哈马、刚果、多米尼克、赤道几内亚、厄立特里亚、加纳、格林纳达、莱索托、利比里亚、马尔代夫、巴布亚新几内亚、圣文森特和格林纳丁斯、塞舌尔和东帝汶。委员会注意到定期报告严重逾期的情况。截至</w:t>
      </w:r>
      <w:r>
        <w:t>2</w:t>
      </w:r>
      <w:r w:rsidR="00661DB9" w:rsidRPr="00661DB9">
        <w:t>0</w:t>
      </w:r>
      <w:r>
        <w:t>25</w:t>
      </w:r>
      <w:r w:rsidR="00661DB9" w:rsidRPr="00661DB9">
        <w:t>年</w:t>
      </w:r>
      <w:r>
        <w:t>9</w:t>
      </w:r>
      <w:r w:rsidR="00661DB9" w:rsidRPr="00661DB9">
        <w:t>月</w:t>
      </w:r>
      <w:r>
        <w:t>26</w:t>
      </w:r>
      <w:r w:rsidR="00661DB9" w:rsidRPr="00661DB9">
        <w:t>日</w:t>
      </w:r>
      <w:r>
        <w:t>，</w:t>
      </w:r>
      <w:r>
        <w:t>5</w:t>
      </w:r>
      <w:r w:rsidR="00661DB9" w:rsidRPr="00661DB9">
        <w:t>0</w:t>
      </w:r>
      <w:r w:rsidR="00661DB9" w:rsidRPr="00661DB9">
        <w:t>个缔约国的定期报告逾期未交。在这些报告中</w:t>
      </w:r>
      <w:r>
        <w:t>，</w:t>
      </w:r>
      <w:r w:rsidR="00661DB9" w:rsidRPr="00661DB9">
        <w:t>以下</w:t>
      </w:r>
      <w:r>
        <w:t>16</w:t>
      </w:r>
      <w:r w:rsidR="00661DB9" w:rsidRPr="00661DB9">
        <w:t>个缔约国的报告逾期十年以上</w:t>
      </w:r>
      <w:r>
        <w:t>：</w:t>
      </w:r>
      <w:r w:rsidR="00661DB9" w:rsidRPr="00661DB9">
        <w:t>阿富汗、阿尔及利亚、巴巴多斯、朝鲜民主主义人民共和国、匈牙利、印度、约旦、利比亚、马达加斯加、马耳他、尼日利亚、圣马力诺、所罗门群岛、苏里南、阿拉伯叙利亚共和国、特立尼达和多巴哥。</w:t>
      </w:r>
    </w:p>
    <w:p w14:paraId="00301262" w14:textId="3C1357E0" w:rsidR="00661DB9" w:rsidRPr="00661DB9" w:rsidRDefault="002C2D02" w:rsidP="00661DB9">
      <w:pPr>
        <w:pStyle w:val="SingleTxtGC"/>
      </w:pPr>
      <w:r>
        <w:t>10.</w:t>
      </w:r>
      <w:r w:rsidR="00661DB9" w:rsidRPr="00661DB9">
        <w:tab/>
      </w:r>
      <w:r w:rsidR="00661DB9" w:rsidRPr="00661DB9">
        <w:t>截至</w:t>
      </w:r>
      <w:r>
        <w:t>2</w:t>
      </w:r>
      <w:r w:rsidR="00661DB9" w:rsidRPr="00661DB9">
        <w:t>0</w:t>
      </w:r>
      <w:r>
        <w:t>25</w:t>
      </w:r>
      <w:r w:rsidR="00661DB9" w:rsidRPr="00661DB9">
        <w:t>年</w:t>
      </w:r>
      <w:r>
        <w:t>9</w:t>
      </w:r>
      <w:r w:rsidR="00661DB9" w:rsidRPr="00661DB9">
        <w:t>月</w:t>
      </w:r>
      <w:r>
        <w:t>26</w:t>
      </w:r>
      <w:r w:rsidR="00661DB9" w:rsidRPr="00661DB9">
        <w:t>日</w:t>
      </w:r>
      <w:r>
        <w:t>，</w:t>
      </w:r>
      <w:r>
        <w:t>42</w:t>
      </w:r>
      <w:r w:rsidR="00661DB9" w:rsidRPr="00661DB9">
        <w:t>个缔约国提交了报告</w:t>
      </w:r>
      <w:r>
        <w:t>，</w:t>
      </w:r>
      <w:r w:rsidR="00661DB9" w:rsidRPr="00661DB9">
        <w:t>有待委员会审议。</w:t>
      </w:r>
      <w:proofErr w:type="gramStart"/>
      <w:r w:rsidR="00661DB9" w:rsidRPr="00661DB9">
        <w:t>按收到</w:t>
      </w:r>
      <w:proofErr w:type="gramEnd"/>
      <w:r w:rsidR="00661DB9" w:rsidRPr="00661DB9">
        <w:t>报告的顺序</w:t>
      </w:r>
      <w:r>
        <w:t>，</w:t>
      </w:r>
      <w:r w:rsidR="00661DB9" w:rsidRPr="00661DB9">
        <w:t>各缔约国是</w:t>
      </w:r>
      <w:r>
        <w:t>：</w:t>
      </w:r>
      <w:r w:rsidR="00661DB9" w:rsidRPr="00661DB9">
        <w:t>马拉维、肯尼亚、乌拉圭、格鲁吉亚、纳米比亚、塞拉利昂、巴基斯坦、安哥拉、墨西哥、北马其顿、土库曼斯坦、澳大利亚、佛得角、大韩民国、德国、摩尔多瓦共和国、毛里求斯、布基纳法索、突尼斯、哈萨克斯坦、奥地利、斯威士兰、加拿大、几内亚比绍、厄瓜多尔、斯洛伐克、埃及、爱沙尼亚、赞比亚、巴拉圭、乌干达、尼泊尔、阿曼、中非共和国、保加利亚、新西兰、加蓬、多哥、挪威、索马里、科特迪瓦和埃塞俄比亚。</w:t>
      </w:r>
      <w:bookmarkStart w:id="153" w:name="_Hlk140166189"/>
      <w:bookmarkEnd w:id="153"/>
    </w:p>
    <w:p w14:paraId="4F3DFB50" w14:textId="17EFD134" w:rsidR="00661DB9" w:rsidRPr="00661DB9" w:rsidRDefault="00661DB9" w:rsidP="003D632B">
      <w:pPr>
        <w:pStyle w:val="HChGC"/>
      </w:pPr>
      <w:r w:rsidRPr="00661DB9">
        <w:rPr>
          <w:webHidden/>
        </w:rPr>
        <w:tab/>
      </w:r>
      <w:bookmarkStart w:id="154" w:name="_Toc224207145"/>
      <w:r w:rsidRPr="00661DB9">
        <w:t>二</w:t>
      </w:r>
      <w:r w:rsidR="003D632B">
        <w:rPr>
          <w:rFonts w:hint="eastAsia"/>
        </w:rPr>
        <w:t>.</w:t>
      </w:r>
      <w:r w:rsidRPr="00661DB9">
        <w:tab/>
      </w:r>
      <w:r w:rsidRPr="00661DB9">
        <w:t>委员会工作方法概述</w:t>
      </w:r>
      <w:bookmarkStart w:id="155" w:name="_Toc321313400"/>
      <w:bookmarkStart w:id="156" w:name="_Toc470861808"/>
      <w:bookmarkStart w:id="157" w:name="_Toc504665027"/>
      <w:bookmarkStart w:id="158" w:name="_Toc532996337"/>
      <w:bookmarkStart w:id="159" w:name="_Toc536190854"/>
      <w:bookmarkStart w:id="160" w:name="_Toc536458139"/>
      <w:bookmarkStart w:id="161" w:name="_Toc31123780"/>
      <w:bookmarkStart w:id="162" w:name="_Toc419703764"/>
      <w:bookmarkStart w:id="163" w:name="_Toc63084535"/>
      <w:bookmarkStart w:id="164" w:name="_Toc81467324"/>
      <w:bookmarkStart w:id="165" w:name="_Toc96419359"/>
      <w:bookmarkStart w:id="166" w:name="_Toc127882973"/>
      <w:bookmarkStart w:id="167" w:name="_Toc143874829"/>
      <w:bookmarkStart w:id="168" w:name="_Toc144123911"/>
      <w:bookmarkStart w:id="169" w:name="_Toc158715822"/>
      <w:bookmarkStart w:id="170" w:name="_Toc172649326"/>
      <w:bookmarkStart w:id="171" w:name="_Toc172649425"/>
      <w:bookmarkStart w:id="172" w:name="_Toc223419014"/>
      <w:bookmarkStart w:id="173" w:name="_Toc223443589"/>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54"/>
    </w:p>
    <w:p w14:paraId="17DF115F" w14:textId="7442C8BC" w:rsidR="00661DB9" w:rsidRPr="00661DB9" w:rsidRDefault="002C2D02" w:rsidP="00661DB9">
      <w:pPr>
        <w:pStyle w:val="SingleTxtGC"/>
      </w:pPr>
      <w:r>
        <w:t>11.</w:t>
      </w:r>
      <w:r w:rsidR="00661DB9" w:rsidRPr="00661DB9">
        <w:tab/>
      </w:r>
      <w:r w:rsidR="00661DB9" w:rsidRPr="00661DB9">
        <w:t>本章旨在简明概述和说明委员会如何履行各项职能</w:t>
      </w:r>
      <w:r>
        <w:t>，</w:t>
      </w:r>
      <w:r w:rsidR="00661DB9" w:rsidRPr="00661DB9">
        <w:t>包括提供信息说明其工作方法的最新发展。本章还旨在使委员会的现行做法更加透明</w:t>
      </w:r>
      <w:r>
        <w:t>，</w:t>
      </w:r>
      <w:r w:rsidR="00661DB9" w:rsidRPr="00661DB9">
        <w:t>让缔约国和其他有意执行《公约》的各方便于了解。</w:t>
      </w:r>
    </w:p>
    <w:p w14:paraId="63AA1B30" w14:textId="31D32DB4" w:rsidR="00661DB9" w:rsidRPr="00661DB9" w:rsidRDefault="002C2D02" w:rsidP="00661DB9">
      <w:pPr>
        <w:pStyle w:val="SingleTxtGC"/>
      </w:pPr>
      <w:r>
        <w:t>12.</w:t>
      </w:r>
      <w:r w:rsidR="00661DB9" w:rsidRPr="00661DB9">
        <w:tab/>
      </w:r>
      <w:r w:rsidR="00661DB9" w:rsidRPr="00661DB9">
        <w:t>委员会一直开展协同努力</w:t>
      </w:r>
      <w:r>
        <w:t>，</w:t>
      </w:r>
      <w:r w:rsidR="00661DB9" w:rsidRPr="00661DB9">
        <w:t>以制定适当的工作方法</w:t>
      </w:r>
      <w:r>
        <w:t>，</w:t>
      </w:r>
      <w:r w:rsidR="00661DB9" w:rsidRPr="00661DB9">
        <w:t>充分反映委员会所承担任务的性质。第七十七和第七十八届会议期间</w:t>
      </w:r>
      <w:r>
        <w:t>，</w:t>
      </w:r>
      <w:r w:rsidR="00661DB9" w:rsidRPr="00661DB9">
        <w:t>委员会试图参照以往经验修正和发展这些工作方法</w:t>
      </w:r>
      <w:r>
        <w:t>，</w:t>
      </w:r>
      <w:r w:rsidR="00661DB9" w:rsidRPr="00661DB9">
        <w:t>并顺应整个条约机构体系运作的发展情况。考虑到</w:t>
      </w:r>
      <w:r>
        <w:t>2</w:t>
      </w:r>
      <w:r w:rsidR="00661DB9" w:rsidRPr="00661DB9">
        <w:t>0</w:t>
      </w:r>
      <w:r>
        <w:t>14</w:t>
      </w:r>
      <w:r w:rsidR="00661DB9" w:rsidRPr="00661DB9">
        <w:t>年</w:t>
      </w:r>
      <w:r>
        <w:t>4</w:t>
      </w:r>
      <w:r w:rsidR="00661DB9" w:rsidRPr="00661DB9">
        <w:t>月</w:t>
      </w:r>
      <w:r>
        <w:t>9</w:t>
      </w:r>
      <w:r w:rsidR="00661DB9" w:rsidRPr="00661DB9">
        <w:t>日通过的大会关于加强和增进人权条约机构体系有效运作的第</w:t>
      </w:r>
      <w:r w:rsidR="00E66CE6" w:rsidRPr="002945D7">
        <w:rPr>
          <w:color w:val="0000FF"/>
        </w:rPr>
        <w:fldChar w:fldCharType="begin"/>
      </w:r>
      <w:r w:rsidR="002945D7" w:rsidRPr="002945D7">
        <w:rPr>
          <w:color w:val="0000FF"/>
        </w:rPr>
        <w:instrText>HYPERLINK "https://docs.un.org/zh/A/RES/68/268"</w:instrText>
      </w:r>
      <w:r w:rsidR="00E66CE6" w:rsidRPr="002945D7">
        <w:rPr>
          <w:color w:val="0000FF"/>
        </w:rPr>
      </w:r>
      <w:r w:rsidR="00E66CE6" w:rsidRPr="002945D7">
        <w:rPr>
          <w:color w:val="0000FF"/>
        </w:rPr>
        <w:fldChar w:fldCharType="separate"/>
      </w:r>
      <w:r w:rsidRPr="002945D7">
        <w:rPr>
          <w:rStyle w:val="af3"/>
        </w:rPr>
        <w:t>68/268</w:t>
      </w:r>
      <w:r w:rsidR="00E66CE6" w:rsidRPr="002945D7">
        <w:rPr>
          <w:color w:val="0000FF"/>
        </w:rPr>
        <w:fldChar w:fldCharType="end"/>
      </w:r>
      <w:r w:rsidR="00661DB9" w:rsidRPr="00661DB9">
        <w:t>号决议</w:t>
      </w:r>
      <w:r>
        <w:t>，</w:t>
      </w:r>
      <w:r w:rsidR="00661DB9" w:rsidRPr="00661DB9">
        <w:t>这些工作方法将继续发展。</w:t>
      </w:r>
    </w:p>
    <w:p w14:paraId="0FE1EAB0" w14:textId="2D955908" w:rsidR="00661DB9" w:rsidRPr="00661DB9" w:rsidRDefault="002C2D02" w:rsidP="00661DB9">
      <w:pPr>
        <w:pStyle w:val="SingleTxtGC"/>
      </w:pPr>
      <w:r>
        <w:t>13.</w:t>
      </w:r>
      <w:r w:rsidR="00661DB9" w:rsidRPr="00661DB9">
        <w:tab/>
      </w:r>
      <w:r>
        <w:t>2</w:t>
      </w:r>
      <w:r w:rsidR="00661DB9" w:rsidRPr="00661DB9">
        <w:t>0</w:t>
      </w:r>
      <w:r>
        <w:t>25</w:t>
      </w:r>
      <w:r w:rsidR="00661DB9" w:rsidRPr="00661DB9">
        <w:t>年期间</w:t>
      </w:r>
      <w:r>
        <w:t>，</w:t>
      </w:r>
      <w:r w:rsidR="00661DB9" w:rsidRPr="00661DB9">
        <w:t>委员会讨论了</w:t>
      </w:r>
      <w:r>
        <w:t>2</w:t>
      </w:r>
      <w:r w:rsidR="00661DB9" w:rsidRPr="00661DB9">
        <w:t>0</w:t>
      </w:r>
      <w:r>
        <w:t>24</w:t>
      </w:r>
      <w:r w:rsidR="00661DB9" w:rsidRPr="00661DB9">
        <w:t>年和</w:t>
      </w:r>
      <w:r>
        <w:t>2</w:t>
      </w:r>
      <w:r w:rsidR="00661DB9" w:rsidRPr="00661DB9">
        <w:t>0</w:t>
      </w:r>
      <w:r>
        <w:t>25</w:t>
      </w:r>
      <w:r w:rsidR="00661DB9" w:rsidRPr="00661DB9">
        <w:t>年举行的人权条约机构主席会议的成果</w:t>
      </w:r>
      <w:r>
        <w:t>，</w:t>
      </w:r>
      <w:r w:rsidR="00661DB9" w:rsidRPr="00661DB9">
        <w:t>特别是与统一和调整所有条约机构工作方法有关的成果</w:t>
      </w:r>
      <w:r>
        <w:t>，</w:t>
      </w:r>
      <w:r w:rsidR="00661DB9" w:rsidRPr="00661DB9">
        <w:t>以及经常预算流动性危机对条约机构工作造成的影响。委员会还讨论了优化委员会工作方法的模式</w:t>
      </w:r>
      <w:r>
        <w:t>，</w:t>
      </w:r>
      <w:r w:rsidR="00661DB9" w:rsidRPr="00661DB9">
        <w:t>以期提高缔约国审议程序的效率和效力。在这方面</w:t>
      </w:r>
      <w:r>
        <w:t>，</w:t>
      </w:r>
      <w:r w:rsidR="00661DB9" w:rsidRPr="00661DB9">
        <w:t>委员会努力优先利用全体会议时间</w:t>
      </w:r>
      <w:r>
        <w:t>，</w:t>
      </w:r>
      <w:r w:rsidR="00661DB9" w:rsidRPr="00661DB9">
        <w:t>因此</w:t>
      </w:r>
      <w:r>
        <w:t>2</w:t>
      </w:r>
      <w:r w:rsidR="00661DB9" w:rsidRPr="00661DB9">
        <w:t>0</w:t>
      </w:r>
      <w:r>
        <w:t>25</w:t>
      </w:r>
      <w:r w:rsidR="00661DB9" w:rsidRPr="00661DB9">
        <w:t>年问题清单是在届会期间通过的。</w:t>
      </w:r>
    </w:p>
    <w:p w14:paraId="68F52B24" w14:textId="5E946BDF" w:rsidR="00661DB9" w:rsidRPr="00661DB9" w:rsidRDefault="00661DB9" w:rsidP="003D632B">
      <w:pPr>
        <w:pStyle w:val="H1GC"/>
      </w:pPr>
      <w:r w:rsidRPr="00661DB9">
        <w:rPr>
          <w:webHidden/>
        </w:rPr>
        <w:tab/>
      </w:r>
      <w:bookmarkStart w:id="174" w:name="_Toc224207146"/>
      <w:r w:rsidR="002C2D02">
        <w:t>A</w:t>
      </w:r>
      <w:r w:rsidRPr="00661DB9">
        <w:t>.</w:t>
      </w:r>
      <w:r w:rsidRPr="00661DB9">
        <w:tab/>
      </w:r>
      <w:r w:rsidRPr="00661DB9">
        <w:t>待审议报告积压问题解决措施的影响</w:t>
      </w:r>
      <w:bookmarkStart w:id="175" w:name="_Toc419703765"/>
      <w:bookmarkStart w:id="176" w:name="_Toc470861809"/>
      <w:bookmarkStart w:id="177" w:name="_Toc504665028"/>
      <w:bookmarkStart w:id="178" w:name="_Toc532996338"/>
      <w:bookmarkStart w:id="179" w:name="_Toc536190855"/>
      <w:bookmarkStart w:id="180" w:name="_Toc536458140"/>
      <w:bookmarkStart w:id="181" w:name="_Toc31123781"/>
      <w:bookmarkStart w:id="182" w:name="_Toc63084536"/>
      <w:bookmarkStart w:id="183" w:name="_Toc81467325"/>
      <w:bookmarkStart w:id="184" w:name="_Toc96419360"/>
      <w:bookmarkStart w:id="185" w:name="_Toc127882974"/>
      <w:bookmarkStart w:id="186" w:name="_Toc143874830"/>
      <w:bookmarkStart w:id="187" w:name="_Toc144123912"/>
      <w:bookmarkStart w:id="188" w:name="_Toc158715823"/>
      <w:bookmarkStart w:id="189" w:name="_Toc172649327"/>
      <w:bookmarkStart w:id="190" w:name="_Toc172649426"/>
      <w:bookmarkStart w:id="191" w:name="_Toc223419015"/>
      <w:bookmarkStart w:id="192" w:name="_Toc223443590"/>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74"/>
    </w:p>
    <w:p w14:paraId="2084EFAD" w14:textId="20864C1D" w:rsidR="00661DB9" w:rsidRPr="00661DB9" w:rsidRDefault="002C2D02" w:rsidP="00661DB9">
      <w:pPr>
        <w:pStyle w:val="SingleTxtGC"/>
      </w:pPr>
      <w:r>
        <w:t>14.</w:t>
      </w:r>
      <w:r w:rsidR="00661DB9" w:rsidRPr="00661DB9">
        <w:tab/>
      </w:r>
      <w:r w:rsidR="00661DB9" w:rsidRPr="00661DB9">
        <w:t>据</w:t>
      </w:r>
      <w:r>
        <w:t>2</w:t>
      </w:r>
      <w:r w:rsidR="00661DB9" w:rsidRPr="00661DB9">
        <w:t>0</w:t>
      </w:r>
      <w:r>
        <w:t>15</w:t>
      </w:r>
      <w:r w:rsidR="00661DB9" w:rsidRPr="00661DB9">
        <w:t>年报告的情况</w:t>
      </w:r>
      <w:r>
        <w:t>，</w:t>
      </w:r>
      <w:r w:rsidR="00661DB9" w:rsidRPr="00661DB9">
        <w:t>委员会在</w:t>
      </w:r>
      <w:r>
        <w:t>2</w:t>
      </w:r>
      <w:r w:rsidR="00661DB9" w:rsidRPr="00661DB9">
        <w:t>0</w:t>
      </w:r>
      <w:r>
        <w:t>13</w:t>
      </w:r>
      <w:r w:rsidR="00661DB9" w:rsidRPr="00661DB9">
        <w:t>年和</w:t>
      </w:r>
      <w:r>
        <w:t>2</w:t>
      </w:r>
      <w:r w:rsidR="00661DB9" w:rsidRPr="00661DB9">
        <w:t>0</w:t>
      </w:r>
      <w:r>
        <w:t>14</w:t>
      </w:r>
      <w:r w:rsidR="00661DB9" w:rsidRPr="00661DB9">
        <w:t>年获得了</w:t>
      </w:r>
      <w:proofErr w:type="gramStart"/>
      <w:r w:rsidR="00661DB9" w:rsidRPr="00661DB9">
        <w:t>额外会议</w:t>
      </w:r>
      <w:proofErr w:type="gramEnd"/>
      <w:r w:rsidR="00661DB9" w:rsidRPr="00661DB9">
        <w:t>时间并采取了措施</w:t>
      </w:r>
      <w:r>
        <w:t>，</w:t>
      </w:r>
      <w:r w:rsidR="00661DB9" w:rsidRPr="00661DB9">
        <w:t>因此积压持续减少。然而</w:t>
      </w:r>
      <w:r>
        <w:t>，</w:t>
      </w:r>
      <w:r w:rsidR="00661DB9" w:rsidRPr="00661DB9">
        <w:t>委员会将再次需要</w:t>
      </w:r>
      <w:proofErr w:type="gramStart"/>
      <w:r w:rsidR="00661DB9" w:rsidRPr="00661DB9">
        <w:t>额外会议</w:t>
      </w:r>
      <w:proofErr w:type="gramEnd"/>
      <w:r w:rsidR="00661DB9" w:rsidRPr="00661DB9">
        <w:t>时间以完成赋予它的任务。</w:t>
      </w:r>
      <w:r>
        <w:t>2</w:t>
      </w:r>
      <w:r w:rsidR="00661DB9" w:rsidRPr="00661DB9">
        <w:t>0</w:t>
      </w:r>
      <w:r>
        <w:t>25</w:t>
      </w:r>
      <w:r w:rsidR="00661DB9" w:rsidRPr="00661DB9">
        <w:t>年期间</w:t>
      </w:r>
      <w:r>
        <w:t>，</w:t>
      </w:r>
      <w:r w:rsidR="00661DB9" w:rsidRPr="00661DB9">
        <w:t>委员会审议了</w:t>
      </w:r>
      <w:r>
        <w:t>11</w:t>
      </w:r>
      <w:r w:rsidR="00661DB9" w:rsidRPr="00661DB9">
        <w:t>份缔约国报告。</w:t>
      </w:r>
    </w:p>
    <w:p w14:paraId="26EB9365" w14:textId="5C88A1C4" w:rsidR="00661DB9" w:rsidRPr="00661DB9" w:rsidRDefault="002C2D02" w:rsidP="00661DB9">
      <w:pPr>
        <w:pStyle w:val="SingleTxtGC"/>
      </w:pPr>
      <w:r>
        <w:t>15.</w:t>
      </w:r>
      <w:r w:rsidR="00661DB9" w:rsidRPr="00661DB9">
        <w:tab/>
      </w:r>
      <w:r w:rsidR="00661DB9" w:rsidRPr="00661DB9">
        <w:t>本报告通过之时</w:t>
      </w:r>
      <w:r>
        <w:t>，</w:t>
      </w:r>
      <w:r w:rsidR="00661DB9" w:rsidRPr="00661DB9">
        <w:t>有</w:t>
      </w:r>
      <w:r>
        <w:t>42</w:t>
      </w:r>
      <w:r w:rsidR="00661DB9" w:rsidRPr="00661DB9">
        <w:t>份报告待委员会审议。委员会无法准确预测每年将提交的报告的数量和由此可能产生的积压。</w:t>
      </w:r>
    </w:p>
    <w:p w14:paraId="36825179" w14:textId="440BA0BF" w:rsidR="00661DB9" w:rsidRPr="00661DB9" w:rsidRDefault="002C2D02" w:rsidP="00661DB9">
      <w:pPr>
        <w:pStyle w:val="SingleTxtGC"/>
      </w:pPr>
      <w:r>
        <w:t>16.</w:t>
      </w:r>
      <w:r w:rsidR="00661DB9" w:rsidRPr="00661DB9">
        <w:tab/>
      </w:r>
      <w:r w:rsidR="00661DB9" w:rsidRPr="00661DB9">
        <w:t>因此</w:t>
      </w:r>
      <w:r>
        <w:t>，</w:t>
      </w:r>
      <w:r w:rsidR="00661DB9" w:rsidRPr="00661DB9">
        <w:t>委员会非常期待在获得所需资源后尽快实行可预测审议周期并普及简化报告程序。委员会有必要获得</w:t>
      </w:r>
      <w:proofErr w:type="gramStart"/>
      <w:r w:rsidR="00661DB9" w:rsidRPr="00661DB9">
        <w:t>额外会议</w:t>
      </w:r>
      <w:proofErr w:type="gramEnd"/>
      <w:r w:rsidR="00661DB9" w:rsidRPr="00661DB9">
        <w:t>时间</w:t>
      </w:r>
      <w:r>
        <w:t>，</w:t>
      </w:r>
      <w:r w:rsidR="00661DB9" w:rsidRPr="00661DB9">
        <w:t>例如在资源保障下举行年度第三届会议</w:t>
      </w:r>
      <w:r>
        <w:t>，</w:t>
      </w:r>
      <w:r w:rsidR="00661DB9" w:rsidRPr="00661DB9">
        <w:t>以减少待</w:t>
      </w:r>
      <w:proofErr w:type="gramStart"/>
      <w:r w:rsidR="00661DB9" w:rsidRPr="00661DB9">
        <w:t>审报告</w:t>
      </w:r>
      <w:proofErr w:type="gramEnd"/>
      <w:r w:rsidR="00661DB9" w:rsidRPr="00661DB9">
        <w:t>积压</w:t>
      </w:r>
      <w:r>
        <w:t>，</w:t>
      </w:r>
      <w:r w:rsidR="00661DB9" w:rsidRPr="00661DB9">
        <w:t>并与其他机制更好地协调配合</w:t>
      </w:r>
      <w:r>
        <w:t>，</w:t>
      </w:r>
      <w:r w:rsidR="00661DB9" w:rsidRPr="00661DB9">
        <w:t>以利于</w:t>
      </w:r>
      <w:proofErr w:type="gramStart"/>
      <w:r w:rsidR="00661DB9" w:rsidRPr="00661DB9">
        <w:t>所有利益</w:t>
      </w:r>
      <w:proofErr w:type="gramEnd"/>
      <w:r w:rsidR="00661DB9" w:rsidRPr="00661DB9">
        <w:t>攸关方。</w:t>
      </w:r>
    </w:p>
    <w:p w14:paraId="407C693F" w14:textId="0363B9CC" w:rsidR="00661DB9" w:rsidRPr="00661DB9" w:rsidRDefault="00661DB9" w:rsidP="003D632B">
      <w:pPr>
        <w:pStyle w:val="H1GC"/>
      </w:pPr>
      <w:r w:rsidRPr="00661DB9">
        <w:rPr>
          <w:webHidden/>
        </w:rPr>
        <w:tab/>
      </w:r>
      <w:bookmarkStart w:id="193" w:name="_Toc224207147"/>
      <w:r w:rsidR="002C2D02">
        <w:t>B</w:t>
      </w:r>
      <w:r w:rsidRPr="00661DB9">
        <w:t>.</w:t>
      </w:r>
      <w:r w:rsidRPr="00661DB9">
        <w:tab/>
      </w:r>
      <w:r w:rsidRPr="00661DB9">
        <w:t>提交报告的一般准则和简化报告程序</w:t>
      </w:r>
      <w:r w:rsidR="002C2D02">
        <w:t>(</w:t>
      </w:r>
      <w:r w:rsidRPr="00661DB9">
        <w:t>试点阶段</w:t>
      </w:r>
      <w:r w:rsidR="002C2D02">
        <w:t>)</w:t>
      </w:r>
      <w:bookmarkStart w:id="194" w:name="_Toc321313401"/>
      <w:bookmarkStart w:id="195" w:name="_Toc419703766"/>
      <w:bookmarkStart w:id="196" w:name="_Toc470861810"/>
      <w:bookmarkStart w:id="197" w:name="_Toc504665029"/>
      <w:bookmarkStart w:id="198" w:name="_Toc532996339"/>
      <w:bookmarkStart w:id="199" w:name="_Toc536190856"/>
      <w:bookmarkStart w:id="200" w:name="_Toc536458141"/>
      <w:bookmarkStart w:id="201" w:name="_Toc31123782"/>
      <w:bookmarkStart w:id="202" w:name="_Toc63084537"/>
      <w:bookmarkStart w:id="203" w:name="_Toc81467326"/>
      <w:bookmarkStart w:id="204" w:name="_Toc96419361"/>
      <w:bookmarkStart w:id="205" w:name="_Toc127882975"/>
      <w:bookmarkStart w:id="206" w:name="_Toc143874831"/>
      <w:bookmarkStart w:id="207" w:name="_Toc144123913"/>
      <w:bookmarkStart w:id="208" w:name="_Toc158715824"/>
      <w:bookmarkStart w:id="209" w:name="_Toc172649328"/>
      <w:bookmarkStart w:id="210" w:name="_Toc172649427"/>
      <w:bookmarkStart w:id="211" w:name="_Toc223419016"/>
      <w:bookmarkStart w:id="212" w:name="_Toc223443591"/>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193"/>
    </w:p>
    <w:p w14:paraId="7FDE6B00" w14:textId="09906E54" w:rsidR="00661DB9" w:rsidRPr="00661DB9" w:rsidRDefault="002C2D02" w:rsidP="00661DB9">
      <w:pPr>
        <w:pStyle w:val="SingleTxtGC"/>
      </w:pPr>
      <w:r>
        <w:t>17.</w:t>
      </w:r>
      <w:r w:rsidR="00661DB9" w:rsidRPr="00661DB9">
        <w:tab/>
      </w:r>
      <w:r w:rsidR="00661DB9" w:rsidRPr="00661DB9">
        <w:t>委员会高度重视以适当方式对报告进程和与每一缔约国的代表的建设性对话</w:t>
      </w:r>
      <w:proofErr w:type="gramStart"/>
      <w:r w:rsidR="00661DB9" w:rsidRPr="00661DB9">
        <w:t>作出</w:t>
      </w:r>
      <w:proofErr w:type="gramEnd"/>
      <w:r w:rsidR="00661DB9" w:rsidRPr="00661DB9">
        <w:t>安排</w:t>
      </w:r>
      <w:r>
        <w:t>，</w:t>
      </w:r>
      <w:r w:rsidR="00661DB9" w:rsidRPr="00661DB9">
        <w:t>以确保以条理清晰、信息充分的方式处理《公约》执行方面的主要关切。为此</w:t>
      </w:r>
      <w:r>
        <w:t>，</w:t>
      </w:r>
      <w:r w:rsidR="00661DB9" w:rsidRPr="00661DB9">
        <w:t>委员会于</w:t>
      </w:r>
      <w:r>
        <w:t>2</w:t>
      </w:r>
      <w:r w:rsidR="00661DB9" w:rsidRPr="00661DB9">
        <w:t>00</w:t>
      </w:r>
      <w:r>
        <w:t>8</w:t>
      </w:r>
      <w:r w:rsidR="00661DB9" w:rsidRPr="00661DB9">
        <w:t>年通过了关于缔约国根据《公约》第十六和第十七条提交条约专要文件的报告准则修订版</w:t>
      </w:r>
      <w:r>
        <w:t>，</w:t>
      </w:r>
      <w:r w:rsidR="001848AD" w:rsidRPr="00661DB9">
        <w:rPr>
          <w:vertAlign w:val="superscript"/>
        </w:rPr>
        <w:footnoteReference w:id="4"/>
      </w:r>
      <w:r w:rsidR="001848AD" w:rsidRPr="00BF75B4">
        <w:t xml:space="preserve"> </w:t>
      </w:r>
      <w:r w:rsidR="00661DB9" w:rsidRPr="00BF75B4">
        <w:t>目</w:t>
      </w:r>
      <w:r w:rsidR="00661DB9" w:rsidRPr="00661DB9">
        <w:t>的是协助缔约国提交报告并提高整个监测系统的有效性</w:t>
      </w:r>
      <w:r>
        <w:t>，</w:t>
      </w:r>
      <w:r w:rsidR="00661DB9" w:rsidRPr="00661DB9">
        <w:t>为此特别强调</w:t>
      </w:r>
      <w:r>
        <w:t>，</w:t>
      </w:r>
      <w:r w:rsidR="00661DB9" w:rsidRPr="00661DB9">
        <w:t>缔约国需要报告为尊重、保护和实现《公约》所载权利而采取的措施所产生的影响。</w:t>
      </w:r>
    </w:p>
    <w:p w14:paraId="12BBEC65" w14:textId="1AA2D913" w:rsidR="00661DB9" w:rsidRPr="00661DB9" w:rsidRDefault="002C2D02" w:rsidP="00661DB9">
      <w:pPr>
        <w:pStyle w:val="SingleTxtGC"/>
      </w:pPr>
      <w:bookmarkStart w:id="213" w:name="_Ref158716696"/>
      <w:bookmarkStart w:id="214" w:name="_Hlk220583962"/>
      <w:r>
        <w:t>18.</w:t>
      </w:r>
      <w:r w:rsidR="00661DB9" w:rsidRPr="00661DB9">
        <w:tab/>
      </w:r>
      <w:r>
        <w:t>2</w:t>
      </w:r>
      <w:r w:rsidR="00661DB9" w:rsidRPr="00661DB9">
        <w:t>0</w:t>
      </w:r>
      <w:r>
        <w:t>15</w:t>
      </w:r>
      <w:r w:rsidR="00661DB9" w:rsidRPr="00661DB9">
        <w:t>年</w:t>
      </w:r>
      <w:r>
        <w:t>，</w:t>
      </w:r>
      <w:r w:rsidR="00661DB9" w:rsidRPr="00661DB9">
        <w:t>委员会决定以试点形式向缔约国提供简化报告程序</w:t>
      </w:r>
      <w:r>
        <w:t>，</w:t>
      </w:r>
      <w:r w:rsidR="00661DB9" w:rsidRPr="00661DB9">
        <w:t>因为</w:t>
      </w:r>
      <w:proofErr w:type="gramStart"/>
      <w:r w:rsidR="00661DB9" w:rsidRPr="00661DB9">
        <w:t>大会第</w:t>
      </w:r>
      <w:proofErr w:type="gramEnd"/>
      <w:r w:rsidR="00E66CE6" w:rsidRPr="002945D7">
        <w:rPr>
          <w:color w:val="0000FF"/>
        </w:rPr>
        <w:fldChar w:fldCharType="begin"/>
      </w:r>
      <w:r w:rsidR="002945D7" w:rsidRPr="002945D7">
        <w:rPr>
          <w:color w:val="0000FF"/>
        </w:rPr>
        <w:instrText>HYPERLINK "https://docs.un.org/zh/A/RES/68/268"</w:instrText>
      </w:r>
      <w:r w:rsidR="00E66CE6" w:rsidRPr="002945D7">
        <w:rPr>
          <w:color w:val="0000FF"/>
        </w:rPr>
      </w:r>
      <w:r w:rsidR="00E66CE6" w:rsidRPr="002945D7">
        <w:rPr>
          <w:color w:val="0000FF"/>
        </w:rPr>
        <w:fldChar w:fldCharType="separate"/>
      </w:r>
      <w:r w:rsidRPr="002945D7">
        <w:rPr>
          <w:rStyle w:val="af3"/>
        </w:rPr>
        <w:t>68/268</w:t>
      </w:r>
      <w:r w:rsidR="00E66CE6" w:rsidRPr="002945D7">
        <w:rPr>
          <w:color w:val="0000FF"/>
        </w:rPr>
        <w:fldChar w:fldCharType="end"/>
      </w:r>
      <w:r w:rsidR="00661DB9" w:rsidRPr="00661DB9">
        <w:t>号决议鼓励缔约国考虑采用简化报告程序</w:t>
      </w:r>
      <w:r>
        <w:t>，</w:t>
      </w:r>
      <w:r w:rsidR="00661DB9" w:rsidRPr="00661DB9">
        <w:t>以便利各国编写报告以及就履行条约义务进行互动对话</w:t>
      </w:r>
      <w:r>
        <w:t>，</w:t>
      </w:r>
      <w:r w:rsidR="00661DB9" w:rsidRPr="00661DB9">
        <w:t>并在报告</w:t>
      </w:r>
      <w:proofErr w:type="gramStart"/>
      <w:r w:rsidR="00661DB9" w:rsidRPr="00661DB9">
        <w:t>前问题</w:t>
      </w:r>
      <w:proofErr w:type="gramEnd"/>
      <w:r w:rsidR="00661DB9" w:rsidRPr="00661DB9">
        <w:t>清单所列问题基础上进行对话</w:t>
      </w:r>
      <w:r>
        <w:t>，</w:t>
      </w:r>
      <w:r w:rsidR="00661DB9" w:rsidRPr="00661DB9">
        <w:t>力求使对话更具针对性。</w:t>
      </w:r>
      <w:r>
        <w:t>2</w:t>
      </w:r>
      <w:r w:rsidR="00661DB9" w:rsidRPr="00661DB9">
        <w:t>0</w:t>
      </w:r>
      <w:r>
        <w:t>18</w:t>
      </w:r>
      <w:r w:rsidR="00661DB9" w:rsidRPr="00661DB9">
        <w:t>年</w:t>
      </w:r>
      <w:r>
        <w:t>，</w:t>
      </w:r>
      <w:r w:rsidR="00661DB9" w:rsidRPr="00661DB9">
        <w:t>该程序的适用范围扩大至</w:t>
      </w:r>
      <w:r>
        <w:t>13</w:t>
      </w:r>
      <w:r w:rsidR="00661DB9" w:rsidRPr="00661DB9">
        <w:t>个缔约国</w:t>
      </w:r>
      <w:r>
        <w:t>，</w:t>
      </w:r>
      <w:r w:rsidR="00661DB9" w:rsidRPr="00661DB9">
        <w:t>这些缔约国受邀使用该程序。试点阶段提交的最后一批报告尚待委员会审议。试点工作随后结束</w:t>
      </w:r>
      <w:r>
        <w:t>，</w:t>
      </w:r>
      <w:r w:rsidR="00661DB9" w:rsidRPr="00661DB9">
        <w:t>委员会不再通过报告</w:t>
      </w:r>
      <w:proofErr w:type="gramStart"/>
      <w:r w:rsidR="00661DB9" w:rsidRPr="00661DB9">
        <w:t>前问题</w:t>
      </w:r>
      <w:proofErr w:type="gramEnd"/>
      <w:r w:rsidR="00661DB9" w:rsidRPr="00661DB9">
        <w:t>清单</w:t>
      </w:r>
      <w:r>
        <w:t>，</w:t>
      </w:r>
      <w:r w:rsidR="00661DB9" w:rsidRPr="00661DB9">
        <w:t>因为没有为此目的分配资源。</w:t>
      </w:r>
      <w:bookmarkEnd w:id="213"/>
      <w:bookmarkEnd w:id="214"/>
    </w:p>
    <w:p w14:paraId="4E6888E0" w14:textId="6A08A168" w:rsidR="00661DB9" w:rsidRPr="00661DB9" w:rsidRDefault="00661DB9" w:rsidP="003D632B">
      <w:pPr>
        <w:pStyle w:val="H1GC"/>
      </w:pPr>
      <w:bookmarkStart w:id="215" w:name="_Toc63084538"/>
      <w:bookmarkStart w:id="216" w:name="_Toc81467327"/>
      <w:bookmarkStart w:id="217" w:name="_Toc96419362"/>
      <w:bookmarkStart w:id="218" w:name="_Toc127882976"/>
      <w:bookmarkStart w:id="219" w:name="_Toc143874832"/>
      <w:bookmarkStart w:id="220" w:name="_Toc144123914"/>
      <w:bookmarkStart w:id="221" w:name="_Toc158715825"/>
      <w:bookmarkStart w:id="222" w:name="_Toc172649329"/>
      <w:bookmarkStart w:id="223" w:name="_Toc172649428"/>
      <w:bookmarkStart w:id="224" w:name="_Hlk109893277"/>
      <w:r w:rsidRPr="00661DB9">
        <w:rPr>
          <w:webHidden/>
        </w:rPr>
        <w:tab/>
      </w:r>
      <w:bookmarkStart w:id="225" w:name="_Toc224207148"/>
      <w:r w:rsidR="002C2D02">
        <w:t>C</w:t>
      </w:r>
      <w:r w:rsidRPr="00661DB9">
        <w:t>.</w:t>
      </w:r>
      <w:r w:rsidRPr="00661DB9">
        <w:tab/>
      </w:r>
      <w:r w:rsidRPr="00661DB9">
        <w:t>可预测审议周期和简化报告程序的推迟</w:t>
      </w:r>
      <w:bookmarkStart w:id="226" w:name="_Toc223419017"/>
      <w:bookmarkStart w:id="227" w:name="_Toc223443592"/>
      <w:bookmarkEnd w:id="215"/>
      <w:bookmarkEnd w:id="216"/>
      <w:bookmarkEnd w:id="217"/>
      <w:bookmarkEnd w:id="218"/>
      <w:bookmarkEnd w:id="219"/>
      <w:bookmarkEnd w:id="220"/>
      <w:bookmarkEnd w:id="221"/>
      <w:bookmarkEnd w:id="222"/>
      <w:bookmarkEnd w:id="223"/>
      <w:bookmarkEnd w:id="226"/>
      <w:bookmarkEnd w:id="227"/>
      <w:bookmarkEnd w:id="225"/>
    </w:p>
    <w:p w14:paraId="1B57DD55" w14:textId="7418D520" w:rsidR="00661DB9" w:rsidRPr="00661DB9" w:rsidRDefault="002C2D02" w:rsidP="00661DB9">
      <w:pPr>
        <w:pStyle w:val="SingleTxtGC"/>
      </w:pPr>
      <w:bookmarkStart w:id="228" w:name="_Ref158716258"/>
      <w:r>
        <w:t>19.</w:t>
      </w:r>
      <w:r w:rsidR="00661DB9" w:rsidRPr="00661DB9">
        <w:tab/>
      </w:r>
      <w:r w:rsidR="00661DB9" w:rsidRPr="00661DB9">
        <w:t>在第六十七届会议上</w:t>
      </w:r>
      <w:r>
        <w:t>，</w:t>
      </w:r>
      <w:r w:rsidR="00661DB9" w:rsidRPr="00661DB9">
        <w:t>委员会决定</w:t>
      </w:r>
      <w:r>
        <w:t>，</w:t>
      </w:r>
      <w:r w:rsidR="00661DB9" w:rsidRPr="00661DB9">
        <w:t>在获得额外资源的情况下</w:t>
      </w:r>
      <w:r>
        <w:t>，</w:t>
      </w:r>
      <w:r w:rsidR="00661DB9" w:rsidRPr="00661DB9">
        <w:t>对缔约国报告的审议工作实行八年可预测审议周期</w:t>
      </w:r>
      <w:r>
        <w:t>(</w:t>
      </w:r>
      <w:r w:rsidR="00661DB9" w:rsidRPr="00661DB9">
        <w:t>在实践中将意味着每年举行三届会议</w:t>
      </w:r>
      <w:r>
        <w:t>)</w:t>
      </w:r>
      <w:r>
        <w:t>，</w:t>
      </w:r>
      <w:r w:rsidR="00661DB9" w:rsidRPr="00661DB9">
        <w:t>并普及采用简化报告程序。</w:t>
      </w:r>
      <w:bookmarkEnd w:id="228"/>
    </w:p>
    <w:p w14:paraId="14D2C532" w14:textId="56AD85BB" w:rsidR="00661DB9" w:rsidRPr="00661DB9" w:rsidRDefault="002C2D02" w:rsidP="00661DB9">
      <w:pPr>
        <w:pStyle w:val="SingleTxtGC"/>
      </w:pPr>
      <w:r>
        <w:t>20.</w:t>
      </w:r>
      <w:r w:rsidR="00661DB9" w:rsidRPr="00661DB9">
        <w:tab/>
      </w:r>
      <w:r w:rsidR="00661DB9" w:rsidRPr="00661DB9">
        <w:t>在第六十八届会议上</w:t>
      </w:r>
      <w:r>
        <w:t>，</w:t>
      </w:r>
      <w:r w:rsidR="00661DB9" w:rsidRPr="00661DB9">
        <w:t>委员会最初决定</w:t>
      </w:r>
      <w:r>
        <w:t>，</w:t>
      </w:r>
      <w:r w:rsidR="00661DB9" w:rsidRPr="00661DB9">
        <w:t>在现有资源允许的情况下</w:t>
      </w:r>
      <w:r>
        <w:t>，</w:t>
      </w:r>
      <w:r w:rsidR="00661DB9" w:rsidRPr="00661DB9">
        <w:t>自</w:t>
      </w:r>
      <w:r>
        <w:t>2</w:t>
      </w:r>
      <w:r w:rsidR="00661DB9" w:rsidRPr="00661DB9">
        <w:t>0</w:t>
      </w:r>
      <w:r>
        <w:t>22</w:t>
      </w:r>
      <w:r w:rsidR="00661DB9" w:rsidRPr="00661DB9">
        <w:t>年起实行可预测审议周期</w:t>
      </w:r>
      <w:r>
        <w:t>，</w:t>
      </w:r>
      <w:r w:rsidR="00661DB9" w:rsidRPr="00661DB9">
        <w:t>并决定向所有缔约国提供简化报告程序</w:t>
      </w:r>
      <w:r>
        <w:t>，</w:t>
      </w:r>
      <w:r w:rsidR="00661DB9" w:rsidRPr="00661DB9">
        <w:t>各国可自愿选择不予采用。在条约机构加强进程的背景下设想了所有条约机构的可预测审议周期</w:t>
      </w:r>
      <w:r>
        <w:t>，</w:t>
      </w:r>
      <w:r w:rsidR="00661DB9" w:rsidRPr="00661DB9">
        <w:t>同时还考虑到了这样做所需的额外资源。</w:t>
      </w:r>
    </w:p>
    <w:p w14:paraId="74E3D54B" w14:textId="0DA2666D" w:rsidR="00661DB9" w:rsidRPr="00661DB9" w:rsidRDefault="002C2D02" w:rsidP="00661DB9">
      <w:pPr>
        <w:pStyle w:val="SingleTxtGC"/>
      </w:pPr>
      <w:bookmarkStart w:id="229" w:name="_Ref158716391"/>
      <w:r>
        <w:t>21.</w:t>
      </w:r>
      <w:r w:rsidR="00661DB9" w:rsidRPr="00661DB9">
        <w:tab/>
      </w:r>
      <w:r w:rsidR="00661DB9" w:rsidRPr="00661DB9">
        <w:t>在第七十四届会议期间</w:t>
      </w:r>
      <w:r>
        <w:t>，</w:t>
      </w:r>
      <w:r w:rsidR="00661DB9" w:rsidRPr="00661DB9">
        <w:t>委员会于</w:t>
      </w:r>
      <w:r>
        <w:t>2</w:t>
      </w:r>
      <w:r w:rsidR="00661DB9" w:rsidRPr="00661DB9">
        <w:t>0</w:t>
      </w:r>
      <w:r>
        <w:t>23</w:t>
      </w:r>
      <w:r w:rsidR="00661DB9" w:rsidRPr="00661DB9">
        <w:t>年</w:t>
      </w:r>
      <w:r>
        <w:t>1</w:t>
      </w:r>
      <w:r w:rsidR="00661DB9" w:rsidRPr="00661DB9">
        <w:t>0</w:t>
      </w:r>
      <w:r w:rsidR="00661DB9" w:rsidRPr="00661DB9">
        <w:t>月</w:t>
      </w:r>
      <w:r>
        <w:t>1</w:t>
      </w:r>
      <w:r w:rsidR="00661DB9" w:rsidRPr="00661DB9">
        <w:t>0</w:t>
      </w:r>
      <w:r w:rsidR="00661DB9" w:rsidRPr="00661DB9">
        <w:t>日与各国举行会议时强调</w:t>
      </w:r>
      <w:r>
        <w:t>，</w:t>
      </w:r>
      <w:r w:rsidR="00661DB9" w:rsidRPr="00661DB9">
        <w:t>在条约机构加强进程背景下</w:t>
      </w:r>
      <w:proofErr w:type="gramStart"/>
      <w:r w:rsidR="00661DB9" w:rsidRPr="00661DB9">
        <w:t>作出</w:t>
      </w:r>
      <w:proofErr w:type="gramEnd"/>
      <w:r w:rsidR="00661DB9" w:rsidRPr="00661DB9">
        <w:t>决定之前</w:t>
      </w:r>
      <w:r>
        <w:t>，</w:t>
      </w:r>
      <w:r w:rsidR="00661DB9" w:rsidRPr="00661DB9">
        <w:t>或在委员会获得额外资源之前</w:t>
      </w:r>
      <w:r>
        <w:t>，</w:t>
      </w:r>
      <w:r w:rsidR="00661DB9" w:rsidRPr="00661DB9">
        <w:t>缔约国应继续按照标准程序提交报告。</w:t>
      </w:r>
      <w:bookmarkEnd w:id="229"/>
    </w:p>
    <w:p w14:paraId="637A9F0C" w14:textId="7EEE65BE" w:rsidR="00661DB9" w:rsidRPr="00661DB9" w:rsidRDefault="002C2D02" w:rsidP="00661DB9">
      <w:pPr>
        <w:pStyle w:val="SingleTxtGC"/>
      </w:pPr>
      <w:bookmarkStart w:id="230" w:name="_Ref158716275"/>
      <w:r>
        <w:t>22.</w:t>
      </w:r>
      <w:r w:rsidR="00661DB9" w:rsidRPr="00661DB9">
        <w:tab/>
      </w:r>
      <w:r>
        <w:t>2</w:t>
      </w:r>
      <w:r w:rsidR="00661DB9" w:rsidRPr="00661DB9">
        <w:t>0</w:t>
      </w:r>
      <w:r>
        <w:t>25</w:t>
      </w:r>
      <w:r w:rsidR="00661DB9" w:rsidRPr="00661DB9">
        <w:t>年</w:t>
      </w:r>
      <w:r>
        <w:t>9</w:t>
      </w:r>
      <w:r w:rsidR="00661DB9" w:rsidRPr="00661DB9">
        <w:t>月</w:t>
      </w:r>
      <w:r>
        <w:t>8</w:t>
      </w:r>
      <w:r w:rsidR="00661DB9" w:rsidRPr="00661DB9">
        <w:t>日</w:t>
      </w:r>
      <w:r>
        <w:t>，</w:t>
      </w:r>
      <w:r w:rsidR="007A5BBC" w:rsidRPr="007A5BBC">
        <w:rPr>
          <w:rFonts w:hint="eastAsia"/>
        </w:rPr>
        <w:t>劳拉</w:t>
      </w:r>
      <w:r w:rsidR="007A5BBC">
        <w:rPr>
          <w:rFonts w:hint="eastAsia"/>
        </w:rPr>
        <w:t>－</w:t>
      </w:r>
      <w:r w:rsidR="007A5BBC" w:rsidRPr="007A5BBC">
        <w:rPr>
          <w:rFonts w:hint="eastAsia"/>
        </w:rPr>
        <w:t>玛丽亚·克勒丘内安</w:t>
      </w:r>
      <w:r w:rsidR="007A5BBC">
        <w:rPr>
          <w:rFonts w:hint="eastAsia"/>
        </w:rPr>
        <w:t>－</w:t>
      </w:r>
      <w:r w:rsidR="007A5BBC" w:rsidRPr="007A5BBC">
        <w:rPr>
          <w:rFonts w:hint="eastAsia"/>
        </w:rPr>
        <w:t>塔</w:t>
      </w:r>
      <w:proofErr w:type="gramStart"/>
      <w:r w:rsidR="007A5BBC" w:rsidRPr="007A5BBC">
        <w:rPr>
          <w:rFonts w:hint="eastAsia"/>
        </w:rPr>
        <w:t>图</w:t>
      </w:r>
      <w:r w:rsidR="00661DB9" w:rsidRPr="00661DB9">
        <w:t>报告</w:t>
      </w:r>
      <w:proofErr w:type="gramEnd"/>
      <w:r w:rsidR="00661DB9" w:rsidRPr="00661DB9">
        <w:t>了人权条约机构主席第三十六次年度会议的结论</w:t>
      </w:r>
      <w:r>
        <w:t>，</w:t>
      </w:r>
      <w:r w:rsidR="00661DB9" w:rsidRPr="00661DB9">
        <w:t>并特别指出</w:t>
      </w:r>
      <w:r>
        <w:t>，</w:t>
      </w:r>
      <w:r w:rsidR="00661DB9" w:rsidRPr="00661DB9">
        <w:t>由于八年可预测审议安排需要额外资源</w:t>
      </w:r>
      <w:r>
        <w:t>，</w:t>
      </w:r>
      <w:r w:rsidR="00661DB9" w:rsidRPr="00661DB9">
        <w:t>而相关资源尚未获批准</w:t>
      </w:r>
      <w:r>
        <w:t>，</w:t>
      </w:r>
      <w:r w:rsidR="00661DB9" w:rsidRPr="00661DB9">
        <w:t>秘书处因此向</w:t>
      </w:r>
      <w:proofErr w:type="gramStart"/>
      <w:r w:rsidR="00661DB9" w:rsidRPr="00661DB9">
        <w:t>各主席</w:t>
      </w:r>
      <w:proofErr w:type="gramEnd"/>
      <w:r w:rsidR="00661DB9" w:rsidRPr="00661DB9">
        <w:t>提交了一份模拟方案</w:t>
      </w:r>
      <w:r>
        <w:t>，</w:t>
      </w:r>
      <w:r w:rsidR="00661DB9" w:rsidRPr="00661DB9">
        <w:t>以便在现有资源范围内安排可预测的审议时间表。</w:t>
      </w:r>
      <w:r w:rsidR="00661DB9" w:rsidRPr="00661DB9">
        <w:rPr>
          <w:vertAlign w:val="superscript"/>
        </w:rPr>
        <w:footnoteReference w:id="5"/>
      </w:r>
      <w:bookmarkEnd w:id="230"/>
    </w:p>
    <w:bookmarkEnd w:id="224"/>
    <w:p w14:paraId="7234727D" w14:textId="4B80A177" w:rsidR="00661DB9" w:rsidRPr="00661DB9" w:rsidRDefault="00661DB9" w:rsidP="003D632B">
      <w:pPr>
        <w:pStyle w:val="H1GC"/>
      </w:pPr>
      <w:r w:rsidRPr="00661DB9">
        <w:rPr>
          <w:webHidden/>
        </w:rPr>
        <w:tab/>
      </w:r>
      <w:bookmarkStart w:id="231" w:name="_Toc224207149"/>
      <w:r w:rsidR="002C2D02">
        <w:t>D</w:t>
      </w:r>
      <w:r w:rsidRPr="00661DB9">
        <w:t>.</w:t>
      </w:r>
      <w:r w:rsidRPr="00661DB9">
        <w:tab/>
      </w:r>
      <w:r w:rsidRPr="00661DB9">
        <w:t>审议缔约国报告</w:t>
      </w:r>
      <w:bookmarkStart w:id="232" w:name="_Toc321313402"/>
      <w:bookmarkStart w:id="233" w:name="_Toc419703767"/>
      <w:bookmarkStart w:id="234" w:name="_Toc470861811"/>
      <w:bookmarkStart w:id="235" w:name="_Toc504665030"/>
      <w:bookmarkStart w:id="236" w:name="_Toc532996340"/>
      <w:bookmarkStart w:id="237" w:name="_Toc536190857"/>
      <w:bookmarkStart w:id="238" w:name="_Toc536458142"/>
      <w:bookmarkStart w:id="239" w:name="_Toc31123783"/>
      <w:bookmarkStart w:id="240" w:name="_Toc63084539"/>
      <w:bookmarkStart w:id="241" w:name="_Toc81467328"/>
      <w:bookmarkStart w:id="242" w:name="_Toc96419363"/>
      <w:bookmarkStart w:id="243" w:name="_Toc127882977"/>
      <w:bookmarkStart w:id="244" w:name="_Toc143874833"/>
      <w:bookmarkStart w:id="245" w:name="_Toc144123915"/>
      <w:bookmarkStart w:id="246" w:name="_Toc158715826"/>
      <w:bookmarkStart w:id="247" w:name="_Toc172649330"/>
      <w:bookmarkStart w:id="248" w:name="_Toc172649429"/>
      <w:bookmarkStart w:id="249" w:name="_Toc223419018"/>
      <w:bookmarkStart w:id="250" w:name="_Toc223443593"/>
      <w:bookmarkStart w:id="251" w:name="_Hlk138430090"/>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31"/>
    </w:p>
    <w:p w14:paraId="61190B29" w14:textId="57C4D5EE" w:rsidR="00661DB9" w:rsidRPr="00661DB9" w:rsidRDefault="00661DB9" w:rsidP="003D632B">
      <w:pPr>
        <w:pStyle w:val="H23GC"/>
      </w:pPr>
      <w:r w:rsidRPr="00661DB9">
        <w:rPr>
          <w:webHidden/>
        </w:rPr>
        <w:tab/>
      </w:r>
      <w:r w:rsidR="002C2D02">
        <w:t>1.</w:t>
      </w:r>
      <w:r w:rsidRPr="00661DB9">
        <w:tab/>
      </w:r>
      <w:r w:rsidRPr="00661DB9">
        <w:t>编制问题清单</w:t>
      </w:r>
      <w:bookmarkStart w:id="252" w:name="_Toc321313403"/>
      <w:bookmarkStart w:id="253" w:name="_Toc536190858"/>
      <w:bookmarkStart w:id="254" w:name="_Toc536458143"/>
      <w:bookmarkStart w:id="255" w:name="_Toc63084540"/>
      <w:bookmarkStart w:id="256" w:name="_Toc81467329"/>
    </w:p>
    <w:p w14:paraId="18CE1783" w14:textId="24F60B52" w:rsidR="00661DB9" w:rsidRPr="00661DB9" w:rsidRDefault="002C2D02" w:rsidP="00661DB9">
      <w:pPr>
        <w:pStyle w:val="SingleTxtGC"/>
      </w:pPr>
      <w:r>
        <w:t>23.</w:t>
      </w:r>
      <w:r w:rsidR="00661DB9" w:rsidRPr="00661DB9">
        <w:tab/>
      </w:r>
      <w:r w:rsidR="00661DB9" w:rsidRPr="00661DB9">
        <w:t>此前</w:t>
      </w:r>
      <w:r>
        <w:t>，</w:t>
      </w:r>
      <w:r w:rsidR="00661DB9" w:rsidRPr="00661DB9">
        <w:t>根据经济及社会理事会</w:t>
      </w:r>
      <w:r>
        <w:t>1988</w:t>
      </w:r>
      <w:r w:rsidR="00661DB9" w:rsidRPr="00661DB9">
        <w:t>年</w:t>
      </w:r>
      <w:r>
        <w:t>5</w:t>
      </w:r>
      <w:r w:rsidR="00661DB9" w:rsidRPr="00661DB9">
        <w:t>月</w:t>
      </w:r>
      <w:r>
        <w:t>24</w:t>
      </w:r>
      <w:r w:rsidR="00661DB9" w:rsidRPr="00661DB9">
        <w:t>日第</w:t>
      </w:r>
      <w:r w:rsidR="00E66CE6" w:rsidRPr="002945D7">
        <w:rPr>
          <w:color w:val="0000FF"/>
        </w:rPr>
        <w:fldChar w:fldCharType="begin"/>
      </w:r>
      <w:r w:rsidR="002945D7" w:rsidRPr="002945D7">
        <w:rPr>
          <w:color w:val="0000FF"/>
        </w:rPr>
        <w:instrText>HYPERLINK "https://docs.un.org/zh/E/RES/1988/4"</w:instrText>
      </w:r>
      <w:r w:rsidR="00E66CE6" w:rsidRPr="002945D7">
        <w:rPr>
          <w:color w:val="0000FF"/>
        </w:rPr>
      </w:r>
      <w:r w:rsidR="00E66CE6" w:rsidRPr="002945D7">
        <w:rPr>
          <w:color w:val="0000FF"/>
        </w:rPr>
        <w:fldChar w:fldCharType="separate"/>
      </w:r>
      <w:r w:rsidRPr="002945D7">
        <w:rPr>
          <w:rStyle w:val="af3"/>
        </w:rPr>
        <w:t>1988/4</w:t>
      </w:r>
      <w:r w:rsidR="00E66CE6" w:rsidRPr="002945D7">
        <w:rPr>
          <w:color w:val="0000FF"/>
        </w:rPr>
        <w:fldChar w:fldCharType="end"/>
      </w:r>
      <w:r w:rsidR="00661DB9" w:rsidRPr="00661DB9">
        <w:t>号决议的授权</w:t>
      </w:r>
      <w:r>
        <w:t>，</w:t>
      </w:r>
      <w:r w:rsidR="00661DB9" w:rsidRPr="00661DB9">
        <w:t>由五名成员组成的会前工作组举行为期五天的会议。</w:t>
      </w:r>
      <w:r w:rsidR="001848AD" w:rsidRPr="00661DB9">
        <w:rPr>
          <w:vertAlign w:val="superscript"/>
        </w:rPr>
        <w:footnoteReference w:id="6"/>
      </w:r>
      <w:r w:rsidR="001848AD" w:rsidRPr="00BF75B4">
        <w:t xml:space="preserve"> </w:t>
      </w:r>
      <w:r w:rsidR="00661DB9" w:rsidRPr="00BF75B4">
        <w:t>会</w:t>
      </w:r>
      <w:r w:rsidR="00661DB9" w:rsidRPr="00661DB9">
        <w:t>前工作组的主要宗旨是在收到报告后预先确定补充问题</w:t>
      </w:r>
      <w:r>
        <w:t>(</w:t>
      </w:r>
      <w:proofErr w:type="gramStart"/>
      <w:r w:rsidR="00661DB9" w:rsidRPr="00661DB9">
        <w:t>即问题</w:t>
      </w:r>
      <w:proofErr w:type="gramEnd"/>
      <w:r w:rsidR="00661DB9" w:rsidRPr="00661DB9">
        <w:t>清单</w:t>
      </w:r>
      <w:r>
        <w:t>)</w:t>
      </w:r>
      <w:r>
        <w:t>，</w:t>
      </w:r>
      <w:r w:rsidR="00661DB9" w:rsidRPr="00661DB9">
        <w:t>以协助委员会准备与提交报告的缔约国的代表进行对话。这样做的目的是提高这一体系的效率</w:t>
      </w:r>
      <w:r>
        <w:t>，</w:t>
      </w:r>
      <w:r w:rsidR="00661DB9" w:rsidRPr="00661DB9">
        <w:t>使讨论的准备工作更有重点</w:t>
      </w:r>
      <w:r>
        <w:t>，</w:t>
      </w:r>
      <w:r w:rsidR="00661DB9" w:rsidRPr="00661DB9">
        <w:t>从而便利缔约国代表完成任务。</w:t>
      </w:r>
      <w:bookmarkEnd w:id="252"/>
      <w:bookmarkEnd w:id="253"/>
      <w:bookmarkEnd w:id="254"/>
      <w:bookmarkEnd w:id="255"/>
      <w:bookmarkEnd w:id="256"/>
    </w:p>
    <w:p w14:paraId="3568BA7B" w14:textId="72C3FF92" w:rsidR="00661DB9" w:rsidRPr="00661DB9" w:rsidRDefault="002C2D02" w:rsidP="00661DB9">
      <w:pPr>
        <w:pStyle w:val="SingleTxtGC"/>
      </w:pPr>
      <w:r>
        <w:t>24.</w:t>
      </w:r>
      <w:r w:rsidR="00661DB9" w:rsidRPr="00661DB9">
        <w:tab/>
      </w:r>
      <w:r w:rsidR="00661DB9" w:rsidRPr="00661DB9">
        <w:t>在第七十六届会议上</w:t>
      </w:r>
      <w:r>
        <w:t>，</w:t>
      </w:r>
      <w:r w:rsidR="00661DB9" w:rsidRPr="00661DB9">
        <w:t>委员会决定将通过问题清单的工作纳入届会并利用增加的全体会议时间</w:t>
      </w:r>
      <w:r>
        <w:t>，</w:t>
      </w:r>
      <w:r w:rsidR="00661DB9" w:rsidRPr="00661DB9">
        <w:t>而不再通过会前工作组开展此项工作</w:t>
      </w:r>
      <w:r>
        <w:t>，</w:t>
      </w:r>
      <w:r w:rsidR="00661DB9" w:rsidRPr="00661DB9">
        <w:t>根据会议服务部门的计划</w:t>
      </w:r>
      <w:r>
        <w:t>，</w:t>
      </w:r>
      <w:r w:rsidR="00661DB9" w:rsidRPr="00661DB9">
        <w:t>会前工作组会议只能线下参与。</w:t>
      </w:r>
      <w:r w:rsidR="00661DB9" w:rsidRPr="00661DB9">
        <w:rPr>
          <w:vertAlign w:val="superscript"/>
        </w:rPr>
        <w:footnoteReference w:id="7"/>
      </w:r>
    </w:p>
    <w:p w14:paraId="0DC6DBE0" w14:textId="7FD3B89C" w:rsidR="00661DB9" w:rsidRPr="00661DB9" w:rsidRDefault="002C2D02" w:rsidP="00661DB9">
      <w:pPr>
        <w:pStyle w:val="SingleTxtGC"/>
      </w:pPr>
      <w:r>
        <w:t>25.</w:t>
      </w:r>
      <w:r w:rsidR="00661DB9" w:rsidRPr="00661DB9">
        <w:tab/>
      </w:r>
      <w:r w:rsidR="00661DB9" w:rsidRPr="00661DB9">
        <w:t>关于工作方法</w:t>
      </w:r>
      <w:r>
        <w:t>，</w:t>
      </w:r>
      <w:r w:rsidR="00661DB9" w:rsidRPr="00661DB9">
        <w:t>根据主席团的提议</w:t>
      </w:r>
      <w:r>
        <w:t>，</w:t>
      </w:r>
      <w:r w:rsidR="00661DB9" w:rsidRPr="00661DB9">
        <w:t>委员会为将发布问题清单的每份具体缔约国报告提名一名国别特别报告员</w:t>
      </w:r>
      <w:r>
        <w:t>，</w:t>
      </w:r>
      <w:r w:rsidR="00661DB9" w:rsidRPr="00661DB9">
        <w:t>负责对该报告进行详细审查。为每位国别报告员指定了一个专责小组</w:t>
      </w:r>
      <w:r>
        <w:t>，</w:t>
      </w:r>
      <w:r w:rsidR="00661DB9" w:rsidRPr="00661DB9">
        <w:t>与国别报告</w:t>
      </w:r>
      <w:proofErr w:type="gramStart"/>
      <w:r w:rsidR="00661DB9" w:rsidRPr="00661DB9">
        <w:t>员密切</w:t>
      </w:r>
      <w:proofErr w:type="gramEnd"/>
      <w:r w:rsidR="00661DB9" w:rsidRPr="00661DB9">
        <w:t>合作。对于国别报告员提出的每份问题清单草稿</w:t>
      </w:r>
      <w:r>
        <w:t>，</w:t>
      </w:r>
      <w:r w:rsidR="00661DB9" w:rsidRPr="00661DB9">
        <w:t>将根据专责小组成员以及委员会其他委员的意见进行修订和补充</w:t>
      </w:r>
      <w:r>
        <w:t>，</w:t>
      </w:r>
      <w:r w:rsidR="00661DB9" w:rsidRPr="00661DB9">
        <w:t>再由委员会全体通过问题清单定稿。</w:t>
      </w:r>
      <w:r>
        <w:t>2</w:t>
      </w:r>
      <w:r w:rsidR="00661DB9" w:rsidRPr="00661DB9">
        <w:t>0</w:t>
      </w:r>
      <w:r>
        <w:t>26</w:t>
      </w:r>
      <w:r w:rsidR="00661DB9" w:rsidRPr="00661DB9">
        <w:t>年的届会很可能沿用这一程序。根据简化报告程序</w:t>
      </w:r>
      <w:r>
        <w:t>(</w:t>
      </w:r>
      <w:r w:rsidR="00661DB9" w:rsidRPr="00661DB9">
        <w:t>试点阶段</w:t>
      </w:r>
      <w:r>
        <w:t>)</w:t>
      </w:r>
      <w:r w:rsidR="00661DB9" w:rsidRPr="00661DB9">
        <w:t>提交的报告未</w:t>
      </w:r>
      <w:proofErr w:type="gramStart"/>
      <w:r w:rsidR="00661DB9" w:rsidRPr="00661DB9">
        <w:t>予审</w:t>
      </w:r>
      <w:proofErr w:type="gramEnd"/>
      <w:r w:rsidR="00661DB9" w:rsidRPr="00661DB9">
        <w:t>议</w:t>
      </w:r>
      <w:r>
        <w:t>，</w:t>
      </w:r>
      <w:r w:rsidR="00661DB9" w:rsidRPr="00661DB9">
        <w:t>因为这些报告无须另行起草问题清单。</w:t>
      </w:r>
    </w:p>
    <w:p w14:paraId="20EDD607" w14:textId="528D718D" w:rsidR="00661DB9" w:rsidRPr="00661DB9" w:rsidRDefault="002C2D02" w:rsidP="00661DB9">
      <w:pPr>
        <w:pStyle w:val="SingleTxtGC"/>
      </w:pPr>
      <w:r>
        <w:t>26.</w:t>
      </w:r>
      <w:r w:rsidR="00661DB9" w:rsidRPr="00661DB9">
        <w:tab/>
      </w:r>
      <w:r w:rsidR="00661DB9" w:rsidRPr="00661DB9">
        <w:t>为了准备通过问题清单</w:t>
      </w:r>
      <w:r>
        <w:t>，</w:t>
      </w:r>
      <w:r w:rsidR="00661DB9" w:rsidRPr="00661DB9">
        <w:t>委员会要求秘书处为委员们备好所有相关文件</w:t>
      </w:r>
      <w:r>
        <w:t>，</w:t>
      </w:r>
      <w:r w:rsidR="00661DB9" w:rsidRPr="00661DB9">
        <w:t>其中载有每份待审报告和每个待审国家的相关资料。委员会还要求</w:t>
      </w:r>
      <w:r>
        <w:t>，</w:t>
      </w:r>
      <w:r w:rsidR="00661DB9" w:rsidRPr="00661DB9">
        <w:t>对其他条约机构的文件</w:t>
      </w:r>
      <w:r>
        <w:t>，</w:t>
      </w:r>
      <w:r w:rsidR="00661DB9" w:rsidRPr="00661DB9">
        <w:t>包括问题清单、报告</w:t>
      </w:r>
      <w:proofErr w:type="gramStart"/>
      <w:r w:rsidR="00661DB9" w:rsidRPr="00661DB9">
        <w:t>前问题</w:t>
      </w:r>
      <w:proofErr w:type="gramEnd"/>
      <w:r w:rsidR="00661DB9" w:rsidRPr="00661DB9">
        <w:t>清单和后续行动资料或其他相关资料也应进行审议</w:t>
      </w:r>
      <w:r>
        <w:t>，</w:t>
      </w:r>
      <w:r w:rsidR="00661DB9" w:rsidRPr="00661DB9">
        <w:t>以避免不必要的重叠或重复。为此</w:t>
      </w:r>
      <w:r>
        <w:t>，</w:t>
      </w:r>
      <w:r w:rsidR="00661DB9" w:rsidRPr="00661DB9">
        <w:t>委员会请所有相关个人、机构和非政府组织通过委员会专用网页上公布的渠道向秘书处提交相关和适当的文件。</w:t>
      </w:r>
    </w:p>
    <w:p w14:paraId="5F38801D" w14:textId="7975FF41" w:rsidR="00661DB9" w:rsidRPr="00661DB9" w:rsidRDefault="00661DB9" w:rsidP="000A5167">
      <w:pPr>
        <w:pStyle w:val="H23GC"/>
      </w:pPr>
      <w:r w:rsidRPr="00661DB9">
        <w:rPr>
          <w:webHidden/>
        </w:rPr>
        <w:tab/>
      </w:r>
      <w:r w:rsidR="002C2D02">
        <w:t>2.</w:t>
      </w:r>
      <w:r w:rsidRPr="00661DB9">
        <w:tab/>
      </w:r>
      <w:r w:rsidRPr="00661DB9">
        <w:t>审议报告</w:t>
      </w:r>
      <w:bookmarkStart w:id="257" w:name="_Toc321313404"/>
      <w:bookmarkStart w:id="258" w:name="_Toc536190859"/>
      <w:bookmarkStart w:id="259" w:name="_Toc536458144"/>
      <w:bookmarkStart w:id="260" w:name="_Toc63084541"/>
      <w:bookmarkStart w:id="261" w:name="_Toc81467330"/>
      <w:bookmarkEnd w:id="257"/>
      <w:bookmarkEnd w:id="258"/>
      <w:bookmarkEnd w:id="259"/>
      <w:bookmarkEnd w:id="260"/>
      <w:bookmarkEnd w:id="261"/>
    </w:p>
    <w:p w14:paraId="1597D3DF" w14:textId="211DCEAC" w:rsidR="00661DB9" w:rsidRPr="00661DB9" w:rsidRDefault="002C2D02" w:rsidP="00661DB9">
      <w:pPr>
        <w:pStyle w:val="SingleTxtGC"/>
      </w:pPr>
      <w:r>
        <w:t>27.</w:t>
      </w:r>
      <w:r w:rsidR="00661DB9" w:rsidRPr="00661DB9">
        <w:tab/>
      </w:r>
      <w:r w:rsidR="00661DB9" w:rsidRPr="00661DB9">
        <w:t>根据人权条约监测机构的既定做法</w:t>
      </w:r>
      <w:r>
        <w:t>，</w:t>
      </w:r>
      <w:r w:rsidR="00661DB9" w:rsidRPr="00661DB9">
        <w:t>提交报告的缔约国的代表应在委员会审查该国报告时出席并参与会议</w:t>
      </w:r>
      <w:r>
        <w:t>，</w:t>
      </w:r>
      <w:r w:rsidR="00661DB9" w:rsidRPr="00661DB9">
        <w:t>以确保开展建设性对话。根据一般遵守的程序</w:t>
      </w:r>
      <w:r>
        <w:t>，</w:t>
      </w:r>
      <w:r w:rsidR="00661DB9" w:rsidRPr="00661DB9">
        <w:t>将请缔约国代表作简短的介绍性发言。随后</w:t>
      </w:r>
      <w:r>
        <w:t>，</w:t>
      </w:r>
      <w:r w:rsidR="00661DB9" w:rsidRPr="00661DB9">
        <w:t>由委员会负责该缔约国的国别报告</w:t>
      </w:r>
      <w:proofErr w:type="gramStart"/>
      <w:r w:rsidR="00661DB9" w:rsidRPr="00661DB9">
        <w:t>员介绍</w:t>
      </w:r>
      <w:proofErr w:type="gramEnd"/>
      <w:r w:rsidR="00661DB9" w:rsidRPr="00661DB9">
        <w:t>对话情况</w:t>
      </w:r>
      <w:r>
        <w:t>，</w:t>
      </w:r>
      <w:r w:rsidR="00661DB9" w:rsidRPr="00661DB9">
        <w:t>同时对报告作简明概述</w:t>
      </w:r>
      <w:r>
        <w:t>，</w:t>
      </w:r>
      <w:r w:rsidR="00661DB9" w:rsidRPr="00661DB9">
        <w:t>指出不足并提出一系列初步问题。之后</w:t>
      </w:r>
      <w:r>
        <w:t>，</w:t>
      </w:r>
      <w:r w:rsidR="00661DB9" w:rsidRPr="00661DB9">
        <w:t>委员会按条款组合</w:t>
      </w:r>
      <w:r>
        <w:t>(</w:t>
      </w:r>
      <w:r w:rsidR="00661DB9" w:rsidRPr="00661DB9">
        <w:t>一般分为第一至第五条、第六至第九条、第十至第十二条和第十三至第十五条四组</w:t>
      </w:r>
      <w:r>
        <w:t>)</w:t>
      </w:r>
      <w:r w:rsidR="00661DB9" w:rsidRPr="00661DB9">
        <w:t>审议报告</w:t>
      </w:r>
      <w:r>
        <w:t>，</w:t>
      </w:r>
      <w:r w:rsidR="00661DB9" w:rsidRPr="00661DB9">
        <w:t>其中特别考虑到对问题清单</w:t>
      </w:r>
      <w:r>
        <w:t>(</w:t>
      </w:r>
      <w:r w:rsidR="00661DB9" w:rsidRPr="00661DB9">
        <w:t>如有</w:t>
      </w:r>
      <w:r>
        <w:t>)</w:t>
      </w:r>
      <w:proofErr w:type="gramStart"/>
      <w:r w:rsidR="00661DB9" w:rsidRPr="00661DB9">
        <w:t>作出</w:t>
      </w:r>
      <w:proofErr w:type="gramEnd"/>
      <w:r w:rsidR="00661DB9" w:rsidRPr="00661DB9">
        <w:t>的答复。</w:t>
      </w:r>
    </w:p>
    <w:p w14:paraId="7CA7C4BC" w14:textId="766E0634" w:rsidR="00661DB9" w:rsidRPr="00661DB9" w:rsidRDefault="002C2D02" w:rsidP="00661DB9">
      <w:pPr>
        <w:pStyle w:val="SingleTxtGC"/>
      </w:pPr>
      <w:r>
        <w:t>28.</w:t>
      </w:r>
      <w:r w:rsidR="00661DB9" w:rsidRPr="00661DB9">
        <w:tab/>
      </w:r>
      <w:r w:rsidR="00661DB9" w:rsidRPr="00661DB9">
        <w:t>根据为每份缔约国报告任命一个专责小组的做法</w:t>
      </w:r>
      <w:r>
        <w:t>，</w:t>
      </w:r>
      <w:r w:rsidR="00661DB9" w:rsidRPr="00661DB9">
        <w:t>由负责四个条款组合中每一组条款的委员会委员主持对话</w:t>
      </w:r>
      <w:r>
        <w:t>，</w:t>
      </w:r>
      <w:r w:rsidR="00661DB9" w:rsidRPr="00661DB9">
        <w:t>负责第一组条款的委员同时担任国别报告员</w:t>
      </w:r>
      <w:r>
        <w:t>，</w:t>
      </w:r>
      <w:r w:rsidR="00661DB9" w:rsidRPr="00661DB9">
        <w:t>以确保各组条款之间的协调。主席将请委员会其他委员提问或</w:t>
      </w:r>
      <w:proofErr w:type="gramStart"/>
      <w:r w:rsidR="00661DB9" w:rsidRPr="00661DB9">
        <w:t>作出</w:t>
      </w:r>
      <w:proofErr w:type="gramEnd"/>
      <w:r w:rsidR="00661DB9" w:rsidRPr="00661DB9">
        <w:t>评论</w:t>
      </w:r>
      <w:r>
        <w:t>，</w:t>
      </w:r>
      <w:r w:rsidR="00661DB9" w:rsidRPr="00661DB9">
        <w:t>然后请缔约国代表回答问题。委员会委员可根据缔约国所作答复自由探讨具体问题</w:t>
      </w:r>
      <w:r>
        <w:t>，</w:t>
      </w:r>
      <w:r w:rsidR="00661DB9" w:rsidRPr="00661DB9">
        <w:t>但不应重复已提过或答复过的问题。所有发言者应遵守事先商定的发言时间。第七十七和第七十八届会议上与缔约国的所有建设性对话在两次会议上进行。</w:t>
      </w:r>
    </w:p>
    <w:p w14:paraId="4B335F60" w14:textId="063AA0C2" w:rsidR="00661DB9" w:rsidRPr="00661DB9" w:rsidRDefault="002C2D02" w:rsidP="00661DB9">
      <w:pPr>
        <w:pStyle w:val="SingleTxtGC"/>
      </w:pPr>
      <w:r>
        <w:t>29.</w:t>
      </w:r>
      <w:r w:rsidR="00661DB9" w:rsidRPr="00661DB9">
        <w:tab/>
      </w:r>
      <w:r w:rsidR="00661DB9" w:rsidRPr="00661DB9">
        <w:t>委员会审议报告的最后阶段是起草和通过结论性意见。国别报告员将在秘书处的协助下编写一系列结论性意见草案供委员会审议</w:t>
      </w:r>
      <w:r>
        <w:t>，</w:t>
      </w:r>
      <w:r w:rsidR="00661DB9" w:rsidRPr="00661DB9">
        <w:t>草案在通过之前将先分发给委员会委员以征求意见。委员会晚些时候将在非公开会议上讨论草案</w:t>
      </w:r>
      <w:r>
        <w:t>，</w:t>
      </w:r>
      <w:r w:rsidR="00661DB9" w:rsidRPr="00661DB9">
        <w:t>争取以协商一致方式通过。</w:t>
      </w:r>
    </w:p>
    <w:p w14:paraId="0CDEC21D" w14:textId="73450BE9" w:rsidR="00661DB9" w:rsidRPr="00661DB9" w:rsidRDefault="002C2D02" w:rsidP="00661DB9">
      <w:pPr>
        <w:pStyle w:val="SingleTxtGC"/>
      </w:pPr>
      <w:r>
        <w:t>30.</w:t>
      </w:r>
      <w:r w:rsidR="00661DB9" w:rsidRPr="00661DB9">
        <w:tab/>
      </w:r>
      <w:r w:rsidR="00661DB9" w:rsidRPr="00661DB9">
        <w:t>结论性意见一经通过</w:t>
      </w:r>
      <w:r>
        <w:t>，</w:t>
      </w:r>
      <w:r w:rsidR="00661DB9" w:rsidRPr="00661DB9">
        <w:t>将发送有关缔约国</w:t>
      </w:r>
      <w:r>
        <w:t>，</w:t>
      </w:r>
      <w:r w:rsidR="00661DB9" w:rsidRPr="00661DB9">
        <w:t>之后予以公布。</w:t>
      </w:r>
    </w:p>
    <w:p w14:paraId="58C99D03" w14:textId="4569F53D" w:rsidR="00661DB9" w:rsidRPr="00661DB9" w:rsidRDefault="00661DB9" w:rsidP="000A5167">
      <w:pPr>
        <w:pStyle w:val="H23GC"/>
      </w:pPr>
      <w:r w:rsidRPr="00661DB9">
        <w:rPr>
          <w:webHidden/>
        </w:rPr>
        <w:tab/>
      </w:r>
      <w:r w:rsidR="002C2D02">
        <w:t>3.</w:t>
      </w:r>
      <w:r w:rsidRPr="00661DB9">
        <w:tab/>
      </w:r>
      <w:r w:rsidRPr="00661DB9">
        <w:t>缔约国对结论性意见的评论</w:t>
      </w:r>
      <w:bookmarkStart w:id="262" w:name="_Toc321313405"/>
      <w:bookmarkStart w:id="263" w:name="_Toc536190860"/>
      <w:bookmarkStart w:id="264" w:name="_Toc536458145"/>
      <w:bookmarkStart w:id="265" w:name="_Toc63084542"/>
      <w:bookmarkStart w:id="266" w:name="_Toc81467331"/>
      <w:bookmarkEnd w:id="262"/>
      <w:bookmarkEnd w:id="263"/>
      <w:bookmarkEnd w:id="264"/>
      <w:bookmarkEnd w:id="265"/>
      <w:bookmarkEnd w:id="266"/>
    </w:p>
    <w:p w14:paraId="49996B0F" w14:textId="3CE9FC7D" w:rsidR="00661DB9" w:rsidRPr="00661DB9" w:rsidRDefault="002C2D02" w:rsidP="00661DB9">
      <w:pPr>
        <w:pStyle w:val="SingleTxtGC"/>
      </w:pPr>
      <w:r>
        <w:t>31.</w:t>
      </w:r>
      <w:r w:rsidR="00661DB9" w:rsidRPr="00661DB9">
        <w:tab/>
      </w:r>
      <w:r w:rsidR="00661DB9" w:rsidRPr="00661DB9">
        <w:t>关于缔约国报告的结论性意见一经委员会通过</w:t>
      </w:r>
      <w:r>
        <w:t>，</w:t>
      </w:r>
      <w:r w:rsidR="00661DB9" w:rsidRPr="00661DB9">
        <w:t>结论性意见以及缔约国就结论性意见向委员会提交的任何实质性评论将以提交时的原文公布</w:t>
      </w:r>
      <w:r>
        <w:t>，</w:t>
      </w:r>
      <w:r w:rsidR="00661DB9" w:rsidRPr="00661DB9">
        <w:t>并将列入委员会的年度报告。缔约国的评论仅作为参考信息予以公布。</w:t>
      </w:r>
    </w:p>
    <w:p w14:paraId="1DACF8AA" w14:textId="7C833C61" w:rsidR="00661DB9" w:rsidRPr="00661DB9" w:rsidRDefault="002C2D02" w:rsidP="00661DB9">
      <w:pPr>
        <w:pStyle w:val="SingleTxtGC"/>
      </w:pPr>
      <w:r>
        <w:t>32.</w:t>
      </w:r>
      <w:r w:rsidR="00661DB9" w:rsidRPr="00661DB9">
        <w:tab/>
      </w:r>
      <w:r w:rsidR="00661DB9" w:rsidRPr="00661DB9">
        <w:t>在本报告所述期间</w:t>
      </w:r>
      <w:r>
        <w:t>，</w:t>
      </w:r>
      <w:r w:rsidR="00661DB9" w:rsidRPr="00661DB9">
        <w:t>委员会收到了秘鲁和菲律宾对委员会关于各自国家报告的结论性意见的评论</w:t>
      </w:r>
      <w:r>
        <w:t>，</w:t>
      </w:r>
      <w:r w:rsidR="00661DB9" w:rsidRPr="00661DB9">
        <w:t>委员会于</w:t>
      </w:r>
      <w:r>
        <w:t>2</w:t>
      </w:r>
      <w:r w:rsidR="00661DB9" w:rsidRPr="00661DB9">
        <w:t>0</w:t>
      </w:r>
      <w:r>
        <w:t>25</w:t>
      </w:r>
      <w:r w:rsidR="00661DB9" w:rsidRPr="00661DB9">
        <w:t>年在第七十七届会议上审议了两国的报告。在本报告通过之日后收到的任何评论将反映在委员会的下次年度报告中。</w:t>
      </w:r>
    </w:p>
    <w:p w14:paraId="0FCC5FE9" w14:textId="30CD389F" w:rsidR="00661DB9" w:rsidRPr="00661DB9" w:rsidRDefault="00661DB9" w:rsidP="000A5167">
      <w:pPr>
        <w:pStyle w:val="H23GC"/>
      </w:pPr>
      <w:r w:rsidRPr="00661DB9">
        <w:rPr>
          <w:webHidden/>
        </w:rPr>
        <w:tab/>
      </w:r>
      <w:r w:rsidR="002C2D02">
        <w:t>4.</w:t>
      </w:r>
      <w:r w:rsidRPr="00661DB9">
        <w:tab/>
      </w:r>
      <w:r w:rsidRPr="00661DB9">
        <w:t>推迟审议报告</w:t>
      </w:r>
      <w:bookmarkStart w:id="267" w:name="_Toc321313406"/>
      <w:bookmarkStart w:id="268" w:name="_Toc536190861"/>
      <w:bookmarkStart w:id="269" w:name="_Toc536458146"/>
      <w:bookmarkStart w:id="270" w:name="_Toc63084543"/>
      <w:bookmarkStart w:id="271" w:name="_Toc81467332"/>
      <w:bookmarkEnd w:id="267"/>
      <w:bookmarkEnd w:id="268"/>
      <w:bookmarkEnd w:id="269"/>
      <w:bookmarkEnd w:id="270"/>
      <w:bookmarkEnd w:id="271"/>
    </w:p>
    <w:p w14:paraId="2E88326E" w14:textId="6F3AB93A" w:rsidR="00661DB9" w:rsidRPr="00661DB9" w:rsidRDefault="002C2D02" w:rsidP="00661DB9">
      <w:pPr>
        <w:pStyle w:val="SingleTxtGC"/>
      </w:pPr>
      <w:r>
        <w:t>33.</w:t>
      </w:r>
      <w:r w:rsidR="00661DB9" w:rsidRPr="00661DB9">
        <w:tab/>
      </w:r>
      <w:r w:rsidR="00661DB9" w:rsidRPr="00661DB9">
        <w:t>有些国家在最后一刻要求推迟审议原定在某届会议上审查的报告</w:t>
      </w:r>
      <w:r>
        <w:t>，</w:t>
      </w:r>
      <w:r w:rsidR="00661DB9" w:rsidRPr="00661DB9">
        <w:t>这对有关各方都是极大的干扰</w:t>
      </w:r>
      <w:r>
        <w:t>，</w:t>
      </w:r>
      <w:r w:rsidR="00661DB9" w:rsidRPr="00661DB9">
        <w:t>过去曾给委员会造成很大问题。因此</w:t>
      </w:r>
      <w:r>
        <w:t>，</w:t>
      </w:r>
      <w:r w:rsidR="00661DB9" w:rsidRPr="00661DB9">
        <w:t>委员会的一贯政策是</w:t>
      </w:r>
      <w:r>
        <w:t>，</w:t>
      </w:r>
      <w:r w:rsidR="00661DB9" w:rsidRPr="00661DB9">
        <w:t>对这种要求不予批准</w:t>
      </w:r>
      <w:r>
        <w:t>，</w:t>
      </w:r>
      <w:r w:rsidR="00661DB9" w:rsidRPr="00661DB9">
        <w:t>着手审议所有预定审议的报告</w:t>
      </w:r>
      <w:r>
        <w:t>，</w:t>
      </w:r>
      <w:r w:rsidR="00661DB9" w:rsidRPr="00661DB9">
        <w:t>即使有关缔约国代表缺席。只有在特殊情况下</w:t>
      </w:r>
      <w:r>
        <w:t>，</w:t>
      </w:r>
      <w:r w:rsidR="00661DB9" w:rsidRPr="00661DB9">
        <w:t>包括在涉及不可抗力</w:t>
      </w:r>
      <w:r>
        <w:t>(</w:t>
      </w:r>
      <w:r w:rsidR="00661DB9" w:rsidRPr="00661DB9">
        <w:t>例如自然灾害</w:t>
      </w:r>
      <w:r>
        <w:t>)</w:t>
      </w:r>
      <w:r w:rsidR="00661DB9" w:rsidRPr="00661DB9">
        <w:t>的情况下</w:t>
      </w:r>
      <w:r>
        <w:t>，</w:t>
      </w:r>
      <w:r w:rsidR="00661DB9" w:rsidRPr="00661DB9">
        <w:t>委员会才可能同意推迟对话。</w:t>
      </w:r>
    </w:p>
    <w:bookmarkEnd w:id="251"/>
    <w:p w14:paraId="3A03760F" w14:textId="3ABBF7F8" w:rsidR="00661DB9" w:rsidRPr="00661DB9" w:rsidRDefault="00661DB9" w:rsidP="000A5167">
      <w:pPr>
        <w:pStyle w:val="H1GC"/>
      </w:pPr>
      <w:r w:rsidRPr="00661DB9">
        <w:rPr>
          <w:webHidden/>
        </w:rPr>
        <w:tab/>
      </w:r>
      <w:bookmarkStart w:id="272" w:name="_Toc224207150"/>
      <w:r w:rsidR="002C2D02">
        <w:t>E</w:t>
      </w:r>
      <w:r w:rsidRPr="00661DB9">
        <w:t>.</w:t>
      </w:r>
      <w:r w:rsidRPr="00661DB9">
        <w:tab/>
      </w:r>
      <w:r w:rsidRPr="00661DB9">
        <w:t>与审议报告有关的后续程序</w:t>
      </w:r>
      <w:bookmarkStart w:id="273" w:name="_Toc321313407"/>
      <w:bookmarkStart w:id="274" w:name="_Toc419703768"/>
      <w:bookmarkStart w:id="275" w:name="_Toc470861812"/>
      <w:bookmarkStart w:id="276" w:name="_Toc504665031"/>
      <w:bookmarkStart w:id="277" w:name="_Toc532996341"/>
      <w:bookmarkStart w:id="278" w:name="_Toc536190862"/>
      <w:bookmarkStart w:id="279" w:name="_Toc536458147"/>
      <w:bookmarkStart w:id="280" w:name="_Toc31123784"/>
      <w:bookmarkStart w:id="281" w:name="_Toc63084544"/>
      <w:bookmarkStart w:id="282" w:name="_Toc81467333"/>
      <w:bookmarkStart w:id="283" w:name="_Toc96419364"/>
      <w:bookmarkStart w:id="284" w:name="_Toc127882978"/>
      <w:bookmarkStart w:id="285" w:name="_Toc143874834"/>
      <w:bookmarkStart w:id="286" w:name="_Toc144123916"/>
      <w:bookmarkStart w:id="287" w:name="_Toc158715827"/>
      <w:bookmarkStart w:id="288" w:name="_Toc172649331"/>
      <w:bookmarkStart w:id="289" w:name="_Toc172649430"/>
      <w:bookmarkStart w:id="290" w:name="_Toc223419019"/>
      <w:bookmarkStart w:id="291" w:name="_Toc223443594"/>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72"/>
    </w:p>
    <w:p w14:paraId="31D4FDF5" w14:textId="642F1EC8" w:rsidR="00661DB9" w:rsidRPr="00661DB9" w:rsidRDefault="002C2D02" w:rsidP="00661DB9">
      <w:pPr>
        <w:pStyle w:val="SingleTxtGC"/>
      </w:pPr>
      <w:r>
        <w:t>34.</w:t>
      </w:r>
      <w:r w:rsidR="00661DB9" w:rsidRPr="00661DB9">
        <w:tab/>
      </w:r>
      <w:r w:rsidR="00661DB9" w:rsidRPr="00661DB9">
        <w:t>委员会在第二十一届会议上决定了后续程序</w:t>
      </w:r>
      <w:r>
        <w:t>，</w:t>
      </w:r>
      <w:r w:rsidR="001848AD" w:rsidRPr="00661DB9">
        <w:rPr>
          <w:vertAlign w:val="superscript"/>
        </w:rPr>
        <w:footnoteReference w:id="8"/>
      </w:r>
      <w:r w:rsidR="001848AD" w:rsidRPr="00BF75B4">
        <w:t xml:space="preserve"> </w:t>
      </w:r>
      <w:r w:rsidR="00661DB9" w:rsidRPr="00BF75B4">
        <w:t>并</w:t>
      </w:r>
      <w:r w:rsidR="00661DB9" w:rsidRPr="00661DB9">
        <w:t>取得了非常积极的成果。</w:t>
      </w:r>
    </w:p>
    <w:p w14:paraId="531F780B" w14:textId="7690CD5C" w:rsidR="00661DB9" w:rsidRPr="00661DB9" w:rsidRDefault="002C2D02" w:rsidP="00661DB9">
      <w:pPr>
        <w:pStyle w:val="SingleTxtGC"/>
      </w:pPr>
      <w:r>
        <w:t>35.</w:t>
      </w:r>
      <w:r w:rsidR="00661DB9" w:rsidRPr="00661DB9">
        <w:tab/>
      </w:r>
      <w:r w:rsidR="00661DB9" w:rsidRPr="00661DB9">
        <w:t>在第五十九届会议期间</w:t>
      </w:r>
      <w:r>
        <w:t>，</w:t>
      </w:r>
      <w:r w:rsidR="00661DB9" w:rsidRPr="00661DB9">
        <w:t>委员会决定参考其他条约机构的工作方法并根据委员会在其结论性意见执行方面的经验重新考虑委员会的后续程序。在第六十一届会议上</w:t>
      </w:r>
      <w:r>
        <w:t>，</w:t>
      </w:r>
      <w:r w:rsidR="00661DB9" w:rsidRPr="00661DB9">
        <w:t>委员会通过了新的后续程序</w:t>
      </w:r>
      <w:r>
        <w:t>，</w:t>
      </w:r>
      <w:r w:rsidR="00661DB9" w:rsidRPr="00661DB9">
        <w:t>并在第七十一届会议上更新了该程序。</w:t>
      </w:r>
      <w:r w:rsidR="00661DB9" w:rsidRPr="00661DB9">
        <w:rPr>
          <w:vertAlign w:val="superscript"/>
        </w:rPr>
        <w:footnoteReference w:id="9"/>
      </w:r>
    </w:p>
    <w:p w14:paraId="794D283E" w14:textId="39F54F6E" w:rsidR="00661DB9" w:rsidRPr="00661DB9" w:rsidRDefault="002C2D02" w:rsidP="00661DB9">
      <w:pPr>
        <w:pStyle w:val="SingleTxtGC"/>
        <w:rPr>
          <w:vertAlign w:val="superscript"/>
        </w:rPr>
      </w:pPr>
      <w:r>
        <w:t>36.</w:t>
      </w:r>
      <w:r w:rsidR="00661DB9" w:rsidRPr="00661DB9">
        <w:tab/>
      </w:r>
      <w:r w:rsidR="00661DB9" w:rsidRPr="00661DB9">
        <w:t>在第六十四届会议上</w:t>
      </w:r>
      <w:r>
        <w:t>，</w:t>
      </w:r>
      <w:r w:rsidR="00661DB9" w:rsidRPr="00661DB9">
        <w:t>委员会决定将结论性意见后续程序的期限从</w:t>
      </w:r>
      <w:r>
        <w:t>18</w:t>
      </w:r>
      <w:r w:rsidR="00661DB9" w:rsidRPr="00661DB9">
        <w:t>个月延长至</w:t>
      </w:r>
      <w:r>
        <w:t>24</w:t>
      </w:r>
      <w:r w:rsidR="00661DB9" w:rsidRPr="00661DB9">
        <w:t>个月。此外</w:t>
      </w:r>
      <w:r>
        <w:t>，</w:t>
      </w:r>
      <w:r w:rsidR="00661DB9" w:rsidRPr="00661DB9">
        <w:t>委员会在第六十六届会议上决定</w:t>
      </w:r>
      <w:r>
        <w:t>，</w:t>
      </w:r>
      <w:r w:rsidR="00661DB9" w:rsidRPr="00661DB9">
        <w:t>国家人权机构、非政府组织和其他组织提交后续程序相关信息的截止日期应与预定审议后续报告的届会的材料提交截止日期保持一致。</w:t>
      </w:r>
      <w:r w:rsidR="00661DB9" w:rsidRPr="00661DB9">
        <w:rPr>
          <w:vertAlign w:val="superscript"/>
        </w:rPr>
        <w:footnoteReference w:id="10"/>
      </w:r>
    </w:p>
    <w:p w14:paraId="200DC218" w14:textId="5F9391A0" w:rsidR="00661DB9" w:rsidRPr="00661DB9" w:rsidRDefault="002C2D02" w:rsidP="00661DB9">
      <w:pPr>
        <w:pStyle w:val="SingleTxtGC"/>
      </w:pPr>
      <w:r>
        <w:t>37.</w:t>
      </w:r>
      <w:r w:rsidR="00661DB9" w:rsidRPr="00661DB9">
        <w:tab/>
      </w:r>
      <w:r w:rsidR="00661DB9" w:rsidRPr="00661DB9">
        <w:t>在第七十七和第七十八届会议上</w:t>
      </w:r>
      <w:r>
        <w:t>，</w:t>
      </w:r>
      <w:r w:rsidR="00661DB9" w:rsidRPr="00661DB9">
        <w:t>按照第七十四届会议的决定</w:t>
      </w:r>
      <w:r>
        <w:t>，</w:t>
      </w:r>
      <w:r w:rsidR="00661DB9" w:rsidRPr="00661DB9">
        <w:t>委员会在后续程序报告员考恩耶先生和菲奥里奥</w:t>
      </w:r>
      <w:r w:rsidR="009429DA" w:rsidRPr="009429DA">
        <w:rPr>
          <w:rFonts w:hint="eastAsia"/>
        </w:rPr>
        <w:t>·</w:t>
      </w:r>
      <w:r w:rsidR="00661DB9" w:rsidRPr="00661DB9">
        <w:t>巴埃斯克恩先生的指导下开展了后续程序方面的工作。委员会在第七十七届会议上收到了关于塞尔维亚和乌兹别克斯坦的结论性意见后续行动的信息</w:t>
      </w:r>
      <w:r>
        <w:t>，</w:t>
      </w:r>
      <w:r w:rsidR="00661DB9" w:rsidRPr="00661DB9">
        <w:t>在第七十八届会议上收到了关于萨尔瓦多和卢森堡的结论性意见后续行动的信息</w:t>
      </w:r>
      <w:r>
        <w:t>，</w:t>
      </w:r>
      <w:r w:rsidR="00661DB9" w:rsidRPr="00661DB9">
        <w:t>并向有关国家提交了评估意见。委员会继续适用了根据迄今的经验修改过的评估类别。具体类别为</w:t>
      </w:r>
      <w:r>
        <w:t>：</w:t>
      </w:r>
      <w:r>
        <w:rPr>
          <w:rFonts w:hint="eastAsia"/>
        </w:rPr>
        <w:t>“</w:t>
      </w:r>
      <w:r w:rsidR="00661DB9" w:rsidRPr="00661DB9">
        <w:t>充分进展</w:t>
      </w:r>
      <w:r>
        <w:rPr>
          <w:rFonts w:hint="eastAsia"/>
        </w:rPr>
        <w:t>”</w:t>
      </w:r>
      <w:r w:rsidR="00661DB9" w:rsidRPr="00661DB9">
        <w:t>、</w:t>
      </w:r>
      <w:r>
        <w:rPr>
          <w:rFonts w:hint="eastAsia"/>
        </w:rPr>
        <w:t>“</w:t>
      </w:r>
      <w:r w:rsidR="00661DB9" w:rsidRPr="00661DB9">
        <w:t>部分进展</w:t>
      </w:r>
      <w:r>
        <w:rPr>
          <w:rFonts w:hint="eastAsia"/>
        </w:rPr>
        <w:t>”</w:t>
      </w:r>
      <w:r w:rsidR="00661DB9" w:rsidRPr="00661DB9">
        <w:t>、</w:t>
      </w:r>
      <w:r>
        <w:rPr>
          <w:rFonts w:hint="eastAsia"/>
        </w:rPr>
        <w:t>“</w:t>
      </w:r>
      <w:r w:rsidR="00661DB9" w:rsidRPr="00661DB9">
        <w:t>无进展</w:t>
      </w:r>
      <w:r>
        <w:rPr>
          <w:rFonts w:hint="eastAsia"/>
        </w:rPr>
        <w:t>”</w:t>
      </w:r>
      <w:r w:rsidR="00661DB9" w:rsidRPr="00661DB9">
        <w:t>、</w:t>
      </w:r>
      <w:r>
        <w:rPr>
          <w:rFonts w:hint="eastAsia"/>
        </w:rPr>
        <w:t>“</w:t>
      </w:r>
      <w:r w:rsidR="00661DB9" w:rsidRPr="00661DB9">
        <w:t>信息不足无法评估</w:t>
      </w:r>
      <w:r>
        <w:rPr>
          <w:rFonts w:hint="eastAsia"/>
        </w:rPr>
        <w:t>”</w:t>
      </w:r>
      <w:r w:rsidR="00661DB9" w:rsidRPr="00661DB9">
        <w:t>和</w:t>
      </w:r>
      <w:r>
        <w:rPr>
          <w:rFonts w:hint="eastAsia"/>
        </w:rPr>
        <w:t>“</w:t>
      </w:r>
      <w:r w:rsidR="00661DB9" w:rsidRPr="00661DB9">
        <w:t>未答复</w:t>
      </w:r>
      <w:r>
        <w:rPr>
          <w:rFonts w:hint="eastAsia"/>
        </w:rPr>
        <w:t>”</w:t>
      </w:r>
      <w:r w:rsidR="00661DB9" w:rsidRPr="00661DB9">
        <w:t>。</w:t>
      </w:r>
      <w:r w:rsidR="00661DB9" w:rsidRPr="00661DB9">
        <w:rPr>
          <w:vertAlign w:val="superscript"/>
        </w:rPr>
        <w:footnoteReference w:id="11"/>
      </w:r>
    </w:p>
    <w:p w14:paraId="4ADBD807" w14:textId="2A461C03" w:rsidR="00661DB9" w:rsidRPr="00661DB9" w:rsidRDefault="00661DB9" w:rsidP="000A5167">
      <w:pPr>
        <w:pStyle w:val="H1GC"/>
      </w:pPr>
      <w:r w:rsidRPr="00661DB9">
        <w:rPr>
          <w:webHidden/>
        </w:rPr>
        <w:tab/>
      </w:r>
      <w:bookmarkStart w:id="293" w:name="_Toc224207151"/>
      <w:r w:rsidR="002C2D02">
        <w:t>F</w:t>
      </w:r>
      <w:r w:rsidRPr="00661DB9">
        <w:t>.</w:t>
      </w:r>
      <w:r w:rsidRPr="00661DB9">
        <w:tab/>
      </w:r>
      <w:r w:rsidRPr="00661DB9">
        <w:t>未提交报告的缔约国和严重逾期报告的处理程序</w:t>
      </w:r>
      <w:bookmarkStart w:id="294" w:name="_Toc321313408"/>
      <w:bookmarkStart w:id="295" w:name="_Toc419703769"/>
      <w:bookmarkStart w:id="296" w:name="_Toc470861813"/>
      <w:bookmarkStart w:id="297" w:name="_Toc504665032"/>
      <w:bookmarkStart w:id="298" w:name="_Toc532996342"/>
      <w:bookmarkStart w:id="299" w:name="_Toc536190863"/>
      <w:bookmarkStart w:id="300" w:name="_Toc536458148"/>
      <w:bookmarkStart w:id="301" w:name="_Toc31123785"/>
      <w:bookmarkStart w:id="302" w:name="_Toc63084545"/>
      <w:bookmarkStart w:id="303" w:name="_Toc81467334"/>
      <w:bookmarkStart w:id="304" w:name="_Toc96419365"/>
      <w:bookmarkStart w:id="305" w:name="_Toc127882979"/>
      <w:bookmarkStart w:id="306" w:name="_Toc143874835"/>
      <w:bookmarkStart w:id="307" w:name="_Toc144123917"/>
      <w:bookmarkStart w:id="308" w:name="_Toc158715828"/>
      <w:bookmarkStart w:id="309" w:name="_Toc172649332"/>
      <w:bookmarkStart w:id="310" w:name="_Toc172649431"/>
      <w:bookmarkStart w:id="311" w:name="_Toc223419020"/>
      <w:bookmarkStart w:id="312" w:name="_Toc223443595"/>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293"/>
    </w:p>
    <w:p w14:paraId="6EFB5F0E" w14:textId="02A11589" w:rsidR="00661DB9" w:rsidRPr="00661DB9" w:rsidRDefault="002C2D02" w:rsidP="00661DB9">
      <w:pPr>
        <w:pStyle w:val="SingleTxtGC"/>
      </w:pPr>
      <w:r>
        <w:t>38.</w:t>
      </w:r>
      <w:r w:rsidR="00661DB9" w:rsidRPr="00661DB9">
        <w:tab/>
      </w:r>
      <w:r w:rsidR="00661DB9" w:rsidRPr="00661DB9">
        <w:t>委员会鼓励所有缔约国遵守报告义务</w:t>
      </w:r>
      <w:r>
        <w:t>，</w:t>
      </w:r>
      <w:r w:rsidR="00661DB9" w:rsidRPr="00661DB9">
        <w:t>按要求提交报告。据委员会了解</w:t>
      </w:r>
      <w:r>
        <w:t>，</w:t>
      </w:r>
      <w:r w:rsidR="00661DB9" w:rsidRPr="00661DB9">
        <w:t>根据</w:t>
      </w:r>
      <w:proofErr w:type="gramStart"/>
      <w:r w:rsidR="00661DB9" w:rsidRPr="00661DB9">
        <w:t>大会第</w:t>
      </w:r>
      <w:proofErr w:type="gramEnd"/>
      <w:r w:rsidR="00E66CE6" w:rsidRPr="002945D7">
        <w:rPr>
          <w:color w:val="0000FF"/>
        </w:rPr>
        <w:fldChar w:fldCharType="begin"/>
      </w:r>
      <w:r w:rsidR="002945D7" w:rsidRPr="002945D7">
        <w:rPr>
          <w:color w:val="0000FF"/>
        </w:rPr>
        <w:instrText>HYPERLINK "https://docs.un.org/zh/A/RES/68/268"</w:instrText>
      </w:r>
      <w:r w:rsidR="00E66CE6" w:rsidRPr="002945D7">
        <w:rPr>
          <w:color w:val="0000FF"/>
        </w:rPr>
      </w:r>
      <w:r w:rsidR="00E66CE6" w:rsidRPr="002945D7">
        <w:rPr>
          <w:color w:val="0000FF"/>
        </w:rPr>
        <w:fldChar w:fldCharType="separate"/>
      </w:r>
      <w:r w:rsidRPr="002945D7">
        <w:rPr>
          <w:rStyle w:val="af3"/>
        </w:rPr>
        <w:t>68/268</w:t>
      </w:r>
      <w:r w:rsidR="00E66CE6" w:rsidRPr="002945D7">
        <w:rPr>
          <w:color w:val="0000FF"/>
        </w:rPr>
        <w:fldChar w:fldCharType="end"/>
      </w:r>
      <w:r w:rsidR="00661DB9" w:rsidRPr="00661DB9">
        <w:t>号决议制定的条约机构能力建设方案向提出请求的国家提供了支助</w:t>
      </w:r>
      <w:r>
        <w:t>，</w:t>
      </w:r>
      <w:r w:rsidR="00661DB9" w:rsidRPr="00661DB9">
        <w:t>帮助它们建设报告能力。委员会鼓励缔约国利用上述方案提供的支助</w:t>
      </w:r>
      <w:r>
        <w:t>，</w:t>
      </w:r>
      <w:r w:rsidR="00661DB9" w:rsidRPr="00661DB9">
        <w:t>提交逾期已久的报告。</w:t>
      </w:r>
    </w:p>
    <w:p w14:paraId="3C7A861C" w14:textId="330ED458" w:rsidR="00661DB9" w:rsidRPr="00661DB9" w:rsidRDefault="00661DB9" w:rsidP="000A5167">
      <w:pPr>
        <w:pStyle w:val="H1GC"/>
      </w:pPr>
      <w:r w:rsidRPr="00661DB9">
        <w:rPr>
          <w:webHidden/>
        </w:rPr>
        <w:tab/>
      </w:r>
      <w:bookmarkStart w:id="313" w:name="_Toc224207152"/>
      <w:r w:rsidR="002C2D02">
        <w:t>G</w:t>
      </w:r>
      <w:r w:rsidRPr="00661DB9">
        <w:t>.</w:t>
      </w:r>
      <w:r w:rsidRPr="00661DB9">
        <w:tab/>
      </w:r>
      <w:r w:rsidRPr="00661DB9">
        <w:t>几份报告合并为一份文件提交</w:t>
      </w:r>
      <w:bookmarkStart w:id="314" w:name="_Toc321313409"/>
      <w:bookmarkStart w:id="315" w:name="_Toc419703770"/>
      <w:bookmarkStart w:id="316" w:name="_Toc470861814"/>
      <w:bookmarkStart w:id="317" w:name="_Toc504665033"/>
      <w:bookmarkStart w:id="318" w:name="_Toc532996343"/>
      <w:bookmarkStart w:id="319" w:name="_Toc536190864"/>
      <w:bookmarkStart w:id="320" w:name="_Toc536458149"/>
      <w:bookmarkStart w:id="321" w:name="_Toc31123786"/>
      <w:bookmarkStart w:id="322" w:name="_Toc63084546"/>
      <w:bookmarkStart w:id="323" w:name="_Toc81467335"/>
      <w:bookmarkStart w:id="324" w:name="_Toc96419366"/>
      <w:bookmarkStart w:id="325" w:name="_Toc127882980"/>
      <w:bookmarkStart w:id="326" w:name="_Toc143874836"/>
      <w:bookmarkStart w:id="327" w:name="_Toc144123918"/>
      <w:bookmarkStart w:id="328" w:name="_Toc158715829"/>
      <w:bookmarkStart w:id="329" w:name="_Toc172649333"/>
      <w:bookmarkStart w:id="330" w:name="_Toc172649432"/>
      <w:bookmarkStart w:id="331" w:name="_Toc223419021"/>
      <w:bookmarkStart w:id="332" w:name="_Toc223443596"/>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13"/>
    </w:p>
    <w:p w14:paraId="4377BAE9" w14:textId="58FE92A6" w:rsidR="00661DB9" w:rsidRPr="00661DB9" w:rsidRDefault="002C2D02" w:rsidP="00661DB9">
      <w:pPr>
        <w:pStyle w:val="SingleTxtGC"/>
      </w:pPr>
      <w:r>
        <w:t>39.</w:t>
      </w:r>
      <w:r w:rsidR="00661DB9" w:rsidRPr="00661DB9">
        <w:tab/>
      </w:r>
      <w:r w:rsidR="00661DB9" w:rsidRPr="00661DB9">
        <w:t>在第四十八届会议上</w:t>
      </w:r>
      <w:r>
        <w:t>，</w:t>
      </w:r>
      <w:r w:rsidR="00661DB9" w:rsidRPr="00661DB9">
        <w:t>委员会审查了合并报告的相关情况</w:t>
      </w:r>
      <w:r>
        <w:t>，</w:t>
      </w:r>
      <w:r w:rsidR="00661DB9" w:rsidRPr="00661DB9">
        <w:t>并决定将此类报告视为一份报告。委员会还决定</w:t>
      </w:r>
      <w:r>
        <w:t>，</w:t>
      </w:r>
      <w:r w:rsidR="00661DB9" w:rsidRPr="00661DB9">
        <w:t>将缔约国下次定期报告的截止日期定为委员会通过结论性意见之日起五年之后</w:t>
      </w:r>
      <w:r>
        <w:t>，</w:t>
      </w:r>
      <w:r w:rsidR="00661DB9" w:rsidRPr="00661DB9">
        <w:t>而不是自提交初次报告起五年之后</w:t>
      </w:r>
      <w:r>
        <w:t>，</w:t>
      </w:r>
      <w:r w:rsidR="00661DB9" w:rsidRPr="00661DB9">
        <w:t>不论</w:t>
      </w:r>
      <w:proofErr w:type="gramStart"/>
      <w:r w:rsidR="00661DB9" w:rsidRPr="00661DB9">
        <w:t>上次报告</w:t>
      </w:r>
      <w:proofErr w:type="gramEnd"/>
      <w:r w:rsidR="00661DB9" w:rsidRPr="00661DB9">
        <w:t>的提交日期为何。每份报告字数限制相同</w:t>
      </w:r>
      <w:r>
        <w:t>，</w:t>
      </w:r>
      <w:r w:rsidR="00661DB9" w:rsidRPr="00661DB9">
        <w:t>均为</w:t>
      </w:r>
      <w:proofErr w:type="gramStart"/>
      <w:r w:rsidR="00661DB9" w:rsidRPr="00661DB9">
        <w:t>大会第</w:t>
      </w:r>
      <w:proofErr w:type="gramEnd"/>
      <w:r w:rsidR="00E66CE6" w:rsidRPr="002945D7">
        <w:rPr>
          <w:color w:val="0000FF"/>
        </w:rPr>
        <w:fldChar w:fldCharType="begin"/>
      </w:r>
      <w:r w:rsidR="002945D7" w:rsidRPr="002945D7">
        <w:rPr>
          <w:color w:val="0000FF"/>
        </w:rPr>
        <w:instrText>HYPERLINK "https://docs.un.org/zh/A/RES/68/268"</w:instrText>
      </w:r>
      <w:r w:rsidR="00E66CE6" w:rsidRPr="002945D7">
        <w:rPr>
          <w:color w:val="0000FF"/>
        </w:rPr>
      </w:r>
      <w:r w:rsidR="00E66CE6" w:rsidRPr="002945D7">
        <w:rPr>
          <w:color w:val="0000FF"/>
        </w:rPr>
        <w:fldChar w:fldCharType="separate"/>
      </w:r>
      <w:r w:rsidRPr="002945D7">
        <w:rPr>
          <w:rStyle w:val="af3"/>
        </w:rPr>
        <w:t>68/268</w:t>
      </w:r>
      <w:r w:rsidR="00E66CE6" w:rsidRPr="002945D7">
        <w:rPr>
          <w:color w:val="0000FF"/>
        </w:rPr>
        <w:fldChar w:fldCharType="end"/>
      </w:r>
      <w:r w:rsidR="00661DB9" w:rsidRPr="00661DB9">
        <w:t>号决议第</w:t>
      </w:r>
      <w:r>
        <w:t>16</w:t>
      </w:r>
      <w:r w:rsidR="00661DB9" w:rsidRPr="00661DB9">
        <w:t>段规定的字数</w:t>
      </w:r>
      <w:r>
        <w:t>(</w:t>
      </w:r>
      <w:r w:rsidR="00661DB9" w:rsidRPr="00661DB9">
        <w:t>初次报告</w:t>
      </w:r>
      <w:r>
        <w:t>31,8</w:t>
      </w:r>
      <w:r w:rsidR="00661DB9" w:rsidRPr="00661DB9">
        <w:t>00</w:t>
      </w:r>
      <w:r w:rsidR="00661DB9" w:rsidRPr="00661DB9">
        <w:t>字</w:t>
      </w:r>
      <w:r>
        <w:t>，</w:t>
      </w:r>
      <w:r w:rsidR="00661DB9" w:rsidRPr="00661DB9">
        <w:t>定期报告</w:t>
      </w:r>
      <w:r>
        <w:t>21,2</w:t>
      </w:r>
      <w:r w:rsidR="00661DB9" w:rsidRPr="00661DB9">
        <w:t>00</w:t>
      </w:r>
      <w:r w:rsidR="00661DB9" w:rsidRPr="00661DB9">
        <w:t>字</w:t>
      </w:r>
      <w:r>
        <w:t>，</w:t>
      </w:r>
      <w:r w:rsidR="00661DB9" w:rsidRPr="00661DB9">
        <w:t>共同核心文件</w:t>
      </w:r>
      <w:r>
        <w:t>42,4</w:t>
      </w:r>
      <w:r w:rsidR="00661DB9" w:rsidRPr="00661DB9">
        <w:t>00</w:t>
      </w:r>
      <w:r w:rsidR="00661DB9" w:rsidRPr="00661DB9">
        <w:t>字</w:t>
      </w:r>
      <w:r>
        <w:t>)</w:t>
      </w:r>
      <w:r w:rsidR="00661DB9" w:rsidRPr="00661DB9">
        <w:t>。</w:t>
      </w:r>
    </w:p>
    <w:p w14:paraId="634A5535" w14:textId="3C617FE6" w:rsidR="00661DB9" w:rsidRPr="00661DB9" w:rsidRDefault="00661DB9" w:rsidP="000A5167">
      <w:pPr>
        <w:pStyle w:val="H1GC"/>
      </w:pPr>
      <w:r w:rsidRPr="00661DB9">
        <w:rPr>
          <w:webHidden/>
        </w:rPr>
        <w:tab/>
      </w:r>
      <w:bookmarkStart w:id="333" w:name="_Toc224207153"/>
      <w:r w:rsidR="002C2D02">
        <w:t>H</w:t>
      </w:r>
      <w:r w:rsidRPr="00661DB9">
        <w:t>.</w:t>
      </w:r>
      <w:r w:rsidRPr="00661DB9">
        <w:tab/>
      </w:r>
      <w:r w:rsidRPr="00661DB9">
        <w:t>委员会就缔约国以外的来源所提交的关于社会、经济及文化权利的资料所采取的行动</w:t>
      </w:r>
      <w:bookmarkStart w:id="334" w:name="_Toc321313410"/>
      <w:bookmarkStart w:id="335" w:name="_Toc419703771"/>
      <w:bookmarkStart w:id="336" w:name="_Toc470861815"/>
      <w:bookmarkStart w:id="337" w:name="_Toc504665034"/>
      <w:bookmarkStart w:id="338" w:name="_Toc532996344"/>
      <w:bookmarkStart w:id="339" w:name="_Toc536190865"/>
      <w:bookmarkStart w:id="340" w:name="_Toc536458150"/>
      <w:bookmarkStart w:id="341" w:name="_Toc31123787"/>
      <w:bookmarkStart w:id="342" w:name="_Toc63084547"/>
      <w:bookmarkStart w:id="343" w:name="_Toc81467336"/>
      <w:bookmarkStart w:id="344" w:name="_Toc96419367"/>
      <w:bookmarkStart w:id="345" w:name="_Toc127882981"/>
      <w:bookmarkStart w:id="346" w:name="_Toc143874837"/>
      <w:bookmarkStart w:id="347" w:name="_Toc144123919"/>
      <w:bookmarkStart w:id="348" w:name="_Toc158715830"/>
      <w:bookmarkStart w:id="349" w:name="_Toc172649334"/>
      <w:bookmarkStart w:id="350" w:name="_Toc172649433"/>
      <w:bookmarkStart w:id="351" w:name="_Toc223419022"/>
      <w:bookmarkStart w:id="352" w:name="_Toc223443597"/>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33"/>
    </w:p>
    <w:p w14:paraId="35B3C6EB" w14:textId="7D954E12" w:rsidR="00661DB9" w:rsidRPr="00661DB9" w:rsidRDefault="00661DB9" w:rsidP="000A5167">
      <w:pPr>
        <w:pStyle w:val="H23GC"/>
      </w:pPr>
      <w:r w:rsidRPr="00661DB9">
        <w:rPr>
          <w:webHidden/>
        </w:rPr>
        <w:tab/>
      </w:r>
      <w:r w:rsidR="002C2D02">
        <w:t>1.</w:t>
      </w:r>
      <w:r w:rsidRPr="00661DB9">
        <w:tab/>
      </w:r>
      <w:r w:rsidRPr="00661DB9">
        <w:t>所提供的与委员会对缔约国报告的审议相关联的资料</w:t>
      </w:r>
      <w:bookmarkStart w:id="353" w:name="_Toc321313411"/>
      <w:bookmarkStart w:id="354" w:name="_Toc536190866"/>
      <w:bookmarkStart w:id="355" w:name="_Toc536458151"/>
      <w:bookmarkStart w:id="356" w:name="_Toc63084548"/>
      <w:bookmarkStart w:id="357" w:name="_Toc81467337"/>
      <w:bookmarkEnd w:id="353"/>
      <w:bookmarkEnd w:id="354"/>
      <w:bookmarkEnd w:id="355"/>
      <w:bookmarkEnd w:id="356"/>
      <w:bookmarkEnd w:id="357"/>
    </w:p>
    <w:p w14:paraId="4CE2F817" w14:textId="792B5F6A" w:rsidR="00661DB9" w:rsidRPr="00661DB9" w:rsidRDefault="002C2D02" w:rsidP="00661DB9">
      <w:pPr>
        <w:pStyle w:val="SingleTxtGC"/>
      </w:pPr>
      <w:r>
        <w:t>40.</w:t>
      </w:r>
      <w:r w:rsidR="00661DB9" w:rsidRPr="00661DB9">
        <w:tab/>
      </w:r>
      <w:r w:rsidR="00661DB9" w:rsidRPr="00661DB9">
        <w:t>委员会将考虑缔约国以外的其他来源提供的与委员会对缔约国报告的审议相关联的资料。此类资料可能被视为与缔约国的建设性对话的组成部分</w:t>
      </w:r>
      <w:r>
        <w:t>，</w:t>
      </w:r>
      <w:r w:rsidR="00661DB9" w:rsidRPr="00661DB9">
        <w:t>在委员会审议有关缔约国的报告之前</w:t>
      </w:r>
      <w:r>
        <w:t>，</w:t>
      </w:r>
      <w:r w:rsidR="00661DB9" w:rsidRPr="00661DB9">
        <w:t>秘书处将通过联合国人权事务高级专员办事处</w:t>
      </w:r>
      <w:r>
        <w:t>(</w:t>
      </w:r>
      <w:r w:rsidR="00661DB9" w:rsidRPr="00661DB9">
        <w:t>人权高专办</w:t>
      </w:r>
      <w:r>
        <w:t>)</w:t>
      </w:r>
      <w:r w:rsidR="00661DB9" w:rsidRPr="00661DB9">
        <w:t>的公开网站向该缔约国提供此类资料。此类资料发布在人权高专办网站上并不意味着委员会认同其内容。</w:t>
      </w:r>
    </w:p>
    <w:p w14:paraId="3A547893" w14:textId="5C415006" w:rsidR="00661DB9" w:rsidRPr="00661DB9" w:rsidRDefault="00661DB9" w:rsidP="000A5167">
      <w:pPr>
        <w:pStyle w:val="H23GC"/>
      </w:pPr>
      <w:r w:rsidRPr="00661DB9">
        <w:rPr>
          <w:webHidden/>
        </w:rPr>
        <w:tab/>
      </w:r>
      <w:r w:rsidR="002C2D02">
        <w:t>2.</w:t>
      </w:r>
      <w:r w:rsidRPr="00661DB9">
        <w:tab/>
      </w:r>
      <w:r w:rsidRPr="00661DB9">
        <w:t>委员会审议缔约国报告并通过结论性意见后收到的资料</w:t>
      </w:r>
      <w:bookmarkStart w:id="358" w:name="_Toc321313412"/>
      <w:bookmarkStart w:id="359" w:name="_Toc536190867"/>
      <w:bookmarkStart w:id="360" w:name="_Toc536458152"/>
      <w:bookmarkStart w:id="361" w:name="_Toc63084549"/>
      <w:bookmarkStart w:id="362" w:name="_Toc81467338"/>
      <w:bookmarkEnd w:id="358"/>
      <w:bookmarkEnd w:id="359"/>
      <w:bookmarkEnd w:id="360"/>
      <w:bookmarkEnd w:id="361"/>
      <w:bookmarkEnd w:id="362"/>
    </w:p>
    <w:p w14:paraId="55A280A9" w14:textId="44326D98" w:rsidR="00661DB9" w:rsidRPr="00661DB9" w:rsidRDefault="002C2D02" w:rsidP="00661DB9">
      <w:pPr>
        <w:pStyle w:val="SingleTxtGC"/>
      </w:pPr>
      <w:r>
        <w:t>41.</w:t>
      </w:r>
      <w:r w:rsidR="00661DB9" w:rsidRPr="00661DB9">
        <w:tab/>
      </w:r>
      <w:r w:rsidR="00661DB9" w:rsidRPr="00661DB9">
        <w:t>委员会以往曾多次在审议缔约国报告并通过相关结论性意见之后</w:t>
      </w:r>
      <w:r>
        <w:t>，</w:t>
      </w:r>
      <w:r w:rsidR="00661DB9" w:rsidRPr="00661DB9">
        <w:t>收到主要来自非政府组织的资料。实际工作中</w:t>
      </w:r>
      <w:r>
        <w:t>，</w:t>
      </w:r>
      <w:r w:rsidR="00661DB9" w:rsidRPr="00661DB9">
        <w:t>这些资料一般是关于委员会结论和建议的后续资料。委员会如果不与缔约国重新对话则无法审议这种资料并就资料采取行动</w:t>
      </w:r>
      <w:r>
        <w:t>，</w:t>
      </w:r>
      <w:r w:rsidR="00661DB9" w:rsidRPr="00661DB9">
        <w:t>因此</w:t>
      </w:r>
      <w:r>
        <w:t>，</w:t>
      </w:r>
      <w:r w:rsidR="00661DB9" w:rsidRPr="00661DB9">
        <w:t>只有在委员会结论性意见曾具体要求提供这种资料的情况下</w:t>
      </w:r>
      <w:r>
        <w:t>，</w:t>
      </w:r>
      <w:r w:rsidR="00661DB9" w:rsidRPr="00661DB9">
        <w:t>委员会才会审议从缔约国之外的其他来源收到的资料。</w:t>
      </w:r>
    </w:p>
    <w:p w14:paraId="562EA464" w14:textId="581CD875" w:rsidR="00661DB9" w:rsidRPr="00661DB9" w:rsidRDefault="002C2D02" w:rsidP="00661DB9">
      <w:pPr>
        <w:pStyle w:val="SingleTxtGC"/>
      </w:pPr>
      <w:r>
        <w:t>42.</w:t>
      </w:r>
      <w:r w:rsidR="00661DB9" w:rsidRPr="00661DB9">
        <w:tab/>
      </w:r>
      <w:r w:rsidR="00661DB9" w:rsidRPr="00661DB9">
        <w:t>委员会认为</w:t>
      </w:r>
      <w:r>
        <w:t>，</w:t>
      </w:r>
      <w:r w:rsidR="00661DB9" w:rsidRPr="00661DB9">
        <w:t>在委员会审议缔约国报告并通过结论性意见后</w:t>
      </w:r>
      <w:r>
        <w:t>，</w:t>
      </w:r>
      <w:r w:rsidR="00661DB9" w:rsidRPr="00661DB9">
        <w:t>落实建议的首要责任在于缔约国</w:t>
      </w:r>
      <w:r>
        <w:t>，</w:t>
      </w:r>
      <w:r w:rsidR="00661DB9" w:rsidRPr="00661DB9">
        <w:t>缔约国必须在下次定期报告中向委员会报告在这方面采取的措施。因此</w:t>
      </w:r>
      <w:r>
        <w:t>，</w:t>
      </w:r>
      <w:r w:rsidR="00661DB9" w:rsidRPr="00661DB9">
        <w:t>委员会建议</w:t>
      </w:r>
      <w:r>
        <w:t>，</w:t>
      </w:r>
      <w:r w:rsidR="00661DB9" w:rsidRPr="00661DB9">
        <w:t>上段所述资料</w:t>
      </w:r>
      <w:r>
        <w:t>(</w:t>
      </w:r>
      <w:r w:rsidR="00661DB9" w:rsidRPr="00661DB9">
        <w:t>主要是来自非政府组织的资料</w:t>
      </w:r>
      <w:r>
        <w:t>)</w:t>
      </w:r>
      <w:r w:rsidR="00661DB9" w:rsidRPr="00661DB9">
        <w:t>应直接提交国家主管部门</w:t>
      </w:r>
      <w:r>
        <w:t>，</w:t>
      </w:r>
      <w:r w:rsidR="00661DB9" w:rsidRPr="00661DB9">
        <w:t>以协助其落实委员会的结论性意见。</w:t>
      </w:r>
    </w:p>
    <w:p w14:paraId="566577BA" w14:textId="2DC2ABF4" w:rsidR="00661DB9" w:rsidRPr="00661DB9" w:rsidRDefault="00661DB9" w:rsidP="000A5167">
      <w:pPr>
        <w:pStyle w:val="H23GC"/>
      </w:pPr>
      <w:r w:rsidRPr="00661DB9">
        <w:rPr>
          <w:webHidden/>
        </w:rPr>
        <w:tab/>
      </w:r>
      <w:r w:rsidR="002C2D02">
        <w:t>3.</w:t>
      </w:r>
      <w:r w:rsidRPr="00661DB9">
        <w:tab/>
      </w:r>
      <w:r w:rsidRPr="00661DB9">
        <w:t>就未提交报告的缔约国提供的资料</w:t>
      </w:r>
      <w:bookmarkStart w:id="363" w:name="_Toc321313413"/>
      <w:bookmarkStart w:id="364" w:name="_Toc536190868"/>
      <w:bookmarkStart w:id="365" w:name="_Toc536458153"/>
      <w:bookmarkStart w:id="366" w:name="_Toc63084550"/>
      <w:bookmarkStart w:id="367" w:name="_Toc81467339"/>
      <w:bookmarkEnd w:id="363"/>
      <w:bookmarkEnd w:id="364"/>
      <w:bookmarkEnd w:id="365"/>
      <w:bookmarkEnd w:id="366"/>
      <w:bookmarkEnd w:id="367"/>
    </w:p>
    <w:p w14:paraId="0DAF0DE3" w14:textId="1DE66470" w:rsidR="00661DB9" w:rsidRPr="00661DB9" w:rsidRDefault="002C2D02" w:rsidP="00661DB9">
      <w:pPr>
        <w:pStyle w:val="SingleTxtGC"/>
      </w:pPr>
      <w:r>
        <w:t>43.</w:t>
      </w:r>
      <w:r w:rsidR="00661DB9" w:rsidRPr="00661DB9">
        <w:tab/>
      </w:r>
      <w:r w:rsidR="00661DB9" w:rsidRPr="00661DB9">
        <w:t>委员会还收到了国际和国内非政府组织提交的资料</w:t>
      </w:r>
      <w:r>
        <w:t>，</w:t>
      </w:r>
      <w:r w:rsidR="00661DB9" w:rsidRPr="00661DB9">
        <w:t>其中说明了以下两类缔约国落实经济、社会及文化权利的情况</w:t>
      </w:r>
      <w:r>
        <w:t>：</w:t>
      </w:r>
    </w:p>
    <w:p w14:paraId="0FB485D9" w14:textId="03748136" w:rsidR="00661DB9" w:rsidRPr="00661DB9" w:rsidRDefault="00661DB9" w:rsidP="00661DB9">
      <w:pPr>
        <w:pStyle w:val="SingleTxtGC"/>
      </w:pPr>
      <w:r w:rsidRPr="00661DB9">
        <w:tab/>
      </w:r>
      <w:r w:rsidR="002C2D02">
        <w:t>(a)</w:t>
      </w:r>
      <w:r w:rsidRPr="00661DB9">
        <w:tab/>
      </w:r>
      <w:r w:rsidRPr="00661DB9">
        <w:t>自批准《公约》和《公约》生效后从未提交报告的缔约国</w:t>
      </w:r>
      <w:r w:rsidR="002C2D02">
        <w:t>；</w:t>
      </w:r>
    </w:p>
    <w:p w14:paraId="1B7F9B25" w14:textId="278DA240" w:rsidR="00661DB9" w:rsidRPr="00661DB9" w:rsidRDefault="00661DB9" w:rsidP="00661DB9">
      <w:pPr>
        <w:pStyle w:val="SingleTxtGC"/>
      </w:pPr>
      <w:r w:rsidRPr="00661DB9">
        <w:tab/>
      </w:r>
      <w:r w:rsidR="002C2D02">
        <w:t>(b)</w:t>
      </w:r>
      <w:r w:rsidRPr="00661DB9">
        <w:tab/>
      </w:r>
      <w:r w:rsidRPr="00661DB9">
        <w:t>定期报告逾期已久的缔约国。</w:t>
      </w:r>
    </w:p>
    <w:p w14:paraId="096F8E98" w14:textId="74A41D52" w:rsidR="00661DB9" w:rsidRPr="00661DB9" w:rsidRDefault="002C2D02" w:rsidP="00661DB9">
      <w:pPr>
        <w:pStyle w:val="SingleTxtGC"/>
      </w:pPr>
      <w:r>
        <w:t>44.</w:t>
      </w:r>
      <w:r w:rsidR="00661DB9" w:rsidRPr="00661DB9">
        <w:tab/>
      </w:r>
      <w:r w:rsidR="00661DB9" w:rsidRPr="00661DB9">
        <w:t>这两种情况下</w:t>
      </w:r>
      <w:r>
        <w:t>，</w:t>
      </w:r>
      <w:r w:rsidR="00661DB9" w:rsidRPr="00661DB9">
        <w:t>缔约国未能履行《公约》义务</w:t>
      </w:r>
      <w:r>
        <w:t>，</w:t>
      </w:r>
      <w:r w:rsidR="00661DB9" w:rsidRPr="00661DB9">
        <w:t>特别是报告义务</w:t>
      </w:r>
      <w:r>
        <w:t>，</w:t>
      </w:r>
      <w:r w:rsidR="00661DB9" w:rsidRPr="00661DB9">
        <w:t>导致委员会无法根据经济及社会理事会授予的任务</w:t>
      </w:r>
      <w:r>
        <w:t>，</w:t>
      </w:r>
      <w:r w:rsidR="00661DB9" w:rsidRPr="00661DB9">
        <w:t>有效监测缔约国落实《公约》所规定的经济、社会及文化权利的情况。</w:t>
      </w:r>
    </w:p>
    <w:p w14:paraId="17BE20E2" w14:textId="60E218BC" w:rsidR="00661DB9" w:rsidRPr="00661DB9" w:rsidRDefault="002C2D02" w:rsidP="00661DB9">
      <w:pPr>
        <w:pStyle w:val="SingleTxtGC"/>
      </w:pPr>
      <w:r>
        <w:t>45.</w:t>
      </w:r>
      <w:r w:rsidR="00661DB9" w:rsidRPr="00661DB9">
        <w:tab/>
      </w:r>
      <w:r w:rsidR="00661DB9" w:rsidRPr="00661DB9">
        <w:t>在第三十届会议上</w:t>
      </w:r>
      <w:r>
        <w:t>，</w:t>
      </w:r>
      <w:r w:rsidR="00661DB9" w:rsidRPr="00661DB9">
        <w:t>本着与缔约国进行开放和建设性对话的精神</w:t>
      </w:r>
      <w:r>
        <w:t>，</w:t>
      </w:r>
      <w:r w:rsidR="00661DB9" w:rsidRPr="00661DB9">
        <w:t>委员会决定</w:t>
      </w:r>
      <w:r>
        <w:t>，</w:t>
      </w:r>
      <w:r w:rsidR="00661DB9" w:rsidRPr="00661DB9">
        <w:t>在上述两种情况下</w:t>
      </w:r>
      <w:r>
        <w:t>，</w:t>
      </w:r>
      <w:r w:rsidR="00661DB9" w:rsidRPr="00661DB9">
        <w:t>委员会可通过主席致函提请有关缔约国注意所收到的资料</w:t>
      </w:r>
      <w:r>
        <w:t>，</w:t>
      </w:r>
      <w:r w:rsidR="00661DB9" w:rsidRPr="00661DB9">
        <w:t>敦促该缔约国不再拖延提交逾期报告并在报告中</w:t>
      </w:r>
      <w:proofErr w:type="gramStart"/>
      <w:r w:rsidR="00661DB9" w:rsidRPr="00661DB9">
        <w:t>回应非</w:t>
      </w:r>
      <w:proofErr w:type="gramEnd"/>
      <w:r w:rsidR="00661DB9" w:rsidRPr="00661DB9">
        <w:t>政府组织所提交资料中提出的问题。还可应要求向有关非政府组织提供上述主席函。</w:t>
      </w:r>
    </w:p>
    <w:p w14:paraId="74003266" w14:textId="2913F946" w:rsidR="00661DB9" w:rsidRPr="00661DB9" w:rsidRDefault="00661DB9" w:rsidP="000A5167">
      <w:pPr>
        <w:pStyle w:val="H1GC"/>
      </w:pPr>
      <w:r w:rsidRPr="00661DB9">
        <w:rPr>
          <w:webHidden/>
        </w:rPr>
        <w:tab/>
      </w:r>
      <w:bookmarkStart w:id="368" w:name="_Toc224207154"/>
      <w:r w:rsidR="002C2D02">
        <w:t>I</w:t>
      </w:r>
      <w:r w:rsidRPr="00661DB9">
        <w:t>.</w:t>
      </w:r>
      <w:r w:rsidRPr="00661DB9">
        <w:tab/>
      </w:r>
      <w:r w:rsidRPr="00661DB9">
        <w:t>一般性讨论日</w:t>
      </w:r>
      <w:bookmarkStart w:id="369" w:name="_Toc321313414"/>
      <w:bookmarkStart w:id="370" w:name="_Toc419703772"/>
      <w:bookmarkStart w:id="371" w:name="_Toc470861816"/>
      <w:bookmarkStart w:id="372" w:name="_Toc504665035"/>
      <w:bookmarkStart w:id="373" w:name="_Toc532996345"/>
      <w:bookmarkStart w:id="374" w:name="_Toc536190869"/>
      <w:bookmarkStart w:id="375" w:name="_Toc536458154"/>
      <w:bookmarkStart w:id="376" w:name="_Toc31123788"/>
      <w:bookmarkStart w:id="377" w:name="_Toc63084551"/>
      <w:bookmarkStart w:id="378" w:name="_Toc81467340"/>
      <w:bookmarkStart w:id="379" w:name="_Toc96419368"/>
      <w:bookmarkStart w:id="380" w:name="_Toc127882982"/>
      <w:bookmarkStart w:id="381" w:name="_Toc143874838"/>
      <w:bookmarkStart w:id="382" w:name="_Toc144123920"/>
      <w:bookmarkStart w:id="383" w:name="_Toc158715831"/>
      <w:bookmarkStart w:id="384" w:name="_Toc172649335"/>
      <w:bookmarkStart w:id="385" w:name="_Toc172649434"/>
      <w:bookmarkStart w:id="386" w:name="_Toc223419023"/>
      <w:bookmarkStart w:id="387" w:name="_Toc22344359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68"/>
    </w:p>
    <w:p w14:paraId="469A6B04" w14:textId="1EE87766" w:rsidR="00661DB9" w:rsidRPr="00661DB9" w:rsidRDefault="002C2D02" w:rsidP="00661DB9">
      <w:pPr>
        <w:pStyle w:val="SingleTxtGC"/>
      </w:pPr>
      <w:r>
        <w:t>46.</w:t>
      </w:r>
      <w:r w:rsidR="00661DB9" w:rsidRPr="00661DB9">
        <w:tab/>
      </w:r>
      <w:r w:rsidR="00661DB9" w:rsidRPr="00661DB9">
        <w:t>委员会可决定将届会的一天时间专门用于就《公约》的某项权利或某个方面进行一般性讨论。这种一般性讨论的目的有三重</w:t>
      </w:r>
      <w:r>
        <w:t>：</w:t>
      </w:r>
      <w:r>
        <w:t>(a)</w:t>
      </w:r>
      <w:r w:rsidR="00320FC0">
        <w:rPr>
          <w:rFonts w:hint="eastAsia"/>
        </w:rPr>
        <w:t xml:space="preserve"> </w:t>
      </w:r>
      <w:r w:rsidR="00661DB9" w:rsidRPr="00661DB9">
        <w:t>有助于委员会更深入地形成对所讨论问题的共同理解</w:t>
      </w:r>
      <w:r>
        <w:t>；</w:t>
      </w:r>
      <w:r>
        <w:t>(b)</w:t>
      </w:r>
      <w:r w:rsidR="00320FC0">
        <w:rPr>
          <w:rFonts w:hint="eastAsia"/>
        </w:rPr>
        <w:t xml:space="preserve"> </w:t>
      </w:r>
      <w:r w:rsidR="00661DB9" w:rsidRPr="00661DB9">
        <w:t>使委员会能够鼓励所有有关各方为委员会的工作提供投入</w:t>
      </w:r>
      <w:r>
        <w:t>；</w:t>
      </w:r>
      <w:r w:rsidR="00661DB9" w:rsidRPr="00661DB9">
        <w:t>以及</w:t>
      </w:r>
      <w:r>
        <w:t>(c)</w:t>
      </w:r>
      <w:r w:rsidR="00320FC0">
        <w:rPr>
          <w:rFonts w:hint="eastAsia"/>
        </w:rPr>
        <w:t xml:space="preserve"> </w:t>
      </w:r>
      <w:r w:rsidR="00661DB9" w:rsidRPr="00661DB9">
        <w:t>帮助委员会为未来某项一般性意见奠定基础</w:t>
      </w:r>
      <w:r>
        <w:t>，</w:t>
      </w:r>
      <w:r w:rsidR="00661DB9" w:rsidRPr="00661DB9">
        <w:t>或为讨论某项一般性意见草案提供机会。</w:t>
      </w:r>
      <w:r>
        <w:t>2</w:t>
      </w:r>
      <w:r w:rsidR="00661DB9" w:rsidRPr="00661DB9">
        <w:t>0</w:t>
      </w:r>
      <w:r>
        <w:t>25</w:t>
      </w:r>
      <w:r w:rsidR="00661DB9" w:rsidRPr="00661DB9">
        <w:t>年</w:t>
      </w:r>
      <w:r>
        <w:t>，</w:t>
      </w:r>
      <w:r w:rsidR="00661DB9" w:rsidRPr="00661DB9">
        <w:t>委员会未举行为期一天的一般性讨论。</w:t>
      </w:r>
    </w:p>
    <w:p w14:paraId="2D084AF3" w14:textId="2A723B4A" w:rsidR="00661DB9" w:rsidRPr="00661DB9" w:rsidRDefault="00661DB9" w:rsidP="000A5167">
      <w:pPr>
        <w:pStyle w:val="H1GC"/>
      </w:pPr>
      <w:bookmarkStart w:id="388" w:name="_Toc321313415"/>
      <w:bookmarkStart w:id="389" w:name="_Toc419703773"/>
      <w:bookmarkStart w:id="390" w:name="_Toc470861817"/>
      <w:bookmarkStart w:id="391" w:name="_Toc504665036"/>
      <w:bookmarkStart w:id="392" w:name="_Toc532996346"/>
      <w:bookmarkStart w:id="393" w:name="_Toc536190870"/>
      <w:bookmarkStart w:id="394" w:name="_Toc536458155"/>
      <w:bookmarkStart w:id="395" w:name="_Toc31123789"/>
      <w:bookmarkStart w:id="396" w:name="_Toc63084552"/>
      <w:bookmarkStart w:id="397" w:name="_Toc81467341"/>
      <w:bookmarkStart w:id="398" w:name="_Toc96419369"/>
      <w:bookmarkStart w:id="399" w:name="_Toc127882983"/>
      <w:bookmarkStart w:id="400" w:name="_Toc143874839"/>
      <w:bookmarkStart w:id="401" w:name="_Toc144123921"/>
      <w:bookmarkStart w:id="402" w:name="_Toc158715832"/>
      <w:r w:rsidRPr="00661DB9">
        <w:rPr>
          <w:webHidden/>
        </w:rPr>
        <w:tab/>
      </w:r>
      <w:bookmarkStart w:id="403" w:name="_Toc224207155"/>
      <w:r w:rsidR="002C2D02">
        <w:t>J</w:t>
      </w:r>
      <w:r w:rsidRPr="00661DB9">
        <w:t>.</w:t>
      </w:r>
      <w:r w:rsidRPr="00661DB9">
        <w:tab/>
      </w:r>
      <w:r w:rsidRPr="00661DB9">
        <w:t>其他磋商</w:t>
      </w:r>
      <w:bookmarkStart w:id="404" w:name="_Toc172649336"/>
      <w:bookmarkStart w:id="405" w:name="_Toc172649435"/>
      <w:bookmarkStart w:id="406" w:name="_Toc223419024"/>
      <w:bookmarkStart w:id="407" w:name="_Toc223443599"/>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4"/>
      <w:bookmarkEnd w:id="405"/>
      <w:bookmarkEnd w:id="406"/>
      <w:bookmarkEnd w:id="407"/>
      <w:bookmarkEnd w:id="403"/>
    </w:p>
    <w:p w14:paraId="32302598" w14:textId="27760875" w:rsidR="00661DB9" w:rsidRPr="00661DB9" w:rsidRDefault="002C2D02" w:rsidP="00661DB9">
      <w:pPr>
        <w:pStyle w:val="SingleTxtGC"/>
      </w:pPr>
      <w:bookmarkStart w:id="408" w:name="_Ref158716352"/>
      <w:r>
        <w:t>47.</w:t>
      </w:r>
      <w:r w:rsidR="00661DB9" w:rsidRPr="00661DB9">
        <w:tab/>
      </w:r>
      <w:r w:rsidR="00661DB9" w:rsidRPr="00661DB9">
        <w:t>委员会全年一直力求在最大程度上与其他机构协调工作</w:t>
      </w:r>
      <w:r>
        <w:t>，</w:t>
      </w:r>
      <w:r w:rsidR="00661DB9" w:rsidRPr="00661DB9">
        <w:t>并尽可能广泛地借鉴其职权领域内的现有专业知识。委员会还寻求借鉴联合国相关专门机构和机关、人权理事会特别程序任务负责人以及人权理事会各工作组和其他机构的主席和成员的专业知识。委员会也寻求与缔约国和民间社会利益攸关方进行接触。</w:t>
      </w:r>
    </w:p>
    <w:p w14:paraId="7C1EFF79" w14:textId="4A2E59C6" w:rsidR="00661DB9" w:rsidRPr="00661DB9" w:rsidRDefault="002C2D02" w:rsidP="00661DB9">
      <w:pPr>
        <w:pStyle w:val="SingleTxtGC"/>
      </w:pPr>
      <w:r>
        <w:t>48.</w:t>
      </w:r>
      <w:r w:rsidR="00661DB9" w:rsidRPr="00661DB9">
        <w:tab/>
      </w:r>
      <w:r>
        <w:t>2</w:t>
      </w:r>
      <w:r w:rsidR="00661DB9" w:rsidRPr="00661DB9">
        <w:t>0</w:t>
      </w:r>
      <w:r>
        <w:t>25</w:t>
      </w:r>
      <w:r w:rsidR="00661DB9" w:rsidRPr="00661DB9">
        <w:t>年</w:t>
      </w:r>
      <w:r>
        <w:t>2</w:t>
      </w:r>
      <w:r w:rsidR="00661DB9" w:rsidRPr="00661DB9">
        <w:t>月</w:t>
      </w:r>
      <w:r>
        <w:t>12</w:t>
      </w:r>
      <w:r w:rsidR="00661DB9" w:rsidRPr="00661DB9">
        <w:t>日</w:t>
      </w:r>
      <w:r>
        <w:t>，</w:t>
      </w:r>
      <w:r w:rsidR="00661DB9" w:rsidRPr="00661DB9">
        <w:t>与气候变化背景下促进和保护人权特别报告员进行了非正式讨论。讨论重点围绕特别报告</w:t>
      </w:r>
      <w:proofErr w:type="gramStart"/>
      <w:r w:rsidR="00661DB9" w:rsidRPr="00661DB9">
        <w:t>员近期</w:t>
      </w:r>
      <w:proofErr w:type="gramEnd"/>
      <w:r w:rsidR="00661DB9" w:rsidRPr="00661DB9">
        <w:t>开展的工作</w:t>
      </w:r>
      <w:r>
        <w:t>，</w:t>
      </w:r>
      <w:r w:rsidR="00661DB9" w:rsidRPr="00661DB9">
        <w:t>包括她最近的国别访问</w:t>
      </w:r>
      <w:r>
        <w:t>，</w:t>
      </w:r>
      <w:r w:rsidR="00661DB9" w:rsidRPr="00661DB9">
        <w:t>以及她正在撰写的一份报告</w:t>
      </w:r>
      <w:r>
        <w:t>，</w:t>
      </w:r>
      <w:r w:rsidR="00661DB9" w:rsidRPr="00661DB9">
        <w:t>该报告探讨逐步淘汰化石燃料作为减缓气候变化的重要手段。这些贡献受到高度重视</w:t>
      </w:r>
      <w:r>
        <w:t>，</w:t>
      </w:r>
      <w:r w:rsidR="00661DB9" w:rsidRPr="00661DB9">
        <w:t>尤其是特别报告员就委员会关于经济、社会及文化权利与可持续发展环境维度的一般性意见草案所提出的评论。</w:t>
      </w:r>
    </w:p>
    <w:p w14:paraId="4C3BBB32" w14:textId="42260868" w:rsidR="00661DB9" w:rsidRPr="00661DB9" w:rsidRDefault="002C2D02" w:rsidP="00661DB9">
      <w:pPr>
        <w:pStyle w:val="SingleTxtGC"/>
      </w:pPr>
      <w:r>
        <w:t>49.</w:t>
      </w:r>
      <w:r w:rsidR="00661DB9" w:rsidRPr="00661DB9">
        <w:tab/>
      </w:r>
      <w:r>
        <w:t>2</w:t>
      </w:r>
      <w:r w:rsidR="00661DB9" w:rsidRPr="00661DB9">
        <w:t>0</w:t>
      </w:r>
      <w:r>
        <w:t>25</w:t>
      </w:r>
      <w:r w:rsidR="00661DB9" w:rsidRPr="00661DB9">
        <w:t>年</w:t>
      </w:r>
      <w:r>
        <w:t>2</w:t>
      </w:r>
      <w:r w:rsidR="00661DB9" w:rsidRPr="00661DB9">
        <w:t>月</w:t>
      </w:r>
      <w:r>
        <w:t>2</w:t>
      </w:r>
      <w:r w:rsidR="00661DB9" w:rsidRPr="00661DB9">
        <w:t>0</w:t>
      </w:r>
      <w:r w:rsidR="00661DB9" w:rsidRPr="00661DB9">
        <w:t>日</w:t>
      </w:r>
      <w:r>
        <w:t>，</w:t>
      </w:r>
      <w:r w:rsidR="00661DB9" w:rsidRPr="00661DB9">
        <w:t>人权衡量倡议组织向委员会作了情况通报。强调应系统地使用指标来衡量缔约国履行《公约》第二条第一款所规定义务的情况</w:t>
      </w:r>
      <w:r>
        <w:t>，</w:t>
      </w:r>
      <w:r w:rsidR="00661DB9" w:rsidRPr="00661DB9">
        <w:t>即尽其资源能力所及采取措施。</w:t>
      </w:r>
    </w:p>
    <w:p w14:paraId="2A8938EB" w14:textId="0105A986" w:rsidR="00661DB9" w:rsidRPr="00661DB9" w:rsidRDefault="002C2D02" w:rsidP="00661DB9">
      <w:pPr>
        <w:pStyle w:val="SingleTxtGC"/>
      </w:pPr>
      <w:r>
        <w:t>50.</w:t>
      </w:r>
      <w:r w:rsidR="00661DB9" w:rsidRPr="00661DB9">
        <w:tab/>
      </w:r>
      <w:r>
        <w:t>2</w:t>
      </w:r>
      <w:r w:rsidR="00661DB9" w:rsidRPr="00661DB9">
        <w:t>0</w:t>
      </w:r>
      <w:r>
        <w:t>25</w:t>
      </w:r>
      <w:r w:rsidR="00661DB9" w:rsidRPr="00661DB9">
        <w:t>年</w:t>
      </w:r>
      <w:r>
        <w:t>2</w:t>
      </w:r>
      <w:r w:rsidR="00661DB9" w:rsidRPr="00661DB9">
        <w:t>月</w:t>
      </w:r>
      <w:r>
        <w:t>2</w:t>
      </w:r>
      <w:r w:rsidR="00661DB9" w:rsidRPr="00661DB9">
        <w:t>0</w:t>
      </w:r>
      <w:r w:rsidR="00661DB9" w:rsidRPr="00661DB9">
        <w:t>日</w:t>
      </w:r>
      <w:r>
        <w:t>，</w:t>
      </w:r>
      <w:r w:rsidR="00661DB9" w:rsidRPr="00661DB9">
        <w:t>人权高专办条约机构能力建设方案的代表向委员会作了情况通报</w:t>
      </w:r>
      <w:r>
        <w:t>，</w:t>
      </w:r>
      <w:r w:rsidR="00661DB9" w:rsidRPr="00661DB9">
        <w:t>介绍了该方案为委员会以及各条约机构总体工作提供的支持情况。代表们阐述了针对缔约国采取的多项措施和倡议</w:t>
      </w:r>
      <w:r>
        <w:t>，</w:t>
      </w:r>
      <w:r w:rsidR="00661DB9" w:rsidRPr="00661DB9">
        <w:t>旨在鼓励更好的报告做法、同行学习</w:t>
      </w:r>
      <w:r>
        <w:t>，</w:t>
      </w:r>
      <w:r w:rsidR="00661DB9" w:rsidRPr="00661DB9">
        <w:t>并加强与实现可持续发展目标的承诺之间的关联。</w:t>
      </w:r>
    </w:p>
    <w:p w14:paraId="6D595B59" w14:textId="7E548048" w:rsidR="00661DB9" w:rsidRPr="00661DB9" w:rsidRDefault="002C2D02" w:rsidP="00661DB9">
      <w:pPr>
        <w:pStyle w:val="SingleTxtGC"/>
      </w:pPr>
      <w:r>
        <w:t>51.</w:t>
      </w:r>
      <w:r w:rsidR="00661DB9" w:rsidRPr="00661DB9">
        <w:tab/>
      </w:r>
      <w:r w:rsidR="00661DB9" w:rsidRPr="00661DB9">
        <w:t>此外</w:t>
      </w:r>
      <w:r>
        <w:t>，</w:t>
      </w:r>
      <w:r>
        <w:t>2</w:t>
      </w:r>
      <w:r w:rsidR="00661DB9" w:rsidRPr="00661DB9">
        <w:t>0</w:t>
      </w:r>
      <w:r>
        <w:t>25</w:t>
      </w:r>
      <w:r w:rsidR="00661DB9" w:rsidRPr="00661DB9">
        <w:t>年</w:t>
      </w:r>
      <w:r>
        <w:t>2</w:t>
      </w:r>
      <w:r w:rsidR="00661DB9" w:rsidRPr="00661DB9">
        <w:t>月</w:t>
      </w:r>
      <w:r>
        <w:t>2</w:t>
      </w:r>
      <w:r w:rsidR="00661DB9" w:rsidRPr="00661DB9">
        <w:t>0</w:t>
      </w:r>
      <w:r w:rsidR="00661DB9" w:rsidRPr="00661DB9">
        <w:t>日还举行了与各缔约国的会议。讨论涵盖三个关键议题</w:t>
      </w:r>
      <w:r>
        <w:t>，</w:t>
      </w:r>
      <w:r w:rsidR="00661DB9" w:rsidRPr="00661DB9">
        <w:t>即委员会的报告程序</w:t>
      </w:r>
      <w:r>
        <w:t>，</w:t>
      </w:r>
      <w:r w:rsidR="00661DB9" w:rsidRPr="00661DB9">
        <w:t>主要关注简化报告程序和</w:t>
      </w:r>
      <w:proofErr w:type="gramStart"/>
      <w:r w:rsidR="00661DB9" w:rsidRPr="00661DB9">
        <w:t>可</w:t>
      </w:r>
      <w:proofErr w:type="gramEnd"/>
      <w:r w:rsidR="00661DB9" w:rsidRPr="00661DB9">
        <w:t>预测审议日程以及委员会就这些问题</w:t>
      </w:r>
      <w:proofErr w:type="gramStart"/>
      <w:r w:rsidR="00661DB9" w:rsidRPr="00661DB9">
        <w:t>作出</w:t>
      </w:r>
      <w:proofErr w:type="gramEnd"/>
      <w:r w:rsidR="00661DB9" w:rsidRPr="00661DB9">
        <w:t>的决定</w:t>
      </w:r>
      <w:r>
        <w:t>；</w:t>
      </w:r>
      <w:r w:rsidR="00661DB9" w:rsidRPr="00661DB9">
        <w:t>《公约任择议定书》的关键作用以及委员会在个人来文方面的工作</w:t>
      </w:r>
      <w:r>
        <w:t>；</w:t>
      </w:r>
      <w:r w:rsidR="00661DB9" w:rsidRPr="00661DB9">
        <w:t>以及委员会正在进行和即将开展的一般性意见和声明方面的工作情况。缔约国普遍表示支持全面适用简化报告程序</w:t>
      </w:r>
      <w:r>
        <w:t>，</w:t>
      </w:r>
      <w:r w:rsidR="00661DB9" w:rsidRPr="00661DB9">
        <w:t>总体而言</w:t>
      </w:r>
      <w:r>
        <w:t>，</w:t>
      </w:r>
      <w:r w:rsidR="00661DB9" w:rsidRPr="00661DB9">
        <w:t>它们对未来几年与委员会开展互动合作表现出良好意愿。</w:t>
      </w:r>
    </w:p>
    <w:p w14:paraId="18124638" w14:textId="39F5EABA" w:rsidR="00661DB9" w:rsidRPr="00661DB9" w:rsidRDefault="002C2D02" w:rsidP="00661DB9">
      <w:pPr>
        <w:pStyle w:val="SingleTxtGC"/>
      </w:pPr>
      <w:r>
        <w:t>52.</w:t>
      </w:r>
      <w:r w:rsidR="00661DB9" w:rsidRPr="00661DB9">
        <w:tab/>
      </w:r>
      <w:r>
        <w:t>2</w:t>
      </w:r>
      <w:r w:rsidR="00661DB9" w:rsidRPr="00661DB9">
        <w:t>0</w:t>
      </w:r>
      <w:r>
        <w:t>25</w:t>
      </w:r>
      <w:r w:rsidR="00661DB9" w:rsidRPr="00661DB9">
        <w:t>年</w:t>
      </w:r>
      <w:r>
        <w:t>2</w:t>
      </w:r>
      <w:r w:rsidR="00661DB9" w:rsidRPr="00661DB9">
        <w:t>月</w:t>
      </w:r>
      <w:r>
        <w:t>21</w:t>
      </w:r>
      <w:r w:rsidR="00661DB9" w:rsidRPr="00661DB9">
        <w:t>日</w:t>
      </w:r>
      <w:r>
        <w:t>，</w:t>
      </w:r>
      <w:r w:rsidR="00661DB9" w:rsidRPr="00661DB9">
        <w:t>委员会听取了联合国艾滋病毒</w:t>
      </w:r>
      <w:r>
        <w:t>/</w:t>
      </w:r>
      <w:r w:rsidR="00661DB9" w:rsidRPr="00661DB9">
        <w:t>艾滋病联合规划署</w:t>
      </w:r>
      <w:r>
        <w:t>(</w:t>
      </w:r>
      <w:r w:rsidR="00661DB9" w:rsidRPr="00661DB9">
        <w:t>艾滋病规划署</w:t>
      </w:r>
      <w:r>
        <w:t>)</w:t>
      </w:r>
      <w:r w:rsidR="00661DB9" w:rsidRPr="00661DB9">
        <w:t>、世界卫生组织、联合国毒品和犯罪问题办公室及人权高专办的专家关于毒品政策与经济、社会及文化权利的情况通报。通报重点介绍了与健康权相关的调查结果</w:t>
      </w:r>
      <w:r>
        <w:t>，</w:t>
      </w:r>
      <w:r w:rsidR="00661DB9" w:rsidRPr="00661DB9">
        <w:t>包括减少危害和总体政策发展。</w:t>
      </w:r>
    </w:p>
    <w:p w14:paraId="101C8094" w14:textId="2811769E" w:rsidR="00661DB9" w:rsidRPr="00661DB9" w:rsidRDefault="002C2D02" w:rsidP="00661DB9">
      <w:pPr>
        <w:pStyle w:val="SingleTxtGC"/>
      </w:pPr>
      <w:r>
        <w:t>53.</w:t>
      </w:r>
      <w:r w:rsidR="00661DB9" w:rsidRPr="00661DB9">
        <w:tab/>
      </w:r>
      <w:r>
        <w:t>2</w:t>
      </w:r>
      <w:r w:rsidR="00661DB9" w:rsidRPr="00661DB9">
        <w:t>0</w:t>
      </w:r>
      <w:r>
        <w:t>25</w:t>
      </w:r>
      <w:r w:rsidR="00661DB9" w:rsidRPr="00661DB9">
        <w:t>年</w:t>
      </w:r>
      <w:r>
        <w:t>2</w:t>
      </w:r>
      <w:r w:rsidR="00661DB9" w:rsidRPr="00661DB9">
        <w:t>月</w:t>
      </w:r>
      <w:r>
        <w:t>28</w:t>
      </w:r>
      <w:r w:rsidR="00661DB9" w:rsidRPr="00661DB9">
        <w:t>日</w:t>
      </w:r>
      <w:r>
        <w:t>，</w:t>
      </w:r>
      <w:r w:rsidR="00661DB9" w:rsidRPr="00661DB9">
        <w:t>在促进经济、社会及文化权利全球倡议的协助下</w:t>
      </w:r>
      <w:r>
        <w:t>，</w:t>
      </w:r>
      <w:r w:rsidR="00661DB9" w:rsidRPr="00661DB9">
        <w:t>委员会举行了与非政府组织的年度会议。讨论涵盖三个关键部分</w:t>
      </w:r>
      <w:r>
        <w:t>，</w:t>
      </w:r>
      <w:r w:rsidR="00661DB9" w:rsidRPr="00661DB9">
        <w:t>即一般性议题</w:t>
      </w:r>
      <w:r>
        <w:t>，</w:t>
      </w:r>
      <w:r w:rsidR="00661DB9" w:rsidRPr="00661DB9">
        <w:t>与经济、社会及文化权利相关的策略性诉讼</w:t>
      </w:r>
      <w:r>
        <w:t>，</w:t>
      </w:r>
      <w:r w:rsidR="00661DB9" w:rsidRPr="00661DB9">
        <w:t>以及享有健康和清洁环境的权利。</w:t>
      </w:r>
    </w:p>
    <w:p w14:paraId="307D6404" w14:textId="447B4663" w:rsidR="00661DB9" w:rsidRPr="00661DB9" w:rsidRDefault="002C2D02" w:rsidP="00661DB9">
      <w:pPr>
        <w:pStyle w:val="SingleTxtGC"/>
      </w:pPr>
      <w:r>
        <w:t>54.</w:t>
      </w:r>
      <w:r w:rsidR="00661DB9" w:rsidRPr="00661DB9">
        <w:tab/>
      </w:r>
      <w:r>
        <w:t>2</w:t>
      </w:r>
      <w:r w:rsidR="00661DB9" w:rsidRPr="00661DB9">
        <w:t>0</w:t>
      </w:r>
      <w:r>
        <w:t>25</w:t>
      </w:r>
      <w:r w:rsidR="00661DB9" w:rsidRPr="00661DB9">
        <w:t>年</w:t>
      </w:r>
      <w:r>
        <w:t>2</w:t>
      </w:r>
      <w:r w:rsidR="00661DB9" w:rsidRPr="00661DB9">
        <w:t>月</w:t>
      </w:r>
      <w:r>
        <w:t>28</w:t>
      </w:r>
      <w:r w:rsidR="00661DB9" w:rsidRPr="00661DB9">
        <w:t>日</w:t>
      </w:r>
      <w:r>
        <w:t>，</w:t>
      </w:r>
      <w:r w:rsidR="00661DB9" w:rsidRPr="00661DB9">
        <w:t>与文化权利领域特别报告员进行了讨论。她的贡献受到高度重视</w:t>
      </w:r>
      <w:r>
        <w:t>，</w:t>
      </w:r>
      <w:r w:rsidR="00661DB9" w:rsidRPr="00661DB9">
        <w:t>包括关于发展与文化权利重要交叉点</w:t>
      </w:r>
      <w:r>
        <w:t>(</w:t>
      </w:r>
      <w:r w:rsidR="00661DB9" w:rsidRPr="00661DB9">
        <w:t>特别是文化发展</w:t>
      </w:r>
      <w:r>
        <w:t>)</w:t>
      </w:r>
      <w:r w:rsidR="00661DB9" w:rsidRPr="00661DB9">
        <w:t>的见解</w:t>
      </w:r>
      <w:r>
        <w:t>，</w:t>
      </w:r>
      <w:r w:rsidR="00661DB9" w:rsidRPr="00661DB9">
        <w:t>以及关于文化和土著人民传统知识在确保生态系统可持续性与促进生物多样性方面重要性的论述。</w:t>
      </w:r>
      <w:bookmarkEnd w:id="408"/>
    </w:p>
    <w:p w14:paraId="5572B469" w14:textId="33BBB99C" w:rsidR="00661DB9" w:rsidRPr="00661DB9" w:rsidRDefault="002C2D02" w:rsidP="00661DB9">
      <w:pPr>
        <w:pStyle w:val="SingleTxtGC"/>
      </w:pPr>
      <w:r>
        <w:t>55.</w:t>
      </w:r>
      <w:r w:rsidR="00661DB9" w:rsidRPr="00661DB9">
        <w:tab/>
      </w:r>
      <w:r w:rsidR="00661DB9" w:rsidRPr="00661DB9">
        <w:t>由于联合国经常预算流动性危机</w:t>
      </w:r>
      <w:r>
        <w:t>，</w:t>
      </w:r>
      <w:r w:rsidR="00661DB9" w:rsidRPr="00661DB9">
        <w:t>第七十八届会议的会期从四周缩短至三周。因此</w:t>
      </w:r>
      <w:r>
        <w:t>，</w:t>
      </w:r>
      <w:r w:rsidR="00661DB9" w:rsidRPr="00661DB9">
        <w:t>委员会未能在第七十八届会议期间开展其他磋商。</w:t>
      </w:r>
    </w:p>
    <w:p w14:paraId="2C7FFA82" w14:textId="36534EA9" w:rsidR="00661DB9" w:rsidRPr="00661DB9" w:rsidRDefault="002C2D02" w:rsidP="00661DB9">
      <w:pPr>
        <w:pStyle w:val="SingleTxtGC"/>
      </w:pPr>
      <w:r>
        <w:t>56.</w:t>
      </w:r>
      <w:r w:rsidR="00661DB9" w:rsidRPr="00661DB9">
        <w:tab/>
      </w:r>
      <w:r w:rsidR="00661DB9" w:rsidRPr="00661DB9">
        <w:t>为便利与其他机构的磋商安排</w:t>
      </w:r>
      <w:r>
        <w:t>，</w:t>
      </w:r>
      <w:r w:rsidR="00661DB9" w:rsidRPr="00661DB9">
        <w:t>委员会在其委员中指定了联络人</w:t>
      </w:r>
      <w:r>
        <w:t>：</w:t>
      </w:r>
      <w:r w:rsidR="00661DB9" w:rsidRPr="00661DB9">
        <w:t>克勒丘内安</w:t>
      </w:r>
      <w:r w:rsidR="0074047E">
        <w:t>－</w:t>
      </w:r>
      <w:r w:rsidR="00661DB9" w:rsidRPr="00661DB9">
        <w:t>塔图女士负责与欧洲委员会的磋商</w:t>
      </w:r>
      <w:r>
        <w:t>；</w:t>
      </w:r>
      <w:r w:rsidR="00661DB9" w:rsidRPr="00661DB9">
        <w:t>罗西女士负责与美洲人权委员会的磋商</w:t>
      </w:r>
      <w:r>
        <w:t>；</w:t>
      </w:r>
      <w:r w:rsidR="00661DB9" w:rsidRPr="00661DB9">
        <w:t>李珠瑛负责与国际劳工组织的磋商</w:t>
      </w:r>
      <w:r>
        <w:t>；</w:t>
      </w:r>
      <w:proofErr w:type="gramStart"/>
      <w:r w:rsidR="00661DB9" w:rsidRPr="00661DB9">
        <w:t>卢</w:t>
      </w:r>
      <w:proofErr w:type="gramEnd"/>
      <w:r w:rsidR="00661DB9" w:rsidRPr="00661DB9">
        <w:t>多维克</w:t>
      </w:r>
      <w:r w:rsidR="009429DA" w:rsidRPr="009429DA">
        <w:rPr>
          <w:rFonts w:hint="eastAsia"/>
        </w:rPr>
        <w:t>·</w:t>
      </w:r>
      <w:r w:rsidR="00661DB9" w:rsidRPr="00661DB9">
        <w:t>埃内贝勒负责与其他条约机构的磋商</w:t>
      </w:r>
      <w:r>
        <w:t>；</w:t>
      </w:r>
      <w:r w:rsidR="00661DB9" w:rsidRPr="00661DB9">
        <w:t>社里</w:t>
      </w:r>
      <w:r w:rsidR="009429DA" w:rsidRPr="009429DA">
        <w:rPr>
          <w:rFonts w:hint="eastAsia"/>
        </w:rPr>
        <w:t>·</w:t>
      </w:r>
      <w:proofErr w:type="gramStart"/>
      <w:r w:rsidR="00661DB9" w:rsidRPr="00661DB9">
        <w:t>侬他梭负责</w:t>
      </w:r>
      <w:proofErr w:type="gramEnd"/>
      <w:r w:rsidR="00661DB9" w:rsidRPr="00661DB9">
        <w:t>与国家人权机构的磋商。</w:t>
      </w:r>
    </w:p>
    <w:p w14:paraId="44BA2950" w14:textId="0C817018" w:rsidR="00661DB9" w:rsidRPr="00661DB9" w:rsidRDefault="00661DB9" w:rsidP="000A5167">
      <w:pPr>
        <w:pStyle w:val="H1GC"/>
      </w:pPr>
      <w:r w:rsidRPr="00661DB9">
        <w:rPr>
          <w:webHidden/>
        </w:rPr>
        <w:tab/>
      </w:r>
      <w:bookmarkStart w:id="409" w:name="_Toc224207156"/>
      <w:r w:rsidR="002C2D02">
        <w:t>K</w:t>
      </w:r>
      <w:r w:rsidRPr="00661DB9">
        <w:t>.</w:t>
      </w:r>
      <w:r w:rsidRPr="00661DB9">
        <w:tab/>
      </w:r>
      <w:r w:rsidRPr="00661DB9">
        <w:t>非政府组织参与委员会的工作</w:t>
      </w:r>
      <w:bookmarkStart w:id="410" w:name="_Toc321313416"/>
      <w:bookmarkStart w:id="411" w:name="_Toc419703774"/>
      <w:bookmarkStart w:id="412" w:name="_Toc470861818"/>
      <w:bookmarkStart w:id="413" w:name="_Toc504665037"/>
      <w:bookmarkStart w:id="414" w:name="_Toc532996347"/>
      <w:bookmarkStart w:id="415" w:name="_Toc536190871"/>
      <w:bookmarkStart w:id="416" w:name="_Toc536458156"/>
      <w:bookmarkStart w:id="417" w:name="_Toc31123790"/>
      <w:bookmarkStart w:id="418" w:name="_Toc63084553"/>
      <w:bookmarkStart w:id="419" w:name="_Toc81467342"/>
      <w:bookmarkStart w:id="420" w:name="_Toc96419370"/>
      <w:bookmarkStart w:id="421" w:name="_Toc127882984"/>
      <w:bookmarkStart w:id="422" w:name="_Toc143874840"/>
      <w:bookmarkStart w:id="423" w:name="_Toc144123922"/>
      <w:bookmarkStart w:id="424" w:name="_Toc158715833"/>
      <w:bookmarkStart w:id="425" w:name="_Toc172649337"/>
      <w:bookmarkStart w:id="426" w:name="_Toc172649436"/>
      <w:bookmarkStart w:id="427" w:name="_Toc223419025"/>
      <w:bookmarkStart w:id="428" w:name="_Toc223443600"/>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09"/>
    </w:p>
    <w:p w14:paraId="34CFC4F8" w14:textId="2F6B902A" w:rsidR="00661DB9" w:rsidRPr="00661DB9" w:rsidRDefault="002C2D02" w:rsidP="00661DB9">
      <w:pPr>
        <w:pStyle w:val="SingleTxtGC"/>
      </w:pPr>
      <w:r>
        <w:t>57.</w:t>
      </w:r>
      <w:r w:rsidR="00661DB9" w:rsidRPr="00661DB9">
        <w:tab/>
      </w:r>
      <w:r w:rsidR="00661DB9" w:rsidRPr="00661DB9">
        <w:t>为确保尽可能了解情况</w:t>
      </w:r>
      <w:r>
        <w:t>，</w:t>
      </w:r>
      <w:r w:rsidR="00661DB9" w:rsidRPr="00661DB9">
        <w:t>委员会提供了机会</w:t>
      </w:r>
      <w:r>
        <w:t>，</w:t>
      </w:r>
      <w:r w:rsidR="00661DB9" w:rsidRPr="00661DB9">
        <w:t>请非政府组织向其提交有关资料。</w:t>
      </w:r>
      <w:r w:rsidR="001848AD" w:rsidRPr="00661DB9">
        <w:rPr>
          <w:vertAlign w:val="superscript"/>
        </w:rPr>
        <w:footnoteReference w:id="12"/>
      </w:r>
      <w:r w:rsidR="001848AD" w:rsidRPr="00BF75B4">
        <w:t xml:space="preserve"> </w:t>
      </w:r>
      <w:r w:rsidR="00661DB9" w:rsidRPr="00BF75B4">
        <w:t>非</w:t>
      </w:r>
      <w:r w:rsidR="00661DB9" w:rsidRPr="00661DB9">
        <w:t>政府组织可在审议某一缔约国报告之前或在通过问题清单之前以书面形式提交资料。此类资料应</w:t>
      </w:r>
      <w:r>
        <w:t>：</w:t>
      </w:r>
      <w:r>
        <w:t>(a)</w:t>
      </w:r>
      <w:r w:rsidR="001F0EC3">
        <w:rPr>
          <w:rFonts w:hint="eastAsia"/>
        </w:rPr>
        <w:t xml:space="preserve"> </w:t>
      </w:r>
      <w:r w:rsidR="00661DB9" w:rsidRPr="00661DB9">
        <w:t>专门侧重于《公约》的规定</w:t>
      </w:r>
      <w:r>
        <w:t>；</w:t>
      </w:r>
      <w:r>
        <w:t>(b)</w:t>
      </w:r>
      <w:r w:rsidR="001F0EC3">
        <w:rPr>
          <w:rFonts w:hint="eastAsia"/>
        </w:rPr>
        <w:t xml:space="preserve"> </w:t>
      </w:r>
      <w:r w:rsidR="00661DB9" w:rsidRPr="00661DB9">
        <w:t>应与所审议事项直接相关</w:t>
      </w:r>
      <w:r>
        <w:t>；</w:t>
      </w:r>
      <w:r>
        <w:t>(c)</w:t>
      </w:r>
      <w:r w:rsidR="001F0EC3">
        <w:rPr>
          <w:rFonts w:hint="eastAsia"/>
        </w:rPr>
        <w:t xml:space="preserve"> </w:t>
      </w:r>
      <w:r w:rsidR="00661DB9" w:rsidRPr="00661DB9">
        <w:t>具有可信度</w:t>
      </w:r>
      <w:r>
        <w:t>；</w:t>
      </w:r>
      <w:r>
        <w:t>(d)</w:t>
      </w:r>
      <w:r w:rsidR="001F0EC3">
        <w:rPr>
          <w:rFonts w:hint="eastAsia"/>
        </w:rPr>
        <w:t xml:space="preserve"> </w:t>
      </w:r>
      <w:r w:rsidR="00661DB9" w:rsidRPr="00661DB9">
        <w:t>不具滥用性。</w:t>
      </w:r>
    </w:p>
    <w:p w14:paraId="21C42EF2" w14:textId="12D16C52" w:rsidR="00661DB9" w:rsidRPr="00661DB9" w:rsidRDefault="002C2D02" w:rsidP="00661DB9">
      <w:pPr>
        <w:pStyle w:val="SingleTxtGC"/>
      </w:pPr>
      <w:r>
        <w:t>58.</w:t>
      </w:r>
      <w:r w:rsidR="00661DB9" w:rsidRPr="00661DB9">
        <w:tab/>
      </w:r>
      <w:r w:rsidR="00661DB9" w:rsidRPr="00661DB9">
        <w:t>委员会已请秘书处确保尽快将非政府组织向委员会正式提交的与审议某一缔约国报告有关的书面资料提供给有关缔约国的代表。在届会开幕前</w:t>
      </w:r>
      <w:r>
        <w:t>，</w:t>
      </w:r>
      <w:r w:rsidR="00661DB9" w:rsidRPr="00661DB9">
        <w:t>通常会在人权高专办网站上发布这些资料。因此</w:t>
      </w:r>
      <w:r>
        <w:t>，</w:t>
      </w:r>
      <w:r w:rsidR="00661DB9" w:rsidRPr="00661DB9">
        <w:t>委员会认为</w:t>
      </w:r>
      <w:r>
        <w:t>，</w:t>
      </w:r>
      <w:r w:rsidR="00661DB9" w:rsidRPr="00661DB9">
        <w:t>如果在与缔约国的对话中提及其中任何信息</w:t>
      </w:r>
      <w:r>
        <w:t>，</w:t>
      </w:r>
      <w:r w:rsidR="00661DB9" w:rsidRPr="00661DB9">
        <w:t>缔约国应该已经知晓这些信息。</w:t>
      </w:r>
    </w:p>
    <w:p w14:paraId="7E49AD03" w14:textId="2AA5AA31" w:rsidR="00661DB9" w:rsidRPr="00661DB9" w:rsidRDefault="002C2D02" w:rsidP="00661DB9">
      <w:pPr>
        <w:pStyle w:val="SingleTxtGC"/>
      </w:pPr>
      <w:r>
        <w:t>59.</w:t>
      </w:r>
      <w:r w:rsidR="00661DB9" w:rsidRPr="00661DB9">
        <w:tab/>
      </w:r>
      <w:r w:rsidR="00661DB9" w:rsidRPr="00661DB9">
        <w:t>民间社会组织还通过为起草一般性意见提供投入和参加专题会议为委员会的工作</w:t>
      </w:r>
      <w:proofErr w:type="gramStart"/>
      <w:r w:rsidR="00661DB9" w:rsidRPr="00661DB9">
        <w:t>作出</w:t>
      </w:r>
      <w:proofErr w:type="gramEnd"/>
      <w:r w:rsidR="00661DB9" w:rsidRPr="00661DB9">
        <w:t>贡献。如上所述</w:t>
      </w:r>
      <w:r>
        <w:t>，</w:t>
      </w:r>
      <w:r w:rsidR="00661DB9" w:rsidRPr="00661DB9">
        <w:t>委员会寻求加强与民间社会组织的联系</w:t>
      </w:r>
      <w:r>
        <w:t>，</w:t>
      </w:r>
      <w:r w:rsidR="00661DB9" w:rsidRPr="00661DB9">
        <w:t>包括通过定期举行年度会议等方式。</w:t>
      </w:r>
    </w:p>
    <w:p w14:paraId="6B7F47A5" w14:textId="7F44CAEB" w:rsidR="00661DB9" w:rsidRPr="00661DB9" w:rsidRDefault="002C2D02" w:rsidP="00661DB9">
      <w:pPr>
        <w:pStyle w:val="SingleTxtGC"/>
      </w:pPr>
      <w:bookmarkStart w:id="429" w:name="_Hlk96346402"/>
      <w:r>
        <w:t>60.</w:t>
      </w:r>
      <w:r w:rsidR="00661DB9" w:rsidRPr="00661DB9">
        <w:tab/>
      </w:r>
      <w:r w:rsidR="00661DB9" w:rsidRPr="00661DB9">
        <w:t>各类非政府组织</w:t>
      </w:r>
      <w:r>
        <w:t>，</w:t>
      </w:r>
      <w:r w:rsidR="00661DB9" w:rsidRPr="00661DB9">
        <w:t>包括国家和国际非政府组织以及国家非政府组织联盟</w:t>
      </w:r>
      <w:r>
        <w:t>，</w:t>
      </w:r>
      <w:r w:rsidR="00661DB9" w:rsidRPr="00661DB9">
        <w:t>定期向委员会提交资料</w:t>
      </w:r>
      <w:r>
        <w:t>，</w:t>
      </w:r>
      <w:r w:rsidR="00661DB9" w:rsidRPr="00661DB9">
        <w:t>并寻求与委员会委员举行正式会议和非正式会议。许多非政府组织在线上旁听委员会与缔约国代表团的对话</w:t>
      </w:r>
      <w:r>
        <w:t>，</w:t>
      </w:r>
      <w:r w:rsidR="00661DB9" w:rsidRPr="00661DB9">
        <w:t>线上旁听无需注册。非政府组织提交的资料可在委员会网页上查阅。</w:t>
      </w:r>
      <w:bookmarkEnd w:id="429"/>
    </w:p>
    <w:p w14:paraId="0CEC7304" w14:textId="103D4AD8" w:rsidR="00661DB9" w:rsidRPr="00661DB9" w:rsidRDefault="002C2D02" w:rsidP="00661DB9">
      <w:pPr>
        <w:pStyle w:val="SingleTxtGC"/>
      </w:pPr>
      <w:r>
        <w:t>61.</w:t>
      </w:r>
      <w:r w:rsidR="00661DB9" w:rsidRPr="00661DB9">
        <w:tab/>
      </w:r>
      <w:r w:rsidR="00661DB9" w:rsidRPr="00661DB9">
        <w:t>除了针对特定国家或主题的重点接触外</w:t>
      </w:r>
      <w:r>
        <w:t>，</w:t>
      </w:r>
      <w:r w:rsidR="00661DB9" w:rsidRPr="00661DB9">
        <w:t>委员会还重视与民间社会组织进行的持续对话。举行年度会议是委员会的一项重要工作</w:t>
      </w:r>
      <w:r>
        <w:t>，</w:t>
      </w:r>
      <w:r w:rsidR="00661DB9" w:rsidRPr="00661DB9">
        <w:t>这项工作定期得到促进经济、社会及文化权利全球倡议的协助</w:t>
      </w:r>
      <w:r>
        <w:t>(</w:t>
      </w:r>
      <w:r w:rsidR="00661DB9" w:rsidRPr="00661DB9">
        <w:t>见上文第</w:t>
      </w:r>
      <w:r>
        <w:t>53</w:t>
      </w:r>
      <w:r w:rsidR="00661DB9" w:rsidRPr="00661DB9">
        <w:t>段</w:t>
      </w:r>
      <w:r>
        <w:t>)</w:t>
      </w:r>
      <w:r w:rsidR="00661DB9" w:rsidRPr="00661DB9">
        <w:t>。</w:t>
      </w:r>
    </w:p>
    <w:p w14:paraId="66050D7C" w14:textId="4CCF7961" w:rsidR="00661DB9" w:rsidRPr="00661DB9" w:rsidRDefault="00661DB9" w:rsidP="000A5167">
      <w:pPr>
        <w:pStyle w:val="H1GC"/>
      </w:pPr>
      <w:r w:rsidRPr="00661DB9">
        <w:rPr>
          <w:webHidden/>
        </w:rPr>
        <w:tab/>
      </w:r>
      <w:bookmarkStart w:id="430" w:name="_Toc224207157"/>
      <w:r w:rsidR="002C2D02">
        <w:t>L</w:t>
      </w:r>
      <w:r w:rsidRPr="00661DB9">
        <w:t>.</w:t>
      </w:r>
      <w:r w:rsidRPr="00661DB9">
        <w:tab/>
      </w:r>
      <w:r w:rsidRPr="00661DB9">
        <w:t>一般性意见</w:t>
      </w:r>
      <w:bookmarkStart w:id="431" w:name="_Toc321313417"/>
      <w:bookmarkStart w:id="432" w:name="_Toc419703775"/>
      <w:bookmarkStart w:id="433" w:name="_Toc470861819"/>
      <w:bookmarkStart w:id="434" w:name="_Toc504665038"/>
      <w:bookmarkStart w:id="435" w:name="_Toc532996348"/>
      <w:bookmarkStart w:id="436" w:name="_Toc536190872"/>
      <w:bookmarkStart w:id="437" w:name="_Toc536458157"/>
      <w:bookmarkStart w:id="438" w:name="_Toc31123791"/>
      <w:bookmarkStart w:id="439" w:name="_Toc63084554"/>
      <w:bookmarkStart w:id="440" w:name="_Toc81467343"/>
      <w:bookmarkStart w:id="441" w:name="_Toc96419371"/>
      <w:bookmarkStart w:id="442" w:name="_Toc127882985"/>
      <w:bookmarkStart w:id="443" w:name="_Toc143874841"/>
      <w:bookmarkStart w:id="444" w:name="_Toc144123923"/>
      <w:bookmarkStart w:id="445" w:name="_Toc158715834"/>
      <w:bookmarkStart w:id="446" w:name="_Toc172649338"/>
      <w:bookmarkStart w:id="447" w:name="_Toc172649437"/>
      <w:bookmarkStart w:id="448" w:name="_Toc223419026"/>
      <w:bookmarkStart w:id="449" w:name="_Toc223443601"/>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30"/>
    </w:p>
    <w:p w14:paraId="6AE32E41" w14:textId="6294E88A" w:rsidR="00661DB9" w:rsidRPr="00661DB9" w:rsidRDefault="002C2D02" w:rsidP="00661DB9">
      <w:pPr>
        <w:pStyle w:val="SingleTxtGC"/>
      </w:pPr>
      <w:bookmarkStart w:id="450" w:name="_Ref158716610"/>
      <w:r>
        <w:t>62.</w:t>
      </w:r>
      <w:r w:rsidR="00661DB9" w:rsidRPr="00661DB9">
        <w:tab/>
      </w:r>
      <w:r w:rsidR="00661DB9" w:rsidRPr="00661DB9">
        <w:t>应经济及社会理事会的邀请</w:t>
      </w:r>
      <w:r>
        <w:t>，</w:t>
      </w:r>
      <w:r w:rsidR="00661DB9" w:rsidRPr="00661DB9">
        <w:t>委员会自第三届会议开始拟订关于《公约》各项权利和条款的一般性意见</w:t>
      </w:r>
      <w:r>
        <w:t>，</w:t>
      </w:r>
      <w:r w:rsidR="00661DB9" w:rsidRPr="00661DB9">
        <w:t>其主要目的是通过提供关于解释《公约》的权威性指导</w:t>
      </w:r>
      <w:r>
        <w:t>，</w:t>
      </w:r>
      <w:r w:rsidR="00661DB9" w:rsidRPr="00661DB9">
        <w:t>协助缔约国履行《公约》规定的义务。</w:t>
      </w:r>
      <w:bookmarkEnd w:id="450"/>
    </w:p>
    <w:p w14:paraId="28725625" w14:textId="2579515C" w:rsidR="00661DB9" w:rsidRPr="00661DB9" w:rsidRDefault="002C2D02" w:rsidP="00661DB9">
      <w:pPr>
        <w:pStyle w:val="SingleTxtGC"/>
      </w:pPr>
      <w:bookmarkStart w:id="451" w:name="_Ref158716656"/>
      <w:r>
        <w:t>63.</w:t>
      </w:r>
      <w:r w:rsidR="00661DB9" w:rsidRPr="00661DB9">
        <w:tab/>
      </w:r>
      <w:r w:rsidR="00661DB9" w:rsidRPr="00661DB9">
        <w:t>在第七十七届会议上</w:t>
      </w:r>
      <w:r>
        <w:t>，</w:t>
      </w:r>
      <w:r w:rsidR="00661DB9" w:rsidRPr="00661DB9">
        <w:t>委员会继续讨论关于毒品政策对经济、社会及文化权利影响的未来一般性意见的准备工作</w:t>
      </w:r>
      <w:r>
        <w:t>，</w:t>
      </w:r>
      <w:r w:rsidR="00661DB9" w:rsidRPr="00661DB9">
        <w:t>此前该一般性意见报告员</w:t>
      </w:r>
      <w:proofErr w:type="gramStart"/>
      <w:r w:rsidR="00661DB9" w:rsidRPr="00661DB9">
        <w:t>侬他梭先生</w:t>
      </w:r>
      <w:proofErr w:type="gramEnd"/>
      <w:r w:rsidR="00661DB9" w:rsidRPr="00661DB9">
        <w:t>提交了进展报告和最新情况。负责该一般性意见准备工作的工作组目前由菲奥里奥</w:t>
      </w:r>
      <w:r w:rsidR="009429DA" w:rsidRPr="009429DA">
        <w:rPr>
          <w:rFonts w:hint="eastAsia"/>
        </w:rPr>
        <w:t>·</w:t>
      </w:r>
      <w:r w:rsidR="00661DB9" w:rsidRPr="00661DB9">
        <w:t>巴埃斯克恩先生、佩雷斯女士、罗西女士以及报告员</w:t>
      </w:r>
      <w:proofErr w:type="gramStart"/>
      <w:r w:rsidR="00661DB9" w:rsidRPr="00661DB9">
        <w:t>侬他梭先生</w:t>
      </w:r>
      <w:proofErr w:type="gramEnd"/>
      <w:r w:rsidR="00661DB9" w:rsidRPr="00661DB9">
        <w:t>组成。在就该一般性意见的初稿进行讨论后</w:t>
      </w:r>
      <w:r>
        <w:t>，</w:t>
      </w:r>
      <w:r w:rsidR="00661DB9" w:rsidRPr="00661DB9">
        <w:t>工作组根据若干委员会委员提出的评论和意见</w:t>
      </w:r>
      <w:r>
        <w:t>，</w:t>
      </w:r>
      <w:r w:rsidR="00661DB9" w:rsidRPr="00661DB9">
        <w:t>提交了第二稿。</w:t>
      </w:r>
    </w:p>
    <w:p w14:paraId="455F9DE3" w14:textId="7E900867" w:rsidR="00661DB9" w:rsidRPr="00661DB9" w:rsidRDefault="002C2D02" w:rsidP="00661DB9">
      <w:pPr>
        <w:pStyle w:val="SingleTxtGC"/>
      </w:pPr>
      <w:r>
        <w:t>64.</w:t>
      </w:r>
      <w:r w:rsidR="00661DB9" w:rsidRPr="00661DB9">
        <w:tab/>
      </w:r>
      <w:r w:rsidR="00661DB9" w:rsidRPr="00661DB9">
        <w:t>第七十七届会议期间</w:t>
      </w:r>
      <w:r>
        <w:t>，</w:t>
      </w:r>
      <w:r w:rsidR="00661DB9" w:rsidRPr="00661DB9">
        <w:t>关于武装冲突背景下的经济、社会及文化权利的未来一般性意见的报告员埃内贝勒先生提交了初步报告</w:t>
      </w:r>
      <w:r>
        <w:t>，</w:t>
      </w:r>
      <w:r w:rsidR="00661DB9" w:rsidRPr="00661DB9">
        <w:t>并通报了闭会期间采取的准备步骤和召开的会议情况。负责该一般性意见准备工作的工作组目前由</w:t>
      </w:r>
      <w:r w:rsidR="009429DA" w:rsidRPr="009429DA">
        <w:rPr>
          <w:rFonts w:hint="eastAsia"/>
        </w:rPr>
        <w:t>菲奥里奥·巴埃斯克恩先生、李女士、阿斯兰·阿巴希泽</w:t>
      </w:r>
      <w:r w:rsidR="00661DB9" w:rsidRPr="00661DB9">
        <w:t>、考恩耶先生、克勒丘内安</w:t>
      </w:r>
      <w:r w:rsidR="0074047E">
        <w:t>－</w:t>
      </w:r>
      <w:r w:rsidR="00661DB9" w:rsidRPr="00661DB9">
        <w:t>塔图女士、帕尔米萨诺先生和报告员埃内贝勒先生组成。</w:t>
      </w:r>
    </w:p>
    <w:p w14:paraId="0038DC25" w14:textId="51A59156" w:rsidR="00661DB9" w:rsidRPr="00661DB9" w:rsidRDefault="002C2D02" w:rsidP="00661DB9">
      <w:pPr>
        <w:pStyle w:val="SingleTxtGC"/>
      </w:pPr>
      <w:r>
        <w:t>65.</w:t>
      </w:r>
      <w:r w:rsidR="00661DB9" w:rsidRPr="00661DB9">
        <w:tab/>
      </w:r>
      <w:r w:rsidR="00661DB9" w:rsidRPr="00661DB9">
        <w:t>在第七十七届和第七十八届会议上</w:t>
      </w:r>
      <w:r>
        <w:t>，</w:t>
      </w:r>
      <w:r w:rsidR="00661DB9" w:rsidRPr="00661DB9">
        <w:t>委员会继续审议了起草小组编写的关于可持续发展与《公约》的一般性意见草案。这使委员会所有委员有机会详细讨论案文草案</w:t>
      </w:r>
      <w:r>
        <w:t>，</w:t>
      </w:r>
      <w:r w:rsidR="00661DB9" w:rsidRPr="00661DB9">
        <w:t>并考虑到字数限制及其他限制条件</w:t>
      </w:r>
      <w:r>
        <w:t>，</w:t>
      </w:r>
      <w:r w:rsidR="00661DB9" w:rsidRPr="00661DB9">
        <w:t>对草案的范围和格式进行审议。在第七十八届会议上</w:t>
      </w:r>
      <w:r>
        <w:t>，</w:t>
      </w:r>
      <w:r w:rsidR="00661DB9" w:rsidRPr="00661DB9">
        <w:t>委员会同意经修订的案文草案</w:t>
      </w:r>
      <w:r>
        <w:t>，</w:t>
      </w:r>
      <w:r w:rsidR="00661DB9" w:rsidRPr="00661DB9">
        <w:t>进行了最后一读</w:t>
      </w:r>
      <w:r>
        <w:t>，</w:t>
      </w:r>
      <w:r w:rsidR="00661DB9" w:rsidRPr="00661DB9">
        <w:t>并通过了关于经济、社会及文化权利与可持续发展环境维度的一般性意见。</w:t>
      </w:r>
    </w:p>
    <w:bookmarkEnd w:id="451"/>
    <w:p w14:paraId="20622048" w14:textId="40C7CA66" w:rsidR="00661DB9" w:rsidRPr="00661DB9" w:rsidRDefault="002C2D02" w:rsidP="00661DB9">
      <w:pPr>
        <w:pStyle w:val="SingleTxtGC"/>
        <w:rPr>
          <w:vertAlign w:val="superscript"/>
        </w:rPr>
      </w:pPr>
      <w:r>
        <w:t>66.</w:t>
      </w:r>
      <w:r w:rsidR="00661DB9" w:rsidRPr="00661DB9">
        <w:tab/>
      </w:r>
      <w:r w:rsidR="00661DB9" w:rsidRPr="00661DB9">
        <w:t>截至</w:t>
      </w:r>
      <w:r>
        <w:t>2</w:t>
      </w:r>
      <w:r w:rsidR="00661DB9" w:rsidRPr="00661DB9">
        <w:t>0</w:t>
      </w:r>
      <w:r>
        <w:t>25</w:t>
      </w:r>
      <w:r w:rsidR="00661DB9" w:rsidRPr="00661DB9">
        <w:t>年</w:t>
      </w:r>
      <w:r>
        <w:t>9</w:t>
      </w:r>
      <w:r w:rsidR="00661DB9" w:rsidRPr="00661DB9">
        <w:t>月</w:t>
      </w:r>
      <w:r>
        <w:t>26</w:t>
      </w:r>
      <w:r w:rsidR="00661DB9" w:rsidRPr="00661DB9">
        <w:t>日</w:t>
      </w:r>
      <w:r>
        <w:t>，</w:t>
      </w:r>
      <w:r w:rsidR="00661DB9" w:rsidRPr="00661DB9">
        <w:t>委员会通过了</w:t>
      </w:r>
      <w:r>
        <w:t>27</w:t>
      </w:r>
      <w:r w:rsidR="00661DB9" w:rsidRPr="00661DB9">
        <w:t>份一般性意见。</w:t>
      </w:r>
      <w:r w:rsidR="001848AD" w:rsidRPr="00661DB9">
        <w:rPr>
          <w:vertAlign w:val="superscript"/>
        </w:rPr>
        <w:footnoteReference w:id="13"/>
      </w:r>
      <w:r w:rsidR="001848AD" w:rsidRPr="00BF75B4">
        <w:t xml:space="preserve"> </w:t>
      </w:r>
      <w:r w:rsidR="00661DB9" w:rsidRPr="00BF75B4">
        <w:t>由</w:t>
      </w:r>
      <w:r w:rsidR="00661DB9" w:rsidRPr="00661DB9">
        <w:t>于在继续讨论关于毒品政策对经济、社会及文化权利影响的一般性意见第二</w:t>
      </w:r>
      <w:proofErr w:type="gramStart"/>
      <w:r w:rsidR="00661DB9" w:rsidRPr="00661DB9">
        <w:t>稿问题</w:t>
      </w:r>
      <w:proofErr w:type="gramEnd"/>
      <w:r w:rsidR="00661DB9" w:rsidRPr="00661DB9">
        <w:t>上未能达成共识</w:t>
      </w:r>
      <w:r>
        <w:t>，</w:t>
      </w:r>
      <w:r w:rsidR="00661DB9" w:rsidRPr="00661DB9">
        <w:t>委员会决定在其工作议程中优先处理关于武装冲突背景下的经济、社会及文化权利的一般性意见。</w:t>
      </w:r>
    </w:p>
    <w:p w14:paraId="6F7D1D68" w14:textId="350394DB" w:rsidR="00661DB9" w:rsidRPr="00661DB9" w:rsidRDefault="002C2D02" w:rsidP="00661DB9">
      <w:pPr>
        <w:pStyle w:val="SingleTxtGC"/>
      </w:pPr>
      <w:r>
        <w:t>67.</w:t>
      </w:r>
      <w:r w:rsidR="00661DB9" w:rsidRPr="00661DB9">
        <w:tab/>
      </w:r>
      <w:r w:rsidR="00661DB9" w:rsidRPr="00661DB9">
        <w:t>委员会力求通过其一般性意见为所有缔约国提供审查缔约国报告过程中所获经验</w:t>
      </w:r>
      <w:r>
        <w:t>，</w:t>
      </w:r>
      <w:r w:rsidR="00661DB9" w:rsidRPr="00661DB9">
        <w:t>以便协助和促进进一步执行《公约》</w:t>
      </w:r>
      <w:r>
        <w:t>，</w:t>
      </w:r>
      <w:r w:rsidR="00661DB9" w:rsidRPr="00661DB9">
        <w:t>提请缔约国注意大量报告所揭示的不足之处</w:t>
      </w:r>
      <w:r>
        <w:t>，</w:t>
      </w:r>
      <w:r w:rsidR="00661DB9" w:rsidRPr="00661DB9">
        <w:t>提出改进报告程序的建议</w:t>
      </w:r>
      <w:r>
        <w:t>，</w:t>
      </w:r>
      <w:r w:rsidR="00661DB9" w:rsidRPr="00661DB9">
        <w:t>并鼓励缔约国、相关国际组织和联合国专门机构逐步切实地全面落实《公约》中承认的权利。必要时</w:t>
      </w:r>
      <w:r>
        <w:t>，</w:t>
      </w:r>
      <w:r w:rsidR="00661DB9" w:rsidRPr="00661DB9">
        <w:t>委员会可根据缔约国的经验和从中得出的结论修改和更新一般性意见。</w:t>
      </w:r>
    </w:p>
    <w:p w14:paraId="2DDE104D" w14:textId="2010B54F" w:rsidR="00661DB9" w:rsidRPr="00661DB9" w:rsidRDefault="002C2D02" w:rsidP="00661DB9">
      <w:pPr>
        <w:pStyle w:val="SingleTxtGC"/>
      </w:pPr>
      <w:bookmarkStart w:id="452" w:name="_Ref158716177"/>
      <w:r>
        <w:t>68.</w:t>
      </w:r>
      <w:r w:rsidR="00661DB9" w:rsidRPr="00661DB9">
        <w:tab/>
      </w:r>
      <w:r w:rsidR="00661DB9" w:rsidRPr="00661DB9">
        <w:t>为确保委员会各项程序的清晰度和可见度</w:t>
      </w:r>
      <w:r>
        <w:t>，</w:t>
      </w:r>
      <w:r w:rsidR="00661DB9" w:rsidRPr="00661DB9">
        <w:t>委员会通过了一份关于一般性意见编写方法的内部文件</w:t>
      </w:r>
      <w:r>
        <w:t>，</w:t>
      </w:r>
      <w:r w:rsidR="00661DB9" w:rsidRPr="00661DB9">
        <w:t>以促进</w:t>
      </w:r>
      <w:proofErr w:type="gramStart"/>
      <w:r w:rsidR="00661DB9" w:rsidRPr="00661DB9">
        <w:t>广大利益</w:t>
      </w:r>
      <w:proofErr w:type="gramEnd"/>
      <w:r w:rsidR="00661DB9" w:rsidRPr="00661DB9">
        <w:t>攸关方的参与。</w:t>
      </w:r>
      <w:bookmarkEnd w:id="452"/>
    </w:p>
    <w:p w14:paraId="3B2414A4" w14:textId="5D05EEA5" w:rsidR="00661DB9" w:rsidRPr="00661DB9" w:rsidRDefault="00661DB9" w:rsidP="000A5167">
      <w:pPr>
        <w:pStyle w:val="H1GC"/>
      </w:pPr>
      <w:r w:rsidRPr="00661DB9">
        <w:rPr>
          <w:webHidden/>
        </w:rPr>
        <w:tab/>
      </w:r>
      <w:bookmarkStart w:id="453" w:name="_Toc224207158"/>
      <w:r w:rsidR="002C2D02">
        <w:t>M</w:t>
      </w:r>
      <w:r w:rsidRPr="00661DB9">
        <w:t>.</w:t>
      </w:r>
      <w:r w:rsidRPr="00661DB9">
        <w:tab/>
      </w:r>
      <w:r w:rsidRPr="00661DB9">
        <w:t>声明和信函</w:t>
      </w:r>
      <w:bookmarkStart w:id="454" w:name="_Toc321313418"/>
      <w:bookmarkStart w:id="455" w:name="_Toc419703776"/>
      <w:bookmarkStart w:id="456" w:name="_Toc470861820"/>
      <w:bookmarkStart w:id="457" w:name="_Toc504665039"/>
      <w:bookmarkStart w:id="458" w:name="_Toc532996349"/>
      <w:bookmarkStart w:id="459" w:name="_Toc536190873"/>
      <w:bookmarkStart w:id="460" w:name="_Toc536458158"/>
      <w:bookmarkStart w:id="461" w:name="_Toc31123792"/>
      <w:bookmarkStart w:id="462" w:name="_Toc63084555"/>
      <w:bookmarkStart w:id="463" w:name="_Toc81467344"/>
      <w:bookmarkStart w:id="464" w:name="_Toc96419372"/>
      <w:bookmarkStart w:id="465" w:name="_Toc127882986"/>
      <w:bookmarkStart w:id="466" w:name="_Toc143874842"/>
      <w:bookmarkStart w:id="467" w:name="_Toc144123924"/>
      <w:bookmarkStart w:id="468" w:name="_Toc158715835"/>
      <w:bookmarkStart w:id="469" w:name="_Toc172649339"/>
      <w:bookmarkStart w:id="470" w:name="_Toc172649438"/>
      <w:bookmarkStart w:id="471" w:name="_Toc223419027"/>
      <w:bookmarkStart w:id="472" w:name="_Toc223443602"/>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53"/>
    </w:p>
    <w:p w14:paraId="7238BA08" w14:textId="3EA5CB1D" w:rsidR="00661DB9" w:rsidRPr="00661DB9" w:rsidRDefault="002C2D02" w:rsidP="00661DB9">
      <w:pPr>
        <w:pStyle w:val="SingleTxtGC"/>
      </w:pPr>
      <w:r>
        <w:t>69.</w:t>
      </w:r>
      <w:r w:rsidR="00661DB9" w:rsidRPr="00661DB9">
        <w:tab/>
      </w:r>
      <w:r w:rsidR="00661DB9" w:rsidRPr="00661DB9">
        <w:t>为了协助《公约》缔约国</w:t>
      </w:r>
      <w:r>
        <w:t>，</w:t>
      </w:r>
      <w:r w:rsidR="00661DB9" w:rsidRPr="00661DB9">
        <w:t>委员会发表声明</w:t>
      </w:r>
      <w:r>
        <w:t>，</w:t>
      </w:r>
      <w:r w:rsidR="00661DB9" w:rsidRPr="00661DB9">
        <w:t>澄清和确认其对影响《公约》执行的重大国际事态发展和问题的立场。</w:t>
      </w:r>
    </w:p>
    <w:p w14:paraId="0545B8AD" w14:textId="480D9686" w:rsidR="00661DB9" w:rsidRPr="00661DB9" w:rsidRDefault="002C2D02" w:rsidP="00661DB9">
      <w:pPr>
        <w:pStyle w:val="SingleTxtGC"/>
      </w:pPr>
      <w:bookmarkStart w:id="473" w:name="_Ref158716623"/>
      <w:r>
        <w:t>70.</w:t>
      </w:r>
      <w:r w:rsidR="00661DB9" w:rsidRPr="00661DB9">
        <w:tab/>
      </w:r>
      <w:r w:rsidR="00661DB9" w:rsidRPr="00661DB9">
        <w:t>在第七十七届会议上</w:t>
      </w:r>
      <w:r>
        <w:t>，</w:t>
      </w:r>
      <w:r w:rsidR="00661DB9" w:rsidRPr="00661DB9">
        <w:t>委员会通过了一项关于税收政策和《经济社会文化权利国际公约》的声明。该倡议是在委员会第七十五届会议上提出的</w:t>
      </w:r>
      <w:r>
        <w:t>，</w:t>
      </w:r>
      <w:r w:rsidR="00661DB9" w:rsidRPr="00661DB9">
        <w:t>负责该声明准备工作的工作组由罗西女士</w:t>
      </w:r>
      <w:r>
        <w:t>(</w:t>
      </w:r>
      <w:r w:rsidR="00661DB9" w:rsidRPr="00661DB9">
        <w:t>特别报告员</w:t>
      </w:r>
      <w:r>
        <w:t>)</w:t>
      </w:r>
      <w:r w:rsidR="00661DB9" w:rsidRPr="00661DB9">
        <w:t>、李女士、米夏埃尔</w:t>
      </w:r>
      <w:r w:rsidR="00F72F22" w:rsidRPr="00F72F22">
        <w:rPr>
          <w:rFonts w:hint="eastAsia"/>
        </w:rPr>
        <w:t>·</w:t>
      </w:r>
      <w:r w:rsidR="00661DB9" w:rsidRPr="00661DB9">
        <w:t>温德富尔和</w:t>
      </w:r>
      <w:proofErr w:type="gramStart"/>
      <w:r w:rsidR="00661DB9" w:rsidRPr="00661DB9">
        <w:t>侬他梭先生</w:t>
      </w:r>
      <w:proofErr w:type="gramEnd"/>
      <w:r w:rsidR="00661DB9" w:rsidRPr="00661DB9">
        <w:t>组成。该倡议得到了人权高专办经济、社会和文化权利科以及可持续发展科的技术支持。</w:t>
      </w:r>
      <w:bookmarkEnd w:id="473"/>
    </w:p>
    <w:p w14:paraId="5ECA6A63" w14:textId="07705CF8" w:rsidR="00661DB9" w:rsidRPr="00661DB9" w:rsidRDefault="002C2D02" w:rsidP="00661DB9">
      <w:pPr>
        <w:pStyle w:val="SingleTxtGC"/>
      </w:pPr>
      <w:r>
        <w:t>71.</w:t>
      </w:r>
      <w:r w:rsidR="00661DB9" w:rsidRPr="00661DB9">
        <w:tab/>
      </w:r>
      <w:r w:rsidR="00661DB9" w:rsidRPr="00661DB9">
        <w:t>截至</w:t>
      </w:r>
      <w:r>
        <w:t>2</w:t>
      </w:r>
      <w:r w:rsidR="00661DB9" w:rsidRPr="00661DB9">
        <w:t>0</w:t>
      </w:r>
      <w:r>
        <w:t>25</w:t>
      </w:r>
      <w:r w:rsidR="00661DB9" w:rsidRPr="00661DB9">
        <w:t>年</w:t>
      </w:r>
      <w:r>
        <w:t>9</w:t>
      </w:r>
      <w:r w:rsidR="00661DB9" w:rsidRPr="00661DB9">
        <w:t>月</w:t>
      </w:r>
      <w:r>
        <w:t>26</w:t>
      </w:r>
      <w:r w:rsidR="00661DB9" w:rsidRPr="00661DB9">
        <w:t>日</w:t>
      </w:r>
      <w:r>
        <w:t>，</w:t>
      </w:r>
      <w:r w:rsidR="00661DB9" w:rsidRPr="00661DB9">
        <w:t>委员会通过了</w:t>
      </w:r>
      <w:r>
        <w:t>35</w:t>
      </w:r>
      <w:r w:rsidR="00661DB9" w:rsidRPr="00661DB9">
        <w:t>项声明。委员会主席还就特别关注的问题</w:t>
      </w:r>
      <w:r>
        <w:t>，</w:t>
      </w:r>
      <w:r w:rsidR="00661DB9" w:rsidRPr="00661DB9">
        <w:t>例如经济、社会及文化权利与经济和金融危机以及相关紧缩措施</w:t>
      </w:r>
      <w:r>
        <w:t>，</w:t>
      </w:r>
      <w:r w:rsidR="00661DB9" w:rsidRPr="00661DB9">
        <w:t>向《公约》缔约国发送了公开信。</w:t>
      </w:r>
    </w:p>
    <w:p w14:paraId="166031E2" w14:textId="2A97D42C" w:rsidR="00661DB9" w:rsidRPr="00661DB9" w:rsidRDefault="002C2D02" w:rsidP="00661DB9">
      <w:pPr>
        <w:pStyle w:val="SingleTxtGC"/>
      </w:pPr>
      <w:r>
        <w:t>72.</w:t>
      </w:r>
      <w:r w:rsidR="00661DB9" w:rsidRPr="00661DB9">
        <w:tab/>
      </w:r>
      <w:r w:rsidR="00661DB9" w:rsidRPr="00661DB9">
        <w:t>在第七十八届会议上</w:t>
      </w:r>
      <w:r>
        <w:t>，</w:t>
      </w:r>
      <w:r w:rsidR="00661DB9" w:rsidRPr="00661DB9">
        <w:t>委员帕尔米萨诺先生在多数委员支持下提议委员会就加沙局势向缔约国发出公开信。讨论该提议时</w:t>
      </w:r>
      <w:r>
        <w:t>，</w:t>
      </w:r>
      <w:r w:rsidR="00661DB9" w:rsidRPr="00661DB9">
        <w:t>若干委员对程序问题提出关切</w:t>
      </w:r>
      <w:r>
        <w:t>，</w:t>
      </w:r>
      <w:r w:rsidR="00661DB9" w:rsidRPr="00661DB9">
        <w:t>包括鉴于委员会并无就特定国家发表声明或信函的惯例</w:t>
      </w:r>
      <w:r>
        <w:t>，</w:t>
      </w:r>
      <w:r w:rsidR="00661DB9" w:rsidRPr="00661DB9">
        <w:t>此类信函将开创先例。一些委员对该信函是否符合委员会的任务和议事规则表示关切。任何委员都没有质疑加沙局势的严重性。一些委员认为</w:t>
      </w:r>
      <w:r>
        <w:t>，</w:t>
      </w:r>
      <w:r w:rsidR="00661DB9" w:rsidRPr="00661DB9">
        <w:t>就《公约》权利遭受严重侵犯的情况表达委员会立场</w:t>
      </w:r>
      <w:r>
        <w:t>，</w:t>
      </w:r>
      <w:r w:rsidR="00661DB9" w:rsidRPr="00661DB9">
        <w:t>是委员会存在的理由。一些委员指出</w:t>
      </w:r>
      <w:r>
        <w:t>，</w:t>
      </w:r>
      <w:r w:rsidR="00661DB9" w:rsidRPr="00661DB9">
        <w:t>《公约》及其议事规则均未禁止此类行动</w:t>
      </w:r>
      <w:r>
        <w:t>，</w:t>
      </w:r>
      <w:r w:rsidR="00661DB9" w:rsidRPr="00661DB9">
        <w:t>他们认为这是当前局势下应采取的最低限度行动。由于未达成共识</w:t>
      </w:r>
      <w:r>
        <w:t>，</w:t>
      </w:r>
      <w:r w:rsidR="00661DB9" w:rsidRPr="00661DB9">
        <w:t>所以未就该提议采取任何行动。</w:t>
      </w:r>
    </w:p>
    <w:p w14:paraId="03665D62" w14:textId="0DD77A34" w:rsidR="00661DB9" w:rsidRPr="00661DB9" w:rsidRDefault="002C2D02" w:rsidP="00661DB9">
      <w:pPr>
        <w:pStyle w:val="SingleTxtGC"/>
      </w:pPr>
      <w:r>
        <w:t>73.</w:t>
      </w:r>
      <w:r w:rsidR="00661DB9" w:rsidRPr="00661DB9">
        <w:tab/>
      </w:r>
      <w:r w:rsidR="00661DB9" w:rsidRPr="00661DB9">
        <w:t>菲奥里奥</w:t>
      </w:r>
      <w:r w:rsidR="00F72F22" w:rsidRPr="00F72F22">
        <w:rPr>
          <w:rFonts w:hint="eastAsia"/>
        </w:rPr>
        <w:t>·</w:t>
      </w:r>
      <w:r w:rsidR="00661DB9" w:rsidRPr="00661DB9">
        <w:t>巴埃斯克恩先生提议</w:t>
      </w:r>
      <w:r>
        <w:t>，</w:t>
      </w:r>
      <w:r w:rsidR="00661DB9" w:rsidRPr="00661DB9">
        <w:t>委员会在第七十九届会议期间审议关于国家执行、报告和后续行动机制的声明草案</w:t>
      </w:r>
      <w:r>
        <w:t>，</w:t>
      </w:r>
      <w:r w:rsidR="00661DB9" w:rsidRPr="00661DB9">
        <w:t>该草案已在先前会议中讨论过。</w:t>
      </w:r>
    </w:p>
    <w:p w14:paraId="09192783" w14:textId="443BBC05" w:rsidR="00661DB9" w:rsidRPr="00661DB9" w:rsidRDefault="00661DB9" w:rsidP="000A5167">
      <w:pPr>
        <w:pStyle w:val="HChGC"/>
      </w:pPr>
      <w:r w:rsidRPr="00661DB9">
        <w:rPr>
          <w:webHidden/>
        </w:rPr>
        <w:tab/>
      </w:r>
      <w:bookmarkStart w:id="474" w:name="_Toc224207159"/>
      <w:r w:rsidRPr="00661DB9">
        <w:t>三</w:t>
      </w:r>
      <w:r w:rsidR="000A5167">
        <w:rPr>
          <w:rFonts w:hint="eastAsia"/>
        </w:rPr>
        <w:t>.</w:t>
      </w:r>
      <w:r w:rsidRPr="00661DB9">
        <w:tab/>
      </w:r>
      <w:r w:rsidRPr="00661DB9">
        <w:t>缔约国根据《公约》第十六和第十七条提交报告的情况</w:t>
      </w:r>
      <w:bookmarkStart w:id="475" w:name="_Toc321313419"/>
      <w:bookmarkStart w:id="476" w:name="_Toc419703777"/>
      <w:bookmarkStart w:id="477" w:name="_Toc470861821"/>
      <w:bookmarkStart w:id="478" w:name="_Toc504665040"/>
      <w:bookmarkStart w:id="479" w:name="_Toc532996350"/>
      <w:bookmarkStart w:id="480" w:name="_Toc536190874"/>
      <w:bookmarkStart w:id="481" w:name="_Toc536458159"/>
      <w:bookmarkStart w:id="482" w:name="_Toc31123793"/>
      <w:bookmarkStart w:id="483" w:name="_Toc63084556"/>
      <w:bookmarkStart w:id="484" w:name="_Toc81467345"/>
      <w:bookmarkStart w:id="485" w:name="_Toc96419373"/>
      <w:bookmarkStart w:id="486" w:name="_Toc127882987"/>
      <w:bookmarkStart w:id="487" w:name="_Toc143874843"/>
      <w:bookmarkStart w:id="488" w:name="_Toc144123925"/>
      <w:bookmarkStart w:id="489" w:name="_Toc158715836"/>
      <w:bookmarkStart w:id="490" w:name="_Toc172649340"/>
      <w:bookmarkStart w:id="491" w:name="_Toc172649439"/>
      <w:bookmarkStart w:id="492" w:name="_Toc223419028"/>
      <w:bookmarkStart w:id="493" w:name="_Toc223443603"/>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74"/>
    </w:p>
    <w:p w14:paraId="250D74D4" w14:textId="50D9473B" w:rsidR="00661DB9" w:rsidRPr="00661DB9" w:rsidRDefault="002C2D02" w:rsidP="00661DB9">
      <w:pPr>
        <w:pStyle w:val="SingleTxtGC"/>
      </w:pPr>
      <w:r>
        <w:t>74.</w:t>
      </w:r>
      <w:r w:rsidR="00661DB9" w:rsidRPr="00661DB9">
        <w:tab/>
      </w:r>
      <w:r w:rsidR="00661DB9" w:rsidRPr="00661DB9">
        <w:t>按照《议事规则》第</w:t>
      </w:r>
      <w:r>
        <w:t>58</w:t>
      </w:r>
      <w:r w:rsidR="00661DB9" w:rsidRPr="00661DB9">
        <w:t>条</w:t>
      </w:r>
      <w:r>
        <w:t>，</w:t>
      </w:r>
      <w:r w:rsidR="00661DB9" w:rsidRPr="00661DB9">
        <w:t>委员会于</w:t>
      </w:r>
      <w:r>
        <w:t>2</w:t>
      </w:r>
      <w:r w:rsidR="00661DB9" w:rsidRPr="00661DB9">
        <w:t>0</w:t>
      </w:r>
      <w:r>
        <w:t>25</w:t>
      </w:r>
      <w:r w:rsidR="00661DB9" w:rsidRPr="00661DB9">
        <w:t>年</w:t>
      </w:r>
      <w:r>
        <w:t>9</w:t>
      </w:r>
      <w:r w:rsidR="00661DB9" w:rsidRPr="00661DB9">
        <w:t>月</w:t>
      </w:r>
      <w:r>
        <w:t>8</w:t>
      </w:r>
      <w:r w:rsidR="00661DB9" w:rsidRPr="00661DB9">
        <w:t>日在第七十八届会议第</w:t>
      </w:r>
      <w:r>
        <w:t>2</w:t>
      </w:r>
      <w:r w:rsidR="00661DB9" w:rsidRPr="00661DB9">
        <w:t>次会议上审议了根据《公约》第十六和第十七条提交报告的情况。</w:t>
      </w:r>
    </w:p>
    <w:p w14:paraId="1047B140" w14:textId="0DE30935" w:rsidR="00661DB9" w:rsidRPr="00661DB9" w:rsidRDefault="002C2D02" w:rsidP="00661DB9">
      <w:pPr>
        <w:pStyle w:val="SingleTxtGC"/>
      </w:pPr>
      <w:r>
        <w:t>75.</w:t>
      </w:r>
      <w:r w:rsidR="00661DB9" w:rsidRPr="00661DB9">
        <w:tab/>
      </w:r>
      <w:r w:rsidR="00661DB9" w:rsidRPr="00661DB9">
        <w:t>在这方面</w:t>
      </w:r>
      <w:r>
        <w:t>，</w:t>
      </w:r>
      <w:r w:rsidR="00661DB9" w:rsidRPr="00661DB9">
        <w:t>委员会收到了以下文件</w:t>
      </w:r>
      <w:r>
        <w:t>：</w:t>
      </w:r>
    </w:p>
    <w:p w14:paraId="29679BA0" w14:textId="7F963C79" w:rsidR="00661DB9" w:rsidRPr="00661DB9" w:rsidRDefault="00661DB9" w:rsidP="00661DB9">
      <w:pPr>
        <w:pStyle w:val="SingleTxtGC"/>
        <w:rPr>
          <w:vertAlign w:val="superscript"/>
        </w:rPr>
      </w:pPr>
      <w:r w:rsidRPr="00661DB9">
        <w:tab/>
      </w:r>
      <w:r w:rsidR="002C2D02">
        <w:t>(a)</w:t>
      </w:r>
      <w:r w:rsidRPr="00661DB9">
        <w:tab/>
      </w:r>
      <w:r w:rsidRPr="00661DB9">
        <w:t>秘书长关于各缔约国提交报告的形式和内容的一般准则修订本的说明</w:t>
      </w:r>
      <w:r w:rsidR="002C2D02">
        <w:t>；</w:t>
      </w:r>
      <w:r w:rsidRPr="00661DB9">
        <w:rPr>
          <w:vertAlign w:val="superscript"/>
        </w:rPr>
        <w:footnoteReference w:id="14"/>
      </w:r>
    </w:p>
    <w:p w14:paraId="06CA0585" w14:textId="419AFC3F" w:rsidR="00661DB9" w:rsidRPr="008172AA" w:rsidRDefault="00661DB9" w:rsidP="00661DB9">
      <w:pPr>
        <w:pStyle w:val="SingleTxtGC"/>
        <w:rPr>
          <w:spacing w:val="-4"/>
          <w:vertAlign w:val="superscript"/>
        </w:rPr>
      </w:pPr>
      <w:r w:rsidRPr="00661DB9">
        <w:tab/>
      </w:r>
      <w:r w:rsidR="002C2D02">
        <w:t>(b)</w:t>
      </w:r>
      <w:r w:rsidRPr="00661DB9">
        <w:tab/>
      </w:r>
      <w:r w:rsidRPr="008172AA">
        <w:rPr>
          <w:spacing w:val="-4"/>
        </w:rPr>
        <w:t>秘书长关于截至</w:t>
      </w:r>
      <w:r w:rsidR="002C2D02" w:rsidRPr="008172AA">
        <w:rPr>
          <w:spacing w:val="-4"/>
        </w:rPr>
        <w:t>2</w:t>
      </w:r>
      <w:r w:rsidRPr="008172AA">
        <w:rPr>
          <w:spacing w:val="-4"/>
        </w:rPr>
        <w:t>0</w:t>
      </w:r>
      <w:r w:rsidR="002C2D02" w:rsidRPr="008172AA">
        <w:rPr>
          <w:spacing w:val="-4"/>
        </w:rPr>
        <w:t>24</w:t>
      </w:r>
      <w:r w:rsidRPr="008172AA">
        <w:rPr>
          <w:spacing w:val="-4"/>
        </w:rPr>
        <w:t>年</w:t>
      </w:r>
      <w:r w:rsidR="002C2D02" w:rsidRPr="008172AA">
        <w:rPr>
          <w:spacing w:val="-4"/>
        </w:rPr>
        <w:t>7</w:t>
      </w:r>
      <w:r w:rsidRPr="008172AA">
        <w:rPr>
          <w:spacing w:val="-4"/>
        </w:rPr>
        <w:t>月</w:t>
      </w:r>
      <w:r w:rsidR="002C2D02" w:rsidRPr="008172AA">
        <w:rPr>
          <w:spacing w:val="-4"/>
        </w:rPr>
        <w:t>1</w:t>
      </w:r>
      <w:r w:rsidRPr="008172AA">
        <w:rPr>
          <w:spacing w:val="-4"/>
        </w:rPr>
        <w:t>日《公约》缔约国提交报告情况的说明。</w:t>
      </w:r>
      <w:r w:rsidRPr="008172AA">
        <w:rPr>
          <w:spacing w:val="-4"/>
          <w:vertAlign w:val="superscript"/>
        </w:rPr>
        <w:footnoteReference w:id="15"/>
      </w:r>
    </w:p>
    <w:p w14:paraId="0F42823B" w14:textId="7C24BB6B" w:rsidR="00661DB9" w:rsidRPr="00661DB9" w:rsidRDefault="002C2D02" w:rsidP="00661DB9">
      <w:pPr>
        <w:pStyle w:val="SingleTxtGC"/>
      </w:pPr>
      <w:r>
        <w:t>76.</w:t>
      </w:r>
      <w:r w:rsidR="00661DB9" w:rsidRPr="00661DB9">
        <w:tab/>
      </w:r>
      <w:r w:rsidR="00661DB9" w:rsidRPr="00661DB9">
        <w:t>秘书长告知委员会</w:t>
      </w:r>
      <w:r>
        <w:t>，</w:t>
      </w:r>
      <w:r>
        <w:t>2</w:t>
      </w:r>
      <w:r w:rsidR="00661DB9" w:rsidRPr="00661DB9">
        <w:t>0</w:t>
      </w:r>
      <w:r>
        <w:t>24</w:t>
      </w:r>
      <w:r w:rsidR="00661DB9" w:rsidRPr="00661DB9">
        <w:t>年</w:t>
      </w:r>
      <w:r>
        <w:t>9</w:t>
      </w:r>
      <w:r w:rsidR="00661DB9" w:rsidRPr="00661DB9">
        <w:t>月</w:t>
      </w:r>
      <w:r>
        <w:t>27</w:t>
      </w:r>
      <w:r w:rsidR="00661DB9" w:rsidRPr="00661DB9">
        <w:t>日至</w:t>
      </w:r>
      <w:r>
        <w:t>2</w:t>
      </w:r>
      <w:r w:rsidR="00661DB9" w:rsidRPr="00661DB9">
        <w:t>0</w:t>
      </w:r>
      <w:r>
        <w:t>25</w:t>
      </w:r>
      <w:r w:rsidR="00661DB9" w:rsidRPr="00661DB9">
        <w:t>年</w:t>
      </w:r>
      <w:r>
        <w:t>9</w:t>
      </w:r>
      <w:r w:rsidR="00661DB9" w:rsidRPr="00661DB9">
        <w:t>月</w:t>
      </w:r>
      <w:r>
        <w:t>26</w:t>
      </w:r>
      <w:r w:rsidR="00661DB9" w:rsidRPr="00661DB9">
        <w:t>日期间</w:t>
      </w:r>
      <w:r>
        <w:t>，</w:t>
      </w:r>
      <w:r w:rsidR="00661DB9" w:rsidRPr="00661DB9">
        <w:t>他收到了以下缔约国根据《公约》第十六和第十七条提交的</w:t>
      </w:r>
      <w:r>
        <w:t>19</w:t>
      </w:r>
      <w:r w:rsidR="00661DB9" w:rsidRPr="00661DB9">
        <w:t>份报告</w:t>
      </w:r>
      <w:r>
        <w:t>(</w:t>
      </w:r>
      <w:r w:rsidR="00661DB9" w:rsidRPr="00661DB9">
        <w:t>按照收到报告的顺序排列</w:t>
      </w:r>
      <w:r>
        <w:t>)</w:t>
      </w:r>
      <w:r>
        <w:t>：</w:t>
      </w:r>
      <w:r w:rsidR="00661DB9" w:rsidRPr="00661DB9">
        <w:t>几内亚比绍、厄瓜多尔、斯洛伐克、埃及、爱沙尼亚、赞比亚、巴拉圭、乌干达、尼泊尔、阿曼、中非共和国、保加利亚、新西兰、加蓬、多哥、挪威、索马里、科特迪瓦和埃塞俄比亚。</w:t>
      </w:r>
    </w:p>
    <w:p w14:paraId="058ACCC8" w14:textId="3610F608" w:rsidR="00661DB9" w:rsidRPr="00661DB9" w:rsidRDefault="00661DB9" w:rsidP="000A5167">
      <w:pPr>
        <w:pStyle w:val="HChGC"/>
      </w:pPr>
      <w:r w:rsidRPr="00661DB9">
        <w:rPr>
          <w:webHidden/>
        </w:rPr>
        <w:tab/>
      </w:r>
      <w:bookmarkStart w:id="494" w:name="_Toc224207160"/>
      <w:r w:rsidRPr="00661DB9">
        <w:t>四</w:t>
      </w:r>
      <w:r w:rsidR="000A5167">
        <w:rPr>
          <w:rFonts w:hint="eastAsia"/>
        </w:rPr>
        <w:t>.</w:t>
      </w:r>
      <w:r w:rsidRPr="00661DB9">
        <w:tab/>
      </w:r>
      <w:r w:rsidRPr="00661DB9">
        <w:t>审议缔约国根据《公约》第十六和第十七条提交的报告</w:t>
      </w:r>
      <w:bookmarkStart w:id="495" w:name="_Toc419703778"/>
      <w:bookmarkStart w:id="496" w:name="_Toc470861822"/>
      <w:bookmarkStart w:id="497" w:name="_Toc504665041"/>
      <w:bookmarkStart w:id="498" w:name="_Toc532996351"/>
      <w:bookmarkStart w:id="499" w:name="_Toc536190875"/>
      <w:bookmarkStart w:id="500" w:name="_Toc536458160"/>
      <w:bookmarkStart w:id="501" w:name="_Toc31123794"/>
      <w:bookmarkStart w:id="502" w:name="_Toc63084557"/>
      <w:bookmarkStart w:id="503" w:name="_Toc81467346"/>
      <w:bookmarkStart w:id="504" w:name="_Toc96419374"/>
      <w:bookmarkStart w:id="505" w:name="_Toc127882988"/>
      <w:bookmarkStart w:id="506" w:name="_Toc143874844"/>
      <w:bookmarkStart w:id="507" w:name="_Toc144123926"/>
      <w:bookmarkStart w:id="508" w:name="_Toc158715837"/>
      <w:bookmarkStart w:id="509" w:name="_Toc172649341"/>
      <w:bookmarkStart w:id="510" w:name="_Toc172649440"/>
      <w:bookmarkStart w:id="511" w:name="_Toc223419029"/>
      <w:bookmarkStart w:id="512" w:name="_Toc22344360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494"/>
    </w:p>
    <w:p w14:paraId="38DEC2BD" w14:textId="484A72FE" w:rsidR="00661DB9" w:rsidRPr="00661DB9" w:rsidRDefault="002C2D02" w:rsidP="00661DB9">
      <w:pPr>
        <w:pStyle w:val="SingleTxtGC"/>
      </w:pPr>
      <w:bookmarkStart w:id="513" w:name="_Ref158716530"/>
      <w:r>
        <w:t>77.</w:t>
      </w:r>
      <w:r w:rsidR="00661DB9" w:rsidRPr="00661DB9">
        <w:tab/>
      </w:r>
      <w:r w:rsidR="00661DB9" w:rsidRPr="00661DB9">
        <w:t>在第七十七届会议上</w:t>
      </w:r>
      <w:r>
        <w:t>，</w:t>
      </w:r>
      <w:r w:rsidR="00661DB9" w:rsidRPr="00661DB9">
        <w:t>委员会审议了下列缔约国根据《公约》第十六和第十七条提交的报告</w:t>
      </w:r>
      <w:r>
        <w:t>：</w:t>
      </w:r>
      <w:bookmarkEnd w:id="513"/>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098"/>
        <w:gridCol w:w="2272"/>
      </w:tblGrid>
      <w:tr w:rsidR="00661DB9" w:rsidRPr="00661DB9" w14:paraId="1D7125AB" w14:textId="77777777" w:rsidTr="00661DB9">
        <w:trPr>
          <w:trHeight w:val="360"/>
          <w:tblHeader/>
        </w:trPr>
        <w:tc>
          <w:tcPr>
            <w:tcW w:w="5098" w:type="dxa"/>
            <w:tcBorders>
              <w:top w:val="single" w:sz="4" w:space="0" w:color="auto"/>
              <w:bottom w:val="single" w:sz="12" w:space="0" w:color="auto"/>
            </w:tcBorders>
            <w:shd w:val="clear" w:color="auto" w:fill="auto"/>
            <w:vAlign w:val="bottom"/>
          </w:tcPr>
          <w:p w14:paraId="54E19B55" w14:textId="77777777" w:rsidR="00661DB9" w:rsidRPr="00661DB9" w:rsidRDefault="00661DB9" w:rsidP="00661DB9">
            <w:pPr>
              <w:pStyle w:val="af8"/>
            </w:pPr>
            <w:r w:rsidRPr="00661DB9">
              <w:t>缔约国</w:t>
            </w:r>
          </w:p>
        </w:tc>
        <w:tc>
          <w:tcPr>
            <w:tcW w:w="2272" w:type="dxa"/>
            <w:tcBorders>
              <w:top w:val="single" w:sz="4" w:space="0" w:color="auto"/>
              <w:bottom w:val="single" w:sz="12" w:space="0" w:color="auto"/>
            </w:tcBorders>
            <w:shd w:val="clear" w:color="auto" w:fill="auto"/>
            <w:vAlign w:val="bottom"/>
          </w:tcPr>
          <w:p w14:paraId="6E110170" w14:textId="77777777" w:rsidR="00661DB9" w:rsidRPr="00661DB9" w:rsidRDefault="00661DB9" w:rsidP="00661DB9">
            <w:pPr>
              <w:pStyle w:val="af8"/>
            </w:pPr>
            <w:r w:rsidRPr="00661DB9">
              <w:t>文号</w:t>
            </w:r>
          </w:p>
        </w:tc>
      </w:tr>
      <w:tr w:rsidR="00661DB9" w:rsidRPr="00661DB9" w14:paraId="30042872" w14:textId="77777777" w:rsidTr="00661DB9">
        <w:trPr>
          <w:trHeight w:val="360"/>
          <w:tblHeader/>
        </w:trPr>
        <w:tc>
          <w:tcPr>
            <w:tcW w:w="5098" w:type="dxa"/>
            <w:tcBorders>
              <w:top w:val="single" w:sz="12" w:space="0" w:color="auto"/>
            </w:tcBorders>
            <w:shd w:val="clear" w:color="auto" w:fill="auto"/>
          </w:tcPr>
          <w:p w14:paraId="18BECDE4" w14:textId="77777777" w:rsidR="00661DB9" w:rsidRPr="00F1678D"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第二次定期报告</w:t>
            </w:r>
          </w:p>
        </w:tc>
        <w:tc>
          <w:tcPr>
            <w:tcW w:w="2272" w:type="dxa"/>
            <w:tcBorders>
              <w:top w:val="single" w:sz="12" w:space="0" w:color="auto"/>
            </w:tcBorders>
            <w:shd w:val="clear" w:color="auto" w:fill="auto"/>
          </w:tcPr>
          <w:p w14:paraId="6AED6337" w14:textId="77777777" w:rsidR="00661DB9" w:rsidRPr="00661DB9" w:rsidRDefault="00661DB9" w:rsidP="00661DB9">
            <w:pPr>
              <w:pStyle w:val="a8"/>
              <w:overflowPunct/>
              <w:spacing w:after="120"/>
            </w:pPr>
          </w:p>
        </w:tc>
      </w:tr>
      <w:tr w:rsidR="00661DB9" w:rsidRPr="00661DB9" w14:paraId="572524F0" w14:textId="77777777" w:rsidTr="00661DB9">
        <w:trPr>
          <w:trHeight w:val="360"/>
          <w:tblHeader/>
        </w:trPr>
        <w:tc>
          <w:tcPr>
            <w:tcW w:w="5098" w:type="dxa"/>
            <w:shd w:val="clear" w:color="auto" w:fill="auto"/>
          </w:tcPr>
          <w:p w14:paraId="2A9073CF" w14:textId="77777777" w:rsidR="00661DB9" w:rsidRPr="00661DB9" w:rsidDel="0036485D" w:rsidRDefault="00661DB9" w:rsidP="00661DB9">
            <w:pPr>
              <w:pStyle w:val="a8"/>
              <w:overflowPunct/>
              <w:spacing w:after="120"/>
            </w:pPr>
            <w:r w:rsidRPr="00661DB9">
              <w:t>克罗地亚</w:t>
            </w:r>
          </w:p>
        </w:tc>
        <w:tc>
          <w:tcPr>
            <w:tcW w:w="2272" w:type="dxa"/>
            <w:shd w:val="clear" w:color="auto" w:fill="auto"/>
          </w:tcPr>
          <w:p w14:paraId="02B7903D" w14:textId="707C9D5C" w:rsidR="00661DB9" w:rsidRPr="00661DB9" w:rsidDel="0036485D" w:rsidRDefault="002C2D02" w:rsidP="00661DB9">
            <w:pPr>
              <w:pStyle w:val="a8"/>
              <w:overflowPunct/>
              <w:spacing w:after="120"/>
            </w:pPr>
            <w:r w:rsidRPr="00887ACD">
              <w:t>E/</w:t>
            </w:r>
            <w:proofErr w:type="spellStart"/>
            <w:r w:rsidRPr="00887ACD">
              <w:t>C</w:t>
            </w:r>
            <w:r w:rsidR="00661DB9" w:rsidRPr="00887ACD">
              <w:t>.</w:t>
            </w:r>
            <w:r w:rsidRPr="00887ACD">
              <w:t>12</w:t>
            </w:r>
            <w:proofErr w:type="spellEnd"/>
            <w:r w:rsidRPr="00887ACD">
              <w:t>/HRV/2</w:t>
            </w:r>
          </w:p>
        </w:tc>
      </w:tr>
      <w:tr w:rsidR="00661DB9" w:rsidRPr="00661DB9" w14:paraId="6CEE8AC7" w14:textId="77777777" w:rsidTr="00661DB9">
        <w:trPr>
          <w:trHeight w:val="360"/>
          <w:tblHeader/>
        </w:trPr>
        <w:tc>
          <w:tcPr>
            <w:tcW w:w="5098" w:type="dxa"/>
            <w:shd w:val="clear" w:color="auto" w:fill="auto"/>
          </w:tcPr>
          <w:p w14:paraId="4706EE8B" w14:textId="77777777" w:rsidR="00661DB9" w:rsidRPr="00F1678D"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第五次定期报告</w:t>
            </w:r>
          </w:p>
        </w:tc>
        <w:tc>
          <w:tcPr>
            <w:tcW w:w="2272" w:type="dxa"/>
            <w:shd w:val="clear" w:color="auto" w:fill="auto"/>
          </w:tcPr>
          <w:p w14:paraId="6FFA35CA" w14:textId="77777777" w:rsidR="00661DB9" w:rsidRPr="00661DB9" w:rsidRDefault="00661DB9" w:rsidP="00661DB9">
            <w:pPr>
              <w:pStyle w:val="a8"/>
              <w:overflowPunct/>
              <w:spacing w:after="120"/>
            </w:pPr>
          </w:p>
        </w:tc>
      </w:tr>
      <w:tr w:rsidR="00661DB9" w:rsidRPr="00661DB9" w14:paraId="6C97E1A5" w14:textId="77777777" w:rsidTr="00661DB9">
        <w:trPr>
          <w:trHeight w:val="360"/>
          <w:tblHeader/>
        </w:trPr>
        <w:tc>
          <w:tcPr>
            <w:tcW w:w="5098" w:type="dxa"/>
            <w:shd w:val="clear" w:color="auto" w:fill="auto"/>
          </w:tcPr>
          <w:p w14:paraId="164EF300" w14:textId="77777777" w:rsidR="00661DB9" w:rsidRPr="00661DB9" w:rsidRDefault="00661DB9" w:rsidP="00661DB9">
            <w:pPr>
              <w:pStyle w:val="a8"/>
              <w:overflowPunct/>
              <w:spacing w:after="120"/>
            </w:pPr>
            <w:r w:rsidRPr="00661DB9">
              <w:t>秘鲁</w:t>
            </w:r>
          </w:p>
        </w:tc>
        <w:tc>
          <w:tcPr>
            <w:tcW w:w="2272" w:type="dxa"/>
            <w:shd w:val="clear" w:color="auto" w:fill="auto"/>
          </w:tcPr>
          <w:p w14:paraId="6DCD0078" w14:textId="60E3A7FA" w:rsidR="00661DB9" w:rsidRPr="00661DB9" w:rsidRDefault="002C2D02" w:rsidP="00661DB9">
            <w:pPr>
              <w:pStyle w:val="a8"/>
              <w:overflowPunct/>
              <w:spacing w:after="120"/>
            </w:pPr>
            <w:r w:rsidRPr="00887ACD">
              <w:t>E/</w:t>
            </w:r>
            <w:proofErr w:type="spellStart"/>
            <w:r w:rsidRPr="00887ACD">
              <w:t>C</w:t>
            </w:r>
            <w:r w:rsidR="00661DB9" w:rsidRPr="00887ACD">
              <w:t>.</w:t>
            </w:r>
            <w:r w:rsidRPr="00887ACD">
              <w:t>12</w:t>
            </w:r>
            <w:proofErr w:type="spellEnd"/>
            <w:r w:rsidRPr="00887ACD">
              <w:t>/PER/5</w:t>
            </w:r>
          </w:p>
        </w:tc>
      </w:tr>
      <w:tr w:rsidR="00661DB9" w:rsidRPr="00661DB9" w14:paraId="2886E379" w14:textId="77777777" w:rsidTr="00661DB9">
        <w:trPr>
          <w:trHeight w:val="360"/>
          <w:tblHeader/>
        </w:trPr>
        <w:tc>
          <w:tcPr>
            <w:tcW w:w="5098" w:type="dxa"/>
            <w:shd w:val="clear" w:color="auto" w:fill="auto"/>
          </w:tcPr>
          <w:p w14:paraId="19B86012" w14:textId="77777777" w:rsidR="00661DB9" w:rsidRPr="00661DB9" w:rsidRDefault="00661DB9" w:rsidP="00661DB9">
            <w:pPr>
              <w:pStyle w:val="a8"/>
              <w:overflowPunct/>
              <w:spacing w:after="120"/>
            </w:pPr>
            <w:r w:rsidRPr="00661DB9">
              <w:t>卢旺达</w:t>
            </w:r>
          </w:p>
        </w:tc>
        <w:tc>
          <w:tcPr>
            <w:tcW w:w="2272" w:type="dxa"/>
            <w:shd w:val="clear" w:color="auto" w:fill="auto"/>
          </w:tcPr>
          <w:p w14:paraId="514A4005" w14:textId="338CC61A" w:rsidR="00661DB9" w:rsidRPr="00661DB9" w:rsidRDefault="002C2D02" w:rsidP="00661DB9">
            <w:pPr>
              <w:pStyle w:val="a8"/>
              <w:overflowPunct/>
              <w:spacing w:after="120"/>
            </w:pPr>
            <w:r w:rsidRPr="00887ACD">
              <w:t>E/</w:t>
            </w:r>
            <w:proofErr w:type="spellStart"/>
            <w:r w:rsidRPr="00887ACD">
              <w:t>C</w:t>
            </w:r>
            <w:r w:rsidR="00661DB9" w:rsidRPr="00887ACD">
              <w:t>.</w:t>
            </w:r>
            <w:r w:rsidRPr="00887ACD">
              <w:t>12</w:t>
            </w:r>
            <w:proofErr w:type="spellEnd"/>
            <w:r w:rsidRPr="00887ACD">
              <w:t>/RWA/5</w:t>
            </w:r>
          </w:p>
        </w:tc>
      </w:tr>
      <w:tr w:rsidR="00661DB9" w:rsidRPr="00661DB9" w14:paraId="705FC671" w14:textId="77777777" w:rsidTr="00661DB9">
        <w:trPr>
          <w:trHeight w:val="360"/>
          <w:tblHeader/>
        </w:trPr>
        <w:tc>
          <w:tcPr>
            <w:tcW w:w="5098" w:type="dxa"/>
            <w:shd w:val="clear" w:color="auto" w:fill="auto"/>
          </w:tcPr>
          <w:p w14:paraId="59D162C3" w14:textId="77777777" w:rsidR="00661DB9" w:rsidRPr="00F1678D" w:rsidDel="00EF4663"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第七次定期报告</w:t>
            </w:r>
          </w:p>
        </w:tc>
        <w:tc>
          <w:tcPr>
            <w:tcW w:w="2272" w:type="dxa"/>
            <w:shd w:val="clear" w:color="auto" w:fill="auto"/>
          </w:tcPr>
          <w:p w14:paraId="50C6A975" w14:textId="77777777" w:rsidR="00661DB9" w:rsidRPr="00661DB9" w:rsidRDefault="00661DB9" w:rsidP="00661DB9">
            <w:pPr>
              <w:pStyle w:val="a8"/>
              <w:overflowPunct/>
              <w:spacing w:after="120"/>
            </w:pPr>
          </w:p>
        </w:tc>
      </w:tr>
      <w:tr w:rsidR="00661DB9" w:rsidRPr="00661DB9" w14:paraId="21C2DDA1" w14:textId="77777777" w:rsidTr="00661DB9">
        <w:trPr>
          <w:trHeight w:val="360"/>
          <w:tblHeader/>
        </w:trPr>
        <w:tc>
          <w:tcPr>
            <w:tcW w:w="5098" w:type="dxa"/>
            <w:shd w:val="clear" w:color="auto" w:fill="auto"/>
          </w:tcPr>
          <w:p w14:paraId="254CCE32" w14:textId="77777777" w:rsidR="00661DB9" w:rsidRPr="00661DB9" w:rsidRDefault="00661DB9" w:rsidP="00661DB9">
            <w:pPr>
              <w:pStyle w:val="a8"/>
              <w:overflowPunct/>
              <w:spacing w:after="120"/>
            </w:pPr>
            <w:r w:rsidRPr="00661DB9">
              <w:t>菲律宾</w:t>
            </w:r>
          </w:p>
        </w:tc>
        <w:tc>
          <w:tcPr>
            <w:tcW w:w="2272" w:type="dxa"/>
            <w:shd w:val="clear" w:color="auto" w:fill="auto"/>
          </w:tcPr>
          <w:p w14:paraId="0E8F126F" w14:textId="0AB603CE" w:rsidR="00661DB9" w:rsidRPr="00661DB9" w:rsidRDefault="002C2D02" w:rsidP="00661DB9">
            <w:pPr>
              <w:pStyle w:val="a8"/>
              <w:overflowPunct/>
              <w:spacing w:after="120"/>
            </w:pPr>
            <w:r w:rsidRPr="00887ACD">
              <w:t>E/</w:t>
            </w:r>
            <w:proofErr w:type="spellStart"/>
            <w:r w:rsidRPr="00887ACD">
              <w:t>C</w:t>
            </w:r>
            <w:r w:rsidR="00661DB9" w:rsidRPr="00887ACD">
              <w:t>.</w:t>
            </w:r>
            <w:r w:rsidRPr="00887ACD">
              <w:t>12</w:t>
            </w:r>
            <w:proofErr w:type="spellEnd"/>
            <w:r w:rsidRPr="00887ACD">
              <w:t>/</w:t>
            </w:r>
            <w:proofErr w:type="spellStart"/>
            <w:r w:rsidRPr="00887ACD">
              <w:t>PHL</w:t>
            </w:r>
            <w:proofErr w:type="spellEnd"/>
            <w:r w:rsidRPr="00887ACD">
              <w:t>/7</w:t>
            </w:r>
          </w:p>
        </w:tc>
      </w:tr>
      <w:tr w:rsidR="00661DB9" w:rsidRPr="00661DB9" w14:paraId="7025ACB9" w14:textId="77777777" w:rsidTr="00661DB9">
        <w:trPr>
          <w:trHeight w:val="360"/>
          <w:tblHeader/>
        </w:trPr>
        <w:tc>
          <w:tcPr>
            <w:tcW w:w="5098" w:type="dxa"/>
            <w:shd w:val="clear" w:color="auto" w:fill="auto"/>
          </w:tcPr>
          <w:p w14:paraId="4BBD30E5" w14:textId="77777777" w:rsidR="00661DB9" w:rsidRPr="00661DB9" w:rsidDel="00EF4663" w:rsidRDefault="00661DB9" w:rsidP="00661DB9">
            <w:pPr>
              <w:pStyle w:val="a8"/>
              <w:overflowPunct/>
              <w:spacing w:after="120"/>
            </w:pPr>
            <w:r w:rsidRPr="00661DB9">
              <w:t>大不列颠及北爱尔兰联合王国</w:t>
            </w:r>
          </w:p>
        </w:tc>
        <w:tc>
          <w:tcPr>
            <w:tcW w:w="2272" w:type="dxa"/>
            <w:shd w:val="clear" w:color="auto" w:fill="auto"/>
          </w:tcPr>
          <w:p w14:paraId="34099F01" w14:textId="761A465B" w:rsidR="00661DB9" w:rsidRPr="00661DB9" w:rsidRDefault="002C2D02" w:rsidP="00661DB9">
            <w:pPr>
              <w:pStyle w:val="a8"/>
              <w:overflowPunct/>
              <w:spacing w:after="120"/>
            </w:pPr>
            <w:r w:rsidRPr="00887ACD">
              <w:t>E/</w:t>
            </w:r>
            <w:proofErr w:type="spellStart"/>
            <w:r w:rsidRPr="00887ACD">
              <w:t>C</w:t>
            </w:r>
            <w:r w:rsidR="00661DB9" w:rsidRPr="00887ACD">
              <w:t>.</w:t>
            </w:r>
            <w:r w:rsidRPr="00887ACD">
              <w:t>12</w:t>
            </w:r>
            <w:proofErr w:type="spellEnd"/>
            <w:r w:rsidRPr="00887ACD">
              <w:t>/</w:t>
            </w:r>
            <w:proofErr w:type="spellStart"/>
            <w:r w:rsidRPr="00887ACD">
              <w:t>GBR</w:t>
            </w:r>
            <w:proofErr w:type="spellEnd"/>
            <w:r w:rsidRPr="00887ACD">
              <w:t>/7</w:t>
            </w:r>
          </w:p>
        </w:tc>
      </w:tr>
    </w:tbl>
    <w:p w14:paraId="70601A5C" w14:textId="14F4B638" w:rsidR="00661DB9" w:rsidRPr="00661DB9" w:rsidRDefault="002C2D02" w:rsidP="000A5167">
      <w:pPr>
        <w:pStyle w:val="SingleTxtGC"/>
        <w:spacing w:before="240"/>
      </w:pPr>
      <w:bookmarkStart w:id="514" w:name="_Ref158716539"/>
      <w:r>
        <w:t>78.</w:t>
      </w:r>
      <w:r w:rsidR="00661DB9" w:rsidRPr="00661DB9">
        <w:tab/>
      </w:r>
      <w:r w:rsidR="00661DB9" w:rsidRPr="00661DB9">
        <w:t>在第七十八届会议上</w:t>
      </w:r>
      <w:r>
        <w:t>，</w:t>
      </w:r>
      <w:r w:rsidR="00661DB9" w:rsidRPr="00661DB9">
        <w:t>委员会审议了下列缔约国根据《公约》第十六和第十七条提交的报告</w:t>
      </w:r>
      <w:r>
        <w:t>：</w:t>
      </w:r>
      <w:bookmarkEnd w:id="514"/>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103"/>
        <w:gridCol w:w="2267"/>
      </w:tblGrid>
      <w:tr w:rsidR="00661DB9" w:rsidRPr="00661DB9" w14:paraId="5945E91A" w14:textId="77777777" w:rsidTr="00661DB9">
        <w:trPr>
          <w:trHeight w:val="360"/>
          <w:tblHeader/>
        </w:trPr>
        <w:tc>
          <w:tcPr>
            <w:tcW w:w="5103" w:type="dxa"/>
            <w:tcBorders>
              <w:top w:val="single" w:sz="4" w:space="0" w:color="auto"/>
              <w:bottom w:val="single" w:sz="12" w:space="0" w:color="auto"/>
            </w:tcBorders>
            <w:shd w:val="clear" w:color="auto" w:fill="auto"/>
            <w:vAlign w:val="bottom"/>
          </w:tcPr>
          <w:p w14:paraId="31E01DA7" w14:textId="77777777" w:rsidR="00661DB9" w:rsidRPr="00661DB9" w:rsidRDefault="00661DB9" w:rsidP="00661DB9">
            <w:pPr>
              <w:pStyle w:val="af8"/>
            </w:pPr>
            <w:r w:rsidRPr="00661DB9">
              <w:t>缔约国</w:t>
            </w:r>
          </w:p>
        </w:tc>
        <w:tc>
          <w:tcPr>
            <w:tcW w:w="2267" w:type="dxa"/>
            <w:tcBorders>
              <w:top w:val="single" w:sz="4" w:space="0" w:color="auto"/>
              <w:bottom w:val="single" w:sz="12" w:space="0" w:color="auto"/>
            </w:tcBorders>
            <w:shd w:val="clear" w:color="auto" w:fill="auto"/>
            <w:vAlign w:val="bottom"/>
          </w:tcPr>
          <w:p w14:paraId="7DDE6E99" w14:textId="77777777" w:rsidR="00661DB9" w:rsidRPr="00661DB9" w:rsidRDefault="00661DB9" w:rsidP="00661DB9">
            <w:pPr>
              <w:pStyle w:val="af8"/>
            </w:pPr>
            <w:r w:rsidRPr="00661DB9">
              <w:t>文号</w:t>
            </w:r>
          </w:p>
        </w:tc>
      </w:tr>
      <w:tr w:rsidR="00661DB9" w:rsidRPr="00661DB9" w14:paraId="1FE1C8B5" w14:textId="77777777" w:rsidTr="00661DB9">
        <w:trPr>
          <w:trHeight w:val="360"/>
          <w:tblHeader/>
        </w:trPr>
        <w:tc>
          <w:tcPr>
            <w:tcW w:w="5103" w:type="dxa"/>
            <w:tcBorders>
              <w:top w:val="single" w:sz="12" w:space="0" w:color="auto"/>
            </w:tcBorders>
            <w:shd w:val="clear" w:color="auto" w:fill="auto"/>
          </w:tcPr>
          <w:p w14:paraId="6A0C7EA8" w14:textId="77777777" w:rsidR="00661DB9" w:rsidRPr="00F1678D"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初次报告</w:t>
            </w:r>
          </w:p>
        </w:tc>
        <w:tc>
          <w:tcPr>
            <w:tcW w:w="2267" w:type="dxa"/>
            <w:tcBorders>
              <w:top w:val="single" w:sz="12" w:space="0" w:color="auto"/>
            </w:tcBorders>
            <w:shd w:val="clear" w:color="auto" w:fill="auto"/>
          </w:tcPr>
          <w:p w14:paraId="7C63E8AA" w14:textId="77777777" w:rsidR="00661DB9" w:rsidRPr="00661DB9" w:rsidRDefault="00661DB9" w:rsidP="00661DB9">
            <w:pPr>
              <w:pStyle w:val="a8"/>
              <w:overflowPunct/>
              <w:spacing w:after="120"/>
            </w:pPr>
          </w:p>
        </w:tc>
      </w:tr>
      <w:tr w:rsidR="00661DB9" w:rsidRPr="00661DB9" w14:paraId="51FAD18B" w14:textId="77777777" w:rsidTr="00661DB9">
        <w:trPr>
          <w:trHeight w:val="360"/>
          <w:tblHeader/>
        </w:trPr>
        <w:tc>
          <w:tcPr>
            <w:tcW w:w="5103" w:type="dxa"/>
            <w:shd w:val="clear" w:color="auto" w:fill="auto"/>
          </w:tcPr>
          <w:p w14:paraId="33DD807A" w14:textId="77777777" w:rsidR="00661DB9" w:rsidRPr="00661DB9" w:rsidRDefault="00661DB9" w:rsidP="00661DB9">
            <w:pPr>
              <w:pStyle w:val="a8"/>
              <w:overflowPunct/>
              <w:spacing w:after="120"/>
            </w:pPr>
            <w:r w:rsidRPr="00661DB9">
              <w:t>老挝人民民主共和国</w:t>
            </w:r>
          </w:p>
        </w:tc>
        <w:tc>
          <w:tcPr>
            <w:tcW w:w="2267" w:type="dxa"/>
            <w:shd w:val="clear" w:color="auto" w:fill="auto"/>
          </w:tcPr>
          <w:p w14:paraId="53968F0D" w14:textId="2E5CC64F" w:rsidR="00661DB9" w:rsidRPr="00661DB9" w:rsidRDefault="002C2D02" w:rsidP="00661DB9">
            <w:pPr>
              <w:pStyle w:val="a8"/>
              <w:overflowPunct/>
              <w:spacing w:after="120"/>
            </w:pPr>
            <w:r w:rsidRPr="005747D4">
              <w:t>E/</w:t>
            </w:r>
            <w:proofErr w:type="spellStart"/>
            <w:r w:rsidRPr="005747D4">
              <w:t>C</w:t>
            </w:r>
            <w:r w:rsidR="00661DB9" w:rsidRPr="005747D4">
              <w:t>.</w:t>
            </w:r>
            <w:r w:rsidRPr="005747D4">
              <w:t>12</w:t>
            </w:r>
            <w:proofErr w:type="spellEnd"/>
            <w:r w:rsidRPr="005747D4">
              <w:t>/LAO/1</w:t>
            </w:r>
          </w:p>
        </w:tc>
      </w:tr>
      <w:tr w:rsidR="00661DB9" w:rsidRPr="00661DB9" w14:paraId="10F6AA14" w14:textId="77777777" w:rsidTr="00661DB9">
        <w:trPr>
          <w:trHeight w:val="360"/>
          <w:tblHeader/>
        </w:trPr>
        <w:tc>
          <w:tcPr>
            <w:tcW w:w="5103" w:type="dxa"/>
            <w:shd w:val="clear" w:color="auto" w:fill="auto"/>
          </w:tcPr>
          <w:p w14:paraId="1E45A9F3" w14:textId="77777777" w:rsidR="00661DB9" w:rsidRPr="00F1678D"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第二次定期报告</w:t>
            </w:r>
          </w:p>
        </w:tc>
        <w:tc>
          <w:tcPr>
            <w:tcW w:w="2267" w:type="dxa"/>
            <w:shd w:val="clear" w:color="auto" w:fill="auto"/>
          </w:tcPr>
          <w:p w14:paraId="71958AB1" w14:textId="77777777" w:rsidR="00661DB9" w:rsidRPr="00661DB9" w:rsidRDefault="00661DB9" w:rsidP="00661DB9">
            <w:pPr>
              <w:pStyle w:val="a8"/>
              <w:overflowPunct/>
              <w:spacing w:after="120"/>
            </w:pPr>
          </w:p>
        </w:tc>
      </w:tr>
      <w:tr w:rsidR="00661DB9" w:rsidRPr="00661DB9" w14:paraId="1238E262" w14:textId="77777777" w:rsidTr="00661DB9">
        <w:trPr>
          <w:trHeight w:val="360"/>
          <w:tblHeader/>
        </w:trPr>
        <w:tc>
          <w:tcPr>
            <w:tcW w:w="5103" w:type="dxa"/>
            <w:shd w:val="clear" w:color="auto" w:fill="auto"/>
          </w:tcPr>
          <w:p w14:paraId="61E78BD1" w14:textId="77777777" w:rsidR="00661DB9" w:rsidRPr="00661DB9" w:rsidRDefault="00661DB9" w:rsidP="00661DB9">
            <w:pPr>
              <w:pStyle w:val="a8"/>
              <w:overflowPunct/>
              <w:spacing w:after="120"/>
            </w:pPr>
            <w:r w:rsidRPr="00661DB9">
              <w:t>津巴布韦</w:t>
            </w:r>
          </w:p>
        </w:tc>
        <w:tc>
          <w:tcPr>
            <w:tcW w:w="2267" w:type="dxa"/>
            <w:shd w:val="clear" w:color="auto" w:fill="auto"/>
          </w:tcPr>
          <w:p w14:paraId="0AEBC6DE" w14:textId="3978E5C0" w:rsidR="00661DB9" w:rsidRPr="00661DB9" w:rsidRDefault="002C2D02" w:rsidP="00661DB9">
            <w:pPr>
              <w:pStyle w:val="a8"/>
              <w:overflowPunct/>
              <w:spacing w:after="120"/>
            </w:pPr>
            <w:r w:rsidRPr="005747D4">
              <w:t>E/</w:t>
            </w:r>
            <w:proofErr w:type="spellStart"/>
            <w:r w:rsidRPr="005747D4">
              <w:t>C</w:t>
            </w:r>
            <w:r w:rsidR="00661DB9" w:rsidRPr="005747D4">
              <w:t>.</w:t>
            </w:r>
            <w:r w:rsidRPr="005747D4">
              <w:t>12</w:t>
            </w:r>
            <w:proofErr w:type="spellEnd"/>
            <w:r w:rsidRPr="005747D4">
              <w:t>/ZWE/2</w:t>
            </w:r>
          </w:p>
        </w:tc>
      </w:tr>
      <w:tr w:rsidR="00661DB9" w:rsidRPr="00661DB9" w14:paraId="2C8B1017" w14:textId="77777777" w:rsidTr="00661DB9">
        <w:trPr>
          <w:trHeight w:val="360"/>
          <w:tblHeader/>
        </w:trPr>
        <w:tc>
          <w:tcPr>
            <w:tcW w:w="5103" w:type="dxa"/>
            <w:shd w:val="clear" w:color="auto" w:fill="auto"/>
          </w:tcPr>
          <w:p w14:paraId="2B5171C4" w14:textId="77777777" w:rsidR="00661DB9" w:rsidRPr="00F1678D" w:rsidDel="00BD2CA0"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第五次定期报告</w:t>
            </w:r>
          </w:p>
        </w:tc>
        <w:tc>
          <w:tcPr>
            <w:tcW w:w="2267" w:type="dxa"/>
            <w:shd w:val="clear" w:color="auto" w:fill="auto"/>
          </w:tcPr>
          <w:p w14:paraId="6E862D77" w14:textId="77777777" w:rsidR="00661DB9" w:rsidRPr="00661DB9" w:rsidRDefault="00661DB9" w:rsidP="00661DB9">
            <w:pPr>
              <w:pStyle w:val="a8"/>
              <w:overflowPunct/>
              <w:spacing w:after="120"/>
            </w:pPr>
          </w:p>
        </w:tc>
      </w:tr>
      <w:tr w:rsidR="00661DB9" w:rsidRPr="00661DB9" w14:paraId="0F7ACD95" w14:textId="77777777" w:rsidTr="00661DB9">
        <w:trPr>
          <w:trHeight w:val="360"/>
          <w:tblHeader/>
        </w:trPr>
        <w:tc>
          <w:tcPr>
            <w:tcW w:w="5103" w:type="dxa"/>
            <w:shd w:val="clear" w:color="auto" w:fill="auto"/>
          </w:tcPr>
          <w:p w14:paraId="6DF4FE85" w14:textId="77777777" w:rsidR="00661DB9" w:rsidRPr="00661DB9" w:rsidDel="00BD2CA0" w:rsidRDefault="00661DB9" w:rsidP="00661DB9">
            <w:pPr>
              <w:pStyle w:val="a8"/>
              <w:overflowPunct/>
              <w:spacing w:after="120"/>
            </w:pPr>
            <w:r w:rsidRPr="00661DB9">
              <w:t>智利</w:t>
            </w:r>
          </w:p>
        </w:tc>
        <w:tc>
          <w:tcPr>
            <w:tcW w:w="2267" w:type="dxa"/>
            <w:shd w:val="clear" w:color="auto" w:fill="auto"/>
          </w:tcPr>
          <w:p w14:paraId="6AD52F0C" w14:textId="6018C236" w:rsidR="00661DB9" w:rsidRPr="00661DB9" w:rsidRDefault="002C2D02" w:rsidP="00661DB9">
            <w:pPr>
              <w:pStyle w:val="a8"/>
              <w:overflowPunct/>
              <w:spacing w:after="120"/>
            </w:pPr>
            <w:r w:rsidRPr="005747D4">
              <w:t>E/</w:t>
            </w:r>
            <w:proofErr w:type="spellStart"/>
            <w:r w:rsidRPr="005747D4">
              <w:t>C</w:t>
            </w:r>
            <w:r w:rsidR="00661DB9" w:rsidRPr="005747D4">
              <w:t>.</w:t>
            </w:r>
            <w:r w:rsidRPr="005747D4">
              <w:t>12</w:t>
            </w:r>
            <w:proofErr w:type="spellEnd"/>
            <w:r w:rsidRPr="005747D4">
              <w:t>/</w:t>
            </w:r>
            <w:proofErr w:type="spellStart"/>
            <w:r w:rsidRPr="005747D4">
              <w:t>CHL</w:t>
            </w:r>
            <w:proofErr w:type="spellEnd"/>
            <w:r w:rsidRPr="005747D4">
              <w:t>/5</w:t>
            </w:r>
          </w:p>
        </w:tc>
      </w:tr>
      <w:tr w:rsidR="00661DB9" w:rsidRPr="00661DB9" w14:paraId="7CA752C9" w14:textId="77777777" w:rsidTr="00661DB9">
        <w:trPr>
          <w:trHeight w:val="360"/>
          <w:tblHeader/>
        </w:trPr>
        <w:tc>
          <w:tcPr>
            <w:tcW w:w="5103" w:type="dxa"/>
            <w:shd w:val="clear" w:color="auto" w:fill="auto"/>
          </w:tcPr>
          <w:p w14:paraId="752D8818" w14:textId="77777777" w:rsidR="00661DB9" w:rsidRPr="00F1678D" w:rsidRDefault="00661DB9" w:rsidP="00661DB9">
            <w:pPr>
              <w:pStyle w:val="a8"/>
              <w:overflowPunct/>
              <w:spacing w:after="120"/>
              <w:rPr>
                <w:rFonts w:ascii="Time New Roman" w:eastAsia="黑体" w:hAnsi="Time New Roman" w:hint="eastAsia"/>
              </w:rPr>
            </w:pPr>
            <w:r w:rsidRPr="00F1678D">
              <w:rPr>
                <w:rFonts w:ascii="Time New Roman" w:eastAsia="黑体" w:hAnsi="Time New Roman"/>
              </w:rPr>
              <w:t>第七次定期报告</w:t>
            </w:r>
          </w:p>
        </w:tc>
        <w:tc>
          <w:tcPr>
            <w:tcW w:w="2267" w:type="dxa"/>
            <w:shd w:val="clear" w:color="auto" w:fill="auto"/>
          </w:tcPr>
          <w:p w14:paraId="6ECAFF0C" w14:textId="77777777" w:rsidR="00661DB9" w:rsidRPr="00661DB9" w:rsidRDefault="00661DB9" w:rsidP="00661DB9">
            <w:pPr>
              <w:pStyle w:val="a8"/>
              <w:overflowPunct/>
              <w:spacing w:after="120"/>
            </w:pPr>
          </w:p>
        </w:tc>
      </w:tr>
      <w:tr w:rsidR="00661DB9" w:rsidRPr="00661DB9" w14:paraId="441BE550" w14:textId="77777777" w:rsidTr="00661DB9">
        <w:trPr>
          <w:trHeight w:val="360"/>
          <w:tblHeader/>
        </w:trPr>
        <w:tc>
          <w:tcPr>
            <w:tcW w:w="5103" w:type="dxa"/>
            <w:shd w:val="clear" w:color="auto" w:fill="auto"/>
          </w:tcPr>
          <w:p w14:paraId="3A1FEAB9" w14:textId="77777777" w:rsidR="00661DB9" w:rsidRPr="00661DB9" w:rsidRDefault="00661DB9" w:rsidP="00661DB9">
            <w:pPr>
              <w:pStyle w:val="a8"/>
              <w:overflowPunct/>
              <w:spacing w:after="120"/>
            </w:pPr>
            <w:r w:rsidRPr="00661DB9">
              <w:t>哥伦比亚</w:t>
            </w:r>
          </w:p>
        </w:tc>
        <w:tc>
          <w:tcPr>
            <w:tcW w:w="2267" w:type="dxa"/>
            <w:shd w:val="clear" w:color="auto" w:fill="auto"/>
          </w:tcPr>
          <w:p w14:paraId="757C7EDD" w14:textId="07F064BF" w:rsidR="00661DB9" w:rsidRPr="00661DB9" w:rsidRDefault="002C2D02" w:rsidP="00661DB9">
            <w:pPr>
              <w:pStyle w:val="a8"/>
              <w:overflowPunct/>
              <w:spacing w:after="120"/>
            </w:pPr>
            <w:r w:rsidRPr="005747D4">
              <w:t>E/</w:t>
            </w:r>
            <w:proofErr w:type="spellStart"/>
            <w:r w:rsidRPr="005747D4">
              <w:t>C</w:t>
            </w:r>
            <w:r w:rsidR="00661DB9" w:rsidRPr="005747D4">
              <w:t>.</w:t>
            </w:r>
            <w:r w:rsidRPr="005747D4">
              <w:t>12</w:t>
            </w:r>
            <w:proofErr w:type="spellEnd"/>
            <w:r w:rsidRPr="005747D4">
              <w:t>/COL/7</w:t>
            </w:r>
          </w:p>
        </w:tc>
      </w:tr>
      <w:tr w:rsidR="00661DB9" w:rsidRPr="00661DB9" w14:paraId="2515A035" w14:textId="77777777" w:rsidTr="00661DB9">
        <w:trPr>
          <w:trHeight w:val="360"/>
          <w:tblHeader/>
        </w:trPr>
        <w:tc>
          <w:tcPr>
            <w:tcW w:w="5103" w:type="dxa"/>
            <w:shd w:val="clear" w:color="auto" w:fill="auto"/>
          </w:tcPr>
          <w:p w14:paraId="7D38FFCE" w14:textId="77777777" w:rsidR="00661DB9" w:rsidRPr="00661DB9" w:rsidRDefault="00661DB9" w:rsidP="00661DB9">
            <w:pPr>
              <w:pStyle w:val="a8"/>
              <w:overflowPunct/>
              <w:spacing w:after="120"/>
            </w:pPr>
            <w:r w:rsidRPr="00661DB9">
              <w:t>荷兰王国</w:t>
            </w:r>
          </w:p>
        </w:tc>
        <w:tc>
          <w:tcPr>
            <w:tcW w:w="2267" w:type="dxa"/>
            <w:shd w:val="clear" w:color="auto" w:fill="auto"/>
          </w:tcPr>
          <w:p w14:paraId="0EBA888F" w14:textId="6D063CEC" w:rsidR="00661DB9" w:rsidRPr="00661DB9" w:rsidRDefault="002C2D02" w:rsidP="00661DB9">
            <w:pPr>
              <w:pStyle w:val="a8"/>
              <w:overflowPunct/>
              <w:spacing w:after="120"/>
            </w:pPr>
            <w:r w:rsidRPr="005747D4">
              <w:t>E/</w:t>
            </w:r>
            <w:proofErr w:type="spellStart"/>
            <w:r w:rsidRPr="005747D4">
              <w:t>C</w:t>
            </w:r>
            <w:r w:rsidR="00661DB9" w:rsidRPr="005747D4">
              <w:t>.</w:t>
            </w:r>
            <w:r w:rsidRPr="005747D4">
              <w:t>12</w:t>
            </w:r>
            <w:proofErr w:type="spellEnd"/>
            <w:r w:rsidRPr="005747D4">
              <w:t>/</w:t>
            </w:r>
            <w:proofErr w:type="spellStart"/>
            <w:r w:rsidRPr="005747D4">
              <w:t>NLD</w:t>
            </w:r>
            <w:proofErr w:type="spellEnd"/>
            <w:r w:rsidRPr="005747D4">
              <w:t>/7</w:t>
            </w:r>
          </w:p>
        </w:tc>
      </w:tr>
      <w:tr w:rsidR="00661DB9" w:rsidRPr="00661DB9" w14:paraId="2E6C505F" w14:textId="77777777" w:rsidTr="00661DB9">
        <w:trPr>
          <w:trHeight w:val="360"/>
          <w:tblHeader/>
        </w:trPr>
        <w:tc>
          <w:tcPr>
            <w:tcW w:w="5103" w:type="dxa"/>
            <w:shd w:val="clear" w:color="auto" w:fill="auto"/>
          </w:tcPr>
          <w:p w14:paraId="49AFC4F4" w14:textId="77777777" w:rsidR="00661DB9" w:rsidRPr="00661DB9" w:rsidRDefault="00661DB9" w:rsidP="00661DB9">
            <w:pPr>
              <w:pStyle w:val="a8"/>
              <w:overflowPunct/>
              <w:spacing w:after="120"/>
            </w:pPr>
            <w:r w:rsidRPr="00661DB9">
              <w:t>俄罗斯联邦</w:t>
            </w:r>
          </w:p>
        </w:tc>
        <w:tc>
          <w:tcPr>
            <w:tcW w:w="2267" w:type="dxa"/>
            <w:shd w:val="clear" w:color="auto" w:fill="auto"/>
          </w:tcPr>
          <w:p w14:paraId="7723AB37" w14:textId="1CBFA79E" w:rsidR="00661DB9" w:rsidRPr="00661DB9" w:rsidRDefault="002C2D02" w:rsidP="00661DB9">
            <w:pPr>
              <w:pStyle w:val="a8"/>
              <w:overflowPunct/>
              <w:spacing w:after="120"/>
            </w:pPr>
            <w:r w:rsidRPr="005747D4">
              <w:t>E/</w:t>
            </w:r>
            <w:proofErr w:type="spellStart"/>
            <w:r w:rsidRPr="005747D4">
              <w:t>C</w:t>
            </w:r>
            <w:r w:rsidR="00661DB9" w:rsidRPr="005747D4">
              <w:t>.</w:t>
            </w:r>
            <w:r w:rsidRPr="005747D4">
              <w:t>12</w:t>
            </w:r>
            <w:proofErr w:type="spellEnd"/>
            <w:r w:rsidRPr="005747D4">
              <w:t>/RUS/7</w:t>
            </w:r>
          </w:p>
        </w:tc>
      </w:tr>
    </w:tbl>
    <w:p w14:paraId="0C541BDD" w14:textId="61533194" w:rsidR="00661DB9" w:rsidRPr="00661DB9" w:rsidRDefault="002C2D02" w:rsidP="0018009B">
      <w:pPr>
        <w:pStyle w:val="SingleTxtGC"/>
        <w:spacing w:before="240"/>
      </w:pPr>
      <w:r>
        <w:t>79.</w:t>
      </w:r>
      <w:r w:rsidR="00661DB9" w:rsidRPr="00661DB9">
        <w:tab/>
      </w:r>
      <w:r w:rsidR="00661DB9" w:rsidRPr="00661DB9">
        <w:t>委员会就审议的每一份报告通过了结论性意见。下列结论性意见可在联合国正式文件系统中查阅。按照惯例</w:t>
      </w:r>
      <w:r>
        <w:t>，</w:t>
      </w:r>
      <w:r w:rsidR="00661DB9" w:rsidRPr="00661DB9">
        <w:t>涉及委员会委员</w:t>
      </w:r>
      <w:proofErr w:type="gramStart"/>
      <w:r w:rsidR="00661DB9" w:rsidRPr="00661DB9">
        <w:t>国籍国</w:t>
      </w:r>
      <w:proofErr w:type="gramEnd"/>
      <w:r w:rsidR="00661DB9" w:rsidRPr="00661DB9">
        <w:t>的报告时</w:t>
      </w:r>
      <w:r>
        <w:t>，</w:t>
      </w:r>
      <w:r w:rsidR="00661DB9" w:rsidRPr="00661DB9">
        <w:t>该委员不参加与代表团的对话</w:t>
      </w:r>
      <w:r>
        <w:t>，</w:t>
      </w:r>
      <w:r w:rsidR="00661DB9" w:rsidRPr="00661DB9">
        <w:t>也不参加结论性意见的起草和通过。存在或可能认为存在潜在利益冲突时</w:t>
      </w:r>
      <w:r>
        <w:t>，</w:t>
      </w:r>
      <w:r w:rsidR="00661DB9" w:rsidRPr="00661DB9">
        <w:t>委员还可以宣布存在这种利益冲突并决定不参加对话或不发表意见。</w:t>
      </w:r>
    </w:p>
    <w:p w14:paraId="11BDAE7A" w14:textId="77777777" w:rsidR="00661DB9" w:rsidRPr="00661DB9" w:rsidRDefault="00661DB9" w:rsidP="000A5167">
      <w:pPr>
        <w:pStyle w:val="H23GC"/>
      </w:pPr>
      <w:r w:rsidRPr="00661DB9">
        <w:tab/>
      </w:r>
      <w:r w:rsidRPr="00661DB9">
        <w:tab/>
      </w:r>
      <w:r w:rsidRPr="00661DB9">
        <w:t>第七十七届会议的结论性意见</w:t>
      </w:r>
      <w:bookmarkStart w:id="515" w:name="_Toc536190876"/>
      <w:bookmarkStart w:id="516" w:name="_Toc536458161"/>
      <w:bookmarkStart w:id="517" w:name="_Toc63084558"/>
      <w:bookmarkStart w:id="518" w:name="_Toc81467347"/>
      <w:bookmarkEnd w:id="515"/>
      <w:bookmarkEnd w:id="516"/>
      <w:bookmarkEnd w:id="517"/>
      <w:bookmarkEnd w:id="518"/>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103"/>
        <w:gridCol w:w="2267"/>
      </w:tblGrid>
      <w:tr w:rsidR="00661DB9" w:rsidRPr="00661DB9" w14:paraId="54C00C84" w14:textId="77777777" w:rsidTr="00661DB9">
        <w:trPr>
          <w:trHeight w:val="360"/>
          <w:tblHeader/>
        </w:trPr>
        <w:tc>
          <w:tcPr>
            <w:tcW w:w="5103" w:type="dxa"/>
            <w:tcBorders>
              <w:top w:val="single" w:sz="4" w:space="0" w:color="auto"/>
              <w:bottom w:val="single" w:sz="12" w:space="0" w:color="auto"/>
            </w:tcBorders>
            <w:shd w:val="clear" w:color="auto" w:fill="auto"/>
            <w:vAlign w:val="bottom"/>
          </w:tcPr>
          <w:p w14:paraId="34DB32D9" w14:textId="77777777" w:rsidR="00661DB9" w:rsidRPr="00661DB9" w:rsidRDefault="00661DB9" w:rsidP="00661DB9">
            <w:pPr>
              <w:pStyle w:val="af8"/>
            </w:pPr>
            <w:r w:rsidRPr="00661DB9">
              <w:t>缔约国</w:t>
            </w:r>
          </w:p>
        </w:tc>
        <w:tc>
          <w:tcPr>
            <w:tcW w:w="2267" w:type="dxa"/>
            <w:tcBorders>
              <w:top w:val="single" w:sz="4" w:space="0" w:color="auto"/>
              <w:bottom w:val="single" w:sz="12" w:space="0" w:color="auto"/>
            </w:tcBorders>
            <w:shd w:val="clear" w:color="auto" w:fill="auto"/>
            <w:vAlign w:val="bottom"/>
          </w:tcPr>
          <w:p w14:paraId="583A6EF8" w14:textId="77777777" w:rsidR="00661DB9" w:rsidRPr="00661DB9" w:rsidRDefault="00661DB9" w:rsidP="00661DB9">
            <w:pPr>
              <w:pStyle w:val="af8"/>
            </w:pPr>
            <w:r w:rsidRPr="00661DB9">
              <w:t>文号</w:t>
            </w:r>
          </w:p>
        </w:tc>
      </w:tr>
      <w:tr w:rsidR="00661DB9" w:rsidRPr="00661DB9" w14:paraId="5F1A878D" w14:textId="77777777" w:rsidTr="00661DB9">
        <w:trPr>
          <w:trHeight w:val="360"/>
          <w:tblHeader/>
        </w:trPr>
        <w:tc>
          <w:tcPr>
            <w:tcW w:w="5103" w:type="dxa"/>
            <w:tcBorders>
              <w:top w:val="single" w:sz="12" w:space="0" w:color="auto"/>
            </w:tcBorders>
            <w:shd w:val="clear" w:color="auto" w:fill="auto"/>
          </w:tcPr>
          <w:p w14:paraId="66ACF76C" w14:textId="77777777" w:rsidR="00661DB9" w:rsidRPr="00661DB9" w:rsidDel="0036485D" w:rsidRDefault="00661DB9" w:rsidP="00661DB9">
            <w:pPr>
              <w:pStyle w:val="a8"/>
              <w:overflowPunct/>
              <w:spacing w:after="120"/>
            </w:pPr>
            <w:r w:rsidRPr="00661DB9">
              <w:t>克罗地亚</w:t>
            </w:r>
          </w:p>
        </w:tc>
        <w:tc>
          <w:tcPr>
            <w:tcW w:w="2267" w:type="dxa"/>
            <w:tcBorders>
              <w:top w:val="single" w:sz="12" w:space="0" w:color="auto"/>
            </w:tcBorders>
            <w:shd w:val="clear" w:color="auto" w:fill="auto"/>
          </w:tcPr>
          <w:p w14:paraId="149CD16A" w14:textId="502FA4F8" w:rsidR="00661DB9" w:rsidRPr="00661DB9" w:rsidDel="0036485D" w:rsidRDefault="002C2D02" w:rsidP="00661DB9">
            <w:pPr>
              <w:pStyle w:val="a8"/>
              <w:overflowPunct/>
              <w:spacing w:after="120"/>
            </w:pPr>
            <w:hyperlink r:id="rId18"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/HRV/CO/2</w:t>
              </w:r>
            </w:hyperlink>
          </w:p>
        </w:tc>
      </w:tr>
      <w:tr w:rsidR="00661DB9" w:rsidRPr="00661DB9" w14:paraId="76E9C6E3" w14:textId="77777777" w:rsidTr="00661DB9">
        <w:trPr>
          <w:trHeight w:val="360"/>
          <w:tblHeader/>
        </w:trPr>
        <w:tc>
          <w:tcPr>
            <w:tcW w:w="5103" w:type="dxa"/>
            <w:shd w:val="clear" w:color="auto" w:fill="auto"/>
          </w:tcPr>
          <w:p w14:paraId="17CF2755" w14:textId="77777777" w:rsidR="00661DB9" w:rsidRPr="00661DB9" w:rsidRDefault="00661DB9" w:rsidP="00661DB9">
            <w:pPr>
              <w:pStyle w:val="a8"/>
              <w:overflowPunct/>
              <w:spacing w:after="120"/>
            </w:pPr>
            <w:r w:rsidRPr="00661DB9">
              <w:t>秘鲁</w:t>
            </w:r>
          </w:p>
        </w:tc>
        <w:tc>
          <w:tcPr>
            <w:tcW w:w="2267" w:type="dxa"/>
            <w:shd w:val="clear" w:color="auto" w:fill="auto"/>
          </w:tcPr>
          <w:p w14:paraId="0124AC11" w14:textId="76B0CF31" w:rsidR="00661DB9" w:rsidRPr="00661DB9" w:rsidRDefault="002C2D02" w:rsidP="00661DB9">
            <w:pPr>
              <w:pStyle w:val="a8"/>
              <w:overflowPunct/>
              <w:spacing w:after="120"/>
            </w:pPr>
            <w:hyperlink r:id="rId19"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/PER/CO/5</w:t>
              </w:r>
            </w:hyperlink>
          </w:p>
        </w:tc>
      </w:tr>
      <w:tr w:rsidR="00661DB9" w:rsidRPr="00661DB9" w14:paraId="326F085D" w14:textId="77777777" w:rsidTr="00661DB9">
        <w:trPr>
          <w:trHeight w:val="360"/>
          <w:tblHeader/>
        </w:trPr>
        <w:tc>
          <w:tcPr>
            <w:tcW w:w="5103" w:type="dxa"/>
            <w:shd w:val="clear" w:color="auto" w:fill="auto"/>
          </w:tcPr>
          <w:p w14:paraId="017FF3F2" w14:textId="77777777" w:rsidR="00661DB9" w:rsidRPr="00661DB9" w:rsidRDefault="00661DB9" w:rsidP="00661DB9">
            <w:pPr>
              <w:pStyle w:val="a8"/>
              <w:overflowPunct/>
              <w:spacing w:after="120"/>
            </w:pPr>
            <w:r w:rsidRPr="00661DB9">
              <w:t>菲律宾</w:t>
            </w:r>
          </w:p>
        </w:tc>
        <w:tc>
          <w:tcPr>
            <w:tcW w:w="2267" w:type="dxa"/>
            <w:shd w:val="clear" w:color="auto" w:fill="auto"/>
          </w:tcPr>
          <w:p w14:paraId="24BE4523" w14:textId="510F4259" w:rsidR="00661DB9" w:rsidRPr="00661DB9" w:rsidRDefault="002C2D02" w:rsidP="00661DB9">
            <w:pPr>
              <w:pStyle w:val="a8"/>
              <w:overflowPunct/>
              <w:spacing w:after="120"/>
            </w:pPr>
            <w:hyperlink r:id="rId20"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w:t>
              </w:r>
              <w:proofErr w:type="spellStart"/>
              <w:r w:rsidRPr="002945D7">
                <w:rPr>
                  <w:rStyle w:val="af3"/>
                </w:rPr>
                <w:t>PHL</w:t>
              </w:r>
              <w:proofErr w:type="spellEnd"/>
              <w:r w:rsidRPr="002945D7">
                <w:rPr>
                  <w:rStyle w:val="af3"/>
                </w:rPr>
                <w:t>/CO/7</w:t>
              </w:r>
            </w:hyperlink>
          </w:p>
        </w:tc>
      </w:tr>
      <w:tr w:rsidR="00661DB9" w:rsidRPr="00661DB9" w14:paraId="7D03AFB9" w14:textId="77777777" w:rsidTr="00661DB9">
        <w:trPr>
          <w:trHeight w:val="360"/>
          <w:tblHeader/>
        </w:trPr>
        <w:tc>
          <w:tcPr>
            <w:tcW w:w="5103" w:type="dxa"/>
            <w:shd w:val="clear" w:color="auto" w:fill="auto"/>
          </w:tcPr>
          <w:p w14:paraId="68A0A30C" w14:textId="77777777" w:rsidR="00661DB9" w:rsidRPr="00661DB9" w:rsidDel="00A813A1" w:rsidRDefault="00661DB9" w:rsidP="00661DB9">
            <w:pPr>
              <w:pStyle w:val="a8"/>
              <w:overflowPunct/>
              <w:spacing w:after="120"/>
            </w:pPr>
            <w:r w:rsidRPr="00661DB9">
              <w:t>卢旺达</w:t>
            </w:r>
          </w:p>
        </w:tc>
        <w:tc>
          <w:tcPr>
            <w:tcW w:w="2267" w:type="dxa"/>
            <w:shd w:val="clear" w:color="auto" w:fill="auto"/>
          </w:tcPr>
          <w:p w14:paraId="759C01F3" w14:textId="15827C10" w:rsidR="00661DB9" w:rsidRPr="00661DB9" w:rsidRDefault="002C2D02" w:rsidP="00661DB9">
            <w:pPr>
              <w:pStyle w:val="a8"/>
              <w:overflowPunct/>
              <w:spacing w:after="120"/>
            </w:pPr>
            <w:hyperlink r:id="rId21"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/RWA/CO/5</w:t>
              </w:r>
            </w:hyperlink>
          </w:p>
        </w:tc>
      </w:tr>
      <w:tr w:rsidR="00661DB9" w:rsidRPr="00661DB9" w14:paraId="30899C61" w14:textId="77777777" w:rsidTr="00661DB9">
        <w:trPr>
          <w:trHeight w:val="360"/>
          <w:tblHeader/>
        </w:trPr>
        <w:tc>
          <w:tcPr>
            <w:tcW w:w="5103" w:type="dxa"/>
            <w:shd w:val="clear" w:color="auto" w:fill="auto"/>
          </w:tcPr>
          <w:p w14:paraId="11795481" w14:textId="77777777" w:rsidR="00661DB9" w:rsidRPr="00661DB9" w:rsidRDefault="00661DB9" w:rsidP="00661DB9">
            <w:pPr>
              <w:pStyle w:val="a8"/>
              <w:overflowPunct/>
              <w:spacing w:after="120"/>
            </w:pPr>
            <w:r w:rsidRPr="00661DB9">
              <w:t>大不列颠及北爱尔兰联合王国</w:t>
            </w:r>
          </w:p>
        </w:tc>
        <w:tc>
          <w:tcPr>
            <w:tcW w:w="2267" w:type="dxa"/>
            <w:shd w:val="clear" w:color="auto" w:fill="auto"/>
          </w:tcPr>
          <w:p w14:paraId="76AB9BEC" w14:textId="720E781C" w:rsidR="00661DB9" w:rsidRPr="00661DB9" w:rsidRDefault="002C2D02" w:rsidP="00661DB9">
            <w:pPr>
              <w:pStyle w:val="a8"/>
              <w:overflowPunct/>
              <w:spacing w:after="120"/>
            </w:pPr>
            <w:hyperlink r:id="rId22"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w:t>
              </w:r>
              <w:proofErr w:type="spellStart"/>
              <w:r w:rsidRPr="002945D7">
                <w:rPr>
                  <w:rStyle w:val="af3"/>
                </w:rPr>
                <w:t>GBR</w:t>
              </w:r>
              <w:proofErr w:type="spellEnd"/>
              <w:r w:rsidRPr="002945D7">
                <w:rPr>
                  <w:rStyle w:val="af3"/>
                </w:rPr>
                <w:t>/CO/7</w:t>
              </w:r>
            </w:hyperlink>
          </w:p>
        </w:tc>
      </w:tr>
    </w:tbl>
    <w:p w14:paraId="2A410198" w14:textId="77777777" w:rsidR="00661DB9" w:rsidRPr="00661DB9" w:rsidRDefault="00661DB9" w:rsidP="000A5167">
      <w:pPr>
        <w:pStyle w:val="H23GC"/>
      </w:pPr>
      <w:r w:rsidRPr="00661DB9">
        <w:tab/>
      </w:r>
      <w:r w:rsidRPr="00661DB9">
        <w:tab/>
      </w:r>
      <w:r w:rsidRPr="00661DB9">
        <w:t>第七十八届会议的结论性意见</w:t>
      </w:r>
      <w:bookmarkStart w:id="519" w:name="_Toc81467348"/>
      <w:bookmarkEnd w:id="519"/>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103"/>
        <w:gridCol w:w="2267"/>
      </w:tblGrid>
      <w:tr w:rsidR="00661DB9" w:rsidRPr="00661DB9" w14:paraId="090DC27F" w14:textId="77777777" w:rsidTr="001E155B">
        <w:trPr>
          <w:tblHeader/>
        </w:trPr>
        <w:tc>
          <w:tcPr>
            <w:tcW w:w="5103" w:type="dxa"/>
            <w:tcBorders>
              <w:top w:val="single" w:sz="4" w:space="0" w:color="auto"/>
              <w:bottom w:val="single" w:sz="12" w:space="0" w:color="auto"/>
            </w:tcBorders>
            <w:shd w:val="clear" w:color="auto" w:fill="auto"/>
            <w:vAlign w:val="bottom"/>
          </w:tcPr>
          <w:p w14:paraId="1AE6DB38" w14:textId="77777777" w:rsidR="00661DB9" w:rsidRPr="00661DB9" w:rsidRDefault="00661DB9" w:rsidP="001E155B">
            <w:pPr>
              <w:pStyle w:val="af8"/>
            </w:pPr>
            <w:r w:rsidRPr="00661DB9">
              <w:t>缔约国</w:t>
            </w:r>
          </w:p>
        </w:tc>
        <w:tc>
          <w:tcPr>
            <w:tcW w:w="2267" w:type="dxa"/>
            <w:tcBorders>
              <w:top w:val="single" w:sz="4" w:space="0" w:color="auto"/>
              <w:bottom w:val="single" w:sz="12" w:space="0" w:color="auto"/>
            </w:tcBorders>
            <w:shd w:val="clear" w:color="auto" w:fill="auto"/>
            <w:vAlign w:val="bottom"/>
          </w:tcPr>
          <w:p w14:paraId="2574B342" w14:textId="77777777" w:rsidR="00661DB9" w:rsidRPr="00661DB9" w:rsidRDefault="00661DB9" w:rsidP="001E155B">
            <w:pPr>
              <w:pStyle w:val="af8"/>
            </w:pPr>
            <w:r w:rsidRPr="00661DB9">
              <w:t>文号</w:t>
            </w:r>
          </w:p>
        </w:tc>
      </w:tr>
      <w:tr w:rsidR="00661DB9" w:rsidRPr="00661DB9" w14:paraId="633AA58B" w14:textId="77777777" w:rsidTr="001E155B">
        <w:trPr>
          <w:tblHeader/>
        </w:trPr>
        <w:tc>
          <w:tcPr>
            <w:tcW w:w="5103" w:type="dxa"/>
            <w:tcBorders>
              <w:top w:val="single" w:sz="12" w:space="0" w:color="auto"/>
            </w:tcBorders>
            <w:shd w:val="clear" w:color="auto" w:fill="auto"/>
          </w:tcPr>
          <w:p w14:paraId="6FEB3B9B" w14:textId="77777777" w:rsidR="00661DB9" w:rsidRPr="00661DB9" w:rsidRDefault="00661DB9" w:rsidP="001E155B">
            <w:pPr>
              <w:pStyle w:val="a8"/>
              <w:overflowPunct/>
              <w:spacing w:after="120"/>
            </w:pPr>
            <w:r w:rsidRPr="00661DB9">
              <w:t>智利</w:t>
            </w:r>
          </w:p>
        </w:tc>
        <w:tc>
          <w:tcPr>
            <w:tcW w:w="2267" w:type="dxa"/>
            <w:tcBorders>
              <w:top w:val="single" w:sz="12" w:space="0" w:color="auto"/>
            </w:tcBorders>
            <w:shd w:val="clear" w:color="auto" w:fill="auto"/>
          </w:tcPr>
          <w:p w14:paraId="2E5A8F5D" w14:textId="2FB405B7" w:rsidR="00661DB9" w:rsidRPr="00661DB9" w:rsidRDefault="002C2D02" w:rsidP="001E155B">
            <w:pPr>
              <w:pStyle w:val="a8"/>
              <w:overflowPunct/>
              <w:spacing w:after="120"/>
            </w:pPr>
            <w:hyperlink r:id="rId23"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w:t>
              </w:r>
              <w:proofErr w:type="spellStart"/>
              <w:r w:rsidRPr="002945D7">
                <w:rPr>
                  <w:rStyle w:val="af3"/>
                </w:rPr>
                <w:t>CHL</w:t>
              </w:r>
              <w:proofErr w:type="spellEnd"/>
              <w:r w:rsidRPr="002945D7">
                <w:rPr>
                  <w:rStyle w:val="af3"/>
                </w:rPr>
                <w:t>/CO/5</w:t>
              </w:r>
            </w:hyperlink>
          </w:p>
        </w:tc>
      </w:tr>
      <w:tr w:rsidR="00661DB9" w:rsidRPr="00661DB9" w14:paraId="29BF6C46" w14:textId="77777777" w:rsidTr="001E155B">
        <w:trPr>
          <w:tblHeader/>
        </w:trPr>
        <w:tc>
          <w:tcPr>
            <w:tcW w:w="5103" w:type="dxa"/>
            <w:shd w:val="clear" w:color="auto" w:fill="auto"/>
          </w:tcPr>
          <w:p w14:paraId="5BEDBFA1" w14:textId="77777777" w:rsidR="00661DB9" w:rsidRPr="00661DB9" w:rsidRDefault="00661DB9" w:rsidP="001E155B">
            <w:pPr>
              <w:pStyle w:val="a8"/>
              <w:overflowPunct/>
              <w:spacing w:after="120"/>
            </w:pPr>
            <w:r w:rsidRPr="00661DB9">
              <w:t>哥伦比亚</w:t>
            </w:r>
          </w:p>
        </w:tc>
        <w:tc>
          <w:tcPr>
            <w:tcW w:w="2267" w:type="dxa"/>
            <w:shd w:val="clear" w:color="auto" w:fill="auto"/>
          </w:tcPr>
          <w:p w14:paraId="4ADD602D" w14:textId="6BDB2BEE" w:rsidR="00661DB9" w:rsidRPr="00661DB9" w:rsidRDefault="002C2D02" w:rsidP="001E155B">
            <w:pPr>
              <w:pStyle w:val="a8"/>
              <w:overflowPunct/>
              <w:spacing w:after="120"/>
            </w:pPr>
            <w:hyperlink r:id="rId24"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/COL/CO/7</w:t>
              </w:r>
            </w:hyperlink>
          </w:p>
        </w:tc>
      </w:tr>
      <w:tr w:rsidR="00661DB9" w:rsidRPr="00661DB9" w14:paraId="7FFA444B" w14:textId="77777777" w:rsidTr="001E155B">
        <w:trPr>
          <w:tblHeader/>
        </w:trPr>
        <w:tc>
          <w:tcPr>
            <w:tcW w:w="5103" w:type="dxa"/>
            <w:shd w:val="clear" w:color="auto" w:fill="auto"/>
          </w:tcPr>
          <w:p w14:paraId="2FA98FAC" w14:textId="77777777" w:rsidR="00661DB9" w:rsidRPr="00661DB9" w:rsidDel="00BD2CA0" w:rsidRDefault="00661DB9" w:rsidP="001E155B">
            <w:pPr>
              <w:pStyle w:val="a8"/>
              <w:overflowPunct/>
              <w:spacing w:after="120"/>
            </w:pPr>
            <w:r w:rsidRPr="00661DB9">
              <w:t>老挝人民民主共和国</w:t>
            </w:r>
          </w:p>
        </w:tc>
        <w:tc>
          <w:tcPr>
            <w:tcW w:w="2267" w:type="dxa"/>
            <w:shd w:val="clear" w:color="auto" w:fill="auto"/>
          </w:tcPr>
          <w:p w14:paraId="16F995F3" w14:textId="71E0CF15" w:rsidR="00661DB9" w:rsidRPr="00661DB9" w:rsidRDefault="002C2D02" w:rsidP="001E155B">
            <w:pPr>
              <w:pStyle w:val="a8"/>
              <w:overflowPunct/>
              <w:spacing w:after="120"/>
            </w:pPr>
            <w:hyperlink r:id="rId25"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/LAO/CO/1</w:t>
              </w:r>
            </w:hyperlink>
          </w:p>
        </w:tc>
      </w:tr>
      <w:tr w:rsidR="00661DB9" w:rsidRPr="00661DB9" w14:paraId="10396C61" w14:textId="77777777" w:rsidTr="001E155B">
        <w:trPr>
          <w:tblHeader/>
        </w:trPr>
        <w:tc>
          <w:tcPr>
            <w:tcW w:w="5103" w:type="dxa"/>
            <w:shd w:val="clear" w:color="auto" w:fill="auto"/>
          </w:tcPr>
          <w:p w14:paraId="3F1AFA37" w14:textId="77777777" w:rsidR="00661DB9" w:rsidRPr="00661DB9" w:rsidRDefault="00661DB9" w:rsidP="001E155B">
            <w:pPr>
              <w:pStyle w:val="a8"/>
              <w:overflowPunct/>
              <w:spacing w:after="120"/>
            </w:pPr>
            <w:r w:rsidRPr="00661DB9">
              <w:t>荷兰王国</w:t>
            </w:r>
          </w:p>
        </w:tc>
        <w:tc>
          <w:tcPr>
            <w:tcW w:w="2267" w:type="dxa"/>
            <w:shd w:val="clear" w:color="auto" w:fill="auto"/>
          </w:tcPr>
          <w:p w14:paraId="08FDEB52" w14:textId="4C4A06D6" w:rsidR="00661DB9" w:rsidRPr="00661DB9" w:rsidRDefault="002C2D02" w:rsidP="001E155B">
            <w:pPr>
              <w:pStyle w:val="a8"/>
              <w:overflowPunct/>
              <w:spacing w:after="120"/>
            </w:pPr>
            <w:hyperlink r:id="rId26"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w:t>
              </w:r>
              <w:proofErr w:type="spellStart"/>
              <w:r w:rsidRPr="002945D7">
                <w:rPr>
                  <w:rStyle w:val="af3"/>
                </w:rPr>
                <w:t>NLD</w:t>
              </w:r>
              <w:proofErr w:type="spellEnd"/>
              <w:r w:rsidRPr="002945D7">
                <w:rPr>
                  <w:rStyle w:val="af3"/>
                </w:rPr>
                <w:t>/CO/7</w:t>
              </w:r>
            </w:hyperlink>
          </w:p>
        </w:tc>
      </w:tr>
      <w:tr w:rsidR="00661DB9" w:rsidRPr="00661DB9" w14:paraId="78848485" w14:textId="77777777" w:rsidTr="001E155B">
        <w:trPr>
          <w:tblHeader/>
        </w:trPr>
        <w:tc>
          <w:tcPr>
            <w:tcW w:w="5103" w:type="dxa"/>
            <w:shd w:val="clear" w:color="auto" w:fill="auto"/>
          </w:tcPr>
          <w:p w14:paraId="05FF7293" w14:textId="77777777" w:rsidR="00661DB9" w:rsidRPr="00661DB9" w:rsidRDefault="00661DB9" w:rsidP="001E155B">
            <w:pPr>
              <w:pStyle w:val="a8"/>
              <w:overflowPunct/>
              <w:spacing w:after="120"/>
            </w:pPr>
            <w:r w:rsidRPr="00661DB9">
              <w:t>俄罗斯联邦</w:t>
            </w:r>
          </w:p>
        </w:tc>
        <w:tc>
          <w:tcPr>
            <w:tcW w:w="2267" w:type="dxa"/>
            <w:shd w:val="clear" w:color="auto" w:fill="auto"/>
          </w:tcPr>
          <w:p w14:paraId="33DB20C2" w14:textId="61D75861" w:rsidR="00661DB9" w:rsidRPr="00661DB9" w:rsidRDefault="002C2D02" w:rsidP="001E155B">
            <w:pPr>
              <w:pStyle w:val="a8"/>
              <w:overflowPunct/>
              <w:spacing w:after="120"/>
            </w:pPr>
            <w:hyperlink r:id="rId27"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/RUS/CO/7</w:t>
              </w:r>
            </w:hyperlink>
          </w:p>
        </w:tc>
      </w:tr>
      <w:tr w:rsidR="00661DB9" w:rsidRPr="00661DB9" w14:paraId="5A2B6BD6" w14:textId="77777777" w:rsidTr="001E155B">
        <w:trPr>
          <w:tblHeader/>
        </w:trPr>
        <w:tc>
          <w:tcPr>
            <w:tcW w:w="5103" w:type="dxa"/>
            <w:shd w:val="clear" w:color="auto" w:fill="auto"/>
          </w:tcPr>
          <w:p w14:paraId="0EDCDE8D" w14:textId="77777777" w:rsidR="00661DB9" w:rsidRPr="00661DB9" w:rsidRDefault="00661DB9" w:rsidP="001E155B">
            <w:pPr>
              <w:pStyle w:val="a8"/>
              <w:overflowPunct/>
              <w:spacing w:after="120"/>
            </w:pPr>
            <w:r w:rsidRPr="00661DB9">
              <w:t>津巴布韦</w:t>
            </w:r>
          </w:p>
        </w:tc>
        <w:tc>
          <w:tcPr>
            <w:tcW w:w="2267" w:type="dxa"/>
            <w:shd w:val="clear" w:color="auto" w:fill="auto"/>
          </w:tcPr>
          <w:p w14:paraId="4A5280FE" w14:textId="6AC4EF1B" w:rsidR="00661DB9" w:rsidRPr="00661DB9" w:rsidRDefault="002C2D02" w:rsidP="001E155B">
            <w:pPr>
              <w:pStyle w:val="a8"/>
              <w:overflowPunct/>
              <w:spacing w:after="120"/>
            </w:pPr>
            <w:hyperlink r:id="rId28" w:history="1">
              <w:r w:rsidRPr="002945D7">
                <w:rPr>
                  <w:rStyle w:val="af3"/>
                </w:rPr>
                <w:t>E/</w:t>
              </w:r>
              <w:proofErr w:type="spellStart"/>
              <w:r w:rsidRPr="002945D7">
                <w:rPr>
                  <w:rStyle w:val="af3"/>
                </w:rPr>
                <w:t>C</w:t>
              </w:r>
              <w:r w:rsidR="00661DB9" w:rsidRPr="002945D7">
                <w:rPr>
                  <w:rStyle w:val="af3"/>
                </w:rPr>
                <w:t>.</w:t>
              </w:r>
              <w:r w:rsidRPr="002945D7">
                <w:rPr>
                  <w:rStyle w:val="af3"/>
                </w:rPr>
                <w:t>12</w:t>
              </w:r>
              <w:proofErr w:type="spellEnd"/>
              <w:r w:rsidRPr="002945D7">
                <w:rPr>
                  <w:rStyle w:val="af3"/>
                </w:rPr>
                <w:t>/ZWE/CO/2</w:t>
              </w:r>
            </w:hyperlink>
          </w:p>
        </w:tc>
      </w:tr>
    </w:tbl>
    <w:p w14:paraId="4ED4C93B" w14:textId="760ED7F6" w:rsidR="00661DB9" w:rsidRPr="00661DB9" w:rsidRDefault="00661DB9" w:rsidP="000A5167">
      <w:pPr>
        <w:pStyle w:val="HChGC"/>
      </w:pPr>
      <w:bookmarkStart w:id="520" w:name="_Toc419703779"/>
      <w:r w:rsidRPr="00661DB9">
        <w:rPr>
          <w:webHidden/>
        </w:rPr>
        <w:tab/>
      </w:r>
      <w:bookmarkStart w:id="521" w:name="_Toc224207161"/>
      <w:r w:rsidRPr="00661DB9">
        <w:t>五</w:t>
      </w:r>
      <w:r w:rsidR="000A5167">
        <w:rPr>
          <w:rFonts w:hint="eastAsia"/>
        </w:rPr>
        <w:t>.</w:t>
      </w:r>
      <w:r w:rsidRPr="00661DB9">
        <w:tab/>
      </w:r>
      <w:r w:rsidRPr="00661DB9">
        <w:t>委员会根据《任择议定书》开展的活动</w:t>
      </w:r>
      <w:bookmarkStart w:id="522" w:name="_Toc470861823"/>
      <w:bookmarkStart w:id="523" w:name="_Toc504665042"/>
      <w:bookmarkStart w:id="524" w:name="_Toc532996352"/>
      <w:bookmarkStart w:id="525" w:name="_Toc536190878"/>
      <w:bookmarkStart w:id="526" w:name="_Toc536458163"/>
      <w:bookmarkStart w:id="527" w:name="_Toc31123795"/>
      <w:bookmarkStart w:id="528" w:name="_Toc63084559"/>
      <w:bookmarkStart w:id="529" w:name="_Toc81467349"/>
      <w:bookmarkStart w:id="530" w:name="_Toc96419375"/>
      <w:bookmarkStart w:id="531" w:name="_Toc127882989"/>
      <w:bookmarkStart w:id="532" w:name="_Toc143874845"/>
      <w:bookmarkStart w:id="533" w:name="_Toc144123927"/>
      <w:bookmarkStart w:id="534" w:name="_Toc158715838"/>
      <w:bookmarkStart w:id="535" w:name="_Toc172649342"/>
      <w:bookmarkStart w:id="536" w:name="_Toc172649441"/>
      <w:bookmarkStart w:id="537" w:name="_Toc223419030"/>
      <w:bookmarkStart w:id="538" w:name="_Toc223443605"/>
      <w:bookmarkStart w:id="539" w:name="_Hlk14005500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21"/>
    </w:p>
    <w:p w14:paraId="5438CA21" w14:textId="39065691" w:rsidR="00661DB9" w:rsidRPr="00661DB9" w:rsidRDefault="00661DB9" w:rsidP="000A5167">
      <w:pPr>
        <w:pStyle w:val="H1GC"/>
      </w:pPr>
      <w:r w:rsidRPr="00661DB9">
        <w:rPr>
          <w:webHidden/>
        </w:rPr>
        <w:tab/>
      </w:r>
      <w:bookmarkStart w:id="540" w:name="_Toc224207162"/>
      <w:r w:rsidR="002C2D02">
        <w:t>A</w:t>
      </w:r>
      <w:r w:rsidRPr="00661DB9">
        <w:t>.</w:t>
      </w:r>
      <w:r w:rsidRPr="00661DB9">
        <w:tab/>
      </w:r>
      <w:r w:rsidRPr="00661DB9">
        <w:t>提交的个人来文方面的工作进展</w:t>
      </w:r>
      <w:bookmarkStart w:id="541" w:name="_Toc223419031"/>
      <w:bookmarkStart w:id="542" w:name="_Toc223443606"/>
      <w:bookmarkStart w:id="543" w:name="_Toc470861824"/>
      <w:bookmarkStart w:id="544" w:name="_Toc504665043"/>
      <w:bookmarkStart w:id="545" w:name="_Toc532996353"/>
      <w:bookmarkStart w:id="546" w:name="_Toc536190879"/>
      <w:bookmarkStart w:id="547" w:name="_Toc536458164"/>
      <w:bookmarkStart w:id="548" w:name="_Toc31123796"/>
      <w:bookmarkStart w:id="549" w:name="_Toc63084560"/>
      <w:bookmarkStart w:id="550" w:name="_Toc81467350"/>
      <w:bookmarkStart w:id="551" w:name="_Toc96419376"/>
      <w:bookmarkStart w:id="552" w:name="_Toc127882990"/>
      <w:bookmarkStart w:id="553" w:name="_Toc143874846"/>
      <w:bookmarkStart w:id="554" w:name="_Toc144123928"/>
      <w:bookmarkStart w:id="555" w:name="_Toc158715839"/>
      <w:bookmarkStart w:id="556" w:name="_Toc172649343"/>
      <w:bookmarkStart w:id="557" w:name="_Toc172649442"/>
      <w:bookmarkEnd w:id="541"/>
      <w:bookmarkEnd w:id="542"/>
      <w:bookmarkEnd w:id="540"/>
    </w:p>
    <w:p w14:paraId="21AF2AD5" w14:textId="5719B2DC" w:rsidR="00661DB9" w:rsidRPr="00661DB9" w:rsidRDefault="002C2D02" w:rsidP="00661DB9">
      <w:pPr>
        <w:pStyle w:val="SingleTxtGC"/>
      </w:pPr>
      <w:r>
        <w:t>80.</w:t>
      </w:r>
      <w:r w:rsidR="00661DB9" w:rsidRPr="00661DB9">
        <w:tab/>
      </w:r>
      <w:r w:rsidR="00661DB9" w:rsidRPr="00661DB9">
        <w:t>截至本报告通过时</w:t>
      </w:r>
      <w:r>
        <w:t>，</w:t>
      </w:r>
      <w:r w:rsidR="00661DB9" w:rsidRPr="00661DB9">
        <w:t>委员会已登记</w:t>
      </w:r>
      <w:r>
        <w:t>383</w:t>
      </w:r>
      <w:r w:rsidR="00661DB9" w:rsidRPr="00661DB9">
        <w:t>份自《任择议定书》生效以来根据《任择议定书》提交的来文。目前</w:t>
      </w:r>
      <w:r>
        <w:t>，</w:t>
      </w:r>
      <w:r w:rsidR="00661DB9" w:rsidRPr="00661DB9">
        <w:t>已登记来文的情况如下</w:t>
      </w:r>
      <w:r>
        <w:t>：</w:t>
      </w:r>
    </w:p>
    <w:p w14:paraId="580AF4DC" w14:textId="71CBD453" w:rsidR="00661DB9" w:rsidRPr="00661DB9" w:rsidRDefault="00661DB9" w:rsidP="00661DB9">
      <w:pPr>
        <w:pStyle w:val="SingleTxtGC"/>
      </w:pPr>
      <w:r w:rsidRPr="00661DB9">
        <w:tab/>
      </w:r>
      <w:r w:rsidR="002C2D02">
        <w:t>(a)</w:t>
      </w:r>
      <w:r w:rsidRPr="00661DB9">
        <w:tab/>
      </w:r>
      <w:r w:rsidRPr="00661DB9">
        <w:t>根据《任择议定书》第九条第一款通过了《意见》从而结束了审议</w:t>
      </w:r>
      <w:r w:rsidR="002C2D02">
        <w:t>，</w:t>
      </w:r>
      <w:r w:rsidRPr="00661DB9">
        <w:t>认定存在违反《公约》的情况</w:t>
      </w:r>
      <w:r w:rsidR="002C2D02">
        <w:t>：</w:t>
      </w:r>
      <w:r w:rsidR="002C2D02">
        <w:t>22</w:t>
      </w:r>
      <w:r w:rsidRPr="00661DB9">
        <w:t>份</w:t>
      </w:r>
      <w:r w:rsidR="002C2D02">
        <w:t>；</w:t>
      </w:r>
    </w:p>
    <w:p w14:paraId="376080B4" w14:textId="339D7362" w:rsidR="00661DB9" w:rsidRPr="00661DB9" w:rsidRDefault="00661DB9" w:rsidP="00661DB9">
      <w:pPr>
        <w:pStyle w:val="SingleTxtGC"/>
      </w:pPr>
      <w:r w:rsidRPr="00661DB9">
        <w:tab/>
      </w:r>
      <w:r w:rsidR="002C2D02">
        <w:t>(b)</w:t>
      </w:r>
      <w:r w:rsidRPr="00661DB9">
        <w:tab/>
      </w:r>
      <w:r w:rsidRPr="00661DB9">
        <w:t>根据《任择议定书》第九条第一款通过了《意见》从而结束了审议</w:t>
      </w:r>
      <w:r w:rsidR="002C2D02">
        <w:t>，</w:t>
      </w:r>
      <w:r w:rsidRPr="00661DB9">
        <w:t>认定不存在违反《公约》的情况</w:t>
      </w:r>
      <w:r w:rsidR="002C2D02">
        <w:t>：</w:t>
      </w:r>
      <w:r w:rsidR="002C2D02">
        <w:t>3</w:t>
      </w:r>
      <w:r w:rsidRPr="00661DB9">
        <w:t>份</w:t>
      </w:r>
      <w:r w:rsidR="002C2D02">
        <w:t>；</w:t>
      </w:r>
    </w:p>
    <w:p w14:paraId="0C3638A2" w14:textId="18B3767D" w:rsidR="00661DB9" w:rsidRPr="00661DB9" w:rsidRDefault="00661DB9" w:rsidP="00661DB9">
      <w:pPr>
        <w:pStyle w:val="SingleTxtGC"/>
      </w:pPr>
      <w:r w:rsidRPr="00661DB9">
        <w:tab/>
      </w:r>
      <w:r w:rsidR="002C2D02">
        <w:t>(c)</w:t>
      </w:r>
      <w:r w:rsidRPr="00661DB9">
        <w:tab/>
      </w:r>
      <w:r w:rsidRPr="00661DB9">
        <w:t>宣布不可受理</w:t>
      </w:r>
      <w:r w:rsidR="002C2D02">
        <w:t>：</w:t>
      </w:r>
      <w:r w:rsidR="002C2D02">
        <w:t>31</w:t>
      </w:r>
      <w:r w:rsidRPr="00661DB9">
        <w:t>份</w:t>
      </w:r>
      <w:r w:rsidR="002C2D02">
        <w:t>；</w:t>
      </w:r>
    </w:p>
    <w:p w14:paraId="17275E05" w14:textId="37D55A86" w:rsidR="00661DB9" w:rsidRPr="00661DB9" w:rsidRDefault="00661DB9" w:rsidP="00661DB9">
      <w:pPr>
        <w:pStyle w:val="SingleTxtGC"/>
      </w:pPr>
      <w:r w:rsidRPr="00661DB9">
        <w:tab/>
      </w:r>
      <w:r w:rsidR="002C2D02">
        <w:t>(d)</w:t>
      </w:r>
      <w:r w:rsidRPr="00661DB9">
        <w:tab/>
      </w:r>
      <w:r w:rsidRPr="00661DB9">
        <w:t>终止审议</w:t>
      </w:r>
      <w:r w:rsidR="002C2D02">
        <w:t>：</w:t>
      </w:r>
      <w:r w:rsidR="002C2D02">
        <w:t>18</w:t>
      </w:r>
      <w:r w:rsidRPr="00661DB9">
        <w:t>0</w:t>
      </w:r>
      <w:r w:rsidRPr="00661DB9">
        <w:t>份</w:t>
      </w:r>
      <w:r w:rsidR="002C2D02">
        <w:t>；</w:t>
      </w:r>
    </w:p>
    <w:p w14:paraId="5C4E9E03" w14:textId="0EFE9A9A" w:rsidR="00661DB9" w:rsidRPr="00661DB9" w:rsidRDefault="00661DB9" w:rsidP="00661DB9">
      <w:pPr>
        <w:pStyle w:val="SingleTxtGC"/>
      </w:pPr>
      <w:r w:rsidRPr="00661DB9">
        <w:tab/>
      </w:r>
      <w:r w:rsidR="002C2D02">
        <w:t>(e)</w:t>
      </w:r>
      <w:r w:rsidRPr="00661DB9">
        <w:tab/>
      </w:r>
      <w:r w:rsidRPr="00661DB9">
        <w:t>待审议</w:t>
      </w:r>
      <w:r w:rsidR="002C2D02">
        <w:t>：</w:t>
      </w:r>
      <w:r w:rsidR="002C2D02">
        <w:t>147</w:t>
      </w:r>
      <w:r w:rsidRPr="00661DB9">
        <w:t>份。</w:t>
      </w:r>
    </w:p>
    <w:p w14:paraId="4F10BBC5" w14:textId="5FCC31C0" w:rsidR="00661DB9" w:rsidRPr="00661DB9" w:rsidRDefault="002C2D02" w:rsidP="00661DB9">
      <w:pPr>
        <w:pStyle w:val="SingleTxtGC"/>
      </w:pPr>
      <w:r>
        <w:t>81.</w:t>
      </w:r>
      <w:r w:rsidR="00661DB9" w:rsidRPr="00661DB9">
        <w:tab/>
      </w:r>
      <w:r w:rsidR="00661DB9" w:rsidRPr="00661DB9">
        <w:t>在第七十七届会议上</w:t>
      </w:r>
      <w:r>
        <w:t>，</w:t>
      </w:r>
      <w:r w:rsidR="00661DB9" w:rsidRPr="00661DB9">
        <w:t>委员会通过了关于</w:t>
      </w:r>
      <w:r w:rsidRPr="004A500E">
        <w:rPr>
          <w:rFonts w:ascii="Time New Roman" w:eastAsia="楷体" w:hAnsi="Time New Roman"/>
        </w:rPr>
        <w:t>Salazar</w:t>
      </w:r>
      <w:r w:rsidR="00661DB9" w:rsidRPr="004A500E">
        <w:rPr>
          <w:rFonts w:ascii="Time New Roman" w:eastAsia="楷体" w:hAnsi="Time New Roman"/>
        </w:rPr>
        <w:t xml:space="preserve"> </w:t>
      </w:r>
      <w:r w:rsidRPr="004A500E">
        <w:rPr>
          <w:rFonts w:ascii="Time New Roman" w:eastAsia="楷体" w:hAnsi="Time New Roman"/>
        </w:rPr>
        <w:t>Motos</w:t>
      </w:r>
      <w:r w:rsidR="00661DB9" w:rsidRPr="004A500E">
        <w:rPr>
          <w:rFonts w:ascii="Time New Roman" w:eastAsia="楷体" w:hAnsi="Time New Roman"/>
        </w:rPr>
        <w:t>等人诉西班牙案</w:t>
      </w:r>
      <w:r w:rsidR="001848AD" w:rsidRPr="00661DB9">
        <w:rPr>
          <w:vertAlign w:val="superscript"/>
        </w:rPr>
        <w:footnoteReference w:id="16"/>
      </w:r>
      <w:r w:rsidR="001848AD" w:rsidRPr="00BF75B4">
        <w:t xml:space="preserve"> </w:t>
      </w:r>
      <w:r w:rsidR="00661DB9" w:rsidRPr="00BF75B4">
        <w:t>和</w:t>
      </w:r>
      <w:r w:rsidRPr="004A500E">
        <w:rPr>
          <w:rFonts w:ascii="Time New Roman" w:eastAsia="楷体" w:hAnsi="Time New Roman"/>
        </w:rPr>
        <w:t>Quintero</w:t>
      </w:r>
      <w:r w:rsidR="00661DB9" w:rsidRPr="004A500E">
        <w:rPr>
          <w:rFonts w:ascii="Time New Roman" w:eastAsia="楷体" w:hAnsi="Time New Roman"/>
        </w:rPr>
        <w:t xml:space="preserve"> </w:t>
      </w:r>
      <w:proofErr w:type="spellStart"/>
      <w:r w:rsidRPr="004A500E">
        <w:rPr>
          <w:rFonts w:ascii="Time New Roman" w:eastAsia="楷体" w:hAnsi="Time New Roman"/>
        </w:rPr>
        <w:t>Colob</w:t>
      </w:r>
      <w:r w:rsidR="00661DB9" w:rsidRPr="004A500E">
        <w:rPr>
          <w:rFonts w:ascii="Time New Roman" w:eastAsia="楷体" w:hAnsi="Time New Roman"/>
        </w:rPr>
        <w:t>ó</w:t>
      </w:r>
      <w:r w:rsidRPr="004A500E">
        <w:rPr>
          <w:rFonts w:ascii="Time New Roman" w:eastAsia="楷体" w:hAnsi="Time New Roman"/>
        </w:rPr>
        <w:t>n</w:t>
      </w:r>
      <w:proofErr w:type="spellEnd"/>
      <w:r w:rsidR="00661DB9" w:rsidRPr="004A500E">
        <w:rPr>
          <w:rFonts w:ascii="Time New Roman" w:eastAsia="楷体" w:hAnsi="Time New Roman"/>
        </w:rPr>
        <w:t>等人诉西班牙案</w:t>
      </w:r>
      <w:r w:rsidR="001848AD" w:rsidRPr="00661DB9">
        <w:rPr>
          <w:vertAlign w:val="superscript"/>
        </w:rPr>
        <w:footnoteReference w:id="17"/>
      </w:r>
      <w:r w:rsidR="001848AD" w:rsidRPr="00BF75B4">
        <w:t xml:space="preserve"> </w:t>
      </w:r>
      <w:r w:rsidR="00661DB9" w:rsidRPr="00BF75B4">
        <w:t>的</w:t>
      </w:r>
      <w:r w:rsidR="00661DB9" w:rsidRPr="00661DB9">
        <w:t>意见</w:t>
      </w:r>
      <w:r>
        <w:t>，</w:t>
      </w:r>
      <w:r w:rsidR="00661DB9" w:rsidRPr="00661DB9">
        <w:t>这两起案件均涉及将一户家庭从其居住的住所驱逐</w:t>
      </w:r>
      <w:r>
        <w:t>，</w:t>
      </w:r>
      <w:r w:rsidR="00661DB9" w:rsidRPr="00661DB9">
        <w:t>且未提供替代住房</w:t>
      </w:r>
      <w:r>
        <w:t>，</w:t>
      </w:r>
      <w:r w:rsidR="00661DB9" w:rsidRPr="00661DB9">
        <w:t>委员会认为此举违反了《公约》。委员会裁定</w:t>
      </w:r>
      <w:r w:rsidRPr="004A500E">
        <w:rPr>
          <w:rFonts w:ascii="Time New Roman" w:eastAsia="楷体" w:hAnsi="Time New Roman"/>
        </w:rPr>
        <w:t>Mart</w:t>
      </w:r>
      <w:r w:rsidR="00661DB9" w:rsidRPr="004A500E">
        <w:rPr>
          <w:rFonts w:ascii="Time New Roman" w:eastAsia="楷体" w:hAnsi="Time New Roman"/>
        </w:rPr>
        <w:t>í</w:t>
      </w:r>
      <w:r w:rsidRPr="004A500E">
        <w:rPr>
          <w:rFonts w:ascii="Time New Roman" w:eastAsia="楷体" w:hAnsi="Time New Roman"/>
        </w:rPr>
        <w:t>nez</w:t>
      </w:r>
      <w:r w:rsidR="00661DB9" w:rsidRPr="004A500E">
        <w:rPr>
          <w:rFonts w:ascii="Time New Roman" w:eastAsia="楷体" w:hAnsi="Time New Roman"/>
        </w:rPr>
        <w:t xml:space="preserve"> </w:t>
      </w:r>
      <w:r w:rsidRPr="004A500E">
        <w:rPr>
          <w:rFonts w:ascii="Time New Roman" w:eastAsia="楷体" w:hAnsi="Time New Roman"/>
        </w:rPr>
        <w:t>de</w:t>
      </w:r>
      <w:r w:rsidR="00661DB9" w:rsidRPr="004A500E">
        <w:rPr>
          <w:rFonts w:ascii="Time New Roman" w:eastAsia="楷体" w:hAnsi="Time New Roman"/>
        </w:rPr>
        <w:t xml:space="preserve"> </w:t>
      </w:r>
      <w:r w:rsidRPr="004A500E">
        <w:rPr>
          <w:rFonts w:ascii="Time New Roman" w:eastAsia="楷体" w:hAnsi="Time New Roman"/>
        </w:rPr>
        <w:t>Orellana</w:t>
      </w:r>
      <w:r w:rsidR="00661DB9" w:rsidRPr="004A500E">
        <w:rPr>
          <w:rFonts w:ascii="Time New Roman" w:eastAsia="楷体" w:hAnsi="Time New Roman"/>
        </w:rPr>
        <w:t>诉委内瑞拉玻利瓦尔共和国案</w:t>
      </w:r>
      <w:r w:rsidR="001848AD" w:rsidRPr="00661DB9">
        <w:rPr>
          <w:vertAlign w:val="superscript"/>
        </w:rPr>
        <w:footnoteReference w:id="18"/>
      </w:r>
      <w:r w:rsidR="001848AD" w:rsidRPr="00BF75B4">
        <w:t xml:space="preserve"> </w:t>
      </w:r>
      <w:r w:rsidR="00661DB9" w:rsidRPr="00BF75B4">
        <w:t>可</w:t>
      </w:r>
      <w:r w:rsidR="00661DB9" w:rsidRPr="00661DB9">
        <w:t>予受理</w:t>
      </w:r>
      <w:r>
        <w:t>，</w:t>
      </w:r>
      <w:r w:rsidR="00661DB9" w:rsidRPr="00661DB9">
        <w:t>该案涉及</w:t>
      </w:r>
      <w:proofErr w:type="gramStart"/>
      <w:r w:rsidR="00661DB9" w:rsidRPr="00BF75B4">
        <w:rPr>
          <w:spacing w:val="-2"/>
        </w:rPr>
        <w:t>一</w:t>
      </w:r>
      <w:proofErr w:type="gramEnd"/>
      <w:r w:rsidR="00661DB9" w:rsidRPr="00BF75B4">
        <w:rPr>
          <w:spacing w:val="-2"/>
        </w:rPr>
        <w:t>名人</w:t>
      </w:r>
      <w:proofErr w:type="gramStart"/>
      <w:r w:rsidR="00661DB9" w:rsidRPr="00BF75B4">
        <w:rPr>
          <w:spacing w:val="-2"/>
        </w:rPr>
        <w:t>权维护</w:t>
      </w:r>
      <w:proofErr w:type="gramEnd"/>
      <w:r w:rsidR="00661DB9" w:rsidRPr="00BF75B4">
        <w:rPr>
          <w:spacing w:val="-2"/>
        </w:rPr>
        <w:t>者的工作权。委员会裁定三起案件不可受理</w:t>
      </w:r>
      <w:r w:rsidRPr="00BF75B4">
        <w:rPr>
          <w:spacing w:val="-2"/>
        </w:rPr>
        <w:t>：</w:t>
      </w:r>
      <w:r w:rsidRPr="00BF75B4">
        <w:rPr>
          <w:rFonts w:ascii="Time New Roman" w:eastAsia="楷体" w:hAnsi="Time New Roman"/>
          <w:spacing w:val="-2"/>
        </w:rPr>
        <w:t>M</w:t>
      </w:r>
      <w:r w:rsidR="00661DB9" w:rsidRPr="00BF75B4">
        <w:rPr>
          <w:rFonts w:ascii="Time New Roman" w:eastAsia="楷体" w:hAnsi="Time New Roman"/>
          <w:spacing w:val="-2"/>
        </w:rPr>
        <w:t>.</w:t>
      </w:r>
      <w:r w:rsidRPr="00BF75B4">
        <w:rPr>
          <w:rFonts w:ascii="Time New Roman" w:eastAsia="楷体" w:hAnsi="Time New Roman"/>
          <w:spacing w:val="-2"/>
        </w:rPr>
        <w:t>T</w:t>
      </w:r>
      <w:r w:rsidR="00661DB9" w:rsidRPr="00BF75B4">
        <w:rPr>
          <w:rFonts w:ascii="Time New Roman" w:eastAsia="楷体" w:hAnsi="Time New Roman"/>
          <w:spacing w:val="-2"/>
        </w:rPr>
        <w:t>.</w:t>
      </w:r>
      <w:r w:rsidRPr="00BF75B4">
        <w:rPr>
          <w:rFonts w:ascii="Time New Roman" w:eastAsia="楷体" w:hAnsi="Time New Roman"/>
          <w:spacing w:val="-2"/>
        </w:rPr>
        <w:t>R</w:t>
      </w:r>
      <w:r w:rsidR="00661DB9" w:rsidRPr="00BF75B4">
        <w:rPr>
          <w:rFonts w:ascii="Time New Roman" w:eastAsia="楷体" w:hAnsi="Time New Roman"/>
          <w:spacing w:val="-2"/>
        </w:rPr>
        <w:t>.</w:t>
      </w:r>
      <w:r w:rsidR="00661DB9" w:rsidRPr="00BF75B4">
        <w:rPr>
          <w:rFonts w:ascii="Time New Roman" w:eastAsia="楷体" w:hAnsi="Time New Roman"/>
          <w:spacing w:val="-2"/>
        </w:rPr>
        <w:t>诉西班牙案</w:t>
      </w:r>
      <w:r w:rsidRPr="00BF75B4">
        <w:rPr>
          <w:spacing w:val="-2"/>
        </w:rPr>
        <w:t>，</w:t>
      </w:r>
      <w:r w:rsidR="001848AD" w:rsidRPr="00BF75B4">
        <w:rPr>
          <w:spacing w:val="-2"/>
          <w:vertAlign w:val="superscript"/>
        </w:rPr>
        <w:footnoteReference w:id="19"/>
      </w:r>
      <w:r w:rsidR="001848AD" w:rsidRPr="00BF75B4">
        <w:t xml:space="preserve"> </w:t>
      </w:r>
      <w:r w:rsidR="00661DB9" w:rsidRPr="00BF75B4">
        <w:t>涉</w:t>
      </w:r>
      <w:r w:rsidR="00661DB9" w:rsidRPr="00661DB9">
        <w:t>及一户家庭被驱逐出其长期居住的住所且未获替代住房</w:t>
      </w:r>
      <w:r>
        <w:t>；</w:t>
      </w:r>
      <w:proofErr w:type="spellStart"/>
      <w:r w:rsidRPr="004A500E">
        <w:rPr>
          <w:rFonts w:ascii="Time New Roman" w:eastAsia="楷体" w:hAnsi="Time New Roman"/>
        </w:rPr>
        <w:t>Clapar</w:t>
      </w:r>
      <w:r w:rsidR="00661DB9" w:rsidRPr="004A500E">
        <w:rPr>
          <w:rFonts w:ascii="Time New Roman" w:eastAsia="楷体" w:hAnsi="Time New Roman"/>
        </w:rPr>
        <w:t>è</w:t>
      </w:r>
      <w:r w:rsidRPr="004A500E">
        <w:rPr>
          <w:rFonts w:ascii="Time New Roman" w:eastAsia="楷体" w:hAnsi="Time New Roman"/>
        </w:rPr>
        <w:t>de</w:t>
      </w:r>
      <w:proofErr w:type="spellEnd"/>
      <w:r w:rsidR="00661DB9" w:rsidRPr="004A500E">
        <w:rPr>
          <w:rFonts w:ascii="Time New Roman" w:eastAsia="楷体" w:hAnsi="Time New Roman"/>
        </w:rPr>
        <w:t>等人诉法国案</w:t>
      </w:r>
      <w:r w:rsidR="001848AD" w:rsidRPr="00661DB9">
        <w:rPr>
          <w:vertAlign w:val="superscript"/>
        </w:rPr>
        <w:footnoteReference w:id="20"/>
      </w:r>
      <w:r w:rsidR="001848AD" w:rsidRPr="00D939FF">
        <w:t xml:space="preserve"> </w:t>
      </w:r>
      <w:r w:rsidR="00661DB9" w:rsidRPr="00D939FF">
        <w:t>和</w:t>
      </w:r>
      <w:r w:rsidRPr="004A500E">
        <w:rPr>
          <w:rFonts w:ascii="Time New Roman" w:eastAsia="楷体" w:hAnsi="Time New Roman"/>
        </w:rPr>
        <w:t>Faux</w:t>
      </w:r>
      <w:r w:rsidR="00661DB9" w:rsidRPr="004A500E">
        <w:rPr>
          <w:rFonts w:ascii="Time New Roman" w:eastAsia="楷体" w:hAnsi="Time New Roman"/>
        </w:rPr>
        <w:t>诉法国案</w:t>
      </w:r>
      <w:r>
        <w:t>，</w:t>
      </w:r>
      <w:r w:rsidR="001848AD" w:rsidRPr="00661DB9">
        <w:rPr>
          <w:vertAlign w:val="superscript"/>
        </w:rPr>
        <w:footnoteReference w:id="21"/>
      </w:r>
      <w:r w:rsidR="001848AD" w:rsidRPr="00D939FF">
        <w:t xml:space="preserve"> </w:t>
      </w:r>
      <w:r w:rsidR="00661DB9" w:rsidRPr="00D939FF">
        <w:t>均</w:t>
      </w:r>
      <w:r w:rsidR="00661DB9" w:rsidRPr="00661DB9">
        <w:t>涉及获得工时报酬的权利。此外</w:t>
      </w:r>
      <w:r>
        <w:t>，</w:t>
      </w:r>
      <w:r w:rsidR="00661DB9" w:rsidRPr="00661DB9">
        <w:t>委员会终止审议</w:t>
      </w:r>
      <w:r>
        <w:t>35</w:t>
      </w:r>
      <w:r w:rsidR="00661DB9" w:rsidRPr="00661DB9">
        <w:t>份针对西班牙的来文、</w:t>
      </w:r>
      <w:r w:rsidR="001848AD" w:rsidRPr="00661DB9">
        <w:rPr>
          <w:vertAlign w:val="superscript"/>
        </w:rPr>
        <w:footnoteReference w:id="22"/>
      </w:r>
      <w:r w:rsidR="001848AD" w:rsidRPr="00D939FF">
        <w:t xml:space="preserve"> </w:t>
      </w:r>
      <w:r w:rsidRPr="00D939FF">
        <w:t>6</w:t>
      </w:r>
      <w:r w:rsidR="00661DB9" w:rsidRPr="00661DB9">
        <w:t>份针对意大利的来文</w:t>
      </w:r>
      <w:r w:rsidR="001848AD" w:rsidRPr="00661DB9">
        <w:rPr>
          <w:vertAlign w:val="superscript"/>
        </w:rPr>
        <w:footnoteReference w:id="23"/>
      </w:r>
      <w:r w:rsidR="001848AD" w:rsidRPr="00D939FF">
        <w:t xml:space="preserve"> </w:t>
      </w:r>
      <w:r w:rsidR="00661DB9" w:rsidRPr="00D939FF">
        <w:t>和</w:t>
      </w:r>
      <w:r>
        <w:t>1</w:t>
      </w:r>
      <w:r w:rsidR="00661DB9" w:rsidRPr="00661DB9">
        <w:t>份针对葡萄牙的来文</w:t>
      </w:r>
      <w:r>
        <w:t>，</w:t>
      </w:r>
      <w:r w:rsidR="001848AD" w:rsidRPr="00661DB9">
        <w:rPr>
          <w:vertAlign w:val="superscript"/>
        </w:rPr>
        <w:footnoteReference w:id="24"/>
      </w:r>
      <w:r w:rsidR="001848AD" w:rsidRPr="00D939FF">
        <w:t xml:space="preserve"> </w:t>
      </w:r>
      <w:r w:rsidR="00661DB9" w:rsidRPr="00D939FF">
        <w:t>原</w:t>
      </w:r>
      <w:r w:rsidR="00661DB9" w:rsidRPr="00661DB9">
        <w:t>因是提交人已找到替代住房或获得社会住房</w:t>
      </w:r>
      <w:r>
        <w:t>，</w:t>
      </w:r>
      <w:r w:rsidR="00661DB9" w:rsidRPr="00661DB9">
        <w:t>或者是提交人不再关心来文。在第七十八届会议上</w:t>
      </w:r>
      <w:r>
        <w:t>，</w:t>
      </w:r>
      <w:r w:rsidR="00661DB9" w:rsidRPr="00661DB9">
        <w:t>委员会通过了关于</w:t>
      </w:r>
      <w:r w:rsidRPr="00D939FF">
        <w:rPr>
          <w:rFonts w:ascii="Time New Roman" w:eastAsia="楷体" w:hAnsi="Time New Roman"/>
        </w:rPr>
        <w:t>15</w:t>
      </w:r>
      <w:r w:rsidR="00661DB9" w:rsidRPr="00D939FF">
        <w:rPr>
          <w:rFonts w:ascii="Time New Roman" w:eastAsia="楷体" w:hAnsi="Time New Roman"/>
        </w:rPr>
        <w:t>号贫民窟</w:t>
      </w:r>
      <w:r w:rsidRPr="00D939FF">
        <w:rPr>
          <w:rFonts w:ascii="Time New Roman" w:eastAsia="楷体" w:hAnsi="Time New Roman"/>
        </w:rPr>
        <w:t>26</w:t>
      </w:r>
      <w:r w:rsidR="00661DB9" w:rsidRPr="00D939FF">
        <w:rPr>
          <w:rFonts w:ascii="Time New Roman" w:eastAsia="楷体" w:hAnsi="Time New Roman"/>
        </w:rPr>
        <w:t>名居民诉阿根廷案</w:t>
      </w:r>
      <w:r w:rsidR="001848AD" w:rsidRPr="00661DB9">
        <w:rPr>
          <w:vertAlign w:val="superscript"/>
        </w:rPr>
        <w:footnoteReference w:id="25"/>
      </w:r>
      <w:r w:rsidR="001848AD" w:rsidRPr="00D939FF">
        <w:t xml:space="preserve"> </w:t>
      </w:r>
      <w:r w:rsidR="00661DB9" w:rsidRPr="00D939FF">
        <w:t>的</w:t>
      </w:r>
      <w:r w:rsidR="00661DB9" w:rsidRPr="00661DB9">
        <w:t>意见</w:t>
      </w:r>
      <w:r>
        <w:t>，</w:t>
      </w:r>
      <w:r w:rsidR="00661DB9" w:rsidRPr="00661DB9">
        <w:t>该案涉及布宜诺斯艾利斯附近一个非正规定居点的一群居民被驱逐的问题。委员会认定司法当局未妥善评估相称性就将提交人驱逐</w:t>
      </w:r>
      <w:r>
        <w:t>，</w:t>
      </w:r>
      <w:r w:rsidR="00661DB9" w:rsidRPr="00661DB9">
        <w:t>包括未考虑驱逐对提交人及其子女的不成比例影响及儿童最大利益原则</w:t>
      </w:r>
      <w:r>
        <w:t>，</w:t>
      </w:r>
      <w:r w:rsidR="00661DB9" w:rsidRPr="00661DB9">
        <w:t>在程序中</w:t>
      </w:r>
      <w:proofErr w:type="gramStart"/>
      <w:r w:rsidR="00661DB9" w:rsidRPr="00661DB9">
        <w:t>未保障</w:t>
      </w:r>
      <w:proofErr w:type="gramEnd"/>
      <w:r w:rsidR="00661DB9" w:rsidRPr="00661DB9">
        <w:t>与儿童进行真实充分的协商和儿童发表意见的权利</w:t>
      </w:r>
      <w:r>
        <w:t>，</w:t>
      </w:r>
      <w:r w:rsidR="00661DB9" w:rsidRPr="00661DB9">
        <w:t>加之未提供替代住房且缔约国未能证明尽其资源能力所及采取了一切适当措施</w:t>
      </w:r>
      <w:r>
        <w:t>，</w:t>
      </w:r>
      <w:r w:rsidR="00661DB9" w:rsidRPr="00661DB9">
        <w:t>缔约国构成对提交人及其子女适当住房权的侵犯。委员会在</w:t>
      </w:r>
      <w:proofErr w:type="spellStart"/>
      <w:r w:rsidRPr="00D939FF">
        <w:rPr>
          <w:rFonts w:ascii="Time New Roman" w:eastAsia="楷体" w:hAnsi="Time New Roman"/>
        </w:rPr>
        <w:t>Saguer</w:t>
      </w:r>
      <w:proofErr w:type="spellEnd"/>
      <w:r w:rsidR="00661DB9" w:rsidRPr="00D939FF">
        <w:rPr>
          <w:rFonts w:ascii="Time New Roman" w:eastAsia="楷体" w:hAnsi="Time New Roman"/>
        </w:rPr>
        <w:t xml:space="preserve"> </w:t>
      </w:r>
      <w:r w:rsidRPr="00D939FF">
        <w:rPr>
          <w:rFonts w:ascii="Time New Roman" w:eastAsia="楷体" w:hAnsi="Time New Roman"/>
        </w:rPr>
        <w:t>Sais</w:t>
      </w:r>
      <w:r w:rsidR="00661DB9" w:rsidRPr="00D939FF">
        <w:rPr>
          <w:rFonts w:ascii="Time New Roman" w:eastAsia="楷体" w:hAnsi="Time New Roman"/>
        </w:rPr>
        <w:t>诉西班牙案</w:t>
      </w:r>
      <w:r w:rsidR="001848AD" w:rsidRPr="00661DB9">
        <w:rPr>
          <w:vertAlign w:val="superscript"/>
        </w:rPr>
        <w:footnoteReference w:id="26"/>
      </w:r>
      <w:r w:rsidR="001848AD" w:rsidRPr="00D939FF">
        <w:t xml:space="preserve"> </w:t>
      </w:r>
      <w:r w:rsidR="00661DB9" w:rsidRPr="00D939FF">
        <w:t>中</w:t>
      </w:r>
      <w:r w:rsidR="00661DB9" w:rsidRPr="00661DB9">
        <w:t>也认为存在侵犯提交人住房权的情况</w:t>
      </w:r>
      <w:r>
        <w:t>，</w:t>
      </w:r>
      <w:r w:rsidR="00661DB9" w:rsidRPr="00661DB9">
        <w:t>该案涉及将提交人及其残疾儿子从他们无合法产权占用的商业场所驱逐出去的事宜。委员会宣布</w:t>
      </w:r>
      <w:r w:rsidRPr="00D939FF">
        <w:rPr>
          <w:rFonts w:ascii="Time New Roman" w:eastAsia="楷体" w:hAnsi="Time New Roman"/>
        </w:rPr>
        <w:t>El</w:t>
      </w:r>
      <w:r w:rsidR="00661DB9" w:rsidRPr="00D939FF">
        <w:rPr>
          <w:rFonts w:ascii="Time New Roman" w:eastAsia="楷体" w:hAnsi="Time New Roman"/>
        </w:rPr>
        <w:t xml:space="preserve"> </w:t>
      </w:r>
      <w:r w:rsidRPr="00D939FF">
        <w:rPr>
          <w:rFonts w:ascii="Time New Roman" w:eastAsia="楷体" w:hAnsi="Time New Roman"/>
        </w:rPr>
        <w:t>Fandor</w:t>
      </w:r>
      <w:r w:rsidR="00661DB9" w:rsidRPr="00D939FF">
        <w:rPr>
          <w:rFonts w:ascii="Time New Roman" w:eastAsia="楷体" w:hAnsi="Time New Roman"/>
        </w:rPr>
        <w:t>诉西班牙案</w:t>
      </w:r>
      <w:r w:rsidR="001848AD" w:rsidRPr="00661DB9">
        <w:rPr>
          <w:vertAlign w:val="superscript"/>
        </w:rPr>
        <w:footnoteReference w:id="27"/>
      </w:r>
      <w:r w:rsidR="001848AD" w:rsidRPr="00D939FF">
        <w:t xml:space="preserve"> </w:t>
      </w:r>
      <w:r w:rsidR="00661DB9" w:rsidRPr="00D939FF">
        <w:t>不</w:t>
      </w:r>
      <w:r w:rsidR="00661DB9" w:rsidRPr="00661DB9">
        <w:t>予受理</w:t>
      </w:r>
      <w:r>
        <w:t>，</w:t>
      </w:r>
      <w:r w:rsidR="00661DB9" w:rsidRPr="00661DB9">
        <w:t>理由是未用尽国内补救措施</w:t>
      </w:r>
      <w:r>
        <w:t>，</w:t>
      </w:r>
      <w:r w:rsidR="00661DB9" w:rsidRPr="00661DB9">
        <w:t>该案涉及提交人及其儿子被驱逐出其居住的公寓一事。最后</w:t>
      </w:r>
      <w:r>
        <w:t>，</w:t>
      </w:r>
      <w:r w:rsidR="00661DB9" w:rsidRPr="00661DB9">
        <w:t>委员会终止审议针对西班牙和乌拉圭的</w:t>
      </w:r>
      <w:r>
        <w:t>15</w:t>
      </w:r>
      <w:r w:rsidR="00661DB9" w:rsidRPr="00661DB9">
        <w:t>份来文。</w:t>
      </w:r>
      <w:r w:rsidR="00661DB9" w:rsidRPr="00661DB9">
        <w:rPr>
          <w:vertAlign w:val="superscript"/>
        </w:rPr>
        <w:footnoteReference w:id="28"/>
      </w:r>
    </w:p>
    <w:p w14:paraId="500056DF" w14:textId="7909B5FD" w:rsidR="00661DB9" w:rsidRPr="00661DB9" w:rsidRDefault="002C2D02" w:rsidP="00661DB9">
      <w:pPr>
        <w:pStyle w:val="SingleTxtGC"/>
      </w:pPr>
      <w:r>
        <w:t>82.</w:t>
      </w:r>
      <w:r w:rsidR="00661DB9" w:rsidRPr="00661DB9">
        <w:tab/>
      </w:r>
      <w:r w:rsidR="00E7251B" w:rsidRPr="00E7251B">
        <w:rPr>
          <w:rFonts w:hint="eastAsia"/>
        </w:rPr>
        <w:t>在第七十八届会议上，委员会决定将来文工作组的组成改为如下：阿巴希泽先生、考恩耶先生、克勒丘内安</w:t>
      </w:r>
      <w:r w:rsidR="00E7251B">
        <w:rPr>
          <w:rFonts w:hint="eastAsia"/>
        </w:rPr>
        <w:t>－</w:t>
      </w:r>
      <w:r w:rsidR="00E7251B" w:rsidRPr="00E7251B">
        <w:rPr>
          <w:rFonts w:hint="eastAsia"/>
        </w:rPr>
        <w:t>塔图女士、埃内贝勒先生、李女士、帕尔米萨诺先生、罗西女士、萨兰女士和·菲奥里奥·巴埃斯克恩先生。</w:t>
      </w:r>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38118ED7" w14:textId="47F15D4E" w:rsidR="00661DB9" w:rsidRPr="00661DB9" w:rsidRDefault="002C2D02" w:rsidP="00661DB9">
      <w:pPr>
        <w:pStyle w:val="SingleTxtGC"/>
      </w:pPr>
      <w:r>
        <w:t>83.</w:t>
      </w:r>
      <w:r w:rsidR="00661DB9" w:rsidRPr="00661DB9">
        <w:tab/>
      </w:r>
      <w:r w:rsidR="00661DB9" w:rsidRPr="00661DB9">
        <w:t>根据委员会《任择议定书》之下的议事规则第</w:t>
      </w:r>
      <w:r>
        <w:t>11</w:t>
      </w:r>
      <w:r w:rsidR="00661DB9" w:rsidRPr="00661DB9">
        <w:t>条</w:t>
      </w:r>
      <w:r>
        <w:t>，</w:t>
      </w:r>
      <w:r w:rsidR="00661DB9" w:rsidRPr="00661DB9">
        <w:t>在委员会全体会议审议之前</w:t>
      </w:r>
      <w:r>
        <w:t>，</w:t>
      </w:r>
      <w:r w:rsidR="00661DB9" w:rsidRPr="00661DB9">
        <w:t>来文将由来文工作组进行审议。来文工作组成员最多九人</w:t>
      </w:r>
      <w:r>
        <w:t>，</w:t>
      </w:r>
      <w:r w:rsidR="00661DB9" w:rsidRPr="00661DB9">
        <w:t>在每届会议之前举行为期一天的会议</w:t>
      </w:r>
      <w:r>
        <w:t>，</w:t>
      </w:r>
      <w:r w:rsidR="00661DB9" w:rsidRPr="00661DB9">
        <w:t>以便在关于来文的决定草案提交全体会议之前审查这些决定草案。</w:t>
      </w:r>
    </w:p>
    <w:p w14:paraId="14A1A22E" w14:textId="27124921" w:rsidR="00661DB9" w:rsidRPr="00661DB9" w:rsidRDefault="002C2D02" w:rsidP="00661DB9">
      <w:pPr>
        <w:pStyle w:val="SingleTxtGC"/>
      </w:pPr>
      <w:r>
        <w:t>84.</w:t>
      </w:r>
      <w:r w:rsidR="00661DB9" w:rsidRPr="00661DB9">
        <w:tab/>
      </w:r>
      <w:r w:rsidR="00661DB9" w:rsidRPr="00661DB9">
        <w:t>由于流动性危机</w:t>
      </w:r>
      <w:r>
        <w:t>，</w:t>
      </w:r>
      <w:r w:rsidR="00661DB9" w:rsidRPr="00661DB9">
        <w:t>第七十七和第七十八届会议之前的来文工作组会议被取消。因此</w:t>
      </w:r>
      <w:r>
        <w:t>，</w:t>
      </w:r>
      <w:r w:rsidR="00661DB9" w:rsidRPr="00661DB9">
        <w:t>工作组只能在分配给审议个人来文的全体会议时间内举行会议。</w:t>
      </w:r>
    </w:p>
    <w:p w14:paraId="17D76A8C" w14:textId="4E490899" w:rsidR="00661DB9" w:rsidRPr="00661DB9" w:rsidRDefault="00661DB9" w:rsidP="000A5167">
      <w:pPr>
        <w:pStyle w:val="H1GC"/>
      </w:pPr>
      <w:bookmarkStart w:id="558" w:name="_Hlk124193350"/>
      <w:bookmarkEnd w:id="520"/>
      <w:r w:rsidRPr="00661DB9">
        <w:rPr>
          <w:webHidden/>
        </w:rPr>
        <w:tab/>
      </w:r>
      <w:bookmarkStart w:id="559" w:name="_Toc224207163"/>
      <w:r w:rsidR="002C2D02">
        <w:t>B</w:t>
      </w:r>
      <w:r w:rsidRPr="00661DB9">
        <w:t>.</w:t>
      </w:r>
      <w:r w:rsidRPr="00661DB9">
        <w:tab/>
      </w:r>
      <w:r w:rsidRPr="00661DB9">
        <w:t>委员会关于个人来文的意见的后续行动</w:t>
      </w:r>
      <w:bookmarkStart w:id="560" w:name="_Toc143874847"/>
      <w:bookmarkStart w:id="561" w:name="_Toc144123929"/>
      <w:bookmarkStart w:id="562" w:name="_Toc63084561"/>
      <w:bookmarkStart w:id="563" w:name="_Toc81467351"/>
      <w:bookmarkStart w:id="564" w:name="_Toc96419377"/>
      <w:bookmarkStart w:id="565" w:name="_Toc127882991"/>
      <w:bookmarkStart w:id="566" w:name="_Toc158715840"/>
      <w:bookmarkStart w:id="567" w:name="_Toc172649344"/>
      <w:bookmarkStart w:id="568" w:name="_Toc172649443"/>
      <w:bookmarkStart w:id="569" w:name="_Toc223419032"/>
      <w:bookmarkStart w:id="570" w:name="_Toc223443607"/>
      <w:bookmarkEnd w:id="560"/>
      <w:bookmarkEnd w:id="561"/>
      <w:bookmarkEnd w:id="562"/>
      <w:bookmarkEnd w:id="563"/>
      <w:bookmarkEnd w:id="564"/>
      <w:bookmarkEnd w:id="565"/>
      <w:bookmarkEnd w:id="566"/>
      <w:bookmarkEnd w:id="567"/>
      <w:bookmarkEnd w:id="568"/>
      <w:bookmarkEnd w:id="569"/>
      <w:bookmarkEnd w:id="570"/>
      <w:bookmarkEnd w:id="559"/>
    </w:p>
    <w:p w14:paraId="3E1F3A4D" w14:textId="72067C72" w:rsidR="00661DB9" w:rsidRPr="00661DB9" w:rsidRDefault="002C2D02" w:rsidP="00661DB9">
      <w:pPr>
        <w:pStyle w:val="SingleTxtGC"/>
      </w:pPr>
      <w:r>
        <w:t>85.</w:t>
      </w:r>
      <w:r w:rsidR="00661DB9" w:rsidRPr="00661DB9">
        <w:tab/>
      </w:r>
      <w:r w:rsidR="00661DB9" w:rsidRPr="00661DB9">
        <w:t>在第七十六届会议上</w:t>
      </w:r>
      <w:r>
        <w:t>，</w:t>
      </w:r>
      <w:r w:rsidR="00661DB9" w:rsidRPr="00661DB9">
        <w:t>委员会通过个人来文工作组行事</w:t>
      </w:r>
      <w:r>
        <w:t>，</w:t>
      </w:r>
      <w:r w:rsidR="00661DB9" w:rsidRPr="00661DB9">
        <w:t>任命罗西女士为来文后续行动特别报告员。在第七十七届会议上</w:t>
      </w:r>
      <w:r>
        <w:t>，</w:t>
      </w:r>
      <w:r w:rsidR="00661DB9" w:rsidRPr="00661DB9">
        <w:t>委员会通过了关于个人来文的后续进展报告。</w:t>
      </w:r>
      <w:r w:rsidR="001848AD" w:rsidRPr="00661DB9">
        <w:rPr>
          <w:vertAlign w:val="superscript"/>
        </w:rPr>
        <w:footnoteReference w:id="29"/>
      </w:r>
      <w:r w:rsidR="001848AD" w:rsidRPr="00D939FF">
        <w:t xml:space="preserve"> </w:t>
      </w:r>
      <w:r w:rsidR="00661DB9" w:rsidRPr="00D939FF">
        <w:t>委</w:t>
      </w:r>
      <w:r w:rsidR="00661DB9" w:rsidRPr="00661DB9">
        <w:t>员会评估了缔约国对</w:t>
      </w:r>
      <w:r>
        <w:t>Hern</w:t>
      </w:r>
      <w:r w:rsidR="00661DB9" w:rsidRPr="00661DB9">
        <w:t>á</w:t>
      </w:r>
      <w:r w:rsidRPr="007A5BBC">
        <w:rPr>
          <w:rFonts w:ascii="Time New Roman" w:eastAsia="楷体" w:hAnsi="Time New Roman"/>
        </w:rPr>
        <w:t>ndez</w:t>
      </w:r>
      <w:r w:rsidR="00661DB9" w:rsidRPr="007A5BBC">
        <w:rPr>
          <w:rFonts w:ascii="Time New Roman" w:eastAsia="楷体" w:hAnsi="Time New Roman"/>
        </w:rPr>
        <w:t xml:space="preserve"> </w:t>
      </w:r>
      <w:r w:rsidRPr="007A5BBC">
        <w:rPr>
          <w:rFonts w:ascii="Time New Roman" w:eastAsia="楷体" w:hAnsi="Time New Roman"/>
        </w:rPr>
        <w:t>Cort</w:t>
      </w:r>
      <w:r w:rsidR="00661DB9" w:rsidRPr="007A5BBC">
        <w:rPr>
          <w:rFonts w:ascii="Time New Roman" w:eastAsia="楷体" w:hAnsi="Time New Roman"/>
        </w:rPr>
        <w:t>é</w:t>
      </w:r>
      <w:r w:rsidRPr="007A5BBC">
        <w:rPr>
          <w:rFonts w:ascii="Time New Roman" w:eastAsia="楷体" w:hAnsi="Time New Roman"/>
        </w:rPr>
        <w:t>s</w:t>
      </w:r>
      <w:r w:rsidR="00661DB9" w:rsidRPr="007A5BBC">
        <w:rPr>
          <w:rFonts w:ascii="Time New Roman" w:eastAsia="楷体" w:hAnsi="Time New Roman"/>
        </w:rPr>
        <w:t>等人诉西班牙案</w:t>
      </w:r>
      <w:r w:rsidR="00661DB9" w:rsidRPr="00661DB9">
        <w:t>、</w:t>
      </w:r>
      <w:r w:rsidRPr="00761488">
        <w:rPr>
          <w:rFonts w:ascii="Time New Roman" w:eastAsia="楷体" w:hAnsi="Time New Roman"/>
        </w:rPr>
        <w:t>G</w:t>
      </w:r>
      <w:r w:rsidR="00661DB9" w:rsidRPr="00761488">
        <w:rPr>
          <w:rFonts w:ascii="Time New Roman" w:eastAsia="楷体" w:hAnsi="Time New Roman"/>
        </w:rPr>
        <w:t>ó</w:t>
      </w:r>
      <w:r w:rsidRPr="00761488">
        <w:rPr>
          <w:rFonts w:ascii="Time New Roman" w:eastAsia="楷体" w:hAnsi="Time New Roman"/>
        </w:rPr>
        <w:t>mez</w:t>
      </w:r>
      <w:r w:rsidR="00661DB9" w:rsidRPr="00761488">
        <w:rPr>
          <w:rFonts w:ascii="Time New Roman" w:eastAsia="楷体" w:hAnsi="Time New Roman"/>
        </w:rPr>
        <w:t>-</w:t>
      </w:r>
      <w:r w:rsidRPr="00761488">
        <w:rPr>
          <w:rFonts w:ascii="Time New Roman" w:eastAsia="楷体" w:hAnsi="Time New Roman"/>
        </w:rPr>
        <w:t>Lim</w:t>
      </w:r>
      <w:r w:rsidR="00661DB9" w:rsidRPr="00761488">
        <w:rPr>
          <w:rFonts w:ascii="Time New Roman" w:eastAsia="楷体" w:hAnsi="Time New Roman"/>
        </w:rPr>
        <w:t>ó</w:t>
      </w:r>
      <w:r w:rsidRPr="00761488">
        <w:rPr>
          <w:rFonts w:ascii="Time New Roman" w:eastAsia="楷体" w:hAnsi="Time New Roman"/>
        </w:rPr>
        <w:t>n</w:t>
      </w:r>
      <w:r w:rsidR="00661DB9" w:rsidRPr="00761488">
        <w:rPr>
          <w:rFonts w:ascii="Time New Roman" w:eastAsia="楷体" w:hAnsi="Time New Roman"/>
        </w:rPr>
        <w:t xml:space="preserve"> </w:t>
      </w:r>
      <w:r w:rsidRPr="00761488">
        <w:rPr>
          <w:rFonts w:ascii="Time New Roman" w:eastAsia="楷体" w:hAnsi="Time New Roman"/>
        </w:rPr>
        <w:t>Pardo</w:t>
      </w:r>
      <w:r w:rsidR="00661DB9" w:rsidRPr="00761488">
        <w:rPr>
          <w:rFonts w:ascii="Time New Roman" w:eastAsia="楷体" w:hAnsi="Time New Roman"/>
        </w:rPr>
        <w:t>诉西班牙案</w:t>
      </w:r>
      <w:r w:rsidR="00661DB9" w:rsidRPr="00661DB9">
        <w:t>和</w:t>
      </w:r>
      <w:r w:rsidRPr="007A5BBC">
        <w:rPr>
          <w:rFonts w:ascii="Time New Roman" w:eastAsia="楷体" w:hAnsi="Time New Roman"/>
        </w:rPr>
        <w:t>Naser</w:t>
      </w:r>
      <w:r w:rsidR="00661DB9" w:rsidRPr="007A5BBC">
        <w:rPr>
          <w:rFonts w:ascii="Time New Roman" w:eastAsia="楷体" w:hAnsi="Time New Roman"/>
        </w:rPr>
        <w:t>等人诉西班牙案</w:t>
      </w:r>
      <w:r w:rsidR="00661DB9" w:rsidRPr="00661DB9">
        <w:t>中委员会建议的履行情况。</w:t>
      </w:r>
      <w:r w:rsidR="001848AD" w:rsidRPr="00661DB9">
        <w:rPr>
          <w:vertAlign w:val="superscript"/>
        </w:rPr>
        <w:footnoteReference w:id="30"/>
      </w:r>
      <w:r w:rsidR="001848AD" w:rsidRPr="00D939FF">
        <w:t xml:space="preserve"> </w:t>
      </w:r>
      <w:r w:rsidR="00661DB9" w:rsidRPr="00D939FF">
        <w:t>委</w:t>
      </w:r>
      <w:r w:rsidR="00661DB9" w:rsidRPr="00661DB9">
        <w:t>员会决定继续对所有评估过的案件开展后续程序</w:t>
      </w:r>
      <w:r>
        <w:t>，</w:t>
      </w:r>
      <w:r w:rsidR="00661DB9" w:rsidRPr="00661DB9">
        <w:t>并请缔约国提供信息</w:t>
      </w:r>
      <w:r>
        <w:t>，</w:t>
      </w:r>
      <w:r w:rsidR="00661DB9" w:rsidRPr="00661DB9">
        <w:t>说明其在执行委员会所有建议方面采取的措施。</w:t>
      </w:r>
      <w:r w:rsidR="00661DB9" w:rsidRPr="00661DB9">
        <w:rPr>
          <w:vertAlign w:val="superscript"/>
        </w:rPr>
        <w:footnoteReference w:id="31"/>
      </w:r>
    </w:p>
    <w:p w14:paraId="4F0C73B7" w14:textId="5B0B3D40" w:rsidR="00661DB9" w:rsidRPr="00661DB9" w:rsidRDefault="00661DB9" w:rsidP="000A5167">
      <w:pPr>
        <w:pStyle w:val="HChGC"/>
      </w:pPr>
      <w:bookmarkStart w:id="571" w:name="_Toc419703780"/>
      <w:bookmarkEnd w:id="539"/>
      <w:bookmarkEnd w:id="558"/>
      <w:r w:rsidRPr="00661DB9">
        <w:rPr>
          <w:webHidden/>
        </w:rPr>
        <w:tab/>
      </w:r>
      <w:bookmarkStart w:id="572" w:name="_Toc224207164"/>
      <w:r w:rsidRPr="00661DB9">
        <w:t>六</w:t>
      </w:r>
      <w:r w:rsidR="000A5167">
        <w:rPr>
          <w:rFonts w:hint="eastAsia"/>
        </w:rPr>
        <w:t>.</w:t>
      </w:r>
      <w:r w:rsidRPr="00661DB9">
        <w:tab/>
      </w:r>
      <w:r w:rsidRPr="00661DB9">
        <w:t>由执行《公约》产生的实质性问题</w:t>
      </w:r>
      <w:bookmarkStart w:id="573" w:name="_Toc470861827"/>
      <w:bookmarkStart w:id="574" w:name="_Toc504665045"/>
      <w:bookmarkStart w:id="575" w:name="_Toc532996355"/>
      <w:bookmarkStart w:id="576" w:name="_Toc536190881"/>
      <w:bookmarkStart w:id="577" w:name="_Toc536458166"/>
      <w:bookmarkStart w:id="578" w:name="_Toc31123798"/>
      <w:bookmarkStart w:id="579" w:name="_Toc63084562"/>
      <w:bookmarkStart w:id="580" w:name="_Toc81467352"/>
      <w:bookmarkStart w:id="581" w:name="_Toc96419378"/>
      <w:bookmarkStart w:id="582" w:name="_Toc127882992"/>
      <w:bookmarkStart w:id="583" w:name="_Toc143874848"/>
      <w:bookmarkStart w:id="584" w:name="_Toc144123930"/>
      <w:bookmarkStart w:id="585" w:name="_Toc158715841"/>
      <w:bookmarkStart w:id="586" w:name="_Toc172649345"/>
      <w:bookmarkStart w:id="587" w:name="_Toc172649444"/>
      <w:bookmarkStart w:id="588" w:name="_Toc223419033"/>
      <w:bookmarkStart w:id="589" w:name="_Toc223443608"/>
      <w:bookmarkEnd w:id="571"/>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72"/>
    </w:p>
    <w:p w14:paraId="2BC001DB" w14:textId="2B586AC4" w:rsidR="00661DB9" w:rsidRPr="00661DB9" w:rsidRDefault="002C2D02" w:rsidP="00661DB9">
      <w:pPr>
        <w:pStyle w:val="SingleTxtGC"/>
      </w:pPr>
      <w:r>
        <w:t>86.</w:t>
      </w:r>
      <w:r w:rsidR="00661DB9" w:rsidRPr="00661DB9">
        <w:tab/>
      </w:r>
      <w:r w:rsidR="00661DB9" w:rsidRPr="00661DB9">
        <w:t>除了就一般性意见和声明持续开展工作</w:t>
      </w:r>
      <w:r>
        <w:t>(</w:t>
      </w:r>
      <w:r w:rsidR="00661DB9" w:rsidRPr="00661DB9">
        <w:t>见上文第</w:t>
      </w:r>
      <w:r>
        <w:t>62</w:t>
      </w:r>
      <w:r w:rsidR="00661DB9" w:rsidRPr="00661DB9">
        <w:t>-</w:t>
      </w:r>
      <w:r>
        <w:t>73</w:t>
      </w:r>
      <w:r w:rsidR="00661DB9" w:rsidRPr="00661DB9">
        <w:t>段</w:t>
      </w:r>
      <w:r>
        <w:t>)</w:t>
      </w:r>
      <w:r w:rsidR="00661DB9" w:rsidRPr="00661DB9">
        <w:t>之外</w:t>
      </w:r>
      <w:r>
        <w:t>，</w:t>
      </w:r>
      <w:r w:rsidR="00661DB9" w:rsidRPr="00661DB9">
        <w:t>委员会还继续思考了影响其工作的问题。鉴于分配给委员会的正式会议时间有限</w:t>
      </w:r>
      <w:r>
        <w:t>，</w:t>
      </w:r>
      <w:r w:rsidR="00661DB9" w:rsidRPr="00661DB9">
        <w:t>难以开展深入的实质性讨论</w:t>
      </w:r>
      <w:r>
        <w:t>，</w:t>
      </w:r>
      <w:r w:rsidR="00661DB9" w:rsidRPr="00661DB9">
        <w:t>委员们还与各方伙伴进行了接触</w:t>
      </w:r>
      <w:r>
        <w:t>，</w:t>
      </w:r>
      <w:r w:rsidR="00661DB9" w:rsidRPr="00661DB9">
        <w:t>以争取支持</w:t>
      </w:r>
      <w:r>
        <w:t>，</w:t>
      </w:r>
      <w:r w:rsidR="00661DB9" w:rsidRPr="00661DB9">
        <w:t>为这类讨论创造空间并提供便利。委员会委员也自行开展背景研究</w:t>
      </w:r>
      <w:r>
        <w:t>，</w:t>
      </w:r>
      <w:r w:rsidR="00661DB9" w:rsidRPr="00661DB9">
        <w:t>或在人权高专办的支持下开展研究</w:t>
      </w:r>
      <w:r>
        <w:t>，</w:t>
      </w:r>
      <w:r w:rsidR="00661DB9" w:rsidRPr="00661DB9">
        <w:t>而人权高专办的能力正日益受限。</w:t>
      </w:r>
      <w:bookmarkStart w:id="590" w:name="_Toc321313434"/>
    </w:p>
    <w:p w14:paraId="00140841" w14:textId="60B9FD18" w:rsidR="00661DB9" w:rsidRPr="00661DB9" w:rsidRDefault="002C2D02" w:rsidP="00661DB9">
      <w:pPr>
        <w:pStyle w:val="SingleTxtGC"/>
      </w:pPr>
      <w:r>
        <w:t>87.</w:t>
      </w:r>
      <w:r w:rsidR="00661DB9" w:rsidRPr="00661DB9">
        <w:tab/>
      </w:r>
      <w:r w:rsidR="00661DB9" w:rsidRPr="00661DB9">
        <w:t>委员会已授权特定委员进一步探讨《公约》执行过程中产生的实质性问题</w:t>
      </w:r>
      <w:r>
        <w:t>：</w:t>
      </w:r>
      <w:r w:rsidR="00F72F22" w:rsidRPr="00F72F22">
        <w:rPr>
          <w:rFonts w:hint="eastAsia"/>
        </w:rPr>
        <w:t>叶德里·阿法伊拉勒女士和佩雷斯女士负责可持续发展目标议题，叶德里·阿法伊拉勒女士</w:t>
      </w:r>
      <w:r w:rsidR="00661DB9" w:rsidRPr="00661DB9">
        <w:t>和埃内贝勒先生负责人工智能与《公约》所载权利议题。</w:t>
      </w:r>
    </w:p>
    <w:p w14:paraId="1B8D42FD" w14:textId="29DE77C0" w:rsidR="00661DB9" w:rsidRPr="00661DB9" w:rsidRDefault="00661DB9" w:rsidP="000A5167">
      <w:pPr>
        <w:pStyle w:val="HChGC"/>
      </w:pPr>
      <w:r w:rsidRPr="00661DB9">
        <w:rPr>
          <w:webHidden/>
        </w:rPr>
        <w:tab/>
      </w:r>
      <w:bookmarkStart w:id="591" w:name="_Toc224207165"/>
      <w:r w:rsidRPr="00661DB9">
        <w:t>七</w:t>
      </w:r>
      <w:r w:rsidR="000A5167">
        <w:rPr>
          <w:rFonts w:hint="eastAsia"/>
        </w:rPr>
        <w:t>.</w:t>
      </w:r>
      <w:r w:rsidRPr="00661DB9">
        <w:tab/>
      </w:r>
      <w:r w:rsidRPr="00661DB9">
        <w:t>委员会第七十七和第七十八届会议通过的其他决定和讨论的其他事项</w:t>
      </w:r>
      <w:bookmarkStart w:id="592" w:name="_Toc419703782"/>
      <w:bookmarkStart w:id="593" w:name="_Toc470861828"/>
      <w:bookmarkStart w:id="594" w:name="_Toc504665048"/>
      <w:bookmarkStart w:id="595" w:name="_Toc532996356"/>
      <w:bookmarkStart w:id="596" w:name="_Toc536190882"/>
      <w:bookmarkStart w:id="597" w:name="_Toc536458167"/>
      <w:bookmarkStart w:id="598" w:name="_Toc31123799"/>
      <w:bookmarkStart w:id="599" w:name="_Toc63084563"/>
      <w:bookmarkStart w:id="600" w:name="_Toc81467353"/>
      <w:bookmarkStart w:id="601" w:name="_Toc96419379"/>
      <w:bookmarkStart w:id="602" w:name="_Toc127882993"/>
      <w:bookmarkStart w:id="603" w:name="_Toc143874849"/>
      <w:bookmarkStart w:id="604" w:name="_Toc144123931"/>
      <w:bookmarkStart w:id="605" w:name="_Toc158715842"/>
      <w:bookmarkStart w:id="606" w:name="_Toc172649346"/>
      <w:bookmarkStart w:id="607" w:name="_Toc172649445"/>
      <w:bookmarkStart w:id="608" w:name="_Toc223419034"/>
      <w:bookmarkStart w:id="609" w:name="_Toc223443609"/>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591"/>
    </w:p>
    <w:p w14:paraId="154F9F2F" w14:textId="596BFB20" w:rsidR="00661DB9" w:rsidRPr="00661DB9" w:rsidRDefault="00661DB9" w:rsidP="000A5167">
      <w:pPr>
        <w:pStyle w:val="H1GC"/>
      </w:pPr>
      <w:r w:rsidRPr="00661DB9">
        <w:rPr>
          <w:webHidden/>
        </w:rPr>
        <w:tab/>
      </w:r>
      <w:bookmarkStart w:id="610" w:name="_Toc224207166"/>
      <w:r w:rsidR="002C2D02">
        <w:t>A</w:t>
      </w:r>
      <w:r w:rsidRPr="00661DB9">
        <w:t>.</w:t>
      </w:r>
      <w:r w:rsidRPr="00661DB9">
        <w:tab/>
      </w:r>
      <w:r w:rsidRPr="00661DB9">
        <w:t>参加闭会期间会议</w:t>
      </w:r>
      <w:bookmarkStart w:id="611" w:name="_Toc419703783"/>
      <w:bookmarkStart w:id="612" w:name="_Toc470861829"/>
      <w:bookmarkStart w:id="613" w:name="_Toc504665049"/>
      <w:bookmarkStart w:id="614" w:name="_Toc532996357"/>
      <w:bookmarkStart w:id="615" w:name="_Toc536190883"/>
      <w:bookmarkStart w:id="616" w:name="_Toc536458168"/>
      <w:bookmarkStart w:id="617" w:name="_Toc31123800"/>
      <w:bookmarkStart w:id="618" w:name="_Toc63084564"/>
      <w:bookmarkStart w:id="619" w:name="_Toc81467354"/>
      <w:bookmarkStart w:id="620" w:name="_Toc96419380"/>
      <w:bookmarkStart w:id="621" w:name="_Toc127882994"/>
      <w:bookmarkStart w:id="622" w:name="_Toc143874850"/>
      <w:bookmarkStart w:id="623" w:name="_Toc144123932"/>
      <w:bookmarkStart w:id="624" w:name="_Toc172649347"/>
      <w:bookmarkStart w:id="625" w:name="_Toc172649446"/>
      <w:bookmarkStart w:id="626" w:name="_Toc223419035"/>
      <w:bookmarkStart w:id="627" w:name="_Toc223443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10"/>
    </w:p>
    <w:p w14:paraId="2A9A82D3" w14:textId="4427E770" w:rsidR="00661DB9" w:rsidRPr="00661DB9" w:rsidRDefault="002C2D02" w:rsidP="00661DB9">
      <w:pPr>
        <w:pStyle w:val="SingleTxtGC"/>
      </w:pPr>
      <w:r>
        <w:t>88.</w:t>
      </w:r>
      <w:r w:rsidR="00661DB9" w:rsidRPr="00661DB9">
        <w:tab/>
      </w:r>
      <w:r w:rsidR="00661DB9" w:rsidRPr="00661DB9">
        <w:t>委员会委员继续参与和</w:t>
      </w:r>
      <w:r>
        <w:t>/</w:t>
      </w:r>
      <w:r w:rsidR="00661DB9" w:rsidRPr="00661DB9">
        <w:t>或以不同身份促进不同利益攸关方为更好理解和执行《公约》而采取的举措。这种参与请求可通过主席向委员会提出</w:t>
      </w:r>
      <w:r>
        <w:t>，</w:t>
      </w:r>
      <w:r w:rsidR="00661DB9" w:rsidRPr="00661DB9">
        <w:t>直接向委员提出或通过秘书处提出。</w:t>
      </w:r>
    </w:p>
    <w:p w14:paraId="0499ADB3" w14:textId="438E96EF" w:rsidR="00661DB9" w:rsidRPr="00661DB9" w:rsidRDefault="00661DB9" w:rsidP="000A5167">
      <w:pPr>
        <w:pStyle w:val="H1GC"/>
      </w:pPr>
      <w:r w:rsidRPr="00661DB9">
        <w:rPr>
          <w:webHidden/>
        </w:rPr>
        <w:tab/>
      </w:r>
      <w:bookmarkStart w:id="628" w:name="_Toc224207167"/>
      <w:r w:rsidR="002C2D02">
        <w:t>B</w:t>
      </w:r>
      <w:r w:rsidRPr="00661DB9">
        <w:t>.</w:t>
      </w:r>
      <w:r w:rsidRPr="00661DB9">
        <w:tab/>
      </w:r>
      <w:r w:rsidRPr="00661DB9">
        <w:t>未来的一般性意见</w:t>
      </w:r>
      <w:bookmarkStart w:id="629" w:name="_Toc419703784"/>
      <w:bookmarkStart w:id="630" w:name="_Toc470861830"/>
      <w:bookmarkStart w:id="631" w:name="_Toc504665050"/>
      <w:bookmarkStart w:id="632" w:name="_Toc532996358"/>
      <w:bookmarkStart w:id="633" w:name="_Toc536190884"/>
      <w:bookmarkStart w:id="634" w:name="_Toc536458169"/>
      <w:bookmarkStart w:id="635" w:name="_Toc31123801"/>
      <w:bookmarkStart w:id="636" w:name="_Toc63084565"/>
      <w:bookmarkStart w:id="637" w:name="_Toc81467355"/>
      <w:bookmarkStart w:id="638" w:name="_Toc96419381"/>
      <w:bookmarkStart w:id="639" w:name="_Toc127882995"/>
      <w:bookmarkStart w:id="640" w:name="_Toc143874851"/>
      <w:bookmarkStart w:id="641" w:name="_Toc144123933"/>
      <w:bookmarkStart w:id="642" w:name="_Toc172649348"/>
      <w:bookmarkStart w:id="643" w:name="_Toc172649447"/>
      <w:bookmarkStart w:id="644" w:name="_Toc223419036"/>
      <w:bookmarkStart w:id="645" w:name="_Toc223443611"/>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28"/>
    </w:p>
    <w:p w14:paraId="16A965BA" w14:textId="0E57B0A1" w:rsidR="00661DB9" w:rsidRPr="00661DB9" w:rsidRDefault="002C2D02" w:rsidP="00661DB9">
      <w:pPr>
        <w:pStyle w:val="SingleTxtGC"/>
      </w:pPr>
      <w:r>
        <w:t>89.</w:t>
      </w:r>
      <w:r w:rsidR="00661DB9" w:rsidRPr="00661DB9">
        <w:tab/>
      </w:r>
      <w:r w:rsidR="00661DB9" w:rsidRPr="00661DB9">
        <w:t>如上所述</w:t>
      </w:r>
      <w:r>
        <w:t>，</w:t>
      </w:r>
      <w:r w:rsidR="00661DB9" w:rsidRPr="00661DB9">
        <w:t>委员会继续就一般性意见开展工作。此外</w:t>
      </w:r>
      <w:r>
        <w:t>，</w:t>
      </w:r>
      <w:r w:rsidR="00661DB9" w:rsidRPr="00661DB9">
        <w:t>委员会表示有意修订一些现有的一般性意见。</w:t>
      </w:r>
    </w:p>
    <w:bookmarkEnd w:id="590"/>
    <w:p w14:paraId="7BB03ECC" w14:textId="2F6B68E8" w:rsidR="00661DB9" w:rsidRPr="00661DB9" w:rsidRDefault="00661DB9" w:rsidP="000A5167">
      <w:pPr>
        <w:pStyle w:val="H1GC"/>
      </w:pPr>
      <w:r w:rsidRPr="00661DB9">
        <w:rPr>
          <w:webHidden/>
        </w:rPr>
        <w:tab/>
      </w:r>
      <w:bookmarkStart w:id="646" w:name="_Toc224207168"/>
      <w:r w:rsidR="002C2D02">
        <w:t>C</w:t>
      </w:r>
      <w:r w:rsidRPr="00661DB9">
        <w:t>.</w:t>
      </w:r>
      <w:r w:rsidRPr="00661DB9">
        <w:tab/>
      </w:r>
      <w:r w:rsidRPr="00661DB9">
        <w:t>委员会工作方法</w:t>
      </w:r>
      <w:bookmarkStart w:id="647" w:name="_Toc321313441"/>
      <w:bookmarkStart w:id="648" w:name="_Toc419703785"/>
      <w:bookmarkStart w:id="649" w:name="_Toc470861831"/>
      <w:bookmarkStart w:id="650" w:name="_Toc504665051"/>
      <w:bookmarkStart w:id="651" w:name="_Toc532996359"/>
      <w:bookmarkStart w:id="652" w:name="_Toc536190885"/>
      <w:bookmarkStart w:id="653" w:name="_Toc536458170"/>
      <w:bookmarkStart w:id="654" w:name="_Toc31123802"/>
      <w:bookmarkStart w:id="655" w:name="_Toc63084566"/>
      <w:bookmarkStart w:id="656" w:name="_Toc81467356"/>
      <w:bookmarkStart w:id="657" w:name="_Toc96419382"/>
      <w:bookmarkStart w:id="658" w:name="_Toc127882996"/>
      <w:bookmarkStart w:id="659" w:name="_Toc143874852"/>
      <w:bookmarkStart w:id="660" w:name="_Toc144123934"/>
      <w:bookmarkStart w:id="661" w:name="_Toc172649349"/>
      <w:bookmarkStart w:id="662" w:name="_Toc172649448"/>
      <w:bookmarkStart w:id="663" w:name="_Toc223419037"/>
      <w:bookmarkStart w:id="664" w:name="_Toc223443612"/>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46"/>
    </w:p>
    <w:p w14:paraId="33661B16" w14:textId="5835DF72" w:rsidR="00661DB9" w:rsidRPr="00661DB9" w:rsidRDefault="002C2D02" w:rsidP="00661DB9">
      <w:pPr>
        <w:pStyle w:val="SingleTxtGC"/>
      </w:pPr>
      <w:r>
        <w:t>90.</w:t>
      </w:r>
      <w:r w:rsidR="00661DB9" w:rsidRPr="00661DB9">
        <w:tab/>
      </w:r>
      <w:r w:rsidR="00661DB9" w:rsidRPr="00661DB9">
        <w:t>在第六十七届会议上</w:t>
      </w:r>
      <w:r>
        <w:t>，</w:t>
      </w:r>
      <w:r w:rsidR="00661DB9" w:rsidRPr="00661DB9">
        <w:t>委员会继续讨论了其工作方法的若干方面。如上文第</w:t>
      </w:r>
      <w:r>
        <w:t>17</w:t>
      </w:r>
      <w:r w:rsidR="00661DB9" w:rsidRPr="00661DB9">
        <w:t>-</w:t>
      </w:r>
      <w:r>
        <w:t>22</w:t>
      </w:r>
      <w:r w:rsidR="00661DB9" w:rsidRPr="00661DB9">
        <w:t>段所述</w:t>
      </w:r>
      <w:r>
        <w:t>，</w:t>
      </w:r>
      <w:r w:rsidR="00661DB9" w:rsidRPr="00661DB9">
        <w:t>委员会决定实行八年可预测报告周期</w:t>
      </w:r>
      <w:r>
        <w:t>，</w:t>
      </w:r>
      <w:r w:rsidR="00661DB9" w:rsidRPr="00661DB9">
        <w:t>并决定对希望使用简化报告程序的国家规范该程序的使用。上述决定的依据是</w:t>
      </w:r>
      <w:r>
        <w:t>，</w:t>
      </w:r>
      <w:r w:rsidR="00661DB9" w:rsidRPr="00661DB9">
        <w:t>需要与《公约》所有缔约国接触并进一步推动在全球范围内促进和保护经济、社会及文化权利。委员会</w:t>
      </w:r>
      <w:proofErr w:type="gramStart"/>
      <w:r w:rsidR="00661DB9" w:rsidRPr="00661DB9">
        <w:t>作出</w:t>
      </w:r>
      <w:proofErr w:type="gramEnd"/>
      <w:r w:rsidR="00661DB9" w:rsidRPr="00661DB9">
        <w:t>上述决定时参照了</w:t>
      </w:r>
      <w:r>
        <w:t>2</w:t>
      </w:r>
      <w:r w:rsidR="00661DB9" w:rsidRPr="00661DB9">
        <w:t>0</w:t>
      </w:r>
      <w:r>
        <w:t>21</w:t>
      </w:r>
      <w:r w:rsidR="00661DB9" w:rsidRPr="00661DB9">
        <w:t>年条约机构体系审评的相关讨论</w:t>
      </w:r>
      <w:r>
        <w:t>，</w:t>
      </w:r>
      <w:r w:rsidR="00661DB9" w:rsidRPr="00661DB9">
        <w:t>包括以关于加强和增进人权条约机构体系有效运作的</w:t>
      </w:r>
      <w:proofErr w:type="gramStart"/>
      <w:r w:rsidR="00661DB9" w:rsidRPr="00661DB9">
        <w:t>大会第</w:t>
      </w:r>
      <w:proofErr w:type="gramEnd"/>
      <w:r w:rsidR="00E66CE6" w:rsidRPr="002945D7">
        <w:rPr>
          <w:color w:val="0000FF"/>
        </w:rPr>
        <w:fldChar w:fldCharType="begin"/>
      </w:r>
      <w:r w:rsidR="002945D7" w:rsidRPr="002945D7">
        <w:rPr>
          <w:color w:val="0000FF"/>
        </w:rPr>
        <w:instrText>HYPERLINK "https://docs.un.org/zh/A/RES/68/268"</w:instrText>
      </w:r>
      <w:r w:rsidR="00E66CE6" w:rsidRPr="002945D7">
        <w:rPr>
          <w:color w:val="0000FF"/>
        </w:rPr>
      </w:r>
      <w:r w:rsidR="00E66CE6" w:rsidRPr="002945D7">
        <w:rPr>
          <w:color w:val="0000FF"/>
        </w:rPr>
        <w:fldChar w:fldCharType="separate"/>
      </w:r>
      <w:r w:rsidRPr="002945D7">
        <w:rPr>
          <w:rStyle w:val="af3"/>
        </w:rPr>
        <w:t>68/268</w:t>
      </w:r>
      <w:r w:rsidR="00E66CE6" w:rsidRPr="002945D7">
        <w:rPr>
          <w:color w:val="0000FF"/>
        </w:rPr>
        <w:fldChar w:fldCharType="end"/>
      </w:r>
      <w:r w:rsidR="00661DB9" w:rsidRPr="00661DB9">
        <w:t>号决议为依据进行的讨论</w:t>
      </w:r>
      <w:r>
        <w:t>，</w:t>
      </w:r>
      <w:r w:rsidR="00661DB9" w:rsidRPr="00661DB9">
        <w:t>并参照了各条约机构主席</w:t>
      </w:r>
      <w:proofErr w:type="gramStart"/>
      <w:r w:rsidR="00661DB9" w:rsidRPr="00661DB9">
        <w:t>的愿景以及</w:t>
      </w:r>
      <w:proofErr w:type="gramEnd"/>
      <w:r w:rsidR="00661DB9" w:rsidRPr="00661DB9">
        <w:t>各国和其他利益攸关方提出的意见。</w:t>
      </w:r>
    </w:p>
    <w:p w14:paraId="6F29E1F2" w14:textId="60AA4DF8" w:rsidR="00661DB9" w:rsidRPr="00661DB9" w:rsidRDefault="002C2D02" w:rsidP="00661DB9">
      <w:pPr>
        <w:pStyle w:val="SingleTxtGC"/>
      </w:pPr>
      <w:r>
        <w:t>91.</w:t>
      </w:r>
      <w:r w:rsidR="00661DB9" w:rsidRPr="00661DB9">
        <w:tab/>
      </w:r>
      <w:r w:rsidR="00661DB9" w:rsidRPr="00661DB9">
        <w:t>在第六十八届会议上</w:t>
      </w:r>
      <w:r>
        <w:t>，</w:t>
      </w:r>
      <w:r w:rsidR="00661DB9" w:rsidRPr="00661DB9">
        <w:t>委员会就通过报告</w:t>
      </w:r>
      <w:proofErr w:type="gramStart"/>
      <w:r w:rsidR="00661DB9" w:rsidRPr="00661DB9">
        <w:t>前问题</w:t>
      </w:r>
      <w:proofErr w:type="gramEnd"/>
      <w:r w:rsidR="00661DB9" w:rsidRPr="00661DB9">
        <w:t>清单的方法</w:t>
      </w:r>
      <w:proofErr w:type="gramStart"/>
      <w:r w:rsidR="00661DB9" w:rsidRPr="00661DB9">
        <w:t>作出</w:t>
      </w:r>
      <w:proofErr w:type="gramEnd"/>
      <w:r w:rsidR="00661DB9" w:rsidRPr="00661DB9">
        <w:t>了决定。在此过程中</w:t>
      </w:r>
      <w:r>
        <w:t>，</w:t>
      </w:r>
      <w:r w:rsidR="00661DB9" w:rsidRPr="00661DB9">
        <w:t>委员会汲取了其他条约机构成员的经验</w:t>
      </w:r>
      <w:r>
        <w:t>，</w:t>
      </w:r>
      <w:r w:rsidR="00661DB9" w:rsidRPr="00661DB9">
        <w:t>特别是人权事务委员会的经验</w:t>
      </w:r>
      <w:r>
        <w:t>，</w:t>
      </w:r>
      <w:r w:rsidR="00661DB9" w:rsidRPr="00661DB9">
        <w:t>并与人权事务委员会交流了意见</w:t>
      </w:r>
      <w:r>
        <w:t>，</w:t>
      </w:r>
      <w:r w:rsidR="00661DB9" w:rsidRPr="00661DB9">
        <w:t>尽可能考虑采取共同做法。</w:t>
      </w:r>
    </w:p>
    <w:p w14:paraId="34CE01A4" w14:textId="7C041280" w:rsidR="00661DB9" w:rsidRPr="00661DB9" w:rsidRDefault="002C2D02" w:rsidP="00661DB9">
      <w:pPr>
        <w:pStyle w:val="SingleTxtGC"/>
      </w:pPr>
      <w:r>
        <w:t>92.</w:t>
      </w:r>
      <w:r w:rsidR="00661DB9" w:rsidRPr="00661DB9">
        <w:tab/>
      </w:r>
      <w:r w:rsidR="00661DB9" w:rsidRPr="00661DB9">
        <w:t>委员会期待实行可预测的报告周期</w:t>
      </w:r>
      <w:r>
        <w:t>，</w:t>
      </w:r>
      <w:r w:rsidR="00661DB9" w:rsidRPr="00661DB9">
        <w:t>这将使委员会能够与所有</w:t>
      </w:r>
      <w:r>
        <w:t>173</w:t>
      </w:r>
      <w:r w:rsidR="00661DB9" w:rsidRPr="00661DB9">
        <w:t>个缔约国接触并提供各国和</w:t>
      </w:r>
      <w:proofErr w:type="gramStart"/>
      <w:r w:rsidR="00661DB9" w:rsidRPr="00661DB9">
        <w:t>所有利益</w:t>
      </w:r>
      <w:proofErr w:type="gramEnd"/>
      <w:r w:rsidR="00661DB9" w:rsidRPr="00661DB9">
        <w:t>攸关方需要的可预测性。</w:t>
      </w:r>
    </w:p>
    <w:p w14:paraId="5E21CCD0" w14:textId="0CFD3986" w:rsidR="00661DB9" w:rsidRPr="00661DB9" w:rsidRDefault="002C2D02" w:rsidP="00661DB9">
      <w:pPr>
        <w:pStyle w:val="SingleTxtGC"/>
      </w:pPr>
      <w:r>
        <w:t>93.</w:t>
      </w:r>
      <w:r w:rsidR="00661DB9" w:rsidRPr="00661DB9">
        <w:tab/>
      </w:r>
      <w:r w:rsidR="00661DB9" w:rsidRPr="00661DB9">
        <w:t>在第七十七和第七十八届会议期间</w:t>
      </w:r>
      <w:r>
        <w:t>，</w:t>
      </w:r>
      <w:r w:rsidR="00661DB9" w:rsidRPr="00661DB9">
        <w:t>委员会专门留出了时间用于讨论加强条约机构体系的问题</w:t>
      </w:r>
      <w:r>
        <w:t>，</w:t>
      </w:r>
      <w:r w:rsidR="00661DB9" w:rsidRPr="00661DB9">
        <w:t>包括条约机构主席年度会议提供的资料。人权高专办人权条约处的代表出席了这些会议</w:t>
      </w:r>
      <w:r>
        <w:t>，</w:t>
      </w:r>
      <w:r w:rsidR="00661DB9" w:rsidRPr="00661DB9">
        <w:t>提供了最新情况并回答了委员会委员的问题。</w:t>
      </w:r>
    </w:p>
    <w:p w14:paraId="51BB3867" w14:textId="032A3B55" w:rsidR="00661DB9" w:rsidRPr="00661DB9" w:rsidRDefault="002C2D02" w:rsidP="00661DB9">
      <w:pPr>
        <w:pStyle w:val="SingleTxtGC"/>
      </w:pPr>
      <w:r>
        <w:t>94.</w:t>
      </w:r>
      <w:r w:rsidR="00661DB9" w:rsidRPr="00661DB9">
        <w:tab/>
      </w:r>
      <w:r w:rsidR="00661DB9" w:rsidRPr="00661DB9">
        <w:t>委员会将继续致力于改进其工作方法。委员会授权温德富尔先生、埃内贝勒先生、佩雷斯女士和阿巴希泽先生审查委员会的工作方法</w:t>
      </w:r>
      <w:r>
        <w:t>，</w:t>
      </w:r>
      <w:r w:rsidR="00661DB9" w:rsidRPr="00661DB9">
        <w:t>并提出任何未来改进建议</w:t>
      </w:r>
      <w:r>
        <w:t>，</w:t>
      </w:r>
      <w:r w:rsidR="00661DB9" w:rsidRPr="00661DB9">
        <w:t>供委员会审议。</w:t>
      </w:r>
    </w:p>
    <w:p w14:paraId="166FB664" w14:textId="319C631B" w:rsidR="00661DB9" w:rsidRPr="00661DB9" w:rsidRDefault="00661DB9" w:rsidP="000A5167">
      <w:pPr>
        <w:pStyle w:val="HChGC"/>
      </w:pPr>
      <w:r w:rsidRPr="00661DB9">
        <w:rPr>
          <w:webHidden/>
        </w:rPr>
        <w:tab/>
      </w:r>
      <w:bookmarkStart w:id="665" w:name="_Toc224207169"/>
      <w:r w:rsidRPr="00661DB9">
        <w:t>八</w:t>
      </w:r>
      <w:r w:rsidR="000A5167">
        <w:rPr>
          <w:rFonts w:hint="eastAsia"/>
        </w:rPr>
        <w:t>.</w:t>
      </w:r>
      <w:r w:rsidRPr="00661DB9">
        <w:tab/>
      </w:r>
      <w:r w:rsidRPr="00661DB9">
        <w:t>委员会</w:t>
      </w:r>
      <w:r w:rsidR="002C2D02">
        <w:t>2</w:t>
      </w:r>
      <w:r w:rsidRPr="00661DB9">
        <w:t>0</w:t>
      </w:r>
      <w:r w:rsidR="002C2D02">
        <w:t>25</w:t>
      </w:r>
      <w:r w:rsidRPr="00661DB9">
        <w:t>年开展的其他活动</w:t>
      </w:r>
      <w:bookmarkStart w:id="666" w:name="_Toc321313442"/>
      <w:bookmarkStart w:id="667" w:name="_Toc419703786"/>
      <w:bookmarkStart w:id="668" w:name="_Toc470861832"/>
      <w:bookmarkStart w:id="669" w:name="_Toc504665052"/>
      <w:bookmarkStart w:id="670" w:name="_Toc532996361"/>
      <w:bookmarkStart w:id="671" w:name="_Toc536190887"/>
      <w:bookmarkStart w:id="672" w:name="_Toc536458172"/>
      <w:bookmarkStart w:id="673" w:name="_Toc31123803"/>
      <w:bookmarkStart w:id="674" w:name="_Toc63084567"/>
      <w:bookmarkStart w:id="675" w:name="_Toc81467357"/>
      <w:bookmarkStart w:id="676" w:name="_Toc96419383"/>
      <w:bookmarkStart w:id="677" w:name="_Toc127882997"/>
      <w:bookmarkStart w:id="678" w:name="_Toc143874853"/>
      <w:bookmarkStart w:id="679" w:name="_Toc144123935"/>
      <w:bookmarkStart w:id="680" w:name="_Toc158715843"/>
      <w:bookmarkStart w:id="681" w:name="_Toc172649350"/>
      <w:bookmarkStart w:id="682" w:name="_Toc172649449"/>
      <w:bookmarkStart w:id="683" w:name="_Toc223419038"/>
      <w:bookmarkStart w:id="684" w:name="_Toc223443613"/>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65"/>
    </w:p>
    <w:p w14:paraId="56B4CE2D" w14:textId="69AF4C38" w:rsidR="00661DB9" w:rsidRPr="00661DB9" w:rsidRDefault="002C2D02" w:rsidP="00661DB9">
      <w:pPr>
        <w:pStyle w:val="SingleTxtGC"/>
      </w:pPr>
      <w:r>
        <w:t>95.</w:t>
      </w:r>
      <w:r w:rsidR="00661DB9" w:rsidRPr="00661DB9">
        <w:tab/>
      </w:r>
      <w:r w:rsidR="00661DB9" w:rsidRPr="00661DB9">
        <w:t>委员会委员参加了届会会外活动和闭会期间组织的活动。这些活动通常是由委员们自己或各</w:t>
      </w:r>
      <w:proofErr w:type="gramStart"/>
      <w:r w:rsidR="00661DB9" w:rsidRPr="00661DB9">
        <w:t>类利益</w:t>
      </w:r>
      <w:proofErr w:type="gramEnd"/>
      <w:r w:rsidR="00661DB9" w:rsidRPr="00661DB9">
        <w:t>攸关方</w:t>
      </w:r>
      <w:r>
        <w:t>(</w:t>
      </w:r>
      <w:r w:rsidR="00661DB9" w:rsidRPr="00661DB9">
        <w:t>主要包括国家、国家人权机构、非政府组织和学术界</w:t>
      </w:r>
      <w:r>
        <w:t>)</w:t>
      </w:r>
      <w:r w:rsidR="00661DB9" w:rsidRPr="00661DB9">
        <w:t>发起组织的。</w:t>
      </w:r>
    </w:p>
    <w:p w14:paraId="715688DC" w14:textId="671CBAE2" w:rsidR="00661DB9" w:rsidRPr="00661DB9" w:rsidRDefault="002C2D02" w:rsidP="00661DB9">
      <w:pPr>
        <w:pStyle w:val="SingleTxtGC"/>
      </w:pPr>
      <w:r>
        <w:t>96.</w:t>
      </w:r>
      <w:r w:rsidR="00661DB9" w:rsidRPr="00661DB9">
        <w:tab/>
      </w:r>
      <w:r w:rsidR="00661DB9" w:rsidRPr="00661DB9">
        <w:t>委员会指出</w:t>
      </w:r>
      <w:r>
        <w:t>，</w:t>
      </w:r>
      <w:r>
        <w:t>2</w:t>
      </w:r>
      <w:r w:rsidR="00661DB9" w:rsidRPr="00661DB9">
        <w:t>0</w:t>
      </w:r>
      <w:r>
        <w:t>26</w:t>
      </w:r>
      <w:r w:rsidR="00661DB9" w:rsidRPr="00661DB9">
        <w:t>年将是《经济社会文化权利国际公约》以及《公民权及政治权利国际公约》通过六十周年。委员会授权克勒丘内安</w:t>
      </w:r>
      <w:r w:rsidR="007A5BBC">
        <w:t>－</w:t>
      </w:r>
      <w:r w:rsidR="00661DB9" w:rsidRPr="00661DB9">
        <w:t>塔图女士负责周年纪念相关活动的协调工作</w:t>
      </w:r>
      <w:r>
        <w:t>，</w:t>
      </w:r>
      <w:r w:rsidR="00661DB9" w:rsidRPr="00661DB9">
        <w:t>并与温德富尔先生、埃内贝勒先生、</w:t>
      </w:r>
      <w:r w:rsidR="00F675C5" w:rsidRPr="00F675C5">
        <w:rPr>
          <w:rFonts w:hint="eastAsia"/>
        </w:rPr>
        <w:t>卡拉·瓦妮莎·莱穆斯·德巴斯克斯女士、叶德里·阿法伊拉勒女士、罗西女士、阿巴希泽先生和</w:t>
      </w:r>
      <w:proofErr w:type="gramStart"/>
      <w:r w:rsidR="00F675C5" w:rsidRPr="00F675C5">
        <w:rPr>
          <w:rFonts w:hint="eastAsia"/>
        </w:rPr>
        <w:t>侬他梭先生</w:t>
      </w:r>
      <w:proofErr w:type="gramEnd"/>
      <w:r w:rsidR="00F675C5" w:rsidRPr="00F675C5">
        <w:rPr>
          <w:rFonts w:hint="eastAsia"/>
        </w:rPr>
        <w:t>密切合作</w:t>
      </w:r>
      <w:r w:rsidR="00661DB9" w:rsidRPr="00661DB9">
        <w:t>。</w:t>
      </w:r>
    </w:p>
    <w:p w14:paraId="1FCD4B12" w14:textId="22DA40BB" w:rsidR="00661DB9" w:rsidRPr="00661DB9" w:rsidRDefault="00661DB9" w:rsidP="00FE5FF5">
      <w:pPr>
        <w:pStyle w:val="HChGC"/>
      </w:pPr>
      <w:r w:rsidRPr="00661DB9">
        <w:rPr>
          <w:webHidden/>
        </w:rPr>
        <w:tab/>
      </w:r>
      <w:bookmarkStart w:id="685" w:name="_Toc224207170"/>
      <w:r w:rsidRPr="00661DB9">
        <w:t>九</w:t>
      </w:r>
      <w:r w:rsidR="006C2E77">
        <w:rPr>
          <w:rFonts w:hint="eastAsia"/>
        </w:rPr>
        <w:t>.</w:t>
      </w:r>
      <w:r w:rsidRPr="00661DB9">
        <w:tab/>
      </w:r>
      <w:r w:rsidRPr="00661DB9">
        <w:t>通过报告</w:t>
      </w:r>
      <w:bookmarkStart w:id="686" w:name="_Toc321313444"/>
      <w:bookmarkStart w:id="687" w:name="_Toc419703787"/>
      <w:bookmarkStart w:id="688" w:name="_Toc470861833"/>
      <w:bookmarkStart w:id="689" w:name="_Toc504665053"/>
      <w:bookmarkStart w:id="690" w:name="_Toc532996362"/>
      <w:bookmarkStart w:id="691" w:name="_Toc536190888"/>
      <w:bookmarkStart w:id="692" w:name="_Toc536458173"/>
      <w:bookmarkStart w:id="693" w:name="_Toc31123804"/>
      <w:bookmarkStart w:id="694" w:name="_Toc63084568"/>
      <w:bookmarkStart w:id="695" w:name="_Toc81467358"/>
      <w:bookmarkStart w:id="696" w:name="_Toc96419384"/>
      <w:bookmarkStart w:id="697" w:name="_Toc127882998"/>
      <w:bookmarkStart w:id="698" w:name="_Toc143874854"/>
      <w:bookmarkStart w:id="699" w:name="_Toc144123936"/>
      <w:bookmarkStart w:id="700" w:name="_Toc158715844"/>
      <w:bookmarkStart w:id="701" w:name="_Toc172649351"/>
      <w:bookmarkStart w:id="702" w:name="_Toc172649450"/>
      <w:bookmarkStart w:id="703" w:name="_Toc223419039"/>
      <w:bookmarkStart w:id="704" w:name="_Toc223443614"/>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685"/>
    </w:p>
    <w:p w14:paraId="6A0EECA7" w14:textId="6819E30E" w:rsidR="00DF5A19" w:rsidRDefault="002C2D02" w:rsidP="00661DB9">
      <w:pPr>
        <w:pStyle w:val="SingleTxtGC"/>
      </w:pPr>
      <w:r>
        <w:t>97.</w:t>
      </w:r>
      <w:r w:rsidR="00661DB9" w:rsidRPr="00661DB9">
        <w:tab/>
      </w:r>
      <w:r w:rsidR="00661DB9" w:rsidRPr="00661DB9">
        <w:t>在</w:t>
      </w:r>
      <w:r>
        <w:t>2</w:t>
      </w:r>
      <w:r w:rsidR="00661DB9" w:rsidRPr="00661DB9">
        <w:t>0</w:t>
      </w:r>
      <w:r>
        <w:t>25</w:t>
      </w:r>
      <w:r w:rsidR="00661DB9" w:rsidRPr="00661DB9">
        <w:t>年</w:t>
      </w:r>
      <w:r>
        <w:t>9</w:t>
      </w:r>
      <w:r w:rsidR="00661DB9" w:rsidRPr="00661DB9">
        <w:t>月</w:t>
      </w:r>
      <w:r>
        <w:t>26</w:t>
      </w:r>
      <w:r w:rsidR="00661DB9" w:rsidRPr="00661DB9">
        <w:t>日举行的第七十八届会议第</w:t>
      </w:r>
      <w:r>
        <w:t>57</w:t>
      </w:r>
      <w:r w:rsidR="00661DB9" w:rsidRPr="00661DB9">
        <w:t>次会议上</w:t>
      </w:r>
      <w:r>
        <w:t>，</w:t>
      </w:r>
      <w:r w:rsidR="00661DB9" w:rsidRPr="00661DB9">
        <w:t>委员会通过了将提交经济及社会理事会的经讨论修订的委员会第七十七和第七十八届会议工作报告。</w:t>
      </w:r>
      <w:r w:rsidR="00DF5A19">
        <w:br w:type="page"/>
      </w:r>
    </w:p>
    <w:p w14:paraId="5EED2BC7" w14:textId="77777777" w:rsidR="00661DB9" w:rsidRPr="00661DB9" w:rsidRDefault="00661DB9" w:rsidP="001E155B">
      <w:pPr>
        <w:pStyle w:val="HChGC"/>
      </w:pPr>
      <w:bookmarkStart w:id="705" w:name="_Toc224207171"/>
      <w:r w:rsidRPr="00661DB9">
        <w:t>附件</w:t>
      </w:r>
      <w:bookmarkStart w:id="706" w:name="_Toc223419040"/>
      <w:bookmarkStart w:id="707" w:name="_Toc223443615"/>
      <w:bookmarkEnd w:id="706"/>
      <w:bookmarkEnd w:id="707"/>
      <w:bookmarkEnd w:id="705"/>
    </w:p>
    <w:p w14:paraId="4BB56954" w14:textId="77777777" w:rsidR="00661DB9" w:rsidRPr="00661DB9" w:rsidRDefault="00661DB9" w:rsidP="001E155B">
      <w:pPr>
        <w:pStyle w:val="HChGC"/>
      </w:pPr>
      <w:r w:rsidRPr="00661DB9">
        <w:tab/>
      </w:r>
      <w:r w:rsidRPr="00661DB9">
        <w:tab/>
      </w:r>
      <w:bookmarkStart w:id="708" w:name="_Toc224207172"/>
      <w:r w:rsidRPr="00661DB9">
        <w:t>委员会委员</w:t>
      </w:r>
      <w:bookmarkStart w:id="709" w:name="_Toc63084570"/>
      <w:bookmarkStart w:id="710" w:name="_Toc81467360"/>
      <w:bookmarkStart w:id="711" w:name="_Toc96419386"/>
      <w:bookmarkStart w:id="712" w:name="_Toc127883000"/>
      <w:bookmarkStart w:id="713" w:name="_Toc143874856"/>
      <w:bookmarkStart w:id="714" w:name="_Toc144123938"/>
      <w:bookmarkStart w:id="715" w:name="_Toc158715846"/>
      <w:bookmarkStart w:id="716" w:name="_Toc172649353"/>
      <w:bookmarkStart w:id="717" w:name="_Toc172649452"/>
      <w:bookmarkStart w:id="718" w:name="_Toc223419041"/>
      <w:bookmarkStart w:id="719" w:name="_Toc223443616"/>
      <w:bookmarkEnd w:id="709"/>
      <w:bookmarkEnd w:id="710"/>
      <w:bookmarkEnd w:id="711"/>
      <w:bookmarkEnd w:id="712"/>
      <w:bookmarkEnd w:id="713"/>
      <w:bookmarkEnd w:id="714"/>
      <w:bookmarkEnd w:id="715"/>
      <w:bookmarkEnd w:id="716"/>
      <w:bookmarkEnd w:id="717"/>
      <w:bookmarkEnd w:id="718"/>
      <w:bookmarkEnd w:id="719"/>
      <w:bookmarkEnd w:id="708"/>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474"/>
        <w:gridCol w:w="787"/>
        <w:gridCol w:w="1559"/>
        <w:gridCol w:w="1103"/>
        <w:gridCol w:w="1447"/>
      </w:tblGrid>
      <w:tr w:rsidR="001E155B" w:rsidRPr="001E155B" w14:paraId="75045D3C" w14:textId="77777777" w:rsidTr="001E155B">
        <w:trPr>
          <w:tblHeader/>
        </w:trPr>
        <w:tc>
          <w:tcPr>
            <w:tcW w:w="3261" w:type="dxa"/>
            <w:gridSpan w:val="2"/>
            <w:tcBorders>
              <w:top w:val="single" w:sz="4" w:space="0" w:color="auto"/>
              <w:bottom w:val="single" w:sz="12" w:space="0" w:color="auto"/>
            </w:tcBorders>
            <w:shd w:val="clear" w:color="auto" w:fill="auto"/>
            <w:vAlign w:val="bottom"/>
          </w:tcPr>
          <w:p w14:paraId="099694E9" w14:textId="77777777" w:rsidR="00661DB9" w:rsidRPr="001E155B" w:rsidRDefault="00661DB9" w:rsidP="001E155B">
            <w:pPr>
              <w:pStyle w:val="af8"/>
            </w:pPr>
            <w:r w:rsidRPr="001E155B">
              <w:t>姓名</w:t>
            </w:r>
          </w:p>
        </w:tc>
        <w:tc>
          <w:tcPr>
            <w:tcW w:w="1559" w:type="dxa"/>
            <w:tcBorders>
              <w:top w:val="single" w:sz="4" w:space="0" w:color="auto"/>
              <w:bottom w:val="single" w:sz="12" w:space="0" w:color="auto"/>
            </w:tcBorders>
            <w:shd w:val="clear" w:color="auto" w:fill="auto"/>
            <w:vAlign w:val="bottom"/>
          </w:tcPr>
          <w:p w14:paraId="70DB5681" w14:textId="77777777" w:rsidR="00661DB9" w:rsidRPr="001E155B" w:rsidRDefault="00661DB9" w:rsidP="001E155B">
            <w:pPr>
              <w:pStyle w:val="af8"/>
            </w:pPr>
            <w:proofErr w:type="gramStart"/>
            <w:r w:rsidRPr="001E155B">
              <w:t>国籍国</w:t>
            </w:r>
            <w:proofErr w:type="gramEnd"/>
          </w:p>
        </w:tc>
        <w:tc>
          <w:tcPr>
            <w:tcW w:w="2550" w:type="dxa"/>
            <w:gridSpan w:val="2"/>
            <w:tcBorders>
              <w:top w:val="single" w:sz="4" w:space="0" w:color="auto"/>
              <w:bottom w:val="single" w:sz="12" w:space="0" w:color="auto"/>
            </w:tcBorders>
            <w:shd w:val="clear" w:color="auto" w:fill="auto"/>
            <w:vAlign w:val="bottom"/>
          </w:tcPr>
          <w:p w14:paraId="299284FB" w14:textId="7641D56C" w:rsidR="00661DB9" w:rsidRPr="001E155B" w:rsidRDefault="00661DB9" w:rsidP="001E155B">
            <w:pPr>
              <w:pStyle w:val="af8"/>
            </w:pPr>
            <w:r w:rsidRPr="001E155B">
              <w:t>任期</w:t>
            </w:r>
            <w:proofErr w:type="gramStart"/>
            <w:r w:rsidRPr="001E155B">
              <w:t>至以下</w:t>
            </w:r>
            <w:proofErr w:type="gramEnd"/>
            <w:r w:rsidRPr="001E155B">
              <w:t>年份</w:t>
            </w:r>
            <w:r w:rsidR="002C2D02">
              <w:t>12</w:t>
            </w:r>
            <w:r w:rsidRPr="001E155B">
              <w:t>月</w:t>
            </w:r>
            <w:r w:rsidR="002C2D02">
              <w:t>31</w:t>
            </w:r>
            <w:r w:rsidRPr="001E155B">
              <w:t>日</w:t>
            </w:r>
          </w:p>
        </w:tc>
      </w:tr>
      <w:tr w:rsidR="001E155B" w:rsidRPr="001E155B" w14:paraId="7CB1207B" w14:textId="77777777" w:rsidTr="001E155B">
        <w:trPr>
          <w:trHeight w:hRule="exact" w:val="113"/>
          <w:tblHeader/>
        </w:trPr>
        <w:tc>
          <w:tcPr>
            <w:tcW w:w="2474" w:type="dxa"/>
            <w:tcBorders>
              <w:top w:val="single" w:sz="12" w:space="0" w:color="auto"/>
            </w:tcBorders>
            <w:shd w:val="clear" w:color="auto" w:fill="auto"/>
          </w:tcPr>
          <w:p w14:paraId="4379AEA6" w14:textId="77777777" w:rsidR="00661DB9" w:rsidRPr="001E155B" w:rsidRDefault="00661DB9" w:rsidP="001E155B">
            <w:pPr>
              <w:pStyle w:val="a8"/>
              <w:overflowPunct/>
              <w:spacing w:after="120"/>
            </w:pPr>
          </w:p>
        </w:tc>
        <w:tc>
          <w:tcPr>
            <w:tcW w:w="3449" w:type="dxa"/>
            <w:gridSpan w:val="3"/>
            <w:tcBorders>
              <w:top w:val="single" w:sz="12" w:space="0" w:color="auto"/>
            </w:tcBorders>
            <w:shd w:val="clear" w:color="auto" w:fill="auto"/>
          </w:tcPr>
          <w:p w14:paraId="2E2DE6DB" w14:textId="77777777" w:rsidR="00661DB9" w:rsidRPr="001E155B" w:rsidRDefault="00661DB9" w:rsidP="001E155B">
            <w:pPr>
              <w:pStyle w:val="a8"/>
              <w:overflowPunct/>
              <w:spacing w:after="120"/>
            </w:pPr>
          </w:p>
        </w:tc>
        <w:tc>
          <w:tcPr>
            <w:tcW w:w="1447" w:type="dxa"/>
            <w:tcBorders>
              <w:top w:val="single" w:sz="12" w:space="0" w:color="auto"/>
            </w:tcBorders>
            <w:shd w:val="clear" w:color="auto" w:fill="auto"/>
          </w:tcPr>
          <w:p w14:paraId="31FE1D27" w14:textId="77777777" w:rsidR="00661DB9" w:rsidRPr="001E155B" w:rsidRDefault="00661DB9" w:rsidP="001E155B">
            <w:pPr>
              <w:pStyle w:val="a8"/>
              <w:overflowPunct/>
              <w:spacing w:after="120"/>
            </w:pPr>
          </w:p>
        </w:tc>
      </w:tr>
      <w:tr w:rsidR="002F7860" w:rsidRPr="001E155B" w14:paraId="229978B5" w14:textId="77777777" w:rsidTr="001E155B">
        <w:trPr>
          <w:tblHeader/>
        </w:trPr>
        <w:tc>
          <w:tcPr>
            <w:tcW w:w="3261" w:type="dxa"/>
            <w:gridSpan w:val="2"/>
            <w:shd w:val="clear" w:color="auto" w:fill="auto"/>
          </w:tcPr>
          <w:p w14:paraId="3237FB2E" w14:textId="5C7B3CBE" w:rsidR="002F7860" w:rsidRPr="001E155B" w:rsidRDefault="002F7860" w:rsidP="002F7860">
            <w:pPr>
              <w:pStyle w:val="a8"/>
              <w:overflowPunct/>
              <w:spacing w:after="120"/>
            </w:pPr>
            <w:r w:rsidRPr="004066AB">
              <w:rPr>
                <w:rFonts w:hint="eastAsia"/>
              </w:rPr>
              <w:t>阿斯兰·</w:t>
            </w:r>
            <w:r w:rsidRPr="002F7860">
              <w:rPr>
                <w:rFonts w:ascii="Time New Roman" w:eastAsia="黑体" w:hAnsi="Time New Roman" w:hint="eastAsia"/>
              </w:rPr>
              <w:t>阿巴希泽</w:t>
            </w:r>
          </w:p>
        </w:tc>
        <w:tc>
          <w:tcPr>
            <w:tcW w:w="1559" w:type="dxa"/>
            <w:shd w:val="clear" w:color="auto" w:fill="auto"/>
          </w:tcPr>
          <w:p w14:paraId="28ABEE27" w14:textId="77777777" w:rsidR="002F7860" w:rsidRPr="001E155B" w:rsidRDefault="002F7860" w:rsidP="002F7860">
            <w:pPr>
              <w:pStyle w:val="a8"/>
              <w:overflowPunct/>
              <w:spacing w:after="120"/>
            </w:pPr>
            <w:r w:rsidRPr="001E155B">
              <w:t>俄罗斯联邦</w:t>
            </w:r>
          </w:p>
        </w:tc>
        <w:tc>
          <w:tcPr>
            <w:tcW w:w="2550" w:type="dxa"/>
            <w:gridSpan w:val="2"/>
            <w:shd w:val="clear" w:color="auto" w:fill="auto"/>
          </w:tcPr>
          <w:p w14:paraId="66DC0ADC" w14:textId="0CC1C5E2" w:rsidR="002F7860" w:rsidRPr="001E155B" w:rsidRDefault="002C2D02" w:rsidP="002F7860">
            <w:pPr>
              <w:pStyle w:val="a8"/>
              <w:overflowPunct/>
              <w:spacing w:after="120"/>
            </w:pPr>
            <w:r>
              <w:t>2</w:t>
            </w:r>
            <w:r w:rsidR="002F7860" w:rsidRPr="001E155B">
              <w:t>0</w:t>
            </w:r>
            <w:r>
              <w:t>26</w:t>
            </w:r>
          </w:p>
        </w:tc>
      </w:tr>
      <w:tr w:rsidR="002F7860" w:rsidRPr="001E155B" w14:paraId="7489AC1E" w14:textId="77777777" w:rsidTr="001E155B">
        <w:trPr>
          <w:tblHeader/>
        </w:trPr>
        <w:tc>
          <w:tcPr>
            <w:tcW w:w="3261" w:type="dxa"/>
            <w:gridSpan w:val="2"/>
            <w:shd w:val="clear" w:color="auto" w:fill="auto"/>
          </w:tcPr>
          <w:p w14:paraId="74B888F9" w14:textId="7B6FE7A8" w:rsidR="002F7860" w:rsidRPr="001E155B" w:rsidRDefault="002F7860" w:rsidP="002F7860">
            <w:pPr>
              <w:pStyle w:val="a8"/>
              <w:overflowPunct/>
              <w:spacing w:after="120"/>
            </w:pPr>
            <w:r w:rsidRPr="004066AB">
              <w:rPr>
                <w:rFonts w:hint="eastAsia"/>
              </w:rPr>
              <w:t>纳迪尔·</w:t>
            </w:r>
            <w:r w:rsidRPr="002F7860">
              <w:rPr>
                <w:rFonts w:ascii="Time New Roman" w:eastAsia="黑体" w:hAnsi="Time New Roman" w:hint="eastAsia"/>
              </w:rPr>
              <w:t>阿迪洛夫</w:t>
            </w:r>
          </w:p>
        </w:tc>
        <w:tc>
          <w:tcPr>
            <w:tcW w:w="1559" w:type="dxa"/>
            <w:shd w:val="clear" w:color="auto" w:fill="auto"/>
          </w:tcPr>
          <w:p w14:paraId="666BB4C3" w14:textId="77777777" w:rsidR="002F7860" w:rsidRPr="001E155B" w:rsidRDefault="002F7860" w:rsidP="002F7860">
            <w:pPr>
              <w:pStyle w:val="a8"/>
              <w:overflowPunct/>
              <w:spacing w:after="120"/>
            </w:pPr>
            <w:r w:rsidRPr="001E155B">
              <w:t>阿塞拜疆</w:t>
            </w:r>
          </w:p>
        </w:tc>
        <w:tc>
          <w:tcPr>
            <w:tcW w:w="2550" w:type="dxa"/>
            <w:gridSpan w:val="2"/>
            <w:shd w:val="clear" w:color="auto" w:fill="auto"/>
          </w:tcPr>
          <w:p w14:paraId="4D0283DE" w14:textId="052994AA" w:rsidR="002F7860" w:rsidRPr="001E155B" w:rsidRDefault="002C2D02" w:rsidP="002F7860">
            <w:pPr>
              <w:pStyle w:val="a8"/>
              <w:overflowPunct/>
              <w:spacing w:after="120"/>
            </w:pPr>
            <w:r>
              <w:t>2</w:t>
            </w:r>
            <w:r w:rsidR="002F7860" w:rsidRPr="001E155B">
              <w:t>0</w:t>
            </w:r>
            <w:r>
              <w:t>28</w:t>
            </w:r>
          </w:p>
        </w:tc>
      </w:tr>
      <w:tr w:rsidR="002F7860" w:rsidRPr="001E155B" w14:paraId="04A40585" w14:textId="77777777" w:rsidTr="001E155B">
        <w:trPr>
          <w:tblHeader/>
        </w:trPr>
        <w:tc>
          <w:tcPr>
            <w:tcW w:w="3261" w:type="dxa"/>
            <w:gridSpan w:val="2"/>
            <w:shd w:val="clear" w:color="auto" w:fill="auto"/>
          </w:tcPr>
          <w:p w14:paraId="609CFE3F" w14:textId="0157A696" w:rsidR="002F7860" w:rsidRPr="001E155B" w:rsidRDefault="002F7860" w:rsidP="002F7860">
            <w:pPr>
              <w:pStyle w:val="a8"/>
              <w:overflowPunct/>
              <w:spacing w:after="120"/>
            </w:pPr>
            <w:r w:rsidRPr="004066AB">
              <w:rPr>
                <w:rFonts w:hint="eastAsia"/>
              </w:rPr>
              <w:t>莱兹赫里·</w:t>
            </w:r>
            <w:r w:rsidRPr="002F7860">
              <w:rPr>
                <w:rFonts w:ascii="Time New Roman" w:eastAsia="黑体" w:hAnsi="Time New Roman" w:hint="eastAsia"/>
              </w:rPr>
              <w:t>布齐德</w:t>
            </w:r>
          </w:p>
        </w:tc>
        <w:tc>
          <w:tcPr>
            <w:tcW w:w="1559" w:type="dxa"/>
            <w:shd w:val="clear" w:color="auto" w:fill="auto"/>
          </w:tcPr>
          <w:p w14:paraId="01D2A0C4" w14:textId="77777777" w:rsidR="002F7860" w:rsidRPr="001E155B" w:rsidRDefault="002F7860" w:rsidP="002F7860">
            <w:pPr>
              <w:pStyle w:val="a8"/>
              <w:overflowPunct/>
              <w:spacing w:after="120"/>
            </w:pPr>
            <w:r w:rsidRPr="001E155B">
              <w:t>阿尔及利亚</w:t>
            </w:r>
          </w:p>
        </w:tc>
        <w:tc>
          <w:tcPr>
            <w:tcW w:w="2550" w:type="dxa"/>
            <w:gridSpan w:val="2"/>
            <w:shd w:val="clear" w:color="auto" w:fill="auto"/>
          </w:tcPr>
          <w:p w14:paraId="086E2592" w14:textId="4ED6191B" w:rsidR="002F7860" w:rsidRPr="001E155B" w:rsidRDefault="002C2D02" w:rsidP="002F7860">
            <w:pPr>
              <w:pStyle w:val="a8"/>
              <w:overflowPunct/>
              <w:spacing w:after="120"/>
            </w:pPr>
            <w:r>
              <w:t>2</w:t>
            </w:r>
            <w:r w:rsidR="002F7860" w:rsidRPr="001E155B">
              <w:t>0</w:t>
            </w:r>
            <w:r>
              <w:t>28</w:t>
            </w:r>
          </w:p>
        </w:tc>
      </w:tr>
      <w:tr w:rsidR="002F7860" w:rsidRPr="001E155B" w14:paraId="5F0FEBAB" w14:textId="77777777" w:rsidTr="001E155B">
        <w:trPr>
          <w:tblHeader/>
        </w:trPr>
        <w:tc>
          <w:tcPr>
            <w:tcW w:w="3261" w:type="dxa"/>
            <w:gridSpan w:val="2"/>
            <w:shd w:val="clear" w:color="auto" w:fill="auto"/>
          </w:tcPr>
          <w:p w14:paraId="2374819F" w14:textId="4CBECE00" w:rsidR="002F7860" w:rsidRPr="001E155B" w:rsidRDefault="002F7860" w:rsidP="002F7860">
            <w:pPr>
              <w:pStyle w:val="a8"/>
              <w:overflowPunct/>
              <w:spacing w:after="120"/>
            </w:pPr>
            <w:r w:rsidRPr="004066AB">
              <w:rPr>
                <w:rFonts w:hint="eastAsia"/>
              </w:rPr>
              <w:t>阿斯拉夫·阿利·</w:t>
            </w:r>
            <w:r w:rsidRPr="002F7860">
              <w:rPr>
                <w:rFonts w:ascii="Time New Roman" w:eastAsia="黑体" w:hAnsi="Time New Roman" w:hint="eastAsia"/>
              </w:rPr>
              <w:t>考恩耶</w:t>
            </w:r>
          </w:p>
        </w:tc>
        <w:tc>
          <w:tcPr>
            <w:tcW w:w="1559" w:type="dxa"/>
            <w:shd w:val="clear" w:color="auto" w:fill="auto"/>
          </w:tcPr>
          <w:p w14:paraId="479D71D4" w14:textId="77777777" w:rsidR="002F7860" w:rsidRPr="001E155B" w:rsidRDefault="002F7860" w:rsidP="002F7860">
            <w:pPr>
              <w:pStyle w:val="a8"/>
              <w:overflowPunct/>
              <w:spacing w:after="120"/>
            </w:pPr>
            <w:r w:rsidRPr="001E155B">
              <w:t>毛里求斯</w:t>
            </w:r>
          </w:p>
        </w:tc>
        <w:tc>
          <w:tcPr>
            <w:tcW w:w="2550" w:type="dxa"/>
            <w:gridSpan w:val="2"/>
            <w:shd w:val="clear" w:color="auto" w:fill="auto"/>
          </w:tcPr>
          <w:p w14:paraId="7E24A662" w14:textId="742DC228" w:rsidR="002F7860" w:rsidRPr="001E155B" w:rsidRDefault="002C2D02" w:rsidP="002F7860">
            <w:pPr>
              <w:pStyle w:val="a8"/>
              <w:overflowPunct/>
              <w:spacing w:after="120"/>
            </w:pPr>
            <w:r>
              <w:t>2</w:t>
            </w:r>
            <w:r w:rsidR="002F7860" w:rsidRPr="001E155B">
              <w:t>0</w:t>
            </w:r>
            <w:r>
              <w:t>26</w:t>
            </w:r>
          </w:p>
        </w:tc>
      </w:tr>
      <w:tr w:rsidR="002F7860" w:rsidRPr="001E155B" w14:paraId="5B812A65" w14:textId="77777777" w:rsidTr="001E155B">
        <w:trPr>
          <w:tblHeader/>
        </w:trPr>
        <w:tc>
          <w:tcPr>
            <w:tcW w:w="3261" w:type="dxa"/>
            <w:gridSpan w:val="2"/>
            <w:shd w:val="clear" w:color="auto" w:fill="auto"/>
          </w:tcPr>
          <w:p w14:paraId="00D0F8E2" w14:textId="28CCCE7D" w:rsidR="002F7860" w:rsidRPr="001E155B" w:rsidRDefault="002F7860" w:rsidP="002F7860">
            <w:pPr>
              <w:pStyle w:val="a8"/>
              <w:overflowPunct/>
              <w:spacing w:after="120"/>
            </w:pPr>
            <w:r w:rsidRPr="002F7860">
              <w:rPr>
                <w:rFonts w:ascii="Time New Roman" w:eastAsia="黑体" w:hAnsi="Time New Roman" w:hint="eastAsia"/>
              </w:rPr>
              <w:t>陈</w:t>
            </w:r>
            <w:r w:rsidRPr="004066AB">
              <w:rPr>
                <w:rFonts w:hint="eastAsia"/>
              </w:rPr>
              <w:t>佩洁</w:t>
            </w:r>
          </w:p>
        </w:tc>
        <w:tc>
          <w:tcPr>
            <w:tcW w:w="1559" w:type="dxa"/>
            <w:shd w:val="clear" w:color="auto" w:fill="auto"/>
          </w:tcPr>
          <w:p w14:paraId="6BE8AFF2" w14:textId="77777777" w:rsidR="002F7860" w:rsidRPr="001E155B" w:rsidRDefault="002F7860" w:rsidP="002F7860">
            <w:pPr>
              <w:pStyle w:val="a8"/>
              <w:overflowPunct/>
              <w:spacing w:after="120"/>
            </w:pPr>
            <w:r w:rsidRPr="001E155B">
              <w:t>中国</w:t>
            </w:r>
          </w:p>
        </w:tc>
        <w:tc>
          <w:tcPr>
            <w:tcW w:w="2550" w:type="dxa"/>
            <w:gridSpan w:val="2"/>
            <w:shd w:val="clear" w:color="auto" w:fill="auto"/>
          </w:tcPr>
          <w:p w14:paraId="58B2B972" w14:textId="10F4F70C" w:rsidR="002F7860" w:rsidRPr="001E155B" w:rsidRDefault="002C2D02" w:rsidP="002F7860">
            <w:pPr>
              <w:pStyle w:val="a8"/>
              <w:overflowPunct/>
              <w:spacing w:after="120"/>
            </w:pPr>
            <w:r>
              <w:t>2</w:t>
            </w:r>
            <w:r w:rsidR="002F7860" w:rsidRPr="001E155B">
              <w:t>0</w:t>
            </w:r>
            <w:r>
              <w:t>28</w:t>
            </w:r>
          </w:p>
        </w:tc>
      </w:tr>
      <w:tr w:rsidR="002F7860" w:rsidRPr="001E155B" w14:paraId="2A7E0B06" w14:textId="77777777" w:rsidTr="001E155B">
        <w:trPr>
          <w:tblHeader/>
        </w:trPr>
        <w:tc>
          <w:tcPr>
            <w:tcW w:w="3261" w:type="dxa"/>
            <w:gridSpan w:val="2"/>
            <w:shd w:val="clear" w:color="auto" w:fill="auto"/>
          </w:tcPr>
          <w:p w14:paraId="054458AF" w14:textId="5E6992E1" w:rsidR="002F7860" w:rsidRPr="001E155B" w:rsidRDefault="002F7860" w:rsidP="002F7860">
            <w:pPr>
              <w:pStyle w:val="a8"/>
              <w:overflowPunct/>
              <w:spacing w:after="120"/>
            </w:pPr>
            <w:r w:rsidRPr="004066AB">
              <w:rPr>
                <w:rFonts w:hint="eastAsia"/>
              </w:rPr>
              <w:t>劳拉</w:t>
            </w:r>
            <w:r w:rsidR="007A5BBC">
              <w:rPr>
                <w:rFonts w:hint="eastAsia"/>
              </w:rPr>
              <w:t>－</w:t>
            </w:r>
            <w:r w:rsidRPr="004066AB">
              <w:rPr>
                <w:rFonts w:hint="eastAsia"/>
              </w:rPr>
              <w:t>玛丽亚·</w:t>
            </w:r>
            <w:r w:rsidRPr="00E908DA">
              <w:rPr>
                <w:rFonts w:ascii="Time New Roman" w:eastAsia="黑体" w:hAnsi="Time New Roman" w:hint="eastAsia"/>
              </w:rPr>
              <w:t>克勒丘内安－塔图</w:t>
            </w:r>
          </w:p>
        </w:tc>
        <w:tc>
          <w:tcPr>
            <w:tcW w:w="1559" w:type="dxa"/>
            <w:shd w:val="clear" w:color="auto" w:fill="auto"/>
          </w:tcPr>
          <w:p w14:paraId="2A0AEBF2" w14:textId="77777777" w:rsidR="002F7860" w:rsidRPr="001E155B" w:rsidRDefault="002F7860" w:rsidP="002F7860">
            <w:pPr>
              <w:pStyle w:val="a8"/>
              <w:overflowPunct/>
              <w:spacing w:after="120"/>
            </w:pPr>
            <w:r w:rsidRPr="001E155B">
              <w:t>罗马尼亚</w:t>
            </w:r>
          </w:p>
        </w:tc>
        <w:tc>
          <w:tcPr>
            <w:tcW w:w="2550" w:type="dxa"/>
            <w:gridSpan w:val="2"/>
            <w:shd w:val="clear" w:color="auto" w:fill="auto"/>
          </w:tcPr>
          <w:p w14:paraId="000A6980" w14:textId="0B66251F" w:rsidR="002F7860" w:rsidRPr="001E155B" w:rsidRDefault="002C2D02" w:rsidP="002F7860">
            <w:pPr>
              <w:pStyle w:val="a8"/>
              <w:overflowPunct/>
              <w:spacing w:after="120"/>
            </w:pPr>
            <w:r>
              <w:t>2</w:t>
            </w:r>
            <w:r w:rsidR="002F7860" w:rsidRPr="001E155B">
              <w:t>0</w:t>
            </w:r>
            <w:r>
              <w:t>28</w:t>
            </w:r>
          </w:p>
        </w:tc>
      </w:tr>
      <w:tr w:rsidR="002F7860" w:rsidRPr="001E155B" w14:paraId="1E434CD4" w14:textId="77777777" w:rsidTr="001E155B">
        <w:trPr>
          <w:tblHeader/>
        </w:trPr>
        <w:tc>
          <w:tcPr>
            <w:tcW w:w="3261" w:type="dxa"/>
            <w:gridSpan w:val="2"/>
            <w:shd w:val="clear" w:color="auto" w:fill="auto"/>
          </w:tcPr>
          <w:p w14:paraId="4079AF83" w14:textId="36AAB021" w:rsidR="002F7860" w:rsidRPr="001E155B" w:rsidRDefault="002F7860" w:rsidP="002F7860">
            <w:pPr>
              <w:pStyle w:val="a8"/>
              <w:overflowPunct/>
              <w:spacing w:after="120"/>
            </w:pPr>
            <w:r w:rsidRPr="004066AB">
              <w:rPr>
                <w:rFonts w:hint="eastAsia"/>
              </w:rPr>
              <w:t>谢拉法特·</w:t>
            </w:r>
            <w:r w:rsidRPr="00350271">
              <w:rPr>
                <w:rFonts w:ascii="Time New Roman" w:eastAsia="黑体" w:hAnsi="Time New Roman" w:hint="eastAsia"/>
              </w:rPr>
              <w:t>叶德里·阿法伊</w:t>
            </w:r>
            <w:r w:rsidRPr="00E908DA">
              <w:rPr>
                <w:rFonts w:ascii="Time New Roman" w:eastAsia="黑体" w:hAnsi="Time New Roman" w:hint="eastAsia"/>
              </w:rPr>
              <w:t>拉勒</w:t>
            </w:r>
          </w:p>
        </w:tc>
        <w:tc>
          <w:tcPr>
            <w:tcW w:w="1559" w:type="dxa"/>
            <w:shd w:val="clear" w:color="auto" w:fill="auto"/>
          </w:tcPr>
          <w:p w14:paraId="174EFCE6" w14:textId="77777777" w:rsidR="002F7860" w:rsidRPr="001E155B" w:rsidRDefault="002F7860" w:rsidP="002F7860">
            <w:pPr>
              <w:pStyle w:val="a8"/>
              <w:overflowPunct/>
              <w:spacing w:after="120"/>
            </w:pPr>
            <w:r w:rsidRPr="001E155B">
              <w:t>摩洛哥</w:t>
            </w:r>
          </w:p>
        </w:tc>
        <w:tc>
          <w:tcPr>
            <w:tcW w:w="2550" w:type="dxa"/>
            <w:gridSpan w:val="2"/>
            <w:shd w:val="clear" w:color="auto" w:fill="auto"/>
          </w:tcPr>
          <w:p w14:paraId="4C48C1E5" w14:textId="7DA50B53" w:rsidR="002F7860" w:rsidRPr="001E155B" w:rsidRDefault="002C2D02" w:rsidP="002F7860">
            <w:pPr>
              <w:pStyle w:val="a8"/>
              <w:overflowPunct/>
              <w:spacing w:after="120"/>
            </w:pPr>
            <w:r>
              <w:t>2</w:t>
            </w:r>
            <w:r w:rsidR="002F7860" w:rsidRPr="001E155B">
              <w:t>0</w:t>
            </w:r>
            <w:r>
              <w:t>28</w:t>
            </w:r>
          </w:p>
        </w:tc>
      </w:tr>
      <w:tr w:rsidR="002F7860" w:rsidRPr="001E155B" w14:paraId="54732CD8" w14:textId="77777777" w:rsidTr="001E155B">
        <w:trPr>
          <w:tblHeader/>
        </w:trPr>
        <w:tc>
          <w:tcPr>
            <w:tcW w:w="3261" w:type="dxa"/>
            <w:gridSpan w:val="2"/>
            <w:shd w:val="clear" w:color="auto" w:fill="auto"/>
          </w:tcPr>
          <w:p w14:paraId="16E7244E" w14:textId="50A8F481" w:rsidR="002F7860" w:rsidRPr="001E155B" w:rsidRDefault="002F7860" w:rsidP="002F7860">
            <w:pPr>
              <w:pStyle w:val="a8"/>
              <w:overflowPunct/>
              <w:spacing w:after="120"/>
            </w:pPr>
            <w:r w:rsidRPr="004066AB">
              <w:rPr>
                <w:rFonts w:hint="eastAsia"/>
              </w:rPr>
              <w:t>彼得斯·森迪·奥莫洛贝·</w:t>
            </w:r>
            <w:r w:rsidRPr="00E908DA">
              <w:rPr>
                <w:rFonts w:ascii="Time New Roman" w:eastAsia="黑体" w:hAnsi="Time New Roman" w:hint="eastAsia"/>
              </w:rPr>
              <w:t>埃穆泽</w:t>
            </w:r>
          </w:p>
        </w:tc>
        <w:tc>
          <w:tcPr>
            <w:tcW w:w="1559" w:type="dxa"/>
            <w:shd w:val="clear" w:color="auto" w:fill="auto"/>
          </w:tcPr>
          <w:p w14:paraId="3C687C28" w14:textId="77777777" w:rsidR="002F7860" w:rsidRPr="001E155B" w:rsidRDefault="002F7860" w:rsidP="002F7860">
            <w:pPr>
              <w:pStyle w:val="a8"/>
              <w:overflowPunct/>
              <w:spacing w:after="120"/>
            </w:pPr>
            <w:r w:rsidRPr="001E155B">
              <w:t>尼日利亚</w:t>
            </w:r>
          </w:p>
        </w:tc>
        <w:tc>
          <w:tcPr>
            <w:tcW w:w="2550" w:type="dxa"/>
            <w:gridSpan w:val="2"/>
            <w:shd w:val="clear" w:color="auto" w:fill="auto"/>
          </w:tcPr>
          <w:p w14:paraId="0F6FF0BD" w14:textId="7EEAF899" w:rsidR="002F7860" w:rsidRPr="001E155B" w:rsidRDefault="002C2D02" w:rsidP="002F7860">
            <w:pPr>
              <w:pStyle w:val="a8"/>
              <w:overflowPunct/>
              <w:spacing w:after="120"/>
            </w:pPr>
            <w:r>
              <w:t>2</w:t>
            </w:r>
            <w:r w:rsidR="002F7860" w:rsidRPr="001E155B">
              <w:t>0</w:t>
            </w:r>
            <w:r>
              <w:t>26</w:t>
            </w:r>
          </w:p>
        </w:tc>
      </w:tr>
      <w:tr w:rsidR="002F7860" w:rsidRPr="001E155B" w14:paraId="55234484" w14:textId="77777777" w:rsidTr="001E155B">
        <w:trPr>
          <w:tblHeader/>
        </w:trPr>
        <w:tc>
          <w:tcPr>
            <w:tcW w:w="3261" w:type="dxa"/>
            <w:gridSpan w:val="2"/>
            <w:shd w:val="clear" w:color="auto" w:fill="auto"/>
          </w:tcPr>
          <w:p w14:paraId="618C3E6C" w14:textId="58C01D57" w:rsidR="002F7860" w:rsidRPr="001E155B" w:rsidRDefault="002F7860" w:rsidP="002F7860">
            <w:pPr>
              <w:pStyle w:val="a8"/>
              <w:overflowPunct/>
              <w:spacing w:after="120"/>
            </w:pPr>
            <w:r w:rsidRPr="004066AB">
              <w:rPr>
                <w:rFonts w:hint="eastAsia"/>
              </w:rPr>
              <w:t>圣地亚哥·曼努埃尔·</w:t>
            </w:r>
            <w:r w:rsidRPr="002817EE">
              <w:rPr>
                <w:rFonts w:ascii="Time New Roman" w:eastAsia="黑体" w:hAnsi="Time New Roman" w:hint="eastAsia"/>
              </w:rPr>
              <w:t>菲奥里奥·</w:t>
            </w:r>
            <w:r w:rsidRPr="00E908DA">
              <w:rPr>
                <w:rFonts w:ascii="Time New Roman" w:eastAsia="黑体" w:hAnsi="Time New Roman" w:hint="eastAsia"/>
              </w:rPr>
              <w:t>巴埃斯克恩</w:t>
            </w:r>
          </w:p>
        </w:tc>
        <w:tc>
          <w:tcPr>
            <w:tcW w:w="1559" w:type="dxa"/>
            <w:shd w:val="clear" w:color="auto" w:fill="auto"/>
          </w:tcPr>
          <w:p w14:paraId="5C439AE9" w14:textId="77777777" w:rsidR="002F7860" w:rsidRPr="001E155B" w:rsidRDefault="002F7860" w:rsidP="002F7860">
            <w:pPr>
              <w:pStyle w:val="a8"/>
              <w:overflowPunct/>
              <w:spacing w:after="120"/>
            </w:pPr>
            <w:r w:rsidRPr="001E155B">
              <w:t>巴拉圭</w:t>
            </w:r>
          </w:p>
        </w:tc>
        <w:tc>
          <w:tcPr>
            <w:tcW w:w="2550" w:type="dxa"/>
            <w:gridSpan w:val="2"/>
            <w:shd w:val="clear" w:color="auto" w:fill="auto"/>
          </w:tcPr>
          <w:p w14:paraId="289AC924" w14:textId="757ED061" w:rsidR="002F7860" w:rsidRPr="001E155B" w:rsidRDefault="002C2D02" w:rsidP="002F7860">
            <w:pPr>
              <w:pStyle w:val="a8"/>
              <w:overflowPunct/>
              <w:spacing w:after="120"/>
            </w:pPr>
            <w:r>
              <w:t>2</w:t>
            </w:r>
            <w:r w:rsidR="002F7860" w:rsidRPr="001E155B">
              <w:t>0</w:t>
            </w:r>
            <w:r>
              <w:t>26</w:t>
            </w:r>
          </w:p>
        </w:tc>
      </w:tr>
      <w:tr w:rsidR="002F7860" w:rsidRPr="001E155B" w14:paraId="02590982" w14:textId="77777777" w:rsidTr="001E155B">
        <w:trPr>
          <w:tblHeader/>
        </w:trPr>
        <w:tc>
          <w:tcPr>
            <w:tcW w:w="3261" w:type="dxa"/>
            <w:gridSpan w:val="2"/>
            <w:shd w:val="clear" w:color="auto" w:fill="auto"/>
          </w:tcPr>
          <w:p w14:paraId="45085F02" w14:textId="71B3ABE1" w:rsidR="002F7860" w:rsidRPr="001E155B" w:rsidRDefault="002F7860" w:rsidP="002F7860">
            <w:pPr>
              <w:pStyle w:val="a8"/>
              <w:overflowPunct/>
              <w:spacing w:after="120"/>
            </w:pPr>
            <w:proofErr w:type="gramStart"/>
            <w:r w:rsidRPr="004066AB">
              <w:rPr>
                <w:rFonts w:hint="eastAsia"/>
              </w:rPr>
              <w:t>卢</w:t>
            </w:r>
            <w:proofErr w:type="gramEnd"/>
            <w:r w:rsidRPr="004066AB">
              <w:rPr>
                <w:rFonts w:hint="eastAsia"/>
              </w:rPr>
              <w:t>多维克·</w:t>
            </w:r>
            <w:r w:rsidRPr="00E908DA">
              <w:rPr>
                <w:rFonts w:ascii="Time New Roman" w:eastAsia="黑体" w:hAnsi="Time New Roman" w:hint="eastAsia"/>
              </w:rPr>
              <w:t>埃内贝勒</w:t>
            </w:r>
          </w:p>
        </w:tc>
        <w:tc>
          <w:tcPr>
            <w:tcW w:w="1559" w:type="dxa"/>
            <w:shd w:val="clear" w:color="auto" w:fill="auto"/>
          </w:tcPr>
          <w:p w14:paraId="6D31AE82" w14:textId="77777777" w:rsidR="002F7860" w:rsidRPr="001E155B" w:rsidRDefault="002F7860" w:rsidP="002F7860">
            <w:pPr>
              <w:pStyle w:val="a8"/>
              <w:overflowPunct/>
              <w:spacing w:after="120"/>
            </w:pPr>
            <w:r w:rsidRPr="001E155B">
              <w:t>比利时</w:t>
            </w:r>
          </w:p>
        </w:tc>
        <w:tc>
          <w:tcPr>
            <w:tcW w:w="2550" w:type="dxa"/>
            <w:gridSpan w:val="2"/>
            <w:shd w:val="clear" w:color="auto" w:fill="auto"/>
          </w:tcPr>
          <w:p w14:paraId="2600A8D0" w14:textId="19B87FD5" w:rsidR="002F7860" w:rsidRPr="001E155B" w:rsidRDefault="002C2D02" w:rsidP="002F7860">
            <w:pPr>
              <w:pStyle w:val="a8"/>
              <w:overflowPunct/>
              <w:spacing w:after="120"/>
            </w:pPr>
            <w:r>
              <w:t>2</w:t>
            </w:r>
            <w:r w:rsidR="002F7860" w:rsidRPr="001E155B">
              <w:t>0</w:t>
            </w:r>
            <w:r>
              <w:t>26</w:t>
            </w:r>
          </w:p>
        </w:tc>
      </w:tr>
      <w:tr w:rsidR="002F7860" w:rsidRPr="001E155B" w14:paraId="129369E6" w14:textId="77777777" w:rsidTr="001E155B">
        <w:trPr>
          <w:tblHeader/>
        </w:trPr>
        <w:tc>
          <w:tcPr>
            <w:tcW w:w="3261" w:type="dxa"/>
            <w:gridSpan w:val="2"/>
            <w:shd w:val="clear" w:color="auto" w:fill="auto"/>
          </w:tcPr>
          <w:p w14:paraId="2CCE80D1" w14:textId="66931C1D" w:rsidR="002F7860" w:rsidRPr="001E155B" w:rsidRDefault="002F7860" w:rsidP="002F7860">
            <w:pPr>
              <w:pStyle w:val="a8"/>
              <w:overflowPunct/>
              <w:spacing w:after="120"/>
            </w:pPr>
            <w:r w:rsidRPr="00E908DA">
              <w:rPr>
                <w:rFonts w:ascii="Time New Roman" w:eastAsia="黑体" w:hAnsi="Time New Roman" w:hint="eastAsia"/>
              </w:rPr>
              <w:t>李</w:t>
            </w:r>
            <w:r w:rsidRPr="004066AB">
              <w:rPr>
                <w:rFonts w:hint="eastAsia"/>
              </w:rPr>
              <w:t>珠瑛</w:t>
            </w:r>
          </w:p>
        </w:tc>
        <w:tc>
          <w:tcPr>
            <w:tcW w:w="1559" w:type="dxa"/>
            <w:shd w:val="clear" w:color="auto" w:fill="auto"/>
          </w:tcPr>
          <w:p w14:paraId="09309B70" w14:textId="77777777" w:rsidR="002F7860" w:rsidRPr="001E155B" w:rsidRDefault="002F7860" w:rsidP="002F7860">
            <w:pPr>
              <w:pStyle w:val="a8"/>
              <w:overflowPunct/>
              <w:spacing w:after="120"/>
            </w:pPr>
            <w:r w:rsidRPr="001E155B">
              <w:t>大韩民国</w:t>
            </w:r>
          </w:p>
        </w:tc>
        <w:tc>
          <w:tcPr>
            <w:tcW w:w="2550" w:type="dxa"/>
            <w:gridSpan w:val="2"/>
            <w:shd w:val="clear" w:color="auto" w:fill="auto"/>
          </w:tcPr>
          <w:p w14:paraId="28C7C313" w14:textId="460AB6FA" w:rsidR="002F7860" w:rsidRPr="001E155B" w:rsidRDefault="002C2D02" w:rsidP="002F7860">
            <w:pPr>
              <w:pStyle w:val="a8"/>
              <w:overflowPunct/>
              <w:spacing w:after="120"/>
            </w:pPr>
            <w:r>
              <w:t>2</w:t>
            </w:r>
            <w:r w:rsidR="002F7860" w:rsidRPr="001E155B">
              <w:t>0</w:t>
            </w:r>
            <w:r>
              <w:t>26</w:t>
            </w:r>
          </w:p>
        </w:tc>
      </w:tr>
      <w:tr w:rsidR="002F7860" w:rsidRPr="001E155B" w14:paraId="0CEDA8FF" w14:textId="77777777" w:rsidTr="001E155B">
        <w:trPr>
          <w:tblHeader/>
        </w:trPr>
        <w:tc>
          <w:tcPr>
            <w:tcW w:w="3261" w:type="dxa"/>
            <w:gridSpan w:val="2"/>
            <w:shd w:val="clear" w:color="auto" w:fill="auto"/>
          </w:tcPr>
          <w:p w14:paraId="3C5266A9" w14:textId="0746B6CD" w:rsidR="002F7860" w:rsidRPr="001E155B" w:rsidRDefault="002F7860" w:rsidP="002F7860">
            <w:pPr>
              <w:pStyle w:val="a8"/>
              <w:overflowPunct/>
              <w:spacing w:after="120"/>
            </w:pPr>
            <w:r w:rsidRPr="004066AB">
              <w:rPr>
                <w:rFonts w:hint="eastAsia"/>
              </w:rPr>
              <w:t>卡拉·瓦妮莎·</w:t>
            </w:r>
            <w:r w:rsidRPr="002817EE">
              <w:rPr>
                <w:rFonts w:ascii="Time New Roman" w:eastAsia="黑体" w:hAnsi="Time New Roman" w:hint="eastAsia"/>
              </w:rPr>
              <w:t>莱穆斯·德巴</w:t>
            </w:r>
            <w:r w:rsidRPr="00E908DA">
              <w:rPr>
                <w:rFonts w:ascii="Time New Roman" w:eastAsia="黑体" w:hAnsi="Time New Roman" w:hint="eastAsia"/>
              </w:rPr>
              <w:t>斯克斯</w:t>
            </w:r>
          </w:p>
        </w:tc>
        <w:tc>
          <w:tcPr>
            <w:tcW w:w="1559" w:type="dxa"/>
            <w:shd w:val="clear" w:color="auto" w:fill="auto"/>
          </w:tcPr>
          <w:p w14:paraId="40392D86" w14:textId="77777777" w:rsidR="002F7860" w:rsidRPr="001E155B" w:rsidRDefault="002F7860" w:rsidP="002F7860">
            <w:pPr>
              <w:pStyle w:val="a8"/>
              <w:overflowPunct/>
              <w:spacing w:after="120"/>
            </w:pPr>
            <w:r w:rsidRPr="001E155B">
              <w:t>萨尔瓦多</w:t>
            </w:r>
          </w:p>
        </w:tc>
        <w:tc>
          <w:tcPr>
            <w:tcW w:w="2550" w:type="dxa"/>
            <w:gridSpan w:val="2"/>
            <w:shd w:val="clear" w:color="auto" w:fill="auto"/>
          </w:tcPr>
          <w:p w14:paraId="6C943622" w14:textId="23790D90" w:rsidR="002F7860" w:rsidRPr="001E155B" w:rsidRDefault="002C2D02" w:rsidP="002F7860">
            <w:pPr>
              <w:pStyle w:val="a8"/>
              <w:overflowPunct/>
              <w:spacing w:after="120"/>
            </w:pPr>
            <w:r>
              <w:t>2</w:t>
            </w:r>
            <w:r w:rsidR="002F7860" w:rsidRPr="001E155B">
              <w:t>0</w:t>
            </w:r>
            <w:r>
              <w:t>26</w:t>
            </w:r>
          </w:p>
        </w:tc>
      </w:tr>
      <w:tr w:rsidR="002F7860" w:rsidRPr="001E155B" w14:paraId="1279D553" w14:textId="77777777" w:rsidTr="001E155B">
        <w:trPr>
          <w:tblHeader/>
        </w:trPr>
        <w:tc>
          <w:tcPr>
            <w:tcW w:w="3261" w:type="dxa"/>
            <w:gridSpan w:val="2"/>
            <w:shd w:val="clear" w:color="auto" w:fill="auto"/>
          </w:tcPr>
          <w:p w14:paraId="1478EED2" w14:textId="2001295C" w:rsidR="002F7860" w:rsidRPr="001E155B" w:rsidRDefault="002F7860" w:rsidP="002F7860">
            <w:pPr>
              <w:pStyle w:val="a8"/>
              <w:overflowPunct/>
              <w:spacing w:after="120"/>
            </w:pPr>
            <w:r w:rsidRPr="004066AB">
              <w:rPr>
                <w:rFonts w:hint="eastAsia"/>
              </w:rPr>
              <w:t>社里·</w:t>
            </w:r>
            <w:proofErr w:type="gramStart"/>
            <w:r w:rsidRPr="00E908DA">
              <w:rPr>
                <w:rFonts w:ascii="Time New Roman" w:eastAsia="黑体" w:hAnsi="Time New Roman" w:hint="eastAsia"/>
              </w:rPr>
              <w:t>侬他梭</w:t>
            </w:r>
            <w:proofErr w:type="gramEnd"/>
          </w:p>
        </w:tc>
        <w:tc>
          <w:tcPr>
            <w:tcW w:w="1559" w:type="dxa"/>
            <w:shd w:val="clear" w:color="auto" w:fill="auto"/>
          </w:tcPr>
          <w:p w14:paraId="7E6E99E5" w14:textId="77777777" w:rsidR="002F7860" w:rsidRPr="001E155B" w:rsidRDefault="002F7860" w:rsidP="002F7860">
            <w:pPr>
              <w:pStyle w:val="a8"/>
              <w:overflowPunct/>
              <w:spacing w:after="120"/>
            </w:pPr>
            <w:r w:rsidRPr="001E155B">
              <w:t>泰国</w:t>
            </w:r>
          </w:p>
        </w:tc>
        <w:tc>
          <w:tcPr>
            <w:tcW w:w="2550" w:type="dxa"/>
            <w:gridSpan w:val="2"/>
            <w:shd w:val="clear" w:color="auto" w:fill="auto"/>
          </w:tcPr>
          <w:p w14:paraId="7412DB74" w14:textId="6F0E8368" w:rsidR="002F7860" w:rsidRPr="001E155B" w:rsidRDefault="002C2D02" w:rsidP="002F7860">
            <w:pPr>
              <w:pStyle w:val="a8"/>
              <w:overflowPunct/>
              <w:spacing w:after="120"/>
            </w:pPr>
            <w:r>
              <w:t>2</w:t>
            </w:r>
            <w:r w:rsidR="002F7860" w:rsidRPr="001E155B">
              <w:t>0</w:t>
            </w:r>
            <w:r>
              <w:t>28</w:t>
            </w:r>
          </w:p>
        </w:tc>
      </w:tr>
      <w:tr w:rsidR="002F7860" w:rsidRPr="001E155B" w14:paraId="314E6BBE" w14:textId="77777777" w:rsidTr="001E155B">
        <w:trPr>
          <w:tblHeader/>
        </w:trPr>
        <w:tc>
          <w:tcPr>
            <w:tcW w:w="3261" w:type="dxa"/>
            <w:gridSpan w:val="2"/>
            <w:shd w:val="clear" w:color="auto" w:fill="auto"/>
          </w:tcPr>
          <w:p w14:paraId="66F97F15" w14:textId="7539682A" w:rsidR="002F7860" w:rsidRPr="001E155B" w:rsidRDefault="002F7860" w:rsidP="002F7860">
            <w:pPr>
              <w:pStyle w:val="a8"/>
              <w:overflowPunct/>
              <w:spacing w:after="120"/>
            </w:pPr>
            <w:r w:rsidRPr="004066AB">
              <w:rPr>
                <w:rFonts w:hint="eastAsia"/>
              </w:rPr>
              <w:t>朱塞佩·</w:t>
            </w:r>
            <w:r w:rsidRPr="00E908DA">
              <w:rPr>
                <w:rFonts w:ascii="Time New Roman" w:eastAsia="黑体" w:hAnsi="Time New Roman" w:hint="eastAsia"/>
              </w:rPr>
              <w:t>帕尔米萨诺</w:t>
            </w:r>
          </w:p>
        </w:tc>
        <w:tc>
          <w:tcPr>
            <w:tcW w:w="1559" w:type="dxa"/>
            <w:shd w:val="clear" w:color="auto" w:fill="auto"/>
          </w:tcPr>
          <w:p w14:paraId="0C8D2FBC" w14:textId="77777777" w:rsidR="002F7860" w:rsidRPr="001E155B" w:rsidRDefault="002F7860" w:rsidP="002F7860">
            <w:pPr>
              <w:pStyle w:val="a8"/>
              <w:overflowPunct/>
              <w:spacing w:after="120"/>
            </w:pPr>
            <w:r w:rsidRPr="001E155B">
              <w:t>意大利</w:t>
            </w:r>
          </w:p>
        </w:tc>
        <w:tc>
          <w:tcPr>
            <w:tcW w:w="2550" w:type="dxa"/>
            <w:gridSpan w:val="2"/>
            <w:shd w:val="clear" w:color="auto" w:fill="auto"/>
          </w:tcPr>
          <w:p w14:paraId="1F6CF061" w14:textId="56089129" w:rsidR="002F7860" w:rsidRPr="001E155B" w:rsidRDefault="002C2D02" w:rsidP="002F7860">
            <w:pPr>
              <w:pStyle w:val="a8"/>
              <w:overflowPunct/>
              <w:spacing w:after="120"/>
            </w:pPr>
            <w:r>
              <w:t>2</w:t>
            </w:r>
            <w:r w:rsidR="002F7860" w:rsidRPr="001E155B">
              <w:t>0</w:t>
            </w:r>
            <w:r>
              <w:t>28</w:t>
            </w:r>
          </w:p>
        </w:tc>
      </w:tr>
      <w:tr w:rsidR="002F7860" w:rsidRPr="001E155B" w14:paraId="334DC14E" w14:textId="77777777" w:rsidTr="001E155B">
        <w:trPr>
          <w:tblHeader/>
        </w:trPr>
        <w:tc>
          <w:tcPr>
            <w:tcW w:w="3261" w:type="dxa"/>
            <w:gridSpan w:val="2"/>
            <w:shd w:val="clear" w:color="auto" w:fill="auto"/>
          </w:tcPr>
          <w:p w14:paraId="28881BD6" w14:textId="4FD02233" w:rsidR="002F7860" w:rsidRPr="001E155B" w:rsidRDefault="002F7860" w:rsidP="002F7860">
            <w:pPr>
              <w:pStyle w:val="a8"/>
              <w:overflowPunct/>
              <w:spacing w:after="120"/>
            </w:pPr>
            <w:r w:rsidRPr="004066AB">
              <w:rPr>
                <w:rFonts w:hint="eastAsia"/>
              </w:rPr>
              <w:t>劳拉·伊丽莎·</w:t>
            </w:r>
            <w:r w:rsidRPr="00E908DA">
              <w:rPr>
                <w:rFonts w:ascii="Time New Roman" w:eastAsia="黑体" w:hAnsi="Time New Roman" w:hint="eastAsia"/>
              </w:rPr>
              <w:t>佩雷斯</w:t>
            </w:r>
          </w:p>
        </w:tc>
        <w:tc>
          <w:tcPr>
            <w:tcW w:w="1559" w:type="dxa"/>
            <w:shd w:val="clear" w:color="auto" w:fill="auto"/>
          </w:tcPr>
          <w:p w14:paraId="08A0A2FC" w14:textId="77777777" w:rsidR="002F7860" w:rsidRPr="001E155B" w:rsidRDefault="002F7860" w:rsidP="002F7860">
            <w:pPr>
              <w:pStyle w:val="a8"/>
              <w:overflowPunct/>
              <w:spacing w:after="120"/>
            </w:pPr>
            <w:r w:rsidRPr="001E155B">
              <w:t>墨西哥</w:t>
            </w:r>
          </w:p>
        </w:tc>
        <w:tc>
          <w:tcPr>
            <w:tcW w:w="2550" w:type="dxa"/>
            <w:gridSpan w:val="2"/>
            <w:shd w:val="clear" w:color="auto" w:fill="auto"/>
          </w:tcPr>
          <w:p w14:paraId="1599408B" w14:textId="54899A70" w:rsidR="002F7860" w:rsidRPr="001E155B" w:rsidRDefault="002C2D02" w:rsidP="002F7860">
            <w:pPr>
              <w:pStyle w:val="a8"/>
              <w:overflowPunct/>
              <w:spacing w:after="120"/>
            </w:pPr>
            <w:r>
              <w:t>2</w:t>
            </w:r>
            <w:r w:rsidR="002F7860" w:rsidRPr="001E155B">
              <w:t>0</w:t>
            </w:r>
            <w:r>
              <w:t>28</w:t>
            </w:r>
          </w:p>
        </w:tc>
      </w:tr>
      <w:tr w:rsidR="002F7860" w:rsidRPr="001E155B" w14:paraId="53FEE024" w14:textId="77777777" w:rsidTr="001E155B">
        <w:trPr>
          <w:tblHeader/>
        </w:trPr>
        <w:tc>
          <w:tcPr>
            <w:tcW w:w="3261" w:type="dxa"/>
            <w:gridSpan w:val="2"/>
            <w:shd w:val="clear" w:color="auto" w:fill="auto"/>
          </w:tcPr>
          <w:p w14:paraId="48FD98A3" w14:textId="2FEA671F" w:rsidR="002F7860" w:rsidRPr="001E155B" w:rsidRDefault="002F7860" w:rsidP="002F7860">
            <w:pPr>
              <w:pStyle w:val="a8"/>
              <w:overflowPunct/>
              <w:spacing w:after="120"/>
            </w:pPr>
            <w:r w:rsidRPr="004066AB">
              <w:rPr>
                <w:rFonts w:hint="eastAsia"/>
              </w:rPr>
              <w:t>胡列塔·</w:t>
            </w:r>
            <w:r w:rsidRPr="00E908DA">
              <w:rPr>
                <w:rFonts w:ascii="Time New Roman" w:eastAsia="黑体" w:hAnsi="Time New Roman" w:hint="eastAsia"/>
              </w:rPr>
              <w:t>罗西</w:t>
            </w:r>
          </w:p>
        </w:tc>
        <w:tc>
          <w:tcPr>
            <w:tcW w:w="1559" w:type="dxa"/>
            <w:shd w:val="clear" w:color="auto" w:fill="auto"/>
          </w:tcPr>
          <w:p w14:paraId="43D5941C" w14:textId="77777777" w:rsidR="002F7860" w:rsidRPr="001E155B" w:rsidRDefault="002F7860" w:rsidP="002F7860">
            <w:pPr>
              <w:pStyle w:val="a8"/>
              <w:overflowPunct/>
              <w:spacing w:after="120"/>
            </w:pPr>
            <w:r w:rsidRPr="001E155B">
              <w:t>阿根廷</w:t>
            </w:r>
          </w:p>
        </w:tc>
        <w:tc>
          <w:tcPr>
            <w:tcW w:w="2550" w:type="dxa"/>
            <w:gridSpan w:val="2"/>
            <w:shd w:val="clear" w:color="auto" w:fill="auto"/>
          </w:tcPr>
          <w:p w14:paraId="739FC96A" w14:textId="7ACF9FE7" w:rsidR="002F7860" w:rsidRPr="001E155B" w:rsidRDefault="002C2D02" w:rsidP="002F7860">
            <w:pPr>
              <w:pStyle w:val="a8"/>
              <w:overflowPunct/>
              <w:spacing w:after="120"/>
            </w:pPr>
            <w:r>
              <w:t>2</w:t>
            </w:r>
            <w:r w:rsidR="002F7860" w:rsidRPr="001E155B">
              <w:t>0</w:t>
            </w:r>
            <w:r>
              <w:t>26</w:t>
            </w:r>
          </w:p>
        </w:tc>
      </w:tr>
      <w:tr w:rsidR="002F7860" w:rsidRPr="001E155B" w14:paraId="0D931C2A" w14:textId="77777777" w:rsidTr="001E155B">
        <w:trPr>
          <w:tblHeader/>
        </w:trPr>
        <w:tc>
          <w:tcPr>
            <w:tcW w:w="3261" w:type="dxa"/>
            <w:gridSpan w:val="2"/>
            <w:shd w:val="clear" w:color="auto" w:fill="auto"/>
          </w:tcPr>
          <w:p w14:paraId="73E9AFFF" w14:textId="0C539C0A" w:rsidR="002F7860" w:rsidRPr="001E155B" w:rsidRDefault="002F7860" w:rsidP="002F7860">
            <w:pPr>
              <w:pStyle w:val="a8"/>
              <w:overflowPunct/>
              <w:spacing w:after="120"/>
            </w:pPr>
            <w:r w:rsidRPr="004066AB">
              <w:rPr>
                <w:rFonts w:hint="eastAsia"/>
              </w:rPr>
              <w:t>普丽蒂·</w:t>
            </w:r>
            <w:r w:rsidRPr="00E908DA">
              <w:rPr>
                <w:rFonts w:ascii="Time New Roman" w:eastAsia="黑体" w:hAnsi="Time New Roman" w:hint="eastAsia"/>
              </w:rPr>
              <w:t>萨兰</w:t>
            </w:r>
          </w:p>
        </w:tc>
        <w:tc>
          <w:tcPr>
            <w:tcW w:w="1559" w:type="dxa"/>
            <w:shd w:val="clear" w:color="auto" w:fill="auto"/>
          </w:tcPr>
          <w:p w14:paraId="6711D18E" w14:textId="77777777" w:rsidR="002F7860" w:rsidRPr="001E155B" w:rsidRDefault="002F7860" w:rsidP="002F7860">
            <w:pPr>
              <w:pStyle w:val="a8"/>
              <w:overflowPunct/>
              <w:spacing w:after="120"/>
            </w:pPr>
            <w:r w:rsidRPr="001E155B">
              <w:t>印度</w:t>
            </w:r>
          </w:p>
        </w:tc>
        <w:tc>
          <w:tcPr>
            <w:tcW w:w="2550" w:type="dxa"/>
            <w:gridSpan w:val="2"/>
            <w:shd w:val="clear" w:color="auto" w:fill="auto"/>
          </w:tcPr>
          <w:p w14:paraId="31A1219C" w14:textId="61DA03C9" w:rsidR="002F7860" w:rsidRPr="001E155B" w:rsidRDefault="002C2D02" w:rsidP="002F7860">
            <w:pPr>
              <w:pStyle w:val="a8"/>
              <w:overflowPunct/>
              <w:spacing w:after="120"/>
            </w:pPr>
            <w:r>
              <w:t>2</w:t>
            </w:r>
            <w:r w:rsidR="002F7860" w:rsidRPr="001E155B">
              <w:t>0</w:t>
            </w:r>
            <w:r>
              <w:t>26</w:t>
            </w:r>
          </w:p>
        </w:tc>
      </w:tr>
      <w:tr w:rsidR="002F7860" w:rsidRPr="001E155B" w14:paraId="77674409" w14:textId="77777777" w:rsidTr="001E155B">
        <w:trPr>
          <w:tblHeader/>
        </w:trPr>
        <w:tc>
          <w:tcPr>
            <w:tcW w:w="3261" w:type="dxa"/>
            <w:gridSpan w:val="2"/>
            <w:shd w:val="clear" w:color="auto" w:fill="auto"/>
          </w:tcPr>
          <w:p w14:paraId="5FAC3D77" w14:textId="5691875C" w:rsidR="002F7860" w:rsidRPr="001E155B" w:rsidRDefault="002F7860" w:rsidP="002F7860">
            <w:pPr>
              <w:pStyle w:val="a8"/>
              <w:overflowPunct/>
              <w:spacing w:after="120"/>
            </w:pPr>
            <w:r w:rsidRPr="004066AB">
              <w:rPr>
                <w:rFonts w:hint="eastAsia"/>
              </w:rPr>
              <w:t>米夏埃尔·</w:t>
            </w:r>
            <w:r w:rsidRPr="00E908DA">
              <w:rPr>
                <w:rFonts w:ascii="Time New Roman" w:eastAsia="黑体" w:hAnsi="Time New Roman" w:hint="eastAsia"/>
              </w:rPr>
              <w:t>温德富尔</w:t>
            </w:r>
          </w:p>
        </w:tc>
        <w:tc>
          <w:tcPr>
            <w:tcW w:w="1559" w:type="dxa"/>
            <w:shd w:val="clear" w:color="auto" w:fill="auto"/>
          </w:tcPr>
          <w:p w14:paraId="6DBEDFA3" w14:textId="77777777" w:rsidR="002F7860" w:rsidRPr="001E155B" w:rsidRDefault="002F7860" w:rsidP="002F7860">
            <w:pPr>
              <w:pStyle w:val="a8"/>
              <w:overflowPunct/>
              <w:spacing w:after="120"/>
            </w:pPr>
            <w:r w:rsidRPr="001E155B">
              <w:t>德国</w:t>
            </w:r>
          </w:p>
        </w:tc>
        <w:tc>
          <w:tcPr>
            <w:tcW w:w="2550" w:type="dxa"/>
            <w:gridSpan w:val="2"/>
            <w:shd w:val="clear" w:color="auto" w:fill="auto"/>
          </w:tcPr>
          <w:p w14:paraId="4E964F26" w14:textId="39701C69" w:rsidR="002F7860" w:rsidRPr="001E155B" w:rsidRDefault="002C2D02" w:rsidP="002F7860">
            <w:pPr>
              <w:pStyle w:val="a8"/>
              <w:overflowPunct/>
              <w:spacing w:after="120"/>
            </w:pPr>
            <w:r>
              <w:t>2</w:t>
            </w:r>
            <w:r w:rsidR="002F7860" w:rsidRPr="001E155B">
              <w:t>0</w:t>
            </w:r>
            <w:r>
              <w:t>28</w:t>
            </w:r>
          </w:p>
        </w:tc>
      </w:tr>
    </w:tbl>
    <w:p w14:paraId="26CE3AAE" w14:textId="77777777" w:rsidR="008C0CFC" w:rsidRDefault="008C0CFC" w:rsidP="00661DB9">
      <w:pPr>
        <w:pStyle w:val="SingleTxtGC"/>
      </w:pPr>
    </w:p>
    <w:p w14:paraId="0CA4C930" w14:textId="77777777" w:rsidR="00661DB9" w:rsidRDefault="00661DB9" w:rsidP="00661DB9">
      <w:pPr>
        <w:pStyle w:val="SingleTxtGC"/>
      </w:pPr>
    </w:p>
    <w:p w14:paraId="71001393" w14:textId="6C70E3D1" w:rsidR="00661DB9" w:rsidRDefault="00661DB9" w:rsidP="00661DB9">
      <w:pPr>
        <w:spacing w:before="240"/>
        <w:jc w:val="center"/>
      </w:pPr>
      <w:r>
        <w:rPr>
          <w:rFonts w:hint="eastAsia"/>
          <w:u w:val="single"/>
        </w:rPr>
        <w:tab/>
      </w:r>
      <w:r>
        <w:rPr>
          <w:rFonts w:hint="eastAsia"/>
          <w:u w:val="single"/>
        </w:rPr>
        <w:tab/>
      </w:r>
      <w:r>
        <w:rPr>
          <w:rFonts w:hint="eastAsia"/>
          <w:u w:val="single"/>
        </w:rPr>
        <w:tab/>
      </w:r>
      <w:r>
        <w:rPr>
          <w:u w:val="single"/>
        </w:rPr>
        <w:tab/>
      </w:r>
    </w:p>
    <w:sectPr w:rsidR="00661DB9" w:rsidSect="00804714">
      <w:headerReference w:type="even" r:id="rId29"/>
      <w:headerReference w:type="default" r:id="rId30"/>
      <w:footerReference w:type="even" r:id="rId31"/>
      <w:footerReference w:type="default" r:id="rId32"/>
      <w:endnotePr>
        <w:numFmt w:val="decimal"/>
      </w:endnotePr>
      <w:type w:val="oddPage"/>
      <w:pgSz w:w="11906" w:h="16838" w:code="9"/>
      <w:pgMar w:top="1418" w:right="1134" w:bottom="1134" w:left="1134" w:header="68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884EF" w14:textId="77777777" w:rsidR="00FC0A34" w:rsidRDefault="00FC0A34" w:rsidP="00351FD7">
      <w:pPr>
        <w:spacing w:after="240"/>
        <w:ind w:left="907"/>
        <w:rPr>
          <w:rFonts w:eastAsia="楷体_GB2312"/>
        </w:rPr>
      </w:pPr>
    </w:p>
    <w:p w14:paraId="70E0A45B" w14:textId="77777777" w:rsidR="00FC0A34" w:rsidRPr="00351FD7" w:rsidRDefault="00FC0A34" w:rsidP="00351FD7">
      <w:pPr>
        <w:spacing w:after="240"/>
        <w:ind w:left="907"/>
        <w:rPr>
          <w:rFonts w:eastAsia="楷体_GB2312"/>
        </w:rPr>
      </w:pPr>
      <w:r w:rsidRPr="00351FD7">
        <w:rPr>
          <w:rFonts w:eastAsia="楷体_GB2312" w:hint="eastAsia"/>
        </w:rPr>
        <w:t>注</w:t>
      </w:r>
    </w:p>
  </w:endnote>
  <w:endnote w:type="continuationSeparator" w:id="0">
    <w:p w14:paraId="3B121231" w14:textId="77777777" w:rsidR="00FC0A34" w:rsidRPr="001C5F0C" w:rsidRDefault="00FC0A34" w:rsidP="001C5F0C"/>
  </w:endnote>
  <w:endnote w:type="continuationNotice" w:id="1">
    <w:p w14:paraId="161BE12F" w14:textId="77777777" w:rsidR="00FC0A34" w:rsidRDefault="00FC0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5B187" w14:textId="77777777" w:rsidR="002F2AE2" w:rsidRPr="00254CED" w:rsidRDefault="00835F65"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291893F3" wp14:editId="2EF09A8F">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5F662C26" wp14:editId="6DB8A39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BF931"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DA12" w14:textId="77777777" w:rsidR="004A018D" w:rsidRPr="00835F65" w:rsidRDefault="00835F65" w:rsidP="00835F65">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proofErr w:type="spellStart"/>
    <w:r w:rsidRPr="00835F65">
      <w:rPr>
        <w:rStyle w:val="af1"/>
        <w:b w:val="0"/>
        <w:snapToGrid/>
        <w:sz w:val="16"/>
      </w:rPr>
      <w:t>GE.26</w:t>
    </w:r>
    <w:proofErr w:type="spellEnd"/>
    <w:r w:rsidRPr="00835F65">
      <w:rPr>
        <w:rStyle w:val="af1"/>
        <w:b w:val="0"/>
        <w:snapToGrid/>
        <w:sz w:val="16"/>
      </w:rPr>
      <w:t>-02164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42CB" w14:textId="77777777" w:rsidR="004A018D" w:rsidRPr="00835F65" w:rsidRDefault="00835F65" w:rsidP="00835F65">
    <w:pPr>
      <w:pStyle w:val="af"/>
      <w:tabs>
        <w:tab w:val="clear" w:pos="431"/>
        <w:tab w:val="right" w:pos="9638"/>
      </w:tabs>
      <w:rPr>
        <w:rStyle w:val="af1"/>
      </w:rPr>
    </w:pPr>
    <w:proofErr w:type="spellStart"/>
    <w:r>
      <w:t>GE.26</w:t>
    </w:r>
    <w:proofErr w:type="spellEnd"/>
    <w:r>
      <w:t>-02164</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3F764" w14:textId="1DC43EE2" w:rsidR="00375DF0" w:rsidRPr="00835F65" w:rsidRDefault="00835F65" w:rsidP="00835F65">
    <w:pPr>
      <w:pStyle w:val="af"/>
      <w:tabs>
        <w:tab w:val="clear" w:pos="431"/>
        <w:tab w:val="left" w:pos="1984"/>
        <w:tab w:val="left" w:pos="2835"/>
        <w:tab w:val="right" w:pos="9638"/>
      </w:tabs>
      <w:rPr>
        <w:rStyle w:val="af1"/>
      </w:rPr>
    </w:pPr>
    <w:proofErr w:type="spellStart"/>
    <w:r>
      <w:rPr>
        <w:sz w:val="20"/>
        <w:lang w:val="en-US"/>
      </w:rPr>
      <w:t>GE.26</w:t>
    </w:r>
    <w:proofErr w:type="spellEnd"/>
    <w:r>
      <w:rPr>
        <w:sz w:val="20"/>
        <w:lang w:val="en-US"/>
      </w:rPr>
      <w:t>-02164 (C)</w:t>
    </w:r>
    <w:r>
      <w:rPr>
        <w:sz w:val="20"/>
        <w:lang w:val="en-US"/>
      </w:rPr>
      <w:tab/>
    </w:r>
    <w:r w:rsidR="00CD54C8">
      <w:rPr>
        <w:rFonts w:eastAsiaTheme="minorEastAsia" w:hint="eastAsia"/>
        <w:sz w:val="20"/>
        <w:lang w:val="en-US" w:eastAsia="zh-CN"/>
      </w:rPr>
      <w:t>1</w:t>
    </w:r>
    <w:r>
      <w:rPr>
        <w:sz w:val="20"/>
        <w:lang w:val="en-US"/>
      </w:rPr>
      <w:t>00</w:t>
    </w:r>
    <w:r w:rsidR="00CD54C8">
      <w:rPr>
        <w:rFonts w:eastAsiaTheme="minorEastAsia" w:hint="eastAsia"/>
        <w:sz w:val="20"/>
        <w:lang w:val="en-US" w:eastAsia="zh-CN"/>
      </w:rPr>
      <w:t>3</w:t>
    </w:r>
    <w:r>
      <w:rPr>
        <w:sz w:val="20"/>
        <w:lang w:val="en-US"/>
      </w:rPr>
      <w:t>22</w:t>
    </w:r>
    <w:r>
      <w:rPr>
        <w:sz w:val="20"/>
        <w:lang w:val="en-US"/>
      </w:rPr>
      <w:tab/>
    </w:r>
    <w:r w:rsidR="00CD54C8">
      <w:rPr>
        <w:rFonts w:eastAsiaTheme="minorEastAsia" w:hint="eastAsia"/>
        <w:sz w:val="20"/>
        <w:lang w:val="en-US" w:eastAsia="zh-CN"/>
      </w:rPr>
      <w:t>12</w:t>
    </w:r>
    <w:r>
      <w:rPr>
        <w:sz w:val="20"/>
        <w:lang w:val="en-US"/>
      </w:rPr>
      <w:t>0</w:t>
    </w:r>
    <w:r w:rsidR="00CD54C8">
      <w:rPr>
        <w:rFonts w:eastAsiaTheme="minorEastAsia" w:hint="eastAsia"/>
        <w:sz w:val="20"/>
        <w:lang w:val="en-US" w:eastAsia="zh-CN"/>
      </w:rPr>
      <w:t>3</w:t>
    </w:r>
    <w:r>
      <w:rPr>
        <w:sz w:val="20"/>
        <w:lang w:val="en-US"/>
      </w:rPr>
      <w:t>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6159" w14:textId="77777777" w:rsidR="00633880" w:rsidRPr="00835F65" w:rsidRDefault="00835F65" w:rsidP="00835F65">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proofErr w:type="spellStart"/>
    <w:r w:rsidRPr="00835F65">
      <w:rPr>
        <w:rStyle w:val="af1"/>
        <w:b w:val="0"/>
        <w:snapToGrid/>
        <w:sz w:val="16"/>
      </w:rPr>
      <w:t>GE.26</w:t>
    </w:r>
    <w:proofErr w:type="spellEnd"/>
    <w:r w:rsidRPr="00835F65">
      <w:rPr>
        <w:rStyle w:val="af1"/>
        <w:b w:val="0"/>
        <w:snapToGrid/>
        <w:sz w:val="16"/>
      </w:rPr>
      <w:t>-02164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9FF80" w14:textId="77777777" w:rsidR="00FD5615" w:rsidRPr="00835F65" w:rsidRDefault="00835F65" w:rsidP="00835F65">
    <w:pPr>
      <w:pStyle w:val="af"/>
      <w:tabs>
        <w:tab w:val="clear" w:pos="431"/>
        <w:tab w:val="right" w:pos="9638"/>
      </w:tabs>
      <w:rPr>
        <w:rStyle w:val="af1"/>
      </w:rPr>
    </w:pPr>
    <w:proofErr w:type="spellStart"/>
    <w:r>
      <w:t>GE.26</w:t>
    </w:r>
    <w:proofErr w:type="spellEnd"/>
    <w:r>
      <w:t>-02164</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72C30" w14:textId="77777777" w:rsidR="00FC0A34" w:rsidRPr="00A04C06" w:rsidRDefault="00FC0A34"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54F0EBD4" w14:textId="77777777" w:rsidR="00FC0A34" w:rsidRPr="00A04C06" w:rsidRDefault="00FC0A34"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7F0B3A61" w14:textId="77777777" w:rsidR="00FC0A34" w:rsidRDefault="00FC0A34"/>
  </w:footnote>
  <w:footnote w:id="2">
    <w:p w14:paraId="12864A1B" w14:textId="77777777" w:rsidR="001848AD" w:rsidRPr="00747683" w:rsidRDefault="001848AD" w:rsidP="00FE3F0F">
      <w:pPr>
        <w:pStyle w:val="a5"/>
        <w:jc w:val="both"/>
        <w:rPr>
          <w:rStyle w:val="a7"/>
          <w:sz w:val="18"/>
          <w:vertAlign w:val="baseline"/>
        </w:rPr>
      </w:pPr>
      <w:r w:rsidRPr="009A5DAC">
        <w:rPr>
          <w:rStyle w:val="a7"/>
          <w:vertAlign w:val="baseline"/>
          <w:lang w:val="zh-CN"/>
        </w:rPr>
        <w:tab/>
      </w:r>
      <w:r w:rsidRPr="00747683">
        <w:rPr>
          <w:rStyle w:val="a7"/>
          <w:lang w:val="zh-CN"/>
        </w:rPr>
        <w:footnoteRef/>
      </w:r>
      <w:r w:rsidRPr="00FE3F0F">
        <w:rPr>
          <w:lang w:val="zh-CN"/>
        </w:rPr>
        <w:tab/>
      </w:r>
      <w:r w:rsidRPr="00FE3F0F">
        <w:rPr>
          <w:lang w:val="zh-CN"/>
        </w:rPr>
        <w:t>已根据《任择议定书》第十和第十一条</w:t>
      </w:r>
      <w:proofErr w:type="gramStart"/>
      <w:r w:rsidRPr="00FE3F0F">
        <w:rPr>
          <w:lang w:val="zh-CN"/>
        </w:rPr>
        <w:t>作出</w:t>
      </w:r>
      <w:proofErr w:type="gramEnd"/>
      <w:r w:rsidRPr="00FE3F0F">
        <w:rPr>
          <w:lang w:val="zh-CN"/>
        </w:rPr>
        <w:t>声明的国家。</w:t>
      </w:r>
    </w:p>
  </w:footnote>
  <w:footnote w:id="3">
    <w:p w14:paraId="6071E707" w14:textId="43C62F54" w:rsidR="00661DB9" w:rsidRPr="006744CB" w:rsidRDefault="009A5DAC" w:rsidP="00FE3F0F">
      <w:pPr>
        <w:pStyle w:val="a5"/>
        <w:jc w:val="both"/>
        <w:rPr>
          <w:rStyle w:val="a7"/>
          <w:sz w:val="18"/>
          <w:vertAlign w:val="baseline"/>
          <w:lang w:val="de-CH"/>
        </w:rPr>
      </w:pPr>
      <w:r w:rsidRPr="009A5DAC">
        <w:rPr>
          <w:rStyle w:val="a7"/>
          <w:vertAlign w:val="baseline"/>
          <w:lang w:val="de-CH"/>
        </w:rPr>
        <w:tab/>
      </w:r>
      <w:r w:rsidR="00747683" w:rsidRPr="00747683">
        <w:rPr>
          <w:rStyle w:val="a7"/>
          <w:lang w:val="zh-CN"/>
        </w:rPr>
        <w:footnoteRef/>
      </w:r>
      <w:r w:rsidR="00661DB9" w:rsidRPr="00FE3F0F">
        <w:rPr>
          <w:lang w:val="de-CH"/>
        </w:rPr>
        <w:tab/>
      </w:r>
      <w:r w:rsidR="00EE69D2" w:rsidRPr="008A08B3">
        <w:rPr>
          <w:spacing w:val="-4"/>
          <w:lang w:val="de-CH"/>
        </w:rPr>
        <w:t>E/</w:t>
      </w:r>
      <w:proofErr w:type="spellStart"/>
      <w:r w:rsidR="00EE69D2" w:rsidRPr="008A08B3">
        <w:rPr>
          <w:spacing w:val="-4"/>
          <w:lang w:val="de-CH"/>
        </w:rPr>
        <w:t>C</w:t>
      </w:r>
      <w:r w:rsidR="00661DB9" w:rsidRPr="008A08B3">
        <w:rPr>
          <w:spacing w:val="-4"/>
          <w:lang w:val="de-CH"/>
        </w:rPr>
        <w:t>.</w:t>
      </w:r>
      <w:r w:rsidR="00EE69D2" w:rsidRPr="008A08B3">
        <w:rPr>
          <w:spacing w:val="-4"/>
          <w:lang w:val="de-CH"/>
        </w:rPr>
        <w:t>12</w:t>
      </w:r>
      <w:proofErr w:type="spellEnd"/>
      <w:r w:rsidR="00EE69D2" w:rsidRPr="008A08B3">
        <w:rPr>
          <w:spacing w:val="-4"/>
          <w:lang w:val="de-CH"/>
        </w:rPr>
        <w:t>/2</w:t>
      </w:r>
      <w:r w:rsidR="00661DB9" w:rsidRPr="008A08B3">
        <w:rPr>
          <w:spacing w:val="-4"/>
          <w:lang w:val="de-CH"/>
        </w:rPr>
        <w:t>0</w:t>
      </w:r>
      <w:r w:rsidR="00EE69D2" w:rsidRPr="008A08B3">
        <w:rPr>
          <w:spacing w:val="-4"/>
          <w:lang w:val="de-CH"/>
        </w:rPr>
        <w:t>25/</w:t>
      </w:r>
      <w:proofErr w:type="spellStart"/>
      <w:r w:rsidR="00EE69D2" w:rsidRPr="008A08B3">
        <w:rPr>
          <w:spacing w:val="-4"/>
          <w:lang w:val="de-CH"/>
        </w:rPr>
        <w:t>SR</w:t>
      </w:r>
      <w:r w:rsidR="00661DB9" w:rsidRPr="008A08B3">
        <w:rPr>
          <w:spacing w:val="-4"/>
          <w:lang w:val="de-CH"/>
        </w:rPr>
        <w:t>.</w:t>
      </w:r>
      <w:r w:rsidR="00EE69D2" w:rsidRPr="008A08B3">
        <w:rPr>
          <w:spacing w:val="-4"/>
          <w:lang w:val="de-CH"/>
        </w:rPr>
        <w:t>1</w:t>
      </w:r>
      <w:proofErr w:type="spellEnd"/>
      <w:r w:rsidR="00661DB9" w:rsidRPr="00981733">
        <w:rPr>
          <w:spacing w:val="-4"/>
          <w:lang w:val="zh-CN"/>
        </w:rPr>
        <w:t>、</w:t>
      </w:r>
      <w:r w:rsidR="00EE69D2" w:rsidRPr="008A08B3">
        <w:rPr>
          <w:spacing w:val="-4"/>
          <w:lang w:val="de-CH"/>
        </w:rPr>
        <w:t>E/</w:t>
      </w:r>
      <w:proofErr w:type="spellStart"/>
      <w:r w:rsidR="00EE69D2" w:rsidRPr="008A08B3">
        <w:rPr>
          <w:spacing w:val="-4"/>
          <w:lang w:val="de-CH"/>
        </w:rPr>
        <w:t>C</w:t>
      </w:r>
      <w:r w:rsidR="00661DB9" w:rsidRPr="008A08B3">
        <w:rPr>
          <w:spacing w:val="-4"/>
          <w:lang w:val="de-CH"/>
        </w:rPr>
        <w:t>.</w:t>
      </w:r>
      <w:r w:rsidR="00EE69D2" w:rsidRPr="008A08B3">
        <w:rPr>
          <w:spacing w:val="-4"/>
          <w:lang w:val="de-CH"/>
        </w:rPr>
        <w:t>12</w:t>
      </w:r>
      <w:proofErr w:type="spellEnd"/>
      <w:r w:rsidR="00EE69D2" w:rsidRPr="008A08B3">
        <w:rPr>
          <w:spacing w:val="-4"/>
          <w:lang w:val="de-CH"/>
        </w:rPr>
        <w:t>/2</w:t>
      </w:r>
      <w:r w:rsidR="00661DB9" w:rsidRPr="008A08B3">
        <w:rPr>
          <w:spacing w:val="-4"/>
          <w:lang w:val="de-CH"/>
        </w:rPr>
        <w:t>0</w:t>
      </w:r>
      <w:r w:rsidR="00EE69D2" w:rsidRPr="008A08B3">
        <w:rPr>
          <w:spacing w:val="-4"/>
          <w:lang w:val="de-CH"/>
        </w:rPr>
        <w:t>25/</w:t>
      </w:r>
      <w:proofErr w:type="spellStart"/>
      <w:r w:rsidR="00EE69D2" w:rsidRPr="008A08B3">
        <w:rPr>
          <w:spacing w:val="-4"/>
          <w:lang w:val="de-CH"/>
        </w:rPr>
        <w:t>SR</w:t>
      </w:r>
      <w:r w:rsidR="00661DB9" w:rsidRPr="008A08B3">
        <w:rPr>
          <w:spacing w:val="-4"/>
          <w:lang w:val="de-CH"/>
        </w:rPr>
        <w:t>.</w:t>
      </w:r>
      <w:r w:rsidR="00EE69D2" w:rsidRPr="008A08B3">
        <w:rPr>
          <w:spacing w:val="-4"/>
          <w:lang w:val="de-CH"/>
        </w:rPr>
        <w:t>2</w:t>
      </w:r>
      <w:proofErr w:type="spellEnd"/>
      <w:r w:rsidR="00661DB9" w:rsidRPr="00981733">
        <w:rPr>
          <w:spacing w:val="-4"/>
          <w:lang w:val="zh-CN"/>
        </w:rPr>
        <w:t>、</w:t>
      </w:r>
      <w:r w:rsidR="00EE69D2" w:rsidRPr="008A08B3">
        <w:rPr>
          <w:spacing w:val="-4"/>
          <w:lang w:val="de-CH"/>
        </w:rPr>
        <w:t>E/</w:t>
      </w:r>
      <w:proofErr w:type="spellStart"/>
      <w:r w:rsidR="00EE69D2" w:rsidRPr="008A08B3">
        <w:rPr>
          <w:spacing w:val="-4"/>
          <w:lang w:val="de-CH"/>
        </w:rPr>
        <w:t>C</w:t>
      </w:r>
      <w:r w:rsidR="00661DB9" w:rsidRPr="008A08B3">
        <w:rPr>
          <w:spacing w:val="-4"/>
          <w:lang w:val="de-CH"/>
        </w:rPr>
        <w:t>.</w:t>
      </w:r>
      <w:r w:rsidR="00EE69D2" w:rsidRPr="008A08B3">
        <w:rPr>
          <w:spacing w:val="-4"/>
          <w:lang w:val="de-CH"/>
        </w:rPr>
        <w:t>12</w:t>
      </w:r>
      <w:proofErr w:type="spellEnd"/>
      <w:r w:rsidR="00EE69D2" w:rsidRPr="008A08B3">
        <w:rPr>
          <w:spacing w:val="-4"/>
          <w:lang w:val="de-CH"/>
        </w:rPr>
        <w:t>/2</w:t>
      </w:r>
      <w:r w:rsidR="00661DB9" w:rsidRPr="008A08B3">
        <w:rPr>
          <w:spacing w:val="-4"/>
          <w:lang w:val="de-CH"/>
        </w:rPr>
        <w:t>0</w:t>
      </w:r>
      <w:r w:rsidR="00EE69D2" w:rsidRPr="008A08B3">
        <w:rPr>
          <w:spacing w:val="-4"/>
          <w:lang w:val="de-CH"/>
        </w:rPr>
        <w:t>25/</w:t>
      </w:r>
      <w:proofErr w:type="spellStart"/>
      <w:r w:rsidR="00EE69D2" w:rsidRPr="008A08B3">
        <w:rPr>
          <w:spacing w:val="-4"/>
          <w:lang w:val="de-CH"/>
        </w:rPr>
        <w:t>SR</w:t>
      </w:r>
      <w:r w:rsidR="00661DB9" w:rsidRPr="008A08B3">
        <w:rPr>
          <w:spacing w:val="-4"/>
          <w:lang w:val="de-CH"/>
        </w:rPr>
        <w:t>.</w:t>
      </w:r>
      <w:r w:rsidR="00EE69D2" w:rsidRPr="008A08B3">
        <w:rPr>
          <w:spacing w:val="-4"/>
          <w:lang w:val="de-CH"/>
        </w:rPr>
        <w:t>3</w:t>
      </w:r>
      <w:proofErr w:type="spellEnd"/>
      <w:r w:rsidR="00661DB9" w:rsidRPr="00981733">
        <w:rPr>
          <w:spacing w:val="-4"/>
          <w:lang w:val="zh-CN"/>
        </w:rPr>
        <w:t>、</w:t>
      </w:r>
      <w:r w:rsidR="00EE69D2" w:rsidRPr="008A08B3">
        <w:rPr>
          <w:spacing w:val="-4"/>
          <w:lang w:val="de-CH"/>
        </w:rPr>
        <w:t>E/</w:t>
      </w:r>
      <w:proofErr w:type="spellStart"/>
      <w:r w:rsidR="00EE69D2" w:rsidRPr="008A08B3">
        <w:rPr>
          <w:spacing w:val="-4"/>
          <w:lang w:val="de-CH"/>
        </w:rPr>
        <w:t>C</w:t>
      </w:r>
      <w:r w:rsidR="00661DB9" w:rsidRPr="008A08B3">
        <w:rPr>
          <w:spacing w:val="-4"/>
          <w:lang w:val="de-CH"/>
        </w:rPr>
        <w:t>.</w:t>
      </w:r>
      <w:r w:rsidR="00EE69D2" w:rsidRPr="008A08B3">
        <w:rPr>
          <w:spacing w:val="-4"/>
          <w:lang w:val="de-CH"/>
        </w:rPr>
        <w:t>12</w:t>
      </w:r>
      <w:proofErr w:type="spellEnd"/>
      <w:r w:rsidR="00EE69D2" w:rsidRPr="008A08B3">
        <w:rPr>
          <w:spacing w:val="-4"/>
          <w:lang w:val="de-CH"/>
        </w:rPr>
        <w:t>/2</w:t>
      </w:r>
      <w:r w:rsidR="00661DB9" w:rsidRPr="008A08B3">
        <w:rPr>
          <w:spacing w:val="-4"/>
          <w:lang w:val="de-CH"/>
        </w:rPr>
        <w:t>0</w:t>
      </w:r>
      <w:r w:rsidR="00EE69D2" w:rsidRPr="008A08B3">
        <w:rPr>
          <w:spacing w:val="-4"/>
          <w:lang w:val="de-CH"/>
        </w:rPr>
        <w:t>25/</w:t>
      </w:r>
      <w:proofErr w:type="spellStart"/>
      <w:r w:rsidR="00EE69D2" w:rsidRPr="008A08B3">
        <w:rPr>
          <w:spacing w:val="-4"/>
          <w:lang w:val="de-CH"/>
        </w:rPr>
        <w:t>SR</w:t>
      </w:r>
      <w:r w:rsidR="00661DB9" w:rsidRPr="008A08B3">
        <w:rPr>
          <w:spacing w:val="-4"/>
          <w:lang w:val="de-CH"/>
        </w:rPr>
        <w:t>.</w:t>
      </w:r>
      <w:r w:rsidR="00EE69D2" w:rsidRPr="008A08B3">
        <w:rPr>
          <w:spacing w:val="-4"/>
          <w:lang w:val="de-CH"/>
        </w:rPr>
        <w:t>6</w:t>
      </w:r>
      <w:proofErr w:type="spellEnd"/>
      <w:r w:rsidR="00661DB9" w:rsidRPr="00981733">
        <w:rPr>
          <w:spacing w:val="-4"/>
          <w:lang w:val="zh-CN"/>
        </w:rPr>
        <w:t>、</w:t>
      </w:r>
      <w:r w:rsidR="00EE69D2" w:rsidRPr="008A08B3">
        <w:rPr>
          <w:spacing w:val="-4"/>
          <w:lang w:val="de-CH"/>
        </w:rPr>
        <w:t>E/</w:t>
      </w:r>
      <w:proofErr w:type="spellStart"/>
      <w:r w:rsidR="00EE69D2" w:rsidRPr="008A08B3">
        <w:rPr>
          <w:spacing w:val="-4"/>
          <w:lang w:val="de-CH"/>
        </w:rPr>
        <w:t>C</w:t>
      </w:r>
      <w:r w:rsidR="00661DB9" w:rsidRPr="008A08B3">
        <w:rPr>
          <w:spacing w:val="-4"/>
          <w:lang w:val="de-CH"/>
        </w:rPr>
        <w:t>.</w:t>
      </w:r>
      <w:r w:rsidR="00EE69D2" w:rsidRPr="008A08B3">
        <w:rPr>
          <w:spacing w:val="-4"/>
          <w:lang w:val="de-CH"/>
        </w:rPr>
        <w:t>12</w:t>
      </w:r>
      <w:proofErr w:type="spellEnd"/>
      <w:r w:rsidR="00EE69D2" w:rsidRPr="008A08B3">
        <w:rPr>
          <w:spacing w:val="-4"/>
          <w:lang w:val="de-CH"/>
        </w:rPr>
        <w:t>/2</w:t>
      </w:r>
      <w:r w:rsidR="00661DB9" w:rsidRPr="008A08B3">
        <w:rPr>
          <w:spacing w:val="-4"/>
          <w:lang w:val="de-CH"/>
        </w:rPr>
        <w:t>0</w:t>
      </w:r>
      <w:r w:rsidR="00EE69D2" w:rsidRPr="008A08B3">
        <w:rPr>
          <w:spacing w:val="-4"/>
          <w:lang w:val="de-CH"/>
        </w:rPr>
        <w:t>25/</w:t>
      </w:r>
      <w:proofErr w:type="spellStart"/>
      <w:r w:rsidR="00EE69D2" w:rsidRPr="008A08B3">
        <w:rPr>
          <w:spacing w:val="-4"/>
          <w:lang w:val="de-CH"/>
        </w:rPr>
        <w:t>SR</w:t>
      </w:r>
      <w:r w:rsidR="00661DB9" w:rsidRPr="008A08B3">
        <w:rPr>
          <w:spacing w:val="-4"/>
          <w:lang w:val="de-CH"/>
        </w:rPr>
        <w:t>.</w:t>
      </w:r>
      <w:r w:rsidR="00EE69D2" w:rsidRPr="008A08B3">
        <w:rPr>
          <w:spacing w:val="-4"/>
          <w:lang w:val="de-CH"/>
        </w:rPr>
        <w:t>7</w:t>
      </w:r>
      <w:proofErr w:type="spellEnd"/>
      <w:r w:rsidR="00661DB9" w:rsidRPr="00981733">
        <w:rPr>
          <w:spacing w:val="-4"/>
          <w:lang w:val="zh-CN"/>
        </w:rPr>
        <w:t>、</w:t>
      </w:r>
      <w:r w:rsidR="00EE69D2" w:rsidRPr="008A08B3">
        <w:rPr>
          <w:spacing w:val="-5"/>
          <w:lang w:val="de-CH"/>
        </w:rPr>
        <w:t>E/</w:t>
      </w:r>
      <w:proofErr w:type="spellStart"/>
      <w:r w:rsidR="00EE69D2" w:rsidRPr="008A08B3">
        <w:rPr>
          <w:spacing w:val="-5"/>
          <w:lang w:val="de-CH"/>
        </w:rPr>
        <w:t>C</w:t>
      </w:r>
      <w:r w:rsidR="00661DB9" w:rsidRPr="008A08B3">
        <w:rPr>
          <w:spacing w:val="-5"/>
          <w:lang w:val="de-CH"/>
        </w:rPr>
        <w:t>.</w:t>
      </w:r>
      <w:r w:rsidR="00EE69D2" w:rsidRPr="008A08B3">
        <w:rPr>
          <w:spacing w:val="-5"/>
          <w:lang w:val="de-CH"/>
        </w:rPr>
        <w:t>12</w:t>
      </w:r>
      <w:proofErr w:type="spellEnd"/>
      <w:r w:rsidR="00EE69D2" w:rsidRPr="008A08B3">
        <w:rPr>
          <w:spacing w:val="-5"/>
          <w:lang w:val="de-CH"/>
        </w:rPr>
        <w:t>/2</w:t>
      </w:r>
      <w:r w:rsidR="00661DB9" w:rsidRPr="008A08B3">
        <w:rPr>
          <w:spacing w:val="-5"/>
          <w:lang w:val="de-CH"/>
        </w:rPr>
        <w:t>0</w:t>
      </w:r>
      <w:r w:rsidR="00EE69D2" w:rsidRPr="008A08B3">
        <w:rPr>
          <w:spacing w:val="-5"/>
          <w:lang w:val="de-CH"/>
        </w:rPr>
        <w:t>25/</w:t>
      </w:r>
      <w:proofErr w:type="spellStart"/>
      <w:r w:rsidR="00EE69D2" w:rsidRPr="008A08B3">
        <w:rPr>
          <w:spacing w:val="-5"/>
          <w:lang w:val="de-CH"/>
        </w:rPr>
        <w:t>SR</w:t>
      </w:r>
      <w:r w:rsidR="00661DB9" w:rsidRPr="008A08B3">
        <w:rPr>
          <w:spacing w:val="-5"/>
          <w:lang w:val="de-CH"/>
        </w:rPr>
        <w:t>.</w:t>
      </w:r>
      <w:r w:rsidR="00EE69D2" w:rsidRPr="008A08B3">
        <w:rPr>
          <w:spacing w:val="-5"/>
          <w:lang w:val="de-CH"/>
        </w:rPr>
        <w:t>8</w:t>
      </w:r>
      <w:proofErr w:type="spellEnd"/>
      <w:r w:rsidR="00661DB9" w:rsidRPr="00981733">
        <w:rPr>
          <w:spacing w:val="-5"/>
          <w:lang w:val="zh-CN"/>
        </w:rPr>
        <w:t>、</w:t>
      </w:r>
      <w:r w:rsidR="00EE69D2" w:rsidRPr="008A08B3">
        <w:rPr>
          <w:spacing w:val="-5"/>
          <w:lang w:val="de-CH"/>
        </w:rPr>
        <w:t>E/</w:t>
      </w:r>
      <w:proofErr w:type="spellStart"/>
      <w:r w:rsidR="00EE69D2" w:rsidRPr="008A08B3">
        <w:rPr>
          <w:spacing w:val="-5"/>
          <w:lang w:val="de-CH"/>
        </w:rPr>
        <w:t>C</w:t>
      </w:r>
      <w:r w:rsidR="00661DB9" w:rsidRPr="008A08B3">
        <w:rPr>
          <w:spacing w:val="-5"/>
          <w:lang w:val="de-CH"/>
        </w:rPr>
        <w:t>.</w:t>
      </w:r>
      <w:r w:rsidR="00EE69D2" w:rsidRPr="008A08B3">
        <w:rPr>
          <w:spacing w:val="-5"/>
          <w:lang w:val="de-CH"/>
        </w:rPr>
        <w:t>12</w:t>
      </w:r>
      <w:proofErr w:type="spellEnd"/>
      <w:r w:rsidR="00EE69D2" w:rsidRPr="008A08B3">
        <w:rPr>
          <w:spacing w:val="-5"/>
          <w:lang w:val="de-CH"/>
        </w:rPr>
        <w:t>/2</w:t>
      </w:r>
      <w:r w:rsidR="00661DB9" w:rsidRPr="008A08B3">
        <w:rPr>
          <w:spacing w:val="-5"/>
          <w:lang w:val="de-CH"/>
        </w:rPr>
        <w:t>0</w:t>
      </w:r>
      <w:r w:rsidR="00EE69D2" w:rsidRPr="008A08B3">
        <w:rPr>
          <w:spacing w:val="-5"/>
          <w:lang w:val="de-CH"/>
        </w:rPr>
        <w:t>25/</w:t>
      </w:r>
      <w:proofErr w:type="spellStart"/>
      <w:r w:rsidR="00EE69D2" w:rsidRPr="008A08B3">
        <w:rPr>
          <w:spacing w:val="-5"/>
          <w:lang w:val="de-CH"/>
        </w:rPr>
        <w:t>SR</w:t>
      </w:r>
      <w:r w:rsidR="00661DB9" w:rsidRPr="008A08B3">
        <w:rPr>
          <w:spacing w:val="-5"/>
          <w:lang w:val="de-CH"/>
        </w:rPr>
        <w:t>.</w:t>
      </w:r>
      <w:r w:rsidR="00EE69D2" w:rsidRPr="008A08B3">
        <w:rPr>
          <w:spacing w:val="-5"/>
          <w:lang w:val="de-CH"/>
        </w:rPr>
        <w:t>9</w:t>
      </w:r>
      <w:proofErr w:type="spellEnd"/>
      <w:r w:rsidR="00661DB9" w:rsidRPr="00981733">
        <w:rPr>
          <w:spacing w:val="-5"/>
          <w:lang w:val="zh-CN"/>
        </w:rPr>
        <w:t>、</w:t>
      </w:r>
      <w:r w:rsidR="00EE69D2" w:rsidRPr="008A08B3">
        <w:rPr>
          <w:spacing w:val="-5"/>
          <w:lang w:val="de-CH"/>
        </w:rPr>
        <w:t>E/</w:t>
      </w:r>
      <w:proofErr w:type="spellStart"/>
      <w:r w:rsidR="00EE69D2" w:rsidRPr="008A08B3">
        <w:rPr>
          <w:spacing w:val="-5"/>
          <w:lang w:val="de-CH"/>
        </w:rPr>
        <w:t>C</w:t>
      </w:r>
      <w:r w:rsidR="00661DB9" w:rsidRPr="008A08B3">
        <w:rPr>
          <w:spacing w:val="-5"/>
          <w:lang w:val="de-CH"/>
        </w:rPr>
        <w:t>.</w:t>
      </w:r>
      <w:r w:rsidR="00EE69D2" w:rsidRPr="008A08B3">
        <w:rPr>
          <w:spacing w:val="-5"/>
          <w:lang w:val="de-CH"/>
        </w:rPr>
        <w:t>12</w:t>
      </w:r>
      <w:proofErr w:type="spellEnd"/>
      <w:r w:rsidR="00EE69D2" w:rsidRPr="008A08B3">
        <w:rPr>
          <w:spacing w:val="-5"/>
          <w:lang w:val="de-CH"/>
        </w:rPr>
        <w:t>/2</w:t>
      </w:r>
      <w:r w:rsidR="00661DB9" w:rsidRPr="008A08B3">
        <w:rPr>
          <w:spacing w:val="-5"/>
          <w:lang w:val="de-CH"/>
        </w:rPr>
        <w:t>0</w:t>
      </w:r>
      <w:r w:rsidR="00EE69D2" w:rsidRPr="008A08B3">
        <w:rPr>
          <w:spacing w:val="-5"/>
          <w:lang w:val="de-CH"/>
        </w:rPr>
        <w:t>25/</w:t>
      </w:r>
      <w:proofErr w:type="spellStart"/>
      <w:r w:rsidR="00EE69D2" w:rsidRPr="008A08B3">
        <w:rPr>
          <w:spacing w:val="-5"/>
          <w:lang w:val="de-CH"/>
        </w:rPr>
        <w:t>SR</w:t>
      </w:r>
      <w:r w:rsidR="00661DB9" w:rsidRPr="008A08B3">
        <w:rPr>
          <w:spacing w:val="-5"/>
          <w:lang w:val="de-CH"/>
        </w:rPr>
        <w:t>.</w:t>
      </w:r>
      <w:r w:rsidR="00EE69D2" w:rsidRPr="008A08B3">
        <w:rPr>
          <w:spacing w:val="-5"/>
          <w:lang w:val="de-CH"/>
        </w:rPr>
        <w:t>12</w:t>
      </w:r>
      <w:proofErr w:type="spellEnd"/>
      <w:r w:rsidR="00661DB9" w:rsidRPr="00981733">
        <w:rPr>
          <w:spacing w:val="-5"/>
          <w:lang w:val="zh-CN"/>
        </w:rPr>
        <w:t>、</w:t>
      </w:r>
      <w:r w:rsidR="00EE69D2" w:rsidRPr="008A08B3">
        <w:rPr>
          <w:spacing w:val="-5"/>
          <w:lang w:val="de-CH"/>
        </w:rPr>
        <w:t>E/</w:t>
      </w:r>
      <w:proofErr w:type="spellStart"/>
      <w:r w:rsidR="00EE69D2" w:rsidRPr="008A08B3">
        <w:rPr>
          <w:spacing w:val="-5"/>
          <w:lang w:val="de-CH"/>
        </w:rPr>
        <w:t>C</w:t>
      </w:r>
      <w:r w:rsidR="00661DB9" w:rsidRPr="008A08B3">
        <w:rPr>
          <w:spacing w:val="-5"/>
          <w:lang w:val="de-CH"/>
        </w:rPr>
        <w:t>.</w:t>
      </w:r>
      <w:r w:rsidR="00EE69D2" w:rsidRPr="008A08B3">
        <w:rPr>
          <w:spacing w:val="-5"/>
          <w:lang w:val="de-CH"/>
        </w:rPr>
        <w:t>12</w:t>
      </w:r>
      <w:proofErr w:type="spellEnd"/>
      <w:r w:rsidR="00EE69D2" w:rsidRPr="008A08B3">
        <w:rPr>
          <w:spacing w:val="-5"/>
          <w:lang w:val="de-CH"/>
        </w:rPr>
        <w:t>/2</w:t>
      </w:r>
      <w:r w:rsidR="00661DB9" w:rsidRPr="008A08B3">
        <w:rPr>
          <w:spacing w:val="-5"/>
          <w:lang w:val="de-CH"/>
        </w:rPr>
        <w:t>0</w:t>
      </w:r>
      <w:r w:rsidR="00EE69D2" w:rsidRPr="008A08B3">
        <w:rPr>
          <w:spacing w:val="-5"/>
          <w:lang w:val="de-CH"/>
        </w:rPr>
        <w:t>25/</w:t>
      </w:r>
      <w:proofErr w:type="spellStart"/>
      <w:r w:rsidR="00EE69D2" w:rsidRPr="008A08B3">
        <w:rPr>
          <w:spacing w:val="-5"/>
          <w:lang w:val="de-CH"/>
        </w:rPr>
        <w:t>SR</w:t>
      </w:r>
      <w:r w:rsidR="00661DB9" w:rsidRPr="008A08B3">
        <w:rPr>
          <w:spacing w:val="-5"/>
          <w:lang w:val="de-CH"/>
        </w:rPr>
        <w:t>.</w:t>
      </w:r>
      <w:r w:rsidR="00EE69D2" w:rsidRPr="008A08B3">
        <w:rPr>
          <w:spacing w:val="-5"/>
          <w:lang w:val="de-CH"/>
        </w:rPr>
        <w:t>13</w:t>
      </w:r>
      <w:proofErr w:type="spellEnd"/>
      <w:r w:rsidR="00661DB9" w:rsidRPr="00981733">
        <w:rPr>
          <w:spacing w:val="-5"/>
          <w:lang w:val="zh-CN"/>
        </w:rPr>
        <w:t>、</w:t>
      </w:r>
      <w:r w:rsidR="00EE69D2" w:rsidRPr="008A08B3">
        <w:rPr>
          <w:spacing w:val="-5"/>
          <w:lang w:val="de-CH"/>
        </w:rPr>
        <w:t>E/</w:t>
      </w:r>
      <w:proofErr w:type="spellStart"/>
      <w:r w:rsidR="00EE69D2" w:rsidRPr="008A08B3">
        <w:rPr>
          <w:spacing w:val="-5"/>
          <w:lang w:val="de-CH"/>
        </w:rPr>
        <w:t>C</w:t>
      </w:r>
      <w:r w:rsidR="00661DB9" w:rsidRPr="008A08B3">
        <w:rPr>
          <w:spacing w:val="-5"/>
          <w:lang w:val="de-CH"/>
        </w:rPr>
        <w:t>.</w:t>
      </w:r>
      <w:r w:rsidR="00EE69D2" w:rsidRPr="008A08B3">
        <w:rPr>
          <w:spacing w:val="-5"/>
          <w:lang w:val="de-CH"/>
        </w:rPr>
        <w:t>12</w:t>
      </w:r>
      <w:proofErr w:type="spellEnd"/>
      <w:r w:rsidR="00EE69D2" w:rsidRPr="008A08B3">
        <w:rPr>
          <w:spacing w:val="-5"/>
          <w:lang w:val="de-CH"/>
        </w:rPr>
        <w:t>/2</w:t>
      </w:r>
      <w:r w:rsidR="00661DB9" w:rsidRPr="008A08B3">
        <w:rPr>
          <w:spacing w:val="-5"/>
          <w:lang w:val="de-CH"/>
        </w:rPr>
        <w:t>0</w:t>
      </w:r>
      <w:r w:rsidR="00EE69D2" w:rsidRPr="008A08B3">
        <w:rPr>
          <w:spacing w:val="-5"/>
          <w:lang w:val="de-CH"/>
        </w:rPr>
        <w:t>25/</w:t>
      </w:r>
      <w:proofErr w:type="spellStart"/>
      <w:r w:rsidR="00EE69D2" w:rsidRPr="008A08B3">
        <w:rPr>
          <w:spacing w:val="-5"/>
          <w:lang w:val="de-CH"/>
        </w:rPr>
        <w:t>SR</w:t>
      </w:r>
      <w:r w:rsidR="00661DB9" w:rsidRPr="008A08B3">
        <w:rPr>
          <w:spacing w:val="-5"/>
          <w:lang w:val="de-CH"/>
        </w:rPr>
        <w:t>.</w:t>
      </w:r>
      <w:r w:rsidR="00EE69D2" w:rsidRPr="008A08B3">
        <w:rPr>
          <w:spacing w:val="-5"/>
          <w:lang w:val="de-CH"/>
        </w:rPr>
        <w:t>14</w:t>
      </w:r>
      <w:proofErr w:type="spellEnd"/>
      <w:r w:rsidR="00661DB9" w:rsidRPr="00981733">
        <w:rPr>
          <w:spacing w:val="-5"/>
          <w:lang w:val="zh-CN"/>
        </w:rPr>
        <w:t>、</w:t>
      </w:r>
      <w:r w:rsidR="00EE69D2" w:rsidRPr="008A08B3">
        <w:rPr>
          <w:spacing w:val="-7"/>
          <w:lang w:val="de-CH"/>
        </w:rPr>
        <w:t>E/</w:t>
      </w:r>
      <w:proofErr w:type="spellStart"/>
      <w:r w:rsidR="00EE69D2" w:rsidRPr="008A08B3">
        <w:rPr>
          <w:spacing w:val="-7"/>
          <w:lang w:val="de-CH"/>
        </w:rPr>
        <w:t>C</w:t>
      </w:r>
      <w:r w:rsidR="00661DB9" w:rsidRPr="008A08B3">
        <w:rPr>
          <w:spacing w:val="-7"/>
          <w:lang w:val="de-CH"/>
        </w:rPr>
        <w:t>.</w:t>
      </w:r>
      <w:r w:rsidR="00EE69D2" w:rsidRPr="008A08B3">
        <w:rPr>
          <w:spacing w:val="-7"/>
          <w:lang w:val="de-CH"/>
        </w:rPr>
        <w:t>12</w:t>
      </w:r>
      <w:proofErr w:type="spellEnd"/>
      <w:r w:rsidR="00EE69D2" w:rsidRPr="008A08B3">
        <w:rPr>
          <w:spacing w:val="-7"/>
          <w:lang w:val="de-CH"/>
        </w:rPr>
        <w:t>/2</w:t>
      </w:r>
      <w:r w:rsidR="00661DB9" w:rsidRPr="008A08B3">
        <w:rPr>
          <w:spacing w:val="-7"/>
          <w:lang w:val="de-CH"/>
        </w:rPr>
        <w:t>0</w:t>
      </w:r>
      <w:r w:rsidR="00EE69D2" w:rsidRPr="008A08B3">
        <w:rPr>
          <w:spacing w:val="-7"/>
          <w:lang w:val="de-CH"/>
        </w:rPr>
        <w:t>25/</w:t>
      </w:r>
      <w:proofErr w:type="spellStart"/>
      <w:r w:rsidR="00EE69D2" w:rsidRPr="008A08B3">
        <w:rPr>
          <w:spacing w:val="-7"/>
          <w:lang w:val="de-CH"/>
        </w:rPr>
        <w:t>SR</w:t>
      </w:r>
      <w:r w:rsidR="00661DB9" w:rsidRPr="008A08B3">
        <w:rPr>
          <w:spacing w:val="-7"/>
          <w:lang w:val="de-CH"/>
        </w:rPr>
        <w:t>.</w:t>
      </w:r>
      <w:r w:rsidR="00EE69D2" w:rsidRPr="008A08B3">
        <w:rPr>
          <w:spacing w:val="-7"/>
          <w:lang w:val="de-CH"/>
        </w:rPr>
        <w:t>15</w:t>
      </w:r>
      <w:proofErr w:type="spellEnd"/>
      <w:r w:rsidR="00661DB9" w:rsidRPr="006744CB">
        <w:rPr>
          <w:spacing w:val="-7"/>
          <w:lang w:val="zh-CN"/>
        </w:rPr>
        <w:t>、</w:t>
      </w:r>
      <w:r w:rsidR="00EE69D2" w:rsidRPr="008A08B3">
        <w:rPr>
          <w:spacing w:val="-7"/>
          <w:lang w:val="de-CH"/>
        </w:rPr>
        <w:t>E/</w:t>
      </w:r>
      <w:proofErr w:type="spellStart"/>
      <w:r w:rsidR="00EE69D2" w:rsidRPr="008A08B3">
        <w:rPr>
          <w:spacing w:val="-7"/>
          <w:lang w:val="de-CH"/>
        </w:rPr>
        <w:t>C</w:t>
      </w:r>
      <w:r w:rsidR="00661DB9" w:rsidRPr="008A08B3">
        <w:rPr>
          <w:spacing w:val="-7"/>
          <w:lang w:val="de-CH"/>
        </w:rPr>
        <w:t>.</w:t>
      </w:r>
      <w:r w:rsidR="00EE69D2" w:rsidRPr="008A08B3">
        <w:rPr>
          <w:spacing w:val="-7"/>
          <w:lang w:val="de-CH"/>
        </w:rPr>
        <w:t>12</w:t>
      </w:r>
      <w:proofErr w:type="spellEnd"/>
      <w:r w:rsidR="00EE69D2" w:rsidRPr="008A08B3">
        <w:rPr>
          <w:spacing w:val="-7"/>
          <w:lang w:val="de-CH"/>
        </w:rPr>
        <w:t>/2</w:t>
      </w:r>
      <w:r w:rsidR="00661DB9" w:rsidRPr="008A08B3">
        <w:rPr>
          <w:spacing w:val="-7"/>
          <w:lang w:val="de-CH"/>
        </w:rPr>
        <w:t>0</w:t>
      </w:r>
      <w:r w:rsidR="00EE69D2" w:rsidRPr="008A08B3">
        <w:rPr>
          <w:spacing w:val="-7"/>
          <w:lang w:val="de-CH"/>
        </w:rPr>
        <w:t>25/</w:t>
      </w:r>
      <w:proofErr w:type="spellStart"/>
      <w:r w:rsidR="00EE69D2" w:rsidRPr="008A08B3">
        <w:rPr>
          <w:spacing w:val="-7"/>
          <w:lang w:val="de-CH"/>
        </w:rPr>
        <w:t>SR</w:t>
      </w:r>
      <w:r w:rsidR="00661DB9" w:rsidRPr="008A08B3">
        <w:rPr>
          <w:spacing w:val="-7"/>
          <w:lang w:val="de-CH"/>
        </w:rPr>
        <w:t>.</w:t>
      </w:r>
      <w:r w:rsidR="00EE69D2" w:rsidRPr="008A08B3">
        <w:rPr>
          <w:spacing w:val="-7"/>
          <w:lang w:val="de-CH"/>
        </w:rPr>
        <w:t>3</w:t>
      </w:r>
      <w:r w:rsidR="00661DB9" w:rsidRPr="008A08B3">
        <w:rPr>
          <w:spacing w:val="-7"/>
          <w:lang w:val="de-CH"/>
        </w:rPr>
        <w:t>0</w:t>
      </w:r>
      <w:proofErr w:type="spellEnd"/>
      <w:r w:rsidR="00661DB9" w:rsidRPr="006744CB">
        <w:rPr>
          <w:spacing w:val="-7"/>
          <w:lang w:val="zh-CN"/>
        </w:rPr>
        <w:t>、</w:t>
      </w:r>
      <w:r w:rsidR="00EE69D2" w:rsidRPr="008A08B3">
        <w:rPr>
          <w:spacing w:val="-7"/>
          <w:lang w:val="de-CH"/>
        </w:rPr>
        <w:t>E/</w:t>
      </w:r>
      <w:proofErr w:type="spellStart"/>
      <w:r w:rsidR="00EE69D2" w:rsidRPr="008A08B3">
        <w:rPr>
          <w:spacing w:val="-7"/>
          <w:lang w:val="de-CH"/>
        </w:rPr>
        <w:t>C</w:t>
      </w:r>
      <w:r w:rsidR="00661DB9" w:rsidRPr="008A08B3">
        <w:rPr>
          <w:spacing w:val="-7"/>
          <w:lang w:val="de-CH"/>
        </w:rPr>
        <w:t>.</w:t>
      </w:r>
      <w:r w:rsidR="00EE69D2" w:rsidRPr="008A08B3">
        <w:rPr>
          <w:spacing w:val="-7"/>
          <w:lang w:val="de-CH"/>
        </w:rPr>
        <w:t>12</w:t>
      </w:r>
      <w:proofErr w:type="spellEnd"/>
      <w:r w:rsidR="00EE69D2" w:rsidRPr="008A08B3">
        <w:rPr>
          <w:spacing w:val="-7"/>
          <w:lang w:val="de-CH"/>
        </w:rPr>
        <w:t>/2</w:t>
      </w:r>
      <w:r w:rsidR="00661DB9" w:rsidRPr="008A08B3">
        <w:rPr>
          <w:spacing w:val="-7"/>
          <w:lang w:val="de-CH"/>
        </w:rPr>
        <w:t>0</w:t>
      </w:r>
      <w:r w:rsidR="00EE69D2" w:rsidRPr="008A08B3">
        <w:rPr>
          <w:spacing w:val="-7"/>
          <w:lang w:val="de-CH"/>
        </w:rPr>
        <w:t>25/</w:t>
      </w:r>
      <w:proofErr w:type="spellStart"/>
      <w:r w:rsidR="00EE69D2" w:rsidRPr="008A08B3">
        <w:rPr>
          <w:spacing w:val="-7"/>
          <w:lang w:val="de-CH"/>
        </w:rPr>
        <w:t>SR</w:t>
      </w:r>
      <w:r w:rsidR="00661DB9" w:rsidRPr="008A08B3">
        <w:rPr>
          <w:spacing w:val="-7"/>
          <w:lang w:val="de-CH"/>
        </w:rPr>
        <w:t>.</w:t>
      </w:r>
      <w:r w:rsidR="00EE69D2" w:rsidRPr="008A08B3">
        <w:rPr>
          <w:spacing w:val="-7"/>
          <w:lang w:val="de-CH"/>
        </w:rPr>
        <w:t>31</w:t>
      </w:r>
      <w:proofErr w:type="spellEnd"/>
      <w:r w:rsidR="00661DB9" w:rsidRPr="006744CB">
        <w:rPr>
          <w:spacing w:val="-7"/>
          <w:lang w:val="zh-CN"/>
        </w:rPr>
        <w:t>、</w:t>
      </w:r>
      <w:r w:rsidR="00EE69D2" w:rsidRPr="008A08B3">
        <w:rPr>
          <w:spacing w:val="-7"/>
          <w:lang w:val="de-CH"/>
        </w:rPr>
        <w:t>E/</w:t>
      </w:r>
      <w:proofErr w:type="spellStart"/>
      <w:r w:rsidR="00EE69D2" w:rsidRPr="008A08B3">
        <w:rPr>
          <w:spacing w:val="-7"/>
          <w:lang w:val="de-CH"/>
        </w:rPr>
        <w:t>C</w:t>
      </w:r>
      <w:r w:rsidR="00661DB9" w:rsidRPr="008A08B3">
        <w:rPr>
          <w:spacing w:val="-7"/>
          <w:lang w:val="de-CH"/>
        </w:rPr>
        <w:t>.</w:t>
      </w:r>
      <w:r w:rsidR="00EE69D2" w:rsidRPr="008A08B3">
        <w:rPr>
          <w:spacing w:val="-7"/>
          <w:lang w:val="de-CH"/>
        </w:rPr>
        <w:t>12</w:t>
      </w:r>
      <w:proofErr w:type="spellEnd"/>
      <w:r w:rsidR="00EE69D2" w:rsidRPr="008A08B3">
        <w:rPr>
          <w:spacing w:val="-7"/>
          <w:lang w:val="de-CH"/>
        </w:rPr>
        <w:t>/2</w:t>
      </w:r>
      <w:r w:rsidR="00661DB9" w:rsidRPr="008A08B3">
        <w:rPr>
          <w:spacing w:val="-7"/>
          <w:lang w:val="de-CH"/>
        </w:rPr>
        <w:t>0</w:t>
      </w:r>
      <w:r w:rsidR="00EE69D2" w:rsidRPr="008A08B3">
        <w:rPr>
          <w:spacing w:val="-7"/>
          <w:lang w:val="de-CH"/>
        </w:rPr>
        <w:t>25/</w:t>
      </w:r>
      <w:proofErr w:type="spellStart"/>
      <w:r w:rsidR="00EE69D2" w:rsidRPr="008A08B3">
        <w:rPr>
          <w:spacing w:val="-7"/>
          <w:lang w:val="de-CH"/>
        </w:rPr>
        <w:t>SR</w:t>
      </w:r>
      <w:r w:rsidR="00661DB9" w:rsidRPr="008A08B3">
        <w:rPr>
          <w:spacing w:val="-7"/>
          <w:lang w:val="de-CH"/>
        </w:rPr>
        <w:t>.</w:t>
      </w:r>
      <w:r w:rsidR="00EE69D2" w:rsidRPr="008A08B3">
        <w:rPr>
          <w:spacing w:val="-7"/>
          <w:lang w:val="de-CH"/>
        </w:rPr>
        <w:t>34</w:t>
      </w:r>
      <w:proofErr w:type="spellEnd"/>
      <w:r w:rsidR="00661DB9" w:rsidRPr="006744CB">
        <w:rPr>
          <w:spacing w:val="-7"/>
          <w:lang w:val="zh-CN"/>
        </w:rPr>
        <w:t>、</w:t>
      </w:r>
      <w:r w:rsidR="00EE69D2" w:rsidRPr="00402ACD">
        <w:rPr>
          <w:spacing w:val="-7"/>
          <w:lang w:val="de-CH"/>
        </w:rPr>
        <w:t>E/</w:t>
      </w:r>
      <w:proofErr w:type="spellStart"/>
      <w:r w:rsidR="00EE69D2" w:rsidRPr="00402ACD">
        <w:rPr>
          <w:spacing w:val="-7"/>
          <w:lang w:val="de-CH"/>
        </w:rPr>
        <w:t>C</w:t>
      </w:r>
      <w:r w:rsidR="00661DB9" w:rsidRPr="00402ACD">
        <w:rPr>
          <w:spacing w:val="-7"/>
          <w:lang w:val="de-CH"/>
        </w:rPr>
        <w:t>.</w:t>
      </w:r>
      <w:r w:rsidR="00EE69D2" w:rsidRPr="00402ACD">
        <w:rPr>
          <w:spacing w:val="-7"/>
          <w:lang w:val="de-CH"/>
        </w:rPr>
        <w:t>12</w:t>
      </w:r>
      <w:proofErr w:type="spellEnd"/>
      <w:r w:rsidR="00EE69D2" w:rsidRPr="00402ACD">
        <w:rPr>
          <w:spacing w:val="-7"/>
          <w:lang w:val="de-CH"/>
        </w:rPr>
        <w:t>/2</w:t>
      </w:r>
      <w:r w:rsidR="00661DB9" w:rsidRPr="00402ACD">
        <w:rPr>
          <w:spacing w:val="-7"/>
          <w:lang w:val="de-CH"/>
        </w:rPr>
        <w:t>0</w:t>
      </w:r>
      <w:r w:rsidR="00EE69D2" w:rsidRPr="00402ACD">
        <w:rPr>
          <w:spacing w:val="-7"/>
          <w:lang w:val="de-CH"/>
        </w:rPr>
        <w:t>25/</w:t>
      </w:r>
      <w:proofErr w:type="spellStart"/>
      <w:r w:rsidR="00EE69D2" w:rsidRPr="00402ACD">
        <w:rPr>
          <w:spacing w:val="-7"/>
          <w:lang w:val="de-CH"/>
        </w:rPr>
        <w:t>SR</w:t>
      </w:r>
      <w:r w:rsidR="00661DB9" w:rsidRPr="00402ACD">
        <w:rPr>
          <w:spacing w:val="-7"/>
          <w:lang w:val="de-CH"/>
        </w:rPr>
        <w:t>.</w:t>
      </w:r>
      <w:r w:rsidR="00EE69D2" w:rsidRPr="00402ACD">
        <w:rPr>
          <w:spacing w:val="-7"/>
          <w:lang w:val="de-CH"/>
        </w:rPr>
        <w:t>35</w:t>
      </w:r>
      <w:proofErr w:type="spellEnd"/>
      <w:r w:rsidR="00661DB9" w:rsidRPr="006744CB">
        <w:rPr>
          <w:spacing w:val="-7"/>
          <w:lang w:val="zh-CN"/>
        </w:rPr>
        <w:t>、</w:t>
      </w:r>
      <w:r w:rsidR="00EE69D2" w:rsidRPr="00402ACD">
        <w:rPr>
          <w:spacing w:val="-7"/>
          <w:lang w:val="de-CH"/>
        </w:rPr>
        <w:t>E/</w:t>
      </w:r>
      <w:proofErr w:type="spellStart"/>
      <w:r w:rsidR="00EE69D2" w:rsidRPr="00402ACD">
        <w:rPr>
          <w:spacing w:val="-7"/>
          <w:lang w:val="de-CH"/>
        </w:rPr>
        <w:t>C</w:t>
      </w:r>
      <w:r w:rsidR="00661DB9" w:rsidRPr="00402ACD">
        <w:rPr>
          <w:spacing w:val="-7"/>
          <w:lang w:val="de-CH"/>
        </w:rPr>
        <w:t>.</w:t>
      </w:r>
      <w:r w:rsidR="00EE69D2" w:rsidRPr="00402ACD">
        <w:rPr>
          <w:spacing w:val="-7"/>
          <w:lang w:val="de-CH"/>
        </w:rPr>
        <w:t>12</w:t>
      </w:r>
      <w:proofErr w:type="spellEnd"/>
      <w:r w:rsidR="00EE69D2" w:rsidRPr="00402ACD">
        <w:rPr>
          <w:spacing w:val="-7"/>
          <w:lang w:val="de-CH"/>
        </w:rPr>
        <w:t>/2</w:t>
      </w:r>
      <w:r w:rsidR="00661DB9" w:rsidRPr="00402ACD">
        <w:rPr>
          <w:spacing w:val="-7"/>
          <w:lang w:val="de-CH"/>
        </w:rPr>
        <w:t>0</w:t>
      </w:r>
      <w:r w:rsidR="00EE69D2" w:rsidRPr="00402ACD">
        <w:rPr>
          <w:spacing w:val="-7"/>
          <w:lang w:val="de-CH"/>
        </w:rPr>
        <w:t>25/</w:t>
      </w:r>
      <w:proofErr w:type="spellStart"/>
      <w:r w:rsidR="00EE69D2" w:rsidRPr="00402ACD">
        <w:rPr>
          <w:spacing w:val="-7"/>
          <w:lang w:val="de-CH"/>
        </w:rPr>
        <w:t>SR</w:t>
      </w:r>
      <w:r w:rsidR="00661DB9" w:rsidRPr="00402ACD">
        <w:rPr>
          <w:spacing w:val="-7"/>
          <w:lang w:val="de-CH"/>
        </w:rPr>
        <w:t>.</w:t>
      </w:r>
      <w:r w:rsidR="00EE69D2" w:rsidRPr="00402ACD">
        <w:rPr>
          <w:spacing w:val="-7"/>
          <w:lang w:val="de-CH"/>
        </w:rPr>
        <w:t>36</w:t>
      </w:r>
      <w:proofErr w:type="spellEnd"/>
      <w:r w:rsidR="00661DB9" w:rsidRPr="006744CB">
        <w:rPr>
          <w:spacing w:val="-7"/>
          <w:lang w:val="zh-CN"/>
        </w:rPr>
        <w:t>、</w:t>
      </w:r>
      <w:r w:rsidR="00EE69D2" w:rsidRPr="00402ACD">
        <w:rPr>
          <w:spacing w:val="-7"/>
          <w:lang w:val="de-CH"/>
        </w:rPr>
        <w:t>E/</w:t>
      </w:r>
      <w:proofErr w:type="spellStart"/>
      <w:r w:rsidR="00EE69D2" w:rsidRPr="00402ACD">
        <w:rPr>
          <w:spacing w:val="-7"/>
          <w:lang w:val="de-CH"/>
        </w:rPr>
        <w:t>C</w:t>
      </w:r>
      <w:r w:rsidR="00661DB9" w:rsidRPr="00402ACD">
        <w:rPr>
          <w:spacing w:val="-7"/>
          <w:lang w:val="de-CH"/>
        </w:rPr>
        <w:t>.</w:t>
      </w:r>
      <w:r w:rsidR="00EE69D2" w:rsidRPr="00402ACD">
        <w:rPr>
          <w:spacing w:val="-7"/>
          <w:lang w:val="de-CH"/>
        </w:rPr>
        <w:t>12</w:t>
      </w:r>
      <w:proofErr w:type="spellEnd"/>
      <w:r w:rsidR="00EE69D2" w:rsidRPr="00402ACD">
        <w:rPr>
          <w:spacing w:val="-7"/>
          <w:lang w:val="de-CH"/>
        </w:rPr>
        <w:t>/2</w:t>
      </w:r>
      <w:r w:rsidR="00661DB9" w:rsidRPr="00402ACD">
        <w:rPr>
          <w:spacing w:val="-7"/>
          <w:lang w:val="de-CH"/>
        </w:rPr>
        <w:t>0</w:t>
      </w:r>
      <w:r w:rsidR="00EE69D2" w:rsidRPr="00402ACD">
        <w:rPr>
          <w:spacing w:val="-7"/>
          <w:lang w:val="de-CH"/>
        </w:rPr>
        <w:t>25/</w:t>
      </w:r>
      <w:proofErr w:type="spellStart"/>
      <w:r w:rsidR="00EE69D2" w:rsidRPr="00402ACD">
        <w:rPr>
          <w:spacing w:val="-7"/>
          <w:lang w:val="de-CH"/>
        </w:rPr>
        <w:t>SR</w:t>
      </w:r>
      <w:r w:rsidR="00661DB9" w:rsidRPr="00402ACD">
        <w:rPr>
          <w:spacing w:val="-7"/>
          <w:lang w:val="de-CH"/>
        </w:rPr>
        <w:t>.</w:t>
      </w:r>
      <w:r w:rsidR="00EE69D2" w:rsidRPr="00402ACD">
        <w:rPr>
          <w:spacing w:val="-7"/>
          <w:lang w:val="de-CH"/>
        </w:rPr>
        <w:t>37</w:t>
      </w:r>
      <w:proofErr w:type="spellEnd"/>
      <w:r w:rsidR="00661DB9" w:rsidRPr="006744CB">
        <w:rPr>
          <w:spacing w:val="-7"/>
          <w:lang w:val="zh-CN"/>
        </w:rPr>
        <w:t>、</w:t>
      </w:r>
      <w:r w:rsidR="00EE69D2" w:rsidRPr="00402ACD">
        <w:rPr>
          <w:spacing w:val="-7"/>
          <w:lang w:val="de-CH"/>
        </w:rPr>
        <w:t>E/</w:t>
      </w:r>
      <w:proofErr w:type="spellStart"/>
      <w:r w:rsidR="00EE69D2" w:rsidRPr="00402ACD">
        <w:rPr>
          <w:spacing w:val="-7"/>
          <w:lang w:val="de-CH"/>
        </w:rPr>
        <w:t>C</w:t>
      </w:r>
      <w:r w:rsidR="00661DB9" w:rsidRPr="00402ACD">
        <w:rPr>
          <w:spacing w:val="-7"/>
          <w:lang w:val="de-CH"/>
        </w:rPr>
        <w:t>.</w:t>
      </w:r>
      <w:r w:rsidR="00EE69D2" w:rsidRPr="00402ACD">
        <w:rPr>
          <w:spacing w:val="-7"/>
          <w:lang w:val="de-CH"/>
        </w:rPr>
        <w:t>12</w:t>
      </w:r>
      <w:proofErr w:type="spellEnd"/>
      <w:r w:rsidR="00EE69D2" w:rsidRPr="00402ACD">
        <w:rPr>
          <w:spacing w:val="-7"/>
          <w:lang w:val="de-CH"/>
        </w:rPr>
        <w:t>/2</w:t>
      </w:r>
      <w:r w:rsidR="00661DB9" w:rsidRPr="00402ACD">
        <w:rPr>
          <w:spacing w:val="-7"/>
          <w:lang w:val="de-CH"/>
        </w:rPr>
        <w:t>0</w:t>
      </w:r>
      <w:r w:rsidR="00EE69D2" w:rsidRPr="00402ACD">
        <w:rPr>
          <w:spacing w:val="-7"/>
          <w:lang w:val="de-CH"/>
        </w:rPr>
        <w:t>25/</w:t>
      </w:r>
      <w:proofErr w:type="spellStart"/>
      <w:r w:rsidR="00EE69D2" w:rsidRPr="00402ACD">
        <w:rPr>
          <w:spacing w:val="-7"/>
          <w:lang w:val="de-CH"/>
        </w:rPr>
        <w:t>SR</w:t>
      </w:r>
      <w:r w:rsidR="00661DB9" w:rsidRPr="00402ACD">
        <w:rPr>
          <w:spacing w:val="-7"/>
          <w:lang w:val="de-CH"/>
        </w:rPr>
        <w:t>.</w:t>
      </w:r>
      <w:r w:rsidR="00EE69D2" w:rsidRPr="00402ACD">
        <w:rPr>
          <w:spacing w:val="-7"/>
          <w:lang w:val="de-CH"/>
        </w:rPr>
        <w:t>4</w:t>
      </w:r>
      <w:r w:rsidR="00661DB9" w:rsidRPr="00402ACD">
        <w:rPr>
          <w:spacing w:val="-7"/>
          <w:lang w:val="de-CH"/>
        </w:rPr>
        <w:t>0</w:t>
      </w:r>
      <w:proofErr w:type="spellEnd"/>
      <w:r w:rsidR="00661DB9" w:rsidRPr="006744CB">
        <w:rPr>
          <w:spacing w:val="-7"/>
          <w:lang w:val="zh-CN"/>
        </w:rPr>
        <w:t>、</w:t>
      </w:r>
      <w:r w:rsidR="00EE69D2" w:rsidRPr="00402ACD">
        <w:rPr>
          <w:spacing w:val="-7"/>
          <w:lang w:val="de-CH"/>
        </w:rPr>
        <w:t>E/</w:t>
      </w:r>
      <w:proofErr w:type="spellStart"/>
      <w:r w:rsidR="00EE69D2" w:rsidRPr="00402ACD">
        <w:rPr>
          <w:spacing w:val="-7"/>
          <w:lang w:val="de-CH"/>
        </w:rPr>
        <w:t>C</w:t>
      </w:r>
      <w:r w:rsidR="00661DB9" w:rsidRPr="00402ACD">
        <w:rPr>
          <w:spacing w:val="-7"/>
          <w:lang w:val="de-CH"/>
        </w:rPr>
        <w:t>.</w:t>
      </w:r>
      <w:r w:rsidR="00EE69D2" w:rsidRPr="00402ACD">
        <w:rPr>
          <w:spacing w:val="-7"/>
          <w:lang w:val="de-CH"/>
        </w:rPr>
        <w:t>12</w:t>
      </w:r>
      <w:proofErr w:type="spellEnd"/>
      <w:r w:rsidR="00EE69D2" w:rsidRPr="00402ACD">
        <w:rPr>
          <w:spacing w:val="-7"/>
          <w:lang w:val="de-CH"/>
        </w:rPr>
        <w:t>/2</w:t>
      </w:r>
      <w:r w:rsidR="00661DB9" w:rsidRPr="00402ACD">
        <w:rPr>
          <w:spacing w:val="-7"/>
          <w:lang w:val="de-CH"/>
        </w:rPr>
        <w:t>0</w:t>
      </w:r>
      <w:r w:rsidR="00EE69D2" w:rsidRPr="00402ACD">
        <w:rPr>
          <w:spacing w:val="-7"/>
          <w:lang w:val="de-CH"/>
        </w:rPr>
        <w:t>25/</w:t>
      </w:r>
      <w:proofErr w:type="spellStart"/>
      <w:r w:rsidR="00EE69D2" w:rsidRPr="00402ACD">
        <w:rPr>
          <w:spacing w:val="-7"/>
          <w:lang w:val="de-CH"/>
        </w:rPr>
        <w:t>SR</w:t>
      </w:r>
      <w:r w:rsidR="00661DB9" w:rsidRPr="00402ACD">
        <w:rPr>
          <w:spacing w:val="-7"/>
          <w:lang w:val="de-CH"/>
        </w:rPr>
        <w:t>.</w:t>
      </w:r>
      <w:r w:rsidR="00EE69D2" w:rsidRPr="00402ACD">
        <w:rPr>
          <w:spacing w:val="-7"/>
          <w:lang w:val="de-CH"/>
        </w:rPr>
        <w:t>41</w:t>
      </w:r>
      <w:proofErr w:type="spellEnd"/>
      <w:r w:rsidR="00661DB9" w:rsidRPr="006744CB">
        <w:rPr>
          <w:spacing w:val="-7"/>
          <w:lang w:val="zh-CN"/>
        </w:rPr>
        <w:t>、</w:t>
      </w:r>
      <w:r w:rsidR="00EE69D2" w:rsidRPr="00402ACD">
        <w:rPr>
          <w:spacing w:val="-7"/>
          <w:lang w:val="de-CH"/>
        </w:rPr>
        <w:t>E/</w:t>
      </w:r>
      <w:proofErr w:type="spellStart"/>
      <w:r w:rsidR="00EE69D2" w:rsidRPr="00402ACD">
        <w:rPr>
          <w:spacing w:val="-7"/>
          <w:lang w:val="de-CH"/>
        </w:rPr>
        <w:t>C</w:t>
      </w:r>
      <w:r w:rsidR="00661DB9" w:rsidRPr="00402ACD">
        <w:rPr>
          <w:spacing w:val="-7"/>
          <w:lang w:val="de-CH"/>
        </w:rPr>
        <w:t>.</w:t>
      </w:r>
      <w:r w:rsidR="00EE69D2" w:rsidRPr="00402ACD">
        <w:rPr>
          <w:spacing w:val="-7"/>
          <w:lang w:val="de-CH"/>
        </w:rPr>
        <w:t>12</w:t>
      </w:r>
      <w:proofErr w:type="spellEnd"/>
      <w:r w:rsidR="00EE69D2" w:rsidRPr="00402ACD">
        <w:rPr>
          <w:spacing w:val="-7"/>
          <w:lang w:val="de-CH"/>
        </w:rPr>
        <w:t>/2</w:t>
      </w:r>
      <w:r w:rsidR="00661DB9" w:rsidRPr="00402ACD">
        <w:rPr>
          <w:spacing w:val="-7"/>
          <w:lang w:val="de-CH"/>
        </w:rPr>
        <w:t>0</w:t>
      </w:r>
      <w:r w:rsidR="00EE69D2" w:rsidRPr="00402ACD">
        <w:rPr>
          <w:spacing w:val="-7"/>
          <w:lang w:val="de-CH"/>
        </w:rPr>
        <w:t>25/</w:t>
      </w:r>
      <w:proofErr w:type="spellStart"/>
      <w:r w:rsidR="00EE69D2" w:rsidRPr="00402ACD">
        <w:rPr>
          <w:spacing w:val="-7"/>
          <w:lang w:val="de-CH"/>
        </w:rPr>
        <w:t>SR</w:t>
      </w:r>
      <w:r w:rsidR="00661DB9" w:rsidRPr="00402ACD">
        <w:rPr>
          <w:spacing w:val="-7"/>
          <w:lang w:val="de-CH"/>
        </w:rPr>
        <w:t>.</w:t>
      </w:r>
      <w:r w:rsidR="00EE69D2" w:rsidRPr="00402ACD">
        <w:rPr>
          <w:spacing w:val="-7"/>
          <w:lang w:val="de-CH"/>
        </w:rPr>
        <w:t>42</w:t>
      </w:r>
      <w:proofErr w:type="spellEnd"/>
      <w:r w:rsidR="00661DB9" w:rsidRPr="006744CB">
        <w:rPr>
          <w:spacing w:val="-7"/>
          <w:lang w:val="zh-CN"/>
        </w:rPr>
        <w:t>、</w:t>
      </w:r>
      <w:r w:rsidR="00EE69D2" w:rsidRPr="00402ACD">
        <w:rPr>
          <w:spacing w:val="-6"/>
          <w:lang w:val="de-CH"/>
        </w:rPr>
        <w:t>E/</w:t>
      </w:r>
      <w:proofErr w:type="spellStart"/>
      <w:r w:rsidR="00EE69D2" w:rsidRPr="00402ACD">
        <w:rPr>
          <w:spacing w:val="-6"/>
          <w:lang w:val="de-CH"/>
        </w:rPr>
        <w:t>C</w:t>
      </w:r>
      <w:r w:rsidR="00661DB9" w:rsidRPr="00402ACD">
        <w:rPr>
          <w:spacing w:val="-6"/>
          <w:lang w:val="de-CH"/>
        </w:rPr>
        <w:t>.</w:t>
      </w:r>
      <w:r w:rsidR="00EE69D2" w:rsidRPr="00402ACD">
        <w:rPr>
          <w:spacing w:val="-6"/>
          <w:lang w:val="de-CH"/>
        </w:rPr>
        <w:t>12</w:t>
      </w:r>
      <w:proofErr w:type="spellEnd"/>
      <w:r w:rsidR="00EE69D2" w:rsidRPr="00402ACD">
        <w:rPr>
          <w:spacing w:val="-6"/>
          <w:lang w:val="de-CH"/>
        </w:rPr>
        <w:t>/2</w:t>
      </w:r>
      <w:r w:rsidR="00661DB9" w:rsidRPr="00402ACD">
        <w:rPr>
          <w:spacing w:val="-6"/>
          <w:lang w:val="de-CH"/>
        </w:rPr>
        <w:t>0</w:t>
      </w:r>
      <w:r w:rsidR="00EE69D2" w:rsidRPr="00402ACD">
        <w:rPr>
          <w:spacing w:val="-6"/>
          <w:lang w:val="de-CH"/>
        </w:rPr>
        <w:t>25/</w:t>
      </w:r>
      <w:proofErr w:type="spellStart"/>
      <w:r w:rsidR="00EE69D2" w:rsidRPr="00402ACD">
        <w:rPr>
          <w:spacing w:val="-6"/>
          <w:lang w:val="de-CH"/>
        </w:rPr>
        <w:t>SR</w:t>
      </w:r>
      <w:r w:rsidR="00661DB9" w:rsidRPr="00402ACD">
        <w:rPr>
          <w:spacing w:val="-6"/>
          <w:lang w:val="de-CH"/>
        </w:rPr>
        <w:t>.</w:t>
      </w:r>
      <w:r w:rsidR="00EE69D2" w:rsidRPr="00402ACD">
        <w:rPr>
          <w:spacing w:val="-6"/>
          <w:lang w:val="de-CH"/>
        </w:rPr>
        <w:t>43</w:t>
      </w:r>
      <w:proofErr w:type="spellEnd"/>
      <w:r w:rsidR="00661DB9" w:rsidRPr="006744CB">
        <w:rPr>
          <w:spacing w:val="-6"/>
          <w:lang w:val="zh-CN"/>
        </w:rPr>
        <w:t>、</w:t>
      </w:r>
      <w:r w:rsidR="00EE69D2" w:rsidRPr="00402ACD">
        <w:rPr>
          <w:spacing w:val="-6"/>
          <w:lang w:val="de-CH"/>
        </w:rPr>
        <w:t>E/</w:t>
      </w:r>
      <w:proofErr w:type="spellStart"/>
      <w:r w:rsidR="00EE69D2" w:rsidRPr="00402ACD">
        <w:rPr>
          <w:spacing w:val="-6"/>
          <w:lang w:val="de-CH"/>
        </w:rPr>
        <w:t>C</w:t>
      </w:r>
      <w:r w:rsidR="00661DB9" w:rsidRPr="00402ACD">
        <w:rPr>
          <w:spacing w:val="-6"/>
          <w:lang w:val="de-CH"/>
        </w:rPr>
        <w:t>.</w:t>
      </w:r>
      <w:r w:rsidR="00EE69D2" w:rsidRPr="00402ACD">
        <w:rPr>
          <w:spacing w:val="-6"/>
          <w:lang w:val="de-CH"/>
        </w:rPr>
        <w:t>12</w:t>
      </w:r>
      <w:proofErr w:type="spellEnd"/>
      <w:r w:rsidR="00EE69D2" w:rsidRPr="00402ACD">
        <w:rPr>
          <w:spacing w:val="-6"/>
          <w:lang w:val="de-CH"/>
        </w:rPr>
        <w:t>/2</w:t>
      </w:r>
      <w:r w:rsidR="00661DB9" w:rsidRPr="00402ACD">
        <w:rPr>
          <w:spacing w:val="-6"/>
          <w:lang w:val="de-CH"/>
        </w:rPr>
        <w:t>0</w:t>
      </w:r>
      <w:r w:rsidR="00EE69D2" w:rsidRPr="00402ACD">
        <w:rPr>
          <w:spacing w:val="-6"/>
          <w:lang w:val="de-CH"/>
        </w:rPr>
        <w:t>25/</w:t>
      </w:r>
      <w:proofErr w:type="spellStart"/>
      <w:r w:rsidR="00EE69D2" w:rsidRPr="00402ACD">
        <w:rPr>
          <w:spacing w:val="-6"/>
          <w:lang w:val="de-CH"/>
        </w:rPr>
        <w:t>SR</w:t>
      </w:r>
      <w:r w:rsidR="00661DB9" w:rsidRPr="00402ACD">
        <w:rPr>
          <w:spacing w:val="-6"/>
          <w:lang w:val="de-CH"/>
        </w:rPr>
        <w:t>.</w:t>
      </w:r>
      <w:r w:rsidR="00EE69D2" w:rsidRPr="00402ACD">
        <w:rPr>
          <w:spacing w:val="-6"/>
          <w:lang w:val="de-CH"/>
        </w:rPr>
        <w:t>44</w:t>
      </w:r>
      <w:proofErr w:type="spellEnd"/>
      <w:r w:rsidR="00661DB9" w:rsidRPr="006744CB">
        <w:rPr>
          <w:spacing w:val="-6"/>
          <w:lang w:val="zh-CN"/>
        </w:rPr>
        <w:t>、</w:t>
      </w:r>
      <w:r w:rsidR="00EE69D2" w:rsidRPr="00402ACD">
        <w:rPr>
          <w:spacing w:val="-6"/>
          <w:lang w:val="de-CH"/>
        </w:rPr>
        <w:t>E/</w:t>
      </w:r>
      <w:proofErr w:type="spellStart"/>
      <w:r w:rsidR="00EE69D2" w:rsidRPr="00402ACD">
        <w:rPr>
          <w:spacing w:val="-6"/>
          <w:lang w:val="de-CH"/>
        </w:rPr>
        <w:t>C</w:t>
      </w:r>
      <w:r w:rsidR="00661DB9" w:rsidRPr="00402ACD">
        <w:rPr>
          <w:spacing w:val="-6"/>
          <w:lang w:val="de-CH"/>
        </w:rPr>
        <w:t>.</w:t>
      </w:r>
      <w:r w:rsidR="00EE69D2" w:rsidRPr="00402ACD">
        <w:rPr>
          <w:spacing w:val="-6"/>
          <w:lang w:val="de-CH"/>
        </w:rPr>
        <w:t>12</w:t>
      </w:r>
      <w:proofErr w:type="spellEnd"/>
      <w:r w:rsidR="00EE69D2" w:rsidRPr="00402ACD">
        <w:rPr>
          <w:spacing w:val="-6"/>
          <w:lang w:val="de-CH"/>
        </w:rPr>
        <w:t>/2</w:t>
      </w:r>
      <w:r w:rsidR="00661DB9" w:rsidRPr="00402ACD">
        <w:rPr>
          <w:spacing w:val="-6"/>
          <w:lang w:val="de-CH"/>
        </w:rPr>
        <w:t>0</w:t>
      </w:r>
      <w:r w:rsidR="00EE69D2" w:rsidRPr="00402ACD">
        <w:rPr>
          <w:spacing w:val="-6"/>
          <w:lang w:val="de-CH"/>
        </w:rPr>
        <w:t>25/</w:t>
      </w:r>
      <w:proofErr w:type="spellStart"/>
      <w:r w:rsidR="00EE69D2" w:rsidRPr="00402ACD">
        <w:rPr>
          <w:spacing w:val="-6"/>
          <w:lang w:val="de-CH"/>
        </w:rPr>
        <w:t>SR</w:t>
      </w:r>
      <w:r w:rsidR="00661DB9" w:rsidRPr="00402ACD">
        <w:rPr>
          <w:spacing w:val="-6"/>
          <w:lang w:val="de-CH"/>
        </w:rPr>
        <w:t>.</w:t>
      </w:r>
      <w:r w:rsidR="00EE69D2" w:rsidRPr="00402ACD">
        <w:rPr>
          <w:spacing w:val="-6"/>
          <w:lang w:val="de-CH"/>
        </w:rPr>
        <w:t>45</w:t>
      </w:r>
      <w:proofErr w:type="spellEnd"/>
      <w:r w:rsidR="00661DB9" w:rsidRPr="006744CB">
        <w:rPr>
          <w:spacing w:val="-6"/>
          <w:lang w:val="zh-CN"/>
        </w:rPr>
        <w:t>、</w:t>
      </w:r>
      <w:r w:rsidR="00EE69D2" w:rsidRPr="00402ACD">
        <w:rPr>
          <w:spacing w:val="-6"/>
          <w:lang w:val="de-CH"/>
        </w:rPr>
        <w:t>E/</w:t>
      </w:r>
      <w:proofErr w:type="spellStart"/>
      <w:r w:rsidR="00EE69D2" w:rsidRPr="00402ACD">
        <w:rPr>
          <w:spacing w:val="-6"/>
          <w:lang w:val="de-CH"/>
        </w:rPr>
        <w:t>C</w:t>
      </w:r>
      <w:r w:rsidR="00661DB9" w:rsidRPr="00402ACD">
        <w:rPr>
          <w:spacing w:val="-6"/>
          <w:lang w:val="de-CH"/>
        </w:rPr>
        <w:t>.</w:t>
      </w:r>
      <w:r w:rsidR="00EE69D2" w:rsidRPr="00402ACD">
        <w:rPr>
          <w:spacing w:val="-6"/>
          <w:lang w:val="de-CH"/>
        </w:rPr>
        <w:t>12</w:t>
      </w:r>
      <w:proofErr w:type="spellEnd"/>
      <w:r w:rsidR="00EE69D2" w:rsidRPr="00402ACD">
        <w:rPr>
          <w:spacing w:val="-6"/>
          <w:lang w:val="de-CH"/>
        </w:rPr>
        <w:t>/2</w:t>
      </w:r>
      <w:r w:rsidR="00661DB9" w:rsidRPr="00402ACD">
        <w:rPr>
          <w:spacing w:val="-6"/>
          <w:lang w:val="de-CH"/>
        </w:rPr>
        <w:t>0</w:t>
      </w:r>
      <w:r w:rsidR="00EE69D2" w:rsidRPr="00402ACD">
        <w:rPr>
          <w:spacing w:val="-6"/>
          <w:lang w:val="de-CH"/>
        </w:rPr>
        <w:t>25/</w:t>
      </w:r>
      <w:proofErr w:type="spellStart"/>
      <w:r w:rsidR="00EE69D2" w:rsidRPr="00402ACD">
        <w:rPr>
          <w:spacing w:val="-6"/>
          <w:lang w:val="de-CH"/>
        </w:rPr>
        <w:t>SR</w:t>
      </w:r>
      <w:r w:rsidR="00661DB9" w:rsidRPr="00402ACD">
        <w:rPr>
          <w:spacing w:val="-6"/>
          <w:lang w:val="de-CH"/>
        </w:rPr>
        <w:t>.</w:t>
      </w:r>
      <w:r w:rsidR="00EE69D2" w:rsidRPr="00402ACD">
        <w:rPr>
          <w:spacing w:val="-6"/>
          <w:lang w:val="de-CH"/>
        </w:rPr>
        <w:t>46</w:t>
      </w:r>
      <w:proofErr w:type="spellEnd"/>
      <w:r w:rsidR="00661DB9" w:rsidRPr="006744CB">
        <w:rPr>
          <w:spacing w:val="-6"/>
          <w:lang w:val="zh-CN"/>
        </w:rPr>
        <w:t>、</w:t>
      </w:r>
      <w:r w:rsidR="00EE69D2" w:rsidRPr="00402ACD">
        <w:rPr>
          <w:spacing w:val="-6"/>
          <w:lang w:val="de-CH"/>
        </w:rPr>
        <w:t>E/</w:t>
      </w:r>
      <w:proofErr w:type="spellStart"/>
      <w:r w:rsidR="00EE69D2" w:rsidRPr="00402ACD">
        <w:rPr>
          <w:spacing w:val="-6"/>
          <w:lang w:val="de-CH"/>
        </w:rPr>
        <w:t>C</w:t>
      </w:r>
      <w:r w:rsidR="00661DB9" w:rsidRPr="00402ACD">
        <w:rPr>
          <w:spacing w:val="-6"/>
          <w:lang w:val="de-CH"/>
        </w:rPr>
        <w:t>.</w:t>
      </w:r>
      <w:r w:rsidR="00EE69D2" w:rsidRPr="00402ACD">
        <w:rPr>
          <w:spacing w:val="-6"/>
          <w:lang w:val="de-CH"/>
        </w:rPr>
        <w:t>12</w:t>
      </w:r>
      <w:proofErr w:type="spellEnd"/>
      <w:r w:rsidR="00EE69D2" w:rsidRPr="00402ACD">
        <w:rPr>
          <w:spacing w:val="-6"/>
          <w:lang w:val="de-CH"/>
        </w:rPr>
        <w:t>/2</w:t>
      </w:r>
      <w:r w:rsidR="00661DB9" w:rsidRPr="00402ACD">
        <w:rPr>
          <w:spacing w:val="-6"/>
          <w:lang w:val="de-CH"/>
        </w:rPr>
        <w:t>0</w:t>
      </w:r>
      <w:r w:rsidR="00EE69D2" w:rsidRPr="00402ACD">
        <w:rPr>
          <w:spacing w:val="-6"/>
          <w:lang w:val="de-CH"/>
        </w:rPr>
        <w:t>25/</w:t>
      </w:r>
      <w:proofErr w:type="spellStart"/>
      <w:r w:rsidR="00EE69D2" w:rsidRPr="00402ACD">
        <w:rPr>
          <w:spacing w:val="-6"/>
          <w:lang w:val="de-CH"/>
        </w:rPr>
        <w:t>SR</w:t>
      </w:r>
      <w:r w:rsidR="00661DB9" w:rsidRPr="00402ACD">
        <w:rPr>
          <w:spacing w:val="-6"/>
          <w:lang w:val="de-CH"/>
        </w:rPr>
        <w:t>.</w:t>
      </w:r>
      <w:r w:rsidR="00EE69D2" w:rsidRPr="00402ACD">
        <w:rPr>
          <w:spacing w:val="-6"/>
          <w:lang w:val="de-CH"/>
        </w:rPr>
        <w:t>47</w:t>
      </w:r>
      <w:proofErr w:type="spellEnd"/>
      <w:r w:rsidR="00661DB9" w:rsidRPr="006744CB">
        <w:rPr>
          <w:lang w:val="zh-CN"/>
        </w:rPr>
        <w:t>和</w:t>
      </w:r>
      <w:r w:rsidR="00EE69D2" w:rsidRPr="00402ACD">
        <w:rPr>
          <w:lang w:val="de-CH"/>
        </w:rPr>
        <w:t>E/</w:t>
      </w:r>
      <w:proofErr w:type="spellStart"/>
      <w:r w:rsidR="00EE69D2" w:rsidRPr="00402ACD">
        <w:rPr>
          <w:lang w:val="de-CH"/>
        </w:rPr>
        <w:t>C</w:t>
      </w:r>
      <w:r w:rsidR="00661DB9" w:rsidRPr="00402ACD">
        <w:rPr>
          <w:lang w:val="de-CH"/>
        </w:rPr>
        <w:t>.</w:t>
      </w:r>
      <w:r w:rsidR="00EE69D2" w:rsidRPr="00402ACD">
        <w:rPr>
          <w:lang w:val="de-CH"/>
        </w:rPr>
        <w:t>12</w:t>
      </w:r>
      <w:proofErr w:type="spellEnd"/>
      <w:r w:rsidR="00EE69D2" w:rsidRPr="00402ACD">
        <w:rPr>
          <w:lang w:val="de-CH"/>
        </w:rPr>
        <w:t>/2</w:t>
      </w:r>
      <w:r w:rsidR="00661DB9" w:rsidRPr="00402ACD">
        <w:rPr>
          <w:lang w:val="de-CH"/>
        </w:rPr>
        <w:t>0</w:t>
      </w:r>
      <w:r w:rsidR="00EE69D2" w:rsidRPr="00402ACD">
        <w:rPr>
          <w:lang w:val="de-CH"/>
        </w:rPr>
        <w:t>25/</w:t>
      </w:r>
      <w:proofErr w:type="spellStart"/>
      <w:r w:rsidR="00EE69D2" w:rsidRPr="00402ACD">
        <w:rPr>
          <w:lang w:val="de-CH"/>
        </w:rPr>
        <w:t>SR</w:t>
      </w:r>
      <w:r w:rsidR="00661DB9" w:rsidRPr="00402ACD">
        <w:rPr>
          <w:lang w:val="de-CH"/>
        </w:rPr>
        <w:t>.</w:t>
      </w:r>
      <w:r w:rsidR="00EE69D2" w:rsidRPr="00402ACD">
        <w:rPr>
          <w:lang w:val="de-CH"/>
        </w:rPr>
        <w:t>58</w:t>
      </w:r>
      <w:proofErr w:type="spellEnd"/>
      <w:r w:rsidR="00661DB9" w:rsidRPr="006744CB">
        <w:rPr>
          <w:lang w:val="zh-CN"/>
        </w:rPr>
        <w:t>。</w:t>
      </w:r>
    </w:p>
  </w:footnote>
  <w:footnote w:id="4">
    <w:p w14:paraId="04E541A5" w14:textId="77777777" w:rsidR="001848AD" w:rsidRPr="00747683" w:rsidRDefault="001848AD" w:rsidP="00FE3F0F">
      <w:pPr>
        <w:pStyle w:val="a5"/>
        <w:jc w:val="both"/>
        <w:rPr>
          <w:rStyle w:val="a7"/>
          <w:sz w:val="18"/>
          <w:vertAlign w:val="baseline"/>
          <w:lang w:val="es-ES"/>
        </w:rPr>
      </w:pPr>
      <w:r w:rsidRPr="008A08B3">
        <w:rPr>
          <w:rStyle w:val="a7"/>
          <w:vertAlign w:val="baseline"/>
          <w:lang w:val="de-CH"/>
        </w:rPr>
        <w:tab/>
      </w:r>
      <w:r w:rsidRPr="00747683">
        <w:rPr>
          <w:rStyle w:val="a7"/>
          <w:lang w:val="zh-CN"/>
        </w:rPr>
        <w:footnoteRef/>
      </w:r>
      <w:r w:rsidRPr="00FE3F0F">
        <w:rPr>
          <w:lang w:val="es-ES"/>
        </w:rPr>
        <w:tab/>
      </w:r>
      <w:r w:rsidRPr="00A67B40">
        <w:rPr>
          <w:lang w:val="es-ES"/>
        </w:rPr>
        <w:t>E/2009/22-E/</w:t>
      </w:r>
      <w:proofErr w:type="spellStart"/>
      <w:r w:rsidRPr="00A67B40">
        <w:rPr>
          <w:lang w:val="es-ES"/>
        </w:rPr>
        <w:t>C.12</w:t>
      </w:r>
      <w:proofErr w:type="spellEnd"/>
      <w:r w:rsidRPr="00A67B40">
        <w:rPr>
          <w:lang w:val="es-ES"/>
        </w:rPr>
        <w:t>/2008/3</w:t>
      </w:r>
      <w:r>
        <w:rPr>
          <w:lang w:val="es-ES"/>
        </w:rPr>
        <w:t>,</w:t>
      </w:r>
      <w:r w:rsidRPr="00FE3F0F">
        <w:rPr>
          <w:lang w:val="es-ES"/>
        </w:rPr>
        <w:t xml:space="preserve"> </w:t>
      </w:r>
      <w:r w:rsidRPr="00FE3F0F">
        <w:rPr>
          <w:lang w:val="zh-CN"/>
        </w:rPr>
        <w:t>附件八。</w:t>
      </w:r>
    </w:p>
  </w:footnote>
  <w:footnote w:id="5">
    <w:p w14:paraId="2BD7B0A9" w14:textId="123131C7" w:rsidR="00661DB9" w:rsidRPr="00FE3F0F" w:rsidRDefault="00661DB9" w:rsidP="00FE3F0F">
      <w:pPr>
        <w:pStyle w:val="a5"/>
        <w:jc w:val="both"/>
        <w:rPr>
          <w:lang w:val="es-ES"/>
        </w:rPr>
      </w:pPr>
      <w:r w:rsidRPr="00FE3F0F">
        <w:rPr>
          <w:lang w:val="es-ES"/>
        </w:rPr>
        <w:tab/>
      </w:r>
      <w:r w:rsidR="00747683" w:rsidRPr="00747683">
        <w:rPr>
          <w:rStyle w:val="a7"/>
          <w:lang w:val="zh-CN"/>
        </w:rPr>
        <w:footnoteRef/>
      </w:r>
      <w:r w:rsidRPr="00FE3F0F">
        <w:rPr>
          <w:lang w:val="es-ES"/>
        </w:rPr>
        <w:tab/>
      </w:r>
      <w:hyperlink r:id="rId1" w:history="1">
        <w:r w:rsidR="00EE69D2" w:rsidRPr="002945D7">
          <w:rPr>
            <w:rStyle w:val="af3"/>
            <w:lang w:val="es-ES"/>
          </w:rPr>
          <w:t>A/8</w:t>
        </w:r>
        <w:r w:rsidRPr="002945D7">
          <w:rPr>
            <w:rStyle w:val="af3"/>
            <w:lang w:val="es-ES"/>
          </w:rPr>
          <w:t>0</w:t>
        </w:r>
        <w:r w:rsidR="00EE69D2" w:rsidRPr="002945D7">
          <w:rPr>
            <w:rStyle w:val="af3"/>
            <w:lang w:val="es-ES"/>
          </w:rPr>
          <w:t>/294</w:t>
        </w:r>
      </w:hyperlink>
      <w:r w:rsidR="00EE69D2">
        <w:rPr>
          <w:lang w:val="es-ES"/>
        </w:rPr>
        <w:t>,</w:t>
      </w:r>
      <w:r w:rsidRPr="00FE3F0F">
        <w:rPr>
          <w:lang w:val="es-ES"/>
        </w:rPr>
        <w:t xml:space="preserve"> </w:t>
      </w:r>
      <w:r w:rsidRPr="00FE3F0F">
        <w:rPr>
          <w:lang w:val="zh-CN"/>
        </w:rPr>
        <w:t>第</w:t>
      </w:r>
      <w:r w:rsidR="00EE69D2">
        <w:rPr>
          <w:lang w:val="es-ES"/>
        </w:rPr>
        <w:t>76</w:t>
      </w:r>
      <w:r w:rsidRPr="00FE3F0F">
        <w:rPr>
          <w:lang w:val="zh-CN"/>
        </w:rPr>
        <w:t>和</w:t>
      </w:r>
      <w:r w:rsidR="00EE69D2">
        <w:rPr>
          <w:lang w:val="es-ES"/>
        </w:rPr>
        <w:t>77</w:t>
      </w:r>
      <w:r w:rsidRPr="00FE3F0F">
        <w:rPr>
          <w:lang w:val="zh-CN"/>
        </w:rPr>
        <w:t>段。</w:t>
      </w:r>
    </w:p>
  </w:footnote>
  <w:footnote w:id="6">
    <w:p w14:paraId="0E1D1572"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r w:rsidRPr="00FE3F0F">
        <w:rPr>
          <w:lang w:val="zh-CN"/>
        </w:rPr>
        <w:t>更多信息</w:t>
      </w:r>
      <w:r>
        <w:rPr>
          <w:lang w:val="es-ES"/>
        </w:rPr>
        <w:t>，</w:t>
      </w:r>
      <w:r w:rsidRPr="00FE3F0F">
        <w:rPr>
          <w:lang w:val="zh-CN"/>
        </w:rPr>
        <w:t>见</w:t>
      </w:r>
      <w:hyperlink r:id="rId2" w:history="1">
        <w:r w:rsidRPr="002945D7">
          <w:rPr>
            <w:rStyle w:val="af3"/>
            <w:lang w:val="es-ES"/>
          </w:rPr>
          <w:t>E/2024/22-E/</w:t>
        </w:r>
        <w:proofErr w:type="spellStart"/>
        <w:r w:rsidRPr="002945D7">
          <w:rPr>
            <w:rStyle w:val="af3"/>
            <w:lang w:val="es-ES"/>
          </w:rPr>
          <w:t>C.12</w:t>
        </w:r>
        <w:proofErr w:type="spellEnd"/>
        <w:r w:rsidRPr="002945D7">
          <w:rPr>
            <w:rStyle w:val="af3"/>
            <w:lang w:val="es-ES"/>
          </w:rPr>
          <w:t>/2023/3</w:t>
        </w:r>
      </w:hyperlink>
      <w:r w:rsidRPr="00FE3F0F">
        <w:rPr>
          <w:lang w:val="zh-CN"/>
        </w:rPr>
        <w:t>。</w:t>
      </w:r>
    </w:p>
  </w:footnote>
  <w:footnote w:id="7">
    <w:p w14:paraId="1867A0F3" w14:textId="748951AB" w:rsidR="00661DB9" w:rsidRPr="00FE3F0F" w:rsidRDefault="00661DB9" w:rsidP="00FE3F0F">
      <w:pPr>
        <w:pStyle w:val="a5"/>
        <w:jc w:val="both"/>
        <w:rPr>
          <w:lang w:val="es-ES"/>
        </w:rPr>
      </w:pPr>
      <w:r w:rsidRPr="00FE3F0F">
        <w:rPr>
          <w:lang w:val="es-ES"/>
        </w:rPr>
        <w:tab/>
      </w:r>
      <w:r w:rsidR="00747683" w:rsidRPr="00747683">
        <w:rPr>
          <w:rStyle w:val="a7"/>
          <w:lang w:val="zh-CN"/>
        </w:rPr>
        <w:footnoteRef/>
      </w:r>
      <w:r w:rsidRPr="00FE3F0F">
        <w:rPr>
          <w:lang w:val="es-ES"/>
        </w:rPr>
        <w:tab/>
      </w:r>
      <w:hyperlink r:id="rId3" w:history="1">
        <w:r w:rsidR="00EE69D2" w:rsidRPr="002945D7">
          <w:rPr>
            <w:rStyle w:val="af3"/>
            <w:lang w:val="es-ES"/>
          </w:rPr>
          <w:t>E/2</w:t>
        </w:r>
        <w:r w:rsidRPr="002945D7">
          <w:rPr>
            <w:rStyle w:val="af3"/>
            <w:lang w:val="es-ES"/>
          </w:rPr>
          <w:t>0</w:t>
        </w:r>
        <w:r w:rsidR="00EE69D2" w:rsidRPr="002945D7">
          <w:rPr>
            <w:rStyle w:val="af3"/>
            <w:lang w:val="es-ES"/>
          </w:rPr>
          <w:t>25/22</w:t>
        </w:r>
        <w:r w:rsidRPr="002945D7">
          <w:rPr>
            <w:rStyle w:val="af3"/>
            <w:lang w:val="es-ES"/>
          </w:rPr>
          <w:t>-</w:t>
        </w:r>
        <w:r w:rsidR="00EE69D2" w:rsidRPr="002945D7">
          <w:rPr>
            <w:rStyle w:val="af3"/>
            <w:lang w:val="es-ES"/>
          </w:rPr>
          <w:t>E/</w:t>
        </w:r>
        <w:proofErr w:type="spellStart"/>
        <w:r w:rsidR="00EE69D2" w:rsidRPr="002945D7">
          <w:rPr>
            <w:rStyle w:val="af3"/>
            <w:lang w:val="es-ES"/>
          </w:rPr>
          <w:t>C</w:t>
        </w:r>
        <w:r w:rsidRPr="002945D7">
          <w:rPr>
            <w:rStyle w:val="af3"/>
            <w:lang w:val="es-ES"/>
          </w:rPr>
          <w:t>.</w:t>
        </w:r>
        <w:r w:rsidR="00EE69D2" w:rsidRPr="002945D7">
          <w:rPr>
            <w:rStyle w:val="af3"/>
            <w:lang w:val="es-ES"/>
          </w:rPr>
          <w:t>12</w:t>
        </w:r>
        <w:proofErr w:type="spellEnd"/>
        <w:r w:rsidR="00EE69D2" w:rsidRPr="002945D7">
          <w:rPr>
            <w:rStyle w:val="af3"/>
            <w:lang w:val="es-ES"/>
          </w:rPr>
          <w:t>/2</w:t>
        </w:r>
        <w:r w:rsidRPr="002945D7">
          <w:rPr>
            <w:rStyle w:val="af3"/>
            <w:lang w:val="es-ES"/>
          </w:rPr>
          <w:t>0</w:t>
        </w:r>
        <w:r w:rsidR="00EE69D2" w:rsidRPr="002945D7">
          <w:rPr>
            <w:rStyle w:val="af3"/>
            <w:lang w:val="es-ES"/>
          </w:rPr>
          <w:t>24/3</w:t>
        </w:r>
      </w:hyperlink>
      <w:r w:rsidR="00EE69D2">
        <w:rPr>
          <w:lang w:val="es-ES"/>
        </w:rPr>
        <w:t>,</w:t>
      </w:r>
      <w:r w:rsidR="00A67B40">
        <w:rPr>
          <w:rFonts w:hint="eastAsia"/>
          <w:lang w:val="es-ES"/>
        </w:rPr>
        <w:t xml:space="preserve"> </w:t>
      </w:r>
      <w:r w:rsidRPr="00FE3F0F">
        <w:rPr>
          <w:lang w:val="zh-CN"/>
        </w:rPr>
        <w:t>第</w:t>
      </w:r>
      <w:r w:rsidR="00EE69D2">
        <w:rPr>
          <w:lang w:val="es-ES"/>
        </w:rPr>
        <w:t>29</w:t>
      </w:r>
      <w:r w:rsidRPr="00FE3F0F">
        <w:rPr>
          <w:lang w:val="zh-CN"/>
        </w:rPr>
        <w:t>段。</w:t>
      </w:r>
    </w:p>
  </w:footnote>
  <w:footnote w:id="8">
    <w:p w14:paraId="7EBCD138" w14:textId="77777777" w:rsidR="001848AD" w:rsidRPr="00747683" w:rsidRDefault="001848AD" w:rsidP="00FE3F0F">
      <w:pPr>
        <w:pStyle w:val="a5"/>
        <w:jc w:val="both"/>
        <w:rPr>
          <w:rStyle w:val="a7"/>
          <w:sz w:val="18"/>
          <w:vertAlign w:val="baseline"/>
          <w:lang w:val="es-ES"/>
        </w:rPr>
      </w:pPr>
      <w:r w:rsidRPr="009A5DAC">
        <w:rPr>
          <w:rStyle w:val="a7"/>
          <w:vertAlign w:val="baseline"/>
          <w:lang w:val="es-ES"/>
        </w:rPr>
        <w:tab/>
      </w:r>
      <w:r w:rsidRPr="00747683">
        <w:rPr>
          <w:rStyle w:val="a7"/>
          <w:lang w:val="zh-CN"/>
        </w:rPr>
        <w:footnoteRef/>
      </w:r>
      <w:r w:rsidRPr="00FE3F0F">
        <w:rPr>
          <w:lang w:val="es-ES"/>
        </w:rPr>
        <w:tab/>
      </w:r>
      <w:hyperlink r:id="rId4" w:history="1">
        <w:r w:rsidRPr="002945D7">
          <w:rPr>
            <w:rStyle w:val="af3"/>
            <w:lang w:val="es-ES"/>
          </w:rPr>
          <w:t>E/2000/22-E/</w:t>
        </w:r>
        <w:proofErr w:type="spellStart"/>
        <w:r w:rsidRPr="002945D7">
          <w:rPr>
            <w:rStyle w:val="af3"/>
            <w:lang w:val="es-ES"/>
          </w:rPr>
          <w:t>C.12</w:t>
        </w:r>
        <w:proofErr w:type="spellEnd"/>
        <w:r w:rsidRPr="002945D7">
          <w:rPr>
            <w:rStyle w:val="af3"/>
            <w:lang w:val="es-ES"/>
          </w:rPr>
          <w:t>/1999/11</w:t>
        </w:r>
      </w:hyperlink>
      <w:r>
        <w:rPr>
          <w:lang w:val="es-ES"/>
        </w:rPr>
        <w:t>,</w:t>
      </w:r>
      <w:r>
        <w:rPr>
          <w:rFonts w:hint="eastAsia"/>
          <w:lang w:val="es-ES"/>
        </w:rPr>
        <w:t xml:space="preserve"> </w:t>
      </w:r>
      <w:r w:rsidRPr="00FE3F0F">
        <w:rPr>
          <w:lang w:val="zh-CN"/>
        </w:rPr>
        <w:t>第</w:t>
      </w:r>
      <w:r>
        <w:rPr>
          <w:lang w:val="es-ES"/>
        </w:rPr>
        <w:t>38</w:t>
      </w:r>
      <w:r w:rsidRPr="00FE3F0F">
        <w:rPr>
          <w:lang w:val="zh-CN"/>
        </w:rPr>
        <w:t>和第</w:t>
      </w:r>
      <w:r>
        <w:rPr>
          <w:lang w:val="es-ES"/>
        </w:rPr>
        <w:t>39</w:t>
      </w:r>
      <w:r w:rsidRPr="00FE3F0F">
        <w:rPr>
          <w:lang w:val="zh-CN"/>
        </w:rPr>
        <w:t>段。</w:t>
      </w:r>
    </w:p>
  </w:footnote>
  <w:footnote w:id="9">
    <w:p w14:paraId="544F9E4E" w14:textId="2E743033" w:rsidR="00661DB9" w:rsidRPr="00FE3F0F" w:rsidRDefault="00661DB9" w:rsidP="00A67B40">
      <w:pPr>
        <w:pStyle w:val="a5"/>
        <w:wordWrap w:val="0"/>
        <w:jc w:val="both"/>
        <w:rPr>
          <w:lang w:val="es-ES"/>
        </w:rPr>
      </w:pPr>
      <w:r w:rsidRPr="00FE3F0F">
        <w:rPr>
          <w:lang w:val="es-ES"/>
        </w:rPr>
        <w:tab/>
      </w:r>
      <w:r w:rsidR="00747683" w:rsidRPr="00747683">
        <w:rPr>
          <w:rStyle w:val="a7"/>
          <w:lang w:val="zh-CN"/>
        </w:rPr>
        <w:footnoteRef/>
      </w:r>
      <w:r w:rsidRPr="00FE3F0F">
        <w:rPr>
          <w:lang w:val="es-ES"/>
        </w:rPr>
        <w:tab/>
      </w:r>
      <w:r w:rsidRPr="00FE3F0F">
        <w:rPr>
          <w:lang w:val="zh-CN"/>
        </w:rPr>
        <w:t>经济、社会及文化权利委员会关于结论性意见后续程序的修订说明</w:t>
      </w:r>
      <w:r w:rsidR="00EE69D2">
        <w:rPr>
          <w:lang w:val="es-ES"/>
        </w:rPr>
        <w:t>，</w:t>
      </w:r>
      <w:r w:rsidRPr="00FE3F0F">
        <w:rPr>
          <w:lang w:val="zh-CN"/>
        </w:rPr>
        <w:t>可查阅</w:t>
      </w:r>
      <w:hyperlink r:id="rId5" w:history="1">
        <w:r w:rsidR="006649D8" w:rsidRPr="00431B82">
          <w:rPr>
            <w:rStyle w:val="af3"/>
            <w:lang w:val="es-ES"/>
          </w:rPr>
          <w:t>https://tbinternet.ohchr.org/_layouts/15/treatybodyexternal/Download.aspx?symbolno=INT%2FCESCR%2FFGD%2F8826&amp;Lang=en</w:t>
        </w:r>
      </w:hyperlink>
      <w:r w:rsidRPr="00FE3F0F">
        <w:rPr>
          <w:lang w:val="zh-CN"/>
        </w:rPr>
        <w:t>。</w:t>
      </w:r>
    </w:p>
  </w:footnote>
  <w:footnote w:id="10">
    <w:p w14:paraId="0D78FE31" w14:textId="72AC8E11" w:rsidR="00661DB9" w:rsidRPr="00747683" w:rsidRDefault="009A5DAC" w:rsidP="00FE3F0F">
      <w:pPr>
        <w:pStyle w:val="a5"/>
        <w:jc w:val="both"/>
        <w:rPr>
          <w:rStyle w:val="a7"/>
          <w:sz w:val="18"/>
          <w:vertAlign w:val="baseline"/>
          <w:lang w:val="es-ES"/>
        </w:rPr>
      </w:pPr>
      <w:r w:rsidRPr="009A5DAC">
        <w:rPr>
          <w:rStyle w:val="a7"/>
          <w:vertAlign w:val="baseline"/>
          <w:lang w:val="es-ES"/>
        </w:rPr>
        <w:tab/>
      </w:r>
      <w:r w:rsidR="00747683" w:rsidRPr="00747683">
        <w:rPr>
          <w:rStyle w:val="a7"/>
          <w:lang w:val="zh-CN"/>
        </w:rPr>
        <w:footnoteRef/>
      </w:r>
      <w:r w:rsidR="00661DB9" w:rsidRPr="00FE3F0F">
        <w:rPr>
          <w:lang w:val="es-ES"/>
        </w:rPr>
        <w:tab/>
      </w:r>
      <w:hyperlink r:id="rId6" w:history="1">
        <w:r w:rsidR="00EE69D2" w:rsidRPr="002945D7">
          <w:rPr>
            <w:rStyle w:val="af3"/>
            <w:lang w:val="es-ES"/>
          </w:rPr>
          <w:t>E/2</w:t>
        </w:r>
        <w:r w:rsidR="00661DB9" w:rsidRPr="002945D7">
          <w:rPr>
            <w:rStyle w:val="af3"/>
            <w:lang w:val="es-ES"/>
          </w:rPr>
          <w:t>0</w:t>
        </w:r>
        <w:r w:rsidR="00EE69D2" w:rsidRPr="002945D7">
          <w:rPr>
            <w:rStyle w:val="af3"/>
            <w:lang w:val="es-ES"/>
          </w:rPr>
          <w:t>2</w:t>
        </w:r>
        <w:r w:rsidR="00661DB9" w:rsidRPr="002945D7">
          <w:rPr>
            <w:rStyle w:val="af3"/>
            <w:lang w:val="es-ES"/>
          </w:rPr>
          <w:t>0</w:t>
        </w:r>
        <w:r w:rsidR="00EE69D2" w:rsidRPr="002945D7">
          <w:rPr>
            <w:rStyle w:val="af3"/>
            <w:lang w:val="es-ES"/>
          </w:rPr>
          <w:t>/22</w:t>
        </w:r>
        <w:r w:rsidR="00661DB9" w:rsidRPr="002945D7">
          <w:rPr>
            <w:rStyle w:val="af3"/>
            <w:lang w:val="es-ES"/>
          </w:rPr>
          <w:t>-</w:t>
        </w:r>
        <w:r w:rsidR="00EE69D2" w:rsidRPr="002945D7">
          <w:rPr>
            <w:rStyle w:val="af3"/>
            <w:lang w:val="es-ES"/>
          </w:rPr>
          <w:t>E/</w:t>
        </w:r>
        <w:proofErr w:type="spellStart"/>
        <w:r w:rsidR="00EE69D2" w:rsidRPr="002945D7">
          <w:rPr>
            <w:rStyle w:val="af3"/>
            <w:lang w:val="es-ES"/>
          </w:rPr>
          <w:t>C</w:t>
        </w:r>
        <w:r w:rsidR="00661DB9" w:rsidRPr="002945D7">
          <w:rPr>
            <w:rStyle w:val="af3"/>
            <w:lang w:val="es-ES"/>
          </w:rPr>
          <w:t>.</w:t>
        </w:r>
        <w:r w:rsidR="00EE69D2" w:rsidRPr="002945D7">
          <w:rPr>
            <w:rStyle w:val="af3"/>
            <w:lang w:val="es-ES"/>
          </w:rPr>
          <w:t>12</w:t>
        </w:r>
        <w:proofErr w:type="spellEnd"/>
        <w:r w:rsidR="00EE69D2" w:rsidRPr="002945D7">
          <w:rPr>
            <w:rStyle w:val="af3"/>
            <w:lang w:val="es-ES"/>
          </w:rPr>
          <w:t>/2</w:t>
        </w:r>
        <w:r w:rsidR="00661DB9" w:rsidRPr="002945D7">
          <w:rPr>
            <w:rStyle w:val="af3"/>
            <w:lang w:val="es-ES"/>
          </w:rPr>
          <w:t>0</w:t>
        </w:r>
        <w:r w:rsidR="00EE69D2" w:rsidRPr="002945D7">
          <w:rPr>
            <w:rStyle w:val="af3"/>
            <w:lang w:val="es-ES"/>
          </w:rPr>
          <w:t>19/3</w:t>
        </w:r>
      </w:hyperlink>
      <w:r w:rsidR="00EE69D2">
        <w:rPr>
          <w:lang w:val="es-ES"/>
        </w:rPr>
        <w:t>,</w:t>
      </w:r>
      <w:r w:rsidR="00661DB9" w:rsidRPr="00FE3F0F">
        <w:rPr>
          <w:lang w:val="es-ES"/>
        </w:rPr>
        <w:t xml:space="preserve"> </w:t>
      </w:r>
      <w:r w:rsidR="00661DB9" w:rsidRPr="00FE3F0F">
        <w:rPr>
          <w:lang w:val="zh-CN"/>
        </w:rPr>
        <w:t>附件一。</w:t>
      </w:r>
    </w:p>
  </w:footnote>
  <w:footnote w:id="11">
    <w:p w14:paraId="75BC47D5" w14:textId="67981F34" w:rsidR="00661DB9" w:rsidRPr="00FE3F0F" w:rsidRDefault="00661DB9" w:rsidP="00FE3F0F">
      <w:pPr>
        <w:pStyle w:val="a5"/>
        <w:jc w:val="both"/>
        <w:rPr>
          <w:bCs/>
          <w:lang w:val="es-ES"/>
        </w:rPr>
      </w:pPr>
      <w:r w:rsidRPr="00FE3F0F">
        <w:rPr>
          <w:lang w:val="es-ES"/>
        </w:rPr>
        <w:tab/>
      </w:r>
      <w:r w:rsidR="00747683" w:rsidRPr="00747683">
        <w:rPr>
          <w:rStyle w:val="a7"/>
          <w:lang w:val="zh-CN"/>
        </w:rPr>
        <w:footnoteRef/>
      </w:r>
      <w:r w:rsidRPr="00FE3F0F">
        <w:rPr>
          <w:lang w:val="es-ES"/>
        </w:rPr>
        <w:tab/>
      </w:r>
      <w:hyperlink r:id="rId7" w:history="1">
        <w:r w:rsidR="00EE69D2" w:rsidRPr="002945D7">
          <w:rPr>
            <w:rStyle w:val="af3"/>
            <w:lang w:val="es-ES"/>
          </w:rPr>
          <w:t>E/2</w:t>
        </w:r>
        <w:r w:rsidRPr="002945D7">
          <w:rPr>
            <w:rStyle w:val="af3"/>
            <w:lang w:val="es-ES"/>
          </w:rPr>
          <w:t>0</w:t>
        </w:r>
        <w:r w:rsidR="00EE69D2" w:rsidRPr="002945D7">
          <w:rPr>
            <w:rStyle w:val="af3"/>
            <w:lang w:val="es-ES"/>
          </w:rPr>
          <w:t>23/22</w:t>
        </w:r>
        <w:r w:rsidRPr="002945D7">
          <w:rPr>
            <w:rStyle w:val="af3"/>
            <w:lang w:val="es-ES"/>
          </w:rPr>
          <w:t>-</w:t>
        </w:r>
        <w:r w:rsidR="00EE69D2" w:rsidRPr="002945D7">
          <w:rPr>
            <w:rStyle w:val="af3"/>
            <w:lang w:val="es-ES"/>
          </w:rPr>
          <w:t>E/</w:t>
        </w:r>
        <w:proofErr w:type="spellStart"/>
        <w:r w:rsidR="00EE69D2" w:rsidRPr="002945D7">
          <w:rPr>
            <w:rStyle w:val="af3"/>
            <w:lang w:val="es-ES"/>
          </w:rPr>
          <w:t>C</w:t>
        </w:r>
        <w:r w:rsidRPr="002945D7">
          <w:rPr>
            <w:rStyle w:val="af3"/>
            <w:lang w:val="es-ES"/>
          </w:rPr>
          <w:t>.</w:t>
        </w:r>
        <w:r w:rsidR="00EE69D2" w:rsidRPr="002945D7">
          <w:rPr>
            <w:rStyle w:val="af3"/>
            <w:lang w:val="es-ES"/>
          </w:rPr>
          <w:t>12</w:t>
        </w:r>
        <w:proofErr w:type="spellEnd"/>
        <w:r w:rsidR="00EE69D2" w:rsidRPr="002945D7">
          <w:rPr>
            <w:rStyle w:val="af3"/>
            <w:lang w:val="es-ES"/>
          </w:rPr>
          <w:t>/2</w:t>
        </w:r>
        <w:r w:rsidRPr="002945D7">
          <w:rPr>
            <w:rStyle w:val="af3"/>
            <w:lang w:val="es-ES"/>
          </w:rPr>
          <w:t>0</w:t>
        </w:r>
        <w:r w:rsidR="00EE69D2" w:rsidRPr="002945D7">
          <w:rPr>
            <w:rStyle w:val="af3"/>
            <w:lang w:val="es-ES"/>
          </w:rPr>
          <w:t>22/3</w:t>
        </w:r>
      </w:hyperlink>
      <w:r w:rsidR="00EE69D2">
        <w:rPr>
          <w:lang w:val="es-ES"/>
        </w:rPr>
        <w:t>,</w:t>
      </w:r>
      <w:r w:rsidR="00887ACD">
        <w:rPr>
          <w:rFonts w:hint="eastAsia"/>
          <w:lang w:val="es-ES"/>
        </w:rPr>
        <w:t xml:space="preserve"> </w:t>
      </w:r>
      <w:r w:rsidRPr="00FE3F0F">
        <w:rPr>
          <w:lang w:val="zh-CN"/>
        </w:rPr>
        <w:t>第</w:t>
      </w:r>
      <w:r w:rsidR="00EE69D2">
        <w:rPr>
          <w:lang w:val="es-ES"/>
        </w:rPr>
        <w:t>45</w:t>
      </w:r>
      <w:r w:rsidRPr="00FE3F0F">
        <w:rPr>
          <w:lang w:val="zh-CN"/>
        </w:rPr>
        <w:t>段。</w:t>
      </w:r>
      <w:bookmarkStart w:id="292" w:name="_Hlk127867847"/>
      <w:bookmarkEnd w:id="292"/>
    </w:p>
  </w:footnote>
  <w:footnote w:id="12">
    <w:p w14:paraId="5BA809DA" w14:textId="77777777" w:rsidR="001848AD" w:rsidRPr="00747683" w:rsidRDefault="001848AD" w:rsidP="00FE3F0F">
      <w:pPr>
        <w:pStyle w:val="a5"/>
        <w:jc w:val="both"/>
        <w:rPr>
          <w:rStyle w:val="a7"/>
          <w:sz w:val="18"/>
          <w:vertAlign w:val="baseline"/>
          <w:lang w:val="es-ES"/>
        </w:rPr>
      </w:pPr>
      <w:r w:rsidRPr="009A5DAC">
        <w:rPr>
          <w:rStyle w:val="a7"/>
          <w:vertAlign w:val="baseline"/>
          <w:lang w:val="es-ES"/>
        </w:rPr>
        <w:tab/>
      </w:r>
      <w:r w:rsidRPr="00747683">
        <w:rPr>
          <w:rStyle w:val="a7"/>
          <w:lang w:val="zh-CN"/>
        </w:rPr>
        <w:footnoteRef/>
      </w:r>
      <w:r w:rsidRPr="00FE3F0F">
        <w:rPr>
          <w:lang w:val="es-ES"/>
        </w:rPr>
        <w:tab/>
      </w:r>
      <w:hyperlink r:id="rId8" w:history="1">
        <w:r w:rsidRPr="002945D7">
          <w:rPr>
            <w:rStyle w:val="af3"/>
            <w:lang w:val="es-ES"/>
          </w:rPr>
          <w:t>E/2001/22-E/</w:t>
        </w:r>
        <w:proofErr w:type="spellStart"/>
        <w:r w:rsidRPr="002945D7">
          <w:rPr>
            <w:rStyle w:val="af3"/>
            <w:lang w:val="es-ES"/>
          </w:rPr>
          <w:t>C.12</w:t>
        </w:r>
        <w:proofErr w:type="spellEnd"/>
        <w:r w:rsidRPr="002945D7">
          <w:rPr>
            <w:rStyle w:val="af3"/>
            <w:lang w:val="es-ES"/>
          </w:rPr>
          <w:t>/2000/21</w:t>
        </w:r>
      </w:hyperlink>
      <w:r>
        <w:rPr>
          <w:lang w:val="es-ES"/>
        </w:rPr>
        <w:t>,</w:t>
      </w:r>
      <w:r w:rsidRPr="00FE3F0F">
        <w:rPr>
          <w:lang w:val="es-ES"/>
        </w:rPr>
        <w:t xml:space="preserve"> </w:t>
      </w:r>
      <w:r w:rsidRPr="00FE3F0F">
        <w:rPr>
          <w:lang w:val="zh-CN"/>
        </w:rPr>
        <w:t>附件五。</w:t>
      </w:r>
    </w:p>
  </w:footnote>
  <w:footnote w:id="13">
    <w:p w14:paraId="4BAC8904" w14:textId="77777777" w:rsidR="001848AD" w:rsidRPr="00747683" w:rsidRDefault="001848AD" w:rsidP="00FE3F0F">
      <w:pPr>
        <w:pStyle w:val="a5"/>
        <w:jc w:val="both"/>
        <w:rPr>
          <w:rStyle w:val="a7"/>
          <w:sz w:val="18"/>
          <w:vertAlign w:val="baseline"/>
          <w:lang w:val="es-ES"/>
        </w:rPr>
      </w:pPr>
      <w:r w:rsidRPr="009A5DAC">
        <w:rPr>
          <w:rStyle w:val="a7"/>
          <w:vertAlign w:val="baseline"/>
          <w:lang w:val="es-ES"/>
        </w:rPr>
        <w:tab/>
      </w:r>
      <w:r w:rsidRPr="00747683">
        <w:rPr>
          <w:rStyle w:val="a7"/>
          <w:lang w:val="zh-CN"/>
        </w:rPr>
        <w:footnoteRef/>
      </w:r>
      <w:r w:rsidRPr="00FE3F0F">
        <w:rPr>
          <w:lang w:val="es-ES"/>
        </w:rPr>
        <w:tab/>
      </w:r>
      <w:r w:rsidRPr="00FE3F0F">
        <w:rPr>
          <w:lang w:val="zh-CN"/>
        </w:rPr>
        <w:t>见</w:t>
      </w:r>
      <w:r>
        <w:rPr>
          <w:lang w:val="es-ES"/>
        </w:rPr>
        <w:fldChar w:fldCharType="begin"/>
      </w:r>
      <w:r>
        <w:rPr>
          <w:lang w:val="es-ES"/>
        </w:rPr>
        <w:instrText>HYPERLINK "https://www.ohchr.org/en/treaty-bodies/cescr/general-comments"</w:instrText>
      </w:r>
      <w:r>
        <w:rPr>
          <w:lang w:val="es-ES"/>
        </w:rPr>
      </w:r>
      <w:r>
        <w:rPr>
          <w:lang w:val="es-ES"/>
        </w:rPr>
        <w:fldChar w:fldCharType="separate"/>
      </w:r>
      <w:r>
        <w:rPr>
          <w:rStyle w:val="af3"/>
          <w:lang w:val="es-ES"/>
        </w:rPr>
        <w:t>https://</w:t>
      </w:r>
      <w:proofErr w:type="spellStart"/>
      <w:r>
        <w:rPr>
          <w:rStyle w:val="af3"/>
          <w:lang w:val="es-ES"/>
        </w:rPr>
        <w:t>www.ohchr.org</w:t>
      </w:r>
      <w:proofErr w:type="spellEnd"/>
      <w:r>
        <w:rPr>
          <w:rStyle w:val="af3"/>
          <w:lang w:val="es-ES"/>
        </w:rPr>
        <w:t>/en/</w:t>
      </w:r>
      <w:proofErr w:type="spellStart"/>
      <w:r>
        <w:rPr>
          <w:rStyle w:val="af3"/>
          <w:lang w:val="es-ES"/>
        </w:rPr>
        <w:t>treaty-bodies</w:t>
      </w:r>
      <w:proofErr w:type="spellEnd"/>
      <w:r>
        <w:rPr>
          <w:rStyle w:val="af3"/>
          <w:lang w:val="es-ES"/>
        </w:rPr>
        <w:t>/</w:t>
      </w:r>
      <w:proofErr w:type="spellStart"/>
      <w:r>
        <w:rPr>
          <w:rStyle w:val="af3"/>
          <w:lang w:val="es-ES"/>
        </w:rPr>
        <w:t>cescr</w:t>
      </w:r>
      <w:proofErr w:type="spellEnd"/>
      <w:r>
        <w:rPr>
          <w:rStyle w:val="af3"/>
          <w:lang w:val="es-ES"/>
        </w:rPr>
        <w:t>/general-</w:t>
      </w:r>
      <w:proofErr w:type="spellStart"/>
      <w:r>
        <w:rPr>
          <w:rStyle w:val="af3"/>
          <w:lang w:val="es-ES"/>
        </w:rPr>
        <w:t>comments</w:t>
      </w:r>
      <w:proofErr w:type="spellEnd"/>
      <w:r>
        <w:rPr>
          <w:lang w:val="es-ES"/>
        </w:rPr>
        <w:fldChar w:fldCharType="end"/>
      </w:r>
      <w:r w:rsidRPr="00FE3F0F">
        <w:rPr>
          <w:lang w:val="zh-CN"/>
        </w:rPr>
        <w:t>。</w:t>
      </w:r>
    </w:p>
  </w:footnote>
  <w:footnote w:id="14">
    <w:p w14:paraId="744FD06F" w14:textId="11B041C7" w:rsidR="00661DB9" w:rsidRPr="00747683" w:rsidRDefault="009A5DAC" w:rsidP="00FE3F0F">
      <w:pPr>
        <w:pStyle w:val="a5"/>
        <w:jc w:val="both"/>
        <w:rPr>
          <w:rStyle w:val="a7"/>
          <w:sz w:val="18"/>
          <w:vertAlign w:val="baseline"/>
          <w:lang w:val="es-ES"/>
        </w:rPr>
      </w:pPr>
      <w:r w:rsidRPr="009A5DAC">
        <w:rPr>
          <w:rStyle w:val="a7"/>
          <w:vertAlign w:val="baseline"/>
          <w:lang w:val="es-ES"/>
        </w:rPr>
        <w:tab/>
      </w:r>
      <w:r w:rsidR="00747683" w:rsidRPr="00747683">
        <w:rPr>
          <w:rStyle w:val="a7"/>
          <w:lang w:val="zh-CN"/>
        </w:rPr>
        <w:footnoteRef/>
      </w:r>
      <w:r w:rsidR="00661DB9" w:rsidRPr="00FE3F0F">
        <w:rPr>
          <w:lang w:val="es-ES"/>
        </w:rPr>
        <w:tab/>
      </w:r>
      <w:hyperlink r:id="rId9" w:history="1">
        <w:r w:rsidR="00EE69D2" w:rsidRPr="002945D7">
          <w:rPr>
            <w:rStyle w:val="af3"/>
            <w:lang w:val="es-ES"/>
          </w:rPr>
          <w:t>E/</w:t>
        </w:r>
        <w:proofErr w:type="spellStart"/>
        <w:r w:rsidR="00EE69D2" w:rsidRPr="002945D7">
          <w:rPr>
            <w:rStyle w:val="af3"/>
            <w:lang w:val="es-ES"/>
          </w:rPr>
          <w:t>C</w:t>
        </w:r>
        <w:r w:rsidR="00661DB9" w:rsidRPr="002945D7">
          <w:rPr>
            <w:rStyle w:val="af3"/>
            <w:lang w:val="es-ES"/>
          </w:rPr>
          <w:t>.</w:t>
        </w:r>
        <w:r w:rsidR="00EE69D2" w:rsidRPr="002945D7">
          <w:rPr>
            <w:rStyle w:val="af3"/>
            <w:lang w:val="es-ES"/>
          </w:rPr>
          <w:t>12</w:t>
        </w:r>
        <w:proofErr w:type="spellEnd"/>
        <w:r w:rsidR="00EE69D2" w:rsidRPr="002945D7">
          <w:rPr>
            <w:rStyle w:val="af3"/>
            <w:lang w:val="es-ES"/>
          </w:rPr>
          <w:t>/2</w:t>
        </w:r>
        <w:r w:rsidR="00661DB9" w:rsidRPr="002945D7">
          <w:rPr>
            <w:rStyle w:val="af3"/>
            <w:lang w:val="es-ES"/>
          </w:rPr>
          <w:t>00</w:t>
        </w:r>
        <w:r w:rsidR="00EE69D2" w:rsidRPr="002945D7">
          <w:rPr>
            <w:rStyle w:val="af3"/>
            <w:lang w:val="es-ES"/>
          </w:rPr>
          <w:t>8/2</w:t>
        </w:r>
      </w:hyperlink>
      <w:r w:rsidR="00EE69D2">
        <w:rPr>
          <w:lang w:val="es-ES"/>
        </w:rPr>
        <w:t>.</w:t>
      </w:r>
    </w:p>
  </w:footnote>
  <w:footnote w:id="15">
    <w:p w14:paraId="34FC3A2C" w14:textId="412FA32D" w:rsidR="00661DB9" w:rsidRPr="00747683" w:rsidRDefault="009A5DAC" w:rsidP="00FE3F0F">
      <w:pPr>
        <w:pStyle w:val="a5"/>
        <w:jc w:val="both"/>
        <w:rPr>
          <w:rStyle w:val="a7"/>
          <w:sz w:val="18"/>
          <w:vertAlign w:val="baseline"/>
          <w:lang w:val="es-ES"/>
        </w:rPr>
      </w:pPr>
      <w:r w:rsidRPr="009A5DAC">
        <w:rPr>
          <w:rStyle w:val="a7"/>
          <w:vertAlign w:val="baseline"/>
          <w:lang w:val="es-ES"/>
        </w:rPr>
        <w:tab/>
      </w:r>
      <w:r w:rsidR="00747683" w:rsidRPr="00747683">
        <w:rPr>
          <w:rStyle w:val="a7"/>
          <w:lang w:val="zh-CN"/>
        </w:rPr>
        <w:footnoteRef/>
      </w:r>
      <w:r w:rsidR="00661DB9" w:rsidRPr="00FE3F0F">
        <w:rPr>
          <w:lang w:val="es-ES"/>
        </w:rPr>
        <w:tab/>
      </w:r>
      <w:r w:rsidR="00EE69D2" w:rsidRPr="00887ACD">
        <w:rPr>
          <w:lang w:val="es-ES"/>
        </w:rPr>
        <w:t>E/</w:t>
      </w:r>
      <w:proofErr w:type="spellStart"/>
      <w:r w:rsidR="00EE69D2" w:rsidRPr="00887ACD">
        <w:rPr>
          <w:lang w:val="es-ES"/>
        </w:rPr>
        <w:t>C</w:t>
      </w:r>
      <w:r w:rsidR="00661DB9" w:rsidRPr="00887ACD">
        <w:rPr>
          <w:lang w:val="es-ES"/>
        </w:rPr>
        <w:t>.</w:t>
      </w:r>
      <w:r w:rsidR="00EE69D2" w:rsidRPr="00887ACD">
        <w:rPr>
          <w:lang w:val="es-ES"/>
        </w:rPr>
        <w:t>12</w:t>
      </w:r>
      <w:proofErr w:type="spellEnd"/>
      <w:r w:rsidR="00EE69D2" w:rsidRPr="00887ACD">
        <w:rPr>
          <w:lang w:val="es-ES"/>
        </w:rPr>
        <w:t>/76/2</w:t>
      </w:r>
      <w:r w:rsidR="00EE69D2">
        <w:rPr>
          <w:lang w:val="es-ES"/>
        </w:rPr>
        <w:t>.</w:t>
      </w:r>
    </w:p>
  </w:footnote>
  <w:footnote w:id="16">
    <w:p w14:paraId="0F44362B"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0" w:history="1">
        <w:r w:rsidRPr="002945D7">
          <w:rPr>
            <w:rStyle w:val="af3"/>
            <w:lang w:val="es-ES"/>
          </w:rPr>
          <w:t>E/</w:t>
        </w:r>
        <w:proofErr w:type="spellStart"/>
        <w:r w:rsidRPr="002945D7">
          <w:rPr>
            <w:rStyle w:val="af3"/>
            <w:lang w:val="es-ES"/>
          </w:rPr>
          <w:t>C.12</w:t>
        </w:r>
        <w:proofErr w:type="spellEnd"/>
        <w:r w:rsidRPr="002945D7">
          <w:rPr>
            <w:rStyle w:val="af3"/>
            <w:lang w:val="es-ES"/>
          </w:rPr>
          <w:t>/77/D/165/2019</w:t>
        </w:r>
      </w:hyperlink>
      <w:r>
        <w:rPr>
          <w:lang w:val="es-ES"/>
        </w:rPr>
        <w:t>.</w:t>
      </w:r>
    </w:p>
  </w:footnote>
  <w:footnote w:id="17">
    <w:p w14:paraId="7545BD4D"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1" w:history="1">
        <w:r w:rsidRPr="002945D7">
          <w:rPr>
            <w:rStyle w:val="af3"/>
            <w:lang w:val="es-ES"/>
          </w:rPr>
          <w:t>E/</w:t>
        </w:r>
        <w:proofErr w:type="spellStart"/>
        <w:r w:rsidRPr="002945D7">
          <w:rPr>
            <w:rStyle w:val="af3"/>
            <w:lang w:val="es-ES"/>
          </w:rPr>
          <w:t>C.12</w:t>
        </w:r>
        <w:proofErr w:type="spellEnd"/>
        <w:r w:rsidRPr="002945D7">
          <w:rPr>
            <w:rStyle w:val="af3"/>
            <w:lang w:val="es-ES"/>
          </w:rPr>
          <w:t>/77/D/148/2019</w:t>
        </w:r>
      </w:hyperlink>
      <w:r>
        <w:rPr>
          <w:lang w:val="es-ES"/>
        </w:rPr>
        <w:t>.</w:t>
      </w:r>
    </w:p>
  </w:footnote>
  <w:footnote w:id="18">
    <w:p w14:paraId="667345EC"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2" w:history="1">
        <w:r w:rsidRPr="002945D7">
          <w:rPr>
            <w:rStyle w:val="af3"/>
            <w:lang w:val="es-ES"/>
          </w:rPr>
          <w:t>E/</w:t>
        </w:r>
        <w:proofErr w:type="spellStart"/>
        <w:r w:rsidRPr="002945D7">
          <w:rPr>
            <w:rStyle w:val="af3"/>
            <w:lang w:val="es-ES"/>
          </w:rPr>
          <w:t>C.12</w:t>
        </w:r>
        <w:proofErr w:type="spellEnd"/>
        <w:r w:rsidRPr="002945D7">
          <w:rPr>
            <w:rStyle w:val="af3"/>
            <w:lang w:val="es-ES"/>
          </w:rPr>
          <w:t>/77/D/242/2021</w:t>
        </w:r>
      </w:hyperlink>
      <w:r>
        <w:rPr>
          <w:lang w:val="es-ES"/>
        </w:rPr>
        <w:t>.</w:t>
      </w:r>
    </w:p>
  </w:footnote>
  <w:footnote w:id="19">
    <w:p w14:paraId="04B52904"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3" w:history="1">
        <w:r w:rsidRPr="002945D7">
          <w:rPr>
            <w:rStyle w:val="af3"/>
            <w:lang w:val="es-ES"/>
          </w:rPr>
          <w:t>E/</w:t>
        </w:r>
        <w:proofErr w:type="spellStart"/>
        <w:r w:rsidRPr="002945D7">
          <w:rPr>
            <w:rStyle w:val="af3"/>
            <w:lang w:val="es-ES"/>
          </w:rPr>
          <w:t>C.12</w:t>
        </w:r>
        <w:proofErr w:type="spellEnd"/>
        <w:r w:rsidRPr="002945D7">
          <w:rPr>
            <w:rStyle w:val="af3"/>
            <w:lang w:val="es-ES"/>
          </w:rPr>
          <w:t>/77/D/199/2020</w:t>
        </w:r>
      </w:hyperlink>
      <w:r>
        <w:rPr>
          <w:lang w:val="es-ES"/>
        </w:rPr>
        <w:t>.</w:t>
      </w:r>
    </w:p>
  </w:footnote>
  <w:footnote w:id="20">
    <w:p w14:paraId="5209722A"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4" w:history="1">
        <w:r w:rsidRPr="002945D7">
          <w:rPr>
            <w:rStyle w:val="af3"/>
            <w:lang w:val="es-ES"/>
          </w:rPr>
          <w:t>E/</w:t>
        </w:r>
        <w:proofErr w:type="spellStart"/>
        <w:r w:rsidRPr="002945D7">
          <w:rPr>
            <w:rStyle w:val="af3"/>
            <w:lang w:val="es-ES"/>
          </w:rPr>
          <w:t>C.12</w:t>
        </w:r>
        <w:proofErr w:type="spellEnd"/>
        <w:r w:rsidRPr="002945D7">
          <w:rPr>
            <w:rStyle w:val="af3"/>
            <w:lang w:val="es-ES"/>
          </w:rPr>
          <w:t>/77/D/150/2019</w:t>
        </w:r>
      </w:hyperlink>
      <w:r>
        <w:rPr>
          <w:lang w:val="es-ES"/>
        </w:rPr>
        <w:t>.</w:t>
      </w:r>
    </w:p>
  </w:footnote>
  <w:footnote w:id="21">
    <w:p w14:paraId="598040CC"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5" w:history="1">
        <w:r w:rsidRPr="002945D7">
          <w:rPr>
            <w:rStyle w:val="af3"/>
            <w:lang w:val="es-ES"/>
          </w:rPr>
          <w:t>E/</w:t>
        </w:r>
        <w:proofErr w:type="spellStart"/>
        <w:r w:rsidRPr="002945D7">
          <w:rPr>
            <w:rStyle w:val="af3"/>
            <w:lang w:val="es-ES"/>
          </w:rPr>
          <w:t>C.12</w:t>
        </w:r>
        <w:proofErr w:type="spellEnd"/>
        <w:r w:rsidRPr="002945D7">
          <w:rPr>
            <w:rStyle w:val="af3"/>
            <w:lang w:val="es-ES"/>
          </w:rPr>
          <w:t>/77/D/206/2021</w:t>
        </w:r>
      </w:hyperlink>
      <w:r>
        <w:rPr>
          <w:lang w:val="es-ES"/>
        </w:rPr>
        <w:t>.</w:t>
      </w:r>
    </w:p>
  </w:footnote>
  <w:footnote w:id="22">
    <w:p w14:paraId="03F398A8"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6" w:history="1">
        <w:r w:rsidRPr="00D409DE">
          <w:rPr>
            <w:rStyle w:val="af3"/>
            <w:lang w:val="es-ES"/>
          </w:rPr>
          <w:t>E/</w:t>
        </w:r>
        <w:proofErr w:type="spellStart"/>
        <w:r w:rsidRPr="00D409DE">
          <w:rPr>
            <w:rStyle w:val="af3"/>
            <w:lang w:val="es-ES"/>
          </w:rPr>
          <w:t>C.12</w:t>
        </w:r>
        <w:proofErr w:type="spellEnd"/>
        <w:r w:rsidRPr="00D409DE">
          <w:rPr>
            <w:rStyle w:val="af3"/>
            <w:lang w:val="es-ES"/>
          </w:rPr>
          <w:t>/77/D/219/2021</w:t>
        </w:r>
      </w:hyperlink>
      <w:r w:rsidRPr="00FE3F0F">
        <w:rPr>
          <w:lang w:val="zh-CN"/>
        </w:rPr>
        <w:t>、</w:t>
      </w:r>
      <w:r>
        <w:rPr>
          <w:lang w:val="es-ES"/>
        </w:rPr>
        <w:fldChar w:fldCharType="begin"/>
      </w:r>
      <w:r>
        <w:rPr>
          <w:lang w:val="es-ES"/>
        </w:rPr>
        <w:instrText>HYPERLINK "https://docs.un.org/zh/E/C.12/77/D/221/2021"</w:instrText>
      </w:r>
      <w:r>
        <w:rPr>
          <w:lang w:val="es-ES"/>
        </w:rPr>
      </w:r>
      <w:r>
        <w:rPr>
          <w:lang w:val="es-ES"/>
        </w:rPr>
        <w:fldChar w:fldCharType="separate"/>
      </w:r>
      <w:r w:rsidRPr="000E4AAF">
        <w:rPr>
          <w:rStyle w:val="af3"/>
          <w:lang w:val="es-ES"/>
        </w:rPr>
        <w:t>E/</w:t>
      </w:r>
      <w:proofErr w:type="spellStart"/>
      <w:r w:rsidRPr="000E4AAF">
        <w:rPr>
          <w:rStyle w:val="af3"/>
          <w:lang w:val="es-ES"/>
        </w:rPr>
        <w:t>C.12</w:t>
      </w:r>
      <w:proofErr w:type="spellEnd"/>
      <w:r w:rsidRPr="000E4AAF">
        <w:rPr>
          <w:rStyle w:val="af3"/>
          <w:lang w:val="es-ES"/>
        </w:rPr>
        <w:t>/77/D/221/2021</w:t>
      </w:r>
      <w:r>
        <w:rPr>
          <w:lang w:val="es-ES"/>
        </w:rPr>
        <w:fldChar w:fldCharType="end"/>
      </w:r>
      <w:r w:rsidRPr="00FE3F0F">
        <w:rPr>
          <w:lang w:val="zh-CN"/>
        </w:rPr>
        <w:t>、</w:t>
      </w:r>
      <w:r>
        <w:rPr>
          <w:lang w:val="es-ES"/>
        </w:rPr>
        <w:fldChar w:fldCharType="begin"/>
      </w:r>
      <w:r>
        <w:rPr>
          <w:lang w:val="es-ES"/>
        </w:rPr>
        <w:instrText>HYPERLINK "https://docs.un.org/zh/E/C.12/77/D/228/2021"</w:instrText>
      </w:r>
      <w:r>
        <w:rPr>
          <w:lang w:val="es-ES"/>
        </w:rPr>
      </w:r>
      <w:r>
        <w:rPr>
          <w:lang w:val="es-ES"/>
        </w:rPr>
        <w:fldChar w:fldCharType="separate"/>
      </w:r>
      <w:r w:rsidRPr="000E4AAF">
        <w:rPr>
          <w:rStyle w:val="af3"/>
          <w:lang w:val="es-ES"/>
        </w:rPr>
        <w:t>E/</w:t>
      </w:r>
      <w:proofErr w:type="spellStart"/>
      <w:r w:rsidRPr="000E4AAF">
        <w:rPr>
          <w:rStyle w:val="af3"/>
          <w:lang w:val="es-ES"/>
        </w:rPr>
        <w:t>C.12</w:t>
      </w:r>
      <w:proofErr w:type="spellEnd"/>
      <w:r w:rsidRPr="000E4AAF">
        <w:rPr>
          <w:rStyle w:val="af3"/>
          <w:lang w:val="es-ES"/>
        </w:rPr>
        <w:t>/77/D/228/2021</w:t>
      </w:r>
      <w:r>
        <w:rPr>
          <w:lang w:val="es-ES"/>
        </w:rPr>
        <w:fldChar w:fldCharType="end"/>
      </w:r>
      <w:r w:rsidRPr="00FE3F0F">
        <w:rPr>
          <w:lang w:val="zh-CN"/>
        </w:rPr>
        <w:t>、</w:t>
      </w:r>
      <w:r>
        <w:rPr>
          <w:lang w:val="es-ES"/>
        </w:rPr>
        <w:fldChar w:fldCharType="begin"/>
      </w:r>
      <w:r>
        <w:rPr>
          <w:lang w:val="es-ES"/>
        </w:rPr>
        <w:instrText>HYPERLINK "https://docs.un.org/zh/E/C.12/77/D/229/2021"</w:instrText>
      </w:r>
      <w:r>
        <w:rPr>
          <w:lang w:val="es-ES"/>
        </w:rPr>
      </w:r>
      <w:r>
        <w:rPr>
          <w:lang w:val="es-ES"/>
        </w:rPr>
        <w:fldChar w:fldCharType="separate"/>
      </w:r>
      <w:r w:rsidRPr="000E4AAF">
        <w:rPr>
          <w:rStyle w:val="af3"/>
          <w:lang w:val="es-ES"/>
        </w:rPr>
        <w:t>E/</w:t>
      </w:r>
      <w:proofErr w:type="spellStart"/>
      <w:r w:rsidRPr="000E4AAF">
        <w:rPr>
          <w:rStyle w:val="af3"/>
          <w:lang w:val="es-ES"/>
        </w:rPr>
        <w:t>C.12</w:t>
      </w:r>
      <w:proofErr w:type="spellEnd"/>
      <w:r w:rsidRPr="000E4AAF">
        <w:rPr>
          <w:rStyle w:val="af3"/>
          <w:lang w:val="es-ES"/>
        </w:rPr>
        <w:t>/77/D/229/2021</w:t>
      </w:r>
      <w:r>
        <w:rPr>
          <w:lang w:val="es-ES"/>
        </w:rPr>
        <w:fldChar w:fldCharType="end"/>
      </w:r>
      <w:r w:rsidRPr="00FE3F0F">
        <w:rPr>
          <w:lang w:val="zh-CN"/>
        </w:rPr>
        <w:t>、</w:t>
      </w:r>
      <w:r w:rsidRPr="000E4AAF">
        <w:rPr>
          <w:lang w:val="es-ES"/>
        </w:rPr>
        <w:t>E/</w:t>
      </w:r>
      <w:proofErr w:type="spellStart"/>
      <w:r w:rsidRPr="000E4AAF">
        <w:rPr>
          <w:lang w:val="es-ES"/>
        </w:rPr>
        <w:t>C.12</w:t>
      </w:r>
      <w:proofErr w:type="spellEnd"/>
      <w:r w:rsidRPr="000E4AAF">
        <w:rPr>
          <w:lang w:val="es-ES"/>
        </w:rPr>
        <w:t>/77/D/231/2021</w:t>
      </w:r>
      <w:r w:rsidRPr="00FE3F0F">
        <w:rPr>
          <w:lang w:val="zh-CN"/>
        </w:rPr>
        <w:t>、</w:t>
      </w:r>
      <w:r w:rsidRPr="000E4AAF">
        <w:rPr>
          <w:lang w:val="es-ES"/>
        </w:rPr>
        <w:t>E/</w:t>
      </w:r>
      <w:proofErr w:type="spellStart"/>
      <w:r w:rsidRPr="000E4AAF">
        <w:rPr>
          <w:lang w:val="es-ES"/>
        </w:rPr>
        <w:t>C.12</w:t>
      </w:r>
      <w:proofErr w:type="spellEnd"/>
      <w:r w:rsidRPr="000E4AAF">
        <w:rPr>
          <w:lang w:val="es-ES"/>
        </w:rPr>
        <w:t>/77/D/233/2021</w:t>
      </w:r>
      <w:r w:rsidRPr="00FE3F0F">
        <w:rPr>
          <w:lang w:val="zh-CN"/>
        </w:rPr>
        <w:t>、</w:t>
      </w:r>
      <w:r>
        <w:rPr>
          <w:lang w:val="es-ES"/>
        </w:rPr>
        <w:fldChar w:fldCharType="begin"/>
      </w:r>
      <w:r>
        <w:rPr>
          <w:lang w:val="es-ES"/>
        </w:rPr>
        <w:instrText>HYPERLINK "https://docs.un.org/zh/E/C.12/77/D/237/2021"</w:instrText>
      </w:r>
      <w:r>
        <w:rPr>
          <w:lang w:val="es-ES"/>
        </w:rPr>
      </w:r>
      <w:r>
        <w:rPr>
          <w:lang w:val="es-ES"/>
        </w:rPr>
        <w:fldChar w:fldCharType="separate"/>
      </w:r>
      <w:r w:rsidRPr="00623071">
        <w:rPr>
          <w:rStyle w:val="af3"/>
          <w:lang w:val="es-ES"/>
        </w:rPr>
        <w:t>E/</w:t>
      </w:r>
      <w:proofErr w:type="spellStart"/>
      <w:r w:rsidRPr="00623071">
        <w:rPr>
          <w:rStyle w:val="af3"/>
          <w:lang w:val="es-ES"/>
        </w:rPr>
        <w:t>C.12</w:t>
      </w:r>
      <w:proofErr w:type="spellEnd"/>
      <w:r w:rsidRPr="00623071">
        <w:rPr>
          <w:rStyle w:val="af3"/>
          <w:lang w:val="es-ES"/>
        </w:rPr>
        <w:t>/77/D/237/2021</w:t>
      </w:r>
      <w:r>
        <w:rPr>
          <w:lang w:val="es-ES"/>
        </w:rPr>
        <w:fldChar w:fldCharType="end"/>
      </w:r>
      <w:r w:rsidRPr="00FE3F0F">
        <w:rPr>
          <w:lang w:val="zh-CN"/>
        </w:rPr>
        <w:t>、</w:t>
      </w:r>
      <w:r>
        <w:rPr>
          <w:lang w:val="es-ES"/>
        </w:rPr>
        <w:fldChar w:fldCharType="begin"/>
      </w:r>
      <w:r>
        <w:rPr>
          <w:lang w:val="es-ES"/>
        </w:rPr>
        <w:instrText>HYPERLINK "https://docs.un.org/zh/E/C.12/77/D/239/2021"</w:instrText>
      </w:r>
      <w:r>
        <w:rPr>
          <w:lang w:val="es-ES"/>
        </w:rPr>
      </w:r>
      <w:r>
        <w:rPr>
          <w:lang w:val="es-ES"/>
        </w:rPr>
        <w:fldChar w:fldCharType="separate"/>
      </w:r>
      <w:r w:rsidRPr="00623071">
        <w:rPr>
          <w:rStyle w:val="af3"/>
          <w:lang w:val="es-ES"/>
        </w:rPr>
        <w:t>E/</w:t>
      </w:r>
      <w:proofErr w:type="spellStart"/>
      <w:r w:rsidRPr="00623071">
        <w:rPr>
          <w:rStyle w:val="af3"/>
          <w:lang w:val="es-ES"/>
        </w:rPr>
        <w:t>C.12</w:t>
      </w:r>
      <w:proofErr w:type="spellEnd"/>
      <w:r w:rsidRPr="00623071">
        <w:rPr>
          <w:rStyle w:val="af3"/>
          <w:lang w:val="es-ES"/>
        </w:rPr>
        <w:t>/77/D/239/2021</w:t>
      </w:r>
      <w:r>
        <w:rPr>
          <w:lang w:val="es-ES"/>
        </w:rPr>
        <w:fldChar w:fldCharType="end"/>
      </w:r>
      <w:r w:rsidRPr="00FE3F0F">
        <w:rPr>
          <w:lang w:val="zh-CN"/>
        </w:rPr>
        <w:t>、</w:t>
      </w:r>
      <w:r>
        <w:rPr>
          <w:lang w:val="es-ES"/>
        </w:rPr>
        <w:fldChar w:fldCharType="begin"/>
      </w:r>
      <w:r>
        <w:rPr>
          <w:lang w:val="es-ES"/>
        </w:rPr>
        <w:instrText>HYPERLINK "https://docs.un.org/zh/E/C.12/77/D/244/2021"</w:instrText>
      </w:r>
      <w:r>
        <w:rPr>
          <w:lang w:val="es-ES"/>
        </w:rPr>
      </w:r>
      <w:r>
        <w:rPr>
          <w:lang w:val="es-ES"/>
        </w:rPr>
        <w:fldChar w:fldCharType="separate"/>
      </w:r>
      <w:r w:rsidRPr="00623071">
        <w:rPr>
          <w:rStyle w:val="af3"/>
          <w:lang w:val="es-ES"/>
        </w:rPr>
        <w:t>E/</w:t>
      </w:r>
      <w:proofErr w:type="spellStart"/>
      <w:r w:rsidRPr="00623071">
        <w:rPr>
          <w:rStyle w:val="af3"/>
          <w:lang w:val="es-ES"/>
        </w:rPr>
        <w:t>C.12</w:t>
      </w:r>
      <w:proofErr w:type="spellEnd"/>
      <w:r w:rsidRPr="00623071">
        <w:rPr>
          <w:rStyle w:val="af3"/>
          <w:lang w:val="es-ES"/>
        </w:rPr>
        <w:t>/77/D/244/2021</w:t>
      </w:r>
      <w:r>
        <w:rPr>
          <w:lang w:val="es-ES"/>
        </w:rPr>
        <w:fldChar w:fldCharType="end"/>
      </w:r>
      <w:r w:rsidRPr="00FE3F0F">
        <w:rPr>
          <w:lang w:val="zh-CN"/>
        </w:rPr>
        <w:t>、</w:t>
      </w:r>
      <w:r>
        <w:rPr>
          <w:lang w:val="es-ES"/>
        </w:rPr>
        <w:fldChar w:fldCharType="begin"/>
      </w:r>
      <w:r>
        <w:rPr>
          <w:lang w:val="es-ES"/>
        </w:rPr>
        <w:instrText>HYPERLINK "https://docs.un.org/zh/E/C.12/77/D/249/2021"</w:instrText>
      </w:r>
      <w:r>
        <w:rPr>
          <w:lang w:val="es-ES"/>
        </w:rPr>
      </w:r>
      <w:r>
        <w:rPr>
          <w:lang w:val="es-ES"/>
        </w:rPr>
        <w:fldChar w:fldCharType="separate"/>
      </w:r>
      <w:r w:rsidRPr="00623071">
        <w:rPr>
          <w:rStyle w:val="af3"/>
          <w:lang w:val="es-ES"/>
        </w:rPr>
        <w:t>E/</w:t>
      </w:r>
      <w:proofErr w:type="spellStart"/>
      <w:r w:rsidRPr="00623071">
        <w:rPr>
          <w:rStyle w:val="af3"/>
          <w:lang w:val="es-ES"/>
        </w:rPr>
        <w:t>C.12</w:t>
      </w:r>
      <w:proofErr w:type="spellEnd"/>
      <w:r w:rsidRPr="00623071">
        <w:rPr>
          <w:rStyle w:val="af3"/>
          <w:lang w:val="es-ES"/>
        </w:rPr>
        <w:t>/77/D/249/2021</w:t>
      </w:r>
      <w:r>
        <w:rPr>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"https://docs.un.org/zh/E/C.12/77/D/123/2019"</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/77/D/123/2019</w:t>
      </w:r>
      <w:r w:rsidRPr="002945D7">
        <w:rPr>
          <w:color w:val="0000FF"/>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"https://docs.un.org/zh/E/C.12/77/D/179/2020"</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/77/D/179/2020</w:t>
      </w:r>
      <w:r w:rsidRPr="002945D7">
        <w:rPr>
          <w:color w:val="0000FF"/>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"https://docs.un.org/zh/E/C.12/77/D/191/2020"</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/77/D/191/2020</w:t>
      </w:r>
      <w:r w:rsidRPr="002945D7">
        <w:rPr>
          <w:color w:val="0000FF"/>
          <w:lang w:val="es-ES"/>
        </w:rPr>
        <w:fldChar w:fldCharType="end"/>
      </w:r>
      <w:r w:rsidRPr="00FE3F0F">
        <w:rPr>
          <w:lang w:val="zh-CN"/>
        </w:rPr>
        <w:t>、</w:t>
      </w:r>
      <w:r>
        <w:rPr>
          <w:lang w:val="es-ES"/>
        </w:rPr>
        <w:fldChar w:fldCharType="begin"/>
      </w:r>
      <w:r>
        <w:rPr>
          <w:lang w:val="es-ES"/>
        </w:rPr>
        <w:instrText>HYPERLINK "https://docs.un.org/zh/E/C.12/77/D/82/2018"</w:instrText>
      </w:r>
      <w:r>
        <w:rPr>
          <w:lang w:val="es-ES"/>
        </w:rPr>
      </w:r>
      <w:r>
        <w:rPr>
          <w:lang w:val="es-ES"/>
        </w:rPr>
        <w:fldChar w:fldCharType="separate"/>
      </w:r>
      <w:r w:rsidRPr="00623071">
        <w:rPr>
          <w:rStyle w:val="af3"/>
          <w:lang w:val="es-ES"/>
        </w:rPr>
        <w:t>E/</w:t>
      </w:r>
      <w:proofErr w:type="spellStart"/>
      <w:r w:rsidRPr="00623071">
        <w:rPr>
          <w:rStyle w:val="af3"/>
          <w:lang w:val="es-ES"/>
        </w:rPr>
        <w:t>C.12</w:t>
      </w:r>
      <w:proofErr w:type="spellEnd"/>
      <w:r w:rsidRPr="00623071">
        <w:rPr>
          <w:rStyle w:val="af3"/>
          <w:lang w:val="es-ES"/>
        </w:rPr>
        <w:t>/77/D/82/2018</w:t>
      </w:r>
      <w:r>
        <w:rPr>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"https://docs.un.org/zh/E/C.12/77/D/206/2021"</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/77/D/206/2021</w:t>
      </w:r>
      <w:r w:rsidRPr="002945D7">
        <w:rPr>
          <w:color w:val="0000FF"/>
          <w:lang w:val="es-ES"/>
        </w:rPr>
        <w:fldChar w:fldCharType="end"/>
      </w:r>
      <w:r w:rsidRPr="00FE3F0F">
        <w:rPr>
          <w:lang w:val="zh-CN"/>
        </w:rPr>
        <w:t>、</w:t>
      </w:r>
      <w:r>
        <w:rPr>
          <w:lang w:val="es-ES"/>
        </w:rPr>
        <w:fldChar w:fldCharType="begin"/>
      </w:r>
      <w:r>
        <w:rPr>
          <w:lang w:val="es-ES"/>
        </w:rPr>
        <w:instrText>HYPERLINK "https://docs.un.org/zh/E/C.12/77/D/141/2019"</w:instrText>
      </w:r>
      <w:r>
        <w:rPr>
          <w:lang w:val="es-ES"/>
        </w:rPr>
      </w:r>
      <w:r>
        <w:rPr>
          <w:lang w:val="es-ES"/>
        </w:rPr>
        <w:fldChar w:fldCharType="separate"/>
      </w:r>
      <w:r w:rsidRPr="003B3DA1">
        <w:rPr>
          <w:rStyle w:val="af3"/>
          <w:lang w:val="es-ES"/>
        </w:rPr>
        <w:t>E/</w:t>
      </w:r>
      <w:proofErr w:type="spellStart"/>
      <w:r w:rsidRPr="003B3DA1">
        <w:rPr>
          <w:rStyle w:val="af3"/>
          <w:lang w:val="es-ES"/>
        </w:rPr>
        <w:t>C.12</w:t>
      </w:r>
      <w:proofErr w:type="spellEnd"/>
      <w:r w:rsidRPr="003B3DA1">
        <w:rPr>
          <w:rStyle w:val="af3"/>
          <w:lang w:val="es-ES"/>
        </w:rPr>
        <w:t>/77/D/141/2019</w:t>
      </w:r>
      <w:r>
        <w:rPr>
          <w:lang w:val="es-ES"/>
        </w:rPr>
        <w:fldChar w:fldCharType="end"/>
      </w:r>
      <w:r w:rsidRPr="00FE3F0F">
        <w:rPr>
          <w:lang w:val="zh-CN"/>
        </w:rPr>
        <w:t>、</w:t>
      </w:r>
      <w:r>
        <w:rPr>
          <w:lang w:val="es-ES"/>
        </w:rPr>
        <w:fldChar w:fldCharType="begin"/>
      </w:r>
      <w:r>
        <w:rPr>
          <w:lang w:val="es-ES"/>
        </w:rPr>
        <w:instrText>HYPERLINK "https://docs.un.org/zh/E/C.12/77/D/143/2019"</w:instrText>
      </w:r>
      <w:r>
        <w:rPr>
          <w:lang w:val="es-ES"/>
        </w:rPr>
      </w:r>
      <w:r>
        <w:rPr>
          <w:lang w:val="es-ES"/>
        </w:rPr>
        <w:fldChar w:fldCharType="separate"/>
      </w:r>
      <w:r w:rsidRPr="003B3DA1">
        <w:rPr>
          <w:rStyle w:val="af3"/>
          <w:lang w:val="es-ES"/>
        </w:rPr>
        <w:t>E/</w:t>
      </w:r>
      <w:proofErr w:type="spellStart"/>
      <w:r w:rsidRPr="003B3DA1">
        <w:rPr>
          <w:rStyle w:val="af3"/>
          <w:lang w:val="es-ES"/>
        </w:rPr>
        <w:t>C.12</w:t>
      </w:r>
      <w:proofErr w:type="spellEnd"/>
      <w:r w:rsidRPr="003B3DA1">
        <w:rPr>
          <w:rStyle w:val="af3"/>
          <w:lang w:val="es-ES"/>
        </w:rPr>
        <w:t>/77/D/143/2019</w:t>
      </w:r>
      <w:r>
        <w:rPr>
          <w:lang w:val="es-ES"/>
        </w:rPr>
        <w:fldChar w:fldCharType="end"/>
      </w:r>
      <w:r w:rsidRPr="00FE3F0F">
        <w:rPr>
          <w:lang w:val="zh-CN"/>
        </w:rPr>
        <w:t>、</w:t>
      </w:r>
      <w:r w:rsidRPr="003B3DA1">
        <w:rPr>
          <w:lang w:val="es-ES"/>
        </w:rPr>
        <w:t>E/</w:t>
      </w:r>
      <w:proofErr w:type="spellStart"/>
      <w:r w:rsidRPr="003B3DA1">
        <w:rPr>
          <w:lang w:val="es-ES"/>
        </w:rPr>
        <w:t>C.12</w:t>
      </w:r>
      <w:proofErr w:type="spellEnd"/>
      <w:r w:rsidRPr="003B3DA1">
        <w:rPr>
          <w:lang w:val="es-ES"/>
        </w:rPr>
        <w:t>/77/D/153/2019</w:t>
      </w:r>
      <w:r w:rsidRPr="00FE3F0F">
        <w:rPr>
          <w:lang w:val="zh-CN"/>
        </w:rPr>
        <w:t>、</w:t>
      </w:r>
      <w:r w:rsidRPr="003B3DA1">
        <w:rPr>
          <w:lang w:val="es-ES"/>
        </w:rPr>
        <w:t>E/</w:t>
      </w:r>
      <w:proofErr w:type="spellStart"/>
      <w:r w:rsidRPr="003B3DA1">
        <w:rPr>
          <w:lang w:val="es-ES"/>
        </w:rPr>
        <w:t>C.12</w:t>
      </w:r>
      <w:proofErr w:type="spellEnd"/>
      <w:r w:rsidRPr="003B3DA1">
        <w:rPr>
          <w:lang w:val="es-ES"/>
        </w:rPr>
        <w:t>/77/D/154/2020</w:t>
      </w:r>
      <w:r w:rsidRPr="00FE3F0F">
        <w:rPr>
          <w:lang w:val="zh-CN"/>
        </w:rPr>
        <w:t>、</w:t>
      </w:r>
      <w:r w:rsidRPr="002945D7">
        <w:rPr>
          <w:color w:val="0000FF"/>
          <w:lang w:val="es-ES"/>
        </w:rPr>
        <w:fldChar w:fldCharType="begin"/>
      </w:r>
      <w:r w:rsidRPr="002945D7">
        <w:rPr>
          <w:color w:val="0000FF"/>
          <w:lang w:val="es-ES"/>
        </w:rPr>
        <w:instrText>HYPERLINK "https://docs.un.org/zh/E/C.12/77/D/170/2019"</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/77/D/170/2019</w:t>
      </w:r>
      <w:r w:rsidRPr="002945D7">
        <w:rPr>
          <w:color w:val="0000FF"/>
          <w:lang w:val="es-ES"/>
        </w:rPr>
        <w:fldChar w:fldCharType="end"/>
      </w:r>
      <w:r w:rsidRPr="00FE3F0F">
        <w:rPr>
          <w:lang w:val="zh-CN"/>
        </w:rPr>
        <w:t>、</w:t>
      </w:r>
      <w:r>
        <w:rPr>
          <w:lang w:val="es-ES"/>
        </w:rPr>
        <w:fldChar w:fldCharType="begin"/>
      </w:r>
      <w:r>
        <w:rPr>
          <w:lang w:val="es-ES"/>
        </w:rPr>
        <w:instrText>HYPERLINK "https://docs.un.org/zh/E/C.12/77/D/115/2019"</w:instrText>
      </w:r>
      <w:r>
        <w:rPr>
          <w:lang w:val="es-ES"/>
        </w:rPr>
      </w:r>
      <w:r>
        <w:rPr>
          <w:lang w:val="es-ES"/>
        </w:rPr>
        <w:fldChar w:fldCharType="separate"/>
      </w:r>
      <w:r w:rsidRPr="003B3DA1">
        <w:rPr>
          <w:rStyle w:val="af3"/>
          <w:lang w:val="es-ES"/>
        </w:rPr>
        <w:t>E/</w:t>
      </w:r>
      <w:proofErr w:type="spellStart"/>
      <w:r w:rsidRPr="003B3DA1">
        <w:rPr>
          <w:rStyle w:val="af3"/>
          <w:lang w:val="es-ES"/>
        </w:rPr>
        <w:t>C.12</w:t>
      </w:r>
      <w:proofErr w:type="spellEnd"/>
      <w:r w:rsidRPr="003B3DA1">
        <w:rPr>
          <w:rStyle w:val="af3"/>
          <w:lang w:val="es-ES"/>
        </w:rPr>
        <w:t>/77/D/115/2019</w:t>
      </w:r>
      <w:r>
        <w:rPr>
          <w:lang w:val="es-ES"/>
        </w:rPr>
        <w:fldChar w:fldCharType="end"/>
      </w:r>
      <w:r w:rsidRPr="00FE3F0F">
        <w:rPr>
          <w:lang w:val="zh-CN"/>
        </w:rPr>
        <w:t>、</w:t>
      </w:r>
      <w:r>
        <w:rPr>
          <w:lang w:val="es-ES"/>
        </w:rPr>
        <w:fldChar w:fldCharType="begin"/>
      </w:r>
      <w:r>
        <w:rPr>
          <w:lang w:val="es-ES"/>
        </w:rPr>
        <w:instrText>HYPERLINK "https://docs.un.org/zh/E/C.12/77/D/124/2019"</w:instrText>
      </w:r>
      <w:r>
        <w:rPr>
          <w:lang w:val="es-ES"/>
        </w:rPr>
      </w:r>
      <w:r>
        <w:rPr>
          <w:lang w:val="es-ES"/>
        </w:rPr>
        <w:fldChar w:fldCharType="separate"/>
      </w:r>
      <w:r w:rsidRPr="003B3DA1">
        <w:rPr>
          <w:rStyle w:val="af3"/>
          <w:lang w:val="es-ES"/>
        </w:rPr>
        <w:t>E/</w:t>
      </w:r>
      <w:proofErr w:type="spellStart"/>
      <w:r w:rsidRPr="003B3DA1">
        <w:rPr>
          <w:rStyle w:val="af3"/>
          <w:lang w:val="es-ES"/>
        </w:rPr>
        <w:t>C.12</w:t>
      </w:r>
      <w:proofErr w:type="spellEnd"/>
      <w:r w:rsidRPr="003B3DA1">
        <w:rPr>
          <w:rStyle w:val="af3"/>
          <w:lang w:val="es-ES"/>
        </w:rPr>
        <w:t>/77/D/124/2019</w:t>
      </w:r>
      <w:r>
        <w:rPr>
          <w:lang w:val="es-ES"/>
        </w:rPr>
        <w:fldChar w:fldCharType="end"/>
      </w:r>
      <w:r w:rsidRPr="00FE3F0F">
        <w:rPr>
          <w:lang w:val="zh-CN"/>
        </w:rPr>
        <w:t>、</w:t>
      </w:r>
      <w:r>
        <w:rPr>
          <w:lang w:val="es-ES"/>
        </w:rPr>
        <w:fldChar w:fldCharType="begin"/>
      </w:r>
      <w:r>
        <w:rPr>
          <w:lang w:val="es-ES"/>
        </w:rPr>
        <w:instrText>HYPERLINK "https://docs.un.org/zh/E/C.12/77/D/146/2019"</w:instrText>
      </w:r>
      <w:r>
        <w:rPr>
          <w:lang w:val="es-ES"/>
        </w:rPr>
      </w:r>
      <w:r>
        <w:rPr>
          <w:lang w:val="es-ES"/>
        </w:rPr>
        <w:fldChar w:fldCharType="separate"/>
      </w:r>
      <w:r w:rsidRPr="00DD54E2">
        <w:rPr>
          <w:rStyle w:val="af3"/>
          <w:lang w:val="es-ES"/>
        </w:rPr>
        <w:t>E/</w:t>
      </w:r>
      <w:proofErr w:type="spellStart"/>
      <w:r w:rsidRPr="00DD54E2">
        <w:rPr>
          <w:rStyle w:val="af3"/>
          <w:lang w:val="es-ES"/>
        </w:rPr>
        <w:t>C.12</w:t>
      </w:r>
      <w:proofErr w:type="spellEnd"/>
      <w:r w:rsidRPr="00DD54E2">
        <w:rPr>
          <w:rStyle w:val="af3"/>
          <w:lang w:val="es-ES"/>
        </w:rPr>
        <w:t>/77/D/146/2019</w:t>
      </w:r>
      <w:r>
        <w:rPr>
          <w:lang w:val="es-ES"/>
        </w:rPr>
        <w:fldChar w:fldCharType="end"/>
      </w:r>
      <w:r w:rsidRPr="00FE3F0F">
        <w:rPr>
          <w:lang w:val="zh-CN"/>
        </w:rPr>
        <w:t>、</w:t>
      </w:r>
      <w:r>
        <w:rPr>
          <w:lang w:val="es-ES"/>
        </w:rPr>
        <w:fldChar w:fldCharType="begin"/>
      </w:r>
      <w:r>
        <w:rPr>
          <w:lang w:val="es-ES"/>
        </w:rPr>
        <w:instrText>HYPERLINK "https://docs.un.org/zh/E/C.12/77/D/155/2019"</w:instrText>
      </w:r>
      <w:r>
        <w:rPr>
          <w:lang w:val="es-ES"/>
        </w:rPr>
      </w:r>
      <w:r>
        <w:rPr>
          <w:lang w:val="es-ES"/>
        </w:rPr>
        <w:fldChar w:fldCharType="separate"/>
      </w:r>
      <w:r w:rsidRPr="00DD54E2">
        <w:rPr>
          <w:rStyle w:val="af3"/>
          <w:lang w:val="es-ES"/>
        </w:rPr>
        <w:t>E/</w:t>
      </w:r>
      <w:proofErr w:type="spellStart"/>
      <w:r w:rsidRPr="00DD54E2">
        <w:rPr>
          <w:rStyle w:val="af3"/>
          <w:lang w:val="es-ES"/>
        </w:rPr>
        <w:t>C.12</w:t>
      </w:r>
      <w:proofErr w:type="spellEnd"/>
      <w:r w:rsidRPr="00DD54E2">
        <w:rPr>
          <w:rStyle w:val="af3"/>
          <w:lang w:val="es-ES"/>
        </w:rPr>
        <w:t>/77/D/155/2019</w:t>
      </w:r>
      <w:r>
        <w:rPr>
          <w:lang w:val="es-ES"/>
        </w:rPr>
        <w:fldChar w:fldCharType="end"/>
      </w:r>
      <w:r w:rsidRPr="00FE3F0F">
        <w:rPr>
          <w:lang w:val="zh-CN"/>
        </w:rPr>
        <w:t>、</w:t>
      </w:r>
      <w:r w:rsidRPr="00DD54E2">
        <w:rPr>
          <w:lang w:val="es-ES"/>
        </w:rPr>
        <w:t>E/</w:t>
      </w:r>
      <w:proofErr w:type="spellStart"/>
      <w:r w:rsidRPr="00DD54E2">
        <w:rPr>
          <w:lang w:val="es-ES"/>
        </w:rPr>
        <w:t>C.12</w:t>
      </w:r>
      <w:proofErr w:type="spellEnd"/>
      <w:r w:rsidRPr="00DD54E2">
        <w:rPr>
          <w:lang w:val="es-ES"/>
        </w:rPr>
        <w:t>/77/D/161/2019</w:t>
      </w:r>
      <w:r w:rsidRPr="00FE3F0F">
        <w:rPr>
          <w:lang w:val="zh-CN"/>
        </w:rPr>
        <w:t>、</w:t>
      </w:r>
      <w:r w:rsidRPr="00DD54E2">
        <w:rPr>
          <w:lang w:val="es-ES"/>
        </w:rPr>
        <w:t>E/</w:t>
      </w:r>
      <w:proofErr w:type="spellStart"/>
      <w:r w:rsidRPr="00DD54E2">
        <w:rPr>
          <w:lang w:val="es-ES"/>
        </w:rPr>
        <w:t>C.12</w:t>
      </w:r>
      <w:proofErr w:type="spellEnd"/>
      <w:r w:rsidRPr="00DD54E2">
        <w:rPr>
          <w:lang w:val="es-ES"/>
        </w:rPr>
        <w:t>/77/D/171/2019</w:t>
      </w:r>
      <w:r w:rsidRPr="00FE3F0F">
        <w:rPr>
          <w:lang w:val="zh-CN"/>
        </w:rPr>
        <w:t>、</w:t>
      </w:r>
      <w:r>
        <w:rPr>
          <w:lang w:val="es-ES"/>
        </w:rPr>
        <w:fldChar w:fldCharType="begin"/>
      </w:r>
      <w:r>
        <w:rPr>
          <w:lang w:val="es-ES"/>
        </w:rPr>
        <w:instrText>HYPERLINK "https://docs.un.org/zh/E/C.12/77/D/181/2020"</w:instrText>
      </w:r>
      <w:r>
        <w:rPr>
          <w:lang w:val="es-ES"/>
        </w:rPr>
      </w:r>
      <w:r>
        <w:rPr>
          <w:lang w:val="es-ES"/>
        </w:rPr>
        <w:fldChar w:fldCharType="separate"/>
      </w:r>
      <w:r w:rsidRPr="00DD54E2">
        <w:rPr>
          <w:rStyle w:val="af3"/>
          <w:lang w:val="es-ES"/>
        </w:rPr>
        <w:t>E/</w:t>
      </w:r>
      <w:proofErr w:type="spellStart"/>
      <w:r w:rsidRPr="00DD54E2">
        <w:rPr>
          <w:rStyle w:val="af3"/>
          <w:lang w:val="es-ES"/>
        </w:rPr>
        <w:t>C.12</w:t>
      </w:r>
      <w:proofErr w:type="spellEnd"/>
      <w:r w:rsidRPr="00DD54E2">
        <w:rPr>
          <w:rStyle w:val="af3"/>
          <w:lang w:val="es-ES"/>
        </w:rPr>
        <w:t>/77/D/181/2020</w:t>
      </w:r>
      <w:r>
        <w:rPr>
          <w:lang w:val="es-ES"/>
        </w:rPr>
        <w:fldChar w:fldCharType="end"/>
      </w:r>
      <w:r w:rsidRPr="00FE3F0F">
        <w:rPr>
          <w:lang w:val="zh-CN"/>
        </w:rPr>
        <w:t>、</w:t>
      </w:r>
      <w:r>
        <w:rPr>
          <w:lang w:val="es-ES"/>
        </w:rPr>
        <w:fldChar w:fldCharType="begin"/>
      </w:r>
      <w:r>
        <w:rPr>
          <w:lang w:val="es-ES"/>
        </w:rPr>
        <w:instrText>HYPERLINK "https://docs.un.org/zh/E/C.12/77/D/193/2020"</w:instrText>
      </w:r>
      <w:r>
        <w:rPr>
          <w:lang w:val="es-ES"/>
        </w:rPr>
      </w:r>
      <w:r>
        <w:rPr>
          <w:lang w:val="es-ES"/>
        </w:rPr>
        <w:fldChar w:fldCharType="separate"/>
      </w:r>
      <w:r w:rsidRPr="00DD54E2">
        <w:rPr>
          <w:rStyle w:val="af3"/>
          <w:lang w:val="es-ES"/>
        </w:rPr>
        <w:t>E/</w:t>
      </w:r>
      <w:proofErr w:type="spellStart"/>
      <w:r w:rsidRPr="00DD54E2">
        <w:rPr>
          <w:rStyle w:val="af3"/>
          <w:lang w:val="es-ES"/>
        </w:rPr>
        <w:t>C.12</w:t>
      </w:r>
      <w:proofErr w:type="spellEnd"/>
      <w:r w:rsidRPr="00DD54E2">
        <w:rPr>
          <w:rStyle w:val="af3"/>
          <w:lang w:val="es-ES"/>
        </w:rPr>
        <w:t>/77/D/193/2020</w:t>
      </w:r>
      <w:r>
        <w:rPr>
          <w:lang w:val="es-ES"/>
        </w:rPr>
        <w:fldChar w:fldCharType="end"/>
      </w:r>
      <w:r w:rsidRPr="00FE3F0F">
        <w:rPr>
          <w:lang w:val="zh-CN"/>
        </w:rPr>
        <w:t>、</w:t>
      </w:r>
      <w:r>
        <w:rPr>
          <w:lang w:val="es-ES"/>
        </w:rPr>
        <w:fldChar w:fldCharType="begin"/>
      </w:r>
      <w:r>
        <w:rPr>
          <w:lang w:val="es-ES"/>
        </w:rPr>
        <w:instrText>HYPERLINK "https://docs.un.org/zh/E/C.12/77/D/217/2021"</w:instrText>
      </w:r>
      <w:r>
        <w:rPr>
          <w:lang w:val="es-ES"/>
        </w:rPr>
      </w:r>
      <w:r>
        <w:rPr>
          <w:lang w:val="es-ES"/>
        </w:rPr>
        <w:fldChar w:fldCharType="separate"/>
      </w:r>
      <w:r w:rsidRPr="00F83BC6">
        <w:rPr>
          <w:rStyle w:val="af3"/>
          <w:lang w:val="es-ES"/>
        </w:rPr>
        <w:t>E/</w:t>
      </w:r>
      <w:proofErr w:type="spellStart"/>
      <w:r w:rsidRPr="00F83BC6">
        <w:rPr>
          <w:rStyle w:val="af3"/>
          <w:lang w:val="es-ES"/>
        </w:rPr>
        <w:t>C.12</w:t>
      </w:r>
      <w:proofErr w:type="spellEnd"/>
      <w:r w:rsidRPr="00F83BC6">
        <w:rPr>
          <w:rStyle w:val="af3"/>
          <w:lang w:val="es-ES"/>
        </w:rPr>
        <w:t>/77/D/217/2021</w:t>
      </w:r>
      <w:r>
        <w:rPr>
          <w:lang w:val="es-ES"/>
        </w:rPr>
        <w:fldChar w:fldCharType="end"/>
      </w:r>
      <w:r w:rsidRPr="00FE3F0F">
        <w:rPr>
          <w:lang w:val="zh-CN"/>
        </w:rPr>
        <w:t>、</w:t>
      </w:r>
      <w:r>
        <w:rPr>
          <w:lang w:val="es-ES"/>
        </w:rPr>
        <w:fldChar w:fldCharType="begin"/>
      </w:r>
      <w:r>
        <w:rPr>
          <w:lang w:val="es-ES"/>
        </w:rPr>
        <w:instrText>HYPERLINK "https://docs.un.org/zh/E/C.12/77/D/218/2021"</w:instrText>
      </w:r>
      <w:r>
        <w:rPr>
          <w:lang w:val="es-ES"/>
        </w:rPr>
      </w:r>
      <w:r>
        <w:rPr>
          <w:lang w:val="es-ES"/>
        </w:rPr>
        <w:fldChar w:fldCharType="separate"/>
      </w:r>
      <w:r w:rsidRPr="00F83BC6">
        <w:rPr>
          <w:rStyle w:val="af3"/>
          <w:lang w:val="es-ES"/>
        </w:rPr>
        <w:t>E/</w:t>
      </w:r>
      <w:proofErr w:type="spellStart"/>
      <w:r w:rsidRPr="00F83BC6">
        <w:rPr>
          <w:rStyle w:val="af3"/>
          <w:lang w:val="es-ES"/>
        </w:rPr>
        <w:t>C.12</w:t>
      </w:r>
      <w:proofErr w:type="spellEnd"/>
      <w:r w:rsidRPr="00F83BC6">
        <w:rPr>
          <w:rStyle w:val="af3"/>
          <w:lang w:val="es-ES"/>
        </w:rPr>
        <w:t>/77/D/218/2021</w:t>
      </w:r>
      <w:r>
        <w:rPr>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"https://docs.un.org/zh/E/C.12/77/D/243/2021"</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/77/D/243/2021</w:t>
      </w:r>
      <w:r w:rsidRPr="002945D7">
        <w:rPr>
          <w:color w:val="0000FF"/>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"https://docs.un.org/zh/E/C.12/77/D/159/2019"</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/77/D/159/2019</w:t>
      </w:r>
      <w:r w:rsidRPr="002945D7">
        <w:rPr>
          <w:color w:val="0000FF"/>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"https://docs.un.org/zh/E/C.12/77/D/220/2021"</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/77/D/220/2021</w:t>
      </w:r>
      <w:r w:rsidRPr="002945D7">
        <w:rPr>
          <w:color w:val="0000FF"/>
          <w:lang w:val="es-ES"/>
        </w:rPr>
        <w:fldChar w:fldCharType="end"/>
      </w:r>
      <w:r w:rsidRPr="00FE3F0F">
        <w:rPr>
          <w:lang w:val="zh-CN"/>
        </w:rPr>
        <w:t>、</w:t>
      </w:r>
      <w:r w:rsidRPr="002945D7">
        <w:rPr>
          <w:color w:val="0000FF"/>
          <w:lang w:val="es-ES"/>
        </w:rPr>
        <w:fldChar w:fldCharType="begin"/>
      </w:r>
      <w:r w:rsidRPr="002945D7">
        <w:rPr>
          <w:color w:val="0000FF"/>
          <w:lang w:val="es-ES"/>
        </w:rPr>
        <w:instrText>HYPERLINK "https://docs.un.org/zh/E/C.12/77/D/254/2022"</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/77/D/254/2022</w:t>
      </w:r>
      <w:r w:rsidRPr="002945D7">
        <w:rPr>
          <w:color w:val="0000FF"/>
          <w:lang w:val="es-ES"/>
        </w:rPr>
        <w:fldChar w:fldCharType="end"/>
      </w:r>
      <w:r w:rsidRPr="00FE3F0F">
        <w:rPr>
          <w:lang w:val="zh-CN"/>
        </w:rPr>
        <w:t>和</w:t>
      </w:r>
      <w:r w:rsidRPr="002945D7">
        <w:rPr>
          <w:color w:val="0000FF"/>
          <w:lang w:val="es-ES"/>
        </w:rPr>
        <w:fldChar w:fldCharType="begin"/>
      </w:r>
      <w:r w:rsidRPr="002945D7">
        <w:rPr>
          <w:color w:val="0000FF"/>
          <w:lang w:val="es-ES"/>
        </w:rPr>
        <w:instrText>HYPERLINK "https://docs.un.org/zh/E/C.12/77/D/93/2019"</w:instrText>
      </w:r>
      <w:r w:rsidRPr="002945D7">
        <w:rPr>
          <w:color w:val="0000FF"/>
          <w:lang w:val="es-ES"/>
        </w:rPr>
      </w:r>
      <w:r w:rsidRPr="002945D7">
        <w:rPr>
          <w:color w:val="0000FF"/>
          <w:lang w:val="es-ES"/>
        </w:rPr>
        <w:fldChar w:fldCharType="separate"/>
      </w:r>
      <w:r w:rsidRPr="002945D7">
        <w:rPr>
          <w:rStyle w:val="af3"/>
          <w:lang w:val="es-ES"/>
        </w:rPr>
        <w:t>E/</w:t>
      </w:r>
      <w:proofErr w:type="spellStart"/>
      <w:r w:rsidRPr="002945D7">
        <w:rPr>
          <w:rStyle w:val="af3"/>
          <w:lang w:val="es-ES"/>
        </w:rPr>
        <w:t>C.12</w:t>
      </w:r>
      <w:proofErr w:type="spellEnd"/>
      <w:r w:rsidRPr="002945D7">
        <w:rPr>
          <w:rStyle w:val="af3"/>
          <w:lang w:val="es-ES"/>
        </w:rPr>
        <w:t>/77/D/93/2019</w:t>
      </w:r>
      <w:r w:rsidRPr="002945D7">
        <w:rPr>
          <w:color w:val="0000FF"/>
          <w:lang w:val="es-ES"/>
        </w:rPr>
        <w:fldChar w:fldCharType="end"/>
      </w:r>
      <w:r w:rsidRPr="00FE3F0F">
        <w:rPr>
          <w:lang w:val="zh-CN"/>
        </w:rPr>
        <w:t>。</w:t>
      </w:r>
    </w:p>
  </w:footnote>
  <w:footnote w:id="23">
    <w:p w14:paraId="25CE1A87"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7" w:history="1">
        <w:r w:rsidRPr="00A5688E">
          <w:rPr>
            <w:rStyle w:val="af3"/>
            <w:lang w:val="es-ES"/>
          </w:rPr>
          <w:t>E/</w:t>
        </w:r>
        <w:proofErr w:type="spellStart"/>
        <w:r w:rsidRPr="00A5688E">
          <w:rPr>
            <w:rStyle w:val="af3"/>
            <w:lang w:val="es-ES"/>
          </w:rPr>
          <w:t>C.12</w:t>
        </w:r>
        <w:proofErr w:type="spellEnd"/>
        <w:r w:rsidRPr="00A5688E">
          <w:rPr>
            <w:rStyle w:val="af3"/>
            <w:lang w:val="es-ES"/>
          </w:rPr>
          <w:t>/77/D/216/2021</w:t>
        </w:r>
      </w:hyperlink>
      <w:r w:rsidRPr="00FE3F0F">
        <w:rPr>
          <w:lang w:val="zh-CN"/>
        </w:rPr>
        <w:t>、</w:t>
      </w:r>
      <w:r>
        <w:rPr>
          <w:lang w:val="es-ES"/>
        </w:rPr>
        <w:fldChar w:fldCharType="begin"/>
      </w:r>
      <w:r>
        <w:rPr>
          <w:lang w:val="es-ES"/>
        </w:rPr>
        <w:instrText>HYPERLINK "https://docs.un.org/zh/E/C.12/77/D/223/2021"</w:instrText>
      </w:r>
      <w:r>
        <w:rPr>
          <w:lang w:val="es-ES"/>
        </w:rPr>
      </w:r>
      <w:r>
        <w:rPr>
          <w:lang w:val="es-ES"/>
        </w:rPr>
        <w:fldChar w:fldCharType="separate"/>
      </w:r>
      <w:r w:rsidRPr="00A5688E">
        <w:rPr>
          <w:rStyle w:val="af3"/>
          <w:lang w:val="es-ES"/>
        </w:rPr>
        <w:t>E/</w:t>
      </w:r>
      <w:proofErr w:type="spellStart"/>
      <w:r w:rsidRPr="00A5688E">
        <w:rPr>
          <w:rStyle w:val="af3"/>
          <w:lang w:val="es-ES"/>
        </w:rPr>
        <w:t>C.12</w:t>
      </w:r>
      <w:proofErr w:type="spellEnd"/>
      <w:r w:rsidRPr="00A5688E">
        <w:rPr>
          <w:rStyle w:val="af3"/>
          <w:lang w:val="es-ES"/>
        </w:rPr>
        <w:t>/77/D/223/2021</w:t>
      </w:r>
      <w:r>
        <w:rPr>
          <w:lang w:val="es-ES"/>
        </w:rPr>
        <w:fldChar w:fldCharType="end"/>
      </w:r>
      <w:r w:rsidRPr="00FE3F0F">
        <w:rPr>
          <w:lang w:val="zh-CN"/>
        </w:rPr>
        <w:t>、</w:t>
      </w:r>
      <w:r>
        <w:rPr>
          <w:lang w:val="es-ES"/>
        </w:rPr>
        <w:fldChar w:fldCharType="begin"/>
      </w:r>
      <w:r>
        <w:rPr>
          <w:lang w:val="es-ES"/>
        </w:rPr>
        <w:instrText>HYPERLINK "https://docs.un.org/zh/E/C.12/77/D/234/2021"</w:instrText>
      </w:r>
      <w:r>
        <w:rPr>
          <w:lang w:val="es-ES"/>
        </w:rPr>
      </w:r>
      <w:r>
        <w:rPr>
          <w:lang w:val="es-ES"/>
        </w:rPr>
        <w:fldChar w:fldCharType="separate"/>
      </w:r>
      <w:r w:rsidRPr="00A5688E">
        <w:rPr>
          <w:rStyle w:val="af3"/>
          <w:lang w:val="es-ES"/>
        </w:rPr>
        <w:t>E/</w:t>
      </w:r>
      <w:proofErr w:type="spellStart"/>
      <w:r w:rsidRPr="00A5688E">
        <w:rPr>
          <w:rStyle w:val="af3"/>
          <w:lang w:val="es-ES"/>
        </w:rPr>
        <w:t>C.12</w:t>
      </w:r>
      <w:proofErr w:type="spellEnd"/>
      <w:r w:rsidRPr="00A5688E">
        <w:rPr>
          <w:rStyle w:val="af3"/>
          <w:lang w:val="es-ES"/>
        </w:rPr>
        <w:t>/77/D/234/2021</w:t>
      </w:r>
      <w:r>
        <w:rPr>
          <w:lang w:val="es-ES"/>
        </w:rPr>
        <w:fldChar w:fldCharType="end"/>
      </w:r>
      <w:r w:rsidRPr="00FE3F0F">
        <w:rPr>
          <w:lang w:val="zh-CN"/>
        </w:rPr>
        <w:t>、</w:t>
      </w:r>
      <w:r>
        <w:rPr>
          <w:lang w:val="es-ES"/>
        </w:rPr>
        <w:fldChar w:fldCharType="begin"/>
      </w:r>
      <w:r>
        <w:rPr>
          <w:lang w:val="es-ES"/>
        </w:rPr>
        <w:instrText>HYPERLINK "https://docs.un.org/zh/E/C.12/77/D/235/2021"</w:instrText>
      </w:r>
      <w:r>
        <w:rPr>
          <w:lang w:val="es-ES"/>
        </w:rPr>
      </w:r>
      <w:r>
        <w:rPr>
          <w:lang w:val="es-ES"/>
        </w:rPr>
        <w:fldChar w:fldCharType="separate"/>
      </w:r>
      <w:r w:rsidRPr="0020711F">
        <w:rPr>
          <w:rStyle w:val="af3"/>
          <w:lang w:val="es-ES"/>
        </w:rPr>
        <w:t>E/</w:t>
      </w:r>
      <w:proofErr w:type="spellStart"/>
      <w:r w:rsidRPr="0020711F">
        <w:rPr>
          <w:rStyle w:val="af3"/>
          <w:lang w:val="es-ES"/>
        </w:rPr>
        <w:t>C.12</w:t>
      </w:r>
      <w:proofErr w:type="spellEnd"/>
      <w:r w:rsidRPr="0020711F">
        <w:rPr>
          <w:rStyle w:val="af3"/>
          <w:lang w:val="es-ES"/>
        </w:rPr>
        <w:t>/77/D/235/2021</w:t>
      </w:r>
      <w:r>
        <w:rPr>
          <w:lang w:val="es-ES"/>
        </w:rPr>
        <w:fldChar w:fldCharType="end"/>
      </w:r>
      <w:r w:rsidRPr="00FE3F0F">
        <w:rPr>
          <w:lang w:val="zh-CN"/>
        </w:rPr>
        <w:t>、</w:t>
      </w:r>
      <w:r w:rsidRPr="0020711F">
        <w:rPr>
          <w:lang w:val="es-ES"/>
        </w:rPr>
        <w:t>E/</w:t>
      </w:r>
      <w:proofErr w:type="spellStart"/>
      <w:r w:rsidRPr="0020711F">
        <w:rPr>
          <w:lang w:val="es-ES"/>
        </w:rPr>
        <w:t>C.12</w:t>
      </w:r>
      <w:proofErr w:type="spellEnd"/>
      <w:r w:rsidRPr="0020711F">
        <w:rPr>
          <w:lang w:val="es-ES"/>
        </w:rPr>
        <w:t>/77/D/240/2021</w:t>
      </w:r>
      <w:r w:rsidRPr="00FE3F0F">
        <w:rPr>
          <w:lang w:val="zh-CN"/>
        </w:rPr>
        <w:t>和</w:t>
      </w:r>
      <w:r w:rsidRPr="0020711F">
        <w:rPr>
          <w:lang w:val="es-ES"/>
        </w:rPr>
        <w:t>E/</w:t>
      </w:r>
      <w:proofErr w:type="spellStart"/>
      <w:r w:rsidRPr="0020711F">
        <w:rPr>
          <w:lang w:val="es-ES"/>
        </w:rPr>
        <w:t>C.12</w:t>
      </w:r>
      <w:proofErr w:type="spellEnd"/>
      <w:r w:rsidRPr="0020711F">
        <w:rPr>
          <w:lang w:val="es-ES"/>
        </w:rPr>
        <w:t>/77/D/241/2021</w:t>
      </w:r>
      <w:r w:rsidRPr="00FE3F0F">
        <w:rPr>
          <w:lang w:val="zh-CN"/>
        </w:rPr>
        <w:t>。</w:t>
      </w:r>
    </w:p>
  </w:footnote>
  <w:footnote w:id="24">
    <w:p w14:paraId="75E43342"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8" w:history="1">
        <w:r w:rsidRPr="002945D7">
          <w:rPr>
            <w:rStyle w:val="af3"/>
            <w:lang w:val="es-ES"/>
          </w:rPr>
          <w:t>E/</w:t>
        </w:r>
        <w:proofErr w:type="spellStart"/>
        <w:r w:rsidRPr="002945D7">
          <w:rPr>
            <w:rStyle w:val="af3"/>
            <w:lang w:val="es-ES"/>
          </w:rPr>
          <w:t>C.12</w:t>
        </w:r>
        <w:proofErr w:type="spellEnd"/>
        <w:r w:rsidRPr="002945D7">
          <w:rPr>
            <w:rStyle w:val="af3"/>
            <w:lang w:val="es-ES"/>
          </w:rPr>
          <w:t>/77/D/236/2021</w:t>
        </w:r>
      </w:hyperlink>
      <w:r>
        <w:rPr>
          <w:lang w:val="es-ES"/>
        </w:rPr>
        <w:t>.</w:t>
      </w:r>
    </w:p>
  </w:footnote>
  <w:footnote w:id="25">
    <w:p w14:paraId="5C619C20"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19" w:history="1">
        <w:r w:rsidRPr="002945D7">
          <w:rPr>
            <w:rStyle w:val="af3"/>
            <w:lang w:val="es-ES"/>
          </w:rPr>
          <w:t>E/</w:t>
        </w:r>
        <w:proofErr w:type="spellStart"/>
        <w:r w:rsidRPr="002945D7">
          <w:rPr>
            <w:rStyle w:val="af3"/>
            <w:lang w:val="es-ES"/>
          </w:rPr>
          <w:t>C.12</w:t>
        </w:r>
        <w:proofErr w:type="spellEnd"/>
        <w:r w:rsidRPr="002945D7">
          <w:rPr>
            <w:rStyle w:val="af3"/>
            <w:lang w:val="es-ES"/>
          </w:rPr>
          <w:t>/78/D/187/2020</w:t>
        </w:r>
      </w:hyperlink>
      <w:r>
        <w:rPr>
          <w:lang w:val="es-ES"/>
        </w:rPr>
        <w:t>.</w:t>
      </w:r>
    </w:p>
  </w:footnote>
  <w:footnote w:id="26">
    <w:p w14:paraId="4D2BCBC2"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20" w:history="1">
        <w:r w:rsidRPr="002945D7">
          <w:rPr>
            <w:rStyle w:val="af3"/>
            <w:lang w:val="es-ES"/>
          </w:rPr>
          <w:t>E/</w:t>
        </w:r>
        <w:proofErr w:type="spellStart"/>
        <w:r w:rsidRPr="002945D7">
          <w:rPr>
            <w:rStyle w:val="af3"/>
            <w:lang w:val="es-ES"/>
          </w:rPr>
          <w:t>C.12</w:t>
        </w:r>
        <w:proofErr w:type="spellEnd"/>
        <w:r w:rsidRPr="002945D7">
          <w:rPr>
            <w:rStyle w:val="af3"/>
            <w:lang w:val="es-ES"/>
          </w:rPr>
          <w:t>/78/D/225/2021</w:t>
        </w:r>
      </w:hyperlink>
      <w:r>
        <w:rPr>
          <w:lang w:val="es-ES"/>
        </w:rPr>
        <w:t>.</w:t>
      </w:r>
    </w:p>
  </w:footnote>
  <w:footnote w:id="27">
    <w:p w14:paraId="379D864A" w14:textId="77777777" w:rsidR="001848AD" w:rsidRPr="00FE3F0F" w:rsidRDefault="001848AD" w:rsidP="00FE3F0F">
      <w:pPr>
        <w:pStyle w:val="a5"/>
        <w:jc w:val="both"/>
        <w:rPr>
          <w:lang w:val="es-ES"/>
        </w:rPr>
      </w:pPr>
      <w:r w:rsidRPr="00FE3F0F">
        <w:rPr>
          <w:lang w:val="es-ES"/>
        </w:rPr>
        <w:tab/>
      </w:r>
      <w:r w:rsidRPr="00747683">
        <w:rPr>
          <w:rStyle w:val="a7"/>
          <w:lang w:val="zh-CN"/>
        </w:rPr>
        <w:footnoteRef/>
      </w:r>
      <w:r w:rsidRPr="00FE3F0F">
        <w:rPr>
          <w:lang w:val="es-ES"/>
        </w:rPr>
        <w:tab/>
      </w:r>
      <w:hyperlink r:id="rId21" w:history="1">
        <w:r w:rsidRPr="002945D7">
          <w:rPr>
            <w:rStyle w:val="af3"/>
            <w:lang w:val="es-ES"/>
          </w:rPr>
          <w:t>E/</w:t>
        </w:r>
        <w:proofErr w:type="spellStart"/>
        <w:r w:rsidRPr="002945D7">
          <w:rPr>
            <w:rStyle w:val="af3"/>
            <w:lang w:val="es-ES"/>
          </w:rPr>
          <w:t>C.12</w:t>
        </w:r>
        <w:proofErr w:type="spellEnd"/>
        <w:r w:rsidRPr="002945D7">
          <w:rPr>
            <w:rStyle w:val="af3"/>
            <w:lang w:val="es-ES"/>
          </w:rPr>
          <w:t>/78/D/205/2021</w:t>
        </w:r>
      </w:hyperlink>
      <w:r>
        <w:rPr>
          <w:lang w:val="es-ES"/>
        </w:rPr>
        <w:t>.</w:t>
      </w:r>
    </w:p>
  </w:footnote>
  <w:footnote w:id="28">
    <w:p w14:paraId="28A872BF" w14:textId="2938E55A" w:rsidR="00661DB9" w:rsidRPr="00FE3F0F" w:rsidRDefault="00661DB9" w:rsidP="00FE3F0F">
      <w:pPr>
        <w:pStyle w:val="a5"/>
        <w:jc w:val="both"/>
        <w:rPr>
          <w:lang w:val="es-ES"/>
        </w:rPr>
      </w:pPr>
      <w:r w:rsidRPr="00FE3F0F">
        <w:rPr>
          <w:lang w:val="es-ES"/>
        </w:rPr>
        <w:tab/>
      </w:r>
      <w:r w:rsidR="00747683" w:rsidRPr="00747683">
        <w:rPr>
          <w:rStyle w:val="a7"/>
          <w:lang w:val="zh-CN"/>
        </w:rPr>
        <w:footnoteRef/>
      </w:r>
      <w:r w:rsidRPr="00FE3F0F">
        <w:rPr>
          <w:lang w:val="es-ES"/>
        </w:rPr>
        <w:tab/>
      </w:r>
      <w:hyperlink r:id="rId22" w:history="1">
        <w:r w:rsidR="00EE69D2" w:rsidRPr="0020711F">
          <w:rPr>
            <w:rStyle w:val="af3"/>
            <w:lang w:val="es-ES"/>
          </w:rPr>
          <w:t>E/</w:t>
        </w:r>
        <w:proofErr w:type="spellStart"/>
        <w:r w:rsidR="00EE69D2" w:rsidRPr="0020711F">
          <w:rPr>
            <w:rStyle w:val="af3"/>
            <w:lang w:val="es-ES"/>
          </w:rPr>
          <w:t>C</w:t>
        </w:r>
        <w:r w:rsidRPr="0020711F">
          <w:rPr>
            <w:rStyle w:val="af3"/>
            <w:lang w:val="es-ES"/>
          </w:rPr>
          <w:t>.</w:t>
        </w:r>
        <w:r w:rsidR="00EE69D2" w:rsidRPr="0020711F">
          <w:rPr>
            <w:rStyle w:val="af3"/>
            <w:lang w:val="es-ES"/>
          </w:rPr>
          <w:t>12</w:t>
        </w:r>
        <w:proofErr w:type="spellEnd"/>
        <w:r w:rsidR="00EE69D2" w:rsidRPr="0020711F">
          <w:rPr>
            <w:rStyle w:val="af3"/>
            <w:lang w:val="es-ES"/>
          </w:rPr>
          <w:t>/78/D/1</w:t>
        </w:r>
        <w:r w:rsidRPr="0020711F">
          <w:rPr>
            <w:rStyle w:val="af3"/>
            <w:lang w:val="es-ES"/>
          </w:rPr>
          <w:t>0</w:t>
        </w:r>
        <w:r w:rsidR="00EE69D2" w:rsidRPr="0020711F">
          <w:rPr>
            <w:rStyle w:val="af3"/>
            <w:lang w:val="es-ES"/>
          </w:rPr>
          <w:t>1/2</w:t>
        </w:r>
        <w:r w:rsidRPr="0020711F">
          <w:rPr>
            <w:rStyle w:val="af3"/>
            <w:lang w:val="es-ES"/>
          </w:rPr>
          <w:t>0</w:t>
        </w:r>
        <w:r w:rsidR="00EE69D2" w:rsidRPr="0020711F">
          <w:rPr>
            <w:rStyle w:val="af3"/>
            <w:lang w:val="es-ES"/>
          </w:rPr>
          <w:t>19</w:t>
        </w:r>
      </w:hyperlink>
      <w:r w:rsidRPr="00FE3F0F">
        <w:rPr>
          <w:lang w:val="zh-CN"/>
        </w:rPr>
        <w:t>、</w:t>
      </w:r>
      <w:r w:rsidR="0020711F">
        <w:rPr>
          <w:lang w:val="es-ES"/>
        </w:rPr>
        <w:fldChar w:fldCharType="begin"/>
      </w:r>
      <w:r w:rsidR="0020711F">
        <w:rPr>
          <w:lang w:val="es-ES"/>
        </w:rPr>
        <w:instrText>HYPERLINK "https://docs.un.org/zh/E/C.12/78/D/104/2019"</w:instrText>
      </w:r>
      <w:r w:rsidR="0020711F">
        <w:rPr>
          <w:lang w:val="es-ES"/>
        </w:rPr>
      </w:r>
      <w:r w:rsidR="0020711F">
        <w:rPr>
          <w:lang w:val="es-ES"/>
        </w:rPr>
        <w:fldChar w:fldCharType="separate"/>
      </w:r>
      <w:r w:rsidR="00EE69D2" w:rsidRPr="0020711F">
        <w:rPr>
          <w:rStyle w:val="af3"/>
          <w:lang w:val="es-ES"/>
        </w:rPr>
        <w:t>E/</w:t>
      </w:r>
      <w:proofErr w:type="spellStart"/>
      <w:r w:rsidR="00EE69D2" w:rsidRPr="0020711F">
        <w:rPr>
          <w:rStyle w:val="af3"/>
          <w:lang w:val="es-ES"/>
        </w:rPr>
        <w:t>C</w:t>
      </w:r>
      <w:r w:rsidRPr="0020711F">
        <w:rPr>
          <w:rStyle w:val="af3"/>
          <w:lang w:val="es-ES"/>
        </w:rPr>
        <w:t>.</w:t>
      </w:r>
      <w:r w:rsidR="00EE69D2" w:rsidRPr="0020711F">
        <w:rPr>
          <w:rStyle w:val="af3"/>
          <w:lang w:val="es-ES"/>
        </w:rPr>
        <w:t>12</w:t>
      </w:r>
      <w:proofErr w:type="spellEnd"/>
      <w:r w:rsidR="00EE69D2" w:rsidRPr="0020711F">
        <w:rPr>
          <w:rStyle w:val="af3"/>
          <w:lang w:val="es-ES"/>
        </w:rPr>
        <w:t>/78/D/1</w:t>
      </w:r>
      <w:r w:rsidRPr="0020711F">
        <w:rPr>
          <w:rStyle w:val="af3"/>
          <w:lang w:val="es-ES"/>
        </w:rPr>
        <w:t>0</w:t>
      </w:r>
      <w:r w:rsidR="00EE69D2" w:rsidRPr="0020711F">
        <w:rPr>
          <w:rStyle w:val="af3"/>
          <w:lang w:val="es-ES"/>
        </w:rPr>
        <w:t>4/2</w:t>
      </w:r>
      <w:r w:rsidRPr="0020711F">
        <w:rPr>
          <w:rStyle w:val="af3"/>
          <w:lang w:val="es-ES"/>
        </w:rPr>
        <w:t>0</w:t>
      </w:r>
      <w:r w:rsidR="00EE69D2" w:rsidRPr="0020711F">
        <w:rPr>
          <w:rStyle w:val="af3"/>
          <w:lang w:val="es-ES"/>
        </w:rPr>
        <w:t>19</w:t>
      </w:r>
      <w:r w:rsidR="0020711F">
        <w:rPr>
          <w:lang w:val="es-ES"/>
        </w:rPr>
        <w:fldChar w:fldCharType="end"/>
      </w:r>
      <w:r w:rsidRPr="00FE3F0F">
        <w:rPr>
          <w:lang w:val="zh-CN"/>
        </w:rPr>
        <w:t>、</w:t>
      </w:r>
      <w:r w:rsidR="0020711F">
        <w:rPr>
          <w:lang w:val="es-ES"/>
        </w:rPr>
        <w:fldChar w:fldCharType="begin"/>
      </w:r>
      <w:r w:rsidR="0020711F">
        <w:rPr>
          <w:lang w:val="es-ES"/>
        </w:rPr>
        <w:instrText>HYPERLINK "https://docs.un.org/zh/E/C.12/78/D/137/2019"</w:instrText>
      </w:r>
      <w:r w:rsidR="0020711F">
        <w:rPr>
          <w:lang w:val="es-ES"/>
        </w:rPr>
      </w:r>
      <w:r w:rsidR="0020711F">
        <w:rPr>
          <w:lang w:val="es-ES"/>
        </w:rPr>
        <w:fldChar w:fldCharType="separate"/>
      </w:r>
      <w:r w:rsidR="00EE69D2" w:rsidRPr="0020711F">
        <w:rPr>
          <w:rStyle w:val="af3"/>
          <w:lang w:val="es-ES"/>
        </w:rPr>
        <w:t>E/</w:t>
      </w:r>
      <w:proofErr w:type="spellStart"/>
      <w:r w:rsidR="00EE69D2" w:rsidRPr="0020711F">
        <w:rPr>
          <w:rStyle w:val="af3"/>
          <w:lang w:val="es-ES"/>
        </w:rPr>
        <w:t>C</w:t>
      </w:r>
      <w:r w:rsidRPr="0020711F">
        <w:rPr>
          <w:rStyle w:val="af3"/>
          <w:lang w:val="es-ES"/>
        </w:rPr>
        <w:t>.</w:t>
      </w:r>
      <w:r w:rsidR="00EE69D2" w:rsidRPr="0020711F">
        <w:rPr>
          <w:rStyle w:val="af3"/>
          <w:lang w:val="es-ES"/>
        </w:rPr>
        <w:t>12</w:t>
      </w:r>
      <w:proofErr w:type="spellEnd"/>
      <w:r w:rsidR="00EE69D2" w:rsidRPr="0020711F">
        <w:rPr>
          <w:rStyle w:val="af3"/>
          <w:lang w:val="es-ES"/>
        </w:rPr>
        <w:t>/78/D/137/2</w:t>
      </w:r>
      <w:r w:rsidRPr="0020711F">
        <w:rPr>
          <w:rStyle w:val="af3"/>
          <w:lang w:val="es-ES"/>
        </w:rPr>
        <w:t>0</w:t>
      </w:r>
      <w:r w:rsidR="00EE69D2" w:rsidRPr="0020711F">
        <w:rPr>
          <w:rStyle w:val="af3"/>
          <w:lang w:val="es-ES"/>
        </w:rPr>
        <w:t>19</w:t>
      </w:r>
      <w:r w:rsidR="0020711F">
        <w:rPr>
          <w:lang w:val="es-ES"/>
        </w:rPr>
        <w:fldChar w:fldCharType="end"/>
      </w:r>
      <w:r w:rsidRPr="00FE3F0F">
        <w:rPr>
          <w:lang w:val="zh-CN"/>
        </w:rPr>
        <w:t>、</w:t>
      </w:r>
      <w:r w:rsidR="007948F7">
        <w:rPr>
          <w:lang w:val="es-ES"/>
        </w:rPr>
        <w:fldChar w:fldCharType="begin"/>
      </w:r>
      <w:r w:rsidR="007948F7">
        <w:rPr>
          <w:lang w:val="es-ES"/>
        </w:rPr>
        <w:instrText>HYPERLINK "https://docs.un.org/zh/E/C.12/78/D/157/2019"</w:instrText>
      </w:r>
      <w:r w:rsidR="007948F7">
        <w:rPr>
          <w:lang w:val="es-ES"/>
        </w:rPr>
      </w:r>
      <w:r w:rsidR="007948F7">
        <w:rPr>
          <w:lang w:val="es-ES"/>
        </w:rPr>
        <w:fldChar w:fldCharType="separate"/>
      </w:r>
      <w:r w:rsidR="00EE69D2" w:rsidRPr="007948F7">
        <w:rPr>
          <w:rStyle w:val="af3"/>
          <w:lang w:val="es-ES"/>
        </w:rPr>
        <w:t>E/</w:t>
      </w:r>
      <w:proofErr w:type="spellStart"/>
      <w:r w:rsidR="00EE69D2" w:rsidRPr="007948F7">
        <w:rPr>
          <w:rStyle w:val="af3"/>
          <w:lang w:val="es-ES"/>
        </w:rPr>
        <w:t>C</w:t>
      </w:r>
      <w:r w:rsidRPr="007948F7">
        <w:rPr>
          <w:rStyle w:val="af3"/>
          <w:lang w:val="es-ES"/>
        </w:rPr>
        <w:t>.</w:t>
      </w:r>
      <w:r w:rsidR="00EE69D2" w:rsidRPr="007948F7">
        <w:rPr>
          <w:rStyle w:val="af3"/>
          <w:lang w:val="es-ES"/>
        </w:rPr>
        <w:t>12</w:t>
      </w:r>
      <w:proofErr w:type="spellEnd"/>
      <w:r w:rsidR="00EE69D2" w:rsidRPr="007948F7">
        <w:rPr>
          <w:rStyle w:val="af3"/>
          <w:lang w:val="es-ES"/>
        </w:rPr>
        <w:t>/78/D/157/2</w:t>
      </w:r>
      <w:r w:rsidRPr="007948F7">
        <w:rPr>
          <w:rStyle w:val="af3"/>
          <w:lang w:val="es-ES"/>
        </w:rPr>
        <w:t>0</w:t>
      </w:r>
      <w:r w:rsidR="00EE69D2" w:rsidRPr="007948F7">
        <w:rPr>
          <w:rStyle w:val="af3"/>
          <w:lang w:val="es-ES"/>
        </w:rPr>
        <w:t>19</w:t>
      </w:r>
      <w:r w:rsidR="007948F7">
        <w:rPr>
          <w:lang w:val="es-ES"/>
        </w:rPr>
        <w:fldChar w:fldCharType="end"/>
      </w:r>
      <w:r w:rsidRPr="00FE3F0F">
        <w:rPr>
          <w:lang w:val="zh-CN"/>
        </w:rPr>
        <w:t>、</w:t>
      </w:r>
      <w:r w:rsidR="00EE69D2" w:rsidRPr="007948F7">
        <w:rPr>
          <w:lang w:val="es-ES"/>
        </w:rPr>
        <w:t>E/</w:t>
      </w:r>
      <w:proofErr w:type="spellStart"/>
      <w:r w:rsidR="00EE69D2" w:rsidRPr="007948F7">
        <w:rPr>
          <w:lang w:val="es-ES"/>
        </w:rPr>
        <w:t>C</w:t>
      </w:r>
      <w:r w:rsidRPr="007948F7">
        <w:rPr>
          <w:lang w:val="es-ES"/>
        </w:rPr>
        <w:t>.</w:t>
      </w:r>
      <w:r w:rsidR="00EE69D2" w:rsidRPr="007948F7">
        <w:rPr>
          <w:lang w:val="es-ES"/>
        </w:rPr>
        <w:t>12</w:t>
      </w:r>
      <w:proofErr w:type="spellEnd"/>
      <w:r w:rsidR="00EE69D2" w:rsidRPr="007948F7">
        <w:rPr>
          <w:lang w:val="es-ES"/>
        </w:rPr>
        <w:t>/78/D/16</w:t>
      </w:r>
      <w:r w:rsidRPr="007948F7">
        <w:rPr>
          <w:lang w:val="es-ES"/>
        </w:rPr>
        <w:t>0</w:t>
      </w:r>
      <w:r w:rsidR="00EE69D2" w:rsidRPr="007948F7">
        <w:rPr>
          <w:lang w:val="es-ES"/>
        </w:rPr>
        <w:t>/2</w:t>
      </w:r>
      <w:r w:rsidRPr="007948F7">
        <w:rPr>
          <w:lang w:val="es-ES"/>
        </w:rPr>
        <w:t>0</w:t>
      </w:r>
      <w:r w:rsidR="00EE69D2" w:rsidRPr="007948F7">
        <w:rPr>
          <w:lang w:val="es-ES"/>
        </w:rPr>
        <w:t>19</w:t>
      </w:r>
      <w:r w:rsidRPr="00FE3F0F">
        <w:rPr>
          <w:lang w:val="zh-CN"/>
        </w:rPr>
        <w:t>、</w:t>
      </w:r>
      <w:r w:rsidR="00EE69D2" w:rsidRPr="007948F7">
        <w:rPr>
          <w:lang w:val="es-ES"/>
        </w:rPr>
        <w:t>E/</w:t>
      </w:r>
      <w:proofErr w:type="spellStart"/>
      <w:r w:rsidR="00EE69D2" w:rsidRPr="007948F7">
        <w:rPr>
          <w:lang w:val="es-ES"/>
        </w:rPr>
        <w:t>C</w:t>
      </w:r>
      <w:r w:rsidRPr="007948F7">
        <w:rPr>
          <w:lang w:val="es-ES"/>
        </w:rPr>
        <w:t>.</w:t>
      </w:r>
      <w:r w:rsidR="00EE69D2" w:rsidRPr="007948F7">
        <w:rPr>
          <w:lang w:val="es-ES"/>
        </w:rPr>
        <w:t>12</w:t>
      </w:r>
      <w:proofErr w:type="spellEnd"/>
      <w:r w:rsidR="00EE69D2" w:rsidRPr="007948F7">
        <w:rPr>
          <w:lang w:val="es-ES"/>
        </w:rPr>
        <w:t>/78/D/164/2</w:t>
      </w:r>
      <w:r w:rsidRPr="007948F7">
        <w:rPr>
          <w:lang w:val="es-ES"/>
        </w:rPr>
        <w:t>0</w:t>
      </w:r>
      <w:r w:rsidR="00EE69D2" w:rsidRPr="007948F7">
        <w:rPr>
          <w:lang w:val="es-ES"/>
        </w:rPr>
        <w:t>19</w:t>
      </w:r>
      <w:r w:rsidRPr="00FE3F0F">
        <w:rPr>
          <w:lang w:val="zh-CN"/>
        </w:rPr>
        <w:t>、</w:t>
      </w:r>
      <w:r w:rsidR="007948F7">
        <w:rPr>
          <w:lang w:val="es-ES"/>
        </w:rPr>
        <w:fldChar w:fldCharType="begin"/>
      </w:r>
      <w:r w:rsidR="007948F7">
        <w:rPr>
          <w:lang w:val="es-ES"/>
        </w:rPr>
        <w:instrText>HYPERLINK "https://docs.un.org/zh/E/C.12/78/D/168/2019"</w:instrText>
      </w:r>
      <w:r w:rsidR="007948F7">
        <w:rPr>
          <w:lang w:val="es-ES"/>
        </w:rPr>
      </w:r>
      <w:r w:rsidR="007948F7">
        <w:rPr>
          <w:lang w:val="es-ES"/>
        </w:rPr>
        <w:fldChar w:fldCharType="separate"/>
      </w:r>
      <w:r w:rsidR="00EE69D2" w:rsidRPr="007948F7">
        <w:rPr>
          <w:rStyle w:val="af3"/>
          <w:lang w:val="es-ES"/>
        </w:rPr>
        <w:t>E/</w:t>
      </w:r>
      <w:proofErr w:type="spellStart"/>
      <w:r w:rsidR="00EE69D2" w:rsidRPr="007948F7">
        <w:rPr>
          <w:rStyle w:val="af3"/>
          <w:lang w:val="es-ES"/>
        </w:rPr>
        <w:t>C</w:t>
      </w:r>
      <w:r w:rsidRPr="007948F7">
        <w:rPr>
          <w:rStyle w:val="af3"/>
          <w:lang w:val="es-ES"/>
        </w:rPr>
        <w:t>.</w:t>
      </w:r>
      <w:r w:rsidR="00EE69D2" w:rsidRPr="007948F7">
        <w:rPr>
          <w:rStyle w:val="af3"/>
          <w:lang w:val="es-ES"/>
        </w:rPr>
        <w:t>12</w:t>
      </w:r>
      <w:proofErr w:type="spellEnd"/>
      <w:r w:rsidR="00EE69D2" w:rsidRPr="007948F7">
        <w:rPr>
          <w:rStyle w:val="af3"/>
          <w:lang w:val="es-ES"/>
        </w:rPr>
        <w:t>/78/D/168/2</w:t>
      </w:r>
      <w:r w:rsidRPr="007948F7">
        <w:rPr>
          <w:rStyle w:val="af3"/>
          <w:lang w:val="es-ES"/>
        </w:rPr>
        <w:t>0</w:t>
      </w:r>
      <w:r w:rsidR="00EE69D2" w:rsidRPr="007948F7">
        <w:rPr>
          <w:rStyle w:val="af3"/>
          <w:lang w:val="es-ES"/>
        </w:rPr>
        <w:t>19</w:t>
      </w:r>
      <w:r w:rsidR="007948F7">
        <w:rPr>
          <w:lang w:val="es-ES"/>
        </w:rPr>
        <w:fldChar w:fldCharType="end"/>
      </w:r>
      <w:r w:rsidRPr="00FE3F0F">
        <w:rPr>
          <w:lang w:val="zh-CN"/>
        </w:rPr>
        <w:t>、</w:t>
      </w:r>
      <w:r w:rsidR="007948F7">
        <w:rPr>
          <w:lang w:val="es-ES"/>
        </w:rPr>
        <w:fldChar w:fldCharType="begin"/>
      </w:r>
      <w:r w:rsidR="007948F7">
        <w:rPr>
          <w:lang w:val="es-ES"/>
        </w:rPr>
        <w:instrText>HYPERLINK "https://docs.un.org/zh/E/C.12/78/D/169/2019"</w:instrText>
      </w:r>
      <w:r w:rsidR="007948F7">
        <w:rPr>
          <w:lang w:val="es-ES"/>
        </w:rPr>
      </w:r>
      <w:r w:rsidR="007948F7">
        <w:rPr>
          <w:lang w:val="es-ES"/>
        </w:rPr>
        <w:fldChar w:fldCharType="separate"/>
      </w:r>
      <w:r w:rsidR="00EE69D2" w:rsidRPr="007948F7">
        <w:rPr>
          <w:rStyle w:val="af3"/>
          <w:lang w:val="es-ES"/>
        </w:rPr>
        <w:t>E/</w:t>
      </w:r>
      <w:proofErr w:type="spellStart"/>
      <w:r w:rsidR="00EE69D2" w:rsidRPr="007948F7">
        <w:rPr>
          <w:rStyle w:val="af3"/>
          <w:lang w:val="es-ES"/>
        </w:rPr>
        <w:t>C</w:t>
      </w:r>
      <w:r w:rsidRPr="007948F7">
        <w:rPr>
          <w:rStyle w:val="af3"/>
          <w:lang w:val="es-ES"/>
        </w:rPr>
        <w:t>.</w:t>
      </w:r>
      <w:r w:rsidR="00EE69D2" w:rsidRPr="007948F7">
        <w:rPr>
          <w:rStyle w:val="af3"/>
          <w:lang w:val="es-ES"/>
        </w:rPr>
        <w:t>12</w:t>
      </w:r>
      <w:proofErr w:type="spellEnd"/>
      <w:r w:rsidR="00EE69D2" w:rsidRPr="007948F7">
        <w:rPr>
          <w:rStyle w:val="af3"/>
          <w:lang w:val="es-ES"/>
        </w:rPr>
        <w:t>/78/D/169/2</w:t>
      </w:r>
      <w:r w:rsidRPr="007948F7">
        <w:rPr>
          <w:rStyle w:val="af3"/>
          <w:lang w:val="es-ES"/>
        </w:rPr>
        <w:t>0</w:t>
      </w:r>
      <w:r w:rsidR="00EE69D2" w:rsidRPr="007948F7">
        <w:rPr>
          <w:rStyle w:val="af3"/>
          <w:lang w:val="es-ES"/>
        </w:rPr>
        <w:t>19</w:t>
      </w:r>
      <w:r w:rsidR="007948F7">
        <w:rPr>
          <w:lang w:val="es-ES"/>
        </w:rPr>
        <w:fldChar w:fldCharType="end"/>
      </w:r>
      <w:r w:rsidRPr="00FE3F0F">
        <w:rPr>
          <w:lang w:val="zh-CN"/>
        </w:rPr>
        <w:t>、</w:t>
      </w:r>
      <w:r w:rsidR="007948F7">
        <w:rPr>
          <w:lang w:val="es-ES"/>
        </w:rPr>
        <w:fldChar w:fldCharType="begin"/>
      </w:r>
      <w:r w:rsidR="007948F7">
        <w:rPr>
          <w:lang w:val="es-ES"/>
        </w:rPr>
        <w:instrText>HYPERLINK "https://docs.un.org/zh/E/C.12/78/D/173/2019"</w:instrText>
      </w:r>
      <w:r w:rsidR="007948F7">
        <w:rPr>
          <w:lang w:val="es-ES"/>
        </w:rPr>
      </w:r>
      <w:r w:rsidR="007948F7">
        <w:rPr>
          <w:lang w:val="es-ES"/>
        </w:rPr>
        <w:fldChar w:fldCharType="separate"/>
      </w:r>
      <w:r w:rsidR="00EE69D2" w:rsidRPr="007948F7">
        <w:rPr>
          <w:rStyle w:val="af3"/>
          <w:lang w:val="es-ES"/>
        </w:rPr>
        <w:t>E/</w:t>
      </w:r>
      <w:proofErr w:type="spellStart"/>
      <w:r w:rsidR="00EE69D2" w:rsidRPr="007948F7">
        <w:rPr>
          <w:rStyle w:val="af3"/>
          <w:lang w:val="es-ES"/>
        </w:rPr>
        <w:t>C</w:t>
      </w:r>
      <w:r w:rsidRPr="007948F7">
        <w:rPr>
          <w:rStyle w:val="af3"/>
          <w:lang w:val="es-ES"/>
        </w:rPr>
        <w:t>.</w:t>
      </w:r>
      <w:r w:rsidR="00EE69D2" w:rsidRPr="007948F7">
        <w:rPr>
          <w:rStyle w:val="af3"/>
          <w:lang w:val="es-ES"/>
        </w:rPr>
        <w:t>12</w:t>
      </w:r>
      <w:proofErr w:type="spellEnd"/>
      <w:r w:rsidR="00EE69D2" w:rsidRPr="007948F7">
        <w:rPr>
          <w:rStyle w:val="af3"/>
          <w:lang w:val="es-ES"/>
        </w:rPr>
        <w:t>/78/D/173/2</w:t>
      </w:r>
      <w:r w:rsidRPr="007948F7">
        <w:rPr>
          <w:rStyle w:val="af3"/>
          <w:lang w:val="es-ES"/>
        </w:rPr>
        <w:t>0</w:t>
      </w:r>
      <w:r w:rsidR="00EE69D2" w:rsidRPr="007948F7">
        <w:rPr>
          <w:rStyle w:val="af3"/>
          <w:lang w:val="es-ES"/>
        </w:rPr>
        <w:t>19</w:t>
      </w:r>
      <w:r w:rsidR="007948F7">
        <w:rPr>
          <w:lang w:val="es-ES"/>
        </w:rPr>
        <w:fldChar w:fldCharType="end"/>
      </w:r>
      <w:r w:rsidRPr="00FE3F0F">
        <w:rPr>
          <w:lang w:val="zh-CN"/>
        </w:rPr>
        <w:t>、</w:t>
      </w:r>
      <w:r w:rsidR="00D95224">
        <w:rPr>
          <w:lang w:val="es-ES"/>
        </w:rPr>
        <w:fldChar w:fldCharType="begin"/>
      </w:r>
      <w:r w:rsidR="00D95224">
        <w:rPr>
          <w:lang w:val="es-ES"/>
        </w:rPr>
        <w:instrText>HYPERLINK "https://docs.un.org/zh/E/C.12/78/D/211/2021"</w:instrText>
      </w:r>
      <w:r w:rsidR="00D95224">
        <w:rPr>
          <w:lang w:val="es-ES"/>
        </w:rPr>
      </w:r>
      <w:r w:rsidR="00D95224">
        <w:rPr>
          <w:lang w:val="es-ES"/>
        </w:rPr>
        <w:fldChar w:fldCharType="separate"/>
      </w:r>
      <w:r w:rsidR="00EE69D2" w:rsidRPr="00D95224">
        <w:rPr>
          <w:rStyle w:val="af3"/>
          <w:lang w:val="es-ES"/>
        </w:rPr>
        <w:t>E/</w:t>
      </w:r>
      <w:proofErr w:type="spellStart"/>
      <w:r w:rsidR="00EE69D2" w:rsidRPr="00D95224">
        <w:rPr>
          <w:rStyle w:val="af3"/>
          <w:lang w:val="es-ES"/>
        </w:rPr>
        <w:t>C</w:t>
      </w:r>
      <w:r w:rsidRPr="00D95224">
        <w:rPr>
          <w:rStyle w:val="af3"/>
          <w:lang w:val="es-ES"/>
        </w:rPr>
        <w:t>.</w:t>
      </w:r>
      <w:r w:rsidR="00EE69D2" w:rsidRPr="00D95224">
        <w:rPr>
          <w:rStyle w:val="af3"/>
          <w:lang w:val="es-ES"/>
        </w:rPr>
        <w:t>12</w:t>
      </w:r>
      <w:proofErr w:type="spellEnd"/>
      <w:r w:rsidR="00EE69D2" w:rsidRPr="00D95224">
        <w:rPr>
          <w:rStyle w:val="af3"/>
          <w:lang w:val="es-ES"/>
        </w:rPr>
        <w:t>/78/D/211/2</w:t>
      </w:r>
      <w:r w:rsidRPr="00D95224">
        <w:rPr>
          <w:rStyle w:val="af3"/>
          <w:lang w:val="es-ES"/>
        </w:rPr>
        <w:t>0</w:t>
      </w:r>
      <w:r w:rsidR="00EE69D2" w:rsidRPr="00D95224">
        <w:rPr>
          <w:rStyle w:val="af3"/>
          <w:lang w:val="es-ES"/>
        </w:rPr>
        <w:t>21</w:t>
      </w:r>
      <w:r w:rsidR="00D95224">
        <w:rPr>
          <w:lang w:val="es-ES"/>
        </w:rPr>
        <w:fldChar w:fldCharType="end"/>
      </w:r>
      <w:r w:rsidRPr="00FE3F0F">
        <w:rPr>
          <w:lang w:val="zh-CN"/>
        </w:rPr>
        <w:t>、</w:t>
      </w:r>
      <w:r w:rsidR="00EE69D2" w:rsidRPr="00D95224">
        <w:rPr>
          <w:lang w:val="es-ES"/>
        </w:rPr>
        <w:t>E/</w:t>
      </w:r>
      <w:proofErr w:type="spellStart"/>
      <w:r w:rsidR="00EE69D2" w:rsidRPr="00D95224">
        <w:rPr>
          <w:lang w:val="es-ES"/>
        </w:rPr>
        <w:t>C</w:t>
      </w:r>
      <w:r w:rsidRPr="00D95224">
        <w:rPr>
          <w:lang w:val="es-ES"/>
        </w:rPr>
        <w:t>.</w:t>
      </w:r>
      <w:r w:rsidR="00EE69D2" w:rsidRPr="00D95224">
        <w:rPr>
          <w:lang w:val="es-ES"/>
        </w:rPr>
        <w:t>12</w:t>
      </w:r>
      <w:proofErr w:type="spellEnd"/>
      <w:r w:rsidR="00EE69D2" w:rsidRPr="00D95224">
        <w:rPr>
          <w:lang w:val="es-ES"/>
        </w:rPr>
        <w:t>/78/D/25</w:t>
      </w:r>
      <w:r w:rsidRPr="00D95224">
        <w:rPr>
          <w:lang w:val="es-ES"/>
        </w:rPr>
        <w:t>0</w:t>
      </w:r>
      <w:r w:rsidR="00EE69D2" w:rsidRPr="00D95224">
        <w:rPr>
          <w:lang w:val="es-ES"/>
        </w:rPr>
        <w:t>/2</w:t>
      </w:r>
      <w:r w:rsidRPr="00D95224">
        <w:rPr>
          <w:lang w:val="es-ES"/>
        </w:rPr>
        <w:t>0</w:t>
      </w:r>
      <w:r w:rsidR="00EE69D2" w:rsidRPr="00D95224">
        <w:rPr>
          <w:lang w:val="es-ES"/>
        </w:rPr>
        <w:t>21</w:t>
      </w:r>
      <w:r w:rsidRPr="00FE3F0F">
        <w:rPr>
          <w:lang w:val="zh-CN"/>
        </w:rPr>
        <w:t>、</w:t>
      </w:r>
      <w:r w:rsidR="00EE69D2" w:rsidRPr="00D95224">
        <w:rPr>
          <w:lang w:val="es-ES"/>
        </w:rPr>
        <w:t>E/</w:t>
      </w:r>
      <w:proofErr w:type="spellStart"/>
      <w:r w:rsidR="00EE69D2" w:rsidRPr="00D95224">
        <w:rPr>
          <w:lang w:val="es-ES"/>
        </w:rPr>
        <w:t>C</w:t>
      </w:r>
      <w:r w:rsidRPr="00D95224">
        <w:rPr>
          <w:lang w:val="es-ES"/>
        </w:rPr>
        <w:t>.</w:t>
      </w:r>
      <w:r w:rsidR="00EE69D2" w:rsidRPr="00D95224">
        <w:rPr>
          <w:lang w:val="es-ES"/>
        </w:rPr>
        <w:t>12</w:t>
      </w:r>
      <w:proofErr w:type="spellEnd"/>
      <w:r w:rsidR="00EE69D2" w:rsidRPr="00D95224">
        <w:rPr>
          <w:lang w:val="es-ES"/>
        </w:rPr>
        <w:t>/78/D/253/2</w:t>
      </w:r>
      <w:r w:rsidRPr="00D95224">
        <w:rPr>
          <w:lang w:val="es-ES"/>
        </w:rPr>
        <w:t>0</w:t>
      </w:r>
      <w:r w:rsidR="00EE69D2" w:rsidRPr="00D95224">
        <w:rPr>
          <w:lang w:val="es-ES"/>
        </w:rPr>
        <w:t>21</w:t>
      </w:r>
      <w:r w:rsidRPr="00FE3F0F">
        <w:rPr>
          <w:lang w:val="zh-CN"/>
        </w:rPr>
        <w:t>、</w:t>
      </w:r>
      <w:r w:rsidR="00E66CE6" w:rsidRPr="002945D7">
        <w:rPr>
          <w:color w:val="0000FF"/>
          <w:lang w:val="es-ES"/>
        </w:rPr>
        <w:fldChar w:fldCharType="begin"/>
      </w:r>
      <w:r w:rsidR="002945D7" w:rsidRPr="002945D7">
        <w:rPr>
          <w:color w:val="0000FF"/>
          <w:lang w:val="es-ES"/>
        </w:rPr>
        <w:instrText>HYPERLINK "https://docs.un.org/zh/E/C.12/78/D/208/2021"</w:instrText>
      </w:r>
      <w:r w:rsidR="00E66CE6" w:rsidRPr="002945D7">
        <w:rPr>
          <w:color w:val="0000FF"/>
          <w:lang w:val="es-ES"/>
        </w:rPr>
      </w:r>
      <w:r w:rsidR="00E66CE6" w:rsidRPr="002945D7">
        <w:rPr>
          <w:color w:val="0000FF"/>
          <w:lang w:val="es-ES"/>
        </w:rPr>
        <w:fldChar w:fldCharType="separate"/>
      </w:r>
      <w:r w:rsidR="00EE69D2" w:rsidRPr="002945D7">
        <w:rPr>
          <w:rStyle w:val="af3"/>
          <w:lang w:val="es-ES"/>
        </w:rPr>
        <w:t>E/</w:t>
      </w:r>
      <w:proofErr w:type="spellStart"/>
      <w:r w:rsidR="00EE69D2" w:rsidRPr="002945D7">
        <w:rPr>
          <w:rStyle w:val="af3"/>
          <w:lang w:val="es-ES"/>
        </w:rPr>
        <w:t>C</w:t>
      </w:r>
      <w:r w:rsidRPr="002945D7">
        <w:rPr>
          <w:rStyle w:val="af3"/>
          <w:lang w:val="es-ES"/>
        </w:rPr>
        <w:t>.</w:t>
      </w:r>
      <w:r w:rsidR="00EE69D2" w:rsidRPr="002945D7">
        <w:rPr>
          <w:rStyle w:val="af3"/>
          <w:lang w:val="es-ES"/>
        </w:rPr>
        <w:t>12</w:t>
      </w:r>
      <w:proofErr w:type="spellEnd"/>
      <w:r w:rsidR="00EE69D2" w:rsidRPr="002945D7">
        <w:rPr>
          <w:rStyle w:val="af3"/>
          <w:lang w:val="es-ES"/>
        </w:rPr>
        <w:t>/78/D/2</w:t>
      </w:r>
      <w:r w:rsidRPr="002945D7">
        <w:rPr>
          <w:rStyle w:val="af3"/>
          <w:lang w:val="es-ES"/>
        </w:rPr>
        <w:t>0</w:t>
      </w:r>
      <w:r w:rsidR="00EE69D2" w:rsidRPr="002945D7">
        <w:rPr>
          <w:rStyle w:val="af3"/>
          <w:lang w:val="es-ES"/>
        </w:rPr>
        <w:t>8/2</w:t>
      </w:r>
      <w:r w:rsidRPr="002945D7">
        <w:rPr>
          <w:rStyle w:val="af3"/>
          <w:lang w:val="es-ES"/>
        </w:rPr>
        <w:t>0</w:t>
      </w:r>
      <w:r w:rsidR="00EE69D2" w:rsidRPr="002945D7">
        <w:rPr>
          <w:rStyle w:val="af3"/>
          <w:lang w:val="es-ES"/>
        </w:rPr>
        <w:t>21</w:t>
      </w:r>
      <w:r w:rsidR="00E66CE6" w:rsidRPr="002945D7">
        <w:rPr>
          <w:color w:val="0000FF"/>
          <w:lang w:val="es-ES"/>
        </w:rPr>
        <w:fldChar w:fldCharType="end"/>
      </w:r>
      <w:r w:rsidRPr="00FE3F0F">
        <w:rPr>
          <w:lang w:val="zh-CN"/>
        </w:rPr>
        <w:t>、</w:t>
      </w:r>
      <w:r w:rsidR="00E66CE6" w:rsidRPr="002945D7">
        <w:rPr>
          <w:color w:val="0000FF"/>
          <w:lang w:val="es-ES"/>
        </w:rPr>
        <w:fldChar w:fldCharType="begin"/>
      </w:r>
      <w:r w:rsidR="002945D7" w:rsidRPr="002945D7">
        <w:rPr>
          <w:color w:val="0000FF"/>
          <w:lang w:val="es-ES"/>
        </w:rPr>
        <w:instrText>HYPERLINK "https://docs.un.org/zh/E/C.12/78/D/215/2021"</w:instrText>
      </w:r>
      <w:r w:rsidR="00E66CE6" w:rsidRPr="002945D7">
        <w:rPr>
          <w:color w:val="0000FF"/>
          <w:lang w:val="es-ES"/>
        </w:rPr>
      </w:r>
      <w:r w:rsidR="00E66CE6" w:rsidRPr="002945D7">
        <w:rPr>
          <w:color w:val="0000FF"/>
          <w:lang w:val="es-ES"/>
        </w:rPr>
        <w:fldChar w:fldCharType="separate"/>
      </w:r>
      <w:r w:rsidR="00EE69D2" w:rsidRPr="002945D7">
        <w:rPr>
          <w:rStyle w:val="af3"/>
          <w:lang w:val="es-ES"/>
        </w:rPr>
        <w:t>E/</w:t>
      </w:r>
      <w:proofErr w:type="spellStart"/>
      <w:r w:rsidR="00EE69D2" w:rsidRPr="002945D7">
        <w:rPr>
          <w:rStyle w:val="af3"/>
          <w:lang w:val="es-ES"/>
        </w:rPr>
        <w:t>C</w:t>
      </w:r>
      <w:r w:rsidRPr="002945D7">
        <w:rPr>
          <w:rStyle w:val="af3"/>
          <w:lang w:val="es-ES"/>
        </w:rPr>
        <w:t>.</w:t>
      </w:r>
      <w:r w:rsidR="00EE69D2" w:rsidRPr="002945D7">
        <w:rPr>
          <w:rStyle w:val="af3"/>
          <w:lang w:val="es-ES"/>
        </w:rPr>
        <w:t>12</w:t>
      </w:r>
      <w:proofErr w:type="spellEnd"/>
      <w:r w:rsidR="00EE69D2" w:rsidRPr="002945D7">
        <w:rPr>
          <w:rStyle w:val="af3"/>
          <w:lang w:val="es-ES"/>
        </w:rPr>
        <w:t>/78/D/215/2</w:t>
      </w:r>
      <w:r w:rsidRPr="002945D7">
        <w:rPr>
          <w:rStyle w:val="af3"/>
          <w:lang w:val="es-ES"/>
        </w:rPr>
        <w:t>0</w:t>
      </w:r>
      <w:r w:rsidR="00EE69D2" w:rsidRPr="002945D7">
        <w:rPr>
          <w:rStyle w:val="af3"/>
          <w:lang w:val="es-ES"/>
        </w:rPr>
        <w:t>21</w:t>
      </w:r>
      <w:r w:rsidR="00E66CE6" w:rsidRPr="002945D7">
        <w:rPr>
          <w:color w:val="0000FF"/>
          <w:lang w:val="es-ES"/>
        </w:rPr>
        <w:fldChar w:fldCharType="end"/>
      </w:r>
      <w:r w:rsidRPr="00FE3F0F">
        <w:rPr>
          <w:lang w:val="zh-CN"/>
        </w:rPr>
        <w:t>和</w:t>
      </w:r>
      <w:r w:rsidR="00E66CE6" w:rsidRPr="002945D7">
        <w:rPr>
          <w:color w:val="0000FF"/>
          <w:lang w:val="es-ES"/>
        </w:rPr>
        <w:fldChar w:fldCharType="begin"/>
      </w:r>
      <w:r w:rsidR="002945D7" w:rsidRPr="002945D7">
        <w:rPr>
          <w:color w:val="0000FF"/>
          <w:lang w:val="es-ES"/>
        </w:rPr>
        <w:instrText>HYPERLINK "https://docs.un.org/zh/E/C.12/78/D/204/2021"</w:instrText>
      </w:r>
      <w:r w:rsidR="00E66CE6" w:rsidRPr="002945D7">
        <w:rPr>
          <w:color w:val="0000FF"/>
          <w:lang w:val="es-ES"/>
        </w:rPr>
      </w:r>
      <w:r w:rsidR="00E66CE6" w:rsidRPr="002945D7">
        <w:rPr>
          <w:color w:val="0000FF"/>
          <w:lang w:val="es-ES"/>
        </w:rPr>
        <w:fldChar w:fldCharType="separate"/>
      </w:r>
      <w:r w:rsidR="00EE69D2" w:rsidRPr="002945D7">
        <w:rPr>
          <w:rStyle w:val="af3"/>
          <w:lang w:val="es-ES"/>
        </w:rPr>
        <w:t>E/</w:t>
      </w:r>
      <w:proofErr w:type="spellStart"/>
      <w:r w:rsidR="00EE69D2" w:rsidRPr="002945D7">
        <w:rPr>
          <w:rStyle w:val="af3"/>
          <w:lang w:val="es-ES"/>
        </w:rPr>
        <w:t>C</w:t>
      </w:r>
      <w:r w:rsidRPr="002945D7">
        <w:rPr>
          <w:rStyle w:val="af3"/>
          <w:lang w:val="es-ES"/>
        </w:rPr>
        <w:t>.</w:t>
      </w:r>
      <w:r w:rsidR="00EE69D2" w:rsidRPr="002945D7">
        <w:rPr>
          <w:rStyle w:val="af3"/>
          <w:lang w:val="es-ES"/>
        </w:rPr>
        <w:t>12</w:t>
      </w:r>
      <w:proofErr w:type="spellEnd"/>
      <w:r w:rsidR="00EE69D2" w:rsidRPr="002945D7">
        <w:rPr>
          <w:rStyle w:val="af3"/>
          <w:lang w:val="es-ES"/>
        </w:rPr>
        <w:t>/78/D/2</w:t>
      </w:r>
      <w:r w:rsidRPr="002945D7">
        <w:rPr>
          <w:rStyle w:val="af3"/>
          <w:lang w:val="es-ES"/>
        </w:rPr>
        <w:t>0</w:t>
      </w:r>
      <w:r w:rsidR="00EE69D2" w:rsidRPr="002945D7">
        <w:rPr>
          <w:rStyle w:val="af3"/>
          <w:lang w:val="es-ES"/>
        </w:rPr>
        <w:t>4/2</w:t>
      </w:r>
      <w:r w:rsidRPr="002945D7">
        <w:rPr>
          <w:rStyle w:val="af3"/>
          <w:lang w:val="es-ES"/>
        </w:rPr>
        <w:t>0</w:t>
      </w:r>
      <w:r w:rsidR="00EE69D2" w:rsidRPr="002945D7">
        <w:rPr>
          <w:rStyle w:val="af3"/>
          <w:lang w:val="es-ES"/>
        </w:rPr>
        <w:t>21</w:t>
      </w:r>
      <w:r w:rsidR="00E66CE6" w:rsidRPr="002945D7">
        <w:rPr>
          <w:color w:val="0000FF"/>
          <w:lang w:val="es-ES"/>
        </w:rPr>
        <w:fldChar w:fldCharType="end"/>
      </w:r>
      <w:r w:rsidRPr="00FE3F0F">
        <w:rPr>
          <w:lang w:val="zh-CN"/>
        </w:rPr>
        <w:t>。</w:t>
      </w:r>
    </w:p>
  </w:footnote>
  <w:footnote w:id="29">
    <w:p w14:paraId="0E29AFA0" w14:textId="77777777" w:rsidR="001848AD" w:rsidRPr="00FE3F0F" w:rsidRDefault="001848AD" w:rsidP="00FE3F0F">
      <w:pPr>
        <w:pStyle w:val="a5"/>
        <w:jc w:val="both"/>
        <w:rPr>
          <w:lang w:val="de-CH"/>
        </w:rPr>
      </w:pPr>
      <w:r w:rsidRPr="00FE3F0F">
        <w:rPr>
          <w:lang w:val="es-ES"/>
        </w:rPr>
        <w:tab/>
      </w:r>
      <w:r w:rsidRPr="00747683">
        <w:rPr>
          <w:rStyle w:val="a7"/>
          <w:lang w:val="zh-CN"/>
        </w:rPr>
        <w:footnoteRef/>
      </w:r>
      <w:r w:rsidRPr="00FE3F0F">
        <w:rPr>
          <w:lang w:val="de-CH"/>
        </w:rPr>
        <w:tab/>
      </w:r>
      <w:hyperlink r:id="rId23" w:history="1">
        <w:r w:rsidRPr="002945D7">
          <w:rPr>
            <w:rStyle w:val="af3"/>
            <w:lang w:val="de-CH"/>
          </w:rPr>
          <w:t>E/</w:t>
        </w:r>
        <w:proofErr w:type="spellStart"/>
        <w:r w:rsidRPr="002945D7">
          <w:rPr>
            <w:rStyle w:val="af3"/>
            <w:lang w:val="de-CH"/>
          </w:rPr>
          <w:t>C.12</w:t>
        </w:r>
        <w:proofErr w:type="spellEnd"/>
        <w:r w:rsidRPr="002945D7">
          <w:rPr>
            <w:rStyle w:val="af3"/>
            <w:lang w:val="de-CH"/>
          </w:rPr>
          <w:t>/77/3</w:t>
        </w:r>
      </w:hyperlink>
      <w:r>
        <w:rPr>
          <w:lang w:val="de-CH"/>
        </w:rPr>
        <w:t>.</w:t>
      </w:r>
    </w:p>
  </w:footnote>
  <w:footnote w:id="30">
    <w:p w14:paraId="7DE10AD6" w14:textId="77777777" w:rsidR="001848AD" w:rsidRPr="00FE3F0F" w:rsidRDefault="001848AD" w:rsidP="00FE3F0F">
      <w:pPr>
        <w:pStyle w:val="a5"/>
        <w:jc w:val="both"/>
        <w:rPr>
          <w:lang w:val="de-CH"/>
        </w:rPr>
      </w:pPr>
      <w:r w:rsidRPr="00FE3F0F">
        <w:rPr>
          <w:lang w:val="de-CH"/>
        </w:rPr>
        <w:tab/>
      </w:r>
      <w:r w:rsidRPr="00747683">
        <w:rPr>
          <w:rStyle w:val="a7"/>
          <w:lang w:val="zh-CN"/>
        </w:rPr>
        <w:footnoteRef/>
      </w:r>
      <w:r w:rsidRPr="00FE3F0F">
        <w:rPr>
          <w:lang w:val="de-CH"/>
        </w:rPr>
        <w:tab/>
      </w:r>
      <w:hyperlink r:id="rId24" w:history="1">
        <w:r w:rsidRPr="002945D7">
          <w:rPr>
            <w:rStyle w:val="af3"/>
            <w:lang w:val="de-CH"/>
          </w:rPr>
          <w:t>E/</w:t>
        </w:r>
        <w:proofErr w:type="spellStart"/>
        <w:r w:rsidRPr="002945D7">
          <w:rPr>
            <w:rStyle w:val="af3"/>
            <w:lang w:val="de-CH"/>
          </w:rPr>
          <w:t>C.12</w:t>
        </w:r>
        <w:proofErr w:type="spellEnd"/>
        <w:r w:rsidRPr="002945D7">
          <w:rPr>
            <w:rStyle w:val="af3"/>
            <w:lang w:val="de-CH"/>
          </w:rPr>
          <w:t>/72/D/26/2018</w:t>
        </w:r>
      </w:hyperlink>
      <w:r w:rsidRPr="00FE3F0F">
        <w:rPr>
          <w:lang w:val="zh-CN"/>
        </w:rPr>
        <w:t>、</w:t>
      </w:r>
      <w:r w:rsidRPr="002945D7">
        <w:rPr>
          <w:color w:val="0000FF"/>
          <w:lang w:val="de-CH"/>
        </w:rPr>
        <w:fldChar w:fldCharType="begin"/>
      </w:r>
      <w:r w:rsidRPr="002945D7">
        <w:rPr>
          <w:color w:val="0000FF"/>
          <w:lang w:val="de-CH"/>
        </w:rPr>
        <w:instrText>HYPERLINK "https://docs.un.org/zh/E/C.12/67/D/52/2018"</w:instrText>
      </w:r>
      <w:r w:rsidRPr="002945D7">
        <w:rPr>
          <w:color w:val="0000FF"/>
          <w:lang w:val="de-CH"/>
        </w:rPr>
      </w:r>
      <w:r w:rsidRPr="002945D7">
        <w:rPr>
          <w:color w:val="0000FF"/>
          <w:lang w:val="de-CH"/>
        </w:rPr>
        <w:fldChar w:fldCharType="separate"/>
      </w:r>
      <w:r w:rsidRPr="002945D7">
        <w:rPr>
          <w:rStyle w:val="af3"/>
          <w:lang w:val="de-CH"/>
        </w:rPr>
        <w:t>E/</w:t>
      </w:r>
      <w:proofErr w:type="spellStart"/>
      <w:r w:rsidRPr="002945D7">
        <w:rPr>
          <w:rStyle w:val="af3"/>
          <w:lang w:val="de-CH"/>
        </w:rPr>
        <w:t>C.12</w:t>
      </w:r>
      <w:proofErr w:type="spellEnd"/>
      <w:r w:rsidRPr="002945D7">
        <w:rPr>
          <w:rStyle w:val="af3"/>
          <w:lang w:val="de-CH"/>
        </w:rPr>
        <w:t>/67/D/52/2018</w:t>
      </w:r>
      <w:r w:rsidRPr="002945D7">
        <w:rPr>
          <w:color w:val="0000FF"/>
          <w:lang w:val="de-CH"/>
        </w:rPr>
        <w:fldChar w:fldCharType="end"/>
      </w:r>
      <w:r w:rsidRPr="00FE3F0F">
        <w:rPr>
          <w:lang w:val="zh-CN"/>
        </w:rPr>
        <w:t>和</w:t>
      </w:r>
      <w:r w:rsidRPr="002945D7">
        <w:rPr>
          <w:color w:val="0000FF"/>
          <w:lang w:val="de-CH"/>
        </w:rPr>
        <w:fldChar w:fldCharType="begin"/>
      </w:r>
      <w:r w:rsidRPr="002945D7">
        <w:rPr>
          <w:color w:val="0000FF"/>
          <w:lang w:val="de-CH"/>
        </w:rPr>
        <w:instrText>HYPERLINK "https://docs.un.org/zh/E/C.12/71/D/127/2019"</w:instrText>
      </w:r>
      <w:r w:rsidRPr="002945D7">
        <w:rPr>
          <w:color w:val="0000FF"/>
          <w:lang w:val="de-CH"/>
        </w:rPr>
      </w:r>
      <w:r w:rsidRPr="002945D7">
        <w:rPr>
          <w:color w:val="0000FF"/>
          <w:lang w:val="de-CH"/>
        </w:rPr>
        <w:fldChar w:fldCharType="separate"/>
      </w:r>
      <w:r w:rsidRPr="002945D7">
        <w:rPr>
          <w:rStyle w:val="af3"/>
          <w:lang w:val="de-CH"/>
        </w:rPr>
        <w:t>E/</w:t>
      </w:r>
      <w:proofErr w:type="spellStart"/>
      <w:r w:rsidRPr="002945D7">
        <w:rPr>
          <w:rStyle w:val="af3"/>
          <w:lang w:val="de-CH"/>
        </w:rPr>
        <w:t>C.12</w:t>
      </w:r>
      <w:proofErr w:type="spellEnd"/>
      <w:r w:rsidRPr="002945D7">
        <w:rPr>
          <w:rStyle w:val="af3"/>
          <w:lang w:val="de-CH"/>
        </w:rPr>
        <w:t>/71/D/127/2019</w:t>
      </w:r>
      <w:r w:rsidRPr="002945D7">
        <w:rPr>
          <w:color w:val="0000FF"/>
          <w:lang w:val="de-CH"/>
        </w:rPr>
        <w:fldChar w:fldCharType="end"/>
      </w:r>
      <w:r w:rsidRPr="00FE3F0F">
        <w:rPr>
          <w:lang w:val="zh-CN"/>
        </w:rPr>
        <w:t>。</w:t>
      </w:r>
    </w:p>
  </w:footnote>
  <w:footnote w:id="31">
    <w:p w14:paraId="7DA95A10" w14:textId="31BE296D" w:rsidR="00661DB9" w:rsidRPr="00FE3F0F" w:rsidRDefault="00661DB9" w:rsidP="00FE3F0F">
      <w:pPr>
        <w:pStyle w:val="a5"/>
        <w:jc w:val="both"/>
      </w:pPr>
      <w:r w:rsidRPr="00FE3F0F">
        <w:rPr>
          <w:lang w:val="de-CH"/>
        </w:rPr>
        <w:tab/>
      </w:r>
      <w:r w:rsidR="00747683" w:rsidRPr="00747683">
        <w:rPr>
          <w:rStyle w:val="a7"/>
          <w:lang w:val="zh-CN"/>
        </w:rPr>
        <w:footnoteRef/>
      </w:r>
      <w:r w:rsidRPr="00FE3F0F">
        <w:rPr>
          <w:lang w:val="zh-CN"/>
        </w:rPr>
        <w:tab/>
      </w:r>
      <w:hyperlink r:id="rId25" w:history="1">
        <w:r w:rsidR="00EE69D2" w:rsidRPr="002945D7">
          <w:rPr>
            <w:rStyle w:val="af3"/>
            <w:lang w:val="zh-CN"/>
          </w:rPr>
          <w:t>E/C</w:t>
        </w:r>
        <w:r w:rsidRPr="002945D7">
          <w:rPr>
            <w:rStyle w:val="af3"/>
            <w:lang w:val="zh-CN"/>
          </w:rPr>
          <w:t>.</w:t>
        </w:r>
        <w:r w:rsidR="00EE69D2" w:rsidRPr="002945D7">
          <w:rPr>
            <w:rStyle w:val="af3"/>
            <w:lang w:val="zh-CN"/>
          </w:rPr>
          <w:t>12/7</w:t>
        </w:r>
        <w:r w:rsidRPr="002945D7">
          <w:rPr>
            <w:rStyle w:val="af3"/>
            <w:lang w:val="zh-CN"/>
          </w:rPr>
          <w:t>0</w:t>
        </w:r>
        <w:r w:rsidR="00EE69D2" w:rsidRPr="002945D7">
          <w:rPr>
            <w:rStyle w:val="af3"/>
            <w:lang w:val="zh-CN"/>
          </w:rPr>
          <w:t>/D/61/2</w:t>
        </w:r>
        <w:r w:rsidRPr="002945D7">
          <w:rPr>
            <w:rStyle w:val="af3"/>
            <w:lang w:val="zh-CN"/>
          </w:rPr>
          <w:t>0</w:t>
        </w:r>
        <w:r w:rsidR="00EE69D2" w:rsidRPr="002945D7">
          <w:rPr>
            <w:rStyle w:val="af3"/>
            <w:lang w:val="zh-CN"/>
          </w:rPr>
          <w:t>18</w:t>
        </w:r>
      </w:hyperlink>
      <w:r w:rsidR="00EE69D2">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A18D" w14:textId="77777777" w:rsidR="004A018D" w:rsidRDefault="00835F65" w:rsidP="00835F65">
    <w:pPr>
      <w:pStyle w:val="af6"/>
    </w:pPr>
    <w:r>
      <w:t>E/2026/22 - E/</w:t>
    </w:r>
    <w:proofErr w:type="spellStart"/>
    <w:r>
      <w:t>C.12</w:t>
    </w:r>
    <w:proofErr w:type="spellEnd"/>
    <w:r>
      <w:t>/2025/3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37436" w14:textId="77777777" w:rsidR="004A018D" w:rsidRDefault="00835F65" w:rsidP="00835F65">
    <w:pPr>
      <w:pStyle w:val="af6"/>
      <w:jc w:val="right"/>
    </w:pPr>
    <w:r>
      <w:t>E/2026/22 - E/</w:t>
    </w:r>
    <w:proofErr w:type="spellStart"/>
    <w:r>
      <w:t>C.12</w:t>
    </w:r>
    <w:proofErr w:type="spellEnd"/>
    <w:r>
      <w:t>/2025/3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0A65E" w14:textId="3D1FD8C4" w:rsidR="00F2157F" w:rsidRPr="00674FDA" w:rsidRDefault="00835F65" w:rsidP="00835F65">
    <w:pPr>
      <w:pStyle w:val="af6"/>
      <w:jc w:val="right"/>
    </w:pPr>
    <w:r>
      <w:t>E/2026/22</w:t>
    </w:r>
    <w:r w:rsidR="00BE3E59">
      <w:rPr>
        <w:rFonts w:eastAsiaTheme="minorEastAsia"/>
        <w:lang w:eastAsia="zh-CN"/>
      </w:rPr>
      <w:br/>
    </w:r>
    <w:r>
      <w:t>E/</w:t>
    </w:r>
    <w:proofErr w:type="spellStart"/>
    <w:r>
      <w:t>C.12</w:t>
    </w:r>
    <w:proofErr w:type="spellEnd"/>
    <w:r>
      <w:t>/2025/3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62A67" w14:textId="4B6F2153" w:rsidR="00F73330" w:rsidRPr="00712414" w:rsidRDefault="00835F65" w:rsidP="00835F65">
    <w:pPr>
      <w:pStyle w:val="af6"/>
    </w:pPr>
    <w:r>
      <w:t>E/2026/22</w:t>
    </w:r>
    <w:r w:rsidR="00DF5A19">
      <w:rPr>
        <w:rFonts w:eastAsiaTheme="minorEastAsia"/>
        <w:lang w:eastAsia="zh-CN"/>
      </w:rPr>
      <w:br/>
    </w:r>
    <w:r>
      <w:t>E/</w:t>
    </w:r>
    <w:proofErr w:type="spellStart"/>
    <w:r>
      <w:t>C.12</w:t>
    </w:r>
    <w:proofErr w:type="spellEnd"/>
    <w:r>
      <w:t>/2025/3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74D9" w14:textId="509DDF0B" w:rsidR="00F73330" w:rsidRPr="00712414" w:rsidRDefault="00835F65" w:rsidP="00835F65">
    <w:pPr>
      <w:pStyle w:val="af6"/>
      <w:jc w:val="right"/>
    </w:pPr>
    <w:r>
      <w:t>E/2026/22</w:t>
    </w:r>
    <w:r>
      <w:rPr>
        <w:rFonts w:eastAsiaTheme="minorEastAsia"/>
        <w:lang w:eastAsia="zh-CN"/>
      </w:rPr>
      <w:br/>
    </w:r>
    <w:r>
      <w:t>E/</w:t>
    </w:r>
    <w:proofErr w:type="spellStart"/>
    <w:r>
      <w:t>C.12</w:t>
    </w:r>
    <w:proofErr w:type="spellEnd"/>
    <w:r>
      <w:t>/2025/3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160273926">
    <w:abstractNumId w:val="18"/>
  </w:num>
  <w:num w:numId="2" w16cid:durableId="414909366">
    <w:abstractNumId w:val="17"/>
  </w:num>
  <w:num w:numId="3" w16cid:durableId="1463771572">
    <w:abstractNumId w:val="16"/>
  </w:num>
  <w:num w:numId="4" w16cid:durableId="367070788">
    <w:abstractNumId w:val="14"/>
  </w:num>
  <w:num w:numId="5" w16cid:durableId="867375596">
    <w:abstractNumId w:val="10"/>
  </w:num>
  <w:num w:numId="6" w16cid:durableId="880946998">
    <w:abstractNumId w:val="15"/>
  </w:num>
  <w:num w:numId="7" w16cid:durableId="333412748">
    <w:abstractNumId w:val="12"/>
  </w:num>
  <w:num w:numId="8" w16cid:durableId="1657763320">
    <w:abstractNumId w:val="19"/>
  </w:num>
  <w:num w:numId="9" w16cid:durableId="1797867092">
    <w:abstractNumId w:val="13"/>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 w:numId="20" w16cid:durableId="138926205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A34"/>
    <w:rsid w:val="000115F8"/>
    <w:rsid w:val="00011E9D"/>
    <w:rsid w:val="00011FCC"/>
    <w:rsid w:val="00012BE6"/>
    <w:rsid w:val="000140C2"/>
    <w:rsid w:val="00014493"/>
    <w:rsid w:val="00015C3B"/>
    <w:rsid w:val="000165CD"/>
    <w:rsid w:val="00016D83"/>
    <w:rsid w:val="00020A5C"/>
    <w:rsid w:val="00021745"/>
    <w:rsid w:val="000218F7"/>
    <w:rsid w:val="000219A4"/>
    <w:rsid w:val="00023ECF"/>
    <w:rsid w:val="00024E01"/>
    <w:rsid w:val="000276FC"/>
    <w:rsid w:val="0003459D"/>
    <w:rsid w:val="0003508A"/>
    <w:rsid w:val="00035356"/>
    <w:rsid w:val="000364A3"/>
    <w:rsid w:val="0005621B"/>
    <w:rsid w:val="00056EDE"/>
    <w:rsid w:val="00062052"/>
    <w:rsid w:val="00063C9A"/>
    <w:rsid w:val="00066916"/>
    <w:rsid w:val="00067D61"/>
    <w:rsid w:val="00070698"/>
    <w:rsid w:val="00072523"/>
    <w:rsid w:val="000737CB"/>
    <w:rsid w:val="00074A5D"/>
    <w:rsid w:val="00080558"/>
    <w:rsid w:val="00082B00"/>
    <w:rsid w:val="00084682"/>
    <w:rsid w:val="00087C54"/>
    <w:rsid w:val="00092B5A"/>
    <w:rsid w:val="0009504B"/>
    <w:rsid w:val="0009689E"/>
    <w:rsid w:val="000A3B89"/>
    <w:rsid w:val="000A5167"/>
    <w:rsid w:val="000A688F"/>
    <w:rsid w:val="000A73A7"/>
    <w:rsid w:val="000B043F"/>
    <w:rsid w:val="000B373F"/>
    <w:rsid w:val="000B3B05"/>
    <w:rsid w:val="000B4326"/>
    <w:rsid w:val="000C0AD7"/>
    <w:rsid w:val="000C440B"/>
    <w:rsid w:val="000C689B"/>
    <w:rsid w:val="000C693C"/>
    <w:rsid w:val="000D02A1"/>
    <w:rsid w:val="000D2E59"/>
    <w:rsid w:val="000E0929"/>
    <w:rsid w:val="000E1B43"/>
    <w:rsid w:val="000E4AAF"/>
    <w:rsid w:val="000E6BBE"/>
    <w:rsid w:val="000E6F19"/>
    <w:rsid w:val="000F0496"/>
    <w:rsid w:val="000F2832"/>
    <w:rsid w:val="000F2969"/>
    <w:rsid w:val="000F3044"/>
    <w:rsid w:val="000F6987"/>
    <w:rsid w:val="000F6ADC"/>
    <w:rsid w:val="000F7544"/>
    <w:rsid w:val="000F78DB"/>
    <w:rsid w:val="00101C49"/>
    <w:rsid w:val="001051E9"/>
    <w:rsid w:val="00105453"/>
    <w:rsid w:val="001078A0"/>
    <w:rsid w:val="00107BB1"/>
    <w:rsid w:val="00107D11"/>
    <w:rsid w:val="00107D85"/>
    <w:rsid w:val="0011015D"/>
    <w:rsid w:val="0011073F"/>
    <w:rsid w:val="00120CF8"/>
    <w:rsid w:val="00121663"/>
    <w:rsid w:val="0012236B"/>
    <w:rsid w:val="00127F0E"/>
    <w:rsid w:val="00130D90"/>
    <w:rsid w:val="00132ED5"/>
    <w:rsid w:val="00134D69"/>
    <w:rsid w:val="001461E9"/>
    <w:rsid w:val="0014695A"/>
    <w:rsid w:val="00147991"/>
    <w:rsid w:val="0015189F"/>
    <w:rsid w:val="00161534"/>
    <w:rsid w:val="001617DD"/>
    <w:rsid w:val="00161C99"/>
    <w:rsid w:val="00164767"/>
    <w:rsid w:val="00164873"/>
    <w:rsid w:val="00165CCB"/>
    <w:rsid w:val="001668E9"/>
    <w:rsid w:val="00166D19"/>
    <w:rsid w:val="00170A15"/>
    <w:rsid w:val="00171262"/>
    <w:rsid w:val="00175083"/>
    <w:rsid w:val="0017765E"/>
    <w:rsid w:val="0018009B"/>
    <w:rsid w:val="00180F4B"/>
    <w:rsid w:val="001848AD"/>
    <w:rsid w:val="00192F9E"/>
    <w:rsid w:val="00195ABF"/>
    <w:rsid w:val="001A0625"/>
    <w:rsid w:val="001A548C"/>
    <w:rsid w:val="001A655C"/>
    <w:rsid w:val="001C0DDE"/>
    <w:rsid w:val="001C3653"/>
    <w:rsid w:val="001C4D9A"/>
    <w:rsid w:val="001C53AF"/>
    <w:rsid w:val="001C5F0C"/>
    <w:rsid w:val="001C6312"/>
    <w:rsid w:val="001D395D"/>
    <w:rsid w:val="001D4E9E"/>
    <w:rsid w:val="001D595E"/>
    <w:rsid w:val="001D621B"/>
    <w:rsid w:val="001D67F0"/>
    <w:rsid w:val="001D7119"/>
    <w:rsid w:val="001D784D"/>
    <w:rsid w:val="001E155B"/>
    <w:rsid w:val="001E246A"/>
    <w:rsid w:val="001E61B2"/>
    <w:rsid w:val="001E7BC1"/>
    <w:rsid w:val="001F0EC3"/>
    <w:rsid w:val="001F2DAD"/>
    <w:rsid w:val="001F4016"/>
    <w:rsid w:val="001F4085"/>
    <w:rsid w:val="001F55C5"/>
    <w:rsid w:val="001F5B2F"/>
    <w:rsid w:val="0020075C"/>
    <w:rsid w:val="00200B7A"/>
    <w:rsid w:val="00202660"/>
    <w:rsid w:val="002067DF"/>
    <w:rsid w:val="0020711F"/>
    <w:rsid w:val="002107D8"/>
    <w:rsid w:val="002133DD"/>
    <w:rsid w:val="0021400A"/>
    <w:rsid w:val="002148BD"/>
    <w:rsid w:val="00223E33"/>
    <w:rsid w:val="0022495D"/>
    <w:rsid w:val="0023320D"/>
    <w:rsid w:val="00240EEE"/>
    <w:rsid w:val="002417B2"/>
    <w:rsid w:val="0024218C"/>
    <w:rsid w:val="002449F0"/>
    <w:rsid w:val="002458F3"/>
    <w:rsid w:val="00250BC6"/>
    <w:rsid w:val="002526AA"/>
    <w:rsid w:val="002536F5"/>
    <w:rsid w:val="00254CED"/>
    <w:rsid w:val="002566C8"/>
    <w:rsid w:val="002576F0"/>
    <w:rsid w:val="00261E28"/>
    <w:rsid w:val="00265044"/>
    <w:rsid w:val="00273C6C"/>
    <w:rsid w:val="002817EE"/>
    <w:rsid w:val="00283E12"/>
    <w:rsid w:val="00283F5A"/>
    <w:rsid w:val="002843F9"/>
    <w:rsid w:val="0029201C"/>
    <w:rsid w:val="002923D0"/>
    <w:rsid w:val="002945D7"/>
    <w:rsid w:val="00296C94"/>
    <w:rsid w:val="00296D61"/>
    <w:rsid w:val="002A1632"/>
    <w:rsid w:val="002A2689"/>
    <w:rsid w:val="002A7884"/>
    <w:rsid w:val="002B148F"/>
    <w:rsid w:val="002B22DF"/>
    <w:rsid w:val="002B6481"/>
    <w:rsid w:val="002B769F"/>
    <w:rsid w:val="002C12DF"/>
    <w:rsid w:val="002C2D02"/>
    <w:rsid w:val="002C4D27"/>
    <w:rsid w:val="002D2001"/>
    <w:rsid w:val="002D4F2F"/>
    <w:rsid w:val="002D53A4"/>
    <w:rsid w:val="002D6CEC"/>
    <w:rsid w:val="002E11A1"/>
    <w:rsid w:val="002E40FE"/>
    <w:rsid w:val="002E712A"/>
    <w:rsid w:val="002E7F50"/>
    <w:rsid w:val="002F1872"/>
    <w:rsid w:val="002F2AE2"/>
    <w:rsid w:val="002F7860"/>
    <w:rsid w:val="0030095E"/>
    <w:rsid w:val="003054CD"/>
    <w:rsid w:val="00317FB3"/>
    <w:rsid w:val="003201BF"/>
    <w:rsid w:val="00320FC0"/>
    <w:rsid w:val="00323C64"/>
    <w:rsid w:val="0032451C"/>
    <w:rsid w:val="00324E57"/>
    <w:rsid w:val="00326795"/>
    <w:rsid w:val="00334911"/>
    <w:rsid w:val="00335FAB"/>
    <w:rsid w:val="00337694"/>
    <w:rsid w:val="00340368"/>
    <w:rsid w:val="003405A8"/>
    <w:rsid w:val="0034285E"/>
    <w:rsid w:val="00346CF7"/>
    <w:rsid w:val="00350271"/>
    <w:rsid w:val="003505B8"/>
    <w:rsid w:val="00351164"/>
    <w:rsid w:val="00351FD7"/>
    <w:rsid w:val="00361504"/>
    <w:rsid w:val="003647A7"/>
    <w:rsid w:val="00365F12"/>
    <w:rsid w:val="00375127"/>
    <w:rsid w:val="00375DF0"/>
    <w:rsid w:val="003772F1"/>
    <w:rsid w:val="00386C52"/>
    <w:rsid w:val="003906C2"/>
    <w:rsid w:val="00390C08"/>
    <w:rsid w:val="00392FA6"/>
    <w:rsid w:val="003933C0"/>
    <w:rsid w:val="003A15C5"/>
    <w:rsid w:val="003A3E44"/>
    <w:rsid w:val="003A711E"/>
    <w:rsid w:val="003B1119"/>
    <w:rsid w:val="003B3DA1"/>
    <w:rsid w:val="003B5878"/>
    <w:rsid w:val="003C0AF2"/>
    <w:rsid w:val="003C0E2A"/>
    <w:rsid w:val="003C1922"/>
    <w:rsid w:val="003C5E5B"/>
    <w:rsid w:val="003D2BB4"/>
    <w:rsid w:val="003D4F4F"/>
    <w:rsid w:val="003D632B"/>
    <w:rsid w:val="003E2D9A"/>
    <w:rsid w:val="003F00C7"/>
    <w:rsid w:val="003F3D65"/>
    <w:rsid w:val="003F67C0"/>
    <w:rsid w:val="003F7F52"/>
    <w:rsid w:val="00400D50"/>
    <w:rsid w:val="00402ACD"/>
    <w:rsid w:val="00403AC0"/>
    <w:rsid w:val="00404DB3"/>
    <w:rsid w:val="0040696F"/>
    <w:rsid w:val="00407515"/>
    <w:rsid w:val="00407CDB"/>
    <w:rsid w:val="00407FA6"/>
    <w:rsid w:val="00412567"/>
    <w:rsid w:val="0041374F"/>
    <w:rsid w:val="004150A0"/>
    <w:rsid w:val="0041735F"/>
    <w:rsid w:val="0042034B"/>
    <w:rsid w:val="00424DA3"/>
    <w:rsid w:val="00426D1F"/>
    <w:rsid w:val="00431EB7"/>
    <w:rsid w:val="00443216"/>
    <w:rsid w:val="00444966"/>
    <w:rsid w:val="00444D4E"/>
    <w:rsid w:val="00450FBE"/>
    <w:rsid w:val="00452722"/>
    <w:rsid w:val="00454BFB"/>
    <w:rsid w:val="004625DA"/>
    <w:rsid w:val="00466B48"/>
    <w:rsid w:val="00466DE1"/>
    <w:rsid w:val="00467218"/>
    <w:rsid w:val="00470F67"/>
    <w:rsid w:val="004763B1"/>
    <w:rsid w:val="004767AF"/>
    <w:rsid w:val="00477F93"/>
    <w:rsid w:val="00484091"/>
    <w:rsid w:val="004870D2"/>
    <w:rsid w:val="00491A66"/>
    <w:rsid w:val="00492E5E"/>
    <w:rsid w:val="0049449D"/>
    <w:rsid w:val="004955E9"/>
    <w:rsid w:val="004A018D"/>
    <w:rsid w:val="004A26EC"/>
    <w:rsid w:val="004A3D35"/>
    <w:rsid w:val="004A500E"/>
    <w:rsid w:val="004A5DC8"/>
    <w:rsid w:val="004A6069"/>
    <w:rsid w:val="004A62DA"/>
    <w:rsid w:val="004A7908"/>
    <w:rsid w:val="004B115D"/>
    <w:rsid w:val="004B5111"/>
    <w:rsid w:val="004C2DC8"/>
    <w:rsid w:val="004C4FEB"/>
    <w:rsid w:val="004C5C77"/>
    <w:rsid w:val="004D0D36"/>
    <w:rsid w:val="004D0E06"/>
    <w:rsid w:val="004D338C"/>
    <w:rsid w:val="004D513A"/>
    <w:rsid w:val="004D5597"/>
    <w:rsid w:val="004D6A8B"/>
    <w:rsid w:val="004D711F"/>
    <w:rsid w:val="004E0C1A"/>
    <w:rsid w:val="004E32A7"/>
    <w:rsid w:val="004E75A6"/>
    <w:rsid w:val="004F3A49"/>
    <w:rsid w:val="004F3EE3"/>
    <w:rsid w:val="00501254"/>
    <w:rsid w:val="00502435"/>
    <w:rsid w:val="00504474"/>
    <w:rsid w:val="00504C59"/>
    <w:rsid w:val="00504EAE"/>
    <w:rsid w:val="005105CB"/>
    <w:rsid w:val="00513848"/>
    <w:rsid w:val="005157C9"/>
    <w:rsid w:val="00520D2F"/>
    <w:rsid w:val="00520FD6"/>
    <w:rsid w:val="00524E8A"/>
    <w:rsid w:val="00526A42"/>
    <w:rsid w:val="0053122A"/>
    <w:rsid w:val="00535AC4"/>
    <w:rsid w:val="0054214C"/>
    <w:rsid w:val="00543892"/>
    <w:rsid w:val="005571C4"/>
    <w:rsid w:val="0056003D"/>
    <w:rsid w:val="00563FAE"/>
    <w:rsid w:val="00565FA2"/>
    <w:rsid w:val="005729D0"/>
    <w:rsid w:val="005747D4"/>
    <w:rsid w:val="00574DFE"/>
    <w:rsid w:val="00576D7B"/>
    <w:rsid w:val="005773BA"/>
    <w:rsid w:val="00580010"/>
    <w:rsid w:val="00581FBC"/>
    <w:rsid w:val="005905A7"/>
    <w:rsid w:val="00592208"/>
    <w:rsid w:val="005933F2"/>
    <w:rsid w:val="00594229"/>
    <w:rsid w:val="0059543A"/>
    <w:rsid w:val="005954FD"/>
    <w:rsid w:val="005A0C8C"/>
    <w:rsid w:val="005A0F3D"/>
    <w:rsid w:val="005A14BC"/>
    <w:rsid w:val="005B07FA"/>
    <w:rsid w:val="005B2A80"/>
    <w:rsid w:val="005B717A"/>
    <w:rsid w:val="005C0CB0"/>
    <w:rsid w:val="005C4841"/>
    <w:rsid w:val="005C6126"/>
    <w:rsid w:val="005C734A"/>
    <w:rsid w:val="005D2BBE"/>
    <w:rsid w:val="005D76A9"/>
    <w:rsid w:val="005E4A54"/>
    <w:rsid w:val="005E5B4B"/>
    <w:rsid w:val="005F0A24"/>
    <w:rsid w:val="00604315"/>
    <w:rsid w:val="006045FB"/>
    <w:rsid w:val="0060562F"/>
    <w:rsid w:val="00614DD9"/>
    <w:rsid w:val="00616C66"/>
    <w:rsid w:val="006211AD"/>
    <w:rsid w:val="006218C3"/>
    <w:rsid w:val="0062225A"/>
    <w:rsid w:val="00622360"/>
    <w:rsid w:val="00623071"/>
    <w:rsid w:val="00630AD9"/>
    <w:rsid w:val="00630B98"/>
    <w:rsid w:val="006317C5"/>
    <w:rsid w:val="00632A37"/>
    <w:rsid w:val="00633880"/>
    <w:rsid w:val="00635B96"/>
    <w:rsid w:val="006368FB"/>
    <w:rsid w:val="00641A4E"/>
    <w:rsid w:val="00641C60"/>
    <w:rsid w:val="00647517"/>
    <w:rsid w:val="00647E9C"/>
    <w:rsid w:val="006516FA"/>
    <w:rsid w:val="00652258"/>
    <w:rsid w:val="00654A5E"/>
    <w:rsid w:val="006564C7"/>
    <w:rsid w:val="006573AD"/>
    <w:rsid w:val="00661231"/>
    <w:rsid w:val="00661DB9"/>
    <w:rsid w:val="00662D27"/>
    <w:rsid w:val="006638E4"/>
    <w:rsid w:val="006649D8"/>
    <w:rsid w:val="00666170"/>
    <w:rsid w:val="0067062D"/>
    <w:rsid w:val="006744CB"/>
    <w:rsid w:val="00674C64"/>
    <w:rsid w:val="00674FDA"/>
    <w:rsid w:val="00677FC3"/>
    <w:rsid w:val="00680F30"/>
    <w:rsid w:val="006825CB"/>
    <w:rsid w:val="00685199"/>
    <w:rsid w:val="006864D2"/>
    <w:rsid w:val="006928F6"/>
    <w:rsid w:val="00695A49"/>
    <w:rsid w:val="006964A9"/>
    <w:rsid w:val="0069782F"/>
    <w:rsid w:val="00697DB7"/>
    <w:rsid w:val="006A2485"/>
    <w:rsid w:val="006A389D"/>
    <w:rsid w:val="006A3C66"/>
    <w:rsid w:val="006A4C3E"/>
    <w:rsid w:val="006B3437"/>
    <w:rsid w:val="006B3670"/>
    <w:rsid w:val="006B3A8A"/>
    <w:rsid w:val="006B6373"/>
    <w:rsid w:val="006B70DD"/>
    <w:rsid w:val="006C1604"/>
    <w:rsid w:val="006C1D90"/>
    <w:rsid w:val="006C2333"/>
    <w:rsid w:val="006C26A5"/>
    <w:rsid w:val="006C2E77"/>
    <w:rsid w:val="006C59C4"/>
    <w:rsid w:val="006C59F7"/>
    <w:rsid w:val="006C7039"/>
    <w:rsid w:val="006D0C95"/>
    <w:rsid w:val="006D232A"/>
    <w:rsid w:val="006D4098"/>
    <w:rsid w:val="006D4845"/>
    <w:rsid w:val="006D62B3"/>
    <w:rsid w:val="006D648D"/>
    <w:rsid w:val="006D7857"/>
    <w:rsid w:val="006D7863"/>
    <w:rsid w:val="006E00B1"/>
    <w:rsid w:val="006E1FD9"/>
    <w:rsid w:val="006E4F30"/>
    <w:rsid w:val="006E671A"/>
    <w:rsid w:val="006F2FB9"/>
    <w:rsid w:val="006F3E71"/>
    <w:rsid w:val="006F71B6"/>
    <w:rsid w:val="00702DAD"/>
    <w:rsid w:val="007041AC"/>
    <w:rsid w:val="0070430B"/>
    <w:rsid w:val="007073C7"/>
    <w:rsid w:val="0071115A"/>
    <w:rsid w:val="00712414"/>
    <w:rsid w:val="00713BD5"/>
    <w:rsid w:val="007209BF"/>
    <w:rsid w:val="00722364"/>
    <w:rsid w:val="00722C37"/>
    <w:rsid w:val="00724DA8"/>
    <w:rsid w:val="00724FC7"/>
    <w:rsid w:val="0072637C"/>
    <w:rsid w:val="007329F5"/>
    <w:rsid w:val="00732ABA"/>
    <w:rsid w:val="00735294"/>
    <w:rsid w:val="007352FC"/>
    <w:rsid w:val="00736FA0"/>
    <w:rsid w:val="0074047E"/>
    <w:rsid w:val="00740573"/>
    <w:rsid w:val="00740FBC"/>
    <w:rsid w:val="00743820"/>
    <w:rsid w:val="00747683"/>
    <w:rsid w:val="00751A02"/>
    <w:rsid w:val="00751A1C"/>
    <w:rsid w:val="00752CA5"/>
    <w:rsid w:val="007552DD"/>
    <w:rsid w:val="00755B64"/>
    <w:rsid w:val="00761488"/>
    <w:rsid w:val="00762328"/>
    <w:rsid w:val="00763484"/>
    <w:rsid w:val="00770C0C"/>
    <w:rsid w:val="007751F2"/>
    <w:rsid w:val="007777E1"/>
    <w:rsid w:val="00782DB2"/>
    <w:rsid w:val="00784164"/>
    <w:rsid w:val="00790C2B"/>
    <w:rsid w:val="007948F7"/>
    <w:rsid w:val="00796880"/>
    <w:rsid w:val="00797D63"/>
    <w:rsid w:val="007A56EE"/>
    <w:rsid w:val="007A57EA"/>
    <w:rsid w:val="007A5BBC"/>
    <w:rsid w:val="007A7B9A"/>
    <w:rsid w:val="007B125B"/>
    <w:rsid w:val="007B1C91"/>
    <w:rsid w:val="007B2773"/>
    <w:rsid w:val="007B4FBF"/>
    <w:rsid w:val="007B6276"/>
    <w:rsid w:val="007B670C"/>
    <w:rsid w:val="007C01DE"/>
    <w:rsid w:val="007C2AA0"/>
    <w:rsid w:val="007C36D2"/>
    <w:rsid w:val="007C4B2A"/>
    <w:rsid w:val="007C6BFE"/>
    <w:rsid w:val="007C6C45"/>
    <w:rsid w:val="007C7122"/>
    <w:rsid w:val="007D6CF7"/>
    <w:rsid w:val="007E03D2"/>
    <w:rsid w:val="007E1063"/>
    <w:rsid w:val="007E10D3"/>
    <w:rsid w:val="007E75D0"/>
    <w:rsid w:val="007F012D"/>
    <w:rsid w:val="007F2CFA"/>
    <w:rsid w:val="0080020C"/>
    <w:rsid w:val="00803B18"/>
    <w:rsid w:val="00803BD2"/>
    <w:rsid w:val="00804714"/>
    <w:rsid w:val="00804C29"/>
    <w:rsid w:val="00807B0F"/>
    <w:rsid w:val="0081099E"/>
    <w:rsid w:val="00812307"/>
    <w:rsid w:val="00813C5E"/>
    <w:rsid w:val="00814A1F"/>
    <w:rsid w:val="008154DC"/>
    <w:rsid w:val="00815D82"/>
    <w:rsid w:val="00816601"/>
    <w:rsid w:val="008172AA"/>
    <w:rsid w:val="00822792"/>
    <w:rsid w:val="00825306"/>
    <w:rsid w:val="008276AF"/>
    <w:rsid w:val="00827989"/>
    <w:rsid w:val="00831CE3"/>
    <w:rsid w:val="00834115"/>
    <w:rsid w:val="008352B4"/>
    <w:rsid w:val="00835F65"/>
    <w:rsid w:val="0084011B"/>
    <w:rsid w:val="00842DAB"/>
    <w:rsid w:val="0085113D"/>
    <w:rsid w:val="00851BC5"/>
    <w:rsid w:val="00851C25"/>
    <w:rsid w:val="00851CB6"/>
    <w:rsid w:val="00852912"/>
    <w:rsid w:val="008578D1"/>
    <w:rsid w:val="00863C16"/>
    <w:rsid w:val="00864317"/>
    <w:rsid w:val="00865352"/>
    <w:rsid w:val="00866960"/>
    <w:rsid w:val="008705B0"/>
    <w:rsid w:val="00871505"/>
    <w:rsid w:val="00875511"/>
    <w:rsid w:val="00875E6E"/>
    <w:rsid w:val="00876046"/>
    <w:rsid w:val="00877608"/>
    <w:rsid w:val="008812ED"/>
    <w:rsid w:val="00882847"/>
    <w:rsid w:val="008835A5"/>
    <w:rsid w:val="00883F06"/>
    <w:rsid w:val="00886564"/>
    <w:rsid w:val="0088731C"/>
    <w:rsid w:val="00887ACD"/>
    <w:rsid w:val="008927BA"/>
    <w:rsid w:val="00893649"/>
    <w:rsid w:val="008A08B3"/>
    <w:rsid w:val="008A3ABB"/>
    <w:rsid w:val="008A5061"/>
    <w:rsid w:val="008B4705"/>
    <w:rsid w:val="008B59CE"/>
    <w:rsid w:val="008B6DE6"/>
    <w:rsid w:val="008B7DD7"/>
    <w:rsid w:val="008C0CFC"/>
    <w:rsid w:val="008C55EB"/>
    <w:rsid w:val="008D49DF"/>
    <w:rsid w:val="008D5011"/>
    <w:rsid w:val="008E0323"/>
    <w:rsid w:val="008E39C7"/>
    <w:rsid w:val="008E3BF4"/>
    <w:rsid w:val="008E424F"/>
    <w:rsid w:val="008E73BD"/>
    <w:rsid w:val="008E7717"/>
    <w:rsid w:val="008F34F9"/>
    <w:rsid w:val="0090076F"/>
    <w:rsid w:val="00902E8A"/>
    <w:rsid w:val="00904E30"/>
    <w:rsid w:val="00906D29"/>
    <w:rsid w:val="00910863"/>
    <w:rsid w:val="009115FA"/>
    <w:rsid w:val="00912921"/>
    <w:rsid w:val="00916402"/>
    <w:rsid w:val="00921C94"/>
    <w:rsid w:val="009223E3"/>
    <w:rsid w:val="009255D8"/>
    <w:rsid w:val="00930677"/>
    <w:rsid w:val="00931E00"/>
    <w:rsid w:val="00934482"/>
    <w:rsid w:val="00937AA9"/>
    <w:rsid w:val="00940E14"/>
    <w:rsid w:val="0094134D"/>
    <w:rsid w:val="009429DA"/>
    <w:rsid w:val="00942DFC"/>
    <w:rsid w:val="00951C5C"/>
    <w:rsid w:val="009523EF"/>
    <w:rsid w:val="009609DD"/>
    <w:rsid w:val="00960C89"/>
    <w:rsid w:val="0096128E"/>
    <w:rsid w:val="0096169C"/>
    <w:rsid w:val="0096292E"/>
    <w:rsid w:val="009633AB"/>
    <w:rsid w:val="00963F07"/>
    <w:rsid w:val="00966B91"/>
    <w:rsid w:val="00966ED5"/>
    <w:rsid w:val="00971771"/>
    <w:rsid w:val="00971C94"/>
    <w:rsid w:val="00972481"/>
    <w:rsid w:val="0097781A"/>
    <w:rsid w:val="009779A9"/>
    <w:rsid w:val="00981733"/>
    <w:rsid w:val="00982B42"/>
    <w:rsid w:val="00982F74"/>
    <w:rsid w:val="009850F1"/>
    <w:rsid w:val="00986D4A"/>
    <w:rsid w:val="00990B72"/>
    <w:rsid w:val="00994BD0"/>
    <w:rsid w:val="00997AE6"/>
    <w:rsid w:val="009A2828"/>
    <w:rsid w:val="009A46B8"/>
    <w:rsid w:val="009A5DAC"/>
    <w:rsid w:val="009B715A"/>
    <w:rsid w:val="009B7FB3"/>
    <w:rsid w:val="009C04B5"/>
    <w:rsid w:val="009C145D"/>
    <w:rsid w:val="009C1F74"/>
    <w:rsid w:val="009C6C27"/>
    <w:rsid w:val="009C72AF"/>
    <w:rsid w:val="009D1EC2"/>
    <w:rsid w:val="009D4433"/>
    <w:rsid w:val="009D4727"/>
    <w:rsid w:val="009D5D53"/>
    <w:rsid w:val="009E09F7"/>
    <w:rsid w:val="009E10B4"/>
    <w:rsid w:val="009E1CD7"/>
    <w:rsid w:val="009E2C4E"/>
    <w:rsid w:val="009E4468"/>
    <w:rsid w:val="009E50B5"/>
    <w:rsid w:val="009E54EB"/>
    <w:rsid w:val="009E5DF7"/>
    <w:rsid w:val="009E7949"/>
    <w:rsid w:val="009F0FD7"/>
    <w:rsid w:val="009F1E7A"/>
    <w:rsid w:val="009F3880"/>
    <w:rsid w:val="009F4B43"/>
    <w:rsid w:val="009F7A6F"/>
    <w:rsid w:val="00A00AD4"/>
    <w:rsid w:val="00A04C06"/>
    <w:rsid w:val="00A04C81"/>
    <w:rsid w:val="00A066E6"/>
    <w:rsid w:val="00A1173F"/>
    <w:rsid w:val="00A138F5"/>
    <w:rsid w:val="00A13B55"/>
    <w:rsid w:val="00A145F5"/>
    <w:rsid w:val="00A15422"/>
    <w:rsid w:val="00A16B5A"/>
    <w:rsid w:val="00A20BFA"/>
    <w:rsid w:val="00A22A8E"/>
    <w:rsid w:val="00A24BED"/>
    <w:rsid w:val="00A24E79"/>
    <w:rsid w:val="00A25177"/>
    <w:rsid w:val="00A26E15"/>
    <w:rsid w:val="00A30969"/>
    <w:rsid w:val="00A34939"/>
    <w:rsid w:val="00A37B0E"/>
    <w:rsid w:val="00A37B48"/>
    <w:rsid w:val="00A409D0"/>
    <w:rsid w:val="00A42E4C"/>
    <w:rsid w:val="00A468FA"/>
    <w:rsid w:val="00A51EB4"/>
    <w:rsid w:val="00A55C63"/>
    <w:rsid w:val="00A5688E"/>
    <w:rsid w:val="00A56E74"/>
    <w:rsid w:val="00A635F3"/>
    <w:rsid w:val="00A65023"/>
    <w:rsid w:val="00A659BC"/>
    <w:rsid w:val="00A65EC7"/>
    <w:rsid w:val="00A66FC6"/>
    <w:rsid w:val="00A67B40"/>
    <w:rsid w:val="00A7313D"/>
    <w:rsid w:val="00A87D76"/>
    <w:rsid w:val="00A900C7"/>
    <w:rsid w:val="00A90F9F"/>
    <w:rsid w:val="00A94E40"/>
    <w:rsid w:val="00A96FA9"/>
    <w:rsid w:val="00AA1BBC"/>
    <w:rsid w:val="00AA35AB"/>
    <w:rsid w:val="00AA42BA"/>
    <w:rsid w:val="00AA49A4"/>
    <w:rsid w:val="00AA5BD0"/>
    <w:rsid w:val="00AB4E43"/>
    <w:rsid w:val="00AC08FE"/>
    <w:rsid w:val="00AC21B8"/>
    <w:rsid w:val="00AD31AC"/>
    <w:rsid w:val="00AD5B44"/>
    <w:rsid w:val="00AD6B14"/>
    <w:rsid w:val="00AE23AB"/>
    <w:rsid w:val="00AE29BA"/>
    <w:rsid w:val="00AE6518"/>
    <w:rsid w:val="00AE6900"/>
    <w:rsid w:val="00AF165D"/>
    <w:rsid w:val="00AF34B5"/>
    <w:rsid w:val="00B01246"/>
    <w:rsid w:val="00B045D9"/>
    <w:rsid w:val="00B06D7C"/>
    <w:rsid w:val="00B072B2"/>
    <w:rsid w:val="00B100DF"/>
    <w:rsid w:val="00B1028B"/>
    <w:rsid w:val="00B14AC1"/>
    <w:rsid w:val="00B16B10"/>
    <w:rsid w:val="00B17345"/>
    <w:rsid w:val="00B23202"/>
    <w:rsid w:val="00B238FC"/>
    <w:rsid w:val="00B25230"/>
    <w:rsid w:val="00B27F32"/>
    <w:rsid w:val="00B326FD"/>
    <w:rsid w:val="00B40838"/>
    <w:rsid w:val="00B4148E"/>
    <w:rsid w:val="00B43130"/>
    <w:rsid w:val="00B464E0"/>
    <w:rsid w:val="00B47845"/>
    <w:rsid w:val="00B53156"/>
    <w:rsid w:val="00B533D5"/>
    <w:rsid w:val="00B65F70"/>
    <w:rsid w:val="00B663AF"/>
    <w:rsid w:val="00B70A8A"/>
    <w:rsid w:val="00B74921"/>
    <w:rsid w:val="00B825F6"/>
    <w:rsid w:val="00BA5164"/>
    <w:rsid w:val="00BA51F5"/>
    <w:rsid w:val="00BA5C19"/>
    <w:rsid w:val="00BA79EC"/>
    <w:rsid w:val="00BB42B2"/>
    <w:rsid w:val="00BB7977"/>
    <w:rsid w:val="00BC0741"/>
    <w:rsid w:val="00BC1FCE"/>
    <w:rsid w:val="00BC5AAC"/>
    <w:rsid w:val="00BC7801"/>
    <w:rsid w:val="00BD2157"/>
    <w:rsid w:val="00BE0ED1"/>
    <w:rsid w:val="00BE2670"/>
    <w:rsid w:val="00BE2FA0"/>
    <w:rsid w:val="00BE3E59"/>
    <w:rsid w:val="00BE5069"/>
    <w:rsid w:val="00BE6542"/>
    <w:rsid w:val="00BF067A"/>
    <w:rsid w:val="00BF1E6C"/>
    <w:rsid w:val="00BF6BF3"/>
    <w:rsid w:val="00BF75B4"/>
    <w:rsid w:val="00BF75DC"/>
    <w:rsid w:val="00C01245"/>
    <w:rsid w:val="00C029B4"/>
    <w:rsid w:val="00C02C66"/>
    <w:rsid w:val="00C10484"/>
    <w:rsid w:val="00C11D90"/>
    <w:rsid w:val="00C12009"/>
    <w:rsid w:val="00C1504E"/>
    <w:rsid w:val="00C163BE"/>
    <w:rsid w:val="00C16B71"/>
    <w:rsid w:val="00C24613"/>
    <w:rsid w:val="00C246E5"/>
    <w:rsid w:val="00C36DBE"/>
    <w:rsid w:val="00C375F8"/>
    <w:rsid w:val="00C44AB0"/>
    <w:rsid w:val="00C50EFF"/>
    <w:rsid w:val="00C51650"/>
    <w:rsid w:val="00C5201E"/>
    <w:rsid w:val="00C5676A"/>
    <w:rsid w:val="00C64136"/>
    <w:rsid w:val="00C64E39"/>
    <w:rsid w:val="00C669D9"/>
    <w:rsid w:val="00C67483"/>
    <w:rsid w:val="00C701AC"/>
    <w:rsid w:val="00C73FCF"/>
    <w:rsid w:val="00C76146"/>
    <w:rsid w:val="00C7733D"/>
    <w:rsid w:val="00C802AA"/>
    <w:rsid w:val="00C83DAC"/>
    <w:rsid w:val="00C84FB9"/>
    <w:rsid w:val="00C864F1"/>
    <w:rsid w:val="00C87350"/>
    <w:rsid w:val="00C879A4"/>
    <w:rsid w:val="00C96146"/>
    <w:rsid w:val="00C96E69"/>
    <w:rsid w:val="00C97C16"/>
    <w:rsid w:val="00CA150C"/>
    <w:rsid w:val="00CA1DC6"/>
    <w:rsid w:val="00CA2414"/>
    <w:rsid w:val="00CB4913"/>
    <w:rsid w:val="00CB4C14"/>
    <w:rsid w:val="00CB5EDE"/>
    <w:rsid w:val="00CB6B94"/>
    <w:rsid w:val="00CC1F65"/>
    <w:rsid w:val="00CC2AC5"/>
    <w:rsid w:val="00CC41B4"/>
    <w:rsid w:val="00CC4B7B"/>
    <w:rsid w:val="00CD04A1"/>
    <w:rsid w:val="00CD54C8"/>
    <w:rsid w:val="00CD61C6"/>
    <w:rsid w:val="00CE172B"/>
    <w:rsid w:val="00CE4A02"/>
    <w:rsid w:val="00CE5161"/>
    <w:rsid w:val="00CE517A"/>
    <w:rsid w:val="00CE64D7"/>
    <w:rsid w:val="00CE66C7"/>
    <w:rsid w:val="00CF07B5"/>
    <w:rsid w:val="00CF1901"/>
    <w:rsid w:val="00CF6DFC"/>
    <w:rsid w:val="00D00619"/>
    <w:rsid w:val="00D00B94"/>
    <w:rsid w:val="00D04086"/>
    <w:rsid w:val="00D04DCA"/>
    <w:rsid w:val="00D11CF5"/>
    <w:rsid w:val="00D22277"/>
    <w:rsid w:val="00D2529B"/>
    <w:rsid w:val="00D25CF9"/>
    <w:rsid w:val="00D31B00"/>
    <w:rsid w:val="00D37E46"/>
    <w:rsid w:val="00D40158"/>
    <w:rsid w:val="00D409DE"/>
    <w:rsid w:val="00D42290"/>
    <w:rsid w:val="00D504B1"/>
    <w:rsid w:val="00D546D7"/>
    <w:rsid w:val="00D6467D"/>
    <w:rsid w:val="00D65856"/>
    <w:rsid w:val="00D72144"/>
    <w:rsid w:val="00D7405B"/>
    <w:rsid w:val="00D779A7"/>
    <w:rsid w:val="00D779EA"/>
    <w:rsid w:val="00D808A0"/>
    <w:rsid w:val="00D83338"/>
    <w:rsid w:val="00D867DC"/>
    <w:rsid w:val="00D939FF"/>
    <w:rsid w:val="00D9506B"/>
    <w:rsid w:val="00D95224"/>
    <w:rsid w:val="00D956AB"/>
    <w:rsid w:val="00D95C40"/>
    <w:rsid w:val="00DA0AC4"/>
    <w:rsid w:val="00DB192A"/>
    <w:rsid w:val="00DB255B"/>
    <w:rsid w:val="00DB4811"/>
    <w:rsid w:val="00DC0FA8"/>
    <w:rsid w:val="00DC1FAF"/>
    <w:rsid w:val="00DC4C6F"/>
    <w:rsid w:val="00DD2EAE"/>
    <w:rsid w:val="00DD5221"/>
    <w:rsid w:val="00DD54E2"/>
    <w:rsid w:val="00DE6A2A"/>
    <w:rsid w:val="00DF0D3C"/>
    <w:rsid w:val="00DF1F21"/>
    <w:rsid w:val="00DF27D8"/>
    <w:rsid w:val="00DF5A19"/>
    <w:rsid w:val="00E004EF"/>
    <w:rsid w:val="00E00912"/>
    <w:rsid w:val="00E0288E"/>
    <w:rsid w:val="00E06517"/>
    <w:rsid w:val="00E066DF"/>
    <w:rsid w:val="00E07E70"/>
    <w:rsid w:val="00E203C9"/>
    <w:rsid w:val="00E2248A"/>
    <w:rsid w:val="00E22562"/>
    <w:rsid w:val="00E32CDC"/>
    <w:rsid w:val="00E3311E"/>
    <w:rsid w:val="00E4535E"/>
    <w:rsid w:val="00E53105"/>
    <w:rsid w:val="00E54C67"/>
    <w:rsid w:val="00E550CE"/>
    <w:rsid w:val="00E5685E"/>
    <w:rsid w:val="00E6140B"/>
    <w:rsid w:val="00E66B6A"/>
    <w:rsid w:val="00E66CE6"/>
    <w:rsid w:val="00E7251B"/>
    <w:rsid w:val="00E73C8A"/>
    <w:rsid w:val="00E75350"/>
    <w:rsid w:val="00E7671E"/>
    <w:rsid w:val="00E8305E"/>
    <w:rsid w:val="00E85160"/>
    <w:rsid w:val="00E908DA"/>
    <w:rsid w:val="00EA034C"/>
    <w:rsid w:val="00EB59F1"/>
    <w:rsid w:val="00EB6098"/>
    <w:rsid w:val="00EC298C"/>
    <w:rsid w:val="00EC664F"/>
    <w:rsid w:val="00EC6F1F"/>
    <w:rsid w:val="00ED066B"/>
    <w:rsid w:val="00ED775B"/>
    <w:rsid w:val="00EE0B4E"/>
    <w:rsid w:val="00EE29E5"/>
    <w:rsid w:val="00EE69D2"/>
    <w:rsid w:val="00EF28B0"/>
    <w:rsid w:val="00EF2C2A"/>
    <w:rsid w:val="00EF44C0"/>
    <w:rsid w:val="00EF5F1A"/>
    <w:rsid w:val="00F0043F"/>
    <w:rsid w:val="00F0387B"/>
    <w:rsid w:val="00F0552F"/>
    <w:rsid w:val="00F06770"/>
    <w:rsid w:val="00F06A04"/>
    <w:rsid w:val="00F10BE2"/>
    <w:rsid w:val="00F10C54"/>
    <w:rsid w:val="00F11323"/>
    <w:rsid w:val="00F1678D"/>
    <w:rsid w:val="00F20549"/>
    <w:rsid w:val="00F2157F"/>
    <w:rsid w:val="00F239D8"/>
    <w:rsid w:val="00F27032"/>
    <w:rsid w:val="00F3731B"/>
    <w:rsid w:val="00F40C92"/>
    <w:rsid w:val="00F44059"/>
    <w:rsid w:val="00F50447"/>
    <w:rsid w:val="00F507CD"/>
    <w:rsid w:val="00F5262E"/>
    <w:rsid w:val="00F550C4"/>
    <w:rsid w:val="00F60202"/>
    <w:rsid w:val="00F6152C"/>
    <w:rsid w:val="00F62E5C"/>
    <w:rsid w:val="00F637E0"/>
    <w:rsid w:val="00F675C5"/>
    <w:rsid w:val="00F67E9C"/>
    <w:rsid w:val="00F72F22"/>
    <w:rsid w:val="00F73330"/>
    <w:rsid w:val="00F7589F"/>
    <w:rsid w:val="00F80742"/>
    <w:rsid w:val="00F8257F"/>
    <w:rsid w:val="00F83BC6"/>
    <w:rsid w:val="00F852F2"/>
    <w:rsid w:val="00F85EE4"/>
    <w:rsid w:val="00F870B9"/>
    <w:rsid w:val="00F87DB6"/>
    <w:rsid w:val="00F922CF"/>
    <w:rsid w:val="00F92C31"/>
    <w:rsid w:val="00FA00F2"/>
    <w:rsid w:val="00FA1194"/>
    <w:rsid w:val="00FA7FBE"/>
    <w:rsid w:val="00FB0F65"/>
    <w:rsid w:val="00FB1226"/>
    <w:rsid w:val="00FB1AAA"/>
    <w:rsid w:val="00FB2EC2"/>
    <w:rsid w:val="00FB479A"/>
    <w:rsid w:val="00FB4CCC"/>
    <w:rsid w:val="00FB6D83"/>
    <w:rsid w:val="00FB75E9"/>
    <w:rsid w:val="00FC0A34"/>
    <w:rsid w:val="00FC23CE"/>
    <w:rsid w:val="00FC247B"/>
    <w:rsid w:val="00FC3EFC"/>
    <w:rsid w:val="00FC6293"/>
    <w:rsid w:val="00FC680D"/>
    <w:rsid w:val="00FC6C29"/>
    <w:rsid w:val="00FD26AE"/>
    <w:rsid w:val="00FD30DB"/>
    <w:rsid w:val="00FD3470"/>
    <w:rsid w:val="00FD5615"/>
    <w:rsid w:val="00FD6083"/>
    <w:rsid w:val="00FE1487"/>
    <w:rsid w:val="00FE26F3"/>
    <w:rsid w:val="00FE3F0F"/>
    <w:rsid w:val="00FE4E57"/>
    <w:rsid w:val="00FE57D9"/>
    <w:rsid w:val="00FE5FF5"/>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38552"/>
  <w15:docId w15:val="{6DBAE134-931C-4F92-B071-A17A317B4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basedOn w:val="a5"/>
    <w:link w:val="ad"/>
    <w:qFormat/>
    <w:rsid w:val="003D2BB4"/>
    <w:pPr>
      <w:keepLines w:val="0"/>
      <w:spacing w:after="0"/>
    </w:pPr>
  </w:style>
  <w:style w:type="character" w:styleId="ae">
    <w:name w:val="endnote reference"/>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basedOn w:val="a0"/>
    <w:link w:val="af"/>
    <w:rsid w:val="00FA1194"/>
    <w:rPr>
      <w:rFonts w:eastAsia="Times New Roman"/>
      <w:sz w:val="16"/>
      <w:szCs w:val="16"/>
      <w:lang w:val="en-GB" w:eastAsia="en-US"/>
    </w:rPr>
  </w:style>
  <w:style w:type="character" w:styleId="af1">
    <w:name w:val="page number"/>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3D2BB4"/>
    <w:pPr>
      <w:tabs>
        <w:tab w:val="right" w:pos="850"/>
        <w:tab w:val="left" w:pos="1134"/>
        <w:tab w:val="left" w:pos="1559"/>
        <w:tab w:val="left" w:leader="dot" w:pos="8959"/>
        <w:tab w:val="right" w:pos="9638"/>
      </w:tabs>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basedOn w:val="a0"/>
    <w:link w:val="a5"/>
    <w:rsid w:val="003D2BB4"/>
    <w:rPr>
      <w:sz w:val="18"/>
      <w:szCs w:val="18"/>
    </w:rPr>
  </w:style>
  <w:style w:type="character" w:customStyle="1" w:styleId="ad">
    <w:name w:val="尾注文本 字符"/>
    <w:basedOn w:val="a0"/>
    <w:link w:val="ac"/>
    <w:rsid w:val="003D2BB4"/>
    <w:rPr>
      <w:sz w:val="18"/>
      <w:szCs w:val="18"/>
    </w:rPr>
  </w:style>
  <w:style w:type="character" w:customStyle="1" w:styleId="10">
    <w:name w:val="标题 1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semiHidden/>
    <w:unhideWhenUsed/>
    <w:rsid w:val="0024218C"/>
    <w:rPr>
      <w:sz w:val="16"/>
      <w:szCs w:val="16"/>
    </w:rPr>
  </w:style>
  <w:style w:type="paragraph" w:styleId="afd">
    <w:name w:val="annotation text"/>
    <w:basedOn w:val="a"/>
    <w:link w:val="afe"/>
    <w:semiHidden/>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semiHidden/>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table" w:styleId="aff4">
    <w:name w:val="Table Grid"/>
    <w:basedOn w:val="a1"/>
    <w:rsid w:val="00893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yperlink" Target="https://docs.un.org/zh/E/C.12/HRV/CO/2" TargetMode="External"/><Relationship Id="rId26" Type="http://schemas.openxmlformats.org/officeDocument/2006/relationships/hyperlink" Target="https://docs.un.org/zh/E/C.12/NLD/CO/7" TargetMode="External"/><Relationship Id="rId3" Type="http://schemas.openxmlformats.org/officeDocument/2006/relationships/styles" Target="styles.xml"/><Relationship Id="rId21" Type="http://schemas.openxmlformats.org/officeDocument/2006/relationships/hyperlink" Target="https://docs.un.org/zh/E/C.12/RWA/CO/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s://docs.un.org/zh/E/C.12/LAO/CO/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docs.un.org/zh/E/C.12/PHL/CO/7"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cs.un.org/zh/E/C.12/COL/CO/7" TargetMode="Externa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docs.un.org/zh/E/C.12/CHL/CO/5" TargetMode="External"/><Relationship Id="rId28" Type="http://schemas.openxmlformats.org/officeDocument/2006/relationships/hyperlink" Target="https://docs.un.org/zh/E/C.12/ZWE/CO/2" TargetMode="External"/><Relationship Id="rId10" Type="http://schemas.openxmlformats.org/officeDocument/2006/relationships/image" Target="media/image4.png"/><Relationship Id="rId19" Type="http://schemas.openxmlformats.org/officeDocument/2006/relationships/hyperlink" Target="https://docs.un.org/zh/E/C.12/PER/CO/5"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s://docs.un.org/zh/E/C.12/GBR/CO/7" TargetMode="External"/><Relationship Id="rId27" Type="http://schemas.openxmlformats.org/officeDocument/2006/relationships/hyperlink" Target="https://docs.un.org/zh/E/C.12/RUS/CO/7" TargetMode="External"/><Relationship Id="rId30"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2001/22" TargetMode="External"/><Relationship Id="rId13" Type="http://schemas.openxmlformats.org/officeDocument/2006/relationships/hyperlink" Target="https://docs.un.org/zh/E/C.12/77/D/199/2020" TargetMode="External"/><Relationship Id="rId18" Type="http://schemas.openxmlformats.org/officeDocument/2006/relationships/hyperlink" Target="https://docs.un.org/zh/E/C.12/77/D/236/2021" TargetMode="External"/><Relationship Id="rId3" Type="http://schemas.openxmlformats.org/officeDocument/2006/relationships/hyperlink" Target="https://docs.un.org/zh/E/2025/22" TargetMode="External"/><Relationship Id="rId21" Type="http://schemas.openxmlformats.org/officeDocument/2006/relationships/hyperlink" Target="https://docs.un.org/zh/E/C.12/78/D/205/2021" TargetMode="External"/><Relationship Id="rId7" Type="http://schemas.openxmlformats.org/officeDocument/2006/relationships/hyperlink" Target="https://docs.un.org/zh/E/2023/22" TargetMode="External"/><Relationship Id="rId12" Type="http://schemas.openxmlformats.org/officeDocument/2006/relationships/hyperlink" Target="https://docs.un.org/zh/E/C.12/77/D/242/2021" TargetMode="External"/><Relationship Id="rId17" Type="http://schemas.openxmlformats.org/officeDocument/2006/relationships/hyperlink" Target="https://docs.un.org/zh/E/C.12/77/D/216/2021" TargetMode="External"/><Relationship Id="rId25" Type="http://schemas.openxmlformats.org/officeDocument/2006/relationships/hyperlink" Target="https://docs.un.org/zh/E/C.12/70/D/61/2018" TargetMode="External"/><Relationship Id="rId2" Type="http://schemas.openxmlformats.org/officeDocument/2006/relationships/hyperlink" Target="https://docs.un.org/zh/E/2024/22" TargetMode="External"/><Relationship Id="rId16" Type="http://schemas.openxmlformats.org/officeDocument/2006/relationships/hyperlink" Target="https://docs.un.org/zh/E/C.12/77/D/219/2021" TargetMode="External"/><Relationship Id="rId20" Type="http://schemas.openxmlformats.org/officeDocument/2006/relationships/hyperlink" Target="https://docs.un.org/zh/E/C.12/78/D/225/2021" TargetMode="External"/><Relationship Id="rId1" Type="http://schemas.openxmlformats.org/officeDocument/2006/relationships/hyperlink" Target="https://docs.un.org/zh/A/80/294" TargetMode="External"/><Relationship Id="rId6" Type="http://schemas.openxmlformats.org/officeDocument/2006/relationships/hyperlink" Target="https://docs.un.org/zh/E/2020/22" TargetMode="External"/><Relationship Id="rId11" Type="http://schemas.openxmlformats.org/officeDocument/2006/relationships/hyperlink" Target="https://docs.un.org/zh/E/C.12/77/D/148/2019" TargetMode="External"/><Relationship Id="rId24" Type="http://schemas.openxmlformats.org/officeDocument/2006/relationships/hyperlink" Target="https://docs.un.org/zh/E/C.12/72/D/26/2018" TargetMode="External"/><Relationship Id="rId5" Type="http://schemas.openxmlformats.org/officeDocument/2006/relationships/hyperlink" Target="https://tbinternet.ohchr.org/_layouts/15/treatybodyexternal/Download.aspx?symbolno=INT%2FCESCR%2FFGD%2F8826&amp;Lang=en" TargetMode="External"/><Relationship Id="rId15" Type="http://schemas.openxmlformats.org/officeDocument/2006/relationships/hyperlink" Target="https://docs.un.org/zh/E/C.12/77/D/206/2021" TargetMode="External"/><Relationship Id="rId23" Type="http://schemas.openxmlformats.org/officeDocument/2006/relationships/hyperlink" Target="https://docs.un.org/zh/E/C.12/77/3" TargetMode="External"/><Relationship Id="rId10" Type="http://schemas.openxmlformats.org/officeDocument/2006/relationships/hyperlink" Target="https://docs.un.org/zh/E/C.12/77/D/165/2019" TargetMode="External"/><Relationship Id="rId19" Type="http://schemas.openxmlformats.org/officeDocument/2006/relationships/hyperlink" Target="https://docs.un.org/zh/E/C.12/78/D/187/2020" TargetMode="External"/><Relationship Id="rId4" Type="http://schemas.openxmlformats.org/officeDocument/2006/relationships/hyperlink" Target="https://docs.un.org/zh/E/2000/22" TargetMode="External"/><Relationship Id="rId9" Type="http://schemas.openxmlformats.org/officeDocument/2006/relationships/hyperlink" Target="https://docs.un.org/zh/E/C.12/2008/2" TargetMode="External"/><Relationship Id="rId14" Type="http://schemas.openxmlformats.org/officeDocument/2006/relationships/hyperlink" Target="https://docs.un.org/zh/E/C.12/77/D/150/2019" TargetMode="External"/><Relationship Id="rId22" Type="http://schemas.openxmlformats.org/officeDocument/2006/relationships/hyperlink" Target="https://docs.un.org/zh/E/C.12/78/D/101/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GA_Supplement.dotm</Template>
  <TotalTime>0</TotalTime>
  <Pages>23</Pages>
  <Words>14567</Words>
  <Characters>15818</Characters>
  <Application>Microsoft Office Word</Application>
  <DocSecurity>0</DocSecurity>
  <Lines>696</Lines>
  <Paragraphs>345</Paragraphs>
  <ScaleCrop>false</ScaleCrop>
  <Company>CSD</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E/2026/22 - E/C.12/2025/3</dc:title>
  <dc:subject>2602164</dc:subject>
  <dc:creator>Hui XU</dc:creator>
  <cp:keywords/>
  <dc:description/>
  <cp:lastModifiedBy>Hui XU</cp:lastModifiedBy>
  <cp:revision>2</cp:revision>
  <cp:lastPrinted>2022-07-07T08:35:00Z</cp:lastPrinted>
  <dcterms:created xsi:type="dcterms:W3CDTF">2026-03-12T16:49:00Z</dcterms:created>
  <dcterms:modified xsi:type="dcterms:W3CDTF">2026-03-12T16:49:00Z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e721ecc3-00c0-4aba-a1b7-fe61c14e0cee</vt:lpwstr>
  </property>
</Properties>
</file>