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:rsidRPr="00D834E3" w:rsidTr="00166A4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A43F01" w:rsidRPr="00D834E3" w:rsidRDefault="00A43F01" w:rsidP="00166A4E">
            <w:pPr>
              <w:spacing w:after="80"/>
              <w:rPr>
                <w:lang w:val="en-GB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43F01" w:rsidRPr="00D834E3" w:rsidRDefault="00A43F01" w:rsidP="00166A4E">
            <w:pPr>
              <w:spacing w:after="80" w:line="300" w:lineRule="exact"/>
              <w:rPr>
                <w:b/>
                <w:sz w:val="24"/>
                <w:szCs w:val="24"/>
                <w:lang w:val="en-GB"/>
              </w:rPr>
            </w:pPr>
            <w:r w:rsidRPr="00D834E3">
              <w:rPr>
                <w:sz w:val="28"/>
                <w:szCs w:val="28"/>
                <w:lang w:val="en-GB"/>
              </w:rPr>
              <w:t>United</w:t>
            </w:r>
            <w:r w:rsidR="00DD5277" w:rsidRPr="00D834E3">
              <w:rPr>
                <w:sz w:val="28"/>
                <w:szCs w:val="28"/>
                <w:lang w:val="en-GB"/>
              </w:rPr>
              <w:t xml:space="preserve"> </w:t>
            </w:r>
            <w:r w:rsidRPr="00D834E3">
              <w:rPr>
                <w:sz w:val="28"/>
                <w:szCs w:val="28"/>
                <w:lang w:val="en-GB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43F01" w:rsidRPr="00D834E3" w:rsidRDefault="000B5A09" w:rsidP="000B5A09">
            <w:pPr>
              <w:suppressAutoHyphens w:val="0"/>
              <w:jc w:val="right"/>
              <w:rPr>
                <w:lang w:val="en-GB"/>
              </w:rPr>
            </w:pPr>
            <w:r w:rsidRPr="00D834E3">
              <w:rPr>
                <w:sz w:val="40"/>
                <w:lang w:val="en-GB"/>
              </w:rPr>
              <w:t>E</w:t>
            </w:r>
            <w:r w:rsidRPr="00D834E3">
              <w:rPr>
                <w:lang w:val="en-GB"/>
              </w:rPr>
              <w:t>/C.12/DOM/4</w:t>
            </w:r>
          </w:p>
        </w:tc>
      </w:tr>
      <w:tr w:rsidR="00A43F01" w:rsidRPr="00D834E3" w:rsidTr="00166A4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43F01" w:rsidRPr="00D834E3" w:rsidRDefault="00A43F01" w:rsidP="00166A4E">
            <w:pPr>
              <w:spacing w:before="120"/>
              <w:jc w:val="center"/>
              <w:rPr>
                <w:lang w:val="en-GB"/>
              </w:rPr>
            </w:pPr>
            <w:r w:rsidRPr="00D834E3">
              <w:rPr>
                <w:noProof/>
                <w:lang w:eastAsia="zh-CN"/>
              </w:rPr>
              <w:drawing>
                <wp:inline distT="0" distB="0" distL="0" distR="0" wp14:anchorId="4F042A6B" wp14:editId="6DDC1B0B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43F01" w:rsidRPr="00D834E3" w:rsidRDefault="000B5A09" w:rsidP="00D452B6">
            <w:pPr>
              <w:pStyle w:val="SingleTxtG"/>
              <w:ind w:left="0" w:right="0"/>
              <w:rPr>
                <w:lang w:val="en-GB"/>
              </w:rPr>
            </w:pPr>
            <w:r w:rsidRPr="00D834E3">
              <w:rPr>
                <w:b/>
                <w:sz w:val="40"/>
                <w:szCs w:val="40"/>
                <w:lang w:val="en-GB"/>
              </w:rPr>
              <w:t>Economic</w:t>
            </w:r>
            <w:r w:rsidR="00DD5277" w:rsidRPr="00D834E3">
              <w:rPr>
                <w:b/>
                <w:sz w:val="40"/>
                <w:szCs w:val="40"/>
                <w:lang w:val="en-GB"/>
              </w:rPr>
              <w:t xml:space="preserve"> </w:t>
            </w:r>
            <w:r w:rsidRPr="00D834E3">
              <w:rPr>
                <w:b/>
                <w:sz w:val="40"/>
                <w:szCs w:val="40"/>
                <w:lang w:val="en-GB"/>
              </w:rPr>
              <w:t>and</w:t>
            </w:r>
            <w:r w:rsidR="00DD5277" w:rsidRPr="00D834E3">
              <w:rPr>
                <w:b/>
                <w:sz w:val="40"/>
                <w:szCs w:val="40"/>
                <w:lang w:val="en-GB"/>
              </w:rPr>
              <w:t xml:space="preserve"> </w:t>
            </w:r>
            <w:r w:rsidRPr="00D834E3">
              <w:rPr>
                <w:b/>
                <w:sz w:val="40"/>
                <w:szCs w:val="40"/>
                <w:lang w:val="en-GB"/>
              </w:rPr>
              <w:t>Social</w:t>
            </w:r>
            <w:r w:rsidR="00DD5277" w:rsidRPr="00D834E3">
              <w:rPr>
                <w:b/>
                <w:sz w:val="40"/>
                <w:szCs w:val="40"/>
                <w:lang w:val="en-GB"/>
              </w:rPr>
              <w:t xml:space="preserve"> </w:t>
            </w:r>
            <w:r w:rsidRPr="00D834E3">
              <w:rPr>
                <w:b/>
                <w:sz w:val="40"/>
                <w:szCs w:val="40"/>
                <w:lang w:val="en-GB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43F01" w:rsidRPr="00D834E3" w:rsidRDefault="000B5A09" w:rsidP="000B5A09">
            <w:pPr>
              <w:suppressAutoHyphens w:val="0"/>
              <w:spacing w:before="240" w:line="240" w:lineRule="exact"/>
              <w:rPr>
                <w:lang w:val="en-GB"/>
              </w:rPr>
            </w:pPr>
            <w:r w:rsidRPr="00D834E3">
              <w:rPr>
                <w:lang w:val="en-GB"/>
              </w:rPr>
              <w:t>Distr.:</w:t>
            </w:r>
            <w:r w:rsidR="00DD5277" w:rsidRPr="00D834E3">
              <w:rPr>
                <w:lang w:val="en-GB"/>
              </w:rPr>
              <w:t xml:space="preserve"> </w:t>
            </w:r>
            <w:r w:rsidRPr="00D834E3">
              <w:rPr>
                <w:lang w:val="en-GB"/>
              </w:rPr>
              <w:t>General</w:t>
            </w:r>
            <w:r w:rsidR="00DD5277" w:rsidRPr="00D834E3">
              <w:rPr>
                <w:lang w:val="en-GB"/>
              </w:rPr>
              <w:t xml:space="preserve"> </w:t>
            </w:r>
          </w:p>
          <w:p w:rsidR="000B5A09" w:rsidRPr="00D834E3" w:rsidRDefault="000B5A09" w:rsidP="000B5A09">
            <w:pPr>
              <w:suppressAutoHyphens w:val="0"/>
              <w:spacing w:line="240" w:lineRule="exact"/>
              <w:rPr>
                <w:lang w:val="en-GB"/>
              </w:rPr>
            </w:pPr>
            <w:r w:rsidRPr="00D834E3">
              <w:rPr>
                <w:lang w:val="en-GB"/>
              </w:rPr>
              <w:t>11</w:t>
            </w:r>
            <w:r w:rsidR="00DD5277" w:rsidRPr="00D834E3">
              <w:rPr>
                <w:lang w:val="en-GB"/>
              </w:rPr>
              <w:t xml:space="preserve"> </w:t>
            </w:r>
            <w:r w:rsidRPr="00D834E3">
              <w:rPr>
                <w:lang w:val="en-GB"/>
              </w:rPr>
              <w:t>September</w:t>
            </w:r>
            <w:r w:rsidR="006F5F68" w:rsidRPr="00D834E3">
              <w:rPr>
                <w:lang w:val="en-GB"/>
              </w:rPr>
              <w:t xml:space="preserve"> </w:t>
            </w:r>
            <w:r w:rsidRPr="00D834E3">
              <w:rPr>
                <w:lang w:val="en-GB"/>
              </w:rPr>
              <w:t>2015</w:t>
            </w:r>
          </w:p>
          <w:p w:rsidR="000B5A09" w:rsidRPr="00D834E3" w:rsidRDefault="000B5A09" w:rsidP="000B5A09">
            <w:pPr>
              <w:suppressAutoHyphens w:val="0"/>
              <w:spacing w:line="240" w:lineRule="exact"/>
              <w:rPr>
                <w:lang w:val="en-GB"/>
              </w:rPr>
            </w:pPr>
            <w:r w:rsidRPr="00D834E3">
              <w:rPr>
                <w:lang w:val="en-GB"/>
              </w:rPr>
              <w:t>English</w:t>
            </w:r>
            <w:r w:rsidR="00DD5277" w:rsidRPr="00D834E3">
              <w:rPr>
                <w:lang w:val="en-GB"/>
              </w:rPr>
              <w:t xml:space="preserve"> </w:t>
            </w:r>
          </w:p>
          <w:p w:rsidR="000B5A09" w:rsidRPr="00D834E3" w:rsidRDefault="000B5A09" w:rsidP="000B5A09">
            <w:pPr>
              <w:suppressAutoHyphens w:val="0"/>
              <w:spacing w:line="240" w:lineRule="exact"/>
              <w:rPr>
                <w:lang w:val="en-GB"/>
              </w:rPr>
            </w:pPr>
            <w:r w:rsidRPr="00D834E3">
              <w:rPr>
                <w:lang w:val="en-GB"/>
              </w:rPr>
              <w:t>Original:</w:t>
            </w:r>
            <w:r w:rsidR="00DD5277" w:rsidRPr="00D834E3">
              <w:rPr>
                <w:lang w:val="en-GB"/>
              </w:rPr>
              <w:t xml:space="preserve"> </w:t>
            </w:r>
            <w:r w:rsidRPr="00D834E3">
              <w:rPr>
                <w:lang w:val="en-GB"/>
              </w:rPr>
              <w:t>Spanish</w:t>
            </w:r>
            <w:r w:rsidR="00DD5277" w:rsidRPr="00D834E3">
              <w:rPr>
                <w:lang w:val="en-GB"/>
              </w:rPr>
              <w:t xml:space="preserve"> </w:t>
            </w:r>
            <w:r w:rsidRPr="00D834E3">
              <w:rPr>
                <w:lang w:val="en-GB"/>
              </w:rPr>
              <w:br/>
            </w:r>
            <w:r w:rsidR="00FE496C" w:rsidRPr="00C54283">
              <w:t>English, French and Spanish only</w:t>
            </w:r>
          </w:p>
        </w:tc>
      </w:tr>
    </w:tbl>
    <w:p w:rsidR="000B5A09" w:rsidRPr="00D834E3" w:rsidRDefault="000B5A09" w:rsidP="000B5A09">
      <w:pPr>
        <w:spacing w:before="120"/>
      </w:pPr>
      <w:r w:rsidRPr="00D834E3">
        <w:rPr>
          <w:b/>
          <w:sz w:val="24"/>
          <w:szCs w:val="24"/>
        </w:rPr>
        <w:t>Committee</w:t>
      </w:r>
      <w:r w:rsidR="00DD5277" w:rsidRPr="00D834E3">
        <w:rPr>
          <w:b/>
          <w:sz w:val="24"/>
          <w:szCs w:val="24"/>
        </w:rPr>
        <w:t xml:space="preserve"> </w:t>
      </w:r>
      <w:r w:rsidRPr="00D834E3">
        <w:rPr>
          <w:b/>
          <w:sz w:val="24"/>
          <w:szCs w:val="24"/>
        </w:rPr>
        <w:t>on</w:t>
      </w:r>
      <w:r w:rsidR="00DD5277" w:rsidRPr="00D834E3">
        <w:rPr>
          <w:b/>
          <w:sz w:val="24"/>
          <w:szCs w:val="24"/>
        </w:rPr>
        <w:t xml:space="preserve"> </w:t>
      </w:r>
      <w:r w:rsidRPr="00D834E3">
        <w:rPr>
          <w:b/>
          <w:sz w:val="24"/>
          <w:szCs w:val="24"/>
        </w:rPr>
        <w:t>Economic,</w:t>
      </w:r>
      <w:r w:rsidR="00DD5277" w:rsidRPr="00D834E3">
        <w:rPr>
          <w:b/>
          <w:sz w:val="24"/>
          <w:szCs w:val="24"/>
        </w:rPr>
        <w:t xml:space="preserve"> </w:t>
      </w:r>
      <w:r w:rsidRPr="00D834E3">
        <w:rPr>
          <w:b/>
          <w:sz w:val="24"/>
          <w:szCs w:val="24"/>
        </w:rPr>
        <w:t>Social</w:t>
      </w:r>
      <w:r w:rsidR="00DD5277" w:rsidRPr="00D834E3">
        <w:rPr>
          <w:b/>
          <w:sz w:val="24"/>
          <w:szCs w:val="24"/>
        </w:rPr>
        <w:t xml:space="preserve"> </w:t>
      </w:r>
      <w:r w:rsidRPr="00D834E3">
        <w:rPr>
          <w:b/>
          <w:sz w:val="24"/>
          <w:szCs w:val="24"/>
        </w:rPr>
        <w:t>and</w:t>
      </w:r>
      <w:r w:rsidR="00DD5277" w:rsidRPr="00D834E3">
        <w:rPr>
          <w:b/>
          <w:sz w:val="24"/>
          <w:szCs w:val="24"/>
        </w:rPr>
        <w:t xml:space="preserve"> </w:t>
      </w:r>
      <w:r w:rsidRPr="00D834E3">
        <w:rPr>
          <w:b/>
          <w:sz w:val="24"/>
          <w:szCs w:val="24"/>
        </w:rPr>
        <w:t>Cultural</w:t>
      </w:r>
      <w:r w:rsidR="00DD5277" w:rsidRPr="00D834E3">
        <w:rPr>
          <w:b/>
          <w:sz w:val="24"/>
          <w:szCs w:val="24"/>
        </w:rPr>
        <w:t xml:space="preserve"> </w:t>
      </w:r>
      <w:r w:rsidRPr="00D834E3">
        <w:rPr>
          <w:b/>
          <w:sz w:val="24"/>
          <w:szCs w:val="24"/>
        </w:rPr>
        <w:t>Rights</w:t>
      </w:r>
    </w:p>
    <w:p w:rsidR="000B5A09" w:rsidRPr="00D834E3" w:rsidRDefault="000B5A09" w:rsidP="000B5A09">
      <w:pPr>
        <w:pStyle w:val="HMG"/>
      </w:pPr>
      <w:r w:rsidRPr="00D834E3">
        <w:tab/>
      </w:r>
      <w:r w:rsidRPr="00D834E3">
        <w:tab/>
        <w:t>Consideration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reports</w:t>
      </w:r>
      <w:r w:rsidR="00DD5277" w:rsidRPr="00D834E3">
        <w:t xml:space="preserve"> </w:t>
      </w:r>
      <w:r w:rsidRPr="00D834E3">
        <w:t>submitted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States</w:t>
      </w:r>
      <w:r w:rsidR="00DD5277" w:rsidRPr="00D834E3">
        <w:t xml:space="preserve"> </w:t>
      </w:r>
      <w:r w:rsidRPr="00D834E3">
        <w:t>parties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articles</w:t>
      </w:r>
      <w:r w:rsidR="00DD5277" w:rsidRPr="00D834E3">
        <w:t xml:space="preserve"> </w:t>
      </w:r>
      <w:r w:rsidRPr="00D834E3">
        <w:t>16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17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Covenant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Economic,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Rights</w:t>
      </w:r>
    </w:p>
    <w:p w:rsidR="000B5A09" w:rsidRPr="00D834E3" w:rsidRDefault="000B5A09" w:rsidP="000B5A09">
      <w:pPr>
        <w:pStyle w:val="HChG"/>
      </w:pPr>
      <w:r w:rsidRPr="00D834E3">
        <w:tab/>
      </w:r>
      <w:r w:rsidRPr="00D834E3">
        <w:tab/>
        <w:t>Fourth</w:t>
      </w:r>
      <w:r w:rsidR="00DD5277" w:rsidRPr="00D834E3">
        <w:t xml:space="preserve"> </w:t>
      </w:r>
      <w:r w:rsidRPr="00D834E3">
        <w:t>periodic</w:t>
      </w:r>
      <w:r w:rsidR="00DD5277" w:rsidRPr="00D834E3">
        <w:t xml:space="preserve"> </w:t>
      </w:r>
      <w:r w:rsidRPr="00D834E3">
        <w:t>reports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States</w:t>
      </w:r>
      <w:r w:rsidR="00DD5277" w:rsidRPr="00D834E3">
        <w:t xml:space="preserve"> </w:t>
      </w:r>
      <w:r w:rsidRPr="00D834E3">
        <w:t>parties</w:t>
      </w:r>
      <w:r w:rsidR="00DD5277" w:rsidRPr="00D834E3">
        <w:t xml:space="preserve"> </w:t>
      </w:r>
      <w:r w:rsidRPr="00D834E3">
        <w:t>due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2015</w:t>
      </w:r>
    </w:p>
    <w:p w:rsidR="007268F9" w:rsidRPr="00D834E3" w:rsidRDefault="000B5A09" w:rsidP="000B5A09">
      <w:pPr>
        <w:pStyle w:val="HMG"/>
      </w:pPr>
      <w:r w:rsidRPr="00D834E3">
        <w:tab/>
      </w:r>
      <w:r w:rsidRPr="00D834E3">
        <w:tab/>
        <w:t>Dominican</w:t>
      </w:r>
      <w:r w:rsidR="00DD5277" w:rsidRPr="00D834E3">
        <w:t xml:space="preserve"> </w:t>
      </w:r>
      <w:r w:rsidRPr="00D834E3">
        <w:t>Republic</w:t>
      </w:r>
      <w:r w:rsidRPr="00D834E3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0B5A09" w:rsidRPr="00D834E3" w:rsidRDefault="000B5A09" w:rsidP="000B5A09">
      <w:pPr>
        <w:pStyle w:val="SingleTxtG"/>
        <w:jc w:val="right"/>
      </w:pPr>
      <w:r w:rsidRPr="00D834E3">
        <w:t>[Date</w:t>
      </w:r>
      <w:r w:rsidR="00DD5277" w:rsidRPr="00D834E3">
        <w:t xml:space="preserve"> </w:t>
      </w:r>
      <w:r w:rsidRPr="00D834E3">
        <w:t>received:</w:t>
      </w:r>
      <w:r w:rsidR="00DD5277" w:rsidRPr="00D834E3">
        <w:t xml:space="preserve"> </w:t>
      </w:r>
      <w:r w:rsidRPr="00D834E3">
        <w:t>29</w:t>
      </w:r>
      <w:r w:rsidR="00DD5277" w:rsidRPr="00D834E3">
        <w:t xml:space="preserve"> </w:t>
      </w:r>
      <w:r w:rsidRPr="00D834E3">
        <w:t>July</w:t>
      </w:r>
      <w:r w:rsidR="00DD5277" w:rsidRPr="00D834E3">
        <w:t xml:space="preserve"> </w:t>
      </w:r>
      <w:r w:rsidRPr="00D834E3">
        <w:t>2015]</w:t>
      </w:r>
    </w:p>
    <w:p w:rsidR="00FB39A2" w:rsidRPr="00D834E3" w:rsidRDefault="00C443AD" w:rsidP="00FB39A2">
      <w:pPr>
        <w:spacing w:after="120"/>
        <w:rPr>
          <w:sz w:val="28"/>
        </w:rPr>
      </w:pPr>
      <w:r w:rsidRPr="00D834E3">
        <w:br w:type="page"/>
      </w:r>
      <w:r w:rsidR="00FB39A2" w:rsidRPr="00D834E3">
        <w:rPr>
          <w:sz w:val="28"/>
        </w:rPr>
        <w:lastRenderedPageBreak/>
        <w:t>Contents</w:t>
      </w:r>
    </w:p>
    <w:p w:rsidR="00FB39A2" w:rsidRPr="00D834E3" w:rsidRDefault="00FB39A2" w:rsidP="00FB39A2">
      <w:pPr>
        <w:tabs>
          <w:tab w:val="right" w:pos="9638"/>
        </w:tabs>
        <w:spacing w:after="120"/>
        <w:ind w:left="283"/>
        <w:rPr>
          <w:sz w:val="18"/>
        </w:rPr>
      </w:pPr>
      <w:r w:rsidRPr="00D834E3">
        <w:rPr>
          <w:i/>
          <w:sz w:val="18"/>
        </w:rPr>
        <w:tab/>
        <w:t>Page</w:t>
      </w:r>
    </w:p>
    <w:p w:rsidR="00FB39A2" w:rsidRPr="00D834E3" w:rsidRDefault="00FB39A2" w:rsidP="00FB39A2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834E3">
        <w:tab/>
        <w:t>I.</w:t>
      </w:r>
      <w:r w:rsidRPr="00D834E3">
        <w:tab/>
        <w:t>Methodology</w:t>
      </w:r>
      <w:r w:rsidRPr="00D834E3">
        <w:tab/>
      </w:r>
      <w:r w:rsidRPr="00D834E3">
        <w:tab/>
      </w:r>
      <w:r w:rsidR="00FD5A0C" w:rsidRPr="00D834E3">
        <w:t>3</w:t>
      </w:r>
    </w:p>
    <w:p w:rsidR="00A36B93" w:rsidRPr="00D834E3" w:rsidRDefault="00A36B93" w:rsidP="00FB39A2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834E3">
        <w:tab/>
        <w:t>II.</w:t>
      </w:r>
      <w:r w:rsidRPr="00D834E3">
        <w:tab/>
        <w:t>Implementation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articles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Covenant</w:t>
      </w:r>
      <w:r w:rsidRPr="00D834E3">
        <w:tab/>
      </w:r>
      <w:r w:rsidRPr="00D834E3">
        <w:tab/>
      </w:r>
      <w:r w:rsidR="00FD5A0C" w:rsidRPr="00D834E3">
        <w:t>3</w:t>
      </w:r>
    </w:p>
    <w:p w:rsidR="00FB39A2" w:rsidRPr="00D834E3" w:rsidRDefault="00FB39A2" w:rsidP="00FB39A2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834E3">
        <w:tab/>
      </w:r>
      <w:r w:rsidRPr="00D834E3">
        <w:tab/>
      </w:r>
      <w:r w:rsidRPr="00D834E3">
        <w:tab/>
      </w:r>
      <w:r w:rsidR="00A36B93" w:rsidRPr="00D834E3">
        <w:t>Article</w:t>
      </w:r>
      <w:r w:rsidR="00DD5277" w:rsidRPr="00D834E3">
        <w:t xml:space="preserve"> </w:t>
      </w:r>
      <w:r w:rsidR="00A36B93" w:rsidRPr="00D834E3">
        <w:t>1:</w:t>
      </w:r>
      <w:r w:rsidR="00DD5277" w:rsidRPr="00D834E3">
        <w:t xml:space="preserve"> </w:t>
      </w:r>
      <w:r w:rsidR="00A36B93" w:rsidRPr="00D834E3">
        <w:t>Right</w:t>
      </w:r>
      <w:r w:rsidR="00DD5277" w:rsidRPr="00D834E3">
        <w:t xml:space="preserve"> </w:t>
      </w:r>
      <w:r w:rsidR="00A36B93" w:rsidRPr="00D834E3">
        <w:t>to</w:t>
      </w:r>
      <w:r w:rsidR="00DD5277" w:rsidRPr="00D834E3">
        <w:t xml:space="preserve"> </w:t>
      </w:r>
      <w:r w:rsidR="00A36B93" w:rsidRPr="00D834E3">
        <w:t>self-determination</w:t>
      </w:r>
      <w:r w:rsidRPr="00D834E3">
        <w:tab/>
      </w:r>
      <w:r w:rsidRPr="00D834E3">
        <w:tab/>
      </w:r>
      <w:r w:rsidR="00FD5A0C" w:rsidRPr="00D834E3">
        <w:t>3</w:t>
      </w:r>
    </w:p>
    <w:p w:rsidR="00A36B93" w:rsidRPr="00D834E3" w:rsidRDefault="00FB39A2" w:rsidP="00FB39A2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ind w:left="1134"/>
      </w:pPr>
      <w:r w:rsidRPr="00D834E3">
        <w:tab/>
      </w:r>
      <w:r w:rsidR="00A36B93" w:rsidRPr="00D834E3">
        <w:t>Article</w:t>
      </w:r>
      <w:r w:rsidR="00DD5277" w:rsidRPr="00D834E3">
        <w:t xml:space="preserve"> </w:t>
      </w:r>
      <w:r w:rsidR="00A36B93" w:rsidRPr="00D834E3">
        <w:t>2:</w:t>
      </w:r>
      <w:r w:rsidR="00DD5277" w:rsidRPr="00D834E3">
        <w:t xml:space="preserve"> </w:t>
      </w:r>
      <w:r w:rsidR="00A36B93" w:rsidRPr="00D834E3">
        <w:t>Measures</w:t>
      </w:r>
      <w:r w:rsidR="00DD5277" w:rsidRPr="00D834E3">
        <w:t xml:space="preserve"> </w:t>
      </w:r>
      <w:r w:rsidR="00A36B93" w:rsidRPr="00D834E3">
        <w:t>to</w:t>
      </w:r>
      <w:r w:rsidR="00DD5277" w:rsidRPr="00D834E3">
        <w:t xml:space="preserve"> </w:t>
      </w:r>
      <w:r w:rsidR="00A36B93" w:rsidRPr="00D834E3">
        <w:t>guarantee</w:t>
      </w:r>
      <w:r w:rsidR="00DD5277" w:rsidRPr="00D834E3">
        <w:t xml:space="preserve"> </w:t>
      </w:r>
      <w:r w:rsidR="00A36B93" w:rsidRPr="00D834E3">
        <w:t>the</w:t>
      </w:r>
      <w:r w:rsidR="00DD5277" w:rsidRPr="00D834E3">
        <w:t xml:space="preserve"> </w:t>
      </w:r>
      <w:r w:rsidR="00A36B93" w:rsidRPr="00D834E3">
        <w:t>exercise</w:t>
      </w:r>
      <w:r w:rsidR="00DD5277" w:rsidRPr="00D834E3">
        <w:t xml:space="preserve"> </w:t>
      </w:r>
      <w:r w:rsidR="00A36B93" w:rsidRPr="00D834E3">
        <w:t>of</w:t>
      </w:r>
      <w:r w:rsidR="00DD5277" w:rsidRPr="00D834E3">
        <w:t xml:space="preserve"> </w:t>
      </w:r>
      <w:r w:rsidR="00A36B93" w:rsidRPr="00D834E3">
        <w:t>economic,</w:t>
      </w:r>
      <w:r w:rsidR="00DD5277" w:rsidRPr="00D834E3">
        <w:t xml:space="preserve"> </w:t>
      </w:r>
      <w:r w:rsidR="00A36B93" w:rsidRPr="00D834E3">
        <w:t>social</w:t>
      </w:r>
      <w:r w:rsidR="00DD5277" w:rsidRPr="00D834E3">
        <w:t xml:space="preserve"> </w:t>
      </w:r>
      <w:r w:rsidR="00A36B93" w:rsidRPr="00D834E3">
        <w:t>and</w:t>
      </w:r>
      <w:r w:rsidR="00DD5277" w:rsidRPr="00D834E3">
        <w:t xml:space="preserve"> </w:t>
      </w:r>
      <w:r w:rsidR="00A36B93" w:rsidRPr="00D834E3">
        <w:t>cultural</w:t>
      </w:r>
      <w:r w:rsidR="00DD5277" w:rsidRPr="00D834E3">
        <w:t xml:space="preserve"> </w:t>
      </w:r>
      <w:r w:rsidR="00A36B93" w:rsidRPr="00D834E3">
        <w:t>rights</w:t>
      </w:r>
      <w:r w:rsidRPr="00D834E3">
        <w:tab/>
      </w:r>
      <w:r w:rsidRPr="00D834E3">
        <w:tab/>
      </w:r>
      <w:r w:rsidR="00FD5A0C" w:rsidRPr="00D834E3">
        <w:t>4</w:t>
      </w:r>
    </w:p>
    <w:p w:rsidR="00A36B93" w:rsidRPr="00D834E3" w:rsidRDefault="00FB39A2" w:rsidP="00FB39A2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834E3">
        <w:tab/>
      </w:r>
      <w:r w:rsidRPr="00D834E3">
        <w:tab/>
      </w:r>
      <w:r w:rsidRPr="00D834E3">
        <w:tab/>
      </w:r>
      <w:r w:rsidR="00A36B93" w:rsidRPr="00D834E3">
        <w:t>Article</w:t>
      </w:r>
      <w:r w:rsidR="00DD5277" w:rsidRPr="00D834E3">
        <w:t xml:space="preserve"> </w:t>
      </w:r>
      <w:r w:rsidR="00A36B93" w:rsidRPr="00D834E3">
        <w:t>3:</w:t>
      </w:r>
      <w:r w:rsidR="00DD5277" w:rsidRPr="00D834E3">
        <w:t xml:space="preserve"> </w:t>
      </w:r>
      <w:r w:rsidR="00A36B93" w:rsidRPr="00D834E3">
        <w:t>Equal</w:t>
      </w:r>
      <w:r w:rsidR="00DD5277" w:rsidRPr="00D834E3">
        <w:t xml:space="preserve"> </w:t>
      </w:r>
      <w:r w:rsidR="00A36B93" w:rsidRPr="00D834E3">
        <w:t>rights</w:t>
      </w:r>
      <w:r w:rsidR="00DD5277" w:rsidRPr="00D834E3">
        <w:t xml:space="preserve"> </w:t>
      </w:r>
      <w:r w:rsidR="00A36B93" w:rsidRPr="00D834E3">
        <w:t>of</w:t>
      </w:r>
      <w:r w:rsidR="00DD5277" w:rsidRPr="00D834E3">
        <w:t xml:space="preserve"> </w:t>
      </w:r>
      <w:r w:rsidR="00A36B93" w:rsidRPr="00D834E3">
        <w:t>men</w:t>
      </w:r>
      <w:r w:rsidR="00DD5277" w:rsidRPr="00D834E3">
        <w:t xml:space="preserve"> </w:t>
      </w:r>
      <w:r w:rsidR="00A36B93" w:rsidRPr="00D834E3">
        <w:t>and</w:t>
      </w:r>
      <w:r w:rsidR="00DD5277" w:rsidRPr="00D834E3">
        <w:t xml:space="preserve"> </w:t>
      </w:r>
      <w:r w:rsidR="00A36B93" w:rsidRPr="00D834E3">
        <w:t>women</w:t>
      </w:r>
      <w:r w:rsidR="00A36B93" w:rsidRPr="00D834E3">
        <w:tab/>
      </w:r>
      <w:r w:rsidRPr="00D834E3">
        <w:tab/>
      </w:r>
      <w:r w:rsidR="00FD5A0C" w:rsidRPr="00D834E3">
        <w:t>7</w:t>
      </w:r>
    </w:p>
    <w:p w:rsidR="00FB39A2" w:rsidRPr="00D834E3" w:rsidRDefault="00FB39A2" w:rsidP="00FB39A2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834E3">
        <w:tab/>
      </w:r>
      <w:r w:rsidRPr="00D834E3">
        <w:tab/>
      </w:r>
      <w:r w:rsidRPr="00D834E3">
        <w:tab/>
      </w:r>
      <w:r w:rsidR="00A36B93" w:rsidRPr="00D834E3">
        <w:t>Article</w:t>
      </w:r>
      <w:r w:rsidR="00DD5277" w:rsidRPr="00D834E3">
        <w:t xml:space="preserve"> </w:t>
      </w:r>
      <w:r w:rsidR="00A36B93" w:rsidRPr="00D834E3">
        <w:t>6:</w:t>
      </w:r>
      <w:r w:rsidR="00DD5277" w:rsidRPr="00D834E3">
        <w:t xml:space="preserve"> </w:t>
      </w:r>
      <w:r w:rsidR="00A36B93" w:rsidRPr="00D834E3">
        <w:t>Right</w:t>
      </w:r>
      <w:r w:rsidR="00DD5277" w:rsidRPr="00D834E3">
        <w:t xml:space="preserve"> </w:t>
      </w:r>
      <w:r w:rsidR="00A36B93" w:rsidRPr="00D834E3">
        <w:t>to</w:t>
      </w:r>
      <w:r w:rsidR="00DD5277" w:rsidRPr="00D834E3">
        <w:t xml:space="preserve"> </w:t>
      </w:r>
      <w:r w:rsidR="00A36B93" w:rsidRPr="00D834E3">
        <w:t>work;</w:t>
      </w:r>
      <w:r w:rsidR="00DD5277" w:rsidRPr="00D834E3">
        <w:t xml:space="preserve"> </w:t>
      </w:r>
      <w:r w:rsidR="00A36B93" w:rsidRPr="00D834E3">
        <w:t>technical</w:t>
      </w:r>
      <w:r w:rsidR="00DD5277" w:rsidRPr="00D834E3">
        <w:t xml:space="preserve"> </w:t>
      </w:r>
      <w:r w:rsidR="00A36B93" w:rsidRPr="00D834E3">
        <w:t>and</w:t>
      </w:r>
      <w:r w:rsidR="00DD5277" w:rsidRPr="00D834E3">
        <w:t xml:space="preserve"> </w:t>
      </w:r>
      <w:r w:rsidR="00A36B93" w:rsidRPr="00D834E3">
        <w:t>vocational</w:t>
      </w:r>
      <w:r w:rsidR="00DD5277" w:rsidRPr="00D834E3">
        <w:t xml:space="preserve"> </w:t>
      </w:r>
      <w:r w:rsidR="00A36B93" w:rsidRPr="00D834E3">
        <w:t>training</w:t>
      </w:r>
      <w:r w:rsidR="00DD5277" w:rsidRPr="00D834E3">
        <w:t xml:space="preserve"> </w:t>
      </w:r>
      <w:r w:rsidRPr="00D834E3">
        <w:tab/>
      </w:r>
      <w:r w:rsidRPr="00D834E3">
        <w:tab/>
      </w:r>
      <w:r w:rsidR="00FD5A0C" w:rsidRPr="00D834E3">
        <w:t>8</w:t>
      </w:r>
    </w:p>
    <w:p w:rsidR="00FB39A2" w:rsidRPr="00D834E3" w:rsidRDefault="00FB39A2" w:rsidP="00FB39A2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834E3">
        <w:tab/>
      </w:r>
      <w:r w:rsidRPr="00D834E3">
        <w:tab/>
      </w:r>
      <w:r w:rsidRPr="00D834E3">
        <w:tab/>
      </w:r>
      <w:r w:rsidR="00A36B93" w:rsidRPr="00D834E3">
        <w:t>Article</w:t>
      </w:r>
      <w:r w:rsidR="00DD5277" w:rsidRPr="00D834E3">
        <w:t xml:space="preserve"> </w:t>
      </w:r>
      <w:r w:rsidR="00A36B93" w:rsidRPr="00D834E3">
        <w:t>7:</w:t>
      </w:r>
      <w:r w:rsidR="00DD5277" w:rsidRPr="00D834E3">
        <w:t xml:space="preserve"> </w:t>
      </w:r>
      <w:r w:rsidR="00A36B93" w:rsidRPr="00D834E3">
        <w:t>Right</w:t>
      </w:r>
      <w:r w:rsidR="00DD5277" w:rsidRPr="00D834E3">
        <w:t xml:space="preserve"> </w:t>
      </w:r>
      <w:r w:rsidR="00A36B93" w:rsidRPr="00D834E3">
        <w:t>to</w:t>
      </w:r>
      <w:r w:rsidR="00DD5277" w:rsidRPr="00D834E3">
        <w:t xml:space="preserve"> </w:t>
      </w:r>
      <w:r w:rsidR="00A36B93" w:rsidRPr="00D834E3">
        <w:t>just</w:t>
      </w:r>
      <w:r w:rsidR="00DD5277" w:rsidRPr="00D834E3">
        <w:t xml:space="preserve"> </w:t>
      </w:r>
      <w:r w:rsidR="00A36B93" w:rsidRPr="00D834E3">
        <w:t>and</w:t>
      </w:r>
      <w:r w:rsidR="00DD5277" w:rsidRPr="00D834E3">
        <w:t xml:space="preserve"> </w:t>
      </w:r>
      <w:r w:rsidR="00A36B93" w:rsidRPr="00D834E3">
        <w:t>favourable</w:t>
      </w:r>
      <w:r w:rsidR="00DD5277" w:rsidRPr="00D834E3">
        <w:t xml:space="preserve"> </w:t>
      </w:r>
      <w:r w:rsidR="00A36B93" w:rsidRPr="00D834E3">
        <w:t>conditions</w:t>
      </w:r>
      <w:r w:rsidR="00DD5277" w:rsidRPr="00D834E3">
        <w:t xml:space="preserve"> </w:t>
      </w:r>
      <w:r w:rsidR="00A36B93" w:rsidRPr="00D834E3">
        <w:t>of</w:t>
      </w:r>
      <w:r w:rsidR="00DD5277" w:rsidRPr="00D834E3">
        <w:t xml:space="preserve"> </w:t>
      </w:r>
      <w:r w:rsidR="00A36B93" w:rsidRPr="00D834E3">
        <w:t>work</w:t>
      </w:r>
      <w:r w:rsidRPr="00D834E3">
        <w:tab/>
      </w:r>
      <w:r w:rsidRPr="00D834E3">
        <w:tab/>
      </w:r>
      <w:r w:rsidR="00FD5A0C" w:rsidRPr="00D834E3">
        <w:t>12</w:t>
      </w:r>
    </w:p>
    <w:p w:rsidR="00105C41" w:rsidRPr="00D834E3" w:rsidRDefault="00105C41" w:rsidP="00FB39A2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834E3">
        <w:tab/>
      </w:r>
      <w:r w:rsidRPr="00D834E3">
        <w:tab/>
      </w:r>
      <w:r w:rsidRPr="00D834E3">
        <w:tab/>
      </w:r>
      <w:r w:rsidRPr="001C72F1">
        <w:t>Article</w:t>
      </w:r>
      <w:r w:rsidR="00DD5277" w:rsidRPr="001C72F1">
        <w:t xml:space="preserve"> </w:t>
      </w:r>
      <w:r w:rsidRPr="001C72F1">
        <w:t>8:</w:t>
      </w:r>
      <w:r w:rsidR="00DD5277" w:rsidRPr="001C72F1">
        <w:t xml:space="preserve"> </w:t>
      </w:r>
      <w:r w:rsidRPr="001C72F1">
        <w:t>Right</w:t>
      </w:r>
      <w:r w:rsidR="00DD5277" w:rsidRPr="001C72F1">
        <w:t xml:space="preserve"> </w:t>
      </w:r>
      <w:r w:rsidRPr="001C72F1">
        <w:t>to</w:t>
      </w:r>
      <w:r w:rsidR="00DD5277" w:rsidRPr="001C72F1">
        <w:t xml:space="preserve"> </w:t>
      </w:r>
      <w:r w:rsidRPr="001C72F1">
        <w:t>organize</w:t>
      </w:r>
      <w:r w:rsidR="00DD5277" w:rsidRPr="001C72F1">
        <w:t xml:space="preserve"> </w:t>
      </w:r>
      <w:r w:rsidRPr="001C72F1">
        <w:t>trade</w:t>
      </w:r>
      <w:r w:rsidR="00DD5277" w:rsidRPr="001C72F1">
        <w:t xml:space="preserve"> </w:t>
      </w:r>
      <w:r w:rsidRPr="001C72F1">
        <w:t>unions</w:t>
      </w:r>
      <w:r w:rsidRPr="00D834E3">
        <w:tab/>
      </w:r>
      <w:r w:rsidRPr="00D834E3">
        <w:tab/>
      </w:r>
      <w:r w:rsidR="00FD5A0C" w:rsidRPr="00D834E3">
        <w:t>16</w:t>
      </w:r>
    </w:p>
    <w:p w:rsidR="00FB39A2" w:rsidRPr="00D834E3" w:rsidRDefault="00FB39A2" w:rsidP="00FB39A2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834E3">
        <w:tab/>
      </w:r>
      <w:r w:rsidRPr="00D834E3">
        <w:tab/>
      </w:r>
      <w:r w:rsidRPr="00D834E3">
        <w:tab/>
      </w:r>
      <w:r w:rsidR="00A36B93" w:rsidRPr="00D834E3">
        <w:t>Article</w:t>
      </w:r>
      <w:r w:rsidR="00DD5277" w:rsidRPr="00D834E3">
        <w:t xml:space="preserve"> </w:t>
      </w:r>
      <w:r w:rsidR="00105C41" w:rsidRPr="00D834E3">
        <w:t>9</w:t>
      </w:r>
      <w:r w:rsidR="00A36B93" w:rsidRPr="00D834E3">
        <w:t>:</w:t>
      </w:r>
      <w:r w:rsidR="00DD5277" w:rsidRPr="00D834E3">
        <w:t xml:space="preserve"> </w:t>
      </w:r>
      <w:r w:rsidR="00A36B93" w:rsidRPr="00D834E3">
        <w:t>Right</w:t>
      </w:r>
      <w:r w:rsidR="00DD5277" w:rsidRPr="00D834E3">
        <w:t xml:space="preserve"> </w:t>
      </w:r>
      <w:r w:rsidR="00A36B93" w:rsidRPr="00D834E3">
        <w:t>to</w:t>
      </w:r>
      <w:r w:rsidR="00DD5277" w:rsidRPr="00D834E3">
        <w:t xml:space="preserve"> </w:t>
      </w:r>
      <w:r w:rsidR="00A36B93" w:rsidRPr="00D834E3">
        <w:t>social</w:t>
      </w:r>
      <w:r w:rsidR="00DD5277" w:rsidRPr="00D834E3">
        <w:t xml:space="preserve"> </w:t>
      </w:r>
      <w:r w:rsidR="00A36B93" w:rsidRPr="00D834E3">
        <w:t>security</w:t>
      </w:r>
      <w:r w:rsidRPr="00D834E3">
        <w:tab/>
      </w:r>
      <w:r w:rsidRPr="00D834E3">
        <w:tab/>
      </w:r>
      <w:r w:rsidR="00FD5A0C" w:rsidRPr="00D834E3">
        <w:t>20</w:t>
      </w:r>
    </w:p>
    <w:p w:rsidR="00FB39A2" w:rsidRPr="00D834E3" w:rsidRDefault="00FB39A2" w:rsidP="00FB39A2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834E3">
        <w:tab/>
      </w:r>
      <w:r w:rsidRPr="00D834E3">
        <w:tab/>
      </w:r>
      <w:r w:rsidRPr="00D834E3">
        <w:tab/>
      </w:r>
      <w:r w:rsidR="00A36B93" w:rsidRPr="00D834E3">
        <w:t>Article</w:t>
      </w:r>
      <w:r w:rsidR="00DD5277" w:rsidRPr="00D834E3">
        <w:t xml:space="preserve"> </w:t>
      </w:r>
      <w:r w:rsidR="00105C41" w:rsidRPr="00D834E3">
        <w:t>10</w:t>
      </w:r>
      <w:r w:rsidR="00A36B93" w:rsidRPr="00D834E3">
        <w:t>:</w:t>
      </w:r>
      <w:r w:rsidR="00DD5277" w:rsidRPr="00D834E3">
        <w:t xml:space="preserve"> </w:t>
      </w:r>
      <w:r w:rsidR="00A36B93" w:rsidRPr="00D834E3">
        <w:t>Protection</w:t>
      </w:r>
      <w:r w:rsidR="00DD5277" w:rsidRPr="00D834E3">
        <w:t xml:space="preserve"> </w:t>
      </w:r>
      <w:r w:rsidR="00A36B93" w:rsidRPr="00D834E3">
        <w:t>of</w:t>
      </w:r>
      <w:r w:rsidR="00DD5277" w:rsidRPr="00D834E3">
        <w:t xml:space="preserve"> </w:t>
      </w:r>
      <w:r w:rsidR="00A36B93" w:rsidRPr="00D834E3">
        <w:t>the</w:t>
      </w:r>
      <w:r w:rsidR="00DD5277" w:rsidRPr="00D834E3">
        <w:t xml:space="preserve"> </w:t>
      </w:r>
      <w:r w:rsidR="00A36B93" w:rsidRPr="00D834E3">
        <w:t>family,</w:t>
      </w:r>
      <w:r w:rsidR="00DD5277" w:rsidRPr="00D834E3">
        <w:t xml:space="preserve"> </w:t>
      </w:r>
      <w:r w:rsidR="00A36B93" w:rsidRPr="00D834E3">
        <w:t>mothers</w:t>
      </w:r>
      <w:r w:rsidR="00DD5277" w:rsidRPr="00D834E3">
        <w:t xml:space="preserve"> </w:t>
      </w:r>
      <w:r w:rsidR="00A36B93" w:rsidRPr="00D834E3">
        <w:t>and</w:t>
      </w:r>
      <w:r w:rsidR="00DD5277" w:rsidRPr="00D834E3">
        <w:t xml:space="preserve"> </w:t>
      </w:r>
      <w:r w:rsidR="00A36B93" w:rsidRPr="00D834E3">
        <w:t>children</w:t>
      </w:r>
      <w:r w:rsidRPr="00D834E3">
        <w:tab/>
      </w:r>
      <w:r w:rsidRPr="00D834E3">
        <w:tab/>
      </w:r>
      <w:r w:rsidR="00FD5A0C" w:rsidRPr="00D834E3">
        <w:t>20</w:t>
      </w:r>
    </w:p>
    <w:p w:rsidR="00A36B93" w:rsidRPr="00D834E3" w:rsidRDefault="00FB39A2" w:rsidP="00FB39A2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834E3">
        <w:tab/>
      </w:r>
      <w:r w:rsidRPr="00D834E3">
        <w:tab/>
      </w:r>
      <w:r w:rsidRPr="00D834E3">
        <w:tab/>
      </w:r>
      <w:r w:rsidR="00A36B93" w:rsidRPr="00D834E3">
        <w:t>Article</w:t>
      </w:r>
      <w:r w:rsidR="00DD5277" w:rsidRPr="00D834E3">
        <w:t xml:space="preserve"> </w:t>
      </w:r>
      <w:r w:rsidR="00A36B93" w:rsidRPr="00D834E3">
        <w:t>1</w:t>
      </w:r>
      <w:r w:rsidR="00105C41" w:rsidRPr="00D834E3">
        <w:t>1</w:t>
      </w:r>
      <w:r w:rsidR="00A36B93" w:rsidRPr="00D834E3">
        <w:t>:</w:t>
      </w:r>
      <w:r w:rsidR="00DD5277" w:rsidRPr="00D834E3">
        <w:t xml:space="preserve"> </w:t>
      </w:r>
      <w:r w:rsidR="00A36B93" w:rsidRPr="00D834E3">
        <w:t>Right</w:t>
      </w:r>
      <w:r w:rsidR="00DD5277" w:rsidRPr="00D834E3">
        <w:t xml:space="preserve"> </w:t>
      </w:r>
      <w:r w:rsidR="00A36B93" w:rsidRPr="00D834E3">
        <w:t>to</w:t>
      </w:r>
      <w:r w:rsidR="00DD5277" w:rsidRPr="00D834E3">
        <w:t xml:space="preserve"> </w:t>
      </w:r>
      <w:r w:rsidR="00A36B93" w:rsidRPr="00D834E3">
        <w:t>an</w:t>
      </w:r>
      <w:r w:rsidR="00DD5277" w:rsidRPr="00D834E3">
        <w:t xml:space="preserve"> </w:t>
      </w:r>
      <w:r w:rsidR="00A36B93" w:rsidRPr="00D834E3">
        <w:t>adequate</w:t>
      </w:r>
      <w:r w:rsidR="00DD5277" w:rsidRPr="00D834E3">
        <w:t xml:space="preserve"> </w:t>
      </w:r>
      <w:r w:rsidR="00A36B93" w:rsidRPr="00D834E3">
        <w:t>standard</w:t>
      </w:r>
      <w:r w:rsidR="00DD5277" w:rsidRPr="00D834E3">
        <w:t xml:space="preserve"> </w:t>
      </w:r>
      <w:r w:rsidR="00A36B93" w:rsidRPr="00D834E3">
        <w:t>of</w:t>
      </w:r>
      <w:r w:rsidR="00DD5277" w:rsidRPr="00D834E3">
        <w:t xml:space="preserve"> </w:t>
      </w:r>
      <w:r w:rsidR="00A36B93" w:rsidRPr="00D834E3">
        <w:t>living</w:t>
      </w:r>
      <w:r w:rsidRPr="00D834E3">
        <w:tab/>
      </w:r>
      <w:r w:rsidRPr="00D834E3">
        <w:tab/>
      </w:r>
      <w:r w:rsidR="00FD5A0C" w:rsidRPr="00D834E3">
        <w:t>27</w:t>
      </w:r>
    </w:p>
    <w:p w:rsidR="00A36B93" w:rsidRPr="00D834E3" w:rsidRDefault="00A36B93" w:rsidP="006F02CA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ind w:left="1559"/>
      </w:pPr>
      <w:r w:rsidRPr="00D834E3">
        <w:t>Article</w:t>
      </w:r>
      <w:r w:rsidR="00DD5277" w:rsidRPr="00D834E3">
        <w:t xml:space="preserve"> </w:t>
      </w:r>
      <w:r w:rsidRPr="00D834E3">
        <w:t>1</w:t>
      </w:r>
      <w:r w:rsidR="00105C41" w:rsidRPr="00D834E3">
        <w:t>2</w:t>
      </w:r>
      <w:r w:rsidRPr="00D834E3">
        <w:t>: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enjoyment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highest</w:t>
      </w:r>
      <w:r w:rsidR="00DD5277" w:rsidRPr="00D834E3">
        <w:t xml:space="preserve"> </w:t>
      </w:r>
      <w:r w:rsidRPr="00D834E3">
        <w:t>attainable</w:t>
      </w:r>
      <w:r w:rsidR="00DD5277" w:rsidRPr="00D834E3">
        <w:t xml:space="preserve"> </w:t>
      </w:r>
      <w:r w:rsidRPr="00D834E3">
        <w:t>standard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="00FB39A2" w:rsidRPr="00D834E3">
        <w:t>physical</w:t>
      </w:r>
      <w:r w:rsidR="00DD5277" w:rsidRPr="00D834E3">
        <w:t xml:space="preserve"> </w:t>
      </w:r>
      <w:r w:rsidR="00FB39A2" w:rsidRPr="00D834E3">
        <w:t>and</w:t>
      </w:r>
      <w:r w:rsidR="00FB39A2" w:rsidRPr="00D834E3">
        <w:br/>
      </w:r>
      <w:r w:rsidRPr="00D834E3">
        <w:t>mental</w:t>
      </w:r>
      <w:r w:rsidR="00DD5277" w:rsidRPr="00D834E3">
        <w:t xml:space="preserve"> </w:t>
      </w:r>
      <w:r w:rsidRPr="00D834E3">
        <w:t>health</w:t>
      </w:r>
      <w:r w:rsidR="00FB39A2" w:rsidRPr="00D834E3">
        <w:tab/>
      </w:r>
      <w:r w:rsidR="00FB39A2" w:rsidRPr="00D834E3">
        <w:tab/>
      </w:r>
      <w:r w:rsidR="00FD5A0C" w:rsidRPr="00D834E3">
        <w:t>3</w:t>
      </w:r>
      <w:r w:rsidR="006F02CA">
        <w:t>2</w:t>
      </w:r>
    </w:p>
    <w:p w:rsidR="00A36B93" w:rsidRPr="00D834E3" w:rsidRDefault="00FB39A2" w:rsidP="006F02CA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834E3">
        <w:tab/>
      </w:r>
      <w:r w:rsidRPr="00D834E3">
        <w:tab/>
      </w:r>
      <w:r w:rsidRPr="00D834E3">
        <w:tab/>
      </w:r>
      <w:r w:rsidR="00A36B93" w:rsidRPr="00D834E3">
        <w:t>Articles</w:t>
      </w:r>
      <w:r w:rsidR="00DD5277" w:rsidRPr="00D834E3">
        <w:t xml:space="preserve"> </w:t>
      </w:r>
      <w:r w:rsidR="00A36B93" w:rsidRPr="00D834E3">
        <w:t>13</w:t>
      </w:r>
      <w:r w:rsidR="00DD5277" w:rsidRPr="00D834E3">
        <w:t xml:space="preserve"> </w:t>
      </w:r>
      <w:r w:rsidR="00A36B93" w:rsidRPr="00D834E3">
        <w:t>and</w:t>
      </w:r>
      <w:r w:rsidR="00DD5277" w:rsidRPr="00D834E3">
        <w:t xml:space="preserve"> </w:t>
      </w:r>
      <w:r w:rsidR="00A36B93" w:rsidRPr="00D834E3">
        <w:t>14:</w:t>
      </w:r>
      <w:r w:rsidR="00DD5277" w:rsidRPr="00D834E3">
        <w:t xml:space="preserve"> </w:t>
      </w:r>
      <w:r w:rsidR="00A36B93" w:rsidRPr="00D834E3">
        <w:t>Right</w:t>
      </w:r>
      <w:r w:rsidR="00DD5277" w:rsidRPr="00D834E3">
        <w:t xml:space="preserve"> </w:t>
      </w:r>
      <w:r w:rsidR="00A36B93" w:rsidRPr="00D834E3">
        <w:t>to</w:t>
      </w:r>
      <w:r w:rsidR="00DD5277" w:rsidRPr="00D834E3">
        <w:t xml:space="preserve"> </w:t>
      </w:r>
      <w:r w:rsidR="00A36B93" w:rsidRPr="00D834E3">
        <w:t>education;</w:t>
      </w:r>
      <w:r w:rsidR="00DD5277" w:rsidRPr="00D834E3">
        <w:t xml:space="preserve"> </w:t>
      </w:r>
      <w:r w:rsidR="00A36B93" w:rsidRPr="00D834E3">
        <w:t>education</w:t>
      </w:r>
      <w:r w:rsidR="00DD5277" w:rsidRPr="00D834E3">
        <w:t xml:space="preserve"> </w:t>
      </w:r>
      <w:r w:rsidR="00A36B93" w:rsidRPr="00D834E3">
        <w:t>free</w:t>
      </w:r>
      <w:r w:rsidR="00DD5277" w:rsidRPr="00D834E3">
        <w:t xml:space="preserve"> </w:t>
      </w:r>
      <w:r w:rsidR="00A36B93" w:rsidRPr="00D834E3">
        <w:t>of</w:t>
      </w:r>
      <w:r w:rsidR="00DD5277" w:rsidRPr="00D834E3">
        <w:t xml:space="preserve"> </w:t>
      </w:r>
      <w:r w:rsidR="00A36B93" w:rsidRPr="00D834E3">
        <w:t>charge</w:t>
      </w:r>
      <w:r w:rsidRPr="00D834E3">
        <w:tab/>
      </w:r>
      <w:r w:rsidRPr="00D834E3">
        <w:tab/>
      </w:r>
      <w:r w:rsidR="00FD5A0C" w:rsidRPr="00D834E3">
        <w:t>3</w:t>
      </w:r>
      <w:r w:rsidR="006F02CA">
        <w:t>3</w:t>
      </w:r>
      <w:bookmarkStart w:id="0" w:name="_GoBack"/>
      <w:bookmarkEnd w:id="0"/>
    </w:p>
    <w:p w:rsidR="00A36B93" w:rsidRPr="00D834E3" w:rsidRDefault="00FB39A2" w:rsidP="00FB39A2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834E3">
        <w:tab/>
      </w:r>
      <w:r w:rsidRPr="00D834E3">
        <w:tab/>
      </w:r>
      <w:r w:rsidRPr="00D834E3">
        <w:tab/>
      </w:r>
      <w:r w:rsidR="00A36B93" w:rsidRPr="00D834E3">
        <w:t>Article</w:t>
      </w:r>
      <w:r w:rsidR="00DD5277" w:rsidRPr="00D834E3">
        <w:t xml:space="preserve"> </w:t>
      </w:r>
      <w:r w:rsidR="00A36B93" w:rsidRPr="00D834E3">
        <w:t>15:</w:t>
      </w:r>
      <w:r w:rsidR="00DD5277" w:rsidRPr="00D834E3">
        <w:t xml:space="preserve"> </w:t>
      </w:r>
      <w:r w:rsidR="00A36B93" w:rsidRPr="00D834E3">
        <w:t>Right</w:t>
      </w:r>
      <w:r w:rsidR="00DD5277" w:rsidRPr="00D834E3">
        <w:t xml:space="preserve"> </w:t>
      </w:r>
      <w:r w:rsidR="00A36B93" w:rsidRPr="00D834E3">
        <w:t>to</w:t>
      </w:r>
      <w:r w:rsidR="00DD5277" w:rsidRPr="00D834E3">
        <w:t xml:space="preserve"> </w:t>
      </w:r>
      <w:r w:rsidR="00A36B93" w:rsidRPr="00D834E3">
        <w:t>take</w:t>
      </w:r>
      <w:r w:rsidR="00DD5277" w:rsidRPr="00D834E3">
        <w:t xml:space="preserve"> </w:t>
      </w:r>
      <w:r w:rsidR="00A36B93" w:rsidRPr="00D834E3">
        <w:t>part</w:t>
      </w:r>
      <w:r w:rsidR="00DD5277" w:rsidRPr="00D834E3">
        <w:t xml:space="preserve"> </w:t>
      </w:r>
      <w:r w:rsidR="00A36B93" w:rsidRPr="00D834E3">
        <w:t>in</w:t>
      </w:r>
      <w:r w:rsidR="00DD5277" w:rsidRPr="00D834E3">
        <w:t xml:space="preserve"> </w:t>
      </w:r>
      <w:r w:rsidR="00A36B93" w:rsidRPr="00D834E3">
        <w:t>cultural</w:t>
      </w:r>
      <w:r w:rsidR="00DD5277" w:rsidRPr="00D834E3">
        <w:t xml:space="preserve"> </w:t>
      </w:r>
      <w:r w:rsidR="00A36B93" w:rsidRPr="00D834E3">
        <w:t>life</w:t>
      </w:r>
      <w:r w:rsidRPr="00D834E3">
        <w:tab/>
      </w:r>
      <w:r w:rsidRPr="00D834E3">
        <w:tab/>
      </w:r>
      <w:r w:rsidR="00FD5A0C" w:rsidRPr="00D834E3">
        <w:t>34</w:t>
      </w:r>
    </w:p>
    <w:p w:rsidR="00A36B93" w:rsidRPr="00D834E3" w:rsidRDefault="00A36B93" w:rsidP="00C11115">
      <w:pPr>
        <w:spacing w:after="120"/>
        <w:ind w:right="1134" w:firstLine="567"/>
      </w:pPr>
      <w:r w:rsidRPr="00D834E3">
        <w:t>Annex</w:t>
      </w:r>
      <w:r w:rsidR="00FB39A2" w:rsidRPr="00D834E3">
        <w:rPr>
          <w:rStyle w:val="FootnoteReference"/>
          <w:sz w:val="20"/>
          <w:vertAlign w:val="baseline"/>
        </w:rPr>
        <w:footnoteReference w:customMarkFollows="1" w:id="2"/>
        <w:t>**</w:t>
      </w:r>
    </w:p>
    <w:p w:rsidR="00656E9E" w:rsidRPr="00D834E3" w:rsidRDefault="00A36B93" w:rsidP="00C11115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ind w:left="1134"/>
      </w:pPr>
      <w:r w:rsidRPr="00D834E3">
        <w:t>Observations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Committee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Economic,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third</w:t>
      </w:r>
      <w:r w:rsidR="00DD5277" w:rsidRPr="00D834E3">
        <w:t xml:space="preserve"> </w:t>
      </w:r>
      <w:r w:rsidRPr="00D834E3">
        <w:t>periodic</w:t>
      </w:r>
      <w:r w:rsidR="00C11115" w:rsidRPr="00D834E3">
        <w:br/>
      </w:r>
      <w:r w:rsidRPr="00D834E3">
        <w:t>report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</w:p>
    <w:p w:rsidR="00D34B8C" w:rsidRPr="00D834E3" w:rsidRDefault="00656E9E" w:rsidP="00237A5F">
      <w:pPr>
        <w:pStyle w:val="HChG"/>
      </w:pPr>
      <w:r w:rsidRPr="00D834E3">
        <w:br w:type="page"/>
      </w:r>
      <w:r w:rsidR="00237A5F" w:rsidRPr="00D834E3">
        <w:lastRenderedPageBreak/>
        <w:tab/>
      </w:r>
      <w:r w:rsidR="00D34B8C" w:rsidRPr="00D834E3">
        <w:t>I.</w:t>
      </w:r>
      <w:r w:rsidR="00D34B8C" w:rsidRPr="00D834E3">
        <w:tab/>
        <w:t>Methodology</w:t>
      </w:r>
    </w:p>
    <w:p w:rsidR="00D34B8C" w:rsidRPr="00D834E3" w:rsidRDefault="00D34B8C" w:rsidP="00D34B8C">
      <w:pPr>
        <w:pStyle w:val="SingleTxtG"/>
      </w:pPr>
      <w:r w:rsidRPr="00D834E3">
        <w:t>1.</w:t>
      </w:r>
      <w:r w:rsidRPr="00D834E3">
        <w:tab/>
        <w:t>The</w:t>
      </w:r>
      <w:r w:rsidR="00DD5277" w:rsidRPr="00D834E3">
        <w:t xml:space="preserve"> </w:t>
      </w:r>
      <w:r w:rsidRPr="00D834E3">
        <w:t>methodology</w:t>
      </w:r>
      <w:r w:rsidR="00DD5277" w:rsidRPr="00D834E3">
        <w:t xml:space="preserve"> </w:t>
      </w:r>
      <w:r w:rsidRPr="00D834E3">
        <w:t>followed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periodic</w:t>
      </w:r>
      <w:r w:rsidR="00DD5277" w:rsidRPr="00D834E3">
        <w:t xml:space="preserve"> </w:t>
      </w:r>
      <w:r w:rsidRPr="00D834E3">
        <w:t>report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based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gathering</w:t>
      </w:r>
      <w:r w:rsidR="00DD5277" w:rsidRPr="00D834E3">
        <w:t xml:space="preserve"> </w:t>
      </w:r>
      <w:r w:rsidRPr="00D834E3">
        <w:t>information</w:t>
      </w:r>
      <w:r w:rsidR="00DD5277" w:rsidRPr="00D834E3">
        <w:t xml:space="preserve"> </w:t>
      </w:r>
      <w:r w:rsidRPr="00D834E3">
        <w:t>supplied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agencies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regard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affirmative</w:t>
      </w:r>
      <w:r w:rsidR="00DD5277" w:rsidRPr="00D834E3">
        <w:t xml:space="preserve"> </w:t>
      </w:r>
      <w:r w:rsidRPr="00D834E3">
        <w:t>action</w:t>
      </w:r>
      <w:r w:rsidR="00DD5277" w:rsidRPr="00D834E3">
        <w:t xml:space="preserve"> </w:t>
      </w:r>
      <w:r w:rsidRPr="00D834E3">
        <w:t>practices,</w:t>
      </w:r>
      <w:r w:rsidR="00DD5277" w:rsidRPr="00D834E3">
        <w:t xml:space="preserve"> </w:t>
      </w:r>
      <w:r w:rsidRPr="00D834E3">
        <w:t>policies,</w:t>
      </w:r>
      <w:r w:rsidR="00DD5277" w:rsidRPr="00D834E3">
        <w:t xml:space="preserve"> </w:t>
      </w:r>
      <w:r w:rsidRPr="00D834E3">
        <w:t>measures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advances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economic,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rights.</w:t>
      </w:r>
    </w:p>
    <w:p w:rsidR="00D34B8C" w:rsidRPr="00D834E3" w:rsidRDefault="00D34B8C" w:rsidP="00D34B8C">
      <w:pPr>
        <w:pStyle w:val="SingleTxtG"/>
      </w:pPr>
      <w:r w:rsidRPr="00D834E3">
        <w:t>2.</w:t>
      </w:r>
      <w:r w:rsidRPr="00D834E3">
        <w:tab/>
        <w:t>Among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institutions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collaborated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preparing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report</w:t>
      </w:r>
      <w:r w:rsidR="00DD5277" w:rsidRPr="00D834E3">
        <w:t xml:space="preserve"> </w:t>
      </w:r>
      <w:r w:rsidRPr="00D834E3">
        <w:t>are: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Culture,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Education,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Institute,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Welfare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Office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President.</w:t>
      </w:r>
      <w:r w:rsidR="00DD5277" w:rsidRPr="00D834E3">
        <w:t xml:space="preserve"> </w:t>
      </w:r>
    </w:p>
    <w:p w:rsidR="00D34B8C" w:rsidRPr="00D834E3" w:rsidRDefault="00237A5F" w:rsidP="00237A5F">
      <w:pPr>
        <w:pStyle w:val="HChG"/>
      </w:pPr>
      <w:r w:rsidRPr="00D834E3">
        <w:tab/>
      </w:r>
      <w:r w:rsidR="0016047B" w:rsidRPr="00D834E3">
        <w:t>II.</w:t>
      </w:r>
      <w:r w:rsidR="00D34B8C" w:rsidRPr="00D834E3">
        <w:tab/>
        <w:t>Implementation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articles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Covenant</w:t>
      </w:r>
    </w:p>
    <w:p w:rsidR="00D34B8C" w:rsidRPr="00D834E3" w:rsidRDefault="00D34B8C" w:rsidP="00BC31E9">
      <w:pPr>
        <w:pStyle w:val="H1G"/>
      </w:pPr>
      <w:r w:rsidRPr="00D834E3">
        <w:tab/>
      </w:r>
      <w:r w:rsidRPr="00D834E3">
        <w:tab/>
        <w:t>Article</w:t>
      </w:r>
      <w:r w:rsidR="00DD5277" w:rsidRPr="00D834E3">
        <w:t xml:space="preserve"> </w:t>
      </w:r>
      <w:r w:rsidRPr="00D834E3">
        <w:t>1</w:t>
      </w:r>
      <w:r w:rsidR="00BC31E9">
        <w:br/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self-determination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3.</w:t>
      </w:r>
      <w:r w:rsidRPr="00D834E3">
        <w:tab/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constitute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nation</w:t>
      </w:r>
      <w:r w:rsidR="00DD5277" w:rsidRPr="00D834E3">
        <w:t xml:space="preserve"> </w:t>
      </w:r>
      <w:r w:rsidRPr="00D834E3">
        <w:t>organized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independent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named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Republic.</w:t>
      </w:r>
    </w:p>
    <w:p w:rsidR="00D34B8C" w:rsidRPr="00D834E3" w:rsidRDefault="00D34B8C" w:rsidP="00D34B8C">
      <w:pPr>
        <w:pStyle w:val="SingleTxtG"/>
      </w:pPr>
      <w:r w:rsidRPr="00D834E3">
        <w:t>4.</w:t>
      </w:r>
      <w:r w:rsidRPr="00D834E3">
        <w:tab/>
        <w:t>National</w:t>
      </w:r>
      <w:r w:rsidR="00DD5277" w:rsidRPr="00D834E3">
        <w:t xml:space="preserve"> </w:t>
      </w:r>
      <w:r w:rsidRPr="00D834E3">
        <w:t>sovereignty</w:t>
      </w:r>
      <w:r w:rsidR="00DD5277" w:rsidRPr="00D834E3">
        <w:t xml:space="preserve"> </w:t>
      </w:r>
      <w:r w:rsidRPr="00D834E3">
        <w:t>resides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people,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whom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powers</w:t>
      </w:r>
      <w:r w:rsidR="00DD5277" w:rsidRPr="00D834E3">
        <w:t xml:space="preserve"> </w:t>
      </w:r>
      <w:r w:rsidRPr="00D834E3">
        <w:t>emanate,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said</w:t>
      </w:r>
      <w:r w:rsidR="00DD5277" w:rsidRPr="00D834E3">
        <w:t xml:space="preserve"> </w:t>
      </w:r>
      <w:r w:rsidRPr="00D834E3">
        <w:t>powers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exercised</w:t>
      </w:r>
      <w:r w:rsidR="00DD5277" w:rsidRPr="00D834E3">
        <w:t xml:space="preserve"> </w:t>
      </w:r>
      <w:r w:rsidRPr="00D834E3">
        <w:t>through</w:t>
      </w:r>
      <w:r w:rsidR="00DD5277" w:rsidRPr="00D834E3">
        <w:t xml:space="preserve"> </w:t>
      </w:r>
      <w:r w:rsidRPr="00D834E3">
        <w:t>representation.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5.</w:t>
      </w:r>
      <w:r w:rsidRPr="00D834E3">
        <w:tab/>
        <w:t>The</w:t>
      </w:r>
      <w:r w:rsidR="00DD5277" w:rsidRPr="00D834E3">
        <w:t xml:space="preserve"> </w:t>
      </w:r>
      <w:r w:rsidRPr="00D834E3">
        <w:t>sovereignty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nation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independent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inviolable.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always</w:t>
      </w:r>
      <w:r w:rsidR="00DD5277" w:rsidRPr="00D834E3">
        <w:t xml:space="preserve"> </w:t>
      </w:r>
      <w:r w:rsidRPr="00D834E3">
        <w:t>remain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independent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foreign</w:t>
      </w:r>
      <w:r w:rsidR="00DD5277" w:rsidRPr="00D834E3">
        <w:t xml:space="preserve"> </w:t>
      </w:r>
      <w:r w:rsidRPr="00D834E3">
        <w:t>powers.</w:t>
      </w:r>
      <w:r w:rsidR="00DD5277" w:rsidRPr="00D834E3">
        <w:t xml:space="preserve"> </w:t>
      </w:r>
      <w:r w:rsidRPr="00D834E3">
        <w:t>Consequently,</w:t>
      </w:r>
      <w:r w:rsidR="00DD5277" w:rsidRPr="00D834E3">
        <w:t xml:space="preserve"> </w:t>
      </w:r>
      <w:r w:rsidRPr="00D834E3">
        <w:t>none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powers</w:t>
      </w:r>
      <w:r w:rsidR="00DD5277" w:rsidRPr="00D834E3">
        <w:t xml:space="preserve"> </w:t>
      </w:r>
      <w:r w:rsidRPr="00D834E3">
        <w:t>organized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perform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permit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performance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acts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constitute</w:t>
      </w:r>
      <w:r w:rsidR="00DD5277" w:rsidRPr="00D834E3">
        <w:t xml:space="preserve"> </w:t>
      </w:r>
      <w:r w:rsidRPr="00D834E3">
        <w:t>direct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indirect</w:t>
      </w:r>
      <w:r w:rsidR="00DD5277" w:rsidRPr="00D834E3">
        <w:t xml:space="preserve"> </w:t>
      </w:r>
      <w:r w:rsidRPr="00D834E3">
        <w:t>intervention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internal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external</w:t>
      </w:r>
      <w:r w:rsidR="00DD5277" w:rsidRPr="00D834E3">
        <w:t xml:space="preserve"> </w:t>
      </w:r>
      <w:r w:rsidRPr="00D834E3">
        <w:t>affairs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interference</w:t>
      </w:r>
      <w:r w:rsidR="00DD5277" w:rsidRPr="00D834E3">
        <w:t xml:space="preserve"> </w:t>
      </w:r>
      <w:r w:rsidRPr="00D834E3">
        <w:t>directed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personality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integrity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functions</w:t>
      </w:r>
      <w:r w:rsidR="00DD5277" w:rsidRPr="00D834E3">
        <w:t xml:space="preserve"> </w:t>
      </w:r>
      <w:r w:rsidRPr="00D834E3">
        <w:t>vested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enshrined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principle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non-intervention</w:t>
      </w:r>
      <w:r w:rsidR="00DD5277" w:rsidRPr="00D834E3">
        <w:t xml:space="preserve"> </w:t>
      </w:r>
      <w:r w:rsidRPr="00D834E3">
        <w:t>constitutes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invariable</w:t>
      </w:r>
      <w:r w:rsidR="00DD5277" w:rsidRPr="00D834E3">
        <w:t xml:space="preserve"> </w:t>
      </w:r>
      <w:r w:rsidRPr="00D834E3">
        <w:t>rule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policy.</w:t>
      </w:r>
    </w:p>
    <w:p w:rsidR="00D34B8C" w:rsidRPr="00D834E3" w:rsidRDefault="00D34B8C" w:rsidP="00D34B8C">
      <w:pPr>
        <w:pStyle w:val="SingleTxtG"/>
      </w:pPr>
      <w:r w:rsidRPr="00D834E3">
        <w:t>6.</w:t>
      </w:r>
      <w:r w:rsidRPr="00D834E3">
        <w:tab/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recognizes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applies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rules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general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law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extent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adopted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powers;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declares</w:t>
      </w:r>
      <w:r w:rsidR="00DD5277" w:rsidRPr="00D834E3">
        <w:t xml:space="preserve"> </w:t>
      </w:r>
      <w:r w:rsidRPr="00D834E3">
        <w:t>itself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favour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economic</w:t>
      </w:r>
      <w:r w:rsidR="00DD5277" w:rsidRPr="00D834E3">
        <w:t xml:space="preserve"> </w:t>
      </w:r>
      <w:r w:rsidRPr="00D834E3">
        <w:t>solidarity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countries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America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indicates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willingness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support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initiative</w:t>
      </w:r>
      <w:r w:rsidR="00DD5277" w:rsidRPr="00D834E3">
        <w:t xml:space="preserve"> </w:t>
      </w:r>
      <w:r w:rsidRPr="00D834E3">
        <w:t>conducive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commodities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raw</w:t>
      </w:r>
      <w:r w:rsidR="00DD5277" w:rsidRPr="00D834E3">
        <w:t xml:space="preserve"> </w:t>
      </w:r>
      <w:r w:rsidRPr="00D834E3">
        <w:t>materials.</w:t>
      </w:r>
    </w:p>
    <w:p w:rsidR="00D34B8C" w:rsidRPr="00D834E3" w:rsidRDefault="00D34B8C" w:rsidP="00D34B8C">
      <w:pPr>
        <w:pStyle w:val="SingleTxtG"/>
      </w:pPr>
      <w:r w:rsidRPr="00D834E3">
        <w:t>7.</w:t>
      </w:r>
      <w:r w:rsidRPr="00D834E3">
        <w:tab/>
        <w:t>The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recognizes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constitutional</w:t>
      </w:r>
      <w:r w:rsidR="00DD5277" w:rsidRPr="00D834E3">
        <w:t xml:space="preserve"> </w:t>
      </w:r>
      <w:r w:rsidRPr="00D834E3">
        <w:t>status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treaties</w:t>
      </w:r>
      <w:r w:rsidR="00DD5277" w:rsidRPr="00D834E3">
        <w:t xml:space="preserve"> </w:t>
      </w:r>
      <w:r w:rsidRPr="00D834E3">
        <w:t>once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approved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Congress,</w:t>
      </w:r>
      <w:r w:rsidR="00DD5277" w:rsidRPr="00D834E3">
        <w:t xml:space="preserve"> </w:t>
      </w:r>
      <w:r w:rsidRPr="00D834E3">
        <w:t>providing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26</w:t>
      </w:r>
      <w:r w:rsidR="00DD5277" w:rsidRPr="00D834E3">
        <w:t xml:space="preserve"> </w:t>
      </w:r>
      <w:r w:rsidRPr="00D834E3">
        <w:t>(2):</w:t>
      </w:r>
      <w:r w:rsidR="00DD5277" w:rsidRPr="00D834E3">
        <w:t xml:space="preserve"> </w:t>
      </w:r>
      <w:r w:rsidRPr="00D834E3">
        <w:t>“The</w:t>
      </w:r>
      <w:r w:rsidR="00DD5277" w:rsidRPr="00D834E3">
        <w:t xml:space="preserve"> </w:t>
      </w:r>
      <w:r w:rsidRPr="00D834E3">
        <w:t>rules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ratified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treaties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become</w:t>
      </w:r>
      <w:r w:rsidR="00DD5277" w:rsidRPr="00D834E3">
        <w:t xml:space="preserve"> </w:t>
      </w:r>
      <w:r w:rsidRPr="00D834E3">
        <w:t>effective</w:t>
      </w:r>
      <w:r w:rsidR="00DD5277" w:rsidRPr="00D834E3">
        <w:t xml:space="preserve"> </w:t>
      </w:r>
      <w:r w:rsidRPr="00D834E3">
        <w:t>within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territory</w:t>
      </w:r>
      <w:r w:rsidR="00DD5277" w:rsidRPr="00D834E3">
        <w:t xml:space="preserve"> </w:t>
      </w:r>
      <w:r w:rsidRPr="00D834E3">
        <w:t>upon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official</w:t>
      </w:r>
      <w:r w:rsidR="00DD5277" w:rsidRPr="00D834E3">
        <w:t xml:space="preserve"> </w:t>
      </w:r>
      <w:r w:rsidRPr="00D834E3">
        <w:t>publication.”</w:t>
      </w:r>
    </w:p>
    <w:p w:rsidR="00D34B8C" w:rsidRPr="00D834E3" w:rsidRDefault="00D34B8C" w:rsidP="00D34B8C">
      <w:pPr>
        <w:pStyle w:val="SingleTxtG"/>
      </w:pPr>
      <w:r w:rsidRPr="00D834E3">
        <w:t>8.</w:t>
      </w:r>
      <w:r w:rsidRPr="00D834E3">
        <w:tab/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recognized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primary</w:t>
      </w:r>
      <w:r w:rsidR="00DD5277" w:rsidRPr="00D834E3">
        <w:t xml:space="preserve"> </w:t>
      </w:r>
      <w:r w:rsidRPr="00D834E3">
        <w:t>purpose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effectively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protect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individual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afford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means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enable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individual</w:t>
      </w:r>
      <w:r w:rsidR="00DD5277" w:rsidRPr="00D834E3">
        <w:t xml:space="preserve"> </w:t>
      </w:r>
      <w:r w:rsidRPr="00D834E3">
        <w:t>gradually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develop</w:t>
      </w:r>
      <w:r w:rsidR="00DD5277" w:rsidRPr="00D834E3">
        <w:t xml:space="preserve"> </w:t>
      </w:r>
      <w:r w:rsidRPr="00D834E3">
        <w:t>within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setting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individual</w:t>
      </w:r>
      <w:r w:rsidR="00DD5277" w:rsidRPr="00D834E3">
        <w:t xml:space="preserve"> </w:t>
      </w:r>
      <w:r w:rsidRPr="00D834E3">
        <w:t>liberty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justice</w:t>
      </w:r>
      <w:r w:rsidR="00DD5277" w:rsidRPr="00D834E3">
        <w:t xml:space="preserve"> </w:t>
      </w:r>
      <w:r w:rsidRPr="00D834E3">
        <w:t>compatible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order,</w:t>
      </w:r>
      <w:r w:rsidR="00DD5277" w:rsidRPr="00D834E3">
        <w:t xml:space="preserve"> </w:t>
      </w:r>
      <w:r w:rsidRPr="00D834E3">
        <w:t>general</w:t>
      </w:r>
      <w:r w:rsidR="00DD5277" w:rsidRPr="00D834E3">
        <w:t xml:space="preserve"> </w:t>
      </w:r>
      <w:r w:rsidRPr="00D834E3">
        <w:t>welfare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prescribed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8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Constitution.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reason,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uses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mechanism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effectively</w:t>
      </w:r>
      <w:r w:rsidR="00DD5277" w:rsidRPr="00D834E3">
        <w:t xml:space="preserve"> </w:t>
      </w:r>
      <w:r w:rsidRPr="00D834E3">
        <w:t>maintaining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self-determination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rigorous</w:t>
      </w:r>
      <w:r w:rsidR="00DD5277" w:rsidRPr="00D834E3">
        <w:t xml:space="preserve"> </w:t>
      </w:r>
      <w:r w:rsidRPr="00D834E3">
        <w:t>application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standards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sources</w:t>
      </w:r>
      <w:r w:rsidR="00DD5277" w:rsidRPr="00D834E3">
        <w:t xml:space="preserve"> </w:t>
      </w:r>
      <w:r w:rsidRPr="00D834E3">
        <w:t>defined</w:t>
      </w:r>
      <w:r w:rsidR="00DD5277" w:rsidRPr="00D834E3">
        <w:t xml:space="preserve"> </w:t>
      </w:r>
      <w:r w:rsidRPr="00D834E3">
        <w:t>above,</w:t>
      </w:r>
      <w:r w:rsidR="00DD5277" w:rsidRPr="00D834E3">
        <w:t xml:space="preserve"> </w:t>
      </w:r>
      <w:r w:rsidRPr="00D834E3">
        <w:t>punishing</w:t>
      </w:r>
      <w:r w:rsidR="00DD5277" w:rsidRPr="00D834E3">
        <w:t xml:space="preserve"> </w:t>
      </w:r>
      <w:r w:rsidRPr="00D834E3">
        <w:t>anyone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ventures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violate</w:t>
      </w:r>
      <w:r w:rsidR="00DD5277" w:rsidRPr="00D834E3">
        <w:t xml:space="preserve"> </w:t>
      </w:r>
      <w:r w:rsidRPr="00D834E3">
        <w:t>them,</w:t>
      </w:r>
      <w:r w:rsidR="00DD5277" w:rsidRPr="00D834E3">
        <w:t xml:space="preserve"> </w:t>
      </w:r>
      <w:r w:rsidRPr="00D834E3">
        <w:t>since</w:t>
      </w:r>
      <w:r w:rsidR="00DD5277" w:rsidRPr="00D834E3">
        <w:t xml:space="preserve"> </w:t>
      </w:r>
      <w:r w:rsidRPr="00D834E3">
        <w:t>allowing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violation</w:t>
      </w:r>
      <w:r w:rsidR="00DD5277" w:rsidRPr="00D834E3">
        <w:t xml:space="preserve"> </w:t>
      </w:r>
      <w:r w:rsidRPr="00D834E3">
        <w:t>would</w:t>
      </w:r>
      <w:r w:rsidR="00DD5277" w:rsidRPr="00D834E3">
        <w:t xml:space="preserve"> </w:t>
      </w:r>
      <w:r w:rsidRPr="00D834E3">
        <w:t>gradually</w:t>
      </w:r>
      <w:r w:rsidR="00DD5277" w:rsidRPr="00D834E3">
        <w:t xml:space="preserve"> </w:t>
      </w:r>
      <w:r w:rsidRPr="00D834E3">
        <w:t>lead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lose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essence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sovereign</w:t>
      </w:r>
      <w:r w:rsidR="00DD5277" w:rsidRPr="00D834E3">
        <w:t xml:space="preserve"> </w:t>
      </w:r>
      <w:r w:rsidRPr="00D834E3">
        <w:t>State,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external</w:t>
      </w:r>
      <w:r w:rsidR="00DD5277" w:rsidRPr="00D834E3">
        <w:t xml:space="preserve"> </w:t>
      </w:r>
      <w:r w:rsidRPr="00D834E3">
        <w:t>interference,</w:t>
      </w:r>
      <w:r w:rsidR="00DD5277" w:rsidRPr="00D834E3">
        <w:t xml:space="preserve"> </w:t>
      </w:r>
      <w:r w:rsidRPr="00D834E3">
        <w:t>while</w:t>
      </w:r>
      <w:r w:rsidR="00DD5277" w:rsidRPr="00D834E3">
        <w:t xml:space="preserve"> </w:t>
      </w:r>
      <w:r w:rsidRPr="00D834E3">
        <w:t>taking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consideration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respecting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seek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violate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rules.</w:t>
      </w:r>
    </w:p>
    <w:p w:rsidR="00D34B8C" w:rsidRPr="00D834E3" w:rsidRDefault="00D34B8C" w:rsidP="00BC31E9">
      <w:pPr>
        <w:pStyle w:val="H1G"/>
      </w:pPr>
      <w:r w:rsidRPr="00D834E3">
        <w:lastRenderedPageBreak/>
        <w:tab/>
      </w:r>
      <w:r w:rsidRPr="00D834E3">
        <w:tab/>
        <w:t>Article</w:t>
      </w:r>
      <w:r w:rsidR="00DD5277" w:rsidRPr="00D834E3">
        <w:t xml:space="preserve"> </w:t>
      </w:r>
      <w:r w:rsidRPr="00D834E3">
        <w:t>2</w:t>
      </w:r>
      <w:r w:rsidR="00BC31E9">
        <w:br/>
      </w:r>
      <w:r w:rsidRPr="00D834E3">
        <w:t>Measures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guarantee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exercise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economic,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rights</w:t>
      </w:r>
    </w:p>
    <w:p w:rsidR="00D34B8C" w:rsidRPr="00D834E3" w:rsidRDefault="00D34B8C" w:rsidP="00D34B8C">
      <w:pPr>
        <w:pStyle w:val="SingleTxtG"/>
      </w:pPr>
      <w:r w:rsidRPr="00D834E3">
        <w:t>9.</w:t>
      </w:r>
      <w:r w:rsidRPr="00D834E3">
        <w:tab/>
        <w:t>It</w:t>
      </w:r>
      <w:r w:rsidR="00DD5277" w:rsidRPr="00D834E3">
        <w:t xml:space="preserve"> </w:t>
      </w:r>
      <w:r w:rsidRPr="00D834E3">
        <w:t>can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deduced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8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Republic,</w:t>
      </w:r>
      <w:r w:rsidR="00DD5277" w:rsidRPr="00D834E3">
        <w:t xml:space="preserve"> </w:t>
      </w:r>
      <w:r w:rsidRPr="00D834E3">
        <w:t>referred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paragraph</w:t>
      </w:r>
      <w:r w:rsidR="00DD5277" w:rsidRPr="00D834E3">
        <w:t xml:space="preserve"> </w:t>
      </w:r>
      <w:r w:rsidRPr="00D834E3">
        <w:t>8</w:t>
      </w:r>
      <w:r w:rsidR="00DD5277" w:rsidRPr="00D834E3">
        <w:t xml:space="preserve"> </w:t>
      </w:r>
      <w:r w:rsidRPr="00D834E3">
        <w:t>above,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simple</w:t>
      </w:r>
      <w:r w:rsidR="00DD5277" w:rsidRPr="00D834E3">
        <w:t xml:space="preserve"> </w:t>
      </w:r>
      <w:r w:rsidRPr="00D834E3">
        <w:t>analysis</w:t>
      </w:r>
      <w:r w:rsidR="00DD5277" w:rsidRPr="00D834E3">
        <w:t xml:space="preserve"> </w:t>
      </w:r>
      <w:r w:rsidRPr="00D834E3">
        <w:t>thereof,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provision</w:t>
      </w:r>
      <w:r w:rsidR="00DD5277" w:rsidRPr="00D834E3">
        <w:t xml:space="preserve"> </w:t>
      </w:r>
      <w:r w:rsidRPr="00D834E3">
        <w:t>does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establish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argument</w:t>
      </w:r>
      <w:r w:rsidR="00DD5277" w:rsidRPr="00D834E3">
        <w:t xml:space="preserve"> </w:t>
      </w:r>
      <w:r w:rsidRPr="00D834E3">
        <w:t>about</w:t>
      </w:r>
      <w:r w:rsidR="00DD5277" w:rsidRPr="00D834E3">
        <w:t xml:space="preserve"> </w:t>
      </w:r>
      <w:r w:rsidRPr="00D834E3">
        <w:t>discriminatory</w:t>
      </w:r>
      <w:r w:rsidR="00DD5277" w:rsidRPr="00D834E3">
        <w:t xml:space="preserve"> </w:t>
      </w:r>
      <w:r w:rsidRPr="00D834E3">
        <w:t>treatment,</w:t>
      </w:r>
      <w:r w:rsidR="00DD5277" w:rsidRPr="00D834E3">
        <w:t xml:space="preserve"> </w:t>
      </w:r>
      <w:r w:rsidRPr="00D834E3">
        <w:t>but,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way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introduction,</w:t>
      </w:r>
      <w:r w:rsidR="00DD5277" w:rsidRPr="00D834E3">
        <w:t xml:space="preserve"> </w:t>
      </w:r>
      <w:r w:rsidRPr="00D834E3">
        <w:t>does</w:t>
      </w:r>
      <w:r w:rsidR="00DD5277" w:rsidRPr="00D834E3">
        <w:t xml:space="preserve"> </w:t>
      </w:r>
      <w:r w:rsidRPr="00D834E3">
        <w:t>make</w:t>
      </w:r>
      <w:r w:rsidR="00DD5277" w:rsidRPr="00D834E3">
        <w:t xml:space="preserve"> </w:t>
      </w:r>
      <w:r w:rsidRPr="00D834E3">
        <w:t>clear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must</w:t>
      </w:r>
      <w:r w:rsidR="00DD5277" w:rsidRPr="00D834E3">
        <w:t xml:space="preserve"> </w:t>
      </w:r>
      <w:r w:rsidRPr="00D834E3">
        <w:t>give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necessary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every</w:t>
      </w:r>
      <w:r w:rsidR="00DD5277" w:rsidRPr="00D834E3">
        <w:t xml:space="preserve"> </w:t>
      </w:r>
      <w:r w:rsidRPr="00D834E3">
        <w:t>individual,</w:t>
      </w:r>
      <w:r w:rsidR="00DD5277" w:rsidRPr="00D834E3">
        <w:t xml:space="preserve"> </w:t>
      </w:r>
      <w:r w:rsidRPr="00D834E3">
        <w:t>regardless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gender,</w:t>
      </w:r>
      <w:r w:rsidR="00DD5277" w:rsidRPr="00D834E3">
        <w:t xml:space="preserve"> </w:t>
      </w:r>
      <w:r w:rsidRPr="00D834E3">
        <w:t>colour,</w:t>
      </w:r>
      <w:r w:rsidR="00DD5277" w:rsidRPr="00D834E3">
        <w:t xml:space="preserve"> </w:t>
      </w:r>
      <w:r w:rsidRPr="00D834E3">
        <w:t>age,</w:t>
      </w:r>
      <w:r w:rsidR="00DD5277" w:rsidRPr="00D834E3">
        <w:t xml:space="preserve"> </w:t>
      </w:r>
      <w:r w:rsidRPr="00D834E3">
        <w:t>disability,</w:t>
      </w:r>
      <w:r w:rsidR="00DD5277" w:rsidRPr="00D834E3">
        <w:t xml:space="preserve"> </w:t>
      </w:r>
      <w:r w:rsidRPr="00D834E3">
        <w:t>nationality,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ties,</w:t>
      </w:r>
      <w:r w:rsidR="00DD5277" w:rsidRPr="00D834E3">
        <w:t xml:space="preserve"> </w:t>
      </w:r>
      <w:r w:rsidRPr="00D834E3">
        <w:t>language,</w:t>
      </w:r>
      <w:r w:rsidR="00DD5277" w:rsidRPr="00D834E3">
        <w:t xml:space="preserve"> </w:t>
      </w:r>
      <w:r w:rsidRPr="00D834E3">
        <w:t>political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philosophical</w:t>
      </w:r>
      <w:r w:rsidR="00DD5277" w:rsidRPr="00D834E3">
        <w:t xml:space="preserve"> </w:t>
      </w:r>
      <w:r w:rsidRPr="00D834E3">
        <w:t>opinions,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personal</w:t>
      </w:r>
      <w:r w:rsidR="00DD5277" w:rsidRPr="00D834E3">
        <w:t xml:space="preserve"> </w:t>
      </w:r>
      <w:r w:rsidRPr="00D834E3">
        <w:t>conditions.</w:t>
      </w:r>
    </w:p>
    <w:p w:rsidR="00D34B8C" w:rsidRPr="00D834E3" w:rsidRDefault="00D34B8C" w:rsidP="00D34B8C">
      <w:pPr>
        <w:pStyle w:val="SingleTxtG"/>
      </w:pPr>
      <w:r w:rsidRPr="00D834E3">
        <w:t>10.</w:t>
      </w:r>
      <w:r w:rsidRPr="00D834E3">
        <w:tab/>
        <w:t>Accordingly,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provisions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prevent</w:t>
      </w:r>
      <w:r w:rsidR="00DD5277" w:rsidRPr="00D834E3">
        <w:t xml:space="preserve"> </w:t>
      </w:r>
      <w:r w:rsidRPr="00D834E3">
        <w:t>ill-treatment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respects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reason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race,</w:t>
      </w:r>
      <w:r w:rsidR="00DD5277" w:rsidRPr="00D834E3">
        <w:t xml:space="preserve"> </w:t>
      </w:r>
      <w:r w:rsidRPr="00D834E3">
        <w:t>religion,</w:t>
      </w:r>
      <w:r w:rsidR="00DD5277" w:rsidRPr="00D834E3">
        <w:t xml:space="preserve"> </w:t>
      </w:r>
      <w:r w:rsidRPr="00D834E3">
        <w:t>culture,</w:t>
      </w:r>
      <w:r w:rsidR="00DD5277" w:rsidRPr="00D834E3">
        <w:t xml:space="preserve"> </w:t>
      </w:r>
      <w:r w:rsidRPr="00D834E3">
        <w:t>etc.</w:t>
      </w:r>
    </w:p>
    <w:p w:rsidR="00D34B8C" w:rsidRPr="00D834E3" w:rsidRDefault="00D34B8C" w:rsidP="00D34B8C">
      <w:pPr>
        <w:pStyle w:val="SingleTxtG"/>
      </w:pPr>
      <w:r w:rsidRPr="00D834E3">
        <w:t>11.</w:t>
      </w:r>
      <w:r w:rsidRPr="00D834E3">
        <w:tab/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legislative</w:t>
      </w:r>
      <w:r w:rsidR="00DD5277" w:rsidRPr="00D834E3">
        <w:t xml:space="preserve"> </w:t>
      </w:r>
      <w:r w:rsidRPr="00D834E3">
        <w:t>level,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no</w:t>
      </w:r>
      <w:r w:rsidR="00DD5277" w:rsidRPr="00D834E3">
        <w:t xml:space="preserve"> </w:t>
      </w:r>
      <w:r w:rsidRPr="00D834E3">
        <w:t>law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establishes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promotes</w:t>
      </w:r>
      <w:r w:rsidR="00DD5277" w:rsidRPr="00D834E3">
        <w:t xml:space="preserve"> </w:t>
      </w:r>
      <w:r w:rsidRPr="00D834E3">
        <w:t>discriminatory</w:t>
      </w:r>
      <w:r w:rsidR="00DD5277" w:rsidRPr="00D834E3">
        <w:t xml:space="preserve"> </w:t>
      </w:r>
      <w:r w:rsidRPr="00D834E3">
        <w:t>treatment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foreigners.</w:t>
      </w:r>
      <w:r w:rsidR="00DD5277" w:rsidRPr="00D834E3">
        <w:t xml:space="preserve"> </w:t>
      </w:r>
      <w:r w:rsidRPr="00D834E3">
        <w:t>Furthermore,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country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mixture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races,</w:t>
      </w:r>
      <w:r w:rsidR="00DD5277" w:rsidRPr="00D834E3">
        <w:t xml:space="preserve"> </w:t>
      </w:r>
      <w:r w:rsidRPr="00D834E3">
        <w:t>racially</w:t>
      </w:r>
      <w:r w:rsidR="00DD5277" w:rsidRPr="00D834E3">
        <w:t xml:space="preserve"> </w:t>
      </w:r>
      <w:r w:rsidRPr="00D834E3">
        <w:t>discriminatory</w:t>
      </w:r>
      <w:r w:rsidR="00DD5277" w:rsidRPr="00D834E3">
        <w:t xml:space="preserve"> </w:t>
      </w:r>
      <w:r w:rsidRPr="00D834E3">
        <w:t>practices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prohibited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legislation,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striving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discriminatory</w:t>
      </w:r>
      <w:r w:rsidR="00DD5277" w:rsidRPr="00D834E3">
        <w:t xml:space="preserve"> </w:t>
      </w:r>
      <w:r w:rsidRPr="00D834E3">
        <w:t>acts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practices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eliminated.</w:t>
      </w:r>
    </w:p>
    <w:p w:rsidR="00D34B8C" w:rsidRPr="00D834E3" w:rsidRDefault="00D34B8C" w:rsidP="00D34B8C">
      <w:pPr>
        <w:pStyle w:val="SingleTxtG"/>
      </w:pPr>
      <w:r w:rsidRPr="00D834E3">
        <w:t>12.</w:t>
      </w:r>
      <w:r w:rsidRPr="00D834E3">
        <w:tab/>
        <w:t>In</w:t>
      </w:r>
      <w:r w:rsidR="00DD5277" w:rsidRPr="00D834E3">
        <w:t xml:space="preserve"> </w:t>
      </w:r>
      <w:r w:rsidRPr="00D834E3">
        <w:t>addition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explicit</w:t>
      </w:r>
      <w:r w:rsidR="00DD5277" w:rsidRPr="00D834E3">
        <w:t xml:space="preserve"> </w:t>
      </w:r>
      <w:r w:rsidRPr="00D834E3">
        <w:t>indication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specific</w:t>
      </w:r>
      <w:r w:rsidR="00DD5277" w:rsidRPr="00D834E3">
        <w:t xml:space="preserve"> </w:t>
      </w:r>
      <w:r w:rsidRPr="00D834E3">
        <w:t>provisions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discrimination,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discussed</w:t>
      </w:r>
      <w:r w:rsidR="00DD5277" w:rsidRPr="00D834E3">
        <w:t xml:space="preserve"> </w:t>
      </w:r>
      <w:r w:rsidRPr="00D834E3">
        <w:t>below.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inferred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provisions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distinctions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present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legislation,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condemns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treatment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one</w:t>
      </w:r>
      <w:r w:rsidR="00DD5277" w:rsidRPr="00D834E3">
        <w:t xml:space="preserve"> </w:t>
      </w:r>
      <w:r w:rsidRPr="00D834E3">
        <w:t>human</w:t>
      </w:r>
      <w:r w:rsidR="00DD5277" w:rsidRPr="00D834E3">
        <w:t xml:space="preserve"> </w:t>
      </w:r>
      <w:r w:rsidRPr="00D834E3">
        <w:t>being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another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violates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true</w:t>
      </w:r>
      <w:r w:rsidR="00DD5277" w:rsidRPr="00D834E3">
        <w:t xml:space="preserve"> </w:t>
      </w:r>
      <w:r w:rsidRPr="00D834E3">
        <w:t>meaning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human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applicable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come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knowledge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State.</w:t>
      </w:r>
    </w:p>
    <w:p w:rsidR="00D34B8C" w:rsidRPr="00D834E3" w:rsidRDefault="00D34B8C" w:rsidP="00D34B8C">
      <w:pPr>
        <w:pStyle w:val="SingleTxtG"/>
      </w:pPr>
      <w:r w:rsidRPr="00D834E3">
        <w:t>13.</w:t>
      </w:r>
      <w:r w:rsidRPr="00D834E3">
        <w:tab/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legislation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work,</w:t>
      </w:r>
      <w:r w:rsidR="00DD5277" w:rsidRPr="00D834E3">
        <w:t xml:space="preserve"> </w:t>
      </w:r>
      <w:r w:rsidRPr="00D834E3">
        <w:t>health,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culture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protected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specific</w:t>
      </w:r>
      <w:r w:rsidR="00DD5277" w:rsidRPr="00D834E3">
        <w:t xml:space="preserve"> </w:t>
      </w:r>
      <w:r w:rsidRPr="00D834E3">
        <w:t>provisions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discrimination.</w:t>
      </w:r>
    </w:p>
    <w:p w:rsidR="00D34B8C" w:rsidRPr="00D834E3" w:rsidRDefault="00D34B8C" w:rsidP="00D34B8C">
      <w:pPr>
        <w:pStyle w:val="SingleTxtG"/>
      </w:pPr>
      <w:r w:rsidRPr="00D834E3">
        <w:t>14.</w:t>
      </w:r>
      <w:r w:rsidRPr="00D834E3">
        <w:tab/>
        <w:t>With</w:t>
      </w:r>
      <w:r w:rsidR="00DD5277" w:rsidRPr="00D834E3">
        <w:t xml:space="preserve"> </w:t>
      </w:r>
      <w:r w:rsidRPr="00D834E3">
        <w:t>regard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Code,</w:t>
      </w:r>
      <w:r w:rsidR="00DD5277" w:rsidRPr="00D834E3">
        <w:t xml:space="preserve"> </w:t>
      </w:r>
      <w:r w:rsidRPr="00D834E3">
        <w:t>Principle</w:t>
      </w:r>
      <w:r w:rsidR="00DD5277" w:rsidRPr="00D834E3">
        <w:t xml:space="preserve"> </w:t>
      </w:r>
      <w:r w:rsidRPr="00D834E3">
        <w:t>VII</w:t>
      </w:r>
      <w:r w:rsidR="00DD5277" w:rsidRPr="00D834E3">
        <w:t xml:space="preserve"> </w:t>
      </w:r>
      <w:r w:rsidRPr="00D834E3">
        <w:t>prohibits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discrimination,</w:t>
      </w:r>
      <w:r w:rsidR="00DD5277" w:rsidRPr="00D834E3">
        <w:t xml:space="preserve"> </w:t>
      </w:r>
      <w:r w:rsidRPr="00D834E3">
        <w:t>exclusion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preference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grounds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sex,</w:t>
      </w:r>
      <w:r w:rsidR="00DD5277" w:rsidRPr="00D834E3">
        <w:t xml:space="preserve"> </w:t>
      </w:r>
      <w:r w:rsidRPr="00D834E3">
        <w:t>age,</w:t>
      </w:r>
      <w:r w:rsidR="00DD5277" w:rsidRPr="00D834E3">
        <w:t xml:space="preserve"> </w:t>
      </w:r>
      <w:r w:rsidRPr="00D834E3">
        <w:t>race,</w:t>
      </w:r>
      <w:r w:rsidR="00DD5277" w:rsidRPr="00D834E3">
        <w:t xml:space="preserve"> </w:t>
      </w:r>
      <w:r w:rsidRPr="00D834E3">
        <w:t>colour,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origin,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origin,</w:t>
      </w:r>
      <w:r w:rsidR="00DD5277" w:rsidRPr="00D834E3">
        <w:t xml:space="preserve"> </w:t>
      </w:r>
      <w:r w:rsidRPr="00D834E3">
        <w:t>expression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opinion,</w:t>
      </w:r>
      <w:r w:rsidR="00DD5277" w:rsidRPr="00D834E3">
        <w:t xml:space="preserve"> </w:t>
      </w:r>
      <w:r w:rsidRPr="00D834E3">
        <w:t>trade</w:t>
      </w:r>
      <w:r w:rsidR="00DD5277" w:rsidRPr="00D834E3">
        <w:t xml:space="preserve"> </w:t>
      </w:r>
      <w:r w:rsidRPr="00D834E3">
        <w:t>union</w:t>
      </w:r>
      <w:r w:rsidR="00DD5277" w:rsidRPr="00D834E3">
        <w:t xml:space="preserve"> </w:t>
      </w:r>
      <w:r w:rsidRPr="00D834E3">
        <w:t>activism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religious</w:t>
      </w:r>
      <w:r w:rsidR="00DD5277" w:rsidRPr="00D834E3">
        <w:t xml:space="preserve"> </w:t>
      </w:r>
      <w:r w:rsidRPr="00D834E3">
        <w:t>belief,</w:t>
      </w:r>
      <w:r w:rsidR="00DD5277" w:rsidRPr="00D834E3">
        <w:t xml:space="preserve"> </w:t>
      </w:r>
      <w:r w:rsidRPr="00D834E3">
        <w:t>save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exclusions</w:t>
      </w:r>
      <w:r w:rsidR="00DD5277" w:rsidRPr="00D834E3">
        <w:t xml:space="preserve"> </w:t>
      </w:r>
      <w:r w:rsidRPr="00D834E3">
        <w:t>embodied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law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personal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worker.</w:t>
      </w:r>
    </w:p>
    <w:p w:rsidR="00D34B8C" w:rsidRPr="00D834E3" w:rsidRDefault="00D34B8C" w:rsidP="00D34B8C">
      <w:pPr>
        <w:pStyle w:val="SingleTxtG"/>
      </w:pPr>
      <w:r w:rsidRPr="00D834E3">
        <w:t>15.</w:t>
      </w:r>
      <w:r w:rsidRPr="00D834E3">
        <w:tab/>
        <w:t>Article</w:t>
      </w:r>
      <w:r w:rsidR="00DD5277" w:rsidRPr="00D834E3">
        <w:t xml:space="preserve"> </w:t>
      </w:r>
      <w:r w:rsidRPr="00D834E3">
        <w:t>46</w:t>
      </w:r>
      <w:r w:rsidR="00DD5277" w:rsidRPr="00D834E3">
        <w:t xml:space="preserve"> </w:t>
      </w:r>
      <w:r w:rsidRPr="00D834E3">
        <w:t>(8)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due</w:t>
      </w:r>
      <w:r w:rsidR="00DD5277" w:rsidRPr="00D834E3">
        <w:t xml:space="preserve"> </w:t>
      </w:r>
      <w:r w:rsidRPr="00D834E3">
        <w:t>consideration</w:t>
      </w:r>
      <w:r w:rsidR="00DD5277" w:rsidRPr="00D834E3">
        <w:t xml:space="preserve"> </w:t>
      </w:r>
      <w:r w:rsidRPr="00D834E3">
        <w:t>should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shown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workers,</w:t>
      </w:r>
      <w:r w:rsidR="00DD5277" w:rsidRPr="00D834E3">
        <w:t xml:space="preserve"> </w:t>
      </w:r>
      <w:r w:rsidRPr="00D834E3">
        <w:t>refraining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ill-treatment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word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deed.</w:t>
      </w:r>
    </w:p>
    <w:p w:rsidR="00D34B8C" w:rsidRPr="00D834E3" w:rsidRDefault="00D34B8C" w:rsidP="00D34B8C">
      <w:pPr>
        <w:pStyle w:val="SingleTxtG"/>
      </w:pPr>
      <w:r w:rsidRPr="00D834E3">
        <w:t>16.</w:t>
      </w:r>
      <w:r w:rsidRPr="00D834E3">
        <w:tab/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likewise</w:t>
      </w:r>
      <w:r w:rsidR="00DD5277" w:rsidRPr="00D834E3">
        <w:t xml:space="preserve"> </w:t>
      </w:r>
      <w:r w:rsidRPr="00D834E3">
        <w:t>provided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conferred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law</w:t>
      </w:r>
      <w:r w:rsidR="00DD5277" w:rsidRPr="00D834E3">
        <w:t xml:space="preserve"> </w:t>
      </w:r>
      <w:r w:rsidRPr="00D834E3">
        <w:t>upon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waived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abridged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agreement,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agreement</w:t>
      </w:r>
      <w:r w:rsidR="00DD5277" w:rsidRPr="00D834E3">
        <w:t xml:space="preserve"> </w:t>
      </w:r>
      <w:r w:rsidRPr="00D834E3">
        <w:t>providing</w:t>
      </w:r>
      <w:r w:rsidR="00DD5277" w:rsidRPr="00D834E3">
        <w:t xml:space="preserve"> </w:t>
      </w:r>
      <w:r w:rsidRPr="00D834E3">
        <w:t>otherwise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void.</w:t>
      </w:r>
    </w:p>
    <w:p w:rsidR="00D34B8C" w:rsidRPr="00D834E3" w:rsidRDefault="00D34B8C" w:rsidP="00D34B8C">
      <w:pPr>
        <w:pStyle w:val="SingleTxtG"/>
      </w:pPr>
      <w:r w:rsidRPr="00D834E3">
        <w:t>17.</w:t>
      </w:r>
      <w:r w:rsidRPr="00D834E3">
        <w:tab/>
        <w:t>Along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lines,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47</w:t>
      </w:r>
      <w:r w:rsidR="00DD5277" w:rsidRPr="00D834E3">
        <w:t xml:space="preserve"> </w:t>
      </w:r>
      <w:r w:rsidRPr="00D834E3">
        <w:t>(9)</w:t>
      </w:r>
      <w:r w:rsidR="00DD5277" w:rsidRPr="00D834E3">
        <w:t xml:space="preserve"> </w:t>
      </w:r>
      <w:r w:rsidRPr="00D834E3">
        <w:t>prohibits</w:t>
      </w:r>
      <w:r w:rsidR="00DD5277" w:rsidRPr="00D834E3">
        <w:t xml:space="preserve"> </w:t>
      </w:r>
      <w:r w:rsidRPr="00D834E3">
        <w:t>acts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considered</w:t>
      </w:r>
      <w:r w:rsidR="00DD5277" w:rsidRPr="00D834E3">
        <w:t xml:space="preserve"> </w:t>
      </w:r>
      <w:r w:rsidRPr="00D834E3">
        <w:t>sexual</w:t>
      </w:r>
      <w:r w:rsidR="00DD5277" w:rsidRPr="00D834E3">
        <w:t xml:space="preserve"> </w:t>
      </w:r>
      <w:r w:rsidRPr="00D834E3">
        <w:t>harassment,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support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types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acts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limit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provided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law.</w:t>
      </w:r>
    </w:p>
    <w:p w:rsidR="00D34B8C" w:rsidRPr="00D834E3" w:rsidRDefault="00D34B8C" w:rsidP="00D34B8C">
      <w:pPr>
        <w:pStyle w:val="SingleTxtG"/>
      </w:pPr>
      <w:r w:rsidRPr="00D834E3">
        <w:t>18.</w:t>
      </w:r>
      <w:r w:rsidRPr="00D834E3">
        <w:tab/>
        <w:t>In</w:t>
      </w:r>
      <w:r w:rsidR="00DD5277" w:rsidRPr="00D834E3">
        <w:t xml:space="preserve"> </w:t>
      </w:r>
      <w:r w:rsidRPr="00D834E3">
        <w:t>addition,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336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Criminal</w:t>
      </w:r>
      <w:r w:rsidR="00DD5277" w:rsidRPr="00D834E3">
        <w:t xml:space="preserve"> </w:t>
      </w:r>
      <w:r w:rsidRPr="00D834E3">
        <w:t>Code,</w:t>
      </w:r>
      <w:r w:rsidR="00DD5277" w:rsidRPr="00D834E3">
        <w:t xml:space="preserve"> </w:t>
      </w:r>
      <w:r w:rsidRPr="00D834E3">
        <w:t>amended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9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24-97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domestic</w:t>
      </w:r>
      <w:r w:rsidR="00DD5277" w:rsidRPr="00D834E3">
        <w:t xml:space="preserve"> </w:t>
      </w:r>
      <w:r w:rsidRPr="00D834E3">
        <w:t>violence,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follows:</w:t>
      </w:r>
      <w:r w:rsidR="00DD5277" w:rsidRPr="00D834E3">
        <w:t xml:space="preserve"> </w:t>
      </w:r>
    </w:p>
    <w:p w:rsidR="00D34B8C" w:rsidRPr="00D834E3" w:rsidRDefault="00D34B8C" w:rsidP="0016047B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336.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unequal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offensive</w:t>
      </w:r>
      <w:r w:rsidR="00DD5277" w:rsidRPr="00D834E3">
        <w:t xml:space="preserve"> </w:t>
      </w:r>
      <w:r w:rsidRPr="00D834E3">
        <w:t>treatment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natural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owing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origin,</w:t>
      </w:r>
      <w:r w:rsidR="00DD5277" w:rsidRPr="00D834E3">
        <w:t xml:space="preserve"> </w:t>
      </w:r>
      <w:r w:rsidRPr="00D834E3">
        <w:t>age,</w:t>
      </w:r>
      <w:r w:rsidR="00DD5277" w:rsidRPr="00D834E3">
        <w:t xml:space="preserve"> </w:t>
      </w:r>
      <w:r w:rsidRPr="00D834E3">
        <w:t>sex,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circumstances,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health,</w:t>
      </w:r>
      <w:r w:rsidR="00DD5277" w:rsidRPr="00D834E3">
        <w:t xml:space="preserve"> </w:t>
      </w:r>
      <w:r w:rsidRPr="00D834E3">
        <w:t>disabilities,</w:t>
      </w:r>
      <w:r w:rsidR="00DD5277" w:rsidRPr="00D834E3">
        <w:t xml:space="preserve"> </w:t>
      </w:r>
      <w:r w:rsidRPr="00D834E3">
        <w:t>customs,</w:t>
      </w:r>
      <w:r w:rsidR="00DD5277" w:rsidRPr="00D834E3">
        <w:t xml:space="preserve"> </w:t>
      </w:r>
      <w:r w:rsidRPr="00D834E3">
        <w:t>political</w:t>
      </w:r>
      <w:r w:rsidR="00DD5277" w:rsidRPr="00D834E3">
        <w:t xml:space="preserve"> </w:t>
      </w:r>
      <w:r w:rsidRPr="00D834E3">
        <w:t>views,</w:t>
      </w:r>
      <w:r w:rsidR="00DD5277" w:rsidRPr="00D834E3">
        <w:t xml:space="preserve"> </w:t>
      </w:r>
      <w:r w:rsidRPr="00D834E3">
        <w:t>trade</w:t>
      </w:r>
      <w:r w:rsidR="00DD5277" w:rsidRPr="00D834E3">
        <w:t xml:space="preserve"> </w:t>
      </w:r>
      <w:r w:rsidRPr="00D834E3">
        <w:t>union</w:t>
      </w:r>
      <w:r w:rsidR="00DD5277" w:rsidRPr="00D834E3">
        <w:t xml:space="preserve"> </w:t>
      </w:r>
      <w:r w:rsidRPr="00D834E3">
        <w:t>activities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membership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non-membership,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actual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supposed</w:t>
      </w:r>
      <w:r w:rsidR="00DD5277" w:rsidRPr="00D834E3">
        <w:t xml:space="preserve"> </w:t>
      </w:r>
      <w:r w:rsidRPr="00D834E3">
        <w:t>membership,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specific</w:t>
      </w:r>
      <w:r w:rsidR="00DD5277" w:rsidRPr="00D834E3">
        <w:t xml:space="preserve"> </w:t>
      </w:r>
      <w:r w:rsidRPr="00D834E3">
        <w:t>ethnic</w:t>
      </w:r>
      <w:r w:rsidR="00DD5277" w:rsidRPr="00D834E3">
        <w:t xml:space="preserve"> </w:t>
      </w:r>
      <w:r w:rsidRPr="00D834E3">
        <w:t>group,</w:t>
      </w:r>
      <w:r w:rsidR="00DD5277" w:rsidRPr="00D834E3">
        <w:t xml:space="preserve"> </w:t>
      </w:r>
      <w:r w:rsidRPr="00D834E3">
        <w:t>nation,</w:t>
      </w:r>
      <w:r w:rsidR="00DD5277" w:rsidRPr="00D834E3">
        <w:t xml:space="preserve"> </w:t>
      </w:r>
      <w:r w:rsidRPr="00D834E3">
        <w:t>race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religion,</w:t>
      </w:r>
      <w:r w:rsidR="00DD5277" w:rsidRPr="00D834E3">
        <w:t xml:space="preserve"> </w:t>
      </w:r>
      <w:r w:rsidRPr="00D834E3">
        <w:t>constitutes</w:t>
      </w:r>
      <w:r w:rsidR="00DD5277" w:rsidRPr="00D834E3">
        <w:t xml:space="preserve"> </w:t>
      </w:r>
      <w:r w:rsidRPr="00D834E3">
        <w:t>discrimination.</w:t>
      </w:r>
    </w:p>
    <w:p w:rsidR="006313AD" w:rsidRPr="00D834E3" w:rsidRDefault="00D34B8C" w:rsidP="00D34B8C">
      <w:pPr>
        <w:pStyle w:val="SingleTxtG"/>
      </w:pPr>
      <w:r w:rsidRPr="00D834E3">
        <w:t>19.</w:t>
      </w:r>
      <w:r w:rsidRPr="00D834E3">
        <w:tab/>
        <w:t>Any</w:t>
      </w:r>
      <w:r w:rsidR="00DD5277" w:rsidRPr="00D834E3">
        <w:t xml:space="preserve"> </w:t>
      </w:r>
      <w:r w:rsidRPr="00D834E3">
        <w:t>unequal</w:t>
      </w:r>
      <w:r w:rsidR="00DD5277" w:rsidRPr="00D834E3">
        <w:t xml:space="preserve"> </w:t>
      </w:r>
      <w:r w:rsidRPr="00D834E3">
        <w:t>treatment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members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person</w:t>
      </w:r>
      <w:r w:rsidR="00DD5277" w:rsidRPr="00D834E3">
        <w:t xml:space="preserve"> </w:t>
      </w:r>
      <w:r w:rsidRPr="00D834E3">
        <w:t>towards</w:t>
      </w:r>
      <w:r w:rsidR="00DD5277" w:rsidRPr="00D834E3">
        <w:t xml:space="preserve"> </w:t>
      </w:r>
      <w:r w:rsidRPr="00D834E3">
        <w:t>natural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owing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origin,</w:t>
      </w:r>
      <w:r w:rsidR="00DD5277" w:rsidRPr="00D834E3">
        <w:t xml:space="preserve"> </w:t>
      </w:r>
      <w:r w:rsidRPr="00D834E3">
        <w:t>age,</w:t>
      </w:r>
      <w:r w:rsidR="00DD5277" w:rsidRPr="00D834E3">
        <w:t xml:space="preserve"> </w:t>
      </w:r>
      <w:r w:rsidRPr="00D834E3">
        <w:t>sex,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circumstances,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health,</w:t>
      </w:r>
      <w:r w:rsidR="00DD5277" w:rsidRPr="00D834E3">
        <w:t xml:space="preserve"> </w:t>
      </w:r>
      <w:r w:rsidRPr="00D834E3">
        <w:t>disabilities,</w:t>
      </w:r>
      <w:r w:rsidR="00DD5277" w:rsidRPr="00D834E3">
        <w:t xml:space="preserve"> </w:t>
      </w:r>
      <w:r w:rsidRPr="00D834E3">
        <w:t>customs,</w:t>
      </w:r>
      <w:r w:rsidR="00DD5277" w:rsidRPr="00D834E3">
        <w:t xml:space="preserve"> </w:t>
      </w:r>
      <w:r w:rsidRPr="00D834E3">
        <w:t>political</w:t>
      </w:r>
      <w:r w:rsidR="00DD5277" w:rsidRPr="00D834E3">
        <w:t xml:space="preserve"> </w:t>
      </w:r>
      <w:r w:rsidRPr="00D834E3">
        <w:t>views,</w:t>
      </w:r>
      <w:r w:rsidR="00DD5277" w:rsidRPr="00D834E3">
        <w:t xml:space="preserve"> </w:t>
      </w:r>
      <w:r w:rsidRPr="00D834E3">
        <w:t>trade</w:t>
      </w:r>
      <w:r w:rsidR="00DD5277" w:rsidRPr="00D834E3">
        <w:t xml:space="preserve"> </w:t>
      </w:r>
      <w:r w:rsidRPr="00D834E3">
        <w:t>union</w:t>
      </w:r>
      <w:r w:rsidR="00DD5277" w:rsidRPr="00D834E3">
        <w:t xml:space="preserve"> </w:t>
      </w:r>
      <w:r w:rsidRPr="00D834E3">
        <w:t>activities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membership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non-membership,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actual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supposed</w:t>
      </w:r>
      <w:r w:rsidR="00DD5277" w:rsidRPr="00D834E3">
        <w:t xml:space="preserve"> </w:t>
      </w:r>
      <w:r w:rsidRPr="00D834E3">
        <w:t>membership,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specific</w:t>
      </w:r>
      <w:r w:rsidR="00DD5277" w:rsidRPr="00D834E3">
        <w:t xml:space="preserve"> </w:t>
      </w:r>
      <w:r w:rsidRPr="00D834E3">
        <w:t>ethnic</w:t>
      </w:r>
      <w:r w:rsidR="00DD5277" w:rsidRPr="00D834E3">
        <w:t xml:space="preserve"> </w:t>
      </w:r>
      <w:r w:rsidRPr="00D834E3">
        <w:t>group,</w:t>
      </w:r>
      <w:r w:rsidR="00DD5277" w:rsidRPr="00D834E3">
        <w:t xml:space="preserve"> </w:t>
      </w:r>
      <w:r w:rsidRPr="00D834E3">
        <w:t>nation,</w:t>
      </w:r>
      <w:r w:rsidR="00DD5277" w:rsidRPr="00D834E3">
        <w:t xml:space="preserve"> </w:t>
      </w:r>
      <w:r w:rsidRPr="00D834E3">
        <w:t>race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religion,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constitutes</w:t>
      </w:r>
      <w:r w:rsidR="00DD5277" w:rsidRPr="00D834E3">
        <w:t xml:space="preserve"> </w:t>
      </w:r>
      <w:r w:rsidRPr="00D834E3">
        <w:t>discrimination.</w:t>
      </w:r>
      <w:r w:rsidR="00DD5277" w:rsidRPr="00D834E3">
        <w:t xml:space="preserve"> </w:t>
      </w:r>
    </w:p>
    <w:p w:rsidR="00D34B8C" w:rsidRPr="00D834E3" w:rsidRDefault="006313AD" w:rsidP="00D34B8C">
      <w:pPr>
        <w:pStyle w:val="SingleTxtG"/>
      </w:pPr>
      <w:r w:rsidRPr="00D834E3">
        <w:br w:type="page"/>
      </w:r>
      <w:r w:rsidR="00D34B8C" w:rsidRPr="00D834E3">
        <w:lastRenderedPageBreak/>
        <w:t>20.</w:t>
      </w:r>
      <w:r w:rsidR="00D34B8C" w:rsidRPr="00D834E3">
        <w:tab/>
        <w:t>Article</w:t>
      </w:r>
      <w:r w:rsidR="00DD5277" w:rsidRPr="00D834E3">
        <w:t xml:space="preserve"> </w:t>
      </w:r>
      <w:r w:rsidR="00D34B8C" w:rsidRPr="00D834E3">
        <w:t>336-1</w:t>
      </w:r>
      <w:r w:rsidR="00DD5277" w:rsidRPr="00D834E3">
        <w:t xml:space="preserve"> </w:t>
      </w:r>
      <w:r w:rsidR="00D34B8C" w:rsidRPr="00D834E3">
        <w:t>states</w:t>
      </w:r>
      <w:r w:rsidR="00DD5277" w:rsidRPr="00D834E3">
        <w:t xml:space="preserve"> </w:t>
      </w:r>
      <w:r w:rsidR="00D34B8C" w:rsidRPr="00D834E3">
        <w:t>as</w:t>
      </w:r>
      <w:r w:rsidR="00DD5277" w:rsidRPr="00D834E3">
        <w:t xml:space="preserve"> </w:t>
      </w:r>
      <w:r w:rsidR="00D34B8C" w:rsidRPr="00D834E3">
        <w:t>follows:</w:t>
      </w:r>
    </w:p>
    <w:p w:rsidR="00D34B8C" w:rsidRPr="00D834E3" w:rsidRDefault="00D34B8C" w:rsidP="00E60602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336-1.</w:t>
      </w:r>
      <w:r w:rsidR="00DD5277" w:rsidRPr="00D834E3">
        <w:t xml:space="preserve"> </w:t>
      </w:r>
      <w:r w:rsidRPr="00D834E3">
        <w:t>Discrimination,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defined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foregoing</w:t>
      </w:r>
      <w:r w:rsidR="00DD5277" w:rsidRPr="00D834E3">
        <w:t xml:space="preserve"> </w:t>
      </w:r>
      <w:r w:rsidRPr="00D834E3">
        <w:t>article,</w:t>
      </w:r>
      <w:r w:rsidR="00DD5277" w:rsidRPr="00D834E3">
        <w:t xml:space="preserve"> </w:t>
      </w:r>
      <w:r w:rsidRPr="00D834E3">
        <w:t>committed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respect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natural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person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punished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imprisonment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two</w:t>
      </w:r>
      <w:r w:rsidR="00DD5277" w:rsidRPr="00D834E3">
        <w:t xml:space="preserve"> </w:t>
      </w:r>
      <w:r w:rsidRPr="00D834E3">
        <w:t>years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fine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50,000</w:t>
      </w:r>
      <w:r w:rsidR="00DD5277" w:rsidRPr="00D834E3">
        <w:t xml:space="preserve"> </w:t>
      </w:r>
      <w:r w:rsidRPr="00D834E3">
        <w:t>pesos,</w:t>
      </w:r>
      <w:r w:rsidR="00DD5277" w:rsidRPr="00D834E3">
        <w:t xml:space="preserve"> </w:t>
      </w:r>
      <w:r w:rsidRPr="00D834E3">
        <w:t>when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consists</w:t>
      </w:r>
      <w:r w:rsidR="00DD5277" w:rsidRPr="00D834E3">
        <w:t xml:space="preserve"> </w:t>
      </w:r>
      <w:r w:rsidRPr="00D834E3">
        <w:t>of:</w:t>
      </w:r>
    </w:p>
    <w:p w:rsidR="00D34B8C" w:rsidRPr="00D834E3" w:rsidRDefault="00D34B8C" w:rsidP="00E60602">
      <w:pPr>
        <w:pStyle w:val="Bullet2G"/>
        <w:numPr>
          <w:ilvl w:val="0"/>
          <w:numId w:val="11"/>
        </w:numPr>
        <w:tabs>
          <w:tab w:val="left" w:pos="2268"/>
        </w:tabs>
        <w:suppressAutoHyphens w:val="0"/>
        <w:kinsoku/>
        <w:overflowPunct/>
        <w:autoSpaceDE/>
        <w:autoSpaceDN/>
        <w:adjustRightInd/>
        <w:snapToGrid/>
        <w:rPr>
          <w:rFonts w:eastAsia="Calibri"/>
          <w:lang w:eastAsia="es-ES"/>
        </w:rPr>
      </w:pPr>
      <w:r w:rsidRPr="00D834E3">
        <w:rPr>
          <w:rFonts w:eastAsia="Calibri"/>
          <w:lang w:eastAsia="es-ES"/>
        </w:rPr>
        <w:t>Refusing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to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provide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goods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or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services;</w:t>
      </w:r>
    </w:p>
    <w:p w:rsidR="00D34B8C" w:rsidRPr="00D834E3" w:rsidRDefault="00D34B8C" w:rsidP="00E60602">
      <w:pPr>
        <w:pStyle w:val="Bullet2G"/>
        <w:numPr>
          <w:ilvl w:val="0"/>
          <w:numId w:val="11"/>
        </w:numPr>
        <w:tabs>
          <w:tab w:val="left" w:pos="2268"/>
        </w:tabs>
        <w:suppressAutoHyphens w:val="0"/>
        <w:kinsoku/>
        <w:overflowPunct/>
        <w:autoSpaceDE/>
        <w:autoSpaceDN/>
        <w:adjustRightInd/>
        <w:snapToGrid/>
        <w:rPr>
          <w:rFonts w:eastAsia="Calibri"/>
          <w:lang w:eastAsia="es-ES"/>
        </w:rPr>
      </w:pPr>
      <w:r w:rsidRPr="00D834E3">
        <w:rPr>
          <w:rFonts w:eastAsia="Calibri"/>
          <w:lang w:eastAsia="es-ES"/>
        </w:rPr>
        <w:t>Hampering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the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normal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exercise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of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any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economic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activity;</w:t>
      </w:r>
    </w:p>
    <w:p w:rsidR="00D34B8C" w:rsidRPr="00D834E3" w:rsidRDefault="00D34B8C" w:rsidP="00E60602">
      <w:pPr>
        <w:pStyle w:val="Bullet2G"/>
        <w:numPr>
          <w:ilvl w:val="0"/>
          <w:numId w:val="11"/>
        </w:numPr>
        <w:tabs>
          <w:tab w:val="left" w:pos="2268"/>
        </w:tabs>
        <w:suppressAutoHyphens w:val="0"/>
        <w:kinsoku/>
        <w:overflowPunct/>
        <w:autoSpaceDE/>
        <w:autoSpaceDN/>
        <w:adjustRightInd/>
        <w:snapToGrid/>
        <w:rPr>
          <w:rFonts w:eastAsia="Calibri"/>
          <w:lang w:eastAsia="es-ES"/>
        </w:rPr>
      </w:pPr>
      <w:r w:rsidRPr="00D834E3">
        <w:rPr>
          <w:rFonts w:eastAsia="Calibri"/>
          <w:lang w:eastAsia="es-ES"/>
        </w:rPr>
        <w:t>Refusing,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hiring,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penalizing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or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dismissing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a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person;</w:t>
      </w:r>
    </w:p>
    <w:p w:rsidR="00D34B8C" w:rsidRPr="00D834E3" w:rsidRDefault="00D34B8C" w:rsidP="00E60602">
      <w:pPr>
        <w:pStyle w:val="Bullet2G"/>
        <w:numPr>
          <w:ilvl w:val="0"/>
          <w:numId w:val="11"/>
        </w:numPr>
        <w:tabs>
          <w:tab w:val="left" w:pos="2268"/>
        </w:tabs>
        <w:suppressAutoHyphens w:val="0"/>
        <w:kinsoku/>
        <w:overflowPunct/>
        <w:autoSpaceDE/>
        <w:autoSpaceDN/>
        <w:adjustRightInd/>
        <w:snapToGrid/>
        <w:rPr>
          <w:rFonts w:eastAsia="Calibri"/>
          <w:lang w:eastAsia="es-ES"/>
        </w:rPr>
      </w:pPr>
      <w:r w:rsidRPr="00D834E3">
        <w:rPr>
          <w:rFonts w:eastAsia="Calibri"/>
          <w:lang w:eastAsia="es-ES"/>
        </w:rPr>
        <w:t>Making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the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provision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of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goods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or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services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conditional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upon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one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of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the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elements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referred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to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in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the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foregoing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article;</w:t>
      </w:r>
    </w:p>
    <w:p w:rsidR="00D34B8C" w:rsidRPr="00D834E3" w:rsidRDefault="00D34B8C" w:rsidP="00E60602">
      <w:pPr>
        <w:pStyle w:val="Bullet2G"/>
        <w:numPr>
          <w:ilvl w:val="0"/>
          <w:numId w:val="11"/>
        </w:numPr>
        <w:tabs>
          <w:tab w:val="left" w:pos="2268"/>
        </w:tabs>
        <w:suppressAutoHyphens w:val="0"/>
        <w:kinsoku/>
        <w:overflowPunct/>
        <w:autoSpaceDE/>
        <w:autoSpaceDN/>
        <w:adjustRightInd/>
        <w:snapToGrid/>
        <w:rPr>
          <w:rFonts w:eastAsia="Calibri"/>
          <w:lang w:eastAsia="es-ES"/>
        </w:rPr>
      </w:pPr>
      <w:r w:rsidRPr="00D834E3">
        <w:rPr>
          <w:rFonts w:eastAsia="Calibri"/>
          <w:lang w:eastAsia="es-ES"/>
        </w:rPr>
        <w:t>Making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an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offer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of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employment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conditional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upon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one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of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the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elements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referred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to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in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the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foregoing</w:t>
      </w:r>
      <w:r w:rsidR="00DD5277" w:rsidRPr="00D834E3">
        <w:rPr>
          <w:rFonts w:eastAsia="Calibri"/>
          <w:lang w:eastAsia="es-ES"/>
        </w:rPr>
        <w:t xml:space="preserve"> </w:t>
      </w:r>
      <w:r w:rsidRPr="00D834E3">
        <w:rPr>
          <w:rFonts w:eastAsia="Calibri"/>
          <w:lang w:eastAsia="es-ES"/>
        </w:rPr>
        <w:t>article.</w:t>
      </w:r>
    </w:p>
    <w:p w:rsidR="00D34B8C" w:rsidRPr="00D834E3" w:rsidRDefault="00D34B8C" w:rsidP="00D34B8C">
      <w:pPr>
        <w:pStyle w:val="SingleTxtG"/>
      </w:pPr>
      <w:r w:rsidRPr="00D834E3">
        <w:t>21.</w:t>
      </w:r>
      <w:r w:rsidRPr="00D834E3">
        <w:tab/>
        <w:t>Article</w:t>
      </w:r>
      <w:r w:rsidR="00DD5277" w:rsidRPr="00D834E3">
        <w:t xml:space="preserve"> </w:t>
      </w:r>
      <w:r w:rsidRPr="00D834E3">
        <w:t>12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135-11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HIV/AIDS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follows:</w:t>
      </w:r>
      <w:r w:rsidR="00DD5277" w:rsidRPr="00D834E3">
        <w:t xml:space="preserve"> </w:t>
      </w:r>
      <w:r w:rsidRPr="00D834E3">
        <w:t>“Discrimination:</w:t>
      </w:r>
      <w:r w:rsidR="00DD5277" w:rsidRPr="00D834E3">
        <w:t xml:space="preserve"> </w:t>
      </w:r>
      <w:r w:rsidRPr="00D834E3">
        <w:t>Attitudes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practices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purpose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effect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diminishing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limiting</w:t>
      </w:r>
      <w:r w:rsidR="00DD5277" w:rsidRPr="00D834E3">
        <w:t xml:space="preserve"> </w:t>
      </w:r>
      <w:r w:rsidRPr="00D834E3">
        <w:t>rights,</w:t>
      </w:r>
      <w:r w:rsidR="00DD5277" w:rsidRPr="00D834E3">
        <w:t xml:space="preserve"> </w:t>
      </w:r>
      <w:r w:rsidRPr="00D834E3">
        <w:t>affecting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ability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person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group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undertake</w:t>
      </w:r>
      <w:r w:rsidR="00DD5277" w:rsidRPr="00D834E3">
        <w:t xml:space="preserve"> </w:t>
      </w:r>
      <w:r w:rsidRPr="00D834E3">
        <w:t>normal</w:t>
      </w:r>
      <w:r w:rsidR="00DD5277" w:rsidRPr="00D834E3">
        <w:t xml:space="preserve"> </w:t>
      </w:r>
      <w:r w:rsidRPr="00D834E3">
        <w:t>activities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social,</w:t>
      </w:r>
      <w:r w:rsidR="00DD5277" w:rsidRPr="00D834E3">
        <w:t xml:space="preserve"> </w:t>
      </w:r>
      <w:r w:rsidRPr="00D834E3">
        <w:t>family,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institutional</w:t>
      </w:r>
      <w:r w:rsidR="00DD5277" w:rsidRPr="00D834E3">
        <w:t xml:space="preserve"> </w:t>
      </w:r>
      <w:r w:rsidRPr="00D834E3">
        <w:t>environment,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rejecting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excluding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because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suspected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confirmed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living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HIV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AIDS”.</w:t>
      </w:r>
    </w:p>
    <w:p w:rsidR="00D34B8C" w:rsidRPr="00D834E3" w:rsidRDefault="00D34B8C" w:rsidP="00D34B8C">
      <w:pPr>
        <w:pStyle w:val="SingleTxtG"/>
      </w:pPr>
      <w:r w:rsidRPr="00D834E3">
        <w:t>22.</w:t>
      </w:r>
      <w:r w:rsidRPr="00D834E3">
        <w:tab/>
        <w:t>Article</w:t>
      </w:r>
      <w:r w:rsidR="00DD5277" w:rsidRPr="00D834E3">
        <w:t xml:space="preserve"> </w:t>
      </w:r>
      <w:r w:rsidRPr="00D834E3">
        <w:t>60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stipulates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security.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encourage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progressive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security</w:t>
      </w:r>
      <w:r w:rsidR="00DD5277" w:rsidRPr="00D834E3">
        <w:t xml:space="preserve"> </w:t>
      </w:r>
      <w:r w:rsidRPr="00D834E3">
        <w:t>so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every</w:t>
      </w:r>
      <w:r w:rsidR="00DD5277" w:rsidRPr="00D834E3">
        <w:t xml:space="preserve"> </w:t>
      </w:r>
      <w:r w:rsidRPr="00D834E3">
        <w:t>person</w:t>
      </w:r>
      <w:r w:rsidR="00DD5277" w:rsidRPr="00D834E3">
        <w:t xml:space="preserve"> </w:t>
      </w:r>
      <w:r w:rsidRPr="00D834E3">
        <w:t>can</w:t>
      </w:r>
      <w:r w:rsidR="00DD5277" w:rsidRPr="00D834E3">
        <w:t xml:space="preserve"> </w:t>
      </w:r>
      <w:r w:rsidRPr="00D834E3">
        <w:t>enjoy</w:t>
      </w:r>
      <w:r w:rsidR="00DD5277" w:rsidRPr="00D834E3">
        <w:t xml:space="preserve"> </w:t>
      </w:r>
      <w:r w:rsidRPr="00D834E3">
        <w:t>adequate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unemployment,</w:t>
      </w:r>
      <w:r w:rsidR="00DD5277" w:rsidRPr="00D834E3">
        <w:t xml:space="preserve"> </w:t>
      </w:r>
      <w:r w:rsidRPr="00D834E3">
        <w:t>sickness,</w:t>
      </w:r>
      <w:r w:rsidR="00DD5277" w:rsidRPr="00D834E3">
        <w:t xml:space="preserve"> </w:t>
      </w:r>
      <w:r w:rsidRPr="00D834E3">
        <w:t>disability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old</w:t>
      </w:r>
      <w:r w:rsidR="00DD5277" w:rsidRPr="00D834E3">
        <w:t xml:space="preserve"> </w:t>
      </w:r>
      <w:r w:rsidRPr="00D834E3">
        <w:t>age.</w:t>
      </w:r>
    </w:p>
    <w:p w:rsidR="00D34B8C" w:rsidRPr="00D834E3" w:rsidRDefault="00D34B8C" w:rsidP="00D34B8C">
      <w:pPr>
        <w:pStyle w:val="SingleTxtG"/>
      </w:pPr>
      <w:r w:rsidRPr="00D834E3">
        <w:t>23.</w:t>
      </w:r>
      <w:r w:rsidRPr="00D834E3">
        <w:tab/>
        <w:t>Article</w:t>
      </w:r>
      <w:r w:rsidR="00DD5277" w:rsidRPr="00D834E3">
        <w:t xml:space="preserve"> </w:t>
      </w:r>
      <w:r w:rsidRPr="00D834E3">
        <w:t>3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87-01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Security</w:t>
      </w:r>
      <w:r w:rsidR="00DD5277" w:rsidRPr="00D834E3">
        <w:t xml:space="preserve"> </w:t>
      </w:r>
      <w:r w:rsidRPr="00D834E3">
        <w:t>lays</w:t>
      </w:r>
      <w:r w:rsidR="00DD5277" w:rsidRPr="00D834E3">
        <w:t xml:space="preserve"> </w:t>
      </w:r>
      <w:r w:rsidRPr="00D834E3">
        <w:t>down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guiding</w:t>
      </w:r>
      <w:r w:rsidR="00DD5277" w:rsidRPr="00D834E3">
        <w:t xml:space="preserve"> </w:t>
      </w:r>
      <w:r w:rsidRPr="00D834E3">
        <w:t>principles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security:</w:t>
      </w:r>
    </w:p>
    <w:p w:rsidR="00D34B8C" w:rsidRPr="00D834E3" w:rsidRDefault="00D34B8C" w:rsidP="00166A4E">
      <w:pPr>
        <w:pStyle w:val="Bullet1G"/>
      </w:pPr>
      <w:r w:rsidRPr="00D834E3">
        <w:t>Universality: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Security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must</w:t>
      </w:r>
      <w:r w:rsidR="00DD5277" w:rsidRPr="00D834E3">
        <w:t xml:space="preserve"> </w:t>
      </w:r>
      <w:r w:rsidRPr="00D834E3">
        <w:t>protect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Dominicans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residents,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discrimination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reason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health,</w:t>
      </w:r>
      <w:r w:rsidR="00DD5277" w:rsidRPr="00D834E3">
        <w:t xml:space="preserve"> </w:t>
      </w:r>
      <w:r w:rsidRPr="00D834E3">
        <w:t>sex,</w:t>
      </w:r>
      <w:r w:rsidR="00DD5277" w:rsidRPr="00D834E3">
        <w:t xml:space="preserve"> </w:t>
      </w:r>
      <w:r w:rsidRPr="00D834E3">
        <w:t>social,</w:t>
      </w:r>
      <w:r w:rsidR="00DD5277" w:rsidRPr="00D834E3">
        <w:t xml:space="preserve"> </w:t>
      </w:r>
      <w:r w:rsidRPr="00D834E3">
        <w:t>political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economic</w:t>
      </w:r>
      <w:r w:rsidR="00DD5277" w:rsidRPr="00D834E3">
        <w:t xml:space="preserve"> </w:t>
      </w:r>
      <w:r w:rsidRPr="00D834E3">
        <w:t>condition;</w:t>
      </w:r>
    </w:p>
    <w:p w:rsidR="00D34B8C" w:rsidRPr="00D834E3" w:rsidRDefault="00D34B8C" w:rsidP="00166A4E">
      <w:pPr>
        <w:pStyle w:val="Bullet1G"/>
      </w:pPr>
      <w:r w:rsidRPr="00D834E3">
        <w:t>Comprehensive</w:t>
      </w:r>
      <w:r w:rsidR="00DD5277" w:rsidRPr="00D834E3">
        <w:t xml:space="preserve"> </w:t>
      </w:r>
      <w:r w:rsidRPr="00D834E3">
        <w:t>coverage: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persons,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distinction,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sufficient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enjoyment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life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adequate</w:t>
      </w:r>
      <w:r w:rsidR="00DD5277" w:rsidRPr="00D834E3">
        <w:t xml:space="preserve"> </w:t>
      </w:r>
      <w:r w:rsidRPr="00D834E3">
        <w:t>exercise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faculties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productive</w:t>
      </w:r>
      <w:r w:rsidR="00DD5277" w:rsidRPr="00D834E3">
        <w:t xml:space="preserve"> </w:t>
      </w:r>
      <w:r w:rsidRPr="00D834E3">
        <w:t>capacity;</w:t>
      </w:r>
    </w:p>
    <w:p w:rsidR="00D34B8C" w:rsidRPr="00D834E3" w:rsidRDefault="00D34B8C" w:rsidP="00166A4E">
      <w:pPr>
        <w:pStyle w:val="Bullet1G"/>
      </w:pPr>
      <w:r w:rsidRPr="00D834E3">
        <w:t>Equity: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Security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effectively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access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beneficiaries,</w:t>
      </w:r>
      <w:r w:rsidR="00DD5277" w:rsidRPr="00D834E3">
        <w:t xml:space="preserve"> </w:t>
      </w:r>
      <w:r w:rsidRPr="00D834E3">
        <w:t>especially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living</w:t>
      </w:r>
      <w:r w:rsidR="00DD5277" w:rsidRPr="00D834E3">
        <w:t xml:space="preserve"> </w:t>
      </w:r>
      <w:r w:rsidRPr="00D834E3">
        <w:t>and/or</w:t>
      </w:r>
      <w:r w:rsidR="00DD5277" w:rsidRPr="00D834E3">
        <w:t xml:space="preserve"> </w:t>
      </w:r>
      <w:r w:rsidRPr="00D834E3">
        <w:t>working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remote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marginal</w:t>
      </w:r>
      <w:r w:rsidR="00DD5277" w:rsidRPr="00D834E3">
        <w:t xml:space="preserve"> </w:t>
      </w:r>
      <w:r w:rsidRPr="00D834E3">
        <w:t>areas.</w:t>
      </w:r>
    </w:p>
    <w:p w:rsidR="00D34B8C" w:rsidRPr="00D834E3" w:rsidRDefault="00D34B8C" w:rsidP="00D34B8C">
      <w:pPr>
        <w:pStyle w:val="SingleTxtG"/>
      </w:pPr>
      <w:r w:rsidRPr="00D834E3">
        <w:t>24.</w:t>
      </w:r>
      <w:r w:rsidRPr="00D834E3">
        <w:tab/>
        <w:t>Article</w:t>
      </w:r>
      <w:r w:rsidR="00DD5277" w:rsidRPr="00D834E3">
        <w:t xml:space="preserve"> </w:t>
      </w:r>
      <w:r w:rsidRPr="00D834E3">
        <w:t>4,</w:t>
      </w:r>
      <w:r w:rsidR="00DD5277" w:rsidRPr="00D834E3">
        <w:t xml:space="preserve"> </w:t>
      </w:r>
      <w:r w:rsidRPr="00D834E3">
        <w:t>paragraph</w:t>
      </w:r>
      <w:r w:rsidR="00DD5277" w:rsidRPr="00D834E3">
        <w:t xml:space="preserve"> </w:t>
      </w:r>
      <w:r w:rsidRPr="00D834E3">
        <w:t>4,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sets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duties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members:</w:t>
      </w:r>
      <w:r w:rsidR="00DD5277" w:rsidRPr="00D834E3">
        <w:t xml:space="preserve"> </w:t>
      </w:r>
      <w:r w:rsidRPr="00D834E3">
        <w:t>“The</w:t>
      </w:r>
      <w:r w:rsidR="00DD5277" w:rsidRPr="00D834E3">
        <w:t xml:space="preserve"> </w:t>
      </w:r>
      <w:r w:rsidRPr="00D834E3">
        <w:t>beneficiaries,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behalf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family,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elect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risks</w:t>
      </w:r>
      <w:r w:rsidR="00DD5277" w:rsidRPr="00D834E3">
        <w:t xml:space="preserve"> </w:t>
      </w:r>
      <w:r w:rsidRPr="00D834E3">
        <w:t>administrator</w:t>
      </w:r>
      <w:r w:rsidR="00DD5277" w:rsidRPr="00D834E3">
        <w:t xml:space="preserve"> </w:t>
      </w:r>
      <w:r w:rsidRPr="00D834E3">
        <w:t>and/or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provider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deem</w:t>
      </w:r>
      <w:r w:rsidR="00DD5277" w:rsidRPr="00D834E3">
        <w:t xml:space="preserve"> </w:t>
      </w:r>
      <w:r w:rsidRPr="00D834E3">
        <w:t>most</w:t>
      </w:r>
      <w:r w:rsidR="00DD5277" w:rsidRPr="00D834E3">
        <w:t xml:space="preserve"> </w:t>
      </w:r>
      <w:r w:rsidRPr="00D834E3">
        <w:t>appropriate.</w:t>
      </w:r>
      <w:r w:rsidR="00DD5277" w:rsidRPr="00D834E3">
        <w:t xml:space="preserve"> </w:t>
      </w:r>
      <w:r w:rsidRPr="00D834E3">
        <w:t>No</w:t>
      </w:r>
      <w:r w:rsidR="00DD5277" w:rsidRPr="00D834E3">
        <w:t xml:space="preserve"> </w:t>
      </w:r>
      <w:r w:rsidRPr="00D834E3">
        <w:t>administrator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provider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reject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cancel</w:t>
      </w:r>
      <w:r w:rsidR="00DD5277" w:rsidRPr="00D834E3">
        <w:t xml:space="preserve"> </w:t>
      </w:r>
      <w:r w:rsidRPr="00D834E3">
        <w:t>membership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beneficiary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reasons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age,</w:t>
      </w:r>
      <w:r w:rsidR="00DD5277" w:rsidRPr="00D834E3">
        <w:t xml:space="preserve"> </w:t>
      </w:r>
      <w:r w:rsidRPr="00D834E3">
        <w:t>sex,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condition,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employment.”</w:t>
      </w:r>
    </w:p>
    <w:p w:rsidR="00D34B8C" w:rsidRPr="00D834E3" w:rsidRDefault="00D34B8C" w:rsidP="00D34B8C">
      <w:pPr>
        <w:pStyle w:val="SingleTxtG"/>
      </w:pPr>
      <w:r w:rsidRPr="00D834E3">
        <w:t>25.</w:t>
      </w:r>
      <w:r w:rsidRPr="00D834E3">
        <w:tab/>
        <w:t>Article</w:t>
      </w:r>
      <w:r w:rsidR="00DD5277" w:rsidRPr="00D834E3">
        <w:t xml:space="preserve"> </w:t>
      </w:r>
      <w:r w:rsidRPr="00D834E3">
        <w:t>5,</w:t>
      </w:r>
      <w:r w:rsidR="00DD5277" w:rsidRPr="00D834E3">
        <w:t xml:space="preserve"> </w:t>
      </w:r>
      <w:r w:rsidRPr="00D834E3">
        <w:t>section</w:t>
      </w:r>
      <w:r w:rsidR="00DD5277" w:rsidRPr="00D834E3">
        <w:t xml:space="preserve"> </w:t>
      </w:r>
      <w:r w:rsidRPr="00D834E3">
        <w:t>A,</w:t>
      </w:r>
      <w:r w:rsidR="00DD5277" w:rsidRPr="00D834E3">
        <w:t xml:space="preserve"> </w:t>
      </w:r>
      <w:r w:rsidRPr="00D834E3">
        <w:t>defines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beneficiaries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system:</w:t>
      </w:r>
      <w:r w:rsidR="00DD5277" w:rsidRPr="00D834E3">
        <w:t xml:space="preserve"> </w:t>
      </w:r>
      <w:r w:rsidRPr="00D834E3">
        <w:t>“All</w:t>
      </w:r>
      <w:r w:rsidR="00DD5277" w:rsidRPr="00D834E3">
        <w:t xml:space="preserve"> </w:t>
      </w:r>
      <w:r w:rsidRPr="00D834E3">
        <w:t>Dominicans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foreign</w:t>
      </w:r>
      <w:r w:rsidR="00DD5277" w:rsidRPr="00D834E3">
        <w:t xml:space="preserve"> </w:t>
      </w:r>
      <w:r w:rsidRPr="00D834E3">
        <w:t>citizens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established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residence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territory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promotion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health,</w:t>
      </w:r>
      <w:r w:rsidR="00DD5277" w:rsidRPr="00D834E3">
        <w:t xml:space="preserve"> </w:t>
      </w:r>
      <w:r w:rsidRPr="00D834E3">
        <w:t>disease</w:t>
      </w:r>
      <w:r w:rsidR="00DD5277" w:rsidRPr="00D834E3">
        <w:t xml:space="preserve"> </w:t>
      </w:r>
      <w:r w:rsidRPr="00D834E3">
        <w:t>prevention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protection,</w:t>
      </w:r>
      <w:r w:rsidR="00DD5277" w:rsidRPr="00D834E3">
        <w:t xml:space="preserve"> </w:t>
      </w:r>
      <w:r w:rsidRPr="00D834E3">
        <w:t>recovery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rehabilitation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environmental</w:t>
      </w:r>
      <w:r w:rsidR="00DD5277" w:rsidRPr="00D834E3">
        <w:t xml:space="preserve"> </w:t>
      </w:r>
      <w:r w:rsidRPr="00D834E3">
        <w:t>protection,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discrimination.”</w:t>
      </w:r>
    </w:p>
    <w:p w:rsidR="00D34B8C" w:rsidRPr="00D834E3" w:rsidRDefault="00D34B8C" w:rsidP="00D34B8C">
      <w:pPr>
        <w:pStyle w:val="SingleTxtG"/>
      </w:pPr>
      <w:r w:rsidRPr="00D834E3">
        <w:t>26.</w:t>
      </w:r>
      <w:r w:rsidRPr="00D834E3">
        <w:tab/>
        <w:t>Article</w:t>
      </w:r>
      <w:r w:rsidR="00DD5277" w:rsidRPr="00D834E3">
        <w:t xml:space="preserve"> </w:t>
      </w:r>
      <w:r w:rsidRPr="00D834E3">
        <w:t>58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following:</w:t>
      </w:r>
      <w:r w:rsidR="00DD5277" w:rsidRPr="00D834E3">
        <w:t xml:space="preserve"> </w:t>
      </w:r>
      <w:r w:rsidRPr="00D834E3">
        <w:t>“The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promote,</w:t>
      </w:r>
      <w:r w:rsidR="00DD5277" w:rsidRPr="00D834E3">
        <w:t xml:space="preserve"> </w:t>
      </w:r>
      <w:r w:rsidRPr="00D834E3">
        <w:t>protect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enjoyment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human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fundamental</w:t>
      </w:r>
      <w:r w:rsidR="00DD5277" w:rsidRPr="00D834E3">
        <w:t xml:space="preserve"> </w:t>
      </w:r>
      <w:r w:rsidRPr="00D834E3">
        <w:t>freedoms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disabilities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basis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others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well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full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independent</w:t>
      </w:r>
      <w:r w:rsidR="00DD5277" w:rsidRPr="00D834E3">
        <w:t xml:space="preserve"> </w:t>
      </w:r>
      <w:r w:rsidRPr="00D834E3">
        <w:t>exercise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capacities.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adopt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necessary</w:t>
      </w:r>
      <w:r w:rsidR="00DD5277" w:rsidRPr="00D834E3">
        <w:t xml:space="preserve"> </w:t>
      </w:r>
      <w:r w:rsidRPr="00D834E3">
        <w:t>positive</w:t>
      </w:r>
      <w:r w:rsidR="00DD5277" w:rsidRPr="00D834E3">
        <w:t xml:space="preserve"> </w:t>
      </w:r>
      <w:r w:rsidRPr="00D834E3">
        <w:t>measures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promote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family,</w:t>
      </w:r>
      <w:r w:rsidR="00DD5277" w:rsidRPr="00D834E3">
        <w:t xml:space="preserve"> </w:t>
      </w:r>
      <w:r w:rsidRPr="00D834E3">
        <w:t>community,</w:t>
      </w:r>
      <w:r w:rsidR="00DD5277" w:rsidRPr="00D834E3">
        <w:t xml:space="preserve"> </w:t>
      </w:r>
      <w:r w:rsidRPr="00D834E3">
        <w:t>social,</w:t>
      </w:r>
      <w:r w:rsidR="00DD5277" w:rsidRPr="00D834E3">
        <w:t xml:space="preserve"> </w:t>
      </w:r>
      <w:r w:rsidRPr="00D834E3">
        <w:t>occupational,</w:t>
      </w:r>
      <w:r w:rsidR="00DD5277" w:rsidRPr="00D834E3">
        <w:t xml:space="preserve"> </w:t>
      </w:r>
      <w:r w:rsidRPr="00D834E3">
        <w:t>economic,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political</w:t>
      </w:r>
      <w:r w:rsidR="00DD5277" w:rsidRPr="00D834E3">
        <w:t xml:space="preserve"> </w:t>
      </w:r>
      <w:r w:rsidRPr="00D834E3">
        <w:t>integration.”</w:t>
      </w:r>
    </w:p>
    <w:p w:rsidR="00D34B8C" w:rsidRPr="00D834E3" w:rsidRDefault="00166A4E" w:rsidP="00D34B8C">
      <w:pPr>
        <w:pStyle w:val="SingleTxtG"/>
      </w:pPr>
      <w:r w:rsidRPr="00D834E3">
        <w:lastRenderedPageBreak/>
        <w:t>27.</w:t>
      </w:r>
      <w:r w:rsidR="00D34B8C" w:rsidRPr="00D834E3">
        <w:tab/>
        <w:t>Article</w:t>
      </w:r>
      <w:r w:rsidR="00DD5277" w:rsidRPr="00D834E3">
        <w:t xml:space="preserve"> </w:t>
      </w:r>
      <w:r w:rsidR="00D34B8C" w:rsidRPr="00D834E3">
        <w:t>3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General</w:t>
      </w:r>
      <w:r w:rsidR="00DD5277" w:rsidRPr="00D834E3">
        <w:t xml:space="preserve"> </w:t>
      </w:r>
      <w:r w:rsidR="00D34B8C" w:rsidRPr="00D834E3">
        <w:t>Act</w:t>
      </w:r>
      <w:r w:rsidR="00DD5277" w:rsidRPr="00D834E3">
        <w:t xml:space="preserve"> </w:t>
      </w:r>
      <w:r w:rsidR="00D34B8C" w:rsidRPr="00D834E3">
        <w:t>on</w:t>
      </w:r>
      <w:r w:rsidR="00DD5277" w:rsidRPr="00D834E3">
        <w:t xml:space="preserve"> </w:t>
      </w:r>
      <w:r w:rsidR="00D34B8C" w:rsidRPr="00D834E3">
        <w:t>Disability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Dominican</w:t>
      </w:r>
      <w:r w:rsidR="00DD5277" w:rsidRPr="00D834E3">
        <w:t xml:space="preserve"> </w:t>
      </w:r>
      <w:r w:rsidR="00D34B8C" w:rsidRPr="00D834E3">
        <w:t>Republic</w:t>
      </w:r>
      <w:r w:rsidR="00DD5277" w:rsidRPr="00D834E3">
        <w:t xml:space="preserve"> </w:t>
      </w:r>
      <w:r w:rsidR="00D34B8C" w:rsidRPr="00D834E3">
        <w:t>(No.</w:t>
      </w:r>
      <w:r w:rsidR="00DD5277" w:rsidRPr="00D834E3">
        <w:t xml:space="preserve"> </w:t>
      </w:r>
      <w:r w:rsidR="00D34B8C" w:rsidRPr="00D834E3">
        <w:t>42-2000)</w:t>
      </w:r>
      <w:r w:rsidR="00DD5277" w:rsidRPr="00D834E3">
        <w:t xml:space="preserve"> </w:t>
      </w:r>
      <w:r w:rsidR="00D34B8C" w:rsidRPr="00D834E3">
        <w:t>states:</w:t>
      </w:r>
      <w:r w:rsidR="00DD5277" w:rsidRPr="00D834E3">
        <w:t xml:space="preserve"> </w:t>
      </w:r>
      <w:r w:rsidR="00D34B8C" w:rsidRPr="00D834E3">
        <w:t>“The</w:t>
      </w:r>
      <w:r w:rsidR="00DD5277" w:rsidRPr="00D834E3">
        <w:t xml:space="preserve"> </w:t>
      </w:r>
      <w:r w:rsidR="00D34B8C" w:rsidRPr="00D834E3">
        <w:t>purpose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this</w:t>
      </w:r>
      <w:r w:rsidR="00DD5277" w:rsidRPr="00D834E3">
        <w:t xml:space="preserve"> </w:t>
      </w:r>
      <w:r w:rsidR="00D34B8C" w:rsidRPr="00D834E3">
        <w:t>Act</w:t>
      </w:r>
      <w:r w:rsidR="00DD5277" w:rsidRPr="00D834E3">
        <w:t xml:space="preserve"> </w:t>
      </w:r>
      <w:r w:rsidR="00D34B8C" w:rsidRPr="00D834E3">
        <w:t>is</w:t>
      </w:r>
      <w:r w:rsidR="00DD5277" w:rsidRPr="00D834E3">
        <w:t xml:space="preserve"> </w:t>
      </w:r>
      <w:r w:rsidR="00D34B8C" w:rsidRPr="00D834E3">
        <w:t>to</w:t>
      </w:r>
      <w:r w:rsidR="00DD5277" w:rsidRPr="00D834E3">
        <w:t xml:space="preserve"> </w:t>
      </w:r>
      <w:r w:rsidR="00D34B8C" w:rsidRPr="00D834E3">
        <w:t>protect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guarantee</w:t>
      </w:r>
      <w:r w:rsidR="00DD5277" w:rsidRPr="00D834E3">
        <w:t xml:space="preserve"> </w:t>
      </w:r>
      <w:r w:rsidR="00D34B8C" w:rsidRPr="00D834E3">
        <w:t>equality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equal</w:t>
      </w:r>
      <w:r w:rsidR="00DD5277" w:rsidRPr="00D834E3">
        <w:t xml:space="preserve"> </w:t>
      </w:r>
      <w:r w:rsidR="00D34B8C" w:rsidRPr="00D834E3">
        <w:t>opportunities</w:t>
      </w:r>
      <w:r w:rsidR="00DD5277" w:rsidRPr="00D834E3">
        <w:t xml:space="preserve"> </w:t>
      </w:r>
      <w:r w:rsidR="00D34B8C" w:rsidRPr="00D834E3">
        <w:t>for</w:t>
      </w:r>
      <w:r w:rsidR="00DD5277" w:rsidRPr="00D834E3">
        <w:t xml:space="preserve"> </w:t>
      </w:r>
      <w:r w:rsidR="00D34B8C" w:rsidRPr="00D834E3">
        <w:t>all</w:t>
      </w:r>
      <w:r w:rsidR="00DD5277" w:rsidRPr="00D834E3">
        <w:t xml:space="preserve"> </w:t>
      </w:r>
      <w:r w:rsidR="00D34B8C" w:rsidRPr="00D834E3">
        <w:t>persons</w:t>
      </w:r>
      <w:r w:rsidR="00DD5277" w:rsidRPr="00D834E3">
        <w:t xml:space="preserve"> </w:t>
      </w:r>
      <w:r w:rsidR="00D34B8C" w:rsidRPr="00D834E3">
        <w:t>with</w:t>
      </w:r>
      <w:r w:rsidR="00DD5277" w:rsidRPr="00D834E3">
        <w:t xml:space="preserve"> </w:t>
      </w:r>
      <w:r w:rsidR="00D34B8C" w:rsidRPr="00D834E3">
        <w:t>functional,</w:t>
      </w:r>
      <w:r w:rsidR="00DD5277" w:rsidRPr="00D834E3">
        <w:t xml:space="preserve"> </w:t>
      </w:r>
      <w:r w:rsidR="00D34B8C" w:rsidRPr="00D834E3">
        <w:t>physical,</w:t>
      </w:r>
      <w:r w:rsidR="00DD5277" w:rsidRPr="00D834E3">
        <w:t xml:space="preserve"> </w:t>
      </w:r>
      <w:r w:rsidR="00D34B8C" w:rsidRPr="00D834E3">
        <w:t>psychological</w:t>
      </w:r>
      <w:r w:rsidR="00DD5277" w:rsidRPr="00D834E3">
        <w:t xml:space="preserve"> </w:t>
      </w:r>
      <w:r w:rsidR="00D34B8C" w:rsidRPr="00D834E3">
        <w:t>and/or</w:t>
      </w:r>
      <w:r w:rsidR="00DD5277" w:rsidRPr="00D834E3">
        <w:t xml:space="preserve"> </w:t>
      </w:r>
      <w:r w:rsidR="00D34B8C" w:rsidRPr="00D834E3">
        <w:t>sensory</w:t>
      </w:r>
      <w:r w:rsidR="00DD5277" w:rsidRPr="00D834E3">
        <w:t xml:space="preserve"> </w:t>
      </w:r>
      <w:r w:rsidR="00D34B8C" w:rsidRPr="00D834E3">
        <w:t>disabilities.”</w:t>
      </w:r>
    </w:p>
    <w:p w:rsidR="00D34B8C" w:rsidRPr="00D834E3" w:rsidRDefault="00D34B8C" w:rsidP="00D34B8C">
      <w:pPr>
        <w:pStyle w:val="SingleTxtG"/>
      </w:pPr>
      <w:r w:rsidRPr="00D834E3">
        <w:t>28.</w:t>
      </w:r>
      <w:r w:rsidRPr="00D834E3">
        <w:tab/>
        <w:t>The</w:t>
      </w:r>
      <w:r w:rsidR="00DD5277" w:rsidRPr="00D834E3">
        <w:t xml:space="preserve"> </w:t>
      </w:r>
      <w:r w:rsidRPr="00D834E3">
        <w:t>purpose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integration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disabilities,</w:t>
      </w:r>
      <w:r w:rsidR="00DD5277" w:rsidRPr="00D834E3">
        <w:t xml:space="preserve"> </w:t>
      </w:r>
      <w:r w:rsidRPr="00D834E3">
        <w:t>establishing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regime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protection,</w:t>
      </w:r>
      <w:r w:rsidR="00DD5277" w:rsidRPr="00D834E3">
        <w:t xml:space="preserve"> </w:t>
      </w:r>
      <w:r w:rsidRPr="00D834E3">
        <w:t>care,</w:t>
      </w:r>
      <w:r w:rsidR="00DD5277" w:rsidRPr="00D834E3">
        <w:t xml:space="preserve"> </w:t>
      </w:r>
      <w:r w:rsidRPr="00D834E3">
        <w:t>rehabilitation,</w:t>
      </w:r>
      <w:r w:rsidR="00DD5277" w:rsidRPr="00D834E3">
        <w:t xml:space="preserve"> </w:t>
      </w:r>
      <w:r w:rsidRPr="00D834E3">
        <w:t>safety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prevention</w:t>
      </w:r>
      <w:r w:rsidR="00DD5277" w:rsidRPr="00D834E3">
        <w:t xml:space="preserve"> </w:t>
      </w:r>
      <w:r w:rsidRPr="00D834E3">
        <w:t>provided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58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Constitution.</w:t>
      </w:r>
    </w:p>
    <w:p w:rsidR="00D34B8C" w:rsidRPr="00D834E3" w:rsidRDefault="00D34B8C" w:rsidP="00D34B8C">
      <w:pPr>
        <w:pStyle w:val="SingleTxtG"/>
      </w:pPr>
      <w:r w:rsidRPr="00D834E3">
        <w:t>29.</w:t>
      </w:r>
      <w:r w:rsidRPr="00D834E3">
        <w:tab/>
        <w:t>With</w:t>
      </w:r>
      <w:r w:rsidR="00DD5277" w:rsidRPr="00D834E3">
        <w:t xml:space="preserve"> </w:t>
      </w:r>
      <w:r w:rsidRPr="00D834E3">
        <w:t>regard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education,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63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following:</w:t>
      </w:r>
      <w:r w:rsidR="00DD5277" w:rsidRPr="00D834E3">
        <w:t xml:space="preserve"> </w:t>
      </w:r>
      <w:r w:rsidRPr="00D834E3">
        <w:t>“Everyone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all-round,</w:t>
      </w:r>
      <w:r w:rsidR="00DD5277" w:rsidRPr="00D834E3">
        <w:t xml:space="preserve"> </w:t>
      </w:r>
      <w:r w:rsidRPr="00D834E3">
        <w:t>quality,</w:t>
      </w:r>
      <w:r w:rsidR="00DD5277" w:rsidRPr="00D834E3">
        <w:t xml:space="preserve"> </w:t>
      </w:r>
      <w:r w:rsidRPr="00D834E3">
        <w:t>ongoing</w:t>
      </w:r>
      <w:r w:rsidR="00DD5277" w:rsidRPr="00D834E3">
        <w:t xml:space="preserve"> </w:t>
      </w:r>
      <w:r w:rsidRPr="00D834E3">
        <w:t>education,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footing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opportunities,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limitations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deriving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his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her</w:t>
      </w:r>
      <w:r w:rsidR="00DD5277" w:rsidRPr="00D834E3">
        <w:t xml:space="preserve"> </w:t>
      </w:r>
      <w:r w:rsidRPr="00D834E3">
        <w:t>aptitudes,</w:t>
      </w:r>
      <w:r w:rsidR="00DD5277" w:rsidRPr="00D834E3">
        <w:t xml:space="preserve"> </w:t>
      </w:r>
      <w:r w:rsidRPr="00D834E3">
        <w:t>vocation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aspirations.”</w:t>
      </w:r>
    </w:p>
    <w:p w:rsidR="00D34B8C" w:rsidRPr="00D834E3" w:rsidRDefault="00D34B8C" w:rsidP="00D34B8C">
      <w:pPr>
        <w:pStyle w:val="SingleTxtG"/>
      </w:pPr>
      <w:r w:rsidRPr="00D834E3">
        <w:t>30.</w:t>
      </w:r>
      <w:r w:rsidRPr="00D834E3">
        <w:tab/>
        <w:t>Article</w:t>
      </w:r>
      <w:r w:rsidR="00DD5277" w:rsidRPr="00D834E3">
        <w:t xml:space="preserve"> </w:t>
      </w:r>
      <w:r w:rsidRPr="00D834E3">
        <w:t>63</w:t>
      </w:r>
      <w:r w:rsidR="00DD5277" w:rsidRPr="00D834E3">
        <w:t xml:space="preserve"> </w:t>
      </w:r>
      <w:r w:rsidRPr="00D834E3">
        <w:t>(3)</w:t>
      </w:r>
      <w:r w:rsidR="00DD5277" w:rsidRPr="00D834E3">
        <w:t xml:space="preserve"> </w:t>
      </w:r>
      <w:r w:rsidRPr="00D834E3">
        <w:t>stipulates:</w:t>
      </w:r>
      <w:r w:rsidR="00DD5277" w:rsidRPr="00D834E3">
        <w:t xml:space="preserve"> </w:t>
      </w:r>
      <w:r w:rsidRPr="00D834E3">
        <w:t>“The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party</w:t>
      </w:r>
      <w:r w:rsidR="00DD5277" w:rsidRPr="00D834E3">
        <w:t xml:space="preserve"> </w:t>
      </w:r>
      <w:r w:rsidRPr="00D834E3">
        <w:t>guarantees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education,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compulsory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nursery,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secondary</w:t>
      </w:r>
      <w:r w:rsidR="00DD5277" w:rsidRPr="00D834E3">
        <w:t xml:space="preserve"> </w:t>
      </w:r>
      <w:r w:rsidRPr="00D834E3">
        <w:t>levels.</w:t>
      </w:r>
      <w:r w:rsidR="00DD5277" w:rsidRPr="00D834E3">
        <w:t xml:space="preserve"> </w:t>
      </w:r>
      <w:r w:rsidRPr="00D834E3">
        <w:t>Educational</w:t>
      </w:r>
      <w:r w:rsidR="00DD5277" w:rsidRPr="00D834E3">
        <w:t xml:space="preserve"> </w:t>
      </w:r>
      <w:r w:rsidRPr="00D834E3">
        <w:t>opportunities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nursery</w:t>
      </w:r>
      <w:r w:rsidR="00DD5277" w:rsidRPr="00D834E3">
        <w:t xml:space="preserve"> </w:t>
      </w:r>
      <w:r w:rsidRPr="00D834E3">
        <w:t>level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defined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law.</w:t>
      </w:r>
      <w:r w:rsidR="00DD5277" w:rsidRPr="00D834E3">
        <w:t xml:space="preserve"> </w:t>
      </w:r>
      <w:r w:rsidRPr="00D834E3">
        <w:t>Higher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financed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State,</w:t>
      </w:r>
      <w:r w:rsidR="00DD5277" w:rsidRPr="00D834E3">
        <w:t xml:space="preserve"> </w:t>
      </w:r>
      <w:r w:rsidRPr="00D834E3">
        <w:t>guaranteeing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distribution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resources</w:t>
      </w:r>
      <w:r w:rsidR="00DD5277" w:rsidRPr="00D834E3">
        <w:t xml:space="preserve"> </w:t>
      </w:r>
      <w:r w:rsidRPr="00D834E3">
        <w:t>proportionate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educational</w:t>
      </w:r>
      <w:r w:rsidR="00DD5277" w:rsidRPr="00D834E3">
        <w:t xml:space="preserve"> </w:t>
      </w:r>
      <w:r w:rsidRPr="00D834E3">
        <w:t>opportunities</w:t>
      </w:r>
      <w:r w:rsidR="00DD5277" w:rsidRPr="00D834E3">
        <w:t xml:space="preserve"> </w:t>
      </w:r>
      <w:r w:rsidRPr="00D834E3">
        <w:t>available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region,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accordance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law.”</w:t>
      </w:r>
    </w:p>
    <w:p w:rsidR="00D34B8C" w:rsidRPr="00D834E3" w:rsidRDefault="00D34B8C" w:rsidP="00D34B8C">
      <w:pPr>
        <w:pStyle w:val="SingleTxtG"/>
      </w:pPr>
      <w:r w:rsidRPr="00D834E3">
        <w:t>31.</w:t>
      </w:r>
      <w:r w:rsidRPr="00D834E3">
        <w:tab/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Culture</w:t>
      </w:r>
      <w:r w:rsidR="00DD5277" w:rsidRPr="00D834E3">
        <w:t xml:space="preserve"> </w:t>
      </w:r>
      <w:r w:rsidRPr="00D834E3">
        <w:t>administers</w:t>
      </w:r>
      <w:r w:rsidR="00DD5277" w:rsidRPr="00D834E3">
        <w:t xml:space="preserve"> </w:t>
      </w:r>
      <w:r w:rsidRPr="00D834E3">
        <w:t>principles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non-discrimination</w:t>
      </w:r>
      <w:r w:rsidR="00DD5277" w:rsidRPr="00D834E3">
        <w:t xml:space="preserve"> </w:t>
      </w:r>
      <w:r w:rsidRPr="00D834E3">
        <w:t>through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41-00,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38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establishes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“shall</w:t>
      </w:r>
      <w:r w:rsidR="00DD5277" w:rsidRPr="00D834E3">
        <w:t xml:space="preserve"> </w:t>
      </w:r>
      <w:r w:rsidRPr="00D834E3">
        <w:t>organize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promote,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discrimination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kind,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dissemination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advancement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expressions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citizens”.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provision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support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64</w:t>
      </w:r>
      <w:r w:rsidR="00DD5277" w:rsidRPr="00D834E3">
        <w:t xml:space="preserve"> </w:t>
      </w:r>
      <w:r w:rsidRPr="00D834E3">
        <w:t>(1)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establishes</w:t>
      </w:r>
      <w:r w:rsidR="00DD5277" w:rsidRPr="00D834E3">
        <w:t xml:space="preserve"> </w:t>
      </w:r>
      <w:r w:rsidRPr="00D834E3">
        <w:t>that:</w:t>
      </w:r>
      <w:r w:rsidR="00DD5277" w:rsidRPr="00D834E3">
        <w:t xml:space="preserve"> </w:t>
      </w:r>
      <w:r w:rsidRPr="00D834E3">
        <w:t>“The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policies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promote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stimulate,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spheres,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scientific,</w:t>
      </w:r>
      <w:r w:rsidR="00DD5277" w:rsidRPr="00D834E3">
        <w:t xml:space="preserve"> </w:t>
      </w:r>
      <w:r w:rsidRPr="00D834E3">
        <w:t>artistic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popular</w:t>
      </w:r>
      <w:r w:rsidR="00DD5277" w:rsidRPr="00D834E3">
        <w:t xml:space="preserve"> </w:t>
      </w:r>
      <w:r w:rsidRPr="00D834E3">
        <w:t>manifestations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expressions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culture;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encourage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support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efforts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persons,</w:t>
      </w:r>
      <w:r w:rsidR="00DD5277" w:rsidRPr="00D834E3">
        <w:t xml:space="preserve"> </w:t>
      </w:r>
      <w:r w:rsidRPr="00D834E3">
        <w:t>institutions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communities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develop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finance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activities;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foster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broadest</w:t>
      </w:r>
      <w:r w:rsidR="00DD5277" w:rsidRPr="00D834E3">
        <w:t xml:space="preserve"> </w:t>
      </w:r>
      <w:r w:rsidRPr="00D834E3">
        <w:t>possible</w:t>
      </w:r>
      <w:r w:rsidR="00DD5277" w:rsidRPr="00D834E3">
        <w:t xml:space="preserve"> </w:t>
      </w:r>
      <w:r w:rsidRPr="00D834E3">
        <w:t>dissemination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science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culture,</w:t>
      </w:r>
      <w:r w:rsidR="00DD5277" w:rsidRPr="00D834E3">
        <w:t xml:space="preserve"> </w:t>
      </w:r>
      <w:r w:rsidRPr="00D834E3">
        <w:t>adequately</w:t>
      </w:r>
      <w:r w:rsidR="00DD5277" w:rsidRPr="00D834E3">
        <w:t xml:space="preserve"> </w:t>
      </w:r>
      <w:r w:rsidRPr="00D834E3">
        <w:t>ensuring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benefit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results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scientific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moral</w:t>
      </w:r>
      <w:r w:rsidR="00DD5277" w:rsidRPr="00D834E3">
        <w:t xml:space="preserve"> </w:t>
      </w:r>
      <w:r w:rsidRPr="00D834E3">
        <w:t>progress.”</w:t>
      </w:r>
    </w:p>
    <w:p w:rsidR="00D34B8C" w:rsidRPr="00D834E3" w:rsidRDefault="00D34B8C" w:rsidP="00D34B8C">
      <w:pPr>
        <w:pStyle w:val="SingleTxtG"/>
      </w:pPr>
      <w:r w:rsidRPr="00D834E3">
        <w:t>32.</w:t>
      </w:r>
      <w:r w:rsidRPr="00D834E3">
        <w:tab/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41-00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based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principles,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protect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citizens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residents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discrimination:</w:t>
      </w:r>
    </w:p>
    <w:p w:rsidR="00D34B8C" w:rsidRPr="00D834E3" w:rsidRDefault="00166A4E" w:rsidP="00D34B8C">
      <w:pPr>
        <w:pStyle w:val="SingleTxtG"/>
      </w:pPr>
      <w:r w:rsidRPr="00D834E3">
        <w:tab/>
        <w:t>(a)</w:t>
      </w:r>
      <w:r w:rsidR="00D34B8C" w:rsidRPr="00D834E3">
        <w:tab/>
        <w:t>The</w:t>
      </w:r>
      <w:r w:rsidR="00DD5277" w:rsidRPr="00D834E3">
        <w:t xml:space="preserve"> </w:t>
      </w:r>
      <w:r w:rsidR="00D34B8C" w:rsidRPr="00D834E3">
        <w:t>State</w:t>
      </w:r>
      <w:r w:rsidR="00DD5277" w:rsidRPr="00D834E3">
        <w:t xml:space="preserve"> </w:t>
      </w:r>
      <w:r w:rsidR="00D34B8C" w:rsidRPr="00D834E3">
        <w:t>shall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no</w:t>
      </w:r>
      <w:r w:rsidR="00DD5277" w:rsidRPr="00D834E3">
        <w:t xml:space="preserve"> </w:t>
      </w:r>
      <w:r w:rsidR="00D34B8C" w:rsidRPr="00D834E3">
        <w:t>event</w:t>
      </w:r>
      <w:r w:rsidR="00DD5277" w:rsidRPr="00D834E3">
        <w:t xml:space="preserve"> </w:t>
      </w:r>
      <w:r w:rsidR="00D34B8C" w:rsidRPr="00D834E3">
        <w:t>exercise</w:t>
      </w:r>
      <w:r w:rsidR="00DD5277" w:rsidRPr="00D834E3">
        <w:t xml:space="preserve"> </w:t>
      </w:r>
      <w:r w:rsidR="00D34B8C" w:rsidRPr="00D834E3">
        <w:t>censorship</w:t>
      </w:r>
      <w:r w:rsidR="00DD5277" w:rsidRPr="00D834E3">
        <w:t xml:space="preserve"> </w:t>
      </w:r>
      <w:r w:rsidR="00D34B8C" w:rsidRPr="00D834E3">
        <w:t>over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form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ideological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artistic</w:t>
      </w:r>
      <w:r w:rsidR="00DD5277" w:rsidRPr="00D834E3">
        <w:t xml:space="preserve"> </w:t>
      </w:r>
      <w:r w:rsidR="00D34B8C" w:rsidRPr="00D834E3">
        <w:t>contents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cultural</w:t>
      </w:r>
      <w:r w:rsidR="00DD5277" w:rsidRPr="00D834E3">
        <w:t xml:space="preserve"> </w:t>
      </w:r>
      <w:r w:rsidR="00D34B8C" w:rsidRPr="00D834E3">
        <w:t>activities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projects,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shall,</w:t>
      </w:r>
      <w:r w:rsidR="00DD5277" w:rsidRPr="00D834E3">
        <w:t xml:space="preserve"> </w:t>
      </w:r>
      <w:r w:rsidR="00D34B8C" w:rsidRPr="00D834E3">
        <w:t>moreover,</w:t>
      </w:r>
      <w:r w:rsidR="00DD5277" w:rsidRPr="00D834E3">
        <w:t xml:space="preserve"> </w:t>
      </w:r>
      <w:r w:rsidR="00D34B8C" w:rsidRPr="00D834E3">
        <w:t>ensure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free</w:t>
      </w:r>
      <w:r w:rsidR="00DD5277" w:rsidRPr="00D834E3">
        <w:t xml:space="preserve"> </w:t>
      </w:r>
      <w:r w:rsidR="00D34B8C" w:rsidRPr="00D834E3">
        <w:t>circulation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dissemination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all</w:t>
      </w:r>
      <w:r w:rsidR="00DD5277" w:rsidRPr="00D834E3">
        <w:t xml:space="preserve"> </w:t>
      </w:r>
      <w:r w:rsidR="00D34B8C" w:rsidRPr="00D834E3">
        <w:t>manner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cultural,</w:t>
      </w:r>
      <w:r w:rsidR="00DD5277" w:rsidRPr="00D834E3">
        <w:t xml:space="preserve"> </w:t>
      </w:r>
      <w:r w:rsidR="00D34B8C" w:rsidRPr="00D834E3">
        <w:t>scientific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technological</w:t>
      </w:r>
      <w:r w:rsidR="00DD5277" w:rsidRPr="00D834E3">
        <w:t xml:space="preserve"> </w:t>
      </w:r>
      <w:r w:rsidR="00367702" w:rsidRPr="00D834E3">
        <w:t>information;</w:t>
      </w:r>
    </w:p>
    <w:p w:rsidR="00D34B8C" w:rsidRPr="00D834E3" w:rsidRDefault="00D34B8C" w:rsidP="00D34B8C">
      <w:pPr>
        <w:pStyle w:val="SingleTxtG"/>
      </w:pPr>
      <w:r w:rsidRPr="00D834E3">
        <w:tab/>
        <w:t>(b)</w:t>
      </w:r>
      <w:r w:rsidRPr="00D834E3">
        <w:tab/>
        <w:t>Every</w:t>
      </w:r>
      <w:r w:rsidR="00DD5277" w:rsidRPr="00D834E3">
        <w:t xml:space="preserve"> </w:t>
      </w:r>
      <w:r w:rsidRPr="00D834E3">
        <w:t>person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freely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take</w:t>
      </w:r>
      <w:r w:rsidR="00DD5277" w:rsidRPr="00D834E3">
        <w:t xml:space="preserve"> </w:t>
      </w:r>
      <w:r w:rsidRPr="00D834E3">
        <w:t>part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life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community,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enjoy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arts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participate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scientific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progress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benefits</w:t>
      </w:r>
      <w:r w:rsidR="00DD5277" w:rsidRPr="00D834E3">
        <w:t xml:space="preserve"> </w:t>
      </w:r>
      <w:r w:rsidRPr="00D834E3">
        <w:t>flowing</w:t>
      </w:r>
      <w:r w:rsidR="00DD5277" w:rsidRPr="00D834E3">
        <w:t xml:space="preserve"> </w:t>
      </w:r>
      <w:r w:rsidRPr="00D834E3">
        <w:t>therefrom</w:t>
      </w:r>
      <w:r w:rsidR="00367702" w:rsidRPr="00D834E3">
        <w:t>;</w:t>
      </w:r>
    </w:p>
    <w:p w:rsidR="00D34B8C" w:rsidRPr="00D834E3" w:rsidRDefault="00D34B8C" w:rsidP="00D34B8C">
      <w:pPr>
        <w:pStyle w:val="SingleTxtG"/>
      </w:pPr>
      <w:r w:rsidRPr="00D834E3">
        <w:tab/>
        <w:t>(c)</w:t>
      </w:r>
      <w:r w:rsidRPr="00D834E3">
        <w:tab/>
        <w:t>Every</w:t>
      </w:r>
      <w:r w:rsidR="00DD5277" w:rsidRPr="00D834E3">
        <w:t xml:space="preserve"> </w:t>
      </w:r>
      <w:r w:rsidRPr="00D834E3">
        <w:t>person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moral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material</w:t>
      </w:r>
      <w:r w:rsidR="00DD5277" w:rsidRPr="00D834E3">
        <w:t xml:space="preserve"> </w:t>
      </w:r>
      <w:r w:rsidRPr="00D834E3">
        <w:t>interests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he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entitled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reason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scientific,</w:t>
      </w:r>
      <w:r w:rsidR="00DD5277" w:rsidRPr="00D834E3">
        <w:t xml:space="preserve"> </w:t>
      </w:r>
      <w:r w:rsidRPr="00D834E3">
        <w:t>literary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artistic</w:t>
      </w:r>
      <w:r w:rsidR="00DD5277" w:rsidRPr="00D834E3">
        <w:t xml:space="preserve"> </w:t>
      </w:r>
      <w:r w:rsidRPr="00D834E3">
        <w:t>products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he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="00367702" w:rsidRPr="00D834E3">
        <w:t>author;</w:t>
      </w:r>
    </w:p>
    <w:p w:rsidR="00D34B8C" w:rsidRPr="00D834E3" w:rsidRDefault="00D34B8C" w:rsidP="00D34B8C">
      <w:pPr>
        <w:pStyle w:val="SingleTxtG"/>
      </w:pPr>
      <w:r w:rsidRPr="00D834E3">
        <w:tab/>
        <w:t>(d)</w:t>
      </w:r>
      <w:r w:rsidRPr="00D834E3">
        <w:tab/>
        <w:t>Respect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human</w:t>
      </w:r>
      <w:r w:rsidR="00DD5277" w:rsidRPr="00D834E3">
        <w:t xml:space="preserve"> </w:t>
      </w:r>
      <w:r w:rsidRPr="00D834E3">
        <w:t>rights,</w:t>
      </w:r>
      <w:r w:rsidR="00DD5277" w:rsidRPr="00D834E3">
        <w:t xml:space="preserve"> </w:t>
      </w:r>
      <w:r w:rsidRPr="00D834E3">
        <w:t>peaceful</w:t>
      </w:r>
      <w:r w:rsidR="00DD5277" w:rsidRPr="00D834E3">
        <w:t xml:space="preserve"> </w:t>
      </w:r>
      <w:r w:rsidRPr="00D834E3">
        <w:t>coexistence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understanding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peoples,</w:t>
      </w:r>
      <w:r w:rsidR="00DD5277" w:rsidRPr="00D834E3">
        <w:t xml:space="preserve"> </w:t>
      </w:r>
      <w:r w:rsidRPr="00D834E3">
        <w:t>participatory</w:t>
      </w:r>
      <w:r w:rsidR="00DD5277" w:rsidRPr="00D834E3">
        <w:t xml:space="preserve"> </w:t>
      </w:r>
      <w:r w:rsidRPr="00D834E3">
        <w:t>democracy,</w:t>
      </w:r>
      <w:r w:rsidR="00DD5277" w:rsidRPr="00D834E3">
        <w:t xml:space="preserve"> </w:t>
      </w:r>
      <w:r w:rsidRPr="00D834E3">
        <w:t>solidarity,</w:t>
      </w:r>
      <w:r w:rsidR="00DD5277" w:rsidRPr="00D834E3">
        <w:t xml:space="preserve"> </w:t>
      </w:r>
      <w:r w:rsidRPr="00D834E3">
        <w:t>multiculturalism,</w:t>
      </w:r>
      <w:r w:rsidR="00DD5277" w:rsidRPr="00D834E3">
        <w:t xml:space="preserve"> </w:t>
      </w:r>
      <w:r w:rsidRPr="00D834E3">
        <w:t>pluralism,</w:t>
      </w:r>
      <w:r w:rsidR="00DD5277" w:rsidRPr="00D834E3">
        <w:t xml:space="preserve"> </w:t>
      </w:r>
      <w:r w:rsidRPr="00D834E3">
        <w:t>tolerance,</w:t>
      </w:r>
      <w:r w:rsidR="00DD5277" w:rsidRPr="00D834E3">
        <w:t xml:space="preserve"> </w:t>
      </w:r>
      <w:r w:rsidRPr="00D834E3">
        <w:t>equality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sexes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cooperation</w:t>
      </w:r>
      <w:r w:rsidR="00DD5277" w:rsidRPr="00D834E3">
        <w:t xml:space="preserve"> </w:t>
      </w:r>
      <w:r w:rsidRPr="00D834E3">
        <w:t>based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just</w:t>
      </w:r>
      <w:r w:rsidR="00DD5277" w:rsidRPr="00D834E3">
        <w:t xml:space="preserve"> </w:t>
      </w:r>
      <w:r w:rsidRPr="00D834E3">
        <w:t>political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economic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fundamental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values.</w:t>
      </w:r>
    </w:p>
    <w:p w:rsidR="00D34B8C" w:rsidRPr="00D834E3" w:rsidRDefault="00D34B8C" w:rsidP="00D34B8C">
      <w:pPr>
        <w:pStyle w:val="SingleTxtG"/>
      </w:pPr>
      <w:r w:rsidRPr="00D834E3">
        <w:t>33.</w:t>
      </w:r>
      <w:r w:rsidRPr="00D834E3">
        <w:tab/>
        <w:t>Despite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aforementioned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provisions,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should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noted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if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judicial</w:t>
      </w:r>
      <w:r w:rsidR="00DD5277" w:rsidRPr="00D834E3">
        <w:t xml:space="preserve"> </w:t>
      </w:r>
      <w:r w:rsidRPr="00D834E3">
        <w:t>officer</w:t>
      </w:r>
      <w:r w:rsidR="00DD5277" w:rsidRPr="00D834E3">
        <w:t xml:space="preserve"> </w:t>
      </w:r>
      <w:r w:rsidRPr="00D834E3">
        <w:t>violates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application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said</w:t>
      </w:r>
      <w:r w:rsidR="00DD5277" w:rsidRPr="00D834E3">
        <w:t xml:space="preserve"> </w:t>
      </w:r>
      <w:r w:rsidRPr="00D834E3">
        <w:t>measures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arbitrary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discriminatory</w:t>
      </w:r>
      <w:r w:rsidR="00DD5277" w:rsidRPr="00D834E3">
        <w:t xml:space="preserve"> </w:t>
      </w:r>
      <w:r w:rsidRPr="00D834E3">
        <w:t>manner,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detriment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person</w:t>
      </w:r>
      <w:r w:rsidR="00DD5277" w:rsidRPr="00D834E3">
        <w:t xml:space="preserve"> </w:t>
      </w:r>
      <w:r w:rsidRPr="00D834E3">
        <w:t>before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court,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laws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Procedure,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Criminal</w:t>
      </w:r>
      <w:r w:rsidR="00DD5277" w:rsidRPr="00D834E3">
        <w:t xml:space="preserve"> </w:t>
      </w:r>
      <w:r w:rsidRPr="00D834E3">
        <w:t>Procedure,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Cassation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laws</w:t>
      </w:r>
      <w:r w:rsidR="00DD5277" w:rsidRPr="00D834E3">
        <w:t xml:space="preserve"> </w:t>
      </w:r>
      <w:r w:rsidRPr="00D834E3">
        <w:t>provide</w:t>
      </w:r>
      <w:r w:rsidR="00DD5277" w:rsidRPr="00D834E3">
        <w:t xml:space="preserve"> </w:t>
      </w:r>
      <w:r w:rsidRPr="00D834E3">
        <w:t>mechanisms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challenging</w:t>
      </w:r>
      <w:r w:rsidR="00DD5277" w:rsidRPr="00D834E3">
        <w:t xml:space="preserve"> </w:t>
      </w:r>
      <w:r w:rsidRPr="00D834E3">
        <w:t>decisions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courts,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remedies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appeal,</w:t>
      </w:r>
      <w:r w:rsidR="00DD5277" w:rsidRPr="00D834E3">
        <w:t xml:space="preserve"> </w:t>
      </w:r>
      <w:r w:rsidRPr="00D834E3">
        <w:t>opposition,</w:t>
      </w:r>
      <w:r w:rsidR="00DD5277" w:rsidRPr="00D834E3">
        <w:t xml:space="preserve"> </w:t>
      </w:r>
      <w:r w:rsidRPr="00D834E3">
        <w:t>cassation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review.</w:t>
      </w:r>
    </w:p>
    <w:p w:rsidR="00D34B8C" w:rsidRPr="00D834E3" w:rsidRDefault="00D34B8C" w:rsidP="00BC31E9">
      <w:pPr>
        <w:pStyle w:val="H1G"/>
      </w:pPr>
      <w:r w:rsidRPr="00D834E3">
        <w:lastRenderedPageBreak/>
        <w:tab/>
      </w:r>
      <w:r w:rsidRPr="00D834E3">
        <w:tab/>
        <w:t>Article</w:t>
      </w:r>
      <w:r w:rsidR="00DD5277" w:rsidRPr="00D834E3">
        <w:t xml:space="preserve"> </w:t>
      </w:r>
      <w:r w:rsidRPr="00D834E3">
        <w:t>3</w:t>
      </w:r>
      <w:r w:rsidR="00BC31E9">
        <w:br/>
      </w:r>
      <w:r w:rsidRPr="00D834E3">
        <w:t>Equal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women</w:t>
      </w:r>
    </w:p>
    <w:p w:rsidR="00D34B8C" w:rsidRPr="00D834E3" w:rsidRDefault="00D34B8C" w:rsidP="00D34B8C">
      <w:pPr>
        <w:pStyle w:val="SingleTxtG"/>
      </w:pPr>
      <w:r w:rsidRPr="00D834E3">
        <w:t>34.</w:t>
      </w:r>
      <w:r w:rsidRPr="00D834E3">
        <w:tab/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2010</w:t>
      </w:r>
      <w:r w:rsidR="00DD5277" w:rsidRPr="00D834E3">
        <w:t xml:space="preserve"> </w:t>
      </w:r>
      <w:r w:rsidRPr="00D834E3">
        <w:t>established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equality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equity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one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fundamental</w:t>
      </w:r>
      <w:r w:rsidR="00DD5277" w:rsidRPr="00D834E3">
        <w:t xml:space="preserve"> </w:t>
      </w:r>
      <w:r w:rsidRPr="00D834E3">
        <w:t>underlying</w:t>
      </w:r>
      <w:r w:rsidR="00DD5277" w:rsidRPr="00D834E3">
        <w:t xml:space="preserve"> </w:t>
      </w:r>
      <w:r w:rsidRPr="00D834E3">
        <w:t>principles,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reflected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provisions:</w:t>
      </w:r>
      <w:r w:rsidR="00DD5277" w:rsidRPr="00D834E3">
        <w:t xml:space="preserve"> </w:t>
      </w:r>
    </w:p>
    <w:p w:rsidR="00D34B8C" w:rsidRPr="00D834E3" w:rsidRDefault="00D34B8C" w:rsidP="00166A4E">
      <w:pPr>
        <w:pStyle w:val="SingleTxtG"/>
        <w:ind w:firstLine="567"/>
      </w:pPr>
      <w:r w:rsidRPr="00D834E3">
        <w:t>(a)</w:t>
      </w:r>
      <w:r w:rsidRPr="00D834E3">
        <w:tab/>
        <w:t>Principle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equality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men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condemnation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discrimination;</w:t>
      </w:r>
    </w:p>
    <w:p w:rsidR="00D34B8C" w:rsidRPr="00D834E3" w:rsidRDefault="00D34B8C" w:rsidP="00166A4E">
      <w:pPr>
        <w:pStyle w:val="SingleTxtG"/>
        <w:ind w:firstLine="567"/>
      </w:pPr>
      <w:r w:rsidRPr="00D834E3">
        <w:t>(b)</w:t>
      </w:r>
      <w:r w:rsidRPr="00D834E3">
        <w:tab/>
        <w:t>Commitment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promoting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administrative</w:t>
      </w:r>
      <w:r w:rsidR="00DD5277" w:rsidRPr="00D834E3">
        <w:t xml:space="preserve"> </w:t>
      </w:r>
      <w:r w:rsidRPr="00D834E3">
        <w:t>conditions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real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effective</w:t>
      </w:r>
      <w:r w:rsidR="00DD5277" w:rsidRPr="00D834E3">
        <w:t xml:space="preserve"> </w:t>
      </w:r>
      <w:r w:rsidRPr="00D834E3">
        <w:t>equality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taking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necessary</w:t>
      </w:r>
      <w:r w:rsidR="00DD5277" w:rsidRPr="00D834E3">
        <w:t xml:space="preserve"> </w:t>
      </w:r>
      <w:r w:rsidRPr="00D834E3">
        <w:t>steps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prevent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combat</w:t>
      </w:r>
      <w:r w:rsidR="00DD5277" w:rsidRPr="00D834E3">
        <w:t xml:space="preserve"> </w:t>
      </w:r>
      <w:r w:rsidRPr="00D834E3">
        <w:t>discrimination,</w:t>
      </w:r>
      <w:r w:rsidR="00DD5277" w:rsidRPr="00D834E3">
        <w:t xml:space="preserve"> </w:t>
      </w:r>
      <w:r w:rsidRPr="00D834E3">
        <w:t>marginalization,</w:t>
      </w:r>
      <w:r w:rsidR="00DD5277" w:rsidRPr="00D834E3">
        <w:t xml:space="preserve"> </w:t>
      </w:r>
      <w:r w:rsidRPr="00D834E3">
        <w:t>vulnerability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exclusion;</w:t>
      </w:r>
    </w:p>
    <w:p w:rsidR="00D34B8C" w:rsidRPr="00D834E3" w:rsidRDefault="00D34B8C" w:rsidP="00166A4E">
      <w:pPr>
        <w:pStyle w:val="SingleTxtG"/>
        <w:ind w:firstLine="567"/>
      </w:pPr>
      <w:r w:rsidRPr="00D834E3">
        <w:t>(c)</w:t>
      </w:r>
      <w:r w:rsidRPr="00D834E3">
        <w:tab/>
        <w:t>Women’s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life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violence;</w:t>
      </w:r>
    </w:p>
    <w:p w:rsidR="00D34B8C" w:rsidRPr="00D834E3" w:rsidRDefault="00D34B8C" w:rsidP="00166A4E">
      <w:pPr>
        <w:pStyle w:val="SingleTxtG"/>
        <w:ind w:firstLine="567"/>
      </w:pPr>
      <w:r w:rsidRPr="00D834E3">
        <w:t>(d)</w:t>
      </w:r>
      <w:r w:rsidRPr="00D834E3">
        <w:tab/>
        <w:t>Article</w:t>
      </w:r>
      <w:r w:rsidR="00DD5277" w:rsidRPr="00D834E3">
        <w:t xml:space="preserve"> </w:t>
      </w:r>
      <w:r w:rsidRPr="00D834E3">
        <w:t>39,</w:t>
      </w:r>
      <w:r w:rsidR="00DD5277" w:rsidRPr="00D834E3">
        <w:t xml:space="preserve"> </w:t>
      </w:r>
      <w:r w:rsidRPr="00D834E3">
        <w:t>paragraph</w:t>
      </w:r>
      <w:r w:rsidR="00DD5277" w:rsidRPr="00D834E3">
        <w:t xml:space="preserve"> </w:t>
      </w:r>
      <w:r w:rsidRPr="00D834E3">
        <w:t>5,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stipulates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responsibility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promote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participation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men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nominations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elected</w:t>
      </w:r>
      <w:r w:rsidR="00DD5277" w:rsidRPr="00D834E3">
        <w:t xml:space="preserve"> </w:t>
      </w:r>
      <w:r w:rsidRPr="00D834E3">
        <w:t>office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executive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decision-making</w:t>
      </w:r>
      <w:r w:rsidR="00DD5277" w:rsidRPr="00D834E3">
        <w:t xml:space="preserve"> </w:t>
      </w:r>
      <w:r w:rsidRPr="00D834E3">
        <w:t>bodies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sphere,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administration</w:t>
      </w:r>
      <w:r w:rsidR="00DD5277" w:rsidRPr="00D834E3">
        <w:t xml:space="preserve"> </w:t>
      </w:r>
      <w:r w:rsidRPr="00D834E3">
        <w:t>justice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oversight</w:t>
      </w:r>
      <w:r w:rsidR="00DD5277" w:rsidRPr="00D834E3">
        <w:t xml:space="preserve"> </w:t>
      </w:r>
      <w:r w:rsidRPr="00D834E3">
        <w:t>agencies;</w:t>
      </w:r>
      <w:r w:rsidR="00DD5277" w:rsidRPr="00D834E3">
        <w:t xml:space="preserve"> </w:t>
      </w:r>
    </w:p>
    <w:p w:rsidR="00D34B8C" w:rsidRPr="00D834E3" w:rsidRDefault="00D34B8C" w:rsidP="00166A4E">
      <w:pPr>
        <w:pStyle w:val="SingleTxtG"/>
        <w:ind w:firstLine="567"/>
      </w:pPr>
      <w:r w:rsidRPr="00D834E3">
        <w:t>(e)</w:t>
      </w:r>
      <w:r w:rsidRPr="00D834E3">
        <w:tab/>
        <w:t>Recognition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economic</w:t>
      </w:r>
      <w:r w:rsidR="00DD5277" w:rsidRPr="00D834E3">
        <w:t xml:space="preserve"> </w:t>
      </w:r>
      <w:r w:rsidRPr="00D834E3">
        <w:t>value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domestic</w:t>
      </w:r>
      <w:r w:rsidR="00DD5277" w:rsidRPr="00D834E3">
        <w:t xml:space="preserve"> </w:t>
      </w:r>
      <w:r w:rsidRPr="00D834E3">
        <w:t>labour,</w:t>
      </w:r>
      <w:r w:rsidR="00DD5277" w:rsidRPr="00D834E3">
        <w:t xml:space="preserve"> </w:t>
      </w:r>
      <w:r w:rsidRPr="00D834E3">
        <w:t>de</w:t>
      </w:r>
      <w:r w:rsidR="00DD5277" w:rsidRPr="00D834E3">
        <w:t xml:space="preserve"> </w:t>
      </w:r>
      <w:r w:rsidRPr="00D834E3">
        <w:t>facto</w:t>
      </w:r>
      <w:r w:rsidR="00DD5277" w:rsidRPr="00D834E3">
        <w:t xml:space="preserve"> </w:t>
      </w:r>
      <w:r w:rsidRPr="00D834E3">
        <w:t>unions,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pay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work,</w:t>
      </w:r>
      <w:r w:rsidR="00DD5277" w:rsidRPr="00D834E3">
        <w:t xml:space="preserve"> </w:t>
      </w:r>
      <w:r w:rsidRPr="00D834E3">
        <w:t>popular</w:t>
      </w:r>
      <w:r w:rsidR="00DD5277" w:rsidRPr="00D834E3">
        <w:t xml:space="preserve"> </w:t>
      </w:r>
      <w:r w:rsidRPr="00D834E3">
        <w:t>legislative</w:t>
      </w:r>
      <w:r w:rsidR="00DD5277" w:rsidRPr="00D834E3">
        <w:t xml:space="preserve"> </w:t>
      </w:r>
      <w:r w:rsidRPr="00D834E3">
        <w:t>initiatives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gender-sensitive</w:t>
      </w:r>
      <w:r w:rsidR="00DD5277" w:rsidRPr="00D834E3">
        <w:t xml:space="preserve"> </w:t>
      </w:r>
      <w:r w:rsidRPr="00D834E3">
        <w:t>language</w:t>
      </w:r>
      <w:r w:rsidR="00DD5277" w:rsidRPr="00D834E3">
        <w:t xml:space="preserve"> </w:t>
      </w:r>
      <w:r w:rsidRPr="00D834E3">
        <w:t>throughout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Constitution.</w:t>
      </w:r>
    </w:p>
    <w:p w:rsidR="00D34B8C" w:rsidRPr="00D834E3" w:rsidRDefault="00D34B8C" w:rsidP="00D34B8C">
      <w:pPr>
        <w:pStyle w:val="SingleTxtG"/>
      </w:pPr>
      <w:r w:rsidRPr="00D834E3">
        <w:t>35.</w:t>
      </w:r>
      <w:r w:rsidRPr="00D834E3">
        <w:tab/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light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above-mentioned</w:t>
      </w:r>
      <w:r w:rsidR="00DD5277" w:rsidRPr="00D834E3">
        <w:t xml:space="preserve"> </w:t>
      </w:r>
      <w:r w:rsidRPr="00D834E3">
        <w:t>articles,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can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considered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three</w:t>
      </w:r>
      <w:r w:rsidR="00DD5277" w:rsidRPr="00D834E3">
        <w:t xml:space="preserve"> </w:t>
      </w:r>
      <w:r w:rsidRPr="00D834E3">
        <w:t>categories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articles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benefit</w:t>
      </w:r>
      <w:r w:rsidR="00DD5277" w:rsidRPr="00D834E3">
        <w:t xml:space="preserve"> </w:t>
      </w:r>
      <w:r w:rsidRPr="00D834E3">
        <w:t>women.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categories</w:t>
      </w:r>
      <w:r w:rsidR="00DD5277" w:rsidRPr="00D834E3">
        <w:t xml:space="preserve"> </w:t>
      </w:r>
      <w:r w:rsidRPr="00D834E3">
        <w:t>constitute</w:t>
      </w:r>
      <w:r w:rsidR="00DD5277" w:rsidRPr="00D834E3">
        <w:t xml:space="preserve"> </w:t>
      </w:r>
      <w:r w:rsidRPr="00D834E3">
        <w:t>significant</w:t>
      </w:r>
      <w:r w:rsidR="00DD5277" w:rsidRPr="00D834E3">
        <w:t xml:space="preserve"> </w:t>
      </w:r>
      <w:r w:rsidRPr="00D834E3">
        <w:t>progress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undoubtedly</w:t>
      </w:r>
      <w:r w:rsidR="00DD5277" w:rsidRPr="00D834E3">
        <w:t xml:space="preserve"> </w:t>
      </w:r>
      <w:r w:rsidRPr="00D834E3">
        <w:t>represent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most</w:t>
      </w:r>
      <w:r w:rsidR="00DD5277" w:rsidRPr="00D834E3">
        <w:t xml:space="preserve"> </w:t>
      </w:r>
      <w:r w:rsidRPr="00D834E3">
        <w:t>substantial</w:t>
      </w:r>
      <w:r w:rsidR="00DD5277" w:rsidRPr="00D834E3">
        <w:t xml:space="preserve"> </w:t>
      </w:r>
      <w:r w:rsidRPr="00D834E3">
        <w:t>gains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terms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constitutional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guarantees:</w:t>
      </w:r>
    </w:p>
    <w:p w:rsidR="00D34B8C" w:rsidRPr="00D834E3" w:rsidRDefault="00D34B8C" w:rsidP="0053688B">
      <w:pPr>
        <w:pStyle w:val="Bullet1G"/>
      </w:pPr>
      <w:r w:rsidRPr="00D834E3">
        <w:t>Those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directly</w:t>
      </w:r>
      <w:r w:rsidR="00DD5277" w:rsidRPr="00D834E3">
        <w:t xml:space="preserve"> </w:t>
      </w:r>
      <w:r w:rsidRPr="00D834E3">
        <w:t>allude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rights;</w:t>
      </w:r>
    </w:p>
    <w:p w:rsidR="00D34B8C" w:rsidRPr="00D834E3" w:rsidRDefault="00D34B8C" w:rsidP="0053688B">
      <w:pPr>
        <w:pStyle w:val="Bullet1G"/>
      </w:pPr>
      <w:r w:rsidRPr="00D834E3">
        <w:t>Those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general</w:t>
      </w:r>
      <w:r w:rsidR="00DD5277" w:rsidRPr="00D834E3">
        <w:t xml:space="preserve"> </w:t>
      </w:r>
      <w:r w:rsidRPr="00D834E3">
        <w:t>nature</w:t>
      </w:r>
      <w:r w:rsidR="00DD5277" w:rsidRPr="00D834E3">
        <w:t xml:space="preserve"> </w:t>
      </w:r>
      <w:r w:rsidRPr="00D834E3">
        <w:t>which,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keeping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principle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equality,</w:t>
      </w:r>
      <w:r w:rsidR="00DD5277" w:rsidRPr="00D834E3">
        <w:t xml:space="preserve"> </w:t>
      </w:r>
      <w:r w:rsidRPr="00D834E3">
        <w:t>implicitly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impact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well;</w:t>
      </w:r>
    </w:p>
    <w:p w:rsidR="00D34B8C" w:rsidRPr="00D834E3" w:rsidRDefault="00D34B8C" w:rsidP="0053688B">
      <w:pPr>
        <w:pStyle w:val="Bullet1G"/>
      </w:pPr>
      <w:r w:rsidRPr="00D834E3">
        <w:t>Those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represent</w:t>
      </w:r>
      <w:r w:rsidR="00DD5277" w:rsidRPr="00D834E3">
        <w:t xml:space="preserve"> </w:t>
      </w:r>
      <w:r w:rsidRPr="00D834E3">
        <w:t>mechanisms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instruments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claiming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protecting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give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particular</w:t>
      </w:r>
      <w:r w:rsidR="00DD5277" w:rsidRPr="00D834E3">
        <w:t xml:space="preserve"> </w:t>
      </w:r>
      <w:r w:rsidRPr="00D834E3">
        <w:t>opportunities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exercise,</w:t>
      </w:r>
      <w:r w:rsidR="00DD5277" w:rsidRPr="00D834E3">
        <w:t xml:space="preserve"> </w:t>
      </w:r>
      <w:r w:rsidRPr="00D834E3">
        <w:t>claim,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protect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rights.</w:t>
      </w:r>
    </w:p>
    <w:p w:rsidR="00D34B8C" w:rsidRPr="00D834E3" w:rsidRDefault="00D34B8C" w:rsidP="00D34B8C">
      <w:pPr>
        <w:pStyle w:val="SingleTxtG"/>
      </w:pPr>
      <w:r w:rsidRPr="00D834E3">
        <w:t>36.</w:t>
      </w:r>
      <w:r w:rsidRPr="00D834E3">
        <w:tab/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State,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women’s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remuneration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men,</w:t>
      </w:r>
      <w:r w:rsidR="00DD5277" w:rsidRPr="00D834E3">
        <w:t xml:space="preserve"> </w:t>
      </w:r>
      <w:r w:rsidRPr="00D834E3">
        <w:t>fully</w:t>
      </w:r>
      <w:r w:rsidR="00DD5277" w:rsidRPr="00D834E3">
        <w:t xml:space="preserve"> </w:t>
      </w:r>
      <w:r w:rsidRPr="00D834E3">
        <w:t>complies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Principle</w:t>
      </w:r>
      <w:r w:rsidR="00DD5277" w:rsidRPr="00D834E3">
        <w:t xml:space="preserve"> </w:t>
      </w:r>
      <w:r w:rsidRPr="00D834E3">
        <w:t>X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Code,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“Male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female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duties”.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ratified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Organization</w:t>
      </w:r>
      <w:r w:rsidR="00DD5277" w:rsidRPr="00D834E3">
        <w:t xml:space="preserve"> </w:t>
      </w:r>
      <w:r w:rsidRPr="00D834E3">
        <w:t>(ILO)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Remuneration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1951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100).</w:t>
      </w:r>
      <w:r w:rsidR="00DD5277" w:rsidRPr="00D834E3">
        <w:t xml:space="preserve"> </w:t>
      </w:r>
      <w:r w:rsidRPr="00D834E3">
        <w:t>Regarding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implementation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provisions,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Department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Equity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responsible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activities</w:t>
      </w:r>
      <w:r w:rsidR="00DD5277" w:rsidRPr="00D834E3">
        <w:t xml:space="preserve"> </w:t>
      </w:r>
      <w:r w:rsidRPr="00D834E3">
        <w:t>related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women's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work.</w:t>
      </w:r>
    </w:p>
    <w:p w:rsidR="00D34B8C" w:rsidRPr="00D834E3" w:rsidRDefault="00D34B8C" w:rsidP="00D34B8C">
      <w:pPr>
        <w:pStyle w:val="SingleTxtG"/>
      </w:pPr>
      <w:r w:rsidRPr="00D834E3">
        <w:t>37.</w:t>
      </w:r>
      <w:r w:rsidRPr="00D834E3">
        <w:tab/>
        <w:t>As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example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exercising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equality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political</w:t>
      </w:r>
      <w:r w:rsidR="00DD5277" w:rsidRPr="00D834E3">
        <w:t xml:space="preserve"> </w:t>
      </w:r>
      <w:r w:rsidRPr="00D834E3">
        <w:t>participation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influential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decision-making</w:t>
      </w:r>
      <w:r w:rsidR="00DD5277" w:rsidRPr="00D834E3">
        <w:t xml:space="preserve"> </w:t>
      </w:r>
      <w:r w:rsidRPr="00D834E3">
        <w:t>positions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currently</w:t>
      </w:r>
      <w:r w:rsidR="00DD5277" w:rsidRPr="00D834E3">
        <w:t xml:space="preserve"> </w:t>
      </w:r>
      <w:r w:rsidRPr="00D834E3">
        <w:t>38</w:t>
      </w:r>
      <w:r w:rsidR="00DD5277" w:rsidRPr="00D834E3">
        <w:t xml:space="preserve"> </w:t>
      </w:r>
      <w:r w:rsidRPr="00D834E3">
        <w:t>female</w:t>
      </w:r>
      <w:r w:rsidR="00DD5277" w:rsidRPr="00D834E3">
        <w:t xml:space="preserve"> </w:t>
      </w:r>
      <w:r w:rsidRPr="00D834E3">
        <w:t>members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parliament,</w:t>
      </w:r>
      <w:r w:rsidR="00DD5277" w:rsidRPr="00D834E3">
        <w:t xml:space="preserve"> </w:t>
      </w:r>
      <w:r w:rsidRPr="00D834E3">
        <w:t>representing</w:t>
      </w:r>
      <w:r w:rsidR="00DD5277" w:rsidRPr="00D834E3">
        <w:t xml:space="preserve"> </w:t>
      </w:r>
      <w:r w:rsidRPr="00D834E3">
        <w:t>20.8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lower</w:t>
      </w:r>
      <w:r w:rsidR="00DD5277" w:rsidRPr="00D834E3">
        <w:t xml:space="preserve"> </w:t>
      </w:r>
      <w:r w:rsidRPr="00D834E3">
        <w:t>house,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three</w:t>
      </w:r>
      <w:r w:rsidR="00DD5277" w:rsidRPr="00D834E3">
        <w:t xml:space="preserve"> </w:t>
      </w:r>
      <w:r w:rsidRPr="00D834E3">
        <w:t>senators,</w:t>
      </w:r>
      <w:r w:rsidR="00DD5277" w:rsidRPr="00D834E3">
        <w:t xml:space="preserve"> </w:t>
      </w:r>
      <w:r w:rsidRPr="00D834E3">
        <w:t>representing</w:t>
      </w:r>
      <w:r w:rsidR="00DD5277" w:rsidRPr="00D834E3">
        <w:t xml:space="preserve"> </w:t>
      </w:r>
      <w:r w:rsidRPr="00D834E3">
        <w:t>9.4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Senate.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2010</w:t>
      </w:r>
      <w:r w:rsidR="00DD5277" w:rsidRPr="00D834E3">
        <w:t xml:space="preserve"> </w:t>
      </w:r>
      <w:r w:rsidRPr="00D834E3">
        <w:t>elections,</w:t>
      </w:r>
      <w:r w:rsidR="00DD5277" w:rsidRPr="00D834E3">
        <w:t xml:space="preserve"> </w:t>
      </w:r>
      <w:r w:rsidRPr="00D834E3">
        <w:t>12</w:t>
      </w:r>
      <w:r w:rsidR="00DD5277" w:rsidRPr="00D834E3">
        <w:t xml:space="preserve"> </w:t>
      </w:r>
      <w:r w:rsidRPr="00D834E3">
        <w:t>female</w:t>
      </w:r>
      <w:r w:rsidR="00DD5277" w:rsidRPr="00D834E3">
        <w:t xml:space="preserve"> </w:t>
      </w:r>
      <w:r w:rsidRPr="00D834E3">
        <w:t>mayors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elected,</w:t>
      </w:r>
      <w:r w:rsidR="00DD5277" w:rsidRPr="00D834E3">
        <w:t xml:space="preserve"> </w:t>
      </w:r>
      <w:r w:rsidRPr="00D834E3">
        <w:t>representing</w:t>
      </w:r>
      <w:r w:rsidR="00DD5277" w:rsidRPr="00D834E3">
        <w:t xml:space="preserve"> </w:t>
      </w:r>
      <w:r w:rsidRPr="00D834E3">
        <w:t>7.7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elected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position,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two</w:t>
      </w:r>
      <w:r w:rsidR="00DD5277" w:rsidRPr="00D834E3">
        <w:t xml:space="preserve"> </w:t>
      </w:r>
      <w:r w:rsidRPr="00D834E3">
        <w:t>percentage</w:t>
      </w:r>
      <w:r w:rsidR="00DD5277" w:rsidRPr="00D834E3">
        <w:t xml:space="preserve"> </w:t>
      </w:r>
      <w:r w:rsidRPr="00D834E3">
        <w:t>points</w:t>
      </w:r>
      <w:r w:rsidR="00DD5277" w:rsidRPr="00D834E3">
        <w:t xml:space="preserve"> </w:t>
      </w:r>
      <w:r w:rsidRPr="00D834E3">
        <w:t>above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current</w:t>
      </w:r>
      <w:r w:rsidR="00DD5277" w:rsidRPr="00D834E3">
        <w:t xml:space="preserve"> </w:t>
      </w:r>
      <w:r w:rsidRPr="00D834E3">
        <w:t>world</w:t>
      </w:r>
      <w:r w:rsidR="00DD5277" w:rsidRPr="00D834E3">
        <w:t xml:space="preserve"> </w:t>
      </w:r>
      <w:r w:rsidRPr="00D834E3">
        <w:t>average.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councillors,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first</w:t>
      </w:r>
      <w:r w:rsidR="00DD5277" w:rsidRPr="00D834E3">
        <w:t xml:space="preserve"> </w:t>
      </w:r>
      <w:r w:rsidRPr="00D834E3">
        <w:t>time</w:t>
      </w:r>
      <w:r w:rsidR="00DD5277" w:rsidRPr="00D834E3">
        <w:t xml:space="preserve"> </w:t>
      </w:r>
      <w:r w:rsidRPr="00D834E3">
        <w:t>ever,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quota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33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reached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2010–2016.</w:t>
      </w:r>
    </w:p>
    <w:p w:rsidR="00D34B8C" w:rsidRPr="00D834E3" w:rsidRDefault="00D34B8C" w:rsidP="00D34B8C">
      <w:pPr>
        <w:pStyle w:val="SingleTxtG"/>
      </w:pPr>
      <w:r w:rsidRPr="00D834E3">
        <w:t>38.</w:t>
      </w:r>
      <w:r w:rsidRPr="00D834E3">
        <w:tab/>
        <w:t>Also</w:t>
      </w:r>
      <w:r w:rsidR="00DD5277" w:rsidRPr="00D834E3">
        <w:t xml:space="preserve"> </w:t>
      </w:r>
      <w:r w:rsidRPr="00D834E3">
        <w:t>noteworthy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second-ever</w:t>
      </w:r>
      <w:r w:rsidR="00DD5277" w:rsidRPr="00D834E3">
        <w:t xml:space="preserve"> </w:t>
      </w:r>
      <w:r w:rsidRPr="00D834E3">
        <w:t>election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woman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Vice</w:t>
      </w:r>
      <w:r w:rsidR="00DD5277" w:rsidRPr="00D834E3">
        <w:t xml:space="preserve"> </w:t>
      </w:r>
      <w:r w:rsidRPr="00D834E3">
        <w:t>President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Republic,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2012,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2012–2016</w:t>
      </w:r>
      <w:r w:rsidR="00DD5277" w:rsidRPr="00D834E3">
        <w:t xml:space="preserve"> </w:t>
      </w:r>
      <w:r w:rsidRPr="00D834E3">
        <w:t>presidential</w:t>
      </w:r>
      <w:r w:rsidR="00DD5277" w:rsidRPr="00D834E3">
        <w:t xml:space="preserve"> </w:t>
      </w:r>
      <w:r w:rsidRPr="00D834E3">
        <w:t>term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office.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first</w:t>
      </w:r>
      <w:r w:rsidR="00DD5277" w:rsidRPr="00D834E3">
        <w:t xml:space="preserve"> </w:t>
      </w:r>
      <w:r w:rsidRPr="00D834E3">
        <w:t>time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</w:t>
      </w:r>
      <w:r w:rsidR="00DD5277" w:rsidRPr="00D834E3">
        <w:t xml:space="preserve"> </w:t>
      </w:r>
      <w:r w:rsidRPr="00D834E3">
        <w:t>had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woman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post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during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2000–2004</w:t>
      </w:r>
      <w:r w:rsidR="00DD5277" w:rsidRPr="00D834E3">
        <w:t xml:space="preserve"> </w:t>
      </w:r>
      <w:r w:rsidRPr="00D834E3">
        <w:t>term.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39.</w:t>
      </w:r>
      <w:r w:rsidRPr="00D834E3">
        <w:tab/>
        <w:t>The</w:t>
      </w:r>
      <w:r w:rsidR="00DD5277" w:rsidRPr="00D834E3">
        <w:t xml:space="preserve"> </w:t>
      </w:r>
      <w:r w:rsidRPr="00D834E3">
        <w:t>adoption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Equity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2007–2017</w:t>
      </w:r>
      <w:r w:rsidR="00DD5277" w:rsidRPr="00D834E3">
        <w:t xml:space="preserve"> </w:t>
      </w:r>
      <w:r w:rsidRPr="00D834E3">
        <w:t>should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mentioned.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based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three</w:t>
      </w:r>
      <w:r w:rsidR="00DD5277" w:rsidRPr="00D834E3">
        <w:t xml:space="preserve"> </w:t>
      </w:r>
      <w:r w:rsidRPr="00D834E3">
        <w:t>strategic</w:t>
      </w:r>
      <w:r w:rsidR="00DD5277" w:rsidRPr="00D834E3">
        <w:t xml:space="preserve"> </w:t>
      </w:r>
      <w:r w:rsidRPr="00D834E3">
        <w:t>aspects:</w:t>
      </w:r>
      <w:r w:rsidR="00DD5277" w:rsidRPr="00D834E3">
        <w:t xml:space="preserve"> </w:t>
      </w:r>
      <w:r w:rsidRPr="00D834E3">
        <w:t>(a)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equality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perspective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lastRenderedPageBreak/>
        <w:t>human</w:t>
      </w:r>
      <w:r w:rsidR="00DD5277" w:rsidRPr="00D834E3">
        <w:t xml:space="preserve"> </w:t>
      </w:r>
      <w:r w:rsidRPr="00D834E3">
        <w:t>rights;</w:t>
      </w:r>
      <w:r w:rsidR="00DD5277" w:rsidRPr="00D834E3">
        <w:t xml:space="preserve"> </w:t>
      </w:r>
      <w:r w:rsidRPr="00D834E3">
        <w:t>(b)</w:t>
      </w:r>
      <w:r w:rsidR="00DD5277" w:rsidRPr="00D834E3">
        <w:t xml:space="preserve"> </w:t>
      </w:r>
      <w:r w:rsidRPr="00D834E3">
        <w:t>mainstreaming,</w:t>
      </w:r>
      <w:r w:rsidR="00DD5277" w:rsidRPr="00D834E3">
        <w:t xml:space="preserve"> </w:t>
      </w:r>
      <w:r w:rsidRPr="00D834E3">
        <w:t>targeting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high-impact</w:t>
      </w:r>
      <w:r w:rsidR="00DD5277" w:rsidRPr="00D834E3">
        <w:t xml:space="preserve"> </w:t>
      </w:r>
      <w:r w:rsidRPr="00D834E3">
        <w:t>pilot</w:t>
      </w:r>
      <w:r w:rsidR="00DD5277" w:rsidRPr="00D834E3">
        <w:t xml:space="preserve"> </w:t>
      </w:r>
      <w:r w:rsidRPr="00D834E3">
        <w:t>testing;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(c)</w:t>
      </w:r>
      <w:r w:rsidR="00DD5277" w:rsidRPr="00D834E3">
        <w:t xml:space="preserve"> </w:t>
      </w:r>
      <w:r w:rsidRPr="00D834E3">
        <w:t>institutional</w:t>
      </w:r>
      <w:r w:rsidR="00DD5277" w:rsidRPr="00D834E3">
        <w:t xml:space="preserve"> </w:t>
      </w:r>
      <w:r w:rsidRPr="00D834E3">
        <w:t>mechanisms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coordinating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preparing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implementation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Plan.</w:t>
      </w:r>
      <w:r w:rsidR="00DD5277" w:rsidRPr="00D834E3">
        <w:t xml:space="preserve"> </w:t>
      </w:r>
      <w:r w:rsidRPr="00D834E3">
        <w:t>Another</w:t>
      </w:r>
      <w:r w:rsidR="00DD5277" w:rsidRPr="00D834E3">
        <w:t xml:space="preserve"> </w:t>
      </w:r>
      <w:r w:rsidRPr="00D834E3">
        <w:t>strategic</w:t>
      </w:r>
      <w:r w:rsidR="00DD5277" w:rsidRPr="00D834E3">
        <w:t xml:space="preserve"> </w:t>
      </w:r>
      <w:r w:rsidRPr="00D834E3">
        <w:t>aspect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establishment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indicators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monitoring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implementation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Plan’s</w:t>
      </w:r>
      <w:r w:rsidR="00DD5277" w:rsidRPr="00D834E3">
        <w:t xml:space="preserve"> </w:t>
      </w:r>
      <w:r w:rsidRPr="00D834E3">
        <w:t>second</w:t>
      </w:r>
      <w:r w:rsidR="00DD5277" w:rsidRPr="00D834E3">
        <w:t xml:space="preserve"> </w:t>
      </w:r>
      <w:r w:rsidRPr="00D834E3">
        <w:t>edition.</w:t>
      </w:r>
    </w:p>
    <w:p w:rsidR="00D34B8C" w:rsidRPr="00D834E3" w:rsidRDefault="00D34B8C" w:rsidP="009C55FC">
      <w:pPr>
        <w:pStyle w:val="H1G"/>
      </w:pPr>
      <w:r w:rsidRPr="00D834E3">
        <w:tab/>
      </w:r>
      <w:r w:rsidRPr="00D834E3">
        <w:tab/>
        <w:t>Article</w:t>
      </w:r>
      <w:r w:rsidR="00DD5277" w:rsidRPr="00D834E3">
        <w:t xml:space="preserve"> </w:t>
      </w:r>
      <w:r w:rsidRPr="00D834E3">
        <w:t>6</w:t>
      </w:r>
      <w:r w:rsidR="009C55FC">
        <w:br/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work;</w:t>
      </w:r>
      <w:r w:rsidR="00DD5277" w:rsidRPr="00D834E3">
        <w:t xml:space="preserve"> </w:t>
      </w:r>
      <w:r w:rsidRPr="00D834E3">
        <w:t>technical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vocational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</w:p>
    <w:p w:rsidR="00D34B8C" w:rsidRPr="00D834E3" w:rsidRDefault="0053688B" w:rsidP="0053688B">
      <w:pPr>
        <w:pStyle w:val="H23G"/>
      </w:pPr>
      <w:r w:rsidRPr="00D834E3">
        <w:tab/>
      </w:r>
      <w:r w:rsidRPr="00D834E3">
        <w:tab/>
      </w:r>
      <w:r w:rsidR="00D34B8C" w:rsidRPr="00D834E3">
        <w:t>Rights,</w:t>
      </w:r>
      <w:r w:rsidR="00DD5277" w:rsidRPr="00D834E3">
        <w:t xml:space="preserve"> </w:t>
      </w:r>
      <w:r w:rsidR="00D34B8C" w:rsidRPr="00D834E3">
        <w:t>protection,</w:t>
      </w:r>
      <w:r w:rsidR="00DD5277" w:rsidRPr="00D834E3">
        <w:t xml:space="preserve"> </w:t>
      </w:r>
      <w:r w:rsidR="00D34B8C" w:rsidRPr="00D834E3">
        <w:t>guarantees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training</w:t>
      </w:r>
    </w:p>
    <w:p w:rsidR="00D34B8C" w:rsidRPr="00D834E3" w:rsidRDefault="00D34B8C" w:rsidP="00D34B8C">
      <w:pPr>
        <w:pStyle w:val="SingleTxtG"/>
      </w:pPr>
      <w:r w:rsidRPr="00D834E3">
        <w:t>40.</w:t>
      </w:r>
      <w:r w:rsidRPr="00D834E3">
        <w:tab/>
        <w:t>Dominican</w:t>
      </w:r>
      <w:r w:rsidR="00DD5277" w:rsidRPr="00D834E3">
        <w:t xml:space="preserve"> </w:t>
      </w:r>
      <w:r w:rsidRPr="00D834E3">
        <w:t>legislation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strong</w:t>
      </w:r>
      <w:r w:rsidR="00DD5277" w:rsidRPr="00D834E3">
        <w:t xml:space="preserve"> </w:t>
      </w:r>
      <w:r w:rsidRPr="00D834E3">
        <w:t>safeguards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general.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rules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framed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consonance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Conventions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enable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carry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“decent</w:t>
      </w:r>
      <w:r w:rsidR="00DD5277" w:rsidRPr="00D834E3">
        <w:t xml:space="preserve"> </w:t>
      </w:r>
      <w:r w:rsidRPr="00D834E3">
        <w:t>working</w:t>
      </w:r>
      <w:r w:rsidR="00DD5277" w:rsidRPr="00D834E3">
        <w:t xml:space="preserve"> </w:t>
      </w:r>
      <w:r w:rsidRPr="00D834E3">
        <w:t>conditions,”</w:t>
      </w:r>
      <w:r w:rsidR="00DD5277" w:rsidRPr="00D834E3">
        <w:t xml:space="preserve"> </w:t>
      </w:r>
      <w:r w:rsidRPr="00D834E3">
        <w:t>i.e.</w:t>
      </w:r>
      <w:r w:rsidR="00DD5277" w:rsidRPr="00D834E3">
        <w:t xml:space="preserve"> </w:t>
      </w:r>
      <w:r w:rsidRPr="00D834E3">
        <w:t>productive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done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fair</w:t>
      </w:r>
      <w:r w:rsidR="00DD5277" w:rsidRPr="00D834E3">
        <w:t xml:space="preserve"> </w:t>
      </w:r>
      <w:r w:rsidRPr="00D834E3">
        <w:t>conditions.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ratified</w:t>
      </w:r>
      <w:r w:rsidR="00DD5277" w:rsidRPr="00D834E3">
        <w:t xml:space="preserve"> </w:t>
      </w:r>
      <w:r w:rsidRPr="00D834E3">
        <w:t>32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Conventions,</w:t>
      </w:r>
      <w:r w:rsidR="00DD5277" w:rsidRPr="00D834E3">
        <w:t xml:space="preserve"> </w:t>
      </w:r>
      <w:r w:rsidRPr="00D834E3">
        <w:t>including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eight</w:t>
      </w:r>
      <w:r w:rsidR="00DD5277" w:rsidRPr="00D834E3">
        <w:t xml:space="preserve"> </w:t>
      </w:r>
      <w:r w:rsidRPr="00D834E3">
        <w:t>core</w:t>
      </w:r>
      <w:r w:rsidR="00DD5277" w:rsidRPr="00D834E3">
        <w:t xml:space="preserve"> </w:t>
      </w:r>
      <w:r w:rsidRPr="00D834E3">
        <w:t>conventions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considered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reflect</w:t>
      </w:r>
      <w:r w:rsidR="00DD5277" w:rsidRPr="00D834E3">
        <w:t xml:space="preserve"> </w:t>
      </w:r>
      <w:r w:rsidRPr="00D834E3">
        <w:t>recognition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freely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choose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work,</w:t>
      </w:r>
      <w:r w:rsidR="00DD5277" w:rsidRPr="00D834E3">
        <w:t xml:space="preserve"> </w:t>
      </w:r>
      <w:r w:rsidRPr="00D834E3">
        <w:t>namely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following:</w:t>
      </w:r>
    </w:p>
    <w:p w:rsidR="00D34B8C" w:rsidRPr="00D834E3" w:rsidRDefault="00D34B8C" w:rsidP="0053688B">
      <w:pPr>
        <w:pStyle w:val="Bullet1G"/>
      </w:pPr>
      <w:r w:rsidRPr="00D834E3">
        <w:t>Forced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1930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29);</w:t>
      </w:r>
    </w:p>
    <w:p w:rsidR="00D34B8C" w:rsidRPr="00D834E3" w:rsidRDefault="00D34B8C" w:rsidP="0053688B">
      <w:pPr>
        <w:pStyle w:val="Bullet1G"/>
      </w:pPr>
      <w:r w:rsidRPr="00D834E3">
        <w:t>Freedom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Association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Organise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1948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87);</w:t>
      </w:r>
    </w:p>
    <w:p w:rsidR="00D34B8C" w:rsidRPr="00D834E3" w:rsidRDefault="00D34B8C" w:rsidP="0053688B">
      <w:pPr>
        <w:pStyle w:val="Bullet1G"/>
      </w:pP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Organize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Collective</w:t>
      </w:r>
      <w:r w:rsidR="00DD5277" w:rsidRPr="00D834E3">
        <w:t xml:space="preserve"> </w:t>
      </w:r>
      <w:r w:rsidRPr="00D834E3">
        <w:t>Bargaining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1949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98);</w:t>
      </w:r>
    </w:p>
    <w:p w:rsidR="00D34B8C" w:rsidRPr="00D834E3" w:rsidRDefault="00D34B8C" w:rsidP="0053688B">
      <w:pPr>
        <w:pStyle w:val="Bullet1G"/>
      </w:pPr>
      <w:r w:rsidRPr="00D834E3">
        <w:t>Equal</w:t>
      </w:r>
      <w:r w:rsidR="00DD5277" w:rsidRPr="00D834E3">
        <w:t xml:space="preserve"> </w:t>
      </w:r>
      <w:r w:rsidRPr="00D834E3">
        <w:t>Remuneration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1951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100);</w:t>
      </w:r>
    </w:p>
    <w:p w:rsidR="00D34B8C" w:rsidRPr="00D834E3" w:rsidRDefault="00D34B8C" w:rsidP="0053688B">
      <w:pPr>
        <w:pStyle w:val="Bullet1G"/>
      </w:pPr>
      <w:r w:rsidRPr="00D834E3">
        <w:t>Abolition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Forced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1957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105);</w:t>
      </w:r>
    </w:p>
    <w:p w:rsidR="00D34B8C" w:rsidRPr="00D834E3" w:rsidRDefault="00D34B8C" w:rsidP="0053688B">
      <w:pPr>
        <w:pStyle w:val="Bullet1G"/>
      </w:pPr>
      <w:r w:rsidRPr="00D834E3">
        <w:t>Discrimination</w:t>
      </w:r>
      <w:r w:rsidR="00DD5277" w:rsidRPr="00D834E3">
        <w:t xml:space="preserve"> </w:t>
      </w:r>
      <w:r w:rsidRPr="00D834E3">
        <w:t>(Employment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Occupation)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1958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111);</w:t>
      </w:r>
    </w:p>
    <w:p w:rsidR="00D34B8C" w:rsidRPr="00D834E3" w:rsidRDefault="00D34B8C" w:rsidP="0053688B">
      <w:pPr>
        <w:pStyle w:val="Bullet1G"/>
      </w:pPr>
      <w:r w:rsidRPr="00D834E3">
        <w:t>Minimum</w:t>
      </w:r>
      <w:r w:rsidR="00DD5277" w:rsidRPr="00D834E3">
        <w:t xml:space="preserve"> </w:t>
      </w:r>
      <w:r w:rsidRPr="00D834E3">
        <w:t>Age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1973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138);</w:t>
      </w:r>
    </w:p>
    <w:p w:rsidR="00D34B8C" w:rsidRPr="00D834E3" w:rsidRDefault="00D34B8C" w:rsidP="0053688B">
      <w:pPr>
        <w:pStyle w:val="Bullet1G"/>
      </w:pPr>
      <w:r w:rsidRPr="00D834E3">
        <w:t>Worst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1999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182).</w:t>
      </w:r>
    </w:p>
    <w:p w:rsidR="00D34B8C" w:rsidRPr="00D834E3" w:rsidRDefault="00D34B8C" w:rsidP="00D34B8C">
      <w:pPr>
        <w:pStyle w:val="SingleTxtG"/>
      </w:pPr>
      <w:r w:rsidRPr="00D834E3">
        <w:t>41.</w:t>
      </w:r>
      <w:r w:rsidRPr="00D834E3">
        <w:tab/>
        <w:t>In</w:t>
      </w:r>
      <w:r w:rsidR="00DD5277" w:rsidRPr="00D834E3">
        <w:t xml:space="preserve"> </w:t>
      </w:r>
      <w:r w:rsidRPr="00D834E3">
        <w:t>addition,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ratified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conventions:</w:t>
      </w:r>
    </w:p>
    <w:p w:rsidR="00D34B8C" w:rsidRPr="00D834E3" w:rsidRDefault="00D34B8C" w:rsidP="0053688B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Employment/Labour</w:t>
      </w:r>
      <w:r w:rsidR="00DD5277" w:rsidRPr="00D834E3">
        <w:t xml:space="preserve"> </w:t>
      </w:r>
      <w:r w:rsidRPr="00D834E3">
        <w:t>Policy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1964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122);</w:t>
      </w:r>
    </w:p>
    <w:p w:rsidR="00D34B8C" w:rsidRPr="00D834E3" w:rsidRDefault="00D34B8C" w:rsidP="0053688B">
      <w:pPr>
        <w:pStyle w:val="Bullet1G"/>
      </w:pPr>
      <w:r w:rsidRPr="00D834E3">
        <w:t>International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Racial</w:t>
      </w:r>
      <w:r w:rsidR="00DD5277" w:rsidRPr="00D834E3">
        <w:t xml:space="preserve"> </w:t>
      </w:r>
      <w:r w:rsidRPr="00D834E3">
        <w:t>Discrimination;</w:t>
      </w:r>
    </w:p>
    <w:p w:rsidR="00D34B8C" w:rsidRPr="00D834E3" w:rsidRDefault="00D34B8C" w:rsidP="0053688B">
      <w:pPr>
        <w:pStyle w:val="Bullet1G"/>
      </w:pPr>
      <w:r w:rsidRPr="00D834E3">
        <w:t>Convention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Discrimination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Women.</w:t>
      </w:r>
    </w:p>
    <w:p w:rsidR="00D34B8C" w:rsidRPr="00D834E3" w:rsidRDefault="00D34B8C" w:rsidP="00D34B8C">
      <w:pPr>
        <w:pStyle w:val="SingleTxtG"/>
      </w:pPr>
      <w:r w:rsidRPr="00D834E3">
        <w:t>42.</w:t>
      </w:r>
      <w:r w:rsidRPr="00D834E3">
        <w:tab/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ratified</w:t>
      </w:r>
      <w:r w:rsidR="00DD5277" w:rsidRPr="00D834E3">
        <w:t xml:space="preserve"> </w:t>
      </w:r>
      <w:r w:rsidRPr="00D834E3">
        <w:t>numerous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conventions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working</w:t>
      </w:r>
      <w:r w:rsidR="00DD5277" w:rsidRPr="00D834E3">
        <w:t xml:space="preserve"> </w:t>
      </w:r>
      <w:r w:rsidRPr="00D834E3">
        <w:t>conditions,</w:t>
      </w:r>
      <w:r w:rsidR="00DD5277" w:rsidRPr="00D834E3">
        <w:t xml:space="preserve"> </w:t>
      </w:r>
      <w:r w:rsidRPr="00D834E3">
        <w:t>including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core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Conventions</w:t>
      </w:r>
      <w:r w:rsidR="00DD5277" w:rsidRPr="00D834E3">
        <w:t xml:space="preserve"> </w:t>
      </w:r>
      <w:r w:rsidRPr="00D834E3">
        <w:t>on:</w:t>
      </w:r>
    </w:p>
    <w:p w:rsidR="00D34B8C" w:rsidRPr="00D834E3" w:rsidRDefault="00D34B8C" w:rsidP="0053688B">
      <w:pPr>
        <w:pStyle w:val="Bullet1G"/>
      </w:pPr>
      <w:r w:rsidRPr="00D834E3">
        <w:t>Freedom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organize;</w:t>
      </w:r>
    </w:p>
    <w:p w:rsidR="00D34B8C" w:rsidRPr="00D834E3" w:rsidRDefault="00D34B8C" w:rsidP="0053688B">
      <w:pPr>
        <w:pStyle w:val="Bullet1G"/>
      </w:pP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unionization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collective</w:t>
      </w:r>
      <w:r w:rsidR="00DD5277" w:rsidRPr="00D834E3">
        <w:t xml:space="preserve"> </w:t>
      </w:r>
      <w:r w:rsidRPr="00D834E3">
        <w:t>bargaining;</w:t>
      </w:r>
    </w:p>
    <w:p w:rsidR="00D34B8C" w:rsidRPr="00D834E3" w:rsidRDefault="00D34B8C" w:rsidP="0053688B">
      <w:pPr>
        <w:pStyle w:val="Bullet1G"/>
      </w:pP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strike;</w:t>
      </w:r>
    </w:p>
    <w:p w:rsidR="00D34B8C" w:rsidRPr="00D834E3" w:rsidRDefault="00D34B8C" w:rsidP="0053688B">
      <w:pPr>
        <w:pStyle w:val="Bullet1G"/>
      </w:pPr>
      <w:r w:rsidRPr="00D834E3">
        <w:t>Abolition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forced</w:t>
      </w:r>
      <w:r w:rsidR="00DD5277" w:rsidRPr="00D834E3">
        <w:t xml:space="preserve"> </w:t>
      </w:r>
      <w:r w:rsidRPr="00D834E3">
        <w:t>labour;</w:t>
      </w:r>
    </w:p>
    <w:p w:rsidR="00D34B8C" w:rsidRPr="00D834E3" w:rsidRDefault="00D34B8C" w:rsidP="0053688B">
      <w:pPr>
        <w:pStyle w:val="Bullet1G"/>
      </w:pP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occupational</w:t>
      </w:r>
      <w:r w:rsidR="00DD5277" w:rsidRPr="00D834E3">
        <w:t xml:space="preserve"> </w:t>
      </w:r>
      <w:r w:rsidRPr="00D834E3">
        <w:t>discrimination;</w:t>
      </w:r>
    </w:p>
    <w:p w:rsidR="00D34B8C" w:rsidRPr="00D834E3" w:rsidRDefault="00D34B8C" w:rsidP="0053688B">
      <w:pPr>
        <w:pStyle w:val="Bullet1G"/>
      </w:pP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worst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labour.</w:t>
      </w:r>
    </w:p>
    <w:p w:rsidR="00D34B8C" w:rsidRPr="00D834E3" w:rsidRDefault="00D34B8C" w:rsidP="00D34B8C">
      <w:pPr>
        <w:pStyle w:val="SingleTxtG"/>
      </w:pPr>
      <w:r w:rsidRPr="00D834E3">
        <w:t>43.</w:t>
      </w:r>
      <w:r w:rsidRPr="00D834E3">
        <w:tab/>
        <w:t>With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view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eliminating</w:t>
      </w:r>
      <w:r w:rsidR="00DD5277" w:rsidRPr="00D834E3">
        <w:t xml:space="preserve"> </w:t>
      </w:r>
      <w:r w:rsidRPr="00D834E3">
        <w:t>discriminatory</w:t>
      </w:r>
      <w:r w:rsidR="00DD5277" w:rsidRPr="00D834E3">
        <w:t xml:space="preserve"> </w:t>
      </w:r>
      <w:r w:rsidRPr="00D834E3">
        <w:t>practices,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pregnancy</w:t>
      </w:r>
      <w:r w:rsidR="00DD5277" w:rsidRPr="00D834E3">
        <w:t xml:space="preserve"> </w:t>
      </w:r>
      <w:r w:rsidRPr="00D834E3">
        <w:t>testing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HIV/AIDS</w:t>
      </w:r>
      <w:r w:rsidR="00DD5277" w:rsidRPr="00D834E3">
        <w:t xml:space="preserve"> </w:t>
      </w:r>
      <w:r w:rsidRPr="00D834E3">
        <w:t>testing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employment,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conducted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outreach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regulation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make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market</w:t>
      </w:r>
      <w:r w:rsidR="00DD5277" w:rsidRPr="00D834E3">
        <w:t xml:space="preserve"> </w:t>
      </w:r>
      <w:r w:rsidRPr="00D834E3">
        <w:t>actors</w:t>
      </w:r>
      <w:r w:rsidR="00DD5277" w:rsidRPr="00D834E3">
        <w:t xml:space="preserve"> </w:t>
      </w:r>
      <w:r w:rsidRPr="00D834E3">
        <w:t>aware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need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workers’</w:t>
      </w:r>
      <w:r w:rsidR="00DD5277" w:rsidRPr="00D834E3">
        <w:t xml:space="preserve"> </w:t>
      </w:r>
      <w:r w:rsidRPr="00D834E3">
        <w:t>rights.</w:t>
      </w:r>
    </w:p>
    <w:p w:rsidR="00D34B8C" w:rsidRPr="00D834E3" w:rsidRDefault="00703FB9" w:rsidP="00703FB9">
      <w:pPr>
        <w:pStyle w:val="H23G"/>
      </w:pPr>
      <w:r w:rsidRPr="00D834E3">
        <w:lastRenderedPageBreak/>
        <w:tab/>
      </w:r>
      <w:r w:rsidRPr="00D834E3">
        <w:tab/>
      </w:r>
      <w:r w:rsidR="00D34B8C" w:rsidRPr="00D834E3">
        <w:t>Employment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employment</w:t>
      </w:r>
      <w:r w:rsidR="00DD5277" w:rsidRPr="00D834E3">
        <w:t xml:space="preserve"> </w:t>
      </w:r>
      <w:r w:rsidR="00D34B8C" w:rsidRPr="00D834E3">
        <w:t>policies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44.</w:t>
      </w:r>
      <w:r w:rsidRPr="00D834E3">
        <w:tab/>
        <w:t>According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latest</w:t>
      </w:r>
      <w:r w:rsidR="00DD5277" w:rsidRPr="00D834E3">
        <w:t xml:space="preserve"> </w:t>
      </w:r>
      <w:r w:rsidRPr="00D834E3">
        <w:t>Continuous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Force</w:t>
      </w:r>
      <w:r w:rsidR="00DD5277" w:rsidRPr="00D834E3">
        <w:t xml:space="preserve"> </w:t>
      </w:r>
      <w:r w:rsidRPr="00D834E3">
        <w:t>Survey,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net</w:t>
      </w:r>
      <w:r w:rsidR="00DD5277" w:rsidRPr="00D834E3">
        <w:t xml:space="preserve"> </w:t>
      </w:r>
      <w:r w:rsidRPr="00D834E3">
        <w:t>increase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109,300</w:t>
      </w:r>
      <w:r w:rsidR="00DD5277" w:rsidRPr="00D834E3">
        <w:t xml:space="preserve"> </w:t>
      </w:r>
      <w:r w:rsidRPr="00D834E3">
        <w:t>jobs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2014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April</w:t>
      </w:r>
      <w:r w:rsidR="00DD5277" w:rsidRPr="00D834E3">
        <w:t xml:space="preserve"> </w:t>
      </w:r>
      <w:r w:rsidRPr="00D834E3">
        <w:t>2015.</w:t>
      </w:r>
      <w:r w:rsidR="00DD5277" w:rsidRPr="00D834E3">
        <w:t xml:space="preserve"> </w:t>
      </w:r>
      <w:r w:rsidRPr="00D834E3">
        <w:t>This,</w:t>
      </w:r>
      <w:r w:rsidR="00DD5277" w:rsidRPr="00D834E3">
        <w:t xml:space="preserve"> </w:t>
      </w:r>
      <w:r w:rsidRPr="00D834E3">
        <w:t>along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235,600</w:t>
      </w:r>
      <w:r w:rsidR="00DD5277" w:rsidRPr="00D834E3">
        <w:t xml:space="preserve"> </w:t>
      </w:r>
      <w:r w:rsidRPr="00D834E3">
        <w:t>jobs</w:t>
      </w:r>
      <w:r w:rsidR="00DD5277" w:rsidRPr="00D834E3">
        <w:t xml:space="preserve"> </w:t>
      </w:r>
      <w:r w:rsidRPr="00D834E3">
        <w:t>created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two</w:t>
      </w:r>
      <w:r w:rsidR="00DD5277" w:rsidRPr="00D834E3">
        <w:t xml:space="preserve"> </w:t>
      </w:r>
      <w:r w:rsidRPr="00D834E3">
        <w:t>years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2014,</w:t>
      </w:r>
      <w:r w:rsidR="00DD5277" w:rsidRPr="00D834E3">
        <w:t xml:space="preserve"> </w:t>
      </w:r>
      <w:r w:rsidRPr="00D834E3">
        <w:t>brings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total</w:t>
      </w:r>
      <w:r w:rsidR="00DD5277" w:rsidRPr="00D834E3">
        <w:t xml:space="preserve"> </w:t>
      </w:r>
      <w:r w:rsidRPr="00D834E3">
        <w:t>number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jobs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344,900.</w:t>
      </w:r>
    </w:p>
    <w:p w:rsidR="00D34B8C" w:rsidRPr="00D834E3" w:rsidRDefault="00D34B8C" w:rsidP="00D34B8C">
      <w:pPr>
        <w:pStyle w:val="SingleTxtG"/>
      </w:pPr>
      <w:r w:rsidRPr="00D834E3">
        <w:t>45.</w:t>
      </w:r>
      <w:r w:rsidRPr="00D834E3">
        <w:tab/>
        <w:t>From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net</w:t>
      </w:r>
      <w:r w:rsidR="00DD5277" w:rsidRPr="00D834E3">
        <w:t xml:space="preserve"> </w:t>
      </w:r>
      <w:r w:rsidRPr="00D834E3">
        <w:t>increase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69,801</w:t>
      </w:r>
      <w:r w:rsidR="00DD5277" w:rsidRPr="00D834E3">
        <w:t xml:space="preserve"> </w:t>
      </w:r>
      <w:r w:rsidRPr="00D834E3">
        <w:t>jobs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economy.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number,</w:t>
      </w:r>
      <w:r w:rsidR="00DD5277" w:rsidRPr="00D834E3">
        <w:t xml:space="preserve"> </w:t>
      </w:r>
      <w:r w:rsidRPr="00D834E3">
        <w:t>94.8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(66,140)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created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April</w:t>
      </w:r>
      <w:r w:rsidR="00DD5277" w:rsidRPr="00D834E3">
        <w:t xml:space="preserve"> </w:t>
      </w:r>
      <w:r w:rsidRPr="00D834E3">
        <w:t>2013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consistent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dynamism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economy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time,</w:t>
      </w:r>
      <w:r w:rsidR="00DD5277" w:rsidRPr="00D834E3">
        <w:t xml:space="preserve"> </w:t>
      </w:r>
      <w:r w:rsidRPr="00D834E3">
        <w:t>while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remaining</w:t>
      </w:r>
      <w:r w:rsidR="00DD5277" w:rsidRPr="00D834E3">
        <w:t xml:space="preserve"> </w:t>
      </w:r>
      <w:r w:rsidRPr="00D834E3">
        <w:t>5.2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(3,661)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created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April</w:t>
      </w:r>
      <w:r w:rsidR="00DD5277" w:rsidRPr="00D834E3">
        <w:t xml:space="preserve"> </w:t>
      </w:r>
      <w:r w:rsidRPr="00D834E3">
        <w:t>2013.</w:t>
      </w:r>
    </w:p>
    <w:p w:rsidR="00D34B8C" w:rsidRPr="00D834E3" w:rsidRDefault="00D34B8C" w:rsidP="00D34B8C">
      <w:pPr>
        <w:pStyle w:val="SingleTxtG"/>
      </w:pPr>
      <w:r w:rsidRPr="00D834E3">
        <w:t>46.</w:t>
      </w:r>
      <w:r w:rsidRPr="00D834E3">
        <w:tab/>
        <w:t>These</w:t>
      </w:r>
      <w:r w:rsidR="00DD5277" w:rsidRPr="00D834E3">
        <w:t xml:space="preserve"> </w:t>
      </w:r>
      <w:r w:rsidRPr="00D834E3">
        <w:t>figures</w:t>
      </w:r>
      <w:r w:rsidR="00DD5277" w:rsidRPr="00D834E3">
        <w:t xml:space="preserve"> </w:t>
      </w:r>
      <w:r w:rsidRPr="00D834E3">
        <w:t>show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turning</w:t>
      </w:r>
      <w:r w:rsidR="00DD5277" w:rsidRPr="00D834E3">
        <w:t xml:space="preserve"> </w:t>
      </w:r>
      <w:r w:rsidRPr="00D834E3">
        <w:t>point</w:t>
      </w:r>
      <w:r w:rsidR="00DD5277" w:rsidRPr="00D834E3">
        <w:t xml:space="preserve"> </w:t>
      </w:r>
      <w:r w:rsidRPr="00D834E3">
        <w:t>occurred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April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when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economy</w:t>
      </w:r>
      <w:r w:rsidR="00DD5277" w:rsidRPr="00D834E3">
        <w:t xml:space="preserve"> </w:t>
      </w:r>
      <w:r w:rsidRPr="00D834E3">
        <w:t>began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recover</w:t>
      </w:r>
      <w:r w:rsidR="00DD5277" w:rsidRPr="00D834E3">
        <w:t xml:space="preserve"> </w:t>
      </w:r>
      <w:r w:rsidRPr="00D834E3">
        <w:t>after</w:t>
      </w:r>
      <w:r w:rsidR="00DD5277" w:rsidRPr="00D834E3">
        <w:t xml:space="preserve"> </w:t>
      </w:r>
      <w:r w:rsidRPr="00D834E3">
        <w:t>growing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barely</w:t>
      </w:r>
      <w:r w:rsidR="00DD5277" w:rsidRPr="00D834E3">
        <w:t xml:space="preserve"> </w:t>
      </w:r>
      <w:r w:rsidRPr="00D834E3">
        <w:t>0.3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first</w:t>
      </w:r>
      <w:r w:rsidR="00DD5277" w:rsidRPr="00D834E3">
        <w:t xml:space="preserve"> </w:t>
      </w:r>
      <w:r w:rsidRPr="00D834E3">
        <w:t>quarter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result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adoption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fiscal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monetary</w:t>
      </w:r>
      <w:r w:rsidR="00DD5277" w:rsidRPr="00D834E3">
        <w:t xml:space="preserve"> </w:t>
      </w:r>
      <w:r w:rsidRPr="00D834E3">
        <w:t>measures.</w:t>
      </w:r>
    </w:p>
    <w:p w:rsidR="00D34B8C" w:rsidRPr="00D834E3" w:rsidRDefault="00703FB9" w:rsidP="00D34B8C">
      <w:pPr>
        <w:pStyle w:val="SingleTxtG"/>
      </w:pPr>
      <w:r w:rsidRPr="00D834E3">
        <w:t>47.</w:t>
      </w:r>
      <w:r w:rsidRPr="00D834E3">
        <w:tab/>
      </w:r>
      <w:r w:rsidR="00D34B8C" w:rsidRPr="00D834E3">
        <w:t>Based</w:t>
      </w:r>
      <w:r w:rsidR="00DD5277" w:rsidRPr="00D834E3">
        <w:t xml:space="preserve"> </w:t>
      </w:r>
      <w:r w:rsidR="00D34B8C" w:rsidRPr="00D834E3">
        <w:t>on</w:t>
      </w:r>
      <w:r w:rsidR="00DD5277" w:rsidRPr="00D834E3">
        <w:t xml:space="preserve"> </w:t>
      </w:r>
      <w:r w:rsidR="00D34B8C" w:rsidRPr="00D834E3">
        <w:t>a</w:t>
      </w:r>
      <w:r w:rsidR="00DD5277" w:rsidRPr="00D834E3">
        <w:t xml:space="preserve"> </w:t>
      </w:r>
      <w:r w:rsidR="00D34B8C" w:rsidRPr="00D834E3">
        <w:t>comparison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October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April</w:t>
      </w:r>
      <w:r w:rsidR="00DD5277" w:rsidRPr="00D834E3">
        <w:t xml:space="preserve"> </w:t>
      </w:r>
      <w:r w:rsidR="00D34B8C" w:rsidRPr="00D834E3">
        <w:t>2013</w:t>
      </w:r>
      <w:r w:rsidR="00DD5277" w:rsidRPr="00D834E3">
        <w:t xml:space="preserve"> </w:t>
      </w:r>
      <w:r w:rsidR="00D34B8C" w:rsidRPr="00D834E3">
        <w:t>surveys,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most</w:t>
      </w:r>
      <w:r w:rsidR="00DD5277" w:rsidRPr="00D834E3">
        <w:t xml:space="preserve"> </w:t>
      </w:r>
      <w:r w:rsidR="00D34B8C" w:rsidRPr="00D834E3">
        <w:t>dynamic</w:t>
      </w:r>
      <w:r w:rsidR="00DD5277" w:rsidRPr="00D834E3">
        <w:t xml:space="preserve"> </w:t>
      </w:r>
      <w:r w:rsidR="00D34B8C" w:rsidRPr="00D834E3">
        <w:t>economic</w:t>
      </w:r>
      <w:r w:rsidR="00DD5277" w:rsidRPr="00D834E3">
        <w:t xml:space="preserve"> </w:t>
      </w:r>
      <w:r w:rsidR="00D34B8C" w:rsidRPr="00D834E3">
        <w:t>activities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terms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employment</w:t>
      </w:r>
      <w:r w:rsidR="00DD5277" w:rsidRPr="00D834E3">
        <w:t xml:space="preserve"> </w:t>
      </w:r>
      <w:r w:rsidR="00D34B8C" w:rsidRPr="00D834E3">
        <w:t>generation</w:t>
      </w:r>
      <w:r w:rsidR="00DD5277" w:rsidRPr="00D834E3">
        <w:t xml:space="preserve"> </w:t>
      </w:r>
      <w:r w:rsidR="00D34B8C" w:rsidRPr="00D834E3">
        <w:t>were:</w:t>
      </w:r>
      <w:r w:rsidR="00DD5277" w:rsidRPr="00D834E3">
        <w:t xml:space="preserve"> </w:t>
      </w:r>
      <w:r w:rsidR="00D34B8C" w:rsidRPr="00D834E3">
        <w:t>other</w:t>
      </w:r>
      <w:r w:rsidR="00DD5277" w:rsidRPr="00D834E3">
        <w:t xml:space="preserve"> </w:t>
      </w:r>
      <w:r w:rsidR="00D34B8C" w:rsidRPr="00D834E3">
        <w:t>services</w:t>
      </w:r>
      <w:r w:rsidR="00DD5277" w:rsidRPr="00D834E3">
        <w:t xml:space="preserve"> </w:t>
      </w:r>
      <w:r w:rsidR="00D34B8C" w:rsidRPr="00D834E3">
        <w:t>(34,013</w:t>
      </w:r>
      <w:r w:rsidR="00DD5277" w:rsidRPr="00D834E3">
        <w:t xml:space="preserve"> </w:t>
      </w:r>
      <w:r w:rsidR="00D34B8C" w:rsidRPr="00D834E3">
        <w:t>jobs);</w:t>
      </w:r>
      <w:r w:rsidR="00DD5277" w:rsidRPr="00D834E3">
        <w:t xml:space="preserve"> </w:t>
      </w:r>
      <w:r w:rsidR="00D34B8C" w:rsidRPr="00D834E3">
        <w:t>construction</w:t>
      </w:r>
      <w:r w:rsidR="00DD5277" w:rsidRPr="00D834E3">
        <w:t xml:space="preserve"> </w:t>
      </w:r>
      <w:r w:rsidR="00D34B8C" w:rsidRPr="00D834E3">
        <w:t>(20,796</w:t>
      </w:r>
      <w:r w:rsidR="00DD5277" w:rsidRPr="00D834E3">
        <w:t xml:space="preserve"> </w:t>
      </w:r>
      <w:r w:rsidR="00D34B8C" w:rsidRPr="00D834E3">
        <w:t>jobs);</w:t>
      </w:r>
      <w:r w:rsidR="00DD5277" w:rsidRPr="00D834E3">
        <w:t xml:space="preserve"> </w:t>
      </w:r>
      <w:r w:rsidR="00D34B8C" w:rsidRPr="00D834E3">
        <w:t>manufacturing</w:t>
      </w:r>
      <w:r w:rsidR="00DD5277" w:rsidRPr="00D834E3">
        <w:t xml:space="preserve"> </w:t>
      </w:r>
      <w:r w:rsidR="00D34B8C" w:rsidRPr="00D834E3">
        <w:t>industries</w:t>
      </w:r>
      <w:r w:rsidR="00DD5277" w:rsidRPr="00D834E3">
        <w:t xml:space="preserve"> </w:t>
      </w:r>
      <w:r w:rsidR="00D34B8C" w:rsidRPr="00D834E3">
        <w:t>(7,938</w:t>
      </w:r>
      <w:r w:rsidR="00DD5277" w:rsidRPr="00D834E3">
        <w:t xml:space="preserve"> </w:t>
      </w:r>
      <w:r w:rsidR="00D34B8C" w:rsidRPr="00D834E3">
        <w:t>jobs);</w:t>
      </w:r>
      <w:r w:rsidR="00DD5277" w:rsidRPr="00D834E3">
        <w:t xml:space="preserve"> </w:t>
      </w:r>
      <w:r w:rsidR="00D34B8C" w:rsidRPr="00D834E3">
        <w:t>public</w:t>
      </w:r>
      <w:r w:rsidR="00DD5277" w:rsidRPr="00D834E3">
        <w:t xml:space="preserve"> </w:t>
      </w:r>
      <w:r w:rsidR="00D34B8C" w:rsidRPr="00D834E3">
        <w:t>administration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defence</w:t>
      </w:r>
      <w:r w:rsidR="00DD5277" w:rsidRPr="00D834E3">
        <w:t xml:space="preserve"> </w:t>
      </w:r>
      <w:r w:rsidR="00D34B8C" w:rsidRPr="00D834E3">
        <w:t>(4,726</w:t>
      </w:r>
      <w:r w:rsidR="00DD5277" w:rsidRPr="00D834E3">
        <w:t xml:space="preserve"> </w:t>
      </w:r>
      <w:r w:rsidR="00D34B8C" w:rsidRPr="00D834E3">
        <w:t>jobs);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hotels,</w:t>
      </w:r>
      <w:r w:rsidR="00DD5277" w:rsidRPr="00D834E3">
        <w:t xml:space="preserve"> </w:t>
      </w:r>
      <w:r w:rsidR="00D34B8C" w:rsidRPr="00D834E3">
        <w:t>bars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restaurants</w:t>
      </w:r>
      <w:r w:rsidR="00DD5277" w:rsidRPr="00D834E3">
        <w:t xml:space="preserve"> </w:t>
      </w:r>
      <w:r w:rsidR="00D34B8C" w:rsidRPr="00D834E3">
        <w:t>(3,598</w:t>
      </w:r>
      <w:r w:rsidR="00DD5277" w:rsidRPr="00D834E3">
        <w:t xml:space="preserve"> </w:t>
      </w:r>
      <w:r w:rsidR="00D34B8C" w:rsidRPr="00D834E3">
        <w:t>jobs).</w:t>
      </w:r>
      <w:r w:rsidR="00DD5277" w:rsidRPr="00D834E3">
        <w:t xml:space="preserve"> </w:t>
      </w:r>
      <w:r w:rsidR="00D34B8C" w:rsidRPr="00D834E3">
        <w:t>There</w:t>
      </w:r>
      <w:r w:rsidR="00DD5277" w:rsidRPr="00D834E3">
        <w:t xml:space="preserve"> </w:t>
      </w:r>
      <w:r w:rsidR="00D34B8C" w:rsidRPr="00D834E3">
        <w:t>was</w:t>
      </w:r>
      <w:r w:rsidR="00DD5277" w:rsidRPr="00D834E3">
        <w:t xml:space="preserve"> </w:t>
      </w:r>
      <w:r w:rsidR="00D34B8C" w:rsidRPr="00D834E3">
        <w:t>a</w:t>
      </w:r>
      <w:r w:rsidR="00DD5277" w:rsidRPr="00D834E3">
        <w:t xml:space="preserve"> </w:t>
      </w:r>
      <w:r w:rsidR="00D34B8C" w:rsidRPr="00D834E3">
        <w:t>significant</w:t>
      </w:r>
      <w:r w:rsidR="00DD5277" w:rsidRPr="00D834E3">
        <w:t xml:space="preserve"> </w:t>
      </w:r>
      <w:r w:rsidR="00D34B8C" w:rsidRPr="00D834E3">
        <w:t>job</w:t>
      </w:r>
      <w:r w:rsidR="00DD5277" w:rsidRPr="00D834E3">
        <w:t xml:space="preserve"> </w:t>
      </w:r>
      <w:r w:rsidR="00D34B8C" w:rsidRPr="00D834E3">
        <w:t>recovery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construction</w:t>
      </w:r>
      <w:r w:rsidR="00DD5277" w:rsidRPr="00D834E3">
        <w:t xml:space="preserve"> </w:t>
      </w:r>
      <w:r w:rsidR="00D34B8C" w:rsidRPr="00D834E3">
        <w:t>sector</w:t>
      </w:r>
      <w:r w:rsidR="00DD5277" w:rsidRPr="00D834E3">
        <w:t xml:space="preserve"> </w:t>
      </w:r>
      <w:r w:rsidR="00D34B8C" w:rsidRPr="00D834E3">
        <w:t>during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second</w:t>
      </w:r>
      <w:r w:rsidR="00DD5277" w:rsidRPr="00D834E3">
        <w:t xml:space="preserve"> </w:t>
      </w:r>
      <w:r w:rsidR="00D34B8C" w:rsidRPr="00D834E3">
        <w:t>half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year,</w:t>
      </w:r>
      <w:r w:rsidR="00DD5277" w:rsidRPr="00D834E3">
        <w:t xml:space="preserve"> </w:t>
      </w:r>
      <w:r w:rsidR="00D34B8C" w:rsidRPr="00D834E3">
        <w:t>consistent</w:t>
      </w:r>
      <w:r w:rsidR="00DD5277" w:rsidRPr="00D834E3">
        <w:t xml:space="preserve"> </w:t>
      </w:r>
      <w:r w:rsidR="00D34B8C" w:rsidRPr="00D834E3">
        <w:t>with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increase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sector’s</w:t>
      </w:r>
      <w:r w:rsidR="00DD5277" w:rsidRPr="00D834E3">
        <w:t xml:space="preserve"> </w:t>
      </w:r>
      <w:r w:rsidR="00D34B8C" w:rsidRPr="00D834E3">
        <w:t>value</w:t>
      </w:r>
      <w:r w:rsidR="00DD5277" w:rsidRPr="00D834E3">
        <w:t xml:space="preserve"> </w:t>
      </w:r>
      <w:r w:rsidR="00D34B8C" w:rsidRPr="00D834E3">
        <w:t>added.</w:t>
      </w:r>
      <w:r w:rsidR="00DD5277" w:rsidRPr="00D834E3">
        <w:t xml:space="preserve"> </w:t>
      </w:r>
    </w:p>
    <w:p w:rsidR="00D34B8C" w:rsidRPr="00D834E3" w:rsidRDefault="00703FB9" w:rsidP="00703FB9">
      <w:pPr>
        <w:pStyle w:val="H4G"/>
      </w:pPr>
      <w:r w:rsidRPr="00D834E3">
        <w:tab/>
      </w:r>
      <w:r w:rsidRPr="00D834E3">
        <w:tab/>
      </w:r>
      <w:r w:rsidR="00D34B8C" w:rsidRPr="00D834E3">
        <w:t>Main</w:t>
      </w:r>
      <w:r w:rsidR="00DD5277" w:rsidRPr="00D834E3">
        <w:t xml:space="preserve"> </w:t>
      </w:r>
      <w:r w:rsidR="00D34B8C" w:rsidRPr="00D834E3">
        <w:t>labour</w:t>
      </w:r>
      <w:r w:rsidR="00DD5277" w:rsidRPr="00D834E3">
        <w:t xml:space="preserve"> </w:t>
      </w:r>
      <w:r w:rsidR="00D34B8C" w:rsidRPr="00D834E3">
        <w:t>market</w:t>
      </w:r>
      <w:r w:rsidR="00DD5277" w:rsidRPr="00D834E3">
        <w:t xml:space="preserve"> </w:t>
      </w:r>
      <w:r w:rsidR="00D34B8C" w:rsidRPr="00D834E3">
        <w:t>indicators</w:t>
      </w:r>
    </w:p>
    <w:p w:rsidR="00D34B8C" w:rsidRPr="00D834E3" w:rsidRDefault="00D34B8C" w:rsidP="00D34B8C">
      <w:pPr>
        <w:pStyle w:val="SingleTxtG"/>
      </w:pPr>
      <w:r w:rsidRPr="00D834E3">
        <w:t>48.</w:t>
      </w:r>
      <w:r w:rsidRPr="00D834E3">
        <w:tab/>
        <w:t>The</w:t>
      </w:r>
      <w:r w:rsidR="00DD5277" w:rsidRPr="00D834E3">
        <w:t xml:space="preserve"> </w:t>
      </w:r>
      <w:r w:rsidRPr="00D834E3">
        <w:t>overall</w:t>
      </w:r>
      <w:r w:rsidR="00DD5277" w:rsidRPr="00D834E3">
        <w:t xml:space="preserve"> </w:t>
      </w:r>
      <w:r w:rsidRPr="00D834E3">
        <w:t>participation</w:t>
      </w:r>
      <w:r w:rsidR="00DD5277" w:rsidRPr="00D834E3">
        <w:t xml:space="preserve"> </w:t>
      </w:r>
      <w:r w:rsidRPr="00D834E3">
        <w:t>rate,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measures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level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activity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market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economy</w:t>
      </w:r>
      <w:r w:rsidR="00DD5277" w:rsidRPr="00D834E3">
        <w:t xml:space="preserve"> </w:t>
      </w:r>
      <w:r w:rsidR="006F14E6" w:rsidRPr="00D834E3">
        <w:t>—</w:t>
      </w:r>
      <w:r w:rsidR="00DD5277" w:rsidRPr="00D834E3">
        <w:t xml:space="preserve"> </w:t>
      </w:r>
      <w:r w:rsidRPr="00D834E3">
        <w:t>defined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ratio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economically</w:t>
      </w:r>
      <w:r w:rsidR="00DD5277" w:rsidRPr="00D834E3">
        <w:t xml:space="preserve"> </w:t>
      </w:r>
      <w:r w:rsidRPr="00D834E3">
        <w:t>active</w:t>
      </w:r>
      <w:r w:rsidR="00DD5277" w:rsidRPr="00D834E3">
        <w:t xml:space="preserve"> </w:t>
      </w:r>
      <w:r w:rsidRPr="00D834E3">
        <w:t>population</w:t>
      </w:r>
      <w:r w:rsidR="00DD5277" w:rsidRPr="00D834E3">
        <w:t xml:space="preserve"> </w:t>
      </w:r>
      <w:r w:rsidRPr="00D834E3">
        <w:t>(composed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employed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unemployed)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working-age</w:t>
      </w:r>
      <w:r w:rsidR="00DD5277" w:rsidRPr="00D834E3">
        <w:t xml:space="preserve"> </w:t>
      </w:r>
      <w:r w:rsidRPr="00D834E3">
        <w:t>population</w:t>
      </w:r>
      <w:r w:rsidR="00DD5277" w:rsidRPr="00D834E3">
        <w:t xml:space="preserve"> </w:t>
      </w:r>
      <w:r w:rsidR="006F14E6" w:rsidRPr="00D834E3">
        <w:t>—</w:t>
      </w:r>
      <w:r w:rsidRPr="00D834E3">
        <w:t>increased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0.1</w:t>
      </w:r>
      <w:r w:rsidR="00DD5277" w:rsidRPr="00D834E3">
        <w:t xml:space="preserve"> </w:t>
      </w:r>
      <w:r w:rsidRPr="00D834E3">
        <w:t>percentage</w:t>
      </w:r>
      <w:r w:rsidR="00DD5277" w:rsidRPr="00D834E3">
        <w:t xml:space="preserve"> </w:t>
      </w:r>
      <w:r w:rsidRPr="00D834E3">
        <w:t>points,</w:t>
      </w:r>
      <w:r w:rsidR="00DD5277" w:rsidRPr="00D834E3">
        <w:t xml:space="preserve"> </w:t>
      </w:r>
      <w:r w:rsidRPr="00D834E3">
        <w:t>rising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56.5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56.6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2013.</w:t>
      </w:r>
    </w:p>
    <w:p w:rsidR="00D34B8C" w:rsidRPr="00D834E3" w:rsidRDefault="00D34B8C" w:rsidP="00D34B8C">
      <w:pPr>
        <w:pStyle w:val="SingleTxtG"/>
      </w:pPr>
      <w:r w:rsidRPr="00D834E3">
        <w:t>49.</w:t>
      </w:r>
      <w:r w:rsidRPr="00D834E3">
        <w:tab/>
        <w:t>The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rate,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ratio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employed</w:t>
      </w:r>
      <w:r w:rsidR="00DD5277" w:rsidRPr="00D834E3">
        <w:t xml:space="preserve"> </w:t>
      </w:r>
      <w:r w:rsidRPr="00D834E3">
        <w:t>population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working-age</w:t>
      </w:r>
      <w:r w:rsidR="00DD5277" w:rsidRPr="00D834E3">
        <w:t xml:space="preserve"> </w:t>
      </w:r>
      <w:r w:rsidRPr="00D834E3">
        <w:t>population</w:t>
      </w:r>
      <w:r w:rsidR="00DD5277" w:rsidRPr="00D834E3">
        <w:t xml:space="preserve"> </w:t>
      </w:r>
      <w:r w:rsidRPr="00D834E3">
        <w:t>over</w:t>
      </w:r>
      <w:r w:rsidR="00DD5277" w:rsidRPr="00D834E3">
        <w:t xml:space="preserve"> </w:t>
      </w:r>
      <w:r w:rsidRPr="00D834E3">
        <w:t>10</w:t>
      </w:r>
      <w:r w:rsidR="00DD5277" w:rsidRPr="00D834E3">
        <w:t xml:space="preserve"> </w:t>
      </w:r>
      <w:r w:rsidRPr="00D834E3">
        <w:t>years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age,</w:t>
      </w:r>
      <w:r w:rsidR="00DD5277" w:rsidRPr="00D834E3">
        <w:t xml:space="preserve"> </w:t>
      </w:r>
      <w:r w:rsidRPr="00D834E3">
        <w:t>remained</w:t>
      </w:r>
      <w:r w:rsidR="00DD5277" w:rsidRPr="00D834E3">
        <w:t xml:space="preserve"> </w:t>
      </w:r>
      <w:r w:rsidRPr="00D834E3">
        <w:t>unchanged,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48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cent,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2013.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analysing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indicator,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reference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working</w:t>
      </w:r>
      <w:r w:rsidR="00DD5277" w:rsidRPr="00D834E3">
        <w:t xml:space="preserve"> </w:t>
      </w:r>
      <w:r w:rsidRPr="00D834E3">
        <w:t>age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15</w:t>
      </w:r>
      <w:r w:rsidR="00DD5277" w:rsidRPr="00D834E3">
        <w:t xml:space="preserve"> </w:t>
      </w:r>
      <w:r w:rsidRPr="00D834E3">
        <w:t>recommended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purposes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comparison,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rate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55.1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2013.</w:t>
      </w:r>
    </w:p>
    <w:p w:rsidR="00D34B8C" w:rsidRPr="00D834E3" w:rsidRDefault="00D34B8C" w:rsidP="00D34B8C">
      <w:pPr>
        <w:pStyle w:val="SingleTxtG"/>
      </w:pPr>
      <w:r w:rsidRPr="00D834E3">
        <w:t>50.</w:t>
      </w:r>
      <w:r w:rsidRPr="00D834E3">
        <w:tab/>
        <w:t>The</w:t>
      </w:r>
      <w:r w:rsidR="00DD5277" w:rsidRPr="00D834E3">
        <w:t xml:space="preserve"> </w:t>
      </w:r>
      <w:r w:rsidRPr="00D834E3">
        <w:t>number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joined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economically</w:t>
      </w:r>
      <w:r w:rsidR="00DD5277" w:rsidRPr="00D834E3">
        <w:t xml:space="preserve"> </w:t>
      </w:r>
      <w:r w:rsidRPr="00D834E3">
        <w:t>active</w:t>
      </w:r>
      <w:r w:rsidR="00DD5277" w:rsidRPr="00D834E3">
        <w:t xml:space="preserve"> </w:t>
      </w:r>
      <w:r w:rsidRPr="00D834E3">
        <w:t>population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April</w:t>
      </w:r>
      <w:r w:rsidR="00DD5277" w:rsidRPr="00D834E3">
        <w:t xml:space="preserve"> </w:t>
      </w:r>
      <w:r w:rsidRPr="00D834E3">
        <w:t>2013</w:t>
      </w:r>
      <w:r w:rsidR="00DD5277" w:rsidRPr="00D834E3">
        <w:t xml:space="preserve"> </w:t>
      </w:r>
      <w:r w:rsidRPr="00D834E3">
        <w:t>grew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proportion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number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jobs</w:t>
      </w:r>
      <w:r w:rsidR="00DD5277" w:rsidRPr="00D834E3">
        <w:t xml:space="preserve"> </w:t>
      </w:r>
      <w:r w:rsidRPr="00D834E3">
        <w:t>created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period.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meant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open</w:t>
      </w:r>
      <w:r w:rsidR="00DD5277" w:rsidRPr="00D834E3">
        <w:t xml:space="preserve"> </w:t>
      </w:r>
      <w:r w:rsidRPr="00D834E3">
        <w:t>unemployment</w:t>
      </w:r>
      <w:r w:rsidR="00DD5277" w:rsidRPr="00D834E3">
        <w:t xml:space="preserve"> </w:t>
      </w:r>
      <w:r w:rsidRPr="00D834E3">
        <w:t>rate</w:t>
      </w:r>
      <w:r w:rsidR="00DD5277" w:rsidRPr="00D834E3">
        <w:t xml:space="preserve"> </w:t>
      </w:r>
      <w:r w:rsidR="006F14E6" w:rsidRPr="00D834E3">
        <w:t>—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measures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share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open</w:t>
      </w:r>
      <w:r w:rsidR="00DD5277" w:rsidRPr="00D834E3">
        <w:t xml:space="preserve"> </w:t>
      </w:r>
      <w:r w:rsidRPr="00D834E3">
        <w:t>unemployed</w:t>
      </w:r>
      <w:r w:rsidR="00DD5277" w:rsidRPr="00D834E3">
        <w:t xml:space="preserve"> </w:t>
      </w:r>
      <w:r w:rsidRPr="00D834E3">
        <w:t>population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actively</w:t>
      </w:r>
      <w:r w:rsidR="00DD5277" w:rsidRPr="00D834E3">
        <w:t xml:space="preserve"> </w:t>
      </w:r>
      <w:r w:rsidRPr="00D834E3">
        <w:t>seeking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during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reference</w:t>
      </w:r>
      <w:r w:rsidR="00DD5277" w:rsidRPr="00D834E3">
        <w:t xml:space="preserve"> </w:t>
      </w:r>
      <w:r w:rsidRPr="00D834E3">
        <w:t>period</w:t>
      </w:r>
      <w:r w:rsidR="00DD5277" w:rsidRPr="00D834E3">
        <w:t xml:space="preserve"> </w:t>
      </w:r>
      <w:r w:rsidRPr="00D834E3">
        <w:t>(the</w:t>
      </w:r>
      <w:r w:rsidR="00DD5277" w:rsidRPr="00D834E3">
        <w:t xml:space="preserve"> </w:t>
      </w:r>
      <w:r w:rsidRPr="00D834E3">
        <w:t>last</w:t>
      </w:r>
      <w:r w:rsidR="00DD5277" w:rsidRPr="00D834E3">
        <w:t xml:space="preserve"> </w:t>
      </w:r>
      <w:r w:rsidRPr="00D834E3">
        <w:t>four</w:t>
      </w:r>
      <w:r w:rsidR="00DD5277" w:rsidRPr="00D834E3">
        <w:t xml:space="preserve"> </w:t>
      </w:r>
      <w:r w:rsidRPr="00D834E3">
        <w:t>weeks)</w:t>
      </w:r>
      <w:r w:rsidR="00DD5277" w:rsidRPr="00D834E3">
        <w:t xml:space="preserve"> </w:t>
      </w:r>
      <w:r w:rsidR="006F14E6" w:rsidRPr="00D834E3">
        <w:t>—</w:t>
      </w:r>
      <w:r w:rsidR="00DD5277" w:rsidRPr="00D834E3">
        <w:t xml:space="preserve"> </w:t>
      </w:r>
      <w:r w:rsidRPr="00D834E3">
        <w:t>remained</w:t>
      </w:r>
      <w:r w:rsidR="00DD5277" w:rsidRPr="00D834E3">
        <w:t xml:space="preserve"> </w:t>
      </w:r>
      <w:r w:rsidRPr="00D834E3">
        <w:t>unchanged,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7.0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51.</w:t>
      </w:r>
      <w:r w:rsidRPr="00D834E3">
        <w:tab/>
        <w:t>The</w:t>
      </w:r>
      <w:r w:rsidR="00DD5277" w:rsidRPr="00D834E3">
        <w:t xml:space="preserve"> </w:t>
      </w:r>
      <w:r w:rsidRPr="00D834E3">
        <w:t>open</w:t>
      </w:r>
      <w:r w:rsidR="00DD5277" w:rsidRPr="00D834E3">
        <w:t xml:space="preserve"> </w:t>
      </w:r>
      <w:r w:rsidRPr="00D834E3">
        <w:t>unemployment</w:t>
      </w:r>
      <w:r w:rsidR="00DD5277" w:rsidRPr="00D834E3">
        <w:t xml:space="preserve"> </w:t>
      </w:r>
      <w:r w:rsidRPr="00D834E3">
        <w:t>rate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close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Latin</w:t>
      </w:r>
      <w:r w:rsidR="00DD5277" w:rsidRPr="00D834E3">
        <w:t xml:space="preserve"> </w:t>
      </w:r>
      <w:r w:rsidRPr="00D834E3">
        <w:t>American</w:t>
      </w:r>
      <w:r w:rsidR="00DD5277" w:rsidRPr="00D834E3">
        <w:t xml:space="preserve"> </w:t>
      </w:r>
      <w:r w:rsidRPr="00D834E3">
        <w:t>average.</w:t>
      </w:r>
    </w:p>
    <w:p w:rsidR="00D34B8C" w:rsidRPr="00D834E3" w:rsidRDefault="00D34B8C" w:rsidP="00D34B8C">
      <w:pPr>
        <w:pStyle w:val="SingleTxtG"/>
      </w:pPr>
      <w:r w:rsidRPr="00D834E3">
        <w:t>52.</w:t>
      </w:r>
      <w:r w:rsidRPr="00D834E3">
        <w:tab/>
        <w:t>The</w:t>
      </w:r>
      <w:r w:rsidR="00DD5277" w:rsidRPr="00D834E3">
        <w:t xml:space="preserve"> </w:t>
      </w:r>
      <w:r w:rsidRPr="00D834E3">
        <w:t>open</w:t>
      </w:r>
      <w:r w:rsidR="00DD5277" w:rsidRPr="00D834E3">
        <w:t xml:space="preserve"> </w:t>
      </w:r>
      <w:r w:rsidRPr="00D834E3">
        <w:t>unemployment</w:t>
      </w:r>
      <w:r w:rsidR="00DD5277" w:rsidRPr="00D834E3">
        <w:t xml:space="preserve"> </w:t>
      </w:r>
      <w:r w:rsidRPr="00D834E3">
        <w:t>rate</w:t>
      </w:r>
      <w:r w:rsidR="00DD5277" w:rsidRPr="00D834E3">
        <w:t xml:space="preserve"> </w:t>
      </w:r>
      <w:r w:rsidRPr="00D834E3">
        <w:t>among</w:t>
      </w:r>
      <w:r w:rsidR="00DD5277" w:rsidRPr="00D834E3">
        <w:t xml:space="preserve"> </w:t>
      </w:r>
      <w:r w:rsidRPr="00D834E3">
        <w:t>young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="006F14E6" w:rsidRPr="00D834E3">
        <w:t>—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segment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population</w:t>
      </w:r>
      <w:r w:rsidR="00DD5277" w:rsidRPr="00D834E3">
        <w:t xml:space="preserve"> </w:t>
      </w:r>
      <w:r w:rsidRPr="00D834E3">
        <w:t>comprising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aged</w:t>
      </w:r>
      <w:r w:rsidR="00DD5277" w:rsidRPr="00D834E3">
        <w:t xml:space="preserve"> </w:t>
      </w:r>
      <w:r w:rsidRPr="00D834E3">
        <w:t>15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24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engaged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acquiring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skills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knowledge</w:t>
      </w:r>
      <w:r w:rsidR="00DD5277" w:rsidRPr="00D834E3">
        <w:t xml:space="preserve"> </w:t>
      </w:r>
      <w:r w:rsidRPr="00D834E3">
        <w:t>needed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enhance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subsequent</w:t>
      </w:r>
      <w:r w:rsidR="00DD5277" w:rsidRPr="00D834E3">
        <w:t xml:space="preserve"> </w:t>
      </w:r>
      <w:r w:rsidRPr="00D834E3">
        <w:t>performance</w:t>
      </w:r>
      <w:r w:rsidR="00DD5277" w:rsidRPr="00D834E3">
        <w:t xml:space="preserve"> </w:t>
      </w:r>
      <w:r w:rsidR="006F14E6" w:rsidRPr="00D834E3">
        <w:t>—</w:t>
      </w:r>
      <w:r w:rsidR="00DD5277" w:rsidRPr="00D834E3">
        <w:t xml:space="preserve"> </w:t>
      </w:r>
      <w:r w:rsidRPr="00D834E3">
        <w:t>increased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1.1</w:t>
      </w:r>
      <w:r w:rsidR="00DD5277" w:rsidRPr="00D834E3">
        <w:t xml:space="preserve"> </w:t>
      </w:r>
      <w:r w:rsidRPr="00D834E3">
        <w:t>percentage</w:t>
      </w:r>
      <w:r w:rsidR="00DD5277" w:rsidRPr="00D834E3">
        <w:t xml:space="preserve"> </w:t>
      </w:r>
      <w:r w:rsidRPr="00D834E3">
        <w:t>points,</w:t>
      </w:r>
      <w:r w:rsidR="00DD5277" w:rsidRPr="00D834E3">
        <w:t xml:space="preserve"> </w:t>
      </w:r>
      <w:r w:rsidRPr="00D834E3">
        <w:t>rising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15.8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16.9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2013.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youth</w:t>
      </w:r>
      <w:r w:rsidR="00DD5277" w:rsidRPr="00D834E3">
        <w:t xml:space="preserve"> </w:t>
      </w:r>
      <w:r w:rsidRPr="00D834E3">
        <w:t>unemployment</w:t>
      </w:r>
      <w:r w:rsidR="00DD5277" w:rsidRPr="00D834E3">
        <w:t xml:space="preserve"> </w:t>
      </w:r>
      <w:r w:rsidRPr="00D834E3">
        <w:t>rate,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most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world’s</w:t>
      </w:r>
      <w:r w:rsidR="00DD5277" w:rsidRPr="00D834E3">
        <w:t xml:space="preserve"> </w:t>
      </w:r>
      <w:r w:rsidRPr="00D834E3">
        <w:t>economies,</w:t>
      </w:r>
      <w:r w:rsidR="00DD5277" w:rsidRPr="00D834E3">
        <w:t xml:space="preserve"> </w:t>
      </w:r>
      <w:r w:rsidRPr="00D834E3">
        <w:t>tends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higher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unemployment</w:t>
      </w:r>
      <w:r w:rsidR="00DD5277" w:rsidRPr="00D834E3">
        <w:t xml:space="preserve"> </w:t>
      </w:r>
      <w:r w:rsidRPr="00D834E3">
        <w:t>rate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economy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whole.</w:t>
      </w:r>
      <w:r w:rsidR="00DD5277" w:rsidRPr="00D834E3">
        <w:t xml:space="preserve"> </w:t>
      </w:r>
    </w:p>
    <w:p w:rsidR="00D34B8C" w:rsidRPr="00D834E3" w:rsidRDefault="00703FB9" w:rsidP="00703FB9">
      <w:pPr>
        <w:pStyle w:val="H4G"/>
      </w:pPr>
      <w:r w:rsidRPr="00D834E3">
        <w:tab/>
      </w:r>
      <w:r w:rsidRPr="00D834E3">
        <w:tab/>
      </w:r>
      <w:r w:rsidR="00D34B8C" w:rsidRPr="00D834E3">
        <w:t>Formal-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informal-sector</w:t>
      </w:r>
      <w:r w:rsidR="00DD5277" w:rsidRPr="00D834E3">
        <w:t xml:space="preserve"> </w:t>
      </w:r>
      <w:r w:rsidR="00D34B8C" w:rsidRPr="00D834E3">
        <w:t>employees</w:t>
      </w:r>
    </w:p>
    <w:p w:rsidR="00D34B8C" w:rsidRPr="00D834E3" w:rsidRDefault="00703FB9" w:rsidP="00D34B8C">
      <w:pPr>
        <w:pStyle w:val="SingleTxtG"/>
      </w:pPr>
      <w:r w:rsidRPr="00D834E3">
        <w:t>53.</w:t>
      </w:r>
      <w:r w:rsidR="00D34B8C" w:rsidRPr="00D834E3">
        <w:tab/>
        <w:t>Since</w:t>
      </w:r>
      <w:r w:rsidR="00DD5277" w:rsidRPr="00D834E3">
        <w:t xml:space="preserve"> </w:t>
      </w:r>
      <w:r w:rsidR="00D34B8C" w:rsidRPr="00D834E3">
        <w:t>October</w:t>
      </w:r>
      <w:r w:rsidR="00DD5277" w:rsidRPr="00D834E3">
        <w:t xml:space="preserve"> </w:t>
      </w:r>
      <w:r w:rsidR="00D34B8C" w:rsidRPr="00D834E3">
        <w:t>2013,</w:t>
      </w:r>
      <w:r w:rsidR="00DD5277" w:rsidRPr="00D834E3">
        <w:t xml:space="preserve"> </w:t>
      </w:r>
      <w:r w:rsidR="00D34B8C" w:rsidRPr="00D834E3">
        <w:t>an</w:t>
      </w:r>
      <w:r w:rsidR="00DD5277" w:rsidRPr="00D834E3">
        <w:t xml:space="preserve"> </w:t>
      </w:r>
      <w:r w:rsidR="00D34B8C" w:rsidRPr="00D834E3">
        <w:t>estimated</w:t>
      </w:r>
      <w:r w:rsidR="00DD5277" w:rsidRPr="00D834E3">
        <w:t xml:space="preserve"> </w:t>
      </w:r>
      <w:r w:rsidR="00D34B8C" w:rsidRPr="00D834E3">
        <w:t>56.2</w:t>
      </w:r>
      <w:r w:rsidR="00DD5277" w:rsidRPr="00D834E3">
        <w:t xml:space="preserve"> </w:t>
      </w:r>
      <w:r w:rsidR="00D34B8C" w:rsidRPr="00D834E3">
        <w:t>per</w:t>
      </w:r>
      <w:r w:rsidR="00DD5277" w:rsidRPr="00D834E3">
        <w:t xml:space="preserve"> </w:t>
      </w:r>
      <w:r w:rsidR="00D34B8C" w:rsidRPr="00D834E3">
        <w:t>cent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employed</w:t>
      </w:r>
      <w:r w:rsidR="00DD5277" w:rsidRPr="00D834E3">
        <w:t xml:space="preserve"> </w:t>
      </w:r>
      <w:r w:rsidR="00D34B8C" w:rsidRPr="00D834E3">
        <w:t>have</w:t>
      </w:r>
      <w:r w:rsidR="00DD5277" w:rsidRPr="00D834E3">
        <w:t xml:space="preserve"> </w:t>
      </w:r>
      <w:r w:rsidR="00D34B8C" w:rsidRPr="00D834E3">
        <w:t>been</w:t>
      </w:r>
      <w:r w:rsidR="00DD5277" w:rsidRPr="00D834E3">
        <w:t xml:space="preserve"> </w:t>
      </w:r>
      <w:r w:rsidR="00D34B8C" w:rsidRPr="00D834E3">
        <w:t>working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informal</w:t>
      </w:r>
      <w:r w:rsidR="00DD5277" w:rsidRPr="00D834E3">
        <w:t xml:space="preserve"> </w:t>
      </w:r>
      <w:r w:rsidR="00D34B8C" w:rsidRPr="00D834E3">
        <w:t>sector.</w:t>
      </w:r>
      <w:r w:rsidR="00DD5277" w:rsidRPr="00D834E3">
        <w:t xml:space="preserve"> </w:t>
      </w:r>
      <w:r w:rsidR="00D34B8C" w:rsidRPr="00D834E3">
        <w:t>This</w:t>
      </w:r>
      <w:r w:rsidR="00DD5277" w:rsidRPr="00D834E3">
        <w:t xml:space="preserve"> </w:t>
      </w:r>
      <w:r w:rsidR="00D34B8C" w:rsidRPr="00D834E3">
        <w:t>means</w:t>
      </w:r>
      <w:r w:rsidR="00DD5277" w:rsidRPr="00D834E3">
        <w:t xml:space="preserve"> </w:t>
      </w:r>
      <w:r w:rsidR="00D34B8C" w:rsidRPr="00D834E3">
        <w:t>that</w:t>
      </w:r>
      <w:r w:rsidR="00DD5277" w:rsidRPr="00D834E3">
        <w:t xml:space="preserve"> </w:t>
      </w:r>
      <w:r w:rsidR="00D34B8C" w:rsidRPr="00D834E3">
        <w:t>56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every</w:t>
      </w:r>
      <w:r w:rsidR="00DD5277" w:rsidRPr="00D834E3">
        <w:t xml:space="preserve"> </w:t>
      </w:r>
      <w:r w:rsidR="00D34B8C" w:rsidRPr="00D834E3">
        <w:t>100</w:t>
      </w:r>
      <w:r w:rsidR="00DD5277" w:rsidRPr="00D834E3">
        <w:t xml:space="preserve"> </w:t>
      </w:r>
      <w:r w:rsidR="00D34B8C" w:rsidRPr="00D834E3">
        <w:t>employees</w:t>
      </w:r>
      <w:r w:rsidR="00DD5277" w:rsidRPr="00D834E3">
        <w:t xml:space="preserve"> </w:t>
      </w:r>
      <w:r w:rsidR="00D34B8C" w:rsidRPr="00D834E3">
        <w:t>work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establishments</w:t>
      </w:r>
      <w:r w:rsidR="00DD5277" w:rsidRPr="00D834E3">
        <w:t xml:space="preserve"> </w:t>
      </w:r>
      <w:r w:rsidR="00D34B8C" w:rsidRPr="00D834E3">
        <w:t>with</w:t>
      </w:r>
      <w:r w:rsidR="00DD5277" w:rsidRPr="00D834E3">
        <w:t xml:space="preserve"> </w:t>
      </w:r>
      <w:r w:rsidR="00D34B8C" w:rsidRPr="00D834E3">
        <w:t>less</w:t>
      </w:r>
      <w:r w:rsidR="00DD5277" w:rsidRPr="00D834E3">
        <w:t xml:space="preserve"> </w:t>
      </w:r>
      <w:r w:rsidR="00D34B8C" w:rsidRPr="00D834E3">
        <w:t>than</w:t>
      </w:r>
      <w:r w:rsidR="00DD5277" w:rsidRPr="00D834E3">
        <w:t xml:space="preserve"> </w:t>
      </w:r>
      <w:r w:rsidR="00D34B8C" w:rsidRPr="00D834E3">
        <w:t>five</w:t>
      </w:r>
      <w:r w:rsidR="00DD5277" w:rsidRPr="00D834E3">
        <w:t xml:space="preserve"> </w:t>
      </w:r>
      <w:r w:rsidR="00D34B8C" w:rsidRPr="00D834E3">
        <w:t>employees,</w:t>
      </w:r>
      <w:r w:rsidR="00DD5277" w:rsidRPr="00D834E3">
        <w:t xml:space="preserve"> </w:t>
      </w:r>
      <w:r w:rsidR="00D34B8C" w:rsidRPr="00D834E3">
        <w:t>or</w:t>
      </w:r>
      <w:r w:rsidR="00DD5277" w:rsidRPr="00D834E3">
        <w:t xml:space="preserve"> </w:t>
      </w:r>
      <w:r w:rsidR="00D34B8C" w:rsidRPr="00D834E3">
        <w:t>engage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own-account</w:t>
      </w:r>
      <w:r w:rsidR="00DD5277" w:rsidRPr="00D834E3">
        <w:t xml:space="preserve"> </w:t>
      </w:r>
      <w:r w:rsidR="00D34B8C" w:rsidRPr="00D834E3">
        <w:t>activities</w:t>
      </w:r>
      <w:r w:rsidR="00DD5277" w:rsidRPr="00D834E3">
        <w:t xml:space="preserve"> </w:t>
      </w:r>
      <w:r w:rsidR="00D34B8C" w:rsidRPr="00D834E3">
        <w:t>or</w:t>
      </w:r>
      <w:r w:rsidR="00DD5277" w:rsidRPr="00D834E3">
        <w:t xml:space="preserve"> </w:t>
      </w:r>
      <w:r w:rsidR="00D34B8C" w:rsidRPr="00D834E3">
        <w:t>as</w:t>
      </w:r>
      <w:r w:rsidR="00DD5277" w:rsidRPr="00D834E3">
        <w:t xml:space="preserve"> </w:t>
      </w:r>
      <w:r w:rsidR="00D34B8C" w:rsidRPr="00D834E3">
        <w:t>employers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lastRenderedPageBreak/>
        <w:t>following</w:t>
      </w:r>
      <w:r w:rsidR="00DD5277" w:rsidRPr="00D834E3">
        <w:t xml:space="preserve"> </w:t>
      </w:r>
      <w:r w:rsidR="00D34B8C" w:rsidRPr="00D834E3">
        <w:t>occupations:</w:t>
      </w:r>
      <w:r w:rsidR="00DD5277" w:rsidRPr="00D834E3">
        <w:t xml:space="preserve"> </w:t>
      </w:r>
      <w:r w:rsidR="00D34B8C" w:rsidRPr="00D834E3">
        <w:t>farmers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stock</w:t>
      </w:r>
      <w:r w:rsidR="00DD5277" w:rsidRPr="00D834E3">
        <w:t xml:space="preserve"> </w:t>
      </w:r>
      <w:r w:rsidR="00D34B8C" w:rsidRPr="00D834E3">
        <w:t>raisers,</w:t>
      </w:r>
      <w:r w:rsidR="00DD5277" w:rsidRPr="00D834E3">
        <w:t xml:space="preserve"> </w:t>
      </w:r>
      <w:r w:rsidR="00D34B8C" w:rsidRPr="00D834E3">
        <w:t>operators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drivers,</w:t>
      </w:r>
      <w:r w:rsidR="00DD5277" w:rsidRPr="00D834E3">
        <w:t xml:space="preserve"> </w:t>
      </w:r>
      <w:r w:rsidR="00D34B8C" w:rsidRPr="00D834E3">
        <w:t>craftspeople,</w:t>
      </w:r>
      <w:r w:rsidR="00DD5277" w:rsidRPr="00D834E3">
        <w:t xml:space="preserve"> </w:t>
      </w:r>
      <w:r w:rsidR="00D34B8C" w:rsidRPr="00D834E3">
        <w:t>traders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sellers,</w:t>
      </w:r>
      <w:r w:rsidR="00DD5277" w:rsidRPr="00D834E3">
        <w:t xml:space="preserve"> </w:t>
      </w:r>
      <w:r w:rsidR="00D34B8C" w:rsidRPr="00D834E3">
        <w:t>domestic</w:t>
      </w:r>
      <w:r w:rsidR="00DD5277" w:rsidRPr="00D834E3">
        <w:t xml:space="preserve"> </w:t>
      </w:r>
      <w:r w:rsidR="00D34B8C" w:rsidRPr="00D834E3">
        <w:t>workers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unremunerated</w:t>
      </w:r>
      <w:r w:rsidR="00DD5277" w:rsidRPr="00D834E3">
        <w:t xml:space="preserve"> </w:t>
      </w:r>
      <w:r w:rsidR="00D34B8C" w:rsidRPr="00D834E3">
        <w:t>workers.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remaining</w:t>
      </w:r>
      <w:r w:rsidR="00DD5277" w:rsidRPr="00D834E3">
        <w:t xml:space="preserve"> </w:t>
      </w:r>
      <w:r w:rsidR="00D34B8C" w:rsidRPr="00D834E3">
        <w:t>43.8</w:t>
      </w:r>
      <w:r w:rsidR="00DD5277" w:rsidRPr="00D834E3">
        <w:t xml:space="preserve"> </w:t>
      </w:r>
      <w:r w:rsidR="00D34B8C" w:rsidRPr="00D834E3">
        <w:t>per</w:t>
      </w:r>
      <w:r w:rsidR="00DD5277" w:rsidRPr="00D834E3">
        <w:t xml:space="preserve"> </w:t>
      </w:r>
      <w:r w:rsidR="00D34B8C" w:rsidRPr="00D834E3">
        <w:t>cent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employed</w:t>
      </w:r>
      <w:r w:rsidR="00DD5277" w:rsidRPr="00D834E3">
        <w:t xml:space="preserve"> </w:t>
      </w:r>
      <w:r w:rsidR="00D34B8C" w:rsidRPr="00D834E3">
        <w:t>are</w:t>
      </w:r>
      <w:r w:rsidR="00DD5277" w:rsidRPr="00D834E3">
        <w:t xml:space="preserve"> </w:t>
      </w:r>
      <w:r w:rsidR="00D34B8C" w:rsidRPr="00D834E3">
        <w:t>part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formal</w:t>
      </w:r>
      <w:r w:rsidR="00DD5277" w:rsidRPr="00D834E3">
        <w:t xml:space="preserve"> </w:t>
      </w:r>
      <w:r w:rsidR="00D34B8C" w:rsidRPr="00D834E3">
        <w:t>sector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economy.</w:t>
      </w:r>
      <w:r w:rsidR="00DD5277" w:rsidRPr="00D834E3">
        <w:t xml:space="preserve"> </w:t>
      </w:r>
      <w:r w:rsidR="00D34B8C" w:rsidRPr="00D834E3">
        <w:t>It</w:t>
      </w:r>
      <w:r w:rsidR="00DD5277" w:rsidRPr="00D834E3">
        <w:t xml:space="preserve"> </w:t>
      </w:r>
      <w:r w:rsidR="00D34B8C" w:rsidRPr="00D834E3">
        <w:t>is</w:t>
      </w:r>
      <w:r w:rsidR="00DD5277" w:rsidRPr="00D834E3">
        <w:t xml:space="preserve"> </w:t>
      </w:r>
      <w:r w:rsidR="00D34B8C" w:rsidRPr="00D834E3">
        <w:t>noteworthy</w:t>
      </w:r>
      <w:r w:rsidR="00DD5277" w:rsidRPr="00D834E3">
        <w:t xml:space="preserve"> </w:t>
      </w:r>
      <w:r w:rsidR="00D34B8C" w:rsidRPr="00D834E3">
        <w:t>that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percentage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those</w:t>
      </w:r>
      <w:r w:rsidR="00DD5277" w:rsidRPr="00D834E3">
        <w:t xml:space="preserve"> </w:t>
      </w:r>
      <w:r w:rsidR="00D34B8C" w:rsidRPr="00D834E3">
        <w:t>working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informal</w:t>
      </w:r>
      <w:r w:rsidR="00DD5277" w:rsidRPr="00D834E3">
        <w:t xml:space="preserve"> </w:t>
      </w:r>
      <w:r w:rsidR="00D34B8C" w:rsidRPr="00D834E3">
        <w:t>sector</w:t>
      </w:r>
      <w:r w:rsidR="00DD5277" w:rsidRPr="00D834E3">
        <w:t xml:space="preserve"> </w:t>
      </w:r>
      <w:r w:rsidR="00D34B8C" w:rsidRPr="00D834E3">
        <w:t>decreased</w:t>
      </w:r>
      <w:r w:rsidR="00DD5277" w:rsidRPr="00D834E3">
        <w:t xml:space="preserve"> </w:t>
      </w:r>
      <w:r w:rsidR="00D34B8C" w:rsidRPr="00D834E3">
        <w:t>by</w:t>
      </w:r>
      <w:r w:rsidR="00DD5277" w:rsidRPr="00D834E3">
        <w:t xml:space="preserve"> </w:t>
      </w:r>
      <w:r w:rsidR="00D34B8C" w:rsidRPr="00D834E3">
        <w:t>1.6</w:t>
      </w:r>
      <w:r w:rsidR="00DD5277" w:rsidRPr="00D834E3">
        <w:t xml:space="preserve"> </w:t>
      </w:r>
      <w:r w:rsidR="00D34B8C" w:rsidRPr="00D834E3">
        <w:t>percentage</w:t>
      </w:r>
      <w:r w:rsidR="00DD5277" w:rsidRPr="00D834E3">
        <w:t xml:space="preserve"> </w:t>
      </w:r>
      <w:r w:rsidR="00D34B8C" w:rsidRPr="00D834E3">
        <w:t>points</w:t>
      </w:r>
      <w:r w:rsidR="00DD5277" w:rsidRPr="00D834E3">
        <w:t xml:space="preserve"> </w:t>
      </w:r>
      <w:r w:rsidR="00D34B8C" w:rsidRPr="00D834E3">
        <w:t>between</w:t>
      </w:r>
      <w:r w:rsidR="00DD5277" w:rsidRPr="00D834E3">
        <w:t xml:space="preserve"> </w:t>
      </w:r>
      <w:r w:rsidR="00D34B8C" w:rsidRPr="00D834E3">
        <w:t>October</w:t>
      </w:r>
      <w:r w:rsidR="00DD5277" w:rsidRPr="00D834E3">
        <w:t xml:space="preserve"> </w:t>
      </w:r>
      <w:r w:rsidR="00D34B8C" w:rsidRPr="00D834E3">
        <w:t>2012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October</w:t>
      </w:r>
      <w:r w:rsidR="00DD5277" w:rsidRPr="00D834E3">
        <w:t xml:space="preserve"> </w:t>
      </w:r>
      <w:r w:rsidR="00D34B8C" w:rsidRPr="00D834E3">
        <w:t>2013.</w:t>
      </w:r>
    </w:p>
    <w:p w:rsidR="00D34B8C" w:rsidRPr="00D834E3" w:rsidRDefault="00703FB9" w:rsidP="00703FB9">
      <w:pPr>
        <w:pStyle w:val="H4G"/>
      </w:pPr>
      <w:r w:rsidRPr="00D834E3">
        <w:tab/>
      </w:r>
      <w:r w:rsidRPr="00D834E3">
        <w:tab/>
      </w:r>
      <w:r w:rsidR="00D34B8C" w:rsidRPr="00D834E3">
        <w:t>Wages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working</w:t>
      </w:r>
      <w:r w:rsidR="00DD5277" w:rsidRPr="00D834E3">
        <w:t xml:space="preserve"> </w:t>
      </w:r>
      <w:r w:rsidR="00D34B8C" w:rsidRPr="00D834E3">
        <w:t>hours</w:t>
      </w:r>
    </w:p>
    <w:p w:rsidR="00D34B8C" w:rsidRPr="00D834E3" w:rsidRDefault="00D34B8C" w:rsidP="00D34B8C">
      <w:pPr>
        <w:pStyle w:val="SingleTxtG"/>
      </w:pPr>
      <w:r w:rsidRPr="00D834E3">
        <w:t>54.</w:t>
      </w:r>
      <w:r w:rsidRPr="00D834E3">
        <w:tab/>
        <w:t>The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hourly</w:t>
      </w:r>
      <w:r w:rsidR="00DD5277" w:rsidRPr="00D834E3">
        <w:t xml:space="preserve"> </w:t>
      </w:r>
      <w:r w:rsidRPr="00D834E3">
        <w:t>wage</w:t>
      </w:r>
      <w:r w:rsidR="00DD5277" w:rsidRPr="00D834E3">
        <w:t xml:space="preserve"> </w:t>
      </w:r>
      <w:r w:rsidRPr="00D834E3">
        <w:t>increased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7.5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rising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75.71/hour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81.42/hour.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number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working</w:t>
      </w:r>
      <w:r w:rsidR="00DD5277" w:rsidRPr="00D834E3">
        <w:t xml:space="preserve"> </w:t>
      </w:r>
      <w:r w:rsidRPr="00D834E3">
        <w:t>hours</w:t>
      </w:r>
      <w:r w:rsidR="00DD5277" w:rsidRPr="00D834E3">
        <w:t xml:space="preserve"> </w:t>
      </w:r>
      <w:r w:rsidRPr="00D834E3">
        <w:t>remained</w:t>
      </w:r>
      <w:r w:rsidR="00DD5277" w:rsidRPr="00D834E3">
        <w:t xml:space="preserve"> </w:t>
      </w:r>
      <w:r w:rsidRPr="00D834E3">
        <w:t>stable,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about</w:t>
      </w:r>
      <w:r w:rsidR="00DD5277" w:rsidRPr="00D834E3">
        <w:t xml:space="preserve"> </w:t>
      </w:r>
      <w:r w:rsidRPr="00D834E3">
        <w:t>41</w:t>
      </w:r>
      <w:r w:rsidR="00DD5277" w:rsidRPr="00D834E3">
        <w:t xml:space="preserve"> </w:t>
      </w:r>
      <w:r w:rsidRPr="00D834E3">
        <w:t>hours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week.</w:t>
      </w:r>
    </w:p>
    <w:p w:rsidR="00D34B8C" w:rsidRPr="00D834E3" w:rsidRDefault="00D34B8C" w:rsidP="00D34B8C">
      <w:pPr>
        <w:pStyle w:val="SingleTxtG"/>
      </w:pPr>
      <w:r w:rsidRPr="00D834E3">
        <w:t>55.</w:t>
      </w:r>
      <w:r w:rsidRPr="00D834E3">
        <w:tab/>
        <w:t>A</w:t>
      </w:r>
      <w:r w:rsidR="00DD5277" w:rsidRPr="00D834E3">
        <w:t xml:space="preserve"> </w:t>
      </w:r>
      <w:r w:rsidRPr="00D834E3">
        <w:t>survey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workers’</w:t>
      </w:r>
      <w:r w:rsidR="00DD5277" w:rsidRPr="00D834E3">
        <w:t xml:space="preserve"> </w:t>
      </w:r>
      <w:r w:rsidRPr="00D834E3">
        <w:t>income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occupational</w:t>
      </w:r>
      <w:r w:rsidR="00DD5277" w:rsidRPr="00D834E3">
        <w:t xml:space="preserve"> </w:t>
      </w:r>
      <w:r w:rsidRPr="00D834E3">
        <w:t>category</w:t>
      </w:r>
      <w:r w:rsidR="00DD5277" w:rsidRPr="00D834E3">
        <w:t xml:space="preserve"> </w:t>
      </w:r>
      <w:r w:rsidRPr="00D834E3">
        <w:t>shows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employers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own-account</w:t>
      </w:r>
      <w:r w:rsidR="00DD5277" w:rsidRPr="00D834E3">
        <w:t xml:space="preserve"> </w:t>
      </w:r>
      <w:r w:rsidRPr="00D834E3">
        <w:t>employees</w:t>
      </w:r>
      <w:r w:rsidR="00DD5277" w:rsidRPr="00D834E3">
        <w:t xml:space="preserve"> </w:t>
      </w:r>
      <w:r w:rsidRPr="00D834E3">
        <w:t>experienced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greatest</w:t>
      </w:r>
      <w:r w:rsidR="00DD5277" w:rsidRPr="00D834E3">
        <w:t xml:space="preserve"> </w:t>
      </w:r>
      <w:r w:rsidRPr="00D834E3">
        <w:t>increases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wages</w:t>
      </w:r>
      <w:r w:rsidR="00DD5277" w:rsidRPr="00D834E3">
        <w:t xml:space="preserve"> </w:t>
      </w:r>
      <w:r w:rsidR="006F14E6" w:rsidRPr="00D834E3">
        <w:t>—</w:t>
      </w:r>
      <w:r w:rsidR="00DD5277" w:rsidRPr="00D834E3">
        <w:t xml:space="preserve"> </w:t>
      </w:r>
      <w:r w:rsidRPr="00D834E3">
        <w:t>37.7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9.8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cent,</w:t>
      </w:r>
      <w:r w:rsidR="00DD5277" w:rsidRPr="00D834E3">
        <w:t xml:space="preserve"> </w:t>
      </w:r>
      <w:r w:rsidRPr="00D834E3">
        <w:t>respectively</w:t>
      </w:r>
      <w:r w:rsidR="00DD5277" w:rsidRPr="00D834E3">
        <w:t xml:space="preserve"> </w:t>
      </w:r>
      <w:r w:rsidR="006F14E6" w:rsidRPr="00D834E3">
        <w:t>—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2013.</w:t>
      </w:r>
    </w:p>
    <w:p w:rsidR="00D34B8C" w:rsidRPr="00D834E3" w:rsidRDefault="00D34B8C" w:rsidP="00D34B8C">
      <w:pPr>
        <w:pStyle w:val="SingleTxtG"/>
      </w:pPr>
      <w:r w:rsidRPr="00D834E3">
        <w:t>56.</w:t>
      </w:r>
      <w:r w:rsidRPr="00D834E3">
        <w:tab/>
        <w:t>The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hourly</w:t>
      </w:r>
      <w:r w:rsidR="00DD5277" w:rsidRPr="00D834E3">
        <w:t xml:space="preserve"> </w:t>
      </w:r>
      <w:r w:rsidRPr="00D834E3">
        <w:t>wage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formal</w:t>
      </w:r>
      <w:r w:rsidR="00DD5277" w:rsidRPr="00D834E3">
        <w:t xml:space="preserve"> </w:t>
      </w:r>
      <w:r w:rsidRPr="00D834E3">
        <w:t>sector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2013</w:t>
      </w:r>
      <w:r w:rsidR="00DD5277" w:rsidRPr="00D834E3">
        <w:t xml:space="preserve"> </w:t>
      </w:r>
      <w:r w:rsidRPr="00D834E3">
        <w:t>increased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10.4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over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2012,</w:t>
      </w:r>
      <w:r w:rsidR="00DD5277" w:rsidRPr="00D834E3">
        <w:t xml:space="preserve"> </w:t>
      </w:r>
      <w:r w:rsidRPr="00D834E3">
        <w:t>rising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89.45/hour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98.73/hour.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informal</w:t>
      </w:r>
      <w:r w:rsidR="00DD5277" w:rsidRPr="00D834E3">
        <w:t xml:space="preserve"> </w:t>
      </w:r>
      <w:r w:rsidRPr="00D834E3">
        <w:t>sector,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increased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3.4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cent,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65.30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67.52.</w:t>
      </w:r>
    </w:p>
    <w:p w:rsidR="00D34B8C" w:rsidRPr="00D834E3" w:rsidRDefault="00D34B8C" w:rsidP="00D34B8C">
      <w:pPr>
        <w:pStyle w:val="SingleTxtG"/>
      </w:pPr>
      <w:r w:rsidRPr="00D834E3">
        <w:t>57.</w:t>
      </w:r>
      <w:r w:rsidRPr="00D834E3">
        <w:tab/>
        <w:t>The</w:t>
      </w:r>
      <w:r w:rsidR="00DD5277" w:rsidRPr="00D834E3">
        <w:t xml:space="preserve"> </w:t>
      </w:r>
      <w:r w:rsidRPr="00D834E3">
        <w:t>share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employees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percentage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salaried</w:t>
      </w:r>
      <w:r w:rsidR="00DD5277" w:rsidRPr="00D834E3">
        <w:t xml:space="preserve"> </w:t>
      </w:r>
      <w:r w:rsidRPr="00D834E3">
        <w:t>employees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incomes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below</w:t>
      </w:r>
      <w:r w:rsidR="00DD5277" w:rsidRPr="00D834E3">
        <w:t xml:space="preserve"> </w:t>
      </w:r>
      <w:r w:rsidRPr="00D834E3">
        <w:t>two</w:t>
      </w:r>
      <w:r w:rsidR="00DD5277" w:rsidRPr="00D834E3">
        <w:t xml:space="preserve"> </w:t>
      </w:r>
      <w:r w:rsidRPr="00D834E3">
        <w:t>thirds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median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monthly</w:t>
      </w:r>
      <w:r w:rsidR="00DD5277" w:rsidRPr="00D834E3">
        <w:t xml:space="preserve"> </w:t>
      </w:r>
      <w:r w:rsidRPr="00D834E3">
        <w:t>wages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(employees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relatively</w:t>
      </w:r>
      <w:r w:rsidR="00DD5277" w:rsidRPr="00D834E3">
        <w:t xml:space="preserve"> </w:t>
      </w:r>
      <w:r w:rsidRPr="00D834E3">
        <w:t>low</w:t>
      </w:r>
      <w:r w:rsidR="00DD5277" w:rsidRPr="00D834E3">
        <w:t xml:space="preserve"> </w:t>
      </w:r>
      <w:r w:rsidRPr="00D834E3">
        <w:t>salaries)</w:t>
      </w:r>
      <w:r w:rsidR="00DD5277" w:rsidRPr="00D834E3">
        <w:t xml:space="preserve"> </w:t>
      </w:r>
      <w:r w:rsidRPr="00D834E3">
        <w:t>fell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4</w:t>
      </w:r>
      <w:r w:rsidR="00DD5277" w:rsidRPr="00D834E3">
        <w:t xml:space="preserve"> </w:t>
      </w:r>
      <w:r w:rsidRPr="00D834E3">
        <w:t>percentage</w:t>
      </w:r>
      <w:r w:rsidR="00DD5277" w:rsidRPr="00D834E3">
        <w:t xml:space="preserve"> </w:t>
      </w:r>
      <w:r w:rsidRPr="00D834E3">
        <w:t>points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2010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2013.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reflects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relative</w:t>
      </w:r>
      <w:r w:rsidR="00DD5277" w:rsidRPr="00D834E3">
        <w:t xml:space="preserve"> </w:t>
      </w:r>
      <w:r w:rsidRPr="00D834E3">
        <w:t>improvement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distribution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income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work,</w:t>
      </w:r>
      <w:r w:rsidR="00DD5277" w:rsidRPr="00D834E3">
        <w:t xml:space="preserve"> </w:t>
      </w:r>
      <w:r w:rsidRPr="00D834E3">
        <w:t>despite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fact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real</w:t>
      </w:r>
      <w:r w:rsidR="00DD5277" w:rsidRPr="00D834E3">
        <w:t xml:space="preserve"> </w:t>
      </w:r>
      <w:r w:rsidRPr="00D834E3">
        <w:t>terms,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income</w:t>
      </w:r>
      <w:r w:rsidR="00DD5277" w:rsidRPr="00D834E3">
        <w:t xml:space="preserve"> </w:t>
      </w:r>
      <w:r w:rsidRPr="00D834E3">
        <w:t>continues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lag</w:t>
      </w:r>
      <w:r w:rsidR="00DD5277" w:rsidRPr="00D834E3">
        <w:t xml:space="preserve"> </w:t>
      </w:r>
      <w:r w:rsidRPr="00D834E3">
        <w:t>behind,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nominal</w:t>
      </w:r>
      <w:r w:rsidR="00DD5277" w:rsidRPr="00D834E3">
        <w:t xml:space="preserve"> </w:t>
      </w:r>
      <w:r w:rsidRPr="00D834E3">
        <w:t>wages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keeping</w:t>
      </w:r>
      <w:r w:rsidR="00DD5277" w:rsidRPr="00D834E3">
        <w:t xml:space="preserve"> </w:t>
      </w:r>
      <w:r w:rsidRPr="00D834E3">
        <w:t>pace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inflation.</w:t>
      </w:r>
    </w:p>
    <w:p w:rsidR="00D34B8C" w:rsidRPr="00D834E3" w:rsidRDefault="00D34B8C" w:rsidP="00D34B8C">
      <w:pPr>
        <w:pStyle w:val="SingleTxtG"/>
      </w:pPr>
      <w:r w:rsidRPr="00D834E3">
        <w:t>58.</w:t>
      </w:r>
      <w:r w:rsidRPr="00D834E3">
        <w:tab/>
        <w:t>The</w:t>
      </w:r>
      <w:r w:rsidR="00DD5277" w:rsidRPr="00D834E3">
        <w:t xml:space="preserve"> </w:t>
      </w:r>
      <w:r w:rsidRPr="00D834E3">
        <w:t>wage</w:t>
      </w:r>
      <w:r w:rsidR="00DD5277" w:rsidRPr="00D834E3">
        <w:t xml:space="preserve"> </w:t>
      </w:r>
      <w:r w:rsidRPr="00D834E3">
        <w:t>gap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ninth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first</w:t>
      </w:r>
      <w:r w:rsidR="00DD5277" w:rsidRPr="00D834E3">
        <w:t xml:space="preserve"> </w:t>
      </w:r>
      <w:r w:rsidRPr="00D834E3">
        <w:t>deciles</w:t>
      </w:r>
      <w:r w:rsidR="00DD5277" w:rsidRPr="00D834E3">
        <w:t xml:space="preserve"> </w:t>
      </w:r>
      <w:r w:rsidRPr="00D834E3">
        <w:t>narrowed</w:t>
      </w:r>
      <w:r w:rsidR="00DD5277" w:rsidRPr="00D834E3">
        <w:t xml:space="preserve"> </w:t>
      </w:r>
      <w:r w:rsidRPr="00D834E3">
        <w:t>slightly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period</w:t>
      </w:r>
      <w:r w:rsidR="00DD5277" w:rsidRPr="00D834E3">
        <w:t xml:space="preserve"> </w:t>
      </w:r>
      <w:r w:rsidRPr="00D834E3">
        <w:t>2010–2013,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wages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ninth</w:t>
      </w:r>
      <w:r w:rsidR="00DD5277" w:rsidRPr="00D834E3">
        <w:t xml:space="preserve"> </w:t>
      </w:r>
      <w:r w:rsidRPr="00D834E3">
        <w:t>decile</w:t>
      </w:r>
      <w:r w:rsidR="00DD5277" w:rsidRPr="00D834E3">
        <w:t xml:space="preserve"> </w:t>
      </w:r>
      <w:r w:rsidRPr="00D834E3">
        <w:t>7.2</w:t>
      </w:r>
      <w:r w:rsidR="00DD5277" w:rsidRPr="00D834E3">
        <w:t xml:space="preserve"> </w:t>
      </w:r>
      <w:r w:rsidRPr="00D834E3">
        <w:t>times</w:t>
      </w:r>
      <w:r w:rsidR="00DD5277" w:rsidRPr="00D834E3">
        <w:t xml:space="preserve"> </w:t>
      </w:r>
      <w:r w:rsidRPr="00D834E3">
        <w:t>higher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first</w:t>
      </w:r>
      <w:r w:rsidR="00DD5277" w:rsidRPr="00D834E3">
        <w:t xml:space="preserve"> </w:t>
      </w:r>
      <w:r w:rsidRPr="00D834E3">
        <w:t>decile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compared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7.4</w:t>
      </w:r>
      <w:r w:rsidR="00DD5277" w:rsidRPr="00D834E3">
        <w:t xml:space="preserve"> </w:t>
      </w:r>
      <w:r w:rsidRPr="00D834E3">
        <w:t>times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2010.</w:t>
      </w:r>
    </w:p>
    <w:p w:rsidR="00D34B8C" w:rsidRPr="00D834E3" w:rsidRDefault="00D34B8C" w:rsidP="00D34B8C">
      <w:pPr>
        <w:pStyle w:val="SingleTxtG"/>
      </w:pPr>
      <w:r w:rsidRPr="00D834E3">
        <w:t>59.</w:t>
      </w:r>
      <w:r w:rsidRPr="00D834E3">
        <w:tab/>
        <w:t>The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wage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private</w:t>
      </w:r>
      <w:r w:rsidR="00DD5277" w:rsidRPr="00D834E3">
        <w:t xml:space="preserve"> </w:t>
      </w:r>
      <w:r w:rsidRPr="00D834E3">
        <w:t>sector</w:t>
      </w:r>
      <w:r w:rsidR="00DD5277" w:rsidRPr="00D834E3">
        <w:t xml:space="preserve"> </w:t>
      </w:r>
      <w:r w:rsidRPr="00D834E3">
        <w:t>increased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33.4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period</w:t>
      </w:r>
      <w:r w:rsidR="00DD5277" w:rsidRPr="00D834E3">
        <w:t xml:space="preserve"> </w:t>
      </w:r>
      <w:r w:rsidRPr="00D834E3">
        <w:t>2010–2013,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6,481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2010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8,645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2013.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increase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greater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10.4-per-cent</w:t>
      </w:r>
      <w:r w:rsidR="00DD5277" w:rsidRPr="00D834E3">
        <w:t xml:space="preserve"> </w:t>
      </w:r>
      <w:r w:rsidRPr="00D834E3">
        <w:t>growth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monthly</w:t>
      </w:r>
      <w:r w:rsidR="00DD5277" w:rsidRPr="00D834E3">
        <w:t xml:space="preserve"> </w:t>
      </w:r>
      <w:r w:rsidRPr="00D834E3">
        <w:t>income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employees</w:t>
      </w:r>
      <w:r w:rsidR="00DD5277" w:rsidRPr="00D834E3">
        <w:t xml:space="preserve"> </w:t>
      </w:r>
      <w:r w:rsidRPr="00D834E3">
        <w:t>during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period.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wage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private</w:t>
      </w:r>
      <w:r w:rsidR="00DD5277" w:rsidRPr="00D834E3">
        <w:t xml:space="preserve"> </w:t>
      </w:r>
      <w:r w:rsidRPr="00D834E3">
        <w:t>sector</w:t>
      </w:r>
      <w:r w:rsidR="00DD5277" w:rsidRPr="00D834E3">
        <w:t xml:space="preserve"> </w:t>
      </w:r>
      <w:r w:rsidRPr="00D834E3">
        <w:t>rose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50.1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workers’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monthly</w:t>
      </w:r>
      <w:r w:rsidR="00DD5277" w:rsidRPr="00D834E3">
        <w:t xml:space="preserve"> </w:t>
      </w:r>
      <w:r w:rsidRPr="00D834E3">
        <w:t>income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2010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60.5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meaning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income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earning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wage</w:t>
      </w:r>
      <w:r w:rsidR="00DD5277" w:rsidRPr="00D834E3">
        <w:t xml:space="preserve"> </w:t>
      </w:r>
      <w:r w:rsidRPr="00D834E3">
        <w:t>grew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wage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economy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whole.</w:t>
      </w:r>
    </w:p>
    <w:p w:rsidR="00D34B8C" w:rsidRPr="00D834E3" w:rsidRDefault="00703FB9" w:rsidP="00703FB9">
      <w:pPr>
        <w:pStyle w:val="H23G"/>
      </w:pPr>
      <w:r w:rsidRPr="00D834E3">
        <w:tab/>
      </w:r>
      <w:r w:rsidRPr="00D834E3">
        <w:tab/>
      </w:r>
      <w:r w:rsidR="00D34B8C" w:rsidRPr="00D834E3">
        <w:t>Training</w:t>
      </w:r>
    </w:p>
    <w:p w:rsidR="00D34B8C" w:rsidRPr="00D834E3" w:rsidRDefault="00D34B8C" w:rsidP="00D34B8C">
      <w:pPr>
        <w:pStyle w:val="SingleTxtG"/>
      </w:pPr>
      <w:r w:rsidRPr="00D834E3">
        <w:t>60.</w:t>
      </w:r>
      <w:r w:rsidRPr="00D834E3">
        <w:tab/>
        <w:t>The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job</w:t>
      </w:r>
      <w:r w:rsidR="00DD5277" w:rsidRPr="00D834E3">
        <w:t xml:space="preserve"> </w:t>
      </w:r>
      <w:r w:rsidRPr="00D834E3">
        <w:t>placement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implemented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include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following:</w:t>
      </w:r>
    </w:p>
    <w:p w:rsidR="00D34B8C" w:rsidRPr="00D834E3" w:rsidRDefault="00D34B8C" w:rsidP="00703FB9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Technical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Vocational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Institute,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established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1980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116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responsible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regulating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implementing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wide</w:t>
      </w:r>
      <w:r w:rsidR="00DD5277" w:rsidRPr="00D834E3">
        <w:t xml:space="preserve"> </w:t>
      </w:r>
      <w:r w:rsidRPr="00D834E3">
        <w:t>range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training,</w:t>
      </w:r>
      <w:r w:rsidR="00DD5277" w:rsidRPr="00D834E3">
        <w:t xml:space="preserve"> </w:t>
      </w:r>
      <w:r w:rsidRPr="00D834E3">
        <w:t>specialization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country's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force.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seeks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only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enhance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level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workers,</w:t>
      </w:r>
      <w:r w:rsidR="00DD5277" w:rsidRPr="00D834E3">
        <w:t xml:space="preserve"> </w:t>
      </w:r>
      <w:r w:rsidRPr="00D834E3">
        <w:t>but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improve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technical</w:t>
      </w:r>
      <w:r w:rsidR="00DD5277" w:rsidRPr="00D834E3">
        <w:t xml:space="preserve"> </w:t>
      </w:r>
      <w:r w:rsidRPr="00D834E3">
        <w:t>skills,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would</w:t>
      </w:r>
      <w:r w:rsidR="00DD5277" w:rsidRPr="00D834E3">
        <w:t xml:space="preserve"> </w:t>
      </w:r>
      <w:r w:rsidRPr="00D834E3">
        <w:t>lead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commensurate</w:t>
      </w:r>
      <w:r w:rsidR="00DD5277" w:rsidRPr="00D834E3">
        <w:t xml:space="preserve"> </w:t>
      </w:r>
      <w:r w:rsidRPr="00D834E3">
        <w:t>growth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productivity.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educational</w:t>
      </w:r>
      <w:r w:rsidR="00DD5277" w:rsidRPr="00D834E3">
        <w:t xml:space="preserve"> </w:t>
      </w:r>
      <w:r w:rsidRPr="00D834E3">
        <w:t>opportunities</w:t>
      </w:r>
      <w:r w:rsidR="00DD5277" w:rsidRPr="00D834E3">
        <w:t xml:space="preserve"> </w:t>
      </w:r>
      <w:r w:rsidRPr="00D834E3">
        <w:t>available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occupational</w:t>
      </w:r>
      <w:r w:rsidR="00DD5277" w:rsidRPr="00D834E3">
        <w:t xml:space="preserve"> </w:t>
      </w:r>
      <w:r w:rsidRPr="00D834E3">
        <w:t>pyramid</w:t>
      </w:r>
      <w:r w:rsidR="00DD5277" w:rsidRPr="00D834E3">
        <w:t xml:space="preserve"> </w:t>
      </w:r>
      <w:r w:rsidRPr="00D834E3">
        <w:t>cover</w:t>
      </w:r>
      <w:r w:rsidR="00DD5277" w:rsidRPr="00D834E3">
        <w:t xml:space="preserve"> </w:t>
      </w:r>
      <w:r w:rsidRPr="00D834E3">
        <w:t>agriculture,</w:t>
      </w:r>
      <w:r w:rsidR="00DD5277" w:rsidRPr="00D834E3">
        <w:t xml:space="preserve"> </w:t>
      </w:r>
      <w:r w:rsidRPr="00D834E3">
        <w:t>industry,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trade</w:t>
      </w:r>
      <w:r w:rsidR="00DD5277" w:rsidRPr="00D834E3">
        <w:t xml:space="preserve"> </w:t>
      </w:r>
      <w:r w:rsidR="00703FB9" w:rsidRPr="00D834E3">
        <w:t>zones</w:t>
      </w:r>
      <w:r w:rsidR="00DD5277" w:rsidRPr="00D834E3">
        <w:t xml:space="preserve"> </w:t>
      </w:r>
      <w:r w:rsidR="00703FB9" w:rsidRPr="00D834E3">
        <w:t>and</w:t>
      </w:r>
      <w:r w:rsidR="00DD5277" w:rsidRPr="00D834E3">
        <w:t xml:space="preserve"> </w:t>
      </w:r>
      <w:r w:rsidR="00703FB9" w:rsidRPr="00D834E3">
        <w:t>tourism,</w:t>
      </w:r>
      <w:r w:rsidR="00DD5277" w:rsidRPr="00D834E3">
        <w:t xml:space="preserve"> </w:t>
      </w:r>
      <w:r w:rsidR="00703FB9" w:rsidRPr="00D834E3">
        <w:t>among</w:t>
      </w:r>
      <w:r w:rsidR="00DD5277" w:rsidRPr="00D834E3">
        <w:t xml:space="preserve"> </w:t>
      </w:r>
      <w:r w:rsidR="00703FB9" w:rsidRPr="00D834E3">
        <w:t>others;</w:t>
      </w:r>
    </w:p>
    <w:p w:rsidR="00D34B8C" w:rsidRPr="00D834E3" w:rsidRDefault="00D34B8C" w:rsidP="00703FB9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School</w:t>
      </w:r>
      <w:r w:rsidR="00DD5277" w:rsidRPr="00D834E3">
        <w:t xml:space="preserve"> </w:t>
      </w:r>
      <w:r w:rsidRPr="00D834E3">
        <w:t>Workshop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Centre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trains</w:t>
      </w:r>
      <w:r w:rsidR="00DD5277" w:rsidRPr="00D834E3">
        <w:t xml:space="preserve"> </w:t>
      </w:r>
      <w:r w:rsidRPr="00D834E3">
        <w:t>young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different</w:t>
      </w:r>
      <w:r w:rsidR="00DD5277" w:rsidRPr="00D834E3">
        <w:t xml:space="preserve"> </w:t>
      </w:r>
      <w:r w:rsidRPr="00D834E3">
        <w:t>spheres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working</w:t>
      </w:r>
      <w:r w:rsidR="00DD5277" w:rsidRPr="00D834E3">
        <w:t xml:space="preserve"> </w:t>
      </w:r>
      <w:r w:rsidRPr="00D834E3">
        <w:t>life.</w:t>
      </w:r>
    </w:p>
    <w:p w:rsidR="00D34B8C" w:rsidRPr="00D834E3" w:rsidRDefault="00D34B8C" w:rsidP="00D34B8C">
      <w:pPr>
        <w:pStyle w:val="SingleTxtG"/>
      </w:pPr>
      <w:r w:rsidRPr="00D834E3">
        <w:t>61.</w:t>
      </w:r>
      <w:r w:rsidRPr="00D834E3">
        <w:tab/>
        <w:t>One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most</w:t>
      </w:r>
      <w:r w:rsidR="00DD5277" w:rsidRPr="00D834E3">
        <w:t xml:space="preserve"> </w:t>
      </w:r>
      <w:r w:rsidRPr="00D834E3">
        <w:t>important</w:t>
      </w:r>
      <w:r w:rsidR="00DD5277" w:rsidRPr="00D834E3">
        <w:t xml:space="preserve"> </w:t>
      </w:r>
      <w:r w:rsidRPr="00D834E3">
        <w:t>labour-related</w:t>
      </w:r>
      <w:r w:rsidR="00DD5277" w:rsidRPr="00D834E3">
        <w:t xml:space="preserve"> </w:t>
      </w:r>
      <w:r w:rsidRPr="00D834E3">
        <w:t>changes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adoption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Service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41-08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16</w:t>
      </w:r>
      <w:r w:rsidR="00DD5277" w:rsidRPr="00D834E3">
        <w:t xml:space="preserve"> </w:t>
      </w:r>
      <w:r w:rsidRPr="00D834E3">
        <w:t>January</w:t>
      </w:r>
      <w:r w:rsidR="00DD5277" w:rsidRPr="00D834E3">
        <w:t xml:space="preserve"> </w:t>
      </w:r>
      <w:r w:rsidRPr="00D834E3">
        <w:t>2008,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created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Administration.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lastRenderedPageBreak/>
        <w:t>62.</w:t>
      </w:r>
      <w:r w:rsidRPr="00D834E3">
        <w:tab/>
        <w:t>In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continue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guarantee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anyone</w:t>
      </w:r>
      <w:r w:rsidR="00DD5277" w:rsidRPr="00D834E3">
        <w:t xml:space="preserve"> </w:t>
      </w:r>
      <w:r w:rsidRPr="00D834E3">
        <w:t>residing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territory,</w:t>
      </w:r>
      <w:r w:rsidR="00DD5277" w:rsidRPr="00D834E3">
        <w:t xml:space="preserve"> </w:t>
      </w:r>
      <w:r w:rsidRPr="00D834E3">
        <w:t>both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law</w:t>
      </w:r>
      <w:r w:rsidR="00DD5277" w:rsidRPr="00D834E3">
        <w:t xml:space="preserve"> </w:t>
      </w:r>
      <w:r w:rsidRPr="00D834E3">
        <w:t>(Principles</w:t>
      </w:r>
      <w:r w:rsidR="00DD5277" w:rsidRPr="00D834E3">
        <w:t xml:space="preserve"> </w:t>
      </w:r>
      <w:r w:rsidRPr="00D834E3">
        <w:t>II,</w:t>
      </w:r>
      <w:r w:rsidR="00DD5277" w:rsidRPr="00D834E3">
        <w:t xml:space="preserve"> </w:t>
      </w:r>
      <w:r w:rsidRPr="00D834E3">
        <w:t>IV,</w:t>
      </w:r>
      <w:r w:rsidR="00DD5277" w:rsidRPr="00D834E3">
        <w:t xml:space="preserve"> </w:t>
      </w:r>
      <w:r w:rsidRPr="00D834E3">
        <w:t>VII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X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Code)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standards</w:t>
      </w:r>
      <w:r w:rsidR="00DD5277" w:rsidRPr="00D834E3">
        <w:t xml:space="preserve"> </w:t>
      </w:r>
      <w:r w:rsidRPr="00D834E3">
        <w:t>(including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Nos.</w:t>
      </w:r>
      <w:r w:rsidR="00DD5277" w:rsidRPr="00D834E3">
        <w:t xml:space="preserve"> </w:t>
      </w:r>
      <w:r w:rsidRPr="00D834E3">
        <w:t>19,</w:t>
      </w:r>
      <w:r w:rsidR="00DD5277" w:rsidRPr="00D834E3">
        <w:t xml:space="preserve"> </w:t>
      </w:r>
      <w:r w:rsidRPr="00D834E3">
        <w:t>87,</w:t>
      </w:r>
      <w:r w:rsidR="00DD5277" w:rsidRPr="00D834E3">
        <w:t xml:space="preserve"> </w:t>
      </w:r>
      <w:r w:rsidRPr="00D834E3">
        <w:t>98,</w:t>
      </w:r>
      <w:r w:rsidR="00DD5277" w:rsidRPr="00D834E3">
        <w:t xml:space="preserve"> </w:t>
      </w:r>
      <w:r w:rsidRPr="00D834E3">
        <w:t>100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111)</w:t>
      </w:r>
      <w:r w:rsidR="00DD5277" w:rsidRPr="00D834E3">
        <w:t xml:space="preserve"> </w:t>
      </w:r>
      <w:r w:rsidRPr="00D834E3">
        <w:t>prohibit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discriminatory</w:t>
      </w:r>
      <w:r w:rsidR="00DD5277" w:rsidRPr="00D834E3">
        <w:t xml:space="preserve"> </w:t>
      </w:r>
      <w:r w:rsidRPr="00D834E3">
        <w:t>acts.</w:t>
      </w:r>
      <w:r w:rsidR="00DD5277" w:rsidRPr="00D834E3">
        <w:t xml:space="preserve"> </w:t>
      </w:r>
      <w:r w:rsidRPr="00D834E3">
        <w:t>Accordingly,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continuously</w:t>
      </w:r>
      <w:r w:rsidR="00DD5277" w:rsidRPr="00D834E3">
        <w:t xml:space="preserve"> </w:t>
      </w:r>
      <w:r w:rsidRPr="00D834E3">
        <w:t>disseminates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legislation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organizes</w:t>
      </w:r>
      <w:r w:rsidR="00DD5277" w:rsidRPr="00D834E3">
        <w:t xml:space="preserve"> </w:t>
      </w:r>
      <w:r w:rsidRPr="00D834E3">
        <w:t>awareness-raising</w:t>
      </w:r>
      <w:r w:rsidR="00DD5277" w:rsidRPr="00D834E3">
        <w:t xml:space="preserve"> </w:t>
      </w:r>
      <w:r w:rsidRPr="00D834E3">
        <w:t>campaigns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workshops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management</w:t>
      </w:r>
      <w:r w:rsidR="00DD5277" w:rsidRPr="00D834E3">
        <w:t xml:space="preserve"> </w:t>
      </w:r>
      <w:r w:rsidRPr="00D834E3">
        <w:t>concerning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prohibition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discriminatory</w:t>
      </w:r>
      <w:r w:rsidR="00DD5277" w:rsidRPr="00D834E3">
        <w:t xml:space="preserve"> </w:t>
      </w:r>
      <w:r w:rsidRPr="00D834E3">
        <w:t>acts.</w:t>
      </w:r>
    </w:p>
    <w:p w:rsidR="00D34B8C" w:rsidRPr="00D834E3" w:rsidRDefault="00703FB9" w:rsidP="00703FB9">
      <w:pPr>
        <w:pStyle w:val="H23G"/>
      </w:pPr>
      <w:r w:rsidRPr="00D834E3">
        <w:tab/>
      </w:r>
      <w:r w:rsidRPr="00D834E3">
        <w:tab/>
      </w:r>
      <w:r w:rsidR="00D34B8C" w:rsidRPr="00D834E3">
        <w:t>Labour</w:t>
      </w:r>
      <w:r w:rsidR="00DD5277" w:rsidRPr="00D834E3">
        <w:t xml:space="preserve"> </w:t>
      </w:r>
      <w:r w:rsidR="00D34B8C" w:rsidRPr="00D834E3">
        <w:t>Code</w:t>
      </w:r>
    </w:p>
    <w:p w:rsidR="00D34B8C" w:rsidRPr="00D834E3" w:rsidRDefault="00D34B8C" w:rsidP="00D34B8C">
      <w:pPr>
        <w:pStyle w:val="SingleTxtG"/>
      </w:pPr>
      <w:r w:rsidRPr="00D834E3">
        <w:t>63.</w:t>
      </w:r>
      <w:r w:rsidRPr="00D834E3">
        <w:tab/>
        <w:t>Principle</w:t>
      </w:r>
      <w:r w:rsidR="00DD5277" w:rsidRPr="00D834E3">
        <w:t xml:space="preserve"> </w:t>
      </w:r>
      <w:r w:rsidRPr="00D834E3">
        <w:t>IV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states:</w:t>
      </w:r>
      <w:r w:rsidR="00DD5277" w:rsidRPr="00D834E3">
        <w:t xml:space="preserve"> </w:t>
      </w:r>
      <w:r w:rsidRPr="00D834E3">
        <w:t>“The</w:t>
      </w:r>
      <w:r w:rsidR="00DD5277" w:rsidRPr="00D834E3">
        <w:t xml:space="preserve"> </w:t>
      </w:r>
      <w:r w:rsidRPr="00D834E3">
        <w:t>laws</w:t>
      </w:r>
      <w:r w:rsidR="00DD5277" w:rsidRPr="00D834E3">
        <w:t xml:space="preserve"> </w:t>
      </w:r>
      <w:r w:rsidRPr="00D834E3">
        <w:t>governing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territorial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nature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govern</w:t>
      </w:r>
      <w:r w:rsidR="00DD5277" w:rsidRPr="00D834E3">
        <w:t xml:space="preserve"> </w:t>
      </w:r>
      <w:r w:rsidRPr="00D834E3">
        <w:t>Dominicans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foreigners</w:t>
      </w:r>
      <w:r w:rsidR="00DD5277" w:rsidRPr="00D834E3">
        <w:t xml:space="preserve"> </w:t>
      </w:r>
      <w:r w:rsidRPr="00D834E3">
        <w:t>alike,</w:t>
      </w:r>
      <w:r w:rsidR="00DD5277" w:rsidRPr="00D834E3">
        <w:t xml:space="preserve"> </w:t>
      </w:r>
      <w:r w:rsidRPr="00D834E3">
        <w:t>save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distinctions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admitted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agreements.”</w:t>
      </w:r>
    </w:p>
    <w:p w:rsidR="00D34B8C" w:rsidRPr="00D834E3" w:rsidRDefault="00D34B8C" w:rsidP="00D34B8C">
      <w:pPr>
        <w:pStyle w:val="SingleTxtG"/>
      </w:pPr>
      <w:r w:rsidRPr="00D834E3">
        <w:t>64.</w:t>
      </w:r>
      <w:r w:rsidRPr="00D834E3">
        <w:tab/>
        <w:t>Principle</w:t>
      </w:r>
      <w:r w:rsidR="00DD5277" w:rsidRPr="00D834E3">
        <w:t xml:space="preserve"> </w:t>
      </w:r>
      <w:r w:rsidRPr="00D834E3">
        <w:t>V</w:t>
      </w:r>
      <w:r w:rsidR="00DD5277" w:rsidRPr="00D834E3">
        <w:t xml:space="preserve"> </w:t>
      </w:r>
      <w:r w:rsidRPr="00D834E3">
        <w:t>states:</w:t>
      </w:r>
      <w:r w:rsidR="00DD5277" w:rsidRPr="00D834E3">
        <w:t xml:space="preserve"> </w:t>
      </w:r>
      <w:r w:rsidRPr="00D834E3">
        <w:t>“The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conferred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law</w:t>
      </w:r>
      <w:r w:rsidR="00DD5277" w:rsidRPr="00D834E3">
        <w:t xml:space="preserve"> </w:t>
      </w:r>
      <w:r w:rsidRPr="00D834E3">
        <w:t>upon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waived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abridged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agreement.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agreement</w:t>
      </w:r>
      <w:r w:rsidR="00DD5277" w:rsidRPr="00D834E3">
        <w:t xml:space="preserve"> </w:t>
      </w:r>
      <w:r w:rsidRPr="00D834E3">
        <w:t>providing</w:t>
      </w:r>
      <w:r w:rsidR="00DD5277" w:rsidRPr="00D834E3">
        <w:t xml:space="preserve"> </w:t>
      </w:r>
      <w:r w:rsidRPr="00D834E3">
        <w:t>otherwise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void.”</w:t>
      </w:r>
    </w:p>
    <w:p w:rsidR="00D34B8C" w:rsidRPr="00D834E3" w:rsidRDefault="00D34B8C" w:rsidP="00D34B8C">
      <w:pPr>
        <w:pStyle w:val="SingleTxtG"/>
      </w:pPr>
      <w:r w:rsidRPr="00D834E3">
        <w:t>65.</w:t>
      </w:r>
      <w:r w:rsidRPr="00D834E3">
        <w:tab/>
        <w:t>Principle</w:t>
      </w:r>
      <w:r w:rsidR="00DD5277" w:rsidRPr="00D834E3">
        <w:t xml:space="preserve"> </w:t>
      </w:r>
      <w:r w:rsidRPr="00D834E3">
        <w:t>VII</w:t>
      </w:r>
      <w:r w:rsidR="00DD5277" w:rsidRPr="00D834E3">
        <w:t xml:space="preserve"> </w:t>
      </w:r>
      <w:r w:rsidRPr="00D834E3">
        <w:t>states:</w:t>
      </w:r>
      <w:r w:rsidR="00DD5277" w:rsidRPr="00D834E3">
        <w:t xml:space="preserve"> </w:t>
      </w:r>
      <w:r w:rsidRPr="00D834E3">
        <w:t>“Any</w:t>
      </w:r>
      <w:r w:rsidR="00DD5277" w:rsidRPr="00D834E3">
        <w:t xml:space="preserve"> </w:t>
      </w:r>
      <w:r w:rsidRPr="00D834E3">
        <w:t>discrimination,</w:t>
      </w:r>
      <w:r w:rsidR="00DD5277" w:rsidRPr="00D834E3">
        <w:t xml:space="preserve"> </w:t>
      </w:r>
      <w:r w:rsidRPr="00D834E3">
        <w:t>exclusion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preference</w:t>
      </w:r>
      <w:r w:rsidR="00DD5277" w:rsidRPr="00D834E3">
        <w:t xml:space="preserve"> </w:t>
      </w:r>
      <w:r w:rsidRPr="00D834E3">
        <w:t>based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grounds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sex,</w:t>
      </w:r>
      <w:r w:rsidR="00DD5277" w:rsidRPr="00D834E3">
        <w:t xml:space="preserve"> </w:t>
      </w:r>
      <w:r w:rsidRPr="00D834E3">
        <w:t>age,</w:t>
      </w:r>
      <w:r w:rsidR="00DD5277" w:rsidRPr="00D834E3">
        <w:t xml:space="preserve"> </w:t>
      </w:r>
      <w:r w:rsidRPr="00D834E3">
        <w:t>race,</w:t>
      </w:r>
      <w:r w:rsidR="00DD5277" w:rsidRPr="00D834E3">
        <w:t xml:space="preserve"> </w:t>
      </w:r>
      <w:r w:rsidRPr="00D834E3">
        <w:t>colour,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origin,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origin,</w:t>
      </w:r>
      <w:r w:rsidR="00DD5277" w:rsidRPr="00D834E3">
        <w:t xml:space="preserve"> </w:t>
      </w:r>
      <w:r w:rsidRPr="00D834E3">
        <w:t>political</w:t>
      </w:r>
      <w:r w:rsidR="00DD5277" w:rsidRPr="00D834E3">
        <w:t xml:space="preserve"> </w:t>
      </w:r>
      <w:r w:rsidRPr="00D834E3">
        <w:t>opinion,</w:t>
      </w:r>
      <w:r w:rsidR="00DD5277" w:rsidRPr="00D834E3">
        <w:t xml:space="preserve"> </w:t>
      </w:r>
      <w:r w:rsidRPr="00D834E3">
        <w:t>trade</w:t>
      </w:r>
      <w:r w:rsidR="00DD5277" w:rsidRPr="00D834E3">
        <w:t xml:space="preserve"> </w:t>
      </w:r>
      <w:r w:rsidRPr="00D834E3">
        <w:t>union</w:t>
      </w:r>
      <w:r w:rsidR="00DD5277" w:rsidRPr="00D834E3">
        <w:t xml:space="preserve"> </w:t>
      </w:r>
      <w:r w:rsidRPr="00D834E3">
        <w:t>activism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religious</w:t>
      </w:r>
      <w:r w:rsidR="00DD5277" w:rsidRPr="00D834E3">
        <w:t xml:space="preserve"> </w:t>
      </w:r>
      <w:r w:rsidRPr="00D834E3">
        <w:t>belief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prohibited,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exceptions</w:t>
      </w:r>
      <w:r w:rsidR="00DD5277" w:rsidRPr="00D834E3">
        <w:t xml:space="preserve"> </w:t>
      </w:r>
      <w:r w:rsidRPr="00D834E3">
        <w:t>laid</w:t>
      </w:r>
      <w:r w:rsidR="00DD5277" w:rsidRPr="00D834E3">
        <w:t xml:space="preserve"> </w:t>
      </w:r>
      <w:r w:rsidRPr="00D834E3">
        <w:t>down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itself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purpose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protecting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worker.</w:t>
      </w:r>
      <w:r w:rsidR="00DD5277" w:rsidRPr="00D834E3">
        <w:t xml:space="preserve"> </w:t>
      </w:r>
      <w:r w:rsidRPr="00D834E3">
        <w:t>Distinctions,</w:t>
      </w:r>
      <w:r w:rsidR="00DD5277" w:rsidRPr="00D834E3">
        <w:t xml:space="preserve"> </w:t>
      </w:r>
      <w:r w:rsidRPr="00D834E3">
        <w:t>exclusions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preferences</w:t>
      </w:r>
      <w:r w:rsidR="00DD5277" w:rsidRPr="00D834E3">
        <w:t xml:space="preserve"> </w:t>
      </w:r>
      <w:r w:rsidRPr="00D834E3">
        <w:t>based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qualifications</w:t>
      </w:r>
      <w:r w:rsidR="00DD5277" w:rsidRPr="00D834E3">
        <w:t xml:space="preserve"> </w:t>
      </w:r>
      <w:r w:rsidRPr="00D834E3">
        <w:t>required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holding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particular</w:t>
      </w:r>
      <w:r w:rsidR="00DD5277" w:rsidRPr="00D834E3">
        <w:t xml:space="preserve"> </w:t>
      </w:r>
      <w:r w:rsidRPr="00D834E3">
        <w:t>job</w:t>
      </w:r>
      <w:r w:rsidR="00DD5277" w:rsidRPr="00D834E3">
        <w:t xml:space="preserve"> </w:t>
      </w:r>
      <w:r w:rsidRPr="00D834E3">
        <w:t>do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fall</w:t>
      </w:r>
      <w:r w:rsidR="00DD5277" w:rsidRPr="00D834E3">
        <w:t xml:space="preserve"> </w:t>
      </w:r>
      <w:r w:rsidRPr="00D834E3">
        <w:t>within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scope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prohibition.”</w:t>
      </w:r>
    </w:p>
    <w:p w:rsidR="00D34B8C" w:rsidRPr="00D834E3" w:rsidRDefault="00D34B8C" w:rsidP="00D34B8C">
      <w:pPr>
        <w:pStyle w:val="SingleTxtG"/>
      </w:pPr>
      <w:r w:rsidRPr="00D834E3">
        <w:t>66.</w:t>
      </w:r>
      <w:r w:rsidRPr="00D834E3">
        <w:tab/>
        <w:t>Principle</w:t>
      </w:r>
      <w:r w:rsidR="00DD5277" w:rsidRPr="00D834E3">
        <w:t xml:space="preserve"> </w:t>
      </w:r>
      <w:r w:rsidRPr="00D834E3">
        <w:t>X</w:t>
      </w:r>
      <w:r w:rsidR="00DD5277" w:rsidRPr="00D834E3">
        <w:t xml:space="preserve"> </w:t>
      </w:r>
      <w:r w:rsidRPr="00D834E3">
        <w:t>states:</w:t>
      </w:r>
      <w:r w:rsidR="00DD5277" w:rsidRPr="00D834E3">
        <w:t xml:space="preserve"> </w:t>
      </w:r>
      <w:r w:rsidRPr="00D834E3">
        <w:t>“Female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obligations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male</w:t>
      </w:r>
      <w:r w:rsidR="00DD5277" w:rsidRPr="00D834E3">
        <w:t xml:space="preserve"> </w:t>
      </w:r>
      <w:r w:rsidRPr="00D834E3">
        <w:t>workers.”</w:t>
      </w:r>
    </w:p>
    <w:p w:rsidR="00D34B8C" w:rsidRPr="00D834E3" w:rsidRDefault="00D34B8C" w:rsidP="00D34B8C">
      <w:pPr>
        <w:pStyle w:val="SingleTxtG"/>
      </w:pPr>
      <w:r w:rsidRPr="00D834E3">
        <w:t>67.</w:t>
      </w:r>
      <w:r w:rsidRPr="00D834E3">
        <w:tab/>
        <w:t>Principle</w:t>
      </w:r>
      <w:r w:rsidR="00DD5277" w:rsidRPr="00D834E3">
        <w:t xml:space="preserve"> </w:t>
      </w:r>
      <w:r w:rsidRPr="00D834E3">
        <w:t>XII</w:t>
      </w:r>
      <w:r w:rsidR="00DD5277" w:rsidRPr="00D834E3">
        <w:t xml:space="preserve"> </w:t>
      </w:r>
      <w:r w:rsidRPr="00D834E3">
        <w:t>states:</w:t>
      </w:r>
      <w:r w:rsidR="00DD5277" w:rsidRPr="00D834E3">
        <w:t xml:space="preserve"> </w:t>
      </w:r>
      <w:r w:rsidRPr="00D834E3">
        <w:t>“The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include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freedom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organize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unions,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fair</w:t>
      </w:r>
      <w:r w:rsidR="00DD5277" w:rsidRPr="00D834E3">
        <w:t xml:space="preserve"> </w:t>
      </w:r>
      <w:r w:rsidRPr="00D834E3">
        <w:t>wage,</w:t>
      </w:r>
      <w:r w:rsidR="00DD5277" w:rsidRPr="00D834E3">
        <w:t xml:space="preserve"> </w:t>
      </w:r>
      <w:r w:rsidRPr="00D834E3">
        <w:t>vocational</w:t>
      </w:r>
      <w:r w:rsidR="00DD5277" w:rsidRPr="00D834E3">
        <w:t xml:space="preserve"> </w:t>
      </w:r>
      <w:r w:rsidRPr="00D834E3">
        <w:t>training,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respect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physical</w:t>
      </w:r>
      <w:r w:rsidR="00DD5277" w:rsidRPr="00D834E3">
        <w:t xml:space="preserve"> </w:t>
      </w:r>
      <w:r w:rsidRPr="00D834E3">
        <w:t>safety,</w:t>
      </w:r>
      <w:r w:rsidR="00DD5277" w:rsidRPr="00D834E3">
        <w:t xml:space="preserve"> </w:t>
      </w:r>
      <w:r w:rsidRPr="00D834E3">
        <w:t>privacy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personal</w:t>
      </w:r>
      <w:r w:rsidR="00DD5277" w:rsidRPr="00D834E3">
        <w:t xml:space="preserve"> </w:t>
      </w:r>
      <w:r w:rsidRPr="00D834E3">
        <w:t>dignity.”</w:t>
      </w:r>
    </w:p>
    <w:p w:rsidR="00D34B8C" w:rsidRPr="00D834E3" w:rsidRDefault="00D34B8C" w:rsidP="00D34B8C">
      <w:pPr>
        <w:pStyle w:val="SingleTxtG"/>
      </w:pPr>
      <w:r w:rsidRPr="00D834E3">
        <w:t>68.</w:t>
      </w:r>
      <w:r w:rsidRPr="00D834E3">
        <w:tab/>
        <w:t>Article</w:t>
      </w:r>
      <w:r w:rsidR="00DD5277" w:rsidRPr="00D834E3">
        <w:t xml:space="preserve"> </w:t>
      </w:r>
      <w:r w:rsidRPr="00D834E3">
        <w:t>46</w:t>
      </w:r>
      <w:r w:rsidR="00DD5277" w:rsidRPr="00D834E3">
        <w:t xml:space="preserve"> </w:t>
      </w:r>
      <w:r w:rsidRPr="00D834E3">
        <w:t>(8)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due</w:t>
      </w:r>
      <w:r w:rsidR="00DD5277" w:rsidRPr="00D834E3">
        <w:t xml:space="preserve"> </w:t>
      </w:r>
      <w:r w:rsidRPr="00D834E3">
        <w:t>consideration</w:t>
      </w:r>
      <w:r w:rsidR="00DD5277" w:rsidRPr="00D834E3">
        <w:t xml:space="preserve"> </w:t>
      </w:r>
      <w:r w:rsidRPr="00D834E3">
        <w:t>should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given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workers,</w:t>
      </w:r>
      <w:r w:rsidR="00DD5277" w:rsidRPr="00D834E3">
        <w:t xml:space="preserve"> </w:t>
      </w:r>
      <w:r w:rsidRPr="00D834E3">
        <w:t>refraining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ill-treatment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word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deed.</w:t>
      </w:r>
    </w:p>
    <w:p w:rsidR="00D34B8C" w:rsidRPr="00D834E3" w:rsidRDefault="00D34B8C" w:rsidP="00D34B8C">
      <w:pPr>
        <w:pStyle w:val="SingleTxtG"/>
      </w:pPr>
      <w:r w:rsidRPr="00D834E3">
        <w:t>69.</w:t>
      </w:r>
      <w:r w:rsidRPr="00D834E3">
        <w:tab/>
        <w:t>Article</w:t>
      </w:r>
      <w:r w:rsidR="00DD5277" w:rsidRPr="00D834E3">
        <w:t xml:space="preserve"> </w:t>
      </w:r>
      <w:r w:rsidRPr="00D834E3">
        <w:t>47</w:t>
      </w:r>
      <w:r w:rsidR="00DD5277" w:rsidRPr="00D834E3">
        <w:t xml:space="preserve"> </w:t>
      </w:r>
      <w:r w:rsidRPr="00D834E3">
        <w:t>(9)</w:t>
      </w:r>
      <w:r w:rsidR="00DD5277" w:rsidRPr="00D834E3">
        <w:t xml:space="preserve"> </w:t>
      </w:r>
      <w:r w:rsidRPr="00D834E3">
        <w:t>prohibits</w:t>
      </w:r>
      <w:r w:rsidR="00DD5277" w:rsidRPr="00D834E3">
        <w:t xml:space="preserve"> </w:t>
      </w:r>
      <w:r w:rsidRPr="00D834E3">
        <w:t>acts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considered</w:t>
      </w:r>
      <w:r w:rsidR="00DD5277" w:rsidRPr="00D834E3">
        <w:t xml:space="preserve"> </w:t>
      </w:r>
      <w:r w:rsidRPr="00D834E3">
        <w:t>sexual</w:t>
      </w:r>
      <w:r w:rsidR="00DD5277" w:rsidRPr="00D834E3">
        <w:t xml:space="preserve"> </w:t>
      </w:r>
      <w:r w:rsidRPr="00D834E3">
        <w:t>harassment,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support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types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acts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limit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provided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law.</w:t>
      </w:r>
    </w:p>
    <w:p w:rsidR="00D34B8C" w:rsidRPr="00D834E3" w:rsidRDefault="00D34B8C" w:rsidP="00D34B8C">
      <w:pPr>
        <w:pStyle w:val="SingleTxtG"/>
      </w:pPr>
      <w:r w:rsidRPr="00D834E3">
        <w:t>70.</w:t>
      </w:r>
      <w:r w:rsidRPr="00D834E3">
        <w:tab/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Conventions</w:t>
      </w:r>
      <w:r w:rsidR="00DD5277" w:rsidRPr="00D834E3">
        <w:t xml:space="preserve"> </w:t>
      </w:r>
      <w:r w:rsidRPr="00D834E3">
        <w:t>bear</w:t>
      </w:r>
      <w:r w:rsidR="00DD5277" w:rsidRPr="00D834E3">
        <w:t xml:space="preserve"> </w:t>
      </w:r>
      <w:r w:rsidRPr="00D834E3">
        <w:t>mention:</w:t>
      </w:r>
    </w:p>
    <w:p w:rsidR="00D34B8C" w:rsidRPr="00D834E3" w:rsidRDefault="00D34B8C" w:rsidP="00703FB9">
      <w:pPr>
        <w:pStyle w:val="Bullet1G"/>
      </w:pPr>
      <w:r w:rsidRPr="00D834E3">
        <w:t>Equality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Treatment</w:t>
      </w:r>
      <w:r w:rsidR="00DD5277" w:rsidRPr="00D834E3">
        <w:t xml:space="preserve"> </w:t>
      </w:r>
      <w:r w:rsidRPr="00D834E3">
        <w:t>(Accident</w:t>
      </w:r>
      <w:r w:rsidR="00DD5277" w:rsidRPr="00D834E3">
        <w:t xml:space="preserve"> </w:t>
      </w:r>
      <w:r w:rsidRPr="00D834E3">
        <w:t>Compensation)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1925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19):</w:t>
      </w:r>
      <w:r w:rsidR="00DD5277" w:rsidRPr="00D834E3">
        <w:t xml:space="preserve"> </w:t>
      </w:r>
      <w:r w:rsidRPr="00D834E3">
        <w:t>“Each</w:t>
      </w:r>
      <w:r w:rsidR="00DD5277" w:rsidRPr="00D834E3">
        <w:t xml:space="preserve"> </w:t>
      </w:r>
      <w:r w:rsidRPr="00D834E3">
        <w:t>Member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Organisation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ratifies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undertakes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grant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Member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ratified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suffer</w:t>
      </w:r>
      <w:r w:rsidR="00DD5277" w:rsidRPr="00D834E3">
        <w:t xml:space="preserve"> </w:t>
      </w:r>
      <w:r w:rsidRPr="00D834E3">
        <w:t>personal</w:t>
      </w:r>
      <w:r w:rsidR="00DD5277" w:rsidRPr="00D834E3">
        <w:t xml:space="preserve"> </w:t>
      </w:r>
      <w:r w:rsidRPr="00D834E3">
        <w:t>injury</w:t>
      </w:r>
      <w:r w:rsidR="00DD5277" w:rsidRPr="00D834E3">
        <w:t xml:space="preserve"> </w:t>
      </w:r>
      <w:r w:rsidRPr="00D834E3">
        <w:t>due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industrial</w:t>
      </w:r>
      <w:r w:rsidR="00DD5277" w:rsidRPr="00D834E3">
        <w:t xml:space="preserve"> </w:t>
      </w:r>
      <w:r w:rsidRPr="00D834E3">
        <w:t>accidents</w:t>
      </w:r>
      <w:r w:rsidR="00DD5277" w:rsidRPr="00D834E3">
        <w:t xml:space="preserve"> </w:t>
      </w:r>
      <w:r w:rsidRPr="00D834E3">
        <w:t>happening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territory,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dependants,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treatment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respect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workmen's</w:t>
      </w:r>
      <w:r w:rsidR="00DD5277" w:rsidRPr="00D834E3">
        <w:t xml:space="preserve"> </w:t>
      </w:r>
      <w:r w:rsidRPr="00D834E3">
        <w:t>compensation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grants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own</w:t>
      </w:r>
      <w:r w:rsidR="00DD5277" w:rsidRPr="00D834E3">
        <w:t xml:space="preserve"> </w:t>
      </w:r>
      <w:r w:rsidRPr="00D834E3">
        <w:t>nationals”</w:t>
      </w:r>
      <w:r w:rsidR="00DD5277" w:rsidRPr="00D834E3">
        <w:t xml:space="preserve"> </w:t>
      </w:r>
      <w:r w:rsidRPr="00D834E3">
        <w:t>(art.</w:t>
      </w:r>
      <w:r w:rsidR="00DD5277" w:rsidRPr="00D834E3">
        <w:t xml:space="preserve"> </w:t>
      </w:r>
      <w:r w:rsidRPr="00D834E3">
        <w:t>1);</w:t>
      </w:r>
    </w:p>
    <w:p w:rsidR="00D34B8C" w:rsidRPr="00D834E3" w:rsidRDefault="00D34B8C" w:rsidP="00703FB9">
      <w:pPr>
        <w:pStyle w:val="Bullet1G"/>
      </w:pPr>
      <w:r w:rsidRPr="00D834E3">
        <w:t>Convention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87,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workers,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distinction</w:t>
      </w:r>
      <w:r w:rsidR="00DD5277" w:rsidRPr="00D834E3">
        <w:t xml:space="preserve"> </w:t>
      </w:r>
      <w:r w:rsidRPr="00D834E3">
        <w:t>whatsoever,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establish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join</w:t>
      </w:r>
      <w:r w:rsidR="00DD5277" w:rsidRPr="00D834E3">
        <w:t xml:space="preserve"> </w:t>
      </w:r>
      <w:r w:rsidRPr="00D834E3">
        <w:t>organizations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own</w:t>
      </w:r>
      <w:r w:rsidR="00DD5277" w:rsidRPr="00D834E3">
        <w:t xml:space="preserve"> </w:t>
      </w:r>
      <w:r w:rsidRPr="00D834E3">
        <w:t>choosing;</w:t>
      </w:r>
    </w:p>
    <w:p w:rsidR="00D34B8C" w:rsidRPr="00D834E3" w:rsidRDefault="00D34B8C" w:rsidP="00703FB9">
      <w:pPr>
        <w:pStyle w:val="Bullet1G"/>
      </w:pPr>
      <w:r w:rsidRPr="00D834E3">
        <w:t>Convention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98,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enjoy</w:t>
      </w:r>
      <w:r w:rsidR="00DD5277" w:rsidRPr="00D834E3">
        <w:t xml:space="preserve"> </w:t>
      </w:r>
      <w:r w:rsidRPr="00D834E3">
        <w:t>adequate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acts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anti-union</w:t>
      </w:r>
      <w:r w:rsidR="00DD5277" w:rsidRPr="00D834E3">
        <w:t xml:space="preserve"> </w:t>
      </w:r>
      <w:r w:rsidRPr="00D834E3">
        <w:t>discrimination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respect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(art.</w:t>
      </w:r>
      <w:r w:rsidR="00DD5277" w:rsidRPr="00D834E3">
        <w:t xml:space="preserve"> </w:t>
      </w:r>
      <w:r w:rsidRPr="00D834E3">
        <w:t>1);</w:t>
      </w:r>
    </w:p>
    <w:p w:rsidR="00D34B8C" w:rsidRPr="00D834E3" w:rsidRDefault="00D34B8C" w:rsidP="00703FB9">
      <w:pPr>
        <w:pStyle w:val="Bullet1G"/>
      </w:pPr>
      <w:r w:rsidRPr="00D834E3">
        <w:t>Equal</w:t>
      </w:r>
      <w:r w:rsidR="00DD5277" w:rsidRPr="00D834E3">
        <w:t xml:space="preserve"> </w:t>
      </w:r>
      <w:r w:rsidRPr="00D834E3">
        <w:t>Remuneration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1951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100);</w:t>
      </w:r>
    </w:p>
    <w:p w:rsidR="00D34B8C" w:rsidRPr="00D834E3" w:rsidRDefault="00D34B8C" w:rsidP="00703FB9">
      <w:pPr>
        <w:pStyle w:val="Bullet1G"/>
      </w:pPr>
      <w:r w:rsidRPr="00D834E3">
        <w:t>Discrimination</w:t>
      </w:r>
      <w:r w:rsidR="00DD5277" w:rsidRPr="00D834E3">
        <w:t xml:space="preserve"> </w:t>
      </w:r>
      <w:r w:rsidRPr="00D834E3">
        <w:t>(Employment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Occupation)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1958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111).</w:t>
      </w:r>
    </w:p>
    <w:p w:rsidR="00D34B8C" w:rsidRPr="00D834E3" w:rsidRDefault="00D34B8C" w:rsidP="00D34B8C">
      <w:pPr>
        <w:pStyle w:val="SingleTxtG"/>
      </w:pPr>
      <w:r w:rsidRPr="00D834E3">
        <w:t>71.</w:t>
      </w:r>
      <w:r w:rsidRPr="00D834E3">
        <w:tab/>
        <w:t>Obtaining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job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does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depend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race,</w:t>
      </w:r>
      <w:r w:rsidR="00DD5277" w:rsidRPr="00D834E3">
        <w:t xml:space="preserve"> </w:t>
      </w:r>
      <w:r w:rsidRPr="00D834E3">
        <w:t>sex,</w:t>
      </w:r>
      <w:r w:rsidR="00DD5277" w:rsidRPr="00D834E3">
        <w:t xml:space="preserve"> </w:t>
      </w:r>
      <w:r w:rsidRPr="00D834E3">
        <w:t>age</w:t>
      </w:r>
      <w:r w:rsidR="00DD5277" w:rsidRPr="00D834E3">
        <w:t xml:space="preserve"> </w:t>
      </w:r>
      <w:r w:rsidRPr="00D834E3">
        <w:t>(with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exception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limitations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labour),</w:t>
      </w:r>
      <w:r w:rsidR="00DD5277" w:rsidRPr="00D834E3">
        <w:t xml:space="preserve"> </w:t>
      </w:r>
      <w:r w:rsidRPr="00D834E3">
        <w:t>religion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political</w:t>
      </w:r>
      <w:r w:rsidR="00DD5277" w:rsidRPr="00D834E3">
        <w:t xml:space="preserve"> </w:t>
      </w:r>
      <w:r w:rsidRPr="00D834E3">
        <w:t>affiliation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form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manifestation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discrimination.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legislation</w:t>
      </w:r>
      <w:r w:rsidR="00DD5277" w:rsidRPr="00D834E3">
        <w:t xml:space="preserve"> </w:t>
      </w:r>
      <w:r w:rsidRPr="00D834E3">
        <w:t>recognizes</w:t>
      </w:r>
      <w:r w:rsidR="00DD5277" w:rsidRPr="00D834E3">
        <w:t xml:space="preserve"> </w:t>
      </w:r>
      <w:r w:rsidRPr="00D834E3">
        <w:t>no</w:t>
      </w:r>
      <w:r w:rsidR="00DD5277" w:rsidRPr="00D834E3">
        <w:t xml:space="preserve"> </w:t>
      </w:r>
      <w:r w:rsidRPr="00D834E3">
        <w:t>differences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deriving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talents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virtues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person.</w:t>
      </w:r>
    </w:p>
    <w:p w:rsidR="00D34B8C" w:rsidRPr="00D834E3" w:rsidRDefault="00D34B8C" w:rsidP="00D34B8C">
      <w:pPr>
        <w:pStyle w:val="SingleTxtG"/>
      </w:pPr>
      <w:r w:rsidRPr="00D834E3">
        <w:lastRenderedPageBreak/>
        <w:t>72.</w:t>
      </w:r>
      <w:r w:rsidRPr="00D834E3">
        <w:tab/>
        <w:t>It</w:t>
      </w:r>
      <w:r w:rsidR="00DD5277" w:rsidRPr="00D834E3">
        <w:t xml:space="preserve"> </w:t>
      </w:r>
      <w:r w:rsidRPr="00D834E3">
        <w:t>should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emphasized,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stated</w:t>
      </w:r>
      <w:r w:rsidR="00DD5277" w:rsidRPr="00D834E3">
        <w:t xml:space="preserve"> </w:t>
      </w:r>
      <w:r w:rsidRPr="00D834E3">
        <w:t>earlier,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no</w:t>
      </w:r>
      <w:r w:rsidR="00DD5277" w:rsidRPr="00D834E3">
        <w:t xml:space="preserve"> </w:t>
      </w:r>
      <w:r w:rsidRPr="00D834E3">
        <w:t>discrimination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employment,</w:t>
      </w:r>
      <w:r w:rsidR="00DD5277" w:rsidRPr="00D834E3">
        <w:t xml:space="preserve"> </w:t>
      </w:r>
      <w:r w:rsidRPr="00D834E3">
        <w:t>because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prohibited.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takes</w:t>
      </w:r>
      <w:r w:rsidR="00DD5277" w:rsidRPr="00D834E3">
        <w:t xml:space="preserve"> </w:t>
      </w:r>
      <w:r w:rsidRPr="00D834E3">
        <w:t>action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compliance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rules</w:t>
      </w:r>
      <w:r w:rsidR="00DD5277" w:rsidRPr="00D834E3">
        <w:t xml:space="preserve"> </w:t>
      </w:r>
      <w:r w:rsidRPr="00D834E3">
        <w:t>providing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protection.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73.</w:t>
      </w:r>
      <w:r w:rsidRPr="00D834E3">
        <w:tab/>
        <w:t>To</w:t>
      </w:r>
      <w:r w:rsidR="00DD5277" w:rsidRPr="00D834E3">
        <w:t xml:space="preserve"> </w:t>
      </w:r>
      <w:r w:rsidRPr="00D834E3">
        <w:t>complete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picture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article,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regard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implements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secure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strengthen</w:t>
      </w:r>
      <w:r w:rsidR="00DD5277" w:rsidRPr="00D834E3">
        <w:t xml:space="preserve"> </w:t>
      </w:r>
      <w:r w:rsidRPr="00D834E3">
        <w:t>effective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workers’</w:t>
      </w:r>
      <w:r w:rsidR="00DD5277" w:rsidRPr="00D834E3">
        <w:t xml:space="preserve"> </w:t>
      </w:r>
      <w:r w:rsidRPr="00D834E3">
        <w:t>rights,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support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organizations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implementation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cooperation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technical</w:t>
      </w:r>
      <w:r w:rsidR="00DD5277" w:rsidRPr="00D834E3">
        <w:t xml:space="preserve"> </w:t>
      </w:r>
      <w:r w:rsidRPr="00D834E3">
        <w:t>assistance</w:t>
      </w:r>
      <w:r w:rsidR="00DD5277" w:rsidRPr="00D834E3">
        <w:t xml:space="preserve"> </w:t>
      </w:r>
      <w:r w:rsidRPr="00D834E3">
        <w:t>programmes,</w:t>
      </w:r>
      <w:r w:rsidR="00DD5277" w:rsidRPr="00D834E3">
        <w:t xml:space="preserve"> </w:t>
      </w:r>
      <w:r w:rsidRPr="00D834E3">
        <w:t>including:</w:t>
      </w:r>
    </w:p>
    <w:p w:rsidR="00D34B8C" w:rsidRPr="00D834E3" w:rsidRDefault="00D34B8C" w:rsidP="00703FB9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Youth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Programme;</w:t>
      </w:r>
    </w:p>
    <w:p w:rsidR="00D34B8C" w:rsidRPr="00D834E3" w:rsidRDefault="00D34B8C" w:rsidP="00703FB9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technical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unit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integrated</w:t>
      </w:r>
      <w:r w:rsidR="00DD5277" w:rsidRPr="00D834E3">
        <w:t xml:space="preserve"> </w:t>
      </w:r>
      <w:r w:rsidRPr="00D834E3">
        <w:t>services;</w:t>
      </w:r>
    </w:p>
    <w:p w:rsidR="00D34B8C" w:rsidRPr="00D834E3" w:rsidRDefault="00D34B8C" w:rsidP="00703FB9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Santo</w:t>
      </w:r>
      <w:r w:rsidR="00DD5277" w:rsidRPr="00D834E3">
        <w:t xml:space="preserve"> </w:t>
      </w:r>
      <w:r w:rsidRPr="00D834E3">
        <w:t>Domingo</w:t>
      </w:r>
      <w:r w:rsidR="00DD5277" w:rsidRPr="00D834E3">
        <w:t xml:space="preserve"> </w:t>
      </w:r>
      <w:r w:rsidRPr="00D834E3">
        <w:t>Workshop</w:t>
      </w:r>
      <w:r w:rsidR="00DD5277" w:rsidRPr="00D834E3">
        <w:t xml:space="preserve"> </w:t>
      </w:r>
      <w:r w:rsidRPr="00D834E3">
        <w:t>School;</w:t>
      </w:r>
    </w:p>
    <w:p w:rsidR="00D34B8C" w:rsidRPr="00D834E3" w:rsidRDefault="00D34B8C" w:rsidP="00703FB9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School</w:t>
      </w:r>
      <w:r w:rsidR="00DD5277" w:rsidRPr="00D834E3">
        <w:t xml:space="preserve"> </w:t>
      </w:r>
      <w:r w:rsidRPr="00D834E3">
        <w:t>Workshop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Labour.</w:t>
      </w:r>
    </w:p>
    <w:p w:rsidR="00D34B8C" w:rsidRPr="00D834E3" w:rsidRDefault="00D34B8C" w:rsidP="009C55FC">
      <w:pPr>
        <w:pStyle w:val="H1G"/>
      </w:pPr>
      <w:r w:rsidRPr="00D834E3">
        <w:tab/>
      </w:r>
      <w:r w:rsidRPr="00D834E3">
        <w:tab/>
        <w:t>Article</w:t>
      </w:r>
      <w:r w:rsidR="00DD5277" w:rsidRPr="00D834E3">
        <w:t xml:space="preserve"> </w:t>
      </w:r>
      <w:r w:rsidRPr="00D834E3">
        <w:t>7</w:t>
      </w:r>
      <w:r w:rsidR="009C55FC">
        <w:br/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just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favourable</w:t>
      </w:r>
      <w:r w:rsidR="00DD5277" w:rsidRPr="00D834E3">
        <w:t xml:space="preserve"> </w:t>
      </w:r>
      <w:r w:rsidRPr="00D834E3">
        <w:t>conditions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</w:t>
      </w:r>
    </w:p>
    <w:p w:rsidR="00D34B8C" w:rsidRPr="00D834E3" w:rsidRDefault="00D34B8C" w:rsidP="00D34B8C">
      <w:pPr>
        <w:pStyle w:val="SingleTxtG"/>
      </w:pPr>
      <w:r w:rsidRPr="00D834E3">
        <w:t>74.</w:t>
      </w:r>
      <w:r w:rsidRPr="00D834E3">
        <w:tab/>
        <w:t>With</w:t>
      </w:r>
      <w:r w:rsidR="00DD5277" w:rsidRPr="00D834E3">
        <w:t xml:space="preserve"> </w:t>
      </w:r>
      <w:r w:rsidRPr="00D834E3">
        <w:t>regard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setting</w:t>
      </w:r>
      <w:r w:rsidR="00DD5277" w:rsidRPr="00D834E3">
        <w:t xml:space="preserve"> </w:t>
      </w:r>
      <w:r w:rsidRPr="00D834E3">
        <w:t>wages,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455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Wage</w:t>
      </w:r>
      <w:r w:rsidR="00DD5277" w:rsidRPr="00D834E3">
        <w:t xml:space="preserve"> </w:t>
      </w:r>
      <w:r w:rsidRPr="00D834E3">
        <w:t>Committee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responsible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setting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wage</w:t>
      </w:r>
      <w:r w:rsidR="00DD5277" w:rsidRPr="00D834E3">
        <w:t xml:space="preserve"> </w:t>
      </w:r>
      <w:r w:rsidRPr="00D834E3">
        <w:t>rates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economic</w:t>
      </w:r>
      <w:r w:rsidR="00DD5277" w:rsidRPr="00D834E3">
        <w:t xml:space="preserve"> </w:t>
      </w:r>
      <w:r w:rsidRPr="00D834E3">
        <w:t>activities,</w:t>
      </w:r>
      <w:r w:rsidR="00DD5277" w:rsidRPr="00D834E3">
        <w:t xml:space="preserve"> </w:t>
      </w:r>
      <w:r w:rsidRPr="00D834E3">
        <w:t>including</w:t>
      </w:r>
      <w:r w:rsidR="00DD5277" w:rsidRPr="00D834E3">
        <w:t xml:space="preserve"> </w:t>
      </w:r>
      <w:r w:rsidRPr="00D834E3">
        <w:t>agricultural,</w:t>
      </w:r>
      <w:r w:rsidR="00DD5277" w:rsidRPr="00D834E3">
        <w:t xml:space="preserve"> </w:t>
      </w:r>
      <w:r w:rsidRPr="00D834E3">
        <w:t>commercial,</w:t>
      </w:r>
      <w:r w:rsidR="00DD5277" w:rsidRPr="00D834E3">
        <w:t xml:space="preserve"> </w:t>
      </w:r>
      <w:r w:rsidRPr="00D834E3">
        <w:t>industrial,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nature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carried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Republic,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determining</w:t>
      </w:r>
      <w:r w:rsidR="00DD5277" w:rsidRPr="00D834E3">
        <w:t xml:space="preserve"> </w:t>
      </w:r>
      <w:r w:rsidRPr="00D834E3">
        <w:t>how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wages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paid.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rates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body</w:t>
      </w:r>
      <w:r w:rsidR="00DD5277" w:rsidRPr="00D834E3">
        <w:t xml:space="preserve"> </w:t>
      </w:r>
      <w:r w:rsidRPr="00D834E3">
        <w:t>can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national,</w:t>
      </w:r>
      <w:r w:rsidR="00DD5277" w:rsidRPr="00D834E3">
        <w:t xml:space="preserve"> </w:t>
      </w:r>
      <w:r w:rsidRPr="00D834E3">
        <w:t>regional,</w:t>
      </w:r>
      <w:r w:rsidR="00DD5277" w:rsidRPr="00D834E3">
        <w:t xml:space="preserve"> </w:t>
      </w:r>
      <w:r w:rsidRPr="00D834E3">
        <w:t>provincial,</w:t>
      </w:r>
      <w:r w:rsidR="00DD5277" w:rsidRPr="00D834E3">
        <w:t xml:space="preserve"> </w:t>
      </w:r>
      <w:r w:rsidRPr="00D834E3">
        <w:t>municipal,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District,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exclusively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particular</w:t>
      </w:r>
      <w:r w:rsidR="00DD5277" w:rsidRPr="00D834E3">
        <w:t xml:space="preserve"> </w:t>
      </w:r>
      <w:r w:rsidRPr="00D834E3">
        <w:t>company.</w:t>
      </w:r>
    </w:p>
    <w:p w:rsidR="00D34B8C" w:rsidRPr="00D834E3" w:rsidRDefault="00D34B8C" w:rsidP="00D34B8C">
      <w:pPr>
        <w:pStyle w:val="SingleTxtG"/>
      </w:pPr>
      <w:r w:rsidRPr="00D834E3">
        <w:t>75.</w:t>
      </w:r>
      <w:r w:rsidRPr="00D834E3">
        <w:tab/>
        <w:t>Pursuant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provisions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matter,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wage</w:t>
      </w:r>
      <w:r w:rsidR="00DD5277" w:rsidRPr="00D834E3">
        <w:t xml:space="preserve"> </w:t>
      </w:r>
      <w:r w:rsidRPr="00D834E3">
        <w:t>rates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reviewed</w:t>
      </w:r>
      <w:r w:rsidR="00DD5277" w:rsidRPr="00D834E3">
        <w:t xml:space="preserve"> </w:t>
      </w:r>
      <w:r w:rsidRPr="00D834E3">
        <w:t>automatically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Wage</w:t>
      </w:r>
      <w:r w:rsidR="00DD5277" w:rsidRPr="00D834E3">
        <w:t xml:space="preserve"> </w:t>
      </w:r>
      <w:r w:rsidRPr="00D834E3">
        <w:t>Committee</w:t>
      </w:r>
      <w:r w:rsidR="00DD5277" w:rsidRPr="00D834E3">
        <w:t xml:space="preserve"> </w:t>
      </w:r>
      <w:r w:rsidRPr="00D834E3">
        <w:t>every</w:t>
      </w:r>
      <w:r w:rsidR="00DD5277" w:rsidRPr="00D834E3">
        <w:t xml:space="preserve"> </w:t>
      </w:r>
      <w:r w:rsidRPr="00D834E3">
        <w:t>two</w:t>
      </w:r>
      <w:r w:rsidR="00DD5277" w:rsidRPr="00D834E3">
        <w:t xml:space="preserve"> </w:t>
      </w:r>
      <w:r w:rsidRPr="00D834E3">
        <w:t>years.</w:t>
      </w:r>
    </w:p>
    <w:p w:rsidR="00D34B8C" w:rsidRPr="00D834E3" w:rsidRDefault="00D34B8C" w:rsidP="00D34B8C">
      <w:pPr>
        <w:pStyle w:val="SingleTxtG"/>
      </w:pPr>
      <w:r w:rsidRPr="00D834E3">
        <w:t>76.</w:t>
      </w:r>
      <w:r w:rsidRPr="00D834E3">
        <w:tab/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Wage</w:t>
      </w:r>
      <w:r w:rsidR="00DD5277" w:rsidRPr="00D834E3">
        <w:t xml:space="preserve"> </w:t>
      </w:r>
      <w:r w:rsidRPr="00D834E3">
        <w:t>Committee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tripartite</w:t>
      </w:r>
      <w:r w:rsidR="00DD5277" w:rsidRPr="00D834E3">
        <w:t xml:space="preserve"> </w:t>
      </w:r>
      <w:r w:rsidRPr="00D834E3">
        <w:t>body,</w:t>
      </w:r>
      <w:r w:rsidR="00DD5277" w:rsidRPr="00D834E3">
        <w:t xml:space="preserve"> </w:t>
      </w:r>
      <w:r w:rsidRPr="00D834E3">
        <w:t>composed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Director-General,</w:t>
      </w:r>
      <w:r w:rsidR="00DD5277" w:rsidRPr="00D834E3">
        <w:t xml:space="preserve"> </w:t>
      </w:r>
      <w:r w:rsidRPr="00D834E3">
        <w:t>two</w:t>
      </w:r>
      <w:r w:rsidR="00DD5277" w:rsidRPr="00D834E3">
        <w:t xml:space="preserve"> </w:t>
      </w:r>
      <w:r w:rsidRPr="00D834E3">
        <w:t>members</w:t>
      </w:r>
      <w:r w:rsidR="00DD5277" w:rsidRPr="00D834E3">
        <w:t xml:space="preserve"> </w:t>
      </w:r>
      <w:r w:rsidRPr="00D834E3">
        <w:t>appointed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executive</w:t>
      </w:r>
      <w:r w:rsidR="00DD5277" w:rsidRPr="00D834E3">
        <w:t xml:space="preserve"> </w:t>
      </w:r>
      <w:r w:rsidRPr="00D834E3">
        <w:t>branch,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special</w:t>
      </w:r>
      <w:r w:rsidR="00DD5277" w:rsidRPr="00D834E3">
        <w:t xml:space="preserve"> </w:t>
      </w:r>
      <w:r w:rsidRPr="00D834E3">
        <w:t>members</w:t>
      </w:r>
      <w:r w:rsidR="00DD5277" w:rsidRPr="00D834E3">
        <w:t xml:space="preserve"> </w:t>
      </w:r>
      <w:r w:rsidRPr="00D834E3">
        <w:t>appointed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representatives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employers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economic</w:t>
      </w:r>
      <w:r w:rsidR="00DD5277" w:rsidRPr="00D834E3">
        <w:t xml:space="preserve"> </w:t>
      </w:r>
      <w:r w:rsidRPr="00D834E3">
        <w:t>activity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respective</w:t>
      </w:r>
      <w:r w:rsidR="00DD5277" w:rsidRPr="00D834E3">
        <w:t xml:space="preserve"> </w:t>
      </w:r>
      <w:r w:rsidRPr="00D834E3">
        <w:t>organizations.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wage-setting</w:t>
      </w:r>
      <w:r w:rsidR="00DD5277" w:rsidRPr="00D834E3">
        <w:t xml:space="preserve"> </w:t>
      </w:r>
      <w:r w:rsidRPr="00D834E3">
        <w:t>process</w:t>
      </w:r>
      <w:r w:rsidR="00DD5277" w:rsidRPr="00D834E3">
        <w:t xml:space="preserve"> </w:t>
      </w:r>
      <w:r w:rsidRPr="00D834E3">
        <w:t>involves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dialogue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sector</w:t>
      </w:r>
      <w:r w:rsidR="00DD5277" w:rsidRPr="00D834E3">
        <w:t xml:space="preserve"> </w:t>
      </w:r>
      <w:r w:rsidRPr="00D834E3">
        <w:t>representatives</w:t>
      </w:r>
      <w:r w:rsidR="00DD5277" w:rsidRPr="00D834E3">
        <w:t xml:space="preserve"> </w:t>
      </w:r>
      <w:r w:rsidRPr="00D834E3">
        <w:t>express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recommendations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requirements.</w:t>
      </w:r>
      <w:r w:rsidR="00DD5277" w:rsidRPr="00D834E3">
        <w:t xml:space="preserve"> </w:t>
      </w:r>
      <w:r w:rsidRPr="00D834E3">
        <w:t>Working</w:t>
      </w:r>
      <w:r w:rsidR="00DD5277" w:rsidRPr="00D834E3">
        <w:t xml:space="preserve"> </w:t>
      </w:r>
      <w:r w:rsidRPr="00D834E3">
        <w:t>meetings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review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wages</w:t>
      </w:r>
      <w:r w:rsidR="00DD5277" w:rsidRPr="00D834E3">
        <w:t xml:space="preserve"> </w:t>
      </w:r>
      <w:r w:rsidRPr="00D834E3">
        <w:t>thus</w:t>
      </w:r>
      <w:r w:rsidR="00DD5277" w:rsidRPr="00D834E3">
        <w:t xml:space="preserve"> </w:t>
      </w:r>
      <w:r w:rsidRPr="00D834E3">
        <w:t>take</w:t>
      </w:r>
      <w:r w:rsidR="00DD5277" w:rsidRPr="00D834E3">
        <w:t xml:space="preserve"> </w:t>
      </w:r>
      <w:r w:rsidRPr="00D834E3">
        <w:t>place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setting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encourages</w:t>
      </w:r>
      <w:r w:rsidR="00DD5277" w:rsidRPr="00D834E3">
        <w:t xml:space="preserve"> </w:t>
      </w:r>
      <w:r w:rsidRPr="00D834E3">
        <w:t>dialogue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country’s</w:t>
      </w:r>
      <w:r w:rsidR="00DD5277" w:rsidRPr="00D834E3">
        <w:t xml:space="preserve"> </w:t>
      </w:r>
      <w:r w:rsidRPr="00D834E3">
        <w:t>corporate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sectors.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77.</w:t>
      </w:r>
      <w:r w:rsidRPr="00D834E3">
        <w:tab/>
        <w:t>Minimum</w:t>
      </w:r>
      <w:r w:rsidR="00DD5277" w:rsidRPr="00D834E3">
        <w:t xml:space="preserve"> </w:t>
      </w:r>
      <w:r w:rsidRPr="00D834E3">
        <w:t>wages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law,</w:t>
      </w:r>
      <w:r w:rsidR="00DD5277" w:rsidRPr="00D834E3">
        <w:t xml:space="preserve"> </w:t>
      </w:r>
      <w:r w:rsidRPr="00D834E3">
        <w:t>since,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previously</w:t>
      </w:r>
      <w:r w:rsidR="00DD5277" w:rsidRPr="00D834E3">
        <w:t xml:space="preserve"> </w:t>
      </w:r>
      <w:r w:rsidRPr="00D834E3">
        <w:t>noted,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law</w:t>
      </w:r>
      <w:r w:rsidR="00DD5277" w:rsidRPr="00D834E3">
        <w:t xml:space="preserve"> </w:t>
      </w:r>
      <w:r w:rsidRPr="00D834E3">
        <w:t>providing</w:t>
      </w:r>
      <w:r w:rsidR="00DD5277" w:rsidRPr="00D834E3">
        <w:t xml:space="preserve"> </w:t>
      </w:r>
      <w:r w:rsidRPr="00D834E3">
        <w:t>standards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setting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wages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punishing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fail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observe</w:t>
      </w:r>
      <w:r w:rsidR="00DD5277" w:rsidRPr="00D834E3">
        <w:t xml:space="preserve"> </w:t>
      </w:r>
      <w:r w:rsidRPr="00D834E3">
        <w:t>them.</w:t>
      </w:r>
    </w:p>
    <w:p w:rsidR="00D34B8C" w:rsidRPr="00D834E3" w:rsidRDefault="00D34B8C" w:rsidP="00D34B8C">
      <w:pPr>
        <w:pStyle w:val="SingleTxtG"/>
      </w:pPr>
      <w:r w:rsidRPr="00D834E3">
        <w:t>78.</w:t>
      </w:r>
      <w:r w:rsidRPr="00D834E3">
        <w:tab/>
        <w:t>The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budgets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necessary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enable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support</w:t>
      </w:r>
      <w:r w:rsidR="00DD5277" w:rsidRPr="00D834E3">
        <w:t xml:space="preserve"> </w:t>
      </w:r>
      <w:r w:rsidRPr="00D834E3">
        <w:t>itself,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addition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types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person</w:t>
      </w:r>
      <w:r w:rsidR="00DD5277" w:rsidRPr="00D834E3">
        <w:t xml:space="preserve"> </w:t>
      </w:r>
      <w:r w:rsidRPr="00D834E3">
        <w:t>performs,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taken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account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wage-setting</w:t>
      </w:r>
      <w:r w:rsidR="00DD5277" w:rsidRPr="00D834E3">
        <w:t xml:space="preserve"> </w:t>
      </w:r>
      <w:r w:rsidRPr="00D834E3">
        <w:t>process.</w:t>
      </w:r>
    </w:p>
    <w:p w:rsidR="00D34B8C" w:rsidRPr="00D834E3" w:rsidRDefault="00D34B8C" w:rsidP="00D34B8C">
      <w:pPr>
        <w:pStyle w:val="SingleTxtG"/>
      </w:pPr>
      <w:r w:rsidRPr="00D834E3">
        <w:t>79.</w:t>
      </w:r>
      <w:r w:rsidRPr="00D834E3">
        <w:tab/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State,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remuneration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men,</w:t>
      </w:r>
      <w:r w:rsidR="00DD5277" w:rsidRPr="00D834E3">
        <w:t xml:space="preserve"> </w:t>
      </w:r>
      <w:r w:rsidRPr="00D834E3">
        <w:t>fully</w:t>
      </w:r>
      <w:r w:rsidR="00DD5277" w:rsidRPr="00D834E3">
        <w:t xml:space="preserve"> </w:t>
      </w:r>
      <w:r w:rsidRPr="00D834E3">
        <w:t>complies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Principle</w:t>
      </w:r>
      <w:r w:rsidR="00DD5277" w:rsidRPr="00D834E3">
        <w:t xml:space="preserve"> </w:t>
      </w:r>
      <w:r w:rsidRPr="00D834E3">
        <w:t>X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Code,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“Male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female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duties”.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ratified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100.</w:t>
      </w:r>
    </w:p>
    <w:p w:rsidR="00D34B8C" w:rsidRPr="00D834E3" w:rsidRDefault="00D34B8C" w:rsidP="00D34B8C">
      <w:pPr>
        <w:pStyle w:val="SingleTxtG"/>
      </w:pPr>
      <w:r w:rsidRPr="00D834E3">
        <w:t>80.</w:t>
      </w:r>
      <w:r w:rsidRPr="00D834E3">
        <w:tab/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should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stressed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respect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gender,</w:t>
      </w:r>
      <w:r w:rsidR="00DD5277" w:rsidRPr="00D834E3">
        <w:t xml:space="preserve"> </w:t>
      </w:r>
      <w:r w:rsidRPr="00D834E3">
        <w:t>equality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non-discrimination.</w:t>
      </w:r>
    </w:p>
    <w:p w:rsidR="00D34B8C" w:rsidRPr="00D834E3" w:rsidRDefault="00D34B8C" w:rsidP="00D34B8C">
      <w:pPr>
        <w:pStyle w:val="SingleTxtG"/>
      </w:pPr>
      <w:r w:rsidRPr="00D834E3">
        <w:t>81.</w:t>
      </w:r>
      <w:r w:rsidRPr="00D834E3">
        <w:tab/>
        <w:t>In</w:t>
      </w:r>
      <w:r w:rsidR="00DD5277" w:rsidRPr="00D834E3">
        <w:t xml:space="preserve"> </w:t>
      </w:r>
      <w:r w:rsidRPr="00D834E3">
        <w:t>early</w:t>
      </w:r>
      <w:r w:rsidR="00DD5277" w:rsidRPr="00D834E3">
        <w:t xml:space="preserve"> </w:t>
      </w:r>
      <w:r w:rsidRPr="00D834E3">
        <w:t>2013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initiated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process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review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harmonization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Manual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Women’s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Rights.</w:t>
      </w:r>
    </w:p>
    <w:p w:rsidR="00D34B8C" w:rsidRPr="00D834E3" w:rsidRDefault="00D34B8C" w:rsidP="00D34B8C">
      <w:pPr>
        <w:pStyle w:val="SingleTxtG"/>
      </w:pPr>
      <w:r w:rsidRPr="00D834E3">
        <w:t>82.</w:t>
      </w:r>
      <w:r w:rsidRPr="00D834E3">
        <w:tab/>
        <w:t>The</w:t>
      </w:r>
      <w:r w:rsidR="00DD5277" w:rsidRPr="00D834E3">
        <w:t xml:space="preserve"> </w:t>
      </w:r>
      <w:r w:rsidRPr="00D834E3">
        <w:t>main</w:t>
      </w:r>
      <w:r w:rsidR="00DD5277" w:rsidRPr="00D834E3">
        <w:t xml:space="preserve"> </w:t>
      </w:r>
      <w:r w:rsidRPr="00D834E3">
        <w:t>purpose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review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analyse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update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manual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focus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gender,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opportunities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non-discrimination.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manual,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then</w:t>
      </w:r>
      <w:r w:rsidR="00DD5277" w:rsidRPr="00D834E3">
        <w:t xml:space="preserve"> </w:t>
      </w:r>
      <w:r w:rsidRPr="00D834E3">
        <w:t>renamed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Guide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Opportunities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Non-discrimination,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published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November</w:t>
      </w:r>
      <w:r w:rsidR="00DD5277" w:rsidRPr="00D834E3">
        <w:t xml:space="preserve"> </w:t>
      </w:r>
      <w:r w:rsidRPr="00D834E3">
        <w:t>2014.</w:t>
      </w:r>
    </w:p>
    <w:p w:rsidR="00D34B8C" w:rsidRPr="00D834E3" w:rsidRDefault="00D34B8C" w:rsidP="00D34B8C">
      <w:pPr>
        <w:pStyle w:val="SingleTxtG"/>
      </w:pPr>
      <w:r w:rsidRPr="00D834E3">
        <w:lastRenderedPageBreak/>
        <w:t>83.</w:t>
      </w:r>
      <w:r w:rsidRPr="00D834E3">
        <w:tab/>
        <w:t>Awareness-raising</w:t>
      </w:r>
      <w:r w:rsidR="00DD5277" w:rsidRPr="00D834E3">
        <w:t xml:space="preserve"> </w:t>
      </w:r>
      <w:r w:rsidRPr="00D834E3">
        <w:t>workshops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held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local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representatives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subjects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gender,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opportunities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non-discrimination.</w:t>
      </w:r>
    </w:p>
    <w:p w:rsidR="00D34B8C" w:rsidRPr="00D834E3" w:rsidRDefault="00D34B8C" w:rsidP="00D34B8C">
      <w:pPr>
        <w:pStyle w:val="SingleTxtG"/>
      </w:pPr>
      <w:r w:rsidRPr="00D834E3">
        <w:t>84.</w:t>
      </w:r>
      <w:r w:rsidRPr="00D834E3">
        <w:tab/>
        <w:t>Meetings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held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directors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relevant</w:t>
      </w:r>
      <w:r w:rsidR="00DD5277" w:rsidRPr="00D834E3">
        <w:t xml:space="preserve"> </w:t>
      </w:r>
      <w:r w:rsidRPr="00D834E3">
        <w:t>substantive</w:t>
      </w:r>
      <w:r w:rsidR="00DD5277" w:rsidRPr="00D834E3">
        <w:t xml:space="preserve"> </w:t>
      </w:r>
      <w:r w:rsidRPr="00D834E3">
        <w:t>departments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Labour,</w:t>
      </w:r>
      <w:r w:rsidR="00DD5277" w:rsidRPr="00D834E3">
        <w:t xml:space="preserve"> </w:t>
      </w:r>
      <w:r w:rsidRPr="00D834E3">
        <w:t>ex</w:t>
      </w:r>
      <w:r w:rsidR="00DD5277" w:rsidRPr="00D834E3">
        <w:t xml:space="preserve"> </w:t>
      </w:r>
      <w:r w:rsidRPr="00D834E3">
        <w:t>officio</w:t>
      </w:r>
      <w:r w:rsidR="00DD5277" w:rsidRPr="00D834E3">
        <w:t xml:space="preserve"> </w:t>
      </w:r>
      <w:r w:rsidRPr="00D834E3">
        <w:t>members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Resolution</w:t>
      </w:r>
      <w:r w:rsidR="00DD5277" w:rsidRPr="00D834E3">
        <w:t xml:space="preserve"> </w:t>
      </w:r>
      <w:r w:rsidRPr="00D834E3">
        <w:t>39/12,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established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Institutional</w:t>
      </w:r>
      <w:r w:rsidR="00DD5277" w:rsidRPr="00D834E3">
        <w:t xml:space="preserve"> </w:t>
      </w:r>
      <w:r w:rsidRPr="00D834E3">
        <w:t>Technical</w:t>
      </w:r>
      <w:r w:rsidR="00DD5277" w:rsidRPr="00D834E3">
        <w:t xml:space="preserve"> </w:t>
      </w:r>
      <w:r w:rsidRPr="00D834E3">
        <w:t>Committee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Opportunities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Non-discrimination.</w:t>
      </w:r>
    </w:p>
    <w:p w:rsidR="00D34B8C" w:rsidRPr="00D834E3" w:rsidRDefault="00D34B8C" w:rsidP="00D34B8C">
      <w:pPr>
        <w:pStyle w:val="SingleTxtG"/>
      </w:pPr>
      <w:r w:rsidRPr="00D834E3">
        <w:t>85.</w:t>
      </w:r>
      <w:r w:rsidRPr="00D834E3">
        <w:tab/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coordinator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Committee,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meeting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permanent</w:t>
      </w:r>
      <w:r w:rsidR="00DD5277" w:rsidRPr="00D834E3">
        <w:t xml:space="preserve"> </w:t>
      </w:r>
      <w:r w:rsidRPr="00D834E3">
        <w:t>session,</w:t>
      </w:r>
      <w:r w:rsidR="00DD5277" w:rsidRPr="00D834E3">
        <w:t xml:space="preserve"> </w:t>
      </w:r>
      <w:r w:rsidRPr="00D834E3">
        <w:t>paving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way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mainstreaming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perspective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Ministry’s</w:t>
      </w:r>
      <w:r w:rsidR="00DD5277" w:rsidRPr="00D834E3">
        <w:t xml:space="preserve"> </w:t>
      </w:r>
      <w:r w:rsidRPr="00D834E3">
        <w:t>substantive</w:t>
      </w:r>
      <w:r w:rsidR="00DD5277" w:rsidRPr="00D834E3">
        <w:t xml:space="preserve"> </w:t>
      </w:r>
      <w:r w:rsidRPr="00D834E3">
        <w:t>departments.</w:t>
      </w:r>
    </w:p>
    <w:p w:rsidR="00D34B8C" w:rsidRPr="00D834E3" w:rsidRDefault="00D34B8C" w:rsidP="00D34B8C">
      <w:pPr>
        <w:pStyle w:val="SingleTxtG"/>
      </w:pPr>
      <w:r w:rsidRPr="00D834E3">
        <w:t>86.</w:t>
      </w:r>
      <w:r w:rsidRPr="00D834E3">
        <w:tab/>
        <w:t>In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follow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opportunities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non-discrimination,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“</w:t>
      </w:r>
      <w:proofErr w:type="spellStart"/>
      <w:r w:rsidRPr="00D834E3">
        <w:t>Iguales</w:t>
      </w:r>
      <w:proofErr w:type="spellEnd"/>
      <w:r w:rsidRPr="00D834E3">
        <w:t>”</w:t>
      </w:r>
      <w:r w:rsidR="00DD5277" w:rsidRPr="00D834E3">
        <w:t xml:space="preserve"> </w:t>
      </w:r>
      <w:r w:rsidRPr="00D834E3">
        <w:t>(Equals)</w:t>
      </w:r>
      <w:r w:rsidR="00DD5277" w:rsidRPr="00D834E3">
        <w:t xml:space="preserve"> </w:t>
      </w:r>
      <w:r w:rsidRPr="00D834E3">
        <w:t>promotional</w:t>
      </w:r>
      <w:r w:rsidR="00DD5277" w:rsidRPr="00D834E3">
        <w:t xml:space="preserve"> </w:t>
      </w:r>
      <w:r w:rsidRPr="00D834E3">
        <w:t>campaign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launched,</w:t>
      </w:r>
      <w:r w:rsidR="00DD5277" w:rsidRPr="00D834E3">
        <w:t xml:space="preserve"> </w:t>
      </w:r>
      <w:r w:rsidRPr="00D834E3">
        <w:t>covering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issues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gender,</w:t>
      </w:r>
      <w:r w:rsidR="00DD5277" w:rsidRPr="00D834E3">
        <w:t xml:space="preserve"> </w:t>
      </w:r>
      <w:r w:rsidRPr="00D834E3">
        <w:t>HIV/AIDS,</w:t>
      </w:r>
      <w:r w:rsidR="00DD5277" w:rsidRPr="00D834E3">
        <w:t xml:space="preserve"> </w:t>
      </w:r>
      <w:r w:rsidRPr="00D834E3">
        <w:t>care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inclusion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disabilities,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diversity</w:t>
      </w:r>
      <w:r w:rsidR="00DD5277" w:rsidRPr="00D834E3">
        <w:t xml:space="preserve"> </w:t>
      </w:r>
      <w:r w:rsidRPr="00D834E3">
        <w:t>–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addressed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respective</w:t>
      </w:r>
      <w:r w:rsidR="00DD5277" w:rsidRPr="00D834E3">
        <w:t xml:space="preserve"> </w:t>
      </w:r>
      <w:r w:rsidRPr="00D834E3">
        <w:t>departments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Authority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Opportunities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Non-discrimination.</w:t>
      </w:r>
    </w:p>
    <w:p w:rsidR="00D34B8C" w:rsidRPr="00D834E3" w:rsidRDefault="00D34B8C" w:rsidP="00D34B8C">
      <w:pPr>
        <w:pStyle w:val="SingleTxtG"/>
      </w:pPr>
      <w:r w:rsidRPr="00D834E3">
        <w:t>87.</w:t>
      </w:r>
      <w:r w:rsidRPr="00D834E3">
        <w:tab/>
        <w:t>With</w:t>
      </w:r>
      <w:r w:rsidR="00DD5277" w:rsidRPr="00D834E3">
        <w:t xml:space="preserve"> </w:t>
      </w:r>
      <w:r w:rsidRPr="00D834E3">
        <w:t>regard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ratification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100,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representative</w:t>
      </w:r>
      <w:r w:rsidR="00DD5277" w:rsidRPr="00D834E3">
        <w:t xml:space="preserve"> </w:t>
      </w:r>
      <w:r w:rsidRPr="00D834E3">
        <w:t>body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executive</w:t>
      </w:r>
      <w:r w:rsidR="00DD5277" w:rsidRPr="00D834E3">
        <w:t xml:space="preserve"> </w:t>
      </w:r>
      <w:r w:rsidRPr="00D834E3">
        <w:t>branch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matters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highest</w:t>
      </w:r>
      <w:r w:rsidR="00DD5277" w:rsidRPr="00D834E3">
        <w:t xml:space="preserve"> </w:t>
      </w:r>
      <w:r w:rsidRPr="00D834E3">
        <w:t>administrative</w:t>
      </w:r>
      <w:r w:rsidR="00DD5277" w:rsidRPr="00D834E3">
        <w:t xml:space="preserve"> </w:t>
      </w:r>
      <w:r w:rsidRPr="00D834E3">
        <w:t>authority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matters</w:t>
      </w:r>
      <w:r w:rsidR="00DD5277" w:rsidRPr="00D834E3">
        <w:t xml:space="preserve"> </w:t>
      </w:r>
      <w:r w:rsidRPr="00D834E3">
        <w:t>concerning</w:t>
      </w:r>
      <w:r w:rsidR="00DD5277" w:rsidRPr="00D834E3">
        <w:t xml:space="preserve"> </w:t>
      </w:r>
      <w:r w:rsidRPr="00D834E3">
        <w:t>relations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employers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workers,</w:t>
      </w:r>
      <w:r w:rsidR="00DD5277" w:rsidRPr="00D834E3">
        <w:t xml:space="preserve"> </w:t>
      </w:r>
      <w:r w:rsidRPr="00D834E3">
        <w:t>exerts</w:t>
      </w:r>
      <w:r w:rsidR="00DD5277" w:rsidRPr="00D834E3">
        <w:t xml:space="preserve"> </w:t>
      </w:r>
      <w:r w:rsidRPr="00D834E3">
        <w:t>ongoing</w:t>
      </w:r>
      <w:r w:rsidR="00DD5277" w:rsidRPr="00D834E3">
        <w:t xml:space="preserve"> </w:t>
      </w:r>
      <w:r w:rsidRPr="00D834E3">
        <w:t>efforts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effective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internationally</w:t>
      </w:r>
      <w:r w:rsidR="00DD5277" w:rsidRPr="00D834E3">
        <w:t xml:space="preserve"> </w:t>
      </w:r>
      <w:r w:rsidRPr="00D834E3">
        <w:t>recognized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Ministry,</w:t>
      </w:r>
      <w:r w:rsidR="00DD5277" w:rsidRPr="00D834E3">
        <w:t xml:space="preserve"> </w:t>
      </w:r>
      <w:r w:rsidRPr="00D834E3">
        <w:t>through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divisions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departments,</w:t>
      </w:r>
      <w:r w:rsidR="00DD5277" w:rsidRPr="00D834E3">
        <w:t xml:space="preserve"> </w:t>
      </w:r>
      <w:r w:rsidRPr="00D834E3">
        <w:t>engages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processes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corporate</w:t>
      </w:r>
      <w:r w:rsidR="00DD5277" w:rsidRPr="00D834E3">
        <w:t xml:space="preserve"> </w:t>
      </w:r>
      <w:r w:rsidRPr="00D834E3">
        <w:t>actors</w:t>
      </w:r>
      <w:r w:rsidR="00DD5277" w:rsidRPr="00D834E3">
        <w:t xml:space="preserve"> </w:t>
      </w:r>
      <w:r w:rsidRPr="00D834E3">
        <w:t>develop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culture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compliance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laws.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ongoing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dissemination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regulations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foster</w:t>
      </w:r>
      <w:r w:rsidR="00DD5277" w:rsidRPr="00D834E3">
        <w:t xml:space="preserve"> </w:t>
      </w:r>
      <w:r w:rsidRPr="00D834E3">
        <w:t>awareness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importance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eliminating</w:t>
      </w:r>
      <w:r w:rsidR="00DD5277" w:rsidRPr="00D834E3">
        <w:t xml:space="preserve"> </w:t>
      </w:r>
      <w:r w:rsidRPr="00D834E3">
        <w:t>discriminatory</w:t>
      </w:r>
      <w:r w:rsidR="00DD5277" w:rsidRPr="00D834E3">
        <w:t xml:space="preserve"> </w:t>
      </w:r>
      <w:r w:rsidRPr="00D834E3">
        <w:t>practices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workplace.</w:t>
      </w:r>
      <w:r w:rsidR="00DD5277" w:rsidRPr="00D834E3">
        <w:t xml:space="preserve"> </w:t>
      </w:r>
      <w:r w:rsidRPr="00D834E3">
        <w:t>Particular</w:t>
      </w:r>
      <w:r w:rsidR="00DD5277" w:rsidRPr="00D834E3">
        <w:t xml:space="preserve"> </w:t>
      </w:r>
      <w:r w:rsidRPr="00D834E3">
        <w:t>emphasis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placed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sensitive</w:t>
      </w:r>
      <w:r w:rsidR="00DD5277" w:rsidRPr="00D834E3">
        <w:t xml:space="preserve"> </w:t>
      </w:r>
      <w:r w:rsidRPr="00D834E3">
        <w:t>issues,</w:t>
      </w:r>
      <w:r w:rsidR="00DD5277" w:rsidRPr="00D834E3">
        <w:t xml:space="preserve"> </w:t>
      </w:r>
      <w:r w:rsidRPr="00D834E3">
        <w:t>including:</w:t>
      </w:r>
      <w:r w:rsidR="00DD5277" w:rsidRPr="00D834E3">
        <w:t xml:space="preserve"> </w:t>
      </w:r>
    </w:p>
    <w:p w:rsidR="00D34B8C" w:rsidRPr="00D834E3" w:rsidRDefault="00D34B8C" w:rsidP="00703FB9">
      <w:pPr>
        <w:pStyle w:val="SingleTxtG"/>
        <w:ind w:firstLine="567"/>
      </w:pPr>
      <w:r w:rsidRPr="00D834E3">
        <w:t>(a)</w:t>
      </w:r>
      <w:r w:rsidRPr="00D834E3">
        <w:tab/>
        <w:t>Gender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workplace,</w:t>
      </w:r>
      <w:r w:rsidR="00DD5277" w:rsidRPr="00D834E3">
        <w:t xml:space="preserve"> </w:t>
      </w:r>
      <w:r w:rsidRPr="00D834E3">
        <w:t>effective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women’s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workplace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prevent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pregnancy</w:t>
      </w:r>
      <w:r w:rsidR="00DD5277" w:rsidRPr="00D834E3">
        <w:t xml:space="preserve"> </w:t>
      </w:r>
      <w:r w:rsidRPr="00D834E3">
        <w:t>tests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violation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pay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="00681D9A" w:rsidRPr="00D834E3">
        <w:t>work;</w:t>
      </w:r>
    </w:p>
    <w:p w:rsidR="00D34B8C" w:rsidRPr="00D834E3" w:rsidRDefault="00D34B8C" w:rsidP="00703FB9">
      <w:pPr>
        <w:pStyle w:val="SingleTxtG"/>
        <w:ind w:firstLine="567"/>
      </w:pPr>
      <w:r w:rsidRPr="00D834E3">
        <w:t>(b)</w:t>
      </w:r>
      <w:r w:rsidRPr="00D834E3">
        <w:tab/>
        <w:t>People</w:t>
      </w:r>
      <w:r w:rsidR="00DD5277" w:rsidRPr="00D834E3">
        <w:t xml:space="preserve"> </w:t>
      </w:r>
      <w:r w:rsidRPr="00D834E3">
        <w:t>living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HIV/AIDS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workplace:</w:t>
      </w:r>
      <w:r w:rsidR="00DD5277" w:rsidRPr="00D834E3">
        <w:t xml:space="preserve"> </w:t>
      </w:r>
      <w:r w:rsidRPr="00D834E3">
        <w:t>campaigns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reduce</w:t>
      </w:r>
      <w:r w:rsidR="00DD5277" w:rsidRPr="00D834E3">
        <w:t xml:space="preserve"> </w:t>
      </w:r>
      <w:r w:rsidRPr="00D834E3">
        <w:t>stigma,</w:t>
      </w:r>
      <w:r w:rsidR="00DD5277" w:rsidRPr="00D834E3">
        <w:t xml:space="preserve"> </w:t>
      </w:r>
      <w:r w:rsidRPr="00D834E3">
        <w:t>discrimination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violation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living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HIV/AIDS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="00681D9A" w:rsidRPr="00D834E3">
        <w:t>workplace;</w:t>
      </w:r>
    </w:p>
    <w:p w:rsidR="00D34B8C" w:rsidRPr="00D834E3" w:rsidRDefault="00D34B8C" w:rsidP="00703FB9">
      <w:pPr>
        <w:pStyle w:val="SingleTxtG"/>
        <w:ind w:firstLine="567"/>
      </w:pPr>
      <w:r w:rsidRPr="00D834E3">
        <w:t>(c)</w:t>
      </w:r>
      <w:r w:rsidRPr="00D834E3">
        <w:tab/>
        <w:t>Placement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disabilities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market,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measure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respect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sensitize</w:t>
      </w:r>
      <w:r w:rsidR="00DD5277" w:rsidRPr="00D834E3">
        <w:t xml:space="preserve"> </w:t>
      </w:r>
      <w:r w:rsidRPr="00D834E3">
        <w:t>employers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need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employ</w:t>
      </w:r>
      <w:r w:rsidR="00DD5277" w:rsidRPr="00D834E3">
        <w:t xml:space="preserve"> </w:t>
      </w:r>
      <w:r w:rsidRPr="00D834E3">
        <w:t>them.</w:t>
      </w:r>
    </w:p>
    <w:p w:rsidR="00D34B8C" w:rsidRPr="00D834E3" w:rsidRDefault="00D34B8C" w:rsidP="00D34B8C">
      <w:pPr>
        <w:pStyle w:val="SingleTxtG"/>
      </w:pPr>
      <w:r w:rsidRPr="00D834E3">
        <w:t>88.</w:t>
      </w:r>
      <w:r w:rsidRPr="00D834E3">
        <w:tab/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Women,</w:t>
      </w:r>
      <w:r w:rsidR="00DD5277" w:rsidRPr="00D834E3">
        <w:t xml:space="preserve"> </w:t>
      </w:r>
      <w:r w:rsidRPr="00D834E3">
        <w:t>established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1999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86-99,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responsible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setting</w:t>
      </w:r>
      <w:r w:rsidR="00DD5277" w:rsidRPr="00D834E3">
        <w:t xml:space="preserve"> </w:t>
      </w:r>
      <w:r w:rsidRPr="00D834E3">
        <w:t>standards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coordinating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implementation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policies,</w:t>
      </w:r>
      <w:r w:rsidR="00DD5277" w:rsidRPr="00D834E3">
        <w:t xml:space="preserve"> </w:t>
      </w:r>
      <w:r w:rsidRPr="00D834E3">
        <w:t>plans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sectoral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interdepartmental</w:t>
      </w:r>
      <w:r w:rsidR="00DD5277" w:rsidRPr="00D834E3">
        <w:t xml:space="preserve"> </w:t>
      </w:r>
      <w:r w:rsidRPr="00D834E3">
        <w:t>levels,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well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full</w:t>
      </w:r>
      <w:r w:rsidR="00DD5277" w:rsidRPr="00D834E3">
        <w:t xml:space="preserve"> </w:t>
      </w:r>
      <w:r w:rsidRPr="00D834E3">
        <w:t>exercise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citizenship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women.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institution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policy-setting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regulatory</w:t>
      </w:r>
      <w:r w:rsidR="00DD5277" w:rsidRPr="00D834E3">
        <w:t xml:space="preserve"> </w:t>
      </w:r>
      <w:r w:rsidRPr="00D834E3">
        <w:t>functions</w:t>
      </w:r>
      <w:r w:rsidR="00DD5277" w:rsidRPr="00D834E3">
        <w:t xml:space="preserve"> </w:t>
      </w:r>
      <w:r w:rsidRPr="00D834E3">
        <w:t>encompassing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policy,</w:t>
      </w:r>
      <w:r w:rsidR="00DD5277" w:rsidRPr="00D834E3">
        <w:t xml:space="preserve"> </w:t>
      </w:r>
      <w:r w:rsidRPr="00D834E3">
        <w:t>awareness-raising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society,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coordination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linkages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society.</w:t>
      </w:r>
    </w:p>
    <w:p w:rsidR="00D34B8C" w:rsidRPr="00D834E3" w:rsidRDefault="00D34B8C" w:rsidP="00D34B8C">
      <w:pPr>
        <w:pStyle w:val="SingleTxtG"/>
      </w:pPr>
      <w:r w:rsidRPr="00D834E3">
        <w:t>89.</w:t>
      </w:r>
      <w:r w:rsidRPr="00D834E3">
        <w:tab/>
        <w:t>The</w:t>
      </w:r>
      <w:r w:rsidR="00DD5277" w:rsidRPr="00D834E3">
        <w:t xml:space="preserve"> </w:t>
      </w:r>
      <w:r w:rsidRPr="00D834E3">
        <w:t>Ministry’s</w:t>
      </w:r>
      <w:r w:rsidR="00DD5277" w:rsidRPr="00D834E3">
        <w:t xml:space="preserve"> </w:t>
      </w:r>
      <w:r w:rsidRPr="00D834E3">
        <w:t>action</w:t>
      </w:r>
      <w:r w:rsidR="00DD5277" w:rsidRPr="00D834E3">
        <w:t xml:space="preserve"> </w:t>
      </w:r>
      <w:r w:rsidRPr="00D834E3">
        <w:t>lines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follows:</w:t>
      </w:r>
    </w:p>
    <w:p w:rsidR="00D34B8C" w:rsidRPr="00D834E3" w:rsidRDefault="00D34B8C" w:rsidP="00703FB9">
      <w:pPr>
        <w:pStyle w:val="Bullet1G"/>
      </w:pPr>
      <w:r w:rsidRPr="00D834E3">
        <w:t>Empowerment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women,</w:t>
      </w:r>
      <w:r w:rsidR="00DD5277" w:rsidRPr="00D834E3">
        <w:t xml:space="preserve"> </w:t>
      </w:r>
      <w:r w:rsidRPr="00D834E3">
        <w:t>through</w:t>
      </w:r>
      <w:r w:rsidR="00DD5277" w:rsidRPr="00D834E3">
        <w:t xml:space="preserve"> </w:t>
      </w:r>
      <w:r w:rsidRPr="00D834E3">
        <w:t>women’s</w:t>
      </w:r>
      <w:r w:rsidR="00DD5277" w:rsidRPr="00D834E3">
        <w:t xml:space="preserve"> </w:t>
      </w:r>
      <w:r w:rsidRPr="00D834E3">
        <w:t>leadership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participation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decision-making</w:t>
      </w:r>
      <w:r w:rsidR="00DD5277" w:rsidRPr="00D834E3">
        <w:t xml:space="preserve"> </w:t>
      </w:r>
      <w:r w:rsidRPr="00D834E3">
        <w:t>bodies;</w:t>
      </w:r>
    </w:p>
    <w:p w:rsidR="00D34B8C" w:rsidRPr="00D834E3" w:rsidRDefault="00D34B8C" w:rsidP="00703FB9">
      <w:pPr>
        <w:pStyle w:val="Bullet1G"/>
      </w:pPr>
      <w:r w:rsidRPr="00D834E3">
        <w:t>Education,</w:t>
      </w:r>
      <w:r w:rsidR="00DD5277" w:rsidRPr="00D834E3">
        <w:t xml:space="preserve"> </w:t>
      </w:r>
      <w:r w:rsidRPr="00D834E3">
        <w:t>communication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culture</w:t>
      </w:r>
      <w:r w:rsidR="00DD5277" w:rsidRPr="00D834E3">
        <w:t xml:space="preserve"> </w:t>
      </w:r>
      <w:r w:rsidRPr="00D834E3">
        <w:t>regarding</w:t>
      </w:r>
      <w:r w:rsidR="00DD5277" w:rsidRPr="00D834E3">
        <w:t xml:space="preserve"> </w:t>
      </w:r>
      <w:r w:rsidRPr="00D834E3">
        <w:t>violence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health,</w:t>
      </w:r>
      <w:r w:rsidR="00DD5277" w:rsidRPr="00D834E3">
        <w:t xml:space="preserve"> </w:t>
      </w:r>
      <w:r w:rsidRPr="00D834E3">
        <w:t>focusing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prevention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eradication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gender-based</w:t>
      </w:r>
      <w:r w:rsidR="00DD5277" w:rsidRPr="00D834E3">
        <w:t xml:space="preserve"> </w:t>
      </w:r>
      <w:r w:rsidRPr="00D834E3">
        <w:t>violence;</w:t>
      </w:r>
    </w:p>
    <w:p w:rsidR="00D34B8C" w:rsidRPr="00D834E3" w:rsidRDefault="00D34B8C" w:rsidP="00703FB9">
      <w:pPr>
        <w:pStyle w:val="Bullet1G"/>
      </w:pPr>
      <w:r w:rsidRPr="00D834E3">
        <w:t>Gender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policies.</w:t>
      </w:r>
    </w:p>
    <w:p w:rsidR="00D34B8C" w:rsidRPr="00D834E3" w:rsidRDefault="00D34B8C" w:rsidP="00D34B8C">
      <w:pPr>
        <w:pStyle w:val="SingleTxtG"/>
      </w:pPr>
      <w:r w:rsidRPr="00D834E3">
        <w:t>90.</w:t>
      </w:r>
      <w:r w:rsidRPr="00D834E3">
        <w:tab/>
        <w:t>These</w:t>
      </w:r>
      <w:r w:rsidR="00DD5277" w:rsidRPr="00D834E3">
        <w:t xml:space="preserve"> </w:t>
      </w:r>
      <w:r w:rsidRPr="00D834E3">
        <w:t>action</w:t>
      </w:r>
      <w:r w:rsidR="00DD5277" w:rsidRPr="00D834E3">
        <w:t xml:space="preserve"> </w:t>
      </w:r>
      <w:r w:rsidRPr="00D834E3">
        <w:t>lines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pursued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part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global</w:t>
      </w:r>
      <w:r w:rsidR="00DD5277" w:rsidRPr="00D834E3">
        <w:t xml:space="preserve"> </w:t>
      </w:r>
      <w:r w:rsidRPr="00D834E3">
        <w:t>strategies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coordination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society,</w:t>
      </w:r>
      <w:r w:rsidR="00DD5277" w:rsidRPr="00D834E3">
        <w:t xml:space="preserve"> </w:t>
      </w:r>
      <w:r w:rsidRPr="00D834E3">
        <w:t>but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support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cooperation</w:t>
      </w:r>
      <w:r w:rsidR="00DD5277" w:rsidRPr="00D834E3">
        <w:t xml:space="preserve"> </w:t>
      </w:r>
      <w:r w:rsidRPr="00D834E3">
        <w:t>agencies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involvement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institutions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respective</w:t>
      </w:r>
      <w:r w:rsidR="00DD5277" w:rsidRPr="00D834E3">
        <w:t xml:space="preserve"> </w:t>
      </w:r>
      <w:r w:rsidRPr="00D834E3">
        <w:t>areas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action.</w:t>
      </w:r>
    </w:p>
    <w:p w:rsidR="00D34B8C" w:rsidRPr="00D834E3" w:rsidRDefault="003A36A6" w:rsidP="003A36A6">
      <w:pPr>
        <w:pStyle w:val="H23G"/>
      </w:pPr>
      <w:r w:rsidRPr="00D834E3">
        <w:lastRenderedPageBreak/>
        <w:tab/>
      </w:r>
      <w:r w:rsidRPr="00D834E3">
        <w:tab/>
      </w:r>
      <w:r w:rsidR="00D34B8C" w:rsidRPr="00D834E3">
        <w:t>Provincial</w:t>
      </w:r>
      <w:r w:rsidR="00DD5277" w:rsidRPr="00D834E3">
        <w:t xml:space="preserve"> </w:t>
      </w:r>
      <w:r w:rsidR="00D34B8C" w:rsidRPr="00D834E3">
        <w:t>Offices</w:t>
      </w:r>
      <w:r w:rsidR="00DD5277" w:rsidRPr="00D834E3">
        <w:t xml:space="preserve"> </w:t>
      </w:r>
      <w:r w:rsidR="00D34B8C" w:rsidRPr="00D834E3">
        <w:t>for</w:t>
      </w:r>
      <w:r w:rsidR="00DD5277" w:rsidRPr="00D834E3">
        <w:t xml:space="preserve"> </w:t>
      </w:r>
      <w:r w:rsidR="00D34B8C" w:rsidRPr="00D834E3">
        <w:t>Women</w:t>
      </w:r>
    </w:p>
    <w:p w:rsidR="00D34B8C" w:rsidRPr="00D834E3" w:rsidRDefault="00D34B8C" w:rsidP="00D34B8C">
      <w:pPr>
        <w:pStyle w:val="SingleTxtG"/>
      </w:pPr>
      <w:r w:rsidRPr="00D834E3">
        <w:t>91.</w:t>
      </w:r>
      <w:r w:rsidRPr="00D834E3">
        <w:tab/>
        <w:t>These</w:t>
      </w:r>
      <w:r w:rsidR="00DD5277" w:rsidRPr="00D834E3">
        <w:t xml:space="preserve"> </w:t>
      </w:r>
      <w:r w:rsidRPr="00D834E3">
        <w:t>offices</w:t>
      </w:r>
      <w:r w:rsidR="00DD5277" w:rsidRPr="00D834E3">
        <w:t xml:space="preserve"> </w:t>
      </w:r>
      <w:r w:rsidRPr="00D834E3">
        <w:t>represent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provinces</w:t>
      </w:r>
      <w:r w:rsidR="00DD5277" w:rsidRPr="00D834E3">
        <w:t xml:space="preserve"> </w:t>
      </w:r>
      <w:r w:rsidRPr="00D834E3">
        <w:t>where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up,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promote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coordinate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implementation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authorities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society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policies,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projects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foster</w:t>
      </w:r>
      <w:r w:rsidR="00DD5277" w:rsidRPr="00D834E3">
        <w:t xml:space="preserve"> </w:t>
      </w:r>
      <w:r w:rsidRPr="00D834E3">
        <w:t>equality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equity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men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economic,</w:t>
      </w:r>
      <w:r w:rsidR="00DD5277" w:rsidRPr="00D834E3">
        <w:t xml:space="preserve"> </w:t>
      </w:r>
      <w:r w:rsidRPr="00D834E3">
        <w:t>social,</w:t>
      </w:r>
      <w:r w:rsidR="00DD5277" w:rsidRPr="00D834E3">
        <w:t xml:space="preserve"> </w:t>
      </w:r>
      <w:r w:rsidRPr="00D834E3">
        <w:t>political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spheres.</w:t>
      </w:r>
    </w:p>
    <w:p w:rsidR="00D34B8C" w:rsidRPr="00D834E3" w:rsidRDefault="003A36A6" w:rsidP="003A36A6">
      <w:pPr>
        <w:pStyle w:val="H23G"/>
      </w:pPr>
      <w:r w:rsidRPr="00D834E3">
        <w:tab/>
      </w:r>
      <w:r w:rsidRPr="00D834E3">
        <w:tab/>
      </w:r>
      <w:r w:rsidR="00D34B8C" w:rsidRPr="00D834E3">
        <w:t>Main</w:t>
      </w:r>
      <w:r w:rsidR="00DD5277" w:rsidRPr="00D834E3">
        <w:t xml:space="preserve"> </w:t>
      </w:r>
      <w:r w:rsidR="00D34B8C" w:rsidRPr="00D834E3">
        <w:t>functions</w:t>
      </w:r>
    </w:p>
    <w:p w:rsidR="00D34B8C" w:rsidRPr="00D834E3" w:rsidRDefault="00D34B8C" w:rsidP="00D34B8C">
      <w:pPr>
        <w:pStyle w:val="SingleTxtG"/>
      </w:pPr>
      <w:r w:rsidRPr="00D834E3">
        <w:t>92.</w:t>
      </w:r>
      <w:r w:rsidRPr="00D834E3">
        <w:tab/>
        <w:t>The</w:t>
      </w:r>
      <w:r w:rsidR="00DD5277" w:rsidRPr="00D834E3">
        <w:t xml:space="preserve"> </w:t>
      </w:r>
      <w:r w:rsidRPr="00D834E3">
        <w:t>main</w:t>
      </w:r>
      <w:r w:rsidR="00DD5277" w:rsidRPr="00D834E3">
        <w:t xml:space="preserve"> </w:t>
      </w:r>
      <w:r w:rsidRPr="00D834E3">
        <w:t>functions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Offices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follows:</w:t>
      </w:r>
      <w:r w:rsidR="00DD5277" w:rsidRPr="00D834E3">
        <w:t xml:space="preserve"> </w:t>
      </w:r>
    </w:p>
    <w:p w:rsidR="00D34B8C" w:rsidRPr="00D834E3" w:rsidRDefault="00D34B8C" w:rsidP="003A36A6">
      <w:pPr>
        <w:pStyle w:val="SingleTxtG"/>
        <w:ind w:firstLine="567"/>
      </w:pPr>
      <w:r w:rsidRPr="00D834E3">
        <w:t>(a)</w:t>
      </w:r>
      <w:r w:rsidRPr="00D834E3">
        <w:tab/>
        <w:t>To</w:t>
      </w:r>
      <w:r w:rsidR="00DD5277" w:rsidRPr="00D834E3">
        <w:t xml:space="preserve"> </w:t>
      </w:r>
      <w:r w:rsidRPr="00D834E3">
        <w:t>encourage</w:t>
      </w:r>
      <w:r w:rsidR="00DD5277" w:rsidRPr="00D834E3">
        <w:t xml:space="preserve"> </w:t>
      </w:r>
      <w:r w:rsidRPr="00D834E3">
        <w:t>policies,</w:t>
      </w:r>
      <w:r w:rsidR="00DD5277" w:rsidRPr="00D834E3">
        <w:t xml:space="preserve"> </w:t>
      </w:r>
      <w:r w:rsidRPr="00D834E3">
        <w:t>programmes,</w:t>
      </w:r>
      <w:r w:rsidR="00DD5277" w:rsidRPr="00D834E3">
        <w:t xml:space="preserve"> </w:t>
      </w:r>
      <w:r w:rsidRPr="00D834E3">
        <w:t>projects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strategic</w:t>
      </w:r>
      <w:r w:rsidR="00DD5277" w:rsidRPr="00D834E3">
        <w:t xml:space="preserve"> </w:t>
      </w:r>
      <w:r w:rsidRPr="00D834E3">
        <w:t>actions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advance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realization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women’s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equity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employment,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keeping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Ministry’s</w:t>
      </w:r>
      <w:r w:rsidR="00DD5277" w:rsidRPr="00D834E3">
        <w:t xml:space="preserve"> </w:t>
      </w:r>
      <w:r w:rsidRPr="00D834E3">
        <w:t>guidelines;</w:t>
      </w:r>
    </w:p>
    <w:p w:rsidR="00D34B8C" w:rsidRPr="00D834E3" w:rsidRDefault="00D34B8C" w:rsidP="003A36A6">
      <w:pPr>
        <w:pStyle w:val="SingleTxtG"/>
        <w:ind w:firstLine="567"/>
      </w:pPr>
      <w:r w:rsidRPr="00D834E3">
        <w:t>(b)</w:t>
      </w:r>
      <w:r w:rsidRPr="00D834E3">
        <w:tab/>
        <w:t>To</w:t>
      </w:r>
      <w:r w:rsidR="00DD5277" w:rsidRPr="00D834E3">
        <w:t xml:space="preserve"> </w:t>
      </w:r>
      <w:r w:rsidRPr="00D834E3">
        <w:t>provide</w:t>
      </w:r>
      <w:r w:rsidR="00DD5277" w:rsidRPr="00D834E3">
        <w:t xml:space="preserve"> </w:t>
      </w:r>
      <w:r w:rsidRPr="00D834E3">
        <w:t>continuous</w:t>
      </w:r>
      <w:r w:rsidR="00DD5277" w:rsidRPr="00D834E3">
        <w:t xml:space="preserve"> </w:t>
      </w:r>
      <w:r w:rsidRPr="00D834E3">
        <w:t>information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about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rights,</w:t>
      </w:r>
      <w:r w:rsidR="00DD5277" w:rsidRPr="00D834E3">
        <w:t xml:space="preserve"> </w:t>
      </w:r>
      <w:r w:rsidRPr="00D834E3">
        <w:t>existing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institutions,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offered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private</w:t>
      </w:r>
      <w:r w:rsidR="00DD5277" w:rsidRPr="00D834E3">
        <w:t xml:space="preserve"> </w:t>
      </w:r>
      <w:r w:rsidRPr="00D834E3">
        <w:t>organizations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foster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equity;</w:t>
      </w:r>
    </w:p>
    <w:p w:rsidR="00D34B8C" w:rsidRPr="00D834E3" w:rsidRDefault="00D34B8C" w:rsidP="003A36A6">
      <w:pPr>
        <w:pStyle w:val="SingleTxtG"/>
        <w:ind w:firstLine="567"/>
      </w:pPr>
      <w:r w:rsidRPr="00D834E3">
        <w:t>(c)</w:t>
      </w:r>
      <w:r w:rsidRPr="00D834E3">
        <w:tab/>
        <w:t>To</w:t>
      </w:r>
      <w:r w:rsidR="00DD5277" w:rsidRPr="00D834E3">
        <w:t xml:space="preserve"> </w:t>
      </w:r>
      <w:r w:rsidRPr="00D834E3">
        <w:t>encourage</w:t>
      </w:r>
      <w:r w:rsidR="00DD5277" w:rsidRPr="00D834E3">
        <w:t xml:space="preserve"> </w:t>
      </w:r>
      <w:r w:rsidRPr="00D834E3">
        <w:t>women’s</w:t>
      </w:r>
      <w:r w:rsidR="00DD5277" w:rsidRPr="00D834E3">
        <w:t xml:space="preserve"> </w:t>
      </w:r>
      <w:r w:rsidRPr="00D834E3">
        <w:t>participation,</w:t>
      </w:r>
      <w:r w:rsidR="00DD5277" w:rsidRPr="00D834E3">
        <w:t xml:space="preserve"> </w:t>
      </w:r>
      <w:r w:rsidRPr="00D834E3">
        <w:t>organization,</w:t>
      </w:r>
      <w:r w:rsidR="00DD5277" w:rsidRPr="00D834E3">
        <w:t xml:space="preserve"> </w:t>
      </w:r>
      <w:r w:rsidRPr="00D834E3">
        <w:t>leadership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decision-making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local</w:t>
      </w:r>
      <w:r w:rsidR="00DD5277" w:rsidRPr="00D834E3">
        <w:t xml:space="preserve"> </w:t>
      </w:r>
      <w:r w:rsidRPr="00D834E3">
        <w:t>forums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organizations;</w:t>
      </w:r>
      <w:r w:rsidR="00DD5277" w:rsidRPr="00D834E3">
        <w:t xml:space="preserve"> </w:t>
      </w:r>
    </w:p>
    <w:p w:rsidR="00D34B8C" w:rsidRPr="00D834E3" w:rsidRDefault="00D34B8C" w:rsidP="003A36A6">
      <w:pPr>
        <w:pStyle w:val="SingleTxtG"/>
        <w:ind w:firstLine="567"/>
      </w:pPr>
      <w:r w:rsidRPr="00D834E3">
        <w:t>(d)</w:t>
      </w:r>
      <w:r w:rsidRPr="00D834E3">
        <w:tab/>
        <w:t>To</w:t>
      </w:r>
      <w:r w:rsidR="00DD5277" w:rsidRPr="00D834E3">
        <w:t xml:space="preserve"> </w:t>
      </w:r>
      <w:r w:rsidRPr="00D834E3">
        <w:t>monitor</w:t>
      </w:r>
      <w:r w:rsidR="00DD5277" w:rsidRPr="00D834E3">
        <w:t xml:space="preserve"> </w:t>
      </w:r>
      <w:r w:rsidRPr="00D834E3">
        <w:t>compliance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policies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local</w:t>
      </w:r>
      <w:r w:rsidR="00DD5277" w:rsidRPr="00D834E3">
        <w:t xml:space="preserve"> </w:t>
      </w:r>
      <w:r w:rsidRPr="00D834E3">
        <w:t>level;</w:t>
      </w:r>
    </w:p>
    <w:p w:rsidR="00D34B8C" w:rsidRPr="00D834E3" w:rsidRDefault="00D34B8C" w:rsidP="003A36A6">
      <w:pPr>
        <w:pStyle w:val="SingleTxtG"/>
        <w:ind w:firstLine="567"/>
      </w:pPr>
      <w:r w:rsidRPr="00D834E3">
        <w:t>(e)</w:t>
      </w:r>
      <w:r w:rsidRPr="00D834E3">
        <w:tab/>
        <w:t>To</w:t>
      </w:r>
      <w:r w:rsidR="00DD5277" w:rsidRPr="00D834E3">
        <w:t xml:space="preserve"> </w:t>
      </w:r>
      <w:r w:rsidRPr="00D834E3">
        <w:t>help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perspective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reflected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municipal</w:t>
      </w:r>
      <w:r w:rsidR="00DD5277" w:rsidRPr="00D834E3">
        <w:t xml:space="preserve"> </w:t>
      </w:r>
      <w:r w:rsidRPr="00D834E3">
        <w:t>plans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programmes;</w:t>
      </w:r>
    </w:p>
    <w:p w:rsidR="00D34B8C" w:rsidRPr="00D834E3" w:rsidRDefault="00D34B8C" w:rsidP="003A36A6">
      <w:pPr>
        <w:pStyle w:val="SingleTxtG"/>
        <w:ind w:firstLine="567"/>
      </w:pPr>
      <w:r w:rsidRPr="00D834E3">
        <w:t>(f)</w:t>
      </w:r>
      <w:r w:rsidRPr="00D834E3">
        <w:tab/>
        <w:t>To</w:t>
      </w:r>
      <w:r w:rsidR="00DD5277" w:rsidRPr="00D834E3">
        <w:t xml:space="preserve"> </w:t>
      </w:r>
      <w:r w:rsidRPr="00D834E3">
        <w:t>refer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government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programmes;</w:t>
      </w:r>
    </w:p>
    <w:p w:rsidR="00D34B8C" w:rsidRPr="00D834E3" w:rsidRDefault="00D34B8C" w:rsidP="003A36A6">
      <w:pPr>
        <w:pStyle w:val="SingleTxtG"/>
        <w:ind w:firstLine="567"/>
      </w:pPr>
      <w:r w:rsidRPr="00D834E3">
        <w:t>(g)</w:t>
      </w:r>
      <w:r w:rsidRPr="00D834E3">
        <w:tab/>
        <w:t>To</w:t>
      </w:r>
      <w:r w:rsidR="00DD5277" w:rsidRPr="00D834E3">
        <w:t xml:space="preserve"> </w:t>
      </w:r>
      <w:r w:rsidRPr="00D834E3">
        <w:t>maintain</w:t>
      </w:r>
      <w:r w:rsidR="00DD5277" w:rsidRPr="00D834E3">
        <w:t xml:space="preserve"> </w:t>
      </w:r>
      <w:r w:rsidRPr="00D834E3">
        <w:t>coordination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local</w:t>
      </w:r>
      <w:r w:rsidR="00DD5277" w:rsidRPr="00D834E3">
        <w:t xml:space="preserve"> </w:t>
      </w:r>
      <w:r w:rsidRPr="00D834E3">
        <w:t>level,</w:t>
      </w:r>
      <w:r w:rsidR="00DD5277" w:rsidRPr="00D834E3">
        <w:t xml:space="preserve"> </w:t>
      </w:r>
      <w:r w:rsidRPr="00D834E3">
        <w:t>encouraging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creation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inter</w:t>
      </w:r>
      <w:r w:rsidRPr="00D834E3">
        <w:t>agency</w:t>
      </w:r>
      <w:r w:rsidR="00DD5277" w:rsidRPr="00D834E3">
        <w:t xml:space="preserve"> </w:t>
      </w:r>
      <w:r w:rsidRPr="00D834E3">
        <w:t>networks;</w:t>
      </w:r>
    </w:p>
    <w:p w:rsidR="00D34B8C" w:rsidRPr="00D834E3" w:rsidRDefault="00D34B8C" w:rsidP="003A36A6">
      <w:pPr>
        <w:pStyle w:val="SingleTxtG"/>
        <w:ind w:firstLine="567"/>
      </w:pPr>
      <w:r w:rsidRPr="00D834E3">
        <w:t>(h)</w:t>
      </w:r>
      <w:r w:rsidRPr="00D834E3">
        <w:tab/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relevant</w:t>
      </w:r>
      <w:r w:rsidR="00DD5277" w:rsidRPr="00D834E3">
        <w:t xml:space="preserve"> </w:t>
      </w:r>
      <w:r w:rsidRPr="00D834E3">
        <w:t>institutions</w:t>
      </w:r>
      <w:r w:rsidR="00DD5277" w:rsidRPr="00D834E3">
        <w:t xml:space="preserve"> </w:t>
      </w:r>
      <w:r w:rsidRPr="00D834E3">
        <w:t>develop</w:t>
      </w:r>
      <w:r w:rsidR="00DD5277" w:rsidRPr="00D834E3">
        <w:t xml:space="preserve"> </w:t>
      </w:r>
      <w:r w:rsidRPr="00D834E3">
        <w:t>strategies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provide</w:t>
      </w:r>
      <w:r w:rsidR="00DD5277" w:rsidRPr="00D834E3">
        <w:t xml:space="preserve"> </w:t>
      </w:r>
      <w:r w:rsidRPr="00D834E3">
        <w:t>specialized</w:t>
      </w:r>
      <w:r w:rsidR="00DD5277" w:rsidRPr="00D834E3">
        <w:t xml:space="preserve"> </w:t>
      </w:r>
      <w:r w:rsidRPr="00D834E3">
        <w:t>support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jurisdiction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dealing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domestic</w:t>
      </w:r>
      <w:r w:rsidR="00DD5277" w:rsidRPr="00D834E3">
        <w:t xml:space="preserve"> </w:t>
      </w:r>
      <w:r w:rsidRPr="00D834E3">
        <w:t>violence;</w:t>
      </w:r>
    </w:p>
    <w:p w:rsidR="00D34B8C" w:rsidRPr="00D834E3" w:rsidRDefault="00D34B8C" w:rsidP="003A36A6">
      <w:pPr>
        <w:pStyle w:val="SingleTxtG"/>
        <w:ind w:firstLine="567"/>
      </w:pPr>
      <w:r w:rsidRPr="00D834E3">
        <w:t>(</w:t>
      </w:r>
      <w:proofErr w:type="spellStart"/>
      <w:r w:rsidRPr="00D834E3">
        <w:t>i</w:t>
      </w:r>
      <w:proofErr w:type="spellEnd"/>
      <w:r w:rsidRPr="00D834E3">
        <w:t>)</w:t>
      </w:r>
      <w:r w:rsidRPr="00D834E3">
        <w:tab/>
        <w:t>To</w:t>
      </w:r>
      <w:r w:rsidR="00DD5277" w:rsidRPr="00D834E3">
        <w:t xml:space="preserve"> </w:t>
      </w:r>
      <w:r w:rsidRPr="00D834E3">
        <w:t>promote</w:t>
      </w:r>
      <w:r w:rsidR="00DD5277" w:rsidRPr="00D834E3">
        <w:t xml:space="preserve"> </w:t>
      </w:r>
      <w:r w:rsidRPr="00D834E3">
        <w:t>awareness-raising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local</w:t>
      </w:r>
      <w:r w:rsidR="00DD5277" w:rsidRPr="00D834E3">
        <w:t xml:space="preserve"> </w:t>
      </w:r>
      <w:r w:rsidRPr="00D834E3">
        <w:t>actors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women’s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perspective,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change</w:t>
      </w:r>
      <w:r w:rsidR="00DD5277" w:rsidRPr="00D834E3">
        <w:t xml:space="preserve"> </w:t>
      </w:r>
      <w:r w:rsidRPr="00D834E3">
        <w:t>sociocultural</w:t>
      </w:r>
      <w:r w:rsidR="00DD5277" w:rsidRPr="00D834E3">
        <w:t xml:space="preserve"> </w:t>
      </w:r>
      <w:r w:rsidRPr="00D834E3">
        <w:t>patterns;</w:t>
      </w:r>
    </w:p>
    <w:p w:rsidR="00D34B8C" w:rsidRPr="00D834E3" w:rsidRDefault="00D34B8C" w:rsidP="003A36A6">
      <w:pPr>
        <w:pStyle w:val="SingleTxtG"/>
        <w:ind w:firstLine="567"/>
      </w:pPr>
      <w:r w:rsidRPr="00D834E3">
        <w:t>(j)</w:t>
      </w:r>
      <w:r w:rsidRPr="00D834E3">
        <w:tab/>
        <w:t>To</w:t>
      </w:r>
      <w:r w:rsidR="00DD5277" w:rsidRPr="00D834E3">
        <w:t xml:space="preserve"> </w:t>
      </w:r>
      <w:r w:rsidRPr="00D834E3">
        <w:t>mainstream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perspective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municipal</w:t>
      </w:r>
      <w:r w:rsidR="00DD5277" w:rsidRPr="00D834E3">
        <w:t xml:space="preserve"> </w:t>
      </w:r>
      <w:r w:rsidRPr="00D834E3">
        <w:t>work.</w:t>
      </w:r>
      <w:r w:rsidR="008C4C07" w:rsidRPr="00D834E3">
        <w:rPr>
          <w:rStyle w:val="FootnoteReference"/>
        </w:rPr>
        <w:footnoteReference w:id="3"/>
      </w:r>
    </w:p>
    <w:p w:rsidR="00D34B8C" w:rsidRPr="00D834E3" w:rsidRDefault="00D34B8C" w:rsidP="00630854">
      <w:pPr>
        <w:pStyle w:val="H23G"/>
      </w:pPr>
      <w:r w:rsidRPr="00D834E3">
        <w:tab/>
      </w:r>
      <w:r w:rsidRPr="00D834E3">
        <w:tab/>
        <w:t>Sectoral</w:t>
      </w:r>
      <w:r w:rsidR="00DD5277" w:rsidRPr="00D834E3">
        <w:t xml:space="preserve"> </w:t>
      </w:r>
      <w:r w:rsidRPr="00D834E3">
        <w:t>Offices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Equity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Development</w:t>
      </w:r>
    </w:p>
    <w:p w:rsidR="00D34B8C" w:rsidRPr="00D834E3" w:rsidRDefault="00D34B8C" w:rsidP="00D34B8C">
      <w:pPr>
        <w:pStyle w:val="SingleTxtG"/>
      </w:pPr>
      <w:r w:rsidRPr="00D834E3">
        <w:t>93.</w:t>
      </w:r>
      <w:r w:rsidRPr="00D834E3">
        <w:tab/>
        <w:t>Created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Presidential</w:t>
      </w:r>
      <w:r w:rsidR="00DD5277" w:rsidRPr="00D834E3">
        <w:t xml:space="preserve"> </w:t>
      </w:r>
      <w:r w:rsidRPr="00D834E3">
        <w:t>Decree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974-01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26</w:t>
      </w:r>
      <w:r w:rsidR="00DD5277" w:rsidRPr="00D834E3">
        <w:t xml:space="preserve"> </w:t>
      </w:r>
      <w:r w:rsidRPr="00D834E3">
        <w:t>September</w:t>
      </w:r>
      <w:r w:rsidR="00DD5277" w:rsidRPr="00D834E3">
        <w:t xml:space="preserve"> </w:t>
      </w:r>
      <w:r w:rsidRPr="00D834E3">
        <w:t>2001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presence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ministry,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coordinated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purpose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offices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incorporate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perspective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level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ministry’s</w:t>
      </w:r>
      <w:r w:rsidR="00DD5277" w:rsidRPr="00D834E3">
        <w:t xml:space="preserve"> </w:t>
      </w:r>
      <w:r w:rsidRPr="00D834E3">
        <w:t>policies,</w:t>
      </w:r>
      <w:r w:rsidR="00DD5277" w:rsidRPr="00D834E3">
        <w:t xml:space="preserve"> </w:t>
      </w:r>
      <w:r w:rsidRPr="00D834E3">
        <w:t>plans,</w:t>
      </w:r>
      <w:r w:rsidR="00DD5277" w:rsidRPr="00D834E3">
        <w:t xml:space="preserve"> </w:t>
      </w:r>
      <w:r w:rsidRPr="00D834E3">
        <w:t>actions,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projects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integration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development.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4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decree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government</w:t>
      </w:r>
      <w:r w:rsidR="00DD5277" w:rsidRPr="00D834E3">
        <w:t xml:space="preserve"> </w:t>
      </w:r>
      <w:r w:rsidRPr="00D834E3">
        <w:t>offices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monitor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evaluate</w:t>
      </w:r>
      <w:r w:rsidR="00DD5277" w:rsidRPr="00D834E3">
        <w:t xml:space="preserve"> </w:t>
      </w:r>
      <w:r w:rsidRPr="00D834E3">
        <w:t>progress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equity</w:t>
      </w:r>
      <w:r w:rsidR="00DD5277" w:rsidRPr="00D834E3">
        <w:t xml:space="preserve"> </w:t>
      </w:r>
      <w:r w:rsidRPr="00D834E3">
        <w:t>plans,</w:t>
      </w:r>
      <w:r w:rsidR="00DD5277" w:rsidRPr="00D834E3">
        <w:t xml:space="preserve"> </w:t>
      </w:r>
      <w:r w:rsidRPr="00D834E3">
        <w:t>policies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strategies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report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them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every</w:t>
      </w:r>
      <w:r w:rsidR="00DD5277" w:rsidRPr="00D834E3">
        <w:t xml:space="preserve"> </w:t>
      </w:r>
      <w:r w:rsidRPr="00D834E3">
        <w:t>six</w:t>
      </w:r>
      <w:r w:rsidR="00DD5277" w:rsidRPr="00D834E3">
        <w:t xml:space="preserve"> </w:t>
      </w:r>
      <w:r w:rsidRPr="00D834E3">
        <w:t>months,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addition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coordinating</w:t>
      </w:r>
      <w:r w:rsidR="00DD5277" w:rsidRPr="00D834E3">
        <w:t xml:space="preserve"> </w:t>
      </w:r>
      <w:r w:rsidRPr="00D834E3">
        <w:t>implementation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necessary</w:t>
      </w:r>
      <w:r w:rsidR="00DD5277" w:rsidRPr="00D834E3">
        <w:t xml:space="preserve"> </w:t>
      </w:r>
      <w:r w:rsidRPr="00D834E3">
        <w:t>adjustments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respective</w:t>
      </w:r>
      <w:r w:rsidR="00DD5277" w:rsidRPr="00D834E3">
        <w:t xml:space="preserve"> </w:t>
      </w:r>
      <w:r w:rsidRPr="00D834E3">
        <w:t>fields,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compliance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agreements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commitments</w:t>
      </w:r>
      <w:r w:rsidR="00DD5277" w:rsidRPr="00D834E3">
        <w:t xml:space="preserve"> </w:t>
      </w:r>
      <w:r w:rsidRPr="00D834E3">
        <w:t>entered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State.</w:t>
      </w:r>
    </w:p>
    <w:p w:rsidR="00D34B8C" w:rsidRPr="00D834E3" w:rsidRDefault="00D34B8C" w:rsidP="00D34B8C">
      <w:pPr>
        <w:pStyle w:val="SingleTxtG"/>
      </w:pPr>
      <w:r w:rsidRPr="00D834E3">
        <w:t>94.</w:t>
      </w:r>
      <w:r w:rsidRPr="00D834E3">
        <w:tab/>
        <w:t>These</w:t>
      </w:r>
      <w:r w:rsidR="00DD5277" w:rsidRPr="00D834E3">
        <w:t xml:space="preserve"> </w:t>
      </w:r>
      <w:r w:rsidRPr="00D834E3">
        <w:t>offices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vital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coordinating</w:t>
      </w:r>
      <w:r w:rsidR="00DD5277" w:rsidRPr="00D834E3">
        <w:t xml:space="preserve"> </w:t>
      </w:r>
      <w:r w:rsidRPr="00D834E3">
        <w:t>government</w:t>
      </w:r>
      <w:r w:rsidR="00DD5277" w:rsidRPr="00D834E3">
        <w:t xml:space="preserve"> </w:t>
      </w:r>
      <w:r w:rsidRPr="00D834E3">
        <w:t>action</w:t>
      </w:r>
      <w:r w:rsidR="00DD5277" w:rsidRPr="00D834E3">
        <w:t xml:space="preserve"> </w:t>
      </w:r>
      <w:r w:rsidRPr="00D834E3">
        <w:t>aimed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fostering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equity.</w:t>
      </w:r>
      <w:r w:rsidR="00DD5277" w:rsidRPr="00D834E3">
        <w:t xml:space="preserve"> </w:t>
      </w:r>
      <w:r w:rsidRPr="00D834E3">
        <w:t>Since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creation,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progress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technical</w:t>
      </w:r>
      <w:r w:rsidR="00DD5277" w:rsidRPr="00D834E3">
        <w:t xml:space="preserve"> </w:t>
      </w:r>
      <w:r w:rsidRPr="00D834E3">
        <w:t>staff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ministries,</w:t>
      </w:r>
      <w:r w:rsidR="00DD5277" w:rsidRPr="00D834E3">
        <w:t xml:space="preserve"> </w:t>
      </w:r>
      <w:r w:rsidRPr="00D834E3">
        <w:t>especially</w:t>
      </w:r>
      <w:r w:rsidR="00DD5277" w:rsidRPr="00D834E3">
        <w:t xml:space="preserve"> </w:t>
      </w:r>
      <w:r w:rsidRPr="00D834E3">
        <w:t>staff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greater</w:t>
      </w:r>
      <w:r w:rsidR="00DD5277" w:rsidRPr="00D834E3">
        <w:t xml:space="preserve"> </w:t>
      </w:r>
      <w:r w:rsidRPr="00D834E3">
        <w:t>responsibility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ensuring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perspective,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conducting</w:t>
      </w:r>
      <w:r w:rsidR="00DD5277" w:rsidRPr="00D834E3">
        <w:t xml:space="preserve"> </w:t>
      </w:r>
      <w:r w:rsidRPr="00D834E3">
        <w:t>studies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situation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needs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offices.</w:t>
      </w:r>
      <w:r w:rsidR="00DD5277" w:rsidRPr="00D834E3">
        <w:t xml:space="preserve"> </w:t>
      </w:r>
      <w:r w:rsidRPr="00D834E3">
        <w:t>Efforts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lastRenderedPageBreak/>
        <w:t>strengthen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offices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focused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Welfare,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Labour,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Agriculture.</w:t>
      </w:r>
      <w:r w:rsidR="00DD5277" w:rsidRPr="00D834E3">
        <w:t xml:space="preserve"> </w:t>
      </w:r>
    </w:p>
    <w:p w:rsidR="00D34B8C" w:rsidRPr="00D834E3" w:rsidRDefault="00454B00" w:rsidP="00454B00">
      <w:pPr>
        <w:pStyle w:val="H23G"/>
      </w:pPr>
      <w:r w:rsidRPr="00D834E3">
        <w:tab/>
      </w:r>
      <w:r w:rsidRPr="00D834E3">
        <w:tab/>
      </w:r>
      <w:r w:rsidR="00D34B8C" w:rsidRPr="00D834E3">
        <w:t>National</w:t>
      </w:r>
      <w:r w:rsidR="00DD5277" w:rsidRPr="00D834E3">
        <w:t xml:space="preserve"> </w:t>
      </w:r>
      <w:r w:rsidR="00D34B8C" w:rsidRPr="00D834E3">
        <w:t>instruments</w:t>
      </w:r>
      <w:r w:rsidR="00DD5277" w:rsidRPr="00D834E3">
        <w:t xml:space="preserve"> </w:t>
      </w:r>
      <w:r w:rsidR="00D34B8C" w:rsidRPr="00D834E3">
        <w:t>for</w:t>
      </w:r>
      <w:r w:rsidR="00DD5277" w:rsidRPr="00D834E3">
        <w:t xml:space="preserve"> </w:t>
      </w:r>
      <w:r w:rsidR="00D34B8C" w:rsidRPr="00D834E3">
        <w:t>gender</w:t>
      </w:r>
      <w:r w:rsidR="00DD5277" w:rsidRPr="00D834E3">
        <w:t xml:space="preserve"> </w:t>
      </w:r>
      <w:r w:rsidR="00D34B8C" w:rsidRPr="00D834E3">
        <w:t>equity</w:t>
      </w:r>
    </w:p>
    <w:p w:rsidR="00D34B8C" w:rsidRPr="00D834E3" w:rsidRDefault="00D34B8C" w:rsidP="00D34B8C">
      <w:pPr>
        <w:pStyle w:val="SingleTxtG"/>
      </w:pPr>
      <w:r w:rsidRPr="00D834E3">
        <w:t>95.</w:t>
      </w:r>
      <w:r w:rsidRPr="00D834E3">
        <w:tab/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coordination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women's</w:t>
      </w:r>
      <w:r w:rsidR="00DD5277" w:rsidRPr="00D834E3">
        <w:t xml:space="preserve"> </w:t>
      </w:r>
      <w:r w:rsidRPr="00D834E3">
        <w:t>organizations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institutions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society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sector,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devised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tools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implementing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equity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basis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conventions</w:t>
      </w:r>
      <w:r w:rsidR="00DD5277" w:rsidRPr="00D834E3">
        <w:t xml:space="preserve"> </w:t>
      </w:r>
      <w:r w:rsidRPr="00D834E3">
        <w:t>protecting</w:t>
      </w:r>
      <w:r w:rsidR="00DD5277" w:rsidRPr="00D834E3">
        <w:t xml:space="preserve"> </w:t>
      </w:r>
      <w:r w:rsidRPr="00D834E3">
        <w:t>women's</w:t>
      </w:r>
      <w:r w:rsidR="00DD5277" w:rsidRPr="00D834E3">
        <w:t xml:space="preserve"> </w:t>
      </w:r>
      <w:r w:rsidRPr="00D834E3">
        <w:t>rights,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Discrimination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Women,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Prevention,</w:t>
      </w:r>
      <w:r w:rsidR="00DD5277" w:rsidRPr="00D834E3">
        <w:t xml:space="preserve"> </w:t>
      </w:r>
      <w:r w:rsidRPr="00D834E3">
        <w:t>Punishment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Eradication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Violence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(Convention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proofErr w:type="spellStart"/>
      <w:r w:rsidRPr="00D834E3">
        <w:t>Belém</w:t>
      </w:r>
      <w:proofErr w:type="spellEnd"/>
      <w:r w:rsidR="00DD5277" w:rsidRPr="00D834E3">
        <w:t xml:space="preserve"> </w:t>
      </w:r>
      <w:r w:rsidRPr="00D834E3">
        <w:t>do</w:t>
      </w:r>
      <w:r w:rsidR="00DD5277" w:rsidRPr="00D834E3">
        <w:t xml:space="preserve"> </w:t>
      </w:r>
      <w:proofErr w:type="spellStart"/>
      <w:r w:rsidRPr="00D834E3">
        <w:t>Pará</w:t>
      </w:r>
      <w:proofErr w:type="spellEnd"/>
      <w:r w:rsidRPr="00D834E3">
        <w:t>)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Beijing</w:t>
      </w:r>
      <w:r w:rsidR="00DD5277" w:rsidRPr="00D834E3">
        <w:t xml:space="preserve"> </w:t>
      </w:r>
      <w:r w:rsidRPr="00D834E3">
        <w:t>Platform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Action.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bear</w:t>
      </w:r>
      <w:r w:rsidR="00DD5277" w:rsidRPr="00D834E3">
        <w:t xml:space="preserve"> </w:t>
      </w:r>
      <w:r w:rsidRPr="00D834E3">
        <w:t>mention:</w:t>
      </w:r>
    </w:p>
    <w:p w:rsidR="00D34B8C" w:rsidRPr="00D834E3" w:rsidRDefault="00D34B8C" w:rsidP="003A36A6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Strategy</w:t>
      </w:r>
      <w:r w:rsidR="00DD5277" w:rsidRPr="00D834E3">
        <w:t xml:space="preserve"> </w:t>
      </w:r>
      <w:r w:rsidRPr="00D834E3">
        <w:t>(Act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112-00);</w:t>
      </w:r>
    </w:p>
    <w:p w:rsidR="00D34B8C" w:rsidRPr="00D834E3" w:rsidRDefault="00D34B8C" w:rsidP="003A36A6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Multi-year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Sector;</w:t>
      </w:r>
    </w:p>
    <w:p w:rsidR="00D34B8C" w:rsidRPr="00D834E3" w:rsidRDefault="00D34B8C" w:rsidP="003A36A6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Plan</w:t>
      </w:r>
      <w:r w:rsidRPr="00D834E3">
        <w:rPr>
          <w:b/>
        </w:rPr>
        <w:t>,</w:t>
      </w:r>
      <w:r w:rsidR="00DD5277" w:rsidRPr="00D834E3">
        <w:rPr>
          <w:b/>
        </w:rPr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lays</w:t>
      </w:r>
      <w:r w:rsidR="00DD5277" w:rsidRPr="00D834E3">
        <w:t xml:space="preserve"> </w:t>
      </w:r>
      <w:r w:rsidRPr="00D834E3">
        <w:t>down</w:t>
      </w:r>
      <w:r w:rsidR="00DD5277" w:rsidRPr="00D834E3">
        <w:t xml:space="preserve"> </w:t>
      </w:r>
      <w:r w:rsidRPr="00D834E3">
        <w:t>policies,</w:t>
      </w:r>
      <w:r w:rsidR="00DD5277" w:rsidRPr="00D834E3">
        <w:t xml:space="preserve"> </w:t>
      </w:r>
      <w:r w:rsidRPr="00D834E3">
        <w:t>action</w:t>
      </w:r>
      <w:r w:rsidR="00DD5277" w:rsidRPr="00D834E3">
        <w:t xml:space="preserve"> </w:t>
      </w:r>
      <w:r w:rsidRPr="00D834E3">
        <w:t>lines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points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reference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application</w:t>
      </w:r>
      <w:r w:rsidR="00DD5277" w:rsidRPr="00D834E3">
        <w:t xml:space="preserve"> </w:t>
      </w:r>
      <w:r w:rsidRPr="00D834E3">
        <w:t>through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effective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follow-up,</w:t>
      </w:r>
      <w:r w:rsidR="00DD5277" w:rsidRPr="00D834E3">
        <w:t xml:space="preserve"> </w:t>
      </w:r>
      <w:r w:rsidRPr="00D834E3">
        <w:t>monitoring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evaluation.</w:t>
      </w:r>
    </w:p>
    <w:p w:rsidR="00D34B8C" w:rsidRPr="00D834E3" w:rsidRDefault="00D34B8C" w:rsidP="00D34B8C">
      <w:pPr>
        <w:pStyle w:val="SingleTxtG"/>
      </w:pPr>
      <w:r w:rsidRPr="00D834E3">
        <w:t>96.</w:t>
      </w:r>
      <w:r w:rsidRPr="00D834E3">
        <w:tab/>
        <w:t>Women</w:t>
      </w:r>
      <w:r w:rsidR="00DD5277" w:rsidRPr="00D834E3">
        <w:t xml:space="preserve"> </w:t>
      </w:r>
      <w:r w:rsidRPr="00D834E3">
        <w:t>continue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participate</w:t>
      </w:r>
      <w:r w:rsidR="00DD5277" w:rsidRPr="00D834E3">
        <w:t xml:space="preserve"> </w:t>
      </w:r>
      <w:r w:rsidRPr="00D834E3">
        <w:t>actively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politics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levels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can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said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doing</w:t>
      </w:r>
      <w:r w:rsidR="00DD5277" w:rsidRPr="00D834E3">
        <w:t xml:space="preserve"> </w:t>
      </w:r>
      <w:r w:rsidRPr="00D834E3">
        <w:t>so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steadily</w:t>
      </w:r>
      <w:r w:rsidR="00DD5277" w:rsidRPr="00D834E3">
        <w:t xml:space="preserve"> </w:t>
      </w:r>
      <w:r w:rsidRPr="00D834E3">
        <w:t>growing</w:t>
      </w:r>
      <w:r w:rsidR="00DD5277" w:rsidRPr="00D834E3">
        <w:t xml:space="preserve"> </w:t>
      </w:r>
      <w:r w:rsidRPr="00D834E3">
        <w:t>numbers.</w:t>
      </w:r>
      <w:r w:rsidR="00DD5277" w:rsidRPr="00D834E3">
        <w:t xml:space="preserve"> </w:t>
      </w:r>
      <w:r w:rsidRPr="00D834E3">
        <w:t>One</w:t>
      </w:r>
      <w:r w:rsidR="00DD5277" w:rsidRPr="00D834E3">
        <w:t xml:space="preserve"> </w:t>
      </w:r>
      <w:r w:rsidRPr="00D834E3">
        <w:t>factor</w:t>
      </w:r>
      <w:r w:rsidR="00DD5277" w:rsidRPr="00D834E3">
        <w:t xml:space="preserve"> </w:t>
      </w:r>
      <w:r w:rsidRPr="00D834E3">
        <w:t>behind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seriousness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women’s</w:t>
      </w:r>
      <w:r w:rsidR="00DD5277" w:rsidRPr="00D834E3">
        <w:t xml:space="preserve"> </w:t>
      </w:r>
      <w:r w:rsidRPr="00D834E3">
        <w:t>organizations,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leaders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women’s</w:t>
      </w:r>
      <w:r w:rsidR="00DD5277" w:rsidRPr="00D834E3">
        <w:t xml:space="preserve"> </w:t>
      </w:r>
      <w:r w:rsidRPr="00D834E3">
        <w:t>movements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politicians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focused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fighting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women’s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elected,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just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vote.</w:t>
      </w:r>
    </w:p>
    <w:p w:rsidR="00D34B8C" w:rsidRPr="00D834E3" w:rsidRDefault="00D34B8C" w:rsidP="00D34B8C">
      <w:pPr>
        <w:pStyle w:val="SingleTxtG"/>
      </w:pPr>
      <w:r w:rsidRPr="00D834E3">
        <w:t>97.</w:t>
      </w:r>
      <w:r w:rsidRPr="00D834E3">
        <w:tab/>
        <w:t>The</w:t>
      </w:r>
      <w:r w:rsidR="00DD5277" w:rsidRPr="00D834E3">
        <w:t xml:space="preserve"> </w:t>
      </w:r>
      <w:r w:rsidRPr="00D834E3">
        <w:t>fundamental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framework</w:t>
      </w:r>
      <w:r w:rsidR="00DD5277" w:rsidRPr="00D834E3">
        <w:t xml:space="preserve"> </w:t>
      </w:r>
      <w:r w:rsidRPr="00D834E3">
        <w:t>protecting</w:t>
      </w:r>
      <w:r w:rsidR="00DD5277" w:rsidRPr="00D834E3">
        <w:t xml:space="preserve"> </w:t>
      </w:r>
      <w:r w:rsidRPr="00D834E3">
        <w:t>women’s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elected</w:t>
      </w:r>
      <w:r w:rsidR="00DD5277" w:rsidRPr="00D834E3">
        <w:t xml:space="preserve"> </w:t>
      </w:r>
      <w:r w:rsidRPr="00D834E3">
        <w:t>consists</w:t>
      </w:r>
      <w:r w:rsidR="00DD5277" w:rsidRPr="00D834E3">
        <w:t xml:space="preserve"> </w:t>
      </w:r>
      <w:r w:rsidRPr="00D834E3">
        <w:t>of:</w:t>
      </w:r>
    </w:p>
    <w:p w:rsidR="00D34B8C" w:rsidRPr="00D834E3" w:rsidRDefault="00D34B8C" w:rsidP="003A36A6">
      <w:pPr>
        <w:pStyle w:val="Bullet1G"/>
      </w:pP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12-2000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30</w:t>
      </w:r>
      <w:r w:rsidR="00DD5277" w:rsidRPr="00D834E3">
        <w:t xml:space="preserve"> </w:t>
      </w:r>
      <w:r w:rsidRPr="00D834E3">
        <w:t>March</w:t>
      </w:r>
      <w:r w:rsidR="00DD5277" w:rsidRPr="00D834E3">
        <w:t xml:space="preserve"> </w:t>
      </w:r>
      <w:r w:rsidRPr="00D834E3">
        <w:t>2000,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raised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quota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elective</w:t>
      </w:r>
      <w:r w:rsidR="00DD5277" w:rsidRPr="00D834E3">
        <w:t xml:space="preserve"> </w:t>
      </w:r>
      <w:r w:rsidRPr="00D834E3">
        <w:t>office.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must</w:t>
      </w:r>
      <w:r w:rsidR="00DD5277" w:rsidRPr="00D834E3">
        <w:t xml:space="preserve"> </w:t>
      </w:r>
      <w:r w:rsidRPr="00D834E3">
        <w:t>constitute</w:t>
      </w:r>
      <w:r w:rsidR="00DD5277" w:rsidRPr="00D834E3">
        <w:t xml:space="preserve"> </w:t>
      </w:r>
      <w:r w:rsidRPr="00D834E3">
        <w:t>33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candidates</w:t>
      </w:r>
      <w:r w:rsidR="00DD5277" w:rsidRPr="00D834E3">
        <w:t xml:space="preserve"> </w:t>
      </w:r>
      <w:r w:rsidRPr="00D834E3">
        <w:t>submitted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Central</w:t>
      </w:r>
      <w:r w:rsidR="00DD5277" w:rsidRPr="00D834E3">
        <w:t xml:space="preserve"> </w:t>
      </w:r>
      <w:r w:rsidRPr="00D834E3">
        <w:t>Electoral</w:t>
      </w:r>
      <w:r w:rsidR="00DD5277" w:rsidRPr="00D834E3">
        <w:t xml:space="preserve"> </w:t>
      </w:r>
      <w:r w:rsidRPr="00D834E3">
        <w:t>Board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Chamber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Deputies,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25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before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Act.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must</w:t>
      </w:r>
      <w:r w:rsidR="00DD5277" w:rsidRPr="00D834E3">
        <w:t xml:space="preserve"> </w:t>
      </w:r>
      <w:r w:rsidRPr="00D834E3">
        <w:t>comprise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least</w:t>
      </w:r>
      <w:r w:rsidR="00DD5277" w:rsidRPr="00D834E3">
        <w:t xml:space="preserve"> </w:t>
      </w:r>
      <w:r w:rsidRPr="00D834E3">
        <w:t>33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candidates</w:t>
      </w:r>
      <w:r w:rsidR="00DD5277" w:rsidRPr="00D834E3">
        <w:t xml:space="preserve"> </w:t>
      </w:r>
      <w:r w:rsidRPr="00D834E3">
        <w:t>proposed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political</w:t>
      </w:r>
      <w:r w:rsidR="00DD5277" w:rsidRPr="00D834E3">
        <w:t xml:space="preserve"> </w:t>
      </w:r>
      <w:r w:rsidRPr="00D834E3">
        <w:t>parties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groups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Chamber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municipal</w:t>
      </w:r>
      <w:r w:rsidR="00DD5277" w:rsidRPr="00D834E3">
        <w:t xml:space="preserve"> </w:t>
      </w:r>
      <w:r w:rsidRPr="00D834E3">
        <w:t>offices,</w:t>
      </w:r>
      <w:r w:rsidR="00DD5277" w:rsidRPr="00D834E3">
        <w:t xml:space="preserve"> </w:t>
      </w:r>
      <w:r w:rsidRPr="00D834E3">
        <w:t>except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position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mayor,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names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candidates</w:t>
      </w:r>
      <w:r w:rsidR="00DD5277" w:rsidRPr="00D834E3">
        <w:t xml:space="preserve"> </w:t>
      </w:r>
      <w:r w:rsidRPr="00D834E3">
        <w:t>must</w:t>
      </w:r>
      <w:r w:rsidR="00DD5277" w:rsidRPr="00D834E3">
        <w:t xml:space="preserve"> </w:t>
      </w:r>
      <w:r w:rsidRPr="00D834E3">
        <w:t>appear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different</w:t>
      </w:r>
      <w:r w:rsidR="00DD5277" w:rsidRPr="00D834E3">
        <w:t xml:space="preserve"> </w:t>
      </w:r>
      <w:r w:rsidRPr="00D834E3">
        <w:t>places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electoral</w:t>
      </w:r>
      <w:r w:rsidR="00DD5277" w:rsidRPr="00D834E3">
        <w:t xml:space="preserve"> </w:t>
      </w:r>
      <w:r w:rsidRPr="00D834E3">
        <w:t>list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men</w:t>
      </w:r>
      <w:r w:rsidR="00DD5277" w:rsidRPr="00D834E3">
        <w:t xml:space="preserve"> </w:t>
      </w:r>
      <w:r w:rsidRPr="00D834E3">
        <w:t>candidates;</w:t>
      </w:r>
      <w:r w:rsidR="00DD5277" w:rsidRPr="00D834E3">
        <w:t xml:space="preserve"> </w:t>
      </w:r>
    </w:p>
    <w:p w:rsidR="00D34B8C" w:rsidRPr="00D834E3" w:rsidRDefault="00D34B8C" w:rsidP="003A36A6">
      <w:pPr>
        <w:pStyle w:val="Bullet1G"/>
      </w:pP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13-2000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30</w:t>
      </w:r>
      <w:r w:rsidR="00DD5277" w:rsidRPr="00D834E3">
        <w:t xml:space="preserve"> </w:t>
      </w:r>
      <w:r w:rsidRPr="00D834E3">
        <w:t>March</w:t>
      </w:r>
      <w:r w:rsidR="00DD5277" w:rsidRPr="00D834E3">
        <w:t xml:space="preserve"> </w:t>
      </w:r>
      <w:r w:rsidRPr="00D834E3">
        <w:t>2000,</w:t>
      </w:r>
      <w:r w:rsidR="00DD5277" w:rsidRPr="00D834E3">
        <w:t xml:space="preserve"> </w:t>
      </w:r>
      <w:r w:rsidRPr="00D834E3">
        <w:t>amending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3455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21</w:t>
      </w:r>
      <w:r w:rsidR="00DD5277" w:rsidRPr="00D834E3">
        <w:t xml:space="preserve"> </w:t>
      </w:r>
      <w:r w:rsidRPr="00D834E3">
        <w:t>December</w:t>
      </w:r>
      <w:r w:rsidR="00DD5277" w:rsidRPr="00D834E3">
        <w:t xml:space="preserve"> </w:t>
      </w:r>
      <w:r w:rsidRPr="00D834E3">
        <w:t>1952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municipal</w:t>
      </w:r>
      <w:r w:rsidR="00DD5277" w:rsidRPr="00D834E3">
        <w:t xml:space="preserve"> </w:t>
      </w:r>
      <w:r w:rsidRPr="00D834E3">
        <w:t>organization,</w:t>
      </w:r>
      <w:r w:rsidR="00DD5277" w:rsidRPr="00D834E3">
        <w:t xml:space="preserve"> </w:t>
      </w:r>
      <w:r w:rsidRPr="00D834E3">
        <w:t>makes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possible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change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duties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mayors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deputy</w:t>
      </w:r>
      <w:r w:rsidR="00DD5277" w:rsidRPr="00D834E3">
        <w:t xml:space="preserve"> </w:t>
      </w:r>
      <w:r w:rsidRPr="00D834E3">
        <w:t>mayors,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follows:</w:t>
      </w:r>
      <w:r w:rsidR="00DD5277" w:rsidRPr="00D834E3">
        <w:t xml:space="preserve"> </w:t>
      </w:r>
      <w:r w:rsidRPr="00D834E3">
        <w:t>“A</w:t>
      </w:r>
      <w:r w:rsidR="00DD5277" w:rsidRPr="00D834E3">
        <w:t xml:space="preserve"> </w:t>
      </w:r>
      <w:r w:rsidRPr="00D834E3">
        <w:t>woman</w:t>
      </w:r>
      <w:r w:rsidR="00DD5277" w:rsidRPr="00D834E3">
        <w:t xml:space="preserve"> </w:t>
      </w:r>
      <w:r w:rsidRPr="00D834E3">
        <w:t>candidate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office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mayor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deputy</w:t>
      </w:r>
      <w:r w:rsidR="00DD5277" w:rsidRPr="00D834E3">
        <w:t xml:space="preserve"> </w:t>
      </w:r>
      <w:r w:rsidRPr="00D834E3">
        <w:t>mayor</w:t>
      </w:r>
      <w:r w:rsidR="00DD5277" w:rsidRPr="00D834E3">
        <w:t xml:space="preserve"> </w:t>
      </w:r>
      <w:r w:rsidRPr="00D834E3">
        <w:t>must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included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municipal</w:t>
      </w:r>
      <w:r w:rsidR="00DD5277" w:rsidRPr="00D834E3">
        <w:t xml:space="preserve"> </w:t>
      </w:r>
      <w:r w:rsidRPr="00D834E3">
        <w:t>ballot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parties.”</w:t>
      </w:r>
    </w:p>
    <w:p w:rsidR="00D34B8C" w:rsidRPr="00D834E3" w:rsidRDefault="00D34B8C" w:rsidP="00D34B8C">
      <w:pPr>
        <w:pStyle w:val="SingleTxtG"/>
      </w:pPr>
      <w:r w:rsidRPr="00D834E3">
        <w:t>98.</w:t>
      </w:r>
      <w:r w:rsidRPr="00D834E3">
        <w:tab/>
        <w:t>Both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private</w:t>
      </w:r>
      <w:r w:rsidR="00DD5277" w:rsidRPr="00D834E3">
        <w:t xml:space="preserve"> </w:t>
      </w:r>
      <w:r w:rsidRPr="00D834E3">
        <w:t>sectors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conducted</w:t>
      </w:r>
      <w:r w:rsidR="00DD5277" w:rsidRPr="00D834E3">
        <w:t xml:space="preserve"> </w:t>
      </w:r>
      <w:r w:rsidRPr="00D834E3">
        <w:t>job</w:t>
      </w:r>
      <w:r w:rsidR="00DD5277" w:rsidRPr="00D834E3">
        <w:t xml:space="preserve"> </w:t>
      </w:r>
      <w:r w:rsidRPr="00D834E3">
        <w:t>classifications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evaluations,</w:t>
      </w:r>
      <w:r w:rsidR="00DD5277" w:rsidRPr="00D834E3">
        <w:t xml:space="preserve"> </w:t>
      </w:r>
      <w:r w:rsidRPr="00D834E3">
        <w:t>describing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functions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hourly</w:t>
      </w:r>
      <w:r w:rsidR="00DD5277" w:rsidRPr="00D834E3">
        <w:t xml:space="preserve"> </w:t>
      </w:r>
      <w:r w:rsidRPr="00D834E3">
        <w:t>workload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employee.</w:t>
      </w:r>
      <w:r w:rsidR="00DD5277" w:rsidRPr="00D834E3">
        <w:t xml:space="preserve"> </w:t>
      </w:r>
      <w:r w:rsidRPr="00D834E3">
        <w:t>Annual</w:t>
      </w:r>
      <w:r w:rsidR="00DD5277" w:rsidRPr="00D834E3">
        <w:t xml:space="preserve"> </w:t>
      </w:r>
      <w:r w:rsidRPr="00D834E3">
        <w:t>reviews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conducted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job</w:t>
      </w:r>
      <w:r w:rsidR="00DD5277" w:rsidRPr="00D834E3">
        <w:t xml:space="preserve"> </w:t>
      </w:r>
      <w:r w:rsidRPr="00D834E3">
        <w:t>incentives,</w:t>
      </w:r>
      <w:r w:rsidR="00DD5277" w:rsidRPr="00D834E3">
        <w:t xml:space="preserve"> </w:t>
      </w:r>
      <w:r w:rsidRPr="00D834E3">
        <w:t>mainly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private</w:t>
      </w:r>
      <w:r w:rsidR="00DD5277" w:rsidRPr="00D834E3">
        <w:t xml:space="preserve"> </w:t>
      </w:r>
      <w:r w:rsidRPr="00D834E3">
        <w:t>sector,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view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keeping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incentives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line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increases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wage.</w:t>
      </w:r>
      <w:r w:rsidR="00DD5277" w:rsidRPr="00D834E3">
        <w:t xml:space="preserve"> </w:t>
      </w:r>
      <w:r w:rsidRPr="00D834E3">
        <w:t>Public-sector</w:t>
      </w:r>
      <w:r w:rsidR="00DD5277" w:rsidRPr="00D834E3">
        <w:t xml:space="preserve"> </w:t>
      </w:r>
      <w:r w:rsidRPr="00D834E3">
        <w:t>performance</w:t>
      </w:r>
      <w:r w:rsidR="00DD5277" w:rsidRPr="00D834E3">
        <w:t xml:space="preserve"> </w:t>
      </w:r>
      <w:r w:rsidRPr="00D834E3">
        <w:t>evaluations,</w:t>
      </w:r>
      <w:r w:rsidR="00DD5277" w:rsidRPr="00D834E3">
        <w:t xml:space="preserve"> </w:t>
      </w:r>
      <w:r w:rsidRPr="00D834E3">
        <w:t>job</w:t>
      </w:r>
      <w:r w:rsidR="00DD5277" w:rsidRPr="00D834E3">
        <w:t xml:space="preserve"> </w:t>
      </w:r>
      <w:r w:rsidRPr="00D834E3">
        <w:t>evaluations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overall</w:t>
      </w:r>
      <w:r w:rsidR="00DD5277" w:rsidRPr="00D834E3">
        <w:t xml:space="preserve"> </w:t>
      </w:r>
      <w:r w:rsidRPr="00D834E3">
        <w:t>increases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carried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Administration.</w:t>
      </w:r>
    </w:p>
    <w:p w:rsidR="00D34B8C" w:rsidRPr="00D834E3" w:rsidRDefault="00D34B8C" w:rsidP="00D34B8C">
      <w:pPr>
        <w:pStyle w:val="SingleTxtG"/>
      </w:pPr>
      <w:r w:rsidRPr="00D834E3">
        <w:t>99.</w:t>
      </w:r>
      <w:r w:rsidR="00DD5277" w:rsidRPr="00D834E3">
        <w:t xml:space="preserve"> </w:t>
      </w:r>
      <w:r w:rsidRPr="00D834E3">
        <w:tab/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“entrusted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defining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policy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prevention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on-the-job</w:t>
      </w:r>
      <w:r w:rsidR="00DD5277" w:rsidRPr="00D834E3">
        <w:t xml:space="preserve"> </w:t>
      </w:r>
      <w:r w:rsidRPr="00D834E3">
        <w:t>accidents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occupational</w:t>
      </w:r>
      <w:r w:rsidR="00DD5277" w:rsidRPr="00D834E3">
        <w:t xml:space="preserve"> </w:t>
      </w:r>
      <w:r w:rsidRPr="00D834E3">
        <w:t>diseases,</w:t>
      </w:r>
      <w:r w:rsidR="00DD5277" w:rsidRPr="00D834E3">
        <w:t xml:space="preserve"> </w:t>
      </w:r>
      <w:r w:rsidRPr="00D834E3">
        <w:t>taking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consideration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safety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worker,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economic</w:t>
      </w:r>
      <w:r w:rsidR="00DD5277" w:rsidRPr="00D834E3">
        <w:t xml:space="preserve"> </w:t>
      </w:r>
      <w:r w:rsidRPr="00D834E3">
        <w:t>possibilities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enterprise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educational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factors</w:t>
      </w:r>
      <w:r w:rsidR="00DD5277" w:rsidRPr="00D834E3">
        <w:t xml:space="preserve"> </w:t>
      </w:r>
      <w:r w:rsidRPr="00D834E3">
        <w:t>predominating,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enterprises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employing</w:t>
      </w:r>
      <w:r w:rsidR="00DD5277" w:rsidRPr="00D834E3">
        <w:t xml:space="preserve"> </w:t>
      </w:r>
      <w:r w:rsidRPr="00D834E3">
        <w:t>entities</w:t>
      </w:r>
      <w:r w:rsidR="00DD5277" w:rsidRPr="00D834E3">
        <w:t xml:space="preserve"> </w:t>
      </w:r>
      <w:r w:rsidRPr="00D834E3">
        <w:t>being</w:t>
      </w:r>
      <w:r w:rsidR="00DD5277" w:rsidRPr="00D834E3">
        <w:t xml:space="preserve"> </w:t>
      </w:r>
      <w:r w:rsidRPr="00D834E3">
        <w:t>obliged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put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practice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measures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prevention</w:t>
      </w:r>
      <w:r w:rsidR="00DD5277" w:rsidRPr="00D834E3">
        <w:t xml:space="preserve"> </w:t>
      </w:r>
      <w:r w:rsidRPr="00D834E3">
        <w:t>laid</w:t>
      </w:r>
      <w:r w:rsidR="00DD5277" w:rsidRPr="00D834E3">
        <w:t xml:space="preserve"> </w:t>
      </w:r>
      <w:r w:rsidRPr="00D834E3">
        <w:t>down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Labour”</w:t>
      </w:r>
      <w:r w:rsidR="00DD5277" w:rsidRPr="00D834E3">
        <w:t xml:space="preserve"> </w:t>
      </w:r>
      <w:r w:rsidRPr="00D834E3">
        <w:t>(art.</w:t>
      </w:r>
      <w:r w:rsidR="00DD5277" w:rsidRPr="00D834E3">
        <w:t xml:space="preserve"> </w:t>
      </w:r>
      <w:r w:rsidRPr="00D834E3">
        <w:t>186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87-01</w:t>
      </w:r>
      <w:r w:rsidR="00DD5277" w:rsidRPr="00D834E3">
        <w:t xml:space="preserve"> </w:t>
      </w:r>
      <w:r w:rsidRPr="00D834E3">
        <w:t>creating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Security</w:t>
      </w:r>
      <w:r w:rsidR="00DD5277" w:rsidRPr="00D834E3">
        <w:t xml:space="preserve"> </w:t>
      </w:r>
      <w:r w:rsidRPr="00D834E3">
        <w:t>System).</w:t>
      </w:r>
    </w:p>
    <w:p w:rsidR="00D34B8C" w:rsidRPr="00D834E3" w:rsidRDefault="00D34B8C" w:rsidP="00D34B8C">
      <w:pPr>
        <w:pStyle w:val="SingleTxtG"/>
      </w:pPr>
      <w:r w:rsidRPr="00D834E3">
        <w:t>100.</w:t>
      </w:r>
      <w:r w:rsidRPr="00D834E3">
        <w:tab/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should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cited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addition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provisions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safety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workplace</w:t>
      </w:r>
      <w:r w:rsidR="00DD5277" w:rsidRPr="00D834E3">
        <w:t xml:space="preserve"> </w:t>
      </w:r>
      <w:r w:rsidRPr="00D834E3">
        <w:t>contained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Decree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522-07:</w:t>
      </w:r>
      <w:r w:rsidR="00DD5277" w:rsidRPr="00D834E3">
        <w:t xml:space="preserve"> </w:t>
      </w:r>
    </w:p>
    <w:p w:rsidR="00D34B8C" w:rsidRPr="00D834E3" w:rsidRDefault="00D34B8C" w:rsidP="003A36A6">
      <w:pPr>
        <w:pStyle w:val="Bullet1G"/>
      </w:pPr>
      <w:r w:rsidRPr="00D834E3">
        <w:lastRenderedPageBreak/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87-01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9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2001</w:t>
      </w:r>
      <w:r w:rsidR="00DD5277" w:rsidRPr="00D834E3">
        <w:t xml:space="preserve"> </w:t>
      </w:r>
      <w:r w:rsidRPr="00D834E3">
        <w:t>creating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Security</w:t>
      </w:r>
      <w:r w:rsidR="00DD5277" w:rsidRPr="00D834E3">
        <w:t xml:space="preserve"> </w:t>
      </w:r>
      <w:r w:rsidRPr="00D834E3">
        <w:t>System;</w:t>
      </w:r>
    </w:p>
    <w:p w:rsidR="00D34B8C" w:rsidRPr="00D834E3" w:rsidRDefault="00D34B8C" w:rsidP="003A36A6">
      <w:pPr>
        <w:pStyle w:val="Bullet1G"/>
      </w:pPr>
      <w:r w:rsidRPr="00D834E3">
        <w:t>Decree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548-03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6</w:t>
      </w:r>
      <w:r w:rsidR="00DD5277" w:rsidRPr="00D834E3">
        <w:t xml:space="preserve"> </w:t>
      </w:r>
      <w:r w:rsidRPr="00D834E3">
        <w:t>June</w:t>
      </w:r>
      <w:r w:rsidR="00DD5277" w:rsidRPr="00D834E3">
        <w:t xml:space="preserve"> </w:t>
      </w:r>
      <w:r w:rsidRPr="00D834E3">
        <w:t>2003</w:t>
      </w:r>
      <w:r w:rsidR="00DD5277" w:rsidRPr="00D834E3">
        <w:t xml:space="preserve"> </w:t>
      </w:r>
      <w:r w:rsidRPr="00D834E3">
        <w:t>establishing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regulations</w:t>
      </w:r>
      <w:r w:rsidR="00DD5277" w:rsidRPr="00D834E3">
        <w:t xml:space="preserve"> </w:t>
      </w:r>
      <w:r w:rsidRPr="00D834E3">
        <w:t>concerning</w:t>
      </w:r>
      <w:r w:rsidR="00DD5277" w:rsidRPr="00D834E3">
        <w:t xml:space="preserve"> </w:t>
      </w:r>
      <w:r w:rsidRPr="00D834E3">
        <w:t>occupational</w:t>
      </w:r>
      <w:r w:rsidR="00DD5277" w:rsidRPr="00D834E3">
        <w:t xml:space="preserve"> </w:t>
      </w:r>
      <w:r w:rsidRPr="00D834E3">
        <w:t>hazards</w:t>
      </w:r>
      <w:r w:rsidR="00DD5277" w:rsidRPr="00D834E3">
        <w:t xml:space="preserve"> </w:t>
      </w:r>
      <w:r w:rsidRPr="00D834E3">
        <w:t>insurance;</w:t>
      </w:r>
    </w:p>
    <w:p w:rsidR="00D34B8C" w:rsidRPr="00D834E3" w:rsidRDefault="00D34B8C" w:rsidP="003A36A6">
      <w:pPr>
        <w:pStyle w:val="Bullet1G"/>
      </w:pPr>
      <w:r w:rsidRPr="00D834E3">
        <w:t>Decree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989-03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9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2003</w:t>
      </w:r>
      <w:r w:rsidR="00DD5277" w:rsidRPr="00D834E3">
        <w:t xml:space="preserve"> </w:t>
      </w:r>
      <w:r w:rsidRPr="00D834E3">
        <w:t>creating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Council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Occupational</w:t>
      </w:r>
      <w:r w:rsidR="00DD5277" w:rsidRPr="00D834E3">
        <w:t xml:space="preserve"> </w:t>
      </w:r>
      <w:r w:rsidRPr="00D834E3">
        <w:t>Safety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Health;</w:t>
      </w:r>
    </w:p>
    <w:p w:rsidR="00D34B8C" w:rsidRPr="00D834E3" w:rsidRDefault="00D34B8C" w:rsidP="003A36A6">
      <w:pPr>
        <w:pStyle w:val="Bullet1G"/>
      </w:pP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Resolution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4/2007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31</w:t>
      </w:r>
      <w:r w:rsidR="00DD5277" w:rsidRPr="00D834E3">
        <w:t xml:space="preserve"> </w:t>
      </w:r>
      <w:r w:rsidRPr="00D834E3">
        <w:t>January</w:t>
      </w:r>
      <w:r w:rsidR="00DD5277" w:rsidRPr="00D834E3">
        <w:t xml:space="preserve"> </w:t>
      </w:r>
      <w:r w:rsidRPr="00D834E3">
        <w:t>2007</w:t>
      </w:r>
      <w:r w:rsidR="00DD5277" w:rsidRPr="00D834E3">
        <w:t xml:space="preserve"> </w:t>
      </w:r>
      <w:r w:rsidRPr="00D834E3">
        <w:t>establishing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general</w:t>
      </w:r>
      <w:r w:rsidR="00DD5277" w:rsidRPr="00D834E3">
        <w:t xml:space="preserve"> </w:t>
      </w:r>
      <w:r w:rsidRPr="00D834E3">
        <w:t>conditions</w:t>
      </w:r>
      <w:r w:rsidR="00DD5277" w:rsidRPr="00D834E3">
        <w:t xml:space="preserve"> </w:t>
      </w:r>
      <w:r w:rsidRPr="00D834E3">
        <w:t>governing</w:t>
      </w:r>
      <w:r w:rsidR="00DD5277" w:rsidRPr="00D834E3">
        <w:t xml:space="preserve"> </w:t>
      </w:r>
      <w:r w:rsidRPr="00D834E3">
        <w:t>safety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workplace;</w:t>
      </w:r>
    </w:p>
    <w:p w:rsidR="00D34B8C" w:rsidRPr="00D834E3" w:rsidRDefault="00D34B8C" w:rsidP="003A36A6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Guarding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Machinery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1963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119);</w:t>
      </w:r>
      <w:r w:rsidR="00DD5277" w:rsidRPr="00D834E3">
        <w:t xml:space="preserve"> </w:t>
      </w:r>
    </w:p>
    <w:p w:rsidR="00D34B8C" w:rsidRPr="00D834E3" w:rsidRDefault="00D34B8C" w:rsidP="003A36A6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Safety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Construction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1988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167);</w:t>
      </w:r>
    </w:p>
    <w:p w:rsidR="00D34B8C" w:rsidRPr="00D834E3" w:rsidRDefault="00D34B8C" w:rsidP="003A36A6">
      <w:pPr>
        <w:pStyle w:val="Bullet1G"/>
      </w:pPr>
      <w:r w:rsidRPr="00D834E3">
        <w:t>Regulations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Occupational</w:t>
      </w:r>
      <w:r w:rsidR="00DD5277" w:rsidRPr="00D834E3">
        <w:t xml:space="preserve"> </w:t>
      </w:r>
      <w:r w:rsidRPr="00D834E3">
        <w:t>Hazards</w:t>
      </w:r>
      <w:r w:rsidR="00DD5277" w:rsidRPr="00D834E3">
        <w:t xml:space="preserve"> </w:t>
      </w:r>
      <w:r w:rsidRPr="00D834E3">
        <w:t>Insurance.</w:t>
      </w:r>
    </w:p>
    <w:p w:rsidR="00D34B8C" w:rsidRPr="00D834E3" w:rsidRDefault="003A36A6" w:rsidP="00D34B8C">
      <w:pPr>
        <w:pStyle w:val="SingleTxtG"/>
      </w:pPr>
      <w:r w:rsidRPr="00D834E3">
        <w:t>101.</w:t>
      </w:r>
      <w:r w:rsidRPr="00D834E3">
        <w:tab/>
      </w:r>
      <w:r w:rsidR="00D34B8C" w:rsidRPr="00D834E3">
        <w:t>The</w:t>
      </w:r>
      <w:r w:rsidR="00DD5277" w:rsidRPr="00D834E3">
        <w:t xml:space="preserve"> </w:t>
      </w:r>
      <w:r w:rsidR="00D34B8C" w:rsidRPr="00D834E3">
        <w:t>Office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Superintendent</w:t>
      </w:r>
      <w:r w:rsidR="00DD5277" w:rsidRPr="00D834E3">
        <w:t xml:space="preserve"> </w:t>
      </w:r>
      <w:r w:rsidR="00D34B8C" w:rsidRPr="00D834E3">
        <w:t>for</w:t>
      </w:r>
      <w:r w:rsidR="00DD5277" w:rsidRPr="00D834E3">
        <w:t xml:space="preserve"> </w:t>
      </w:r>
      <w:r w:rsidR="00D34B8C" w:rsidRPr="00D834E3">
        <w:t>Occupational</w:t>
      </w:r>
      <w:r w:rsidR="00DD5277" w:rsidRPr="00D834E3">
        <w:t xml:space="preserve"> </w:t>
      </w:r>
      <w:r w:rsidR="00D34B8C" w:rsidRPr="00D834E3">
        <w:t>Health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Hazards</w:t>
      </w:r>
      <w:r w:rsidR="00DD5277" w:rsidRPr="00D834E3">
        <w:t xml:space="preserve"> </w:t>
      </w:r>
      <w:r w:rsidR="00D34B8C" w:rsidRPr="00D834E3">
        <w:t>was</w:t>
      </w:r>
      <w:r w:rsidR="00DD5277" w:rsidRPr="00D834E3">
        <w:t xml:space="preserve"> </w:t>
      </w:r>
      <w:r w:rsidR="00D34B8C" w:rsidRPr="00D834E3">
        <w:t>created</w:t>
      </w:r>
      <w:r w:rsidR="00DD5277" w:rsidRPr="00D834E3">
        <w:t xml:space="preserve"> </w:t>
      </w:r>
      <w:r w:rsidR="00D34B8C" w:rsidRPr="00D834E3">
        <w:t>pursuant</w:t>
      </w:r>
      <w:r w:rsidR="00DD5277" w:rsidRPr="00D834E3">
        <w:t xml:space="preserve"> </w:t>
      </w:r>
      <w:r w:rsidR="00D34B8C" w:rsidRPr="00D834E3">
        <w:t>to</w:t>
      </w:r>
      <w:r w:rsidR="00DD5277" w:rsidRPr="00D834E3">
        <w:t xml:space="preserve"> </w:t>
      </w:r>
      <w:r w:rsidR="00D34B8C" w:rsidRPr="00D834E3">
        <w:t>article</w:t>
      </w:r>
      <w:r w:rsidR="00DD5277" w:rsidRPr="00D834E3">
        <w:t xml:space="preserve"> </w:t>
      </w:r>
      <w:r w:rsidR="00D34B8C" w:rsidRPr="00D834E3">
        <w:t>175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Act</w:t>
      </w:r>
      <w:r w:rsidR="00DD5277" w:rsidRPr="00D834E3">
        <w:t xml:space="preserve"> </w:t>
      </w:r>
      <w:r w:rsidR="00D34B8C" w:rsidRPr="00D834E3">
        <w:t>No.</w:t>
      </w:r>
      <w:r w:rsidR="00DD5277" w:rsidRPr="00D834E3">
        <w:t xml:space="preserve"> </w:t>
      </w:r>
      <w:r w:rsidR="00D34B8C" w:rsidRPr="00D834E3">
        <w:t>87-01</w:t>
      </w:r>
      <w:r w:rsidR="00DD5277" w:rsidRPr="00D834E3">
        <w:t xml:space="preserve"> </w:t>
      </w:r>
      <w:r w:rsidR="00D34B8C" w:rsidRPr="00D834E3">
        <w:t>creating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Dominican</w:t>
      </w:r>
      <w:r w:rsidR="00DD5277" w:rsidRPr="00D834E3">
        <w:t xml:space="preserve"> </w:t>
      </w:r>
      <w:r w:rsidR="00D34B8C" w:rsidRPr="00D834E3">
        <w:t>Social</w:t>
      </w:r>
      <w:r w:rsidR="00DD5277" w:rsidRPr="00D834E3">
        <w:t xml:space="preserve"> </w:t>
      </w:r>
      <w:r w:rsidR="00D34B8C" w:rsidRPr="00D834E3">
        <w:t>Security</w:t>
      </w:r>
      <w:r w:rsidR="00DD5277" w:rsidRPr="00D834E3">
        <w:t xml:space="preserve"> </w:t>
      </w:r>
      <w:r w:rsidR="00D34B8C" w:rsidRPr="00D834E3">
        <w:t>System.</w:t>
      </w:r>
      <w:r w:rsidR="00DD5277" w:rsidRPr="00D834E3">
        <w:t xml:space="preserve"> </w:t>
      </w:r>
      <w:r w:rsidR="00D34B8C" w:rsidRPr="00D834E3">
        <w:t>It</w:t>
      </w:r>
      <w:r w:rsidR="00DD5277" w:rsidRPr="00D834E3">
        <w:t xml:space="preserve"> </w:t>
      </w:r>
      <w:r w:rsidR="00D34B8C" w:rsidRPr="00D834E3">
        <w:t>is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autonomous</w:t>
      </w:r>
      <w:r w:rsidR="00DD5277" w:rsidRPr="00D834E3">
        <w:t xml:space="preserve"> </w:t>
      </w:r>
      <w:r w:rsidR="00D34B8C" w:rsidRPr="00D834E3">
        <w:t>State</w:t>
      </w:r>
      <w:r w:rsidR="00DD5277" w:rsidRPr="00D834E3">
        <w:t xml:space="preserve"> </w:t>
      </w:r>
      <w:r w:rsidR="00D34B8C" w:rsidRPr="00D834E3">
        <w:t>office</w:t>
      </w:r>
      <w:r w:rsidR="00DD5277" w:rsidRPr="00D834E3">
        <w:t xml:space="preserve"> </w:t>
      </w:r>
      <w:r w:rsidR="00D34B8C" w:rsidRPr="00D834E3">
        <w:t>entrusted</w:t>
      </w:r>
      <w:r w:rsidR="00DD5277" w:rsidRPr="00D834E3">
        <w:t xml:space="preserve"> </w:t>
      </w:r>
      <w:r w:rsidR="00D34B8C" w:rsidRPr="00D834E3">
        <w:t>with</w:t>
      </w:r>
      <w:r w:rsidR="00DD5277" w:rsidRPr="00D834E3">
        <w:t xml:space="preserve"> </w:t>
      </w:r>
      <w:r w:rsidR="00D34B8C" w:rsidRPr="00D834E3">
        <w:t>overseeing</w:t>
      </w:r>
      <w:r w:rsidR="00DD5277" w:rsidRPr="00D834E3">
        <w:t xml:space="preserve"> </w:t>
      </w:r>
      <w:r w:rsidR="00D34B8C" w:rsidRPr="00D834E3">
        <w:t>compliance</w:t>
      </w:r>
      <w:r w:rsidR="00DD5277" w:rsidRPr="00D834E3">
        <w:t xml:space="preserve"> </w:t>
      </w:r>
      <w:r w:rsidR="00D34B8C" w:rsidRPr="00D834E3">
        <w:t>with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occupational</w:t>
      </w:r>
      <w:r w:rsidR="00DD5277" w:rsidRPr="00D834E3">
        <w:t xml:space="preserve"> </w:t>
      </w:r>
      <w:r w:rsidR="00D34B8C" w:rsidRPr="00D834E3">
        <w:t>health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hazards</w:t>
      </w:r>
      <w:r w:rsidR="00DD5277" w:rsidRPr="00D834E3">
        <w:t xml:space="preserve"> </w:t>
      </w:r>
      <w:r w:rsidR="00D34B8C" w:rsidRPr="00D834E3">
        <w:t>provisions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that</w:t>
      </w:r>
      <w:r w:rsidR="00DD5277" w:rsidRPr="00D834E3">
        <w:t xml:space="preserve"> </w:t>
      </w:r>
      <w:r w:rsidR="00D34B8C" w:rsidRPr="00D834E3">
        <w:t>Act.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occupational</w:t>
      </w:r>
      <w:r w:rsidR="00DD5277" w:rsidRPr="00D834E3">
        <w:t xml:space="preserve"> </w:t>
      </w:r>
      <w:r w:rsidR="00D34B8C" w:rsidRPr="00D834E3">
        <w:t>hazards</w:t>
      </w:r>
      <w:r w:rsidR="00DD5277" w:rsidRPr="00D834E3">
        <w:t xml:space="preserve"> </w:t>
      </w:r>
      <w:r w:rsidR="00D34B8C" w:rsidRPr="00D834E3">
        <w:t>insurance</w:t>
      </w:r>
      <w:r w:rsidR="00DD5277" w:rsidRPr="00D834E3">
        <w:t xml:space="preserve"> </w:t>
      </w:r>
      <w:r w:rsidR="00D34B8C" w:rsidRPr="00D834E3">
        <w:t>scheme</w:t>
      </w:r>
      <w:r w:rsidR="00DD5277" w:rsidRPr="00D834E3">
        <w:t xml:space="preserve"> </w:t>
      </w:r>
      <w:r w:rsidR="00D34B8C" w:rsidRPr="00D834E3">
        <w:t>ensures</w:t>
      </w:r>
      <w:r w:rsidR="00DD5277" w:rsidRPr="00D834E3">
        <w:t xml:space="preserve"> </w:t>
      </w:r>
      <w:r w:rsidR="00D34B8C" w:rsidRPr="00D834E3">
        <w:t>that</w:t>
      </w:r>
      <w:r w:rsidR="00DD5277" w:rsidRPr="00D834E3">
        <w:t xml:space="preserve"> </w:t>
      </w:r>
      <w:r w:rsidR="00D34B8C" w:rsidRPr="00D834E3">
        <w:t>beneficiaries</w:t>
      </w:r>
      <w:r w:rsidR="00DD5277" w:rsidRPr="00D834E3">
        <w:t xml:space="preserve"> </w:t>
      </w:r>
      <w:r w:rsidR="00D34B8C" w:rsidRPr="00D834E3">
        <w:t>are</w:t>
      </w:r>
      <w:r w:rsidR="00DD5277" w:rsidRPr="00D834E3">
        <w:t xml:space="preserve"> </w:t>
      </w:r>
      <w:r w:rsidR="00D34B8C" w:rsidRPr="00D834E3">
        <w:t>provided</w:t>
      </w:r>
      <w:r w:rsidR="00DD5277" w:rsidRPr="00D834E3">
        <w:t xml:space="preserve"> </w:t>
      </w:r>
      <w:r w:rsidR="00D34B8C" w:rsidRPr="00D834E3">
        <w:t>with</w:t>
      </w:r>
      <w:r w:rsidR="00DD5277" w:rsidRPr="00D834E3">
        <w:t xml:space="preserve"> </w:t>
      </w:r>
      <w:r w:rsidR="00D34B8C" w:rsidRPr="00D834E3">
        <w:t>economic</w:t>
      </w:r>
      <w:r w:rsidR="00DD5277" w:rsidRPr="00D834E3">
        <w:t xml:space="preserve"> </w:t>
      </w:r>
      <w:r w:rsidR="00D34B8C" w:rsidRPr="00D834E3">
        <w:t>benefits</w:t>
      </w:r>
      <w:r w:rsidR="00DD5277" w:rsidRPr="00D834E3">
        <w:t xml:space="preserve"> </w:t>
      </w:r>
      <w:r w:rsidR="00D34B8C" w:rsidRPr="00D834E3">
        <w:t>such</w:t>
      </w:r>
      <w:r w:rsidR="00DD5277" w:rsidRPr="00D834E3">
        <w:t xml:space="preserve"> </w:t>
      </w:r>
      <w:r w:rsidR="00D34B8C" w:rsidRPr="00D834E3">
        <w:t>as</w:t>
      </w:r>
      <w:r w:rsidR="00DD5277" w:rsidRPr="00D834E3">
        <w:t xml:space="preserve"> </w:t>
      </w:r>
      <w:r w:rsidR="00D34B8C" w:rsidRPr="00D834E3">
        <w:t>a</w:t>
      </w:r>
      <w:r w:rsidR="00DD5277" w:rsidRPr="00D834E3">
        <w:t xml:space="preserve"> </w:t>
      </w:r>
      <w:r w:rsidR="00D34B8C" w:rsidRPr="00D834E3">
        <w:t>temporary</w:t>
      </w:r>
      <w:r w:rsidR="00DD5277" w:rsidRPr="00D834E3">
        <w:t xml:space="preserve"> </w:t>
      </w:r>
      <w:r w:rsidR="00D34B8C" w:rsidRPr="00D834E3">
        <w:t>disability</w:t>
      </w:r>
      <w:r w:rsidR="00DD5277" w:rsidRPr="00D834E3">
        <w:t xml:space="preserve"> </w:t>
      </w:r>
      <w:r w:rsidR="00D34B8C" w:rsidRPr="00D834E3">
        <w:t>allowance,</w:t>
      </w:r>
      <w:r w:rsidR="00DD5277" w:rsidRPr="00D834E3">
        <w:t xml:space="preserve"> </w:t>
      </w:r>
      <w:r w:rsidR="00D34B8C" w:rsidRPr="00D834E3">
        <w:t>indemnity</w:t>
      </w:r>
      <w:r w:rsidR="00DD5277" w:rsidRPr="00D834E3">
        <w:t xml:space="preserve"> </w:t>
      </w:r>
      <w:r w:rsidR="00D34B8C" w:rsidRPr="00D834E3">
        <w:t>payments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pensions,</w:t>
      </w:r>
      <w:r w:rsidR="00DD5277" w:rsidRPr="00D834E3">
        <w:t xml:space="preserve"> </w:t>
      </w:r>
      <w:r w:rsidR="00D34B8C" w:rsidRPr="00D834E3">
        <w:t>medical</w:t>
      </w:r>
      <w:r w:rsidR="00DD5277" w:rsidRPr="00D834E3">
        <w:t xml:space="preserve"> </w:t>
      </w:r>
      <w:r w:rsidR="00D34B8C" w:rsidRPr="00D834E3">
        <w:t>care,</w:t>
      </w:r>
      <w:r w:rsidR="00DD5277" w:rsidRPr="00D834E3">
        <w:t xml:space="preserve"> </w:t>
      </w:r>
      <w:r w:rsidR="00D34B8C" w:rsidRPr="00D834E3">
        <w:t>dental</w:t>
      </w:r>
      <w:r w:rsidR="00DD5277" w:rsidRPr="00D834E3">
        <w:t xml:space="preserve"> </w:t>
      </w:r>
      <w:r w:rsidR="00D34B8C" w:rsidRPr="00D834E3">
        <w:t>care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medicines.</w:t>
      </w:r>
    </w:p>
    <w:p w:rsidR="00D34B8C" w:rsidRPr="00D834E3" w:rsidRDefault="00D34B8C" w:rsidP="00D34B8C">
      <w:pPr>
        <w:pStyle w:val="SingleTxtG"/>
      </w:pPr>
      <w:r w:rsidRPr="00D834E3">
        <w:t>102.</w:t>
      </w:r>
      <w:r w:rsidR="00DD5277" w:rsidRPr="00D834E3">
        <w:t xml:space="preserve"> </w:t>
      </w:r>
      <w:r w:rsidRPr="00D834E3">
        <w:tab/>
        <w:t>The</w:t>
      </w:r>
      <w:r w:rsidR="00DD5277" w:rsidRPr="00D834E3">
        <w:t xml:space="preserve"> </w:t>
      </w:r>
      <w:r w:rsidRPr="00D834E3">
        <w:t>scheme</w:t>
      </w:r>
      <w:r w:rsidR="00DD5277" w:rsidRPr="00D834E3">
        <w:t xml:space="preserve"> </w:t>
      </w:r>
      <w:r w:rsidRPr="00D834E3">
        <w:t>manages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occupational</w:t>
      </w:r>
      <w:r w:rsidR="00DD5277" w:rsidRPr="00D834E3">
        <w:t xml:space="preserve"> </w:t>
      </w:r>
      <w:r w:rsidRPr="00D834E3">
        <w:t>hazards</w:t>
      </w:r>
      <w:r w:rsidR="00DD5277" w:rsidRPr="00D834E3">
        <w:t xml:space="preserve"> </w:t>
      </w:r>
      <w:r w:rsidRPr="00D834E3">
        <w:t>(on-the-job</w:t>
      </w:r>
      <w:r w:rsidR="00DD5277" w:rsidRPr="00D834E3">
        <w:t xml:space="preserve"> </w:t>
      </w:r>
      <w:r w:rsidRPr="00D834E3">
        <w:t>accidents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occupational</w:t>
      </w:r>
      <w:r w:rsidR="00DD5277" w:rsidRPr="00D834E3">
        <w:t xml:space="preserve"> </w:t>
      </w:r>
      <w:r w:rsidRPr="00D834E3">
        <w:t>diseases)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traffic</w:t>
      </w:r>
      <w:r w:rsidR="00DD5277" w:rsidRPr="00D834E3">
        <w:t xml:space="preserve"> </w:t>
      </w:r>
      <w:r w:rsidRPr="00D834E3">
        <w:t>accidents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way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work,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beneficiaries,</w:t>
      </w:r>
      <w:r w:rsidR="00DD5277" w:rsidRPr="00D834E3">
        <w:t xml:space="preserve"> </w:t>
      </w:r>
      <w:r w:rsidRPr="00D834E3">
        <w:t>both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private.</w:t>
      </w:r>
    </w:p>
    <w:p w:rsidR="00D34B8C" w:rsidRPr="00D834E3" w:rsidRDefault="00D34B8C" w:rsidP="00D34B8C">
      <w:pPr>
        <w:pStyle w:val="SingleTxtG"/>
      </w:pPr>
      <w:r w:rsidRPr="00D834E3">
        <w:t>103.</w:t>
      </w:r>
      <w:r w:rsidR="00DD5277" w:rsidRPr="00D834E3">
        <w:t xml:space="preserve"> </w:t>
      </w:r>
      <w:r w:rsidRPr="00D834E3">
        <w:tab/>
        <w:t>The</w:t>
      </w:r>
      <w:r w:rsidR="00DD5277" w:rsidRPr="00D834E3">
        <w:t xml:space="preserve"> </w:t>
      </w:r>
      <w:r w:rsidRPr="00D834E3">
        <w:t>income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insurance</w:t>
      </w:r>
      <w:r w:rsidR="00DD5277" w:rsidRPr="00D834E3">
        <w:t xml:space="preserve"> </w:t>
      </w:r>
      <w:r w:rsidRPr="00D834E3">
        <w:t>scheme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provided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Security</w:t>
      </w:r>
      <w:r w:rsidR="00DD5277" w:rsidRPr="00D834E3">
        <w:t xml:space="preserve"> </w:t>
      </w:r>
      <w:r w:rsidRPr="00D834E3">
        <w:t>Treasury.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insurance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significant</w:t>
      </w:r>
      <w:r w:rsidR="00DD5277" w:rsidRPr="00D834E3">
        <w:t xml:space="preserve"> </w:t>
      </w:r>
      <w:r w:rsidRPr="00D834E3">
        <w:t>assistance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beneficiaries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become</w:t>
      </w:r>
      <w:r w:rsidR="00DD5277" w:rsidRPr="00D834E3">
        <w:t xml:space="preserve"> </w:t>
      </w:r>
      <w:r w:rsidRPr="00D834E3">
        <w:t>disabled,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payments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made</w:t>
      </w:r>
      <w:r w:rsidR="00DD5277" w:rsidRPr="00D834E3">
        <w:t xml:space="preserve"> </w:t>
      </w:r>
      <w:r w:rsidRPr="00D834E3">
        <w:t>solely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exclusively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employer.</w:t>
      </w:r>
    </w:p>
    <w:p w:rsidR="00D34B8C" w:rsidRPr="00D834E3" w:rsidRDefault="003A36A6" w:rsidP="00802B0C">
      <w:pPr>
        <w:pStyle w:val="H1G"/>
      </w:pPr>
      <w:r w:rsidRPr="00D834E3">
        <w:tab/>
      </w:r>
      <w:r w:rsidRPr="00D834E3">
        <w:tab/>
      </w:r>
      <w:r w:rsidR="00D34B8C" w:rsidRPr="00D834E3">
        <w:t>Article</w:t>
      </w:r>
      <w:r w:rsidR="00DD5277" w:rsidRPr="00D834E3">
        <w:t xml:space="preserve"> </w:t>
      </w:r>
      <w:r w:rsidR="00D34B8C" w:rsidRPr="00D834E3">
        <w:t>8</w:t>
      </w:r>
      <w:r w:rsidR="00802B0C">
        <w:br/>
      </w:r>
      <w:r w:rsidR="00D34B8C" w:rsidRPr="00D834E3">
        <w:t>Right</w:t>
      </w:r>
      <w:r w:rsidR="00DD5277" w:rsidRPr="00D834E3">
        <w:t xml:space="preserve"> </w:t>
      </w:r>
      <w:r w:rsidR="00D34B8C" w:rsidRPr="00D834E3">
        <w:t>to</w:t>
      </w:r>
      <w:r w:rsidR="00DD5277" w:rsidRPr="00D834E3">
        <w:t xml:space="preserve"> </w:t>
      </w:r>
      <w:r w:rsidR="00D34B8C" w:rsidRPr="00D834E3">
        <w:t>organize</w:t>
      </w:r>
      <w:r w:rsidR="00DD5277" w:rsidRPr="00D834E3">
        <w:t xml:space="preserve"> </w:t>
      </w:r>
      <w:r w:rsidR="00D34B8C" w:rsidRPr="00D834E3">
        <w:t>trade</w:t>
      </w:r>
      <w:r w:rsidR="00DD5277" w:rsidRPr="00D834E3">
        <w:t xml:space="preserve"> </w:t>
      </w:r>
      <w:r w:rsidR="00D34B8C" w:rsidRPr="00D834E3">
        <w:t>unions</w:t>
      </w:r>
    </w:p>
    <w:p w:rsidR="00D34B8C" w:rsidRPr="00D834E3" w:rsidRDefault="00D34B8C" w:rsidP="003A36A6">
      <w:pPr>
        <w:pStyle w:val="SingleTxtG"/>
      </w:pPr>
      <w:r w:rsidRPr="00D834E3">
        <w:t>104.</w:t>
      </w:r>
      <w:r w:rsidRPr="00D834E3">
        <w:tab/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adopted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instruments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laws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freedom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association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freedom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unionize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bargain</w:t>
      </w:r>
      <w:r w:rsidR="00DD5277" w:rsidRPr="00D834E3">
        <w:t xml:space="preserve"> </w:t>
      </w:r>
      <w:r w:rsidRPr="00D834E3">
        <w:t>collectively:</w:t>
      </w:r>
    </w:p>
    <w:p w:rsidR="00D34B8C" w:rsidRPr="00D834E3" w:rsidRDefault="00D34B8C" w:rsidP="003A36A6">
      <w:pPr>
        <w:pStyle w:val="SingleTxtG"/>
        <w:ind w:firstLine="567"/>
      </w:pPr>
      <w:r w:rsidRPr="00D834E3">
        <w:t>(a)</w:t>
      </w:r>
      <w:r w:rsidRPr="00D834E3">
        <w:tab/>
        <w:t>ILO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87:</w:t>
      </w:r>
      <w:r w:rsidR="00DD5277" w:rsidRPr="00D834E3">
        <w:t xml:space="preserve"> </w:t>
      </w:r>
      <w:r w:rsidRPr="00D834E3">
        <w:t>ratified;</w:t>
      </w:r>
    </w:p>
    <w:p w:rsidR="00D34B8C" w:rsidRPr="00D834E3" w:rsidRDefault="00D34B8C" w:rsidP="003A36A6">
      <w:pPr>
        <w:pStyle w:val="SingleTxtG"/>
        <w:ind w:firstLine="567"/>
      </w:pPr>
      <w:r w:rsidRPr="00D834E3">
        <w:t>(b)</w:t>
      </w:r>
      <w:r w:rsidRPr="00D834E3">
        <w:tab/>
        <w:t>ILO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98:</w:t>
      </w:r>
      <w:r w:rsidR="00DD5277" w:rsidRPr="00D834E3">
        <w:t xml:space="preserve"> </w:t>
      </w:r>
      <w:r w:rsidRPr="00D834E3">
        <w:t>ratified;</w:t>
      </w:r>
    </w:p>
    <w:p w:rsidR="00D34B8C" w:rsidRPr="00D834E3" w:rsidRDefault="00D34B8C" w:rsidP="003A36A6">
      <w:pPr>
        <w:pStyle w:val="SingleTxtG"/>
        <w:ind w:firstLine="567"/>
      </w:pPr>
      <w:r w:rsidRPr="00D834E3">
        <w:t>(c)</w:t>
      </w:r>
      <w:r w:rsidRPr="00D834E3">
        <w:tab/>
        <w:t>The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Relations</w:t>
      </w:r>
      <w:r w:rsidR="00DD5277" w:rsidRPr="00D834E3">
        <w:t xml:space="preserve"> </w:t>
      </w:r>
      <w:r w:rsidRPr="00D834E3">
        <w:t>(Public</w:t>
      </w:r>
      <w:r w:rsidR="00DD5277" w:rsidRPr="00D834E3">
        <w:t xml:space="preserve"> </w:t>
      </w:r>
      <w:r w:rsidRPr="00D834E3">
        <w:t>Service)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1978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151):</w:t>
      </w:r>
      <w:r w:rsidR="00DD5277" w:rsidRPr="00D834E3">
        <w:t xml:space="preserve"> </w:t>
      </w:r>
      <w:r w:rsidRPr="00D834E3">
        <w:t>submitted;</w:t>
      </w:r>
    </w:p>
    <w:p w:rsidR="00D34B8C" w:rsidRPr="00D834E3" w:rsidRDefault="00D34B8C" w:rsidP="003A36A6">
      <w:pPr>
        <w:pStyle w:val="SingleTxtG"/>
        <w:ind w:firstLine="567"/>
      </w:pPr>
      <w:r w:rsidRPr="00D834E3">
        <w:t>(d)</w:t>
      </w:r>
      <w:r w:rsidRPr="00D834E3">
        <w:tab/>
        <w:t>Article</w:t>
      </w:r>
      <w:r w:rsidR="00DD5277" w:rsidRPr="00D834E3">
        <w:t xml:space="preserve"> </w:t>
      </w:r>
      <w:r w:rsidRPr="00D834E3">
        <w:t>47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states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“Everyone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association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lawful</w:t>
      </w:r>
      <w:r w:rsidR="00DD5277" w:rsidRPr="00D834E3">
        <w:t xml:space="preserve"> </w:t>
      </w:r>
      <w:r w:rsidRPr="00D834E3">
        <w:t>ends,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conformity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law”;</w:t>
      </w:r>
      <w:r w:rsidR="00DD5277" w:rsidRPr="00D834E3">
        <w:t xml:space="preserve"> </w:t>
      </w:r>
    </w:p>
    <w:p w:rsidR="00D34B8C" w:rsidRPr="00D834E3" w:rsidRDefault="00D34B8C" w:rsidP="003A36A6">
      <w:pPr>
        <w:pStyle w:val="SingleTxtG"/>
        <w:ind w:firstLine="567"/>
      </w:pPr>
      <w:r w:rsidRPr="00D834E3">
        <w:t>(e)</w:t>
      </w:r>
      <w:r w:rsidRPr="00D834E3">
        <w:tab/>
        <w:t>Article</w:t>
      </w:r>
      <w:r w:rsidR="00DD5277" w:rsidRPr="00D834E3">
        <w:t xml:space="preserve"> </w:t>
      </w:r>
      <w:r w:rsidRPr="00D834E3">
        <w:t>48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“Everyone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assemble</w:t>
      </w:r>
      <w:r w:rsidR="00DD5277" w:rsidRPr="00D834E3">
        <w:t xml:space="preserve"> </w:t>
      </w:r>
      <w:r w:rsidRPr="00D834E3">
        <w:t>peacefully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lawful</w:t>
      </w:r>
      <w:r w:rsidR="00DD5277" w:rsidRPr="00D834E3">
        <w:t xml:space="preserve"> </w:t>
      </w:r>
      <w:r w:rsidRPr="00D834E3">
        <w:t>ends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prior</w:t>
      </w:r>
      <w:r w:rsidR="00DD5277" w:rsidRPr="00D834E3">
        <w:t xml:space="preserve"> </w:t>
      </w:r>
      <w:r w:rsidRPr="00D834E3">
        <w:t>permission,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accordance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law”;</w:t>
      </w:r>
    </w:p>
    <w:p w:rsidR="00D34B8C" w:rsidRPr="00D834E3" w:rsidRDefault="00D34B8C" w:rsidP="003A36A6">
      <w:pPr>
        <w:pStyle w:val="SingleTxtG"/>
        <w:ind w:firstLine="567"/>
      </w:pPr>
      <w:r w:rsidRPr="00D834E3">
        <w:t>(f)</w:t>
      </w:r>
      <w:r w:rsidRPr="00D834E3">
        <w:tab/>
        <w:t>Article</w:t>
      </w:r>
      <w:r w:rsidR="00DD5277" w:rsidRPr="00D834E3">
        <w:t xml:space="preserve"> </w:t>
      </w:r>
      <w:r w:rsidRPr="00D834E3">
        <w:t>317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defines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union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association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employers</w:t>
      </w:r>
      <w:r w:rsidR="00DD5277" w:rsidRPr="00D834E3">
        <w:t xml:space="preserve"> </w:t>
      </w:r>
      <w:r w:rsidRPr="00D834E3">
        <w:t>constituted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enhance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defend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common</w:t>
      </w:r>
      <w:r w:rsidR="00DD5277" w:rsidRPr="00D834E3">
        <w:t xml:space="preserve"> </w:t>
      </w:r>
      <w:r w:rsidRPr="00D834E3">
        <w:t>interests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members.</w:t>
      </w:r>
    </w:p>
    <w:p w:rsidR="00D34B8C" w:rsidRPr="00D834E3" w:rsidRDefault="00D34B8C" w:rsidP="00D34B8C">
      <w:pPr>
        <w:pStyle w:val="SingleTxtG"/>
      </w:pPr>
      <w:r w:rsidRPr="00D834E3">
        <w:t>105.</w:t>
      </w:r>
      <w:r w:rsidRPr="00D834E3">
        <w:tab/>
        <w:t>Unions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kinds:</w:t>
      </w:r>
      <w:r w:rsidR="00DD5277" w:rsidRPr="00D834E3">
        <w:t xml:space="preserve"> </w:t>
      </w:r>
    </w:p>
    <w:p w:rsidR="00D34B8C" w:rsidRPr="00D834E3" w:rsidRDefault="00D34B8C" w:rsidP="003A36A6">
      <w:pPr>
        <w:pStyle w:val="SingleTxtG"/>
        <w:ind w:firstLine="567"/>
      </w:pPr>
      <w:r w:rsidRPr="00D834E3">
        <w:t>(a)</w:t>
      </w:r>
      <w:r w:rsidRPr="00D834E3">
        <w:tab/>
        <w:t>Company</w:t>
      </w:r>
      <w:r w:rsidR="00DD5277" w:rsidRPr="00D834E3">
        <w:t xml:space="preserve"> </w:t>
      </w:r>
      <w:r w:rsidRPr="00D834E3">
        <w:t>unions:</w:t>
      </w:r>
      <w:r w:rsidR="00DD5277" w:rsidRPr="00D834E3">
        <w:t xml:space="preserve"> </w:t>
      </w:r>
      <w:r w:rsidRPr="00D834E3">
        <w:t>membership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determined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nature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activities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members</w:t>
      </w:r>
      <w:r w:rsidR="00DD5277" w:rsidRPr="00D834E3">
        <w:t xml:space="preserve"> </w:t>
      </w:r>
      <w:r w:rsidRPr="00D834E3">
        <w:t>exercise</w:t>
      </w:r>
      <w:r w:rsidR="00DD5277" w:rsidRPr="00D834E3">
        <w:t xml:space="preserve"> </w:t>
      </w:r>
      <w:r w:rsidRPr="00D834E3">
        <w:t>but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fact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provide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company;</w:t>
      </w:r>
    </w:p>
    <w:p w:rsidR="00D34B8C" w:rsidRPr="00D834E3" w:rsidRDefault="00D34B8C" w:rsidP="003A36A6">
      <w:pPr>
        <w:pStyle w:val="SingleTxtG"/>
        <w:ind w:firstLine="567"/>
      </w:pPr>
      <w:r w:rsidRPr="00D834E3">
        <w:lastRenderedPageBreak/>
        <w:t>(b)</w:t>
      </w:r>
      <w:r w:rsidRPr="00D834E3">
        <w:tab/>
        <w:t>Professional</w:t>
      </w:r>
      <w:r w:rsidR="00DD5277" w:rsidRPr="00D834E3">
        <w:t xml:space="preserve"> </w:t>
      </w:r>
      <w:r w:rsidRPr="00D834E3">
        <w:t>unions: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formed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habitually</w:t>
      </w:r>
      <w:r w:rsidR="00DD5277" w:rsidRPr="00D834E3">
        <w:t xml:space="preserve"> </w:t>
      </w:r>
      <w:r w:rsidRPr="00D834E3">
        <w:t>exercise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profession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occupation,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similar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related</w:t>
      </w:r>
      <w:r w:rsidR="00DD5277" w:rsidRPr="00D834E3">
        <w:t xml:space="preserve"> </w:t>
      </w:r>
      <w:r w:rsidRPr="00D834E3">
        <w:t>professions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occupations,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regard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company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work;</w:t>
      </w:r>
    </w:p>
    <w:p w:rsidR="00D34B8C" w:rsidRPr="00D834E3" w:rsidRDefault="00D34B8C" w:rsidP="003A36A6">
      <w:pPr>
        <w:pStyle w:val="SingleTxtG"/>
        <w:ind w:firstLine="567"/>
      </w:pPr>
      <w:r w:rsidRPr="00D834E3">
        <w:t>(c)</w:t>
      </w:r>
      <w:r w:rsidRPr="00D834E3">
        <w:tab/>
        <w:t>Branch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activity: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constituted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provide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several</w:t>
      </w:r>
      <w:r w:rsidR="00DD5277" w:rsidRPr="00D834E3">
        <w:t xml:space="preserve"> </w:t>
      </w:r>
      <w:r w:rsidRPr="00D834E3">
        <w:t>employers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branch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industrial,</w:t>
      </w:r>
      <w:r w:rsidR="00DD5277" w:rsidRPr="00D834E3">
        <w:t xml:space="preserve"> </w:t>
      </w:r>
      <w:r w:rsidRPr="00D834E3">
        <w:t>commercial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service</w:t>
      </w:r>
      <w:r w:rsidR="00DD5277" w:rsidRPr="00D834E3">
        <w:t xml:space="preserve"> </w:t>
      </w:r>
      <w:r w:rsidRPr="00D834E3">
        <w:t>activity,</w:t>
      </w:r>
      <w:r w:rsidR="00DD5277" w:rsidRPr="00D834E3">
        <w:t xml:space="preserve"> </w:t>
      </w:r>
      <w:r w:rsidRPr="00D834E3">
        <w:t>even</w:t>
      </w:r>
      <w:r w:rsidR="00DD5277" w:rsidRPr="00D834E3">
        <w:t xml:space="preserve"> </w:t>
      </w:r>
      <w:r w:rsidRPr="00D834E3">
        <w:t>when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exercise</w:t>
      </w:r>
      <w:r w:rsidR="00DD5277" w:rsidRPr="00D834E3">
        <w:t xml:space="preserve"> </w:t>
      </w:r>
      <w:r w:rsidRPr="00D834E3">
        <w:t>different</w:t>
      </w:r>
      <w:r w:rsidR="00DD5277" w:rsidRPr="00D834E3">
        <w:t xml:space="preserve"> </w:t>
      </w:r>
      <w:r w:rsidRPr="00D834E3">
        <w:t>professions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occupations.</w:t>
      </w:r>
    </w:p>
    <w:p w:rsidR="00D34B8C" w:rsidRPr="00D834E3" w:rsidRDefault="003A36A6" w:rsidP="00D34B8C">
      <w:pPr>
        <w:pStyle w:val="SingleTxtG"/>
      </w:pPr>
      <w:r w:rsidRPr="00D834E3">
        <w:t>106.</w:t>
      </w:r>
      <w:r w:rsidR="00D34B8C" w:rsidRPr="00D834E3">
        <w:tab/>
        <w:t>Article</w:t>
      </w:r>
      <w:r w:rsidR="00DD5277" w:rsidRPr="00D834E3">
        <w:t xml:space="preserve"> </w:t>
      </w:r>
      <w:r w:rsidR="00D34B8C" w:rsidRPr="00D834E3">
        <w:t>324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Labour</w:t>
      </w:r>
      <w:r w:rsidR="00DD5277" w:rsidRPr="00D834E3">
        <w:t xml:space="preserve"> </w:t>
      </w:r>
      <w:r w:rsidR="00D34B8C" w:rsidRPr="00D834E3">
        <w:t>Code</w:t>
      </w:r>
      <w:r w:rsidR="00DD5277" w:rsidRPr="00D834E3">
        <w:t xml:space="preserve"> </w:t>
      </w:r>
      <w:r w:rsidR="00D34B8C" w:rsidRPr="00D834E3">
        <w:t>requires</w:t>
      </w:r>
      <w:r w:rsidR="00DD5277" w:rsidRPr="00D834E3">
        <w:t xml:space="preserve"> </w:t>
      </w:r>
      <w:r w:rsidR="00D34B8C" w:rsidRPr="00D834E3">
        <w:t>a</w:t>
      </w:r>
      <w:r w:rsidR="00DD5277" w:rsidRPr="00D834E3">
        <w:t xml:space="preserve"> </w:t>
      </w:r>
      <w:r w:rsidR="00D34B8C" w:rsidRPr="00D834E3">
        <w:t>minimum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20</w:t>
      </w:r>
      <w:r w:rsidR="00DD5277" w:rsidRPr="00D834E3">
        <w:t xml:space="preserve"> </w:t>
      </w:r>
      <w:r w:rsidR="00D34B8C" w:rsidRPr="00D834E3">
        <w:t>members</w:t>
      </w:r>
      <w:r w:rsidR="00DD5277" w:rsidRPr="00D834E3">
        <w:t xml:space="preserve"> </w:t>
      </w:r>
      <w:r w:rsidR="00D34B8C" w:rsidRPr="00D834E3">
        <w:t>for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formation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a</w:t>
      </w:r>
      <w:r w:rsidR="00DD5277" w:rsidRPr="00D834E3">
        <w:t xml:space="preserve"> </w:t>
      </w:r>
      <w:r w:rsidR="00D34B8C" w:rsidRPr="00D834E3">
        <w:t>labour</w:t>
      </w:r>
      <w:r w:rsidR="00DD5277" w:rsidRPr="00D834E3">
        <w:t xml:space="preserve"> </w:t>
      </w:r>
      <w:r w:rsidR="00D34B8C" w:rsidRPr="00D834E3">
        <w:t>union.</w:t>
      </w:r>
    </w:p>
    <w:p w:rsidR="00D34B8C" w:rsidRPr="00D834E3" w:rsidRDefault="00D34B8C" w:rsidP="00D34B8C">
      <w:pPr>
        <w:pStyle w:val="SingleTxtG"/>
      </w:pPr>
      <w:r w:rsidRPr="00D834E3">
        <w:t>107.</w:t>
      </w:r>
      <w:r w:rsidRPr="00D834E3">
        <w:tab/>
        <w:t>Unions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employers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formed</w:t>
      </w:r>
      <w:r w:rsidR="00DD5277" w:rsidRPr="00D834E3">
        <w:t xml:space="preserve"> </w:t>
      </w:r>
      <w:r w:rsidRPr="00D834E3">
        <w:t>among</w:t>
      </w:r>
      <w:r w:rsidR="00DD5277" w:rsidRPr="00D834E3">
        <w:t xml:space="preserve"> </w:t>
      </w:r>
      <w:r w:rsidRPr="00D834E3">
        <w:t>employers</w:t>
      </w:r>
      <w:r w:rsidR="00DD5277" w:rsidRPr="00D834E3">
        <w:t xml:space="preserve"> </w:t>
      </w:r>
      <w:r w:rsidRPr="00D834E3">
        <w:t>engaged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similar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related</w:t>
      </w:r>
      <w:r w:rsidR="00DD5277" w:rsidRPr="00D834E3">
        <w:t xml:space="preserve"> </w:t>
      </w:r>
      <w:r w:rsidRPr="00D834E3">
        <w:t>activities.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three</w:t>
      </w:r>
      <w:r w:rsidR="00DD5277" w:rsidRPr="00D834E3">
        <w:t xml:space="preserve"> </w:t>
      </w:r>
      <w:r w:rsidRPr="00D834E3">
        <w:t>employers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required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form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union.</w:t>
      </w:r>
    </w:p>
    <w:p w:rsidR="00D34B8C" w:rsidRPr="00D834E3" w:rsidRDefault="003A36A6" w:rsidP="003A36A6">
      <w:pPr>
        <w:pStyle w:val="H23G"/>
      </w:pPr>
      <w:r w:rsidRPr="00D834E3">
        <w:tab/>
      </w:r>
      <w:r w:rsidRPr="00D834E3">
        <w:tab/>
      </w:r>
      <w:r w:rsidR="00D34B8C" w:rsidRPr="00D834E3">
        <w:t>Requirements</w:t>
      </w:r>
      <w:r w:rsidR="00DD5277" w:rsidRPr="00D834E3">
        <w:t xml:space="preserve"> </w:t>
      </w:r>
      <w:r w:rsidR="00D34B8C" w:rsidRPr="00D834E3">
        <w:t>for</w:t>
      </w:r>
      <w:r w:rsidR="00DD5277" w:rsidRPr="00D834E3">
        <w:t xml:space="preserve"> </w:t>
      </w:r>
      <w:r w:rsidR="00D34B8C" w:rsidRPr="00D834E3">
        <w:t>forming</w:t>
      </w:r>
      <w:r w:rsidR="00DD5277" w:rsidRPr="00D834E3">
        <w:t xml:space="preserve"> </w:t>
      </w:r>
      <w:r w:rsidR="00D34B8C" w:rsidRPr="00D834E3">
        <w:t>a</w:t>
      </w:r>
      <w:r w:rsidR="00DD5277" w:rsidRPr="00D834E3">
        <w:t xml:space="preserve"> </w:t>
      </w:r>
      <w:r w:rsidR="00D34B8C" w:rsidRPr="00D834E3">
        <w:t>trade</w:t>
      </w:r>
      <w:r w:rsidR="00DD5277" w:rsidRPr="00D834E3">
        <w:t xml:space="preserve"> </w:t>
      </w:r>
      <w:r w:rsidR="00D34B8C" w:rsidRPr="00D834E3">
        <w:t>union</w:t>
      </w:r>
    </w:p>
    <w:p w:rsidR="00D34B8C" w:rsidRPr="00D834E3" w:rsidRDefault="003A36A6" w:rsidP="00D34B8C">
      <w:pPr>
        <w:pStyle w:val="SingleTxtG"/>
      </w:pPr>
      <w:r w:rsidRPr="00D834E3">
        <w:t>108.</w:t>
      </w:r>
      <w:r w:rsidR="00D34B8C" w:rsidRPr="00D834E3">
        <w:tab/>
        <w:t>Workers</w:t>
      </w:r>
      <w:r w:rsidR="00DD5277" w:rsidRPr="00D834E3">
        <w:t xml:space="preserve"> </w:t>
      </w:r>
      <w:r w:rsidR="00D34B8C" w:rsidRPr="00D834E3">
        <w:t>must</w:t>
      </w:r>
      <w:r w:rsidR="00DD5277" w:rsidRPr="00D834E3">
        <w:t xml:space="preserve"> </w:t>
      </w:r>
      <w:r w:rsidR="00D34B8C" w:rsidRPr="00D834E3">
        <w:t>approve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formation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a</w:t>
      </w:r>
      <w:r w:rsidR="00DD5277" w:rsidRPr="00D834E3">
        <w:t xml:space="preserve"> </w:t>
      </w:r>
      <w:r w:rsidR="00D34B8C" w:rsidRPr="00D834E3">
        <w:t>union</w:t>
      </w:r>
      <w:r w:rsidR="00DD5277" w:rsidRPr="00D834E3">
        <w:t xml:space="preserve"> </w:t>
      </w:r>
      <w:r w:rsidR="00D34B8C" w:rsidRPr="00D834E3">
        <w:t>at</w:t>
      </w:r>
      <w:r w:rsidR="00DD5277" w:rsidRPr="00D834E3">
        <w:t xml:space="preserve"> </w:t>
      </w:r>
      <w:r w:rsidR="00D34B8C" w:rsidRPr="00D834E3">
        <w:t>an</w:t>
      </w:r>
      <w:r w:rsidR="00DD5277" w:rsidRPr="00D834E3">
        <w:t xml:space="preserve"> </w:t>
      </w:r>
      <w:r w:rsidR="00D34B8C" w:rsidRPr="00D834E3">
        <w:t>assembly</w:t>
      </w:r>
      <w:r w:rsidR="00DD5277" w:rsidRPr="00D834E3">
        <w:t xml:space="preserve"> </w:t>
      </w:r>
      <w:r w:rsidR="00D34B8C" w:rsidRPr="00D834E3">
        <w:t>convened</w:t>
      </w:r>
      <w:r w:rsidR="00DD5277" w:rsidRPr="00D834E3">
        <w:t xml:space="preserve"> </w:t>
      </w:r>
      <w:r w:rsidR="00D34B8C" w:rsidRPr="00D834E3">
        <w:t>for</w:t>
      </w:r>
      <w:r w:rsidR="00DD5277" w:rsidRPr="00D834E3">
        <w:t xml:space="preserve"> </w:t>
      </w:r>
      <w:r w:rsidR="00D34B8C" w:rsidRPr="00D834E3">
        <w:t>that</w:t>
      </w:r>
      <w:r w:rsidR="00DD5277" w:rsidRPr="00D834E3">
        <w:t xml:space="preserve"> </w:t>
      </w:r>
      <w:r w:rsidR="00D34B8C" w:rsidRPr="00D834E3">
        <w:t>purpose.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formal</w:t>
      </w:r>
      <w:r w:rsidR="00DD5277" w:rsidRPr="00D834E3">
        <w:t xml:space="preserve"> </w:t>
      </w:r>
      <w:r w:rsidR="00D34B8C" w:rsidRPr="00D834E3">
        <w:t>requirements</w:t>
      </w:r>
      <w:r w:rsidR="00DD5277" w:rsidRPr="00D834E3">
        <w:t xml:space="preserve"> </w:t>
      </w:r>
      <w:r w:rsidR="00D34B8C" w:rsidRPr="00D834E3">
        <w:t>to</w:t>
      </w:r>
      <w:r w:rsidR="00DD5277" w:rsidRPr="00D834E3">
        <w:t xml:space="preserve"> </w:t>
      </w:r>
      <w:r w:rsidR="00D34B8C" w:rsidRPr="00D834E3">
        <w:t>be</w:t>
      </w:r>
      <w:r w:rsidR="00DD5277" w:rsidRPr="00D834E3">
        <w:t xml:space="preserve"> </w:t>
      </w:r>
      <w:r w:rsidR="00D34B8C" w:rsidRPr="00D834E3">
        <w:t>satisfied</w:t>
      </w:r>
      <w:r w:rsidR="00DD5277" w:rsidRPr="00D834E3">
        <w:t xml:space="preserve"> </w:t>
      </w:r>
      <w:r w:rsidR="00D34B8C" w:rsidRPr="00D834E3">
        <w:t>by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union</w:t>
      </w:r>
      <w:r w:rsidR="00DD5277" w:rsidRPr="00D834E3">
        <w:t xml:space="preserve"> </w:t>
      </w:r>
      <w:r w:rsidR="00D34B8C" w:rsidRPr="00D834E3">
        <w:t>are</w:t>
      </w:r>
      <w:r w:rsidR="00DD5277" w:rsidRPr="00D834E3">
        <w:t xml:space="preserve"> </w:t>
      </w:r>
      <w:r w:rsidR="00D34B8C" w:rsidRPr="00D834E3">
        <w:t>as</w:t>
      </w:r>
      <w:r w:rsidR="00DD5277" w:rsidRPr="00D834E3">
        <w:t xml:space="preserve"> </w:t>
      </w:r>
      <w:r w:rsidR="00D34B8C" w:rsidRPr="00D834E3">
        <w:t>follows:</w:t>
      </w:r>
      <w:r w:rsidR="00DD5277" w:rsidRPr="00D834E3">
        <w:t xml:space="preserve"> </w:t>
      </w:r>
      <w:r w:rsidR="00D34B8C" w:rsidRPr="00D834E3">
        <w:t>A</w:t>
      </w:r>
      <w:r w:rsidR="00DD5277" w:rsidRPr="00D834E3">
        <w:t xml:space="preserve"> </w:t>
      </w:r>
      <w:r w:rsidR="00D34B8C" w:rsidRPr="00D834E3">
        <w:t>record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meeting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general</w:t>
      </w:r>
      <w:r w:rsidR="00DD5277" w:rsidRPr="00D834E3">
        <w:t xml:space="preserve"> </w:t>
      </w:r>
      <w:r w:rsidR="00D34B8C" w:rsidRPr="00D834E3">
        <w:t>constitutive</w:t>
      </w:r>
      <w:r w:rsidR="00DD5277" w:rsidRPr="00D834E3">
        <w:t xml:space="preserve"> </w:t>
      </w:r>
      <w:r w:rsidR="00D34B8C" w:rsidRPr="00D834E3">
        <w:t>assembly</w:t>
      </w:r>
      <w:r w:rsidR="00DD5277" w:rsidRPr="00D834E3">
        <w:t xml:space="preserve"> </w:t>
      </w:r>
      <w:r w:rsidR="00D34B8C" w:rsidRPr="00D834E3">
        <w:t>must</w:t>
      </w:r>
      <w:r w:rsidR="00DD5277" w:rsidRPr="00D834E3">
        <w:t xml:space="preserve"> </w:t>
      </w:r>
      <w:r w:rsidR="00D34B8C" w:rsidRPr="00D834E3">
        <w:t>be</w:t>
      </w:r>
      <w:r w:rsidR="00DD5277" w:rsidRPr="00D834E3">
        <w:t xml:space="preserve"> </w:t>
      </w:r>
      <w:r w:rsidR="00D34B8C" w:rsidRPr="00D834E3">
        <w:t>drawn</w:t>
      </w:r>
      <w:r w:rsidR="00DD5277" w:rsidRPr="00D834E3">
        <w:t xml:space="preserve"> </w:t>
      </w:r>
      <w:r w:rsidR="00D34B8C" w:rsidRPr="00D834E3">
        <w:t>up</w:t>
      </w:r>
      <w:r w:rsidR="00DD5277" w:rsidRPr="00D834E3">
        <w:t xml:space="preserve"> </w:t>
      </w:r>
      <w:r w:rsidR="00D34B8C" w:rsidRPr="00D834E3">
        <w:t>which,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addition</w:t>
      </w:r>
      <w:r w:rsidR="00DD5277" w:rsidRPr="00D834E3">
        <w:t xml:space="preserve"> </w:t>
      </w:r>
      <w:r w:rsidR="00D34B8C" w:rsidRPr="00D834E3">
        <w:t>to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contents</w:t>
      </w:r>
      <w:r w:rsidR="00DD5277" w:rsidRPr="00D834E3">
        <w:t xml:space="preserve"> </w:t>
      </w:r>
      <w:r w:rsidR="00D34B8C" w:rsidRPr="00D834E3">
        <w:t>normally</w:t>
      </w:r>
      <w:r w:rsidR="00DD5277" w:rsidRPr="00D834E3">
        <w:t xml:space="preserve"> </w:t>
      </w:r>
      <w:r w:rsidR="00D34B8C" w:rsidRPr="00D834E3">
        <w:t>required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such</w:t>
      </w:r>
      <w:r w:rsidR="00DD5277" w:rsidRPr="00D834E3">
        <w:t xml:space="preserve"> </w:t>
      </w:r>
      <w:r w:rsidR="00D34B8C" w:rsidRPr="00D834E3">
        <w:t>minutes,</w:t>
      </w:r>
      <w:r w:rsidR="00DD5277" w:rsidRPr="00D834E3">
        <w:t xml:space="preserve"> </w:t>
      </w:r>
      <w:r w:rsidR="00D34B8C" w:rsidRPr="00D834E3">
        <w:t>must</w:t>
      </w:r>
      <w:r w:rsidR="00DD5277" w:rsidRPr="00D834E3">
        <w:t xml:space="preserve"> </w:t>
      </w:r>
      <w:r w:rsidR="00D34B8C" w:rsidRPr="00D834E3">
        <w:t>contain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approval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their</w:t>
      </w:r>
      <w:r w:rsidR="00DD5277" w:rsidRPr="00D834E3">
        <w:t xml:space="preserve"> </w:t>
      </w:r>
      <w:r w:rsidR="00D34B8C" w:rsidRPr="00D834E3">
        <w:t>charter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appointment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members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first</w:t>
      </w:r>
      <w:r w:rsidR="00DD5277" w:rsidRPr="00D834E3">
        <w:t xml:space="preserve"> </w:t>
      </w:r>
      <w:r w:rsidR="00D34B8C" w:rsidRPr="00D834E3">
        <w:t>board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directors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first</w:t>
      </w:r>
      <w:r w:rsidR="00DD5277" w:rsidRPr="00D834E3">
        <w:t xml:space="preserve"> </w:t>
      </w:r>
      <w:r w:rsidR="00D34B8C" w:rsidRPr="00D834E3">
        <w:t>commissioners</w:t>
      </w:r>
      <w:r w:rsidR="00DD5277" w:rsidRPr="00D834E3">
        <w:t xml:space="preserve"> </w:t>
      </w:r>
      <w:r w:rsidR="00D34B8C" w:rsidRPr="00D834E3">
        <w:t>(art.</w:t>
      </w:r>
      <w:r w:rsidR="00DD5277" w:rsidRPr="00D834E3">
        <w:t xml:space="preserve"> </w:t>
      </w:r>
      <w:r w:rsidR="00D34B8C" w:rsidRPr="00D834E3">
        <w:t>373).</w:t>
      </w:r>
    </w:p>
    <w:p w:rsidR="00D34B8C" w:rsidRPr="00D834E3" w:rsidRDefault="003A36A6" w:rsidP="00D34B8C">
      <w:pPr>
        <w:pStyle w:val="SingleTxtG"/>
      </w:pPr>
      <w:r w:rsidRPr="00D834E3">
        <w:t>109.</w:t>
      </w:r>
      <w:r w:rsidR="00D34B8C" w:rsidRPr="00D834E3">
        <w:tab/>
        <w:t>Unions</w:t>
      </w:r>
      <w:r w:rsidR="00DD5277" w:rsidRPr="00D834E3">
        <w:t xml:space="preserve"> </w:t>
      </w:r>
      <w:r w:rsidR="00D34B8C" w:rsidRPr="00D834E3">
        <w:t>may</w:t>
      </w:r>
      <w:r w:rsidR="00DD5277" w:rsidRPr="00D834E3">
        <w:t xml:space="preserve"> </w:t>
      </w:r>
      <w:r w:rsidR="00D34B8C" w:rsidRPr="00D834E3">
        <w:t>form</w:t>
      </w:r>
      <w:r w:rsidR="00DD5277" w:rsidRPr="00D834E3">
        <w:t xml:space="preserve"> </w:t>
      </w:r>
      <w:r w:rsidR="00D34B8C" w:rsidRPr="00D834E3">
        <w:t>municipal,</w:t>
      </w:r>
      <w:r w:rsidR="00DD5277" w:rsidRPr="00D834E3">
        <w:t xml:space="preserve"> </w:t>
      </w:r>
      <w:r w:rsidR="00D34B8C" w:rsidRPr="00D834E3">
        <w:t>provincial,</w:t>
      </w:r>
      <w:r w:rsidR="00DD5277" w:rsidRPr="00D834E3">
        <w:t xml:space="preserve"> </w:t>
      </w:r>
      <w:r w:rsidR="00D34B8C" w:rsidRPr="00D834E3">
        <w:t>regional</w:t>
      </w:r>
      <w:r w:rsidR="00DD5277" w:rsidRPr="00D834E3">
        <w:t xml:space="preserve"> </w:t>
      </w:r>
      <w:r w:rsidR="00D34B8C" w:rsidRPr="00D834E3">
        <w:t>or</w:t>
      </w:r>
      <w:r w:rsidR="00DD5277" w:rsidRPr="00D834E3">
        <w:t xml:space="preserve"> </w:t>
      </w:r>
      <w:r w:rsidR="00D34B8C" w:rsidRPr="00D834E3">
        <w:t>national</w:t>
      </w:r>
      <w:r w:rsidR="00DD5277" w:rsidRPr="00D834E3">
        <w:t xml:space="preserve"> </w:t>
      </w:r>
      <w:r w:rsidR="00D34B8C" w:rsidRPr="00D834E3">
        <w:t>federations,</w:t>
      </w:r>
      <w:r w:rsidR="00DD5277" w:rsidRPr="00D834E3">
        <w:t xml:space="preserve"> </w:t>
      </w:r>
      <w:r w:rsidR="00D34B8C" w:rsidRPr="00D834E3">
        <w:t>which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turn</w:t>
      </w:r>
      <w:r w:rsidR="00DD5277" w:rsidRPr="00D834E3">
        <w:t xml:space="preserve"> </w:t>
      </w:r>
      <w:r w:rsidR="00D34B8C" w:rsidRPr="00D834E3">
        <w:t>may</w:t>
      </w:r>
      <w:r w:rsidR="00DD5277" w:rsidRPr="00D834E3">
        <w:t xml:space="preserve"> </w:t>
      </w:r>
      <w:r w:rsidR="00D34B8C" w:rsidRPr="00D834E3">
        <w:t>form</w:t>
      </w:r>
      <w:r w:rsidR="00DD5277" w:rsidRPr="00D834E3">
        <w:t xml:space="preserve"> </w:t>
      </w:r>
      <w:r w:rsidR="00D34B8C" w:rsidRPr="00D834E3">
        <w:t>confederations</w:t>
      </w:r>
      <w:r w:rsidR="00DD5277" w:rsidRPr="00D834E3">
        <w:t xml:space="preserve"> </w:t>
      </w:r>
      <w:r w:rsidR="00D34B8C" w:rsidRPr="00D834E3">
        <w:t>by</w:t>
      </w:r>
      <w:r w:rsidR="00DD5277" w:rsidRPr="00D834E3">
        <w:t xml:space="preserve"> </w:t>
      </w:r>
      <w:r w:rsidR="00D34B8C" w:rsidRPr="00D834E3">
        <w:t>a</w:t>
      </w:r>
      <w:r w:rsidR="00DD5277" w:rsidRPr="00D834E3">
        <w:t xml:space="preserve"> </w:t>
      </w:r>
      <w:r w:rsidR="00D34B8C" w:rsidRPr="00D834E3">
        <w:t>vote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two</w:t>
      </w:r>
      <w:r w:rsidR="00DD5277" w:rsidRPr="00D834E3">
        <w:t xml:space="preserve"> </w:t>
      </w:r>
      <w:r w:rsidR="00D34B8C" w:rsidRPr="00D834E3">
        <w:t>thirds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members</w:t>
      </w:r>
      <w:r w:rsidR="00DD5277" w:rsidRPr="00D834E3">
        <w:t xml:space="preserve"> </w:t>
      </w:r>
      <w:r w:rsidR="00D34B8C" w:rsidRPr="00D834E3">
        <w:t>meeting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a</w:t>
      </w:r>
      <w:r w:rsidR="00DD5277" w:rsidRPr="00D834E3">
        <w:t xml:space="preserve"> </w:t>
      </w:r>
      <w:r w:rsidR="00D34B8C" w:rsidRPr="00D834E3">
        <w:t>general</w:t>
      </w:r>
      <w:r w:rsidR="00DD5277" w:rsidRPr="00D834E3">
        <w:t xml:space="preserve"> </w:t>
      </w:r>
      <w:r w:rsidR="00D34B8C" w:rsidRPr="00D834E3">
        <w:t>assembly.</w:t>
      </w:r>
    </w:p>
    <w:p w:rsidR="00D34B8C" w:rsidRPr="00D834E3" w:rsidRDefault="00D34B8C" w:rsidP="00D34B8C">
      <w:pPr>
        <w:pStyle w:val="SingleTxtG"/>
      </w:pPr>
      <w:r w:rsidRPr="00D834E3">
        <w:t>110.</w:t>
      </w:r>
      <w:r w:rsidR="00DD5277" w:rsidRPr="00D834E3">
        <w:t xml:space="preserve"> </w:t>
      </w:r>
      <w:r w:rsidRPr="00D834E3">
        <w:tab/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organize</w:t>
      </w:r>
      <w:r w:rsidR="00DD5277" w:rsidRPr="00D834E3">
        <w:t xml:space="preserve"> </w:t>
      </w:r>
      <w:r w:rsidRPr="00D834E3">
        <w:t>unions:</w:t>
      </w:r>
      <w:r w:rsidR="00DD5277" w:rsidRPr="00D834E3">
        <w:t xml:space="preserve"> </w:t>
      </w:r>
    </w:p>
    <w:p w:rsidR="00D34B8C" w:rsidRPr="00D834E3" w:rsidRDefault="00D34B8C" w:rsidP="003A36A6">
      <w:pPr>
        <w:pStyle w:val="Bullet1G"/>
      </w:pPr>
      <w:r w:rsidRPr="00D834E3">
        <w:t>Workers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private</w:t>
      </w:r>
      <w:r w:rsidR="00DD5277" w:rsidRPr="00D834E3">
        <w:t xml:space="preserve"> </w:t>
      </w:r>
      <w:r w:rsidRPr="00D834E3">
        <w:t>sector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enterprises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autonomous</w:t>
      </w:r>
      <w:r w:rsidR="00DD5277" w:rsidRPr="00D834E3">
        <w:t xml:space="preserve"> </w:t>
      </w:r>
      <w:r w:rsidRPr="00D834E3">
        <w:t>official</w:t>
      </w:r>
      <w:r w:rsidR="00DD5277" w:rsidRPr="00D834E3">
        <w:t xml:space="preserve"> </w:t>
      </w:r>
      <w:r w:rsidRPr="00D834E3">
        <w:t>organs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industrial,</w:t>
      </w:r>
      <w:r w:rsidR="00DD5277" w:rsidRPr="00D834E3">
        <w:t xml:space="preserve"> </w:t>
      </w:r>
      <w:r w:rsidRPr="00D834E3">
        <w:t>commercial,</w:t>
      </w:r>
      <w:r w:rsidR="00DD5277" w:rsidRPr="00D834E3">
        <w:t xml:space="preserve"> </w:t>
      </w:r>
      <w:r w:rsidRPr="00D834E3">
        <w:t>financial,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transport</w:t>
      </w:r>
      <w:r w:rsidR="00DD5277" w:rsidRPr="00D834E3">
        <w:t xml:space="preserve"> </w:t>
      </w:r>
      <w:r w:rsidRPr="00D834E3">
        <w:t>nature</w:t>
      </w:r>
      <w:r w:rsidR="00DD5277" w:rsidRPr="00D834E3">
        <w:t xml:space="preserve"> </w:t>
      </w:r>
      <w:r w:rsidRPr="00D834E3">
        <w:t>(Principle</w:t>
      </w:r>
      <w:r w:rsidR="00DD5277" w:rsidRPr="00D834E3">
        <w:t xml:space="preserve"> </w:t>
      </w:r>
      <w:r w:rsidRPr="00D834E3">
        <w:t>III,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Code),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exception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directors,</w:t>
      </w:r>
      <w:r w:rsidR="00DD5277" w:rsidRPr="00D834E3">
        <w:t xml:space="preserve"> </w:t>
      </w:r>
      <w:r w:rsidRPr="00D834E3">
        <w:t>managers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administrators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perform</w:t>
      </w:r>
      <w:r w:rsidR="00DD5277" w:rsidRPr="00D834E3">
        <w:t xml:space="preserve"> </w:t>
      </w:r>
      <w:r w:rsidRPr="00D834E3">
        <w:t>functions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management,</w:t>
      </w:r>
      <w:r w:rsidR="00DD5277" w:rsidRPr="00D834E3">
        <w:t xml:space="preserve"> </w:t>
      </w:r>
      <w:r w:rsidRPr="00D834E3">
        <w:t>inspection,</w:t>
      </w:r>
      <w:r w:rsidR="00DD5277" w:rsidRPr="00D834E3">
        <w:t xml:space="preserve"> </w:t>
      </w:r>
      <w:r w:rsidRPr="00D834E3">
        <w:t>safety,</w:t>
      </w:r>
      <w:r w:rsidR="00DD5277" w:rsidRPr="00D834E3">
        <w:t xml:space="preserve"> </w:t>
      </w:r>
      <w:r w:rsidRPr="00D834E3">
        <w:t>vigilance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auditing</w:t>
      </w:r>
      <w:r w:rsidR="00DD5277" w:rsidRPr="00D834E3">
        <w:t xml:space="preserve"> </w:t>
      </w:r>
      <w:r w:rsidRPr="00D834E3">
        <w:t>when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general</w:t>
      </w:r>
      <w:r w:rsidR="00DD5277" w:rsidRPr="00D834E3">
        <w:t xml:space="preserve"> </w:t>
      </w:r>
      <w:r w:rsidRPr="00D834E3">
        <w:t>nature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related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done</w:t>
      </w:r>
      <w:r w:rsidR="00DD5277" w:rsidRPr="00D834E3">
        <w:t xml:space="preserve"> </w:t>
      </w:r>
      <w:r w:rsidRPr="00D834E3">
        <w:t>directly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employer</w:t>
      </w:r>
      <w:r w:rsidR="00DD5277" w:rsidRPr="00D834E3">
        <w:t xml:space="preserve"> </w:t>
      </w:r>
      <w:r w:rsidRPr="00D834E3">
        <w:t>(art.</w:t>
      </w:r>
      <w:r w:rsidR="00DD5277" w:rsidRPr="00D834E3">
        <w:t xml:space="preserve"> </w:t>
      </w:r>
      <w:r w:rsidRPr="00D834E3">
        <w:t>328,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Code);</w:t>
      </w:r>
    </w:p>
    <w:p w:rsidR="00D34B8C" w:rsidRPr="00D834E3" w:rsidRDefault="00D34B8C" w:rsidP="003A36A6">
      <w:pPr>
        <w:pStyle w:val="Bullet1G"/>
      </w:pPr>
      <w:r w:rsidRPr="00D834E3">
        <w:t>Public</w:t>
      </w:r>
      <w:r w:rsidR="00DD5277" w:rsidRPr="00D834E3">
        <w:t xml:space="preserve"> </w:t>
      </w:r>
      <w:r w:rsidRPr="00D834E3">
        <w:t>servants</w:t>
      </w:r>
      <w:r w:rsidR="00DD5277" w:rsidRPr="00D834E3">
        <w:t xml:space="preserve"> </w:t>
      </w:r>
      <w:r w:rsidRPr="00D834E3">
        <w:t>belonging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different</w:t>
      </w:r>
      <w:r w:rsidR="00DD5277" w:rsidRPr="00D834E3">
        <w:t xml:space="preserve"> </w:t>
      </w:r>
      <w:r w:rsidRPr="00D834E3">
        <w:t>subordinate</w:t>
      </w:r>
      <w:r w:rsidR="00DD5277" w:rsidRPr="00D834E3">
        <w:t xml:space="preserve"> </w:t>
      </w:r>
      <w:r w:rsidRPr="00D834E3">
        <w:t>offices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executive</w:t>
      </w:r>
      <w:r w:rsidR="00DD5277" w:rsidRPr="00D834E3">
        <w:t xml:space="preserve"> </w:t>
      </w:r>
      <w:r w:rsidRPr="00D834E3">
        <w:t>branch</w:t>
      </w:r>
      <w:r w:rsidR="00DD5277" w:rsidRPr="00D834E3">
        <w:t xml:space="preserve"> </w:t>
      </w:r>
      <w:r w:rsidRPr="00D834E3">
        <w:t>(art.</w:t>
      </w:r>
      <w:r w:rsidR="00DD5277" w:rsidRPr="00D834E3">
        <w:t xml:space="preserve"> </w:t>
      </w:r>
      <w:r w:rsidRPr="00D834E3">
        <w:t>30,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14/91).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formation,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40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number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employees</w:t>
      </w:r>
      <w:r w:rsidR="00DD5277" w:rsidRPr="00D834E3">
        <w:t xml:space="preserve"> </w:t>
      </w:r>
      <w:r w:rsidRPr="00D834E3">
        <w:t>required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constitute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servants’</w:t>
      </w:r>
      <w:r w:rsidR="00DD5277" w:rsidRPr="00D834E3">
        <w:t xml:space="preserve"> </w:t>
      </w:r>
      <w:r w:rsidRPr="00D834E3">
        <w:t>association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required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entity;</w:t>
      </w:r>
    </w:p>
    <w:p w:rsidR="00D34B8C" w:rsidRPr="00D834E3" w:rsidRDefault="00D34B8C" w:rsidP="003A36A6">
      <w:pPr>
        <w:pStyle w:val="Bullet1G"/>
      </w:pPr>
      <w:r w:rsidRPr="00D834E3">
        <w:t>A</w:t>
      </w:r>
      <w:r w:rsidR="00DD5277" w:rsidRPr="00D834E3">
        <w:t xml:space="preserve"> </w:t>
      </w:r>
      <w:r w:rsidRPr="00D834E3">
        <w:t>minor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competent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conclude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contracts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member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workers’</w:t>
      </w:r>
      <w:r w:rsidR="00DD5277" w:rsidRPr="00D834E3">
        <w:t xml:space="preserve"> </w:t>
      </w:r>
      <w:r w:rsidRPr="00D834E3">
        <w:t>union</w:t>
      </w:r>
      <w:r w:rsidR="00DD5277" w:rsidRPr="00D834E3">
        <w:t xml:space="preserve"> </w:t>
      </w:r>
      <w:r w:rsidRPr="00D834E3">
        <w:t>(art.</w:t>
      </w:r>
      <w:r w:rsidR="00DD5277" w:rsidRPr="00D834E3">
        <w:t xml:space="preserve"> </w:t>
      </w:r>
      <w:r w:rsidRPr="00D834E3">
        <w:t>329,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Code).</w:t>
      </w:r>
    </w:p>
    <w:p w:rsidR="00D34B8C" w:rsidRPr="00D834E3" w:rsidRDefault="00D34B8C" w:rsidP="00D34B8C">
      <w:pPr>
        <w:pStyle w:val="SingleTxtG"/>
      </w:pPr>
      <w:r w:rsidRPr="00D834E3">
        <w:t>111.</w:t>
      </w:r>
      <w:r w:rsidR="00DD5277" w:rsidRPr="00D834E3">
        <w:t xml:space="preserve"> </w:t>
      </w:r>
      <w:r w:rsidRPr="00D834E3">
        <w:tab/>
        <w:t>Similarly,</w:t>
      </w:r>
      <w:r w:rsidR="00DD5277" w:rsidRPr="00D834E3">
        <w:t xml:space="preserve"> </w:t>
      </w:r>
      <w:r w:rsidRPr="00D834E3">
        <w:t>articles</w:t>
      </w:r>
      <w:r w:rsidR="00DD5277" w:rsidRPr="00D834E3">
        <w:t xml:space="preserve"> </w:t>
      </w:r>
      <w:r w:rsidRPr="00D834E3">
        <w:t>330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331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provide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unions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establish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charters</w:t>
      </w:r>
      <w:r w:rsidR="00DD5277" w:rsidRPr="00D834E3">
        <w:t xml:space="preserve"> </w:t>
      </w:r>
      <w:r w:rsidRPr="00D834E3">
        <w:t>additional</w:t>
      </w:r>
      <w:r w:rsidR="00DD5277" w:rsidRPr="00D834E3">
        <w:t xml:space="preserve"> </w:t>
      </w:r>
      <w:r w:rsidRPr="00D834E3">
        <w:t>conditions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required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law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admission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members,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well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method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exclusion.</w:t>
      </w:r>
    </w:p>
    <w:p w:rsidR="00D34B8C" w:rsidRPr="00D834E3" w:rsidRDefault="00D34B8C" w:rsidP="00D34B8C">
      <w:pPr>
        <w:pStyle w:val="SingleTxtG"/>
      </w:pPr>
      <w:r w:rsidRPr="00D834E3">
        <w:t>112.</w:t>
      </w:r>
      <w:r w:rsidR="00DD5277" w:rsidRPr="00D834E3">
        <w:t xml:space="preserve"> </w:t>
      </w:r>
      <w:r w:rsidRPr="00D834E3">
        <w:tab/>
        <w:t>Along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lines</w:t>
      </w:r>
      <w:r w:rsidR="00DD5277" w:rsidRPr="00D834E3">
        <w:t xml:space="preserve"> </w:t>
      </w:r>
      <w:r w:rsidRPr="00D834E3">
        <w:t>described</w:t>
      </w:r>
      <w:r w:rsidR="00DD5277" w:rsidRPr="00D834E3">
        <w:t xml:space="preserve"> </w:t>
      </w:r>
      <w:r w:rsidRPr="00D834E3">
        <w:t>above,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no</w:t>
      </w:r>
      <w:r w:rsidR="00DD5277" w:rsidRPr="00D834E3">
        <w:t xml:space="preserve"> </w:t>
      </w:r>
      <w:r w:rsidRPr="00D834E3">
        <w:t>restriction</w:t>
      </w:r>
      <w:r w:rsidR="00DD5277" w:rsidRPr="00D834E3">
        <w:t xml:space="preserve"> </w:t>
      </w:r>
      <w:r w:rsidRPr="00D834E3">
        <w:t>preventing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exercising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unionize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join</w:t>
      </w:r>
      <w:r w:rsidR="00DD5277" w:rsidRPr="00D834E3">
        <w:t xml:space="preserve"> </w:t>
      </w:r>
      <w:r w:rsidRPr="00D834E3">
        <w:t>unions;</w:t>
      </w:r>
      <w:r w:rsidR="00DD5277" w:rsidRPr="00D834E3">
        <w:t xml:space="preserve"> </w:t>
      </w:r>
      <w:r w:rsidRPr="00D834E3">
        <w:t>rather,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laws</w:t>
      </w:r>
      <w:r w:rsidR="00DD5277" w:rsidRPr="00D834E3">
        <w:t xml:space="preserve"> </w:t>
      </w:r>
      <w:r w:rsidRPr="00D834E3">
        <w:t>impose</w:t>
      </w:r>
      <w:r w:rsidR="00DD5277" w:rsidRPr="00D834E3">
        <w:t xml:space="preserve"> </w:t>
      </w:r>
      <w:r w:rsidRPr="00D834E3">
        <w:t>requirements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formation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unions</w:t>
      </w:r>
      <w:r w:rsidR="00DD5277" w:rsidRPr="00D834E3">
        <w:t xml:space="preserve"> </w:t>
      </w:r>
      <w:r w:rsidRPr="00D834E3">
        <w:t>whose</w:t>
      </w:r>
      <w:r w:rsidR="00DD5277" w:rsidRPr="00D834E3">
        <w:t xml:space="preserve"> </w:t>
      </w:r>
      <w:r w:rsidRPr="00D834E3">
        <w:t>formal</w:t>
      </w:r>
      <w:r w:rsidR="00DD5277" w:rsidRPr="00D834E3">
        <w:t xml:space="preserve"> </w:t>
      </w:r>
      <w:r w:rsidRPr="00D834E3">
        <w:t>aspects</w:t>
      </w:r>
      <w:r w:rsidR="00DD5277" w:rsidRPr="00D834E3">
        <w:t xml:space="preserve"> </w:t>
      </w:r>
      <w:r w:rsidRPr="00D834E3">
        <w:t>must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complied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strictly,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light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legal-constitutional</w:t>
      </w:r>
      <w:r w:rsidR="00DD5277" w:rsidRPr="00D834E3">
        <w:t xml:space="preserve"> </w:t>
      </w:r>
      <w:r w:rsidRPr="00D834E3">
        <w:t>precepts</w:t>
      </w:r>
      <w:r w:rsidR="00DD5277" w:rsidRPr="00D834E3">
        <w:t xml:space="preserve"> </w:t>
      </w:r>
      <w:r w:rsidRPr="00D834E3">
        <w:t>governing</w:t>
      </w:r>
      <w:r w:rsidR="00DD5277" w:rsidRPr="00D834E3">
        <w:t xml:space="preserve"> </w:t>
      </w:r>
      <w:r w:rsidRPr="00D834E3">
        <w:t>union</w:t>
      </w:r>
      <w:r w:rsidR="00DD5277" w:rsidRPr="00D834E3">
        <w:t xml:space="preserve"> </w:t>
      </w:r>
      <w:r w:rsidRPr="00D834E3">
        <w:t>rights.</w:t>
      </w:r>
    </w:p>
    <w:p w:rsidR="00D34B8C" w:rsidRPr="00D834E3" w:rsidRDefault="003A36A6" w:rsidP="003A36A6">
      <w:pPr>
        <w:pStyle w:val="H23G"/>
      </w:pPr>
      <w:r w:rsidRPr="00D834E3">
        <w:tab/>
      </w:r>
      <w:r w:rsidRPr="00D834E3">
        <w:tab/>
      </w:r>
      <w:r w:rsidR="00D34B8C" w:rsidRPr="00D834E3">
        <w:t>Right</w:t>
      </w:r>
      <w:r w:rsidR="00DD5277" w:rsidRPr="00D834E3">
        <w:t xml:space="preserve"> </w:t>
      </w:r>
      <w:r w:rsidR="00D34B8C" w:rsidRPr="00D834E3">
        <w:t>to</w:t>
      </w:r>
      <w:r w:rsidR="00DD5277" w:rsidRPr="00D834E3">
        <w:t xml:space="preserve"> </w:t>
      </w:r>
      <w:r w:rsidR="00D34B8C" w:rsidRPr="00D834E3">
        <w:t>strike</w:t>
      </w:r>
    </w:p>
    <w:p w:rsidR="00D34B8C" w:rsidRPr="00D834E3" w:rsidRDefault="00D34B8C" w:rsidP="00D34B8C">
      <w:pPr>
        <w:pStyle w:val="SingleTxtG"/>
      </w:pPr>
      <w:r w:rsidRPr="00D834E3">
        <w:t>113.</w:t>
      </w:r>
      <w:r w:rsidRPr="00D834E3">
        <w:tab/>
        <w:t>Article</w:t>
      </w:r>
      <w:r w:rsidR="00DD5277" w:rsidRPr="00D834E3">
        <w:t xml:space="preserve"> </w:t>
      </w:r>
      <w:r w:rsidRPr="00D834E3">
        <w:t>62</w:t>
      </w:r>
      <w:r w:rsidR="00DD5277" w:rsidRPr="00D834E3">
        <w:t xml:space="preserve"> </w:t>
      </w:r>
      <w:r w:rsidRPr="00D834E3">
        <w:t>(6)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follows:</w:t>
      </w:r>
      <w:r w:rsidR="00DD5277" w:rsidRPr="00D834E3">
        <w:t xml:space="preserve"> </w:t>
      </w:r>
      <w:r w:rsidRPr="00D834E3">
        <w:t>“The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employers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organize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lock-out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private</w:t>
      </w:r>
      <w:r w:rsidR="00DD5277" w:rsidRPr="00D834E3">
        <w:t xml:space="preserve"> </w:t>
      </w:r>
      <w:r w:rsidRPr="00D834E3">
        <w:t>enterprises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admitted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peaceful</w:t>
      </w:r>
      <w:r w:rsidR="00DD5277" w:rsidRPr="00D834E3">
        <w:t xml:space="preserve"> </w:t>
      </w:r>
      <w:r w:rsidRPr="00D834E3">
        <w:t>settlement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disputes,</w:t>
      </w:r>
      <w:r w:rsidR="00DD5277" w:rsidRPr="00D834E3">
        <w:t xml:space="preserve"> </w:t>
      </w:r>
      <w:r w:rsidRPr="00D834E3">
        <w:t>provided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exercised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lastRenderedPageBreak/>
        <w:t>accordance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law.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law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provide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means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maintenance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utility.”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114.</w:t>
      </w:r>
      <w:r w:rsidRPr="00D834E3">
        <w:tab/>
        <w:t>Provisions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Code:</w:t>
      </w:r>
    </w:p>
    <w:p w:rsidR="00D34B8C" w:rsidRPr="00D834E3" w:rsidRDefault="00D34B8C" w:rsidP="003A36A6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401.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voluntary</w:t>
      </w:r>
      <w:r w:rsidR="00DD5277" w:rsidRPr="00D834E3">
        <w:t xml:space="preserve"> </w:t>
      </w:r>
      <w:r w:rsidRPr="00D834E3">
        <w:t>suspension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agreed</w:t>
      </w:r>
      <w:r w:rsidR="00DD5277" w:rsidRPr="00D834E3">
        <w:t xml:space="preserve"> </w:t>
      </w:r>
      <w:r w:rsidRPr="00D834E3">
        <w:t>upon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carried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collectively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defence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common</w:t>
      </w:r>
      <w:r w:rsidR="00DD5277" w:rsidRPr="00D834E3">
        <w:t xml:space="preserve"> </w:t>
      </w:r>
      <w:r w:rsidRPr="00D834E3">
        <w:t>interests.</w:t>
      </w:r>
    </w:p>
    <w:p w:rsidR="00D34B8C" w:rsidRPr="00D834E3" w:rsidRDefault="00D34B8C" w:rsidP="003A36A6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402.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should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limited</w:t>
      </w:r>
      <w:r w:rsidR="00DD5277" w:rsidRPr="00D834E3">
        <w:t xml:space="preserve"> </w:t>
      </w:r>
      <w:r w:rsidRPr="00D834E3">
        <w:t>only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suspending</w:t>
      </w:r>
      <w:r w:rsidR="00DD5277" w:rsidRPr="00D834E3">
        <w:t xml:space="preserve"> </w:t>
      </w:r>
      <w:r w:rsidRPr="00D834E3">
        <w:t>work.</w:t>
      </w:r>
      <w:r w:rsidR="00DD5277" w:rsidRPr="00D834E3">
        <w:t xml:space="preserve"> </w:t>
      </w:r>
      <w:r w:rsidRPr="00D834E3">
        <w:t>Acts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physical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moral</w:t>
      </w:r>
      <w:r w:rsidR="00DD5277" w:rsidRPr="00D834E3">
        <w:t xml:space="preserve"> </w:t>
      </w:r>
      <w:r w:rsidRPr="00D834E3">
        <w:t>coercion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violence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acts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physical</w:t>
      </w:r>
      <w:r w:rsidR="00DD5277" w:rsidRPr="00D834E3">
        <w:t xml:space="preserve"> </w:t>
      </w:r>
      <w:r w:rsidRPr="00D834E3">
        <w:t>force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things,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whose</w:t>
      </w:r>
      <w:r w:rsidR="00DD5277" w:rsidRPr="00D834E3">
        <w:t xml:space="preserve"> </w:t>
      </w:r>
      <w:r w:rsidRPr="00D834E3">
        <w:t>purpose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foster</w:t>
      </w:r>
      <w:r w:rsidR="00DD5277" w:rsidRPr="00D834E3">
        <w:t xml:space="preserve"> </w:t>
      </w:r>
      <w:r w:rsidRPr="00D834E3">
        <w:t>disorder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deprive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peaceful</w:t>
      </w:r>
      <w:r w:rsidR="00DD5277" w:rsidRPr="00D834E3">
        <w:t xml:space="preserve"> </w:t>
      </w:r>
      <w:r w:rsidRPr="00D834E3">
        <w:t>character,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punished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penalties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laws,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purpose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employer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take</w:t>
      </w:r>
      <w:r w:rsidR="00DD5277" w:rsidRPr="00D834E3">
        <w:t xml:space="preserve"> </w:t>
      </w:r>
      <w:r w:rsidRPr="00D834E3">
        <w:t>steps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initiate</w:t>
      </w:r>
      <w:r w:rsidR="00DD5277" w:rsidRPr="00D834E3">
        <w:t xml:space="preserve"> </w:t>
      </w:r>
      <w:r w:rsidRPr="00D834E3">
        <w:t>prosecution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responsible.</w:t>
      </w:r>
    </w:p>
    <w:p w:rsidR="00D34B8C" w:rsidRPr="00D834E3" w:rsidRDefault="00D34B8C" w:rsidP="003A36A6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403.</w:t>
      </w:r>
      <w:r w:rsidR="00DD5277" w:rsidRPr="00D834E3">
        <w:t xml:space="preserve"> </w:t>
      </w:r>
      <w:r w:rsidRPr="00D834E3">
        <w:t>Strikes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lock-outs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permitted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essential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whose</w:t>
      </w:r>
      <w:r w:rsidR="00DD5277" w:rsidRPr="00D834E3">
        <w:t xml:space="preserve"> </w:t>
      </w:r>
      <w:r w:rsidRPr="00D834E3">
        <w:t>interruption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endanger</w:t>
      </w:r>
      <w:r w:rsidR="00DD5277" w:rsidRPr="00D834E3">
        <w:t xml:space="preserve"> </w:t>
      </w:r>
      <w:r w:rsidRPr="00D834E3">
        <w:t>life,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safety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part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population.</w:t>
      </w:r>
      <w:r w:rsidR="00DD5277" w:rsidRPr="00D834E3">
        <w:t xml:space="preserve"> </w:t>
      </w:r>
      <w:r w:rsidRPr="00D834E3">
        <w:t>However,</w:t>
      </w:r>
      <w:r w:rsidR="00DD5277" w:rsidRPr="00D834E3">
        <w:t xml:space="preserve"> </w:t>
      </w:r>
      <w:r w:rsidRPr="00D834E3">
        <w:t>both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employers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class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proceed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accordance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680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Code.</w:t>
      </w:r>
      <w:r w:rsidR="00DD5277" w:rsidRPr="00D834E3">
        <w:t xml:space="preserve"> </w:t>
      </w:r>
      <w:r w:rsidRPr="00D834E3">
        <w:t>When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conflict</w:t>
      </w:r>
      <w:r w:rsidR="00DD5277" w:rsidRPr="00D834E3">
        <w:t xml:space="preserve"> </w:t>
      </w:r>
      <w:r w:rsidRPr="00D834E3">
        <w:t>concerns</w:t>
      </w:r>
      <w:r w:rsidR="00DD5277" w:rsidRPr="00D834E3">
        <w:t xml:space="preserve"> </w:t>
      </w:r>
      <w:r w:rsidRPr="00D834E3">
        <w:t>only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wage,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matter</w:t>
      </w:r>
      <w:r w:rsidR="00DD5277" w:rsidRPr="00D834E3">
        <w:t xml:space="preserve"> </w:t>
      </w:r>
      <w:r w:rsidRPr="00D834E3">
        <w:t>must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submitted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Wage</w:t>
      </w:r>
      <w:r w:rsidR="00DD5277" w:rsidRPr="00D834E3">
        <w:t xml:space="preserve"> </w:t>
      </w:r>
      <w:r w:rsidRPr="00D834E3">
        <w:t>Committee.</w:t>
      </w:r>
    </w:p>
    <w:p w:rsidR="00D34B8C" w:rsidRPr="00D834E3" w:rsidRDefault="00D34B8C" w:rsidP="003A36A6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404.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purposes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applying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foregoing</w:t>
      </w:r>
      <w:r w:rsidR="00DD5277" w:rsidRPr="00D834E3">
        <w:t xml:space="preserve"> </w:t>
      </w:r>
      <w:r w:rsidRPr="00D834E3">
        <w:t>article,</w:t>
      </w:r>
      <w:r w:rsidR="00DD5277" w:rsidRPr="00D834E3">
        <w:t xml:space="preserve"> </w:t>
      </w:r>
      <w:r w:rsidRPr="00D834E3">
        <w:t>essential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following:</w:t>
      </w:r>
      <w:r w:rsidR="00DD5277" w:rsidRPr="00D834E3">
        <w:t xml:space="preserve"> </w:t>
      </w:r>
      <w:r w:rsidRPr="00D834E3">
        <w:t>communications,</w:t>
      </w:r>
      <w:r w:rsidR="00DD5277" w:rsidRPr="00D834E3">
        <w:t xml:space="preserve"> </w:t>
      </w:r>
      <w:r w:rsidRPr="00D834E3">
        <w:t>water</w:t>
      </w:r>
      <w:r w:rsidR="00DD5277" w:rsidRPr="00D834E3">
        <w:t xml:space="preserve"> </w:t>
      </w:r>
      <w:r w:rsidRPr="00D834E3">
        <w:t>supply,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supply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gas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electric</w:t>
      </w:r>
      <w:r w:rsidR="00DD5277" w:rsidRPr="00D834E3">
        <w:t xml:space="preserve"> </w:t>
      </w:r>
      <w:r w:rsidRPr="00D834E3">
        <w:t>power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lighting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domestic</w:t>
      </w:r>
      <w:r w:rsidR="00DD5277" w:rsidRPr="00D834E3">
        <w:t xml:space="preserve"> </w:t>
      </w:r>
      <w:r w:rsidRPr="00D834E3">
        <w:t>use,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supply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medicines,</w:t>
      </w:r>
      <w:r w:rsidR="00DD5277" w:rsidRPr="00D834E3">
        <w:t xml:space="preserve"> </w:t>
      </w:r>
      <w:r w:rsidRPr="00D834E3">
        <w:t>hospitals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similar</w:t>
      </w:r>
      <w:r w:rsidR="00DD5277" w:rsidRPr="00D834E3">
        <w:t xml:space="preserve"> </w:t>
      </w:r>
      <w:r w:rsidRPr="00D834E3">
        <w:t>services.</w:t>
      </w:r>
    </w:p>
    <w:p w:rsidR="00D34B8C" w:rsidRPr="00D834E3" w:rsidRDefault="00D34B8C" w:rsidP="003A36A6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405.</w:t>
      </w:r>
      <w:r w:rsidR="00DD5277" w:rsidRPr="00D834E3">
        <w:t xml:space="preserve"> </w:t>
      </w:r>
      <w:r w:rsidRPr="00D834E3">
        <w:t>If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occurs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violation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403,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executive</w:t>
      </w:r>
      <w:r w:rsidR="00DD5277" w:rsidRPr="00D834E3">
        <w:t xml:space="preserve"> </w:t>
      </w:r>
      <w:r w:rsidRPr="00D834E3">
        <w:t>branch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take</w:t>
      </w:r>
      <w:r w:rsidR="00DD5277" w:rsidRPr="00D834E3">
        <w:t xml:space="preserve"> </w:t>
      </w:r>
      <w:r w:rsidRPr="00D834E3">
        <w:t>over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direction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management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suspended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time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necessary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prevent</w:t>
      </w:r>
      <w:r w:rsidR="00DD5277" w:rsidRPr="00D834E3">
        <w:t xml:space="preserve"> </w:t>
      </w:r>
      <w:r w:rsidRPr="00D834E3">
        <w:t>harm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economy,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take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necessary</w:t>
      </w:r>
      <w:r w:rsidR="00DD5277" w:rsidRPr="00D834E3">
        <w:t xml:space="preserve"> </w:t>
      </w:r>
      <w:r w:rsidRPr="00D834E3">
        <w:t>measures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restore</w:t>
      </w:r>
      <w:r w:rsidR="00DD5277" w:rsidRPr="00D834E3">
        <w:t xml:space="preserve"> </w:t>
      </w:r>
      <w:r w:rsidRPr="00D834E3">
        <w:t>said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continuation.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provisions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apply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strikes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lock-outs</w:t>
      </w:r>
      <w:r w:rsidR="00DD5277" w:rsidRPr="00D834E3">
        <w:t xml:space="preserve"> </w:t>
      </w:r>
      <w:r w:rsidRPr="00D834E3">
        <w:t>whose</w:t>
      </w:r>
      <w:r w:rsidR="00DD5277" w:rsidRPr="00D834E3">
        <w:t xml:space="preserve"> </w:t>
      </w:r>
      <w:r w:rsidRPr="00D834E3">
        <w:t>duration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extension</w:t>
      </w:r>
      <w:r w:rsidR="00DD5277" w:rsidRPr="00D834E3">
        <w:t xml:space="preserve"> </w:t>
      </w:r>
      <w:r w:rsidRPr="00D834E3">
        <w:t>threaten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endanger</w:t>
      </w:r>
      <w:r w:rsidR="00DD5277" w:rsidRPr="00D834E3">
        <w:t xml:space="preserve"> </w:t>
      </w:r>
      <w:r w:rsidRPr="00D834E3">
        <w:t>life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normal</w:t>
      </w:r>
      <w:r w:rsidR="00DD5277" w:rsidRPr="00D834E3">
        <w:t xml:space="preserve"> </w:t>
      </w:r>
      <w:r w:rsidRPr="00D834E3">
        <w:t>living</w:t>
      </w:r>
      <w:r w:rsidR="00DD5277" w:rsidRPr="00D834E3">
        <w:t xml:space="preserve"> </w:t>
      </w:r>
      <w:r w:rsidRPr="00D834E3">
        <w:t>conditions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part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population.</w:t>
      </w:r>
    </w:p>
    <w:p w:rsidR="00D34B8C" w:rsidRPr="00D834E3" w:rsidRDefault="00D34B8C" w:rsidP="003A36A6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406.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strikes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illegal: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affect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security,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order,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freedoms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others;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accompanied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physical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moral</w:t>
      </w:r>
      <w:r w:rsidR="00DD5277" w:rsidRPr="00D834E3">
        <w:t xml:space="preserve"> </w:t>
      </w:r>
      <w:r w:rsidRPr="00D834E3">
        <w:t>violence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things,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abduction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seizure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property,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undue</w:t>
      </w:r>
      <w:r w:rsidR="00DD5277" w:rsidRPr="00D834E3">
        <w:t xml:space="preserve"> </w:t>
      </w:r>
      <w:r w:rsidRPr="00D834E3">
        <w:t>use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equipment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facilities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enterprise;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accompanied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violations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Constitution.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illegal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strikes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conducted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violation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407,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well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continue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72</w:t>
      </w:r>
      <w:r w:rsidR="00DD5277" w:rsidRPr="00D834E3">
        <w:t xml:space="preserve"> </w:t>
      </w:r>
      <w:r w:rsidRPr="00D834E3">
        <w:t>hours</w:t>
      </w:r>
      <w:r w:rsidR="00DD5277" w:rsidRPr="00D834E3">
        <w:t xml:space="preserve"> </w:t>
      </w:r>
      <w:r w:rsidRPr="00D834E3">
        <w:t>after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deadline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returning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ordered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competent</w:t>
      </w:r>
      <w:r w:rsidR="00DD5277" w:rsidRPr="00D834E3">
        <w:t xml:space="preserve"> </w:t>
      </w:r>
      <w:r w:rsidRPr="00D834E3">
        <w:t>judge.</w:t>
      </w:r>
    </w:p>
    <w:p w:rsidR="00D34B8C" w:rsidRPr="00D834E3" w:rsidRDefault="00D34B8C" w:rsidP="003A36A6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407.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declare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strike,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submit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writing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declaration</w:t>
      </w:r>
      <w:r w:rsidR="00DD5277" w:rsidRPr="00D834E3">
        <w:t xml:space="preserve"> </w:t>
      </w:r>
      <w:r w:rsidRPr="00D834E3">
        <w:t>asserting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following:</w:t>
      </w:r>
    </w:p>
    <w:p w:rsidR="00D34B8C" w:rsidRPr="00D834E3" w:rsidRDefault="00454B00" w:rsidP="009D3485">
      <w:pPr>
        <w:pStyle w:val="SingleTxtG"/>
        <w:ind w:left="1701" w:firstLine="567"/>
      </w:pPr>
      <w:r w:rsidRPr="00D834E3">
        <w:t>(1)</w:t>
      </w:r>
      <w:r w:rsidR="00D34B8C" w:rsidRPr="00D834E3">
        <w:tab/>
        <w:t>That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purpose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strike</w:t>
      </w:r>
      <w:r w:rsidR="00DD5277" w:rsidRPr="00D834E3">
        <w:t xml:space="preserve"> </w:t>
      </w:r>
      <w:r w:rsidR="00D34B8C" w:rsidRPr="00D834E3">
        <w:t>is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resolution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an</w:t>
      </w:r>
      <w:r w:rsidR="00DD5277" w:rsidRPr="00D834E3">
        <w:t xml:space="preserve"> </w:t>
      </w:r>
      <w:r w:rsidR="00D34B8C" w:rsidRPr="00D834E3">
        <w:t>economic</w:t>
      </w:r>
      <w:r w:rsidR="00DD5277" w:rsidRPr="00D834E3">
        <w:t xml:space="preserve"> </w:t>
      </w:r>
      <w:r w:rsidR="00D34B8C" w:rsidRPr="00D834E3">
        <w:t>or</w:t>
      </w:r>
      <w:r w:rsidR="00DD5277" w:rsidRPr="00D834E3">
        <w:t xml:space="preserve"> </w:t>
      </w:r>
      <w:r w:rsidR="00D34B8C" w:rsidRPr="00D834E3">
        <w:t>legal</w:t>
      </w:r>
      <w:r w:rsidR="00DD5277" w:rsidRPr="00D834E3">
        <w:t xml:space="preserve"> </w:t>
      </w:r>
      <w:r w:rsidR="00D34B8C" w:rsidRPr="00D834E3">
        <w:t>conflict</w:t>
      </w:r>
      <w:r w:rsidR="00DD5277" w:rsidRPr="00D834E3">
        <w:t xml:space="preserve"> </w:t>
      </w:r>
      <w:r w:rsidR="00D34B8C" w:rsidRPr="00D834E3">
        <w:t>which</w:t>
      </w:r>
      <w:r w:rsidR="00DD5277" w:rsidRPr="00D834E3">
        <w:t xml:space="preserve"> </w:t>
      </w:r>
      <w:r w:rsidR="00D34B8C" w:rsidRPr="00D834E3">
        <w:t>affects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collective</w:t>
      </w:r>
      <w:r w:rsidR="00DD5277" w:rsidRPr="00D834E3">
        <w:t xml:space="preserve"> </w:t>
      </w:r>
      <w:r w:rsidR="00D34B8C" w:rsidRPr="00D834E3">
        <w:t>interest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workers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enterprise;</w:t>
      </w:r>
    </w:p>
    <w:p w:rsidR="00D34B8C" w:rsidRPr="00D834E3" w:rsidRDefault="00D34B8C" w:rsidP="009D3485">
      <w:pPr>
        <w:pStyle w:val="SingleTxtG"/>
        <w:ind w:left="1701" w:firstLine="567"/>
      </w:pPr>
      <w:r w:rsidRPr="00D834E3">
        <w:t>(2)</w:t>
      </w:r>
      <w:r w:rsidRPr="00D834E3">
        <w:tab/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proposed</w:t>
      </w:r>
      <w:r w:rsidR="00DD5277" w:rsidRPr="00D834E3">
        <w:t xml:space="preserve"> </w:t>
      </w:r>
      <w:r w:rsidRPr="00D834E3">
        <w:t>resolution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conflict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submitted</w:t>
      </w:r>
      <w:r w:rsidR="00DD5277" w:rsidRPr="00D834E3">
        <w:t xml:space="preserve"> </w:t>
      </w:r>
      <w:r w:rsidRPr="00D834E3">
        <w:t>unsuccessfully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procedures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administrative</w:t>
      </w:r>
      <w:r w:rsidR="00DD5277" w:rsidRPr="00D834E3">
        <w:t xml:space="preserve"> </w:t>
      </w:r>
      <w:r w:rsidRPr="00D834E3">
        <w:t>conciliation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parties,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one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parties,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appointed</w:t>
      </w:r>
      <w:r w:rsidR="00DD5277" w:rsidRPr="00D834E3">
        <w:t xml:space="preserve"> </w:t>
      </w:r>
      <w:r w:rsidRPr="00D834E3">
        <w:t>arbitrators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announced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timely</w:t>
      </w:r>
      <w:r w:rsidR="00DD5277" w:rsidRPr="00D834E3">
        <w:t xml:space="preserve"> </w:t>
      </w:r>
      <w:r w:rsidRPr="00D834E3">
        <w:t>fashion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appointment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arbitrators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accordance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680;</w:t>
      </w:r>
    </w:p>
    <w:p w:rsidR="00D34B8C" w:rsidRPr="00D834E3" w:rsidRDefault="00D34B8C" w:rsidP="009D3485">
      <w:pPr>
        <w:pStyle w:val="SingleTxtG"/>
        <w:ind w:left="1701" w:firstLine="567"/>
      </w:pPr>
      <w:r w:rsidRPr="00D834E3">
        <w:t>(3)</w:t>
      </w:r>
      <w:r w:rsidRPr="00D834E3">
        <w:tab/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voted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51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enterprise(s)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question;</w:t>
      </w:r>
    </w:p>
    <w:p w:rsidR="00D34B8C" w:rsidRPr="00D834E3" w:rsidRDefault="00D34B8C" w:rsidP="009D3485">
      <w:pPr>
        <w:pStyle w:val="SingleTxtG"/>
        <w:ind w:left="1701" w:firstLine="567"/>
      </w:pPr>
      <w:r w:rsidRPr="00D834E3">
        <w:lastRenderedPageBreak/>
        <w:t>(4)</w:t>
      </w:r>
      <w:r w:rsidRPr="00D834E3">
        <w:tab/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encompassed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essential</w:t>
      </w:r>
      <w:r w:rsidR="00DD5277" w:rsidRPr="00D834E3">
        <w:t xml:space="preserve"> </w:t>
      </w:r>
      <w:r w:rsidRPr="00D834E3">
        <w:t>services;</w:t>
      </w:r>
    </w:p>
    <w:p w:rsidR="00D34B8C" w:rsidRPr="00D834E3" w:rsidRDefault="00D34B8C" w:rsidP="009D3485">
      <w:pPr>
        <w:pStyle w:val="SingleTxtG"/>
        <w:ind w:left="1701" w:firstLine="567"/>
      </w:pPr>
      <w:r w:rsidRPr="00D834E3">
        <w:t>(5)</w:t>
      </w:r>
      <w:r w:rsidRPr="00D834E3">
        <w:tab/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cannot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declared</w:t>
      </w:r>
      <w:r w:rsidR="00DD5277" w:rsidRPr="00D834E3">
        <w:t xml:space="preserve"> </w:t>
      </w:r>
      <w:r w:rsidRPr="00D834E3">
        <w:t>until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least</w:t>
      </w:r>
      <w:r w:rsidR="00DD5277" w:rsidRPr="00D834E3">
        <w:t xml:space="preserve"> </w:t>
      </w:r>
      <w:r w:rsidRPr="00D834E3">
        <w:t>10</w:t>
      </w:r>
      <w:r w:rsidR="00DD5277" w:rsidRPr="00D834E3">
        <w:t xml:space="preserve"> </w:t>
      </w:r>
      <w:r w:rsidRPr="00D834E3">
        <w:t>days</w:t>
      </w:r>
      <w:r w:rsidR="00DD5277" w:rsidRPr="00D834E3">
        <w:t xml:space="preserve"> </w:t>
      </w:r>
      <w:r w:rsidRPr="00D834E3">
        <w:t>after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date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submission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declaration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union</w:t>
      </w:r>
      <w:r w:rsidR="00DD5277" w:rsidRPr="00D834E3">
        <w:t xml:space="preserve"> </w:t>
      </w:r>
      <w:r w:rsidRPr="00D834E3">
        <w:t>representatives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Labour;</w:t>
      </w:r>
    </w:p>
    <w:p w:rsidR="00D34B8C" w:rsidRPr="00D834E3" w:rsidRDefault="00D34B8C" w:rsidP="009D3485">
      <w:pPr>
        <w:pStyle w:val="SingleTxtG"/>
        <w:ind w:left="1701" w:firstLine="567"/>
      </w:pPr>
      <w:r w:rsidRPr="00D834E3">
        <w:t>(6)</w:t>
      </w:r>
      <w:r w:rsidRPr="00D834E3">
        <w:tab/>
        <w:t>That</w:t>
      </w:r>
      <w:r w:rsidR="00DD5277" w:rsidRPr="00D834E3">
        <w:t xml:space="preserve"> </w:t>
      </w:r>
      <w:r w:rsidRPr="00D834E3">
        <w:t>within</w:t>
      </w:r>
      <w:r w:rsidR="00DD5277" w:rsidRPr="00D834E3">
        <w:t xml:space="preserve"> </w:t>
      </w:r>
      <w:r w:rsidRPr="00D834E3">
        <w:t>48</w:t>
      </w:r>
      <w:r w:rsidR="00DD5277" w:rsidRPr="00D834E3">
        <w:t xml:space="preserve"> </w:t>
      </w:r>
      <w:r w:rsidRPr="00D834E3">
        <w:t>hours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receiving</w:t>
      </w:r>
      <w:r w:rsidR="00DD5277" w:rsidRPr="00D834E3">
        <w:t xml:space="preserve"> </w:t>
      </w:r>
      <w:r w:rsidRPr="00D834E3">
        <w:t>said</w:t>
      </w:r>
      <w:r w:rsidR="00DD5277" w:rsidRPr="00D834E3">
        <w:t xml:space="preserve"> </w:t>
      </w:r>
      <w:r w:rsidRPr="00D834E3">
        <w:t>submission,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aforementioned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send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copy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employer.</w:t>
      </w:r>
    </w:p>
    <w:p w:rsidR="00D34B8C" w:rsidRPr="00D834E3" w:rsidRDefault="00D34B8C" w:rsidP="009D3485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408.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declared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completion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formalities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407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effects:</w:t>
      </w:r>
    </w:p>
    <w:p w:rsidR="00D34B8C" w:rsidRPr="00D834E3" w:rsidRDefault="00D34B8C" w:rsidP="00B4370C">
      <w:pPr>
        <w:pStyle w:val="SingleTxtG"/>
        <w:ind w:left="1701" w:firstLine="567"/>
      </w:pPr>
      <w:r w:rsidRPr="00D834E3">
        <w:t>(1)</w:t>
      </w:r>
      <w:r w:rsidRPr="00D834E3">
        <w:tab/>
        <w:t>It</w:t>
      </w:r>
      <w:r w:rsidR="00DD5277" w:rsidRPr="00D834E3">
        <w:t xml:space="preserve"> </w:t>
      </w:r>
      <w:r w:rsidRPr="00D834E3">
        <w:t>entitles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invoke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authorities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police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peaceful</w:t>
      </w:r>
      <w:r w:rsidR="00DD5277" w:rsidRPr="00D834E3">
        <w:t xml:space="preserve"> </w:t>
      </w:r>
      <w:r w:rsidRPr="00D834E3">
        <w:t>exercise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rights;</w:t>
      </w:r>
    </w:p>
    <w:p w:rsidR="00D34B8C" w:rsidRPr="00D834E3" w:rsidRDefault="00D34B8C" w:rsidP="00B4370C">
      <w:pPr>
        <w:pStyle w:val="SingleTxtG"/>
        <w:ind w:left="1701" w:firstLine="567"/>
      </w:pPr>
      <w:r w:rsidRPr="00D834E3">
        <w:t>(2)</w:t>
      </w:r>
      <w:r w:rsidRPr="00D834E3">
        <w:tab/>
        <w:t>It</w:t>
      </w:r>
      <w:r w:rsidR="00DD5277" w:rsidRPr="00D834E3">
        <w:t xml:space="preserve"> </w:t>
      </w:r>
      <w:r w:rsidRPr="00D834E3">
        <w:t>suspends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enterprise</w:t>
      </w:r>
      <w:r w:rsidR="00DD5277" w:rsidRPr="00D834E3">
        <w:t xml:space="preserve"> </w:t>
      </w:r>
      <w:r w:rsidRPr="00D834E3">
        <w:t>concerned,</w:t>
      </w:r>
      <w:r w:rsidR="00DD5277" w:rsidRPr="00D834E3">
        <w:t xml:space="preserve"> </w:t>
      </w:r>
      <w:r w:rsidRPr="00D834E3">
        <w:t>except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provided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409.</w:t>
      </w:r>
      <w:r w:rsidR="00DF64E8" w:rsidRPr="00D834E3">
        <w:t xml:space="preserve"> </w:t>
      </w:r>
    </w:p>
    <w:p w:rsidR="00D34B8C" w:rsidRPr="00D834E3" w:rsidRDefault="00D34B8C" w:rsidP="003A36A6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409.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duration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strike,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employer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require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necessary,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judgment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Department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local</w:t>
      </w:r>
      <w:r w:rsidR="00DD5277" w:rsidRPr="00D834E3">
        <w:t xml:space="preserve"> </w:t>
      </w:r>
      <w:r w:rsidRPr="00D834E3">
        <w:t>authority</w:t>
      </w:r>
      <w:r w:rsidR="00DD5277" w:rsidRPr="00D834E3">
        <w:t xml:space="preserve"> </w:t>
      </w:r>
      <w:r w:rsidRPr="00D834E3">
        <w:t>exercising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functions,</w:t>
      </w:r>
      <w:r w:rsidR="00DD5277" w:rsidRPr="00D834E3">
        <w:t xml:space="preserve"> </w:t>
      </w:r>
      <w:r w:rsidRPr="00D834E3">
        <w:t>should</w:t>
      </w:r>
      <w:r w:rsidR="00DD5277" w:rsidRPr="00D834E3">
        <w:t xml:space="preserve"> </w:t>
      </w:r>
      <w:r w:rsidRPr="00D834E3">
        <w:t>perform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required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safety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preservation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machinery,</w:t>
      </w:r>
      <w:r w:rsidR="00DD5277" w:rsidRPr="00D834E3">
        <w:t xml:space="preserve"> </w:t>
      </w:r>
      <w:r w:rsidRPr="00D834E3">
        <w:t>workplaces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raw</w:t>
      </w:r>
      <w:r w:rsidR="00DD5277" w:rsidRPr="00D834E3">
        <w:t xml:space="preserve"> </w:t>
      </w:r>
      <w:r w:rsidRPr="00D834E3">
        <w:t>materials.</w:t>
      </w:r>
      <w:r w:rsidR="00DD5277" w:rsidRPr="00D834E3">
        <w:t xml:space="preserve"> </w:t>
      </w:r>
      <w:r w:rsidRPr="00D834E3">
        <w:t>Within</w:t>
      </w:r>
      <w:r w:rsidR="00DD5277" w:rsidRPr="00D834E3">
        <w:t xml:space="preserve"> </w:t>
      </w:r>
      <w:r w:rsidRPr="00D834E3">
        <w:t>12</w:t>
      </w:r>
      <w:r w:rsidR="00DD5277" w:rsidRPr="00D834E3">
        <w:t xml:space="preserve"> </w:t>
      </w:r>
      <w:r w:rsidRPr="00D834E3">
        <w:t>hours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receiving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request,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Department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local</w:t>
      </w:r>
      <w:r w:rsidR="00DD5277" w:rsidRPr="00D834E3">
        <w:t xml:space="preserve"> </w:t>
      </w:r>
      <w:r w:rsidRPr="00D834E3">
        <w:t>authority</w:t>
      </w:r>
      <w:r w:rsidR="00DD5277" w:rsidRPr="00D834E3">
        <w:t xml:space="preserve"> </w:t>
      </w:r>
      <w:r w:rsidRPr="00D834E3">
        <w:t>exercising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functions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hear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opinion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union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issue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appropriate</w:t>
      </w:r>
      <w:r w:rsidR="00DD5277" w:rsidRPr="00D834E3">
        <w:t xml:space="preserve"> </w:t>
      </w:r>
      <w:r w:rsidRPr="00D834E3">
        <w:t>decision.</w:t>
      </w:r>
    </w:p>
    <w:p w:rsidR="00D34B8C" w:rsidRPr="00D834E3" w:rsidRDefault="00D34B8C" w:rsidP="003A36A6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410.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effects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408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cease:</w:t>
      </w:r>
    </w:p>
    <w:p w:rsidR="00D34B8C" w:rsidRPr="00D834E3" w:rsidRDefault="00D34B8C" w:rsidP="00DF64E8">
      <w:pPr>
        <w:pStyle w:val="SingleTxtG"/>
        <w:ind w:left="1701" w:firstLine="567"/>
      </w:pPr>
      <w:r w:rsidRPr="00D834E3">
        <w:t>(1)</w:t>
      </w:r>
      <w:r w:rsidRPr="00D834E3">
        <w:tab/>
        <w:t>When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ends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reason;</w:t>
      </w:r>
    </w:p>
    <w:p w:rsidR="00D34B8C" w:rsidRPr="00D834E3" w:rsidRDefault="00D34B8C" w:rsidP="00DF64E8">
      <w:pPr>
        <w:pStyle w:val="SingleTxtG"/>
        <w:ind w:left="1701" w:firstLine="567"/>
      </w:pPr>
      <w:r w:rsidRPr="00D834E3">
        <w:t>(2)</w:t>
      </w:r>
      <w:r w:rsidRPr="00D834E3">
        <w:tab/>
        <w:t>When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arbitration</w:t>
      </w:r>
      <w:r w:rsidR="00DD5277" w:rsidRPr="00D834E3">
        <w:t xml:space="preserve"> </w:t>
      </w:r>
      <w:r w:rsidRPr="00D834E3">
        <w:t>procedure</w:t>
      </w:r>
      <w:r w:rsidR="00DD5277" w:rsidRPr="00D834E3">
        <w:t xml:space="preserve"> </w:t>
      </w:r>
      <w:r w:rsidRPr="00D834E3">
        <w:t>begins;</w:t>
      </w:r>
    </w:p>
    <w:p w:rsidR="00D34B8C" w:rsidRPr="00D834E3" w:rsidRDefault="00D34B8C" w:rsidP="00DF64E8">
      <w:pPr>
        <w:pStyle w:val="SingleTxtG"/>
        <w:ind w:left="1701" w:firstLine="567"/>
      </w:pPr>
      <w:r w:rsidRPr="00D834E3">
        <w:t>(3)</w:t>
      </w:r>
      <w:r w:rsidRPr="00D834E3">
        <w:tab/>
        <w:t>The</w:t>
      </w:r>
      <w:r w:rsidR="00DD5277" w:rsidRPr="00D834E3">
        <w:t xml:space="preserve"> </w:t>
      </w:r>
      <w:r w:rsidRPr="00D834E3">
        <w:t>arbitration</w:t>
      </w:r>
      <w:r w:rsidR="00DD5277" w:rsidRPr="00D834E3">
        <w:t xml:space="preserve"> </w:t>
      </w:r>
      <w:r w:rsidRPr="00D834E3">
        <w:t>procedure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deemed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begun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date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service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notice</w:t>
      </w:r>
      <w:r w:rsidR="00DD5277" w:rsidRPr="00D834E3">
        <w:t xml:space="preserve"> </w:t>
      </w:r>
      <w:r w:rsidRPr="00D834E3">
        <w:t>referred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684.</w:t>
      </w:r>
    </w:p>
    <w:p w:rsidR="00D34B8C" w:rsidRPr="00D834E3" w:rsidRDefault="00D34B8C" w:rsidP="002D6132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411.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does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terminate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contract.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only</w:t>
      </w:r>
      <w:r w:rsidR="00DD5277" w:rsidRPr="00D834E3">
        <w:t xml:space="preserve"> </w:t>
      </w:r>
      <w:r w:rsidRPr="00D834E3">
        <w:t>suspends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application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said</w:t>
      </w:r>
      <w:r w:rsidR="00DD5277" w:rsidRPr="00D834E3">
        <w:t xml:space="preserve"> </w:t>
      </w:r>
      <w:r w:rsidRPr="00D834E3">
        <w:t>contract,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accordance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408.</w:t>
      </w:r>
    </w:p>
    <w:p w:rsidR="00D34B8C" w:rsidRPr="00D834E3" w:rsidRDefault="00D34B8C" w:rsidP="002D6132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412.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illegal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terminates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contracts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participated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it,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liability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employer.</w:t>
      </w:r>
      <w:r w:rsidR="00DD5277" w:rsidRPr="00D834E3">
        <w:t xml:space="preserve"> </w:t>
      </w:r>
      <w:r w:rsidRPr="00D834E3">
        <w:t>If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declared</w:t>
      </w:r>
      <w:r w:rsidR="00DD5277" w:rsidRPr="00D834E3">
        <w:t xml:space="preserve"> </w:t>
      </w:r>
      <w:r w:rsidRPr="00D834E3">
        <w:t>illegal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procedural</w:t>
      </w:r>
      <w:r w:rsidR="00DD5277" w:rsidRPr="00D834E3">
        <w:t xml:space="preserve"> </w:t>
      </w:r>
      <w:r w:rsidRPr="00D834E3">
        <w:t>reasons,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contracts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remain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effect</w:t>
      </w:r>
      <w:r w:rsidR="00DD5277" w:rsidRPr="00D834E3">
        <w:t xml:space="preserve"> </w:t>
      </w:r>
      <w:r w:rsidRPr="00D834E3">
        <w:t>if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voluntarily</w:t>
      </w:r>
      <w:r w:rsidR="00DD5277" w:rsidRPr="00D834E3">
        <w:t xml:space="preserve"> </w:t>
      </w:r>
      <w:r w:rsidRPr="00D834E3">
        <w:t>return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within</w:t>
      </w:r>
      <w:r w:rsidR="00DD5277" w:rsidRPr="00D834E3">
        <w:t xml:space="preserve"> </w:t>
      </w:r>
      <w:r w:rsidRPr="00D834E3">
        <w:t>24</w:t>
      </w:r>
      <w:r w:rsidR="00DD5277" w:rsidRPr="00D834E3">
        <w:t xml:space="preserve"> </w:t>
      </w:r>
      <w:r w:rsidRPr="00D834E3">
        <w:t>hours</w:t>
      </w:r>
      <w:r w:rsidR="00DD5277" w:rsidRPr="00D834E3">
        <w:t xml:space="preserve"> </w:t>
      </w:r>
      <w:r w:rsidRPr="00D834E3">
        <w:t>after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decision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issued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if</w:t>
      </w:r>
      <w:r w:rsidR="00DD5277" w:rsidRPr="00D834E3">
        <w:t xml:space="preserve"> </w:t>
      </w:r>
      <w:r w:rsidRPr="00D834E3">
        <w:t>no</w:t>
      </w:r>
      <w:r w:rsidR="00DD5277" w:rsidRPr="00D834E3">
        <w:t xml:space="preserve"> </w:t>
      </w:r>
      <w:r w:rsidRPr="00D834E3">
        <w:t>acts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committed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property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persons.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event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contracts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workers,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them,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conditions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prevailed</w:t>
      </w:r>
      <w:r w:rsidR="00DD5277" w:rsidRPr="00D834E3">
        <w:t xml:space="preserve"> </w:t>
      </w:r>
      <w:r w:rsidRPr="00D834E3">
        <w:t>before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began,</w:t>
      </w:r>
      <w:r w:rsidR="00DD5277" w:rsidRPr="00D834E3">
        <w:t xml:space="preserve"> </w:t>
      </w:r>
      <w:r w:rsidRPr="00D834E3">
        <w:t>unless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employer</w:t>
      </w:r>
      <w:r w:rsidR="00DD5277" w:rsidRPr="00D834E3">
        <w:t xml:space="preserve"> </w:t>
      </w:r>
      <w:r w:rsidRPr="00D834E3">
        <w:t>agrees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offers</w:t>
      </w:r>
      <w:r w:rsidR="00DD5277" w:rsidRPr="00D834E3">
        <w:t xml:space="preserve"> </w:t>
      </w:r>
      <w:r w:rsidRPr="00D834E3">
        <w:t>other,</w:t>
      </w:r>
      <w:r w:rsidR="00DD5277" w:rsidRPr="00D834E3">
        <w:t xml:space="preserve"> </w:t>
      </w:r>
      <w:r w:rsidRPr="00D834E3">
        <w:t>better</w:t>
      </w:r>
      <w:r w:rsidR="00DD5277" w:rsidRPr="00D834E3">
        <w:t xml:space="preserve"> </w:t>
      </w:r>
      <w:r w:rsidRPr="00D834E3">
        <w:t>conditions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workers.</w:t>
      </w:r>
    </w:p>
    <w:p w:rsidR="00D34B8C" w:rsidRPr="00D834E3" w:rsidRDefault="002D6132" w:rsidP="002D6132">
      <w:pPr>
        <w:pStyle w:val="H23G"/>
      </w:pPr>
      <w:r w:rsidRPr="00D834E3">
        <w:tab/>
      </w:r>
      <w:r w:rsidRPr="00D834E3">
        <w:tab/>
      </w:r>
      <w:r w:rsidR="00D34B8C" w:rsidRPr="00D834E3">
        <w:t>Collective</w:t>
      </w:r>
      <w:r w:rsidR="00DD5277" w:rsidRPr="00D834E3">
        <w:t xml:space="preserve"> </w:t>
      </w:r>
      <w:r w:rsidR="00D34B8C" w:rsidRPr="00D834E3">
        <w:t>bargaining</w:t>
      </w:r>
    </w:p>
    <w:p w:rsidR="00D34B8C" w:rsidRPr="00D834E3" w:rsidRDefault="00D34B8C" w:rsidP="00D34B8C">
      <w:pPr>
        <w:pStyle w:val="SingleTxtG"/>
      </w:pPr>
      <w:r w:rsidRPr="00D834E3">
        <w:t>115.</w:t>
      </w:r>
      <w:r w:rsidR="00DD5277" w:rsidRPr="00D834E3">
        <w:t xml:space="preserve"> </w:t>
      </w:r>
      <w:r w:rsidRPr="00D834E3">
        <w:tab/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defines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Agreement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one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concluded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one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several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unions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one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several</w:t>
      </w:r>
      <w:r w:rsidR="00DD5277" w:rsidRPr="00D834E3">
        <w:t xml:space="preserve"> </w:t>
      </w:r>
      <w:r w:rsidRPr="00D834E3">
        <w:t>employers,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purpose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establishing</w:t>
      </w:r>
      <w:r w:rsidR="00DD5277" w:rsidRPr="00D834E3">
        <w:t xml:space="preserve"> </w:t>
      </w:r>
      <w:r w:rsidRPr="00D834E3">
        <w:t>conditions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govern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contracts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one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several</w:t>
      </w:r>
      <w:r w:rsidR="00DD5277" w:rsidRPr="00D834E3">
        <w:t xml:space="preserve"> </w:t>
      </w:r>
      <w:r w:rsidRPr="00D834E3">
        <w:t>enterprises.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116.</w:t>
      </w:r>
      <w:r w:rsidRPr="00D834E3">
        <w:tab/>
        <w:t>The</w:t>
      </w:r>
      <w:r w:rsidR="00DD5277" w:rsidRPr="00D834E3">
        <w:t xml:space="preserve"> </w:t>
      </w:r>
      <w:r w:rsidRPr="00D834E3">
        <w:t>requirements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collective</w:t>
      </w:r>
      <w:r w:rsidR="00DD5277" w:rsidRPr="00D834E3">
        <w:t xml:space="preserve"> </w:t>
      </w:r>
      <w:r w:rsidRPr="00D834E3">
        <w:t>bargaining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follows:</w:t>
      </w:r>
      <w:r w:rsidR="00DD5277" w:rsidRPr="00D834E3">
        <w:t xml:space="preserve"> </w:t>
      </w:r>
    </w:p>
    <w:p w:rsidR="00D34B8C" w:rsidRPr="00D834E3" w:rsidRDefault="00D34B8C" w:rsidP="002D6132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existence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workers’</w:t>
      </w:r>
      <w:r w:rsidR="00DD5277" w:rsidRPr="00D834E3">
        <w:t xml:space="preserve"> </w:t>
      </w:r>
      <w:r w:rsidRPr="00D834E3">
        <w:t>union;</w:t>
      </w:r>
    </w:p>
    <w:p w:rsidR="00D34B8C" w:rsidRPr="00D834E3" w:rsidRDefault="00D34B8C" w:rsidP="002D6132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existence</w:t>
      </w:r>
      <w:r w:rsidR="00DD5277" w:rsidRPr="00D834E3">
        <w:t xml:space="preserve"> </w:t>
      </w:r>
      <w:r w:rsidRPr="00D834E3">
        <w:t>among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union’s</w:t>
      </w:r>
      <w:r w:rsidR="00DD5277" w:rsidRPr="00D834E3">
        <w:t xml:space="preserve"> </w:t>
      </w:r>
      <w:r w:rsidRPr="00D834E3">
        <w:t>members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absolute</w:t>
      </w:r>
      <w:r w:rsidR="00DD5277" w:rsidRPr="00D834E3">
        <w:t xml:space="preserve"> </w:t>
      </w:r>
      <w:r w:rsidRPr="00D834E3">
        <w:t>majority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enterprise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branch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activity</w:t>
      </w:r>
      <w:r w:rsidR="00DD5277" w:rsidRPr="00D834E3">
        <w:t xml:space="preserve"> </w:t>
      </w:r>
      <w:r w:rsidRPr="00D834E3">
        <w:t>concerned;</w:t>
      </w:r>
    </w:p>
    <w:p w:rsidR="00D34B8C" w:rsidRPr="00D834E3" w:rsidRDefault="00D34B8C" w:rsidP="002D6132">
      <w:pPr>
        <w:pStyle w:val="Bullet1G"/>
      </w:pPr>
      <w:r w:rsidRPr="00D834E3">
        <w:lastRenderedPageBreak/>
        <w:t>The</w:t>
      </w:r>
      <w:r w:rsidR="00DD5277" w:rsidRPr="00D834E3">
        <w:t xml:space="preserve"> </w:t>
      </w:r>
      <w:r w:rsidRPr="00D834E3">
        <w:t>approval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project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agenda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assembly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union.</w:t>
      </w:r>
    </w:p>
    <w:p w:rsidR="00D34B8C" w:rsidRPr="00D834E3" w:rsidRDefault="00D34B8C" w:rsidP="00D34B8C">
      <w:pPr>
        <w:pStyle w:val="SingleTxtG"/>
      </w:pPr>
      <w:r w:rsidRPr="00D834E3">
        <w:t>117.</w:t>
      </w:r>
      <w:r w:rsidR="00DD5277" w:rsidRPr="00D834E3">
        <w:t xml:space="preserve"> </w:t>
      </w:r>
      <w:r w:rsidRPr="00D834E3">
        <w:tab/>
        <w:t>It</w:t>
      </w:r>
      <w:r w:rsidR="00DD5277" w:rsidRPr="00D834E3">
        <w:t xml:space="preserve"> </w:t>
      </w:r>
      <w:r w:rsidRPr="00D834E3">
        <w:t>should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noted</w:t>
      </w:r>
      <w:r w:rsidR="00DD5277" w:rsidRPr="00D834E3">
        <w:t xml:space="preserve"> </w:t>
      </w:r>
      <w:r w:rsidRPr="00D834E3">
        <w:t>that,</w:t>
      </w:r>
      <w:r w:rsidR="00DD5277" w:rsidRPr="00D834E3">
        <w:t xml:space="preserve"> </w:t>
      </w:r>
      <w:r w:rsidRPr="00D834E3">
        <w:t>since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ratified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87,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recognizes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trade</w:t>
      </w:r>
      <w:r w:rsidR="00DD5277" w:rsidRPr="00D834E3">
        <w:t xml:space="preserve"> </w:t>
      </w:r>
      <w:r w:rsidRPr="00D834E3">
        <w:t>union</w:t>
      </w:r>
      <w:r w:rsidR="00DD5277" w:rsidRPr="00D834E3">
        <w:t xml:space="preserve"> </w:t>
      </w:r>
      <w:r w:rsidRPr="00D834E3">
        <w:t>organizations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freely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negotiate</w:t>
      </w:r>
      <w:r w:rsidR="00DD5277" w:rsidRPr="00D834E3">
        <w:t xml:space="preserve"> </w:t>
      </w:r>
      <w:r w:rsidRPr="00D834E3">
        <w:t>working</w:t>
      </w:r>
      <w:r w:rsidR="00DD5277" w:rsidRPr="00D834E3">
        <w:t xml:space="preserve"> </w:t>
      </w:r>
      <w:r w:rsidRPr="00D834E3">
        <w:t>conditions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employers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essential</w:t>
      </w:r>
      <w:r w:rsidR="00DD5277" w:rsidRPr="00D834E3">
        <w:t xml:space="preserve"> </w:t>
      </w:r>
      <w:r w:rsidRPr="00D834E3">
        <w:t>element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trade</w:t>
      </w:r>
      <w:r w:rsidR="00DD5277" w:rsidRPr="00D834E3">
        <w:t xml:space="preserve"> </w:t>
      </w:r>
      <w:r w:rsidRPr="00D834E3">
        <w:t>union</w:t>
      </w:r>
      <w:r w:rsidR="00DD5277" w:rsidRPr="00D834E3">
        <w:t xml:space="preserve"> </w:t>
      </w:r>
      <w:r w:rsidRPr="00D834E3">
        <w:t>freedom.</w:t>
      </w:r>
    </w:p>
    <w:p w:rsidR="00D34B8C" w:rsidRPr="00D834E3" w:rsidRDefault="00D34B8C" w:rsidP="00D34B8C">
      <w:pPr>
        <w:pStyle w:val="SingleTxtG"/>
      </w:pPr>
      <w:r w:rsidRPr="00D834E3">
        <w:t>118.</w:t>
      </w:r>
      <w:r w:rsidR="00DD5277" w:rsidRPr="00D834E3">
        <w:t xml:space="preserve"> </w:t>
      </w:r>
      <w:r w:rsidRPr="00D834E3">
        <w:tab/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recognized</w:t>
      </w:r>
      <w:r w:rsidR="00DD5277" w:rsidRPr="00D834E3">
        <w:t xml:space="preserve"> </w:t>
      </w:r>
      <w:r w:rsidRPr="00D834E3">
        <w:t>both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employers,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defence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common</w:t>
      </w:r>
      <w:r w:rsidR="00DD5277" w:rsidRPr="00D834E3">
        <w:t xml:space="preserve"> </w:t>
      </w:r>
      <w:r w:rsidRPr="00D834E3">
        <w:t>interests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respective</w:t>
      </w:r>
      <w:r w:rsidR="00DD5277" w:rsidRPr="00D834E3">
        <w:t xml:space="preserve"> </w:t>
      </w:r>
      <w:r w:rsidRPr="00D834E3">
        <w:t>sector.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regard</w:t>
      </w:r>
      <w:r w:rsidR="00DD5277" w:rsidRPr="00D834E3">
        <w:t xml:space="preserve"> </w:t>
      </w:r>
      <w:r w:rsidRPr="00D834E3">
        <w:t>articles</w:t>
      </w:r>
      <w:r w:rsidR="00DD5277" w:rsidRPr="00D834E3">
        <w:t xml:space="preserve"> </w:t>
      </w:r>
      <w:r w:rsidRPr="00D834E3">
        <w:t>401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447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regulate</w:t>
      </w:r>
      <w:r w:rsidR="00DD5277" w:rsidRPr="00D834E3">
        <w:t xml:space="preserve"> </w:t>
      </w:r>
      <w:r w:rsidRPr="00D834E3">
        <w:t>practice</w:t>
      </w:r>
      <w:r w:rsidR="00DD5277" w:rsidRPr="00D834E3">
        <w:t xml:space="preserve"> </w:t>
      </w:r>
      <w:r w:rsidRPr="00D834E3">
        <w:t>regarding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strike</w:t>
      </w:r>
      <w:r w:rsidR="00DD5277" w:rsidRPr="00D834E3">
        <w:t xml:space="preserve"> </w:t>
      </w:r>
      <w:r w:rsidRPr="00D834E3">
        <w:t>(for</w:t>
      </w:r>
      <w:r w:rsidR="00DD5277" w:rsidRPr="00D834E3">
        <w:t xml:space="preserve"> </w:t>
      </w:r>
      <w:r w:rsidRPr="00D834E3">
        <w:t>workers)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organize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lock-out</w:t>
      </w:r>
      <w:r w:rsidR="00DD5277" w:rsidRPr="00D834E3">
        <w:t xml:space="preserve"> </w:t>
      </w:r>
      <w:r w:rsidRPr="00D834E3">
        <w:t>(for</w:t>
      </w:r>
      <w:r w:rsidR="00DD5277" w:rsidRPr="00D834E3">
        <w:t xml:space="preserve"> </w:t>
      </w:r>
      <w:r w:rsidRPr="00D834E3">
        <w:t>employers).</w:t>
      </w:r>
    </w:p>
    <w:p w:rsidR="00D34B8C" w:rsidRPr="00D834E3" w:rsidRDefault="002D6132" w:rsidP="00802B0C">
      <w:pPr>
        <w:pStyle w:val="H1G"/>
      </w:pPr>
      <w:r w:rsidRPr="00D834E3">
        <w:tab/>
      </w:r>
      <w:r w:rsidRPr="00D834E3">
        <w:tab/>
      </w:r>
      <w:r w:rsidR="00D34B8C" w:rsidRPr="00D834E3">
        <w:t>Article</w:t>
      </w:r>
      <w:r w:rsidR="00DD5277" w:rsidRPr="00D834E3">
        <w:t xml:space="preserve"> </w:t>
      </w:r>
      <w:r w:rsidR="00D34B8C" w:rsidRPr="00D834E3">
        <w:t>9</w:t>
      </w:r>
      <w:r w:rsidR="00802B0C">
        <w:br/>
      </w:r>
      <w:r w:rsidR="00D34B8C" w:rsidRPr="00D834E3">
        <w:t>Right</w:t>
      </w:r>
      <w:r w:rsidR="00DD5277" w:rsidRPr="00D834E3">
        <w:t xml:space="preserve"> </w:t>
      </w:r>
      <w:r w:rsidR="00D34B8C" w:rsidRPr="00D834E3">
        <w:t>to</w:t>
      </w:r>
      <w:r w:rsidR="00DD5277" w:rsidRPr="00D834E3">
        <w:t xml:space="preserve"> </w:t>
      </w:r>
      <w:r w:rsidR="00D34B8C" w:rsidRPr="00D834E3">
        <w:t>social</w:t>
      </w:r>
      <w:r w:rsidR="00DD5277" w:rsidRPr="00D834E3">
        <w:t xml:space="preserve"> </w:t>
      </w:r>
      <w:r w:rsidR="00D34B8C" w:rsidRPr="00D834E3">
        <w:t>security</w:t>
      </w:r>
    </w:p>
    <w:p w:rsidR="00D34B8C" w:rsidRPr="00D834E3" w:rsidRDefault="002D6132" w:rsidP="002D6132">
      <w:pPr>
        <w:pStyle w:val="H23G"/>
      </w:pPr>
      <w:r w:rsidRPr="00D834E3">
        <w:tab/>
      </w:r>
      <w:r w:rsidRPr="00D834E3">
        <w:tab/>
      </w:r>
      <w:r w:rsidR="00D34B8C" w:rsidRPr="00D834E3">
        <w:t>Dominican</w:t>
      </w:r>
      <w:r w:rsidR="00DD5277" w:rsidRPr="00D834E3">
        <w:t xml:space="preserve"> </w:t>
      </w:r>
      <w:r w:rsidR="00D34B8C" w:rsidRPr="00D834E3">
        <w:t>Social</w:t>
      </w:r>
      <w:r w:rsidR="00DD5277" w:rsidRPr="00D834E3">
        <w:t xml:space="preserve"> </w:t>
      </w:r>
      <w:r w:rsidR="00D34B8C" w:rsidRPr="00D834E3">
        <w:t>Security</w:t>
      </w:r>
      <w:r w:rsidR="00DD5277" w:rsidRPr="00D834E3">
        <w:t xml:space="preserve"> </w:t>
      </w:r>
      <w:r w:rsidR="00D34B8C" w:rsidRPr="00D834E3">
        <w:t>System</w:t>
      </w:r>
    </w:p>
    <w:p w:rsidR="00D34B8C" w:rsidRPr="00D834E3" w:rsidRDefault="00D34B8C" w:rsidP="00D34B8C">
      <w:pPr>
        <w:pStyle w:val="SingleTxtG"/>
      </w:pPr>
      <w:r w:rsidRPr="00D834E3">
        <w:t>119.</w:t>
      </w:r>
      <w:r w:rsidRPr="00D834E3">
        <w:tab/>
        <w:t>Twelve</w:t>
      </w:r>
      <w:r w:rsidR="00DD5277" w:rsidRPr="00D834E3">
        <w:t xml:space="preserve"> </w:t>
      </w:r>
      <w:r w:rsidRPr="00D834E3">
        <w:t>years</w:t>
      </w:r>
      <w:r w:rsidR="00DD5277" w:rsidRPr="00D834E3">
        <w:t xml:space="preserve"> </w:t>
      </w:r>
      <w:r w:rsidRPr="00D834E3">
        <w:t>since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creation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Security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87-01,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institutions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number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private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mixed</w:t>
      </w:r>
      <w:r w:rsidR="00DD5277" w:rsidRPr="00D834E3">
        <w:t xml:space="preserve"> </w:t>
      </w:r>
      <w:r w:rsidRPr="00D834E3">
        <w:t>health-service</w:t>
      </w:r>
      <w:r w:rsidR="00DD5277" w:rsidRPr="00D834E3">
        <w:t xml:space="preserve"> </w:t>
      </w:r>
      <w:r w:rsidRPr="00D834E3">
        <w:t>providers,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risk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pension</w:t>
      </w:r>
      <w:r w:rsidR="00DD5277" w:rsidRPr="00D834E3">
        <w:t xml:space="preserve"> </w:t>
      </w:r>
      <w:r w:rsidRPr="00D834E3">
        <w:t>fund</w:t>
      </w:r>
      <w:r w:rsidR="00DD5277" w:rsidRPr="00D834E3">
        <w:t xml:space="preserve"> </w:t>
      </w:r>
      <w:r w:rsidRPr="00D834E3">
        <w:t>administrators,</w:t>
      </w:r>
      <w:r w:rsidR="00DD5277" w:rsidRPr="00D834E3">
        <w:t xml:space="preserve"> </w:t>
      </w:r>
      <w:r w:rsidRPr="00D834E3">
        <w:t>among</w:t>
      </w:r>
      <w:r w:rsidR="00DD5277" w:rsidRPr="00D834E3">
        <w:t xml:space="preserve"> </w:t>
      </w:r>
      <w:r w:rsidRPr="00D834E3">
        <w:t>others,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being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operational.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began</w:t>
      </w:r>
      <w:r w:rsidR="00DD5277" w:rsidRPr="00D834E3">
        <w:t xml:space="preserve"> </w:t>
      </w:r>
      <w:r w:rsidRPr="00D834E3">
        <w:t>operating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Subsidized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Insurance</w:t>
      </w:r>
      <w:r w:rsidR="00DD5277" w:rsidRPr="00D834E3">
        <w:t xml:space="preserve"> </w:t>
      </w:r>
      <w:r w:rsidRPr="00D834E3">
        <w:t>Scheme,</w:t>
      </w:r>
      <w:r w:rsidR="00DD5277" w:rsidRPr="00D834E3">
        <w:t xml:space="preserve"> </w:t>
      </w:r>
      <w:r w:rsidRPr="00D834E3">
        <w:t>starting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delivery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most</w:t>
      </w:r>
      <w:r w:rsidR="00DD5277" w:rsidRPr="00D834E3">
        <w:t xml:space="preserve"> </w:t>
      </w:r>
      <w:r w:rsidRPr="00D834E3">
        <w:t>vulnerable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Region</w:t>
      </w:r>
      <w:r w:rsidR="00DD5277" w:rsidRPr="00D834E3">
        <w:t xml:space="preserve"> </w:t>
      </w:r>
      <w:r w:rsidRPr="00D834E3">
        <w:t>IV</w:t>
      </w:r>
      <w:r w:rsidR="00DD5277" w:rsidRPr="00D834E3">
        <w:t xml:space="preserve"> </w:t>
      </w:r>
      <w:r w:rsidRPr="00D834E3">
        <w:t>(provinces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proofErr w:type="spellStart"/>
      <w:r w:rsidRPr="00D834E3">
        <w:t>Barahona</w:t>
      </w:r>
      <w:proofErr w:type="spellEnd"/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proofErr w:type="spellStart"/>
      <w:r w:rsidRPr="00D834E3">
        <w:t>Bahoruco</w:t>
      </w:r>
      <w:proofErr w:type="spellEnd"/>
      <w:r w:rsidRPr="00D834E3">
        <w:t>).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provinces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gradually</w:t>
      </w:r>
      <w:r w:rsidR="00DD5277" w:rsidRPr="00D834E3">
        <w:t xml:space="preserve"> </w:t>
      </w:r>
      <w:r w:rsidRPr="00D834E3">
        <w:t>included</w:t>
      </w:r>
      <w:r w:rsidR="00DD5277" w:rsidRPr="00D834E3">
        <w:t xml:space="preserve"> </w:t>
      </w:r>
      <w:r w:rsidRPr="00D834E3">
        <w:t>until</w:t>
      </w:r>
      <w:r w:rsidR="00DD5277" w:rsidRPr="00D834E3">
        <w:t xml:space="preserve"> </w:t>
      </w:r>
      <w:r w:rsidRPr="00D834E3">
        <w:t>nationwide</w:t>
      </w:r>
      <w:r w:rsidR="00DD5277" w:rsidRPr="00D834E3">
        <w:t xml:space="preserve"> </w:t>
      </w:r>
      <w:r w:rsidRPr="00D834E3">
        <w:t>coverage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achieved.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28</w:t>
      </w:r>
      <w:r w:rsidR="00DD5277" w:rsidRPr="00D834E3">
        <w:t xml:space="preserve"> </w:t>
      </w:r>
      <w:r w:rsidRPr="00D834E3">
        <w:t>February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2,357,089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affiliated</w:t>
      </w:r>
      <w:r w:rsidR="00DD5277" w:rsidRPr="00D834E3">
        <w:t xml:space="preserve"> </w:t>
      </w:r>
      <w:r w:rsidRPr="00D834E3">
        <w:t>nationwide.</w:t>
      </w:r>
    </w:p>
    <w:p w:rsidR="00D34B8C" w:rsidRPr="00D834E3" w:rsidRDefault="00D34B8C" w:rsidP="00D34B8C">
      <w:pPr>
        <w:pStyle w:val="SingleTxtG"/>
      </w:pPr>
      <w:r w:rsidRPr="00D834E3">
        <w:t>120.</w:t>
      </w:r>
      <w:r w:rsidRPr="00D834E3">
        <w:tab/>
        <w:t>The</w:t>
      </w:r>
      <w:r w:rsidR="00DD5277" w:rsidRPr="00D834E3">
        <w:t xml:space="preserve"> </w:t>
      </w:r>
      <w:r w:rsidRPr="00D834E3">
        <w:t>number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members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Old</w:t>
      </w:r>
      <w:r w:rsidR="00DD5277" w:rsidRPr="00D834E3">
        <w:t xml:space="preserve"> </w:t>
      </w:r>
      <w:r w:rsidRPr="00D834E3">
        <w:t>Age,</w:t>
      </w:r>
      <w:r w:rsidR="00DD5277" w:rsidRPr="00D834E3">
        <w:t xml:space="preserve"> </w:t>
      </w:r>
      <w:r w:rsidRPr="00D834E3">
        <w:t>Disability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Survivors</w:t>
      </w:r>
      <w:r w:rsidR="00DD5277" w:rsidRPr="00D834E3">
        <w:t xml:space="preserve"> </w:t>
      </w:r>
      <w:r w:rsidRPr="00D834E3">
        <w:t>Contributory</w:t>
      </w:r>
      <w:r w:rsidR="00DD5277" w:rsidRPr="00D834E3">
        <w:t xml:space="preserve"> </w:t>
      </w:r>
      <w:r w:rsidRPr="00D834E3">
        <w:t>Insurance</w:t>
      </w:r>
      <w:r w:rsidR="00DD5277" w:rsidRPr="00D834E3">
        <w:t xml:space="preserve"> </w:t>
      </w:r>
      <w:r w:rsidRPr="00D834E3">
        <w:t>Scheme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now</w:t>
      </w:r>
      <w:r w:rsidR="00DD5277" w:rsidRPr="00D834E3">
        <w:t xml:space="preserve"> </w:t>
      </w:r>
      <w:r w:rsidRPr="00D834E3">
        <w:t>risen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2,714,449,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whom</w:t>
      </w:r>
      <w:r w:rsidR="00DD5277" w:rsidRPr="00D834E3">
        <w:t xml:space="preserve"> </w:t>
      </w:r>
      <w:r w:rsidRPr="00D834E3">
        <w:t>47.6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actively</w:t>
      </w:r>
      <w:r w:rsidR="00DD5277" w:rsidRPr="00D834E3">
        <w:t xml:space="preserve"> </w:t>
      </w:r>
      <w:r w:rsidRPr="00D834E3">
        <w:t>contributing.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28</w:t>
      </w:r>
      <w:r w:rsidR="00DD5277" w:rsidRPr="00D834E3">
        <w:t xml:space="preserve"> </w:t>
      </w:r>
      <w:r w:rsidRPr="00D834E3">
        <w:t>February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assets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members’</w:t>
      </w:r>
      <w:r w:rsidR="00DD5277" w:rsidRPr="00D834E3">
        <w:t xml:space="preserve"> </w:t>
      </w:r>
      <w:r w:rsidRPr="00D834E3">
        <w:t>pension</w:t>
      </w:r>
      <w:r w:rsidR="00DD5277" w:rsidRPr="00D834E3">
        <w:t xml:space="preserve"> </w:t>
      </w:r>
      <w:r w:rsidRPr="00D834E3">
        <w:t>funds</w:t>
      </w:r>
      <w:r w:rsidR="00DD5277" w:rsidRPr="00D834E3">
        <w:t xml:space="preserve"> </w:t>
      </w:r>
      <w:r w:rsidRPr="00D834E3">
        <w:t>amounted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206,080.92</w:t>
      </w:r>
      <w:r w:rsidR="00DD5277" w:rsidRPr="00D834E3">
        <w:t xml:space="preserve"> </w:t>
      </w:r>
      <w:r w:rsidRPr="00D834E3">
        <w:t>million,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8.9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gross</w:t>
      </w:r>
      <w:r w:rsidR="00DD5277" w:rsidRPr="00D834E3">
        <w:t xml:space="preserve"> </w:t>
      </w:r>
      <w:r w:rsidRPr="00D834E3">
        <w:t>domestic</w:t>
      </w:r>
      <w:r w:rsidR="00DD5277" w:rsidRPr="00D834E3">
        <w:t xml:space="preserve"> </w:t>
      </w:r>
      <w:r w:rsidRPr="00D834E3">
        <w:t>product</w:t>
      </w:r>
      <w:r w:rsidR="00DD5277" w:rsidRPr="00D834E3">
        <w:t xml:space="preserve"> </w:t>
      </w:r>
      <w:r w:rsidRPr="00D834E3">
        <w:t>(GDP).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121.</w:t>
      </w:r>
      <w:r w:rsidRPr="00D834E3">
        <w:tab/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February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Contributory</w:t>
      </w:r>
      <w:r w:rsidR="00DD5277" w:rsidRPr="00D834E3">
        <w:t xml:space="preserve"> </w:t>
      </w:r>
      <w:r w:rsidRPr="00D834E3">
        <w:t>Insurance</w:t>
      </w:r>
      <w:r w:rsidR="00DD5277" w:rsidRPr="00D834E3">
        <w:t xml:space="preserve"> </w:t>
      </w:r>
      <w:r w:rsidRPr="00D834E3">
        <w:t>Scheme</w:t>
      </w:r>
      <w:r w:rsidR="00DD5277" w:rsidRPr="00D834E3">
        <w:t xml:space="preserve"> </w:t>
      </w:r>
      <w:r w:rsidRPr="00D834E3">
        <w:t>had</w:t>
      </w:r>
      <w:r w:rsidR="00DD5277" w:rsidRPr="00D834E3">
        <w:t xml:space="preserve"> </w:t>
      </w:r>
      <w:r w:rsidRPr="00D834E3">
        <w:t>2,708,415</w:t>
      </w:r>
      <w:r w:rsidR="00DD5277" w:rsidRPr="00D834E3">
        <w:t xml:space="preserve"> </w:t>
      </w:r>
      <w:r w:rsidRPr="00D834E3">
        <w:t>participants,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whom</w:t>
      </w:r>
      <w:r w:rsidR="00DD5277" w:rsidRPr="00D834E3">
        <w:t xml:space="preserve"> </w:t>
      </w:r>
      <w:r w:rsidRPr="00D834E3">
        <w:t>1,249,039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members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1,459,376</w:t>
      </w:r>
      <w:r w:rsidR="00DD5277" w:rsidRPr="00D834E3">
        <w:t xml:space="preserve"> </w:t>
      </w:r>
      <w:r w:rsidRPr="00D834E3">
        <w:t>dependants,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dependency</w:t>
      </w:r>
      <w:r w:rsidR="00DD5277" w:rsidRPr="00D834E3">
        <w:t xml:space="preserve"> </w:t>
      </w:r>
      <w:r w:rsidRPr="00D834E3">
        <w:t>ratio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1:17,</w:t>
      </w:r>
      <w:r w:rsidR="00DD5277" w:rsidRPr="00D834E3">
        <w:t xml:space="preserve"> </w:t>
      </w:r>
      <w:r w:rsidRPr="00D834E3">
        <w:t>i.e.</w:t>
      </w:r>
      <w:r w:rsidR="00DD5277" w:rsidRPr="00D834E3">
        <w:t xml:space="preserve"> </w:t>
      </w:r>
      <w:r w:rsidRPr="00D834E3">
        <w:t>117</w:t>
      </w:r>
      <w:r w:rsidR="00DD5277" w:rsidRPr="00D834E3">
        <w:t xml:space="preserve"> </w:t>
      </w:r>
      <w:r w:rsidRPr="00D834E3">
        <w:t>dependants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every</w:t>
      </w:r>
      <w:r w:rsidR="00DD5277" w:rsidRPr="00D834E3">
        <w:t xml:space="preserve"> </w:t>
      </w:r>
      <w:r w:rsidRPr="00D834E3">
        <w:t>100</w:t>
      </w:r>
      <w:r w:rsidR="00DD5277" w:rsidRPr="00D834E3">
        <w:t xml:space="preserve"> </w:t>
      </w:r>
      <w:r w:rsidRPr="00D834E3">
        <w:t>members.</w:t>
      </w:r>
    </w:p>
    <w:p w:rsidR="00D34B8C" w:rsidRPr="00D834E3" w:rsidRDefault="00D34B8C" w:rsidP="00D34B8C">
      <w:pPr>
        <w:pStyle w:val="SingleTxtG"/>
      </w:pPr>
      <w:r w:rsidRPr="00D834E3">
        <w:t>122.</w:t>
      </w:r>
      <w:r w:rsidRPr="00D834E3">
        <w:tab/>
        <w:t>This</w:t>
      </w:r>
      <w:r w:rsidR="00DD5277" w:rsidRPr="00D834E3">
        <w:t xml:space="preserve"> </w:t>
      </w:r>
      <w:r w:rsidRPr="00D834E3">
        <w:t>demonstrates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considerable</w:t>
      </w:r>
      <w:r w:rsidR="00DD5277" w:rsidRPr="00D834E3">
        <w:t xml:space="preserve"> </w:t>
      </w:r>
      <w:r w:rsidRPr="00D834E3">
        <w:t>growth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Security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2013</w:t>
      </w:r>
      <w:r w:rsidR="00DD5277" w:rsidRPr="00D834E3">
        <w:t xml:space="preserve"> </w:t>
      </w:r>
      <w:r w:rsidRPr="00D834E3">
        <w:t>compared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previous</w:t>
      </w:r>
      <w:r w:rsidR="00DD5277" w:rsidRPr="00D834E3">
        <w:t xml:space="preserve"> </w:t>
      </w:r>
      <w:r w:rsidRPr="00D834E3">
        <w:t>years.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31</w:t>
      </w:r>
      <w:r w:rsidR="00DD5277" w:rsidRPr="00D834E3">
        <w:t xml:space="preserve"> </w:t>
      </w:r>
      <w:r w:rsidRPr="00D834E3">
        <w:t>December</w:t>
      </w:r>
      <w:r w:rsidR="00DD5277" w:rsidRPr="00D834E3">
        <w:t xml:space="preserve"> </w:t>
      </w:r>
      <w:r w:rsidRPr="00D834E3">
        <w:t>2012,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2,335,292</w:t>
      </w:r>
      <w:r w:rsidR="00DD5277" w:rsidRPr="00D834E3">
        <w:t xml:space="preserve"> </w:t>
      </w:r>
      <w:r w:rsidRPr="00D834E3">
        <w:t>participants,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1,112,659</w:t>
      </w:r>
      <w:r w:rsidR="00DD5277" w:rsidRPr="00D834E3">
        <w:t xml:space="preserve"> </w:t>
      </w:r>
      <w:r w:rsidRPr="00D834E3">
        <w:t>members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122,633</w:t>
      </w:r>
      <w:r w:rsidR="00DD5277" w:rsidRPr="00D834E3">
        <w:t xml:space="preserve"> </w:t>
      </w:r>
      <w:r w:rsidRPr="00D834E3">
        <w:t>dependants.</w:t>
      </w:r>
    </w:p>
    <w:p w:rsidR="00D34B8C" w:rsidRPr="00D834E3" w:rsidRDefault="00D34B8C" w:rsidP="00D34B8C">
      <w:pPr>
        <w:pStyle w:val="SingleTxtG"/>
      </w:pPr>
      <w:r w:rsidRPr="00D834E3">
        <w:t>123.</w:t>
      </w:r>
      <w:r w:rsidRPr="00D834E3">
        <w:tab/>
        <w:t>Participation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Old</w:t>
      </w:r>
      <w:r w:rsidR="00DD5277" w:rsidRPr="00D834E3">
        <w:t xml:space="preserve"> </w:t>
      </w:r>
      <w:r w:rsidRPr="00D834E3">
        <w:t>Age,</w:t>
      </w:r>
      <w:r w:rsidR="00DD5277" w:rsidRPr="00D834E3">
        <w:t xml:space="preserve"> </w:t>
      </w:r>
      <w:r w:rsidRPr="00D834E3">
        <w:t>Disability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Survivors</w:t>
      </w:r>
      <w:r w:rsidR="00DD5277" w:rsidRPr="00D834E3">
        <w:t xml:space="preserve"> </w:t>
      </w:r>
      <w:r w:rsidRPr="00D834E3">
        <w:t>Contributory</w:t>
      </w:r>
      <w:r w:rsidR="00DD5277" w:rsidRPr="00D834E3">
        <w:t xml:space="preserve"> </w:t>
      </w:r>
      <w:r w:rsidRPr="00D834E3">
        <w:t>Insurance</w:t>
      </w:r>
      <w:r w:rsidR="00DD5277" w:rsidRPr="00D834E3">
        <w:t xml:space="preserve"> </w:t>
      </w:r>
      <w:r w:rsidRPr="00D834E3">
        <w:t>Scheme,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inclusion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formal</w:t>
      </w:r>
      <w:r w:rsidR="00DD5277" w:rsidRPr="00D834E3">
        <w:t xml:space="preserve"> </w:t>
      </w:r>
      <w:r w:rsidRPr="00D834E3">
        <w:t>sector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Security</w:t>
      </w:r>
      <w:r w:rsidR="00DD5277" w:rsidRPr="00D834E3">
        <w:t xml:space="preserve"> </w:t>
      </w:r>
      <w:r w:rsidRPr="00D834E3">
        <w:t>System,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risen</w:t>
      </w:r>
      <w:r w:rsidR="00DD5277" w:rsidRPr="00D834E3">
        <w:t xml:space="preserve"> </w:t>
      </w:r>
      <w:r w:rsidRPr="00D834E3">
        <w:t>significantly.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inception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provisional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February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number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contributing</w:t>
      </w:r>
      <w:r w:rsidR="00DD5277" w:rsidRPr="00D834E3">
        <w:t xml:space="preserve"> </w:t>
      </w:r>
      <w:r w:rsidRPr="00D834E3">
        <w:t>members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increased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122.7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cent,</w:t>
      </w:r>
      <w:r w:rsidR="00DD5277" w:rsidRPr="00D834E3">
        <w:t xml:space="preserve"> </w:t>
      </w:r>
      <w:r w:rsidRPr="00D834E3">
        <w:t>i.e.</w:t>
      </w:r>
      <w:r w:rsidR="00DD5277" w:rsidRPr="00D834E3">
        <w:t xml:space="preserve"> </w:t>
      </w:r>
      <w:r w:rsidRPr="00D834E3">
        <w:t>707,666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576,869</w:t>
      </w:r>
      <w:r w:rsidR="00DD5277" w:rsidRPr="00D834E3">
        <w:t xml:space="preserve"> </w:t>
      </w:r>
      <w:r w:rsidRPr="00D834E3">
        <w:t>initially</w:t>
      </w:r>
      <w:r w:rsidR="00DD5277" w:rsidRPr="00D834E3">
        <w:t xml:space="preserve"> </w:t>
      </w:r>
      <w:r w:rsidRPr="00D834E3">
        <w:t>registered,</w:t>
      </w:r>
      <w:r w:rsidR="00DD5277" w:rsidRPr="00D834E3">
        <w:t xml:space="preserve"> </w:t>
      </w:r>
      <w:r w:rsidRPr="00D834E3">
        <w:t>covering</w:t>
      </w:r>
      <w:r w:rsidR="00DD5277" w:rsidRPr="00D834E3">
        <w:t xml:space="preserve"> </w:t>
      </w:r>
      <w:r w:rsidRPr="00D834E3">
        <w:t>76.5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formally</w:t>
      </w:r>
      <w:r w:rsidR="00DD5277" w:rsidRPr="00D834E3">
        <w:t xml:space="preserve"> </w:t>
      </w:r>
      <w:r w:rsidRPr="00D834E3">
        <w:t>employed</w:t>
      </w:r>
      <w:r w:rsidR="00DD5277" w:rsidRPr="00D834E3">
        <w:t xml:space="preserve"> </w:t>
      </w:r>
      <w:r w:rsidRPr="00D834E3">
        <w:t>population.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average</w:t>
      </w:r>
      <w:r w:rsidR="00DD5277" w:rsidRPr="00D834E3">
        <w:t xml:space="preserve"> </w:t>
      </w:r>
      <w:r w:rsidRPr="00D834E3">
        <w:t>annual</w:t>
      </w:r>
      <w:r w:rsidR="00DD5277" w:rsidRPr="00D834E3">
        <w:t xml:space="preserve"> </w:t>
      </w:r>
      <w:r w:rsidRPr="00D834E3">
        <w:t>growth</w:t>
      </w:r>
      <w:r w:rsidR="00DD5277" w:rsidRPr="00D834E3">
        <w:t xml:space="preserve"> </w:t>
      </w:r>
      <w:r w:rsidRPr="00D834E3">
        <w:t>rate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9.7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cent.</w:t>
      </w:r>
      <w:r w:rsidR="00DD5277" w:rsidRPr="00D834E3">
        <w:t xml:space="preserve"> </w:t>
      </w:r>
    </w:p>
    <w:p w:rsidR="00D34B8C" w:rsidRPr="00D834E3" w:rsidRDefault="00E013F7" w:rsidP="00031C8F">
      <w:pPr>
        <w:pStyle w:val="H1G"/>
      </w:pPr>
      <w:r w:rsidRPr="00D834E3">
        <w:tab/>
      </w:r>
      <w:r w:rsidRPr="00D834E3">
        <w:tab/>
      </w:r>
      <w:r w:rsidR="00D34B8C" w:rsidRPr="00D834E3">
        <w:t>Article</w:t>
      </w:r>
      <w:r w:rsidR="00DD5277" w:rsidRPr="00D834E3">
        <w:t xml:space="preserve"> </w:t>
      </w:r>
      <w:r w:rsidR="00D34B8C" w:rsidRPr="00D834E3">
        <w:t>10</w:t>
      </w:r>
      <w:r w:rsidR="00031C8F">
        <w:br/>
      </w:r>
      <w:r w:rsidR="00D34B8C" w:rsidRPr="00D834E3">
        <w:t>Protection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family,</w:t>
      </w:r>
      <w:r w:rsidR="00DD5277" w:rsidRPr="00D834E3">
        <w:t xml:space="preserve"> </w:t>
      </w:r>
      <w:r w:rsidR="00D34B8C" w:rsidRPr="00D834E3">
        <w:t>mothers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children</w:t>
      </w:r>
    </w:p>
    <w:p w:rsidR="00D34B8C" w:rsidRPr="00D834E3" w:rsidRDefault="00E013F7" w:rsidP="00E013F7">
      <w:pPr>
        <w:pStyle w:val="H23G"/>
      </w:pPr>
      <w:r w:rsidRPr="00D834E3">
        <w:tab/>
      </w:r>
      <w:r w:rsidRPr="00D834E3">
        <w:tab/>
      </w:r>
      <w:r w:rsidR="00D34B8C" w:rsidRPr="00D834E3">
        <w:t>The</w:t>
      </w:r>
      <w:r w:rsidR="00DD5277" w:rsidRPr="00D834E3">
        <w:t xml:space="preserve"> </w:t>
      </w:r>
      <w:r w:rsidR="00D34B8C" w:rsidRPr="00D834E3">
        <w:t>family</w:t>
      </w:r>
    </w:p>
    <w:p w:rsidR="00D34B8C" w:rsidRPr="00D834E3" w:rsidRDefault="00D34B8C" w:rsidP="00D34B8C">
      <w:pPr>
        <w:pStyle w:val="SingleTxtG"/>
      </w:pPr>
      <w:r w:rsidRPr="00D834E3">
        <w:t>124.</w:t>
      </w:r>
      <w:r w:rsidRPr="00D834E3">
        <w:tab/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considers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duty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protect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motherhood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exercise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full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effective</w:t>
      </w:r>
      <w:r w:rsidR="00DD5277" w:rsidRPr="00D834E3">
        <w:t xml:space="preserve"> </w:t>
      </w:r>
      <w:r w:rsidRPr="00D834E3">
        <w:t>enjoyment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fundamental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provided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8</w:t>
      </w:r>
      <w:r w:rsidR="00DD5277" w:rsidRPr="00D834E3">
        <w:t xml:space="preserve"> </w:t>
      </w:r>
      <w:r w:rsidRPr="00D834E3">
        <w:t>(15)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Constitution.</w:t>
      </w:r>
    </w:p>
    <w:p w:rsidR="00D34B8C" w:rsidRPr="00D834E3" w:rsidRDefault="00D34B8C" w:rsidP="00D34B8C">
      <w:pPr>
        <w:pStyle w:val="SingleTxtG"/>
      </w:pPr>
      <w:r w:rsidRPr="00D834E3">
        <w:lastRenderedPageBreak/>
        <w:t>125.</w:t>
      </w:r>
      <w:r w:rsidRPr="00D834E3">
        <w:tab/>
        <w:t>Article</w:t>
      </w:r>
      <w:r w:rsidR="00DD5277" w:rsidRPr="00D834E3">
        <w:t xml:space="preserve"> </w:t>
      </w:r>
      <w:r w:rsidRPr="00D834E3">
        <w:t>55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states:</w:t>
      </w:r>
      <w:r w:rsidR="00DD5277" w:rsidRPr="00D834E3">
        <w:t xml:space="preserve"> </w:t>
      </w:r>
      <w:r w:rsidRPr="00D834E3">
        <w:t>“The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foundation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society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framework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full</w:t>
      </w:r>
      <w:r w:rsidR="00DD5277" w:rsidRPr="00D834E3">
        <w:t xml:space="preserve"> </w:t>
      </w:r>
      <w:r w:rsidRPr="00D834E3">
        <w:t>individual</w:t>
      </w:r>
      <w:r w:rsidR="00DD5277" w:rsidRPr="00D834E3">
        <w:t xml:space="preserve"> </w:t>
      </w:r>
      <w:r w:rsidRPr="00D834E3">
        <w:t>development.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formed</w:t>
      </w:r>
      <w:r w:rsidR="00DD5277" w:rsidRPr="00D834E3">
        <w:t xml:space="preserve"> </w:t>
      </w:r>
      <w:r w:rsidRPr="00D834E3">
        <w:t>through</w:t>
      </w:r>
      <w:r w:rsidR="00DD5277" w:rsidRPr="00D834E3">
        <w:t xml:space="preserve"> </w:t>
      </w:r>
      <w:r w:rsidRPr="00D834E3">
        <w:t>natural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ties,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decision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man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woman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enter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marriage,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responsible</w:t>
      </w:r>
      <w:r w:rsidR="00DD5277" w:rsidRPr="00D834E3">
        <w:t xml:space="preserve"> </w:t>
      </w:r>
      <w:r w:rsidRPr="00D834E3">
        <w:t>desire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form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family.”</w:t>
      </w:r>
    </w:p>
    <w:p w:rsidR="00D34B8C" w:rsidRPr="00D834E3" w:rsidRDefault="00D34B8C" w:rsidP="00D34B8C">
      <w:pPr>
        <w:pStyle w:val="SingleTxtG"/>
      </w:pPr>
      <w:r w:rsidRPr="00D834E3">
        <w:t>126.</w:t>
      </w:r>
      <w:r w:rsidRPr="00D834E3">
        <w:tab/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nucleus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society.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father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mother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joint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responsibilities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obligations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regard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care,</w:t>
      </w:r>
      <w:r w:rsidR="00DD5277" w:rsidRPr="00D834E3">
        <w:t xml:space="preserve"> </w:t>
      </w:r>
      <w:r w:rsidRPr="00D834E3">
        <w:t>development,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comprehensive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children,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provided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articles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Code:</w:t>
      </w:r>
    </w:p>
    <w:p w:rsidR="00D34B8C" w:rsidRPr="00D834E3" w:rsidRDefault="00D34B8C" w:rsidP="00E013F7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213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spouses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moral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material</w:t>
      </w:r>
      <w:r w:rsidR="00DD5277" w:rsidRPr="00D834E3">
        <w:t xml:space="preserve"> </w:t>
      </w:r>
      <w:r w:rsidRPr="00D834E3">
        <w:t>guidance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together,</w:t>
      </w:r>
      <w:r w:rsidR="00DD5277" w:rsidRPr="00D834E3">
        <w:t xml:space="preserve"> </w:t>
      </w:r>
      <w:r w:rsidRPr="00D834E3">
        <w:t>provide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prepare</w:t>
      </w:r>
      <w:r w:rsidR="00DD5277" w:rsidRPr="00D834E3">
        <w:t xml:space="preserve"> </w:t>
      </w:r>
      <w:r w:rsidRPr="00D834E3">
        <w:t>them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future.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married</w:t>
      </w:r>
      <w:r w:rsidR="00DD5277" w:rsidRPr="00D834E3">
        <w:t xml:space="preserve"> </w:t>
      </w:r>
      <w:r w:rsidRPr="00D834E3">
        <w:t>woman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status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unmarried</w:t>
      </w:r>
      <w:r w:rsidR="00DD5277" w:rsidRPr="00D834E3">
        <w:t xml:space="preserve"> </w:t>
      </w:r>
      <w:r w:rsidRPr="00D834E3">
        <w:t>woman.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matrimonial</w:t>
      </w:r>
      <w:r w:rsidR="00DD5277" w:rsidRPr="00D834E3">
        <w:t xml:space="preserve"> </w:t>
      </w:r>
      <w:r w:rsidRPr="00D834E3">
        <w:t>regime</w:t>
      </w:r>
      <w:r w:rsidR="00DD5277" w:rsidRPr="00D834E3">
        <w:t xml:space="preserve"> </w:t>
      </w:r>
      <w:r w:rsidRPr="00D834E3">
        <w:t>adopted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spouses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contain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restrictions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status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wife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expressly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forth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law.</w:t>
      </w:r>
    </w:p>
    <w:p w:rsidR="00D34B8C" w:rsidRPr="00D834E3" w:rsidRDefault="00D34B8C" w:rsidP="00E013F7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214</w:t>
      </w:r>
      <w:r w:rsidR="00DD5277" w:rsidRPr="00D834E3">
        <w:t xml:space="preserve"> </w:t>
      </w:r>
      <w:r w:rsidRPr="00D834E3">
        <w:t>states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spouses</w:t>
      </w:r>
      <w:r w:rsidR="00DD5277" w:rsidRPr="00D834E3">
        <w:t xml:space="preserve"> </w:t>
      </w:r>
      <w:r w:rsidRPr="00D834E3">
        <w:t>should</w:t>
      </w:r>
      <w:r w:rsidR="00DD5277" w:rsidRPr="00D834E3">
        <w:t xml:space="preserve"> </w:t>
      </w:r>
      <w:r w:rsidRPr="00D834E3">
        <w:t>contribute,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far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possible,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household</w:t>
      </w:r>
      <w:r w:rsidR="00DD5277" w:rsidRPr="00D834E3">
        <w:t xml:space="preserve"> </w:t>
      </w:r>
      <w:r w:rsidRPr="00D834E3">
        <w:t>expenses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children.</w:t>
      </w:r>
      <w:r w:rsidR="00DD5277" w:rsidRPr="00D834E3">
        <w:t xml:space="preserve"> </w:t>
      </w:r>
      <w:r w:rsidRPr="00D834E3">
        <w:t>If</w:t>
      </w:r>
      <w:r w:rsidR="00DD5277" w:rsidRPr="00D834E3">
        <w:t xml:space="preserve"> </w:t>
      </w:r>
      <w:r w:rsidRPr="00D834E3">
        <w:t>one</w:t>
      </w:r>
      <w:r w:rsidR="00DD5277" w:rsidRPr="00D834E3">
        <w:t xml:space="preserve"> </w:t>
      </w:r>
      <w:r w:rsidRPr="00D834E3">
        <w:t>spouse</w:t>
      </w:r>
      <w:r w:rsidR="00DD5277" w:rsidRPr="00D834E3">
        <w:t xml:space="preserve"> </w:t>
      </w:r>
      <w:r w:rsidRPr="00D834E3">
        <w:t>fails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fulfil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obligation,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spouse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apply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local</w:t>
      </w:r>
      <w:r w:rsidR="00DD5277" w:rsidRPr="00D834E3">
        <w:t xml:space="preserve"> </w:t>
      </w:r>
      <w:r w:rsidRPr="00D834E3">
        <w:t>Justice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Peace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garnish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withhold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earnings,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product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income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spouse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portion</w:t>
      </w:r>
      <w:r w:rsidR="00DD5277" w:rsidRPr="00D834E3">
        <w:t xml:space="preserve"> </w:t>
      </w:r>
      <w:r w:rsidRPr="00D834E3">
        <w:t>sufficient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meet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spouse’s</w:t>
      </w:r>
      <w:r w:rsidR="00DD5277" w:rsidRPr="00D834E3">
        <w:t xml:space="preserve"> </w:t>
      </w:r>
      <w:r w:rsidRPr="00D834E3">
        <w:t>needs.</w:t>
      </w:r>
      <w:r w:rsidR="00DD5277" w:rsidRPr="00D834E3">
        <w:t xml:space="preserve"> </w:t>
      </w:r>
      <w:r w:rsidRPr="00D834E3">
        <w:t>Before</w:t>
      </w:r>
      <w:r w:rsidR="00DD5277" w:rsidRPr="00D834E3">
        <w:t xml:space="preserve"> </w:t>
      </w:r>
      <w:r w:rsidRPr="00D834E3">
        <w:t>resolving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matter,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spouses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summoned</w:t>
      </w:r>
      <w:r w:rsidR="00DD5277" w:rsidRPr="00D834E3">
        <w:t xml:space="preserve"> </w:t>
      </w:r>
      <w:r w:rsidRPr="00D834E3">
        <w:t>before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Justice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Peace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certified</w:t>
      </w:r>
      <w:r w:rsidR="00DD5277" w:rsidRPr="00D834E3">
        <w:t xml:space="preserve"> </w:t>
      </w:r>
      <w:r w:rsidRPr="00D834E3">
        <w:t>letter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Minister</w:t>
      </w:r>
      <w:r w:rsidR="00DD5277" w:rsidRPr="00D834E3">
        <w:t xml:space="preserve"> </w:t>
      </w:r>
      <w:r w:rsidRPr="00D834E3">
        <w:t>indicating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nature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complaint.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spouses</w:t>
      </w:r>
      <w:r w:rsidR="00DD5277" w:rsidRPr="00D834E3">
        <w:t xml:space="preserve"> </w:t>
      </w:r>
      <w:r w:rsidRPr="00D834E3">
        <w:t>must</w:t>
      </w:r>
      <w:r w:rsidR="00DD5277" w:rsidRPr="00D834E3">
        <w:t xml:space="preserve"> </w:t>
      </w:r>
      <w:r w:rsidRPr="00D834E3">
        <w:t>appear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person</w:t>
      </w:r>
      <w:r w:rsidR="00DD5277" w:rsidRPr="00D834E3">
        <w:t xml:space="preserve"> </w:t>
      </w:r>
      <w:r w:rsidRPr="00D834E3">
        <w:t>unless</w:t>
      </w:r>
      <w:r w:rsidR="00DD5277" w:rsidRPr="00D834E3">
        <w:t xml:space="preserve"> </w:t>
      </w:r>
      <w:r w:rsidRPr="00D834E3">
        <w:t>absolutely</w:t>
      </w:r>
      <w:r w:rsidR="00DD5277" w:rsidRPr="00D834E3">
        <w:t xml:space="preserve"> </w:t>
      </w:r>
      <w:r w:rsidRPr="00D834E3">
        <w:t>prevented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doing</w:t>
      </w:r>
      <w:r w:rsidR="00DD5277" w:rsidRPr="00D834E3">
        <w:t xml:space="preserve"> </w:t>
      </w:r>
      <w:r w:rsidRPr="00D834E3">
        <w:t>so,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prevention</w:t>
      </w:r>
      <w:r w:rsidR="00DD5277" w:rsidRPr="00D834E3">
        <w:t xml:space="preserve"> </w:t>
      </w:r>
      <w:r w:rsidRPr="00D834E3">
        <w:t>must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duly</w:t>
      </w:r>
      <w:r w:rsidR="00DD5277" w:rsidRPr="00D834E3">
        <w:t xml:space="preserve"> </w:t>
      </w:r>
      <w:r w:rsidRPr="00D834E3">
        <w:t>certified.</w:t>
      </w:r>
    </w:p>
    <w:p w:rsidR="00D34B8C" w:rsidRPr="00D834E3" w:rsidRDefault="00D34B8C" w:rsidP="00E013F7">
      <w:pPr>
        <w:pStyle w:val="SingleTxtG"/>
        <w:ind w:left="1701"/>
      </w:pPr>
      <w:r w:rsidRPr="00D834E3">
        <w:t>Article</w:t>
      </w:r>
      <w:r w:rsidR="00DD5277" w:rsidRPr="00D834E3">
        <w:t xml:space="preserve"> </w:t>
      </w:r>
      <w:r w:rsidRPr="00D834E3">
        <w:t>215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spouses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mutually</w:t>
      </w:r>
      <w:r w:rsidR="00DD5277" w:rsidRPr="00D834E3">
        <w:t xml:space="preserve"> </w:t>
      </w:r>
      <w:r w:rsidRPr="00D834E3">
        <w:t>obliged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undertake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life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common,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residence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place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choose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common</w:t>
      </w:r>
      <w:r w:rsidR="00DD5277" w:rsidRPr="00D834E3">
        <w:t xml:space="preserve"> </w:t>
      </w:r>
      <w:r w:rsidRPr="00D834E3">
        <w:t>consent;</w:t>
      </w:r>
      <w:r w:rsidR="00DD5277" w:rsidRPr="00D834E3">
        <w:t xml:space="preserve"> </w:t>
      </w:r>
      <w:r w:rsidRPr="00D834E3">
        <w:t>however,</w:t>
      </w:r>
      <w:r w:rsidR="00DD5277" w:rsidRPr="00D834E3">
        <w:t xml:space="preserve"> </w:t>
      </w:r>
      <w:r w:rsidRPr="00D834E3">
        <w:t>if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chosen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residence</w:t>
      </w:r>
      <w:r w:rsidR="00DD5277" w:rsidRPr="00D834E3">
        <w:t xml:space="preserve"> </w:t>
      </w:r>
      <w:r w:rsidRPr="00D834E3">
        <w:t>presents</w:t>
      </w:r>
      <w:r w:rsidR="00DD5277" w:rsidRPr="00D834E3">
        <w:t xml:space="preserve"> </w:t>
      </w:r>
      <w:r w:rsidRPr="00D834E3">
        <w:t>serious</w:t>
      </w:r>
      <w:r w:rsidR="00DD5277" w:rsidRPr="00D834E3">
        <w:t xml:space="preserve"> </w:t>
      </w:r>
      <w:r w:rsidRPr="00D834E3">
        <w:t>drawbacks,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Children’s</w:t>
      </w:r>
      <w:r w:rsidR="00DD5277" w:rsidRPr="00D834E3">
        <w:t xml:space="preserve"> </w:t>
      </w:r>
      <w:r w:rsidRPr="00D834E3">
        <w:t>Court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authorize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different</w:t>
      </w:r>
      <w:r w:rsidR="00DD5277" w:rsidRPr="00D834E3">
        <w:t xml:space="preserve"> </w:t>
      </w:r>
      <w:r w:rsidRPr="00D834E3">
        <w:t>residence</w:t>
      </w:r>
      <w:r w:rsidR="00DD5277" w:rsidRPr="00D834E3">
        <w:t xml:space="preserve"> </w:t>
      </w:r>
      <w:r w:rsidRPr="00D834E3">
        <w:t>and,</w:t>
      </w:r>
      <w:r w:rsidR="00DD5277" w:rsidRPr="00D834E3">
        <w:t xml:space="preserve"> </w:t>
      </w:r>
      <w:r w:rsidRPr="00D834E3">
        <w:t>if</w:t>
      </w:r>
      <w:r w:rsidR="00DD5277" w:rsidRPr="00D834E3">
        <w:t xml:space="preserve"> </w:t>
      </w:r>
      <w:r w:rsidRPr="00D834E3">
        <w:t>necessary,</w:t>
      </w:r>
      <w:r w:rsidR="00DD5277" w:rsidRPr="00D834E3">
        <w:t xml:space="preserve"> </w:t>
      </w:r>
      <w:r w:rsidRPr="00D834E3">
        <w:t>decide</w:t>
      </w:r>
      <w:r w:rsidR="00DD5277" w:rsidRPr="00D834E3">
        <w:t xml:space="preserve"> </w:t>
      </w:r>
      <w:r w:rsidRPr="00D834E3">
        <w:t>upon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residence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children.</w:t>
      </w:r>
    </w:p>
    <w:p w:rsidR="00D34B8C" w:rsidRPr="00D834E3" w:rsidRDefault="00D34B8C" w:rsidP="00D34B8C">
      <w:pPr>
        <w:pStyle w:val="SingleTxtG"/>
      </w:pPr>
      <w:r w:rsidRPr="00D834E3">
        <w:t>127.</w:t>
      </w:r>
      <w:r w:rsidR="00DD5277" w:rsidRPr="00D834E3">
        <w:t xml:space="preserve"> </w:t>
      </w:r>
      <w:r w:rsidRPr="00D834E3">
        <w:tab/>
        <w:t>Society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organizations</w:t>
      </w:r>
      <w:r w:rsidR="00DD5277" w:rsidRPr="00D834E3">
        <w:t xml:space="preserve"> </w:t>
      </w:r>
      <w:r w:rsidRPr="00D834E3">
        <w:t>should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entitled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participate</w:t>
      </w:r>
      <w:r w:rsidR="00DD5277" w:rsidRPr="00D834E3">
        <w:t xml:space="preserve"> </w:t>
      </w:r>
      <w:r w:rsidRPr="00D834E3">
        <w:t>actively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achieving</w:t>
      </w:r>
      <w:r w:rsidR="00DD5277" w:rsidRPr="00D834E3">
        <w:t xml:space="preserve"> </w:t>
      </w:r>
      <w:r w:rsidRPr="00D834E3">
        <w:t>full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effective</w:t>
      </w:r>
      <w:r w:rsidR="00DD5277" w:rsidRPr="00D834E3">
        <w:t xml:space="preserve"> </w:t>
      </w:r>
      <w:r w:rsidRPr="00D834E3">
        <w:t>enjoyment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duty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keep</w:t>
      </w:r>
      <w:r w:rsidR="00DD5277" w:rsidRPr="00D834E3">
        <w:t xml:space="preserve"> </w:t>
      </w:r>
      <w:r w:rsidRPr="00D834E3">
        <w:t>creating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means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direct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active</w:t>
      </w:r>
      <w:r w:rsidR="00DD5277" w:rsidRPr="00D834E3">
        <w:t xml:space="preserve"> </w:t>
      </w:r>
      <w:r w:rsidRPr="00D834E3">
        <w:t>participation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governmental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non-governmental</w:t>
      </w:r>
      <w:r w:rsidR="00DD5277" w:rsidRPr="00D834E3">
        <w:t xml:space="preserve"> </w:t>
      </w:r>
      <w:r w:rsidRPr="00D834E3">
        <w:t>institutions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defining,</w:t>
      </w:r>
      <w:r w:rsidR="00DD5277" w:rsidRPr="00D834E3">
        <w:t xml:space="preserve"> </w:t>
      </w:r>
      <w:r w:rsidRPr="00D834E3">
        <w:t>implementing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monitoring</w:t>
      </w:r>
      <w:r w:rsidR="00DD5277" w:rsidRPr="00D834E3">
        <w:t xml:space="preserve"> </w:t>
      </w:r>
      <w:r w:rsidRPr="00D834E3">
        <w:t>policies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protecting</w:t>
      </w:r>
      <w:r w:rsidR="00DD5277" w:rsidRPr="00D834E3">
        <w:t xml:space="preserve"> </w:t>
      </w:r>
      <w:r w:rsidRPr="00D834E3">
        <w:t>children’s</w:t>
      </w:r>
      <w:r w:rsidR="00DD5277" w:rsidRPr="00D834E3">
        <w:t xml:space="preserve"> </w:t>
      </w:r>
      <w:r w:rsidRPr="00D834E3">
        <w:t>fundamental</w:t>
      </w:r>
      <w:r w:rsidR="00DD5277" w:rsidRPr="00D834E3">
        <w:t xml:space="preserve"> </w:t>
      </w:r>
      <w:r w:rsidRPr="00D834E3">
        <w:t>rights,</w:t>
      </w:r>
      <w:r w:rsidR="00DD5277" w:rsidRPr="00D834E3">
        <w:t xml:space="preserve"> </w:t>
      </w:r>
      <w:r w:rsidRPr="00D834E3">
        <w:t>including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food,</w:t>
      </w:r>
      <w:r w:rsidR="00DD5277" w:rsidRPr="00D834E3">
        <w:t xml:space="preserve"> </w:t>
      </w:r>
      <w:r w:rsidRPr="00D834E3">
        <w:t>housing,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health.</w:t>
      </w:r>
    </w:p>
    <w:p w:rsidR="00D34B8C" w:rsidRPr="00D834E3" w:rsidRDefault="00D34B8C" w:rsidP="00D34B8C">
      <w:pPr>
        <w:pStyle w:val="SingleTxtG"/>
      </w:pPr>
      <w:r w:rsidRPr="00D834E3">
        <w:t>128.</w:t>
      </w:r>
      <w:r w:rsidR="00DD5277" w:rsidRPr="00D834E3">
        <w:t xml:space="preserve"> </w:t>
      </w:r>
      <w:r w:rsidRPr="00D834E3">
        <w:tab/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instruments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force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maternity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worst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labour:</w:t>
      </w:r>
    </w:p>
    <w:p w:rsidR="00D34B8C" w:rsidRPr="00D834E3" w:rsidRDefault="00D34B8C" w:rsidP="00E013F7">
      <w:pPr>
        <w:pStyle w:val="Bullet1G"/>
      </w:pPr>
      <w:r w:rsidRPr="00D834E3">
        <w:t>International</w:t>
      </w:r>
      <w:r w:rsidR="00DD5277" w:rsidRPr="00D834E3">
        <w:t xml:space="preserve"> </w:t>
      </w:r>
      <w:r w:rsidRPr="00D834E3">
        <w:t>Covenant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Political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(ratified);</w:t>
      </w:r>
    </w:p>
    <w:p w:rsidR="00D34B8C" w:rsidRPr="00D834E3" w:rsidRDefault="00D34B8C" w:rsidP="00E013F7">
      <w:pPr>
        <w:pStyle w:val="Bullet1G"/>
      </w:pPr>
      <w:r w:rsidRPr="00D834E3">
        <w:t>Convention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(ratified);</w:t>
      </w:r>
    </w:p>
    <w:p w:rsidR="00D34B8C" w:rsidRPr="00D834E3" w:rsidRDefault="00D34B8C" w:rsidP="00E013F7">
      <w:pPr>
        <w:pStyle w:val="Bullet1G"/>
      </w:pPr>
      <w:r w:rsidRPr="00D834E3">
        <w:t>Convention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Discrimination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(ratified);</w:t>
      </w:r>
    </w:p>
    <w:p w:rsidR="00D34B8C" w:rsidRPr="00D834E3" w:rsidRDefault="00D34B8C" w:rsidP="00E013F7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Maternity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(Revised),</w:t>
      </w:r>
      <w:r w:rsidR="00DD5277" w:rsidRPr="00D834E3">
        <w:t xml:space="preserve"> </w:t>
      </w:r>
      <w:r w:rsidRPr="00D834E3">
        <w:t>1952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103);</w:t>
      </w:r>
    </w:p>
    <w:p w:rsidR="00D34B8C" w:rsidRPr="00D834E3" w:rsidRDefault="00D34B8C" w:rsidP="00E013F7">
      <w:pPr>
        <w:pStyle w:val="Bullet1G"/>
      </w:pPr>
      <w:r w:rsidRPr="00D834E3">
        <w:t>ILO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138</w:t>
      </w:r>
      <w:r w:rsidR="00DD5277" w:rsidRPr="00D834E3">
        <w:t xml:space="preserve"> </w:t>
      </w:r>
      <w:r w:rsidRPr="00D834E3">
        <w:t>(ratified);</w:t>
      </w:r>
      <w:r w:rsidR="00DD5277" w:rsidRPr="00D834E3">
        <w:t xml:space="preserve"> </w:t>
      </w:r>
    </w:p>
    <w:p w:rsidR="00D34B8C" w:rsidRPr="00D834E3" w:rsidRDefault="00D34B8C" w:rsidP="00E013F7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ILO</w:t>
      </w:r>
      <w:r w:rsidR="00DD5277" w:rsidRPr="00D834E3">
        <w:t xml:space="preserve"> </w:t>
      </w:r>
      <w:r w:rsidRPr="00D834E3">
        <w:t>Worst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Convention,</w:t>
      </w:r>
      <w:r w:rsidR="00DD5277" w:rsidRPr="00D834E3">
        <w:t xml:space="preserve"> </w:t>
      </w:r>
      <w:r w:rsidRPr="00D834E3">
        <w:t>1999</w:t>
      </w:r>
      <w:r w:rsidR="00DD5277" w:rsidRPr="00D834E3">
        <w:t xml:space="preserve"> </w:t>
      </w:r>
      <w:r w:rsidRPr="00D834E3">
        <w:t>(No.</w:t>
      </w:r>
      <w:r w:rsidR="00DD5277" w:rsidRPr="00D834E3">
        <w:t xml:space="preserve"> </w:t>
      </w:r>
      <w:r w:rsidRPr="00D834E3">
        <w:t>182)</w:t>
      </w:r>
      <w:r w:rsidR="00DD5277" w:rsidRPr="00D834E3">
        <w:t xml:space="preserve"> </w:t>
      </w:r>
      <w:r w:rsidRPr="00D834E3">
        <w:t>(ratified);</w:t>
      </w:r>
      <w:r w:rsidR="00DD5277" w:rsidRPr="00D834E3">
        <w:t xml:space="preserve"> </w:t>
      </w:r>
    </w:p>
    <w:p w:rsidR="00D34B8C" w:rsidRPr="00D834E3" w:rsidRDefault="00D34B8C" w:rsidP="00E013F7">
      <w:pPr>
        <w:pStyle w:val="Bullet1G"/>
      </w:pP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24-97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domestic</w:t>
      </w:r>
      <w:r w:rsidR="00DD5277" w:rsidRPr="00D834E3">
        <w:t xml:space="preserve"> </w:t>
      </w:r>
      <w:r w:rsidRPr="00D834E3">
        <w:t>violence;</w:t>
      </w:r>
    </w:p>
    <w:p w:rsidR="00D34B8C" w:rsidRPr="00D834E3" w:rsidRDefault="00D34B8C" w:rsidP="00E013F7">
      <w:pPr>
        <w:pStyle w:val="Bullet1G"/>
      </w:pPr>
      <w:r w:rsidRPr="00D834E3">
        <w:t>Code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Fundamental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(Act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136-03);</w:t>
      </w:r>
    </w:p>
    <w:p w:rsidR="00D34B8C" w:rsidRPr="00D834E3" w:rsidRDefault="00D34B8C" w:rsidP="00E013F7">
      <w:pPr>
        <w:pStyle w:val="Bullet1G"/>
      </w:pPr>
      <w:r w:rsidRPr="00D834E3">
        <w:lastRenderedPageBreak/>
        <w:t>Decree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566-01</w:t>
      </w:r>
      <w:r w:rsidR="00DD5277" w:rsidRPr="00D834E3">
        <w:t xml:space="preserve"> </w:t>
      </w:r>
      <w:r w:rsidRPr="00D834E3">
        <w:t>amending</w:t>
      </w:r>
      <w:r w:rsidR="00DD5277" w:rsidRPr="00D834E3">
        <w:t xml:space="preserve"> </w:t>
      </w:r>
      <w:r w:rsidRPr="00D834E3">
        <w:t>Decree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144-97</w:t>
      </w:r>
      <w:r w:rsidR="00DD5277" w:rsidRPr="00D834E3">
        <w:t xml:space="preserve"> </w:t>
      </w:r>
      <w:r w:rsidRPr="00D834E3">
        <w:t>creating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steering</w:t>
      </w:r>
      <w:r w:rsidR="00DD5277" w:rsidRPr="00D834E3">
        <w:t xml:space="preserve"> </w:t>
      </w:r>
      <w:r w:rsidRPr="00D834E3">
        <w:t>committee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combat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labour;</w:t>
      </w:r>
    </w:p>
    <w:p w:rsidR="00D34B8C" w:rsidRPr="00D834E3" w:rsidRDefault="00D34B8C" w:rsidP="00E013F7">
      <w:pPr>
        <w:pStyle w:val="Bullet1G"/>
      </w:pPr>
      <w:r w:rsidRPr="00D834E3">
        <w:t>Labour</w:t>
      </w:r>
      <w:r w:rsidR="00DD5277" w:rsidRPr="00D834E3">
        <w:t xml:space="preserve"> </w:t>
      </w:r>
      <w:r w:rsidRPr="00D834E3">
        <w:t>Code;</w:t>
      </w:r>
    </w:p>
    <w:p w:rsidR="00D34B8C" w:rsidRPr="00D834E3" w:rsidRDefault="00D34B8C" w:rsidP="00E013F7">
      <w:pPr>
        <w:pStyle w:val="Bullet1G"/>
      </w:pP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Resolution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9/93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25</w:t>
      </w:r>
      <w:r w:rsidR="00DD5277" w:rsidRPr="00D834E3">
        <w:t xml:space="preserve"> </w:t>
      </w:r>
      <w:r w:rsidRPr="00D834E3">
        <w:t>February</w:t>
      </w:r>
      <w:r w:rsidR="00DD5277" w:rsidRPr="00D834E3">
        <w:t xml:space="preserve"> </w:t>
      </w:r>
      <w:r w:rsidRPr="00D834E3">
        <w:t>1993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night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minors;</w:t>
      </w:r>
    </w:p>
    <w:p w:rsidR="00D34B8C" w:rsidRPr="00D834E3" w:rsidRDefault="00D34B8C" w:rsidP="00E013F7">
      <w:pPr>
        <w:pStyle w:val="Bullet1G"/>
      </w:pP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Resolution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29/93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9</w:t>
      </w:r>
      <w:r w:rsidR="00DD5277" w:rsidRPr="00D834E3">
        <w:t xml:space="preserve"> </w:t>
      </w:r>
      <w:r w:rsidRPr="00D834E3">
        <w:t>November</w:t>
      </w:r>
      <w:r w:rsidR="00DD5277" w:rsidRPr="00D834E3">
        <w:t xml:space="preserve"> </w:t>
      </w:r>
      <w:r w:rsidRPr="00D834E3">
        <w:t>1993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light</w:t>
      </w:r>
      <w:r w:rsidR="00DD5277" w:rsidRPr="00D834E3">
        <w:t xml:space="preserve"> </w:t>
      </w:r>
      <w:r w:rsidRPr="00D834E3">
        <w:t>picking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fields;</w:t>
      </w:r>
    </w:p>
    <w:p w:rsidR="00D34B8C" w:rsidRPr="00D834E3" w:rsidRDefault="00D34B8C" w:rsidP="00E013F7">
      <w:pPr>
        <w:pStyle w:val="Bullet1G"/>
      </w:pP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Resolution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30/93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9</w:t>
      </w:r>
      <w:r w:rsidR="00DD5277" w:rsidRPr="00D834E3">
        <w:t xml:space="preserve"> </w:t>
      </w:r>
      <w:r w:rsidRPr="00D834E3">
        <w:t>November</w:t>
      </w:r>
      <w:r w:rsidR="00DD5277" w:rsidRPr="00D834E3">
        <w:t xml:space="preserve"> </w:t>
      </w:r>
      <w:r w:rsidRPr="00D834E3">
        <w:t>1993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minors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age</w:t>
      </w:r>
      <w:r w:rsidR="00DD5277" w:rsidRPr="00D834E3">
        <w:t xml:space="preserve"> </w:t>
      </w:r>
      <w:r w:rsidRPr="00D834E3">
        <w:t>14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benefit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art,</w:t>
      </w:r>
      <w:r w:rsidR="00DD5277" w:rsidRPr="00D834E3">
        <w:t xml:space="preserve"> </w:t>
      </w:r>
      <w:r w:rsidRPr="00D834E3">
        <w:t>science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education;</w:t>
      </w:r>
    </w:p>
    <w:p w:rsidR="00D34B8C" w:rsidRPr="00D834E3" w:rsidRDefault="00D34B8C" w:rsidP="00E013F7">
      <w:pPr>
        <w:pStyle w:val="Bullet1G"/>
      </w:pP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Resolution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31/93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9</w:t>
      </w:r>
      <w:r w:rsidR="00DD5277" w:rsidRPr="00D834E3">
        <w:t xml:space="preserve"> </w:t>
      </w:r>
      <w:r w:rsidRPr="00D834E3">
        <w:t>November</w:t>
      </w:r>
      <w:r w:rsidR="00DD5277" w:rsidRPr="00D834E3">
        <w:t xml:space="preserve"> </w:t>
      </w:r>
      <w:r w:rsidRPr="00D834E3">
        <w:t>1993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night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minors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concerts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theatrical</w:t>
      </w:r>
      <w:r w:rsidR="00DD5277" w:rsidRPr="00D834E3">
        <w:t xml:space="preserve"> </w:t>
      </w:r>
      <w:r w:rsidRPr="00D834E3">
        <w:t>performances;</w:t>
      </w:r>
    </w:p>
    <w:p w:rsidR="00D34B8C" w:rsidRPr="00D834E3" w:rsidRDefault="00D34B8C" w:rsidP="00E013F7">
      <w:pPr>
        <w:pStyle w:val="Bullet1G"/>
      </w:pP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Resolution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52/2004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9</w:t>
      </w:r>
      <w:r w:rsidR="00DD5277" w:rsidRPr="00D834E3">
        <w:t xml:space="preserve"> </w:t>
      </w:r>
      <w:r w:rsidRPr="00D834E3">
        <w:t>November</w:t>
      </w:r>
      <w:r w:rsidR="00DD5277" w:rsidRPr="00D834E3">
        <w:t xml:space="preserve"> </w:t>
      </w:r>
      <w:r w:rsidRPr="00D834E3">
        <w:t>1993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dangerous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unhealthy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age</w:t>
      </w:r>
      <w:r w:rsidR="00DD5277" w:rsidRPr="00D834E3">
        <w:t xml:space="preserve"> </w:t>
      </w:r>
      <w:r w:rsidRPr="00D834E3">
        <w:t>18.</w:t>
      </w:r>
    </w:p>
    <w:p w:rsidR="00D34B8C" w:rsidRPr="00D834E3" w:rsidRDefault="00D34B8C" w:rsidP="00D34B8C">
      <w:pPr>
        <w:pStyle w:val="SingleTxtG"/>
      </w:pPr>
      <w:r w:rsidRPr="00D834E3">
        <w:t>129.</w:t>
      </w:r>
      <w:r w:rsidR="00DD5277" w:rsidRPr="00D834E3">
        <w:t xml:space="preserve"> </w:t>
      </w:r>
      <w:r w:rsidRPr="00D834E3">
        <w:tab/>
        <w:t>In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regard,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establishes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Principle</w:t>
      </w:r>
      <w:r w:rsidR="00DD5277" w:rsidRPr="00D834E3">
        <w:t xml:space="preserve"> </w:t>
      </w:r>
      <w:r w:rsidRPr="00D834E3">
        <w:t>X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“Female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obligations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male</w:t>
      </w:r>
      <w:r w:rsidR="00DD5277" w:rsidRPr="00D834E3">
        <w:t xml:space="preserve"> </w:t>
      </w:r>
      <w:r w:rsidRPr="00D834E3">
        <w:t>workers.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objective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special</w:t>
      </w:r>
      <w:r w:rsidR="00DD5277" w:rsidRPr="00D834E3">
        <w:t xml:space="preserve"> </w:t>
      </w:r>
      <w:r w:rsidRPr="00D834E3">
        <w:t>provisions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maternity”.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stipulates</w:t>
      </w:r>
      <w:r w:rsidR="00DD5277" w:rsidRPr="00D834E3">
        <w:t xml:space="preserve"> </w:t>
      </w:r>
      <w:r w:rsidRPr="00D834E3">
        <w:t>that:</w:t>
      </w:r>
    </w:p>
    <w:p w:rsidR="00D34B8C" w:rsidRPr="00D834E3" w:rsidRDefault="00D34B8C" w:rsidP="00E013F7">
      <w:pPr>
        <w:pStyle w:val="Bullet1G"/>
      </w:pPr>
      <w:r w:rsidRPr="00D834E3">
        <w:t>Women</w:t>
      </w:r>
      <w:r w:rsidR="00DD5277" w:rsidRPr="00D834E3">
        <w:t xml:space="preserve"> </w:t>
      </w:r>
      <w:r w:rsidRPr="00D834E3">
        <w:t>enjoy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duties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men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laws,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sole</w:t>
      </w:r>
      <w:r w:rsidR="00DD5277" w:rsidRPr="00D834E3">
        <w:t xml:space="preserve"> </w:t>
      </w:r>
      <w:r w:rsidRPr="00D834E3">
        <w:t>exception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enacted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protect</w:t>
      </w:r>
      <w:r w:rsidR="00DD5277" w:rsidRPr="00D834E3">
        <w:t xml:space="preserve"> </w:t>
      </w:r>
      <w:r w:rsidRPr="00D834E3">
        <w:t>maternity;</w:t>
      </w:r>
    </w:p>
    <w:p w:rsidR="00D34B8C" w:rsidRPr="00D834E3" w:rsidRDefault="00D34B8C" w:rsidP="00E013F7">
      <w:pPr>
        <w:pStyle w:val="Bullet1G"/>
      </w:pPr>
      <w:r w:rsidRPr="00D834E3">
        <w:t>Dismissal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female</w:t>
      </w:r>
      <w:r w:rsidR="00DD5277" w:rsidRPr="00D834E3">
        <w:t xml:space="preserve"> </w:t>
      </w:r>
      <w:r w:rsidRPr="00D834E3">
        <w:t>worker</w:t>
      </w:r>
      <w:r w:rsidR="00DD5277" w:rsidRPr="00D834E3">
        <w:t xml:space="preserve"> </w:t>
      </w:r>
      <w:r w:rsidRPr="00D834E3">
        <w:t>during</w:t>
      </w:r>
      <w:r w:rsidR="00DD5277" w:rsidRPr="00D834E3">
        <w:t xml:space="preserve"> </w:t>
      </w:r>
      <w:r w:rsidRPr="00D834E3">
        <w:t>pregnancy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three</w:t>
      </w:r>
      <w:r w:rsidR="00DD5277" w:rsidRPr="00D834E3">
        <w:t xml:space="preserve"> </w:t>
      </w:r>
      <w:r w:rsidRPr="00D834E3">
        <w:t>months</w:t>
      </w:r>
      <w:r w:rsidR="00DD5277" w:rsidRPr="00D834E3">
        <w:t xml:space="preserve"> </w:t>
      </w:r>
      <w:r w:rsidRPr="00D834E3">
        <w:t>after</w:t>
      </w:r>
      <w:r w:rsidR="00DD5277" w:rsidRPr="00D834E3">
        <w:t xml:space="preserve"> </w:t>
      </w:r>
      <w:r w:rsidRPr="00D834E3">
        <w:t>childbirth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null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void;</w:t>
      </w:r>
    </w:p>
    <w:p w:rsidR="00D34B8C" w:rsidRPr="00D834E3" w:rsidRDefault="00D34B8C" w:rsidP="00E013F7">
      <w:pPr>
        <w:pStyle w:val="Bullet1G"/>
      </w:pPr>
      <w:r w:rsidRPr="00D834E3">
        <w:t>A</w:t>
      </w:r>
      <w:r w:rsidR="00DD5277" w:rsidRPr="00D834E3">
        <w:t xml:space="preserve"> </w:t>
      </w:r>
      <w:r w:rsidRPr="00D834E3">
        <w:t>woman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dismissed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her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because</w:t>
      </w:r>
      <w:r w:rsidR="00DD5277" w:rsidRPr="00D834E3">
        <w:t xml:space="preserve"> </w:t>
      </w:r>
      <w:r w:rsidRPr="00D834E3">
        <w:t>she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pregnant;</w:t>
      </w:r>
    </w:p>
    <w:p w:rsidR="00D34B8C" w:rsidRPr="00D834E3" w:rsidRDefault="00D34B8C" w:rsidP="00E013F7">
      <w:pPr>
        <w:pStyle w:val="Bullet1G"/>
      </w:pPr>
      <w:r w:rsidRPr="00D834E3">
        <w:t>Any</w:t>
      </w:r>
      <w:r w:rsidR="00DD5277" w:rsidRPr="00D834E3">
        <w:t xml:space="preserve"> </w:t>
      </w:r>
      <w:r w:rsidRPr="00D834E3">
        <w:t>dismissal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reason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pregnancy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null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void.</w:t>
      </w:r>
    </w:p>
    <w:p w:rsidR="00D34B8C" w:rsidRPr="00D834E3" w:rsidRDefault="00D34B8C" w:rsidP="00E013F7">
      <w:pPr>
        <w:pStyle w:val="Bullet1G"/>
      </w:pPr>
      <w:r w:rsidRPr="00D834E3">
        <w:t>Any</w:t>
      </w:r>
      <w:r w:rsidR="00DD5277" w:rsidRPr="00D834E3">
        <w:t xml:space="preserve"> </w:t>
      </w:r>
      <w:r w:rsidRPr="00D834E3">
        <w:t>dismissal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pregnant</w:t>
      </w:r>
      <w:r w:rsidR="00DD5277" w:rsidRPr="00D834E3">
        <w:t xml:space="preserve"> </w:t>
      </w:r>
      <w:r w:rsidRPr="00D834E3">
        <w:t>woman</w:t>
      </w:r>
      <w:r w:rsidR="00DD5277" w:rsidRPr="00D834E3">
        <w:t xml:space="preserve"> </w:t>
      </w:r>
      <w:r w:rsidRPr="00D834E3">
        <w:t>during</w:t>
      </w:r>
      <w:r w:rsidR="00DD5277" w:rsidRPr="00D834E3">
        <w:t xml:space="preserve"> </w:t>
      </w:r>
      <w:r w:rsidRPr="00D834E3">
        <w:t>pregnancy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within</w:t>
      </w:r>
      <w:r w:rsidR="00DD5277" w:rsidRPr="00D834E3">
        <w:t xml:space="preserve"> </w:t>
      </w:r>
      <w:r w:rsidRPr="00D834E3">
        <w:t>six</w:t>
      </w:r>
      <w:r w:rsidR="00DD5277" w:rsidRPr="00D834E3">
        <w:t xml:space="preserve"> </w:t>
      </w:r>
      <w:r w:rsidRPr="00D834E3">
        <w:t>months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childbirth</w:t>
      </w:r>
      <w:r w:rsidR="00DD5277" w:rsidRPr="00D834E3">
        <w:t xml:space="preserve"> </w:t>
      </w:r>
      <w:r w:rsidRPr="00D834E3">
        <w:t>must</w:t>
      </w:r>
      <w:r w:rsidR="00DD5277" w:rsidRPr="00D834E3">
        <w:t xml:space="preserve"> </w:t>
      </w:r>
      <w:r w:rsidRPr="00D834E3">
        <w:t>first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submitted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Department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local</w:t>
      </w:r>
      <w:r w:rsidR="00DD5277" w:rsidRPr="00D834E3">
        <w:t xml:space="preserve"> </w:t>
      </w:r>
      <w:r w:rsidRPr="00D834E3">
        <w:t>authority</w:t>
      </w:r>
      <w:r w:rsidR="00DD5277" w:rsidRPr="00D834E3">
        <w:t xml:space="preserve"> </w:t>
      </w:r>
      <w:r w:rsidRPr="00D834E3">
        <w:t>exercising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functions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determine</w:t>
      </w:r>
      <w:r w:rsidR="00DD5277" w:rsidRPr="00D834E3">
        <w:t xml:space="preserve"> </w:t>
      </w:r>
      <w:r w:rsidRPr="00D834E3">
        <w:t>whether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dismissal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due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pregnancy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childbirth.</w:t>
      </w:r>
    </w:p>
    <w:p w:rsidR="00D34B8C" w:rsidRPr="00D834E3" w:rsidRDefault="00D34B8C" w:rsidP="00D34B8C">
      <w:pPr>
        <w:pStyle w:val="SingleTxtG"/>
      </w:pPr>
      <w:r w:rsidRPr="00D834E3">
        <w:t>130.</w:t>
      </w:r>
      <w:r w:rsidR="00DD5277" w:rsidRPr="00D834E3">
        <w:t xml:space="preserve"> </w:t>
      </w:r>
      <w:r w:rsidRPr="00D834E3">
        <w:tab/>
        <w:t>A</w:t>
      </w:r>
      <w:r w:rsidR="00DD5277" w:rsidRPr="00D834E3">
        <w:t xml:space="preserve"> </w:t>
      </w:r>
      <w:r w:rsidRPr="00D834E3">
        <w:t>pregnant</w:t>
      </w:r>
      <w:r w:rsidR="00DD5277" w:rsidRPr="00D834E3">
        <w:t xml:space="preserve"> </w:t>
      </w:r>
      <w:r w:rsidRPr="00D834E3">
        <w:t>worker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entitled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mandatory</w:t>
      </w:r>
      <w:r w:rsidR="00DD5277" w:rsidRPr="00D834E3">
        <w:t xml:space="preserve"> </w:t>
      </w:r>
      <w:r w:rsidRPr="00D834E3">
        <w:t>rest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six</w:t>
      </w:r>
      <w:r w:rsidR="00DD5277" w:rsidRPr="00D834E3">
        <w:t xml:space="preserve"> </w:t>
      </w:r>
      <w:r w:rsidRPr="00D834E3">
        <w:t>weeks</w:t>
      </w:r>
      <w:r w:rsidR="00DD5277" w:rsidRPr="00D834E3">
        <w:t xml:space="preserve"> </w:t>
      </w:r>
      <w:r w:rsidRPr="00D834E3">
        <w:t>preceding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probable</w:t>
      </w:r>
      <w:r w:rsidR="00DD5277" w:rsidRPr="00D834E3">
        <w:t xml:space="preserve"> </w:t>
      </w:r>
      <w:r w:rsidRPr="00D834E3">
        <w:t>date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birth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six</w:t>
      </w:r>
      <w:r w:rsidR="00DD5277" w:rsidRPr="00D834E3">
        <w:t xml:space="preserve"> </w:t>
      </w:r>
      <w:r w:rsidRPr="00D834E3">
        <w:t>weeks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follow,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provided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236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entitlement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prenatal</w:t>
      </w:r>
      <w:r w:rsidR="00DD5277" w:rsidRPr="00D834E3">
        <w:t xml:space="preserve"> </w:t>
      </w:r>
      <w:r w:rsidRPr="00D834E3">
        <w:t>leave,</w:t>
      </w:r>
      <w:r w:rsidR="00DD5277" w:rsidRPr="00D834E3">
        <w:t xml:space="preserve"> </w:t>
      </w:r>
      <w:r w:rsidRPr="00D834E3">
        <w:t>if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employee</w:t>
      </w:r>
      <w:r w:rsidR="00DD5277" w:rsidRPr="00D834E3">
        <w:t xml:space="preserve"> </w:t>
      </w:r>
      <w:r w:rsidRPr="00D834E3">
        <w:t>does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make</w:t>
      </w:r>
      <w:r w:rsidR="00DD5277" w:rsidRPr="00D834E3">
        <w:t xml:space="preserve"> </w:t>
      </w:r>
      <w:r w:rsidRPr="00D834E3">
        <w:t>use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it,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added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period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postnatal</w:t>
      </w:r>
      <w:r w:rsidR="00DD5277" w:rsidRPr="00D834E3">
        <w:t xml:space="preserve"> </w:t>
      </w:r>
      <w:r w:rsidRPr="00D834E3">
        <w:t>leave.</w:t>
      </w:r>
    </w:p>
    <w:p w:rsidR="00D34B8C" w:rsidRPr="00D834E3" w:rsidRDefault="00D34B8C" w:rsidP="00D34B8C">
      <w:pPr>
        <w:pStyle w:val="SingleTxtG"/>
      </w:pPr>
      <w:r w:rsidRPr="00D834E3">
        <w:t>131.</w:t>
      </w:r>
      <w:r w:rsidR="00DD5277" w:rsidRPr="00D834E3">
        <w:t xml:space="preserve"> </w:t>
      </w:r>
      <w:r w:rsidRPr="00D834E3">
        <w:tab/>
        <w:t>Likewise,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237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prenatal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postnatal</w:t>
      </w:r>
      <w:r w:rsidR="00DD5277" w:rsidRPr="00D834E3">
        <w:t xml:space="preserve"> </w:t>
      </w:r>
      <w:r w:rsidRPr="00D834E3">
        <w:t>leave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never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less,</w:t>
      </w:r>
      <w:r w:rsidR="00DD5277" w:rsidRPr="00D834E3">
        <w:t xml:space="preserve"> </w:t>
      </w:r>
      <w:r w:rsidRPr="00D834E3">
        <w:t>overall,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12</w:t>
      </w:r>
      <w:r w:rsidR="00DD5277" w:rsidRPr="00D834E3">
        <w:t xml:space="preserve"> </w:t>
      </w:r>
      <w:r w:rsidRPr="00D834E3">
        <w:t>weeks</w:t>
      </w:r>
      <w:r w:rsidR="00DD5277" w:rsidRPr="00D834E3">
        <w:t xml:space="preserve"> </w:t>
      </w:r>
      <w:r w:rsidRPr="00D834E3">
        <w:t>and,</w:t>
      </w:r>
      <w:r w:rsidR="00DD5277" w:rsidRPr="00D834E3">
        <w:t xml:space="preserve"> </w:t>
      </w:r>
      <w:r w:rsidRPr="00D834E3">
        <w:t>during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leave,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retain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jobs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arising</w:t>
      </w:r>
      <w:r w:rsidR="00DD5277" w:rsidRPr="00D834E3">
        <w:t xml:space="preserve"> </w:t>
      </w:r>
      <w:r w:rsidRPr="00D834E3">
        <w:t>therefrom.</w:t>
      </w:r>
    </w:p>
    <w:p w:rsidR="00D34B8C" w:rsidRPr="00D834E3" w:rsidRDefault="00D34B8C" w:rsidP="00D34B8C">
      <w:pPr>
        <w:pStyle w:val="SingleTxtG"/>
      </w:pPr>
      <w:r w:rsidRPr="00D834E3">
        <w:t>132.</w:t>
      </w:r>
      <w:r w:rsidRPr="00D834E3">
        <w:tab/>
        <w:t>If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employee</w:t>
      </w:r>
      <w:r w:rsidR="00DD5277" w:rsidRPr="00D834E3">
        <w:t xml:space="preserve"> </w:t>
      </w:r>
      <w:r w:rsidRPr="00D834E3">
        <w:t>requests</w:t>
      </w:r>
      <w:r w:rsidR="00DD5277" w:rsidRPr="00D834E3">
        <w:t xml:space="preserve"> </w:t>
      </w:r>
      <w:r w:rsidRPr="00D834E3">
        <w:t>leave</w:t>
      </w:r>
      <w:r w:rsidR="00DD5277" w:rsidRPr="00D834E3">
        <w:t xml:space="preserve"> </w:t>
      </w:r>
      <w:r w:rsidRPr="00D834E3">
        <w:t>after</w:t>
      </w:r>
      <w:r w:rsidR="00DD5277" w:rsidRPr="00D834E3">
        <w:t xml:space="preserve"> </w:t>
      </w:r>
      <w:r w:rsidRPr="00D834E3">
        <w:t>her</w:t>
      </w:r>
      <w:r w:rsidR="00DD5277" w:rsidRPr="00D834E3">
        <w:t xml:space="preserve"> </w:t>
      </w:r>
      <w:r w:rsidRPr="00D834E3">
        <w:t>postnatal</w:t>
      </w:r>
      <w:r w:rsidR="00DD5277" w:rsidRPr="00D834E3">
        <w:t xml:space="preserve"> </w:t>
      </w:r>
      <w:r w:rsidRPr="00D834E3">
        <w:t>leave,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employer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required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grant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immediately</w:t>
      </w:r>
      <w:r w:rsidR="00DD5277" w:rsidRPr="00D834E3">
        <w:t xml:space="preserve"> </w:t>
      </w:r>
      <w:r w:rsidRPr="00D834E3">
        <w:t>(art.</w:t>
      </w:r>
      <w:r w:rsidR="00DD5277" w:rsidRPr="00D834E3">
        <w:t xml:space="preserve"> </w:t>
      </w:r>
      <w:r w:rsidRPr="00D834E3">
        <w:t>238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Code).</w:t>
      </w:r>
    </w:p>
    <w:p w:rsidR="00D34B8C" w:rsidRPr="00D834E3" w:rsidRDefault="00E013F7" w:rsidP="00E013F7">
      <w:pPr>
        <w:pStyle w:val="H23G"/>
      </w:pPr>
      <w:r w:rsidRPr="00D834E3">
        <w:tab/>
      </w:r>
      <w:r w:rsidRPr="00D834E3">
        <w:tab/>
      </w:r>
      <w:r w:rsidR="00D34B8C" w:rsidRPr="00D834E3">
        <w:t>Child</w:t>
      </w:r>
      <w:r w:rsidR="00DD5277" w:rsidRPr="00D834E3">
        <w:t xml:space="preserve"> </w:t>
      </w:r>
      <w:r w:rsidR="00D34B8C" w:rsidRPr="00D834E3">
        <w:t>labour</w:t>
      </w:r>
    </w:p>
    <w:p w:rsidR="00D34B8C" w:rsidRPr="00D834E3" w:rsidRDefault="00D34B8C" w:rsidP="00D34B8C">
      <w:pPr>
        <w:pStyle w:val="SingleTxtG"/>
      </w:pPr>
      <w:r w:rsidRPr="00D834E3">
        <w:t>133.</w:t>
      </w:r>
      <w:r w:rsidRPr="00D834E3">
        <w:tab/>
        <w:t>Article</w:t>
      </w:r>
      <w:r w:rsidR="00DD5277" w:rsidRPr="00D834E3">
        <w:t xml:space="preserve"> </w:t>
      </w:r>
      <w:r w:rsidRPr="00D834E3">
        <w:t>56</w:t>
      </w:r>
      <w:r w:rsidR="00DD5277" w:rsidRPr="00D834E3">
        <w:t xml:space="preserve"> </w:t>
      </w:r>
      <w:r w:rsidRPr="00D834E3">
        <w:t>(1)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following:</w:t>
      </w:r>
      <w:r w:rsidR="00DD5277" w:rsidRPr="00D834E3">
        <w:t xml:space="preserve"> </w:t>
      </w:r>
      <w:r w:rsidRPr="00D834E3">
        <w:t>“It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greatest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importance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eradicate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kind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ill-treatment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violence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minors.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protected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abandonment;</w:t>
      </w:r>
      <w:r w:rsidR="00DD5277" w:rsidRPr="00D834E3">
        <w:t xml:space="preserve"> </w:t>
      </w:r>
      <w:r w:rsidRPr="00D834E3">
        <w:t>sequestration;</w:t>
      </w:r>
      <w:r w:rsidR="00DD5277" w:rsidRPr="00D834E3">
        <w:t xml:space="preserve"> </w:t>
      </w:r>
      <w:r w:rsidRPr="00D834E3">
        <w:t>vulnerability;</w:t>
      </w:r>
      <w:r w:rsidR="00DD5277" w:rsidRPr="00D834E3">
        <w:t xml:space="preserve"> </w:t>
      </w:r>
      <w:r w:rsidRPr="00D834E3">
        <w:t>abuse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physical,</w:t>
      </w:r>
      <w:r w:rsidR="00DD5277" w:rsidRPr="00D834E3">
        <w:t xml:space="preserve"> </w:t>
      </w:r>
      <w:r w:rsidRPr="00D834E3">
        <w:t>psychological,</w:t>
      </w:r>
      <w:r w:rsidR="00DD5277" w:rsidRPr="00D834E3">
        <w:t xml:space="preserve"> </w:t>
      </w:r>
      <w:r w:rsidRPr="00D834E3">
        <w:t>moral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sexual</w:t>
      </w:r>
      <w:r w:rsidR="00DD5277" w:rsidRPr="00D834E3">
        <w:t xml:space="preserve"> </w:t>
      </w:r>
      <w:r w:rsidRPr="00D834E3">
        <w:t>violence;</w:t>
      </w:r>
      <w:r w:rsidR="00DD5277" w:rsidRPr="00D834E3">
        <w:t xml:space="preserve"> </w:t>
      </w:r>
      <w:r w:rsidRPr="00D834E3">
        <w:t>commercial,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economic</w:t>
      </w:r>
      <w:r w:rsidR="00DD5277" w:rsidRPr="00D834E3">
        <w:t xml:space="preserve"> </w:t>
      </w:r>
      <w:r w:rsidRPr="00D834E3">
        <w:t>exploitation;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dangerous</w:t>
      </w:r>
      <w:r w:rsidR="00DD5277" w:rsidRPr="00D834E3">
        <w:t xml:space="preserve"> </w:t>
      </w:r>
      <w:r w:rsidRPr="00D834E3">
        <w:t>work.”</w:t>
      </w:r>
    </w:p>
    <w:p w:rsidR="00D34B8C" w:rsidRPr="00D834E3" w:rsidRDefault="00D34B8C" w:rsidP="00D34B8C">
      <w:pPr>
        <w:pStyle w:val="SingleTxtG"/>
      </w:pPr>
      <w:r w:rsidRPr="00D834E3">
        <w:t>134.</w:t>
      </w:r>
      <w:r w:rsidRPr="00D834E3">
        <w:tab/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Labour,</w:t>
      </w:r>
      <w:r w:rsidR="00DD5277" w:rsidRPr="00D834E3">
        <w:t xml:space="preserve"> </w:t>
      </w:r>
      <w:r w:rsidRPr="00D834E3">
        <w:t>through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Department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Inspections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conjunction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Unit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supervisors,</w:t>
      </w:r>
      <w:r w:rsidR="00DD5277" w:rsidRPr="00D834E3">
        <w:t xml:space="preserve"> </w:t>
      </w:r>
      <w:r w:rsidRPr="00D834E3">
        <w:t>runs</w:t>
      </w:r>
      <w:r w:rsidR="00DD5277" w:rsidRPr="00D834E3">
        <w:t xml:space="preserve"> </w:t>
      </w:r>
      <w:r w:rsidRPr="00D834E3">
        <w:t>special,</w:t>
      </w:r>
      <w:r w:rsidR="00DD5277" w:rsidRPr="00D834E3">
        <w:t xml:space="preserve"> </w:t>
      </w:r>
      <w:r w:rsidRPr="00D834E3">
        <w:t>focused</w:t>
      </w:r>
      <w:r w:rsidR="00DD5277" w:rsidRPr="00D834E3">
        <w:t xml:space="preserve"> </w:t>
      </w:r>
      <w:r w:rsidRPr="00D834E3">
        <w:t>operational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areas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highest</w:t>
      </w:r>
      <w:r w:rsidR="00DD5277" w:rsidRPr="00D834E3">
        <w:t xml:space="preserve"> </w:t>
      </w:r>
      <w:r w:rsidRPr="00D834E3">
        <w:t>incidence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prevalence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labour,</w:t>
      </w:r>
      <w:r w:rsidR="00DD5277" w:rsidRPr="00D834E3">
        <w:t xml:space="preserve"> </w:t>
      </w:r>
      <w:r w:rsidRPr="00D834E3">
        <w:t>aimed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lastRenderedPageBreak/>
        <w:t>prevention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immediate</w:t>
      </w:r>
      <w:r w:rsidR="00DD5277" w:rsidRPr="00D834E3">
        <w:t xml:space="preserve"> </w:t>
      </w:r>
      <w:r w:rsidRPr="00D834E3">
        <w:t>removal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situations</w:t>
      </w:r>
      <w:r w:rsidR="00DD5277" w:rsidRPr="00D834E3">
        <w:t xml:space="preserve"> </w:t>
      </w:r>
      <w:r w:rsidRPr="00D834E3">
        <w:t>involving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dangerous</w:t>
      </w:r>
      <w:r w:rsidR="00DD5277" w:rsidRPr="00D834E3">
        <w:t xml:space="preserve"> </w:t>
      </w:r>
      <w:r w:rsidRPr="00D834E3">
        <w:t>activities.</w:t>
      </w:r>
    </w:p>
    <w:p w:rsidR="00D34B8C" w:rsidRPr="00D834E3" w:rsidRDefault="00D34B8C" w:rsidP="00D34B8C">
      <w:pPr>
        <w:pStyle w:val="SingleTxtG"/>
      </w:pPr>
      <w:r w:rsidRPr="00D834E3">
        <w:t>135.</w:t>
      </w:r>
      <w:r w:rsidRPr="00D834E3">
        <w:tab/>
        <w:t>In</w:t>
      </w:r>
      <w:r w:rsidR="00DD5277" w:rsidRPr="00D834E3">
        <w:t xml:space="preserve"> </w:t>
      </w:r>
      <w:r w:rsidRPr="00D834E3">
        <w:t>2014,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Department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Inspections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Unit</w:t>
      </w:r>
      <w:r w:rsidR="00DD5277" w:rsidRPr="00D834E3">
        <w:t xml:space="preserve"> </w:t>
      </w:r>
      <w:r w:rsidRPr="00D834E3">
        <w:t>conducted</w:t>
      </w:r>
      <w:r w:rsidR="00DD5277" w:rsidRPr="00D834E3">
        <w:t xml:space="preserve"> </w:t>
      </w:r>
      <w:r w:rsidRPr="00D834E3">
        <w:t>70,120</w:t>
      </w:r>
      <w:r w:rsidR="00DD5277" w:rsidRPr="00D834E3">
        <w:t xml:space="preserve"> </w:t>
      </w:r>
      <w:r w:rsidRPr="00D834E3">
        <w:t>inspections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visits,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follows:</w:t>
      </w:r>
    </w:p>
    <w:p w:rsidR="00D34B8C" w:rsidRPr="00D834E3" w:rsidRDefault="00D34B8C" w:rsidP="00E013F7">
      <w:pPr>
        <w:pStyle w:val="Bullet1G"/>
      </w:pPr>
      <w:r w:rsidRPr="00D834E3">
        <w:t>58,535</w:t>
      </w:r>
      <w:r w:rsidR="00DD5277" w:rsidRPr="00D834E3">
        <w:t xml:space="preserve"> </w:t>
      </w:r>
      <w:r w:rsidRPr="00D834E3">
        <w:t>regular</w:t>
      </w:r>
      <w:r w:rsidR="00DD5277" w:rsidRPr="00D834E3">
        <w:t xml:space="preserve"> </w:t>
      </w:r>
      <w:r w:rsidRPr="00D834E3">
        <w:t>visits</w:t>
      </w:r>
      <w:r w:rsidR="00DD5277" w:rsidRPr="00D834E3">
        <w:t xml:space="preserve"> </w:t>
      </w:r>
      <w:r w:rsidRPr="00D834E3">
        <w:t>(ongoing,</w:t>
      </w:r>
      <w:r w:rsidR="00DD5277" w:rsidRPr="00D834E3">
        <w:t xml:space="preserve"> </w:t>
      </w:r>
      <w:r w:rsidRPr="00D834E3">
        <w:t>unofficial</w:t>
      </w:r>
      <w:r w:rsidR="00DD5277" w:rsidRPr="00D834E3">
        <w:t xml:space="preserve"> </w:t>
      </w:r>
      <w:r w:rsidRPr="00D834E3">
        <w:t>daily</w:t>
      </w:r>
      <w:r w:rsidR="00DD5277" w:rsidRPr="00D834E3">
        <w:t xml:space="preserve"> </w:t>
      </w:r>
      <w:r w:rsidRPr="00D834E3">
        <w:t>inspections</w:t>
      </w:r>
      <w:r w:rsidR="00DD5277" w:rsidRPr="00D834E3">
        <w:t xml:space="preserve"> </w:t>
      </w:r>
      <w:r w:rsidRPr="00D834E3">
        <w:t>conducted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Department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Inspections),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11,585</w:t>
      </w:r>
      <w:r w:rsidR="00DD5277" w:rsidRPr="00D834E3">
        <w:t xml:space="preserve"> </w:t>
      </w:r>
      <w:r w:rsidRPr="00D834E3">
        <w:t>special</w:t>
      </w:r>
      <w:r w:rsidR="00DD5277" w:rsidRPr="00D834E3">
        <w:t xml:space="preserve"> </w:t>
      </w:r>
      <w:r w:rsidRPr="00D834E3">
        <w:t>visits</w:t>
      </w:r>
      <w:r w:rsidR="00DD5277" w:rsidRPr="00D834E3">
        <w:t xml:space="preserve"> </w:t>
      </w:r>
      <w:r w:rsidRPr="00D834E3">
        <w:t>(which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triggered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alerts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users).</w:t>
      </w:r>
    </w:p>
    <w:p w:rsidR="00D34B8C" w:rsidRPr="00D834E3" w:rsidRDefault="00D34B8C" w:rsidP="00D34B8C">
      <w:pPr>
        <w:pStyle w:val="SingleTxtG"/>
      </w:pPr>
      <w:r w:rsidRPr="00D834E3">
        <w:t>136.</w:t>
      </w:r>
      <w:r w:rsidRPr="00D834E3">
        <w:tab/>
        <w:t>All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field</w:t>
      </w:r>
      <w:r w:rsidR="00DD5277" w:rsidRPr="00D834E3">
        <w:t xml:space="preserve"> </w:t>
      </w:r>
      <w:r w:rsidRPr="00D834E3">
        <w:t>visits,</w:t>
      </w:r>
      <w:r w:rsidR="00DD5277" w:rsidRPr="00D834E3">
        <w:t xml:space="preserve"> </w:t>
      </w:r>
      <w:r w:rsidRPr="00D834E3">
        <w:t>carried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country’s</w:t>
      </w:r>
      <w:r w:rsidR="00DD5277" w:rsidRPr="00D834E3">
        <w:t xml:space="preserve"> </w:t>
      </w:r>
      <w:r w:rsidRPr="00D834E3">
        <w:t>production</w:t>
      </w:r>
      <w:r w:rsidR="00DD5277" w:rsidRPr="00D834E3">
        <w:t xml:space="preserve"> </w:t>
      </w:r>
      <w:r w:rsidRPr="00D834E3">
        <w:t>units,</w:t>
      </w:r>
      <w:r w:rsidR="00DD5277" w:rsidRPr="00D834E3">
        <w:t xml:space="preserve"> </w:t>
      </w:r>
      <w:r w:rsidRPr="00D834E3">
        <w:t>farms,</w:t>
      </w:r>
      <w:r w:rsidR="00DD5277" w:rsidRPr="00D834E3">
        <w:t xml:space="preserve"> </w:t>
      </w:r>
      <w:r w:rsidRPr="00D834E3">
        <w:t>workshops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industries.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visits</w:t>
      </w:r>
      <w:r w:rsidR="00DD5277" w:rsidRPr="00D834E3">
        <w:t xml:space="preserve"> </w:t>
      </w:r>
      <w:r w:rsidRPr="00D834E3">
        <w:t>resulted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withdrawal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416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farm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(sowing</w:t>
      </w:r>
      <w:r w:rsidR="00DD5277" w:rsidRPr="00D834E3">
        <w:t xml:space="preserve"> </w:t>
      </w:r>
      <w:r w:rsidRPr="00D834E3">
        <w:t>rice,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harvesting</w:t>
      </w:r>
      <w:r w:rsidR="00DD5277" w:rsidRPr="00D834E3">
        <w:t xml:space="preserve"> </w:t>
      </w:r>
      <w:r w:rsidRPr="00D834E3">
        <w:t>coffee,</w:t>
      </w:r>
      <w:r w:rsidR="00DD5277" w:rsidRPr="00D834E3">
        <w:t xml:space="preserve"> </w:t>
      </w:r>
      <w:r w:rsidRPr="00D834E3">
        <w:t>beans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maize)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markets,</w:t>
      </w:r>
      <w:r w:rsidR="00DD5277" w:rsidRPr="00D834E3">
        <w:t xml:space="preserve"> </w:t>
      </w:r>
      <w:r w:rsidRPr="00D834E3">
        <w:t>machine</w:t>
      </w:r>
      <w:r w:rsidR="00DD5277" w:rsidRPr="00D834E3">
        <w:t xml:space="preserve"> </w:t>
      </w:r>
      <w:r w:rsidRPr="00D834E3">
        <w:t>shops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cabinet-makers’</w:t>
      </w:r>
      <w:r w:rsidR="00DD5277" w:rsidRPr="00D834E3">
        <w:t xml:space="preserve"> </w:t>
      </w:r>
      <w:r w:rsidRPr="00D834E3">
        <w:t>workshops.</w:t>
      </w:r>
    </w:p>
    <w:p w:rsidR="00D34B8C" w:rsidRPr="00D834E3" w:rsidRDefault="00D34B8C" w:rsidP="00D34B8C">
      <w:pPr>
        <w:pStyle w:val="SingleTxtG"/>
      </w:pPr>
      <w:r w:rsidRPr="00D834E3">
        <w:t>137.</w:t>
      </w:r>
      <w:r w:rsidRPr="00D834E3">
        <w:tab/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period</w:t>
      </w:r>
      <w:r w:rsidR="00DD5277" w:rsidRPr="00D834E3">
        <w:t xml:space="preserve"> </w:t>
      </w:r>
      <w:r w:rsidRPr="00D834E3">
        <w:t>January–December</w:t>
      </w:r>
      <w:r w:rsidR="00DD5277" w:rsidRPr="00D834E3">
        <w:t xml:space="preserve"> </w:t>
      </w:r>
      <w:r w:rsidRPr="00D834E3">
        <w:t>2014,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earmarked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disbursed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201,290,612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prevention</w:t>
      </w:r>
      <w:r w:rsidR="00DD5277" w:rsidRPr="00D834E3">
        <w:t xml:space="preserve"> </w:t>
      </w:r>
      <w:r w:rsidRPr="00D834E3">
        <w:t>policies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awareness-raising,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allocated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follows:</w:t>
      </w:r>
    </w:p>
    <w:p w:rsidR="00D34B8C" w:rsidRPr="00D834E3" w:rsidRDefault="00D34B8C" w:rsidP="00E50E7D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Strategic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2006–2016.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strategic</w:t>
      </w:r>
      <w:r w:rsidR="00DD5277" w:rsidRPr="00D834E3">
        <w:t xml:space="preserve"> </w:t>
      </w:r>
      <w:r w:rsidRPr="00D834E3">
        <w:t>tool</w:t>
      </w:r>
      <w:r w:rsidR="00DD5277" w:rsidRPr="00D834E3">
        <w:t xml:space="preserve"> </w:t>
      </w:r>
      <w:r w:rsidRPr="00D834E3">
        <w:t>whose</w:t>
      </w:r>
      <w:r w:rsidR="00DD5277" w:rsidRPr="00D834E3">
        <w:t xml:space="preserve"> </w:t>
      </w:r>
      <w:r w:rsidRPr="00D834E3">
        <w:t>objective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defined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consensus</w:t>
      </w:r>
      <w:r w:rsidR="00DD5277" w:rsidRPr="00D834E3">
        <w:t xml:space="preserve"> </w:t>
      </w:r>
      <w:r w:rsidRPr="00D834E3">
        <w:t>among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relevant</w:t>
      </w:r>
      <w:r w:rsidR="00DD5277" w:rsidRPr="00D834E3">
        <w:t xml:space="preserve"> </w:t>
      </w:r>
      <w:r w:rsidRPr="00D834E3">
        <w:t>governmental,</w:t>
      </w:r>
      <w:r w:rsidR="00DD5277" w:rsidRPr="00D834E3">
        <w:t xml:space="preserve"> </w:t>
      </w:r>
      <w:r w:rsidRPr="00D834E3">
        <w:t>business,</w:t>
      </w:r>
      <w:r w:rsidR="00DD5277" w:rsidRPr="00D834E3">
        <w:t xml:space="preserve"> </w:t>
      </w:r>
      <w:r w:rsidRPr="00D834E3">
        <w:t>trade</w:t>
      </w:r>
      <w:r w:rsidR="00DD5277" w:rsidRPr="00D834E3">
        <w:t xml:space="preserve"> </w:t>
      </w:r>
      <w:r w:rsidRPr="00D834E3">
        <w:t>union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="00E50E7D" w:rsidRPr="00D834E3">
        <w:t>organized</w:t>
      </w:r>
      <w:r w:rsidR="00DD5277" w:rsidRPr="00D834E3">
        <w:t xml:space="preserve"> </w:t>
      </w:r>
      <w:r w:rsidR="00E50E7D" w:rsidRPr="00D834E3">
        <w:t>civil</w:t>
      </w:r>
      <w:r w:rsidR="00DD5277" w:rsidRPr="00D834E3">
        <w:t xml:space="preserve"> </w:t>
      </w:r>
      <w:r w:rsidR="00E50E7D" w:rsidRPr="00D834E3">
        <w:t>society</w:t>
      </w:r>
      <w:r w:rsidR="00DD5277" w:rsidRPr="00D834E3">
        <w:t xml:space="preserve"> </w:t>
      </w:r>
      <w:r w:rsidR="00E50E7D" w:rsidRPr="00D834E3">
        <w:t>sectors;</w:t>
      </w:r>
    </w:p>
    <w:p w:rsidR="00D34B8C" w:rsidRPr="00D834E3" w:rsidRDefault="00D34B8C" w:rsidP="00E50E7D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goals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are:</w:t>
      </w:r>
      <w:r w:rsidR="00DD5277" w:rsidRPr="00D834E3">
        <w:t xml:space="preserve"> </w:t>
      </w:r>
      <w:r w:rsidRPr="00D834E3">
        <w:t>(1)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2016,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turn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society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ensures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raised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environment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contributes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enjoyment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exercise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fundamental</w:t>
      </w:r>
      <w:r w:rsidR="00DD5277" w:rsidRPr="00D834E3">
        <w:t xml:space="preserve"> </w:t>
      </w:r>
      <w:r w:rsidRPr="00D834E3">
        <w:t>rights,</w:t>
      </w:r>
      <w:r w:rsidR="00DD5277" w:rsidRPr="00D834E3">
        <w:t xml:space="preserve"> </w:t>
      </w:r>
      <w:r w:rsidRPr="00D834E3">
        <w:t>eliminating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participation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dangerous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undesirable</w:t>
      </w:r>
      <w:r w:rsidR="00DD5277" w:rsidRPr="00D834E3">
        <w:t xml:space="preserve"> </w:t>
      </w:r>
      <w:r w:rsidRPr="00D834E3">
        <w:t>jobs;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(2)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2020</w:t>
      </w:r>
      <w:r w:rsidR="00E50E7D" w:rsidRPr="00D834E3">
        <w:t>,</w:t>
      </w:r>
      <w:r w:rsidR="00DD5277" w:rsidRPr="00D834E3">
        <w:t xml:space="preserve"> </w:t>
      </w:r>
      <w:r w:rsidR="00E50E7D" w:rsidRPr="00D834E3">
        <w:t>to</w:t>
      </w:r>
      <w:r w:rsidR="00DD5277" w:rsidRPr="00D834E3">
        <w:t xml:space="preserve"> </w:t>
      </w:r>
      <w:r w:rsidR="00E50E7D" w:rsidRPr="00D834E3">
        <w:t>eliminate</w:t>
      </w:r>
      <w:r w:rsidR="00DD5277" w:rsidRPr="00D834E3">
        <w:t xml:space="preserve"> </w:t>
      </w:r>
      <w:r w:rsidR="00E50E7D" w:rsidRPr="00D834E3">
        <w:t>all</w:t>
      </w:r>
      <w:r w:rsidR="00DD5277" w:rsidRPr="00D834E3">
        <w:t xml:space="preserve"> </w:t>
      </w:r>
      <w:r w:rsidR="00E50E7D" w:rsidRPr="00D834E3">
        <w:t>child</w:t>
      </w:r>
      <w:r w:rsidR="00DD5277" w:rsidRPr="00D834E3">
        <w:t xml:space="preserve"> </w:t>
      </w:r>
      <w:r w:rsidR="00E50E7D" w:rsidRPr="00D834E3">
        <w:t>labour;</w:t>
      </w:r>
    </w:p>
    <w:p w:rsidR="00D34B8C" w:rsidRPr="00D834E3" w:rsidRDefault="00D34B8C" w:rsidP="00E50E7D">
      <w:pPr>
        <w:pStyle w:val="Bullet1G"/>
      </w:pPr>
      <w:r w:rsidRPr="00D834E3">
        <w:t>Implementation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entry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force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Road</w:t>
      </w:r>
      <w:r w:rsidR="00DD5277" w:rsidRPr="00D834E3">
        <w:t xml:space="preserve"> </w:t>
      </w:r>
      <w:r w:rsidRPr="00D834E3">
        <w:t>Map</w:t>
      </w:r>
      <w:r w:rsidR="00DD5277" w:rsidRPr="00D834E3">
        <w:t xml:space="preserve"> </w:t>
      </w:r>
      <w:r w:rsidRPr="00D834E3">
        <w:t>2015–2018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prevention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violence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children.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first</w:t>
      </w:r>
      <w:r w:rsidR="00DD5277" w:rsidRPr="00D834E3">
        <w:t xml:space="preserve"> </w:t>
      </w:r>
      <w:r w:rsidRPr="00D834E3">
        <w:t>country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region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h</w:t>
      </w:r>
      <w:r w:rsidR="00E50E7D" w:rsidRPr="00D834E3">
        <w:t>ave</w:t>
      </w:r>
      <w:r w:rsidR="00DD5277" w:rsidRPr="00D834E3">
        <w:t xml:space="preserve"> </w:t>
      </w:r>
      <w:r w:rsidR="00E50E7D" w:rsidRPr="00D834E3">
        <w:t>implemented</w:t>
      </w:r>
      <w:r w:rsidR="00DD5277" w:rsidRPr="00D834E3">
        <w:t xml:space="preserve"> </w:t>
      </w:r>
      <w:r w:rsidR="00E50E7D" w:rsidRPr="00D834E3">
        <w:t>this</w:t>
      </w:r>
      <w:r w:rsidR="00DD5277" w:rsidRPr="00D834E3">
        <w:t xml:space="preserve"> </w:t>
      </w:r>
      <w:r w:rsidR="00E50E7D" w:rsidRPr="00D834E3">
        <w:t>instrument;</w:t>
      </w:r>
    </w:p>
    <w:p w:rsidR="00D34B8C" w:rsidRPr="00D834E3" w:rsidRDefault="00D34B8C" w:rsidP="00E50E7D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Sustainability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Eradication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2014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being</w:t>
      </w:r>
      <w:r w:rsidR="00DD5277" w:rsidRPr="00D834E3">
        <w:t xml:space="preserve"> </w:t>
      </w:r>
      <w:r w:rsidRPr="00D834E3">
        <w:t>implemented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well.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intended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speed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actions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meet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goals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Strategic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Road</w:t>
      </w:r>
      <w:r w:rsidR="00DD5277" w:rsidRPr="00D834E3">
        <w:t xml:space="preserve"> </w:t>
      </w:r>
      <w:r w:rsidRPr="00D834E3">
        <w:t>Map.</w:t>
      </w:r>
    </w:p>
    <w:p w:rsidR="00D34B8C" w:rsidRPr="00D834E3" w:rsidRDefault="00D34B8C" w:rsidP="00D34B8C">
      <w:pPr>
        <w:pStyle w:val="SingleTxtG"/>
      </w:pPr>
      <w:r w:rsidRPr="00D834E3">
        <w:t>139.</w:t>
      </w:r>
      <w:r w:rsidRPr="00D834E3">
        <w:tab/>
        <w:t>All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strategies</w:t>
      </w:r>
      <w:r w:rsidR="00DD5277" w:rsidRPr="00D834E3">
        <w:t xml:space="preserve"> </w:t>
      </w:r>
      <w:r w:rsidRPr="00D834E3">
        <w:t>now</w:t>
      </w:r>
      <w:r w:rsidR="00DD5277" w:rsidRPr="00D834E3">
        <w:t xml:space="preserve"> </w:t>
      </w:r>
      <w:r w:rsidRPr="00D834E3">
        <w:t>being</w:t>
      </w:r>
      <w:r w:rsidR="00DD5277" w:rsidRPr="00D834E3">
        <w:t xml:space="preserve"> </w:t>
      </w:r>
      <w:r w:rsidRPr="00D834E3">
        <w:t>implemented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developed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result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policies:</w:t>
      </w:r>
    </w:p>
    <w:p w:rsidR="00D34B8C" w:rsidRPr="00D834E3" w:rsidRDefault="002E4E73" w:rsidP="002E4E73">
      <w:pPr>
        <w:pStyle w:val="H23G"/>
      </w:pPr>
      <w:r w:rsidRPr="00D834E3">
        <w:tab/>
      </w:r>
      <w:r w:rsidRPr="00D834E3">
        <w:tab/>
      </w:r>
      <w:r w:rsidR="00D34B8C" w:rsidRPr="00D834E3">
        <w:t>Education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child</w:t>
      </w:r>
      <w:r w:rsidR="00DD5277" w:rsidRPr="00D834E3">
        <w:t xml:space="preserve"> </w:t>
      </w:r>
      <w:r w:rsidR="00D34B8C" w:rsidRPr="00D834E3">
        <w:t>labour</w:t>
      </w:r>
      <w:r w:rsidR="00DD5277" w:rsidRPr="00D834E3">
        <w:t xml:space="preserve"> </w:t>
      </w:r>
      <w:r w:rsidR="00D34B8C" w:rsidRPr="00D834E3">
        <w:t>policies</w:t>
      </w:r>
    </w:p>
    <w:p w:rsidR="00D34B8C" w:rsidRPr="00D834E3" w:rsidRDefault="00D34B8C" w:rsidP="00D34B8C">
      <w:pPr>
        <w:pStyle w:val="SingleTxtG"/>
      </w:pPr>
      <w:r w:rsidRPr="00D834E3">
        <w:t>140.</w:t>
      </w:r>
      <w:r w:rsidRPr="00D834E3">
        <w:tab/>
        <w:t>Article</w:t>
      </w:r>
      <w:r w:rsidR="00DD5277" w:rsidRPr="00D834E3">
        <w:t xml:space="preserve"> </w:t>
      </w:r>
      <w:r w:rsidRPr="00D834E3">
        <w:t>63</w:t>
      </w:r>
      <w:r w:rsidR="00DD5277" w:rsidRPr="00D834E3">
        <w:t xml:space="preserve"> </w:t>
      </w:r>
      <w:r w:rsidRPr="00D834E3">
        <w:t>(3)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2010</w:t>
      </w:r>
      <w:r w:rsidR="00DD5277" w:rsidRPr="00D834E3">
        <w:t xml:space="preserve"> </w:t>
      </w:r>
      <w:r w:rsidRPr="00D834E3">
        <w:t>states:</w:t>
      </w:r>
      <w:r w:rsidR="00DD5277" w:rsidRPr="00D834E3">
        <w:t xml:space="preserve"> </w:t>
      </w:r>
      <w:r w:rsidRPr="00D834E3">
        <w:t>“The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party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responsible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providing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education,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compulsory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nursery,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secondary</w:t>
      </w:r>
      <w:r w:rsidR="00DD5277" w:rsidRPr="00D834E3">
        <w:t xml:space="preserve"> </w:t>
      </w:r>
      <w:r w:rsidRPr="00D834E3">
        <w:t>levels.”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141.</w:t>
      </w:r>
      <w:r w:rsidRPr="00D834E3">
        <w:tab/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earmarks</w:t>
      </w:r>
      <w:r w:rsidR="00DD5277" w:rsidRPr="00D834E3">
        <w:t xml:space="preserve"> </w:t>
      </w:r>
      <w:r w:rsidRPr="00D834E3">
        <w:t>4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GDP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education.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late</w:t>
      </w:r>
      <w:r w:rsidR="00DD5277" w:rsidRPr="00D834E3">
        <w:t xml:space="preserve"> </w:t>
      </w:r>
      <w:r w:rsidRPr="00D834E3">
        <w:t>2012,</w:t>
      </w:r>
      <w:r w:rsidR="00DD5277" w:rsidRPr="00D834E3">
        <w:t xml:space="preserve"> </w:t>
      </w:r>
      <w:r w:rsidRPr="00D834E3">
        <w:t>pursuant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Decree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546-12,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Literacy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“</w:t>
      </w:r>
      <w:proofErr w:type="spellStart"/>
      <w:r w:rsidRPr="00D834E3">
        <w:t>Quisqueya</w:t>
      </w:r>
      <w:proofErr w:type="spellEnd"/>
      <w:r w:rsidR="00DD5277" w:rsidRPr="00D834E3">
        <w:t xml:space="preserve"> </w:t>
      </w:r>
      <w:proofErr w:type="spellStart"/>
      <w:r w:rsidRPr="00D834E3">
        <w:t>Aprende</w:t>
      </w:r>
      <w:proofErr w:type="spellEnd"/>
      <w:r w:rsidR="00DD5277" w:rsidRPr="00D834E3">
        <w:t xml:space="preserve"> </w:t>
      </w:r>
      <w:proofErr w:type="spellStart"/>
      <w:r w:rsidRPr="00D834E3">
        <w:t>Contigo</w:t>
      </w:r>
      <w:proofErr w:type="spellEnd"/>
      <w:r w:rsidRPr="00D834E3">
        <w:t>”</w:t>
      </w:r>
      <w:r w:rsidR="00DD5277" w:rsidRPr="00D834E3">
        <w:t xml:space="preserve"> </w:t>
      </w:r>
      <w:r w:rsidRPr="00D834E3">
        <w:t>(</w:t>
      </w:r>
      <w:proofErr w:type="spellStart"/>
      <w:r w:rsidRPr="00D834E3">
        <w:t>Quisqueya</w:t>
      </w:r>
      <w:proofErr w:type="spellEnd"/>
      <w:r w:rsidR="00DD5277" w:rsidRPr="00D834E3">
        <w:t xml:space="preserve"> </w:t>
      </w:r>
      <w:r w:rsidRPr="00D834E3">
        <w:t>learns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you)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launched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eliminate</w:t>
      </w:r>
      <w:r w:rsidR="00DD5277" w:rsidRPr="00D834E3">
        <w:t xml:space="preserve"> </w:t>
      </w:r>
      <w:r w:rsidRPr="00D834E3">
        <w:t>illiteracy</w:t>
      </w:r>
      <w:r w:rsidR="00DD5277" w:rsidRPr="00D834E3">
        <w:t xml:space="preserve"> </w:t>
      </w:r>
      <w:r w:rsidRPr="00D834E3">
        <w:t>among</w:t>
      </w:r>
      <w:r w:rsidR="00DD5277" w:rsidRPr="00D834E3">
        <w:t xml:space="preserve"> </w:t>
      </w:r>
      <w:r w:rsidRPr="00D834E3">
        <w:t>727,000</w:t>
      </w:r>
      <w:r w:rsidR="00DD5277" w:rsidRPr="00D834E3">
        <w:t xml:space="preserve"> </w:t>
      </w:r>
      <w:r w:rsidRPr="00D834E3">
        <w:t>Dominicans</w:t>
      </w:r>
      <w:r w:rsidR="00DD5277" w:rsidRPr="00D834E3">
        <w:t xml:space="preserve"> </w:t>
      </w:r>
      <w:r w:rsidRPr="00D834E3">
        <w:t>within</w:t>
      </w:r>
      <w:r w:rsidR="00DD5277" w:rsidRPr="00D834E3">
        <w:t xml:space="preserve"> </w:t>
      </w:r>
      <w:r w:rsidRPr="00D834E3">
        <w:t>two</w:t>
      </w:r>
      <w:r w:rsidR="00DD5277" w:rsidRPr="00D834E3">
        <w:t xml:space="preserve"> </w:t>
      </w:r>
      <w:r w:rsidRPr="00D834E3">
        <w:t>years.</w:t>
      </w:r>
    </w:p>
    <w:p w:rsidR="00D34B8C" w:rsidRPr="00D834E3" w:rsidRDefault="00D34B8C" w:rsidP="00D34B8C">
      <w:pPr>
        <w:pStyle w:val="SingleTxtG"/>
      </w:pPr>
      <w:r w:rsidRPr="00D834E3">
        <w:t>142.</w:t>
      </w:r>
      <w:r w:rsidRPr="00D834E3">
        <w:tab/>
        <w:t>In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goal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eliminate</w:t>
      </w:r>
      <w:r w:rsidR="00DD5277" w:rsidRPr="00D834E3">
        <w:t xml:space="preserve"> </w:t>
      </w:r>
      <w:r w:rsidRPr="00D834E3">
        <w:t>illiteracy</w:t>
      </w:r>
      <w:r w:rsidR="00DD5277" w:rsidRPr="00D834E3">
        <w:t xml:space="preserve"> </w:t>
      </w:r>
      <w:r w:rsidRPr="00D834E3">
        <w:t>among</w:t>
      </w:r>
      <w:r w:rsidR="00DD5277" w:rsidRPr="00D834E3">
        <w:t xml:space="preserve"> </w:t>
      </w:r>
      <w:r w:rsidRPr="00D834E3">
        <w:t>100,000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aged</w:t>
      </w:r>
      <w:r w:rsidR="00DD5277" w:rsidRPr="00D834E3">
        <w:t xml:space="preserve"> </w:t>
      </w:r>
      <w:r w:rsidRPr="00D834E3">
        <w:t>15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over,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purpose</w:t>
      </w:r>
      <w:r w:rsidR="00DD5277" w:rsidRPr="00D834E3">
        <w:t xml:space="preserve"> </w:t>
      </w:r>
      <w:r w:rsidRPr="00D834E3">
        <w:t>8,500</w:t>
      </w:r>
      <w:r w:rsidR="00DD5277" w:rsidRPr="00D834E3">
        <w:t xml:space="preserve"> </w:t>
      </w:r>
      <w:r w:rsidRPr="00D834E3">
        <w:t>literacy</w:t>
      </w:r>
      <w:r w:rsidR="00DD5277" w:rsidRPr="00D834E3">
        <w:t xml:space="preserve"> </w:t>
      </w:r>
      <w:r w:rsidRPr="00D834E3">
        <w:t>teachers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trained.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18,000</w:t>
      </w:r>
      <w:r w:rsidR="00DD5277" w:rsidRPr="00D834E3">
        <w:t xml:space="preserve"> </w:t>
      </w:r>
      <w:r w:rsidRPr="00D834E3">
        <w:t>classrooms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built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24,000</w:t>
      </w:r>
      <w:r w:rsidR="00DD5277" w:rsidRPr="00D834E3">
        <w:t xml:space="preserve"> </w:t>
      </w:r>
      <w:r w:rsidRPr="00D834E3">
        <w:t>teachers</w:t>
      </w:r>
      <w:r w:rsidR="00DD5277" w:rsidRPr="00D834E3">
        <w:t xml:space="preserve"> </w:t>
      </w:r>
      <w:r w:rsidRPr="00D834E3">
        <w:t>certified.</w:t>
      </w:r>
    </w:p>
    <w:p w:rsidR="00D34B8C" w:rsidRPr="00D834E3" w:rsidRDefault="00D34B8C" w:rsidP="00D34B8C">
      <w:pPr>
        <w:pStyle w:val="SingleTxtG"/>
      </w:pPr>
      <w:r w:rsidRPr="00D834E3">
        <w:t>143.</w:t>
      </w:r>
      <w:r w:rsidRPr="00D834E3">
        <w:tab/>
        <w:t>With</w:t>
      </w:r>
      <w:r w:rsidR="00DD5277" w:rsidRPr="00D834E3">
        <w:t xml:space="preserve"> </w:t>
      </w:r>
      <w:r w:rsidRPr="00D834E3">
        <w:t>respect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vocational</w:t>
      </w:r>
      <w:r w:rsidR="00DD5277" w:rsidRPr="00D834E3">
        <w:t xml:space="preserve"> </w:t>
      </w:r>
      <w:r w:rsidRPr="00D834E3">
        <w:t>technical</w:t>
      </w:r>
      <w:r w:rsidR="00DD5277" w:rsidRPr="00D834E3">
        <w:t xml:space="preserve"> </w:t>
      </w:r>
      <w:r w:rsidRPr="00D834E3">
        <w:t>training,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Institute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Vocational</w:t>
      </w:r>
      <w:r w:rsidR="00DD5277" w:rsidRPr="00D834E3">
        <w:t xml:space="preserve"> </w:t>
      </w:r>
      <w:r w:rsidRPr="00D834E3">
        <w:t>Technical</w:t>
      </w:r>
      <w:r w:rsidR="00DD5277" w:rsidRPr="00D834E3">
        <w:t xml:space="preserve"> </w:t>
      </w:r>
      <w:r w:rsidRPr="00D834E3">
        <w:t>Training,</w:t>
      </w:r>
      <w:r w:rsidR="00DD5277" w:rsidRPr="00D834E3">
        <w:t xml:space="preserve"> </w:t>
      </w:r>
      <w:r w:rsidRPr="00D834E3">
        <w:t>whose</w:t>
      </w:r>
      <w:r w:rsidR="00DD5277" w:rsidRPr="00D834E3">
        <w:t xml:space="preserve"> </w:t>
      </w:r>
      <w:r w:rsidRPr="00D834E3">
        <w:t>governing</w:t>
      </w:r>
      <w:r w:rsidR="00DD5277" w:rsidRPr="00D834E3">
        <w:t xml:space="preserve"> </w:t>
      </w:r>
      <w:r w:rsidRPr="00D834E3">
        <w:t>body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headed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open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students</w:t>
      </w:r>
      <w:r w:rsidR="00DD5277" w:rsidRPr="00D834E3">
        <w:t xml:space="preserve"> </w:t>
      </w:r>
      <w:r w:rsidRPr="00D834E3">
        <w:t>aged</w:t>
      </w:r>
      <w:r w:rsidR="00DD5277" w:rsidRPr="00D834E3">
        <w:t xml:space="preserve"> </w:t>
      </w:r>
      <w:r w:rsidRPr="00D834E3">
        <w:t>16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over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completed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eighth</w:t>
      </w:r>
      <w:r w:rsidR="00DD5277" w:rsidRPr="00D834E3">
        <w:t xml:space="preserve"> </w:t>
      </w:r>
      <w:r w:rsidRPr="00D834E3">
        <w:t>grade.</w:t>
      </w:r>
    </w:p>
    <w:p w:rsidR="00D34B8C" w:rsidRPr="00D834E3" w:rsidRDefault="00D34B8C" w:rsidP="00D34B8C">
      <w:pPr>
        <w:pStyle w:val="SingleTxtG"/>
      </w:pPr>
      <w:r w:rsidRPr="00D834E3">
        <w:lastRenderedPageBreak/>
        <w:t>144.</w:t>
      </w:r>
      <w:r w:rsidRPr="00D834E3">
        <w:tab/>
        <w:t>An</w:t>
      </w:r>
      <w:r w:rsidR="00DD5277" w:rsidRPr="00D834E3">
        <w:t xml:space="preserve"> </w:t>
      </w:r>
      <w:r w:rsidRPr="00D834E3">
        <w:t>extended</w:t>
      </w:r>
      <w:r w:rsidR="00DD5277" w:rsidRPr="00D834E3">
        <w:t xml:space="preserve"> </w:t>
      </w:r>
      <w:proofErr w:type="spellStart"/>
      <w:r w:rsidRPr="00D834E3">
        <w:t>schoolday</w:t>
      </w:r>
      <w:proofErr w:type="spellEnd"/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way</w:t>
      </w:r>
      <w:r w:rsidR="00DD5277" w:rsidRPr="00D834E3">
        <w:t xml:space="preserve"> </w:t>
      </w:r>
      <w:r w:rsidRPr="00D834E3">
        <w:t>since</w:t>
      </w:r>
      <w:r w:rsidR="00DD5277" w:rsidRPr="00D834E3">
        <w:t xml:space="preserve"> </w:t>
      </w:r>
      <w:r w:rsidRPr="00D834E3">
        <w:t>2013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schools,</w:t>
      </w:r>
      <w:r w:rsidR="00DD5277" w:rsidRPr="00D834E3">
        <w:t xml:space="preserve"> </w:t>
      </w:r>
      <w:r w:rsidRPr="00D834E3">
        <w:t>where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participate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comprehensive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combining</w:t>
      </w:r>
      <w:r w:rsidR="00DD5277" w:rsidRPr="00D834E3">
        <w:t xml:space="preserve"> </w:t>
      </w:r>
      <w:r w:rsidRPr="00D834E3">
        <w:t>training,</w:t>
      </w:r>
      <w:r w:rsidR="00DD5277" w:rsidRPr="00D834E3">
        <w:t xml:space="preserve"> </w:t>
      </w:r>
      <w:r w:rsidRPr="00D834E3">
        <w:t>education,</w:t>
      </w:r>
      <w:r w:rsidR="00DD5277" w:rsidRPr="00D834E3">
        <w:t xml:space="preserve"> </w:t>
      </w:r>
      <w:r w:rsidRPr="00D834E3">
        <w:t>recreation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meals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8</w:t>
      </w:r>
      <w:r w:rsidR="00DD5277" w:rsidRPr="00D834E3">
        <w:t xml:space="preserve"> </w:t>
      </w:r>
      <w:r w:rsidRPr="00D834E3">
        <w:t>am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5</w:t>
      </w:r>
      <w:r w:rsidR="00DD5277" w:rsidRPr="00D834E3">
        <w:t xml:space="preserve"> </w:t>
      </w:r>
      <w:r w:rsidRPr="00D834E3">
        <w:t>pm.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direct</w:t>
      </w:r>
      <w:r w:rsidR="00DD5277" w:rsidRPr="00D834E3">
        <w:t xml:space="preserve"> </w:t>
      </w:r>
      <w:r w:rsidRPr="00D834E3">
        <w:t>impact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reducing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labour.</w:t>
      </w:r>
    </w:p>
    <w:p w:rsidR="00D34B8C" w:rsidRPr="00D834E3" w:rsidRDefault="00D34B8C" w:rsidP="00D34B8C">
      <w:pPr>
        <w:pStyle w:val="SingleTxtG"/>
      </w:pPr>
      <w:r w:rsidRPr="00D834E3">
        <w:t>145.</w:t>
      </w:r>
      <w:r w:rsidRPr="00D834E3">
        <w:tab/>
        <w:t>Some</w:t>
      </w:r>
      <w:r w:rsidR="00DD5277" w:rsidRPr="00D834E3">
        <w:t xml:space="preserve"> </w:t>
      </w:r>
      <w:r w:rsidRPr="00D834E3">
        <w:t>10,017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classrooms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now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place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part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goals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Government’s</w:t>
      </w:r>
      <w:r w:rsidR="00DD5277" w:rsidRPr="00D834E3">
        <w:t xml:space="preserve"> </w:t>
      </w:r>
      <w:r w:rsidRPr="00D834E3">
        <w:t>extended</w:t>
      </w:r>
      <w:r w:rsidR="00DD5277" w:rsidRPr="00D834E3">
        <w:t xml:space="preserve"> </w:t>
      </w:r>
      <w:proofErr w:type="spellStart"/>
      <w:r w:rsidRPr="00D834E3">
        <w:t>schoolday</w:t>
      </w:r>
      <w:proofErr w:type="spellEnd"/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next</w:t>
      </w:r>
      <w:r w:rsidR="00DD5277" w:rsidRPr="00D834E3">
        <w:t xml:space="preserve"> </w:t>
      </w:r>
      <w:r w:rsidRPr="00D834E3">
        <w:t>two</w:t>
      </w:r>
      <w:r w:rsidR="00DD5277" w:rsidRPr="00D834E3">
        <w:t xml:space="preserve"> </w:t>
      </w:r>
      <w:r w:rsidRPr="00D834E3">
        <w:t>years.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146.</w:t>
      </w:r>
      <w:r w:rsidRPr="00D834E3">
        <w:tab/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Early</w:t>
      </w:r>
      <w:r w:rsidR="00DD5277" w:rsidRPr="00D834E3">
        <w:t xml:space="preserve"> </w:t>
      </w:r>
      <w:r w:rsidRPr="00D834E3">
        <w:t>Childhood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Care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initiated</w:t>
      </w:r>
      <w:r w:rsidR="00DD5277" w:rsidRPr="00D834E3">
        <w:t xml:space="preserve"> </w:t>
      </w:r>
      <w:r w:rsidRPr="00D834E3">
        <w:t>pursuant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Decree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102-13.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objective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follows:</w:t>
      </w:r>
    </w:p>
    <w:p w:rsidR="00D34B8C" w:rsidRPr="00D834E3" w:rsidRDefault="00D34B8C" w:rsidP="002E4E73">
      <w:pPr>
        <w:pStyle w:val="Bullet1G"/>
      </w:pPr>
      <w:r w:rsidRPr="00D834E3">
        <w:t>To</w:t>
      </w:r>
      <w:r w:rsidR="00DD5277" w:rsidRPr="00D834E3">
        <w:t xml:space="preserve"> </w:t>
      </w:r>
      <w:r w:rsidRPr="00D834E3">
        <w:t>cover</w:t>
      </w:r>
      <w:r w:rsidR="00DD5277" w:rsidRPr="00D834E3">
        <w:t xml:space="preserve"> </w:t>
      </w:r>
      <w:r w:rsidRPr="00D834E3">
        <w:t>500,000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5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2016;</w:t>
      </w:r>
    </w:p>
    <w:p w:rsidR="00D34B8C" w:rsidRPr="00D834E3" w:rsidRDefault="00D34B8C" w:rsidP="002E4E73">
      <w:pPr>
        <w:pStyle w:val="Bullet1G"/>
      </w:pPr>
      <w:r w:rsidRPr="00D834E3">
        <w:t>To</w:t>
      </w:r>
      <w:r w:rsidR="00DD5277" w:rsidRPr="00D834E3">
        <w:t xml:space="preserve"> </w:t>
      </w:r>
      <w:r w:rsidRPr="00D834E3">
        <w:t>build</w:t>
      </w:r>
      <w:r w:rsidR="00DD5277" w:rsidRPr="00D834E3">
        <w:t xml:space="preserve"> </w:t>
      </w:r>
      <w:r w:rsidRPr="00D834E3">
        <w:t>216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Early</w:t>
      </w:r>
      <w:r w:rsidR="00DD5277" w:rsidRPr="00D834E3">
        <w:t xml:space="preserve"> </w:t>
      </w:r>
      <w:r w:rsidRPr="00D834E3">
        <w:t>Childhood</w:t>
      </w:r>
      <w:r w:rsidR="00DD5277" w:rsidRPr="00D834E3">
        <w:t xml:space="preserve"> </w:t>
      </w:r>
      <w:r w:rsidRPr="00D834E3">
        <w:t>Comprehensive</w:t>
      </w:r>
      <w:r w:rsidR="00DD5277" w:rsidRPr="00D834E3">
        <w:t xml:space="preserve"> </w:t>
      </w:r>
      <w:r w:rsidRPr="00D834E3">
        <w:t>Care</w:t>
      </w:r>
      <w:r w:rsidR="00DD5277" w:rsidRPr="00D834E3">
        <w:t xml:space="preserve"> </w:t>
      </w:r>
      <w:r w:rsidRPr="00D834E3">
        <w:t>Centres;</w:t>
      </w:r>
    </w:p>
    <w:p w:rsidR="00D34B8C" w:rsidRPr="00D834E3" w:rsidRDefault="00D34B8C" w:rsidP="002E4E73">
      <w:pPr>
        <w:pStyle w:val="Bullet1G"/>
      </w:pPr>
      <w:r w:rsidRPr="00D834E3">
        <w:t>To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330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centres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place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2016;</w:t>
      </w:r>
    </w:p>
    <w:p w:rsidR="00D34B8C" w:rsidRPr="00D834E3" w:rsidRDefault="00D34B8C" w:rsidP="002E4E73">
      <w:pPr>
        <w:pStyle w:val="Bullet1G"/>
      </w:pPr>
      <w:r w:rsidRPr="00D834E3">
        <w:t>To</w:t>
      </w:r>
      <w:r w:rsidR="00DD5277" w:rsidRPr="00D834E3">
        <w:t xml:space="preserve"> </w:t>
      </w:r>
      <w:r w:rsidRPr="00D834E3">
        <w:t>expand</w:t>
      </w:r>
      <w:r w:rsidR="00DD5277" w:rsidRPr="00D834E3">
        <w:t xml:space="preserve"> </w:t>
      </w:r>
      <w:r w:rsidRPr="00D834E3">
        <w:t>nursery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3</w:t>
      </w:r>
      <w:r w:rsidR="00DD5277" w:rsidRPr="00D834E3">
        <w:t xml:space="preserve">– </w:t>
      </w:r>
      <w:r w:rsidRPr="00D834E3">
        <w:t>to</w:t>
      </w:r>
      <w:r w:rsidR="00DD5277" w:rsidRPr="00D834E3">
        <w:t xml:space="preserve"> </w:t>
      </w:r>
      <w:r w:rsidRPr="00D834E3">
        <w:t>5</w:t>
      </w:r>
      <w:r w:rsidR="00DD5277" w:rsidRPr="00D834E3">
        <w:t>–</w:t>
      </w:r>
      <w:r w:rsidRPr="00D834E3">
        <w:t>year</w:t>
      </w:r>
      <w:r w:rsidR="00DD5277" w:rsidRPr="00D834E3">
        <w:t>–</w:t>
      </w:r>
      <w:r w:rsidRPr="00D834E3">
        <w:t>olds,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current</w:t>
      </w:r>
      <w:r w:rsidR="00DD5277" w:rsidRPr="00D834E3">
        <w:t xml:space="preserve"> </w:t>
      </w:r>
      <w:r w:rsidRPr="00D834E3">
        <w:t>35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50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cent.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benefit</w:t>
      </w:r>
      <w:r w:rsidR="00DD5277" w:rsidRPr="00D834E3">
        <w:t xml:space="preserve"> </w:t>
      </w:r>
      <w:r w:rsidRPr="00D834E3">
        <w:t>190,000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5,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integrated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period.</w:t>
      </w:r>
    </w:p>
    <w:p w:rsidR="00D34B8C" w:rsidRPr="00D834E3" w:rsidRDefault="002E4E73" w:rsidP="002E4E73">
      <w:pPr>
        <w:pStyle w:val="H23G"/>
      </w:pPr>
      <w:r w:rsidRPr="00D834E3">
        <w:tab/>
      </w:r>
      <w:r w:rsidRPr="00D834E3">
        <w:tab/>
      </w:r>
      <w:r w:rsidR="00D34B8C" w:rsidRPr="00D834E3">
        <w:t>Anti-poverty,</w:t>
      </w:r>
      <w:r w:rsidR="00DD5277" w:rsidRPr="00D834E3">
        <w:t xml:space="preserve"> </w:t>
      </w:r>
      <w:r w:rsidR="00D34B8C" w:rsidRPr="00D834E3">
        <w:t>social</w:t>
      </w:r>
      <w:r w:rsidR="00DD5277" w:rsidRPr="00D834E3">
        <w:t xml:space="preserve"> </w:t>
      </w:r>
      <w:r w:rsidR="00D34B8C" w:rsidRPr="00D834E3">
        <w:t>protection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employment</w:t>
      </w:r>
      <w:r w:rsidR="00DD5277" w:rsidRPr="00D834E3">
        <w:t xml:space="preserve"> </w:t>
      </w:r>
      <w:r w:rsidR="00D34B8C" w:rsidRPr="00D834E3">
        <w:t>policies</w:t>
      </w:r>
    </w:p>
    <w:p w:rsidR="00D34B8C" w:rsidRPr="00D834E3" w:rsidRDefault="00D34B8C" w:rsidP="00D34B8C">
      <w:pPr>
        <w:pStyle w:val="SingleTxtG"/>
      </w:pPr>
      <w:r w:rsidRPr="00D834E3">
        <w:t>147.</w:t>
      </w:r>
      <w:r w:rsidRPr="00D834E3">
        <w:tab/>
        <w:t>The</w:t>
      </w:r>
      <w:r w:rsidR="00DD5277" w:rsidRPr="00D834E3">
        <w:t xml:space="preserve"> </w:t>
      </w: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teenage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two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expected</w:t>
      </w:r>
      <w:r w:rsidR="00DD5277" w:rsidRPr="00D834E3">
        <w:t xml:space="preserve"> </w:t>
      </w:r>
      <w:r w:rsidRPr="00D834E3">
        <w:t>outcomes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Strategy</w:t>
      </w:r>
      <w:r w:rsidR="00DD5277" w:rsidRPr="00D834E3">
        <w:t xml:space="preserve"> </w:t>
      </w:r>
      <w:r w:rsidRPr="00D834E3">
        <w:t>2010–2030.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next</w:t>
      </w:r>
      <w:r w:rsidR="00DD5277" w:rsidRPr="00D834E3">
        <w:t xml:space="preserve"> </w:t>
      </w:r>
      <w:r w:rsidRPr="00D834E3">
        <w:t>four</w:t>
      </w:r>
      <w:r w:rsidR="00DD5277" w:rsidRPr="00D834E3">
        <w:t xml:space="preserve"> </w:t>
      </w:r>
      <w:r w:rsidRPr="00D834E3">
        <w:t>years,</w:t>
      </w:r>
      <w:r w:rsidR="00DD5277" w:rsidRPr="00D834E3">
        <w:t xml:space="preserve"> </w:t>
      </w:r>
      <w:r w:rsidRPr="00D834E3">
        <w:t>priority</w:t>
      </w:r>
      <w:r w:rsidR="00DD5277" w:rsidRPr="00D834E3">
        <w:t xml:space="preserve"> </w:t>
      </w:r>
      <w:r w:rsidRPr="00D834E3">
        <w:t>goals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direct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indirect</w:t>
      </w:r>
      <w:r w:rsidR="00DD5277" w:rsidRPr="00D834E3">
        <w:t xml:space="preserve"> </w:t>
      </w:r>
      <w:r w:rsidRPr="00D834E3">
        <w:t>impact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follows:</w:t>
      </w:r>
    </w:p>
    <w:p w:rsidR="00D34B8C" w:rsidRPr="00D834E3" w:rsidRDefault="00D34B8C" w:rsidP="002E4E73">
      <w:pPr>
        <w:pStyle w:val="Bullet1G"/>
      </w:pPr>
      <w:r w:rsidRPr="00D834E3">
        <w:t>Reducing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numbers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living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extreme</w:t>
      </w:r>
      <w:r w:rsidR="00DD5277" w:rsidRPr="00D834E3">
        <w:t xml:space="preserve"> </w:t>
      </w:r>
      <w:r w:rsidRPr="00D834E3">
        <w:t>poverty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400,000;</w:t>
      </w:r>
    </w:p>
    <w:p w:rsidR="00D34B8C" w:rsidRPr="00D834E3" w:rsidRDefault="00D34B8C" w:rsidP="002E4E73">
      <w:pPr>
        <w:pStyle w:val="Bullet1G"/>
      </w:pPr>
      <w:r w:rsidRPr="00D834E3">
        <w:t>Lifting</w:t>
      </w:r>
      <w:r w:rsidR="00DD5277" w:rsidRPr="00D834E3">
        <w:t xml:space="preserve"> </w:t>
      </w:r>
      <w:r w:rsidRPr="00D834E3">
        <w:t>1,500,000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poverty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middle</w:t>
      </w:r>
      <w:r w:rsidR="00DD5277" w:rsidRPr="00D834E3">
        <w:t xml:space="preserve"> </w:t>
      </w:r>
      <w:r w:rsidRPr="00D834E3">
        <w:t>class;</w:t>
      </w:r>
    </w:p>
    <w:p w:rsidR="00D34B8C" w:rsidRPr="00D834E3" w:rsidRDefault="00D34B8C" w:rsidP="002E4E73">
      <w:pPr>
        <w:pStyle w:val="Bullet1G"/>
      </w:pPr>
      <w:r w:rsidRPr="00D834E3">
        <w:t>Creating</w:t>
      </w:r>
      <w:r w:rsidR="00DD5277" w:rsidRPr="00D834E3">
        <w:t xml:space="preserve"> </w:t>
      </w:r>
      <w:r w:rsidRPr="00D834E3">
        <w:t>400,000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jobs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decent</w:t>
      </w:r>
      <w:r w:rsidR="00DD5277" w:rsidRPr="00D834E3">
        <w:t xml:space="preserve"> </w:t>
      </w:r>
      <w:r w:rsidRPr="00D834E3">
        <w:t>jobs,</w:t>
      </w:r>
      <w:r w:rsidR="00DD5277" w:rsidRPr="00D834E3">
        <w:t xml:space="preserve"> </w:t>
      </w:r>
      <w:r w:rsidRPr="00D834E3">
        <w:t>ensuring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access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jobs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both</w:t>
      </w:r>
      <w:r w:rsidR="00DD5277" w:rsidRPr="00D834E3">
        <w:t xml:space="preserve"> </w:t>
      </w:r>
      <w:r w:rsidRPr="00D834E3">
        <w:t>men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women;</w:t>
      </w:r>
    </w:p>
    <w:p w:rsidR="00D34B8C" w:rsidRPr="00D834E3" w:rsidRDefault="00D34B8C" w:rsidP="002E4E73">
      <w:pPr>
        <w:pStyle w:val="Bullet1G"/>
      </w:pPr>
      <w:r w:rsidRPr="00D834E3">
        <w:t>Incorporating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entire</w:t>
      </w:r>
      <w:r w:rsidR="00DD5277" w:rsidRPr="00D834E3">
        <w:t xml:space="preserve"> </w:t>
      </w:r>
      <w:r w:rsidRPr="00D834E3">
        <w:t>poor</w:t>
      </w:r>
      <w:r w:rsidR="00DD5277" w:rsidRPr="00D834E3">
        <w:t xml:space="preserve"> </w:t>
      </w:r>
      <w:r w:rsidRPr="00D834E3">
        <w:t>population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Insurance</w:t>
      </w:r>
      <w:r w:rsidR="00DD5277" w:rsidRPr="00D834E3">
        <w:t xml:space="preserve"> </w:t>
      </w:r>
      <w:r w:rsidRPr="00D834E3">
        <w:t>Scheme,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completing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inclusion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additional</w:t>
      </w:r>
      <w:r w:rsidR="00DD5277" w:rsidRPr="00D834E3">
        <w:t xml:space="preserve"> </w:t>
      </w:r>
      <w:r w:rsidRPr="00D834E3">
        <w:t>1.4</w:t>
      </w:r>
      <w:r w:rsidR="00DD5277" w:rsidRPr="00D834E3">
        <w:t xml:space="preserve"> </w:t>
      </w:r>
      <w:r w:rsidRPr="00D834E3">
        <w:t>million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subsidized</w:t>
      </w:r>
      <w:r w:rsidR="00DD5277" w:rsidRPr="00D834E3">
        <w:t xml:space="preserve"> </w:t>
      </w:r>
      <w:r w:rsidRPr="00D834E3">
        <w:t>scheme</w:t>
      </w:r>
      <w:r w:rsidR="00DD5277" w:rsidRPr="00D834E3">
        <w:t xml:space="preserve"> </w:t>
      </w:r>
      <w:r w:rsidRPr="00D834E3">
        <w:t>during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first</w:t>
      </w:r>
      <w:r w:rsidR="00DD5277" w:rsidRPr="00D834E3">
        <w:t xml:space="preserve"> </w:t>
      </w:r>
      <w:r w:rsidRPr="00D834E3">
        <w:t>year;</w:t>
      </w:r>
    </w:p>
    <w:p w:rsidR="00D34B8C" w:rsidRPr="00D834E3" w:rsidRDefault="00D34B8C" w:rsidP="002E4E73">
      <w:pPr>
        <w:pStyle w:val="Bullet1G"/>
      </w:pPr>
      <w:r w:rsidRPr="00D834E3">
        <w:t>Strengthening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stimulating</w:t>
      </w:r>
      <w:r w:rsidR="00DD5277" w:rsidRPr="00D834E3">
        <w:t xml:space="preserve"> </w:t>
      </w:r>
      <w:r w:rsidRPr="00D834E3">
        <w:t>small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medium-sized</w:t>
      </w:r>
      <w:r w:rsidR="00DD5277" w:rsidRPr="00D834E3">
        <w:t xml:space="preserve"> </w:t>
      </w:r>
      <w:r w:rsidRPr="00D834E3">
        <w:t>enterprises</w:t>
      </w:r>
      <w:r w:rsidR="00DD5277" w:rsidRPr="00D834E3">
        <w:t xml:space="preserve"> </w:t>
      </w:r>
      <w:r w:rsidRPr="00D834E3">
        <w:t>(SMEs)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create</w:t>
      </w:r>
      <w:r w:rsidR="00DD5277" w:rsidRPr="00D834E3">
        <w:t xml:space="preserve"> </w:t>
      </w:r>
      <w:r w:rsidRPr="00D834E3">
        <w:t>quality</w:t>
      </w:r>
      <w:r w:rsidR="00DD5277" w:rsidRPr="00D834E3">
        <w:t xml:space="preserve"> </w:t>
      </w:r>
      <w:r w:rsidRPr="00D834E3">
        <w:t>jobs;</w:t>
      </w:r>
    </w:p>
    <w:p w:rsidR="00D34B8C" w:rsidRPr="00D834E3" w:rsidRDefault="00D34B8C" w:rsidP="002E4E73">
      <w:pPr>
        <w:pStyle w:val="Bullet1G"/>
      </w:pPr>
      <w:r w:rsidRPr="00D834E3">
        <w:t>Incorporating</w:t>
      </w:r>
      <w:r w:rsidR="00DD5277" w:rsidRPr="00D834E3">
        <w:t xml:space="preserve"> </w:t>
      </w:r>
      <w:r w:rsidRPr="00D834E3">
        <w:t>200,000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poor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Progress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Solidarity</w:t>
      </w:r>
      <w:r w:rsidR="00DD5277" w:rsidRPr="00D834E3">
        <w:t xml:space="preserve"> </w:t>
      </w:r>
      <w:r w:rsidRPr="00D834E3">
        <w:t>Programme,</w:t>
      </w:r>
      <w:r w:rsidR="00DD5277" w:rsidRPr="00D834E3">
        <w:t xml:space="preserve"> </w:t>
      </w:r>
      <w:r w:rsidRPr="00D834E3">
        <w:t>allowing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300,000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benefit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conditional</w:t>
      </w:r>
      <w:r w:rsidR="00DD5277" w:rsidRPr="00D834E3">
        <w:t xml:space="preserve"> </w:t>
      </w:r>
      <w:r w:rsidRPr="00D834E3">
        <w:t>transfer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(prerequisites</w:t>
      </w:r>
      <w:r w:rsidR="00DD5277" w:rsidRPr="00D834E3">
        <w:t xml:space="preserve"> </w:t>
      </w:r>
      <w:r w:rsidRPr="00D834E3">
        <w:t>include</w:t>
      </w:r>
      <w:r w:rsidR="00DD5277" w:rsidRPr="00D834E3">
        <w:t xml:space="preserve"> </w:t>
      </w:r>
      <w:r w:rsidRPr="00D834E3">
        <w:t>school</w:t>
      </w:r>
      <w:r w:rsidR="00DD5277" w:rsidRPr="00D834E3">
        <w:t xml:space="preserve"> </w:t>
      </w:r>
      <w:r w:rsidRPr="00D834E3">
        <w:t>attendance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advancement,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absence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labour);</w:t>
      </w:r>
    </w:p>
    <w:p w:rsidR="00D34B8C" w:rsidRPr="00D834E3" w:rsidRDefault="00D34B8C" w:rsidP="002E4E73">
      <w:pPr>
        <w:pStyle w:val="Bullet1G"/>
      </w:pPr>
      <w:r w:rsidRPr="00D834E3">
        <w:t>Reducing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number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workers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informal</w:t>
      </w:r>
      <w:r w:rsidR="00DD5277" w:rsidRPr="00D834E3">
        <w:t xml:space="preserve"> </w:t>
      </w:r>
      <w:r w:rsidRPr="00D834E3">
        <w:t>sector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10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economically</w:t>
      </w:r>
      <w:r w:rsidR="00DD5277" w:rsidRPr="00D834E3">
        <w:t xml:space="preserve"> </w:t>
      </w:r>
      <w:r w:rsidRPr="00D834E3">
        <w:t>active</w:t>
      </w:r>
      <w:r w:rsidR="00DD5277" w:rsidRPr="00D834E3">
        <w:t xml:space="preserve"> </w:t>
      </w:r>
      <w:r w:rsidRPr="00D834E3">
        <w:t>population;</w:t>
      </w:r>
    </w:p>
    <w:p w:rsidR="00D34B8C" w:rsidRPr="00D834E3" w:rsidRDefault="00D34B8C" w:rsidP="002E4E73">
      <w:pPr>
        <w:pStyle w:val="Bullet1G"/>
      </w:pPr>
      <w:r w:rsidRPr="00D834E3">
        <w:t>Training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retraining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unemployed,</w:t>
      </w:r>
      <w:r w:rsidR="00DD5277" w:rsidRPr="00D834E3">
        <w:t xml:space="preserve"> </w:t>
      </w:r>
      <w:r w:rsidRPr="00D834E3">
        <w:t>taking</w:t>
      </w:r>
      <w:r w:rsidR="00DD5277" w:rsidRPr="00D834E3">
        <w:t xml:space="preserve"> </w:t>
      </w:r>
      <w:r w:rsidRPr="00D834E3">
        <w:t>account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characteristics;</w:t>
      </w:r>
    </w:p>
    <w:p w:rsidR="00D34B8C" w:rsidRPr="00D834E3" w:rsidRDefault="00D34B8C" w:rsidP="002E4E73">
      <w:pPr>
        <w:pStyle w:val="Bullet1G"/>
      </w:pPr>
      <w:r w:rsidRPr="00D834E3">
        <w:t>Initiating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service,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accordance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agreements</w:t>
      </w:r>
      <w:r w:rsidR="00DD5277" w:rsidRPr="00D834E3">
        <w:t xml:space="preserve"> </w:t>
      </w:r>
      <w:r w:rsidRPr="00D834E3">
        <w:t>undertaken</w:t>
      </w:r>
      <w:r w:rsidR="00DD5277" w:rsidRPr="00D834E3">
        <w:t xml:space="preserve"> </w:t>
      </w:r>
      <w:r w:rsidRPr="00D834E3">
        <w:t>within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framework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ILO.</w:t>
      </w:r>
    </w:p>
    <w:p w:rsidR="00D34B8C" w:rsidRPr="00D834E3" w:rsidRDefault="002E4E73" w:rsidP="002E4E73">
      <w:pPr>
        <w:pStyle w:val="H23G"/>
      </w:pPr>
      <w:r w:rsidRPr="00D834E3">
        <w:tab/>
      </w:r>
      <w:r w:rsidRPr="00D834E3">
        <w:tab/>
      </w:r>
      <w:r w:rsidR="00D34B8C" w:rsidRPr="00D834E3">
        <w:t>Awareness-raising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social</w:t>
      </w:r>
      <w:r w:rsidR="00DD5277" w:rsidRPr="00D834E3">
        <w:t xml:space="preserve"> </w:t>
      </w:r>
      <w:r w:rsidR="00D34B8C" w:rsidRPr="00D834E3">
        <w:t>mobilization</w:t>
      </w:r>
    </w:p>
    <w:p w:rsidR="00D34B8C" w:rsidRPr="00D834E3" w:rsidRDefault="00D34B8C" w:rsidP="00D34B8C">
      <w:pPr>
        <w:pStyle w:val="SingleTxtG"/>
      </w:pPr>
      <w:r w:rsidRPr="00D834E3">
        <w:t>148.</w:t>
      </w:r>
      <w:r w:rsidRPr="00D834E3">
        <w:tab/>
        <w:t>Some</w:t>
      </w:r>
      <w:r w:rsidR="00DD5277" w:rsidRPr="00D834E3">
        <w:t xml:space="preserve"> </w:t>
      </w:r>
      <w:r w:rsidRPr="00D834E3">
        <w:t>48</w:t>
      </w:r>
      <w:r w:rsidR="00DD5277" w:rsidRPr="00D834E3">
        <w:t xml:space="preserve"> </w:t>
      </w:r>
      <w:r w:rsidRPr="00D834E3">
        <w:t>local,</w:t>
      </w:r>
      <w:r w:rsidR="00DD5277" w:rsidRPr="00D834E3">
        <w:t xml:space="preserve"> </w:t>
      </w:r>
      <w:r w:rsidRPr="00D834E3">
        <w:t>provincial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municipal</w:t>
      </w:r>
      <w:r w:rsidR="00DD5277" w:rsidRPr="00D834E3">
        <w:t xml:space="preserve"> </w:t>
      </w:r>
      <w:r w:rsidRPr="00D834E3">
        <w:t>steering</w:t>
      </w:r>
      <w:r w:rsidR="00DD5277" w:rsidRPr="00D834E3">
        <w:t xml:space="preserve"> </w:t>
      </w:r>
      <w:r w:rsidRPr="00D834E3">
        <w:t>committees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prevention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up,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local</w:t>
      </w:r>
      <w:r w:rsidR="00DD5277" w:rsidRPr="00D834E3">
        <w:t xml:space="preserve"> </w:t>
      </w:r>
      <w:r w:rsidRPr="00D834E3">
        <w:t>working</w:t>
      </w:r>
      <w:r w:rsidR="00DD5277" w:rsidRPr="00D834E3">
        <w:t xml:space="preserve"> </w:t>
      </w:r>
      <w:r w:rsidRPr="00D834E3">
        <w:t>agenda,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sectors</w:t>
      </w:r>
      <w:r w:rsidR="00DD5277" w:rsidRPr="00D834E3">
        <w:t xml:space="preserve"> </w:t>
      </w:r>
      <w:r w:rsidRPr="00D834E3">
        <w:t>represented.</w:t>
      </w:r>
    </w:p>
    <w:p w:rsidR="00D34B8C" w:rsidRPr="00D834E3" w:rsidRDefault="00D34B8C" w:rsidP="00D34B8C">
      <w:pPr>
        <w:pStyle w:val="SingleTxtG"/>
      </w:pPr>
      <w:r w:rsidRPr="00D834E3">
        <w:lastRenderedPageBreak/>
        <w:t>149.</w:t>
      </w:r>
      <w:r w:rsidRPr="00D834E3">
        <w:tab/>
        <w:t>In</w:t>
      </w:r>
      <w:r w:rsidR="00DD5277" w:rsidRPr="00D834E3">
        <w:t xml:space="preserve"> </w:t>
      </w:r>
      <w:r w:rsidRPr="00D834E3">
        <w:t>addition,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Council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continues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receive</w:t>
      </w:r>
      <w:r w:rsidR="00DD5277" w:rsidRPr="00D834E3">
        <w:t xml:space="preserve"> </w:t>
      </w:r>
      <w:r w:rsidRPr="00D834E3">
        <w:t>technical</w:t>
      </w:r>
      <w:r w:rsidR="00DD5277" w:rsidRPr="00D834E3">
        <w:t xml:space="preserve"> </w:t>
      </w:r>
      <w:r w:rsidRPr="00D834E3">
        <w:t>assistance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combating</w:t>
      </w:r>
      <w:r w:rsidR="00DD5277" w:rsidRPr="00D834E3">
        <w:t xml:space="preserve"> </w:t>
      </w:r>
      <w:r w:rsidRPr="00D834E3">
        <w:t>violence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organizations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United</w:t>
      </w:r>
      <w:r w:rsidR="00DD5277" w:rsidRPr="00D834E3">
        <w:t xml:space="preserve"> </w:t>
      </w:r>
      <w:r w:rsidRPr="00D834E3">
        <w:t>Nations</w:t>
      </w:r>
      <w:r w:rsidR="00DD5277" w:rsidRPr="00D834E3">
        <w:t xml:space="preserve"> </w:t>
      </w:r>
      <w:r w:rsidRPr="00D834E3">
        <w:t>Children’s</w:t>
      </w:r>
      <w:r w:rsidR="00DD5277" w:rsidRPr="00D834E3">
        <w:t xml:space="preserve"> </w:t>
      </w:r>
      <w:r w:rsidRPr="00D834E3">
        <w:t>Fund</w:t>
      </w:r>
      <w:r w:rsidR="00DD5277" w:rsidRPr="00D834E3">
        <w:t xml:space="preserve"> </w:t>
      </w:r>
      <w:r w:rsidRPr="00D834E3">
        <w:t>(UNICEF).</w:t>
      </w:r>
    </w:p>
    <w:p w:rsidR="00D34B8C" w:rsidRPr="00D834E3" w:rsidRDefault="00D34B8C" w:rsidP="00D34B8C">
      <w:pPr>
        <w:pStyle w:val="SingleTxtG"/>
      </w:pPr>
      <w:r w:rsidRPr="00D834E3">
        <w:t>150.</w:t>
      </w:r>
      <w:r w:rsidRPr="00D834E3">
        <w:tab/>
        <w:t>In</w:t>
      </w:r>
      <w:r w:rsidR="00DD5277" w:rsidRPr="00D834E3">
        <w:t xml:space="preserve"> </w:t>
      </w:r>
      <w:r w:rsidRPr="00D834E3">
        <w:t>view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concern</w:t>
      </w:r>
      <w:r w:rsidR="00DD5277" w:rsidRPr="00D834E3">
        <w:t xml:space="preserve"> </w:t>
      </w:r>
      <w:r w:rsidRPr="00D834E3">
        <w:t>expressed</w:t>
      </w:r>
      <w:r w:rsidR="00DD5277" w:rsidRPr="00D834E3">
        <w:t xml:space="preserve"> </w:t>
      </w:r>
      <w:r w:rsidRPr="00D834E3">
        <w:t>about</w:t>
      </w:r>
      <w:r w:rsidR="00DD5277" w:rsidRPr="00D834E3">
        <w:t xml:space="preserve"> </w:t>
      </w:r>
      <w:r w:rsidRPr="00D834E3">
        <w:t>ensuring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access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having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show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identity</w:t>
      </w:r>
      <w:r w:rsidR="00DD5277" w:rsidRPr="00D834E3">
        <w:t xml:space="preserve"> </w:t>
      </w:r>
      <w:r w:rsidRPr="00D834E3">
        <w:t>document</w:t>
      </w:r>
      <w:r w:rsidR="00DD5277" w:rsidRPr="00D834E3">
        <w:t xml:space="preserve"> </w:t>
      </w:r>
      <w:r w:rsidRPr="00D834E3">
        <w:t>(such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birth</w:t>
      </w:r>
      <w:r w:rsidR="00DD5277" w:rsidRPr="00D834E3">
        <w:t xml:space="preserve"> </w:t>
      </w:r>
      <w:r w:rsidRPr="00D834E3">
        <w:t>certificate),</w:t>
      </w:r>
      <w:r w:rsidR="00DD5277" w:rsidRPr="00D834E3">
        <w:t xml:space="preserve"> </w:t>
      </w:r>
      <w:r w:rsidRPr="00D834E3">
        <w:t>proof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identity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required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explained</w:t>
      </w:r>
      <w:r w:rsidR="00DD5277" w:rsidRPr="00D834E3">
        <w:t xml:space="preserve"> </w:t>
      </w:r>
      <w:r w:rsidRPr="00D834E3">
        <w:t>below.</w:t>
      </w:r>
    </w:p>
    <w:p w:rsidR="00D34B8C" w:rsidRPr="00D834E3" w:rsidRDefault="00D34B8C" w:rsidP="00D34B8C">
      <w:pPr>
        <w:pStyle w:val="SingleTxtG"/>
      </w:pPr>
      <w:r w:rsidRPr="00D834E3">
        <w:t>151.</w:t>
      </w:r>
      <w:r w:rsidRPr="00D834E3">
        <w:tab/>
        <w:t>The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Inter-Agency</w:t>
      </w:r>
      <w:r w:rsidR="00DD5277" w:rsidRPr="00D834E3">
        <w:t xml:space="preserve"> </w:t>
      </w:r>
      <w:r w:rsidRPr="00D834E3">
        <w:t>Law</w:t>
      </w:r>
      <w:r w:rsidR="00DD5277" w:rsidRPr="00D834E3">
        <w:t xml:space="preserve"> </w:t>
      </w:r>
      <w:r w:rsidRPr="00D834E3">
        <w:t>Commission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Name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Nationality</w:t>
      </w:r>
      <w:r w:rsidR="00DD5277" w:rsidRPr="00D834E3">
        <w:t xml:space="preserve"> </w:t>
      </w:r>
      <w:r w:rsidRPr="00D834E3">
        <w:t>(Commission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Name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Nationality),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inter-agency</w:t>
      </w:r>
      <w:r w:rsidR="00DD5277" w:rsidRPr="00D834E3">
        <w:t xml:space="preserve"> </w:t>
      </w:r>
      <w:r w:rsidRPr="00D834E3">
        <w:t>platform</w:t>
      </w:r>
      <w:r w:rsidR="00DD5277" w:rsidRPr="00D834E3">
        <w:t xml:space="preserve"> </w:t>
      </w:r>
      <w:r w:rsidRPr="00D834E3">
        <w:t>created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2005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chaired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Council,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ongoing.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technical</w:t>
      </w:r>
      <w:r w:rsidR="00DD5277" w:rsidRPr="00D834E3">
        <w:t xml:space="preserve"> </w:t>
      </w:r>
      <w:r w:rsidRPr="00D834E3">
        <w:t>support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UNICEF,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Commission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promoting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timely</w:t>
      </w:r>
      <w:r w:rsidR="00DD5277" w:rsidRPr="00D834E3">
        <w:t xml:space="preserve"> </w:t>
      </w:r>
      <w:r w:rsidRPr="00D834E3">
        <w:t>declaration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children’s</w:t>
      </w:r>
      <w:r w:rsidR="00DD5277" w:rsidRPr="00D834E3">
        <w:t xml:space="preserve"> </w:t>
      </w:r>
      <w:r w:rsidRPr="00D834E3">
        <w:t>births.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Central</w:t>
      </w:r>
      <w:r w:rsidR="00DD5277" w:rsidRPr="00D834E3">
        <w:t xml:space="preserve"> </w:t>
      </w:r>
      <w:r w:rsidRPr="00D834E3">
        <w:t>Electoral</w:t>
      </w:r>
      <w:r w:rsidR="00DD5277" w:rsidRPr="00D834E3">
        <w:t xml:space="preserve"> </w:t>
      </w:r>
      <w:r w:rsidRPr="00D834E3">
        <w:t>Board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United</w:t>
      </w:r>
      <w:r w:rsidR="00DD5277" w:rsidRPr="00D834E3">
        <w:t xml:space="preserve"> </w:t>
      </w:r>
      <w:r w:rsidRPr="00D834E3">
        <w:t>Nations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(UNDP)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collaborated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project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strengthen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registration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identity</w:t>
      </w:r>
      <w:r w:rsidR="00DD5277" w:rsidRPr="00D834E3">
        <w:t xml:space="preserve"> </w:t>
      </w:r>
      <w:r w:rsidRPr="00D834E3">
        <w:t>(October</w:t>
      </w:r>
      <w:r w:rsidR="00DD5277" w:rsidRPr="00D834E3">
        <w:t xml:space="preserve"> </w:t>
      </w:r>
      <w:r w:rsidRPr="00D834E3">
        <w:t>2007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December</w:t>
      </w:r>
      <w:r w:rsidR="00DD5277" w:rsidRPr="00D834E3">
        <w:t xml:space="preserve"> </w:t>
      </w:r>
      <w:r w:rsidRPr="00D834E3">
        <w:t>2012;</w:t>
      </w:r>
      <w:r w:rsidR="00DD5277" w:rsidRPr="00D834E3">
        <w:t xml:space="preserve"> </w:t>
      </w:r>
      <w:r w:rsidRPr="00D834E3">
        <w:t>extended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2013),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funding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US$</w:t>
      </w:r>
      <w:r w:rsidR="00DD5277" w:rsidRPr="00D834E3">
        <w:t xml:space="preserve"> </w:t>
      </w:r>
      <w:r w:rsidRPr="00D834E3">
        <w:t>57,938,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enable</w:t>
      </w:r>
      <w:r w:rsidR="00DD5277" w:rsidRPr="00D834E3">
        <w:t xml:space="preserve"> </w:t>
      </w:r>
      <w:r w:rsidRPr="00D834E3">
        <w:t>undocumented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obtain</w:t>
      </w:r>
      <w:r w:rsidR="00DD5277" w:rsidRPr="00D834E3">
        <w:t xml:space="preserve"> </w:t>
      </w:r>
      <w:r w:rsidRPr="00D834E3">
        <w:t>identity</w:t>
      </w:r>
      <w:r w:rsidR="00DD5277" w:rsidRPr="00D834E3">
        <w:t xml:space="preserve"> </w:t>
      </w:r>
      <w:r w:rsidRPr="00D834E3">
        <w:t>documents.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Central</w:t>
      </w:r>
      <w:r w:rsidR="00DD5277" w:rsidRPr="00D834E3">
        <w:t xml:space="preserve"> </w:t>
      </w:r>
      <w:r w:rsidRPr="00D834E3">
        <w:t>Electoral</w:t>
      </w:r>
      <w:r w:rsidR="00DD5277" w:rsidRPr="00D834E3">
        <w:t xml:space="preserve"> </w:t>
      </w:r>
      <w:r w:rsidRPr="00D834E3">
        <w:t>Board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adopted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series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measures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born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hospitals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issued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birth</w:t>
      </w:r>
      <w:r w:rsidR="00DD5277" w:rsidRPr="00D834E3">
        <w:t xml:space="preserve"> </w:t>
      </w:r>
      <w:r w:rsidRPr="00D834E3">
        <w:t>certificates</w:t>
      </w:r>
      <w:r w:rsidR="00DD5277" w:rsidRPr="00D834E3">
        <w:t xml:space="preserve"> </w:t>
      </w:r>
      <w:r w:rsidRPr="00D834E3">
        <w:t>before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mothers</w:t>
      </w:r>
      <w:r w:rsidR="00DD5277" w:rsidRPr="00D834E3">
        <w:t xml:space="preserve"> </w:t>
      </w:r>
      <w:r w:rsidRPr="00D834E3">
        <w:t>leave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facilities.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process</w:t>
      </w:r>
      <w:r w:rsidR="00DD5277" w:rsidRPr="00D834E3">
        <w:t xml:space="preserve"> </w:t>
      </w:r>
      <w:r w:rsidRPr="00D834E3">
        <w:t>begins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prenatal</w:t>
      </w:r>
      <w:r w:rsidR="00DD5277" w:rsidRPr="00D834E3">
        <w:t xml:space="preserve"> </w:t>
      </w:r>
      <w:r w:rsidRPr="00D834E3">
        <w:t>questionnaire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determine</w:t>
      </w:r>
      <w:r w:rsidR="00DD5277" w:rsidRPr="00D834E3">
        <w:t xml:space="preserve"> </w:t>
      </w:r>
      <w:r w:rsidRPr="00D834E3">
        <w:t>whether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mother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necessary</w:t>
      </w:r>
      <w:r w:rsidR="00DD5277" w:rsidRPr="00D834E3">
        <w:t xml:space="preserve"> </w:t>
      </w:r>
      <w:r w:rsidRPr="00D834E3">
        <w:t>documentation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registration;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mother</w:t>
      </w:r>
      <w:r w:rsidR="00DD5277" w:rsidRPr="00D834E3">
        <w:t xml:space="preserve"> </w:t>
      </w:r>
      <w:r w:rsidRPr="00D834E3">
        <w:t>can</w:t>
      </w:r>
      <w:r w:rsidR="00DD5277" w:rsidRPr="00D834E3">
        <w:t xml:space="preserve"> </w:t>
      </w:r>
      <w:r w:rsidRPr="00D834E3">
        <w:t>then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given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birth</w:t>
      </w:r>
      <w:r w:rsidR="00DD5277" w:rsidRPr="00D834E3">
        <w:t xml:space="preserve"> </w:t>
      </w:r>
      <w:r w:rsidRPr="00D834E3">
        <w:t>certificate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identity</w:t>
      </w:r>
      <w:r w:rsidR="00DD5277" w:rsidRPr="00D834E3">
        <w:t xml:space="preserve"> </w:t>
      </w:r>
      <w:r w:rsidRPr="00D834E3">
        <w:t>card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voting</w:t>
      </w:r>
      <w:r w:rsidR="00DD5277" w:rsidRPr="00D834E3">
        <w:t xml:space="preserve"> </w:t>
      </w:r>
      <w:r w:rsidRPr="00D834E3">
        <w:t>card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register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baby’s</w:t>
      </w:r>
      <w:r w:rsidR="00DD5277" w:rsidRPr="00D834E3">
        <w:t xml:space="preserve"> </w:t>
      </w:r>
      <w:r w:rsidRPr="00D834E3">
        <w:t>birth.</w:t>
      </w:r>
    </w:p>
    <w:p w:rsidR="00D34B8C" w:rsidRPr="00D834E3" w:rsidRDefault="00D34B8C" w:rsidP="00D34B8C">
      <w:pPr>
        <w:pStyle w:val="SingleTxtG"/>
      </w:pPr>
      <w:r w:rsidRPr="00D834E3">
        <w:t>152.</w:t>
      </w:r>
      <w:r w:rsidRPr="00D834E3">
        <w:tab/>
        <w:t>In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implement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provisions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(Act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136-03)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respect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education,</w:t>
      </w:r>
      <w:r w:rsidR="00DD5277" w:rsidRPr="00D834E3">
        <w:t xml:space="preserve"> </w:t>
      </w:r>
      <w:r w:rsidRPr="00D834E3">
        <w:t>prevention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rehabilitation,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process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establishing</w:t>
      </w:r>
      <w:r w:rsidR="00DD5277" w:rsidRPr="00D834E3">
        <w:t xml:space="preserve"> </w:t>
      </w:r>
      <w:r w:rsidRPr="00D834E3">
        <w:t>Local</w:t>
      </w:r>
      <w:r w:rsidR="00DD5277" w:rsidRPr="00D834E3">
        <w:t xml:space="preserve"> </w:t>
      </w:r>
      <w:r w:rsidRPr="00D834E3">
        <w:t>Boards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Restoration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Foster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began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2011.</w:t>
      </w:r>
    </w:p>
    <w:p w:rsidR="00D34B8C" w:rsidRPr="00D834E3" w:rsidRDefault="00D34B8C" w:rsidP="00D34B8C">
      <w:pPr>
        <w:pStyle w:val="SingleTxtG"/>
      </w:pPr>
      <w:r w:rsidRPr="00D834E3">
        <w:t>153.</w:t>
      </w:r>
      <w:r w:rsidRPr="00D834E3">
        <w:tab/>
        <w:t>Similarly,</w:t>
      </w:r>
      <w:r w:rsidR="00DD5277" w:rsidRPr="00D834E3">
        <w:t xml:space="preserve"> </w:t>
      </w:r>
      <w:r w:rsidRPr="00D834E3">
        <w:t>pursuant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articles</w:t>
      </w:r>
      <w:r w:rsidR="00DD5277" w:rsidRPr="00D834E3">
        <w:t xml:space="preserve"> </w:t>
      </w:r>
      <w:r w:rsidRPr="00D834E3">
        <w:t>48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49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136-03,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November</w:t>
      </w:r>
      <w:r w:rsidR="00DD5277" w:rsidRPr="00D834E3">
        <w:t xml:space="preserve"> </w:t>
      </w:r>
      <w:r w:rsidRPr="00D834E3">
        <w:t>2011,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policy</w:t>
      </w:r>
      <w:r w:rsidR="00DD5277" w:rsidRPr="00D834E3">
        <w:t xml:space="preserve"> </w:t>
      </w:r>
      <w:r w:rsidRPr="00D834E3">
        <w:t>guidelines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early</w:t>
      </w:r>
      <w:r w:rsidR="00DD5277" w:rsidRPr="00D834E3">
        <w:t xml:space="preserve"> </w:t>
      </w:r>
      <w:r w:rsidRPr="00D834E3">
        <w:t>childhood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issued</w:t>
      </w:r>
      <w:r w:rsidR="00DD5277" w:rsidRPr="00D834E3">
        <w:t xml:space="preserve"> </w:t>
      </w:r>
      <w:r w:rsidRPr="00D834E3">
        <w:t>along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statistical</w:t>
      </w:r>
      <w:r w:rsidR="00DD5277" w:rsidRPr="00D834E3">
        <w:t xml:space="preserve"> </w:t>
      </w:r>
      <w:r w:rsidRPr="00D834E3">
        <w:t>indicators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idea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record,</w:t>
      </w:r>
      <w:r w:rsidR="00DD5277" w:rsidRPr="00D834E3">
        <w:t xml:space="preserve"> </w:t>
      </w:r>
      <w:r w:rsidRPr="00D834E3">
        <w:t>store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process</w:t>
      </w:r>
      <w:r w:rsidR="00DD5277" w:rsidRPr="00D834E3">
        <w:t xml:space="preserve"> </w:t>
      </w:r>
      <w:r w:rsidRPr="00D834E3">
        <w:t>quantitative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qualitative</w:t>
      </w:r>
      <w:r w:rsidR="00DD5277" w:rsidRPr="00D834E3">
        <w:t xml:space="preserve"> </w:t>
      </w:r>
      <w:r w:rsidRPr="00D834E3">
        <w:t>disaggregated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consolidated</w:t>
      </w:r>
      <w:r w:rsidR="00DD5277" w:rsidRPr="00D834E3">
        <w:t xml:space="preserve"> </w:t>
      </w:r>
      <w:r w:rsidRPr="00D834E3">
        <w:t>data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conformity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434,</w:t>
      </w:r>
      <w:r w:rsidR="00DD5277" w:rsidRPr="00D834E3">
        <w:t xml:space="preserve"> </w:t>
      </w:r>
      <w:r w:rsidRPr="00D834E3">
        <w:t>paragraphs</w:t>
      </w:r>
      <w:r w:rsidR="00DD5277" w:rsidRPr="00D834E3">
        <w:t xml:space="preserve"> </w:t>
      </w:r>
      <w:r w:rsidRPr="00D834E3">
        <w:t>(f)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(g),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Act.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20,</w:t>
      </w:r>
      <w:r w:rsidR="00DD5277" w:rsidRPr="00D834E3">
        <w:t xml:space="preserve"> </w:t>
      </w:r>
      <w:r w:rsidRPr="00D834E3">
        <w:t>paragraph</w:t>
      </w:r>
      <w:r w:rsidR="00DD5277" w:rsidRPr="00D834E3">
        <w:t xml:space="preserve"> </w:t>
      </w:r>
      <w:r w:rsidRPr="00D834E3">
        <w:t>(e),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Coordinating</w:t>
      </w:r>
      <w:r w:rsidR="00DD5277" w:rsidRPr="00D834E3">
        <w:t xml:space="preserve"> </w:t>
      </w:r>
      <w:r w:rsidRPr="00D834E3">
        <w:t>Board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Cooperation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established,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October</w:t>
      </w:r>
      <w:r w:rsidR="00DD5277" w:rsidRPr="00D834E3">
        <w:t xml:space="preserve"> </w:t>
      </w:r>
      <w:r w:rsidRPr="00D834E3">
        <w:t>2011.</w:t>
      </w:r>
    </w:p>
    <w:p w:rsidR="00D34B8C" w:rsidRPr="00D834E3" w:rsidRDefault="00D34B8C" w:rsidP="00D34B8C">
      <w:pPr>
        <w:pStyle w:val="SingleTxtG"/>
      </w:pPr>
      <w:r w:rsidRPr="00D834E3">
        <w:t>154.</w:t>
      </w:r>
      <w:r w:rsidRPr="00D834E3">
        <w:tab/>
        <w:t>The</w:t>
      </w:r>
      <w:r w:rsidR="00DD5277" w:rsidRPr="00D834E3">
        <w:t xml:space="preserve"> </w:t>
      </w:r>
      <w:r w:rsidRPr="00D834E3">
        <w:t>second</w:t>
      </w:r>
      <w:r w:rsidR="00DD5277" w:rsidRPr="00D834E3">
        <w:t xml:space="preserve"> </w:t>
      </w:r>
      <w:r w:rsidRPr="00D834E3">
        <w:t>edition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system’s</w:t>
      </w:r>
      <w:r w:rsidR="00DD5277" w:rsidRPr="00D834E3">
        <w:t xml:space="preserve"> </w:t>
      </w:r>
      <w:r w:rsidRPr="00D834E3">
        <w:t>Standards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Conduct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School</w:t>
      </w:r>
      <w:r w:rsidR="00DD5277" w:rsidRPr="00D834E3">
        <w:t xml:space="preserve"> </w:t>
      </w:r>
      <w:r w:rsidRPr="00D834E3">
        <w:t>Discipline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Private</w:t>
      </w:r>
      <w:r w:rsidR="00DD5277" w:rsidRPr="00D834E3">
        <w:t xml:space="preserve"> </w:t>
      </w:r>
      <w:r w:rsidRPr="00D834E3">
        <w:t>Schools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issued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February</w:t>
      </w:r>
      <w:r w:rsidR="00DD5277" w:rsidRPr="00D834E3">
        <w:t xml:space="preserve"> </w:t>
      </w:r>
      <w:r w:rsidRPr="00D834E3">
        <w:t>2012.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important</w:t>
      </w:r>
      <w:r w:rsidR="00DD5277" w:rsidRPr="00D834E3">
        <w:t xml:space="preserve"> </w:t>
      </w:r>
      <w:r w:rsidRPr="00D834E3">
        <w:t>tool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establishing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conduct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followed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both</w:t>
      </w:r>
      <w:r w:rsidR="00DD5277" w:rsidRPr="00D834E3">
        <w:t xml:space="preserve"> </w:t>
      </w:r>
      <w:r w:rsidRPr="00D834E3">
        <w:t>teachers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students,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helping</w:t>
      </w:r>
      <w:r w:rsidR="00DD5277" w:rsidRPr="00D834E3">
        <w:t xml:space="preserve"> </w:t>
      </w:r>
      <w:r w:rsidRPr="00D834E3">
        <w:t>students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understand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duties.</w:t>
      </w:r>
    </w:p>
    <w:p w:rsidR="00D34B8C" w:rsidRPr="00D834E3" w:rsidRDefault="002E4E73" w:rsidP="002E4E73">
      <w:pPr>
        <w:pStyle w:val="H23G"/>
      </w:pPr>
      <w:r w:rsidRPr="00D834E3">
        <w:tab/>
      </w:r>
      <w:r w:rsidRPr="00D834E3">
        <w:tab/>
      </w:r>
      <w:r w:rsidR="00D34B8C" w:rsidRPr="00D834E3">
        <w:t>Teenage</w:t>
      </w:r>
      <w:r w:rsidR="00DD5277" w:rsidRPr="00D834E3">
        <w:t xml:space="preserve"> </w:t>
      </w:r>
      <w:r w:rsidR="00D34B8C" w:rsidRPr="00D834E3">
        <w:t>pregnancies</w:t>
      </w:r>
    </w:p>
    <w:p w:rsidR="00D34B8C" w:rsidRPr="00D834E3" w:rsidRDefault="00D34B8C" w:rsidP="00D34B8C">
      <w:pPr>
        <w:pStyle w:val="SingleTxtG"/>
      </w:pPr>
      <w:r w:rsidRPr="00D834E3">
        <w:t>155.</w:t>
      </w:r>
      <w:r w:rsidRPr="00D834E3">
        <w:tab/>
        <w:t>A</w:t>
      </w:r>
      <w:r w:rsidR="00DD5277" w:rsidRPr="00D834E3">
        <w:t xml:space="preserve"> </w:t>
      </w:r>
      <w:r w:rsidRPr="00D834E3">
        <w:t>current</w:t>
      </w:r>
      <w:r w:rsidR="00DD5277" w:rsidRPr="00D834E3">
        <w:t xml:space="preserve"> </w:t>
      </w:r>
      <w:r w:rsidRPr="00D834E3">
        <w:t>problem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families,</w:t>
      </w:r>
      <w:r w:rsidR="00DD5277" w:rsidRPr="00D834E3">
        <w:t xml:space="preserve"> </w:t>
      </w:r>
      <w:r w:rsidRPr="00D834E3">
        <w:t>especially</w:t>
      </w:r>
      <w:r w:rsidR="00DD5277" w:rsidRPr="00D834E3">
        <w:t xml:space="preserve"> </w:t>
      </w:r>
      <w:r w:rsidRPr="00D834E3">
        <w:t>lower-income</w:t>
      </w:r>
      <w:r w:rsidR="00DD5277" w:rsidRPr="00D834E3">
        <w:t xml:space="preserve"> </w:t>
      </w:r>
      <w:r w:rsidRPr="00D834E3">
        <w:t>families,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high</w:t>
      </w:r>
      <w:r w:rsidR="00DD5277" w:rsidRPr="00D834E3">
        <w:t xml:space="preserve"> </w:t>
      </w:r>
      <w:r w:rsidRPr="00D834E3">
        <w:t>percentage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teenage</w:t>
      </w:r>
      <w:r w:rsidR="00DD5277" w:rsidRPr="00D834E3">
        <w:t xml:space="preserve"> </w:t>
      </w:r>
      <w:r w:rsidRPr="00D834E3">
        <w:t>pregnancies;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one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highest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rates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region.</w:t>
      </w:r>
      <w:r w:rsidR="00DD5277" w:rsidRPr="00D834E3">
        <w:t xml:space="preserve"> </w:t>
      </w:r>
      <w:r w:rsidRPr="00D834E3">
        <w:t>Many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aimed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preventing</w:t>
      </w:r>
      <w:r w:rsidR="00DD5277" w:rsidRPr="00D834E3">
        <w:t xml:space="preserve"> </w:t>
      </w:r>
      <w:r w:rsidRPr="00D834E3">
        <w:t>teenage</w:t>
      </w:r>
      <w:r w:rsidR="00DD5277" w:rsidRPr="00D834E3">
        <w:t xml:space="preserve"> </w:t>
      </w:r>
      <w:r w:rsidRPr="00D834E3">
        <w:t>pregnancies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accordingly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implemented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Commission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Prevention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Domestic</w:t>
      </w:r>
      <w:r w:rsidR="00DD5277" w:rsidRPr="00D834E3">
        <w:t xml:space="preserve"> </w:t>
      </w:r>
      <w:r w:rsidRPr="00D834E3">
        <w:t>Violence,</w:t>
      </w:r>
      <w:r w:rsidR="00DD5277" w:rsidRPr="00D834E3">
        <w:t xml:space="preserve"> </w:t>
      </w:r>
      <w:r w:rsidRPr="00D834E3">
        <w:t>coordinated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support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departments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Health,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Youth,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Office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First</w:t>
      </w:r>
      <w:r w:rsidR="00DD5277" w:rsidRPr="00D834E3">
        <w:t xml:space="preserve"> </w:t>
      </w:r>
      <w:r w:rsidRPr="00D834E3">
        <w:t>Lady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Office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Vice</w:t>
      </w:r>
      <w:r w:rsidR="00DD5277" w:rsidRPr="00D834E3">
        <w:t xml:space="preserve"> </w:t>
      </w:r>
      <w:r w:rsidRPr="00D834E3">
        <w:t>President.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Government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earmarked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388</w:t>
      </w:r>
      <w:r w:rsidR="00DD5277" w:rsidRPr="00D834E3">
        <w:t xml:space="preserve"> </w:t>
      </w:r>
      <w:r w:rsidRPr="00D834E3">
        <w:t>million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2014.</w:t>
      </w:r>
    </w:p>
    <w:p w:rsidR="00D34B8C" w:rsidRPr="00D834E3" w:rsidRDefault="00D34B8C" w:rsidP="00D34B8C">
      <w:pPr>
        <w:pStyle w:val="SingleTxtG"/>
      </w:pPr>
      <w:r w:rsidRPr="00D834E3">
        <w:t>156.</w:t>
      </w:r>
      <w:r w:rsidRPr="00D834E3">
        <w:tab/>
        <w:t>The</w:t>
      </w:r>
      <w:r w:rsidR="00DD5277" w:rsidRPr="00D834E3">
        <w:t xml:space="preserve"> </w:t>
      </w:r>
      <w:r w:rsidRPr="00D834E3">
        <w:t>Strategic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Teenage</w:t>
      </w:r>
      <w:r w:rsidR="00DD5277" w:rsidRPr="00D834E3">
        <w:t xml:space="preserve"> </w:t>
      </w:r>
      <w:r w:rsidRPr="00D834E3">
        <w:t>Pregnancy</w:t>
      </w:r>
      <w:r w:rsidR="00DD5277" w:rsidRPr="00D834E3">
        <w:t xml:space="preserve"> </w:t>
      </w:r>
      <w:r w:rsidRPr="00D834E3">
        <w:t>Prevention</w:t>
      </w:r>
      <w:r w:rsidR="00DD5277" w:rsidRPr="00D834E3">
        <w:t xml:space="preserve"> </w:t>
      </w:r>
      <w:r w:rsidRPr="00D834E3">
        <w:t>2011–2016:</w:t>
      </w:r>
      <w:r w:rsidR="00DD5277" w:rsidRPr="00D834E3">
        <w:t xml:space="preserve"> </w:t>
      </w:r>
      <w:r w:rsidRPr="00D834E3">
        <w:t>Towards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Policy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developed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combat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scourge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teenage</w:t>
      </w:r>
      <w:r w:rsidR="00DD5277" w:rsidRPr="00D834E3">
        <w:t xml:space="preserve"> </w:t>
      </w:r>
      <w:r w:rsidRPr="00D834E3">
        <w:t>pregnancy.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gender</w:t>
      </w:r>
      <w:r w:rsidR="00DD5277" w:rsidRPr="00D834E3">
        <w:t xml:space="preserve"> </w:t>
      </w:r>
      <w:r w:rsidRPr="00D834E3">
        <w:t>perspective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human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approach,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mission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create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strengthen</w:t>
      </w:r>
      <w:r w:rsidR="00DD5277" w:rsidRPr="00D834E3">
        <w:t xml:space="preserve"> </w:t>
      </w:r>
      <w:r w:rsidRPr="00D834E3">
        <w:t>mechanisms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policies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local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level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reduce</w:t>
      </w:r>
      <w:r w:rsidR="00DD5277" w:rsidRPr="00D834E3">
        <w:t xml:space="preserve"> </w:t>
      </w:r>
      <w:r w:rsidRPr="00D834E3">
        <w:t>teenage</w:t>
      </w:r>
      <w:r w:rsidR="00DD5277" w:rsidRPr="00D834E3">
        <w:t xml:space="preserve"> </w:t>
      </w:r>
      <w:r w:rsidRPr="00D834E3">
        <w:t>pregnancy,</w:t>
      </w:r>
      <w:r w:rsidR="00DD5277" w:rsidRPr="00D834E3">
        <w:t xml:space="preserve"> </w:t>
      </w:r>
      <w:r w:rsidRPr="00D834E3">
        <w:t>including</w:t>
      </w:r>
      <w:r w:rsidR="00DD5277" w:rsidRPr="00D834E3">
        <w:t xml:space="preserve"> </w:t>
      </w:r>
      <w:r w:rsidRPr="00D834E3">
        <w:t>through</w:t>
      </w:r>
      <w:r w:rsidR="00DD5277" w:rsidRPr="00D834E3">
        <w:t xml:space="preserve"> </w:t>
      </w:r>
      <w:r w:rsidRPr="00D834E3">
        <w:t>budgetary</w:t>
      </w:r>
      <w:r w:rsidR="00DD5277" w:rsidRPr="00D834E3">
        <w:t xml:space="preserve"> </w:t>
      </w:r>
      <w:r w:rsidRPr="00D834E3">
        <w:t>allocations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accountability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development.</w:t>
      </w:r>
    </w:p>
    <w:p w:rsidR="00D34B8C" w:rsidRPr="00D834E3" w:rsidRDefault="00D34B8C" w:rsidP="00D34B8C">
      <w:pPr>
        <w:pStyle w:val="SingleTxtG"/>
      </w:pPr>
      <w:r w:rsidRPr="00D834E3">
        <w:lastRenderedPageBreak/>
        <w:t>157.</w:t>
      </w:r>
      <w:r w:rsidRPr="00D834E3">
        <w:tab/>
        <w:t>With</w:t>
      </w:r>
      <w:r w:rsidR="00DD5277" w:rsidRPr="00D834E3">
        <w:t xml:space="preserve"> </w:t>
      </w:r>
      <w:r w:rsidRPr="00D834E3">
        <w:t>regard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provisions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concerning</w:t>
      </w:r>
      <w:r w:rsidR="00DD5277" w:rsidRPr="00D834E3">
        <w:t xml:space="preserve"> </w:t>
      </w:r>
      <w:r w:rsidRPr="00D834E3">
        <w:t>minors,</w:t>
      </w:r>
      <w:r w:rsidR="00DD5277" w:rsidRPr="00D834E3">
        <w:t xml:space="preserve"> </w:t>
      </w:r>
      <w:r w:rsidRPr="00D834E3">
        <w:t>Principle</w:t>
      </w:r>
      <w:r w:rsidR="00DD5277" w:rsidRPr="00D834E3">
        <w:t xml:space="preserve"> </w:t>
      </w:r>
      <w:r w:rsidRPr="00D834E3">
        <w:t>XI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"Minors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employed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appropriate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age,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condition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prevent</w:t>
      </w:r>
      <w:r w:rsidR="00DD5277" w:rsidRPr="00D834E3">
        <w:t xml:space="preserve"> </w:t>
      </w:r>
      <w:r w:rsidRPr="00D834E3">
        <w:t>them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receiving</w:t>
      </w:r>
      <w:r w:rsidR="00DD5277" w:rsidRPr="00D834E3">
        <w:t xml:space="preserve"> </w:t>
      </w:r>
      <w:r w:rsidRPr="00D834E3">
        <w:t>compulsory</w:t>
      </w:r>
      <w:r w:rsidR="00DD5277" w:rsidRPr="00D834E3">
        <w:t xml:space="preserve"> </w:t>
      </w:r>
      <w:r w:rsidRPr="00D834E3">
        <w:t>schooling”.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that:</w:t>
      </w:r>
    </w:p>
    <w:p w:rsidR="00D34B8C" w:rsidRPr="00D834E3" w:rsidRDefault="00D34B8C" w:rsidP="002E4E73">
      <w:pPr>
        <w:pStyle w:val="Bullet1G"/>
      </w:pPr>
      <w:r w:rsidRPr="00D834E3">
        <w:t>Minors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duties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adults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laws,</w:t>
      </w:r>
      <w:r w:rsidR="00DD5277" w:rsidRPr="00D834E3">
        <w:t xml:space="preserve"> </w:t>
      </w:r>
      <w:r w:rsidRPr="00D834E3">
        <w:t>subject</w:t>
      </w:r>
      <w:r w:rsidR="00DD5277" w:rsidRPr="00D834E3">
        <w:t xml:space="preserve"> </w:t>
      </w:r>
      <w:r w:rsidRPr="00D834E3">
        <w:t>only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exceptions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Code;</w:t>
      </w:r>
    </w:p>
    <w:p w:rsidR="00D34B8C" w:rsidRPr="00D834E3" w:rsidRDefault="00D34B8C" w:rsidP="002E4E73">
      <w:pPr>
        <w:pStyle w:val="Bullet1G"/>
      </w:pPr>
      <w:r w:rsidRPr="00D834E3">
        <w:t>Employment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minors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age</w:t>
      </w:r>
      <w:r w:rsidR="00DD5277" w:rsidRPr="00D834E3">
        <w:t xml:space="preserve"> </w:t>
      </w:r>
      <w:r w:rsidRPr="00D834E3">
        <w:t>16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dangerous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unhealthy</w:t>
      </w:r>
      <w:r w:rsidR="00DD5277" w:rsidRPr="00D834E3">
        <w:t xml:space="preserve"> </w:t>
      </w:r>
      <w:r w:rsidRPr="00D834E3">
        <w:t>jobs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prohibited;</w:t>
      </w:r>
    </w:p>
    <w:p w:rsidR="00D34B8C" w:rsidRPr="00D834E3" w:rsidRDefault="00D34B8C" w:rsidP="002E4E73">
      <w:pPr>
        <w:pStyle w:val="Bullet1G"/>
      </w:pPr>
      <w:r w:rsidRPr="00D834E3">
        <w:t>An</w:t>
      </w:r>
      <w:r w:rsidR="00DD5277" w:rsidRPr="00D834E3">
        <w:t xml:space="preserve"> </w:t>
      </w:r>
      <w:r w:rsidRPr="00D834E3">
        <w:t>employer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employs</w:t>
      </w:r>
      <w:r w:rsidR="00DD5277" w:rsidRPr="00D834E3">
        <w:t xml:space="preserve"> </w:t>
      </w:r>
      <w:r w:rsidRPr="00D834E3">
        <w:t>minors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obliged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grant</w:t>
      </w:r>
      <w:r w:rsidR="00DD5277" w:rsidRPr="00D834E3">
        <w:t xml:space="preserve"> </w:t>
      </w:r>
      <w:r w:rsidRPr="00D834E3">
        <w:t>them</w:t>
      </w:r>
      <w:r w:rsidR="00DD5277" w:rsidRPr="00D834E3">
        <w:t xml:space="preserve"> </w:t>
      </w:r>
      <w:r w:rsidRPr="00D834E3">
        <w:t>facilities</w:t>
      </w:r>
      <w:r w:rsidR="00DD5277" w:rsidRPr="00D834E3">
        <w:t xml:space="preserve"> </w:t>
      </w:r>
      <w:r w:rsidRPr="00D834E3">
        <w:t>adequate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meeting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needs</w:t>
      </w:r>
      <w:r w:rsidR="00DD5277" w:rsidRPr="00D834E3">
        <w:t xml:space="preserve"> </w:t>
      </w:r>
      <w:r w:rsidRPr="00D834E3">
        <w:t>so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can</w:t>
      </w:r>
      <w:r w:rsidR="00DD5277" w:rsidRPr="00D834E3">
        <w:t xml:space="preserve"> </w:t>
      </w:r>
      <w:r w:rsidRPr="00D834E3">
        <w:t>keep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school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attend</w:t>
      </w:r>
      <w:r w:rsidR="00DD5277" w:rsidRPr="00D834E3">
        <w:t xml:space="preserve"> </w:t>
      </w:r>
      <w:r w:rsidRPr="00D834E3">
        <w:t>vocational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schools.</w:t>
      </w:r>
    </w:p>
    <w:p w:rsidR="00D34B8C" w:rsidRPr="00D834E3" w:rsidRDefault="00D34B8C" w:rsidP="00D34B8C">
      <w:pPr>
        <w:pStyle w:val="SingleTxtG"/>
      </w:pPr>
      <w:r w:rsidRPr="00D834E3">
        <w:t>158.</w:t>
      </w:r>
      <w:r w:rsidRPr="00D834E3">
        <w:tab/>
        <w:t>Children</w:t>
      </w:r>
      <w:r w:rsidR="00DD5277" w:rsidRPr="00D834E3">
        <w:t xml:space="preserve"> </w:t>
      </w:r>
      <w:r w:rsidRPr="00D834E3">
        <w:t>reach</w:t>
      </w:r>
      <w:r w:rsidR="00DD5277" w:rsidRPr="00D834E3">
        <w:t xml:space="preserve"> </w:t>
      </w:r>
      <w:r w:rsidRPr="00D834E3">
        <w:t>adulthood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age</w:t>
      </w:r>
      <w:r w:rsidR="00DD5277" w:rsidRPr="00D834E3">
        <w:t xml:space="preserve"> </w:t>
      </w:r>
      <w:r w:rsidRPr="00D834E3">
        <w:t>18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upon</w:t>
      </w:r>
      <w:r w:rsidR="00DD5277" w:rsidRPr="00D834E3">
        <w:t xml:space="preserve"> </w:t>
      </w:r>
      <w:r w:rsidRPr="00D834E3">
        <w:t>emancipation,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age</w:t>
      </w:r>
      <w:r w:rsidR="00DD5277" w:rsidRPr="00D834E3">
        <w:t xml:space="preserve"> </w:t>
      </w:r>
      <w:r w:rsidRPr="00D834E3">
        <w:t>15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boys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age</w:t>
      </w:r>
      <w:r w:rsidR="00DD5277" w:rsidRPr="00D834E3">
        <w:t xml:space="preserve"> </w:t>
      </w:r>
      <w:r w:rsidRPr="00D834E3">
        <w:t>16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girls,</w:t>
      </w:r>
      <w:r w:rsidR="00DD5277" w:rsidRPr="00D834E3">
        <w:t xml:space="preserve"> </w:t>
      </w:r>
      <w:r w:rsidRPr="00D834E3">
        <w:t>pursuant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Code.</w:t>
      </w:r>
    </w:p>
    <w:p w:rsidR="00D34B8C" w:rsidRPr="00D834E3" w:rsidRDefault="00D34B8C" w:rsidP="00D34B8C">
      <w:pPr>
        <w:pStyle w:val="SingleTxtG"/>
      </w:pPr>
      <w:r w:rsidRPr="00D834E3">
        <w:t>159.</w:t>
      </w:r>
      <w:r w:rsidR="00DD5277" w:rsidRPr="00D834E3">
        <w:t xml:space="preserve"> </w:t>
      </w:r>
      <w:r w:rsidRPr="00D834E3">
        <w:tab/>
        <w:t>The</w:t>
      </w:r>
      <w:r w:rsidR="00DD5277" w:rsidRPr="00D834E3">
        <w:t xml:space="preserve"> </w:t>
      </w:r>
      <w:r w:rsidRPr="00D834E3">
        <w:t>minimum</w:t>
      </w:r>
      <w:r w:rsidR="00DD5277" w:rsidRPr="00D834E3">
        <w:t xml:space="preserve"> </w:t>
      </w:r>
      <w:r w:rsidRPr="00D834E3">
        <w:t>age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undertaking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type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nature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circumstances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conducted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likely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jeopardize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health,</w:t>
      </w:r>
      <w:r w:rsidR="00DD5277" w:rsidRPr="00D834E3">
        <w:t xml:space="preserve"> </w:t>
      </w:r>
      <w:r w:rsidRPr="00D834E3">
        <w:t>safety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morals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minors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18</w:t>
      </w:r>
      <w:r w:rsidR="00DD5277" w:rsidRPr="00D834E3">
        <w:t xml:space="preserve"> </w:t>
      </w:r>
      <w:r w:rsidRPr="00D834E3">
        <w:t>years.</w:t>
      </w:r>
      <w:r w:rsidR="00DD5277" w:rsidRPr="00D834E3">
        <w:t xml:space="preserve"> </w:t>
      </w:r>
      <w:r w:rsidRPr="00D834E3">
        <w:t>However,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legislation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competent</w:t>
      </w:r>
      <w:r w:rsidR="00DD5277" w:rsidRPr="00D834E3">
        <w:t xml:space="preserve"> </w:t>
      </w:r>
      <w:r w:rsidRPr="00D834E3">
        <w:t>authority,</w:t>
      </w:r>
      <w:r w:rsidR="00DD5277" w:rsidRPr="00D834E3">
        <w:t xml:space="preserve"> </w:t>
      </w:r>
      <w:r w:rsidRPr="00D834E3">
        <w:t>after</w:t>
      </w:r>
      <w:r w:rsidR="00DD5277" w:rsidRPr="00D834E3">
        <w:t xml:space="preserve"> </w:t>
      </w:r>
      <w:r w:rsidRPr="00D834E3">
        <w:t>consultation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relevant</w:t>
      </w:r>
      <w:r w:rsidR="00DD5277" w:rsidRPr="00D834E3">
        <w:t xml:space="preserve"> </w:t>
      </w:r>
      <w:r w:rsidRPr="00D834E3">
        <w:t>employers’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workers’</w:t>
      </w:r>
      <w:r w:rsidR="00DD5277" w:rsidRPr="00D834E3">
        <w:t xml:space="preserve"> </w:t>
      </w:r>
      <w:r w:rsidRPr="00D834E3">
        <w:t>organizations,</w:t>
      </w:r>
      <w:r w:rsidR="00DD5277" w:rsidRPr="00D834E3">
        <w:t xml:space="preserve"> </w:t>
      </w:r>
      <w:r w:rsidRPr="00D834E3">
        <w:t>where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exist,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authorize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age</w:t>
      </w:r>
      <w:r w:rsidR="00DD5277" w:rsidRPr="00D834E3">
        <w:t xml:space="preserve"> </w:t>
      </w:r>
      <w:r w:rsidRPr="00D834E3">
        <w:t>16,</w:t>
      </w:r>
      <w:r w:rsidR="00DD5277" w:rsidRPr="00D834E3">
        <w:t xml:space="preserve"> </w:t>
      </w:r>
      <w:r w:rsidRPr="00D834E3">
        <w:t>provided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full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health,</w:t>
      </w:r>
      <w:r w:rsidR="00DD5277" w:rsidRPr="00D834E3">
        <w:t xml:space="preserve"> </w:t>
      </w:r>
      <w:r w:rsidRPr="00D834E3">
        <w:t>safety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morals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received</w:t>
      </w:r>
      <w:r w:rsidR="00DD5277" w:rsidRPr="00D834E3">
        <w:t xml:space="preserve"> </w:t>
      </w:r>
      <w:r w:rsidRPr="00D834E3">
        <w:t>adequate</w:t>
      </w:r>
      <w:r w:rsidR="00DD5277" w:rsidRPr="00D834E3">
        <w:t xml:space="preserve"> </w:t>
      </w:r>
      <w:r w:rsidRPr="00D834E3">
        <w:t>instruction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vocational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specific</w:t>
      </w:r>
      <w:r w:rsidR="00DD5277" w:rsidRPr="00D834E3">
        <w:t xml:space="preserve"> </w:t>
      </w:r>
      <w:r w:rsidRPr="00D834E3">
        <w:t>branch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activity.</w:t>
      </w:r>
    </w:p>
    <w:p w:rsidR="00D34B8C" w:rsidRPr="00D834E3" w:rsidRDefault="00D34B8C" w:rsidP="00D34B8C">
      <w:pPr>
        <w:pStyle w:val="SingleTxtG"/>
      </w:pPr>
      <w:r w:rsidRPr="00D834E3">
        <w:t>160</w:t>
      </w:r>
      <w:r w:rsidR="00B12900" w:rsidRPr="00D834E3">
        <w:t>.</w:t>
      </w:r>
      <w:r w:rsidRPr="00D834E3">
        <w:tab/>
        <w:t>In</w:t>
      </w:r>
      <w:r w:rsidR="00DD5277" w:rsidRPr="00D834E3">
        <w:t xml:space="preserve"> </w:t>
      </w:r>
      <w:r w:rsidRPr="00D834E3">
        <w:t>addition,</w:t>
      </w:r>
      <w:r w:rsidR="00DD5277" w:rsidRPr="00D834E3">
        <w:t xml:space="preserve"> </w:t>
      </w:r>
      <w:proofErr w:type="spellStart"/>
      <w:r w:rsidRPr="00D834E3">
        <w:t>unemancipated</w:t>
      </w:r>
      <w:proofErr w:type="spellEnd"/>
      <w:r w:rsidR="00DD5277" w:rsidRPr="00D834E3">
        <w:t xml:space="preserve"> </w:t>
      </w:r>
      <w:r w:rsidRPr="00D834E3">
        <w:t>minors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14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16</w:t>
      </w:r>
      <w:r w:rsidR="00DD5277" w:rsidRPr="00D834E3">
        <w:t xml:space="preserve"> </w:t>
      </w:r>
      <w:r w:rsidRPr="00D834E3">
        <w:t>years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age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enter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contract,</w:t>
      </w:r>
      <w:r w:rsidR="00DD5277" w:rsidRPr="00D834E3">
        <w:t xml:space="preserve"> </w:t>
      </w:r>
      <w:r w:rsidRPr="00D834E3">
        <w:t>receive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agreed</w:t>
      </w:r>
      <w:r w:rsidR="00DD5277" w:rsidRPr="00D834E3">
        <w:t xml:space="preserve"> </w:t>
      </w:r>
      <w:r w:rsidRPr="00D834E3">
        <w:t>compensation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allowances</w:t>
      </w:r>
      <w:r w:rsidR="00DD5277" w:rsidRPr="00D834E3">
        <w:t xml:space="preserve"> </w:t>
      </w:r>
      <w:r w:rsidRPr="00D834E3">
        <w:t>fixed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Code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perform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actions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derive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relationships,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permission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father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mother;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one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having</w:t>
      </w:r>
      <w:r w:rsidR="00DD5277" w:rsidRPr="00D834E3">
        <w:t xml:space="preserve"> </w:t>
      </w:r>
      <w:r w:rsidRPr="00D834E3">
        <w:t>authority</w:t>
      </w:r>
      <w:r w:rsidR="00DD5277" w:rsidRPr="00D834E3">
        <w:t xml:space="preserve"> </w:t>
      </w:r>
      <w:r w:rsidRPr="00D834E3">
        <w:t>over</w:t>
      </w:r>
      <w:r w:rsidR="00DD5277" w:rsidRPr="00D834E3">
        <w:t xml:space="preserve"> </w:t>
      </w:r>
      <w:r w:rsidRPr="00D834E3">
        <w:t>them;</w:t>
      </w:r>
      <w:r w:rsidR="00DD5277" w:rsidRPr="00D834E3">
        <w:t xml:space="preserve"> </w:t>
      </w:r>
      <w:r w:rsidRPr="00D834E3">
        <w:t>or,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absence</w:t>
      </w:r>
      <w:r w:rsidR="00DD5277" w:rsidRPr="00D834E3">
        <w:t xml:space="preserve"> </w:t>
      </w:r>
      <w:r w:rsidRPr="00D834E3">
        <w:t>thereof,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guardian.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case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disagreement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parents,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absence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parents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guardian,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Children’s</w:t>
      </w:r>
      <w:r w:rsidR="00DD5277" w:rsidRPr="00D834E3">
        <w:t xml:space="preserve"> </w:t>
      </w:r>
      <w:r w:rsidRPr="00D834E3">
        <w:t>Court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minors’</w:t>
      </w:r>
      <w:r w:rsidR="00DD5277" w:rsidRPr="00D834E3">
        <w:t xml:space="preserve"> </w:t>
      </w:r>
      <w:r w:rsidRPr="00D834E3">
        <w:t>domicile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grant</w:t>
      </w:r>
      <w:r w:rsidR="00DD5277" w:rsidRPr="00D834E3">
        <w:t xml:space="preserve"> </w:t>
      </w:r>
      <w:r w:rsidRPr="00D834E3">
        <w:t>permission.</w:t>
      </w:r>
    </w:p>
    <w:p w:rsidR="00D34B8C" w:rsidRPr="00D834E3" w:rsidRDefault="00D34B8C" w:rsidP="00D34B8C">
      <w:pPr>
        <w:pStyle w:val="SingleTxtG"/>
      </w:pPr>
      <w:r w:rsidRPr="00D834E3">
        <w:t>161.</w:t>
      </w:r>
      <w:r w:rsidRPr="00D834E3">
        <w:tab/>
        <w:t>Children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16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employed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night,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period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12</w:t>
      </w:r>
      <w:r w:rsidR="00DD5277" w:rsidRPr="00D834E3">
        <w:t xml:space="preserve"> </w:t>
      </w:r>
      <w:r w:rsidRPr="00D834E3">
        <w:t>consecutive</w:t>
      </w:r>
      <w:r w:rsidR="00DD5277" w:rsidRPr="00D834E3">
        <w:t xml:space="preserve"> </w:t>
      </w:r>
      <w:r w:rsidRPr="00D834E3">
        <w:t>hours,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fixed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begin</w:t>
      </w:r>
      <w:r w:rsidR="00DD5277" w:rsidRPr="00D834E3">
        <w:t xml:space="preserve"> </w:t>
      </w:r>
      <w:r w:rsidRPr="00D834E3">
        <w:t>after</w:t>
      </w:r>
      <w:r w:rsidR="00DD5277" w:rsidRPr="00D834E3">
        <w:t xml:space="preserve"> </w:t>
      </w:r>
      <w:r w:rsidRPr="00D834E3">
        <w:t>8</w:t>
      </w:r>
      <w:r w:rsidR="00DD5277" w:rsidRPr="00D834E3">
        <w:t xml:space="preserve"> </w:t>
      </w:r>
      <w:r w:rsidRPr="00D834E3">
        <w:t>p.m.</w:t>
      </w:r>
      <w:r w:rsidR="00DD5277" w:rsidRPr="00D834E3">
        <w:t xml:space="preserve"> </w:t>
      </w:r>
      <w:r w:rsidRPr="00D834E3">
        <w:t>nor</w:t>
      </w:r>
      <w:r w:rsidR="00DD5277" w:rsidRPr="00D834E3">
        <w:t xml:space="preserve"> </w:t>
      </w:r>
      <w:r w:rsidRPr="00D834E3">
        <w:t>end</w:t>
      </w:r>
      <w:r w:rsidR="00DD5277" w:rsidRPr="00D834E3">
        <w:t xml:space="preserve"> </w:t>
      </w:r>
      <w:r w:rsidRPr="00D834E3">
        <w:t>before</w:t>
      </w:r>
      <w:r w:rsidR="00DD5277" w:rsidRPr="00D834E3">
        <w:t xml:space="preserve"> </w:t>
      </w:r>
      <w:r w:rsidRPr="00D834E3">
        <w:t>6</w:t>
      </w:r>
      <w:r w:rsidR="00DD5277" w:rsidRPr="00D834E3">
        <w:t xml:space="preserve"> </w:t>
      </w:r>
      <w:r w:rsidRPr="00D834E3">
        <w:t>a.m.</w:t>
      </w:r>
    </w:p>
    <w:p w:rsidR="00D34B8C" w:rsidRPr="00D834E3" w:rsidRDefault="00D34B8C" w:rsidP="00D34B8C">
      <w:pPr>
        <w:pStyle w:val="SingleTxtG"/>
      </w:pPr>
      <w:r w:rsidRPr="00D834E3">
        <w:t>162.</w:t>
      </w:r>
      <w:r w:rsidRPr="00D834E3">
        <w:tab/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conducts</w:t>
      </w:r>
      <w:r w:rsidR="00DD5277" w:rsidRPr="00D834E3">
        <w:t xml:space="preserve"> </w:t>
      </w:r>
      <w:r w:rsidRPr="00D834E3">
        <w:t>ongoing</w:t>
      </w:r>
      <w:r w:rsidR="00DD5277" w:rsidRPr="00D834E3">
        <w:t xml:space="preserve"> </w:t>
      </w:r>
      <w:r w:rsidRPr="00D834E3">
        <w:t>activities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effective</w:t>
      </w:r>
      <w:r w:rsidR="00DD5277" w:rsidRPr="00D834E3">
        <w:t xml:space="preserve"> </w:t>
      </w:r>
      <w:r w:rsidRPr="00D834E3">
        <w:t>implementation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provisions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eliminate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worst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implement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Eradication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Worst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</w:t>
      </w:r>
      <w:r w:rsidR="00DD5277" w:rsidRPr="00D834E3">
        <w:t xml:space="preserve"> </w:t>
      </w:r>
      <w:r w:rsidRPr="00D834E3">
        <w:t>Labour.</w:t>
      </w:r>
    </w:p>
    <w:p w:rsidR="00D34B8C" w:rsidRPr="00D834E3" w:rsidRDefault="00D34B8C" w:rsidP="00D34B8C">
      <w:pPr>
        <w:pStyle w:val="SingleTxtG"/>
      </w:pPr>
      <w:r w:rsidRPr="00D834E3">
        <w:t>163.</w:t>
      </w:r>
      <w:r w:rsidRPr="00D834E3">
        <w:tab/>
        <w:t>To</w:t>
      </w:r>
      <w:r w:rsidR="00DD5277" w:rsidRPr="00D834E3">
        <w:t xml:space="preserve"> </w:t>
      </w:r>
      <w:r w:rsidRPr="00D834E3">
        <w:t>tackle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problem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violence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women,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support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institutions</w:t>
      </w:r>
      <w:r w:rsidR="00DD5277" w:rsidRPr="00D834E3">
        <w:t xml:space="preserve"> </w:t>
      </w:r>
      <w:r w:rsidRPr="00D834E3">
        <w:t>responsible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prosecution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investigation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crimes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offences,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Attorney</w:t>
      </w:r>
      <w:r w:rsidR="00DD5277" w:rsidRPr="00D834E3">
        <w:t xml:space="preserve"> </w:t>
      </w:r>
      <w:r w:rsidRPr="00D834E3">
        <w:t>General’s</w:t>
      </w:r>
      <w:r w:rsidR="00DD5277" w:rsidRPr="00D834E3">
        <w:t xml:space="preserve"> </w:t>
      </w:r>
      <w:r w:rsidRPr="00D834E3">
        <w:t>Office,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Interior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Police,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Police,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number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mechanisms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access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justice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victims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physical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psychological</w:t>
      </w:r>
      <w:r w:rsidR="00DD5277" w:rsidRPr="00D834E3">
        <w:t xml:space="preserve"> </w:t>
      </w:r>
      <w:r w:rsidRPr="00D834E3">
        <w:t>abuse.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include:</w:t>
      </w:r>
    </w:p>
    <w:p w:rsidR="00D34B8C" w:rsidRPr="00D834E3" w:rsidRDefault="00D34B8C" w:rsidP="002E4E73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Attorney-General’s</w:t>
      </w:r>
      <w:r w:rsidR="00DD5277" w:rsidRPr="00D834E3">
        <w:t xml:space="preserve"> </w:t>
      </w:r>
      <w:r w:rsidRPr="00D834E3">
        <w:t>Office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Women,</w:t>
      </w:r>
      <w:r w:rsidR="00DD5277" w:rsidRPr="00D834E3">
        <w:t xml:space="preserve"> </w:t>
      </w:r>
      <w:r w:rsidRPr="00D834E3">
        <w:t>created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2007,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still</w:t>
      </w:r>
      <w:r w:rsidR="00DD5277" w:rsidRPr="00D834E3">
        <w:t xml:space="preserve"> </w:t>
      </w:r>
      <w:r w:rsidRPr="00D834E3">
        <w:t>operational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whose</w:t>
      </w:r>
      <w:r w:rsidR="00DD5277" w:rsidRPr="00D834E3">
        <w:t xml:space="preserve"> </w:t>
      </w:r>
      <w:r w:rsidRPr="00D834E3">
        <w:t>mandate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lead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monitor</w:t>
      </w:r>
      <w:r w:rsidR="00DD5277" w:rsidRPr="00D834E3">
        <w:t xml:space="preserve"> </w:t>
      </w:r>
      <w:r w:rsidRPr="00D834E3">
        <w:t>procedures</w:t>
      </w:r>
      <w:r w:rsidR="00DD5277" w:rsidRPr="00D834E3">
        <w:t xml:space="preserve"> </w:t>
      </w:r>
      <w:r w:rsidRPr="00D834E3">
        <w:t>relating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criminal</w:t>
      </w:r>
      <w:r w:rsidR="00DD5277" w:rsidRPr="00D834E3">
        <w:t xml:space="preserve"> </w:t>
      </w:r>
      <w:r w:rsidRPr="00D834E3">
        <w:t>investigations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hearings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cases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violence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any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situations</w:t>
      </w:r>
      <w:r w:rsidR="00DD5277" w:rsidRPr="00D834E3">
        <w:t xml:space="preserve"> </w:t>
      </w:r>
      <w:r w:rsidRPr="00D834E3">
        <w:t>affecting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access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justice;</w:t>
      </w:r>
    </w:p>
    <w:p w:rsidR="00D34B8C" w:rsidRPr="00D834E3" w:rsidRDefault="00D34B8C" w:rsidP="002E4E73">
      <w:pPr>
        <w:pStyle w:val="Bullet1G"/>
      </w:pPr>
      <w:r w:rsidRPr="00D834E3">
        <w:t>Gender</w:t>
      </w:r>
      <w:r w:rsidR="00DD5277" w:rsidRPr="00D834E3">
        <w:t xml:space="preserve"> </w:t>
      </w:r>
      <w:r w:rsidRPr="00D834E3">
        <w:t>Equity</w:t>
      </w:r>
      <w:r w:rsidR="00DD5277" w:rsidRPr="00D834E3">
        <w:t xml:space="preserve"> </w:t>
      </w:r>
      <w:r w:rsidRPr="00D834E3">
        <w:t>Offices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institutions,</w:t>
      </w:r>
      <w:r w:rsidR="00DD5277" w:rsidRPr="00D834E3">
        <w:t xml:space="preserve"> </w:t>
      </w:r>
      <w:r w:rsidRPr="00D834E3">
        <w:t>including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Interior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Police,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Police;</w:t>
      </w:r>
    </w:p>
    <w:p w:rsidR="00D34B8C" w:rsidRPr="00D834E3" w:rsidRDefault="00D34B8C" w:rsidP="002E4E73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Directorate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Victims</w:t>
      </w:r>
      <w:r w:rsidR="00DD5277" w:rsidRPr="00D834E3">
        <w:t xml:space="preserve"> </w:t>
      </w:r>
      <w:r w:rsidRPr="00D834E3">
        <w:t>Services,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Attorney</w:t>
      </w:r>
      <w:r w:rsidR="00DD5277" w:rsidRPr="00D834E3">
        <w:t xml:space="preserve"> </w:t>
      </w:r>
      <w:r w:rsidRPr="00D834E3">
        <w:t>General’s</w:t>
      </w:r>
      <w:r w:rsidR="00DD5277" w:rsidRPr="00D834E3">
        <w:t xml:space="preserve"> </w:t>
      </w:r>
      <w:r w:rsidRPr="00D834E3">
        <w:t>Office;</w:t>
      </w:r>
    </w:p>
    <w:p w:rsidR="00D34B8C" w:rsidRPr="00D834E3" w:rsidRDefault="00D34B8C" w:rsidP="002E4E73">
      <w:pPr>
        <w:pStyle w:val="Bullet1G"/>
      </w:pPr>
      <w:r w:rsidRPr="00D834E3">
        <w:t>Specialized</w:t>
      </w:r>
      <w:r w:rsidR="00DD5277" w:rsidRPr="00D834E3">
        <w:t xml:space="preserve"> </w:t>
      </w:r>
      <w:r w:rsidRPr="00D834E3">
        <w:t>integrated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deal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gender-based,</w:t>
      </w:r>
      <w:r w:rsidR="00DD5277" w:rsidRPr="00D834E3">
        <w:t xml:space="preserve"> </w:t>
      </w:r>
      <w:r w:rsidRPr="00D834E3">
        <w:t>sexual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domestic</w:t>
      </w:r>
      <w:r w:rsidR="00DD5277" w:rsidRPr="00D834E3">
        <w:t xml:space="preserve"> </w:t>
      </w:r>
      <w:r w:rsidRPr="00D834E3">
        <w:t>violence,</w:t>
      </w:r>
      <w:r w:rsidR="00DD5277" w:rsidRPr="00D834E3">
        <w:t xml:space="preserve"> </w:t>
      </w:r>
      <w:r w:rsidRPr="00D834E3">
        <w:t>established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provincial</w:t>
      </w:r>
      <w:r w:rsidR="00DD5277" w:rsidRPr="00D834E3">
        <w:t xml:space="preserve"> </w:t>
      </w:r>
      <w:r w:rsidRPr="00D834E3">
        <w:t>prosecutor’s</w:t>
      </w:r>
      <w:r w:rsidR="00DD5277" w:rsidRPr="00D834E3">
        <w:t xml:space="preserve"> </w:t>
      </w:r>
      <w:r w:rsidRPr="00D834E3">
        <w:t>office.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32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them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late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entail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increase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staff;</w:t>
      </w:r>
    </w:p>
    <w:p w:rsidR="00D34B8C" w:rsidRPr="00D834E3" w:rsidRDefault="00D34B8C" w:rsidP="002E4E73">
      <w:pPr>
        <w:pStyle w:val="Bullet1G"/>
      </w:pPr>
      <w:r w:rsidRPr="00D834E3">
        <w:lastRenderedPageBreak/>
        <w:t>Inter-Agency</w:t>
      </w:r>
      <w:r w:rsidR="00DD5277" w:rsidRPr="00D834E3">
        <w:t xml:space="preserve"> </w:t>
      </w:r>
      <w:r w:rsidRPr="00D834E3">
        <w:t>Committee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Migrant</w:t>
      </w:r>
      <w:r w:rsidR="00DD5277" w:rsidRPr="00D834E3">
        <w:t xml:space="preserve"> </w:t>
      </w:r>
      <w:r w:rsidRPr="00D834E3">
        <w:t>Women;</w:t>
      </w:r>
    </w:p>
    <w:p w:rsidR="00D34B8C" w:rsidRPr="00D834E3" w:rsidRDefault="00D34B8C" w:rsidP="002E4E73">
      <w:pPr>
        <w:pStyle w:val="Bullet1G"/>
      </w:pPr>
      <w:r w:rsidRPr="00D834E3">
        <w:t>Information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counselling</w:t>
      </w:r>
      <w:r w:rsidR="00DD5277" w:rsidRPr="00D834E3">
        <w:t xml:space="preserve"> </w:t>
      </w:r>
      <w:r w:rsidRPr="00D834E3">
        <w:t>offices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prevention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trafficking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persons,</w:t>
      </w:r>
      <w:r w:rsidR="00DD5277" w:rsidRPr="00D834E3">
        <w:t xml:space="preserve"> </w:t>
      </w:r>
      <w:r w:rsidRPr="00D834E3">
        <w:t>located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provincial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municipal</w:t>
      </w:r>
      <w:r w:rsidR="00DD5277" w:rsidRPr="00D834E3">
        <w:t xml:space="preserve"> </w:t>
      </w:r>
      <w:r w:rsidRPr="00D834E3">
        <w:t>offices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Women;</w:t>
      </w:r>
    </w:p>
    <w:p w:rsidR="00D34B8C" w:rsidRPr="00D834E3" w:rsidRDefault="00D34B8C" w:rsidP="002E4E73">
      <w:pPr>
        <w:pStyle w:val="Bullet1G"/>
      </w:pPr>
      <w:r w:rsidRPr="00D834E3">
        <w:t>Free</w:t>
      </w:r>
      <w:r w:rsidR="00DD5277" w:rsidRPr="00D834E3">
        <w:t xml:space="preserve"> </w:t>
      </w:r>
      <w:r w:rsidRPr="00D834E3">
        <w:t>helplines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situations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violence</w:t>
      </w:r>
      <w:r w:rsidR="00DD5277" w:rsidRPr="00D834E3">
        <w:t xml:space="preserve"> </w:t>
      </w:r>
      <w:r w:rsidRPr="00D834E3">
        <w:t>(</w:t>
      </w:r>
      <w:proofErr w:type="spellStart"/>
      <w:r w:rsidRPr="00D834E3">
        <w:t>Línea</w:t>
      </w:r>
      <w:proofErr w:type="spellEnd"/>
      <w:r w:rsidR="00DD5277" w:rsidRPr="00D834E3">
        <w:t xml:space="preserve"> </w:t>
      </w:r>
      <w:r w:rsidRPr="00D834E3">
        <w:t>VIDA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proofErr w:type="spellStart"/>
      <w:r w:rsidRPr="00D834E3">
        <w:t>Línea</w:t>
      </w:r>
      <w:proofErr w:type="spellEnd"/>
      <w:r w:rsidR="00DD5277" w:rsidRPr="00D834E3">
        <w:t xml:space="preserve"> </w:t>
      </w:r>
      <w:r w:rsidRPr="00D834E3">
        <w:t>de</w:t>
      </w:r>
      <w:r w:rsidR="00DD5277" w:rsidRPr="00D834E3">
        <w:t xml:space="preserve"> </w:t>
      </w:r>
      <w:proofErr w:type="spellStart"/>
      <w:r w:rsidRPr="00D834E3">
        <w:t>Auxilio</w:t>
      </w:r>
      <w:proofErr w:type="spellEnd"/>
      <w:r w:rsidRPr="00D834E3">
        <w:t>),</w:t>
      </w:r>
      <w:r w:rsidR="00DD5277" w:rsidRPr="00D834E3">
        <w:t xml:space="preserve"> </w:t>
      </w:r>
      <w:r w:rsidRPr="00D834E3">
        <w:t>since</w:t>
      </w:r>
      <w:r w:rsidR="00DD5277" w:rsidRPr="00D834E3">
        <w:t xml:space="preserve"> </w:t>
      </w:r>
      <w:r w:rsidRPr="00D834E3">
        <w:t>2012;</w:t>
      </w:r>
    </w:p>
    <w:p w:rsidR="00D34B8C" w:rsidRPr="00D834E3" w:rsidRDefault="00D34B8C" w:rsidP="002E4E73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Representative’s</w:t>
      </w:r>
      <w:r w:rsidR="00DD5277" w:rsidRPr="00D834E3">
        <w:t xml:space="preserve"> </w:t>
      </w:r>
      <w:r w:rsidRPr="00D834E3">
        <w:t>Office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Victim’s</w:t>
      </w:r>
      <w:r w:rsidR="00DD5277" w:rsidRPr="00D834E3">
        <w:t xml:space="preserve"> </w:t>
      </w:r>
      <w:r w:rsidRPr="00D834E3">
        <w:t>Rights;</w:t>
      </w:r>
    </w:p>
    <w:p w:rsidR="00D34B8C" w:rsidRPr="00D834E3" w:rsidRDefault="00D34B8C" w:rsidP="002E4E73">
      <w:pPr>
        <w:pStyle w:val="Bullet1G"/>
      </w:pPr>
      <w:r w:rsidRPr="00D834E3">
        <w:t>Continuous</w:t>
      </w:r>
      <w:r w:rsidR="00DD5277" w:rsidRPr="00D834E3">
        <w:t xml:space="preserve"> </w:t>
      </w:r>
      <w:r w:rsidRPr="00D834E3">
        <w:t>operation</w:t>
      </w:r>
      <w:r w:rsidR="00DD5277" w:rsidRPr="00D834E3">
        <w:t xml:space="preserve"> </w:t>
      </w:r>
      <w:r w:rsidRPr="00D834E3">
        <w:t>since</w:t>
      </w:r>
      <w:r w:rsidR="00DD5277" w:rsidRPr="00D834E3">
        <w:t xml:space="preserve"> </w:t>
      </w:r>
      <w:r w:rsidRPr="00D834E3">
        <w:t>2003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reception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refuge</w:t>
      </w:r>
      <w:r w:rsidR="00DD5277" w:rsidRPr="00D834E3">
        <w:t xml:space="preserve"> </w:t>
      </w:r>
      <w:r w:rsidRPr="00D834E3">
        <w:t>centres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women,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adolescents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victims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domestic</w:t>
      </w:r>
      <w:r w:rsidR="00DD5277" w:rsidRPr="00D834E3">
        <w:t xml:space="preserve"> </w:t>
      </w:r>
      <w:r w:rsidRPr="00D834E3">
        <w:t>violence.</w:t>
      </w:r>
      <w:r w:rsidR="00DD5277" w:rsidRPr="00D834E3">
        <w:t xml:space="preserve"> </w:t>
      </w:r>
      <w:r w:rsidRPr="00D834E3">
        <w:t>Two</w:t>
      </w:r>
      <w:r w:rsidR="00DD5277" w:rsidRPr="00D834E3">
        <w:t xml:space="preserve"> </w:t>
      </w:r>
      <w:r w:rsidRPr="00D834E3">
        <w:t>additional</w:t>
      </w:r>
      <w:r w:rsidR="00DD5277" w:rsidRPr="00D834E3">
        <w:t xml:space="preserve"> </w:t>
      </w:r>
      <w:r w:rsidRPr="00D834E3">
        <w:t>shelters</w:t>
      </w:r>
      <w:r w:rsidR="00DD5277" w:rsidRPr="00D834E3">
        <w:t xml:space="preserve"> </w:t>
      </w:r>
      <w:r w:rsidRPr="00D834E3">
        <w:t>should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operational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providing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space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cope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increase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violence.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2008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2012,</w:t>
      </w:r>
      <w:r w:rsidR="00DD5277" w:rsidRPr="00D834E3">
        <w:t xml:space="preserve"> </w:t>
      </w:r>
      <w:r w:rsidRPr="00D834E3">
        <w:t>1,193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sheltered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centres,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took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147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imminent</w:t>
      </w:r>
      <w:r w:rsidR="00DD5277" w:rsidRPr="00D834E3">
        <w:t xml:space="preserve"> </w:t>
      </w:r>
      <w:r w:rsidRPr="00D834E3">
        <w:t>danger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violent</w:t>
      </w:r>
      <w:r w:rsidR="00DD5277" w:rsidRPr="00D834E3">
        <w:t xml:space="preserve"> </w:t>
      </w:r>
      <w:r w:rsidRPr="00D834E3">
        <w:t>death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alone;</w:t>
      </w:r>
      <w:r w:rsidR="00DD5277" w:rsidRPr="00D834E3">
        <w:t xml:space="preserve"> </w:t>
      </w:r>
    </w:p>
    <w:p w:rsidR="00D34B8C" w:rsidRPr="00D834E3" w:rsidRDefault="00D34B8C" w:rsidP="002E4E73">
      <w:pPr>
        <w:pStyle w:val="Bullet1G"/>
      </w:pPr>
      <w:r w:rsidRPr="00D834E3">
        <w:t>The</w:t>
      </w:r>
      <w:r w:rsidR="00DD5277" w:rsidRPr="00D834E3">
        <w:t xml:space="preserve"> </w:t>
      </w:r>
      <w:r w:rsidR="0068519A" w:rsidRPr="00D834E3">
        <w:t>inter</w:t>
      </w:r>
      <w:r w:rsidRPr="00D834E3">
        <w:t>agency</w:t>
      </w:r>
      <w:r w:rsidR="00DD5277" w:rsidRPr="00D834E3">
        <w:t xml:space="preserve"> </w:t>
      </w:r>
      <w:r w:rsidRPr="00D834E3">
        <w:t>agreement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August</w:t>
      </w:r>
      <w:r w:rsidR="00DD5277" w:rsidRPr="00D834E3">
        <w:t xml:space="preserve"> </w:t>
      </w:r>
      <w:r w:rsidRPr="00D834E3">
        <w:t>2013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Catering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Attorney-General’s</w:t>
      </w:r>
      <w:r w:rsidR="00DD5277" w:rsidRPr="00D834E3">
        <w:t xml:space="preserve"> </w:t>
      </w:r>
      <w:r w:rsidRPr="00D834E3">
        <w:t>Office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Province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Santo</w:t>
      </w:r>
      <w:r w:rsidR="00DD5277" w:rsidRPr="00D834E3">
        <w:t xml:space="preserve"> </w:t>
      </w:r>
      <w:r w:rsidRPr="00D834E3">
        <w:t>Domingo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provide</w:t>
      </w:r>
      <w:r w:rsidR="00DD5277" w:rsidRPr="00D834E3">
        <w:t xml:space="preserve"> </w:t>
      </w:r>
      <w:r w:rsidRPr="00D834E3">
        <w:t>food</w:t>
      </w:r>
      <w:r w:rsidR="00DD5277" w:rsidRPr="00D834E3">
        <w:t xml:space="preserve"> </w:t>
      </w:r>
      <w:r w:rsidRPr="00D834E3">
        <w:t>rations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women</w:t>
      </w:r>
      <w:r w:rsidR="00DD5277" w:rsidRPr="00D834E3">
        <w:t xml:space="preserve"> </w:t>
      </w:r>
      <w:r w:rsidRPr="00D834E3">
        <w:t>victims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violence.</w:t>
      </w:r>
    </w:p>
    <w:p w:rsidR="00D34B8C" w:rsidRPr="00D834E3" w:rsidRDefault="002E4E73" w:rsidP="001E5424">
      <w:pPr>
        <w:pStyle w:val="H1G"/>
      </w:pPr>
      <w:r w:rsidRPr="00D834E3">
        <w:tab/>
      </w:r>
      <w:r w:rsidRPr="00D834E3">
        <w:tab/>
      </w:r>
      <w:r w:rsidR="00D34B8C" w:rsidRPr="00D834E3">
        <w:t>Article</w:t>
      </w:r>
      <w:r w:rsidR="00DD5277" w:rsidRPr="00D834E3">
        <w:t xml:space="preserve"> </w:t>
      </w:r>
      <w:r w:rsidR="00D34B8C" w:rsidRPr="00D834E3">
        <w:t>11</w:t>
      </w:r>
      <w:r w:rsidR="001E5424">
        <w:br/>
      </w:r>
      <w:r w:rsidR="00D34B8C" w:rsidRPr="00D834E3">
        <w:t>Right</w:t>
      </w:r>
      <w:r w:rsidR="00DD5277" w:rsidRPr="00D834E3">
        <w:t xml:space="preserve"> </w:t>
      </w:r>
      <w:r w:rsidR="00D34B8C" w:rsidRPr="00D834E3">
        <w:t>to</w:t>
      </w:r>
      <w:r w:rsidR="00DD5277" w:rsidRPr="00D834E3">
        <w:t xml:space="preserve"> </w:t>
      </w:r>
      <w:r w:rsidR="00D34B8C" w:rsidRPr="00D834E3">
        <w:t>an</w:t>
      </w:r>
      <w:r w:rsidR="00DD5277" w:rsidRPr="00D834E3">
        <w:t xml:space="preserve"> </w:t>
      </w:r>
      <w:r w:rsidR="00D34B8C" w:rsidRPr="00D834E3">
        <w:t>adequate</w:t>
      </w:r>
      <w:r w:rsidR="00DD5277" w:rsidRPr="00D834E3">
        <w:t xml:space="preserve"> </w:t>
      </w:r>
      <w:r w:rsidR="00D34B8C" w:rsidRPr="00D834E3">
        <w:t>standard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living</w:t>
      </w:r>
    </w:p>
    <w:p w:rsidR="00D34B8C" w:rsidRPr="00D834E3" w:rsidRDefault="00D34B8C" w:rsidP="00D34B8C">
      <w:pPr>
        <w:pStyle w:val="SingleTxtG"/>
      </w:pPr>
      <w:r w:rsidRPr="00D834E3">
        <w:t>164.</w:t>
      </w:r>
      <w:r w:rsidRPr="00D834E3">
        <w:tab/>
        <w:t>Concerning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poverty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food</w:t>
      </w:r>
      <w:r w:rsidR="00DD5277" w:rsidRPr="00D834E3">
        <w:t xml:space="preserve"> </w:t>
      </w:r>
      <w:r w:rsidRPr="00D834E3">
        <w:t>insecurity</w:t>
      </w:r>
      <w:r w:rsidR="00DD5277" w:rsidRPr="00D834E3">
        <w:t xml:space="preserve"> </w:t>
      </w:r>
      <w:r w:rsidRPr="00D834E3">
        <w:t>among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country’s</w:t>
      </w:r>
      <w:r w:rsidR="00DD5277" w:rsidRPr="00D834E3">
        <w:t xml:space="preserve"> </w:t>
      </w:r>
      <w:r w:rsidRPr="00D834E3">
        <w:t>most</w:t>
      </w:r>
      <w:r w:rsidR="00DD5277" w:rsidRPr="00D834E3">
        <w:t xml:space="preserve"> </w:t>
      </w:r>
      <w:r w:rsidRPr="00D834E3">
        <w:t>vulnerable</w:t>
      </w:r>
      <w:r w:rsidR="00DD5277" w:rsidRPr="00D834E3">
        <w:t xml:space="preserve"> </w:t>
      </w:r>
      <w:r w:rsidRPr="00D834E3">
        <w:t>people,</w:t>
      </w:r>
      <w:r w:rsidR="00DD5277" w:rsidRPr="00D834E3">
        <w:t xml:space="preserve"> </w:t>
      </w:r>
      <w:r w:rsidRPr="00D834E3">
        <w:t>starting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2012,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Central</w:t>
      </w:r>
      <w:r w:rsidR="00DD5277" w:rsidRPr="00D834E3">
        <w:t xml:space="preserve"> </w:t>
      </w:r>
      <w:r w:rsidRPr="00D834E3">
        <w:t>Government</w:t>
      </w:r>
      <w:r w:rsidR="00DD5277" w:rsidRPr="00D834E3">
        <w:t xml:space="preserve"> </w:t>
      </w:r>
      <w:r w:rsidRPr="00D834E3">
        <w:t>began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implement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affirmative</w:t>
      </w:r>
      <w:r w:rsidR="00DD5277" w:rsidRPr="00D834E3">
        <w:t xml:space="preserve"> </w:t>
      </w:r>
      <w:r w:rsidRPr="00D834E3">
        <w:t>action</w:t>
      </w:r>
      <w:r w:rsidR="00DD5277" w:rsidRPr="00D834E3">
        <w:t xml:space="preserve"> </w:t>
      </w:r>
      <w:r w:rsidRPr="00D834E3">
        <w:t>measures.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included</w:t>
      </w:r>
      <w:r w:rsidR="00DD5277" w:rsidRPr="00D834E3">
        <w:t xml:space="preserve"> </w:t>
      </w:r>
      <w:r w:rsidRPr="00D834E3">
        <w:t>Decree</w:t>
      </w:r>
      <w:r w:rsidR="00DD5277" w:rsidRPr="00D834E3">
        <w:t xml:space="preserve"> </w:t>
      </w:r>
      <w:r w:rsidRPr="00D834E3">
        <w:t>Nos.</w:t>
      </w:r>
      <w:r w:rsidR="00DD5277" w:rsidRPr="00D834E3">
        <w:t xml:space="preserve"> </w:t>
      </w:r>
      <w:r w:rsidRPr="00D834E3">
        <w:t>488-12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489-12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21</w:t>
      </w:r>
      <w:r w:rsidR="00DD5277" w:rsidRPr="00D834E3">
        <w:t xml:space="preserve"> </w:t>
      </w:r>
      <w:r w:rsidRPr="00D834E3">
        <w:t>August</w:t>
      </w:r>
      <w:r w:rsidR="00DD5277" w:rsidRPr="00D834E3">
        <w:t xml:space="preserve"> </w:t>
      </w:r>
      <w:r w:rsidRPr="00D834E3">
        <w:t>2012,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merged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Progress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community</w:t>
      </w:r>
      <w:r w:rsidR="00DD5277" w:rsidRPr="00D834E3">
        <w:t xml:space="preserve"> </w:t>
      </w:r>
      <w:r w:rsidRPr="00D834E3">
        <w:t>technology</w:t>
      </w:r>
      <w:r w:rsidR="00DD5277" w:rsidRPr="00D834E3">
        <w:t xml:space="preserve"> </w:t>
      </w:r>
      <w:r w:rsidRPr="00D834E3">
        <w:t>centres</w:t>
      </w:r>
      <w:r w:rsidR="00DD5277" w:rsidRPr="00D834E3">
        <w:t xml:space="preserve"> </w:t>
      </w:r>
      <w:r w:rsidRPr="00D834E3">
        <w:t>directed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Solidarity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Policy</w:t>
      </w:r>
      <w:r w:rsidR="00DD5277" w:rsidRPr="00D834E3">
        <w:t xml:space="preserve"> </w:t>
      </w:r>
      <w:r w:rsidRPr="00D834E3">
        <w:t>Coordination</w:t>
      </w:r>
      <w:r w:rsidR="00DD5277" w:rsidRPr="00D834E3">
        <w:t xml:space="preserve"> </w:t>
      </w:r>
      <w:r w:rsidRPr="00D834E3">
        <w:t>Office.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goal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resulting</w:t>
      </w:r>
      <w:r w:rsidR="00DD5277" w:rsidRPr="00D834E3">
        <w:t xml:space="preserve"> </w:t>
      </w:r>
      <w:r w:rsidRPr="00D834E3">
        <w:t>project,</w:t>
      </w:r>
      <w:r w:rsidR="00DD5277" w:rsidRPr="00D834E3">
        <w:t xml:space="preserve"> </w:t>
      </w:r>
      <w:r w:rsidRPr="00D834E3">
        <w:t>“Progress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Solidarity”,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lift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400,000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extreme</w:t>
      </w:r>
      <w:r w:rsidR="00DD5277" w:rsidRPr="00D834E3">
        <w:t xml:space="preserve"> </w:t>
      </w:r>
      <w:r w:rsidRPr="00D834E3">
        <w:t>poverty,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bring</w:t>
      </w:r>
      <w:r w:rsidR="00DD5277" w:rsidRPr="00D834E3">
        <w:t xml:space="preserve"> </w:t>
      </w:r>
      <w:r w:rsidRPr="00D834E3">
        <w:t>1,500,000</w:t>
      </w:r>
      <w:r w:rsidR="00DD5277" w:rsidRPr="00D834E3">
        <w:t xml:space="preserve"> </w:t>
      </w:r>
      <w:r w:rsidRPr="00D834E3">
        <w:t>poor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middle</w:t>
      </w:r>
      <w:r w:rsidR="00DD5277" w:rsidRPr="00D834E3">
        <w:t xml:space="preserve"> </w:t>
      </w:r>
      <w:r w:rsidRPr="00D834E3">
        <w:t>class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provide</w:t>
      </w:r>
      <w:r w:rsidR="00DD5277" w:rsidRPr="00D834E3">
        <w:t xml:space="preserve"> </w:t>
      </w:r>
      <w:r w:rsidRPr="00D834E3">
        <w:t>coverage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200,000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through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Solidarity</w:t>
      </w:r>
      <w:r w:rsidR="00DD5277" w:rsidRPr="00D834E3">
        <w:t xml:space="preserve"> </w:t>
      </w:r>
      <w:r w:rsidRPr="00D834E3">
        <w:t>card.</w:t>
      </w:r>
    </w:p>
    <w:p w:rsidR="00D34B8C" w:rsidRPr="00D834E3" w:rsidRDefault="00D34B8C" w:rsidP="00D34B8C">
      <w:pPr>
        <w:pStyle w:val="SingleTxtG"/>
      </w:pPr>
      <w:r w:rsidRPr="00D834E3">
        <w:t>165.</w:t>
      </w:r>
      <w:r w:rsidRPr="00D834E3">
        <w:tab/>
        <w:t>The</w:t>
      </w:r>
      <w:r w:rsidR="00DD5277" w:rsidRPr="00D834E3">
        <w:t xml:space="preserve"> </w:t>
      </w:r>
      <w:r w:rsidRPr="00D834E3">
        <w:t>Progress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Solidarity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successfully</w:t>
      </w:r>
      <w:r w:rsidR="00DD5277" w:rsidRPr="00D834E3">
        <w:t xml:space="preserve"> </w:t>
      </w:r>
      <w:r w:rsidRPr="00D834E3">
        <w:t>engaged</w:t>
      </w:r>
      <w:r w:rsidR="00DD5277" w:rsidRPr="00D834E3">
        <w:t xml:space="preserve"> </w:t>
      </w:r>
      <w:r w:rsidRPr="00D834E3">
        <w:t>poor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process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comprehensive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through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performance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shared</w:t>
      </w:r>
      <w:r w:rsidR="00DD5277" w:rsidRPr="00D834E3">
        <w:t xml:space="preserve"> </w:t>
      </w:r>
      <w:r w:rsidRPr="00D834E3">
        <w:t>tasks</w:t>
      </w:r>
      <w:r w:rsidR="00DD5277" w:rsidRPr="00D834E3">
        <w:t xml:space="preserve"> </w:t>
      </w:r>
      <w:r w:rsidRPr="00D834E3">
        <w:t>involving</w:t>
      </w:r>
      <w:r w:rsidR="00DD5277" w:rsidRPr="00D834E3">
        <w:t xml:space="preserve"> </w:t>
      </w:r>
      <w:r w:rsidRPr="00D834E3">
        <w:t>cash</w:t>
      </w:r>
      <w:r w:rsidR="00DD5277" w:rsidRPr="00D834E3">
        <w:t xml:space="preserve"> </w:t>
      </w:r>
      <w:r w:rsidRPr="00D834E3">
        <w:t>transfers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contribute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food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nutrition</w:t>
      </w:r>
      <w:r w:rsidR="00DD5277" w:rsidRPr="00D834E3">
        <w:t xml:space="preserve"> </w:t>
      </w:r>
      <w:r w:rsidRPr="00D834E3">
        <w:t>security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members.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encourages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implementation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educational</w:t>
      </w:r>
      <w:r w:rsidR="00DD5277" w:rsidRPr="00D834E3">
        <w:t xml:space="preserve"> </w:t>
      </w:r>
      <w:r w:rsidRPr="00D834E3">
        <w:t>measures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enhance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opportunities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exercise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rights.</w:t>
      </w:r>
    </w:p>
    <w:p w:rsidR="00D34B8C" w:rsidRPr="00D834E3" w:rsidRDefault="00D34B8C" w:rsidP="00D34B8C">
      <w:pPr>
        <w:pStyle w:val="SingleTxtG"/>
      </w:pPr>
      <w:r w:rsidRPr="00D834E3">
        <w:t>166.</w:t>
      </w:r>
      <w:r w:rsidRPr="00D834E3">
        <w:tab/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result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strategies</w:t>
      </w:r>
      <w:r w:rsidR="00DD5277" w:rsidRPr="00D834E3">
        <w:t xml:space="preserve"> </w:t>
      </w:r>
      <w:r w:rsidRPr="00D834E3">
        <w:t>implemented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August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May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623,902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received</w:t>
      </w:r>
      <w:r w:rsidR="00DD5277" w:rsidRPr="00D834E3">
        <w:t xml:space="preserve"> </w:t>
      </w:r>
      <w:r w:rsidRPr="00D834E3">
        <w:t>direct</w:t>
      </w:r>
      <w:r w:rsidR="00DD5277" w:rsidRPr="00D834E3">
        <w:t xml:space="preserve"> </w:t>
      </w:r>
      <w:r w:rsidRPr="00D834E3">
        <w:t>financial</w:t>
      </w:r>
      <w:r w:rsidR="00DD5277" w:rsidRPr="00D834E3">
        <w:t xml:space="preserve"> </w:t>
      </w:r>
      <w:r w:rsidRPr="00D834E3">
        <w:t>assistance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purchase</w:t>
      </w:r>
      <w:r w:rsidR="00DD5277" w:rsidRPr="00D834E3">
        <w:t xml:space="preserve"> </w:t>
      </w:r>
      <w:r w:rsidRPr="00D834E3">
        <w:t>food</w:t>
      </w:r>
      <w:r w:rsidR="00DD5277" w:rsidRPr="00D834E3">
        <w:t xml:space="preserve"> </w:t>
      </w:r>
      <w:r w:rsidRPr="00D834E3">
        <w:t>staples,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contribution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4,297,141,800;</w:t>
      </w:r>
      <w:r w:rsidR="00DD5277" w:rsidRPr="00D834E3">
        <w:t xml:space="preserve"> </w:t>
      </w:r>
      <w:r w:rsidRPr="00D834E3">
        <w:t>774,250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received</w:t>
      </w:r>
      <w:r w:rsidR="00DD5277" w:rsidRPr="00D834E3">
        <w:t xml:space="preserve"> </w:t>
      </w:r>
      <w:r w:rsidRPr="00D834E3">
        <w:t>subsidies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liquefied</w:t>
      </w:r>
      <w:r w:rsidR="00DD5277" w:rsidRPr="00D834E3">
        <w:t xml:space="preserve"> </w:t>
      </w:r>
      <w:r w:rsidRPr="00D834E3">
        <w:t>petroleum</w:t>
      </w:r>
      <w:r w:rsidR="00DD5277" w:rsidRPr="00D834E3">
        <w:t xml:space="preserve"> </w:t>
      </w:r>
      <w:r w:rsidRPr="00D834E3">
        <w:t>gas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domestic</w:t>
      </w:r>
      <w:r w:rsidR="00DD5277" w:rsidRPr="00D834E3">
        <w:t xml:space="preserve"> </w:t>
      </w:r>
      <w:r w:rsidRPr="00D834E3">
        <w:t>use</w:t>
      </w:r>
      <w:r w:rsidR="00DD5277" w:rsidRPr="00D834E3">
        <w:t xml:space="preserve"> </w:t>
      </w:r>
      <w:r w:rsidRPr="00D834E3">
        <w:t>(</w:t>
      </w:r>
      <w:proofErr w:type="spellStart"/>
      <w:r w:rsidRPr="00D834E3">
        <w:t>Bonagas</w:t>
      </w:r>
      <w:proofErr w:type="spellEnd"/>
      <w:r w:rsidRPr="00D834E3">
        <w:t>),</w:t>
      </w:r>
      <w:r w:rsidR="00DD5277" w:rsidRPr="00D834E3">
        <w:t xml:space="preserve"> </w:t>
      </w:r>
      <w:r w:rsidRPr="00D834E3">
        <w:t>thanks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funding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1,744,364,616;</w:t>
      </w:r>
      <w:r w:rsidR="00DD5277" w:rsidRPr="00D834E3">
        <w:t xml:space="preserve"> </w:t>
      </w:r>
      <w:r w:rsidRPr="00D834E3">
        <w:t>526,325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received</w:t>
      </w:r>
      <w:r w:rsidR="00DD5277" w:rsidRPr="00D834E3">
        <w:t xml:space="preserve"> </w:t>
      </w:r>
      <w:r w:rsidRPr="00D834E3">
        <w:t>subsidies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energy</w:t>
      </w:r>
      <w:r w:rsidR="00DD5277" w:rsidRPr="00D834E3">
        <w:t xml:space="preserve"> </w:t>
      </w:r>
      <w:r w:rsidRPr="00D834E3">
        <w:t>consumption</w:t>
      </w:r>
      <w:r w:rsidR="00DD5277" w:rsidRPr="00D834E3">
        <w:t xml:space="preserve"> </w:t>
      </w:r>
      <w:r w:rsidRPr="00D834E3">
        <w:t>(</w:t>
      </w:r>
      <w:proofErr w:type="spellStart"/>
      <w:r w:rsidRPr="00D834E3">
        <w:t>Bonoluz</w:t>
      </w:r>
      <w:proofErr w:type="spellEnd"/>
      <w:r w:rsidRPr="00D834E3">
        <w:t>),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cost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1,959,780,027.12;</w:t>
      </w:r>
      <w:r w:rsidR="00DD5277" w:rsidRPr="00D834E3">
        <w:t xml:space="preserve"> </w:t>
      </w:r>
      <w:r w:rsidRPr="00D834E3">
        <w:t>285,897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received</w:t>
      </w:r>
      <w:r w:rsidR="00DD5277" w:rsidRPr="00D834E3">
        <w:t xml:space="preserve"> </w:t>
      </w:r>
      <w:r w:rsidRPr="00D834E3">
        <w:t>incentives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school</w:t>
      </w:r>
      <w:r w:rsidR="00DD5277" w:rsidRPr="00D834E3">
        <w:t xml:space="preserve"> </w:t>
      </w:r>
      <w:r w:rsidRPr="00D834E3">
        <w:t>attendance,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contribution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650,004,300;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25,891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Progress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not</w:t>
      </w:r>
      <w:r w:rsidR="00DD5277" w:rsidRPr="00D834E3">
        <w:t xml:space="preserve"> </w:t>
      </w:r>
      <w:r w:rsidRPr="00D834E3">
        <w:t>part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integrated</w:t>
      </w:r>
      <w:r w:rsidR="00DD5277" w:rsidRPr="00D834E3">
        <w:t xml:space="preserve"> </w:t>
      </w:r>
      <w:r w:rsidRPr="00D834E3">
        <w:t>Solidarity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received</w:t>
      </w:r>
      <w:r w:rsidR="00DD5277" w:rsidRPr="00D834E3">
        <w:t xml:space="preserve"> </w:t>
      </w:r>
      <w:r w:rsidRPr="00D834E3">
        <w:t>conditional</w:t>
      </w:r>
      <w:r w:rsidR="00DD5277" w:rsidRPr="00D834E3">
        <w:t xml:space="preserve"> </w:t>
      </w:r>
      <w:r w:rsidRPr="00D834E3">
        <w:t>transfers.</w:t>
      </w:r>
    </w:p>
    <w:p w:rsidR="00D34B8C" w:rsidRPr="00D834E3" w:rsidRDefault="00D34B8C" w:rsidP="00D34B8C">
      <w:pPr>
        <w:pStyle w:val="SingleTxtG"/>
      </w:pPr>
      <w:r w:rsidRPr="00D834E3">
        <w:t>167.</w:t>
      </w:r>
      <w:r w:rsidRPr="00D834E3">
        <w:tab/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result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measures,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recognized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United</w:t>
      </w:r>
      <w:r w:rsidR="00DD5277" w:rsidRPr="00D834E3">
        <w:t xml:space="preserve"> </w:t>
      </w:r>
      <w:r w:rsidRPr="00D834E3">
        <w:t>Nations</w:t>
      </w:r>
      <w:r w:rsidR="00DD5277" w:rsidRPr="00D834E3">
        <w:t xml:space="preserve"> </w:t>
      </w:r>
      <w:r w:rsidRPr="00D834E3">
        <w:t>Food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Agriculture</w:t>
      </w:r>
      <w:r w:rsidR="00DD5277" w:rsidRPr="00D834E3">
        <w:t xml:space="preserve"> </w:t>
      </w:r>
      <w:r w:rsidRPr="00D834E3">
        <w:t>Organization</w:t>
      </w:r>
      <w:r w:rsidR="00DD5277" w:rsidRPr="00D834E3">
        <w:t xml:space="preserve"> </w:t>
      </w:r>
      <w:r w:rsidRPr="00D834E3">
        <w:t>(FAO)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one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20</w:t>
      </w:r>
      <w:r w:rsidR="00DD5277" w:rsidRPr="00D834E3">
        <w:t xml:space="preserve"> </w:t>
      </w:r>
      <w:r w:rsidRPr="00D834E3">
        <w:t>countries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had</w:t>
      </w:r>
      <w:r w:rsidR="00DD5277" w:rsidRPr="00D834E3">
        <w:t xml:space="preserve"> </w:t>
      </w:r>
      <w:r w:rsidRPr="00D834E3">
        <w:t>made</w:t>
      </w:r>
      <w:r w:rsidR="00DD5277" w:rsidRPr="00D834E3">
        <w:t xml:space="preserve"> </w:t>
      </w:r>
      <w:r w:rsidRPr="00D834E3">
        <w:t>significant</w:t>
      </w:r>
      <w:r w:rsidR="00DD5277" w:rsidRPr="00D834E3">
        <w:t xml:space="preserve"> </w:t>
      </w:r>
      <w:r w:rsidRPr="00D834E3">
        <w:t>progress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combating</w:t>
      </w:r>
      <w:r w:rsidR="00DD5277" w:rsidRPr="00D834E3">
        <w:t xml:space="preserve"> </w:t>
      </w:r>
      <w:r w:rsidRPr="00D834E3">
        <w:t>hunger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meeting</w:t>
      </w:r>
      <w:r w:rsidR="00DD5277" w:rsidRPr="00D834E3">
        <w:t xml:space="preserve"> </w:t>
      </w:r>
      <w:r w:rsidRPr="00D834E3">
        <w:t>Millennium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Goal</w:t>
      </w:r>
      <w:r w:rsidR="00DD5277" w:rsidRPr="00D834E3">
        <w:t xml:space="preserve"> </w:t>
      </w:r>
      <w:r w:rsidRPr="00D834E3">
        <w:t>1.</w:t>
      </w:r>
    </w:p>
    <w:p w:rsidR="00D34B8C" w:rsidRPr="00D834E3" w:rsidRDefault="00D34B8C" w:rsidP="00D34B8C">
      <w:pPr>
        <w:pStyle w:val="SingleTxtG"/>
      </w:pPr>
      <w:r w:rsidRPr="00D834E3">
        <w:t>168.</w:t>
      </w:r>
      <w:r w:rsidRPr="00D834E3">
        <w:tab/>
        <w:t>To</w:t>
      </w:r>
      <w:r w:rsidR="00DD5277" w:rsidRPr="00D834E3">
        <w:t xml:space="preserve"> </w:t>
      </w:r>
      <w:r w:rsidRPr="00D834E3">
        <w:t>date,</w:t>
      </w:r>
      <w:r w:rsidR="00DD5277" w:rsidRPr="00D834E3">
        <w:t xml:space="preserve"> </w:t>
      </w:r>
      <w:r w:rsidRPr="00D834E3">
        <w:t>despite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achievements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Welfare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Office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President,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overall</w:t>
      </w:r>
      <w:r w:rsidR="00DD5277" w:rsidRPr="00D834E3">
        <w:t xml:space="preserve"> </w:t>
      </w:r>
      <w:r w:rsidRPr="00D834E3">
        <w:t>objective</w:t>
      </w:r>
      <w:r w:rsidR="00DD5277" w:rsidRPr="00D834E3">
        <w:t xml:space="preserve"> </w:t>
      </w:r>
      <w:r w:rsidRPr="00D834E3">
        <w:t>notwithstanding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current</w:t>
      </w:r>
      <w:r w:rsidR="00DD5277" w:rsidRPr="00D834E3">
        <w:t xml:space="preserve"> </w:t>
      </w:r>
      <w:r w:rsidRPr="00D834E3">
        <w:t>economic</w:t>
      </w:r>
      <w:r w:rsidR="00DD5277" w:rsidRPr="00D834E3">
        <w:t xml:space="preserve"> </w:t>
      </w:r>
      <w:r w:rsidRPr="00D834E3">
        <w:t>constraints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continue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roll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projects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reduce</w:t>
      </w:r>
      <w:r w:rsidR="00DD5277" w:rsidRPr="00D834E3">
        <w:t xml:space="preserve"> </w:t>
      </w:r>
      <w:r w:rsidRPr="00D834E3">
        <w:t>what</w:t>
      </w:r>
      <w:r w:rsidR="00DD5277" w:rsidRPr="00D834E3">
        <w:t xml:space="preserve"> </w:t>
      </w:r>
      <w:r w:rsidRPr="00D834E3">
        <w:t>poverty</w:t>
      </w:r>
      <w:r w:rsidR="00DD5277" w:rsidRPr="00D834E3">
        <w:t xml:space="preserve"> </w:t>
      </w:r>
      <w:r w:rsidRPr="00D834E3">
        <w:t>remains.</w:t>
      </w:r>
    </w:p>
    <w:p w:rsidR="00D34B8C" w:rsidRPr="00D834E3" w:rsidRDefault="002E4E73" w:rsidP="002E4E73">
      <w:pPr>
        <w:pStyle w:val="H23G"/>
      </w:pPr>
      <w:r w:rsidRPr="00D834E3">
        <w:lastRenderedPageBreak/>
        <w:tab/>
      </w:r>
      <w:r w:rsidRPr="00D834E3">
        <w:tab/>
      </w:r>
      <w:r w:rsidR="00D34B8C" w:rsidRPr="00D834E3">
        <w:t>Right</w:t>
      </w:r>
      <w:r w:rsidR="00DD5277" w:rsidRPr="00D834E3">
        <w:t xml:space="preserve"> </w:t>
      </w:r>
      <w:r w:rsidR="00D34B8C" w:rsidRPr="00D834E3">
        <w:t>to</w:t>
      </w:r>
      <w:r w:rsidR="00DD5277" w:rsidRPr="00D834E3">
        <w:t xml:space="preserve"> </w:t>
      </w:r>
      <w:r w:rsidR="00D34B8C" w:rsidRPr="00D834E3">
        <w:t>adequate</w:t>
      </w:r>
      <w:r w:rsidR="00DD5277" w:rsidRPr="00D834E3">
        <w:t xml:space="preserve"> </w:t>
      </w:r>
      <w:r w:rsidR="00D34B8C" w:rsidRPr="00D834E3">
        <w:t>housing</w:t>
      </w:r>
    </w:p>
    <w:p w:rsidR="00D34B8C" w:rsidRPr="00D834E3" w:rsidRDefault="00D34B8C" w:rsidP="00D34B8C">
      <w:pPr>
        <w:pStyle w:val="SingleTxtG"/>
      </w:pPr>
      <w:r w:rsidRPr="00D834E3">
        <w:t>169.</w:t>
      </w:r>
      <w:r w:rsidRPr="00D834E3">
        <w:tab/>
        <w:t>The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shortage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mainly</w:t>
      </w:r>
      <w:r w:rsidR="00DD5277" w:rsidRPr="00D834E3">
        <w:t xml:space="preserve"> </w:t>
      </w:r>
      <w:r w:rsidRPr="00D834E3">
        <w:t>affects</w:t>
      </w:r>
      <w:r w:rsidR="00DD5277" w:rsidRPr="00D834E3">
        <w:t xml:space="preserve"> </w:t>
      </w:r>
      <w:r w:rsidRPr="00D834E3">
        <w:t>low-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middle-income</w:t>
      </w:r>
      <w:r w:rsidR="00DD5277" w:rsidRPr="00D834E3">
        <w:t xml:space="preserve"> </w:t>
      </w:r>
      <w:r w:rsidRPr="00D834E3">
        <w:t>families;</w:t>
      </w:r>
      <w:r w:rsidR="00DD5277" w:rsidRPr="00D834E3">
        <w:t xml:space="preserve"> </w:t>
      </w:r>
      <w:r w:rsidRPr="00D834E3">
        <w:t>38.4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households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no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own.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impact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construction</w:t>
      </w:r>
      <w:r w:rsidR="00DD5277" w:rsidRPr="00D834E3">
        <w:t xml:space="preserve"> </w:t>
      </w:r>
      <w:r w:rsidRPr="00D834E3">
        <w:t>sector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driver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every</w:t>
      </w:r>
      <w:r w:rsidR="00DD5277" w:rsidRPr="00D834E3">
        <w:t xml:space="preserve"> </w:t>
      </w:r>
      <w:r w:rsidRPr="00D834E3">
        <w:t>1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growth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sector,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real</w:t>
      </w:r>
      <w:r w:rsidR="00DD5277" w:rsidRPr="00D834E3">
        <w:t xml:space="preserve"> </w:t>
      </w:r>
      <w:r w:rsidRPr="00D834E3">
        <w:t>GDP</w:t>
      </w:r>
      <w:r w:rsidR="00DD5277" w:rsidRPr="00D834E3">
        <w:t xml:space="preserve"> </w:t>
      </w:r>
      <w:r w:rsidRPr="00D834E3">
        <w:t>grows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0.30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cent.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thus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close</w:t>
      </w:r>
      <w:r w:rsidR="00DD5277" w:rsidRPr="00D834E3">
        <w:t xml:space="preserve"> </w:t>
      </w:r>
      <w:r w:rsidRPr="00D834E3">
        <w:t>relationship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growth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construction</w:t>
      </w:r>
      <w:r w:rsidR="00DD5277" w:rsidRPr="00D834E3">
        <w:t xml:space="preserve"> </w:t>
      </w:r>
      <w:r w:rsidRPr="00D834E3">
        <w:t>sector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real</w:t>
      </w:r>
      <w:r w:rsidR="00DD5277" w:rsidRPr="00D834E3">
        <w:t xml:space="preserve"> </w:t>
      </w:r>
      <w:r w:rsidRPr="00D834E3">
        <w:t>growth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economy.</w:t>
      </w:r>
      <w:r w:rsidR="00DD5277" w:rsidRPr="00D834E3">
        <w:t xml:space="preserve"> </w:t>
      </w:r>
      <w:r w:rsidRPr="00D834E3">
        <w:t>Construction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impact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direct</w:t>
      </w:r>
      <w:r w:rsidR="00DD5277" w:rsidRPr="00D834E3">
        <w:t xml:space="preserve"> </w:t>
      </w:r>
      <w:r w:rsidRPr="00D834E3">
        <w:t>employment: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every</w:t>
      </w:r>
      <w:r w:rsidR="00DD5277" w:rsidRPr="00D834E3">
        <w:t xml:space="preserve"> </w:t>
      </w:r>
      <w:r w:rsidRPr="00D834E3">
        <w:t>1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real</w:t>
      </w:r>
      <w:r w:rsidR="00DD5277" w:rsidRPr="00D834E3">
        <w:t xml:space="preserve"> </w:t>
      </w:r>
      <w:r w:rsidRPr="00D834E3">
        <w:t>growth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sector,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associated</w:t>
      </w:r>
      <w:r w:rsidR="00DD5277" w:rsidRPr="00D834E3">
        <w:t xml:space="preserve"> </w:t>
      </w:r>
      <w:r w:rsidRPr="00D834E3">
        <w:t>direct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indirect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economy</w:t>
      </w:r>
      <w:r w:rsidR="00DD5277" w:rsidRPr="00D834E3">
        <w:t xml:space="preserve"> </w:t>
      </w:r>
      <w:r w:rsidRPr="00D834E3">
        <w:t>increases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0.94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170.</w:t>
      </w:r>
      <w:r w:rsidRPr="00D834E3">
        <w:tab/>
        <w:t>Access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better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limited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income,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financial</w:t>
      </w:r>
      <w:r w:rsidR="00DD5277" w:rsidRPr="00D834E3">
        <w:t xml:space="preserve"> </w:t>
      </w:r>
      <w:r w:rsidRPr="00D834E3">
        <w:t>cost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long-term</w:t>
      </w:r>
      <w:r w:rsidR="00DD5277" w:rsidRPr="00D834E3">
        <w:t xml:space="preserve"> </w:t>
      </w:r>
      <w:r w:rsidRPr="00D834E3">
        <w:t>credit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limited</w:t>
      </w:r>
      <w:r w:rsidR="00DD5277" w:rsidRPr="00D834E3">
        <w:t xml:space="preserve"> </w:t>
      </w:r>
      <w:r w:rsidRPr="00D834E3">
        <w:t>annual</w:t>
      </w:r>
      <w:r w:rsidR="00DD5277" w:rsidRPr="00D834E3">
        <w:t xml:space="preserve"> </w:t>
      </w:r>
      <w:r w:rsidRPr="00D834E3">
        <w:t>budget</w:t>
      </w:r>
      <w:r w:rsidR="00DD5277" w:rsidRPr="00D834E3">
        <w:t xml:space="preserve"> </w:t>
      </w:r>
      <w:r w:rsidRPr="00D834E3">
        <w:t>allocated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sector.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shortage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primarily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result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inadequate</w:t>
      </w:r>
      <w:r w:rsidR="00DD5277" w:rsidRPr="00D834E3">
        <w:t xml:space="preserve"> </w:t>
      </w:r>
      <w:r w:rsidRPr="00D834E3">
        <w:t>purchasing</w:t>
      </w:r>
      <w:r w:rsidR="00DD5277" w:rsidRPr="00D834E3">
        <w:t xml:space="preserve"> </w:t>
      </w:r>
      <w:r w:rsidRPr="00D834E3">
        <w:t>power,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prevents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enormous</w:t>
      </w:r>
      <w:r w:rsidR="00DD5277" w:rsidRPr="00D834E3">
        <w:t xml:space="preserve"> </w:t>
      </w:r>
      <w:r w:rsidRPr="00D834E3">
        <w:t>potential</w:t>
      </w:r>
      <w:r w:rsidR="00DD5277" w:rsidRPr="00D834E3">
        <w:t xml:space="preserve"> </w:t>
      </w:r>
      <w:r w:rsidRPr="00D834E3">
        <w:t>demand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being</w:t>
      </w:r>
      <w:r w:rsidR="00DD5277" w:rsidRPr="00D834E3">
        <w:t xml:space="preserve"> </w:t>
      </w:r>
      <w:r w:rsidRPr="00D834E3">
        <w:t>met,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inability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document</w:t>
      </w:r>
      <w:r w:rsidR="00DD5277" w:rsidRPr="00D834E3">
        <w:t xml:space="preserve"> </w:t>
      </w:r>
      <w:r w:rsidRPr="00D834E3">
        <w:t>permanent</w:t>
      </w:r>
      <w:r w:rsidR="00DD5277" w:rsidRPr="00D834E3">
        <w:t xml:space="preserve"> </w:t>
      </w:r>
      <w:r w:rsidRPr="00D834E3">
        <w:t>sources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income,</w:t>
      </w:r>
      <w:r w:rsidR="00DD5277" w:rsidRPr="00D834E3">
        <w:t xml:space="preserve"> </w:t>
      </w:r>
      <w:r w:rsidRPr="00D834E3">
        <w:t>primarily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case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whose</w:t>
      </w:r>
      <w:r w:rsidR="00DD5277" w:rsidRPr="00D834E3">
        <w:t xml:space="preserve"> </w:t>
      </w:r>
      <w:r w:rsidRPr="00D834E3">
        <w:t>income</w:t>
      </w:r>
      <w:r w:rsidR="00DD5277" w:rsidRPr="00D834E3">
        <w:t xml:space="preserve"> </w:t>
      </w:r>
      <w:r w:rsidRPr="00D834E3">
        <w:t>derives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informal</w:t>
      </w:r>
      <w:r w:rsidR="00DD5277" w:rsidRPr="00D834E3">
        <w:t xml:space="preserve"> </w:t>
      </w:r>
      <w:r w:rsidRPr="00D834E3">
        <w:t>sector.</w:t>
      </w:r>
    </w:p>
    <w:p w:rsidR="00D34B8C" w:rsidRPr="00D834E3" w:rsidRDefault="00D34B8C" w:rsidP="00D34B8C">
      <w:pPr>
        <w:pStyle w:val="SingleTxtG"/>
      </w:pPr>
      <w:r w:rsidRPr="00D834E3">
        <w:t>171.</w:t>
      </w:r>
      <w:r w:rsidRPr="00D834E3">
        <w:tab/>
        <w:t>In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deal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problem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reduce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shortage,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Government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building</w:t>
      </w:r>
      <w:r w:rsidR="00DD5277" w:rsidRPr="00D834E3">
        <w:t xml:space="preserve"> </w:t>
      </w:r>
      <w:r w:rsidRPr="00D834E3">
        <w:t>low-cost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low-income</w:t>
      </w:r>
      <w:r w:rsidR="00DD5277" w:rsidRPr="00D834E3">
        <w:t xml:space="preserve"> </w:t>
      </w:r>
      <w:r w:rsidRPr="00D834E3">
        <w:t>families.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offering</w:t>
      </w:r>
      <w:r w:rsidR="00DD5277" w:rsidRPr="00D834E3">
        <w:t xml:space="preserve"> </w:t>
      </w:r>
      <w:r w:rsidRPr="00D834E3">
        <w:t>tax</w:t>
      </w:r>
      <w:r w:rsidR="00DD5277" w:rsidRPr="00D834E3">
        <w:t xml:space="preserve"> </w:t>
      </w:r>
      <w:r w:rsidRPr="00D834E3">
        <w:t>exemptions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firms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design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construct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housing,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giving</w:t>
      </w:r>
      <w:r w:rsidR="00DD5277" w:rsidRPr="00D834E3">
        <w:t xml:space="preserve"> </w:t>
      </w:r>
      <w:r w:rsidRPr="00D834E3">
        <w:t>land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construction</w:t>
      </w:r>
      <w:r w:rsidR="00DD5277" w:rsidRPr="00D834E3">
        <w:t xml:space="preserve"> </w:t>
      </w:r>
      <w:r w:rsidRPr="00D834E3">
        <w:t>firms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bring</w:t>
      </w:r>
      <w:r w:rsidR="00DD5277" w:rsidRPr="00D834E3">
        <w:t xml:space="preserve"> </w:t>
      </w:r>
      <w:r w:rsidRPr="00D834E3">
        <w:t>down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costs.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offering</w:t>
      </w:r>
      <w:r w:rsidR="00DD5277" w:rsidRPr="00D834E3">
        <w:t xml:space="preserve"> </w:t>
      </w:r>
      <w:r w:rsidRPr="00D834E3">
        <w:t>lower</w:t>
      </w:r>
      <w:r w:rsidR="00DD5277" w:rsidRPr="00D834E3">
        <w:t xml:space="preserve"> </w:t>
      </w:r>
      <w:r w:rsidRPr="00D834E3">
        <w:t>interest</w:t>
      </w:r>
      <w:r w:rsidR="00DD5277" w:rsidRPr="00D834E3">
        <w:t xml:space="preserve"> </w:t>
      </w:r>
      <w:r w:rsidRPr="00D834E3">
        <w:t>rates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reduce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financial</w:t>
      </w:r>
      <w:r w:rsidR="00DD5277" w:rsidRPr="00D834E3">
        <w:t xml:space="preserve"> </w:t>
      </w:r>
      <w:r w:rsidRPr="00D834E3">
        <w:t>costs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construction</w:t>
      </w:r>
      <w:r w:rsidR="00DD5277" w:rsidRPr="00D834E3">
        <w:t xml:space="preserve"> </w:t>
      </w:r>
      <w:r w:rsidRPr="00D834E3">
        <w:t>firms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put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low-cost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vulnerable</w:t>
      </w:r>
      <w:r w:rsidR="00DD5277" w:rsidRPr="00D834E3">
        <w:t xml:space="preserve"> </w:t>
      </w:r>
      <w:r w:rsidRPr="00D834E3">
        <w:t>segments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population.</w:t>
      </w:r>
    </w:p>
    <w:p w:rsidR="00D34B8C" w:rsidRPr="00D834E3" w:rsidRDefault="00D34B8C" w:rsidP="00D34B8C">
      <w:pPr>
        <w:pStyle w:val="SingleTxtG"/>
      </w:pPr>
      <w:r w:rsidRPr="00D834E3">
        <w:t>172.</w:t>
      </w:r>
      <w:r w:rsidRPr="00D834E3">
        <w:tab/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buyers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subsidies</w:t>
      </w:r>
      <w:r w:rsidR="00DD5277" w:rsidRPr="00D834E3">
        <w:t xml:space="preserve"> </w:t>
      </w:r>
      <w:r w:rsidR="00DF64E8" w:rsidRPr="00D834E3">
        <w:t>—</w:t>
      </w:r>
      <w:r w:rsidR="00DD5277" w:rsidRPr="00D834E3">
        <w:t xml:space="preserve"> </w:t>
      </w:r>
      <w:r w:rsidRPr="00D834E3">
        <w:t>based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amount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taxes</w:t>
      </w:r>
      <w:r w:rsidR="00DD5277" w:rsidRPr="00D834E3">
        <w:t xml:space="preserve"> </w:t>
      </w:r>
      <w:r w:rsidRPr="00D834E3">
        <w:t>paid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Directorate-General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Internal</w:t>
      </w:r>
      <w:r w:rsidR="00DD5277" w:rsidRPr="00D834E3">
        <w:t xml:space="preserve"> </w:t>
      </w:r>
      <w:r w:rsidRPr="00D834E3">
        <w:t>Taxation</w:t>
      </w:r>
      <w:r w:rsidR="00DD5277" w:rsidRPr="00D834E3">
        <w:t xml:space="preserve"> </w:t>
      </w:r>
      <w:r w:rsidR="00DF64E8" w:rsidRPr="00D834E3">
        <w:t>—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land</w:t>
      </w:r>
      <w:r w:rsidR="00DD5277" w:rsidRPr="00D834E3">
        <w:t xml:space="preserve"> </w:t>
      </w:r>
      <w:r w:rsidRPr="00D834E3">
        <w:t>vouchers</w:t>
      </w:r>
      <w:r w:rsidR="00DD5277" w:rsidRPr="00D834E3">
        <w:t xml:space="preserve"> </w:t>
      </w:r>
      <w:r w:rsidRPr="00D834E3">
        <w:t>towards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purchase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first</w:t>
      </w:r>
      <w:r w:rsidR="00DD5277" w:rsidRPr="00D834E3">
        <w:t xml:space="preserve"> </w:t>
      </w:r>
      <w:r w:rsidRPr="00D834E3">
        <w:t>home.</w:t>
      </w:r>
    </w:p>
    <w:p w:rsidR="00D34B8C" w:rsidRPr="00D834E3" w:rsidRDefault="00D34B8C" w:rsidP="00D34B8C">
      <w:pPr>
        <w:pStyle w:val="SingleTxtG"/>
      </w:pPr>
      <w:r w:rsidRPr="00D834E3">
        <w:t>173.</w:t>
      </w:r>
      <w:r w:rsidRPr="00D834E3">
        <w:tab/>
        <w:t>The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Institute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implemented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programmatic</w:t>
      </w:r>
      <w:r w:rsidR="00DD5277" w:rsidRPr="00D834E3">
        <w:t xml:space="preserve"> </w:t>
      </w:r>
      <w:r w:rsidRPr="00D834E3">
        <w:t>areas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basis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defining</w:t>
      </w:r>
      <w:r w:rsidR="00DD5277" w:rsidRPr="00D834E3">
        <w:t xml:space="preserve"> </w:t>
      </w:r>
      <w:r w:rsidRPr="00D834E3">
        <w:t>plans,</w:t>
      </w:r>
      <w:r w:rsidR="00DD5277" w:rsidRPr="00D834E3">
        <w:t xml:space="preserve"> </w:t>
      </w:r>
      <w:r w:rsidRPr="00D834E3">
        <w:t>objectives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goals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reduce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country’s</w:t>
      </w:r>
      <w:r w:rsidR="00DD5277" w:rsidRPr="00D834E3">
        <w:t xml:space="preserve"> </w:t>
      </w:r>
      <w:r w:rsidRPr="00D834E3">
        <w:t>shortage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decent</w:t>
      </w:r>
      <w:r w:rsidR="00DD5277" w:rsidRPr="00D834E3">
        <w:t xml:space="preserve"> </w:t>
      </w:r>
      <w:r w:rsidRPr="00D834E3">
        <w:t>housing,</w:t>
      </w:r>
      <w:r w:rsidR="00DD5277" w:rsidRPr="00D834E3">
        <w:t xml:space="preserve"> </w:t>
      </w:r>
      <w:r w:rsidRPr="00D834E3">
        <w:t>particularly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low-income</w:t>
      </w:r>
      <w:r w:rsidR="00DD5277" w:rsidRPr="00D834E3">
        <w:t xml:space="preserve"> </w:t>
      </w:r>
      <w:r w:rsidRPr="00D834E3">
        <w:t>families.</w:t>
      </w:r>
    </w:p>
    <w:p w:rsidR="00D34B8C" w:rsidRPr="00D834E3" w:rsidRDefault="00D34B8C" w:rsidP="00D34B8C">
      <w:pPr>
        <w:pStyle w:val="SingleTxtG"/>
      </w:pPr>
      <w:r w:rsidRPr="00D834E3">
        <w:t>174.</w:t>
      </w:r>
      <w:r w:rsidRPr="00D834E3">
        <w:tab/>
        <w:t>These</w:t>
      </w:r>
      <w:r w:rsidR="00DD5277" w:rsidRPr="00D834E3">
        <w:t xml:space="preserve"> </w:t>
      </w:r>
      <w:r w:rsidRPr="00D834E3">
        <w:t>programmatic</w:t>
      </w:r>
      <w:r w:rsidR="00DD5277" w:rsidRPr="00D834E3">
        <w:t xml:space="preserve"> </w:t>
      </w:r>
      <w:r w:rsidRPr="00D834E3">
        <w:t>areas</w:t>
      </w:r>
      <w:r w:rsidR="00DD5277" w:rsidRPr="00D834E3">
        <w:t xml:space="preserve"> </w:t>
      </w:r>
      <w:r w:rsidRPr="00D834E3">
        <w:t>are:</w:t>
      </w:r>
    </w:p>
    <w:p w:rsidR="00D34B8C" w:rsidRPr="00D834E3" w:rsidRDefault="00D34B8C" w:rsidP="002E4E73">
      <w:pPr>
        <w:pStyle w:val="Bullet1G"/>
      </w:pPr>
      <w:r w:rsidRPr="00D834E3">
        <w:t>New</w:t>
      </w:r>
      <w:r w:rsidR="00DD5277" w:rsidRPr="00D834E3">
        <w:t xml:space="preserve"> </w:t>
      </w:r>
      <w:r w:rsidRPr="00D834E3">
        <w:t>housing;</w:t>
      </w:r>
    </w:p>
    <w:p w:rsidR="00D34B8C" w:rsidRPr="00D834E3" w:rsidRDefault="00D34B8C" w:rsidP="002E4E73">
      <w:pPr>
        <w:pStyle w:val="Bullet1G"/>
      </w:pPr>
      <w:r w:rsidRPr="00D834E3">
        <w:t>New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low-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middle-income</w:t>
      </w:r>
      <w:r w:rsidR="00DD5277" w:rsidRPr="00D834E3">
        <w:t xml:space="preserve"> </w:t>
      </w:r>
      <w:r w:rsidRPr="00D834E3">
        <w:t>sectors;</w:t>
      </w:r>
    </w:p>
    <w:p w:rsidR="00D34B8C" w:rsidRPr="00D834E3" w:rsidRDefault="00D34B8C" w:rsidP="002E4E73">
      <w:pPr>
        <w:pStyle w:val="Bullet1G"/>
      </w:pPr>
      <w:r w:rsidRPr="00D834E3">
        <w:t>Aimed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building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dwelling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equipped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infrastructure,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decent</w:t>
      </w:r>
      <w:r w:rsidR="00DD5277" w:rsidRPr="00D834E3">
        <w:t xml:space="preserve"> </w:t>
      </w:r>
      <w:r w:rsidRPr="00D834E3">
        <w:t>living</w:t>
      </w:r>
      <w:r w:rsidR="00DD5277" w:rsidRPr="00D834E3">
        <w:t xml:space="preserve"> </w:t>
      </w:r>
      <w:r w:rsidRPr="00D834E3">
        <w:t>environment;</w:t>
      </w:r>
    </w:p>
    <w:p w:rsidR="00D34B8C" w:rsidRPr="00D834E3" w:rsidRDefault="00D34B8C" w:rsidP="002E4E73">
      <w:pPr>
        <w:pStyle w:val="Bullet1G"/>
      </w:pPr>
      <w:r w:rsidRPr="00D834E3">
        <w:t>New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relocating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living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high-risk</w:t>
      </w:r>
      <w:r w:rsidR="00DD5277" w:rsidRPr="00D834E3">
        <w:t xml:space="preserve"> </w:t>
      </w:r>
      <w:r w:rsidRPr="00D834E3">
        <w:t>areas;</w:t>
      </w:r>
    </w:p>
    <w:p w:rsidR="00D34B8C" w:rsidRPr="00D834E3" w:rsidRDefault="00D34B8C" w:rsidP="002E4E73">
      <w:pPr>
        <w:pStyle w:val="Bullet1G"/>
      </w:pPr>
      <w:r w:rsidRPr="00D834E3">
        <w:t>Emergency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meet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needs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groups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emergency</w:t>
      </w:r>
      <w:r w:rsidR="00DD5277" w:rsidRPr="00D834E3">
        <w:t xml:space="preserve"> </w:t>
      </w:r>
      <w:r w:rsidRPr="00D834E3">
        <w:t>situations,</w:t>
      </w:r>
      <w:r w:rsidR="00DD5277" w:rsidRPr="00D834E3">
        <w:t xml:space="preserve"> </w:t>
      </w:r>
      <w:r w:rsidRPr="00D834E3">
        <w:t>including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left</w:t>
      </w:r>
      <w:r w:rsidR="00DD5277" w:rsidRPr="00D834E3">
        <w:t xml:space="preserve"> </w:t>
      </w:r>
      <w:r w:rsidRPr="00D834E3">
        <w:t>homeless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hurricanes,</w:t>
      </w:r>
      <w:r w:rsidR="00DD5277" w:rsidRPr="00D834E3">
        <w:t xml:space="preserve"> </w:t>
      </w:r>
      <w:r w:rsidRPr="00D834E3">
        <w:t>natural</w:t>
      </w:r>
      <w:r w:rsidR="00DD5277" w:rsidRPr="00D834E3">
        <w:t xml:space="preserve"> </w:t>
      </w:r>
      <w:r w:rsidRPr="00D834E3">
        <w:t>disasters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fires,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must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relocated</w:t>
      </w:r>
      <w:r w:rsidR="00DD5277" w:rsidRPr="00D834E3">
        <w:t xml:space="preserve"> </w:t>
      </w:r>
      <w:r w:rsidRPr="00D834E3">
        <w:t>because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live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high-risk</w:t>
      </w:r>
      <w:r w:rsidR="00DD5277" w:rsidRPr="00D834E3">
        <w:t xml:space="preserve"> </w:t>
      </w:r>
      <w:r w:rsidRPr="00D834E3">
        <w:t>areas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affected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urban</w:t>
      </w:r>
      <w:r w:rsidR="00DD5277" w:rsidRPr="00D834E3">
        <w:t xml:space="preserve"> </w:t>
      </w:r>
      <w:r w:rsidRPr="00D834E3">
        <w:t>renewal</w:t>
      </w:r>
      <w:r w:rsidR="00DD5277" w:rsidRPr="00D834E3">
        <w:t xml:space="preserve"> </w:t>
      </w:r>
      <w:r w:rsidRPr="00D834E3">
        <w:t>projects;</w:t>
      </w:r>
    </w:p>
    <w:p w:rsidR="00D34B8C" w:rsidRPr="00D834E3" w:rsidRDefault="00D34B8C" w:rsidP="002E4E73">
      <w:pPr>
        <w:pStyle w:val="Bullet1G"/>
      </w:pPr>
      <w:r w:rsidRPr="00D834E3">
        <w:t>The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low-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middle-income</w:t>
      </w:r>
      <w:r w:rsidR="00DD5277" w:rsidRPr="00D834E3">
        <w:t xml:space="preserve"> </w:t>
      </w:r>
      <w:r w:rsidRPr="00D834E3">
        <w:t>families.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175.</w:t>
      </w:r>
      <w:r w:rsidRPr="00D834E3">
        <w:tab/>
        <w:t>The</w:t>
      </w:r>
      <w:r w:rsidR="00DD5277" w:rsidRPr="00D834E3">
        <w:t xml:space="preserve"> </w:t>
      </w:r>
      <w:r w:rsidRPr="00D834E3">
        <w:t>Institute</w:t>
      </w:r>
      <w:r w:rsidR="00DD5277" w:rsidRPr="00D834E3">
        <w:t xml:space="preserve"> </w:t>
      </w:r>
      <w:r w:rsidRPr="00D834E3">
        <w:t>built</w:t>
      </w:r>
      <w:r w:rsidR="00DD5277" w:rsidRPr="00D834E3">
        <w:t xml:space="preserve"> </w:t>
      </w:r>
      <w:r w:rsidRPr="00D834E3">
        <w:t>16,557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104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projects.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all,</w:t>
      </w:r>
      <w:r w:rsidR="00DD5277" w:rsidRPr="00D834E3">
        <w:t xml:space="preserve"> </w:t>
      </w:r>
      <w:r w:rsidRPr="00D834E3">
        <w:t>4,620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completed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financing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Andean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Corporation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State.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built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distributed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61</w:t>
      </w:r>
      <w:r w:rsidR="00DD5277" w:rsidRPr="00D834E3">
        <w:t xml:space="preserve"> </w:t>
      </w:r>
      <w:r w:rsidRPr="00D834E3">
        <w:t>communities,</w:t>
      </w:r>
      <w:r w:rsidR="00DD5277" w:rsidRPr="00D834E3">
        <w:t xml:space="preserve"> </w:t>
      </w:r>
      <w:r w:rsidRPr="00D834E3">
        <w:t>8,987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intended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affected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natural</w:t>
      </w:r>
      <w:r w:rsidR="00DD5277" w:rsidRPr="00D834E3">
        <w:t xml:space="preserve"> </w:t>
      </w:r>
      <w:r w:rsidRPr="00D834E3">
        <w:t>disasters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living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vulnerable</w:t>
      </w:r>
      <w:r w:rsidR="00DD5277" w:rsidRPr="00D834E3">
        <w:t xml:space="preserve"> </w:t>
      </w:r>
      <w:r w:rsidRPr="00D834E3">
        <w:t>areas,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well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had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evacuated.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disasters</w:t>
      </w:r>
      <w:r w:rsidR="00DD5277" w:rsidRPr="00D834E3">
        <w:t xml:space="preserve"> </w:t>
      </w:r>
      <w:r w:rsidRPr="00D834E3">
        <w:t>included</w:t>
      </w:r>
      <w:r w:rsidR="00DD5277" w:rsidRPr="00D834E3">
        <w:t xml:space="preserve"> </w:t>
      </w:r>
      <w:r w:rsidRPr="00D834E3">
        <w:t>tropical</w:t>
      </w:r>
      <w:r w:rsidR="00DD5277" w:rsidRPr="00D834E3">
        <w:t xml:space="preserve"> </w:t>
      </w:r>
      <w:r w:rsidRPr="00D834E3">
        <w:t>storms</w:t>
      </w:r>
      <w:r w:rsidR="00DD5277" w:rsidRPr="00D834E3">
        <w:t xml:space="preserve"> </w:t>
      </w:r>
      <w:r w:rsidRPr="00D834E3">
        <w:t>Olga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Noel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December</w:t>
      </w:r>
      <w:r w:rsidR="00DD5277" w:rsidRPr="00D834E3">
        <w:t xml:space="preserve"> </w:t>
      </w:r>
      <w:r w:rsidRPr="00D834E3">
        <w:t>2007;</w:t>
      </w:r>
      <w:r w:rsidR="00DD5277" w:rsidRPr="00D834E3">
        <w:t xml:space="preserve"> </w:t>
      </w:r>
      <w:r w:rsidRPr="00D834E3">
        <w:t>tropical</w:t>
      </w:r>
      <w:r w:rsidR="00DD5277" w:rsidRPr="00D834E3">
        <w:t xml:space="preserve"> </w:t>
      </w:r>
      <w:r w:rsidRPr="00D834E3">
        <w:t>storm</w:t>
      </w:r>
      <w:r w:rsidR="00DD5277" w:rsidRPr="00D834E3">
        <w:t xml:space="preserve"> </w:t>
      </w:r>
      <w:r w:rsidRPr="00D834E3">
        <w:t>Fay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hurricane</w:t>
      </w:r>
      <w:r w:rsidR="00DD5277" w:rsidRPr="00D834E3">
        <w:t xml:space="preserve"> </w:t>
      </w:r>
      <w:r w:rsidRPr="00D834E3">
        <w:t>Gustav,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August</w:t>
      </w:r>
      <w:r w:rsidR="00DD5277" w:rsidRPr="00D834E3">
        <w:t xml:space="preserve"> </w:t>
      </w:r>
      <w:r w:rsidRPr="00D834E3">
        <w:t>2007;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lastRenderedPageBreak/>
        <w:t>tropical</w:t>
      </w:r>
      <w:r w:rsidR="00DD5277" w:rsidRPr="00D834E3">
        <w:t xml:space="preserve"> </w:t>
      </w:r>
      <w:r w:rsidRPr="00D834E3">
        <w:t>storms</w:t>
      </w:r>
      <w:r w:rsidR="00DD5277" w:rsidRPr="00D834E3">
        <w:t xml:space="preserve"> </w:t>
      </w:r>
      <w:r w:rsidRPr="00D834E3">
        <w:t>Hanna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Ike,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September</w:t>
      </w:r>
      <w:r w:rsidR="00DD5277" w:rsidRPr="00D834E3">
        <w:t xml:space="preserve"> </w:t>
      </w:r>
      <w:r w:rsidRPr="00D834E3">
        <w:t>2007.</w:t>
      </w:r>
      <w:r w:rsidR="004F78E2" w:rsidRPr="00D834E3">
        <w:rPr>
          <w:rStyle w:val="FootnoteReference"/>
        </w:rPr>
        <w:footnoteReference w:id="4"/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disasters</w:t>
      </w:r>
      <w:r w:rsidR="00DD5277" w:rsidRPr="00D834E3">
        <w:t xml:space="preserve"> </w:t>
      </w:r>
      <w:r w:rsidRPr="00D834E3">
        <w:t>made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necessary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allocate</w:t>
      </w:r>
      <w:r w:rsidR="00DD5277" w:rsidRPr="00D834E3">
        <w:t xml:space="preserve"> </w:t>
      </w:r>
      <w:r w:rsidRPr="00D834E3">
        <w:t>most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Institute’s</w:t>
      </w:r>
      <w:r w:rsidR="00DD5277" w:rsidRPr="00D834E3">
        <w:t xml:space="preserve"> </w:t>
      </w:r>
      <w:r w:rsidRPr="00D834E3">
        <w:t>budget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projects:</w:t>
      </w:r>
    </w:p>
    <w:p w:rsidR="00D34B8C" w:rsidRPr="00D834E3" w:rsidRDefault="00D34B8C" w:rsidP="002E4E73">
      <w:pPr>
        <w:pStyle w:val="Bullet1G"/>
      </w:pPr>
      <w:r w:rsidRPr="00D834E3">
        <w:t>Housing</w:t>
      </w:r>
      <w:r w:rsidR="00DD5277" w:rsidRPr="00D834E3">
        <w:t xml:space="preserve"> </w:t>
      </w:r>
      <w:r w:rsidRPr="00D834E3">
        <w:t>unit</w:t>
      </w:r>
      <w:r w:rsidR="00DD5277" w:rsidRPr="00D834E3">
        <w:t xml:space="preserve"> </w:t>
      </w:r>
      <w:r w:rsidRPr="00D834E3">
        <w:t>improvements;</w:t>
      </w:r>
    </w:p>
    <w:p w:rsidR="00D34B8C" w:rsidRPr="00D834E3" w:rsidRDefault="00D34B8C" w:rsidP="002E4E73">
      <w:pPr>
        <w:pStyle w:val="Bullet1G"/>
      </w:pPr>
      <w:r w:rsidRPr="00D834E3">
        <w:t>Improvement</w:t>
      </w:r>
      <w:r w:rsidR="00DD5277" w:rsidRPr="00D834E3">
        <w:t xml:space="preserve"> </w:t>
      </w:r>
      <w:r w:rsidRPr="00D834E3">
        <w:t>and/or</w:t>
      </w:r>
      <w:r w:rsidR="00DD5277" w:rsidRPr="00D834E3">
        <w:t xml:space="preserve"> </w:t>
      </w:r>
      <w:r w:rsidRPr="00D834E3">
        <w:t>reconstruction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urban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rural</w:t>
      </w:r>
      <w:r w:rsidR="00DD5277" w:rsidRPr="00D834E3">
        <w:t xml:space="preserve"> </w:t>
      </w:r>
      <w:r w:rsidRPr="00D834E3">
        <w:t>housing.</w:t>
      </w:r>
    </w:p>
    <w:p w:rsidR="00D34B8C" w:rsidRPr="00D834E3" w:rsidRDefault="00D34B8C" w:rsidP="00D34B8C">
      <w:pPr>
        <w:pStyle w:val="SingleTxtG"/>
      </w:pPr>
      <w:r w:rsidRPr="00D834E3">
        <w:t>176.</w:t>
      </w:r>
      <w:r w:rsidRPr="00D834E3">
        <w:tab/>
        <w:t>These</w:t>
      </w:r>
      <w:r w:rsidR="00DD5277" w:rsidRPr="00D834E3">
        <w:t xml:space="preserve"> </w:t>
      </w:r>
      <w:r w:rsidRPr="00D834E3">
        <w:t>projects</w:t>
      </w:r>
      <w:r w:rsidR="00DD5277" w:rsidRPr="00D834E3">
        <w:t xml:space="preserve"> </w:t>
      </w:r>
      <w:r w:rsidRPr="00D834E3">
        <w:t>involved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improvement</w:t>
      </w:r>
      <w:r w:rsidR="00DD5277" w:rsidRPr="00D834E3">
        <w:t xml:space="preserve"> </w:t>
      </w:r>
      <w:r w:rsidRPr="00D834E3">
        <w:t>and/or</w:t>
      </w:r>
      <w:r w:rsidR="00DD5277" w:rsidRPr="00D834E3">
        <w:t xml:space="preserve"> </w:t>
      </w:r>
      <w:r w:rsidRPr="00D834E3">
        <w:t>reconstruction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components,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roofing,</w:t>
      </w:r>
      <w:r w:rsidR="00DD5277" w:rsidRPr="00D834E3">
        <w:t xml:space="preserve"> </w:t>
      </w:r>
      <w:r w:rsidRPr="00D834E3">
        <w:t>walls,</w:t>
      </w:r>
      <w:r w:rsidR="00DD5277" w:rsidRPr="00D834E3">
        <w:t xml:space="preserve"> </w:t>
      </w:r>
      <w:r w:rsidRPr="00D834E3">
        <w:t>floors,</w:t>
      </w:r>
      <w:r w:rsidR="00DD5277" w:rsidRPr="00D834E3">
        <w:t xml:space="preserve"> </w:t>
      </w:r>
      <w:r w:rsidRPr="00D834E3">
        <w:t>doors,</w:t>
      </w:r>
      <w:r w:rsidR="00DD5277" w:rsidRPr="00D834E3">
        <w:t xml:space="preserve"> </w:t>
      </w:r>
      <w:r w:rsidRPr="00D834E3">
        <w:t>windows,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enlargement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room;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construction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completely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unit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site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pre-existing</w:t>
      </w:r>
      <w:r w:rsidR="00DD5277" w:rsidRPr="00D834E3">
        <w:t xml:space="preserve"> </w:t>
      </w:r>
      <w:r w:rsidRPr="00D834E3">
        <w:t>structure;</w:t>
      </w:r>
      <w:r w:rsidR="00DD5277" w:rsidRPr="00D834E3">
        <w:t xml:space="preserve"> </w:t>
      </w:r>
      <w:r w:rsidRPr="00D834E3">
        <w:t>and/or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reconstruction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Institute,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coordination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provincial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municipal</w:t>
      </w:r>
      <w:r w:rsidR="00DD5277" w:rsidRPr="00D834E3">
        <w:t xml:space="preserve"> </w:t>
      </w:r>
      <w:r w:rsidRPr="00D834E3">
        <w:t>authorities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society,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reduce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shortage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decent</w:t>
      </w:r>
      <w:r w:rsidR="00DD5277" w:rsidRPr="00D834E3">
        <w:t xml:space="preserve"> </w:t>
      </w:r>
      <w:r w:rsidRPr="00D834E3">
        <w:t>housing.</w:t>
      </w:r>
      <w:r w:rsidR="00DD5277" w:rsidRPr="00D834E3">
        <w:t xml:space="preserve"> </w:t>
      </w:r>
    </w:p>
    <w:p w:rsidR="00D34B8C" w:rsidRPr="00D834E3" w:rsidRDefault="002E4E73" w:rsidP="002E4E73">
      <w:pPr>
        <w:pStyle w:val="H23G"/>
      </w:pPr>
      <w:r w:rsidRPr="00D834E3">
        <w:tab/>
      </w:r>
      <w:r w:rsidRPr="00D834E3">
        <w:tab/>
      </w:r>
      <w:r w:rsidR="00D34B8C" w:rsidRPr="00D834E3">
        <w:t>The</w:t>
      </w:r>
      <w:r w:rsidR="00DD5277" w:rsidRPr="00D834E3">
        <w:t xml:space="preserve"> </w:t>
      </w:r>
      <w:r w:rsidR="00D34B8C" w:rsidRPr="00D834E3">
        <w:t>two</w:t>
      </w:r>
      <w:r w:rsidR="00DD5277" w:rsidRPr="00D834E3">
        <w:t xml:space="preserve"> </w:t>
      </w:r>
      <w:r w:rsidR="00D34B8C" w:rsidRPr="00D834E3">
        <w:t>components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housing</w:t>
      </w:r>
      <w:r w:rsidR="00DD5277" w:rsidRPr="00D834E3">
        <w:t xml:space="preserve"> </w:t>
      </w:r>
      <w:r w:rsidR="00D34B8C" w:rsidRPr="00D834E3">
        <w:t>subsidy</w:t>
      </w:r>
    </w:p>
    <w:p w:rsidR="00D34B8C" w:rsidRPr="00D834E3" w:rsidRDefault="00D34B8C" w:rsidP="00D34B8C">
      <w:pPr>
        <w:pStyle w:val="SingleTxtG"/>
      </w:pPr>
      <w:r w:rsidRPr="00D834E3">
        <w:t>177.</w:t>
      </w:r>
      <w:r w:rsidRPr="00D834E3">
        <w:tab/>
        <w:t>The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Subsidy</w:t>
      </w:r>
      <w:r w:rsidR="00DD5277" w:rsidRPr="00D834E3">
        <w:t xml:space="preserve"> </w:t>
      </w:r>
      <w:r w:rsidRPr="00D834E3">
        <w:t>Fund’s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vouchers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distributed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low-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middle-income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help</w:t>
      </w:r>
      <w:r w:rsidR="00DD5277" w:rsidRPr="00D834E3">
        <w:t xml:space="preserve"> </w:t>
      </w:r>
      <w:r w:rsidRPr="00D834E3">
        <w:t>cover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initial</w:t>
      </w:r>
      <w:r w:rsidR="00DD5277" w:rsidRPr="00D834E3">
        <w:t xml:space="preserve"> </w:t>
      </w:r>
      <w:r w:rsidRPr="00D834E3">
        <w:t>costs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built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financed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private</w:t>
      </w:r>
      <w:r w:rsidR="00DD5277" w:rsidRPr="00D834E3">
        <w:t xml:space="preserve"> </w:t>
      </w:r>
      <w:r w:rsidRPr="00D834E3">
        <w:t>sector.</w:t>
      </w:r>
    </w:p>
    <w:p w:rsidR="00D34B8C" w:rsidRPr="00D834E3" w:rsidRDefault="00D34B8C" w:rsidP="00D34B8C">
      <w:pPr>
        <w:pStyle w:val="SingleTxtG"/>
      </w:pPr>
      <w:r w:rsidRPr="00D834E3">
        <w:t>178.</w:t>
      </w:r>
      <w:r w:rsidRPr="00D834E3">
        <w:tab/>
        <w:t>The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Subsidy</w:t>
      </w:r>
      <w:r w:rsidR="00DD5277" w:rsidRPr="00D834E3">
        <w:t xml:space="preserve"> </w:t>
      </w:r>
      <w:r w:rsidRPr="00D834E3">
        <w:t>Fund’s</w:t>
      </w:r>
      <w:r w:rsidR="00DD5277" w:rsidRPr="00D834E3">
        <w:t xml:space="preserve"> </w:t>
      </w:r>
      <w:r w:rsidRPr="00D834E3">
        <w:t>land</w:t>
      </w:r>
      <w:r w:rsidR="00DD5277" w:rsidRPr="00D834E3">
        <w:t xml:space="preserve"> </w:t>
      </w:r>
      <w:r w:rsidRPr="00D834E3">
        <w:t>vouchers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land</w:t>
      </w:r>
      <w:r w:rsidR="00DD5277" w:rsidRPr="00D834E3">
        <w:t xml:space="preserve"> </w:t>
      </w:r>
      <w:r w:rsidRPr="00D834E3">
        <w:t>grants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used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projects</w:t>
      </w:r>
      <w:r w:rsidR="00DD5277" w:rsidRPr="00D834E3">
        <w:t xml:space="preserve"> </w:t>
      </w:r>
      <w:r w:rsidRPr="00D834E3">
        <w:t>implemented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coordination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private</w:t>
      </w:r>
      <w:r w:rsidR="00DD5277" w:rsidRPr="00D834E3">
        <w:t xml:space="preserve"> </w:t>
      </w:r>
      <w:r w:rsidRPr="00D834E3">
        <w:t>sector.</w:t>
      </w:r>
    </w:p>
    <w:p w:rsidR="00D34B8C" w:rsidRPr="00D834E3" w:rsidRDefault="00D34B8C" w:rsidP="00D34B8C">
      <w:pPr>
        <w:pStyle w:val="SingleTxtG"/>
      </w:pPr>
      <w:r w:rsidRPr="00D834E3">
        <w:t>179.</w:t>
      </w:r>
      <w:r w:rsidRPr="00D834E3">
        <w:tab/>
        <w:t>The</w:t>
      </w:r>
      <w:r w:rsidR="00DD5277" w:rsidRPr="00D834E3">
        <w:t xml:space="preserve"> </w:t>
      </w:r>
      <w:r w:rsidRPr="00D834E3">
        <w:t>amount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subsidy,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distributed</w:t>
      </w:r>
      <w:r w:rsidR="00DD5277" w:rsidRPr="00D834E3">
        <w:t xml:space="preserve"> </w:t>
      </w:r>
      <w:r w:rsidRPr="00D834E3">
        <w:t>through</w:t>
      </w:r>
      <w:r w:rsidR="00DD5277" w:rsidRPr="00D834E3">
        <w:t xml:space="preserve"> </w:t>
      </w:r>
      <w:r w:rsidRPr="00D834E3">
        <w:t>vouchers,</w:t>
      </w:r>
      <w:r w:rsidR="00DD5277" w:rsidRPr="00D834E3">
        <w:t xml:space="preserve"> </w:t>
      </w:r>
      <w:r w:rsidRPr="00D834E3">
        <w:t>depends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income</w:t>
      </w:r>
      <w:r w:rsidR="00DD5277" w:rsidRPr="00D834E3">
        <w:t xml:space="preserve"> </w:t>
      </w:r>
      <w:r w:rsidRPr="00D834E3">
        <w:t>level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beneficiary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cost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housing.</w:t>
      </w:r>
    </w:p>
    <w:p w:rsidR="00D34B8C" w:rsidRPr="00D834E3" w:rsidRDefault="00D34B8C" w:rsidP="00D34B8C">
      <w:pPr>
        <w:pStyle w:val="SingleTxtG"/>
      </w:pPr>
      <w:r w:rsidRPr="00D834E3">
        <w:rPr>
          <w:b/>
        </w:rPr>
        <w:t>Legalization</w:t>
      </w:r>
      <w:r w:rsidR="00DD5277" w:rsidRPr="00D834E3">
        <w:rPr>
          <w:b/>
        </w:rPr>
        <w:t xml:space="preserve"> </w:t>
      </w:r>
      <w:r w:rsidRPr="00D834E3">
        <w:rPr>
          <w:b/>
        </w:rPr>
        <w:t>of</w:t>
      </w:r>
      <w:r w:rsidR="00DD5277" w:rsidRPr="00D834E3">
        <w:rPr>
          <w:b/>
        </w:rPr>
        <w:t xml:space="preserve"> </w:t>
      </w:r>
      <w:r w:rsidRPr="00D834E3">
        <w:rPr>
          <w:b/>
        </w:rPr>
        <w:t>lands</w:t>
      </w:r>
      <w:r w:rsidR="00DD5277" w:rsidRPr="00D834E3">
        <w:rPr>
          <w:b/>
        </w:rPr>
        <w:t xml:space="preserve"> </w:t>
      </w:r>
      <w:r w:rsidRPr="00D834E3">
        <w:rPr>
          <w:b/>
        </w:rPr>
        <w:t>for</w:t>
      </w:r>
      <w:r w:rsidR="00DD5277" w:rsidRPr="00D834E3">
        <w:rPr>
          <w:b/>
        </w:rPr>
        <w:t xml:space="preserve"> </w:t>
      </w:r>
      <w:r w:rsidRPr="00D834E3">
        <w:rPr>
          <w:b/>
        </w:rPr>
        <w:t>use</w:t>
      </w:r>
      <w:r w:rsidR="00DD5277" w:rsidRPr="00D834E3">
        <w:rPr>
          <w:b/>
        </w:rPr>
        <w:t xml:space="preserve"> </w:t>
      </w:r>
      <w:r w:rsidRPr="00D834E3">
        <w:rPr>
          <w:b/>
        </w:rPr>
        <w:t>by</w:t>
      </w:r>
      <w:r w:rsidR="00DD5277" w:rsidRPr="00D834E3">
        <w:rPr>
          <w:b/>
        </w:rPr>
        <w:t xml:space="preserve"> </w:t>
      </w:r>
      <w:r w:rsidRPr="00D834E3">
        <w:rPr>
          <w:b/>
        </w:rPr>
        <w:t>individuals</w:t>
      </w:r>
    </w:p>
    <w:p w:rsidR="00D34B8C" w:rsidRPr="00D834E3" w:rsidRDefault="00D34B8C" w:rsidP="00D34B8C">
      <w:pPr>
        <w:pStyle w:val="SingleTxtG"/>
      </w:pPr>
      <w:r w:rsidRPr="00D834E3">
        <w:t>180.</w:t>
      </w:r>
      <w:r w:rsidRPr="00D834E3">
        <w:tab/>
        <w:t>The</w:t>
      </w:r>
      <w:r w:rsidR="00DD5277" w:rsidRPr="00D834E3">
        <w:t xml:space="preserve"> </w:t>
      </w:r>
      <w:r w:rsidRPr="00D834E3">
        <w:t>main</w:t>
      </w:r>
      <w:r w:rsidR="00DD5277" w:rsidRPr="00D834E3">
        <w:t xml:space="preserve"> </w:t>
      </w:r>
      <w:r w:rsidRPr="00D834E3">
        <w:t>purpose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form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intervention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legalize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lands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residing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property,</w:t>
      </w:r>
      <w:r w:rsidR="00DD5277" w:rsidRPr="00D834E3">
        <w:t xml:space="preserve"> </w:t>
      </w:r>
      <w:r w:rsidRPr="00D834E3">
        <w:t>particularly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projects</w:t>
      </w:r>
      <w:r w:rsidR="00DD5277" w:rsidRPr="00D834E3">
        <w:t xml:space="preserve"> </w:t>
      </w:r>
      <w:r w:rsidRPr="00D834E3">
        <w:t>built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Institute.</w:t>
      </w:r>
    </w:p>
    <w:p w:rsidR="00D34B8C" w:rsidRPr="00D834E3" w:rsidRDefault="00D34B8C" w:rsidP="00D34B8C">
      <w:pPr>
        <w:pStyle w:val="SingleTxtG"/>
      </w:pPr>
      <w:r w:rsidRPr="00D834E3">
        <w:t>181.</w:t>
      </w:r>
      <w:r w:rsidRPr="00D834E3">
        <w:tab/>
        <w:t>The</w:t>
      </w:r>
      <w:r w:rsidR="00DD5277" w:rsidRPr="00D834E3">
        <w:t xml:space="preserve"> </w:t>
      </w:r>
      <w:r w:rsidRPr="00D834E3">
        <w:t>proportion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dilapidated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</w:t>
      </w:r>
      <w:r w:rsidR="00DD5277" w:rsidRPr="00D834E3">
        <w:t xml:space="preserve"> </w:t>
      </w:r>
      <w:r w:rsidRPr="00D834E3">
        <w:t>declined</w:t>
      </w:r>
      <w:r w:rsidR="00DD5277" w:rsidRPr="00D834E3">
        <w:t xml:space="preserve"> </w:t>
      </w:r>
      <w:r w:rsidRPr="00D834E3">
        <w:t>during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period</w:t>
      </w:r>
      <w:r w:rsidR="00DD5277" w:rsidRPr="00D834E3">
        <w:t xml:space="preserve"> </w:t>
      </w:r>
      <w:r w:rsidRPr="00D834E3">
        <w:t>2004–2012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result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significant</w:t>
      </w:r>
      <w:r w:rsidR="00DD5277" w:rsidRPr="00D834E3">
        <w:t xml:space="preserve"> </w:t>
      </w:r>
      <w:r w:rsidRPr="00D834E3">
        <w:t>increase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improvement</w:t>
      </w:r>
      <w:r w:rsidR="00DD5277" w:rsidRPr="00D834E3">
        <w:t xml:space="preserve"> </w:t>
      </w:r>
      <w:r w:rsidRPr="00D834E3">
        <w:t>programme,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163,514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improved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number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families.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8,987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built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ground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help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affected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cyclones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disasters</w:t>
      </w:r>
      <w:r w:rsidR="00DD5277" w:rsidRPr="00D834E3">
        <w:t xml:space="preserve"> </w:t>
      </w:r>
      <w:r w:rsidRPr="00D834E3">
        <w:t>throughout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both</w:t>
      </w:r>
      <w:r w:rsidR="00DD5277" w:rsidRPr="00D834E3">
        <w:t xml:space="preserve"> </w:t>
      </w:r>
      <w:r w:rsidRPr="00D834E3">
        <w:t>urban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rural</w:t>
      </w:r>
      <w:r w:rsidR="00DD5277" w:rsidRPr="00D834E3">
        <w:t xml:space="preserve"> </w:t>
      </w:r>
      <w:r w:rsidRPr="00D834E3">
        <w:t>areas.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182.</w:t>
      </w:r>
      <w:r w:rsidRPr="00D834E3">
        <w:tab/>
        <w:t>The</w:t>
      </w:r>
      <w:r w:rsidR="00DD5277" w:rsidRPr="00D834E3">
        <w:t xml:space="preserve"> </w:t>
      </w:r>
      <w:r w:rsidRPr="00D834E3">
        <w:t>Urban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Habitat</w:t>
      </w:r>
      <w:r w:rsidR="00DD5277" w:rsidRPr="00D834E3">
        <w:t xml:space="preserve"> </w:t>
      </w:r>
      <w:r w:rsidRPr="00D834E3">
        <w:t>Programme,</w:t>
      </w:r>
      <w:r w:rsidR="00DD5277" w:rsidRPr="00D834E3">
        <w:t xml:space="preserve"> </w:t>
      </w:r>
      <w:r w:rsidRPr="00D834E3">
        <w:t>4th</w:t>
      </w:r>
      <w:r w:rsidR="00DD5277" w:rsidRPr="00D834E3">
        <w:t xml:space="preserve"> </w:t>
      </w:r>
      <w:r w:rsidRPr="00D834E3">
        <w:t>stage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Republic,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implemented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19</w:t>
      </w:r>
      <w:r w:rsidR="00DD5277" w:rsidRPr="00D834E3">
        <w:t xml:space="preserve"> </w:t>
      </w:r>
      <w:r w:rsidRPr="00D834E3">
        <w:t>provinces,</w:t>
      </w:r>
      <w:r w:rsidR="00DD5277" w:rsidRPr="00D834E3">
        <w:t xml:space="preserve"> </w:t>
      </w:r>
      <w:r w:rsidRPr="00D834E3">
        <w:t>including</w:t>
      </w:r>
      <w:r w:rsidR="00DD5277" w:rsidRPr="00D834E3">
        <w:t xml:space="preserve"> </w:t>
      </w:r>
      <w:r w:rsidRPr="00D834E3">
        <w:t>urban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suburban</w:t>
      </w:r>
      <w:r w:rsidR="00DD5277" w:rsidRPr="00D834E3">
        <w:t xml:space="preserve"> </w:t>
      </w:r>
      <w:r w:rsidRPr="00D834E3">
        <w:t>areas,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construction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800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units.</w:t>
      </w:r>
    </w:p>
    <w:p w:rsidR="00230387" w:rsidRPr="00D834E3" w:rsidRDefault="00230387" w:rsidP="00230387">
      <w:pPr>
        <w:pStyle w:val="SingleTxtG"/>
        <w:jc w:val="left"/>
      </w:pPr>
      <w:r w:rsidRPr="00D834E3">
        <w:t>Table</w:t>
      </w:r>
      <w:r w:rsidR="00DD5277" w:rsidRPr="00D834E3">
        <w:t xml:space="preserve"> </w:t>
      </w:r>
      <w:r w:rsidRPr="00D834E3">
        <w:t>1</w:t>
      </w:r>
      <w:r w:rsidRPr="00D834E3">
        <w:br/>
      </w:r>
      <w:r w:rsidRPr="00D834E3">
        <w:rPr>
          <w:b/>
        </w:rPr>
        <w:t>Distribution</w:t>
      </w:r>
      <w:r w:rsidR="00DD5277" w:rsidRPr="00D834E3">
        <w:rPr>
          <w:b/>
        </w:rPr>
        <w:t xml:space="preserve"> </w:t>
      </w:r>
      <w:r w:rsidRPr="00D834E3">
        <w:rPr>
          <w:b/>
        </w:rPr>
        <w:t>of</w:t>
      </w:r>
      <w:r w:rsidR="00DD5277" w:rsidRPr="00D834E3">
        <w:rPr>
          <w:b/>
        </w:rPr>
        <w:t xml:space="preserve"> </w:t>
      </w:r>
      <w:r w:rsidRPr="00D834E3">
        <w:rPr>
          <w:b/>
        </w:rPr>
        <w:t>housing</w:t>
      </w:r>
      <w:r w:rsidR="00DD5277" w:rsidRPr="00D834E3">
        <w:rPr>
          <w:b/>
        </w:rPr>
        <w:t xml:space="preserve"> </w:t>
      </w:r>
      <w:r w:rsidRPr="00D834E3">
        <w:rPr>
          <w:b/>
        </w:rPr>
        <w:t>units</w:t>
      </w:r>
      <w:r w:rsidR="00DD5277" w:rsidRPr="00D834E3">
        <w:rPr>
          <w:b/>
        </w:rPr>
        <w:t xml:space="preserve"> </w:t>
      </w:r>
      <w:r w:rsidRPr="00D834E3">
        <w:rPr>
          <w:b/>
        </w:rPr>
        <w:t>by</w:t>
      </w:r>
      <w:r w:rsidR="00DD5277" w:rsidRPr="00D834E3">
        <w:rPr>
          <w:b/>
        </w:rPr>
        <w:t xml:space="preserve"> </w:t>
      </w:r>
      <w:r w:rsidRPr="00D834E3">
        <w:rPr>
          <w:b/>
        </w:rPr>
        <w:t>location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C0" w:firstRow="0" w:lastRow="1" w:firstColumn="1" w:lastColumn="0" w:noHBand="0" w:noVBand="1"/>
      </w:tblPr>
      <w:tblGrid>
        <w:gridCol w:w="2834"/>
        <w:gridCol w:w="2268"/>
        <w:gridCol w:w="2268"/>
      </w:tblGrid>
      <w:tr w:rsidR="00230387" w:rsidRPr="00D834E3" w:rsidTr="00B12900">
        <w:trPr>
          <w:trHeight w:val="240"/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30387" w:rsidRPr="00D834E3" w:rsidRDefault="00230387" w:rsidP="001F2F9B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834E3">
              <w:rPr>
                <w:i/>
                <w:sz w:val="16"/>
                <w:szCs w:val="16"/>
              </w:rPr>
              <w:t>Region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30387" w:rsidRPr="00D834E3" w:rsidRDefault="00230387" w:rsidP="00EB53FD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834E3">
              <w:rPr>
                <w:i/>
                <w:sz w:val="16"/>
                <w:szCs w:val="16"/>
              </w:rPr>
              <w:t>Province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30387" w:rsidRPr="00D834E3" w:rsidRDefault="00230387" w:rsidP="001F2F9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D834E3">
              <w:rPr>
                <w:i/>
                <w:sz w:val="16"/>
                <w:szCs w:val="16"/>
              </w:rPr>
              <w:t>Housing</w:t>
            </w:r>
            <w:r w:rsidR="00DD5277" w:rsidRPr="00D834E3">
              <w:rPr>
                <w:i/>
                <w:sz w:val="16"/>
                <w:szCs w:val="16"/>
              </w:rPr>
              <w:t xml:space="preserve"> </w:t>
            </w:r>
            <w:r w:rsidRPr="00D834E3">
              <w:rPr>
                <w:i/>
                <w:sz w:val="16"/>
                <w:szCs w:val="16"/>
              </w:rPr>
              <w:t>units</w:t>
            </w:r>
            <w:r w:rsidR="00DD5277" w:rsidRPr="00D834E3">
              <w:rPr>
                <w:i/>
                <w:sz w:val="16"/>
                <w:szCs w:val="16"/>
              </w:rPr>
              <w:t xml:space="preserve"> </w:t>
            </w:r>
          </w:p>
        </w:tc>
      </w:tr>
      <w:tr w:rsidR="00230387" w:rsidRPr="00D834E3" w:rsidTr="00B12900">
        <w:trPr>
          <w:trHeight w:val="240"/>
        </w:trPr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t>Metropolitana</w:t>
            </w:r>
            <w:proofErr w:type="spellEnd"/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30387" w:rsidRPr="00D834E3" w:rsidRDefault="00230387" w:rsidP="007414E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Santo</w:t>
            </w:r>
            <w:r w:rsidR="00DD5277" w:rsidRPr="00D834E3">
              <w:rPr>
                <w:rFonts w:eastAsia="Times New Roman"/>
                <w:sz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lang w:eastAsia="es-ES"/>
              </w:rPr>
              <w:t>Domingo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80</w:t>
            </w:r>
          </w:p>
        </w:tc>
      </w:tr>
      <w:tr w:rsidR="00230387" w:rsidRPr="00D834E3" w:rsidTr="00B12900">
        <w:trPr>
          <w:trHeight w:val="240"/>
        </w:trPr>
        <w:tc>
          <w:tcPr>
            <w:tcW w:w="2835" w:type="dxa"/>
            <w:shd w:val="clear" w:color="auto" w:fill="auto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230387" w:rsidRPr="00D834E3" w:rsidRDefault="00230387" w:rsidP="007414E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Santo</w:t>
            </w:r>
            <w:r w:rsidR="00DD5277" w:rsidRPr="00D834E3">
              <w:rPr>
                <w:rFonts w:eastAsia="Times New Roman"/>
                <w:sz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lang w:eastAsia="es-ES"/>
              </w:rPr>
              <w:t>Domingo</w:t>
            </w:r>
            <w:r w:rsidR="00DD5277" w:rsidRPr="00D834E3">
              <w:rPr>
                <w:rFonts w:eastAsia="Times New Roman"/>
                <w:sz w:val="18"/>
                <w:lang w:eastAsia="es-ES"/>
              </w:rPr>
              <w:t xml:space="preserve"> </w:t>
            </w: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t>Oeste</w:t>
            </w:r>
            <w:proofErr w:type="spellEnd"/>
          </w:p>
        </w:tc>
        <w:tc>
          <w:tcPr>
            <w:tcW w:w="2268" w:type="dxa"/>
            <w:shd w:val="clear" w:color="auto" w:fill="auto"/>
            <w:vAlign w:val="bottom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80</w:t>
            </w:r>
          </w:p>
        </w:tc>
      </w:tr>
      <w:tr w:rsidR="00230387" w:rsidRPr="00D834E3" w:rsidTr="00B12900">
        <w:trPr>
          <w:trHeight w:val="240"/>
        </w:trPr>
        <w:tc>
          <w:tcPr>
            <w:tcW w:w="2835" w:type="dxa"/>
            <w:shd w:val="clear" w:color="auto" w:fill="auto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t>Valdesia</w:t>
            </w:r>
            <w:proofErr w:type="spellEnd"/>
          </w:p>
        </w:tc>
        <w:tc>
          <w:tcPr>
            <w:tcW w:w="2268" w:type="dxa"/>
            <w:shd w:val="clear" w:color="auto" w:fill="auto"/>
            <w:vAlign w:val="bottom"/>
          </w:tcPr>
          <w:p w:rsidR="00230387" w:rsidRPr="00D834E3" w:rsidRDefault="00230387" w:rsidP="007414E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San</w:t>
            </w:r>
            <w:r w:rsidR="00DD5277" w:rsidRPr="00D834E3">
              <w:rPr>
                <w:rFonts w:eastAsia="Times New Roman"/>
                <w:sz w:val="18"/>
                <w:lang w:eastAsia="es-ES"/>
              </w:rPr>
              <w:t xml:space="preserve"> </w:t>
            </w: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t>Cristóbal</w:t>
            </w:r>
            <w:proofErr w:type="spellEnd"/>
          </w:p>
        </w:tc>
        <w:tc>
          <w:tcPr>
            <w:tcW w:w="2268" w:type="dxa"/>
            <w:shd w:val="clear" w:color="auto" w:fill="auto"/>
            <w:vAlign w:val="bottom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64</w:t>
            </w:r>
          </w:p>
        </w:tc>
      </w:tr>
      <w:tr w:rsidR="00230387" w:rsidRPr="00D834E3" w:rsidTr="00B12900">
        <w:trPr>
          <w:trHeight w:val="240"/>
        </w:trPr>
        <w:tc>
          <w:tcPr>
            <w:tcW w:w="2835" w:type="dxa"/>
            <w:shd w:val="clear" w:color="auto" w:fill="auto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Del</w:t>
            </w:r>
            <w:r w:rsidR="00DD5277" w:rsidRPr="00D834E3">
              <w:rPr>
                <w:rFonts w:eastAsia="Times New Roman"/>
                <w:sz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lang w:eastAsia="es-ES"/>
              </w:rPr>
              <w:t>Este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230387" w:rsidRPr="00D834E3" w:rsidRDefault="00230387" w:rsidP="007414E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t>Hato</w:t>
            </w:r>
            <w:proofErr w:type="spellEnd"/>
            <w:r w:rsidR="00DD5277" w:rsidRPr="00D834E3">
              <w:rPr>
                <w:rFonts w:eastAsia="Times New Roman"/>
                <w:sz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lang w:eastAsia="es-ES"/>
              </w:rPr>
              <w:t>Mayor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64</w:t>
            </w:r>
          </w:p>
        </w:tc>
      </w:tr>
      <w:tr w:rsidR="00230387" w:rsidRPr="00D834E3" w:rsidTr="00B12900">
        <w:trPr>
          <w:trHeight w:val="240"/>
        </w:trPr>
        <w:tc>
          <w:tcPr>
            <w:tcW w:w="2835" w:type="dxa"/>
            <w:shd w:val="clear" w:color="auto" w:fill="auto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t>Cibao</w:t>
            </w:r>
            <w:proofErr w:type="spellEnd"/>
            <w:r w:rsidR="00DD5277" w:rsidRPr="00D834E3">
              <w:rPr>
                <w:rFonts w:eastAsia="Times New Roman"/>
                <w:sz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lang w:eastAsia="es-ES"/>
              </w:rPr>
              <w:t>Central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230387" w:rsidRPr="00D834E3" w:rsidRDefault="00230387" w:rsidP="007414E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Hermanas</w:t>
            </w:r>
            <w:r w:rsidR="00DD5277" w:rsidRPr="00D834E3">
              <w:rPr>
                <w:rFonts w:eastAsia="Times New Roman"/>
                <w:sz w:val="18"/>
                <w:lang w:eastAsia="es-ES"/>
              </w:rPr>
              <w:t xml:space="preserve"> </w:t>
            </w: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t>Mirabal</w:t>
            </w:r>
            <w:proofErr w:type="spellEnd"/>
          </w:p>
        </w:tc>
        <w:tc>
          <w:tcPr>
            <w:tcW w:w="2268" w:type="dxa"/>
            <w:shd w:val="clear" w:color="auto" w:fill="auto"/>
            <w:vAlign w:val="bottom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80</w:t>
            </w:r>
          </w:p>
        </w:tc>
      </w:tr>
      <w:tr w:rsidR="00230387" w:rsidRPr="00D834E3" w:rsidTr="00B12900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2835" w:type="dxa"/>
            <w:shd w:val="clear" w:color="auto" w:fill="auto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Del</w:t>
            </w:r>
            <w:r w:rsidR="00DD5277" w:rsidRPr="00D834E3">
              <w:rPr>
                <w:rFonts w:eastAsia="Times New Roman"/>
                <w:sz w:val="18"/>
                <w:lang w:eastAsia="es-ES"/>
              </w:rPr>
              <w:t xml:space="preserve"> </w:t>
            </w: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t>Noroeste</w:t>
            </w:r>
            <w:proofErr w:type="spellEnd"/>
          </w:p>
        </w:tc>
        <w:tc>
          <w:tcPr>
            <w:tcW w:w="2268" w:type="dxa"/>
            <w:shd w:val="clear" w:color="auto" w:fill="auto"/>
            <w:vAlign w:val="bottom"/>
          </w:tcPr>
          <w:p w:rsidR="00230387" w:rsidRPr="00D834E3" w:rsidRDefault="00230387" w:rsidP="007414E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t>Valverde</w:t>
            </w:r>
            <w:proofErr w:type="spellEnd"/>
          </w:p>
        </w:tc>
        <w:tc>
          <w:tcPr>
            <w:tcW w:w="2268" w:type="dxa"/>
            <w:shd w:val="clear" w:color="auto" w:fill="auto"/>
            <w:vAlign w:val="bottom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80</w:t>
            </w:r>
          </w:p>
        </w:tc>
      </w:tr>
      <w:tr w:rsidR="00230387" w:rsidRPr="00D834E3" w:rsidTr="00B12900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2835" w:type="dxa"/>
            <w:shd w:val="clear" w:color="auto" w:fill="auto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230387" w:rsidRPr="00D834E3" w:rsidRDefault="00230387" w:rsidP="007414E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t>Dajabón</w:t>
            </w:r>
            <w:proofErr w:type="spellEnd"/>
          </w:p>
        </w:tc>
        <w:tc>
          <w:tcPr>
            <w:tcW w:w="2268" w:type="dxa"/>
            <w:shd w:val="clear" w:color="auto" w:fill="auto"/>
            <w:vAlign w:val="bottom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80</w:t>
            </w:r>
          </w:p>
        </w:tc>
      </w:tr>
      <w:tr w:rsidR="00230387" w:rsidRPr="00D834E3" w:rsidTr="003332B7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Del</w:t>
            </w:r>
            <w:r w:rsidR="00DD5277" w:rsidRPr="00D834E3">
              <w:rPr>
                <w:rFonts w:eastAsia="Times New Roman"/>
                <w:sz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lang w:eastAsia="es-ES"/>
              </w:rPr>
              <w:t>Valle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  <w:vAlign w:val="bottom"/>
          </w:tcPr>
          <w:p w:rsidR="00230387" w:rsidRPr="00D834E3" w:rsidRDefault="00230387" w:rsidP="007414E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t>Elías</w:t>
            </w:r>
            <w:proofErr w:type="spellEnd"/>
            <w:r w:rsidR="00DD5277" w:rsidRPr="00D834E3">
              <w:rPr>
                <w:rFonts w:eastAsia="Times New Roman"/>
                <w:sz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lang w:eastAsia="es-ES"/>
              </w:rPr>
              <w:t>Piña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  <w:vAlign w:val="bottom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64</w:t>
            </w:r>
          </w:p>
        </w:tc>
      </w:tr>
      <w:tr w:rsidR="00230387" w:rsidRPr="00D834E3" w:rsidTr="003332B7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30387" w:rsidRPr="00D834E3" w:rsidRDefault="00230387" w:rsidP="007414E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San</w:t>
            </w:r>
            <w:r w:rsidR="00DD5277" w:rsidRPr="00D834E3">
              <w:rPr>
                <w:rFonts w:eastAsia="Times New Roman"/>
                <w:sz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lang w:eastAsia="es-ES"/>
              </w:rPr>
              <w:t>Juan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80</w:t>
            </w:r>
          </w:p>
        </w:tc>
      </w:tr>
      <w:tr w:rsidR="00230387" w:rsidRPr="00D834E3" w:rsidTr="003332B7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2835" w:type="dxa"/>
            <w:tcBorders>
              <w:top w:val="nil"/>
            </w:tcBorders>
            <w:shd w:val="clear" w:color="auto" w:fill="auto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lastRenderedPageBreak/>
              <w:t>Enriquillo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  <w:shd w:val="clear" w:color="auto" w:fill="auto"/>
            <w:vAlign w:val="bottom"/>
          </w:tcPr>
          <w:p w:rsidR="00230387" w:rsidRPr="00D834E3" w:rsidRDefault="00230387" w:rsidP="007414E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t>Bahoruco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  <w:shd w:val="clear" w:color="auto" w:fill="auto"/>
            <w:vAlign w:val="bottom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64</w:t>
            </w:r>
          </w:p>
        </w:tc>
      </w:tr>
      <w:tr w:rsidR="00230387" w:rsidRPr="00D834E3" w:rsidTr="00B40F26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30387" w:rsidRPr="00D834E3" w:rsidRDefault="00230387" w:rsidP="007414E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rPr>
                <w:rFonts w:eastAsia="Times New Roman"/>
                <w:sz w:val="18"/>
                <w:lang w:eastAsia="es-ES"/>
              </w:rPr>
            </w:pPr>
            <w:proofErr w:type="spellStart"/>
            <w:r w:rsidRPr="00D834E3">
              <w:rPr>
                <w:rFonts w:eastAsia="Times New Roman"/>
                <w:sz w:val="18"/>
                <w:lang w:eastAsia="es-ES"/>
              </w:rPr>
              <w:t>Independencia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30387" w:rsidRPr="00D834E3" w:rsidRDefault="00230387" w:rsidP="00B12900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/>
              <w:jc w:val="right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64</w:t>
            </w:r>
          </w:p>
        </w:tc>
      </w:tr>
      <w:tr w:rsidR="00230387" w:rsidRPr="00D834E3" w:rsidTr="00B40F26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30387" w:rsidRPr="00D834E3" w:rsidRDefault="00230387" w:rsidP="00A5225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 w:firstLine="284"/>
              <w:rPr>
                <w:rFonts w:eastAsia="Times New Roman"/>
                <w:b/>
                <w:bCs/>
                <w:sz w:val="18"/>
                <w:lang w:eastAsia="es-ES"/>
              </w:rPr>
            </w:pPr>
            <w:r w:rsidRPr="00D834E3">
              <w:rPr>
                <w:rFonts w:eastAsia="Times New Roman"/>
                <w:b/>
                <w:bCs/>
                <w:sz w:val="18"/>
                <w:lang w:eastAsia="es-ES"/>
              </w:rPr>
              <w:t>Total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30387" w:rsidRPr="00D834E3" w:rsidRDefault="00230387" w:rsidP="00A5225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 w:firstLine="284"/>
              <w:jc w:val="right"/>
              <w:rPr>
                <w:rFonts w:eastAsia="Times New Roman"/>
                <w:b/>
                <w:bCs/>
                <w:sz w:val="18"/>
                <w:lang w:eastAsia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30387" w:rsidRPr="00D834E3" w:rsidRDefault="00230387" w:rsidP="00A52252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ind w:right="113" w:firstLine="284"/>
              <w:jc w:val="right"/>
              <w:rPr>
                <w:rFonts w:eastAsia="Times New Roman"/>
                <w:b/>
                <w:bCs/>
                <w:sz w:val="18"/>
                <w:lang w:eastAsia="es-ES"/>
              </w:rPr>
            </w:pPr>
            <w:r w:rsidRPr="00D834E3">
              <w:rPr>
                <w:rFonts w:eastAsia="Times New Roman"/>
                <w:b/>
                <w:bCs/>
                <w:sz w:val="18"/>
                <w:lang w:eastAsia="es-ES"/>
              </w:rPr>
              <w:t>800</w:t>
            </w:r>
          </w:p>
        </w:tc>
      </w:tr>
    </w:tbl>
    <w:p w:rsidR="00D34B8C" w:rsidRPr="00D834E3" w:rsidRDefault="002E4E73" w:rsidP="002E4E73">
      <w:pPr>
        <w:pStyle w:val="H23G"/>
      </w:pPr>
      <w:r w:rsidRPr="00D834E3">
        <w:tab/>
      </w:r>
      <w:r w:rsidRPr="00D834E3">
        <w:tab/>
      </w:r>
      <w:r w:rsidR="00D34B8C" w:rsidRPr="00D834E3">
        <w:t>Flooding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Lake</w:t>
      </w:r>
      <w:r w:rsidR="00DD5277" w:rsidRPr="00D834E3">
        <w:t xml:space="preserve"> </w:t>
      </w:r>
      <w:proofErr w:type="spellStart"/>
      <w:r w:rsidR="00D34B8C" w:rsidRPr="00D834E3">
        <w:t>Enriquillo</w:t>
      </w:r>
      <w:proofErr w:type="spellEnd"/>
    </w:p>
    <w:p w:rsidR="00D34B8C" w:rsidRPr="00D834E3" w:rsidRDefault="00D34B8C" w:rsidP="00D34B8C">
      <w:pPr>
        <w:pStyle w:val="SingleTxtG"/>
      </w:pPr>
      <w:r w:rsidRPr="00D834E3">
        <w:t>183.</w:t>
      </w:r>
      <w:r w:rsidRPr="00D834E3">
        <w:tab/>
        <w:t>The</w:t>
      </w:r>
      <w:r w:rsidR="00DD5277" w:rsidRPr="00D834E3">
        <w:t xml:space="preserve"> </w:t>
      </w:r>
      <w:r w:rsidRPr="00D834E3">
        <w:t>problems</w:t>
      </w:r>
      <w:r w:rsidR="00DD5277" w:rsidRPr="00D834E3">
        <w:t xml:space="preserve"> </w:t>
      </w:r>
      <w:r w:rsidRPr="00D834E3">
        <w:t>arising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flooding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Lake</w:t>
      </w:r>
      <w:r w:rsidR="00DD5277" w:rsidRPr="00D834E3">
        <w:t xml:space="preserve"> </w:t>
      </w:r>
      <w:proofErr w:type="spellStart"/>
      <w:r w:rsidRPr="00D834E3">
        <w:t>Enriquillo</w:t>
      </w:r>
      <w:proofErr w:type="spellEnd"/>
      <w:r w:rsidR="00DD5277" w:rsidRPr="00D834E3">
        <w:t xml:space="preserve"> </w:t>
      </w:r>
      <w:r w:rsidRPr="00D834E3">
        <w:t>required</w:t>
      </w:r>
      <w:r w:rsidR="00DD5277" w:rsidRPr="00D834E3">
        <w:t xml:space="preserve"> </w:t>
      </w:r>
      <w:r w:rsidRPr="00D834E3">
        <w:t>three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intervention:</w:t>
      </w:r>
      <w:r w:rsidR="00DD5277" w:rsidRPr="00D834E3">
        <w:t xml:space="preserve"> </w:t>
      </w:r>
      <w:r w:rsidRPr="00D834E3">
        <w:t>relocating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affected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floods;</w:t>
      </w:r>
      <w:r w:rsidR="00DD5277" w:rsidRPr="00D834E3">
        <w:t xml:space="preserve"> </w:t>
      </w:r>
      <w:r w:rsidRPr="00D834E3">
        <w:t>preparing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land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farmers;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monitoring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waters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cause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lake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flood.</w:t>
      </w:r>
    </w:p>
    <w:p w:rsidR="00D34B8C" w:rsidRPr="00D834E3" w:rsidRDefault="00D34B8C" w:rsidP="00D34B8C">
      <w:pPr>
        <w:pStyle w:val="SingleTxtG"/>
      </w:pPr>
      <w:r w:rsidRPr="00D834E3">
        <w:t>184.</w:t>
      </w:r>
      <w:r w:rsidRPr="00D834E3">
        <w:tab/>
        <w:t>Some</w:t>
      </w:r>
      <w:r w:rsidR="00DD5277" w:rsidRPr="00D834E3">
        <w:t xml:space="preserve"> </w:t>
      </w:r>
      <w:r w:rsidRPr="00D834E3">
        <w:t>53,000</w:t>
      </w:r>
      <w:r w:rsidR="00DD5277" w:rsidRPr="00D834E3">
        <w:t xml:space="preserve"> </w:t>
      </w:r>
      <w:r w:rsidRPr="00D834E3">
        <w:t>plots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already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located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prepared,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eight</w:t>
      </w:r>
      <w:r w:rsidR="00DD5277" w:rsidRPr="00D834E3">
        <w:t xml:space="preserve"> </w:t>
      </w:r>
      <w:r w:rsidRPr="00D834E3">
        <w:t>agricultural</w:t>
      </w:r>
      <w:r w:rsidR="00DD5277" w:rsidRPr="00D834E3">
        <w:t xml:space="preserve"> </w:t>
      </w:r>
      <w:r w:rsidRPr="00D834E3">
        <w:t>projects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way,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turned</w:t>
      </w:r>
      <w:r w:rsidR="00DD5277" w:rsidRPr="00D834E3">
        <w:t xml:space="preserve"> </w:t>
      </w:r>
      <w:r w:rsidRPr="00D834E3">
        <w:t>over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farmers</w:t>
      </w:r>
      <w:r w:rsidR="00DD5277" w:rsidRPr="00D834E3">
        <w:t xml:space="preserve"> </w:t>
      </w:r>
      <w:r w:rsidRPr="00D834E3">
        <w:t>whose</w:t>
      </w:r>
      <w:r w:rsidR="00DD5277" w:rsidRPr="00D834E3">
        <w:t xml:space="preserve"> </w:t>
      </w:r>
      <w:r w:rsidRPr="00D834E3">
        <w:t>lands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underwater.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affected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received</w:t>
      </w:r>
      <w:r w:rsidR="00DD5277" w:rsidRPr="00D834E3">
        <w:t xml:space="preserve"> </w:t>
      </w:r>
      <w:r w:rsidRPr="00D834E3">
        <w:t>560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erected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Boca</w:t>
      </w:r>
      <w:r w:rsidR="00DD5277" w:rsidRPr="00D834E3">
        <w:t xml:space="preserve"> </w:t>
      </w:r>
      <w:r w:rsidRPr="00D834E3">
        <w:t>de</w:t>
      </w:r>
      <w:r w:rsidR="00DD5277" w:rsidRPr="00D834E3">
        <w:t xml:space="preserve"> </w:t>
      </w:r>
      <w:proofErr w:type="spellStart"/>
      <w:r w:rsidRPr="00D834E3">
        <w:t>Cachón</w:t>
      </w:r>
      <w:proofErr w:type="spellEnd"/>
      <w:r w:rsidR="00DD5277" w:rsidRPr="00D834E3">
        <w:t xml:space="preserve"> </w:t>
      </w:r>
      <w:r w:rsidRPr="00D834E3">
        <w:t>project.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had</w:t>
      </w:r>
      <w:r w:rsidR="00DD5277" w:rsidRPr="00D834E3">
        <w:t xml:space="preserve"> </w:t>
      </w:r>
      <w:r w:rsidRPr="00D834E3">
        <w:t>lost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property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late</w:t>
      </w:r>
      <w:r w:rsidR="00DD5277" w:rsidRPr="00D834E3">
        <w:t xml:space="preserve"> </w:t>
      </w:r>
      <w:r w:rsidRPr="00D834E3">
        <w:t>2007,</w:t>
      </w:r>
      <w:r w:rsidR="00DD5277" w:rsidRPr="00D834E3">
        <w:t xml:space="preserve"> </w:t>
      </w:r>
      <w:r w:rsidRPr="00D834E3">
        <w:t>when</w:t>
      </w:r>
      <w:r w:rsidR="00DD5277" w:rsidRPr="00D834E3">
        <w:t xml:space="preserve"> </w:t>
      </w:r>
      <w:r w:rsidRPr="00D834E3">
        <w:t>tropical</w:t>
      </w:r>
      <w:r w:rsidR="00DD5277" w:rsidRPr="00D834E3">
        <w:t xml:space="preserve"> </w:t>
      </w:r>
      <w:r w:rsidRPr="00D834E3">
        <w:t>storms</w:t>
      </w:r>
      <w:r w:rsidR="00DD5277" w:rsidRPr="00D834E3">
        <w:t xml:space="preserve"> </w:t>
      </w:r>
      <w:r w:rsidRPr="00D834E3">
        <w:t>Olga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Noel</w:t>
      </w:r>
      <w:r w:rsidR="00DD5277" w:rsidRPr="00D834E3">
        <w:t xml:space="preserve"> </w:t>
      </w:r>
      <w:r w:rsidRPr="00D834E3">
        <w:t>caused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flooding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Lake</w:t>
      </w:r>
      <w:r w:rsidR="00DD5277" w:rsidRPr="00D834E3">
        <w:t xml:space="preserve"> </w:t>
      </w:r>
      <w:proofErr w:type="spellStart"/>
      <w:r w:rsidRPr="00D834E3">
        <w:t>Enriquillo</w:t>
      </w:r>
      <w:proofErr w:type="spellEnd"/>
      <w:r w:rsidRPr="00D834E3">
        <w:t>.</w:t>
      </w:r>
    </w:p>
    <w:p w:rsidR="00D34B8C" w:rsidRPr="00D834E3" w:rsidRDefault="00D34B8C" w:rsidP="00D34B8C">
      <w:pPr>
        <w:pStyle w:val="SingleTxtG"/>
      </w:pPr>
      <w:r w:rsidRPr="00D834E3">
        <w:t>185.</w:t>
      </w:r>
      <w:r w:rsidRPr="00D834E3">
        <w:tab/>
        <w:t>In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avoid</w:t>
      </w:r>
      <w:r w:rsidR="00DD5277" w:rsidRPr="00D834E3">
        <w:t xml:space="preserve"> </w:t>
      </w:r>
      <w:r w:rsidRPr="00D834E3">
        <w:t>further</w:t>
      </w:r>
      <w:r w:rsidR="00DD5277" w:rsidRPr="00D834E3">
        <w:t xml:space="preserve"> </w:t>
      </w:r>
      <w:r w:rsidRPr="00D834E3">
        <w:t>flooding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damage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surrounding</w:t>
      </w:r>
      <w:r w:rsidR="00DD5277" w:rsidRPr="00D834E3">
        <w:t xml:space="preserve"> </w:t>
      </w:r>
      <w:r w:rsidRPr="00D834E3">
        <w:t>communities,</w:t>
      </w:r>
      <w:r w:rsidR="00DD5277" w:rsidRPr="00D834E3">
        <w:t xml:space="preserve"> </w:t>
      </w:r>
      <w:r w:rsidRPr="00D834E3">
        <w:t>five</w:t>
      </w:r>
      <w:r w:rsidR="00DD5277" w:rsidRPr="00D834E3">
        <w:t xml:space="preserve"> </w:t>
      </w:r>
      <w:r w:rsidRPr="00D834E3">
        <w:t>projects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currently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way.</w:t>
      </w:r>
    </w:p>
    <w:p w:rsidR="00D34B8C" w:rsidRPr="00D834E3" w:rsidRDefault="00D34B8C" w:rsidP="00D34B8C">
      <w:pPr>
        <w:pStyle w:val="SingleTxtG"/>
      </w:pPr>
      <w:r w:rsidRPr="00D834E3">
        <w:t>186.</w:t>
      </w:r>
      <w:r w:rsidRPr="00D834E3">
        <w:tab/>
        <w:t>One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them,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proofErr w:type="spellStart"/>
      <w:r w:rsidRPr="00D834E3">
        <w:t>Caño</w:t>
      </w:r>
      <w:proofErr w:type="spellEnd"/>
      <w:r w:rsidR="00DD5277" w:rsidRPr="00D834E3">
        <w:t xml:space="preserve"> </w:t>
      </w:r>
      <w:r w:rsidRPr="00D834E3">
        <w:t>Lucas</w:t>
      </w:r>
      <w:r w:rsidR="00DD5277" w:rsidRPr="00D834E3">
        <w:t xml:space="preserve"> </w:t>
      </w:r>
      <w:r w:rsidRPr="00D834E3">
        <w:t>Project,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now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completed,</w:t>
      </w:r>
      <w:r w:rsidR="00DD5277" w:rsidRPr="00D834E3">
        <w:t xml:space="preserve"> </w:t>
      </w:r>
      <w:r w:rsidRPr="00D834E3">
        <w:t>involved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rehabilitation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proofErr w:type="spellStart"/>
      <w:r w:rsidRPr="00D834E3">
        <w:t>Cristóbal</w:t>
      </w:r>
      <w:proofErr w:type="spellEnd"/>
      <w:r w:rsidR="00DD5277" w:rsidRPr="00D834E3">
        <w:t xml:space="preserve"> </w:t>
      </w:r>
      <w:r w:rsidRPr="00D834E3">
        <w:t>Canal.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others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Trujillo</w:t>
      </w:r>
      <w:r w:rsidR="00DD5277" w:rsidRPr="00D834E3">
        <w:t xml:space="preserve"> </w:t>
      </w:r>
      <w:r w:rsidRPr="00D834E3">
        <w:t>Canal,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Paloma</w:t>
      </w:r>
      <w:r w:rsidR="00DD5277" w:rsidRPr="00D834E3">
        <w:t xml:space="preserve"> </w:t>
      </w:r>
      <w:r w:rsidRPr="00D834E3">
        <w:t>Gulch,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canalization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51</w:t>
      </w:r>
      <w:r w:rsidR="00DD5277" w:rsidRPr="00D834E3">
        <w:t xml:space="preserve"> </w:t>
      </w:r>
      <w:r w:rsidRPr="00D834E3">
        <w:t>kilometres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proofErr w:type="spellStart"/>
      <w:r w:rsidRPr="00D834E3">
        <w:t>Yaque</w:t>
      </w:r>
      <w:proofErr w:type="spellEnd"/>
      <w:r w:rsidR="00DD5277" w:rsidRPr="00D834E3">
        <w:t xml:space="preserve"> </w:t>
      </w:r>
      <w:r w:rsidRPr="00D834E3">
        <w:t>del</w:t>
      </w:r>
      <w:r w:rsidR="00DD5277" w:rsidRPr="00D834E3">
        <w:t xml:space="preserve"> </w:t>
      </w:r>
      <w:r w:rsidRPr="00D834E3">
        <w:t>Sur</w:t>
      </w:r>
      <w:r w:rsidR="00DD5277" w:rsidRPr="00D834E3">
        <w:t xml:space="preserve"> </w:t>
      </w:r>
      <w:r w:rsidRPr="00D834E3">
        <w:t>River.</w:t>
      </w:r>
    </w:p>
    <w:p w:rsidR="00D34B8C" w:rsidRPr="00D834E3" w:rsidRDefault="002E4E73" w:rsidP="002E4E73">
      <w:pPr>
        <w:pStyle w:val="H23G"/>
      </w:pPr>
      <w:r w:rsidRPr="00D834E3">
        <w:tab/>
      </w:r>
      <w:r w:rsidRPr="00D834E3">
        <w:tab/>
      </w:r>
      <w:r w:rsidR="00D34B8C" w:rsidRPr="00D834E3">
        <w:t>Flooding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proofErr w:type="spellStart"/>
      <w:r w:rsidR="00D34B8C" w:rsidRPr="00D834E3">
        <w:t>Ozama</w:t>
      </w:r>
      <w:proofErr w:type="spellEnd"/>
      <w:r w:rsidR="00DD5277" w:rsidRPr="00D834E3">
        <w:t xml:space="preserve"> </w:t>
      </w:r>
      <w:r w:rsidR="00D34B8C" w:rsidRPr="00D834E3">
        <w:t>River</w:t>
      </w:r>
    </w:p>
    <w:p w:rsidR="00D34B8C" w:rsidRPr="00D834E3" w:rsidRDefault="00D34B8C" w:rsidP="00D34B8C">
      <w:pPr>
        <w:pStyle w:val="SingleTxtG"/>
      </w:pPr>
      <w:r w:rsidRPr="00D834E3">
        <w:t>187.</w:t>
      </w:r>
      <w:r w:rsidRPr="00D834E3">
        <w:tab/>
        <w:t>Another</w:t>
      </w:r>
      <w:r w:rsidR="00DD5277" w:rsidRPr="00D834E3">
        <w:t xml:space="preserve"> </w:t>
      </w:r>
      <w:r w:rsidRPr="00D834E3">
        <w:t>project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La</w:t>
      </w:r>
      <w:r w:rsidR="00DD5277" w:rsidRPr="00D834E3">
        <w:t xml:space="preserve"> </w:t>
      </w:r>
      <w:r w:rsidRPr="00D834E3">
        <w:t>Nueva</w:t>
      </w:r>
      <w:r w:rsidR="00DD5277" w:rsidRPr="00D834E3">
        <w:t xml:space="preserve"> </w:t>
      </w:r>
      <w:proofErr w:type="spellStart"/>
      <w:r w:rsidRPr="00D834E3">
        <w:t>Barquita</w:t>
      </w:r>
      <w:proofErr w:type="spellEnd"/>
      <w:r w:rsidRPr="00D834E3">
        <w:t>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replace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impoverished</w:t>
      </w:r>
      <w:r w:rsidR="00DD5277" w:rsidRPr="00D834E3">
        <w:t xml:space="preserve"> </w:t>
      </w:r>
      <w:r w:rsidRPr="00D834E3">
        <w:t>neighbourhood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</w:t>
      </w:r>
      <w:r w:rsidR="00DD5277" w:rsidRPr="00D834E3">
        <w:t xml:space="preserve"> </w:t>
      </w:r>
      <w:proofErr w:type="spellStart"/>
      <w:r w:rsidRPr="00D834E3">
        <w:t>Barquita</w:t>
      </w:r>
      <w:proofErr w:type="spellEnd"/>
      <w:r w:rsidRPr="00D834E3">
        <w:t>,</w:t>
      </w:r>
      <w:r w:rsidR="00DD5277" w:rsidRPr="00D834E3">
        <w:t xml:space="preserve"> </w:t>
      </w:r>
      <w:r w:rsidRPr="00D834E3">
        <w:t>located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western</w:t>
      </w:r>
      <w:r w:rsidR="00DD5277" w:rsidRPr="00D834E3">
        <w:t xml:space="preserve"> </w:t>
      </w:r>
      <w:r w:rsidRPr="00D834E3">
        <w:t>bank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proofErr w:type="spellStart"/>
      <w:r w:rsidRPr="00D834E3">
        <w:t>Ozama</w:t>
      </w:r>
      <w:proofErr w:type="spellEnd"/>
      <w:r w:rsidR="00DD5277" w:rsidRPr="00D834E3">
        <w:t xml:space="preserve"> </w:t>
      </w:r>
      <w:r w:rsidRPr="00D834E3">
        <w:t>River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Santo</w:t>
      </w:r>
      <w:r w:rsidR="00DD5277" w:rsidRPr="00D834E3">
        <w:t xml:space="preserve"> </w:t>
      </w:r>
      <w:r w:rsidRPr="00D834E3">
        <w:t>Domingo</w:t>
      </w:r>
      <w:r w:rsidR="00DD5277" w:rsidRPr="00D834E3">
        <w:t xml:space="preserve"> </w:t>
      </w:r>
      <w:r w:rsidRPr="00D834E3">
        <w:t>Este.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built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land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proofErr w:type="spellStart"/>
      <w:r w:rsidRPr="00D834E3">
        <w:t>Javilla</w:t>
      </w:r>
      <w:proofErr w:type="spellEnd"/>
      <w:r w:rsidR="00DD5277" w:rsidRPr="00D834E3">
        <w:t xml:space="preserve"> </w:t>
      </w:r>
      <w:r w:rsidRPr="00D834E3">
        <w:t>de</w:t>
      </w:r>
      <w:r w:rsidR="00DD5277" w:rsidRPr="00D834E3">
        <w:t xml:space="preserve"> </w:t>
      </w:r>
      <w:proofErr w:type="spellStart"/>
      <w:r w:rsidRPr="00D834E3">
        <w:t>Sabana</w:t>
      </w:r>
      <w:proofErr w:type="spellEnd"/>
      <w:r w:rsidR="00DD5277" w:rsidRPr="00D834E3">
        <w:t xml:space="preserve"> </w:t>
      </w:r>
      <w:proofErr w:type="spellStart"/>
      <w:r w:rsidRPr="00D834E3">
        <w:t>Perdida</w:t>
      </w:r>
      <w:proofErr w:type="spellEnd"/>
      <w:r w:rsidR="00DD5277" w:rsidRPr="00D834E3">
        <w:t xml:space="preserve"> </w:t>
      </w:r>
      <w:r w:rsidRPr="00D834E3">
        <w:t>sector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involve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construction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1,630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5,500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90</w:t>
      </w:r>
      <w:r w:rsidR="00DD5277" w:rsidRPr="00D834E3">
        <w:t xml:space="preserve"> </w:t>
      </w:r>
      <w:r w:rsidRPr="00D834E3">
        <w:t>commercial</w:t>
      </w:r>
      <w:r w:rsidR="00DD5277" w:rsidRPr="00D834E3">
        <w:t xml:space="preserve"> </w:t>
      </w:r>
      <w:r w:rsidRPr="00D834E3">
        <w:t>premises,</w:t>
      </w:r>
      <w:r w:rsidR="00DD5277" w:rsidRPr="00D834E3">
        <w:t xml:space="preserve"> </w:t>
      </w:r>
      <w:r w:rsidRPr="00D834E3">
        <w:t>along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cultural,</w:t>
      </w:r>
      <w:r w:rsidR="00DD5277" w:rsidRPr="00D834E3">
        <w:t xml:space="preserve"> </w:t>
      </w:r>
      <w:r w:rsidRPr="00D834E3">
        <w:t>transport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security</w:t>
      </w:r>
      <w:r w:rsidR="00DD5277" w:rsidRPr="00D834E3">
        <w:t xml:space="preserve"> </w:t>
      </w:r>
      <w:r w:rsidRPr="00D834E3">
        <w:t>infrastructure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economic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workshops.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intended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likely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most</w:t>
      </w:r>
      <w:r w:rsidR="00DD5277" w:rsidRPr="00D834E3">
        <w:t xml:space="preserve"> </w:t>
      </w:r>
      <w:r w:rsidRPr="00D834E3">
        <w:t>affected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flooding.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about</w:t>
      </w:r>
      <w:r w:rsidR="00DD5277" w:rsidRPr="00D834E3">
        <w:t xml:space="preserve"> </w:t>
      </w:r>
      <w:r w:rsidRPr="00D834E3">
        <w:t>50</w:t>
      </w:r>
      <w:r w:rsidR="00DD5277" w:rsidRPr="00D834E3">
        <w:t xml:space="preserve"> </w:t>
      </w:r>
      <w:r w:rsidRPr="00D834E3">
        <w:t>commercial</w:t>
      </w:r>
      <w:r w:rsidR="00DD5277" w:rsidRPr="00D834E3">
        <w:t xml:space="preserve"> </w:t>
      </w:r>
      <w:r w:rsidRPr="00D834E3">
        <w:t>premises,</w:t>
      </w:r>
      <w:r w:rsidR="00DD5277" w:rsidRPr="00D834E3">
        <w:t xml:space="preserve"> </w:t>
      </w:r>
      <w:r w:rsidRPr="00D834E3">
        <w:t>along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bus</w:t>
      </w:r>
      <w:r w:rsidR="00DD5277" w:rsidRPr="00D834E3">
        <w:t xml:space="preserve"> </w:t>
      </w:r>
      <w:r w:rsidRPr="00D834E3">
        <w:t>stops,</w:t>
      </w:r>
      <w:r w:rsidR="00DD5277" w:rsidRPr="00D834E3">
        <w:t xml:space="preserve"> </w:t>
      </w:r>
      <w:r w:rsidRPr="00D834E3">
        <w:t>river</w:t>
      </w:r>
      <w:r w:rsidR="00DD5277" w:rsidRPr="00D834E3">
        <w:t xml:space="preserve"> </w:t>
      </w:r>
      <w:r w:rsidRPr="00D834E3">
        <w:t>transport</w:t>
      </w:r>
      <w:r w:rsidR="00DD5277" w:rsidRPr="00D834E3">
        <w:t xml:space="preserve"> </w:t>
      </w:r>
      <w:r w:rsidRPr="00D834E3">
        <w:t>stations,</w:t>
      </w:r>
      <w:r w:rsidR="00DD5277" w:rsidRPr="00D834E3">
        <w:t xml:space="preserve"> </w:t>
      </w:r>
      <w:r w:rsidRPr="00D834E3">
        <w:t>amphitheatres,</w:t>
      </w:r>
      <w:r w:rsidR="00DD5277" w:rsidRPr="00D834E3">
        <w:t xml:space="preserve"> </w:t>
      </w:r>
      <w:r w:rsidRPr="00D834E3">
        <w:t>civic</w:t>
      </w:r>
      <w:r w:rsidR="00DD5277" w:rsidRPr="00D834E3">
        <w:t xml:space="preserve"> </w:t>
      </w:r>
      <w:r w:rsidRPr="00D834E3">
        <w:t>centres,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defence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police</w:t>
      </w:r>
      <w:r w:rsidR="00DD5277" w:rsidRPr="00D834E3">
        <w:t xml:space="preserve"> </w:t>
      </w:r>
      <w:r w:rsidRPr="00D834E3">
        <w:t>stations,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fire</w:t>
      </w:r>
      <w:r w:rsidR="00DD5277" w:rsidRPr="00D834E3">
        <w:t xml:space="preserve"> </w:t>
      </w:r>
      <w:r w:rsidRPr="00D834E3">
        <w:t>stations.</w:t>
      </w:r>
    </w:p>
    <w:p w:rsidR="00D34B8C" w:rsidRPr="00D834E3" w:rsidRDefault="00D34B8C" w:rsidP="00D34B8C">
      <w:pPr>
        <w:pStyle w:val="SingleTxtG"/>
      </w:pPr>
      <w:r w:rsidRPr="00D834E3">
        <w:t>188.</w:t>
      </w:r>
      <w:r w:rsidRPr="00D834E3">
        <w:tab/>
        <w:t>The</w:t>
      </w:r>
      <w:r w:rsidR="00DD5277" w:rsidRPr="00D834E3">
        <w:t xml:space="preserve"> </w:t>
      </w:r>
      <w:r w:rsidRPr="00D834E3">
        <w:t>second</w:t>
      </w:r>
      <w:r w:rsidR="00DD5277" w:rsidRPr="00D834E3">
        <w:t xml:space="preserve"> </w:t>
      </w:r>
      <w:r w:rsidRPr="00D834E3">
        <w:t>stage,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completed</w:t>
      </w:r>
      <w:r w:rsidR="00DD5277" w:rsidRPr="00D834E3">
        <w:t xml:space="preserve"> </w:t>
      </w:r>
      <w:r w:rsidRPr="00D834E3">
        <w:t>within</w:t>
      </w:r>
      <w:r w:rsidR="00DD5277" w:rsidRPr="00D834E3">
        <w:t xml:space="preserve"> </w:t>
      </w:r>
      <w:r w:rsidRPr="00D834E3">
        <w:t>two</w:t>
      </w:r>
      <w:r w:rsidR="00DD5277" w:rsidRPr="00D834E3">
        <w:t xml:space="preserve"> </w:t>
      </w:r>
      <w:r w:rsidRPr="00D834E3">
        <w:t>years,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involve</w:t>
      </w:r>
      <w:r w:rsidR="00DD5277" w:rsidRPr="00D834E3">
        <w:t xml:space="preserve"> </w:t>
      </w:r>
      <w:r w:rsidRPr="00D834E3">
        <w:t>building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additional</w:t>
      </w:r>
      <w:r w:rsidR="00DD5277" w:rsidRPr="00D834E3">
        <w:t xml:space="preserve"> </w:t>
      </w:r>
      <w:r w:rsidRPr="00D834E3">
        <w:t>800</w:t>
      </w:r>
      <w:r w:rsidR="00DD5277" w:rsidRPr="00D834E3">
        <w:t xml:space="preserve"> </w:t>
      </w:r>
      <w:r w:rsidRPr="00D834E3">
        <w:t>apartments,</w:t>
      </w:r>
      <w:r w:rsidR="00DD5277" w:rsidRPr="00D834E3">
        <w:t xml:space="preserve"> </w:t>
      </w:r>
      <w:r w:rsidRPr="00D834E3">
        <w:t>40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commercial</w:t>
      </w:r>
      <w:r w:rsidR="00DD5277" w:rsidRPr="00D834E3">
        <w:t xml:space="preserve"> </w:t>
      </w:r>
      <w:r w:rsidRPr="00D834E3">
        <w:t>premises,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high</w:t>
      </w:r>
      <w:r w:rsidR="00DD5277" w:rsidRPr="00D834E3">
        <w:t xml:space="preserve"> </w:t>
      </w:r>
      <w:r w:rsidRPr="00D834E3">
        <w:t>school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childcare</w:t>
      </w:r>
      <w:r w:rsidR="00DD5277" w:rsidRPr="00D834E3">
        <w:t xml:space="preserve"> </w:t>
      </w:r>
      <w:r w:rsidRPr="00D834E3">
        <w:t>centre.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189.</w:t>
      </w:r>
      <w:r w:rsidRPr="00D834E3">
        <w:tab/>
        <w:t>The</w:t>
      </w:r>
      <w:r w:rsidR="00DD5277" w:rsidRPr="00D834E3">
        <w:t xml:space="preserve"> </w:t>
      </w:r>
      <w:r w:rsidRPr="00D834E3">
        <w:t>third</w:t>
      </w:r>
      <w:r w:rsidR="00DD5277" w:rsidRPr="00D834E3">
        <w:t xml:space="preserve"> </w:t>
      </w:r>
      <w:r w:rsidRPr="00D834E3">
        <w:t>stage</w:t>
      </w:r>
      <w:r w:rsidR="00DD5277" w:rsidRPr="00D834E3">
        <w:t xml:space="preserve"> </w:t>
      </w:r>
      <w:r w:rsidRPr="00D834E3">
        <w:t>involves</w:t>
      </w:r>
      <w:r w:rsidR="00DD5277" w:rsidRPr="00D834E3">
        <w:t xml:space="preserve"> </w:t>
      </w:r>
      <w:r w:rsidRPr="00D834E3">
        <w:t>rehabilitating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inhabited</w:t>
      </w:r>
      <w:r w:rsidR="00DD5277" w:rsidRPr="00D834E3">
        <w:t xml:space="preserve"> </w:t>
      </w:r>
      <w:r w:rsidRPr="00D834E3">
        <w:t>zone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</w:t>
      </w:r>
      <w:r w:rsidR="00DD5277" w:rsidRPr="00D834E3">
        <w:t xml:space="preserve"> </w:t>
      </w:r>
      <w:proofErr w:type="spellStart"/>
      <w:r w:rsidRPr="00D834E3">
        <w:t>Barquita</w:t>
      </w:r>
      <w:proofErr w:type="spellEnd"/>
      <w:r w:rsidRPr="00D834E3">
        <w:t>:</w:t>
      </w:r>
      <w:r w:rsidR="00DD5277" w:rsidRPr="00D834E3">
        <w:t xml:space="preserve"> </w:t>
      </w:r>
      <w:r w:rsidRPr="00D834E3">
        <w:t>sewerage,</w:t>
      </w:r>
      <w:r w:rsidR="00DD5277" w:rsidRPr="00D834E3">
        <w:t xml:space="preserve"> </w:t>
      </w:r>
      <w:r w:rsidRPr="00D834E3">
        <w:t>ditches,</w:t>
      </w:r>
      <w:r w:rsidR="00DD5277" w:rsidRPr="00D834E3">
        <w:t xml:space="preserve"> </w:t>
      </w:r>
      <w:r w:rsidRPr="00D834E3">
        <w:t>landscaping,</w:t>
      </w:r>
      <w:r w:rsidR="00DD5277" w:rsidRPr="00D834E3">
        <w:t xml:space="preserve"> </w:t>
      </w:r>
      <w:r w:rsidRPr="00D834E3">
        <w:t>secondary</w:t>
      </w:r>
      <w:r w:rsidR="00DD5277" w:rsidRPr="00D834E3">
        <w:t xml:space="preserve"> </w:t>
      </w:r>
      <w:r w:rsidRPr="00D834E3">
        <w:t>access</w:t>
      </w:r>
      <w:r w:rsidR="00DD5277" w:rsidRPr="00D834E3">
        <w:t xml:space="preserve"> </w:t>
      </w:r>
      <w:r w:rsidRPr="00D834E3">
        <w:t>stations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roads,</w:t>
      </w:r>
      <w:r w:rsidR="00DD5277" w:rsidRPr="00D834E3">
        <w:t xml:space="preserve"> </w:t>
      </w:r>
      <w:r w:rsidRPr="00D834E3">
        <w:t>water</w:t>
      </w:r>
      <w:r w:rsidR="00DD5277" w:rsidRPr="00D834E3">
        <w:t xml:space="preserve"> </w:t>
      </w:r>
      <w:r w:rsidRPr="00D834E3">
        <w:t>supply,</w:t>
      </w:r>
      <w:r w:rsidR="00DD5277" w:rsidRPr="00D834E3">
        <w:t xml:space="preserve"> </w:t>
      </w:r>
      <w:r w:rsidRPr="00D834E3">
        <w:t>electricity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services,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spaces,</w:t>
      </w:r>
      <w:r w:rsidR="00DD5277" w:rsidRPr="00D834E3">
        <w:t xml:space="preserve"> </w:t>
      </w:r>
      <w:r w:rsidRPr="00D834E3">
        <w:t>sidewalks,</w:t>
      </w:r>
      <w:r w:rsidR="00DD5277" w:rsidRPr="00D834E3">
        <w:t xml:space="preserve"> </w:t>
      </w:r>
      <w:r w:rsidRPr="00D834E3">
        <w:t>streets,</w:t>
      </w:r>
      <w:r w:rsidR="00DD5277" w:rsidRPr="00D834E3">
        <w:t xml:space="preserve"> </w:t>
      </w:r>
      <w:r w:rsidRPr="00D834E3">
        <w:t>lighting,</w:t>
      </w:r>
      <w:r w:rsidR="00DD5277" w:rsidRPr="00D834E3">
        <w:t xml:space="preserve"> </w:t>
      </w:r>
      <w:r w:rsidRPr="00D834E3">
        <w:t>parks,</w:t>
      </w:r>
      <w:r w:rsidR="00DD5277" w:rsidRPr="00D834E3">
        <w:t xml:space="preserve"> </w:t>
      </w:r>
      <w:r w:rsidRPr="00D834E3">
        <w:t>street</w:t>
      </w:r>
      <w:r w:rsidR="00DD5277" w:rsidRPr="00D834E3">
        <w:t xml:space="preserve"> </w:t>
      </w:r>
      <w:r w:rsidRPr="00D834E3">
        <w:t>furniture,</w:t>
      </w:r>
      <w:r w:rsidR="00DD5277" w:rsidRPr="00D834E3">
        <w:t xml:space="preserve"> </w:t>
      </w:r>
      <w:r w:rsidRPr="00D834E3">
        <w:t>access</w:t>
      </w:r>
      <w:r w:rsidR="00DD5277" w:rsidRPr="00D834E3">
        <w:t xml:space="preserve"> </w:t>
      </w:r>
      <w:r w:rsidRPr="00D834E3">
        <w:t>points,</w:t>
      </w:r>
      <w:r w:rsidR="00DD5277" w:rsidRPr="00D834E3">
        <w:t xml:space="preserve"> </w:t>
      </w:r>
      <w:r w:rsidRPr="00D834E3">
        <w:t>footpaths,</w:t>
      </w:r>
      <w:r w:rsidR="00DD5277" w:rsidRPr="00D834E3">
        <w:t xml:space="preserve"> </w:t>
      </w:r>
      <w:r w:rsidRPr="00D834E3">
        <w:t>bridges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roadsides.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project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intended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vulnerable</w:t>
      </w:r>
      <w:r w:rsidR="00DD5277" w:rsidRPr="00D834E3">
        <w:t xml:space="preserve"> </w:t>
      </w:r>
      <w:r w:rsidRPr="00D834E3">
        <w:t>segments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</w:t>
      </w:r>
      <w:r w:rsidR="00DD5277" w:rsidRPr="00D834E3">
        <w:t xml:space="preserve"> </w:t>
      </w:r>
      <w:proofErr w:type="spellStart"/>
      <w:r w:rsidRPr="00D834E3">
        <w:t>Barquita</w:t>
      </w:r>
      <w:proofErr w:type="spellEnd"/>
      <w:r w:rsidR="00DD5277" w:rsidRPr="00D834E3">
        <w:t xml:space="preserve"> </w:t>
      </w:r>
      <w:r w:rsidRPr="00D834E3">
        <w:t>population,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Los</w:t>
      </w:r>
      <w:r w:rsidR="00DD5277" w:rsidRPr="00D834E3">
        <w:t xml:space="preserve"> </w:t>
      </w:r>
      <w:r w:rsidRPr="00D834E3">
        <w:t>Mina,</w:t>
      </w:r>
      <w:r w:rsidR="00DD5277" w:rsidRPr="00D834E3">
        <w:t xml:space="preserve"> </w:t>
      </w:r>
      <w:r w:rsidRPr="00D834E3">
        <w:t>where</w:t>
      </w:r>
      <w:r w:rsidR="00DD5277" w:rsidRPr="00D834E3">
        <w:t xml:space="preserve"> </w:t>
      </w:r>
      <w:r w:rsidRPr="00D834E3">
        <w:t>many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live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banks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proofErr w:type="spellStart"/>
      <w:r w:rsidRPr="00D834E3">
        <w:t>Ozama</w:t>
      </w:r>
      <w:proofErr w:type="spellEnd"/>
      <w:r w:rsidR="00DD5277" w:rsidRPr="00D834E3">
        <w:t xml:space="preserve"> </w:t>
      </w:r>
      <w:r w:rsidRPr="00D834E3">
        <w:t>River,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floods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dwellings</w:t>
      </w:r>
      <w:r w:rsidR="00DD5277" w:rsidRPr="00D834E3">
        <w:t xml:space="preserve"> </w:t>
      </w:r>
      <w:r w:rsidRPr="00D834E3">
        <w:t>during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rainy</w:t>
      </w:r>
      <w:r w:rsidR="00DD5277" w:rsidRPr="00D834E3">
        <w:t xml:space="preserve"> </w:t>
      </w:r>
      <w:r w:rsidRPr="00D834E3">
        <w:t>season.</w:t>
      </w:r>
    </w:p>
    <w:p w:rsidR="00D34B8C" w:rsidRPr="00D834E3" w:rsidRDefault="00D34B8C" w:rsidP="00D34B8C">
      <w:pPr>
        <w:pStyle w:val="SingleTxtG"/>
      </w:pPr>
      <w:r w:rsidRPr="00D834E3">
        <w:t>190.</w:t>
      </w:r>
      <w:r w:rsidRPr="00D834E3">
        <w:tab/>
        <w:t>There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revitalization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La</w:t>
      </w:r>
      <w:r w:rsidR="00DD5277" w:rsidRPr="00D834E3">
        <w:t xml:space="preserve"> </w:t>
      </w:r>
      <w:r w:rsidRPr="00D834E3">
        <w:t>Vega</w:t>
      </w:r>
      <w:r w:rsidR="00DD5277" w:rsidRPr="00D834E3">
        <w:t xml:space="preserve"> </w:t>
      </w:r>
      <w:r w:rsidR="006F14E6" w:rsidRPr="00D834E3">
        <w:t>—</w:t>
      </w:r>
      <w:r w:rsidR="00DD5277" w:rsidRPr="00D834E3">
        <w:t xml:space="preserve"> </w:t>
      </w:r>
      <w:r w:rsidRPr="00D834E3">
        <w:t>where</w:t>
      </w:r>
      <w:r w:rsidR="00DD5277" w:rsidRPr="00D834E3">
        <w:t xml:space="preserve"> </w:t>
      </w:r>
      <w:r w:rsidRPr="00D834E3">
        <w:t>200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being</w:t>
      </w:r>
      <w:r w:rsidR="00DD5277" w:rsidRPr="00D834E3">
        <w:t xml:space="preserve"> </w:t>
      </w:r>
      <w:r w:rsidRPr="00D834E3">
        <w:t>built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area’s</w:t>
      </w:r>
      <w:r w:rsidR="00DD5277" w:rsidRPr="00D834E3">
        <w:t xml:space="preserve"> </w:t>
      </w:r>
      <w:r w:rsidRPr="00D834E3">
        <w:t>current</w:t>
      </w:r>
      <w:r w:rsidR="00DD5277" w:rsidRPr="00D834E3">
        <w:t xml:space="preserve"> </w:t>
      </w:r>
      <w:r w:rsidRPr="00D834E3">
        <w:t>residents</w:t>
      </w:r>
      <w:r w:rsidR="00DD5277" w:rsidRPr="00D834E3">
        <w:t xml:space="preserve"> </w:t>
      </w:r>
      <w:r w:rsidR="006F14E6" w:rsidRPr="00D834E3">
        <w:t>—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renewal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adjacent</w:t>
      </w:r>
      <w:r w:rsidR="00DD5277" w:rsidRPr="00D834E3">
        <w:t xml:space="preserve"> </w:t>
      </w:r>
      <w:r w:rsidRPr="00D834E3">
        <w:t>areas,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construction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two</w:t>
      </w:r>
      <w:r w:rsidR="00DD5277" w:rsidRPr="00D834E3">
        <w:t xml:space="preserve"> </w:t>
      </w:r>
      <w:r w:rsidRPr="00D834E3">
        <w:t>childcare</w:t>
      </w:r>
      <w:r w:rsidR="00DD5277" w:rsidRPr="00D834E3">
        <w:t xml:space="preserve"> </w:t>
      </w:r>
      <w:r w:rsidRPr="00D834E3">
        <w:t>centres,</w:t>
      </w:r>
      <w:r w:rsidR="00DD5277" w:rsidRPr="00D834E3">
        <w:t xml:space="preserve"> </w:t>
      </w:r>
      <w:r w:rsidRPr="00D834E3">
        <w:t>plazas,</w:t>
      </w:r>
      <w:r w:rsidR="00DD5277" w:rsidRPr="00D834E3">
        <w:t xml:space="preserve"> </w:t>
      </w:r>
      <w:r w:rsidRPr="00D834E3">
        <w:t>better</w:t>
      </w:r>
      <w:r w:rsidR="00DD5277" w:rsidRPr="00D834E3">
        <w:t xml:space="preserve"> </w:t>
      </w:r>
      <w:r w:rsidRPr="00D834E3">
        <w:t>lighting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security.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60,000</w:t>
      </w:r>
      <w:r w:rsidR="00DD5277" w:rsidRPr="00D834E3">
        <w:t xml:space="preserve"> </w:t>
      </w:r>
      <w:r w:rsidRPr="00D834E3">
        <w:t>residents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benefit,</w:t>
      </w:r>
      <w:r w:rsidR="00DD5277" w:rsidRPr="00D834E3">
        <w:t xml:space="preserve"> </w:t>
      </w:r>
      <w:r w:rsidRPr="00D834E3">
        <w:t>first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ditch,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present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magnet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floods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pollution.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addition,</w:t>
      </w:r>
      <w:r w:rsidR="00DD5277" w:rsidRPr="00D834E3">
        <w:t xml:space="preserve"> </w:t>
      </w:r>
      <w:r w:rsidRPr="00D834E3">
        <w:t>305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being</w:t>
      </w:r>
      <w:r w:rsidR="00DD5277" w:rsidRPr="00D834E3">
        <w:t xml:space="preserve"> </w:t>
      </w:r>
      <w:r w:rsidRPr="00D834E3">
        <w:t>built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teachers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Santo</w:t>
      </w:r>
      <w:r w:rsidR="00DD5277" w:rsidRPr="00D834E3">
        <w:t xml:space="preserve"> </w:t>
      </w:r>
      <w:r w:rsidRPr="00D834E3">
        <w:t>Domingo</w:t>
      </w:r>
      <w:r w:rsidR="00DD5277" w:rsidRPr="00D834E3">
        <w:t xml:space="preserve"> </w:t>
      </w:r>
      <w:proofErr w:type="spellStart"/>
      <w:r w:rsidRPr="00D834E3">
        <w:t>Norte</w:t>
      </w:r>
      <w:proofErr w:type="spellEnd"/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municipality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proofErr w:type="spellStart"/>
      <w:r w:rsidRPr="00D834E3">
        <w:t>Yamasá</w:t>
      </w:r>
      <w:proofErr w:type="spellEnd"/>
      <w:r w:rsidRPr="00D834E3">
        <w:t>.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projects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undertaken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municipalities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keeping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goal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providing</w:t>
      </w:r>
      <w:r w:rsidR="00DD5277" w:rsidRPr="00D834E3">
        <w:t xml:space="preserve"> </w:t>
      </w:r>
      <w:r w:rsidRPr="00D834E3">
        <w:t>decent</w:t>
      </w:r>
      <w:r w:rsidR="00DD5277" w:rsidRPr="00D834E3">
        <w:t xml:space="preserve"> </w:t>
      </w:r>
      <w:r w:rsidRPr="00D834E3">
        <w:t>low-cost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low-income</w:t>
      </w:r>
      <w:r w:rsidR="00DD5277" w:rsidRPr="00D834E3">
        <w:t xml:space="preserve"> </w:t>
      </w:r>
      <w:r w:rsidRPr="00D834E3">
        <w:t>populations.</w:t>
      </w:r>
    </w:p>
    <w:p w:rsidR="00D34B8C" w:rsidRPr="00D834E3" w:rsidRDefault="00D34B8C" w:rsidP="00D34B8C">
      <w:pPr>
        <w:pStyle w:val="SingleTxtG"/>
      </w:pPr>
      <w:r w:rsidRPr="00D834E3">
        <w:rPr>
          <w:b/>
        </w:rPr>
        <w:lastRenderedPageBreak/>
        <w:t>Evacuations</w:t>
      </w:r>
    </w:p>
    <w:p w:rsidR="00D34B8C" w:rsidRPr="00D834E3" w:rsidRDefault="00D34B8C" w:rsidP="00D34B8C">
      <w:pPr>
        <w:pStyle w:val="SingleTxtG"/>
      </w:pPr>
      <w:r w:rsidRPr="00D834E3">
        <w:t>191.</w:t>
      </w:r>
      <w:r w:rsidRPr="00D834E3">
        <w:tab/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sectors</w:t>
      </w:r>
      <w:r w:rsidR="00DD5277" w:rsidRPr="00D834E3">
        <w:t xml:space="preserve"> </w:t>
      </w:r>
      <w:r w:rsidRPr="00D834E3">
        <w:t>where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Santo</w:t>
      </w:r>
      <w:r w:rsidR="00DD5277" w:rsidRPr="00D834E3">
        <w:t xml:space="preserve"> </w:t>
      </w:r>
      <w:r w:rsidRPr="00D834E3">
        <w:t>Domingo</w:t>
      </w:r>
      <w:r w:rsidR="00DD5277" w:rsidRPr="00D834E3">
        <w:t xml:space="preserve"> </w:t>
      </w:r>
      <w:r w:rsidRPr="00D834E3">
        <w:t>metro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being</w:t>
      </w:r>
      <w:r w:rsidR="00DD5277" w:rsidRPr="00D834E3">
        <w:t xml:space="preserve"> </w:t>
      </w:r>
      <w:r w:rsidRPr="00D834E3">
        <w:t>built,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stage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project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involved</w:t>
      </w:r>
      <w:r w:rsidR="00DD5277" w:rsidRPr="00D834E3">
        <w:t xml:space="preserve"> </w:t>
      </w:r>
      <w:r w:rsidRPr="00D834E3">
        <w:t>relocating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live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banks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Isabela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proofErr w:type="spellStart"/>
      <w:r w:rsidRPr="00D834E3">
        <w:t>Ozama</w:t>
      </w:r>
      <w:proofErr w:type="spellEnd"/>
      <w:r w:rsidR="00DD5277" w:rsidRPr="00D834E3">
        <w:t xml:space="preserve"> </w:t>
      </w:r>
      <w:r w:rsidRPr="00D834E3">
        <w:t>Rivers.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built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them,</w:t>
      </w:r>
      <w:r w:rsidR="00DD5277" w:rsidRPr="00D834E3">
        <w:t xml:space="preserve"> </w:t>
      </w:r>
      <w:r w:rsidRPr="00D834E3">
        <w:t>while</w:t>
      </w:r>
      <w:r w:rsidR="00DD5277" w:rsidRPr="00D834E3">
        <w:t xml:space="preserve"> </w:t>
      </w:r>
      <w:r w:rsidRPr="00D834E3">
        <w:t>others</w:t>
      </w:r>
      <w:r w:rsidR="00DD5277" w:rsidRPr="00D834E3">
        <w:t xml:space="preserve"> </w:t>
      </w:r>
      <w:r w:rsidRPr="00D834E3">
        <w:t>received</w:t>
      </w:r>
      <w:r w:rsidR="00DD5277" w:rsidRPr="00D834E3">
        <w:t xml:space="preserve"> </w:t>
      </w:r>
      <w:r w:rsidRPr="00D834E3">
        <w:t>compensation.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appraised,</w:t>
      </w:r>
      <w:r w:rsidR="00DD5277" w:rsidRPr="00D834E3">
        <w:t xml:space="preserve"> </w:t>
      </w:r>
      <w:r w:rsidRPr="00D834E3">
        <w:t>taking</w:t>
      </w:r>
      <w:r w:rsidR="00DD5277" w:rsidRPr="00D834E3">
        <w:t xml:space="preserve"> </w:t>
      </w:r>
      <w:r w:rsidRPr="00D834E3">
        <w:t>several</w:t>
      </w:r>
      <w:r w:rsidR="00DD5277" w:rsidRPr="00D834E3">
        <w:t xml:space="preserve"> </w:t>
      </w:r>
      <w:r w:rsidRPr="00D834E3">
        <w:t>socioeconomic</w:t>
      </w:r>
      <w:r w:rsidR="00DD5277" w:rsidRPr="00D834E3">
        <w:t xml:space="preserve"> </w:t>
      </w:r>
      <w:r w:rsidRPr="00D834E3">
        <w:t>variables</w:t>
      </w:r>
      <w:r w:rsidR="00DD5277" w:rsidRPr="00D834E3">
        <w:t xml:space="preserve"> </w:t>
      </w:r>
      <w:r w:rsidRPr="00D834E3">
        <w:t>into</w:t>
      </w:r>
      <w:r w:rsidR="00DD5277" w:rsidRPr="00D834E3">
        <w:t xml:space="preserve"> </w:t>
      </w:r>
      <w:r w:rsidRPr="00D834E3">
        <w:t>account,</w:t>
      </w:r>
      <w:r w:rsidR="00DD5277" w:rsidRPr="00D834E3">
        <w:t xml:space="preserve"> </w:t>
      </w:r>
      <w:r w:rsidRPr="00D834E3">
        <w:t>along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impossibility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assessing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compensating</w:t>
      </w:r>
      <w:r w:rsidR="00DD5277" w:rsidRPr="00D834E3">
        <w:t xml:space="preserve"> </w:t>
      </w:r>
      <w:r w:rsidRPr="00D834E3">
        <w:t>them</w:t>
      </w:r>
      <w:r w:rsidR="00DD5277" w:rsidRPr="00D834E3">
        <w:t xml:space="preserve"> </w:t>
      </w:r>
      <w:r w:rsidRPr="00D834E3">
        <w:t>fairly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value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individual</w:t>
      </w:r>
      <w:r w:rsidR="00DD5277" w:rsidRPr="00D834E3">
        <w:t xml:space="preserve"> </w:t>
      </w:r>
      <w:r w:rsidRPr="00D834E3">
        <w:t>unit.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project</w:t>
      </w:r>
      <w:r w:rsidR="00DD5277" w:rsidRPr="00D834E3">
        <w:t xml:space="preserve"> </w:t>
      </w:r>
      <w:r w:rsidRPr="00D834E3">
        <w:t>accordingly</w:t>
      </w:r>
      <w:r w:rsidR="00DD5277" w:rsidRPr="00D834E3">
        <w:t xml:space="preserve"> </w:t>
      </w:r>
      <w:r w:rsidRPr="00D834E3">
        <w:t>gave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family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sufficient</w:t>
      </w:r>
      <w:r w:rsidR="00DD5277" w:rsidRPr="00D834E3">
        <w:t xml:space="preserve"> </w:t>
      </w:r>
      <w:r w:rsidRPr="00D834E3">
        <w:t>amount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relocation,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houses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built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them,</w:t>
      </w:r>
      <w:r w:rsidR="00DD5277" w:rsidRPr="00D834E3">
        <w:t xml:space="preserve"> </w:t>
      </w:r>
      <w:r w:rsidRPr="00D834E3">
        <w:t>within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framework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law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due</w:t>
      </w:r>
      <w:r w:rsidR="00DD5277" w:rsidRPr="00D834E3">
        <w:t xml:space="preserve"> </w:t>
      </w:r>
      <w:r w:rsidRPr="00D834E3">
        <w:t>respect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human</w:t>
      </w:r>
      <w:r w:rsidR="00DD5277" w:rsidRPr="00D834E3">
        <w:t xml:space="preserve"> </w:t>
      </w:r>
      <w:r w:rsidRPr="00D834E3">
        <w:t>person.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proofErr w:type="spellStart"/>
      <w:r w:rsidRPr="00D834E3">
        <w:t>Jardines</w:t>
      </w:r>
      <w:proofErr w:type="spellEnd"/>
      <w:r w:rsidR="00DD5277" w:rsidRPr="00D834E3">
        <w:t xml:space="preserve"> </w:t>
      </w:r>
      <w:r w:rsidRPr="00D834E3">
        <w:t>de</w:t>
      </w:r>
      <w:r w:rsidR="00DD5277" w:rsidRPr="00D834E3">
        <w:t xml:space="preserve"> </w:t>
      </w:r>
      <w:r w:rsidRPr="00D834E3">
        <w:t>Gautier</w:t>
      </w:r>
      <w:r w:rsidR="00DD5277" w:rsidRPr="00D834E3">
        <w:t xml:space="preserve"> </w:t>
      </w:r>
      <w:r w:rsidRPr="00D834E3">
        <w:t>project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built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evacuated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private</w:t>
      </w:r>
      <w:r w:rsidR="00DD5277" w:rsidRPr="00D834E3">
        <w:t xml:space="preserve"> </w:t>
      </w:r>
      <w:r w:rsidRPr="00D834E3">
        <w:t>lands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proofErr w:type="spellStart"/>
      <w:r w:rsidRPr="00D834E3">
        <w:t>Avenida</w:t>
      </w:r>
      <w:proofErr w:type="spellEnd"/>
      <w:r w:rsidR="00DD5277" w:rsidRPr="00D834E3">
        <w:t xml:space="preserve"> </w:t>
      </w:r>
      <w:proofErr w:type="spellStart"/>
      <w:r w:rsidRPr="00D834E3">
        <w:t>Dr.</w:t>
      </w:r>
      <w:proofErr w:type="spellEnd"/>
      <w:r w:rsidR="00DD5277" w:rsidRPr="00D834E3">
        <w:t xml:space="preserve"> </w:t>
      </w:r>
      <w:r w:rsidRPr="00D834E3">
        <w:t>Delgado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comprises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affected.</w:t>
      </w:r>
    </w:p>
    <w:p w:rsidR="00D34B8C" w:rsidRPr="00D834E3" w:rsidRDefault="00B53CCA" w:rsidP="00B53CCA">
      <w:pPr>
        <w:pStyle w:val="H23G"/>
      </w:pPr>
      <w:r w:rsidRPr="00D834E3">
        <w:tab/>
      </w:r>
      <w:r w:rsidRPr="00D834E3">
        <w:tab/>
      </w:r>
      <w:r w:rsidR="00D34B8C" w:rsidRPr="00D834E3">
        <w:t>Measures</w:t>
      </w:r>
      <w:r w:rsidR="00DD5277" w:rsidRPr="00D834E3">
        <w:t xml:space="preserve"> </w:t>
      </w:r>
      <w:r w:rsidR="00D34B8C" w:rsidRPr="00D834E3">
        <w:t>for</w:t>
      </w:r>
      <w:r w:rsidR="00DD5277" w:rsidRPr="00D834E3">
        <w:t xml:space="preserve"> </w:t>
      </w:r>
      <w:r w:rsidR="00D34B8C" w:rsidRPr="00D834E3">
        <w:t>reducing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housing</w:t>
      </w:r>
      <w:r w:rsidR="00DD5277" w:rsidRPr="00D834E3">
        <w:t xml:space="preserve"> </w:t>
      </w:r>
      <w:r w:rsidR="00D34B8C" w:rsidRPr="00D834E3">
        <w:t>shortage</w:t>
      </w:r>
    </w:p>
    <w:p w:rsidR="00D34B8C" w:rsidRPr="00D834E3" w:rsidRDefault="00D34B8C" w:rsidP="00D34B8C">
      <w:pPr>
        <w:pStyle w:val="SingleTxtG"/>
      </w:pPr>
      <w:r w:rsidRPr="00D834E3">
        <w:t>192.</w:t>
      </w:r>
      <w:r w:rsidRPr="00D834E3">
        <w:tab/>
        <w:t>One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recent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measures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facilitate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low-cost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reduce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significant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shortage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finance</w:t>
      </w:r>
      <w:r w:rsidR="00DD5277" w:rsidRPr="00D834E3">
        <w:t xml:space="preserve"> </w:t>
      </w:r>
      <w:r w:rsidRPr="00D834E3">
        <w:t>fund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low-income</w:t>
      </w:r>
      <w:r w:rsidR="00DD5277" w:rsidRPr="00D834E3">
        <w:t xml:space="preserve"> </w:t>
      </w:r>
      <w:r w:rsidRPr="00D834E3">
        <w:t>families,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would</w:t>
      </w:r>
      <w:r w:rsidR="00DD5277" w:rsidRPr="00D834E3">
        <w:t xml:space="preserve"> </w:t>
      </w:r>
      <w:r w:rsidRPr="00D834E3">
        <w:t>otherwise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difficulty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obtaining</w:t>
      </w:r>
      <w:r w:rsidR="00DD5277" w:rsidRPr="00D834E3">
        <w:t xml:space="preserve"> </w:t>
      </w:r>
      <w:r w:rsidRPr="00D834E3">
        <w:t>access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finance.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193.</w:t>
      </w:r>
      <w:r w:rsidRPr="00D834E3">
        <w:tab/>
        <w:t>The</w:t>
      </w:r>
      <w:r w:rsidR="00DD5277" w:rsidRPr="00D834E3">
        <w:t xml:space="preserve"> </w:t>
      </w:r>
      <w:r w:rsidRPr="00D834E3">
        <w:t>purchase</w:t>
      </w:r>
      <w:r w:rsidR="00DD5277" w:rsidRPr="00D834E3">
        <w:t xml:space="preserve"> </w:t>
      </w:r>
      <w:r w:rsidRPr="00D834E3">
        <w:t>price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low-cost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must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enable</w:t>
      </w:r>
      <w:r w:rsidR="00DD5277" w:rsidRPr="00D834E3">
        <w:t xml:space="preserve"> </w:t>
      </w:r>
      <w:r w:rsidRPr="00D834E3">
        <w:t>low-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middle-income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acquire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equipped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infrastructure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services.</w:t>
      </w:r>
      <w:r w:rsidR="00DD5277" w:rsidRPr="00D834E3">
        <w:t xml:space="preserve"> </w:t>
      </w:r>
      <w:r w:rsidRPr="00D834E3">
        <w:t>Thanks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joint</w:t>
      </w:r>
      <w:r w:rsidR="00DD5277" w:rsidRPr="00D834E3">
        <w:t xml:space="preserve"> </w:t>
      </w:r>
      <w:r w:rsidRPr="00D834E3">
        <w:t>efforts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private</w:t>
      </w:r>
      <w:r w:rsidR="00DD5277" w:rsidRPr="00D834E3">
        <w:t xml:space="preserve"> </w:t>
      </w:r>
      <w:r w:rsidRPr="00D834E3">
        <w:t>sectors,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decrees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issued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189-11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Mortgage</w:t>
      </w:r>
      <w:r w:rsidR="00DD5277" w:rsidRPr="00D834E3">
        <w:t xml:space="preserve"> </w:t>
      </w:r>
      <w:r w:rsidRPr="00D834E3">
        <w:t>Market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Trusts:</w:t>
      </w:r>
      <w:r w:rsidR="00DD5277" w:rsidRPr="00D834E3">
        <w:t xml:space="preserve"> </w:t>
      </w:r>
      <w:r w:rsidRPr="00D834E3">
        <w:t>Decree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663-12,</w:t>
      </w:r>
      <w:r w:rsidR="00DD5277" w:rsidRPr="00D834E3">
        <w:t xml:space="preserve"> </w:t>
      </w:r>
      <w:r w:rsidRPr="00D834E3">
        <w:t>establishing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Trust</w:t>
      </w:r>
      <w:r w:rsidR="00DD5277" w:rsidRPr="00D834E3">
        <w:t xml:space="preserve"> </w:t>
      </w:r>
      <w:r w:rsidRPr="00D834E3">
        <w:t>Fund</w:t>
      </w:r>
      <w:r w:rsidR="00DD5277" w:rsidRPr="00D834E3">
        <w:t xml:space="preserve"> </w:t>
      </w:r>
      <w:r w:rsidRPr="00D834E3">
        <w:t>Commission;</w:t>
      </w:r>
      <w:r w:rsidR="00DD5277" w:rsidRPr="00D834E3">
        <w:t xml:space="preserve"> </w:t>
      </w:r>
      <w:r w:rsidRPr="00D834E3">
        <w:t>Decree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241-12,</w:t>
      </w:r>
      <w:r w:rsidR="00DD5277" w:rsidRPr="00D834E3">
        <w:t xml:space="preserve"> </w:t>
      </w:r>
      <w:r w:rsidRPr="00D834E3">
        <w:t>establishing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Low-cost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Trust</w:t>
      </w:r>
      <w:r w:rsidR="00DD5277" w:rsidRPr="00D834E3">
        <w:t xml:space="preserve"> </w:t>
      </w:r>
      <w:r w:rsidRPr="00D834E3">
        <w:t>Fund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Decree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153-13,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low-cost</w:t>
      </w:r>
      <w:r w:rsidR="00DD5277" w:rsidRPr="00D834E3">
        <w:t xml:space="preserve"> </w:t>
      </w:r>
      <w:r w:rsidRPr="00D834E3">
        <w:t>housing.</w:t>
      </w:r>
    </w:p>
    <w:p w:rsidR="009A7674" w:rsidRPr="00D834E3" w:rsidRDefault="009A7674" w:rsidP="009A7674">
      <w:pPr>
        <w:keepNext/>
        <w:keepLines/>
        <w:tabs>
          <w:tab w:val="right" w:pos="851"/>
        </w:tabs>
        <w:kinsoku/>
        <w:overflowPunct/>
        <w:autoSpaceDE/>
        <w:autoSpaceDN/>
        <w:adjustRightInd/>
        <w:snapToGrid/>
        <w:spacing w:before="240" w:after="120" w:line="240" w:lineRule="exact"/>
        <w:ind w:left="1134" w:right="1134" w:hanging="1134"/>
        <w:rPr>
          <w:rFonts w:eastAsia="Times New Roman"/>
          <w:b/>
          <w:lang w:eastAsia="es-ES"/>
        </w:rPr>
      </w:pPr>
      <w:r w:rsidRPr="00D834E3">
        <w:rPr>
          <w:rFonts w:eastAsia="Times New Roman"/>
          <w:bCs/>
          <w:lang w:eastAsia="es-ES"/>
        </w:rPr>
        <w:tab/>
      </w:r>
      <w:r w:rsidRPr="00D834E3">
        <w:rPr>
          <w:rFonts w:eastAsia="Times New Roman"/>
          <w:bCs/>
          <w:lang w:eastAsia="es-ES"/>
        </w:rPr>
        <w:tab/>
        <w:t>Table</w:t>
      </w:r>
      <w:r w:rsidR="00DD5277" w:rsidRPr="00D834E3">
        <w:rPr>
          <w:rFonts w:eastAsia="Times New Roman"/>
          <w:bCs/>
          <w:lang w:eastAsia="es-ES"/>
        </w:rPr>
        <w:t xml:space="preserve"> </w:t>
      </w:r>
      <w:r w:rsidRPr="00D834E3">
        <w:rPr>
          <w:rFonts w:eastAsia="Times New Roman"/>
          <w:bCs/>
          <w:lang w:eastAsia="es-ES"/>
        </w:rPr>
        <w:t>2</w:t>
      </w:r>
      <w:r w:rsidRPr="00D834E3">
        <w:rPr>
          <w:rFonts w:eastAsia="Times New Roman"/>
          <w:bCs/>
          <w:lang w:eastAsia="es-ES"/>
        </w:rPr>
        <w:br/>
      </w:r>
      <w:r w:rsidRPr="00D834E3">
        <w:rPr>
          <w:b/>
        </w:rPr>
        <w:t>Low-cost</w:t>
      </w:r>
      <w:r w:rsidR="00DD5277" w:rsidRPr="00D834E3">
        <w:rPr>
          <w:b/>
        </w:rPr>
        <w:t xml:space="preserve"> </w:t>
      </w:r>
      <w:r w:rsidRPr="00D834E3">
        <w:rPr>
          <w:b/>
        </w:rPr>
        <w:t>housing</w:t>
      </w:r>
      <w:r w:rsidR="00DD5277" w:rsidRPr="00D834E3">
        <w:rPr>
          <w:b/>
        </w:rPr>
        <w:t xml:space="preserve"> </w:t>
      </w:r>
      <w:r w:rsidRPr="00D834E3">
        <w:rPr>
          <w:b/>
        </w:rPr>
        <w:t>units</w:t>
      </w:r>
    </w:p>
    <w:tbl>
      <w:tblPr>
        <w:tblW w:w="0" w:type="auto"/>
        <w:tblInd w:w="1134" w:type="dxa"/>
        <w:tblBorders>
          <w:top w:val="single" w:sz="4" w:space="0" w:color="000000" w:themeColor="text1"/>
          <w:bottom w:val="single" w:sz="12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851"/>
      </w:tblGrid>
      <w:tr w:rsidR="009A7674" w:rsidRPr="00D834E3" w:rsidTr="00454B00">
        <w:trPr>
          <w:trHeight w:val="240"/>
          <w:tblHeader/>
        </w:trPr>
        <w:tc>
          <w:tcPr>
            <w:tcW w:w="6521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vAlign w:val="bottom"/>
            <w:hideMark/>
          </w:tcPr>
          <w:p w:rsidR="009A7674" w:rsidRPr="00D834E3" w:rsidRDefault="00230387" w:rsidP="002A4B34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80" w:after="80" w:line="200" w:lineRule="exact"/>
              <w:rPr>
                <w:rFonts w:eastAsia="Times New Roman"/>
                <w:bCs/>
                <w:i/>
                <w:sz w:val="16"/>
                <w:lang w:eastAsia="es-ES"/>
              </w:rPr>
            </w:pPr>
            <w:r w:rsidRPr="00D834E3">
              <w:rPr>
                <w:rFonts w:eastAsia="Times New Roman"/>
                <w:bCs/>
                <w:i/>
                <w:sz w:val="16"/>
                <w:lang w:eastAsia="es-ES"/>
              </w:rPr>
              <w:t>Description</w:t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vAlign w:val="bottom"/>
            <w:hideMark/>
          </w:tcPr>
          <w:p w:rsidR="009A7674" w:rsidRPr="00D834E3" w:rsidRDefault="00230387" w:rsidP="002A4B34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80" w:after="80" w:line="200" w:lineRule="exact"/>
              <w:jc w:val="right"/>
              <w:rPr>
                <w:rFonts w:eastAsia="Times New Roman"/>
                <w:bCs/>
                <w:i/>
                <w:sz w:val="16"/>
                <w:lang w:eastAsia="es-ES"/>
              </w:rPr>
            </w:pPr>
            <w:r w:rsidRPr="00D834E3">
              <w:rPr>
                <w:rFonts w:eastAsia="Times New Roman"/>
                <w:bCs/>
                <w:i/>
                <w:sz w:val="16"/>
                <w:lang w:eastAsia="es-ES"/>
              </w:rPr>
              <w:t>No.</w:t>
            </w:r>
            <w:r w:rsidR="00DD5277" w:rsidRPr="00D834E3">
              <w:rPr>
                <w:rFonts w:eastAsia="Times New Roman"/>
                <w:bCs/>
                <w:i/>
                <w:sz w:val="16"/>
                <w:lang w:eastAsia="es-ES"/>
              </w:rPr>
              <w:t xml:space="preserve"> </w:t>
            </w:r>
            <w:r w:rsidRPr="00D834E3">
              <w:rPr>
                <w:rFonts w:eastAsia="Times New Roman"/>
                <w:bCs/>
                <w:i/>
                <w:sz w:val="16"/>
                <w:lang w:eastAsia="es-ES"/>
              </w:rPr>
              <w:t>units</w:t>
            </w:r>
          </w:p>
        </w:tc>
      </w:tr>
      <w:tr w:rsidR="009A7674" w:rsidRPr="00D834E3" w:rsidTr="00454B00">
        <w:trPr>
          <w:trHeight w:val="240"/>
        </w:trPr>
        <w:tc>
          <w:tcPr>
            <w:tcW w:w="6521" w:type="dxa"/>
            <w:tcBorders>
              <w:top w:val="single" w:sz="12" w:space="0" w:color="000000" w:themeColor="text1"/>
            </w:tcBorders>
            <w:shd w:val="clear" w:color="auto" w:fill="auto"/>
            <w:hideMark/>
          </w:tcPr>
          <w:p w:rsidR="009A7674" w:rsidRPr="00D834E3" w:rsidRDefault="009A7674" w:rsidP="009A7674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rPr>
                <w:rFonts w:eastAsia="Times New Roman"/>
                <w:sz w:val="18"/>
                <w:szCs w:val="18"/>
                <w:lang w:eastAsia="es-ES"/>
              </w:rPr>
            </w:pPr>
            <w:r w:rsidRPr="00D834E3">
              <w:rPr>
                <w:sz w:val="18"/>
                <w:szCs w:val="18"/>
              </w:rPr>
              <w:t>Low-cost</w:t>
            </w:r>
            <w:r w:rsidR="00DD5277" w:rsidRPr="00D834E3">
              <w:rPr>
                <w:sz w:val="18"/>
                <w:szCs w:val="18"/>
              </w:rPr>
              <w:t xml:space="preserve"> </w:t>
            </w:r>
            <w:r w:rsidRPr="00D834E3">
              <w:rPr>
                <w:sz w:val="18"/>
                <w:szCs w:val="18"/>
              </w:rPr>
              <w:t>housing</w:t>
            </w:r>
            <w:r w:rsidR="00DD5277" w:rsidRPr="00D834E3">
              <w:rPr>
                <w:sz w:val="18"/>
                <w:szCs w:val="18"/>
              </w:rPr>
              <w:t xml:space="preserve"> </w:t>
            </w:r>
            <w:r w:rsidRPr="00D834E3">
              <w:rPr>
                <w:sz w:val="18"/>
                <w:szCs w:val="18"/>
              </w:rPr>
              <w:t>units</w:t>
            </w:r>
            <w:r w:rsidR="00DD5277" w:rsidRPr="00D834E3">
              <w:rPr>
                <w:sz w:val="18"/>
                <w:szCs w:val="18"/>
              </w:rPr>
              <w:t xml:space="preserve"> </w:t>
            </w:r>
            <w:r w:rsidRPr="00D834E3">
              <w:rPr>
                <w:sz w:val="18"/>
                <w:szCs w:val="18"/>
              </w:rPr>
              <w:t>built</w:t>
            </w:r>
            <w:r w:rsidR="00DD5277" w:rsidRPr="00D834E3">
              <w:rPr>
                <w:sz w:val="18"/>
                <w:szCs w:val="18"/>
              </w:rPr>
              <w:t xml:space="preserve"> </w:t>
            </w:r>
            <w:r w:rsidRPr="00D834E3">
              <w:rPr>
                <w:sz w:val="18"/>
                <w:szCs w:val="18"/>
              </w:rPr>
              <w:t>with</w:t>
            </w:r>
            <w:r w:rsidR="00DD5277" w:rsidRPr="00D834E3">
              <w:rPr>
                <w:sz w:val="18"/>
                <w:szCs w:val="18"/>
              </w:rPr>
              <w:t xml:space="preserve"> </w:t>
            </w:r>
            <w:r w:rsidRPr="00D834E3">
              <w:rPr>
                <w:sz w:val="18"/>
                <w:szCs w:val="18"/>
              </w:rPr>
              <w:t>trust</w:t>
            </w:r>
            <w:r w:rsidR="00DD5277" w:rsidRPr="00D834E3">
              <w:rPr>
                <w:sz w:val="18"/>
                <w:szCs w:val="18"/>
              </w:rPr>
              <w:t xml:space="preserve"> </w:t>
            </w:r>
            <w:r w:rsidRPr="00D834E3">
              <w:rPr>
                <w:sz w:val="18"/>
                <w:szCs w:val="18"/>
              </w:rPr>
              <w:t>fund</w:t>
            </w:r>
            <w:r w:rsidR="00DD5277" w:rsidRPr="00D834E3">
              <w:rPr>
                <w:sz w:val="18"/>
                <w:szCs w:val="18"/>
              </w:rPr>
              <w:t xml:space="preserve"> </w:t>
            </w:r>
            <w:r w:rsidRPr="00D834E3">
              <w:rPr>
                <w:sz w:val="18"/>
                <w:szCs w:val="18"/>
              </w:rPr>
              <w:t>under</w:t>
            </w:r>
            <w:r w:rsidR="00DD5277" w:rsidRPr="00D834E3">
              <w:rPr>
                <w:sz w:val="18"/>
                <w:szCs w:val="18"/>
              </w:rPr>
              <w:t xml:space="preserve"> </w:t>
            </w:r>
            <w:r w:rsidRPr="00D834E3">
              <w:rPr>
                <w:sz w:val="18"/>
                <w:szCs w:val="18"/>
              </w:rPr>
              <w:t>Act</w:t>
            </w:r>
            <w:r w:rsidR="00DD5277" w:rsidRPr="00D834E3">
              <w:rPr>
                <w:sz w:val="18"/>
                <w:szCs w:val="18"/>
              </w:rPr>
              <w:t xml:space="preserve"> </w:t>
            </w:r>
            <w:r w:rsidRPr="00D834E3">
              <w:rPr>
                <w:sz w:val="18"/>
                <w:szCs w:val="18"/>
              </w:rPr>
              <w:t>No.</w:t>
            </w:r>
            <w:r w:rsidR="00DD5277" w:rsidRPr="00D834E3">
              <w:rPr>
                <w:sz w:val="18"/>
                <w:szCs w:val="18"/>
              </w:rPr>
              <w:t xml:space="preserve"> </w:t>
            </w:r>
            <w:r w:rsidRPr="00D834E3">
              <w:rPr>
                <w:sz w:val="18"/>
                <w:szCs w:val="18"/>
              </w:rPr>
              <w:t>189-11</w:t>
            </w:r>
          </w:p>
        </w:tc>
        <w:tc>
          <w:tcPr>
            <w:tcW w:w="851" w:type="dxa"/>
            <w:tcBorders>
              <w:top w:val="single" w:sz="12" w:space="0" w:color="000000" w:themeColor="text1"/>
            </w:tcBorders>
            <w:shd w:val="clear" w:color="auto" w:fill="auto"/>
            <w:vAlign w:val="bottom"/>
            <w:hideMark/>
          </w:tcPr>
          <w:p w:rsidR="009A7674" w:rsidRPr="00D834E3" w:rsidRDefault="00454B00" w:rsidP="009A7674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jc w:val="right"/>
              <w:rPr>
                <w:rFonts w:eastAsia="Times New Roman"/>
                <w:sz w:val="18"/>
                <w:szCs w:val="18"/>
                <w:lang w:eastAsia="es-ES"/>
              </w:rPr>
            </w:pP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20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="009A7674" w:rsidRPr="00D834E3">
              <w:rPr>
                <w:rFonts w:eastAsia="Times New Roman"/>
                <w:sz w:val="18"/>
                <w:szCs w:val="18"/>
                <w:lang w:eastAsia="es-ES"/>
              </w:rPr>
              <w:t>862</w:t>
            </w:r>
          </w:p>
        </w:tc>
      </w:tr>
      <w:tr w:rsidR="009A7674" w:rsidRPr="00D834E3" w:rsidTr="00454B00">
        <w:trPr>
          <w:trHeight w:val="240"/>
        </w:trPr>
        <w:tc>
          <w:tcPr>
            <w:tcW w:w="6521" w:type="dxa"/>
            <w:tcBorders>
              <w:bottom w:val="single" w:sz="4" w:space="0" w:color="000000" w:themeColor="text1"/>
            </w:tcBorders>
            <w:shd w:val="clear" w:color="auto" w:fill="auto"/>
            <w:hideMark/>
          </w:tcPr>
          <w:p w:rsidR="009A7674" w:rsidRPr="00D834E3" w:rsidRDefault="009A7674" w:rsidP="009A7674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Low-cost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housing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units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built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without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trust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fund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under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Decree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No.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153-13,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="00551784" w:rsidRPr="00D834E3">
              <w:rPr>
                <w:rFonts w:eastAsia="Times New Roman"/>
                <w:sz w:val="18"/>
                <w:szCs w:val="18"/>
                <w:lang w:eastAsia="es-ES"/>
              </w:rPr>
              <w:br/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up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to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29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November</w:t>
            </w:r>
            <w:r w:rsidR="00DD5277" w:rsidRPr="00D834E3">
              <w:rPr>
                <w:rFonts w:eastAsia="Times New Roman"/>
                <w:sz w:val="18"/>
                <w:szCs w:val="18"/>
                <w:lang w:eastAsia="es-ES"/>
              </w:rPr>
              <w:t xml:space="preserve"> </w:t>
            </w:r>
            <w:r w:rsidRPr="00D834E3">
              <w:rPr>
                <w:rFonts w:eastAsia="Times New Roman"/>
                <w:sz w:val="18"/>
                <w:szCs w:val="18"/>
                <w:lang w:eastAsia="es-ES"/>
              </w:rPr>
              <w:t>2013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shd w:val="clear" w:color="auto" w:fill="auto"/>
            <w:vAlign w:val="bottom"/>
            <w:hideMark/>
          </w:tcPr>
          <w:p w:rsidR="009A7674" w:rsidRPr="00D834E3" w:rsidRDefault="00454B00" w:rsidP="009A7674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40" w:after="40" w:line="220" w:lineRule="exact"/>
              <w:jc w:val="right"/>
              <w:rPr>
                <w:rFonts w:eastAsia="Times New Roman"/>
                <w:sz w:val="18"/>
                <w:lang w:eastAsia="es-ES"/>
              </w:rPr>
            </w:pPr>
            <w:r w:rsidRPr="00D834E3">
              <w:rPr>
                <w:rFonts w:eastAsia="Times New Roman"/>
                <w:sz w:val="18"/>
                <w:lang w:eastAsia="es-ES"/>
              </w:rPr>
              <w:t>3</w:t>
            </w:r>
            <w:r w:rsidR="00DD5277" w:rsidRPr="00D834E3">
              <w:rPr>
                <w:rFonts w:eastAsia="Times New Roman"/>
                <w:sz w:val="18"/>
                <w:lang w:eastAsia="es-ES"/>
              </w:rPr>
              <w:t xml:space="preserve"> </w:t>
            </w:r>
            <w:r w:rsidR="009A7674" w:rsidRPr="00D834E3">
              <w:rPr>
                <w:rFonts w:eastAsia="Times New Roman"/>
                <w:sz w:val="18"/>
                <w:lang w:eastAsia="es-ES"/>
              </w:rPr>
              <w:t>636</w:t>
            </w:r>
          </w:p>
        </w:tc>
      </w:tr>
      <w:tr w:rsidR="009A7674" w:rsidRPr="00D834E3" w:rsidTr="00454B00">
        <w:trPr>
          <w:trHeight w:val="240"/>
        </w:trPr>
        <w:tc>
          <w:tcPr>
            <w:tcW w:w="6521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hideMark/>
          </w:tcPr>
          <w:p w:rsidR="009A7674" w:rsidRPr="00D834E3" w:rsidRDefault="009A7674" w:rsidP="00230387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80" w:after="80" w:line="220" w:lineRule="exact"/>
              <w:ind w:left="284"/>
              <w:rPr>
                <w:rFonts w:eastAsia="Times New Roman"/>
                <w:b/>
                <w:sz w:val="18"/>
                <w:lang w:eastAsia="es-ES"/>
              </w:rPr>
            </w:pPr>
            <w:r w:rsidRPr="00D834E3">
              <w:rPr>
                <w:rFonts w:eastAsia="Times New Roman"/>
                <w:b/>
                <w:sz w:val="18"/>
                <w:lang w:eastAsia="es-ES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vAlign w:val="bottom"/>
            <w:hideMark/>
          </w:tcPr>
          <w:p w:rsidR="009A7674" w:rsidRPr="00D834E3" w:rsidRDefault="00454B00" w:rsidP="00230387">
            <w:pPr>
              <w:suppressAutoHyphens w:val="0"/>
              <w:kinsoku/>
              <w:overflowPunct/>
              <w:autoSpaceDE/>
              <w:autoSpaceDN/>
              <w:adjustRightInd/>
              <w:snapToGrid/>
              <w:spacing w:before="80" w:after="80" w:line="220" w:lineRule="exact"/>
              <w:jc w:val="right"/>
              <w:rPr>
                <w:rFonts w:eastAsia="Times New Roman"/>
                <w:b/>
                <w:sz w:val="18"/>
                <w:lang w:eastAsia="es-ES"/>
              </w:rPr>
            </w:pPr>
            <w:r w:rsidRPr="00D834E3">
              <w:rPr>
                <w:rFonts w:eastAsia="Times New Roman"/>
                <w:b/>
                <w:sz w:val="18"/>
                <w:lang w:eastAsia="es-ES"/>
              </w:rPr>
              <w:t>24</w:t>
            </w:r>
            <w:r w:rsidR="00DD5277" w:rsidRPr="00D834E3">
              <w:rPr>
                <w:rFonts w:eastAsia="Times New Roman"/>
                <w:b/>
                <w:sz w:val="18"/>
                <w:lang w:eastAsia="es-ES"/>
              </w:rPr>
              <w:t xml:space="preserve"> </w:t>
            </w:r>
            <w:r w:rsidR="009A7674" w:rsidRPr="00D834E3">
              <w:rPr>
                <w:rFonts w:eastAsia="Times New Roman"/>
                <w:b/>
                <w:sz w:val="18"/>
                <w:lang w:eastAsia="es-ES"/>
              </w:rPr>
              <w:t>498</w:t>
            </w:r>
          </w:p>
        </w:tc>
      </w:tr>
    </w:tbl>
    <w:p w:rsidR="00D34B8C" w:rsidRPr="00D834E3" w:rsidRDefault="00D34B8C" w:rsidP="00315BBE">
      <w:pPr>
        <w:pStyle w:val="SingleTxtG"/>
        <w:spacing w:before="120"/>
      </w:pPr>
      <w:r w:rsidRPr="00D834E3">
        <w:t>194.</w:t>
      </w:r>
      <w:r w:rsidRPr="00D834E3">
        <w:tab/>
        <w:t>These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granted</w:t>
      </w:r>
      <w:r w:rsidR="00DD5277" w:rsidRPr="00D834E3">
        <w:t xml:space="preserve"> </w:t>
      </w:r>
      <w:r w:rsidRPr="00D834E3">
        <w:t>tax</w:t>
      </w:r>
      <w:r w:rsidR="00DD5277" w:rsidRPr="00D834E3">
        <w:t xml:space="preserve"> </w:t>
      </w:r>
      <w:r w:rsidRPr="00D834E3">
        <w:t>exemptions,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others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provides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infrastructure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land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built.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projects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located</w:t>
      </w:r>
      <w:r w:rsidR="00DD5277" w:rsidRPr="00D834E3">
        <w:t xml:space="preserve"> </w:t>
      </w:r>
      <w:r w:rsidRPr="00D834E3">
        <w:t>throughout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urban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suburban</w:t>
      </w:r>
      <w:r w:rsidR="00DD5277" w:rsidRPr="00D834E3">
        <w:t xml:space="preserve"> </w:t>
      </w:r>
      <w:r w:rsidRPr="00D834E3">
        <w:t>areas.</w:t>
      </w:r>
      <w:r w:rsidR="00DD5277" w:rsidRPr="00D834E3">
        <w:t xml:space="preserve"> </w:t>
      </w:r>
    </w:p>
    <w:p w:rsidR="00D34B8C" w:rsidRPr="00D834E3" w:rsidRDefault="00315BBE" w:rsidP="00315BBE">
      <w:pPr>
        <w:pStyle w:val="H23G"/>
      </w:pPr>
      <w:r w:rsidRPr="00D834E3">
        <w:tab/>
      </w:r>
      <w:r w:rsidRPr="00D834E3">
        <w:tab/>
      </w:r>
      <w:r w:rsidR="00D34B8C" w:rsidRPr="00D834E3">
        <w:t>Ciudad</w:t>
      </w:r>
      <w:r w:rsidR="00DD5277" w:rsidRPr="00D834E3">
        <w:t xml:space="preserve"> </w:t>
      </w:r>
      <w:r w:rsidR="00D34B8C" w:rsidRPr="00D834E3">
        <w:t>Juan</w:t>
      </w:r>
      <w:r w:rsidR="00DD5277" w:rsidRPr="00D834E3">
        <w:t xml:space="preserve"> </w:t>
      </w:r>
      <w:r w:rsidR="00D34B8C" w:rsidRPr="00D834E3">
        <w:t>Bosch</w:t>
      </w:r>
    </w:p>
    <w:p w:rsidR="00D34B8C" w:rsidRPr="00D834E3" w:rsidRDefault="00D34B8C" w:rsidP="00D34B8C">
      <w:pPr>
        <w:pStyle w:val="SingleTxtG"/>
      </w:pPr>
      <w:r w:rsidRPr="00D834E3">
        <w:t>195.</w:t>
      </w:r>
      <w:r w:rsidRPr="00D834E3">
        <w:tab/>
        <w:t>The</w:t>
      </w:r>
      <w:r w:rsidR="00DD5277" w:rsidRPr="00D834E3">
        <w:t xml:space="preserve"> </w:t>
      </w:r>
      <w:r w:rsidRPr="00D834E3">
        <w:t>construction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10,000</w:t>
      </w:r>
      <w:r w:rsidR="00DD5277" w:rsidRPr="00D834E3">
        <w:t xml:space="preserve"> </w:t>
      </w:r>
      <w:r w:rsidRPr="00D834E3">
        <w:t>low-cost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begun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low-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middle-income</w:t>
      </w:r>
      <w:r w:rsidR="00DD5277" w:rsidRPr="00D834E3">
        <w:t xml:space="preserve"> </w:t>
      </w:r>
      <w:r w:rsidRPr="00D834E3">
        <w:t>populations.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first</w:t>
      </w:r>
      <w:r w:rsidR="00DD5277" w:rsidRPr="00D834E3">
        <w:t xml:space="preserve"> </w:t>
      </w:r>
      <w:r w:rsidRPr="00D834E3">
        <w:t>stage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Ciudad</w:t>
      </w:r>
      <w:r w:rsidR="00DD5277" w:rsidRPr="00D834E3">
        <w:t xml:space="preserve"> </w:t>
      </w:r>
      <w:r w:rsidRPr="00D834E3">
        <w:t>Juan</w:t>
      </w:r>
      <w:r w:rsidR="00DD5277" w:rsidRPr="00D834E3">
        <w:t xml:space="preserve"> </w:t>
      </w:r>
      <w:r w:rsidRPr="00D834E3">
        <w:t>Bosch</w:t>
      </w:r>
      <w:r w:rsidR="00DD5277" w:rsidRPr="00D834E3">
        <w:t xml:space="preserve"> </w:t>
      </w:r>
      <w:r w:rsidRPr="00D834E3">
        <w:t>project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involve</w:t>
      </w:r>
      <w:r w:rsidR="00DD5277" w:rsidRPr="00D834E3">
        <w:t xml:space="preserve"> </w:t>
      </w:r>
      <w:r w:rsidRPr="00D834E3">
        <w:t>25,000</w:t>
      </w:r>
      <w:r w:rsidR="00DD5277" w:rsidRPr="00D834E3">
        <w:t xml:space="preserve"> </w:t>
      </w:r>
      <w:r w:rsidRPr="00D834E3">
        <w:t>units,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located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Las</w:t>
      </w:r>
      <w:r w:rsidR="00DD5277" w:rsidRPr="00D834E3">
        <w:t xml:space="preserve"> </w:t>
      </w:r>
      <w:proofErr w:type="spellStart"/>
      <w:r w:rsidRPr="00D834E3">
        <w:t>Américas</w:t>
      </w:r>
      <w:proofErr w:type="spellEnd"/>
      <w:r w:rsidR="00DD5277" w:rsidRPr="00D834E3">
        <w:t xml:space="preserve"> </w:t>
      </w:r>
      <w:proofErr w:type="spellStart"/>
      <w:r w:rsidRPr="00D834E3">
        <w:t>autoroute</w:t>
      </w:r>
      <w:proofErr w:type="spellEnd"/>
      <w:r w:rsidRPr="00D834E3">
        <w:t>,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3-million-square-meter</w:t>
      </w:r>
      <w:r w:rsidR="00DD5277" w:rsidRPr="00D834E3">
        <w:t xml:space="preserve"> </w:t>
      </w:r>
      <w:r w:rsidRPr="00D834E3">
        <w:t>site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municipality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Santo</w:t>
      </w:r>
      <w:r w:rsidR="00DD5277" w:rsidRPr="00D834E3">
        <w:t xml:space="preserve"> </w:t>
      </w:r>
      <w:r w:rsidRPr="00D834E3">
        <w:t>Domingo</w:t>
      </w:r>
      <w:r w:rsidR="00DD5277" w:rsidRPr="00D834E3">
        <w:t xml:space="preserve"> </w:t>
      </w:r>
      <w:r w:rsidRPr="00D834E3">
        <w:t>Este.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units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subsidized,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Government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provide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housing</w:t>
      </w:r>
      <w:r w:rsidR="00DD5277" w:rsidRPr="00D834E3">
        <w:t xml:space="preserve"> </w:t>
      </w:r>
      <w:r w:rsidRPr="00D834E3">
        <w:t>developers.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Government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also</w:t>
      </w:r>
      <w:r w:rsidR="00DD5277" w:rsidRPr="00D834E3">
        <w:t xml:space="preserve"> </w:t>
      </w:r>
      <w:r w:rsidRPr="00D834E3">
        <w:t>provide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streets,</w:t>
      </w:r>
      <w:r w:rsidR="00DD5277" w:rsidRPr="00D834E3">
        <w:t xml:space="preserve"> </w:t>
      </w:r>
      <w:r w:rsidRPr="00D834E3">
        <w:t>sidewalks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kerbs,</w:t>
      </w:r>
      <w:r w:rsidR="00DD5277" w:rsidRPr="00D834E3">
        <w:t xml:space="preserve"> </w:t>
      </w:r>
      <w:r w:rsidRPr="00D834E3">
        <w:t>drinking</w:t>
      </w:r>
      <w:r w:rsidR="00DD5277" w:rsidRPr="00D834E3">
        <w:t xml:space="preserve"> </w:t>
      </w:r>
      <w:r w:rsidRPr="00D834E3">
        <w:t>water,</w:t>
      </w:r>
      <w:r w:rsidR="00DD5277" w:rsidRPr="00D834E3">
        <w:t xml:space="preserve"> </w:t>
      </w:r>
      <w:r w:rsidRPr="00D834E3">
        <w:t>rainwater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sanitary</w:t>
      </w:r>
      <w:r w:rsidR="00DD5277" w:rsidRPr="00D834E3">
        <w:t xml:space="preserve"> </w:t>
      </w:r>
      <w:r w:rsidRPr="00D834E3">
        <w:t>drainage,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wastewater</w:t>
      </w:r>
      <w:r w:rsidR="00DD5277" w:rsidRPr="00D834E3">
        <w:t xml:space="preserve"> </w:t>
      </w:r>
      <w:r w:rsidRPr="00D834E3">
        <w:t>treatment</w:t>
      </w:r>
      <w:r w:rsidR="00DD5277" w:rsidRPr="00D834E3">
        <w:t xml:space="preserve"> </w:t>
      </w:r>
      <w:r w:rsidRPr="00D834E3">
        <w:t>plant,</w:t>
      </w:r>
      <w:r w:rsidR="00DD5277" w:rsidRPr="00D834E3">
        <w:t xml:space="preserve"> </w:t>
      </w:r>
      <w:r w:rsidRPr="00D834E3">
        <w:t>electricity,</w:t>
      </w:r>
      <w:r w:rsidR="00DD5277" w:rsidRPr="00D834E3">
        <w:t xml:space="preserve"> </w:t>
      </w:r>
      <w:r w:rsidRPr="00D834E3">
        <w:t>green</w:t>
      </w:r>
      <w:r w:rsidR="00DD5277" w:rsidRPr="00D834E3">
        <w:t xml:space="preserve"> </w:t>
      </w:r>
      <w:r w:rsidRPr="00D834E3">
        <w:t>areas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services.</w:t>
      </w:r>
    </w:p>
    <w:p w:rsidR="00D34B8C" w:rsidRPr="00D834E3" w:rsidRDefault="00D34B8C" w:rsidP="00D34B8C">
      <w:pPr>
        <w:pStyle w:val="SingleTxtG"/>
      </w:pPr>
      <w:r w:rsidRPr="00D834E3">
        <w:t>196.</w:t>
      </w:r>
      <w:r w:rsidRPr="00D834E3">
        <w:tab/>
        <w:t>The</w:t>
      </w:r>
      <w:r w:rsidR="00DD5277" w:rsidRPr="00D834E3">
        <w:t xml:space="preserve"> </w:t>
      </w:r>
      <w:r w:rsidRPr="00D834E3">
        <w:t>project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endowed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schools,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centres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childcare</w:t>
      </w:r>
      <w:r w:rsidR="00DD5277" w:rsidRPr="00D834E3">
        <w:t xml:space="preserve"> </w:t>
      </w:r>
      <w:r w:rsidRPr="00D834E3">
        <w:t>centres,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well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green</w:t>
      </w:r>
      <w:r w:rsidR="00DD5277" w:rsidRPr="00D834E3">
        <w:t xml:space="preserve"> </w:t>
      </w:r>
      <w:r w:rsidRPr="00D834E3">
        <w:t>areas,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spaces,</w:t>
      </w:r>
      <w:r w:rsidR="00DD5277" w:rsidRPr="00D834E3">
        <w:t xml:space="preserve"> </w:t>
      </w:r>
      <w:r w:rsidRPr="00D834E3">
        <w:t>sports</w:t>
      </w:r>
      <w:r w:rsidR="00DD5277" w:rsidRPr="00D834E3">
        <w:t xml:space="preserve"> </w:t>
      </w:r>
      <w:r w:rsidRPr="00D834E3">
        <w:t>facilities,</w:t>
      </w:r>
      <w:r w:rsidR="00DD5277" w:rsidRPr="00D834E3">
        <w:t xml:space="preserve"> </w:t>
      </w:r>
      <w:r w:rsidRPr="00D834E3">
        <w:t>commercial</w:t>
      </w:r>
      <w:r w:rsidR="00DD5277" w:rsidRPr="00D834E3">
        <w:t xml:space="preserve"> </w:t>
      </w:r>
      <w:r w:rsidRPr="00D834E3">
        <w:t>areas,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industrial</w:t>
      </w:r>
      <w:r w:rsidR="00DD5277" w:rsidRPr="00D834E3">
        <w:t xml:space="preserve"> </w:t>
      </w:r>
      <w:r w:rsidRPr="00D834E3">
        <w:t>park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small,</w:t>
      </w:r>
      <w:r w:rsidR="00DD5277" w:rsidRPr="00D834E3">
        <w:t xml:space="preserve"> </w:t>
      </w:r>
      <w:r w:rsidRPr="00D834E3">
        <w:t>medium-sized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micro-enterprises,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transport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security,</w:t>
      </w:r>
      <w:r w:rsidR="00DD5277" w:rsidRPr="00D834E3">
        <w:t xml:space="preserve"> </w:t>
      </w:r>
      <w:r w:rsidRPr="00D834E3">
        <w:t>making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complex</w:t>
      </w:r>
      <w:r w:rsidR="00DD5277" w:rsidRPr="00D834E3">
        <w:t xml:space="preserve"> </w:t>
      </w:r>
      <w:r w:rsidRPr="00D834E3">
        <w:t>fully</w:t>
      </w:r>
      <w:r w:rsidR="00DD5277" w:rsidRPr="00D834E3">
        <w:t xml:space="preserve"> </w:t>
      </w:r>
      <w:r w:rsidRPr="00D834E3">
        <w:t>integrated.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designed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city</w:t>
      </w:r>
      <w:r w:rsidR="00DD5277" w:rsidRPr="00D834E3">
        <w:t xml:space="preserve"> </w:t>
      </w:r>
      <w:r w:rsidRPr="00D834E3">
        <w:t>where</w:t>
      </w:r>
      <w:r w:rsidR="00DD5277" w:rsidRPr="00D834E3">
        <w:t xml:space="preserve"> </w:t>
      </w:r>
      <w:r w:rsidRPr="00D834E3">
        <w:t>working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can</w:t>
      </w:r>
      <w:r w:rsidR="00DD5277" w:rsidRPr="00D834E3">
        <w:t xml:space="preserve"> </w:t>
      </w:r>
      <w:r w:rsidRPr="00D834E3">
        <w:t>live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lastRenderedPageBreak/>
        <w:t>dignity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peaceful</w:t>
      </w:r>
      <w:r w:rsidR="00DD5277" w:rsidRPr="00D834E3">
        <w:t xml:space="preserve"> </w:t>
      </w:r>
      <w:r w:rsidRPr="00D834E3">
        <w:t>coexistence</w:t>
      </w:r>
      <w:r w:rsidR="00DD5277" w:rsidRPr="00D834E3">
        <w:t xml:space="preserve"> </w:t>
      </w:r>
      <w:r w:rsidRPr="00D834E3">
        <w:t>–</w:t>
      </w:r>
      <w:r w:rsidR="00DD5277" w:rsidRPr="00D834E3">
        <w:t xml:space="preserve"> </w:t>
      </w:r>
      <w:r w:rsidRPr="00D834E3">
        <w:t>where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can</w:t>
      </w:r>
      <w:r w:rsidR="00DD5277" w:rsidRPr="00D834E3">
        <w:t xml:space="preserve"> </w:t>
      </w:r>
      <w:r w:rsidRPr="00D834E3">
        <w:t>work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start</w:t>
      </w:r>
      <w:r w:rsidR="00DD5277" w:rsidRPr="00D834E3">
        <w:t xml:space="preserve"> </w:t>
      </w:r>
      <w:r w:rsidRPr="00D834E3">
        <w:t>businesses,</w:t>
      </w:r>
      <w:r w:rsidR="00DD5277" w:rsidRPr="00D834E3">
        <w:t xml:space="preserve"> </w:t>
      </w:r>
      <w:r w:rsidRPr="00D834E3">
        <w:t>raise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develop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full</w:t>
      </w:r>
      <w:r w:rsidR="00DD5277" w:rsidRPr="00D834E3">
        <w:t xml:space="preserve"> </w:t>
      </w:r>
      <w:r w:rsidRPr="00D834E3">
        <w:t>potential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financial</w:t>
      </w:r>
      <w:r w:rsidR="00DD5277" w:rsidRPr="00D834E3">
        <w:t xml:space="preserve"> </w:t>
      </w:r>
      <w:r w:rsidRPr="00D834E3">
        <w:t>difficulties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lacking</w:t>
      </w:r>
      <w:r w:rsidR="00DD5277" w:rsidRPr="00D834E3">
        <w:t xml:space="preserve"> </w:t>
      </w:r>
      <w:r w:rsidRPr="00D834E3">
        <w:t>nothing,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where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can</w:t>
      </w:r>
      <w:r w:rsidR="00DD5277" w:rsidRPr="00D834E3">
        <w:t xml:space="preserve"> </w:t>
      </w:r>
      <w:r w:rsidRPr="00D834E3">
        <w:t>walk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safe,</w:t>
      </w:r>
      <w:r w:rsidR="00DD5277" w:rsidRPr="00D834E3">
        <w:t xml:space="preserve"> </w:t>
      </w:r>
      <w:r w:rsidRPr="00D834E3">
        <w:t>clean</w:t>
      </w:r>
      <w:r w:rsidR="00DD5277" w:rsidRPr="00D834E3">
        <w:t xml:space="preserve"> </w:t>
      </w:r>
      <w:r w:rsidRPr="00D834E3">
        <w:t>streets.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roofs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solar</w:t>
      </w:r>
      <w:r w:rsidR="00DD5277" w:rsidRPr="00D834E3">
        <w:t xml:space="preserve"> </w:t>
      </w:r>
      <w:r w:rsidRPr="00D834E3">
        <w:t>panels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aquaculture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promoted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well.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197.</w:t>
      </w:r>
      <w:r w:rsidRPr="00D834E3">
        <w:tab/>
        <w:t>Ciudad</w:t>
      </w:r>
      <w:r w:rsidR="00DD5277" w:rsidRPr="00D834E3">
        <w:t xml:space="preserve"> </w:t>
      </w:r>
      <w:r w:rsidRPr="00D834E3">
        <w:t>Juan</w:t>
      </w:r>
      <w:r w:rsidR="00DD5277" w:rsidRPr="00D834E3">
        <w:t xml:space="preserve"> </w:t>
      </w:r>
      <w:r w:rsidRPr="00D834E3">
        <w:t>Bosch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designed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sustainable,</w:t>
      </w:r>
      <w:r w:rsidR="00DD5277" w:rsidRPr="00D834E3">
        <w:t xml:space="preserve"> </w:t>
      </w:r>
      <w:r w:rsidRPr="00D834E3">
        <w:t>functional,</w:t>
      </w:r>
      <w:r w:rsidR="00DD5277" w:rsidRPr="00D834E3">
        <w:t xml:space="preserve"> </w:t>
      </w:r>
      <w:r w:rsidRPr="00D834E3">
        <w:t>inclusive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dynamic,</w:t>
      </w:r>
      <w:r w:rsidR="00DD5277" w:rsidRPr="00D834E3">
        <w:t xml:space="preserve"> </w:t>
      </w:r>
      <w:r w:rsidRPr="00D834E3">
        <w:t>offering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integrated</w:t>
      </w:r>
      <w:r w:rsidR="00DD5277" w:rsidRPr="00D834E3">
        <w:t xml:space="preserve"> </w:t>
      </w:r>
      <w:r w:rsidRPr="00D834E3">
        <w:t>residential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professional</w:t>
      </w:r>
      <w:r w:rsidR="00DD5277" w:rsidRPr="00D834E3">
        <w:t xml:space="preserve"> </w:t>
      </w:r>
      <w:r w:rsidRPr="00D834E3">
        <w:t>lifestyle,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activities</w:t>
      </w:r>
      <w:r w:rsidR="00DD5277" w:rsidRPr="00D834E3">
        <w:t xml:space="preserve"> </w:t>
      </w:r>
      <w:r w:rsidRPr="00D834E3">
        <w:t>appropriate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inexpensive</w:t>
      </w:r>
      <w:r w:rsidR="00DD5277" w:rsidRPr="00D834E3">
        <w:t xml:space="preserve"> </w:t>
      </w:r>
      <w:r w:rsidRPr="00D834E3">
        <w:t>residential</w:t>
      </w:r>
      <w:r w:rsidR="00DD5277" w:rsidRPr="00D834E3">
        <w:t xml:space="preserve"> </w:t>
      </w:r>
      <w:r w:rsidRPr="00D834E3">
        <w:t>complex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generates</w:t>
      </w:r>
      <w:r w:rsidR="00DD5277" w:rsidRPr="00D834E3">
        <w:t xml:space="preserve"> </w:t>
      </w:r>
      <w:r w:rsidRPr="00D834E3">
        <w:t>employment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fosters</w:t>
      </w:r>
      <w:r w:rsidR="00DD5277" w:rsidRPr="00D834E3">
        <w:t xml:space="preserve"> </w:t>
      </w:r>
      <w:r w:rsidRPr="00D834E3">
        <w:t>environmental</w:t>
      </w:r>
      <w:r w:rsidR="00DD5277" w:rsidRPr="00D834E3">
        <w:t xml:space="preserve"> </w:t>
      </w:r>
      <w:r w:rsidRPr="00D834E3">
        <w:t>sustainability.</w:t>
      </w:r>
    </w:p>
    <w:p w:rsidR="00D34B8C" w:rsidRPr="00D834E3" w:rsidRDefault="00315BBE" w:rsidP="000F7519">
      <w:pPr>
        <w:pStyle w:val="H1G"/>
      </w:pPr>
      <w:r w:rsidRPr="00D834E3">
        <w:tab/>
      </w:r>
      <w:r w:rsidRPr="00D834E3">
        <w:tab/>
      </w:r>
      <w:r w:rsidR="00D34B8C" w:rsidRPr="00D834E3">
        <w:t>Article</w:t>
      </w:r>
      <w:r w:rsidR="00DD5277" w:rsidRPr="00D834E3">
        <w:t xml:space="preserve"> </w:t>
      </w:r>
      <w:r w:rsidR="00D34B8C" w:rsidRPr="00D834E3">
        <w:t>12</w:t>
      </w:r>
      <w:r w:rsidR="000F7519">
        <w:br/>
      </w:r>
      <w:r w:rsidR="00D34B8C" w:rsidRPr="00D834E3">
        <w:t>Right</w:t>
      </w:r>
      <w:r w:rsidR="00DD5277" w:rsidRPr="00D834E3">
        <w:t xml:space="preserve"> </w:t>
      </w:r>
      <w:r w:rsidR="00D34B8C" w:rsidRPr="00D834E3">
        <w:t>to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enjoyment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the</w:t>
      </w:r>
      <w:r w:rsidR="00DD5277" w:rsidRPr="00D834E3">
        <w:t xml:space="preserve"> </w:t>
      </w:r>
      <w:r w:rsidR="00D34B8C" w:rsidRPr="00D834E3">
        <w:t>highest</w:t>
      </w:r>
      <w:r w:rsidR="00DD5277" w:rsidRPr="00D834E3">
        <w:t xml:space="preserve"> </w:t>
      </w:r>
      <w:r w:rsidR="00D34B8C" w:rsidRPr="00D834E3">
        <w:t>attainable</w:t>
      </w:r>
      <w:r w:rsidR="00DD5277" w:rsidRPr="00D834E3">
        <w:t xml:space="preserve"> </w:t>
      </w:r>
      <w:r w:rsidR="00D34B8C" w:rsidRPr="00D834E3">
        <w:t>standard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physical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mental</w:t>
      </w:r>
      <w:r w:rsidR="00DD5277" w:rsidRPr="00D834E3">
        <w:t xml:space="preserve"> </w:t>
      </w:r>
      <w:r w:rsidR="00D34B8C" w:rsidRPr="00D834E3">
        <w:t>health</w:t>
      </w:r>
    </w:p>
    <w:p w:rsidR="00D34B8C" w:rsidRPr="00D834E3" w:rsidRDefault="00D34B8C" w:rsidP="00D34B8C">
      <w:pPr>
        <w:pStyle w:val="SingleTxtG"/>
      </w:pPr>
      <w:r w:rsidRPr="00D834E3">
        <w:t>198.</w:t>
      </w:r>
      <w:r w:rsidRPr="00D834E3">
        <w:tab/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sector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currently</w:t>
      </w:r>
      <w:r w:rsidR="00DD5277" w:rsidRPr="00D834E3">
        <w:t xml:space="preserve"> </w:t>
      </w:r>
      <w:r w:rsidRPr="00D834E3">
        <w:t>undergoing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process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reform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modernization,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involved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implementation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whose</w:t>
      </w:r>
      <w:r w:rsidR="00DD5277" w:rsidRPr="00D834E3">
        <w:t xml:space="preserve"> </w:t>
      </w:r>
      <w:r w:rsidRPr="00D834E3">
        <w:t>lines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action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out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Strategy,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Millennium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Goals,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10-Year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Plan,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Multi-year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Sector</w:t>
      </w:r>
      <w:r w:rsidR="00DD5277" w:rsidRPr="00D834E3">
        <w:t xml:space="preserve"> </w:t>
      </w:r>
      <w:r w:rsidRPr="00D834E3">
        <w:t>2011–2014,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Strategic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Agenda,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obligations,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strategic</w:t>
      </w:r>
      <w:r w:rsidR="00DD5277" w:rsidRPr="00D834E3">
        <w:t xml:space="preserve"> </w:t>
      </w:r>
      <w:r w:rsidRPr="00D834E3">
        <w:t>agenda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Council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operational</w:t>
      </w:r>
      <w:r w:rsidR="00DD5277" w:rsidRPr="00D834E3">
        <w:t xml:space="preserve"> </w:t>
      </w:r>
      <w:r w:rsidRPr="00D834E3">
        <w:t>plans</w:t>
      </w:r>
      <w:r w:rsidR="00DD5277" w:rsidRPr="00D834E3">
        <w:t xml:space="preserve"> </w:t>
      </w:r>
      <w:r w:rsidRPr="00D834E3">
        <w:t>formulated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branch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government.</w:t>
      </w:r>
    </w:p>
    <w:p w:rsidR="00D34B8C" w:rsidRPr="00D834E3" w:rsidRDefault="00D34B8C" w:rsidP="00D34B8C">
      <w:pPr>
        <w:pStyle w:val="SingleTxtG"/>
      </w:pPr>
      <w:r w:rsidRPr="00D834E3">
        <w:t>199.</w:t>
      </w:r>
      <w:r w:rsidRPr="00D834E3">
        <w:tab/>
        <w:t>The</w:t>
      </w:r>
      <w:r w:rsidR="00DD5277" w:rsidRPr="00D834E3">
        <w:t xml:space="preserve"> </w:t>
      </w:r>
      <w:r w:rsidRPr="00D834E3">
        <w:t>plan’s</w:t>
      </w:r>
      <w:r w:rsidR="00DD5277" w:rsidRPr="00D834E3">
        <w:t xml:space="preserve"> </w:t>
      </w:r>
      <w:r w:rsidRPr="00D834E3">
        <w:t>strategies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interventions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aimed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meeting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needs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focused</w:t>
      </w:r>
      <w:r w:rsidR="00DD5277" w:rsidRPr="00D834E3">
        <w:t xml:space="preserve"> </w:t>
      </w:r>
      <w:r w:rsidRPr="00D834E3">
        <w:t>mainly</w:t>
      </w:r>
      <w:r w:rsidR="00DD5277" w:rsidRPr="00D834E3">
        <w:t xml:space="preserve"> </w:t>
      </w:r>
      <w:r w:rsidRPr="00D834E3">
        <w:t>on:</w:t>
      </w:r>
      <w:r w:rsidR="00DD5277" w:rsidRPr="00D834E3">
        <w:t xml:space="preserve"> </w:t>
      </w:r>
      <w:r w:rsidRPr="00D834E3">
        <w:t>maternal</w:t>
      </w:r>
      <w:r w:rsidR="00DD5277" w:rsidRPr="00D834E3">
        <w:t xml:space="preserve"> </w:t>
      </w:r>
      <w:r w:rsidRPr="00D834E3">
        <w:t>mortality,</w:t>
      </w:r>
      <w:r w:rsidR="00DD5277" w:rsidRPr="00D834E3">
        <w:t xml:space="preserve"> </w:t>
      </w:r>
      <w:r w:rsidRPr="00D834E3">
        <w:t>infant</w:t>
      </w:r>
      <w:r w:rsidR="00DD5277" w:rsidRPr="00D834E3">
        <w:t xml:space="preserve"> </w:t>
      </w:r>
      <w:r w:rsidRPr="00D834E3">
        <w:t>mortality,</w:t>
      </w:r>
      <w:r w:rsidR="00DD5277" w:rsidRPr="00D834E3">
        <w:t xml:space="preserve"> </w:t>
      </w:r>
      <w:r w:rsidRPr="00D834E3">
        <w:t>vaccine-preventable</w:t>
      </w:r>
      <w:r w:rsidR="00DD5277" w:rsidRPr="00D834E3">
        <w:t xml:space="preserve"> </w:t>
      </w:r>
      <w:r w:rsidRPr="00D834E3">
        <w:t>diseases,</w:t>
      </w:r>
      <w:r w:rsidR="00DD5277" w:rsidRPr="00D834E3">
        <w:t xml:space="preserve"> </w:t>
      </w:r>
      <w:r w:rsidRPr="00D834E3">
        <w:t>dengue,</w:t>
      </w:r>
      <w:r w:rsidR="00DD5277" w:rsidRPr="00D834E3">
        <w:t xml:space="preserve"> </w:t>
      </w:r>
      <w:r w:rsidRPr="00D834E3">
        <w:t>malaria,</w:t>
      </w:r>
      <w:r w:rsidR="00DD5277" w:rsidRPr="00D834E3">
        <w:t xml:space="preserve"> </w:t>
      </w:r>
      <w:r w:rsidRPr="00D834E3">
        <w:t>tuberculosis,</w:t>
      </w:r>
      <w:r w:rsidR="00DD5277" w:rsidRPr="00D834E3">
        <w:t xml:space="preserve"> </w:t>
      </w:r>
      <w:r w:rsidRPr="00D834E3">
        <w:t>HIV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proofErr w:type="spellStart"/>
      <w:r w:rsidRPr="00D834E3">
        <w:t>zoonoses</w:t>
      </w:r>
      <w:proofErr w:type="spellEnd"/>
      <w:r w:rsidRPr="00D834E3">
        <w:t>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priority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strengthen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care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both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primary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specialized</w:t>
      </w:r>
      <w:r w:rsidR="00DD5277" w:rsidRPr="00D834E3">
        <w:t xml:space="preserve"> </w:t>
      </w:r>
      <w:r w:rsidRPr="00D834E3">
        <w:t>level,</w:t>
      </w:r>
      <w:r w:rsidR="00DD5277" w:rsidRPr="00D834E3">
        <w:t xml:space="preserve"> </w:t>
      </w:r>
      <w:r w:rsidRPr="00D834E3">
        <w:t>ensuring</w:t>
      </w:r>
      <w:r w:rsidR="00DD5277" w:rsidRPr="00D834E3">
        <w:t xml:space="preserve"> </w:t>
      </w:r>
      <w:r w:rsidRPr="00D834E3">
        <w:t>effective</w:t>
      </w:r>
      <w:r w:rsidR="00DD5277" w:rsidRPr="00D834E3">
        <w:t xml:space="preserve"> </w:t>
      </w:r>
      <w:r w:rsidRPr="00D834E3">
        <w:t>immunization</w:t>
      </w:r>
      <w:r w:rsidR="00DD5277" w:rsidRPr="00D834E3">
        <w:t xml:space="preserve"> </w:t>
      </w:r>
      <w:r w:rsidRPr="00D834E3">
        <w:t>coverage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access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medicines,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improving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infrastructure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care</w:t>
      </w:r>
      <w:r w:rsidR="00DD5277" w:rsidRPr="00D834E3">
        <w:t xml:space="preserve"> </w:t>
      </w:r>
      <w:r w:rsidRPr="00D834E3">
        <w:t>service</w:t>
      </w:r>
      <w:r w:rsidR="00DD5277" w:rsidRPr="00D834E3">
        <w:t xml:space="preserve"> </w:t>
      </w:r>
      <w:r w:rsidRPr="00D834E3">
        <w:t>network,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annual</w:t>
      </w:r>
      <w:r w:rsidR="00DD5277" w:rsidRPr="00D834E3">
        <w:t xml:space="preserve"> </w:t>
      </w:r>
      <w:r w:rsidRPr="00D834E3">
        <w:t>budget</w:t>
      </w:r>
      <w:r w:rsidR="00DD5277" w:rsidRPr="00D834E3">
        <w:t xml:space="preserve"> </w:t>
      </w:r>
      <w:r w:rsidRPr="00D834E3">
        <w:t>increase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53,325,148,054.37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2012,</w:t>
      </w:r>
      <w:r w:rsidR="00DD5277" w:rsidRPr="00D834E3">
        <w:t xml:space="preserve"> </w:t>
      </w:r>
      <w:r w:rsidRPr="00D834E3">
        <w:t>compared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41,751,228,343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2011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36,033,000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2010.</w:t>
      </w:r>
    </w:p>
    <w:p w:rsidR="00D34B8C" w:rsidRPr="00D834E3" w:rsidRDefault="00D34B8C" w:rsidP="00D34B8C">
      <w:pPr>
        <w:pStyle w:val="SingleTxtG"/>
      </w:pPr>
      <w:r w:rsidRPr="00D834E3">
        <w:t>200.</w:t>
      </w:r>
      <w:r w:rsidRPr="00D834E3">
        <w:tab/>
        <w:t>Some</w:t>
      </w:r>
      <w:r w:rsidR="00DD5277" w:rsidRPr="00D834E3">
        <w:t xml:space="preserve"> </w:t>
      </w:r>
      <w:r w:rsidRPr="00D834E3">
        <w:t>10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budget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earmarked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Haitians</w:t>
      </w:r>
      <w:r w:rsidR="00DD5277" w:rsidRPr="00D834E3">
        <w:t xml:space="preserve"> </w:t>
      </w:r>
      <w:r w:rsidRPr="00D834E3">
        <w:t>who</w:t>
      </w:r>
      <w:r w:rsidR="00DD5277" w:rsidRPr="00D834E3">
        <w:t xml:space="preserve"> </w:t>
      </w:r>
      <w:r w:rsidRPr="00D834E3">
        <w:t>needed</w:t>
      </w:r>
      <w:r w:rsidR="00DD5277" w:rsidRPr="00D834E3">
        <w:t xml:space="preserve"> </w:t>
      </w:r>
      <w:r w:rsidRPr="00D834E3">
        <w:t>treatment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centres,</w:t>
      </w:r>
      <w:r w:rsidR="00DD5277" w:rsidRPr="00D834E3">
        <w:t xml:space="preserve"> </w:t>
      </w:r>
      <w:r w:rsidRPr="00D834E3">
        <w:t>but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no</w:t>
      </w:r>
      <w:r w:rsidR="00DD5277" w:rsidRPr="00D834E3">
        <w:t xml:space="preserve"> </w:t>
      </w:r>
      <w:r w:rsidRPr="00D834E3">
        <w:t>implications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immigration</w:t>
      </w:r>
      <w:r w:rsidR="00DD5277" w:rsidRPr="00D834E3">
        <w:t xml:space="preserve"> </w:t>
      </w:r>
      <w:r w:rsidRPr="00D834E3">
        <w:t>status.</w:t>
      </w:r>
    </w:p>
    <w:p w:rsidR="00D34B8C" w:rsidRPr="00D834E3" w:rsidRDefault="00D34B8C" w:rsidP="00D34B8C">
      <w:pPr>
        <w:pStyle w:val="SingleTxtG"/>
      </w:pPr>
      <w:r w:rsidRPr="00D834E3">
        <w:t>201.</w:t>
      </w:r>
      <w:r w:rsidRPr="00D834E3">
        <w:tab/>
        <w:t>Thanks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increased</w:t>
      </w:r>
      <w:r w:rsidR="00DD5277" w:rsidRPr="00D834E3">
        <w:t xml:space="preserve"> </w:t>
      </w:r>
      <w:r w:rsidRPr="00D834E3">
        <w:t>supply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progress</w:t>
      </w:r>
      <w:r w:rsidR="00DD5277" w:rsidRPr="00D834E3">
        <w:t xml:space="preserve"> </w:t>
      </w:r>
      <w:r w:rsidRPr="00D834E3">
        <w:t>made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service</w:t>
      </w:r>
      <w:r w:rsidR="00DD5277" w:rsidRPr="00D834E3">
        <w:t xml:space="preserve"> </w:t>
      </w:r>
      <w:r w:rsidRPr="00D834E3">
        <w:t>management,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regional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able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maintain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trend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increased</w:t>
      </w:r>
      <w:r w:rsidR="00DD5277" w:rsidRPr="00D834E3">
        <w:t xml:space="preserve"> </w:t>
      </w:r>
      <w:r w:rsidRPr="00D834E3">
        <w:t>service</w:t>
      </w:r>
      <w:r w:rsidR="00DD5277" w:rsidRPr="00D834E3">
        <w:t xml:space="preserve"> </w:t>
      </w:r>
      <w:r w:rsidRPr="00D834E3">
        <w:t>delivery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general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through</w:t>
      </w:r>
      <w:r w:rsidR="00DD5277" w:rsidRPr="00D834E3">
        <w:t xml:space="preserve"> </w:t>
      </w:r>
      <w:r w:rsidRPr="00D834E3">
        <w:t>primary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specialized</w:t>
      </w:r>
      <w:r w:rsidR="00DD5277" w:rsidRPr="00D834E3">
        <w:t xml:space="preserve"> </w:t>
      </w:r>
      <w:r w:rsidRPr="00D834E3">
        <w:t>health-care</w:t>
      </w:r>
      <w:r w:rsidR="00DD5277" w:rsidRPr="00D834E3">
        <w:t xml:space="preserve"> </w:t>
      </w:r>
      <w:r w:rsidRPr="00D834E3">
        <w:t>centres.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2012,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1,714</w:t>
      </w:r>
      <w:r w:rsidR="00DD5277" w:rsidRPr="00D834E3">
        <w:t xml:space="preserve"> </w:t>
      </w:r>
      <w:r w:rsidRPr="00D834E3">
        <w:t>primary</w:t>
      </w:r>
      <w:r w:rsidR="00DD5277" w:rsidRPr="00D834E3">
        <w:t xml:space="preserve"> </w:t>
      </w:r>
      <w:r w:rsidRPr="00D834E3">
        <w:t>health-care</w:t>
      </w:r>
      <w:r w:rsidR="00DD5277" w:rsidRPr="00D834E3">
        <w:t xml:space="preserve"> </w:t>
      </w:r>
      <w:r w:rsidRPr="00D834E3">
        <w:t>units,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1,338</w:t>
      </w:r>
      <w:r w:rsidR="00DD5277" w:rsidRPr="00D834E3">
        <w:t xml:space="preserve"> </w:t>
      </w:r>
      <w:r w:rsidRPr="00D834E3">
        <w:t>operated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primary</w:t>
      </w:r>
      <w:r w:rsidR="00DD5277" w:rsidRPr="00D834E3">
        <w:t xml:space="preserve"> </w:t>
      </w:r>
      <w:r w:rsidRPr="00D834E3">
        <w:t>health-care</w:t>
      </w:r>
      <w:r w:rsidR="00DD5277" w:rsidRPr="00D834E3">
        <w:t xml:space="preserve"> </w:t>
      </w:r>
      <w:r w:rsidRPr="00D834E3">
        <w:t>centres</w:t>
      </w:r>
      <w:r w:rsidR="00DD5277" w:rsidRPr="00D834E3">
        <w:t xml:space="preserve"> </w:t>
      </w:r>
      <w:r w:rsidRPr="00D834E3">
        <w:t>nationwide.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covered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90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needs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priority</w:t>
      </w:r>
      <w:r w:rsidR="00DD5277" w:rsidRPr="00D834E3">
        <w:t xml:space="preserve"> </w:t>
      </w:r>
      <w:r w:rsidRPr="00D834E3">
        <w:t>population,</w:t>
      </w:r>
      <w:r w:rsidR="00DD5277" w:rsidRPr="00D834E3">
        <w:t xml:space="preserve"> </w:t>
      </w:r>
      <w:r w:rsidRPr="00D834E3">
        <w:t>especially</w:t>
      </w:r>
      <w:r w:rsidR="00DD5277" w:rsidRPr="00D834E3">
        <w:t xml:space="preserve"> </w:t>
      </w:r>
      <w:r w:rsidRPr="00D834E3">
        <w:t>families</w:t>
      </w:r>
      <w:r w:rsidR="00DD5277" w:rsidRPr="00D834E3">
        <w:t xml:space="preserve"> </w:t>
      </w:r>
      <w:r w:rsidRPr="00D834E3">
        <w:t>subsidized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Security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non-members</w:t>
      </w:r>
      <w:r w:rsidR="00DD5277" w:rsidRPr="00D834E3">
        <w:t xml:space="preserve"> </w:t>
      </w:r>
      <w:r w:rsidR="003A2988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limited</w:t>
      </w:r>
      <w:r w:rsidR="00DD5277" w:rsidRPr="00D834E3">
        <w:t xml:space="preserve"> </w:t>
      </w:r>
      <w:r w:rsidRPr="00D834E3">
        <w:t>means.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specialized</w:t>
      </w:r>
      <w:r w:rsidR="00DD5277" w:rsidRPr="00D834E3">
        <w:t xml:space="preserve"> </w:t>
      </w:r>
      <w:r w:rsidRPr="00D834E3">
        <w:t>care</w:t>
      </w:r>
      <w:r w:rsidR="00DD5277" w:rsidRPr="00D834E3">
        <w:t xml:space="preserve"> </w:t>
      </w:r>
      <w:r w:rsidRPr="00D834E3">
        <w:t>level,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154</w:t>
      </w:r>
      <w:r w:rsidR="00DD5277" w:rsidRPr="00D834E3">
        <w:t xml:space="preserve"> </w:t>
      </w:r>
      <w:r w:rsidRPr="00D834E3">
        <w:t>institutions</w:t>
      </w:r>
      <w:r w:rsidR="00DD5277" w:rsidRPr="00D834E3">
        <w:t xml:space="preserve"> </w:t>
      </w:r>
      <w:r w:rsidRPr="00D834E3">
        <w:t>nationwide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ensure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horizontal</w:t>
      </w:r>
      <w:r w:rsidR="00DD5277" w:rsidRPr="00D834E3">
        <w:t xml:space="preserve"> </w:t>
      </w:r>
      <w:r w:rsidRPr="00D834E3">
        <w:t>management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services.</w:t>
      </w:r>
    </w:p>
    <w:p w:rsidR="00D34B8C" w:rsidRPr="00D834E3" w:rsidRDefault="00D34B8C" w:rsidP="00D34B8C">
      <w:pPr>
        <w:pStyle w:val="SingleTxtG"/>
      </w:pPr>
      <w:r w:rsidRPr="00D834E3">
        <w:t>202.</w:t>
      </w:r>
      <w:r w:rsidRPr="00D834E3">
        <w:tab/>
        <w:t>With</w:t>
      </w:r>
      <w:r w:rsidR="00DD5277" w:rsidRPr="00D834E3">
        <w:t xml:space="preserve"> </w:t>
      </w:r>
      <w:r w:rsidRPr="00D834E3">
        <w:t>respect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statistical</w:t>
      </w:r>
      <w:r w:rsidR="00DD5277" w:rsidRPr="00D834E3">
        <w:t xml:space="preserve"> </w:t>
      </w:r>
      <w:r w:rsidRPr="00D834E3">
        <w:t>data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primary</w:t>
      </w:r>
      <w:r w:rsidR="00DD5277" w:rsidRPr="00D834E3">
        <w:t xml:space="preserve"> </w:t>
      </w:r>
      <w:r w:rsidRPr="00D834E3">
        <w:t>health-care</w:t>
      </w:r>
      <w:r w:rsidR="00DD5277" w:rsidRPr="00D834E3">
        <w:t xml:space="preserve"> </w:t>
      </w:r>
      <w:r w:rsidRPr="00D834E3">
        <w:t>services,</w:t>
      </w:r>
      <w:r w:rsidR="00DD5277" w:rsidRPr="00D834E3">
        <w:t xml:space="preserve"> </w:t>
      </w:r>
      <w:r w:rsidRPr="00D834E3">
        <w:t>4,994,948</w:t>
      </w:r>
      <w:r w:rsidR="00DD5277" w:rsidRPr="00D834E3">
        <w:t xml:space="preserve"> </w:t>
      </w:r>
      <w:r w:rsidRPr="00D834E3">
        <w:t>patients</w:t>
      </w:r>
      <w:r w:rsidR="00DD5277" w:rsidRPr="00D834E3">
        <w:t xml:space="preserve"> </w:t>
      </w:r>
      <w:r w:rsidRPr="00D834E3">
        <w:t>received</w:t>
      </w:r>
      <w:r w:rsidR="00DD5277" w:rsidRPr="00D834E3">
        <w:t xml:space="preserve"> </w:t>
      </w:r>
      <w:r w:rsidRPr="00D834E3">
        <w:t>treatment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2011,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6,708,496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2012.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specialized</w:t>
      </w:r>
      <w:r w:rsidR="00DD5277" w:rsidRPr="00D834E3">
        <w:t xml:space="preserve"> </w:t>
      </w:r>
      <w:r w:rsidRPr="00D834E3">
        <w:t>care</w:t>
      </w:r>
      <w:r w:rsidR="00DD5277" w:rsidRPr="00D834E3">
        <w:t xml:space="preserve"> </w:t>
      </w:r>
      <w:r w:rsidRPr="00D834E3">
        <w:t>level,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21,974,858</w:t>
      </w:r>
      <w:r w:rsidR="00DD5277" w:rsidRPr="00D834E3">
        <w:t xml:space="preserve"> </w:t>
      </w:r>
      <w:r w:rsidRPr="00D834E3">
        <w:t>patients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2011,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21,549,955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2012.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total</w:t>
      </w:r>
      <w:r w:rsidR="00DD5277" w:rsidRPr="00D834E3">
        <w:t xml:space="preserve"> </w:t>
      </w:r>
      <w:r w:rsidRPr="00D834E3">
        <w:t>population</w:t>
      </w:r>
      <w:r w:rsidR="00DD5277" w:rsidRPr="00D834E3">
        <w:t xml:space="preserve"> </w:t>
      </w:r>
      <w:r w:rsidRPr="00D834E3">
        <w:t>using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health-care</w:t>
      </w:r>
      <w:r w:rsidR="00DD5277" w:rsidRPr="00D834E3">
        <w:t xml:space="preserve"> </w:t>
      </w:r>
      <w:r w:rsidRPr="00D834E3">
        <w:t>network</w:t>
      </w:r>
      <w:r w:rsidR="00DD5277" w:rsidRPr="00D834E3">
        <w:t xml:space="preserve"> </w:t>
      </w:r>
      <w:r w:rsidRPr="00D834E3">
        <w:t>numbered</w:t>
      </w:r>
      <w:r w:rsidR="00DD5277" w:rsidRPr="00D834E3">
        <w:t xml:space="preserve"> </w:t>
      </w:r>
      <w:r w:rsidRPr="00D834E3">
        <w:t>23,256,017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2010;</w:t>
      </w:r>
      <w:r w:rsidR="00DD5277" w:rsidRPr="00D834E3">
        <w:t xml:space="preserve"> </w:t>
      </w:r>
      <w:r w:rsidRPr="00D834E3">
        <w:t>26,969,806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2011;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28,258,451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2012.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203.</w:t>
      </w:r>
      <w:r w:rsidRPr="00D834E3">
        <w:tab/>
        <w:t>The</w:t>
      </w:r>
      <w:r w:rsidR="00DD5277" w:rsidRPr="00D834E3">
        <w:t xml:space="preserve"> </w:t>
      </w:r>
      <w:r w:rsidRPr="00D834E3">
        <w:t>establishment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health-care</w:t>
      </w:r>
      <w:r w:rsidR="00DD5277" w:rsidRPr="00D834E3">
        <w:t xml:space="preserve"> </w:t>
      </w:r>
      <w:r w:rsidRPr="00D834E3">
        <w:t>networks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resulted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better</w:t>
      </w:r>
      <w:r w:rsidR="00DD5277" w:rsidRPr="00D834E3">
        <w:t xml:space="preserve"> </w:t>
      </w:r>
      <w:r w:rsidRPr="00D834E3">
        <w:t>organization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care,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model</w:t>
      </w:r>
      <w:r w:rsidR="00DD5277" w:rsidRPr="00D834E3">
        <w:t xml:space="preserve"> </w:t>
      </w:r>
      <w:r w:rsidRPr="00D834E3">
        <w:t>network</w:t>
      </w:r>
      <w:r w:rsidR="00DD5277" w:rsidRPr="00D834E3">
        <w:t xml:space="preserve"> </w:t>
      </w:r>
      <w:r w:rsidRPr="00D834E3">
        <w:t>created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management</w:t>
      </w:r>
      <w:r w:rsidR="00DD5277" w:rsidRPr="00D834E3">
        <w:t xml:space="preserve"> </w:t>
      </w:r>
      <w:r w:rsidRPr="00D834E3">
        <w:t>agreements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force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past</w:t>
      </w:r>
      <w:r w:rsidR="00DD5277" w:rsidRPr="00D834E3">
        <w:t xml:space="preserve"> </w:t>
      </w:r>
      <w:r w:rsidRPr="00D834E3">
        <w:t>three</w:t>
      </w:r>
      <w:r w:rsidR="00DD5277" w:rsidRPr="00D834E3">
        <w:t xml:space="preserve"> </w:t>
      </w:r>
      <w:r w:rsidRPr="00D834E3">
        <w:t>years.</w:t>
      </w:r>
      <w:r w:rsidR="00DD5277" w:rsidRPr="00D834E3">
        <w:t xml:space="preserve"> </w:t>
      </w:r>
      <w:r w:rsidRPr="00D834E3">
        <w:t>Furthermore,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fees</w:t>
      </w:r>
      <w:r w:rsidR="00DD5277" w:rsidRPr="00D834E3">
        <w:t xml:space="preserve"> </w:t>
      </w:r>
      <w:r w:rsidRPr="00D834E3">
        <w:t>charged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centres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abolished</w:t>
      </w:r>
      <w:r w:rsidR="00DD5277" w:rsidRPr="00D834E3">
        <w:t xml:space="preserve"> </w:t>
      </w:r>
      <w:r w:rsidRPr="00D834E3">
        <w:t>during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third</w:t>
      </w:r>
      <w:r w:rsidR="00DD5277" w:rsidRPr="00D834E3">
        <w:t xml:space="preserve"> </w:t>
      </w:r>
      <w:r w:rsidRPr="00D834E3">
        <w:t>quarter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when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services</w:t>
      </w:r>
      <w:r w:rsidR="00DD5277" w:rsidRPr="00D834E3">
        <w:t xml:space="preserve"> </w:t>
      </w:r>
      <w:r w:rsidRPr="00D834E3">
        <w:t>began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provided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charge.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subsidized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amounts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fees</w:t>
      </w:r>
      <w:r w:rsidR="00DD5277" w:rsidRPr="00D834E3">
        <w:t xml:space="preserve"> </w:t>
      </w:r>
      <w:r w:rsidRPr="00D834E3">
        <w:t>generated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cover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internal</w:t>
      </w:r>
      <w:r w:rsidR="00DD5277" w:rsidRPr="00D834E3">
        <w:t xml:space="preserve"> </w:t>
      </w:r>
      <w:r w:rsidRPr="00D834E3">
        <w:t>costs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health</w:t>
      </w:r>
      <w:r w:rsidR="00DD5277" w:rsidRPr="00D834E3">
        <w:t xml:space="preserve"> </w:t>
      </w:r>
      <w:r w:rsidRPr="00D834E3">
        <w:t>facilities.</w:t>
      </w:r>
    </w:p>
    <w:p w:rsidR="00D34B8C" w:rsidRPr="00D834E3" w:rsidRDefault="00315BBE" w:rsidP="000F7519">
      <w:pPr>
        <w:pStyle w:val="H1G"/>
      </w:pPr>
      <w:r w:rsidRPr="00D834E3">
        <w:lastRenderedPageBreak/>
        <w:tab/>
      </w:r>
      <w:r w:rsidRPr="00D834E3">
        <w:tab/>
      </w:r>
      <w:r w:rsidR="00D34B8C" w:rsidRPr="00D834E3">
        <w:t>Articles</w:t>
      </w:r>
      <w:r w:rsidR="00DD5277" w:rsidRPr="00D834E3">
        <w:t xml:space="preserve"> </w:t>
      </w:r>
      <w:r w:rsidR="00D34B8C" w:rsidRPr="00D834E3">
        <w:t>13</w:t>
      </w:r>
      <w:r w:rsidR="00DD5277" w:rsidRPr="00D834E3">
        <w:t xml:space="preserve"> </w:t>
      </w:r>
      <w:r w:rsidR="00D34B8C" w:rsidRPr="00D834E3">
        <w:t>and</w:t>
      </w:r>
      <w:r w:rsidR="00DD5277" w:rsidRPr="00D834E3">
        <w:t xml:space="preserve"> </w:t>
      </w:r>
      <w:r w:rsidR="00D34B8C" w:rsidRPr="00D834E3">
        <w:t>14</w:t>
      </w:r>
      <w:r w:rsidR="000F7519">
        <w:br/>
      </w:r>
      <w:r w:rsidR="00D34B8C" w:rsidRPr="00D834E3">
        <w:t>Right</w:t>
      </w:r>
      <w:r w:rsidR="00DD5277" w:rsidRPr="00D834E3">
        <w:t xml:space="preserve"> </w:t>
      </w:r>
      <w:r w:rsidR="00D34B8C" w:rsidRPr="00D834E3">
        <w:t>to</w:t>
      </w:r>
      <w:r w:rsidR="00DD5277" w:rsidRPr="00D834E3">
        <w:t xml:space="preserve"> </w:t>
      </w:r>
      <w:r w:rsidR="00D34B8C" w:rsidRPr="00D834E3">
        <w:t>education;</w:t>
      </w:r>
      <w:r w:rsidR="00DD5277" w:rsidRPr="00D834E3">
        <w:t xml:space="preserve"> </w:t>
      </w:r>
      <w:r w:rsidR="00D34B8C" w:rsidRPr="00D834E3">
        <w:t>education</w:t>
      </w:r>
      <w:r w:rsidR="00DD5277" w:rsidRPr="00D834E3">
        <w:t xml:space="preserve"> </w:t>
      </w:r>
      <w:r w:rsidR="00D34B8C" w:rsidRPr="00D834E3">
        <w:t>free</w:t>
      </w:r>
      <w:r w:rsidR="00DD5277" w:rsidRPr="00D834E3">
        <w:t xml:space="preserve"> </w:t>
      </w:r>
      <w:r w:rsidR="00D34B8C" w:rsidRPr="00D834E3">
        <w:t>of</w:t>
      </w:r>
      <w:r w:rsidR="00DD5277" w:rsidRPr="00D834E3">
        <w:t xml:space="preserve"> </w:t>
      </w:r>
      <w:r w:rsidR="00D34B8C" w:rsidRPr="00D834E3">
        <w:t>charge</w:t>
      </w:r>
    </w:p>
    <w:p w:rsidR="00D34B8C" w:rsidRPr="00D834E3" w:rsidRDefault="00D34B8C" w:rsidP="00D34B8C">
      <w:pPr>
        <w:pStyle w:val="SingleTxtG"/>
      </w:pPr>
      <w:r w:rsidRPr="00D834E3">
        <w:t>204.</w:t>
      </w:r>
      <w:r w:rsidRPr="00D834E3">
        <w:tab/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enshrined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63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Constitution,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states:</w:t>
      </w:r>
      <w:r w:rsidR="00DD5277" w:rsidRPr="00D834E3">
        <w:t xml:space="preserve"> </w:t>
      </w:r>
      <w:r w:rsidRPr="00D834E3">
        <w:t>“Everyone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all-round,</w:t>
      </w:r>
      <w:r w:rsidR="00DD5277" w:rsidRPr="00D834E3">
        <w:t xml:space="preserve"> </w:t>
      </w:r>
      <w:r w:rsidRPr="00D834E3">
        <w:t>quality,</w:t>
      </w:r>
      <w:r w:rsidR="00DD5277" w:rsidRPr="00D834E3">
        <w:t xml:space="preserve"> </w:t>
      </w:r>
      <w:r w:rsidRPr="00D834E3">
        <w:t>ongoing</w:t>
      </w:r>
      <w:r w:rsidR="00DD5277" w:rsidRPr="00D834E3">
        <w:t xml:space="preserve"> </w:t>
      </w:r>
      <w:r w:rsidRPr="00D834E3">
        <w:t>education,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footing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opportunities,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limitations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those</w:t>
      </w:r>
      <w:r w:rsidR="00DD5277" w:rsidRPr="00D834E3">
        <w:t xml:space="preserve"> </w:t>
      </w:r>
      <w:r w:rsidRPr="00D834E3">
        <w:t>deriving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his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her</w:t>
      </w:r>
      <w:r w:rsidR="00DD5277" w:rsidRPr="00D834E3">
        <w:t xml:space="preserve"> </w:t>
      </w:r>
      <w:r w:rsidRPr="00D834E3">
        <w:t>aptitudes,</w:t>
      </w:r>
      <w:r w:rsidR="00DD5277" w:rsidRPr="00D834E3">
        <w:t xml:space="preserve"> </w:t>
      </w:r>
      <w:r w:rsidRPr="00D834E3">
        <w:t>vocation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aspirations.”</w:t>
      </w:r>
    </w:p>
    <w:p w:rsidR="00D34B8C" w:rsidRPr="00D834E3" w:rsidRDefault="00D34B8C" w:rsidP="00D34B8C">
      <w:pPr>
        <w:pStyle w:val="SingleTxtG"/>
      </w:pPr>
      <w:r w:rsidRPr="00D834E3">
        <w:t>205.</w:t>
      </w:r>
      <w:r w:rsidRPr="00D834E3">
        <w:tab/>
        <w:t>Article</w:t>
      </w:r>
      <w:r w:rsidR="00DD5277" w:rsidRPr="00D834E3">
        <w:t xml:space="preserve"> </w:t>
      </w:r>
      <w:r w:rsidRPr="00D834E3">
        <w:t>63</w:t>
      </w:r>
      <w:r w:rsidR="00DD5277" w:rsidRPr="00D834E3">
        <w:t xml:space="preserve"> </w:t>
      </w:r>
      <w:r w:rsidRPr="00D834E3">
        <w:t>(3)</w:t>
      </w:r>
      <w:r w:rsidR="00DD5277" w:rsidRPr="00D834E3">
        <w:t xml:space="preserve"> </w:t>
      </w:r>
      <w:r w:rsidRPr="00D834E3">
        <w:t>states:</w:t>
      </w:r>
      <w:r w:rsidR="00DD5277" w:rsidRPr="00D834E3">
        <w:t xml:space="preserve"> </w:t>
      </w:r>
      <w:r w:rsidRPr="00D834E3">
        <w:t>“The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party</w:t>
      </w:r>
      <w:r w:rsidR="00DD5277" w:rsidRPr="00D834E3">
        <w:t xml:space="preserve"> </w:t>
      </w:r>
      <w:r w:rsidRPr="00D834E3">
        <w:t>guarantees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education,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compulsory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nursery,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secondary</w:t>
      </w:r>
      <w:r w:rsidR="00DD5277" w:rsidRPr="00D834E3">
        <w:t xml:space="preserve"> </w:t>
      </w:r>
      <w:r w:rsidRPr="00D834E3">
        <w:t>levels.</w:t>
      </w:r>
      <w:r w:rsidR="00DD5277" w:rsidRPr="00D834E3">
        <w:t xml:space="preserve"> </w:t>
      </w:r>
      <w:r w:rsidRPr="00D834E3">
        <w:t>Educational</w:t>
      </w:r>
      <w:r w:rsidR="00DD5277" w:rsidRPr="00D834E3">
        <w:t xml:space="preserve"> </w:t>
      </w:r>
      <w:r w:rsidRPr="00D834E3">
        <w:t>opportunities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nursery</w:t>
      </w:r>
      <w:r w:rsidR="00DD5277" w:rsidRPr="00D834E3">
        <w:t xml:space="preserve"> </w:t>
      </w:r>
      <w:r w:rsidRPr="00D834E3">
        <w:t>level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defined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law.</w:t>
      </w:r>
      <w:r w:rsidR="00DD5277" w:rsidRPr="00D834E3">
        <w:t xml:space="preserve"> </w:t>
      </w:r>
      <w:r w:rsidRPr="00D834E3">
        <w:t>Higher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financed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State,</w:t>
      </w:r>
      <w:r w:rsidR="00DD5277" w:rsidRPr="00D834E3">
        <w:t xml:space="preserve"> </w:t>
      </w:r>
      <w:r w:rsidRPr="00D834E3">
        <w:t>guaranteeing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distribution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resources</w:t>
      </w:r>
      <w:r w:rsidR="00DD5277" w:rsidRPr="00D834E3">
        <w:t xml:space="preserve"> </w:t>
      </w:r>
      <w:r w:rsidRPr="00D834E3">
        <w:t>proportionate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educational</w:t>
      </w:r>
      <w:r w:rsidR="00DD5277" w:rsidRPr="00D834E3">
        <w:t xml:space="preserve"> </w:t>
      </w:r>
      <w:r w:rsidRPr="00D834E3">
        <w:t>opportunities</w:t>
      </w:r>
      <w:r w:rsidR="00DD5277" w:rsidRPr="00D834E3">
        <w:t xml:space="preserve"> </w:t>
      </w:r>
      <w:r w:rsidRPr="00D834E3">
        <w:t>available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each</w:t>
      </w:r>
      <w:r w:rsidR="00DD5277" w:rsidRPr="00D834E3">
        <w:t xml:space="preserve"> </w:t>
      </w:r>
      <w:r w:rsidRPr="00D834E3">
        <w:t>region,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accordance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law.”</w:t>
      </w:r>
    </w:p>
    <w:p w:rsidR="00D34B8C" w:rsidRPr="00D834E3" w:rsidRDefault="00315BBE" w:rsidP="00315BBE">
      <w:pPr>
        <w:pStyle w:val="H23G"/>
      </w:pPr>
      <w:r w:rsidRPr="00D834E3">
        <w:tab/>
      </w:r>
      <w:r w:rsidRPr="00D834E3">
        <w:tab/>
      </w:r>
      <w:r w:rsidR="00D34B8C" w:rsidRPr="00D834E3">
        <w:t>Activities</w:t>
      </w:r>
      <w:r w:rsidR="00DD5277" w:rsidRPr="00D834E3">
        <w:t xml:space="preserve"> </w:t>
      </w:r>
      <w:r w:rsidR="00D34B8C" w:rsidRPr="00D834E3">
        <w:t>to</w:t>
      </w:r>
      <w:r w:rsidR="00DD5277" w:rsidRPr="00D834E3">
        <w:t xml:space="preserve"> </w:t>
      </w:r>
      <w:r w:rsidR="00D34B8C" w:rsidRPr="00D834E3">
        <w:t>promote</w:t>
      </w:r>
      <w:r w:rsidR="00DD5277" w:rsidRPr="00D834E3">
        <w:t xml:space="preserve"> </w:t>
      </w:r>
      <w:r w:rsidR="00D34B8C" w:rsidRPr="00D834E3">
        <w:t>education</w:t>
      </w:r>
    </w:p>
    <w:p w:rsidR="00D34B8C" w:rsidRPr="00D834E3" w:rsidRDefault="00D34B8C" w:rsidP="00D34B8C">
      <w:pPr>
        <w:pStyle w:val="SingleTxtG"/>
      </w:pPr>
      <w:r w:rsidRPr="00D834E3">
        <w:t>206.</w:t>
      </w:r>
      <w:r w:rsidRPr="00D834E3">
        <w:tab/>
        <w:t>In</w:t>
      </w:r>
      <w:r w:rsidR="00DD5277" w:rsidRPr="00D834E3">
        <w:t xml:space="preserve"> </w:t>
      </w:r>
      <w:r w:rsidRPr="00D834E3">
        <w:t>view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needs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recent</w:t>
      </w:r>
      <w:r w:rsidR="00DD5277" w:rsidRPr="00D834E3">
        <w:t xml:space="preserve"> </w:t>
      </w:r>
      <w:r w:rsidRPr="00D834E3">
        <w:t>years,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State,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people’s</w:t>
      </w:r>
      <w:r w:rsidR="00DD5277" w:rsidRPr="00D834E3">
        <w:t xml:space="preserve"> </w:t>
      </w:r>
      <w:r w:rsidRPr="00D834E3">
        <w:t>initiative,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welcomed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request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increase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annual</w:t>
      </w:r>
      <w:r w:rsidR="00DD5277" w:rsidRPr="00D834E3">
        <w:t xml:space="preserve"> </w:t>
      </w:r>
      <w:r w:rsidRPr="00D834E3">
        <w:t>budget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4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GDP,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accordance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General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66-97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amendments</w:t>
      </w:r>
      <w:r w:rsidR="00DD5277" w:rsidRPr="00D834E3">
        <w:t xml:space="preserve"> </w:t>
      </w:r>
      <w:r w:rsidRPr="00D834E3">
        <w:t>thereto</w:t>
      </w:r>
      <w:r w:rsidR="00DD5277" w:rsidRPr="00D834E3">
        <w:t xml:space="preserve"> </w:t>
      </w:r>
      <w:r w:rsidRPr="00D834E3">
        <w:t>(Act</w:t>
      </w:r>
      <w:r w:rsidR="00DD5277" w:rsidRPr="00D834E3">
        <w:t xml:space="preserve"> </w:t>
      </w:r>
      <w:r w:rsidRPr="00D834E3">
        <w:t>No.</w:t>
      </w:r>
      <w:r w:rsidR="00DD5277" w:rsidRPr="00D834E3">
        <w:t xml:space="preserve"> </w:t>
      </w:r>
      <w:r w:rsidRPr="00D834E3">
        <w:t>451-08),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10-Year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2008–2018,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reported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second</w:t>
      </w:r>
      <w:r w:rsidR="00DD5277" w:rsidRPr="00D834E3">
        <w:t xml:space="preserve"> </w:t>
      </w:r>
      <w:r w:rsidRPr="00D834E3">
        <w:t>universal</w:t>
      </w:r>
      <w:r w:rsidR="00DD5277" w:rsidRPr="00D834E3">
        <w:t xml:space="preserve"> </w:t>
      </w:r>
      <w:r w:rsidRPr="00D834E3">
        <w:t>periodic</w:t>
      </w:r>
      <w:r w:rsidR="00DD5277" w:rsidRPr="00D834E3">
        <w:t xml:space="preserve"> </w:t>
      </w:r>
      <w:r w:rsidRPr="00D834E3">
        <w:t>review,</w:t>
      </w:r>
      <w:r w:rsidR="00DD5277" w:rsidRPr="00D834E3">
        <w:t xml:space="preserve"> </w:t>
      </w:r>
      <w:r w:rsidRPr="00D834E3">
        <w:t>paragraph</w:t>
      </w:r>
      <w:r w:rsidR="00DD5277" w:rsidRPr="00D834E3">
        <w:t xml:space="preserve"> </w:t>
      </w:r>
      <w:r w:rsidRPr="00D834E3">
        <w:t>83.</w:t>
      </w:r>
    </w:p>
    <w:p w:rsidR="00D34B8C" w:rsidRPr="00D834E3" w:rsidRDefault="00D34B8C" w:rsidP="00D34B8C">
      <w:pPr>
        <w:pStyle w:val="SingleTxtG"/>
      </w:pPr>
      <w:r w:rsidRPr="00D834E3">
        <w:t>207.</w:t>
      </w:r>
      <w:r w:rsidRPr="00D834E3">
        <w:tab/>
        <w:t>For</w:t>
      </w:r>
      <w:r w:rsidR="00DD5277" w:rsidRPr="00D834E3">
        <w:t xml:space="preserve"> </w:t>
      </w:r>
      <w:r w:rsidRPr="00D834E3">
        <w:t>2014,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disbursed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105,870,312,694.26,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97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budgeted</w:t>
      </w:r>
      <w:r w:rsidR="00DD5277" w:rsidRPr="00D834E3">
        <w:t xml:space="preserve"> </w:t>
      </w:r>
      <w:r w:rsidRPr="00D834E3">
        <w:t>amount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109,170,290,314.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allocation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99,628,120,000,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4.4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GDP</w:t>
      </w:r>
      <w:r w:rsidR="00DD5277" w:rsidRPr="00D834E3">
        <w:t xml:space="preserve"> </w:t>
      </w:r>
      <w:r w:rsidRPr="00D834E3">
        <w:t>–</w:t>
      </w:r>
      <w:r w:rsidR="00DD5277" w:rsidRPr="00D834E3">
        <w:t xml:space="preserve"> </w:t>
      </w:r>
      <w:r w:rsidRPr="00D834E3">
        <w:t>1.4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746029" w:rsidRPr="00D834E3">
        <w:rPr>
          <w:rStyle w:val="FootnoteReference"/>
        </w:rPr>
        <w:footnoteReference w:id="5"/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4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stipulated.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year’s</w:t>
      </w:r>
      <w:r w:rsidR="00DD5277" w:rsidRPr="00D834E3">
        <w:t xml:space="preserve"> </w:t>
      </w:r>
      <w:r w:rsidRPr="00D834E3">
        <w:t>disbursement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100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full</w:t>
      </w:r>
      <w:r w:rsidR="00DD5277" w:rsidRPr="00D834E3">
        <w:t xml:space="preserve"> </w:t>
      </w:r>
      <w:r w:rsidRPr="00D834E3">
        <w:t>budgeted</w:t>
      </w:r>
      <w:r w:rsidR="00DD5277" w:rsidRPr="00D834E3">
        <w:t xml:space="preserve"> </w:t>
      </w:r>
      <w:r w:rsidRPr="00D834E3">
        <w:t>amount.</w:t>
      </w:r>
    </w:p>
    <w:p w:rsidR="00D34B8C" w:rsidRPr="00D834E3" w:rsidRDefault="00D34B8C" w:rsidP="00D34B8C">
      <w:pPr>
        <w:pStyle w:val="SingleTxtG"/>
      </w:pPr>
      <w:r w:rsidRPr="00D834E3">
        <w:t>208.</w:t>
      </w:r>
      <w:r w:rsidRPr="00D834E3">
        <w:tab/>
        <w:t>This</w:t>
      </w:r>
      <w:r w:rsidR="00DD5277" w:rsidRPr="00D834E3">
        <w:t xml:space="preserve"> </w:t>
      </w:r>
      <w:r w:rsidRPr="00D834E3">
        <w:t>initiative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result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plans</w:t>
      </w:r>
      <w:r w:rsidR="00DD5277" w:rsidRPr="00D834E3">
        <w:t xml:space="preserve"> </w:t>
      </w:r>
      <w:r w:rsidRPr="00D834E3">
        <w:t>developed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guarantee</w:t>
      </w:r>
      <w:r w:rsidR="00DD5277" w:rsidRPr="00D834E3">
        <w:t xml:space="preserve"> </w:t>
      </w:r>
      <w:r w:rsidRPr="00D834E3">
        <w:t>equal</w:t>
      </w:r>
      <w:r w:rsidR="00DD5277" w:rsidRPr="00D834E3">
        <w:t xml:space="preserve"> </w:t>
      </w:r>
      <w:r w:rsidRPr="00D834E3">
        <w:t>access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living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remote</w:t>
      </w:r>
      <w:r w:rsidR="00DD5277" w:rsidRPr="00D834E3">
        <w:t xml:space="preserve"> </w:t>
      </w:r>
      <w:r w:rsidRPr="00D834E3">
        <w:t>areas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levels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(nursery,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secondary).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209.</w:t>
      </w:r>
      <w:r w:rsidRPr="00D834E3">
        <w:tab/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School</w:t>
      </w:r>
      <w:r w:rsidR="00DD5277" w:rsidRPr="00D834E3">
        <w:t xml:space="preserve"> </w:t>
      </w:r>
      <w:r w:rsidRPr="00D834E3">
        <w:t>Buildings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established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August</w:t>
      </w:r>
      <w:r w:rsidR="00DD5277" w:rsidRPr="00D834E3">
        <w:t xml:space="preserve"> </w:t>
      </w:r>
      <w:r w:rsidRPr="00D834E3">
        <w:t>2012.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29,000</w:t>
      </w:r>
      <w:r w:rsidR="00DD5277" w:rsidRPr="00D834E3">
        <w:t xml:space="preserve"> </w:t>
      </w:r>
      <w:r w:rsidRPr="00D834E3">
        <w:t>classrooms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built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renovated</w:t>
      </w:r>
      <w:r w:rsidR="00DD5277" w:rsidRPr="00D834E3">
        <w:t xml:space="preserve"> </w:t>
      </w:r>
      <w:r w:rsidRPr="00D834E3">
        <w:t>nationwide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2016,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28,000</w:t>
      </w:r>
      <w:r w:rsidR="00DD5277" w:rsidRPr="00D834E3">
        <w:t xml:space="preserve"> </w:t>
      </w:r>
      <w:r w:rsidRPr="00D834E3">
        <w:t>originally</w:t>
      </w:r>
      <w:r w:rsidR="00DD5277" w:rsidRPr="00D834E3">
        <w:t xml:space="preserve"> </w:t>
      </w:r>
      <w:r w:rsidRPr="00D834E3">
        <w:t>planned.</w:t>
      </w:r>
      <w:r w:rsidR="00DD5277" w:rsidRPr="00D834E3">
        <w:t xml:space="preserve"> </w:t>
      </w:r>
      <w:r w:rsidRPr="00D834E3">
        <w:t>They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equipped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everything</w:t>
      </w:r>
      <w:r w:rsidR="00DD5277" w:rsidRPr="00D834E3">
        <w:t xml:space="preserve"> </w:t>
      </w:r>
      <w:r w:rsidRPr="00D834E3">
        <w:t>needed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longer</w:t>
      </w:r>
      <w:r w:rsidR="00DD5277" w:rsidRPr="00D834E3">
        <w:t xml:space="preserve"> </w:t>
      </w:r>
      <w:r w:rsidRPr="00D834E3">
        <w:t>schooldays</w:t>
      </w:r>
      <w:r w:rsidR="00DD5277" w:rsidRPr="00D834E3">
        <w:t xml:space="preserve"> </w:t>
      </w:r>
      <w:r w:rsidRPr="00D834E3">
        <w:t>(eight</w:t>
      </w:r>
      <w:r w:rsidR="00DD5277" w:rsidRPr="00D834E3">
        <w:t xml:space="preserve"> </w:t>
      </w:r>
      <w:r w:rsidRPr="00D834E3">
        <w:t>hours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classes)</w:t>
      </w:r>
      <w:r w:rsidR="00DD5277" w:rsidRPr="00D834E3">
        <w:t xml:space="preserve"> </w:t>
      </w:r>
      <w:r w:rsidR="0035416C" w:rsidRPr="00D834E3">
        <w:t>—</w:t>
      </w:r>
      <w:r w:rsidR="00DD5277" w:rsidRPr="00D834E3">
        <w:t xml:space="preserve"> </w:t>
      </w:r>
      <w:r w:rsidRPr="00D834E3">
        <w:t>exceeding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2014</w:t>
      </w:r>
      <w:r w:rsidR="00DD5277" w:rsidRPr="00D834E3">
        <w:t xml:space="preserve"> </w:t>
      </w:r>
      <w:r w:rsidRPr="00D834E3">
        <w:t>goal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10,017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classrooms</w:t>
      </w:r>
      <w:r w:rsidR="00DD5277" w:rsidRPr="00D834E3">
        <w:t xml:space="preserve"> </w:t>
      </w:r>
      <w:r w:rsidR="0035416C" w:rsidRPr="00D834E3">
        <w:t>—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benefiting</w:t>
      </w:r>
      <w:r w:rsidR="00DD5277" w:rsidRPr="00D834E3">
        <w:t xml:space="preserve"> </w:t>
      </w:r>
      <w:r w:rsidRPr="00D834E3">
        <w:t>602,584</w:t>
      </w:r>
      <w:r w:rsidR="00DD5277" w:rsidRPr="00D834E3">
        <w:t xml:space="preserve"> </w:t>
      </w:r>
      <w:r w:rsidRPr="00D834E3">
        <w:t>students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schools.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percentage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public</w:t>
      </w:r>
      <w:r w:rsidR="00DD5277" w:rsidRPr="00D834E3">
        <w:t xml:space="preserve"> </w:t>
      </w:r>
      <w:r w:rsidRPr="00D834E3">
        <w:t>school</w:t>
      </w:r>
      <w:r w:rsidR="00DD5277" w:rsidRPr="00D834E3">
        <w:t xml:space="preserve"> </w:t>
      </w:r>
      <w:r w:rsidRPr="00D834E3">
        <w:t>students</w:t>
      </w:r>
      <w:r w:rsidR="00DD5277" w:rsidRPr="00D834E3">
        <w:t xml:space="preserve"> </w:t>
      </w:r>
      <w:r w:rsidRPr="00D834E3">
        <w:t>covered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rose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2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36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2014.</w:t>
      </w:r>
      <w:r w:rsidR="00DD5277" w:rsidRPr="00D834E3">
        <w:t xml:space="preserve"> </w:t>
      </w:r>
      <w:r w:rsidRPr="00D834E3">
        <w:t>Furthermore,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17,263</w:t>
      </w:r>
      <w:r w:rsidR="00DD5277" w:rsidRPr="00D834E3">
        <w:t xml:space="preserve"> </w:t>
      </w:r>
      <w:r w:rsidRPr="00D834E3">
        <w:t>teachers</w:t>
      </w:r>
      <w:r w:rsidR="00DD5277" w:rsidRPr="00D834E3">
        <w:t xml:space="preserve"> </w:t>
      </w:r>
      <w:r w:rsidRPr="00D834E3">
        <w:t>joined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2013–2014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order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meet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demand</w:t>
      </w:r>
      <w:r w:rsidR="00DD5277" w:rsidRPr="00D834E3">
        <w:t xml:space="preserve"> </w:t>
      </w:r>
      <w:r w:rsidRPr="00D834E3">
        <w:t>created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schools.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210.</w:t>
      </w:r>
      <w:r w:rsidRPr="00D834E3">
        <w:tab/>
        <w:t>The</w:t>
      </w:r>
      <w:r w:rsidR="00DD5277" w:rsidRPr="00D834E3">
        <w:t xml:space="preserve"> </w:t>
      </w:r>
      <w:r w:rsidRPr="00D834E3">
        <w:t>early</w:t>
      </w:r>
      <w:r w:rsidR="00DD5277" w:rsidRPr="00D834E3">
        <w:t xml:space="preserve"> </w:t>
      </w:r>
      <w:r w:rsidRPr="00D834E3">
        <w:t>childhood</w:t>
      </w:r>
      <w:r w:rsidR="00DD5277" w:rsidRPr="00D834E3">
        <w:t xml:space="preserve"> </w:t>
      </w:r>
      <w:r w:rsidRPr="00D834E3">
        <w:t>care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“</w:t>
      </w:r>
      <w:proofErr w:type="spellStart"/>
      <w:r w:rsidRPr="00D834E3">
        <w:t>Quisqueya</w:t>
      </w:r>
      <w:proofErr w:type="spellEnd"/>
      <w:r w:rsidR="00DD5277" w:rsidRPr="00D834E3">
        <w:t xml:space="preserve"> </w:t>
      </w:r>
      <w:proofErr w:type="spellStart"/>
      <w:r w:rsidRPr="00D834E3">
        <w:t>empieza</w:t>
      </w:r>
      <w:proofErr w:type="spellEnd"/>
      <w:r w:rsidR="00DD5277" w:rsidRPr="00D834E3">
        <w:t xml:space="preserve"> </w:t>
      </w:r>
      <w:proofErr w:type="spellStart"/>
      <w:r w:rsidRPr="00D834E3">
        <w:t>contigo</w:t>
      </w:r>
      <w:proofErr w:type="spellEnd"/>
      <w:r w:rsidRPr="00D834E3">
        <w:t>”</w:t>
      </w:r>
      <w:r w:rsidR="00DD5277" w:rsidRPr="00D834E3">
        <w:t xml:space="preserve"> </w:t>
      </w:r>
      <w:r w:rsidRPr="00D834E3">
        <w:t>(</w:t>
      </w:r>
      <w:proofErr w:type="spellStart"/>
      <w:r w:rsidRPr="00D834E3">
        <w:t>Quisqueya</w:t>
      </w:r>
      <w:proofErr w:type="spellEnd"/>
      <w:r w:rsidR="00DD5277" w:rsidRPr="00D834E3">
        <w:t xml:space="preserve"> </w:t>
      </w:r>
      <w:r w:rsidRPr="00D834E3">
        <w:t>starts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you)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implemented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well.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benefit</w:t>
      </w:r>
      <w:r w:rsidR="00DD5277" w:rsidRPr="00D834E3">
        <w:t xml:space="preserve"> </w:t>
      </w:r>
      <w:r w:rsidRPr="00D834E3">
        <w:t>more</w:t>
      </w:r>
      <w:r w:rsidR="00DD5277" w:rsidRPr="00D834E3">
        <w:t xml:space="preserve"> </w:t>
      </w:r>
      <w:r w:rsidRPr="00D834E3">
        <w:t>than</w:t>
      </w:r>
      <w:r w:rsidR="00DD5277" w:rsidRPr="00D834E3">
        <w:t xml:space="preserve"> </w:t>
      </w:r>
      <w:r w:rsidRPr="00D834E3">
        <w:t>90,000</w:t>
      </w:r>
      <w:r w:rsidR="00DD5277" w:rsidRPr="00D834E3">
        <w:t xml:space="preserve"> </w:t>
      </w:r>
      <w:r w:rsidRPr="00D834E3">
        <w:t>children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5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families.</w:t>
      </w:r>
      <w:r w:rsidR="00DD5277" w:rsidRPr="00D834E3">
        <w:t xml:space="preserve"> </w:t>
      </w:r>
      <w:r w:rsidRPr="00D834E3">
        <w:t>Fifty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centres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been</w:t>
      </w:r>
      <w:r w:rsidR="00DD5277" w:rsidRPr="00D834E3">
        <w:t xml:space="preserve"> </w:t>
      </w:r>
      <w:r w:rsidRPr="00D834E3">
        <w:t>added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200</w:t>
      </w:r>
      <w:r w:rsidR="00DD5277" w:rsidRPr="00D834E3">
        <w:t xml:space="preserve"> </w:t>
      </w:r>
      <w:r w:rsidRPr="00D834E3">
        <w:t>originally</w:t>
      </w:r>
      <w:r w:rsidR="00DD5277" w:rsidRPr="00D834E3">
        <w:t xml:space="preserve"> </w:t>
      </w:r>
      <w:r w:rsidRPr="00D834E3">
        <w:t>planned;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total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250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centres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expected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2015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2016.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eventually</w:t>
      </w:r>
      <w:r w:rsidR="00DD5277" w:rsidRPr="00D834E3">
        <w:t xml:space="preserve"> </w:t>
      </w:r>
      <w:r w:rsidRPr="00D834E3">
        <w:t>cover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entire</w:t>
      </w:r>
      <w:r w:rsidR="00DD5277" w:rsidRPr="00D834E3">
        <w:t xml:space="preserve"> </w:t>
      </w:r>
      <w:r w:rsidRPr="00D834E3">
        <w:t>country.</w:t>
      </w:r>
    </w:p>
    <w:p w:rsidR="00D34B8C" w:rsidRPr="00D834E3" w:rsidRDefault="00D34B8C" w:rsidP="00D34B8C">
      <w:pPr>
        <w:pStyle w:val="SingleTxtG"/>
      </w:pPr>
      <w:r w:rsidRPr="00D834E3">
        <w:t>211.</w:t>
      </w:r>
      <w:r w:rsidRPr="00D834E3">
        <w:tab/>
        <w:t>Under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literacy</w:t>
      </w:r>
      <w:r w:rsidR="00DD5277" w:rsidRPr="00D834E3">
        <w:t xml:space="preserve"> </w:t>
      </w:r>
      <w:r w:rsidRPr="00D834E3">
        <w:t>plan</w:t>
      </w:r>
      <w:r w:rsidR="00DD5277" w:rsidRPr="00D834E3">
        <w:t xml:space="preserve"> </w:t>
      </w:r>
      <w:r w:rsidRPr="00D834E3">
        <w:t>“</w:t>
      </w:r>
      <w:proofErr w:type="spellStart"/>
      <w:r w:rsidRPr="00D834E3">
        <w:t>Quisqueya</w:t>
      </w:r>
      <w:proofErr w:type="spellEnd"/>
      <w:r w:rsidR="00DD5277" w:rsidRPr="00D834E3">
        <w:t xml:space="preserve"> </w:t>
      </w:r>
      <w:proofErr w:type="spellStart"/>
      <w:r w:rsidRPr="00D834E3">
        <w:t>Aprende</w:t>
      </w:r>
      <w:proofErr w:type="spellEnd"/>
      <w:r w:rsidR="00DD5277" w:rsidRPr="00D834E3">
        <w:t xml:space="preserve"> </w:t>
      </w:r>
      <w:proofErr w:type="spellStart"/>
      <w:r w:rsidRPr="00D834E3">
        <w:t>Contigo</w:t>
      </w:r>
      <w:proofErr w:type="spellEnd"/>
      <w:r w:rsidRPr="00D834E3">
        <w:t>”</w:t>
      </w:r>
      <w:r w:rsidR="00DD5277" w:rsidRPr="00D834E3">
        <w:t xml:space="preserve"> </w:t>
      </w:r>
      <w:r w:rsidRPr="00D834E3">
        <w:t>(</w:t>
      </w:r>
      <w:proofErr w:type="spellStart"/>
      <w:r w:rsidRPr="00D834E3">
        <w:t>Quisqueya</w:t>
      </w:r>
      <w:proofErr w:type="spellEnd"/>
      <w:r w:rsidR="00DD5277" w:rsidRPr="00D834E3">
        <w:t xml:space="preserve"> </w:t>
      </w:r>
      <w:r w:rsidRPr="00D834E3">
        <w:t>learns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you),</w:t>
      </w:r>
      <w:r w:rsidR="00DD5277" w:rsidRPr="00D834E3">
        <w:t xml:space="preserve"> </w:t>
      </w:r>
      <w:r w:rsidRPr="00D834E3">
        <w:t>454,730</w:t>
      </w:r>
      <w:r w:rsidR="00DD5277" w:rsidRPr="00D834E3">
        <w:t xml:space="preserve"> </w:t>
      </w:r>
      <w:r w:rsidRPr="00D834E3">
        <w:t>persons</w:t>
      </w:r>
      <w:r w:rsidR="00DD5277" w:rsidRPr="00D834E3">
        <w:t xml:space="preserve"> </w:t>
      </w:r>
      <w:r w:rsidRPr="00D834E3">
        <w:t>aged</w:t>
      </w:r>
      <w:r w:rsidR="00DD5277" w:rsidRPr="00D834E3">
        <w:t xml:space="preserve"> </w:t>
      </w:r>
      <w:r w:rsidRPr="00D834E3">
        <w:t>15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over</w:t>
      </w:r>
      <w:r w:rsidR="00DD5277" w:rsidRPr="00D834E3">
        <w:t xml:space="preserve"> </w:t>
      </w:r>
      <w:r w:rsidRPr="00D834E3">
        <w:t>completed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literacy</w:t>
      </w:r>
      <w:r w:rsidR="00DD5277" w:rsidRPr="00D834E3">
        <w:t xml:space="preserve"> </w:t>
      </w:r>
      <w:r w:rsidRPr="00D834E3">
        <w:t>programme,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189,325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them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certified.</w:t>
      </w:r>
      <w:r w:rsidR="00DD5277" w:rsidRPr="00D834E3">
        <w:t xml:space="preserve"> </w:t>
      </w:r>
      <w:r w:rsidRPr="00D834E3">
        <w:t>However,</w:t>
      </w:r>
      <w:r w:rsidR="00DD5277" w:rsidRPr="00D834E3">
        <w:t xml:space="preserve"> </w:t>
      </w:r>
      <w:r w:rsidRPr="00D834E3">
        <w:t>762,539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people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still</w:t>
      </w:r>
      <w:r w:rsidR="00DD5277" w:rsidRPr="00D834E3">
        <w:t xml:space="preserve"> </w:t>
      </w:r>
      <w:r w:rsidRPr="00D834E3">
        <w:t>undergoing</w:t>
      </w:r>
      <w:r w:rsidR="00DD5277" w:rsidRPr="00D834E3">
        <w:t xml:space="preserve"> </w:t>
      </w:r>
      <w:r w:rsidRPr="00D834E3">
        <w:t>literacy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72,413</w:t>
      </w:r>
      <w:r w:rsidR="00DD5277" w:rsidRPr="00D834E3">
        <w:t xml:space="preserve"> </w:t>
      </w:r>
      <w:r w:rsidRPr="00D834E3">
        <w:t>learning</w:t>
      </w:r>
      <w:r w:rsidR="00DD5277" w:rsidRPr="00D834E3">
        <w:t xml:space="preserve"> </w:t>
      </w:r>
      <w:r w:rsidRPr="00D834E3">
        <w:t>centres</w:t>
      </w:r>
      <w:r w:rsidR="00DD5277" w:rsidRPr="00D834E3">
        <w:t xml:space="preserve"> </w:t>
      </w:r>
      <w:r w:rsidRPr="00D834E3">
        <w:t>currently</w:t>
      </w:r>
      <w:r w:rsidR="00DD5277" w:rsidRPr="00D834E3">
        <w:t xml:space="preserve"> </w:t>
      </w:r>
      <w:r w:rsidRPr="00D834E3">
        <w:t>operating.</w:t>
      </w:r>
    </w:p>
    <w:p w:rsidR="00D34B8C" w:rsidRPr="00D834E3" w:rsidRDefault="00D34B8C" w:rsidP="00D34B8C">
      <w:pPr>
        <w:pStyle w:val="SingleTxtG"/>
      </w:pPr>
      <w:r w:rsidRPr="00D834E3">
        <w:t>212.</w:t>
      </w:r>
      <w:r w:rsidRPr="00D834E3">
        <w:tab/>
        <w:t>With</w:t>
      </w:r>
      <w:r w:rsidR="00DD5277" w:rsidRPr="00D834E3">
        <w:t xml:space="preserve"> </w:t>
      </w:r>
      <w:r w:rsidRPr="00D834E3">
        <w:t>regard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measures</w:t>
      </w:r>
      <w:r w:rsidR="00DD5277" w:rsidRPr="00D834E3">
        <w:t xml:space="preserve"> </w:t>
      </w:r>
      <w:r w:rsidRPr="00D834E3">
        <w:t>taken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improve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quality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children’s</w:t>
      </w:r>
      <w:r w:rsidR="00DD5277" w:rsidRPr="00D834E3">
        <w:t xml:space="preserve"> </w:t>
      </w:r>
      <w:r w:rsidRPr="00D834E3">
        <w:t>education,</w:t>
      </w:r>
      <w:r w:rsidR="00DD5277" w:rsidRPr="00D834E3">
        <w:t xml:space="preserve"> </w:t>
      </w:r>
      <w:r w:rsidRPr="00D834E3">
        <w:t>3,441</w:t>
      </w:r>
      <w:r w:rsidR="00DD5277" w:rsidRPr="00D834E3">
        <w:t xml:space="preserve"> </w:t>
      </w:r>
      <w:r w:rsidRPr="00D834E3">
        <w:t>primary</w:t>
      </w:r>
      <w:r w:rsidR="00DD5277" w:rsidRPr="00D834E3">
        <w:t xml:space="preserve"> </w:t>
      </w:r>
      <w:r w:rsidRPr="00D834E3">
        <w:t>teachers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trained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management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organization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extended</w:t>
      </w:r>
      <w:r w:rsidR="00DD5277" w:rsidRPr="00D834E3">
        <w:t xml:space="preserve"> </w:t>
      </w:r>
      <w:proofErr w:type="spellStart"/>
      <w:r w:rsidRPr="00D834E3">
        <w:t>schoolday</w:t>
      </w:r>
      <w:proofErr w:type="spellEnd"/>
      <w:r w:rsidR="00DD5277" w:rsidRPr="00D834E3">
        <w:t xml:space="preserve"> </w:t>
      </w:r>
      <w:r w:rsidRPr="00D834E3">
        <w:t>schools.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same</w:t>
      </w:r>
      <w:r w:rsidR="00DD5277" w:rsidRPr="00D834E3">
        <w:t xml:space="preserve"> </w:t>
      </w:r>
      <w:r w:rsidRPr="00D834E3">
        <w:t>period,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management</w:t>
      </w:r>
      <w:r w:rsidR="00DD5277" w:rsidRPr="00D834E3">
        <w:t xml:space="preserve"> </w:t>
      </w:r>
      <w:r w:rsidRPr="00D834E3">
        <w:t>model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curriculum</w:t>
      </w:r>
      <w:r w:rsidR="00DD5277" w:rsidRPr="00D834E3">
        <w:t xml:space="preserve"> </w:t>
      </w:r>
      <w:r w:rsidRPr="00D834E3">
        <w:t>guidelines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defined,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curriculums</w:t>
      </w:r>
      <w:r w:rsidR="00DD5277" w:rsidRPr="00D834E3">
        <w:t xml:space="preserve"> </w:t>
      </w:r>
      <w:r w:rsidRPr="00D834E3">
        <w:t>updated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diversified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promote</w:t>
      </w:r>
      <w:r w:rsidR="00DD5277" w:rsidRPr="00D834E3">
        <w:t xml:space="preserve"> </w:t>
      </w:r>
      <w:r w:rsidRPr="00D834E3">
        <w:t>meaningful</w:t>
      </w:r>
      <w:r w:rsidR="00DD5277" w:rsidRPr="00D834E3">
        <w:t xml:space="preserve"> </w:t>
      </w:r>
      <w:r w:rsidRPr="00D834E3">
        <w:t>learning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lastRenderedPageBreak/>
        <w:t>levels,</w:t>
      </w:r>
      <w:r w:rsidR="00DD5277" w:rsidRPr="00D834E3">
        <w:t xml:space="preserve"> </w:t>
      </w:r>
      <w:r w:rsidRPr="00D834E3">
        <w:t>modalities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subsystems,</w:t>
      </w:r>
      <w:r w:rsidR="00DD5277" w:rsidRPr="00D834E3">
        <w:t xml:space="preserve"> </w:t>
      </w:r>
      <w:r w:rsidRPr="00D834E3">
        <w:t>including</w:t>
      </w:r>
      <w:r w:rsidR="00DD5277" w:rsidRPr="00D834E3">
        <w:t xml:space="preserve"> </w:t>
      </w:r>
      <w:r w:rsidRPr="00D834E3">
        <w:t>workshops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arts,</w:t>
      </w:r>
      <w:r w:rsidR="00DD5277" w:rsidRPr="00D834E3">
        <w:t xml:space="preserve"> </w:t>
      </w:r>
      <w:r w:rsidRPr="00D834E3">
        <w:t>dance,</w:t>
      </w:r>
      <w:r w:rsidR="00DD5277" w:rsidRPr="00D834E3">
        <w:t xml:space="preserve"> </w:t>
      </w:r>
      <w:r w:rsidRPr="00D834E3">
        <w:t>painting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chess.</w:t>
      </w:r>
    </w:p>
    <w:p w:rsidR="00D34B8C" w:rsidRPr="00D834E3" w:rsidRDefault="00D34B8C" w:rsidP="00D34B8C">
      <w:pPr>
        <w:pStyle w:val="SingleTxtG"/>
      </w:pPr>
      <w:r w:rsidRPr="00D834E3">
        <w:t>213.</w:t>
      </w:r>
      <w:r w:rsidRPr="00D834E3">
        <w:tab/>
        <w:t>With</w:t>
      </w:r>
      <w:r w:rsidR="00DD5277" w:rsidRPr="00D834E3">
        <w:t xml:space="preserve"> </w:t>
      </w:r>
      <w:r w:rsidRPr="00D834E3">
        <w:t>respect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funding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most</w:t>
      </w:r>
      <w:r w:rsidR="00DD5277" w:rsidRPr="00D834E3">
        <w:t xml:space="preserve"> </w:t>
      </w:r>
      <w:r w:rsidRPr="00D834E3">
        <w:t>vulnerable</w:t>
      </w:r>
      <w:r w:rsidR="00DD5277" w:rsidRPr="00D834E3">
        <w:t xml:space="preserve"> </w:t>
      </w:r>
      <w:r w:rsidRPr="00D834E3">
        <w:t>groups,</w:t>
      </w:r>
      <w:r w:rsidR="00DD5277" w:rsidRPr="00D834E3">
        <w:t xml:space="preserve"> </w:t>
      </w:r>
      <w:r w:rsidRPr="00D834E3">
        <w:t>1,507,057</w:t>
      </w:r>
      <w:r w:rsidR="00DD5277" w:rsidRPr="00D834E3">
        <w:t xml:space="preserve"> </w:t>
      </w:r>
      <w:r w:rsidRPr="00D834E3">
        <w:t>students</w:t>
      </w:r>
      <w:r w:rsidR="00DD5277" w:rsidRPr="00D834E3">
        <w:t xml:space="preserve"> </w:t>
      </w:r>
      <w:r w:rsidRPr="00D834E3">
        <w:t>benefited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School</w:t>
      </w:r>
      <w:r w:rsidR="00DD5277" w:rsidRPr="00D834E3">
        <w:t xml:space="preserve"> </w:t>
      </w:r>
      <w:r w:rsidRPr="00D834E3">
        <w:t>Food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Office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Student</w:t>
      </w:r>
      <w:r w:rsidR="00DD5277" w:rsidRPr="00D834E3">
        <w:t xml:space="preserve"> </w:t>
      </w:r>
      <w:r w:rsidRPr="00D834E3">
        <w:t>Welfare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2014.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four</w:t>
      </w:r>
      <w:r w:rsidR="00DD5277" w:rsidRPr="00D834E3">
        <w:t xml:space="preserve"> </w:t>
      </w:r>
      <w:proofErr w:type="spellStart"/>
      <w:r w:rsidRPr="00D834E3">
        <w:t>subprogrammes</w:t>
      </w:r>
      <w:proofErr w:type="spellEnd"/>
      <w:r w:rsidRPr="00D834E3">
        <w:t>:</w:t>
      </w:r>
      <w:r w:rsidR="00DD5277" w:rsidRPr="00D834E3">
        <w:t xml:space="preserve"> </w:t>
      </w:r>
      <w:r w:rsidRPr="00D834E3">
        <w:t>marginal</w:t>
      </w:r>
      <w:r w:rsidR="00DD5277" w:rsidRPr="00D834E3">
        <w:t xml:space="preserve"> </w:t>
      </w:r>
      <w:r w:rsidRPr="00D834E3">
        <w:t>urban</w:t>
      </w:r>
      <w:r w:rsidR="00DD5277" w:rsidRPr="00D834E3">
        <w:t xml:space="preserve"> </w:t>
      </w:r>
      <w:r w:rsidRPr="00D834E3">
        <w:t>areas;</w:t>
      </w:r>
      <w:r w:rsidR="00DD5277" w:rsidRPr="00D834E3">
        <w:t xml:space="preserve"> </w:t>
      </w:r>
      <w:r w:rsidRPr="00D834E3">
        <w:t>school</w:t>
      </w:r>
      <w:r w:rsidR="00DD5277" w:rsidRPr="00D834E3">
        <w:t xml:space="preserve"> </w:t>
      </w:r>
      <w:r w:rsidRPr="00D834E3">
        <w:t>rations</w:t>
      </w:r>
      <w:r w:rsidR="00DD5277" w:rsidRPr="00D834E3">
        <w:t xml:space="preserve"> </w:t>
      </w:r>
      <w:r w:rsidRPr="00D834E3">
        <w:t>made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local</w:t>
      </w:r>
      <w:r w:rsidR="00DD5277" w:rsidRPr="00D834E3">
        <w:t xml:space="preserve"> </w:t>
      </w:r>
      <w:r w:rsidRPr="00D834E3">
        <w:t>ingredients;</w:t>
      </w:r>
      <w:r w:rsidR="00DD5277" w:rsidRPr="00D834E3">
        <w:t xml:space="preserve"> </w:t>
      </w:r>
      <w:r w:rsidRPr="00D834E3">
        <w:t>border</w:t>
      </w:r>
      <w:r w:rsidR="00DD5277" w:rsidRPr="00D834E3">
        <w:t xml:space="preserve"> </w:t>
      </w:r>
      <w:r w:rsidRPr="00D834E3">
        <w:t>zones;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extended</w:t>
      </w:r>
      <w:r w:rsidR="00DD5277" w:rsidRPr="00D834E3">
        <w:t xml:space="preserve"> </w:t>
      </w:r>
      <w:r w:rsidRPr="00D834E3">
        <w:t>schooldays.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programme</w:t>
      </w:r>
      <w:r w:rsidR="00DD5277" w:rsidRPr="00D834E3">
        <w:t xml:space="preserve"> </w:t>
      </w:r>
      <w:r w:rsidRPr="00D834E3">
        <w:t>involved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investment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6,077,512,336.33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distribution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307,013,747</w:t>
      </w:r>
      <w:r w:rsidR="00DD5277" w:rsidRPr="00D834E3">
        <w:t xml:space="preserve"> </w:t>
      </w:r>
      <w:r w:rsidRPr="00D834E3">
        <w:t>rations.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students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provided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breakfast,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nutritional</w:t>
      </w:r>
      <w:r w:rsidR="00DD5277" w:rsidRPr="00D834E3">
        <w:t xml:space="preserve"> </w:t>
      </w:r>
      <w:r w:rsidRPr="00D834E3">
        <w:t>midday</w:t>
      </w:r>
      <w:r w:rsidR="00DD5277" w:rsidRPr="00D834E3">
        <w:t xml:space="preserve"> </w:t>
      </w:r>
      <w:r w:rsidRPr="00D834E3">
        <w:t>meal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4-p.m.</w:t>
      </w:r>
      <w:r w:rsidR="00DD5277" w:rsidRPr="00D834E3">
        <w:t xml:space="preserve"> </w:t>
      </w:r>
      <w:r w:rsidRPr="00D834E3">
        <w:t>snack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walk</w:t>
      </w:r>
      <w:r w:rsidR="00DD5277" w:rsidRPr="00D834E3">
        <w:t xml:space="preserve"> </w:t>
      </w:r>
      <w:r w:rsidRPr="00D834E3">
        <w:t>home.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214.</w:t>
      </w:r>
      <w:r w:rsidRPr="00D834E3">
        <w:tab/>
        <w:t>Similarly,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2013,</w:t>
      </w:r>
      <w:r w:rsidR="00DD5277" w:rsidRPr="00D834E3">
        <w:t xml:space="preserve"> </w:t>
      </w:r>
      <w:r w:rsidRPr="00D834E3">
        <w:t>7,732,951</w:t>
      </w:r>
      <w:r w:rsidR="00DD5277" w:rsidRPr="00D834E3">
        <w:t xml:space="preserve"> </w:t>
      </w:r>
      <w:r w:rsidRPr="00D834E3">
        <w:t>books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workbooks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distributed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students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nursery,</w:t>
      </w:r>
      <w:r w:rsidR="00DD5277" w:rsidRPr="00D834E3">
        <w:t xml:space="preserve"> </w:t>
      </w:r>
      <w:r w:rsidRPr="00D834E3">
        <w:t>basic,</w:t>
      </w:r>
      <w:r w:rsidR="00DD5277" w:rsidRPr="00D834E3">
        <w:t xml:space="preserve"> </w:t>
      </w:r>
      <w:r w:rsidRPr="00D834E3">
        <w:t>secondary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adult</w:t>
      </w:r>
      <w:r w:rsidR="00DD5277" w:rsidRPr="00D834E3">
        <w:t xml:space="preserve"> </w:t>
      </w:r>
      <w:r w:rsidRPr="00D834E3">
        <w:t>level.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additional</w:t>
      </w:r>
      <w:r w:rsidR="00DD5277" w:rsidRPr="00D834E3">
        <w:t xml:space="preserve"> </w:t>
      </w:r>
      <w:r w:rsidRPr="00D834E3">
        <w:t>7,195,081</w:t>
      </w:r>
      <w:r w:rsidR="00DD5277" w:rsidRPr="00D834E3">
        <w:t xml:space="preserve"> </w:t>
      </w:r>
      <w:r w:rsidRPr="00D834E3">
        <w:t>textbooks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distributed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schools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2014–2015</w:t>
      </w:r>
      <w:r w:rsidR="00DD5277" w:rsidRPr="00D834E3">
        <w:t xml:space="preserve"> </w:t>
      </w:r>
      <w:r w:rsidRPr="00D834E3">
        <w:t>school</w:t>
      </w:r>
      <w:r w:rsidR="00DD5277" w:rsidRPr="00D834E3">
        <w:t xml:space="preserve"> </w:t>
      </w:r>
      <w:r w:rsidRPr="00D834E3">
        <w:t>year.</w:t>
      </w:r>
    </w:p>
    <w:p w:rsidR="00D34B8C" w:rsidRPr="00D834E3" w:rsidRDefault="00D34B8C" w:rsidP="00D34B8C">
      <w:pPr>
        <w:pStyle w:val="SingleTxtG"/>
      </w:pPr>
      <w:r w:rsidRPr="00D834E3">
        <w:t>215.</w:t>
      </w:r>
      <w:r w:rsidRPr="00D834E3">
        <w:tab/>
        <w:t>Another</w:t>
      </w:r>
      <w:r w:rsidR="00DD5277" w:rsidRPr="00D834E3">
        <w:t xml:space="preserve"> </w:t>
      </w:r>
      <w:r w:rsidRPr="00D834E3">
        <w:t>matter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great</w:t>
      </w:r>
      <w:r w:rsidR="00DD5277" w:rsidRPr="00D834E3">
        <w:t xml:space="preserve"> </w:t>
      </w:r>
      <w:r w:rsidRPr="00D834E3">
        <w:t>importance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encouragement</w:t>
      </w:r>
      <w:r w:rsidR="00DD5277" w:rsidRPr="00D834E3">
        <w:t xml:space="preserve"> </w:t>
      </w:r>
      <w:r w:rsidRPr="00D834E3">
        <w:t>given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teaching</w:t>
      </w:r>
      <w:r w:rsidR="00DD5277" w:rsidRPr="00D834E3">
        <w:t xml:space="preserve"> </w:t>
      </w:r>
      <w:r w:rsidRPr="00D834E3">
        <w:t>profession.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State,</w:t>
      </w:r>
      <w:r w:rsidR="00DD5277" w:rsidRPr="00D834E3">
        <w:t xml:space="preserve"> </w:t>
      </w:r>
      <w:r w:rsidRPr="00D834E3">
        <w:t>through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Education,</w:t>
      </w:r>
      <w:r w:rsidR="00DD5277" w:rsidRPr="00D834E3">
        <w:t xml:space="preserve"> </w:t>
      </w:r>
      <w:r w:rsidRPr="00D834E3">
        <w:t>made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possible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4,515</w:t>
      </w:r>
      <w:r w:rsidR="00DD5277" w:rsidRPr="00D834E3">
        <w:t xml:space="preserve"> </w:t>
      </w:r>
      <w:r w:rsidRPr="00D834E3">
        <w:t>students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complete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degrees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nursery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education,</w:t>
      </w:r>
      <w:r w:rsidR="00DD5277" w:rsidRPr="00D834E3">
        <w:t xml:space="preserve"> </w:t>
      </w:r>
      <w:r w:rsidRPr="00D834E3">
        <w:t>modern</w:t>
      </w:r>
      <w:r w:rsidR="00DD5277" w:rsidRPr="00D834E3">
        <w:t xml:space="preserve"> </w:t>
      </w:r>
      <w:r w:rsidRPr="00D834E3">
        <w:t>languages,</w:t>
      </w:r>
      <w:r w:rsidR="00DD5277" w:rsidRPr="00D834E3">
        <w:t xml:space="preserve"> </w:t>
      </w:r>
      <w:r w:rsidRPr="00D834E3">
        <w:t>biology,</w:t>
      </w:r>
      <w:r w:rsidR="00DD5277" w:rsidRPr="00D834E3">
        <w:t xml:space="preserve"> </w:t>
      </w:r>
      <w:r w:rsidRPr="00D834E3">
        <w:t>chemistry,</w:t>
      </w:r>
      <w:r w:rsidR="00DD5277" w:rsidRPr="00D834E3">
        <w:t xml:space="preserve"> </w:t>
      </w:r>
      <w:r w:rsidRPr="00D834E3">
        <w:t>mathematics,</w:t>
      </w:r>
      <w:r w:rsidR="00DD5277" w:rsidRPr="00D834E3">
        <w:t xml:space="preserve"> </w:t>
      </w:r>
      <w:r w:rsidRPr="00D834E3">
        <w:t>physics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social</w:t>
      </w:r>
      <w:r w:rsidR="00DD5277" w:rsidRPr="00D834E3">
        <w:t xml:space="preserve"> </w:t>
      </w:r>
      <w:r w:rsidRPr="00D834E3">
        <w:t>sciences.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2,253</w:t>
      </w:r>
      <w:r w:rsidR="00DD5277" w:rsidRPr="00D834E3">
        <w:t xml:space="preserve"> </w:t>
      </w:r>
      <w:r w:rsidRPr="00D834E3">
        <w:t>professionals</w:t>
      </w:r>
      <w:r w:rsidR="00DD5277" w:rsidRPr="00D834E3">
        <w:t xml:space="preserve"> </w:t>
      </w:r>
      <w:r w:rsidRPr="00D834E3">
        <w:t>completed</w:t>
      </w:r>
      <w:r w:rsidR="00DD5277" w:rsidRPr="00D834E3">
        <w:t xml:space="preserve"> </w:t>
      </w:r>
      <w:r w:rsidRPr="00D834E3">
        <w:t>teacher</w:t>
      </w:r>
      <w:r w:rsidR="00DD5277" w:rsidRPr="00D834E3">
        <w:t xml:space="preserve"> </w:t>
      </w:r>
      <w:r w:rsidRPr="00D834E3">
        <w:t>training,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1,176</w:t>
      </w:r>
      <w:r w:rsidR="00DD5277" w:rsidRPr="00D834E3">
        <w:t xml:space="preserve"> </w:t>
      </w:r>
      <w:r w:rsidRPr="00D834E3">
        <w:t>originally</w:t>
      </w:r>
      <w:r w:rsidR="00DD5277" w:rsidRPr="00D834E3">
        <w:t xml:space="preserve"> </w:t>
      </w:r>
      <w:r w:rsidRPr="00D834E3">
        <w:t>targeted;</w:t>
      </w:r>
      <w:r w:rsidR="00DD5277" w:rsidRPr="00D834E3">
        <w:t xml:space="preserve"> </w:t>
      </w:r>
      <w:r w:rsidRPr="00D834E3">
        <w:t>1,670</w:t>
      </w:r>
      <w:r w:rsidR="00DD5277" w:rsidRPr="00D834E3">
        <w:t xml:space="preserve"> </w:t>
      </w:r>
      <w:r w:rsidRPr="00D834E3">
        <w:t>teachers</w:t>
      </w:r>
      <w:r w:rsidR="00DD5277" w:rsidRPr="00D834E3">
        <w:t xml:space="preserve"> </w:t>
      </w:r>
      <w:r w:rsidRPr="00D834E3">
        <w:t>did</w:t>
      </w:r>
      <w:r w:rsidR="00DD5277" w:rsidRPr="00D834E3">
        <w:t xml:space="preserve"> </w:t>
      </w:r>
      <w:r w:rsidRPr="00D834E3">
        <w:t>post-graduate</w:t>
      </w:r>
      <w:r w:rsidR="00DD5277" w:rsidRPr="00D834E3">
        <w:t xml:space="preserve"> </w:t>
      </w:r>
      <w:r w:rsidRPr="00D834E3">
        <w:t>training,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6,811</w:t>
      </w:r>
      <w:r w:rsidR="00DD5277" w:rsidRPr="00D834E3">
        <w:t xml:space="preserve"> </w:t>
      </w:r>
      <w:r w:rsidRPr="00D834E3">
        <w:t>teachers</w:t>
      </w:r>
      <w:r w:rsidR="00DD5277" w:rsidRPr="00D834E3">
        <w:t xml:space="preserve"> </w:t>
      </w:r>
      <w:r w:rsidRPr="00D834E3">
        <w:t>received</w:t>
      </w:r>
      <w:r w:rsidR="00DD5277" w:rsidRPr="00D834E3">
        <w:t xml:space="preserve"> </w:t>
      </w:r>
      <w:r w:rsidRPr="00D834E3">
        <w:t>scholarships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Teacher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Institute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post-graduate</w:t>
      </w:r>
      <w:r w:rsidR="00DD5277" w:rsidRPr="00D834E3">
        <w:t xml:space="preserve"> </w:t>
      </w:r>
      <w:r w:rsidRPr="00D834E3">
        <w:t>studies.</w:t>
      </w:r>
      <w:r w:rsidR="00DD5277" w:rsidRPr="00D834E3">
        <w:t xml:space="preserve"> </w:t>
      </w:r>
      <w:r w:rsidRPr="00D834E3">
        <w:t>Currently</w:t>
      </w:r>
      <w:r w:rsidR="00DD5277" w:rsidRPr="00D834E3">
        <w:t xml:space="preserve"> </w:t>
      </w:r>
      <w:r w:rsidRPr="00D834E3">
        <w:t>5,475</w:t>
      </w:r>
      <w:r w:rsidR="00DD5277" w:rsidRPr="00D834E3">
        <w:t xml:space="preserve"> </w:t>
      </w:r>
      <w:r w:rsidRPr="00D834E3">
        <w:t>teachers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being</w:t>
      </w:r>
      <w:r w:rsidR="00DD5277" w:rsidRPr="00D834E3">
        <w:t xml:space="preserve"> </w:t>
      </w:r>
      <w:r w:rsidRPr="00D834E3">
        <w:t>trained.</w:t>
      </w:r>
    </w:p>
    <w:p w:rsidR="00D34B8C" w:rsidRPr="00D834E3" w:rsidRDefault="00D34B8C" w:rsidP="00D34B8C">
      <w:pPr>
        <w:pStyle w:val="SingleTxtG"/>
      </w:pPr>
      <w:r w:rsidRPr="00D834E3">
        <w:t>216.</w:t>
      </w:r>
      <w:r w:rsidRPr="00D834E3">
        <w:tab/>
        <w:t>In</w:t>
      </w:r>
      <w:r w:rsidR="00DD5277" w:rsidRPr="00D834E3">
        <w:t xml:space="preserve"> </w:t>
      </w:r>
      <w:r w:rsidRPr="00D834E3">
        <w:t>addition,</w:t>
      </w:r>
      <w:r w:rsidR="00DD5277" w:rsidRPr="00D834E3">
        <w:t xml:space="preserve"> </w:t>
      </w:r>
      <w:r w:rsidRPr="00D834E3">
        <w:t>87,418</w:t>
      </w:r>
      <w:r w:rsidR="00DD5277" w:rsidRPr="00D834E3">
        <w:t xml:space="preserve"> </w:t>
      </w:r>
      <w:r w:rsidRPr="00D834E3">
        <w:t>teachers,</w:t>
      </w:r>
      <w:r w:rsidR="00DD5277" w:rsidRPr="00D834E3">
        <w:t xml:space="preserve"> </w:t>
      </w:r>
      <w:r w:rsidRPr="00D834E3">
        <w:t>technicians,</w:t>
      </w:r>
      <w:r w:rsidR="00DD5277" w:rsidRPr="00D834E3">
        <w:t xml:space="preserve"> </w:t>
      </w:r>
      <w:r w:rsidRPr="00D834E3">
        <w:t>principals,</w:t>
      </w:r>
      <w:r w:rsidR="00DD5277" w:rsidRPr="00D834E3">
        <w:t xml:space="preserve"> </w:t>
      </w:r>
      <w:r w:rsidRPr="00D834E3">
        <w:t>assistant</w:t>
      </w:r>
      <w:r w:rsidR="00DD5277" w:rsidRPr="00D834E3">
        <w:t xml:space="preserve"> </w:t>
      </w:r>
      <w:r w:rsidRPr="00D834E3">
        <w:t>principals,</w:t>
      </w:r>
      <w:r w:rsidR="00DD5277" w:rsidRPr="00D834E3">
        <w:t xml:space="preserve"> </w:t>
      </w:r>
      <w:r w:rsidRPr="00D834E3">
        <w:t>coordinators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counsellors,</w:t>
      </w:r>
      <w:r w:rsidR="00DD5277" w:rsidRPr="00D834E3">
        <w:t xml:space="preserve"> </w:t>
      </w:r>
      <w:r w:rsidRPr="00D834E3">
        <w:t>among</w:t>
      </w:r>
      <w:r w:rsidR="00DD5277" w:rsidRPr="00D834E3">
        <w:t xml:space="preserve"> </w:t>
      </w:r>
      <w:r w:rsidRPr="00D834E3">
        <w:t>others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field,</w:t>
      </w:r>
      <w:r w:rsidR="00DD5277" w:rsidRPr="00D834E3">
        <w:t xml:space="preserve"> </w:t>
      </w:r>
      <w:r w:rsidRPr="00D834E3">
        <w:t>completed</w:t>
      </w:r>
      <w:r w:rsidR="00DD5277" w:rsidRPr="00D834E3">
        <w:t xml:space="preserve"> </w:t>
      </w:r>
      <w:r w:rsidRPr="00D834E3">
        <w:t>continuing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programmes.</w:t>
      </w:r>
      <w:r w:rsidR="00DD5277" w:rsidRPr="00D834E3">
        <w:t xml:space="preserve"> </w:t>
      </w:r>
      <w:r w:rsidRPr="00D834E3">
        <w:t>Some</w:t>
      </w:r>
      <w:r w:rsidR="00DD5277" w:rsidRPr="00D834E3">
        <w:t xml:space="preserve"> </w:t>
      </w:r>
      <w:r w:rsidRPr="00D834E3">
        <w:t>5,000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them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being</w:t>
      </w:r>
      <w:r w:rsidR="00DD5277" w:rsidRPr="00D834E3">
        <w:t xml:space="preserve"> </w:t>
      </w:r>
      <w:r w:rsidRPr="00D834E3">
        <w:t>trained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supervised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classrooms</w:t>
      </w:r>
      <w:r w:rsidR="00DD5277" w:rsidRPr="00D834E3">
        <w:t xml:space="preserve"> </w:t>
      </w:r>
      <w:r w:rsidRPr="00D834E3">
        <w:t>(under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centralized</w:t>
      </w:r>
      <w:r w:rsidR="00DD5277" w:rsidRPr="00D834E3">
        <w:t xml:space="preserve"> </w:t>
      </w:r>
      <w:r w:rsidRPr="00D834E3">
        <w:t>classroom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strategy).</w:t>
      </w:r>
    </w:p>
    <w:p w:rsidR="00D34B8C" w:rsidRPr="00D834E3" w:rsidRDefault="00D34B8C" w:rsidP="00D34B8C">
      <w:pPr>
        <w:pStyle w:val="SingleTxtG"/>
      </w:pPr>
      <w:r w:rsidRPr="00D834E3">
        <w:t>217.</w:t>
      </w:r>
      <w:r w:rsidRPr="00D834E3">
        <w:tab/>
        <w:t>Some</w:t>
      </w:r>
      <w:r w:rsidR="00DD5277" w:rsidRPr="00D834E3">
        <w:t xml:space="preserve"> </w:t>
      </w:r>
      <w:r w:rsidRPr="00D834E3">
        <w:t>1,231</w:t>
      </w:r>
      <w:r w:rsidR="00DD5277" w:rsidRPr="00D834E3">
        <w:t xml:space="preserve"> </w:t>
      </w:r>
      <w:r w:rsidRPr="00D834E3">
        <w:t>school</w:t>
      </w:r>
      <w:r w:rsidR="00DD5277" w:rsidRPr="00D834E3">
        <w:t xml:space="preserve"> </w:t>
      </w:r>
      <w:r w:rsidRPr="00D834E3">
        <w:t>principals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trained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Principals</w:t>
      </w:r>
      <w:r w:rsidR="00DD5277" w:rsidRPr="00D834E3">
        <w:t xml:space="preserve"> </w:t>
      </w:r>
      <w:r w:rsidRPr="00D834E3">
        <w:t>College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proposal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teaching</w:t>
      </w:r>
      <w:r w:rsidR="00DD5277" w:rsidRPr="00D834E3">
        <w:t xml:space="preserve"> </w:t>
      </w:r>
      <w:r w:rsidRPr="00D834E3">
        <w:t>career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currently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discussion,</w:t>
      </w:r>
      <w:r w:rsidR="00DD5277" w:rsidRPr="00D834E3">
        <w:t xml:space="preserve"> </w:t>
      </w:r>
      <w:r w:rsidRPr="00D834E3">
        <w:t>targeting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key</w:t>
      </w:r>
      <w:r w:rsidR="00DD5277" w:rsidRPr="00D834E3">
        <w:t xml:space="preserve"> </w:t>
      </w:r>
      <w:r w:rsidRPr="00D834E3">
        <w:t>actors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field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education.</w:t>
      </w:r>
    </w:p>
    <w:p w:rsidR="00D34B8C" w:rsidRPr="00D834E3" w:rsidRDefault="00D34B8C" w:rsidP="00D34B8C">
      <w:pPr>
        <w:pStyle w:val="SingleTxtG"/>
      </w:pPr>
      <w:r w:rsidRPr="00D834E3">
        <w:t>218.</w:t>
      </w:r>
      <w:r w:rsidRPr="00D834E3">
        <w:tab/>
        <w:t>Nine</w:t>
      </w:r>
      <w:r w:rsidR="00DD5277" w:rsidRPr="00D834E3">
        <w:t xml:space="preserve"> </w:t>
      </w:r>
      <w:r w:rsidRPr="00D834E3">
        <w:t>research</w:t>
      </w:r>
      <w:r w:rsidR="00DD5277" w:rsidRPr="00D834E3">
        <w:t xml:space="preserve"> </w:t>
      </w:r>
      <w:r w:rsidRPr="00D834E3">
        <w:t>projects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studies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conducted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2014,</w:t>
      </w:r>
      <w:r w:rsidR="00DD5277" w:rsidRPr="00D834E3">
        <w:t xml:space="preserve"> </w:t>
      </w:r>
      <w:r w:rsidRPr="00D834E3">
        <w:t>involving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survey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condition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profiles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teaching</w:t>
      </w:r>
      <w:r w:rsidR="00DD5277" w:rsidRPr="00D834E3">
        <w:t xml:space="preserve"> </w:t>
      </w:r>
      <w:r w:rsidRPr="00D834E3">
        <w:t>staff,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proposal</w:t>
      </w:r>
      <w:r w:rsidR="00DD5277" w:rsidRPr="00D834E3">
        <w:t xml:space="preserve"> </w:t>
      </w:r>
      <w:r w:rsidRPr="00D834E3">
        <w:t>was</w:t>
      </w:r>
      <w:r w:rsidR="00DD5277" w:rsidRPr="00D834E3">
        <w:t xml:space="preserve"> </w:t>
      </w:r>
      <w:r w:rsidRPr="00D834E3">
        <w:t>drawn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professional</w:t>
      </w:r>
      <w:r w:rsidR="00DD5277" w:rsidRPr="00D834E3">
        <w:t xml:space="preserve"> </w:t>
      </w:r>
      <w:r w:rsidRPr="00D834E3">
        <w:t>standards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teacher</w:t>
      </w:r>
      <w:r w:rsidR="00DD5277" w:rsidRPr="00D834E3">
        <w:t xml:space="preserve"> </w:t>
      </w:r>
      <w:r w:rsidRPr="00D834E3">
        <w:t>performance.</w:t>
      </w:r>
    </w:p>
    <w:p w:rsidR="00D34B8C" w:rsidRPr="00D834E3" w:rsidRDefault="00D34B8C" w:rsidP="00D34B8C">
      <w:pPr>
        <w:pStyle w:val="SingleTxtG"/>
      </w:pPr>
      <w:r w:rsidRPr="00D834E3">
        <w:t>219.</w:t>
      </w:r>
      <w:r w:rsidRPr="00D834E3">
        <w:tab/>
        <w:t>Projected</w:t>
      </w:r>
      <w:r w:rsidR="00DD5277" w:rsidRPr="00D834E3">
        <w:t xml:space="preserve"> </w:t>
      </w:r>
      <w:r w:rsidRPr="00D834E3">
        <w:t>investment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teacher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rose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1,383,432,220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2012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2,203,598,540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2014,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increase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about</w:t>
      </w:r>
      <w:r w:rsidR="00DD5277" w:rsidRPr="00D834E3">
        <w:t xml:space="preserve"> </w:t>
      </w:r>
      <w:r w:rsidRPr="00D834E3">
        <w:t>59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cent.</w:t>
      </w:r>
      <w:r w:rsidR="00DD5277" w:rsidRPr="00D834E3">
        <w:t xml:space="preserve"> </w:t>
      </w:r>
    </w:p>
    <w:p w:rsidR="00D34B8C" w:rsidRPr="00D834E3" w:rsidRDefault="00D34B8C" w:rsidP="00D34B8C">
      <w:pPr>
        <w:pStyle w:val="SingleTxtG"/>
      </w:pPr>
      <w:r w:rsidRPr="00D834E3">
        <w:t>220.</w:t>
      </w:r>
      <w:r w:rsidRPr="00D834E3">
        <w:tab/>
        <w:t>There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17,226</w:t>
      </w:r>
      <w:r w:rsidR="00DD5277" w:rsidRPr="00D834E3">
        <w:t xml:space="preserve"> </w:t>
      </w:r>
      <w:r w:rsidRPr="00D834E3">
        <w:t>participants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2014</w:t>
      </w:r>
      <w:r w:rsidR="00DD5277" w:rsidRPr="00D834E3">
        <w:t xml:space="preserve"> </w:t>
      </w:r>
      <w:r w:rsidRPr="00D834E3">
        <w:t>competitive</w:t>
      </w:r>
      <w:r w:rsidR="00DD5277" w:rsidRPr="00D834E3">
        <w:t xml:space="preserve"> </w:t>
      </w:r>
      <w:r w:rsidRPr="00D834E3">
        <w:t>examination.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these,</w:t>
      </w:r>
      <w:r w:rsidR="00DD5277" w:rsidRPr="00D834E3">
        <w:t xml:space="preserve"> </w:t>
      </w:r>
      <w:r w:rsidRPr="00D834E3">
        <w:t>8,913</w:t>
      </w:r>
      <w:r w:rsidR="00DD5277" w:rsidRPr="00D834E3">
        <w:t xml:space="preserve"> </w:t>
      </w:r>
      <w:r w:rsidRPr="00D834E3">
        <w:t>passed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examination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6,224</w:t>
      </w:r>
      <w:r w:rsidR="00DD5277" w:rsidRPr="00D834E3">
        <w:t xml:space="preserve"> </w:t>
      </w:r>
      <w:r w:rsidRPr="00D834E3">
        <w:t>were</w:t>
      </w:r>
      <w:r w:rsidR="00DD5277" w:rsidRPr="00D834E3">
        <w:t xml:space="preserve"> </w:t>
      </w:r>
      <w:r w:rsidRPr="00D834E3">
        <w:t>hired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fill</w:t>
      </w:r>
      <w:r w:rsidR="00DD5277" w:rsidRPr="00D834E3">
        <w:t xml:space="preserve"> </w:t>
      </w:r>
      <w:r w:rsidRPr="00D834E3">
        <w:t>vacant</w:t>
      </w:r>
      <w:r w:rsidR="00DD5277" w:rsidRPr="00D834E3">
        <w:t xml:space="preserve"> </w:t>
      </w:r>
      <w:r w:rsidRPr="00D834E3">
        <w:t>teaching</w:t>
      </w:r>
      <w:r w:rsidR="00DD5277" w:rsidRPr="00D834E3">
        <w:t xml:space="preserve"> </w:t>
      </w:r>
      <w:r w:rsidRPr="00D834E3">
        <w:t>posts.</w:t>
      </w:r>
    </w:p>
    <w:p w:rsidR="00D34B8C" w:rsidRPr="00D834E3" w:rsidRDefault="00D34B8C" w:rsidP="00D34B8C">
      <w:pPr>
        <w:pStyle w:val="SingleTxtG"/>
      </w:pPr>
      <w:r w:rsidRPr="00D834E3">
        <w:t>221.</w:t>
      </w:r>
      <w:r w:rsidRPr="00D834E3">
        <w:tab/>
        <w:t>With</w:t>
      </w:r>
      <w:r w:rsidR="00DD5277" w:rsidRPr="00D834E3">
        <w:t xml:space="preserve"> </w:t>
      </w:r>
      <w:r w:rsidRPr="00D834E3">
        <w:t>regard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enhancement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teachers’</w:t>
      </w:r>
      <w:r w:rsidR="00DD5277" w:rsidRPr="00D834E3">
        <w:t xml:space="preserve"> </w:t>
      </w:r>
      <w:r w:rsidRPr="00D834E3">
        <w:t>status,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2014,</w:t>
      </w:r>
      <w:r w:rsidR="00DD5277" w:rsidRPr="00D834E3">
        <w:t xml:space="preserve"> </w:t>
      </w:r>
      <w:r w:rsidRPr="00D834E3">
        <w:t>following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increase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both</w:t>
      </w:r>
      <w:r w:rsidR="00DD5277" w:rsidRPr="00D834E3">
        <w:t xml:space="preserve"> </w:t>
      </w:r>
      <w:r w:rsidRPr="00D834E3">
        <w:t>salaries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incentives</w:t>
      </w:r>
      <w:r w:rsidR="00DD5277" w:rsidRPr="00D834E3">
        <w:t xml:space="preserve"> </w:t>
      </w:r>
      <w:r w:rsidRPr="00D834E3">
        <w:t>(25</w:t>
      </w:r>
      <w:r w:rsidR="00DD5277" w:rsidRPr="00D834E3">
        <w:t xml:space="preserve"> </w:t>
      </w:r>
      <w:r w:rsidRPr="00D834E3">
        <w:t>per</w:t>
      </w:r>
      <w:r w:rsidR="00DD5277" w:rsidRPr="00D834E3">
        <w:t xml:space="preserve"> </w:t>
      </w:r>
      <w:r w:rsidRPr="00D834E3">
        <w:t>cent),</w:t>
      </w:r>
      <w:r w:rsidR="00DD5277" w:rsidRPr="00D834E3">
        <w:t xml:space="preserve"> </w:t>
      </w:r>
      <w:r w:rsidRPr="00D834E3">
        <w:t>basic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teachers</w:t>
      </w:r>
      <w:r w:rsidR="00DD5277" w:rsidRPr="00D834E3">
        <w:t xml:space="preserve"> </w:t>
      </w:r>
      <w:r w:rsidRPr="00D834E3">
        <w:t>earned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35,633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secondary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teachers,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41,096.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12-per-cent</w:t>
      </w:r>
      <w:r w:rsidR="00DD5277" w:rsidRPr="00D834E3">
        <w:t xml:space="preserve"> </w:t>
      </w:r>
      <w:r w:rsidRPr="00D834E3">
        <w:t>increase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took</w:t>
      </w:r>
      <w:r w:rsidR="00DD5277" w:rsidRPr="00D834E3">
        <w:t xml:space="preserve"> </w:t>
      </w:r>
      <w:r w:rsidRPr="00D834E3">
        <w:t>effect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2015,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teaching</w:t>
      </w:r>
      <w:r w:rsidR="00DD5277" w:rsidRPr="00D834E3">
        <w:t xml:space="preserve"> </w:t>
      </w:r>
      <w:r w:rsidRPr="00D834E3">
        <w:t>payroll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year</w:t>
      </w:r>
      <w:r w:rsidR="00DD5277" w:rsidRPr="00D834E3">
        <w:t xml:space="preserve"> </w:t>
      </w:r>
      <w:r w:rsidRPr="00D834E3">
        <w:t>will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RD$</w:t>
      </w:r>
      <w:r w:rsidR="00DD5277" w:rsidRPr="00D834E3">
        <w:t xml:space="preserve"> </w:t>
      </w:r>
      <w:r w:rsidRPr="00D834E3">
        <w:t>53,746,129,583.</w:t>
      </w:r>
    </w:p>
    <w:p w:rsidR="00D34B8C" w:rsidRPr="00D834E3" w:rsidRDefault="00B53CCA" w:rsidP="000F7519">
      <w:pPr>
        <w:pStyle w:val="H1G"/>
      </w:pPr>
      <w:r w:rsidRPr="00D834E3">
        <w:tab/>
      </w:r>
      <w:r w:rsidRPr="00D834E3">
        <w:tab/>
      </w:r>
      <w:r w:rsidR="00D34B8C" w:rsidRPr="00D834E3">
        <w:t>Article</w:t>
      </w:r>
      <w:r w:rsidR="00DD5277" w:rsidRPr="00D834E3">
        <w:t xml:space="preserve"> </w:t>
      </w:r>
      <w:r w:rsidR="00D34B8C" w:rsidRPr="00D834E3">
        <w:t>15</w:t>
      </w:r>
      <w:r w:rsidR="000F7519">
        <w:br/>
      </w:r>
      <w:r w:rsidR="00D34B8C" w:rsidRPr="00D834E3">
        <w:t>Right</w:t>
      </w:r>
      <w:r w:rsidR="00DD5277" w:rsidRPr="00D834E3">
        <w:t xml:space="preserve"> </w:t>
      </w:r>
      <w:r w:rsidR="00D34B8C" w:rsidRPr="00D834E3">
        <w:t>to</w:t>
      </w:r>
      <w:r w:rsidR="00DD5277" w:rsidRPr="00D834E3">
        <w:t xml:space="preserve"> </w:t>
      </w:r>
      <w:r w:rsidR="00D34B8C" w:rsidRPr="00D834E3">
        <w:t>take</w:t>
      </w:r>
      <w:r w:rsidR="00DD5277" w:rsidRPr="00D834E3">
        <w:t xml:space="preserve"> </w:t>
      </w:r>
      <w:r w:rsidR="00D34B8C" w:rsidRPr="00D834E3">
        <w:t>part</w:t>
      </w:r>
      <w:r w:rsidR="00DD5277" w:rsidRPr="00D834E3">
        <w:t xml:space="preserve"> </w:t>
      </w:r>
      <w:r w:rsidR="00D34B8C" w:rsidRPr="00D834E3">
        <w:t>in</w:t>
      </w:r>
      <w:r w:rsidR="00DD5277" w:rsidRPr="00D834E3">
        <w:t xml:space="preserve"> </w:t>
      </w:r>
      <w:r w:rsidR="00D34B8C" w:rsidRPr="00D834E3">
        <w:t>cultural</w:t>
      </w:r>
      <w:r w:rsidR="00DD5277" w:rsidRPr="00D834E3">
        <w:t xml:space="preserve"> </w:t>
      </w:r>
      <w:r w:rsidR="00D34B8C" w:rsidRPr="00D834E3">
        <w:t>life</w:t>
      </w:r>
    </w:p>
    <w:p w:rsidR="00D34B8C" w:rsidRPr="00D834E3" w:rsidRDefault="00D34B8C" w:rsidP="00D34B8C">
      <w:pPr>
        <w:pStyle w:val="SingleTxtG"/>
      </w:pPr>
      <w:r w:rsidRPr="00D834E3">
        <w:t>222.</w:t>
      </w:r>
      <w:r w:rsidRPr="00D834E3">
        <w:tab/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culture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enshrined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Constitution.</w:t>
      </w:r>
      <w:r w:rsidR="00DD5277" w:rsidRPr="00D834E3">
        <w:t xml:space="preserve"> </w:t>
      </w:r>
      <w:r w:rsidRPr="00D834E3">
        <w:t>Article</w:t>
      </w:r>
      <w:r w:rsidR="00DD5277" w:rsidRPr="00D834E3">
        <w:t xml:space="preserve"> </w:t>
      </w:r>
      <w:r w:rsidRPr="00D834E3">
        <w:t>64</w:t>
      </w:r>
      <w:r w:rsidR="00DD5277" w:rsidRPr="00D834E3">
        <w:t xml:space="preserve"> </w:t>
      </w:r>
      <w:r w:rsidRPr="00D834E3">
        <w:t>states:</w:t>
      </w:r>
      <w:r w:rsidR="00DD5277" w:rsidRPr="00D834E3">
        <w:t xml:space="preserve"> </w:t>
      </w:r>
      <w:r w:rsidRPr="00D834E3">
        <w:t>“Everyone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participate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act</w:t>
      </w:r>
      <w:r w:rsidR="00DD5277" w:rsidRPr="00D834E3">
        <w:t xml:space="preserve"> </w:t>
      </w:r>
      <w:r w:rsidRPr="00D834E3">
        <w:t>freely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censorship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nation’s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life,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access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make</w:t>
      </w:r>
      <w:r w:rsidR="00DD5277" w:rsidRPr="00D834E3">
        <w:t xml:space="preserve"> </w:t>
      </w:r>
      <w:r w:rsidRPr="00D834E3">
        <w:t>use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goods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services,</w:t>
      </w:r>
      <w:r w:rsidR="00DD5277" w:rsidRPr="00D834E3">
        <w:t xml:space="preserve"> </w:t>
      </w:r>
      <w:r w:rsidRPr="00D834E3">
        <w:t>scientific</w:t>
      </w:r>
      <w:r w:rsidR="00DD5277" w:rsidRPr="00D834E3">
        <w:t xml:space="preserve"> </w:t>
      </w:r>
      <w:r w:rsidRPr="00D834E3">
        <w:t>advances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artistic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literary</w:t>
      </w:r>
      <w:r w:rsidR="00DD5277" w:rsidRPr="00D834E3">
        <w:t xml:space="preserve"> </w:t>
      </w:r>
      <w:r w:rsidRPr="00D834E3">
        <w:t>production.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shall</w:t>
      </w:r>
      <w:r w:rsidR="00DD5277" w:rsidRPr="00D834E3">
        <w:t xml:space="preserve"> </w:t>
      </w:r>
      <w:r w:rsidRPr="00D834E3">
        <w:t>protect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moral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material</w:t>
      </w:r>
      <w:r w:rsidR="00DD5277" w:rsidRPr="00D834E3">
        <w:t xml:space="preserve"> </w:t>
      </w:r>
      <w:r w:rsidRPr="00D834E3">
        <w:t>interests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works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authors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inventors.”</w:t>
      </w:r>
      <w:r w:rsidR="00DD5277" w:rsidRPr="00D834E3">
        <w:t xml:space="preserve"> </w:t>
      </w:r>
    </w:p>
    <w:p w:rsidR="00D34B8C" w:rsidRPr="00D834E3" w:rsidRDefault="00D34B8C" w:rsidP="000F7519">
      <w:pPr>
        <w:pStyle w:val="SingleTxtG"/>
        <w:spacing w:after="110" w:line="230" w:lineRule="atLeast"/>
      </w:pPr>
      <w:r w:rsidRPr="00D834E3">
        <w:lastRenderedPageBreak/>
        <w:t>223.</w:t>
      </w:r>
      <w:r w:rsidRPr="00D834E3">
        <w:tab/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nation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multiracial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multicultural</w:t>
      </w:r>
      <w:r w:rsidR="00DD5277" w:rsidRPr="00D834E3">
        <w:t xml:space="preserve"> </w:t>
      </w:r>
      <w:r w:rsidRPr="00D834E3">
        <w:t>society.</w:t>
      </w:r>
      <w:r w:rsidR="00DD5277" w:rsidRPr="00D834E3">
        <w:t xml:space="preserve"> </w:t>
      </w:r>
      <w:r w:rsidRPr="00D834E3">
        <w:t>It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continually</w:t>
      </w:r>
      <w:r w:rsidR="00DD5277" w:rsidRPr="00D834E3">
        <w:t xml:space="preserve"> </w:t>
      </w:r>
      <w:r w:rsidRPr="00D834E3">
        <w:t>striving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guarantee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take</w:t>
      </w:r>
      <w:r w:rsidR="00DD5277" w:rsidRPr="00D834E3">
        <w:t xml:space="preserve"> </w:t>
      </w:r>
      <w:r w:rsidRPr="00D834E3">
        <w:t>part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activities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development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preserve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promote</w:t>
      </w:r>
      <w:r w:rsidR="00DD5277" w:rsidRPr="00D834E3">
        <w:t xml:space="preserve"> </w:t>
      </w:r>
      <w:r w:rsidRPr="00D834E3">
        <w:t>their</w:t>
      </w:r>
      <w:r w:rsidR="00DD5277" w:rsidRPr="00D834E3">
        <w:t xml:space="preserve"> </w:t>
      </w:r>
      <w:r w:rsidRPr="00D834E3">
        <w:t>tangible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intangible</w:t>
      </w:r>
      <w:r w:rsidR="00DD5277" w:rsidRPr="00D834E3">
        <w:t xml:space="preserve"> </w:t>
      </w:r>
      <w:r w:rsidRPr="00D834E3">
        <w:t>heritage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history</w:t>
      </w:r>
      <w:r w:rsidR="00DD5277" w:rsidRPr="00D834E3">
        <w:t xml:space="preserve"> </w:t>
      </w:r>
      <w:r w:rsidRPr="00D834E3">
        <w:t>full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interactions</w:t>
      </w:r>
      <w:r w:rsidR="00DD5277" w:rsidRPr="00D834E3">
        <w:t xml:space="preserve"> </w:t>
      </w:r>
      <w:r w:rsidRPr="00D834E3">
        <w:t>between</w:t>
      </w:r>
      <w:r w:rsidR="00DD5277" w:rsidRPr="00D834E3">
        <w:t xml:space="preserve"> </w:t>
      </w:r>
      <w:r w:rsidRPr="00D834E3">
        <w:t>highly</w:t>
      </w:r>
      <w:r w:rsidR="00DD5277" w:rsidRPr="00D834E3">
        <w:t xml:space="preserve"> </w:t>
      </w:r>
      <w:r w:rsidRPr="00D834E3">
        <w:t>diverse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groups:</w:t>
      </w:r>
      <w:r w:rsidR="00DD5277" w:rsidRPr="00D834E3">
        <w:t xml:space="preserve"> </w:t>
      </w:r>
      <w:r w:rsidRPr="00D834E3">
        <w:t>indigenous</w:t>
      </w:r>
      <w:r w:rsidR="00DD5277" w:rsidRPr="00D834E3">
        <w:t xml:space="preserve"> </w:t>
      </w:r>
      <w:r w:rsidRPr="00D834E3">
        <w:t>peoples,</w:t>
      </w:r>
      <w:r w:rsidR="00DD5277" w:rsidRPr="00D834E3">
        <w:t xml:space="preserve"> </w:t>
      </w:r>
      <w:r w:rsidRPr="00D834E3">
        <w:t>Africans,</w:t>
      </w:r>
      <w:r w:rsidR="00DD5277" w:rsidRPr="00D834E3">
        <w:t xml:space="preserve"> </w:t>
      </w:r>
      <w:r w:rsidRPr="00D834E3">
        <w:t>Europeans,</w:t>
      </w:r>
      <w:r w:rsidR="00DD5277" w:rsidRPr="00D834E3">
        <w:t xml:space="preserve"> </w:t>
      </w:r>
      <w:r w:rsidRPr="00D834E3">
        <w:t>Asians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Americans.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characteristics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conditions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given</w:t>
      </w:r>
      <w:r w:rsidR="00DD5277" w:rsidRPr="00D834E3">
        <w:t xml:space="preserve"> </w:t>
      </w:r>
      <w:r w:rsidRPr="00D834E3">
        <w:t>rise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policy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constitutional</w:t>
      </w:r>
      <w:r w:rsidR="00DD5277" w:rsidRPr="00D834E3">
        <w:t xml:space="preserve"> </w:t>
      </w:r>
      <w:r w:rsidRPr="00D834E3">
        <w:t>status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began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be</w:t>
      </w:r>
      <w:r w:rsidR="00DD5277" w:rsidRPr="00D834E3">
        <w:t xml:space="preserve"> </w:t>
      </w:r>
      <w:r w:rsidRPr="00D834E3">
        <w:t>shaped</w:t>
      </w:r>
      <w:r w:rsidR="00DD5277" w:rsidRPr="00D834E3">
        <w:t xml:space="preserve"> </w:t>
      </w:r>
      <w:r w:rsidRPr="00D834E3">
        <w:t>at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level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establishment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Culture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formulation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set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standards.</w:t>
      </w:r>
    </w:p>
    <w:p w:rsidR="00D34B8C" w:rsidRPr="00D834E3" w:rsidRDefault="00D34B8C" w:rsidP="000F7519">
      <w:pPr>
        <w:pStyle w:val="SingleTxtG"/>
        <w:spacing w:after="110" w:line="230" w:lineRule="atLeast"/>
      </w:pPr>
      <w:r w:rsidRPr="00D834E3">
        <w:t>224.</w:t>
      </w:r>
      <w:r w:rsidRPr="00D834E3">
        <w:tab/>
        <w:t>Current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range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renovation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country’s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infrastructure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staging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annual</w:t>
      </w:r>
      <w:r w:rsidR="00DD5277" w:rsidRPr="00D834E3">
        <w:t xml:space="preserve"> </w:t>
      </w:r>
      <w:r w:rsidRPr="00D834E3">
        <w:t>book</w:t>
      </w:r>
      <w:r w:rsidR="00DD5277" w:rsidRPr="00D834E3">
        <w:t xml:space="preserve"> </w:t>
      </w:r>
      <w:r w:rsidRPr="00D834E3">
        <w:t>fairs,</w:t>
      </w:r>
      <w:r w:rsidR="00DD5277" w:rsidRPr="00D834E3">
        <w:t xml:space="preserve"> </w:t>
      </w:r>
      <w:r w:rsidRPr="00D834E3">
        <w:t>provincial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carnivals,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relaunching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art</w:t>
      </w:r>
      <w:r w:rsidR="00DD5277" w:rsidRPr="00D834E3">
        <w:t xml:space="preserve"> </w:t>
      </w:r>
      <w:r w:rsidRPr="00D834E3">
        <w:t>education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establishment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system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schools</w:t>
      </w:r>
      <w:r w:rsidR="00DD5277" w:rsidRPr="00D834E3">
        <w:t xml:space="preserve"> </w:t>
      </w:r>
      <w:r w:rsidRPr="00D834E3">
        <w:t>offering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training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community.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addition,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303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projects</w:t>
      </w:r>
      <w:r w:rsidR="00DD5277" w:rsidRPr="00D834E3">
        <w:t xml:space="preserve"> </w:t>
      </w:r>
      <w:r w:rsidRPr="00D834E3">
        <w:t>under</w:t>
      </w:r>
      <w:r w:rsidR="00DD5277" w:rsidRPr="00D834E3">
        <w:t xml:space="preserve"> </w:t>
      </w:r>
      <w:r w:rsidRPr="00D834E3">
        <w:t>way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provinces,</w:t>
      </w:r>
      <w:r w:rsidR="00DD5277" w:rsidRPr="00D834E3">
        <w:t xml:space="preserve"> </w:t>
      </w:r>
      <w:r w:rsidRPr="00D834E3">
        <w:t>targeting</w:t>
      </w:r>
      <w:r w:rsidR="00DD5277" w:rsidRPr="00D834E3">
        <w:t xml:space="preserve"> </w:t>
      </w:r>
      <w:r w:rsidRPr="00D834E3">
        <w:t>400,000</w:t>
      </w:r>
      <w:r w:rsidR="00DD5277" w:rsidRPr="00D834E3">
        <w:t xml:space="preserve"> </w:t>
      </w:r>
      <w:r w:rsidRPr="00D834E3">
        <w:t>persons;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villages,</w:t>
      </w:r>
      <w:r w:rsidR="00DD5277" w:rsidRPr="00D834E3">
        <w:t xml:space="preserve"> </w:t>
      </w:r>
      <w:r w:rsidRPr="00D834E3">
        <w:t>where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full</w:t>
      </w:r>
      <w:r w:rsidR="00DD5277" w:rsidRPr="00D834E3">
        <w:t xml:space="preserve"> </w:t>
      </w:r>
      <w:r w:rsidRPr="00D834E3">
        <w:t>range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diversity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display;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proofErr w:type="spellStart"/>
      <w:r w:rsidRPr="00D834E3">
        <w:t>Teatro</w:t>
      </w:r>
      <w:proofErr w:type="spellEnd"/>
      <w:r w:rsidR="00DD5277" w:rsidRPr="00D834E3">
        <w:t xml:space="preserve"> </w:t>
      </w:r>
      <w:proofErr w:type="spellStart"/>
      <w:r w:rsidRPr="00D834E3">
        <w:t>Orquestal</w:t>
      </w:r>
      <w:proofErr w:type="spellEnd"/>
      <w:r w:rsidR="00DD5277" w:rsidRPr="00D834E3">
        <w:t xml:space="preserve"> </w:t>
      </w:r>
      <w:proofErr w:type="spellStart"/>
      <w:r w:rsidRPr="00D834E3">
        <w:t>Dominicano</w:t>
      </w:r>
      <w:proofErr w:type="spellEnd"/>
      <w:r w:rsidR="00DD5277" w:rsidRPr="00D834E3">
        <w:t xml:space="preserve"> </w:t>
      </w:r>
      <w:r w:rsidRPr="00D834E3">
        <w:t>group,</w:t>
      </w:r>
      <w:r w:rsidR="00DD5277" w:rsidRPr="00D834E3">
        <w:t xml:space="preserve"> </w:t>
      </w:r>
      <w:r w:rsidRPr="00D834E3">
        <w:t>made</w:t>
      </w:r>
      <w:r w:rsidR="00DD5277" w:rsidRPr="00D834E3">
        <w:t xml:space="preserve"> </w:t>
      </w:r>
      <w:r w:rsidRPr="00D834E3">
        <w:t>up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gifted</w:t>
      </w:r>
      <w:r w:rsidR="00DD5277" w:rsidRPr="00D834E3">
        <w:t xml:space="preserve"> </w:t>
      </w:r>
      <w:r w:rsidRPr="00D834E3">
        <w:t>young</w:t>
      </w:r>
      <w:r w:rsidR="00DD5277" w:rsidRPr="00D834E3">
        <w:t xml:space="preserve"> </w:t>
      </w:r>
      <w:r w:rsidRPr="00D834E3">
        <w:t>people;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late-night</w:t>
      </w:r>
      <w:r w:rsidR="00DD5277" w:rsidRPr="00D834E3">
        <w:t xml:space="preserve"> </w:t>
      </w:r>
      <w:r w:rsidRPr="00D834E3">
        <w:t>museum</w:t>
      </w:r>
      <w:r w:rsidR="00DD5277" w:rsidRPr="00D834E3">
        <w:t xml:space="preserve"> </w:t>
      </w:r>
      <w:r w:rsidRPr="00D834E3">
        <w:t>programme,</w:t>
      </w:r>
      <w:r w:rsidR="00DD5277" w:rsidRPr="00D834E3">
        <w:t xml:space="preserve"> </w:t>
      </w:r>
      <w:r w:rsidRPr="00D834E3">
        <w:t>now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fourth</w:t>
      </w:r>
      <w:r w:rsidR="00DD5277" w:rsidRPr="00D834E3">
        <w:t xml:space="preserve"> </w:t>
      </w:r>
      <w:r w:rsidRPr="00D834E3">
        <w:t>year;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proofErr w:type="spellStart"/>
      <w:r w:rsidRPr="00D834E3">
        <w:t>Koribe</w:t>
      </w:r>
      <w:proofErr w:type="spellEnd"/>
      <w:r w:rsidR="00DD5277" w:rsidRPr="00D834E3">
        <w:t xml:space="preserve"> </w:t>
      </w:r>
      <w:r w:rsidRPr="00D834E3">
        <w:t>choral</w:t>
      </w:r>
      <w:r w:rsidR="00DD5277" w:rsidRPr="00D834E3">
        <w:t xml:space="preserve"> </w:t>
      </w:r>
      <w:r w:rsidRPr="00D834E3">
        <w:t>group,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young</w:t>
      </w:r>
      <w:r w:rsidR="00DD5277" w:rsidRPr="00D834E3">
        <w:t xml:space="preserve"> </w:t>
      </w:r>
      <w:r w:rsidRPr="00D834E3">
        <w:t>graduates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National</w:t>
      </w:r>
      <w:r w:rsidR="00DD5277" w:rsidRPr="00D834E3">
        <w:t xml:space="preserve"> </w:t>
      </w:r>
      <w:r w:rsidRPr="00D834E3">
        <w:t>Music</w:t>
      </w:r>
      <w:r w:rsidR="00DD5277" w:rsidRPr="00D834E3">
        <w:t xml:space="preserve"> </w:t>
      </w:r>
      <w:r w:rsidRPr="00D834E3">
        <w:t>Conservatory</w:t>
      </w:r>
      <w:r w:rsidR="00DD5277" w:rsidRPr="00D834E3">
        <w:t xml:space="preserve"> </w:t>
      </w:r>
      <w:r w:rsidRPr="00D834E3">
        <w:t>participate,</w:t>
      </w:r>
      <w:r w:rsidR="00DD5277" w:rsidRPr="00D834E3">
        <w:t xml:space="preserve"> </w:t>
      </w:r>
      <w:r w:rsidRPr="00D834E3">
        <w:t>singing</w:t>
      </w:r>
      <w:r w:rsidR="00DD5277" w:rsidRPr="00D834E3">
        <w:t xml:space="preserve"> </w:t>
      </w:r>
      <w:r w:rsidRPr="00D834E3">
        <w:t>songs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represent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country’s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diversity;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book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reading</w:t>
      </w:r>
      <w:r w:rsidR="00DD5277" w:rsidRPr="00D834E3">
        <w:t xml:space="preserve"> </w:t>
      </w:r>
      <w:r w:rsidRPr="00D834E3">
        <w:t>promotion</w:t>
      </w:r>
      <w:r w:rsidR="00DD5277" w:rsidRPr="00D834E3">
        <w:t xml:space="preserve"> </w:t>
      </w:r>
      <w:r w:rsidRPr="00D834E3">
        <w:t>scheme;</w:t>
      </w:r>
      <w:r w:rsidR="00DD5277" w:rsidRPr="00D834E3">
        <w:t xml:space="preserve"> </w:t>
      </w:r>
      <w:r w:rsidRPr="00D834E3">
        <w:t>theatre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dance</w:t>
      </w:r>
      <w:r w:rsidR="00DD5277" w:rsidRPr="00D834E3">
        <w:t xml:space="preserve"> </w:t>
      </w:r>
      <w:r w:rsidRPr="00D834E3">
        <w:t>festivals;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mural-painting</w:t>
      </w:r>
      <w:r w:rsidR="00DD5277" w:rsidRPr="00D834E3">
        <w:t xml:space="preserve"> </w:t>
      </w:r>
      <w:r w:rsidRPr="00D834E3">
        <w:t>campaigns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country’s</w:t>
      </w:r>
      <w:r w:rsidR="00DD5277" w:rsidRPr="00D834E3">
        <w:t xml:space="preserve"> </w:t>
      </w:r>
      <w:r w:rsidRPr="00D834E3">
        <w:t>provinces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towns.</w:t>
      </w:r>
    </w:p>
    <w:p w:rsidR="00D34B8C" w:rsidRPr="00D834E3" w:rsidRDefault="00D34B8C" w:rsidP="000F7519">
      <w:pPr>
        <w:pStyle w:val="SingleTxtG"/>
        <w:spacing w:after="110" w:line="230" w:lineRule="atLeast"/>
      </w:pPr>
      <w:r w:rsidRPr="00D834E3">
        <w:t>225.</w:t>
      </w:r>
      <w:r w:rsidRPr="00D834E3">
        <w:tab/>
        <w:t>The</w:t>
      </w:r>
      <w:r w:rsidR="00DD5277" w:rsidRPr="00D834E3">
        <w:t xml:space="preserve"> </w:t>
      </w:r>
      <w:r w:rsidRPr="00D834E3">
        <w:t>objective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these</w:t>
      </w:r>
      <w:r w:rsidR="00DD5277" w:rsidRPr="00D834E3">
        <w:t xml:space="preserve"> </w:t>
      </w:r>
      <w:r w:rsidRPr="00D834E3">
        <w:t>programmes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extend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reach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impact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activities: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distinctive</w:t>
      </w:r>
      <w:r w:rsidR="00DD5277" w:rsidRPr="00D834E3">
        <w:t xml:space="preserve"> </w:t>
      </w:r>
      <w:r w:rsidRPr="00D834E3">
        <w:t>spiritual,</w:t>
      </w:r>
      <w:r w:rsidR="00DD5277" w:rsidRPr="00D834E3">
        <w:t xml:space="preserve"> </w:t>
      </w:r>
      <w:r w:rsidRPr="00D834E3">
        <w:t>physical,</w:t>
      </w:r>
      <w:r w:rsidR="00DD5277" w:rsidRPr="00D834E3">
        <w:t xml:space="preserve"> </w:t>
      </w:r>
      <w:r w:rsidRPr="00D834E3">
        <w:t>intellectual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emotional</w:t>
      </w:r>
      <w:r w:rsidR="00DD5277" w:rsidRPr="00D834E3">
        <w:t xml:space="preserve"> </w:t>
      </w:r>
      <w:r w:rsidRPr="00D834E3">
        <w:t>traits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together</w:t>
      </w:r>
      <w:r w:rsidR="00DD5277" w:rsidRPr="00D834E3">
        <w:t xml:space="preserve"> </w:t>
      </w:r>
      <w:r w:rsidRPr="00D834E3">
        <w:t>characterize</w:t>
      </w:r>
      <w:r w:rsidR="00DD5277" w:rsidRPr="00D834E3">
        <w:t xml:space="preserve"> </w:t>
      </w:r>
      <w:r w:rsidRPr="00D834E3">
        <w:t>groups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humans,</w:t>
      </w:r>
      <w:r w:rsidR="00DD5277" w:rsidRPr="00D834E3">
        <w:t xml:space="preserve"> </w:t>
      </w:r>
      <w:r w:rsidRPr="00D834E3">
        <w:t>including</w:t>
      </w:r>
      <w:r w:rsidR="00DD5277" w:rsidRPr="00D834E3">
        <w:t xml:space="preserve"> </w:t>
      </w:r>
      <w:r w:rsidRPr="00D834E3">
        <w:t>expressions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popular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indigenous</w:t>
      </w:r>
      <w:r w:rsidR="00DD5277" w:rsidRPr="00D834E3">
        <w:t xml:space="preserve"> </w:t>
      </w:r>
      <w:r w:rsidRPr="00D834E3">
        <w:t>culture</w:t>
      </w:r>
      <w:r w:rsidR="00DD5277" w:rsidRPr="00D834E3">
        <w:t xml:space="preserve"> </w:t>
      </w:r>
      <w:r w:rsidRPr="00D834E3">
        <w:t>such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Brotherhood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proofErr w:type="spellStart"/>
      <w:r w:rsidRPr="00D834E3">
        <w:t>Congos</w:t>
      </w:r>
      <w:proofErr w:type="spellEnd"/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Holy</w:t>
      </w:r>
      <w:r w:rsidR="00DD5277" w:rsidRPr="00D834E3">
        <w:t xml:space="preserve"> </w:t>
      </w:r>
      <w:r w:rsidRPr="00D834E3">
        <w:t>Spirit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Villa</w:t>
      </w:r>
      <w:r w:rsidR="00DD5277" w:rsidRPr="00D834E3">
        <w:t xml:space="preserve"> </w:t>
      </w:r>
      <w:proofErr w:type="spellStart"/>
      <w:r w:rsidRPr="00D834E3">
        <w:t>Mella</w:t>
      </w:r>
      <w:proofErr w:type="spellEnd"/>
      <w:r w:rsidRPr="00D834E3">
        <w:t>,</w:t>
      </w:r>
      <w:r w:rsidR="00DD5277" w:rsidRPr="00D834E3">
        <w:t xml:space="preserve"> </w:t>
      </w:r>
      <w:r w:rsidRPr="00D834E3">
        <w:t>inscribed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UNESCO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lists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Intangible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Heritage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Humanity;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two</w:t>
      </w:r>
      <w:r w:rsidR="00DD5277" w:rsidRPr="00D834E3">
        <w:t xml:space="preserve"> </w:t>
      </w:r>
      <w:r w:rsidRPr="00D834E3">
        <w:t>items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documentary</w:t>
      </w:r>
      <w:r w:rsidR="00DD5277" w:rsidRPr="00D834E3">
        <w:t xml:space="preserve"> </w:t>
      </w:r>
      <w:r w:rsidRPr="00D834E3">
        <w:t>heritage</w:t>
      </w:r>
      <w:r w:rsidR="00DD5277" w:rsidRPr="00D834E3">
        <w:t xml:space="preserve"> </w:t>
      </w:r>
      <w:r w:rsidRPr="00D834E3">
        <w:t>inscribed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UNESCO</w:t>
      </w:r>
      <w:r w:rsidR="00DD5277" w:rsidRPr="00D834E3">
        <w:t xml:space="preserve"> </w:t>
      </w:r>
      <w:r w:rsidRPr="00D834E3">
        <w:t>Memory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World</w:t>
      </w:r>
      <w:r w:rsidR="00DD5277" w:rsidRPr="00D834E3">
        <w:t xml:space="preserve"> </w:t>
      </w:r>
      <w:r w:rsidRPr="00D834E3">
        <w:t>Register: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Book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Baptism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Slaves</w:t>
      </w:r>
      <w:r w:rsidR="00DD5277" w:rsidRPr="00D834E3">
        <w:t xml:space="preserve"> </w:t>
      </w:r>
      <w:r w:rsidRPr="00D834E3">
        <w:t>(1636–1670),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Resistance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Struggle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Human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Republic,</w:t>
      </w:r>
      <w:r w:rsidR="00DD5277" w:rsidRPr="00D834E3">
        <w:t xml:space="preserve"> </w:t>
      </w:r>
      <w:r w:rsidRPr="00D834E3">
        <w:t>1930–1961.</w:t>
      </w:r>
    </w:p>
    <w:p w:rsidR="00D34B8C" w:rsidRPr="00D834E3" w:rsidRDefault="00D34B8C" w:rsidP="000F7519">
      <w:pPr>
        <w:pStyle w:val="SingleTxtG"/>
        <w:spacing w:after="110" w:line="230" w:lineRule="atLeast"/>
      </w:pPr>
      <w:r w:rsidRPr="00D834E3">
        <w:t>226.</w:t>
      </w:r>
      <w:r w:rsidRPr="00D834E3">
        <w:tab/>
        <w:t>In</w:t>
      </w:r>
      <w:r w:rsidR="00DD5277" w:rsidRPr="00D834E3">
        <w:t xml:space="preserve"> </w:t>
      </w:r>
      <w:r w:rsidRPr="00D834E3">
        <w:t>conformity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Covenant,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part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founding</w:t>
      </w:r>
      <w:r w:rsidR="00DD5277" w:rsidRPr="00D834E3">
        <w:t xml:space="preserve"> </w:t>
      </w:r>
      <w:r w:rsidRPr="00D834E3">
        <w:t>principles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Republic,</w:t>
      </w:r>
      <w:r w:rsidR="00DD5277" w:rsidRPr="00D834E3">
        <w:t xml:space="preserve"> </w:t>
      </w:r>
      <w:r w:rsidRPr="00D834E3">
        <w:t>there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no</w:t>
      </w:r>
      <w:r w:rsidR="00DD5277" w:rsidRPr="00D834E3">
        <w:t xml:space="preserve"> </w:t>
      </w:r>
      <w:r w:rsidRPr="00D834E3">
        <w:t>limit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de</w:t>
      </w:r>
      <w:r w:rsidR="00DD5277" w:rsidRPr="00D834E3">
        <w:t xml:space="preserve"> </w:t>
      </w:r>
      <w:r w:rsidRPr="00D834E3">
        <w:t>facto</w:t>
      </w:r>
      <w:r w:rsidR="00DD5277" w:rsidRPr="00D834E3">
        <w:t xml:space="preserve"> </w:t>
      </w:r>
      <w:r w:rsidRPr="00D834E3">
        <w:t>legal</w:t>
      </w:r>
      <w:r w:rsidR="00DD5277" w:rsidRPr="00D834E3">
        <w:t xml:space="preserve"> </w:t>
      </w:r>
      <w:r w:rsidRPr="00D834E3">
        <w:t>restriction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freedom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undertake</w:t>
      </w:r>
      <w:r w:rsidR="00DD5277" w:rsidRPr="00D834E3">
        <w:t xml:space="preserve"> </w:t>
      </w:r>
      <w:r w:rsidRPr="00D834E3">
        <w:t>scientific</w:t>
      </w:r>
      <w:r w:rsidR="00DD5277" w:rsidRPr="00D834E3">
        <w:t xml:space="preserve"> </w:t>
      </w:r>
      <w:r w:rsidRPr="00D834E3">
        <w:t>research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creative</w:t>
      </w:r>
      <w:r w:rsidR="00DD5277" w:rsidRPr="00D834E3">
        <w:t xml:space="preserve"> </w:t>
      </w:r>
      <w:r w:rsidRPr="00D834E3">
        <w:t>activity.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State</w:t>
      </w:r>
      <w:r w:rsidR="00DD5277" w:rsidRPr="00D834E3">
        <w:t xml:space="preserve"> </w:t>
      </w:r>
      <w:r w:rsidRPr="00D834E3">
        <w:t>understands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importance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benefits</w:t>
      </w:r>
      <w:r w:rsidR="00DD5277" w:rsidRPr="00D834E3">
        <w:t xml:space="preserve"> </w:t>
      </w:r>
      <w:r w:rsidRPr="00D834E3">
        <w:t>deriving</w:t>
      </w:r>
      <w:r w:rsidR="00DD5277" w:rsidRPr="00D834E3">
        <w:t xml:space="preserve"> </w:t>
      </w:r>
      <w:r w:rsidRPr="00D834E3">
        <w:t>from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exchanges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cooperation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this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every</w:t>
      </w:r>
      <w:r w:rsidR="00DD5277" w:rsidRPr="00D834E3">
        <w:t xml:space="preserve"> </w:t>
      </w:r>
      <w:r w:rsidRPr="00D834E3">
        <w:t>other</w:t>
      </w:r>
      <w:r w:rsidR="00DD5277" w:rsidRPr="00D834E3">
        <w:t xml:space="preserve"> </w:t>
      </w:r>
      <w:r w:rsidRPr="00D834E3">
        <w:t>area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signed</w:t>
      </w:r>
      <w:r w:rsidR="00DD5277" w:rsidRPr="00D834E3">
        <w:t xml:space="preserve"> </w:t>
      </w:r>
      <w:r w:rsidRPr="00D834E3">
        <w:t>numerous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regional</w:t>
      </w:r>
      <w:r w:rsidR="00DD5277" w:rsidRPr="00D834E3">
        <w:t xml:space="preserve"> </w:t>
      </w:r>
      <w:r w:rsidRPr="00D834E3">
        <w:t>agreements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protect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disseminate</w:t>
      </w:r>
      <w:r w:rsidR="00DD5277" w:rsidRPr="00D834E3">
        <w:t xml:space="preserve"> </w:t>
      </w:r>
      <w:r w:rsidRPr="00D834E3">
        <w:t>science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culture.</w:t>
      </w:r>
    </w:p>
    <w:p w:rsidR="00D34B8C" w:rsidRPr="00D834E3" w:rsidRDefault="00D34B8C" w:rsidP="000F7519">
      <w:pPr>
        <w:pStyle w:val="SingleTxtG"/>
        <w:spacing w:after="110" w:line="230" w:lineRule="atLeast"/>
      </w:pPr>
      <w:r w:rsidRPr="00D834E3">
        <w:t>227.</w:t>
      </w:r>
      <w:r w:rsidRPr="00D834E3">
        <w:tab/>
        <w:t>The</w:t>
      </w:r>
      <w:r w:rsidR="00DD5277" w:rsidRPr="00D834E3">
        <w:t xml:space="preserve"> </w:t>
      </w:r>
      <w:r w:rsidRPr="00D834E3">
        <w:t>country</w:t>
      </w:r>
      <w:r w:rsidR="00DD5277" w:rsidRPr="00D834E3">
        <w:t xml:space="preserve"> </w:t>
      </w:r>
      <w:r w:rsidRPr="00D834E3">
        <w:t>is,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example,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signatory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Exchange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Official,</w:t>
      </w:r>
      <w:r w:rsidR="00DD5277" w:rsidRPr="00D834E3">
        <w:t xml:space="preserve"> </w:t>
      </w:r>
      <w:r w:rsidRPr="00D834E3">
        <w:t>Scientific,</w:t>
      </w:r>
      <w:r w:rsidR="00DD5277" w:rsidRPr="00D834E3">
        <w:t xml:space="preserve"> </w:t>
      </w:r>
      <w:r w:rsidRPr="00D834E3">
        <w:t>Literary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Industrial</w:t>
      </w:r>
      <w:r w:rsidR="00DD5277" w:rsidRPr="00D834E3">
        <w:t xml:space="preserve"> </w:t>
      </w:r>
      <w:r w:rsidRPr="00D834E3">
        <w:t>Publications;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Inter-American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Author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Literary,</w:t>
      </w:r>
      <w:r w:rsidR="00DD5277" w:rsidRPr="00D834E3">
        <w:t xml:space="preserve"> </w:t>
      </w:r>
      <w:r w:rsidRPr="00D834E3">
        <w:t>Scientific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Artistic</w:t>
      </w:r>
      <w:r w:rsidR="00DD5277" w:rsidRPr="00D834E3">
        <w:t xml:space="preserve"> </w:t>
      </w:r>
      <w:r w:rsidRPr="00D834E3">
        <w:t>Works;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Facilities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Artistic</w:t>
      </w:r>
      <w:r w:rsidR="00DD5277" w:rsidRPr="00D834E3">
        <w:t xml:space="preserve"> </w:t>
      </w:r>
      <w:r w:rsidRPr="00D834E3">
        <w:t>Exhibitions;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Protection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Property</w:t>
      </w:r>
      <w:r w:rsidR="00DD5277" w:rsidRPr="00D834E3">
        <w:t xml:space="preserve"> </w:t>
      </w:r>
      <w:r w:rsidRPr="00D834E3">
        <w:t>in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Event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Armed</w:t>
      </w:r>
      <w:r w:rsidR="00DD5277" w:rsidRPr="00D834E3">
        <w:t xml:space="preserve"> </w:t>
      </w:r>
      <w:r w:rsidRPr="00D834E3">
        <w:t>Conflict,</w:t>
      </w:r>
      <w:r w:rsidR="00DD5277" w:rsidRPr="00D834E3">
        <w:t xml:space="preserve"> </w:t>
      </w:r>
      <w:r w:rsidRPr="00D834E3">
        <w:t>among</w:t>
      </w:r>
      <w:r w:rsidR="00DD5277" w:rsidRPr="00D834E3">
        <w:t xml:space="preserve"> </w:t>
      </w:r>
      <w:r w:rsidRPr="00D834E3">
        <w:t>others.</w:t>
      </w:r>
      <w:r w:rsidR="00DD5277" w:rsidRPr="00D834E3">
        <w:t xml:space="preserve"> </w:t>
      </w:r>
    </w:p>
    <w:p w:rsidR="00D34B8C" w:rsidRPr="00D834E3" w:rsidRDefault="00D34B8C" w:rsidP="000F7519">
      <w:pPr>
        <w:pStyle w:val="SingleTxtG"/>
        <w:spacing w:after="110" w:line="230" w:lineRule="atLeast"/>
      </w:pPr>
      <w:r w:rsidRPr="00D834E3">
        <w:t>228.</w:t>
      </w:r>
      <w:r w:rsidRPr="00D834E3">
        <w:tab/>
        <w:t>As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consequence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Government’s</w:t>
      </w:r>
      <w:r w:rsidR="00DD5277" w:rsidRPr="00D834E3">
        <w:t xml:space="preserve"> </w:t>
      </w:r>
      <w:r w:rsidRPr="00D834E3">
        <w:t>willingness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practical</w:t>
      </w:r>
      <w:r w:rsidR="00DD5277" w:rsidRPr="00D834E3">
        <w:t xml:space="preserve"> </w:t>
      </w:r>
      <w:r w:rsidRPr="00D834E3">
        <w:t>attitude,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respect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right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free</w:t>
      </w:r>
      <w:r w:rsidR="00DD5277" w:rsidRPr="00D834E3">
        <w:t xml:space="preserve"> </w:t>
      </w:r>
      <w:r w:rsidRPr="00D834E3">
        <w:t>access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sources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culture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various</w:t>
      </w:r>
      <w:r w:rsidR="00DD5277" w:rsidRPr="00D834E3">
        <w:t xml:space="preserve"> </w:t>
      </w:r>
      <w:r w:rsidRPr="00D834E3">
        <w:t>manifestations,</w:t>
      </w:r>
      <w:r w:rsidR="00DD5277" w:rsidRPr="00D834E3">
        <w:t xml:space="preserve"> </w:t>
      </w:r>
      <w:r w:rsidRPr="00D834E3">
        <w:t>without</w:t>
      </w:r>
      <w:r w:rsidR="00DD5277" w:rsidRPr="00D834E3">
        <w:t xml:space="preserve"> </w:t>
      </w:r>
      <w:r w:rsidRPr="00D834E3">
        <w:t>distinction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sex,</w:t>
      </w:r>
      <w:r w:rsidR="00DD5277" w:rsidRPr="00D834E3">
        <w:t xml:space="preserve"> </w:t>
      </w:r>
      <w:r w:rsidRPr="00D834E3">
        <w:t>race,</w:t>
      </w:r>
      <w:r w:rsidR="00DD5277" w:rsidRPr="00D834E3">
        <w:t xml:space="preserve"> </w:t>
      </w:r>
      <w:r w:rsidRPr="00D834E3">
        <w:t>nationality</w:t>
      </w:r>
      <w:r w:rsidR="00DD5277" w:rsidRPr="00D834E3">
        <w:t xml:space="preserve"> </w:t>
      </w:r>
      <w:r w:rsidRPr="00D834E3">
        <w:t>or</w:t>
      </w:r>
      <w:r w:rsidR="00DD5277" w:rsidRPr="00D834E3">
        <w:t xml:space="preserve"> </w:t>
      </w:r>
      <w:r w:rsidRPr="00D834E3">
        <w:t>origin,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as</w:t>
      </w:r>
      <w:r w:rsidR="00DD5277" w:rsidRPr="00D834E3">
        <w:t xml:space="preserve"> </w:t>
      </w:r>
      <w:r w:rsidRPr="00D834E3">
        <w:t>previously</w:t>
      </w:r>
      <w:r w:rsidR="00DD5277" w:rsidRPr="00D834E3">
        <w:t xml:space="preserve"> </w:t>
      </w:r>
      <w:r w:rsidRPr="00D834E3">
        <w:t>mentioned,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Republic</w:t>
      </w:r>
      <w:r w:rsidR="00DD5277" w:rsidRPr="00D834E3">
        <w:t xml:space="preserve"> </w:t>
      </w:r>
      <w:r w:rsidRPr="00D834E3">
        <w:t>is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signatory</w:t>
      </w:r>
      <w:r w:rsidR="00DD5277" w:rsidRPr="00D834E3">
        <w:t xml:space="preserve"> </w:t>
      </w:r>
      <w:r w:rsidRPr="00D834E3">
        <w:t>to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International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Racial</w:t>
      </w:r>
      <w:r w:rsidR="00DD5277" w:rsidRPr="00D834E3">
        <w:t xml:space="preserve"> </w:t>
      </w:r>
      <w:r w:rsidRPr="00D834E3">
        <w:t>Discrimination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Convention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Elimination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Forms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Discrimination</w:t>
      </w:r>
      <w:r w:rsidR="00DD5277" w:rsidRPr="00D834E3">
        <w:t xml:space="preserve"> </w:t>
      </w:r>
      <w:r w:rsidRPr="00D834E3">
        <w:t>against</w:t>
      </w:r>
      <w:r w:rsidR="00DD5277" w:rsidRPr="00D834E3">
        <w:t xml:space="preserve"> </w:t>
      </w:r>
      <w:r w:rsidRPr="00D834E3">
        <w:t>Women.</w:t>
      </w:r>
    </w:p>
    <w:p w:rsidR="00D34B8C" w:rsidRPr="00D834E3" w:rsidRDefault="00D34B8C" w:rsidP="000F7519">
      <w:pPr>
        <w:pStyle w:val="SingleTxtG"/>
        <w:spacing w:after="110" w:line="230" w:lineRule="atLeast"/>
      </w:pPr>
      <w:r w:rsidRPr="00D834E3">
        <w:t>229.</w:t>
      </w:r>
      <w:r w:rsidRPr="00D834E3">
        <w:tab/>
        <w:t>Over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past</w:t>
      </w:r>
      <w:r w:rsidR="00DD5277" w:rsidRPr="00D834E3">
        <w:t xml:space="preserve"> </w:t>
      </w:r>
      <w:r w:rsidRPr="00D834E3">
        <w:t>five</w:t>
      </w:r>
      <w:r w:rsidR="00DD5277" w:rsidRPr="00D834E3">
        <w:t xml:space="preserve"> </w:t>
      </w:r>
      <w:r w:rsidRPr="00D834E3">
        <w:t>years,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Ministry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Culture</w:t>
      </w:r>
      <w:r w:rsidR="00DD5277" w:rsidRPr="00D834E3">
        <w:t xml:space="preserve"> </w:t>
      </w:r>
      <w:r w:rsidRPr="00D834E3">
        <w:t>has</w:t>
      </w:r>
      <w:r w:rsidR="00DD5277" w:rsidRPr="00D834E3">
        <w:t xml:space="preserve"> </w:t>
      </w:r>
      <w:r w:rsidRPr="00D834E3">
        <w:t>accordingly</w:t>
      </w:r>
      <w:r w:rsidR="00DD5277" w:rsidRPr="00D834E3">
        <w:t xml:space="preserve"> </w:t>
      </w:r>
      <w:r w:rsidRPr="00D834E3">
        <w:t>developed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implemented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cultural</w:t>
      </w:r>
      <w:r w:rsidR="00DD5277" w:rsidRPr="00D834E3">
        <w:t xml:space="preserve"> </w:t>
      </w:r>
      <w:r w:rsidRPr="00D834E3">
        <w:t>policy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recognizes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contribution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groups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African</w:t>
      </w:r>
      <w:r w:rsidR="00DD5277" w:rsidRPr="00D834E3">
        <w:t xml:space="preserve"> </w:t>
      </w:r>
      <w:r w:rsidRPr="00D834E3">
        <w:t>origin,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which</w:t>
      </w:r>
      <w:r w:rsidR="00DD5277" w:rsidRPr="00D834E3">
        <w:t xml:space="preserve"> </w:t>
      </w:r>
      <w:r w:rsidRPr="00D834E3">
        <w:t>supports</w:t>
      </w:r>
      <w:r w:rsidR="00DD5277" w:rsidRPr="00D834E3">
        <w:t xml:space="preserve"> </w:t>
      </w:r>
      <w:r w:rsidRPr="00D834E3">
        <w:t>all</w:t>
      </w:r>
      <w:r w:rsidR="00DD5277" w:rsidRPr="00D834E3">
        <w:t xml:space="preserve"> </w:t>
      </w:r>
      <w:r w:rsidRPr="00D834E3">
        <w:t>relevant</w:t>
      </w:r>
      <w:r w:rsidR="00DD5277" w:rsidRPr="00D834E3">
        <w:t xml:space="preserve"> </w:t>
      </w:r>
      <w:r w:rsidRPr="00D834E3">
        <w:t>initiatives</w:t>
      </w:r>
      <w:r w:rsidR="00DD5277" w:rsidRPr="00D834E3">
        <w:t xml:space="preserve"> </w:t>
      </w:r>
      <w:r w:rsidRPr="00D834E3">
        <w:t>by</w:t>
      </w:r>
      <w:r w:rsidR="00DD5277" w:rsidRPr="00D834E3">
        <w:t xml:space="preserve"> </w:t>
      </w:r>
      <w:r w:rsidRPr="00D834E3">
        <w:t>civil</w:t>
      </w:r>
      <w:r w:rsidR="00DD5277" w:rsidRPr="00D834E3">
        <w:t xml:space="preserve"> </w:t>
      </w:r>
      <w:r w:rsidRPr="00D834E3">
        <w:t>society.</w:t>
      </w:r>
      <w:r w:rsidR="00DD5277" w:rsidRPr="00D834E3">
        <w:t xml:space="preserve"> </w:t>
      </w:r>
      <w:r w:rsidRPr="00D834E3">
        <w:t>Examples</w:t>
      </w:r>
      <w:r w:rsidR="00DD5277" w:rsidRPr="00D834E3">
        <w:t xml:space="preserve"> </w:t>
      </w:r>
      <w:r w:rsidRPr="00D834E3">
        <w:t>are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endorsement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establishment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Casa</w:t>
      </w:r>
      <w:r w:rsidR="00DD5277" w:rsidRPr="00D834E3">
        <w:t xml:space="preserve"> </w:t>
      </w:r>
      <w:r w:rsidRPr="00D834E3">
        <w:t>de</w:t>
      </w:r>
      <w:r w:rsidR="00DD5277" w:rsidRPr="00D834E3">
        <w:t xml:space="preserve"> </w:t>
      </w:r>
      <w:r w:rsidRPr="00D834E3">
        <w:t>Africa;</w:t>
      </w:r>
      <w:r w:rsidR="00DD5277" w:rsidRPr="00D834E3">
        <w:t xml:space="preserve"> </w:t>
      </w:r>
      <w:r w:rsidRPr="00D834E3">
        <w:t>its</w:t>
      </w:r>
      <w:r w:rsidR="00DD5277" w:rsidRPr="00D834E3">
        <w:t xml:space="preserve"> </w:t>
      </w:r>
      <w:r w:rsidRPr="00D834E3">
        <w:t>support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research</w:t>
      </w:r>
      <w:r w:rsidR="00DD5277" w:rsidRPr="00D834E3">
        <w:t xml:space="preserve"> </w:t>
      </w:r>
      <w:r w:rsidRPr="00D834E3">
        <w:t>on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African</w:t>
      </w:r>
      <w:r w:rsidR="00DD5277" w:rsidRPr="00D834E3">
        <w:t xml:space="preserve"> </w:t>
      </w:r>
      <w:r w:rsidRPr="00D834E3">
        <w:t>roots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people,</w:t>
      </w:r>
      <w:r w:rsidR="00DD5277" w:rsidRPr="00D834E3">
        <w:t xml:space="preserve"> </w:t>
      </w:r>
      <w:r w:rsidRPr="00D834E3">
        <w:t>with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backing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proofErr w:type="spellStart"/>
      <w:r w:rsidRPr="00D834E3">
        <w:t>Sebastián</w:t>
      </w:r>
      <w:proofErr w:type="spellEnd"/>
      <w:r w:rsidR="00DD5277" w:rsidRPr="00D834E3">
        <w:t xml:space="preserve"> </w:t>
      </w:r>
      <w:proofErr w:type="spellStart"/>
      <w:r w:rsidRPr="00D834E3">
        <w:t>Lemba</w:t>
      </w:r>
      <w:proofErr w:type="spellEnd"/>
      <w:r w:rsidR="00DD5277" w:rsidRPr="00D834E3">
        <w:t xml:space="preserve"> </w:t>
      </w:r>
      <w:r w:rsidRPr="00D834E3">
        <w:t>Institute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African</w:t>
      </w:r>
      <w:r w:rsidR="00DD5277" w:rsidRPr="00D834E3">
        <w:t xml:space="preserve"> </w:t>
      </w:r>
      <w:r w:rsidRPr="00D834E3">
        <w:t>Studies;</w:t>
      </w:r>
      <w:r w:rsidR="00DD5277" w:rsidRPr="00D834E3">
        <w:t xml:space="preserve"> </w:t>
      </w:r>
      <w:r w:rsidRPr="00D834E3">
        <w:t>the</w:t>
      </w:r>
      <w:r w:rsidR="00DD5277" w:rsidRPr="00D834E3">
        <w:t xml:space="preserve"> </w:t>
      </w:r>
      <w:r w:rsidRPr="00D834E3">
        <w:t>Mandela</w:t>
      </w:r>
      <w:r w:rsidR="00DD5277" w:rsidRPr="00D834E3">
        <w:t xml:space="preserve"> </w:t>
      </w:r>
      <w:r w:rsidRPr="00D834E3">
        <w:t>exhibition;</w:t>
      </w:r>
      <w:r w:rsidR="00DD5277" w:rsidRPr="00D834E3">
        <w:t xml:space="preserve"> </w:t>
      </w:r>
      <w:r w:rsidRPr="00D834E3">
        <w:t>and</w:t>
      </w:r>
      <w:r w:rsidR="00DD5277" w:rsidRPr="00D834E3">
        <w:t xml:space="preserve"> </w:t>
      </w:r>
      <w:r w:rsidRPr="00D834E3">
        <w:t>new</w:t>
      </w:r>
      <w:r w:rsidR="00DD5277" w:rsidRPr="00D834E3">
        <w:t xml:space="preserve"> </w:t>
      </w:r>
      <w:r w:rsidRPr="00D834E3">
        <w:t>appreciation</w:t>
      </w:r>
      <w:r w:rsidR="00DD5277" w:rsidRPr="00D834E3">
        <w:t xml:space="preserve"> </w:t>
      </w:r>
      <w:r w:rsidRPr="00D834E3">
        <w:t>for</w:t>
      </w:r>
      <w:r w:rsidR="00DD5277" w:rsidRPr="00D834E3">
        <w:t xml:space="preserve"> </w:t>
      </w:r>
      <w:r w:rsidRPr="00D834E3">
        <w:t>a</w:t>
      </w:r>
      <w:r w:rsidR="00DD5277" w:rsidRPr="00D834E3">
        <w:t xml:space="preserve"> </w:t>
      </w:r>
      <w:r w:rsidRPr="00D834E3">
        <w:t>number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African</w:t>
      </w:r>
      <w:r w:rsidR="00DD5277" w:rsidRPr="00D834E3">
        <w:t xml:space="preserve"> </w:t>
      </w:r>
      <w:r w:rsidRPr="00D834E3">
        <w:t>traditions</w:t>
      </w:r>
      <w:r w:rsidR="00DD5277" w:rsidRPr="00D834E3">
        <w:t xml:space="preserve"> </w:t>
      </w:r>
      <w:r w:rsidRPr="00D834E3">
        <w:t>that</w:t>
      </w:r>
      <w:r w:rsidR="00DD5277" w:rsidRPr="00D834E3">
        <w:t xml:space="preserve"> </w:t>
      </w:r>
      <w:r w:rsidRPr="00D834E3">
        <w:t>have</w:t>
      </w:r>
      <w:r w:rsidR="00DD5277" w:rsidRPr="00D834E3">
        <w:t xml:space="preserve"> </w:t>
      </w:r>
      <w:r w:rsidRPr="00D834E3">
        <w:t>become</w:t>
      </w:r>
      <w:r w:rsidR="00DD5277" w:rsidRPr="00D834E3">
        <w:t xml:space="preserve"> </w:t>
      </w:r>
      <w:r w:rsidRPr="00D834E3">
        <w:t>an</w:t>
      </w:r>
      <w:r w:rsidR="00DD5277" w:rsidRPr="00D834E3">
        <w:t xml:space="preserve"> </w:t>
      </w:r>
      <w:r w:rsidRPr="00D834E3">
        <w:t>essential</w:t>
      </w:r>
      <w:r w:rsidR="00DD5277" w:rsidRPr="00D834E3">
        <w:t xml:space="preserve"> </w:t>
      </w:r>
      <w:r w:rsidRPr="00D834E3">
        <w:t>part</w:t>
      </w:r>
      <w:r w:rsidR="00DD5277" w:rsidRPr="00D834E3">
        <w:t xml:space="preserve"> </w:t>
      </w:r>
      <w:r w:rsidRPr="00D834E3">
        <w:t>of</w:t>
      </w:r>
      <w:r w:rsidR="00DD5277" w:rsidRPr="00D834E3">
        <w:t xml:space="preserve"> </w:t>
      </w:r>
      <w:r w:rsidRPr="00D834E3">
        <w:t>Dominican</w:t>
      </w:r>
      <w:r w:rsidR="00DD5277" w:rsidRPr="00D834E3">
        <w:t xml:space="preserve"> </w:t>
      </w:r>
      <w:r w:rsidRPr="00D834E3">
        <w:t>culture.</w:t>
      </w:r>
    </w:p>
    <w:p w:rsidR="00315BBE" w:rsidRPr="00D834E3" w:rsidRDefault="00315BBE" w:rsidP="00315BBE">
      <w:pPr>
        <w:pStyle w:val="SingleTxtG"/>
        <w:jc w:val="center"/>
        <w:rPr>
          <w:u w:val="single"/>
        </w:rPr>
      </w:pPr>
      <w:r w:rsidRPr="00D834E3">
        <w:rPr>
          <w:u w:val="single"/>
        </w:rPr>
        <w:tab/>
      </w:r>
      <w:r w:rsidRPr="00D834E3">
        <w:rPr>
          <w:u w:val="single"/>
        </w:rPr>
        <w:tab/>
      </w:r>
      <w:r w:rsidRPr="00D834E3">
        <w:rPr>
          <w:u w:val="single"/>
        </w:rPr>
        <w:tab/>
      </w:r>
    </w:p>
    <w:sectPr w:rsidR="00315BBE" w:rsidRPr="00D834E3" w:rsidSect="000B5A09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898" w:rsidRDefault="005B2898" w:rsidP="00247E2C">
      <w:pPr>
        <w:spacing w:line="240" w:lineRule="auto"/>
      </w:pPr>
      <w:r>
        <w:separator/>
      </w:r>
    </w:p>
  </w:endnote>
  <w:endnote w:type="continuationSeparator" w:id="0">
    <w:p w:rsidR="005B2898" w:rsidRDefault="005B2898" w:rsidP="00247E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FC" w:rsidRPr="000B5A09" w:rsidRDefault="009C55FC" w:rsidP="000B5A09">
    <w:pPr>
      <w:pStyle w:val="Footer"/>
      <w:tabs>
        <w:tab w:val="right" w:pos="9638"/>
      </w:tabs>
    </w:pPr>
    <w:r w:rsidRPr="000B5A09">
      <w:rPr>
        <w:b/>
        <w:sz w:val="18"/>
      </w:rPr>
      <w:fldChar w:fldCharType="begin"/>
    </w:r>
    <w:r w:rsidRPr="000B5A09">
      <w:rPr>
        <w:b/>
        <w:sz w:val="18"/>
      </w:rPr>
      <w:instrText xml:space="preserve"> PAGE  \* MERGEFORMAT </w:instrText>
    </w:r>
    <w:r w:rsidRPr="000B5A09">
      <w:rPr>
        <w:b/>
        <w:sz w:val="18"/>
      </w:rPr>
      <w:fldChar w:fldCharType="separate"/>
    </w:r>
    <w:r w:rsidR="006F02CA">
      <w:rPr>
        <w:b/>
        <w:noProof/>
        <w:sz w:val="18"/>
      </w:rPr>
      <w:t>2</w:t>
    </w:r>
    <w:r w:rsidRPr="000B5A09">
      <w:rPr>
        <w:b/>
        <w:sz w:val="18"/>
      </w:rPr>
      <w:fldChar w:fldCharType="end"/>
    </w:r>
    <w:r>
      <w:rPr>
        <w:sz w:val="18"/>
      </w:rPr>
      <w:tab/>
    </w:r>
    <w:r>
      <w:rPr>
        <w:sz w:val="20"/>
      </w:rPr>
      <w:t>GE.15-15439 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FC" w:rsidRPr="000B5A09" w:rsidRDefault="009C55FC" w:rsidP="000B5A09">
    <w:pPr>
      <w:pStyle w:val="Footer"/>
      <w:tabs>
        <w:tab w:val="right" w:pos="9638"/>
      </w:tabs>
      <w:rPr>
        <w:b/>
        <w:sz w:val="18"/>
      </w:rPr>
    </w:pPr>
    <w:r>
      <w:rPr>
        <w:sz w:val="20"/>
      </w:rPr>
      <w:t>GE.15-15439  (EXT)</w:t>
    </w:r>
    <w:r>
      <w:tab/>
    </w:r>
    <w:r w:rsidRPr="000B5A09">
      <w:rPr>
        <w:b/>
        <w:sz w:val="18"/>
      </w:rPr>
      <w:fldChar w:fldCharType="begin"/>
    </w:r>
    <w:r w:rsidRPr="000B5A09">
      <w:rPr>
        <w:b/>
        <w:sz w:val="18"/>
      </w:rPr>
      <w:instrText xml:space="preserve"> PAGE  \* MERGEFORMAT </w:instrText>
    </w:r>
    <w:r w:rsidRPr="000B5A09">
      <w:rPr>
        <w:b/>
        <w:sz w:val="18"/>
      </w:rPr>
      <w:fldChar w:fldCharType="separate"/>
    </w:r>
    <w:r w:rsidR="006F02CA">
      <w:rPr>
        <w:b/>
        <w:noProof/>
        <w:sz w:val="18"/>
      </w:rPr>
      <w:t>35</w:t>
    </w:r>
    <w:r w:rsidRPr="000B5A0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FC" w:rsidRPr="0017199B" w:rsidRDefault="009C55FC" w:rsidP="0017199B">
    <w:pPr>
      <w:pStyle w:val="Footer"/>
      <w:spacing w:before="240"/>
      <w:rPr>
        <w:rFonts w:ascii="C39T30Lfz" w:hAnsi="C39T30Lfz"/>
        <w:sz w:val="56"/>
      </w:rPr>
    </w:pPr>
    <w:r w:rsidRPr="0017199B">
      <w:rPr>
        <w:noProof/>
        <w:lang w:val="en-US" w:eastAsia="zh-CN"/>
      </w:rPr>
      <w:drawing>
        <wp:anchor distT="0" distB="0" distL="114300" distR="114300" simplePos="0" relativeHeight="251659264" behindDoc="0" locked="1" layoutInCell="1" allowOverlap="1" wp14:anchorId="2EB84B3F" wp14:editId="6F2B8587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927012" cy="233330"/>
          <wp:effectExtent l="0" t="0" r="6985" b="0"/>
          <wp:wrapNone/>
          <wp:docPr id="3" name="Picture 3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012" cy="233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7199B">
      <w:rPr>
        <w:sz w:val="20"/>
      </w:rPr>
      <w:t>GE.15-15439  (EXT)</w:t>
    </w:r>
    <w:r>
      <w:rPr>
        <w:sz w:val="20"/>
      </w:rPr>
      <w:br/>
    </w: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 w:eastAsia="zh-CN"/>
      </w:rPr>
      <w:drawing>
        <wp:anchor distT="0" distB="0" distL="114300" distR="114300" simplePos="0" relativeHeight="251660288" behindDoc="0" locked="0" layoutInCell="1" allowOverlap="1" wp14:anchorId="0A1C0081" wp14:editId="6F4BF90D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6926" cy="636927"/>
          <wp:effectExtent l="0" t="0" r="0" b="0"/>
          <wp:wrapNone/>
          <wp:docPr id="2" name="Picture 1" descr="http://undocs.org/m2/QRCode.ashx?DS=E/C.12/DOM/4&amp;Size=2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E/C.12/DOM/4&amp;Size=2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26" cy="6369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898" w:rsidRPr="009F5CDC" w:rsidRDefault="005B2898" w:rsidP="000B5A09">
      <w:pPr>
        <w:tabs>
          <w:tab w:val="left" w:pos="2155"/>
        </w:tabs>
        <w:spacing w:after="80"/>
        <w:ind w:left="680"/>
        <w:rPr>
          <w:u w:val="single"/>
        </w:rPr>
      </w:pPr>
      <w:r w:rsidRPr="009F5CDC">
        <w:rPr>
          <w:u w:val="single"/>
        </w:rPr>
        <w:tab/>
      </w:r>
    </w:p>
  </w:footnote>
  <w:footnote w:type="continuationSeparator" w:id="0">
    <w:p w:rsidR="005B2898" w:rsidRDefault="005B2898" w:rsidP="00247E2C">
      <w:pPr>
        <w:spacing w:line="240" w:lineRule="auto"/>
      </w:pPr>
      <w:r>
        <w:continuationSeparator/>
      </w:r>
    </w:p>
  </w:footnote>
  <w:footnote w:id="1">
    <w:p w:rsidR="009C55FC" w:rsidRPr="000B5A09" w:rsidRDefault="009C55FC">
      <w:pPr>
        <w:pStyle w:val="FootnoteText"/>
      </w:pPr>
      <w:r>
        <w:rPr>
          <w:rStyle w:val="FootnoteReference"/>
        </w:rPr>
        <w:tab/>
      </w:r>
      <w:r w:rsidRPr="000B5A09">
        <w:rPr>
          <w:rStyle w:val="FootnoteReference"/>
          <w:sz w:val="20"/>
          <w:vertAlign w:val="baseline"/>
        </w:rPr>
        <w:t>*</w:t>
      </w:r>
      <w:r w:rsidRPr="000B5A09">
        <w:rPr>
          <w:rStyle w:val="FootnoteReference"/>
          <w:sz w:val="20"/>
          <w:vertAlign w:val="baseline"/>
        </w:rPr>
        <w:tab/>
      </w:r>
      <w:r>
        <w:rPr>
          <w:rFonts w:eastAsia="Times New Roman"/>
          <w:szCs w:val="18"/>
        </w:rPr>
        <w:t>The present document is being issued without formal editing.</w:t>
      </w:r>
    </w:p>
  </w:footnote>
  <w:footnote w:id="2">
    <w:p w:rsidR="009C55FC" w:rsidRPr="00FB39A2" w:rsidRDefault="009C55FC">
      <w:pPr>
        <w:pStyle w:val="FootnoteText"/>
        <w:rPr>
          <w:b/>
        </w:rPr>
      </w:pPr>
      <w:r>
        <w:rPr>
          <w:rStyle w:val="FootnoteReference"/>
        </w:rPr>
        <w:tab/>
      </w:r>
      <w:r w:rsidRPr="00FB39A2">
        <w:rPr>
          <w:rStyle w:val="FootnoteReference"/>
          <w:sz w:val="20"/>
          <w:vertAlign w:val="baseline"/>
        </w:rPr>
        <w:t>**</w:t>
      </w:r>
      <w:r>
        <w:rPr>
          <w:rStyle w:val="FootnoteReference"/>
          <w:sz w:val="20"/>
          <w:vertAlign w:val="baseline"/>
        </w:rPr>
        <w:tab/>
      </w:r>
      <w:r>
        <w:rPr>
          <w:szCs w:val="18"/>
        </w:rPr>
        <w:t>The annex is available in the files of the Committee secretariat</w:t>
      </w:r>
    </w:p>
  </w:footnote>
  <w:footnote w:id="3">
    <w:p w:rsidR="009C55FC" w:rsidRDefault="009C55FC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2F3EB6">
        <w:rPr>
          <w:i/>
          <w:szCs w:val="18"/>
        </w:rPr>
        <w:t>Translator’s note: Some of the language in bullet points (j), (k) and (l) has not been translated as the same text appears in bullet points (h), (</w:t>
      </w:r>
      <w:proofErr w:type="spellStart"/>
      <w:r w:rsidRPr="002F3EB6">
        <w:rPr>
          <w:i/>
          <w:szCs w:val="18"/>
        </w:rPr>
        <w:t>i</w:t>
      </w:r>
      <w:proofErr w:type="spellEnd"/>
      <w:r w:rsidRPr="002F3EB6">
        <w:rPr>
          <w:i/>
          <w:szCs w:val="18"/>
        </w:rPr>
        <w:t>) and (j).</w:t>
      </w:r>
    </w:p>
  </w:footnote>
  <w:footnote w:id="4">
    <w:p w:rsidR="009C55FC" w:rsidRDefault="009C55FC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szCs w:val="18"/>
        </w:rPr>
        <w:t>Transl. note: Tropical storm Olga took place in December 2007; Noel, in October 2007; Fay and Gustav, August 2008; and Hanna and Ike, September 2008 [Source: Wikipedia].</w:t>
      </w:r>
    </w:p>
  </w:footnote>
  <w:footnote w:id="5">
    <w:p w:rsidR="009C55FC" w:rsidRDefault="009C55FC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szCs w:val="18"/>
        </w:rPr>
        <w:t>Transl. note: Sic (the correct figure is 0.4 per cent).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FC" w:rsidRPr="000B5A09" w:rsidRDefault="009C55FC">
    <w:pPr>
      <w:pStyle w:val="Header"/>
    </w:pPr>
    <w:r>
      <w:t>E/C.12/DOM/4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FC" w:rsidRPr="000B5A09" w:rsidRDefault="009C55FC" w:rsidP="000B5A09">
    <w:pPr>
      <w:pStyle w:val="Header"/>
      <w:jc w:val="right"/>
    </w:pPr>
    <w:r>
      <w:t>E/C.12/DOM/4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E8626C"/>
    <w:multiLevelType w:val="multilevel"/>
    <w:tmpl w:val="12F0D4CA"/>
    <w:lvl w:ilvl="0">
      <w:start w:val="1"/>
      <w:numFmt w:val="bullet"/>
      <w:lvlText w:val="▪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3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58743D9"/>
    <w:multiLevelType w:val="multilevel"/>
    <w:tmpl w:val="5C92DEB6"/>
    <w:lvl w:ilvl="0">
      <w:start w:val="23"/>
      <w:numFmt w:val="bullet"/>
      <w:lvlText w:val="•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5">
    <w:nsid w:val="062C7A79"/>
    <w:multiLevelType w:val="multilevel"/>
    <w:tmpl w:val="A1BE9328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6">
    <w:nsid w:val="10180AC8"/>
    <w:multiLevelType w:val="multilevel"/>
    <w:tmpl w:val="B0B6A716"/>
    <w:lvl w:ilvl="0">
      <w:start w:val="1"/>
      <w:numFmt w:val="bullet"/>
      <w:lvlText w:val="▪"/>
      <w:lvlJc w:val="left"/>
      <w:pPr>
        <w:ind w:left="2421" w:firstLine="2061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3141" w:firstLine="2781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861" w:firstLine="3501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581" w:firstLine="4221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5301" w:firstLine="4941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6021" w:firstLine="5661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741" w:firstLine="6381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7461" w:firstLine="7101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8181" w:firstLine="7821"/>
      </w:pPr>
      <w:rPr>
        <w:rFonts w:ascii="Arial" w:eastAsia="Arial" w:hAnsi="Arial" w:cs="Arial"/>
        <w:vertAlign w:val="baseline"/>
      </w:rPr>
    </w:lvl>
  </w:abstractNum>
  <w:abstractNum w:abstractNumId="7">
    <w:nsid w:val="158F3BA8"/>
    <w:multiLevelType w:val="multilevel"/>
    <w:tmpl w:val="DE609292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8">
    <w:nsid w:val="159F2504"/>
    <w:multiLevelType w:val="multilevel"/>
    <w:tmpl w:val="62B2A34E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9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166D053E"/>
    <w:multiLevelType w:val="multilevel"/>
    <w:tmpl w:val="B94C2478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11">
    <w:nsid w:val="1CD85260"/>
    <w:multiLevelType w:val="multilevel"/>
    <w:tmpl w:val="DA42CF3C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FB11425"/>
    <w:multiLevelType w:val="multilevel"/>
    <w:tmpl w:val="EE4A4888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14">
    <w:nsid w:val="27813826"/>
    <w:multiLevelType w:val="multilevel"/>
    <w:tmpl w:val="AD3AFBA2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15">
    <w:nsid w:val="28661D72"/>
    <w:multiLevelType w:val="multilevel"/>
    <w:tmpl w:val="88E094EA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16">
    <w:nsid w:val="2C904A71"/>
    <w:multiLevelType w:val="multilevel"/>
    <w:tmpl w:val="070800B8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17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1C91F87"/>
    <w:multiLevelType w:val="multilevel"/>
    <w:tmpl w:val="7702093E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19">
    <w:nsid w:val="33A44948"/>
    <w:multiLevelType w:val="multilevel"/>
    <w:tmpl w:val="18AA8BEA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20">
    <w:nsid w:val="37E64172"/>
    <w:multiLevelType w:val="multilevel"/>
    <w:tmpl w:val="F2F08676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21">
    <w:nsid w:val="446648BE"/>
    <w:multiLevelType w:val="multilevel"/>
    <w:tmpl w:val="DE6C83BC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22">
    <w:nsid w:val="45A62FB4"/>
    <w:multiLevelType w:val="multilevel"/>
    <w:tmpl w:val="6C0CA232"/>
    <w:lvl w:ilvl="0">
      <w:start w:val="1"/>
      <w:numFmt w:val="bullet"/>
      <w:lvlText w:val="▪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23">
    <w:nsid w:val="45C14AD0"/>
    <w:multiLevelType w:val="multilevel"/>
    <w:tmpl w:val="83B2A794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24">
    <w:nsid w:val="58382B25"/>
    <w:multiLevelType w:val="multilevel"/>
    <w:tmpl w:val="E170333C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25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7">
    <w:nsid w:val="678D607E"/>
    <w:multiLevelType w:val="multilevel"/>
    <w:tmpl w:val="38B49AB0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28">
    <w:nsid w:val="679E6B77"/>
    <w:multiLevelType w:val="multilevel"/>
    <w:tmpl w:val="25628172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29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C0D0FD3"/>
    <w:multiLevelType w:val="multilevel"/>
    <w:tmpl w:val="9D184FFC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31">
    <w:nsid w:val="7627777F"/>
    <w:multiLevelType w:val="multilevel"/>
    <w:tmpl w:val="323233D8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32">
    <w:nsid w:val="76432C19"/>
    <w:multiLevelType w:val="multilevel"/>
    <w:tmpl w:val="CAC8137E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33">
    <w:nsid w:val="769E5420"/>
    <w:multiLevelType w:val="multilevel"/>
    <w:tmpl w:val="47B2C8CC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34">
    <w:nsid w:val="77D62725"/>
    <w:multiLevelType w:val="multilevel"/>
    <w:tmpl w:val="F0A809EE"/>
    <w:lvl w:ilvl="0">
      <w:start w:val="1"/>
      <w:numFmt w:val="bullet"/>
      <w:lvlText w:val="▪"/>
      <w:lvlJc w:val="left"/>
      <w:pPr>
        <w:ind w:left="1854" w:firstLine="149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574" w:firstLine="221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3294" w:firstLine="293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4014" w:firstLine="365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734" w:firstLine="437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454" w:firstLine="509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6174" w:firstLine="581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894" w:firstLine="653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614" w:firstLine="7254"/>
      </w:pPr>
      <w:rPr>
        <w:rFonts w:ascii="Arial" w:eastAsia="Arial" w:hAnsi="Arial" w:cs="Arial"/>
        <w:vertAlign w:val="baseline"/>
      </w:rPr>
    </w:lvl>
  </w:abstractNum>
  <w:abstractNum w:abstractNumId="35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7"/>
  </w:num>
  <w:num w:numId="2">
    <w:abstractNumId w:val="12"/>
  </w:num>
  <w:num w:numId="3">
    <w:abstractNumId w:val="1"/>
  </w:num>
  <w:num w:numId="4">
    <w:abstractNumId w:val="25"/>
  </w:num>
  <w:num w:numId="5">
    <w:abstractNumId w:val="26"/>
  </w:num>
  <w:num w:numId="6">
    <w:abstractNumId w:val="35"/>
  </w:num>
  <w:num w:numId="7">
    <w:abstractNumId w:val="9"/>
  </w:num>
  <w:num w:numId="8">
    <w:abstractNumId w:val="3"/>
  </w:num>
  <w:num w:numId="9">
    <w:abstractNumId w:val="29"/>
  </w:num>
  <w:num w:numId="10">
    <w:abstractNumId w:val="3"/>
  </w:num>
  <w:num w:numId="11">
    <w:abstractNumId w:val="29"/>
  </w:num>
  <w:num w:numId="12">
    <w:abstractNumId w:val="0"/>
  </w:num>
  <w:num w:numId="13">
    <w:abstractNumId w:val="21"/>
  </w:num>
  <w:num w:numId="14">
    <w:abstractNumId w:val="8"/>
  </w:num>
  <w:num w:numId="15">
    <w:abstractNumId w:val="16"/>
  </w:num>
  <w:num w:numId="16">
    <w:abstractNumId w:val="31"/>
  </w:num>
  <w:num w:numId="17">
    <w:abstractNumId w:val="7"/>
  </w:num>
  <w:num w:numId="18">
    <w:abstractNumId w:val="23"/>
  </w:num>
  <w:num w:numId="19">
    <w:abstractNumId w:val="19"/>
  </w:num>
  <w:num w:numId="20">
    <w:abstractNumId w:val="11"/>
  </w:num>
  <w:num w:numId="21">
    <w:abstractNumId w:val="34"/>
  </w:num>
  <w:num w:numId="22">
    <w:abstractNumId w:val="10"/>
  </w:num>
  <w:num w:numId="23">
    <w:abstractNumId w:val="22"/>
  </w:num>
  <w:num w:numId="24">
    <w:abstractNumId w:val="32"/>
  </w:num>
  <w:num w:numId="25">
    <w:abstractNumId w:val="6"/>
  </w:num>
  <w:num w:numId="26">
    <w:abstractNumId w:val="18"/>
  </w:num>
  <w:num w:numId="27">
    <w:abstractNumId w:val="27"/>
  </w:num>
  <w:num w:numId="28">
    <w:abstractNumId w:val="33"/>
  </w:num>
  <w:num w:numId="29">
    <w:abstractNumId w:val="24"/>
  </w:num>
  <w:num w:numId="30">
    <w:abstractNumId w:val="5"/>
  </w:num>
  <w:num w:numId="31">
    <w:abstractNumId w:val="30"/>
  </w:num>
  <w:num w:numId="32">
    <w:abstractNumId w:val="2"/>
  </w:num>
  <w:num w:numId="33">
    <w:abstractNumId w:val="28"/>
  </w:num>
  <w:num w:numId="34">
    <w:abstractNumId w:val="15"/>
  </w:num>
  <w:num w:numId="35">
    <w:abstractNumId w:val="14"/>
  </w:num>
  <w:num w:numId="36">
    <w:abstractNumId w:val="13"/>
  </w:num>
  <w:num w:numId="37">
    <w:abstractNumId w:val="4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proofState w:spelling="clean"/>
  <w:attachedTemplate r:id="rId1"/>
  <w:defaultTabStop w:val="567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B5A09"/>
    <w:rsid w:val="00031C8F"/>
    <w:rsid w:val="00046E92"/>
    <w:rsid w:val="000520A1"/>
    <w:rsid w:val="000B5A09"/>
    <w:rsid w:val="000F7519"/>
    <w:rsid w:val="00105C41"/>
    <w:rsid w:val="00110C4D"/>
    <w:rsid w:val="00113E7B"/>
    <w:rsid w:val="00116838"/>
    <w:rsid w:val="00140F46"/>
    <w:rsid w:val="0016047B"/>
    <w:rsid w:val="00166A4E"/>
    <w:rsid w:val="0017199B"/>
    <w:rsid w:val="001C0196"/>
    <w:rsid w:val="001C72F1"/>
    <w:rsid w:val="001E5424"/>
    <w:rsid w:val="001F2F9B"/>
    <w:rsid w:val="001F4A72"/>
    <w:rsid w:val="00230387"/>
    <w:rsid w:val="00237A5F"/>
    <w:rsid w:val="00247E2C"/>
    <w:rsid w:val="00275CB7"/>
    <w:rsid w:val="002A4B34"/>
    <w:rsid w:val="002D6132"/>
    <w:rsid w:val="002D6C53"/>
    <w:rsid w:val="002E4E73"/>
    <w:rsid w:val="002F04C4"/>
    <w:rsid w:val="002F3EB6"/>
    <w:rsid w:val="002F5595"/>
    <w:rsid w:val="00315BBE"/>
    <w:rsid w:val="0032488F"/>
    <w:rsid w:val="003332B7"/>
    <w:rsid w:val="00334F6A"/>
    <w:rsid w:val="00342AC8"/>
    <w:rsid w:val="00344671"/>
    <w:rsid w:val="0035416C"/>
    <w:rsid w:val="00367702"/>
    <w:rsid w:val="003A2988"/>
    <w:rsid w:val="003A36A6"/>
    <w:rsid w:val="003B4550"/>
    <w:rsid w:val="00454B00"/>
    <w:rsid w:val="00461253"/>
    <w:rsid w:val="004749B3"/>
    <w:rsid w:val="00480745"/>
    <w:rsid w:val="00496468"/>
    <w:rsid w:val="004F78E2"/>
    <w:rsid w:val="005042C2"/>
    <w:rsid w:val="0053688B"/>
    <w:rsid w:val="00551784"/>
    <w:rsid w:val="00553166"/>
    <w:rsid w:val="005565A1"/>
    <w:rsid w:val="005B2898"/>
    <w:rsid w:val="005B2ED8"/>
    <w:rsid w:val="005F39F4"/>
    <w:rsid w:val="00630854"/>
    <w:rsid w:val="006313AD"/>
    <w:rsid w:val="00656E9E"/>
    <w:rsid w:val="00671529"/>
    <w:rsid w:val="00681D9A"/>
    <w:rsid w:val="0068519A"/>
    <w:rsid w:val="006B6F13"/>
    <w:rsid w:val="006F02CA"/>
    <w:rsid w:val="006F14E6"/>
    <w:rsid w:val="006F5F68"/>
    <w:rsid w:val="00703FB9"/>
    <w:rsid w:val="007268F9"/>
    <w:rsid w:val="007414E2"/>
    <w:rsid w:val="00746029"/>
    <w:rsid w:val="007C52B0"/>
    <w:rsid w:val="007E1C5D"/>
    <w:rsid w:val="00802B0C"/>
    <w:rsid w:val="008053A5"/>
    <w:rsid w:val="008846E9"/>
    <w:rsid w:val="0089392F"/>
    <w:rsid w:val="008C4C07"/>
    <w:rsid w:val="008E699B"/>
    <w:rsid w:val="009411B4"/>
    <w:rsid w:val="009A7674"/>
    <w:rsid w:val="009B78C4"/>
    <w:rsid w:val="009C55FC"/>
    <w:rsid w:val="009D0139"/>
    <w:rsid w:val="009D3485"/>
    <w:rsid w:val="009E3409"/>
    <w:rsid w:val="009F5CDC"/>
    <w:rsid w:val="00A36B93"/>
    <w:rsid w:val="00A43F01"/>
    <w:rsid w:val="00A52252"/>
    <w:rsid w:val="00A775CF"/>
    <w:rsid w:val="00A8410C"/>
    <w:rsid w:val="00AE0183"/>
    <w:rsid w:val="00B06045"/>
    <w:rsid w:val="00B0750D"/>
    <w:rsid w:val="00B12900"/>
    <w:rsid w:val="00B40F26"/>
    <w:rsid w:val="00B4370C"/>
    <w:rsid w:val="00B53CCA"/>
    <w:rsid w:val="00B70E59"/>
    <w:rsid w:val="00B945E3"/>
    <w:rsid w:val="00BC31E9"/>
    <w:rsid w:val="00BF49A7"/>
    <w:rsid w:val="00C11115"/>
    <w:rsid w:val="00C35A27"/>
    <w:rsid w:val="00C443AD"/>
    <w:rsid w:val="00D34B8C"/>
    <w:rsid w:val="00D452B6"/>
    <w:rsid w:val="00D71B83"/>
    <w:rsid w:val="00D834E3"/>
    <w:rsid w:val="00DD5277"/>
    <w:rsid w:val="00DF64E8"/>
    <w:rsid w:val="00E013F7"/>
    <w:rsid w:val="00E02C2B"/>
    <w:rsid w:val="00E16EE8"/>
    <w:rsid w:val="00E50E7D"/>
    <w:rsid w:val="00E52C52"/>
    <w:rsid w:val="00E60602"/>
    <w:rsid w:val="00EB4C89"/>
    <w:rsid w:val="00EB53FD"/>
    <w:rsid w:val="00ED6C48"/>
    <w:rsid w:val="00F65F5D"/>
    <w:rsid w:val="00F86A3A"/>
    <w:rsid w:val="00FA6B47"/>
    <w:rsid w:val="00FB39A2"/>
    <w:rsid w:val="00FD5A0C"/>
    <w:rsid w:val="00FE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/>
    <w:lsdException w:name="endnote reference" w:uiPriority="0" w:qFormat="1"/>
    <w:lsdException w:name="endnote text" w:uiPriority="0" w:qFormat="1"/>
    <w:lsdException w:name="List Bullet" w:uiPriority="0"/>
    <w:lsdException w:name="Title" w:uiPriority="10" w:unhideWhenUsed="0"/>
    <w:lsdException w:name="Default Paragraph Font" w:uiPriority="1"/>
    <w:lsdException w:name="Subtitle" w:uiPriority="11" w:unhideWhenUsed="0"/>
    <w:lsdException w:name="Hyperlink" w:semiHidden="0" w:uiPriority="0" w:unhideWhenUsed="0"/>
    <w:lsdException w:name="FollowedHyperlink" w:semiHidden="0" w:uiPriority="0" w:unhideWhenUsed="0"/>
    <w:lsdException w:name="Strong" w:uiPriority="22" w:unhideWhenUsed="0"/>
    <w:lsdException w:name="Emphasis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A72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1F4A72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1F4A72"/>
    <w:pPr>
      <w:spacing w:line="240" w:lineRule="auto"/>
      <w:outlineLvl w:val="1"/>
    </w:pPr>
  </w:style>
  <w:style w:type="paragraph" w:styleId="Heading3">
    <w:name w:val="heading 3"/>
    <w:basedOn w:val="Normal"/>
    <w:next w:val="Normal"/>
    <w:link w:val="Heading3Char"/>
    <w:semiHidden/>
    <w:rsid w:val="001F4A72"/>
    <w:pPr>
      <w:spacing w:line="240" w:lineRule="auto"/>
      <w:outlineLvl w:val="2"/>
    </w:pPr>
  </w:style>
  <w:style w:type="paragraph" w:styleId="Heading4">
    <w:name w:val="heading 4"/>
    <w:basedOn w:val="Normal"/>
    <w:next w:val="Normal"/>
    <w:link w:val="Heading4Char"/>
    <w:semiHidden/>
    <w:rsid w:val="001F4A72"/>
    <w:pPr>
      <w:spacing w:line="240" w:lineRule="auto"/>
      <w:outlineLvl w:val="3"/>
    </w:pPr>
  </w:style>
  <w:style w:type="paragraph" w:styleId="Heading5">
    <w:name w:val="heading 5"/>
    <w:basedOn w:val="Normal"/>
    <w:next w:val="Normal"/>
    <w:link w:val="Heading5Char"/>
    <w:semiHidden/>
    <w:rsid w:val="001F4A72"/>
    <w:pPr>
      <w:spacing w:line="240" w:lineRule="auto"/>
      <w:outlineLvl w:val="4"/>
    </w:pPr>
  </w:style>
  <w:style w:type="paragraph" w:styleId="Heading6">
    <w:name w:val="heading 6"/>
    <w:basedOn w:val="Normal"/>
    <w:next w:val="Normal"/>
    <w:link w:val="Heading6Char"/>
    <w:semiHidden/>
    <w:rsid w:val="001F4A72"/>
    <w:pPr>
      <w:spacing w:line="240" w:lineRule="auto"/>
      <w:outlineLvl w:val="5"/>
    </w:pPr>
  </w:style>
  <w:style w:type="paragraph" w:styleId="Heading7">
    <w:name w:val="heading 7"/>
    <w:basedOn w:val="Normal"/>
    <w:next w:val="Normal"/>
    <w:link w:val="Heading7Char"/>
    <w:semiHidden/>
    <w:rsid w:val="001F4A72"/>
    <w:pPr>
      <w:spacing w:line="240" w:lineRule="auto"/>
      <w:outlineLvl w:val="6"/>
    </w:pPr>
  </w:style>
  <w:style w:type="paragraph" w:styleId="Heading8">
    <w:name w:val="heading 8"/>
    <w:basedOn w:val="Normal"/>
    <w:next w:val="Normal"/>
    <w:link w:val="Heading8Char"/>
    <w:semiHidden/>
    <w:rsid w:val="001F4A72"/>
    <w:pPr>
      <w:spacing w:line="240" w:lineRule="auto"/>
      <w:outlineLvl w:val="7"/>
    </w:pPr>
  </w:style>
  <w:style w:type="paragraph" w:styleId="Heading9">
    <w:name w:val="heading 9"/>
    <w:basedOn w:val="Normal"/>
    <w:next w:val="Normal"/>
    <w:link w:val="Heading9Char"/>
    <w:semiHidden/>
    <w:rsid w:val="001F4A72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qFormat/>
    <w:rsid w:val="001F4A72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Footer">
    <w:name w:val="footer"/>
    <w:aliases w:val="3_G"/>
    <w:basedOn w:val="Normal"/>
    <w:link w:val="FooterChar"/>
    <w:qFormat/>
    <w:rsid w:val="001F4A72"/>
    <w:pPr>
      <w:spacing w:line="240" w:lineRule="auto"/>
    </w:pPr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1F4A72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1F4A72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1F4A72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1F4A7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1F4A7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1F4A7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1F4A72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F4A72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F4A7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F4A72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F4A7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1F4A72"/>
    <w:pPr>
      <w:numPr>
        <w:numId w:val="10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1F4A72"/>
    <w:p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qFormat/>
    <w:rsid w:val="001F4A72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1F4A72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7268F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1F4A72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FootnoteReference">
    <w:name w:val="footnote reference"/>
    <w:aliases w:val="4_G"/>
    <w:qFormat/>
    <w:rsid w:val="001F4A72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PageNumber">
    <w:name w:val="page number"/>
    <w:aliases w:val="7_G"/>
    <w:rsid w:val="001F4A72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F4A72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unhideWhenUsed/>
    <w:rsid w:val="001F4A72"/>
    <w:rPr>
      <w:color w:val="0000FF"/>
      <w:u w:val="none"/>
    </w:rPr>
  </w:style>
  <w:style w:type="character" w:styleId="FollowedHyperlink">
    <w:name w:val="FollowedHyperlink"/>
    <w:unhideWhenUsed/>
    <w:rsid w:val="001F4A72"/>
    <w:rPr>
      <w:color w:val="0000FF"/>
      <w:u w:val="none"/>
    </w:rPr>
  </w:style>
  <w:style w:type="paragraph" w:styleId="ListBullet">
    <w:name w:val="List Bullet"/>
    <w:basedOn w:val="Normal"/>
    <w:semiHidden/>
    <w:rsid w:val="000B5A09"/>
    <w:pPr>
      <w:numPr>
        <w:numId w:val="12"/>
      </w:numPr>
      <w:suppressAutoHyphens w:val="0"/>
      <w:kinsoku/>
      <w:overflowPunct/>
      <w:autoSpaceDE/>
      <w:autoSpaceDN/>
      <w:adjustRightInd/>
      <w:snapToGrid/>
    </w:pPr>
    <w:rPr>
      <w:rFonts w:eastAsia="Times New Roman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/>
    <w:lsdException w:name="endnote reference" w:uiPriority="0" w:qFormat="1"/>
    <w:lsdException w:name="endnote text" w:uiPriority="0" w:qFormat="1"/>
    <w:lsdException w:name="List Bullet" w:uiPriority="0"/>
    <w:lsdException w:name="Title" w:uiPriority="10" w:unhideWhenUsed="0"/>
    <w:lsdException w:name="Default Paragraph Font" w:uiPriority="1"/>
    <w:lsdException w:name="Subtitle" w:uiPriority="11" w:unhideWhenUsed="0"/>
    <w:lsdException w:name="Hyperlink" w:semiHidden="0" w:uiPriority="0" w:unhideWhenUsed="0"/>
    <w:lsdException w:name="FollowedHyperlink" w:semiHidden="0" w:uiPriority="0" w:unhideWhenUsed="0"/>
    <w:lsdException w:name="Strong" w:uiPriority="22" w:unhideWhenUsed="0"/>
    <w:lsdException w:name="Emphasis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A72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1F4A72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1F4A72"/>
    <w:pPr>
      <w:spacing w:line="240" w:lineRule="auto"/>
      <w:outlineLvl w:val="1"/>
    </w:pPr>
  </w:style>
  <w:style w:type="paragraph" w:styleId="Heading3">
    <w:name w:val="heading 3"/>
    <w:basedOn w:val="Normal"/>
    <w:next w:val="Normal"/>
    <w:link w:val="Heading3Char"/>
    <w:semiHidden/>
    <w:rsid w:val="001F4A72"/>
    <w:pPr>
      <w:spacing w:line="240" w:lineRule="auto"/>
      <w:outlineLvl w:val="2"/>
    </w:pPr>
  </w:style>
  <w:style w:type="paragraph" w:styleId="Heading4">
    <w:name w:val="heading 4"/>
    <w:basedOn w:val="Normal"/>
    <w:next w:val="Normal"/>
    <w:link w:val="Heading4Char"/>
    <w:semiHidden/>
    <w:rsid w:val="001F4A72"/>
    <w:pPr>
      <w:spacing w:line="240" w:lineRule="auto"/>
      <w:outlineLvl w:val="3"/>
    </w:pPr>
  </w:style>
  <w:style w:type="paragraph" w:styleId="Heading5">
    <w:name w:val="heading 5"/>
    <w:basedOn w:val="Normal"/>
    <w:next w:val="Normal"/>
    <w:link w:val="Heading5Char"/>
    <w:semiHidden/>
    <w:rsid w:val="001F4A72"/>
    <w:pPr>
      <w:spacing w:line="240" w:lineRule="auto"/>
      <w:outlineLvl w:val="4"/>
    </w:pPr>
  </w:style>
  <w:style w:type="paragraph" w:styleId="Heading6">
    <w:name w:val="heading 6"/>
    <w:basedOn w:val="Normal"/>
    <w:next w:val="Normal"/>
    <w:link w:val="Heading6Char"/>
    <w:semiHidden/>
    <w:rsid w:val="001F4A72"/>
    <w:pPr>
      <w:spacing w:line="240" w:lineRule="auto"/>
      <w:outlineLvl w:val="5"/>
    </w:pPr>
  </w:style>
  <w:style w:type="paragraph" w:styleId="Heading7">
    <w:name w:val="heading 7"/>
    <w:basedOn w:val="Normal"/>
    <w:next w:val="Normal"/>
    <w:link w:val="Heading7Char"/>
    <w:semiHidden/>
    <w:rsid w:val="001F4A72"/>
    <w:pPr>
      <w:spacing w:line="240" w:lineRule="auto"/>
      <w:outlineLvl w:val="6"/>
    </w:pPr>
  </w:style>
  <w:style w:type="paragraph" w:styleId="Heading8">
    <w:name w:val="heading 8"/>
    <w:basedOn w:val="Normal"/>
    <w:next w:val="Normal"/>
    <w:link w:val="Heading8Char"/>
    <w:semiHidden/>
    <w:rsid w:val="001F4A72"/>
    <w:pPr>
      <w:spacing w:line="240" w:lineRule="auto"/>
      <w:outlineLvl w:val="7"/>
    </w:pPr>
  </w:style>
  <w:style w:type="paragraph" w:styleId="Heading9">
    <w:name w:val="heading 9"/>
    <w:basedOn w:val="Normal"/>
    <w:next w:val="Normal"/>
    <w:link w:val="Heading9Char"/>
    <w:semiHidden/>
    <w:rsid w:val="001F4A72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qFormat/>
    <w:rsid w:val="001F4A72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Footer">
    <w:name w:val="footer"/>
    <w:aliases w:val="3_G"/>
    <w:basedOn w:val="Normal"/>
    <w:link w:val="FooterChar"/>
    <w:qFormat/>
    <w:rsid w:val="001F4A72"/>
    <w:pPr>
      <w:spacing w:line="240" w:lineRule="auto"/>
    </w:pPr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1F4A72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1F4A72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1F4A72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1F4A7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1F4A7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1F4A7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1F4A72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F4A72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F4A7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F4A72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F4A7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1F4A72"/>
    <w:pPr>
      <w:numPr>
        <w:numId w:val="10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1F4A72"/>
    <w:p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qFormat/>
    <w:rsid w:val="001F4A72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1F4A72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7268F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1F4A72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FootnoteReference">
    <w:name w:val="footnote reference"/>
    <w:aliases w:val="4_G"/>
    <w:qFormat/>
    <w:rsid w:val="001F4A72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PageNumber">
    <w:name w:val="page number"/>
    <w:aliases w:val="7_G"/>
    <w:rsid w:val="001F4A72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F4A72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unhideWhenUsed/>
    <w:rsid w:val="001F4A72"/>
    <w:rPr>
      <w:color w:val="0000FF"/>
      <w:u w:val="none"/>
    </w:rPr>
  </w:style>
  <w:style w:type="character" w:styleId="FollowedHyperlink">
    <w:name w:val="FollowedHyperlink"/>
    <w:unhideWhenUsed/>
    <w:rsid w:val="001F4A72"/>
    <w:rPr>
      <w:color w:val="0000FF"/>
      <w:u w:val="none"/>
    </w:rPr>
  </w:style>
  <w:style w:type="paragraph" w:styleId="ListBullet">
    <w:name w:val="List Bullet"/>
    <w:basedOn w:val="Normal"/>
    <w:semiHidden/>
    <w:rsid w:val="000B5A09"/>
    <w:pPr>
      <w:numPr>
        <w:numId w:val="12"/>
      </w:numPr>
      <w:suppressAutoHyphens w:val="0"/>
      <w:kinsoku/>
      <w:overflowPunct/>
      <w:autoSpaceDE/>
      <w:autoSpaceDN/>
      <w:adjustRightInd/>
      <w:snapToGrid/>
    </w:pPr>
    <w:rPr>
      <w:rFonts w:eastAsia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1\AppData\Roaming\Microsoft\Templates\CAT%20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571E-C4D7-4845-A150-05A9970D1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 _E.dotm</Template>
  <TotalTime>23</TotalTime>
  <Pages>35</Pages>
  <Words>16614</Words>
  <Characters>90549</Characters>
  <Application>Microsoft Office Word</Application>
  <DocSecurity>0</DocSecurity>
  <Lines>1561</Lines>
  <Paragraphs>619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106544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yangw</cp:lastModifiedBy>
  <cp:revision>12</cp:revision>
  <cp:lastPrinted>2016-01-08T09:51:00Z</cp:lastPrinted>
  <dcterms:created xsi:type="dcterms:W3CDTF">2016-01-08T09:04:00Z</dcterms:created>
  <dcterms:modified xsi:type="dcterms:W3CDTF">2016-01-08T09:54:00Z</dcterms:modified>
</cp:coreProperties>
</file>