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6D19605D" w14:textId="77777777" w:rsidTr="005E08DF">
        <w:trPr>
          <w:cantSplit/>
          <w:trHeight w:hRule="exact" w:val="851"/>
        </w:trPr>
        <w:tc>
          <w:tcPr>
            <w:tcW w:w="1276" w:type="dxa"/>
            <w:tcBorders>
              <w:bottom w:val="single" w:sz="4" w:space="0" w:color="auto"/>
            </w:tcBorders>
            <w:vAlign w:val="bottom"/>
          </w:tcPr>
          <w:p w14:paraId="52C33EC9" w14:textId="77777777" w:rsidR="00C9007B" w:rsidRDefault="00C9007B" w:rsidP="005E08DF">
            <w:pPr>
              <w:spacing w:after="80"/>
            </w:pPr>
          </w:p>
        </w:tc>
        <w:tc>
          <w:tcPr>
            <w:tcW w:w="2268" w:type="dxa"/>
            <w:tcBorders>
              <w:bottom w:val="single" w:sz="4" w:space="0" w:color="auto"/>
            </w:tcBorders>
            <w:vAlign w:val="bottom"/>
          </w:tcPr>
          <w:p w14:paraId="274C8C0C"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EA578D5" w14:textId="4AF37F0B" w:rsidR="00C9007B" w:rsidRDefault="002512FD" w:rsidP="002512FD">
            <w:pPr>
              <w:suppressAutoHyphens w:val="0"/>
              <w:spacing w:after="20"/>
              <w:jc w:val="right"/>
            </w:pPr>
            <w:r w:rsidRPr="002512FD">
              <w:rPr>
                <w:sz w:val="40"/>
              </w:rPr>
              <w:t>CRPD</w:t>
            </w:r>
            <w:r>
              <w:t>/C/BIH/Q/2-3</w:t>
            </w:r>
            <w:r w:rsidR="006D7681" w:rsidRPr="00C305CE">
              <w:rPr>
                <w:rStyle w:val="FootnoteReference"/>
                <w:sz w:val="20"/>
                <w:vertAlign w:val="baseline"/>
              </w:rPr>
              <w:footnoteReference w:customMarkFollows="1" w:id="1"/>
              <w:t>*</w:t>
            </w:r>
          </w:p>
        </w:tc>
      </w:tr>
      <w:tr w:rsidR="00C9007B" w14:paraId="7AAC9AA0" w14:textId="77777777" w:rsidTr="005E08DF">
        <w:trPr>
          <w:cantSplit/>
          <w:trHeight w:hRule="exact" w:val="2835"/>
        </w:trPr>
        <w:tc>
          <w:tcPr>
            <w:tcW w:w="1276" w:type="dxa"/>
            <w:tcBorders>
              <w:top w:val="single" w:sz="4" w:space="0" w:color="auto"/>
              <w:bottom w:val="single" w:sz="12" w:space="0" w:color="auto"/>
            </w:tcBorders>
          </w:tcPr>
          <w:p w14:paraId="0192B997" w14:textId="77777777" w:rsidR="00C9007B" w:rsidRDefault="00C9007B" w:rsidP="005E08DF">
            <w:pPr>
              <w:spacing w:before="120"/>
              <w:jc w:val="center"/>
            </w:pPr>
            <w:r>
              <w:rPr>
                <w:noProof/>
                <w:lang w:val="fr-CH" w:eastAsia="fr-CH"/>
              </w:rPr>
              <w:drawing>
                <wp:inline distT="0" distB="0" distL="0" distR="0" wp14:anchorId="5E303540" wp14:editId="7A77B7C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E6753F"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482CF636"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7DF799DF" w14:textId="77777777" w:rsidR="002512FD" w:rsidRPr="00C107F5" w:rsidRDefault="002512FD" w:rsidP="002512FD">
            <w:pPr>
              <w:suppressAutoHyphens w:val="0"/>
              <w:spacing w:before="240" w:line="240" w:lineRule="exact"/>
            </w:pPr>
            <w:r w:rsidRPr="00C107F5">
              <w:t>Distr.: General</w:t>
            </w:r>
          </w:p>
          <w:p w14:paraId="1ED6F906" w14:textId="69B33B18" w:rsidR="002512FD" w:rsidRPr="00C107F5" w:rsidRDefault="002512FD" w:rsidP="002512FD">
            <w:pPr>
              <w:suppressAutoHyphens w:val="0"/>
            </w:pPr>
            <w:r>
              <w:t>24</w:t>
            </w:r>
            <w:r w:rsidRPr="00C107F5">
              <w:t xml:space="preserve"> April 2024</w:t>
            </w:r>
          </w:p>
          <w:p w14:paraId="381C1C25" w14:textId="77777777" w:rsidR="002512FD" w:rsidRPr="00C107F5" w:rsidRDefault="002512FD" w:rsidP="002512FD">
            <w:pPr>
              <w:suppressAutoHyphens w:val="0"/>
            </w:pPr>
          </w:p>
          <w:p w14:paraId="29707D6D" w14:textId="77777777" w:rsidR="002512FD" w:rsidRPr="00C107F5" w:rsidRDefault="002512FD" w:rsidP="002512FD">
            <w:pPr>
              <w:suppressAutoHyphens w:val="0"/>
            </w:pPr>
            <w:r w:rsidRPr="00C107F5">
              <w:t>Original: English</w:t>
            </w:r>
          </w:p>
          <w:p w14:paraId="014978D1" w14:textId="5B888B19" w:rsidR="002512FD" w:rsidRDefault="002512FD" w:rsidP="002512FD">
            <w:pPr>
              <w:suppressAutoHyphens w:val="0"/>
            </w:pPr>
            <w:r w:rsidRPr="00C107F5">
              <w:t>Arabic, English, French and Spanish only</w:t>
            </w:r>
          </w:p>
        </w:tc>
      </w:tr>
    </w:tbl>
    <w:p w14:paraId="2A17266F" w14:textId="77777777" w:rsidR="002512FD" w:rsidRPr="00C107F5" w:rsidRDefault="002512FD" w:rsidP="002512FD">
      <w:pPr>
        <w:spacing w:before="120"/>
        <w:rPr>
          <w:b/>
          <w:sz w:val="24"/>
        </w:rPr>
      </w:pPr>
      <w:r w:rsidRPr="00C107F5">
        <w:rPr>
          <w:b/>
          <w:sz w:val="24"/>
        </w:rPr>
        <w:t>Committee on the Rights of Persons with Disabilities</w:t>
      </w:r>
    </w:p>
    <w:p w14:paraId="552A3808" w14:textId="0BA15393" w:rsidR="002512FD" w:rsidRPr="00C107F5" w:rsidRDefault="002512FD" w:rsidP="002512FD">
      <w:pPr>
        <w:pStyle w:val="HChG"/>
      </w:pPr>
      <w:r w:rsidRPr="00C107F5">
        <w:tab/>
      </w:r>
      <w:r w:rsidRPr="00C107F5">
        <w:tab/>
        <w:t>List of issues in relation to the combined second and third periodic reports of Bosnia and Herzegovina</w:t>
      </w:r>
      <w:r w:rsidRPr="007E66B7">
        <w:rPr>
          <w:rStyle w:val="FootnoteReference"/>
          <w:b w:val="0"/>
          <w:bCs/>
          <w:sz w:val="20"/>
          <w:vertAlign w:val="baseline"/>
        </w:rPr>
        <w:footnoteReference w:customMarkFollows="1" w:id="2"/>
        <w:t>*</w:t>
      </w:r>
      <w:r w:rsidR="006D7681">
        <w:rPr>
          <w:b w:val="0"/>
          <w:bCs/>
          <w:sz w:val="20"/>
        </w:rPr>
        <w:t>*</w:t>
      </w:r>
    </w:p>
    <w:p w14:paraId="4FB45E3A" w14:textId="77777777" w:rsidR="002512FD" w:rsidRPr="00C107F5" w:rsidRDefault="002512FD" w:rsidP="002512FD">
      <w:pPr>
        <w:pStyle w:val="H1G"/>
      </w:pPr>
      <w:r w:rsidRPr="00C107F5">
        <w:tab/>
        <w:t>A.</w:t>
      </w:r>
      <w:r w:rsidRPr="00C107F5">
        <w:tab/>
        <w:t>Purpose and general obligations (art</w:t>
      </w:r>
      <w:r>
        <w:t>s</w:t>
      </w:r>
      <w:r w:rsidRPr="00C107F5">
        <w:t>. 1</w:t>
      </w:r>
      <w:r>
        <w:t>–</w:t>
      </w:r>
      <w:r w:rsidRPr="00C107F5">
        <w:t>4)</w:t>
      </w:r>
    </w:p>
    <w:p w14:paraId="558FB04F" w14:textId="77777777" w:rsidR="002512FD" w:rsidRPr="00C107F5" w:rsidRDefault="002512FD" w:rsidP="004E6F61">
      <w:pPr>
        <w:pStyle w:val="SingleTxtG"/>
        <w:spacing w:line="220" w:lineRule="atLeast"/>
      </w:pPr>
      <w:r w:rsidRPr="00C107F5">
        <w:t>1.</w:t>
      </w:r>
      <w:r w:rsidRPr="00C107F5">
        <w:tab/>
        <w:t>Please provide information about:</w:t>
      </w:r>
    </w:p>
    <w:p w14:paraId="046BAD5B" w14:textId="77777777" w:rsidR="002512FD" w:rsidRPr="00C107F5" w:rsidRDefault="002512FD" w:rsidP="004E6F61">
      <w:pPr>
        <w:pStyle w:val="SingleTxtG"/>
        <w:spacing w:line="220" w:lineRule="atLeast"/>
      </w:pPr>
      <w:r w:rsidRPr="00C107F5">
        <w:tab/>
        <w:t>(a)</w:t>
      </w:r>
      <w:r w:rsidRPr="00C107F5">
        <w:tab/>
        <w:t>Steps taken to incorporate the Convention into national law, both vertically and horizontally in all entities and cantons</w:t>
      </w:r>
      <w:r>
        <w:t xml:space="preserve"> </w:t>
      </w:r>
      <w:r w:rsidRPr="00D25A3A">
        <w:t xml:space="preserve">and Brcko </w:t>
      </w:r>
      <w:proofErr w:type="gramStart"/>
      <w:r w:rsidRPr="00D25A3A">
        <w:t>District</w:t>
      </w:r>
      <w:r w:rsidRPr="00C107F5">
        <w:t>;</w:t>
      </w:r>
      <w:proofErr w:type="gramEnd"/>
    </w:p>
    <w:p w14:paraId="31E629B1" w14:textId="77777777" w:rsidR="002512FD" w:rsidRPr="00C107F5" w:rsidRDefault="002512FD" w:rsidP="004E6F61">
      <w:pPr>
        <w:pStyle w:val="SingleTxtG"/>
        <w:spacing w:line="220" w:lineRule="atLeast"/>
      </w:pPr>
      <w:r w:rsidRPr="00C107F5">
        <w:tab/>
        <w:t>(b)</w:t>
      </w:r>
      <w:r w:rsidRPr="00C107F5">
        <w:tab/>
        <w:t>Measures taken to ensure the compliance of regulations with the provisions of the Convention in all entities</w:t>
      </w:r>
      <w:r>
        <w:t xml:space="preserve"> and</w:t>
      </w:r>
      <w:r w:rsidRPr="00C107F5">
        <w:t xml:space="preserve"> cantons and Brcko District of Bosnia and </w:t>
      </w:r>
      <w:proofErr w:type="gramStart"/>
      <w:r w:rsidRPr="00C107F5">
        <w:t>Herzegovina;</w:t>
      </w:r>
      <w:proofErr w:type="gramEnd"/>
      <w:r w:rsidRPr="00C107F5">
        <w:t xml:space="preserve"> </w:t>
      </w:r>
    </w:p>
    <w:p w14:paraId="65DA3687" w14:textId="77777777" w:rsidR="002512FD" w:rsidRPr="00C107F5" w:rsidRDefault="002512FD" w:rsidP="004E6F61">
      <w:pPr>
        <w:pStyle w:val="SingleTxtG"/>
        <w:spacing w:line="220" w:lineRule="atLeast"/>
      </w:pPr>
      <w:r w:rsidRPr="00C107F5">
        <w:tab/>
        <w:t>(c)</w:t>
      </w:r>
      <w:r w:rsidRPr="00C107F5">
        <w:tab/>
        <w:t>Measures taken to harmonize criteria and procedures for disability assessments in all entities</w:t>
      </w:r>
      <w:r>
        <w:t xml:space="preserve"> and</w:t>
      </w:r>
      <w:r w:rsidRPr="00C107F5">
        <w:t xml:space="preserve"> cantons and </w:t>
      </w:r>
      <w:r>
        <w:t xml:space="preserve">Brcko </w:t>
      </w:r>
      <w:proofErr w:type="gramStart"/>
      <w:r>
        <w:t>District</w:t>
      </w:r>
      <w:r w:rsidRPr="00C107F5">
        <w:t>;</w:t>
      </w:r>
      <w:proofErr w:type="gramEnd"/>
    </w:p>
    <w:p w14:paraId="7F6AC0F7" w14:textId="77777777" w:rsidR="002512FD" w:rsidRPr="00C107F5" w:rsidRDefault="002512FD" w:rsidP="004E6F61">
      <w:pPr>
        <w:pStyle w:val="SingleTxtG"/>
        <w:spacing w:line="220" w:lineRule="atLeast"/>
      </w:pPr>
      <w:r w:rsidRPr="00C107F5">
        <w:tab/>
        <w:t>(d)</w:t>
      </w:r>
      <w:r w:rsidRPr="00C107F5">
        <w:tab/>
        <w:t>Measures taken to adopt a harmonized human rights model of disability in the Federation of Bosnia and Herzegovina and the Republika Srpska</w:t>
      </w:r>
      <w:r>
        <w:t>;</w:t>
      </w:r>
      <w:r w:rsidRPr="00C107F5">
        <w:t xml:space="preserve"> </w:t>
      </w:r>
      <w:r>
        <w:t>and the o</w:t>
      </w:r>
      <w:r w:rsidRPr="00C107F5">
        <w:t xml:space="preserve">utcomes of the Strategy for </w:t>
      </w:r>
      <w:r>
        <w:t xml:space="preserve">the </w:t>
      </w:r>
      <w:r w:rsidRPr="00C107F5">
        <w:t xml:space="preserve">Advancement of </w:t>
      </w:r>
      <w:r>
        <w:t xml:space="preserve">the </w:t>
      </w:r>
      <w:r w:rsidRPr="00C107F5">
        <w:t xml:space="preserve">Rights and Status of Persons with Disabilities in the Federation of Bosnia and Herzegovina (2016–2021) and coordination mechanisms to implement the Strategy for Improving the Social Position of Persons with Disabilities in </w:t>
      </w:r>
      <w:r>
        <w:t>the</w:t>
      </w:r>
      <w:r w:rsidRPr="00761719">
        <w:t xml:space="preserve"> Republika Srpska</w:t>
      </w:r>
      <w:r w:rsidRPr="00C107F5">
        <w:t xml:space="preserve"> (2017–2026), and their benchmarks and budgets.</w:t>
      </w:r>
    </w:p>
    <w:p w14:paraId="3D79C176" w14:textId="77777777" w:rsidR="002512FD" w:rsidRPr="00C107F5" w:rsidRDefault="002512FD" w:rsidP="004E6F61">
      <w:pPr>
        <w:pStyle w:val="SingleTxtG"/>
        <w:spacing w:line="220" w:lineRule="atLeast"/>
      </w:pPr>
      <w:r w:rsidRPr="00C107F5">
        <w:t>2.</w:t>
      </w:r>
      <w:r w:rsidRPr="00C107F5">
        <w:tab/>
        <w:t>Please provide information about:</w:t>
      </w:r>
    </w:p>
    <w:p w14:paraId="02FF9DEB" w14:textId="77777777" w:rsidR="002512FD" w:rsidRPr="00C107F5" w:rsidRDefault="002512FD" w:rsidP="004E6F61">
      <w:pPr>
        <w:pStyle w:val="SingleTxtG"/>
        <w:spacing w:line="220" w:lineRule="atLeast"/>
      </w:pPr>
      <w:r w:rsidRPr="00C107F5">
        <w:tab/>
        <w:t>(a)</w:t>
      </w:r>
      <w:r w:rsidRPr="00C107F5">
        <w:tab/>
        <w:t xml:space="preserve">Measures taken to ensure that persons with disabilities </w:t>
      </w:r>
      <w:r>
        <w:t>through</w:t>
      </w:r>
      <w:r w:rsidRPr="00C107F5">
        <w:t xml:space="preserve"> their representative organi</w:t>
      </w:r>
      <w:r>
        <w:t>z</w:t>
      </w:r>
      <w:r w:rsidRPr="00C107F5">
        <w:t>ations are actively and effectively involved in the decision-making processes in all entities</w:t>
      </w:r>
      <w:r>
        <w:t xml:space="preserve"> and</w:t>
      </w:r>
      <w:r w:rsidRPr="00C107F5">
        <w:t xml:space="preserve"> cantons and </w:t>
      </w:r>
      <w:r>
        <w:t>Brcko District</w:t>
      </w:r>
      <w:r w:rsidRPr="00C107F5">
        <w:t xml:space="preserve">, and that information is available in accessible </w:t>
      </w:r>
      <w:proofErr w:type="gramStart"/>
      <w:r w:rsidRPr="00C107F5">
        <w:t>formats;</w:t>
      </w:r>
      <w:proofErr w:type="gramEnd"/>
    </w:p>
    <w:p w14:paraId="2359EFE1" w14:textId="77777777" w:rsidR="002512FD" w:rsidRPr="00C107F5" w:rsidRDefault="002512FD" w:rsidP="004E6F61">
      <w:pPr>
        <w:pStyle w:val="SingleTxtG"/>
        <w:spacing w:line="220" w:lineRule="atLeast"/>
      </w:pPr>
      <w:r w:rsidRPr="00C107F5">
        <w:tab/>
        <w:t>(b)</w:t>
      </w:r>
      <w:r w:rsidRPr="00C107F5">
        <w:tab/>
        <w:t>Measures taken to support and strengthen the advocacy role of organi</w:t>
      </w:r>
      <w:r>
        <w:t>z</w:t>
      </w:r>
      <w:r w:rsidRPr="00C107F5">
        <w:t>ations of persons with disabilities, including those representing women with disabilities, children with disabilities, and persons with intellectual</w:t>
      </w:r>
      <w:r>
        <w:t xml:space="preserve"> and/or </w:t>
      </w:r>
      <w:r w:rsidRPr="00C107F5">
        <w:t xml:space="preserve">psychosocial </w:t>
      </w:r>
      <w:proofErr w:type="gramStart"/>
      <w:r w:rsidRPr="00C107F5">
        <w:t>disabilities;</w:t>
      </w:r>
      <w:proofErr w:type="gramEnd"/>
    </w:p>
    <w:p w14:paraId="4C54445C" w14:textId="77777777" w:rsidR="002512FD" w:rsidRPr="00C107F5" w:rsidRDefault="002512FD" w:rsidP="004E6F61">
      <w:pPr>
        <w:pStyle w:val="SingleTxtG"/>
        <w:spacing w:line="220" w:lineRule="atLeast"/>
      </w:pPr>
      <w:r w:rsidRPr="00C107F5">
        <w:tab/>
        <w:t>(c)</w:t>
      </w:r>
      <w:r w:rsidRPr="00C107F5">
        <w:tab/>
        <w:t>Measures taken to ensure that organi</w:t>
      </w:r>
      <w:r>
        <w:t>z</w:t>
      </w:r>
      <w:r w:rsidRPr="00C107F5">
        <w:t>ations of persons with disabilities in all administrative entities can get access to funding by foreign donors</w:t>
      </w:r>
      <w:r>
        <w:t>,</w:t>
      </w:r>
      <w:r w:rsidRPr="00C107F5">
        <w:t xml:space="preserve"> and measures to prevent stigmatization of their activities.</w:t>
      </w:r>
    </w:p>
    <w:p w14:paraId="57CF620D" w14:textId="77777777" w:rsidR="002512FD" w:rsidRPr="00403F3A" w:rsidRDefault="002512FD" w:rsidP="004E6F61">
      <w:pPr>
        <w:pStyle w:val="H1G"/>
        <w:spacing w:line="220" w:lineRule="atLeast"/>
      </w:pPr>
      <w:r w:rsidRPr="00C107F5">
        <w:tab/>
      </w:r>
      <w:r w:rsidRPr="00403F3A">
        <w:t>B.</w:t>
      </w:r>
      <w:r w:rsidRPr="00403F3A">
        <w:tab/>
        <w:t>Specific rights (arts. 5–30)</w:t>
      </w:r>
    </w:p>
    <w:p w14:paraId="49F16463" w14:textId="77777777" w:rsidR="002512FD" w:rsidRPr="00403F3A" w:rsidRDefault="002512FD" w:rsidP="004E6F61">
      <w:pPr>
        <w:pStyle w:val="H23G"/>
        <w:spacing w:line="220" w:lineRule="atLeast"/>
      </w:pPr>
      <w:r w:rsidRPr="00403F3A">
        <w:tab/>
      </w:r>
      <w:r w:rsidRPr="00403F3A">
        <w:tab/>
        <w:t>Equality and non-discrimination (art. 5)</w:t>
      </w:r>
    </w:p>
    <w:p w14:paraId="4CA517BC" w14:textId="77777777" w:rsidR="002512FD" w:rsidRPr="00403F3A" w:rsidRDefault="002512FD" w:rsidP="004E6F61">
      <w:pPr>
        <w:pStyle w:val="SingleTxtG"/>
        <w:spacing w:line="220" w:lineRule="atLeast"/>
      </w:pPr>
      <w:r w:rsidRPr="00403F3A">
        <w:t>3.</w:t>
      </w:r>
      <w:r w:rsidRPr="00403F3A">
        <w:tab/>
        <w:t>Please provide:</w:t>
      </w:r>
    </w:p>
    <w:p w14:paraId="748C651B" w14:textId="404CC0B0" w:rsidR="002512FD" w:rsidRPr="00C107F5" w:rsidRDefault="002512FD" w:rsidP="002512FD">
      <w:pPr>
        <w:pStyle w:val="SingleTxtG"/>
      </w:pPr>
      <w:r w:rsidRPr="00C107F5">
        <w:tab/>
        <w:t>(a)</w:t>
      </w:r>
      <w:r w:rsidRPr="00C107F5">
        <w:tab/>
      </w:r>
      <w:r>
        <w:t>I</w:t>
      </w:r>
      <w:r w:rsidRPr="00403F3A">
        <w:t>nformation about</w:t>
      </w:r>
      <w:r w:rsidRPr="00C107F5">
        <w:t xml:space="preserve"> </w:t>
      </w:r>
      <w:r>
        <w:t>m</w:t>
      </w:r>
      <w:r w:rsidRPr="00C107F5">
        <w:t>easures taken to review legislation in all entities, cantons and municipalities</w:t>
      </w:r>
      <w:r>
        <w:t xml:space="preserve"> and Brcko District</w:t>
      </w:r>
      <w:r w:rsidRPr="00C107F5">
        <w:t xml:space="preserve"> to ensure </w:t>
      </w:r>
      <w:r>
        <w:t xml:space="preserve">that </w:t>
      </w:r>
      <w:r w:rsidRPr="00C107F5">
        <w:t xml:space="preserve">reasonable accommodation is legally </w:t>
      </w:r>
      <w:r w:rsidRPr="00C107F5">
        <w:lastRenderedPageBreak/>
        <w:t xml:space="preserve">defined and </w:t>
      </w:r>
      <w:r>
        <w:t xml:space="preserve">is </w:t>
      </w:r>
      <w:r w:rsidRPr="00C107F5">
        <w:t>provided in all areas of life</w:t>
      </w:r>
      <w:r w:rsidR="006D7681">
        <w:t xml:space="preserve">, </w:t>
      </w:r>
      <w:r w:rsidR="006D7681" w:rsidRPr="006D7681">
        <w:t xml:space="preserve">and that failure to provide it is legally recognized as a form of </w:t>
      </w:r>
      <w:proofErr w:type="gramStart"/>
      <w:r w:rsidR="006D7681" w:rsidRPr="006D7681">
        <w:t>discrimination</w:t>
      </w:r>
      <w:r w:rsidRPr="00C107F5">
        <w:t>;</w:t>
      </w:r>
      <w:proofErr w:type="gramEnd"/>
    </w:p>
    <w:p w14:paraId="490FA688" w14:textId="77777777" w:rsidR="002512FD" w:rsidRPr="00C107F5" w:rsidRDefault="002512FD" w:rsidP="002512FD">
      <w:pPr>
        <w:pStyle w:val="SingleTxtG"/>
      </w:pPr>
      <w:r w:rsidRPr="00C107F5">
        <w:tab/>
        <w:t>(b)</w:t>
      </w:r>
      <w:r w:rsidRPr="00C107F5">
        <w:tab/>
        <w:t xml:space="preserve">Statistics on the number and percentage of claims of discrimination on the basis of disability, disaggregated by sex, age, </w:t>
      </w:r>
      <w:r>
        <w:t xml:space="preserve">the </w:t>
      </w:r>
      <w:r w:rsidRPr="00C107F5">
        <w:t>barriers identified</w:t>
      </w:r>
      <w:r>
        <w:t xml:space="preserve"> and</w:t>
      </w:r>
      <w:r w:rsidRPr="00C107F5">
        <w:t xml:space="preserve"> the sector in which </w:t>
      </w:r>
      <w:r>
        <w:t xml:space="preserve">the </w:t>
      </w:r>
      <w:r w:rsidRPr="00C107F5">
        <w:t>discrimination occur</w:t>
      </w:r>
      <w:r>
        <w:t>red</w:t>
      </w:r>
      <w:r w:rsidRPr="00C107F5">
        <w:t xml:space="preserve">, and </w:t>
      </w:r>
      <w:r>
        <w:t xml:space="preserve">on </w:t>
      </w:r>
      <w:r w:rsidRPr="00C107F5">
        <w:t xml:space="preserve">the number and percentage of cases that were resolved through mediation and those that resulted in sanctions and </w:t>
      </w:r>
      <w:proofErr w:type="gramStart"/>
      <w:r w:rsidRPr="00C107F5">
        <w:t>redress;</w:t>
      </w:r>
      <w:proofErr w:type="gramEnd"/>
    </w:p>
    <w:p w14:paraId="787494A2" w14:textId="77777777" w:rsidR="002512FD" w:rsidRPr="00C107F5" w:rsidRDefault="002512FD" w:rsidP="002512FD">
      <w:pPr>
        <w:pStyle w:val="SingleTxtG"/>
      </w:pPr>
      <w:r w:rsidRPr="00C107F5">
        <w:tab/>
        <w:t>(c)</w:t>
      </w:r>
      <w:r w:rsidRPr="00C107F5">
        <w:tab/>
      </w:r>
      <w:r>
        <w:t>I</w:t>
      </w:r>
      <w:r w:rsidRPr="00403F3A">
        <w:t>nformation about</w:t>
      </w:r>
      <w:r w:rsidRPr="00C107F5">
        <w:t xml:space="preserve"> </w:t>
      </w:r>
      <w:r>
        <w:t>m</w:t>
      </w:r>
      <w:r w:rsidRPr="00C107F5">
        <w:t xml:space="preserve">easures taken to amend discriminatory terms in laws and </w:t>
      </w:r>
      <w:proofErr w:type="gramStart"/>
      <w:r w:rsidRPr="00C107F5">
        <w:t>constitutions;</w:t>
      </w:r>
      <w:proofErr w:type="gramEnd"/>
    </w:p>
    <w:p w14:paraId="2B76F3E7" w14:textId="77777777" w:rsidR="002512FD" w:rsidRPr="00C107F5" w:rsidRDefault="002512FD" w:rsidP="002512FD">
      <w:pPr>
        <w:pStyle w:val="SingleTxtG"/>
      </w:pPr>
      <w:r w:rsidRPr="00C107F5">
        <w:tab/>
        <w:t>(d)</w:t>
      </w:r>
      <w:r w:rsidRPr="00C107F5">
        <w:tab/>
      </w:r>
      <w:r>
        <w:t>I</w:t>
      </w:r>
      <w:r w:rsidRPr="00403F3A">
        <w:t>nformation about</w:t>
      </w:r>
      <w:r w:rsidRPr="00C107F5">
        <w:t xml:space="preserve"> </w:t>
      </w:r>
      <w:r>
        <w:t>m</w:t>
      </w:r>
      <w:r w:rsidRPr="00C107F5">
        <w:t xml:space="preserve">easures taken to assess any mechanisms designed to address multiple and intersecting forms of discrimination, including discrimination </w:t>
      </w:r>
      <w:r>
        <w:t>against</w:t>
      </w:r>
      <w:r w:rsidRPr="00C107F5">
        <w:t xml:space="preserve"> Roma </w:t>
      </w:r>
      <w:r>
        <w:t>persons</w:t>
      </w:r>
      <w:r w:rsidRPr="00C107F5">
        <w:t xml:space="preserve"> with disabilities. </w:t>
      </w:r>
    </w:p>
    <w:p w14:paraId="0D77B1DF" w14:textId="77777777" w:rsidR="002512FD" w:rsidRPr="00C107F5" w:rsidRDefault="002512FD" w:rsidP="002512FD">
      <w:pPr>
        <w:pStyle w:val="H23G"/>
      </w:pPr>
      <w:r w:rsidRPr="00C107F5">
        <w:tab/>
      </w:r>
      <w:r w:rsidRPr="00C107F5">
        <w:tab/>
      </w:r>
      <w:r w:rsidRPr="00623EAC">
        <w:t>Women with disabilities (art. 6)</w:t>
      </w:r>
    </w:p>
    <w:p w14:paraId="43EF8064" w14:textId="77777777" w:rsidR="002512FD" w:rsidRPr="00C107F5" w:rsidRDefault="002512FD" w:rsidP="002512FD">
      <w:pPr>
        <w:pStyle w:val="SingleTxtG"/>
      </w:pPr>
      <w:r w:rsidRPr="00C107F5">
        <w:t>4.</w:t>
      </w:r>
      <w:r w:rsidRPr="00C107F5">
        <w:tab/>
        <w:t>Please provide information about:</w:t>
      </w:r>
    </w:p>
    <w:p w14:paraId="561D6800" w14:textId="77777777" w:rsidR="002512FD" w:rsidRPr="00C107F5" w:rsidRDefault="002512FD" w:rsidP="002512FD">
      <w:pPr>
        <w:pStyle w:val="SingleTxtG"/>
      </w:pPr>
      <w:r w:rsidRPr="00C107F5">
        <w:tab/>
        <w:t>(a)</w:t>
      </w:r>
      <w:r w:rsidRPr="00C107F5">
        <w:tab/>
        <w:t>Progress made in the effective implementation of the Law on Gender Equality</w:t>
      </w:r>
      <w:r>
        <w:t xml:space="preserve"> in Bosnia and Herzegovina</w:t>
      </w:r>
      <w:r w:rsidRPr="00C107F5">
        <w:t>, specifically regarding measures that concern women and girls with disabilities in the implementation of the Gender Action Plan of Bosnia and Herzegovina (2018</w:t>
      </w:r>
      <w:r>
        <w:t>–</w:t>
      </w:r>
      <w:r w:rsidRPr="00C107F5">
        <w:t xml:space="preserve">2022) and in any subsequent </w:t>
      </w:r>
      <w:proofErr w:type="gramStart"/>
      <w:r w:rsidRPr="00C107F5">
        <w:t>plans;</w:t>
      </w:r>
      <w:proofErr w:type="gramEnd"/>
    </w:p>
    <w:p w14:paraId="412BA283" w14:textId="77777777" w:rsidR="002512FD" w:rsidRPr="00C107F5" w:rsidRDefault="002512FD" w:rsidP="002512FD">
      <w:pPr>
        <w:pStyle w:val="SingleTxtG"/>
      </w:pPr>
      <w:r w:rsidRPr="00C107F5">
        <w:tab/>
        <w:t>(b)</w:t>
      </w:r>
      <w:r w:rsidRPr="00C107F5">
        <w:tab/>
        <w:t xml:space="preserve">The institutional mechanism established to implement and monitor measures taken for gender equality </w:t>
      </w:r>
      <w:r>
        <w:t>for</w:t>
      </w:r>
      <w:r w:rsidRPr="00C107F5">
        <w:t xml:space="preserve"> women and girls with disabilities </w:t>
      </w:r>
      <w:r>
        <w:t>at</w:t>
      </w:r>
      <w:r w:rsidRPr="00C107F5">
        <w:t xml:space="preserve"> the </w:t>
      </w:r>
      <w:r>
        <w:t>State</w:t>
      </w:r>
      <w:r w:rsidRPr="00C107F5">
        <w:t xml:space="preserve"> level by the Agency for Gender Equality</w:t>
      </w:r>
      <w:r w:rsidRPr="00C07428">
        <w:t xml:space="preserve"> </w:t>
      </w:r>
      <w:r>
        <w:t>in Bosnia and Herzegovina</w:t>
      </w:r>
      <w:r w:rsidRPr="00C107F5">
        <w:t xml:space="preserve">, </w:t>
      </w:r>
      <w:r>
        <w:t>and at</w:t>
      </w:r>
      <w:r w:rsidRPr="00C107F5">
        <w:t xml:space="preserve"> the</w:t>
      </w:r>
      <w:r>
        <w:t xml:space="preserve"> levels of the</w:t>
      </w:r>
      <w:r w:rsidRPr="00C107F5">
        <w:t xml:space="preserve"> </w:t>
      </w:r>
      <w:r w:rsidRPr="00761719">
        <w:t>Republika Srpska</w:t>
      </w:r>
      <w:r w:rsidRPr="00C107F5">
        <w:t xml:space="preserve"> and the Federation of Bosnia and Herzegovina and their respective gender </w:t>
      </w:r>
      <w:proofErr w:type="gramStart"/>
      <w:r w:rsidRPr="00C107F5">
        <w:t>centres;</w:t>
      </w:r>
      <w:proofErr w:type="gramEnd"/>
    </w:p>
    <w:p w14:paraId="4206659D" w14:textId="77777777" w:rsidR="002512FD" w:rsidRPr="00C107F5" w:rsidRDefault="002512FD" w:rsidP="002512FD">
      <w:pPr>
        <w:pStyle w:val="SingleTxtG"/>
      </w:pPr>
      <w:r w:rsidRPr="00C107F5">
        <w:tab/>
        <w:t>(c)</w:t>
      </w:r>
      <w:r w:rsidRPr="00C107F5">
        <w:tab/>
        <w:t xml:space="preserve">Measures taken to </w:t>
      </w:r>
      <w:r w:rsidRPr="00C107F5">
        <w:rPr>
          <w:bCs/>
        </w:rPr>
        <w:t>ensure the effective participation of women and girls with disabilities in public and political life.</w:t>
      </w:r>
    </w:p>
    <w:p w14:paraId="0A7512B4" w14:textId="77777777" w:rsidR="002512FD" w:rsidRPr="00C107F5" w:rsidRDefault="002512FD" w:rsidP="002512FD">
      <w:pPr>
        <w:pStyle w:val="H23G"/>
      </w:pPr>
      <w:r w:rsidRPr="00C107F5">
        <w:tab/>
      </w:r>
      <w:r w:rsidRPr="00C107F5">
        <w:tab/>
      </w:r>
      <w:r w:rsidRPr="000A615C">
        <w:t>Children with disabilities (art. 7)</w:t>
      </w:r>
    </w:p>
    <w:p w14:paraId="485B2EA0" w14:textId="77777777" w:rsidR="002512FD" w:rsidRPr="00C107F5" w:rsidRDefault="002512FD" w:rsidP="002512FD">
      <w:pPr>
        <w:pStyle w:val="SingleTxtG"/>
      </w:pPr>
      <w:r w:rsidRPr="00C107F5">
        <w:t>5.</w:t>
      </w:r>
      <w:r w:rsidRPr="00C107F5">
        <w:tab/>
        <w:t>Please provide information about:</w:t>
      </w:r>
    </w:p>
    <w:p w14:paraId="6D18828B" w14:textId="77777777" w:rsidR="002512FD" w:rsidRPr="00C107F5" w:rsidRDefault="002512FD" w:rsidP="002512FD">
      <w:pPr>
        <w:pStyle w:val="SingleTxtG"/>
      </w:pPr>
      <w:r w:rsidRPr="00C107F5">
        <w:tab/>
        <w:t>(a)</w:t>
      </w:r>
      <w:r w:rsidRPr="00C107F5">
        <w:tab/>
        <w:t xml:space="preserve">Measures taken to develop a new strategic plan for </w:t>
      </w:r>
      <w:r>
        <w:t xml:space="preserve">the </w:t>
      </w:r>
      <w:r w:rsidRPr="00C107F5">
        <w:t>early development of children</w:t>
      </w:r>
      <w:r>
        <w:t xml:space="preserve"> with disabilities</w:t>
      </w:r>
      <w:r w:rsidRPr="00C107F5">
        <w:t xml:space="preserve"> in the Federation of Bosnia and Herzegovina, </w:t>
      </w:r>
      <w:r>
        <w:t>and</w:t>
      </w:r>
      <w:r w:rsidRPr="00C107F5">
        <w:t xml:space="preserve"> progress</w:t>
      </w:r>
      <w:r>
        <w:t xml:space="preserve"> </w:t>
      </w:r>
      <w:proofErr w:type="gramStart"/>
      <w:r>
        <w:t xml:space="preserve">made </w:t>
      </w:r>
      <w:r w:rsidRPr="00C107F5">
        <w:t xml:space="preserve"> in</w:t>
      </w:r>
      <w:proofErr w:type="gramEnd"/>
      <w:r w:rsidRPr="00C107F5">
        <w:t xml:space="preserve"> the </w:t>
      </w:r>
      <w:r w:rsidRPr="00761719">
        <w:t>Republika Srpska</w:t>
      </w:r>
      <w:r w:rsidRPr="00C107F5">
        <w:t xml:space="preserve"> and </w:t>
      </w:r>
      <w:r>
        <w:t>Brcko District</w:t>
      </w:r>
      <w:r w:rsidRPr="00C107F5">
        <w:t xml:space="preserve"> regarding children with disabilities;</w:t>
      </w:r>
    </w:p>
    <w:p w14:paraId="60550734" w14:textId="77777777" w:rsidR="002512FD" w:rsidRPr="00C107F5" w:rsidRDefault="002512FD" w:rsidP="002512FD">
      <w:pPr>
        <w:pStyle w:val="SingleTxtG"/>
      </w:pPr>
      <w:r w:rsidRPr="00C107F5">
        <w:tab/>
        <w:t>(b)</w:t>
      </w:r>
      <w:r w:rsidRPr="00C107F5">
        <w:tab/>
        <w:t>Measures taken to provide children with disabilities with early childhood intervention and support</w:t>
      </w:r>
      <w:r>
        <w:t>,</w:t>
      </w:r>
      <w:r w:rsidRPr="00C107F5">
        <w:t xml:space="preserve"> and information</w:t>
      </w:r>
      <w:r>
        <w:t xml:space="preserve"> available</w:t>
      </w:r>
      <w:r w:rsidRPr="00C107F5">
        <w:t xml:space="preserve"> </w:t>
      </w:r>
      <w:r>
        <w:t>to</w:t>
      </w:r>
      <w:r w:rsidRPr="00C107F5">
        <w:t xml:space="preserve"> parents with children with disabilities</w:t>
      </w:r>
      <w:r>
        <w:t xml:space="preserve"> regarding support for inclusion in the community</w:t>
      </w:r>
      <w:r w:rsidRPr="00C107F5">
        <w:t>, in all entities</w:t>
      </w:r>
      <w:r>
        <w:t xml:space="preserve"> and</w:t>
      </w:r>
      <w:r w:rsidRPr="00C107F5">
        <w:t xml:space="preserve"> cantons and </w:t>
      </w:r>
      <w:r>
        <w:t xml:space="preserve">Brcko </w:t>
      </w:r>
      <w:proofErr w:type="gramStart"/>
      <w:r>
        <w:t>District</w:t>
      </w:r>
      <w:r w:rsidRPr="00C107F5">
        <w:t>;</w:t>
      </w:r>
      <w:proofErr w:type="gramEnd"/>
    </w:p>
    <w:p w14:paraId="390247B5" w14:textId="77777777" w:rsidR="002512FD" w:rsidRPr="00C107F5" w:rsidRDefault="002512FD" w:rsidP="002512FD">
      <w:pPr>
        <w:pStyle w:val="SingleTxtG"/>
      </w:pPr>
      <w:r w:rsidRPr="00C107F5">
        <w:tab/>
        <w:t>(c)</w:t>
      </w:r>
      <w:r w:rsidRPr="00C107F5">
        <w:tab/>
        <w:t>Measures taken to raise awareness about the rights of children with disabilities among parents and professionals working with children and among the public.</w:t>
      </w:r>
    </w:p>
    <w:p w14:paraId="2785C139" w14:textId="77777777" w:rsidR="002512FD" w:rsidRPr="00C107F5" w:rsidRDefault="002512FD" w:rsidP="002512FD">
      <w:pPr>
        <w:pStyle w:val="H23G"/>
      </w:pPr>
      <w:r w:rsidRPr="00C107F5">
        <w:tab/>
      </w:r>
      <w:r w:rsidRPr="00C107F5">
        <w:tab/>
      </w:r>
      <w:r w:rsidRPr="00B8618E">
        <w:t>Awareness-raising (art. 8)</w:t>
      </w:r>
    </w:p>
    <w:p w14:paraId="515272B6" w14:textId="77777777" w:rsidR="002512FD" w:rsidRPr="00C107F5" w:rsidRDefault="002512FD" w:rsidP="002512FD">
      <w:pPr>
        <w:pStyle w:val="SingleTxtG"/>
      </w:pPr>
      <w:r w:rsidRPr="00C107F5">
        <w:t>6.</w:t>
      </w:r>
      <w:r w:rsidRPr="00C107F5">
        <w:tab/>
        <w:t>Please provide information about:</w:t>
      </w:r>
    </w:p>
    <w:p w14:paraId="63078323" w14:textId="77777777" w:rsidR="002512FD" w:rsidRPr="00C107F5" w:rsidRDefault="002512FD" w:rsidP="002512FD">
      <w:pPr>
        <w:pStyle w:val="SingleTxtG"/>
      </w:pPr>
      <w:r w:rsidRPr="00C107F5">
        <w:tab/>
        <w:t>(a)</w:t>
      </w:r>
      <w:r w:rsidRPr="00C107F5">
        <w:tab/>
        <w:t xml:space="preserve">Measures taken to conduct periodic campaigns targeting public officials and private actors about the rights enshrined in the Convention, including </w:t>
      </w:r>
      <w:r>
        <w:t xml:space="preserve">with regard to </w:t>
      </w:r>
      <w:r w:rsidRPr="00C107F5">
        <w:t>reasonable accommodation, protection against hate speech and disability-based discrimination</w:t>
      </w:r>
      <w:r>
        <w:t>,</w:t>
      </w:r>
      <w:r w:rsidRPr="00C107F5">
        <w:t xml:space="preserve"> in all entities</w:t>
      </w:r>
      <w:r>
        <w:t xml:space="preserve"> and</w:t>
      </w:r>
      <w:r w:rsidRPr="00C107F5">
        <w:t xml:space="preserve"> cantons and </w:t>
      </w:r>
      <w:r>
        <w:t xml:space="preserve">Brcko </w:t>
      </w:r>
      <w:proofErr w:type="gramStart"/>
      <w:r>
        <w:t>District</w:t>
      </w:r>
      <w:r w:rsidRPr="00C107F5">
        <w:t>;</w:t>
      </w:r>
      <w:proofErr w:type="gramEnd"/>
    </w:p>
    <w:p w14:paraId="323EB972" w14:textId="77777777" w:rsidR="002512FD" w:rsidRPr="00C107F5" w:rsidRDefault="002512FD" w:rsidP="002512FD">
      <w:pPr>
        <w:pStyle w:val="SingleTxtG"/>
      </w:pPr>
      <w:r w:rsidRPr="00C107F5">
        <w:tab/>
        <w:t>(b)</w:t>
      </w:r>
      <w:r w:rsidRPr="00C107F5">
        <w:tab/>
        <w:t xml:space="preserve">Measures taken to ensure the effective implementation of article 3 of the Code on </w:t>
      </w:r>
      <w:r>
        <w:t>A</w:t>
      </w:r>
      <w:r w:rsidRPr="00C107F5">
        <w:t xml:space="preserve">udiovisual </w:t>
      </w:r>
      <w:r>
        <w:t>and Radio M</w:t>
      </w:r>
      <w:r w:rsidRPr="00C107F5">
        <w:t xml:space="preserve">edia </w:t>
      </w:r>
      <w:r>
        <w:t>S</w:t>
      </w:r>
      <w:r w:rsidRPr="00C107F5">
        <w:t>ervices, particularly concerning the frequency</w:t>
      </w:r>
      <w:r>
        <w:t xml:space="preserve"> of appearance</w:t>
      </w:r>
      <w:r w:rsidRPr="00C107F5">
        <w:t xml:space="preserve"> and </w:t>
      </w:r>
      <w:r>
        <w:t xml:space="preserve">the </w:t>
      </w:r>
      <w:r w:rsidRPr="00C107F5">
        <w:t>proportion of representation of persons with disabilities in their content.</w:t>
      </w:r>
    </w:p>
    <w:p w14:paraId="2B5D1B30" w14:textId="77777777" w:rsidR="002512FD" w:rsidRPr="00C107F5" w:rsidRDefault="002512FD" w:rsidP="002512FD">
      <w:pPr>
        <w:pStyle w:val="H23G"/>
      </w:pPr>
      <w:r w:rsidRPr="00C107F5">
        <w:tab/>
      </w:r>
      <w:r w:rsidRPr="00C107F5">
        <w:tab/>
      </w:r>
      <w:r w:rsidRPr="00530049">
        <w:t>Accessibility (art. 9)</w:t>
      </w:r>
    </w:p>
    <w:p w14:paraId="2DE8D2EF" w14:textId="77777777" w:rsidR="002512FD" w:rsidRPr="00C107F5" w:rsidRDefault="002512FD" w:rsidP="002512FD">
      <w:pPr>
        <w:pStyle w:val="SingleTxtG"/>
      </w:pPr>
      <w:r w:rsidRPr="00C107F5">
        <w:t>7.</w:t>
      </w:r>
      <w:r w:rsidRPr="00C107F5">
        <w:tab/>
        <w:t>Please provide information about:</w:t>
      </w:r>
    </w:p>
    <w:p w14:paraId="57F0F423" w14:textId="77777777" w:rsidR="002512FD" w:rsidRPr="00C107F5" w:rsidRDefault="002512FD" w:rsidP="002512FD">
      <w:pPr>
        <w:pStyle w:val="SingleTxtG"/>
        <w:ind w:hanging="1134"/>
      </w:pPr>
      <w:r w:rsidRPr="00C107F5">
        <w:lastRenderedPageBreak/>
        <w:tab/>
      </w:r>
      <w:r w:rsidRPr="00C107F5">
        <w:tab/>
        <w:t>(a)</w:t>
      </w:r>
      <w:r w:rsidRPr="00C107F5">
        <w:tab/>
        <w:t>The implementation, monitoring and complaint</w:t>
      </w:r>
      <w:r>
        <w:t>s</w:t>
      </w:r>
      <w:r w:rsidRPr="00C107F5">
        <w:t xml:space="preserve"> mechanism, concerning accessibility legislation, including at the national and cantonal levels, in all areas defined by the </w:t>
      </w:r>
      <w:proofErr w:type="gramStart"/>
      <w:r w:rsidRPr="00C107F5">
        <w:t>Convention;</w:t>
      </w:r>
      <w:proofErr w:type="gramEnd"/>
    </w:p>
    <w:p w14:paraId="51D2D056" w14:textId="77777777" w:rsidR="002512FD" w:rsidRPr="00C107F5" w:rsidRDefault="002512FD" w:rsidP="002512FD">
      <w:pPr>
        <w:pStyle w:val="SingleTxtG"/>
      </w:pPr>
      <w:r w:rsidRPr="00C107F5">
        <w:tab/>
        <w:t>(b)</w:t>
      </w:r>
      <w:r w:rsidRPr="00C107F5">
        <w:tab/>
        <w:t xml:space="preserve">Measures taken to integrate and promote universal design for all buildings, public services and public </w:t>
      </w:r>
      <w:proofErr w:type="gramStart"/>
      <w:r w:rsidRPr="00C107F5">
        <w:t>transport;</w:t>
      </w:r>
      <w:proofErr w:type="gramEnd"/>
    </w:p>
    <w:p w14:paraId="1F8F431E" w14:textId="77777777" w:rsidR="002512FD" w:rsidRPr="00C107F5" w:rsidRDefault="002512FD" w:rsidP="002512FD">
      <w:pPr>
        <w:pStyle w:val="SingleTxtG"/>
      </w:pPr>
      <w:r w:rsidRPr="00C107F5">
        <w:tab/>
        <w:t>(c)</w:t>
      </w:r>
      <w:r w:rsidRPr="00C107F5">
        <w:tab/>
        <w:t xml:space="preserve">The involvement of organizations of persons with disabilities in decision-making processes regarding measures on </w:t>
      </w:r>
      <w:proofErr w:type="gramStart"/>
      <w:r w:rsidRPr="00C107F5">
        <w:t>accessibility;</w:t>
      </w:r>
      <w:proofErr w:type="gramEnd"/>
    </w:p>
    <w:p w14:paraId="560EA180" w14:textId="77777777" w:rsidR="002512FD" w:rsidRPr="00C107F5" w:rsidRDefault="002512FD" w:rsidP="002512FD">
      <w:pPr>
        <w:pStyle w:val="SingleTxtG"/>
      </w:pPr>
      <w:r w:rsidRPr="00C107F5">
        <w:tab/>
        <w:t>(d)</w:t>
      </w:r>
      <w:r w:rsidRPr="00C107F5">
        <w:tab/>
        <w:t>The relative number of wheelchair-accessible buses and taxis and the distribution of screen readers, and the development</w:t>
      </w:r>
      <w:r>
        <w:t xml:space="preserve"> thereof</w:t>
      </w:r>
      <w:r w:rsidRPr="00C107F5">
        <w:t xml:space="preserve"> over the </w:t>
      </w:r>
      <w:r>
        <w:t>p</w:t>
      </w:r>
      <w:r w:rsidRPr="00C107F5">
        <w:t xml:space="preserve">ast </w:t>
      </w:r>
      <w:r>
        <w:t>five</w:t>
      </w:r>
      <w:r w:rsidRPr="00C107F5">
        <w:t xml:space="preserve"> years.</w:t>
      </w:r>
    </w:p>
    <w:p w14:paraId="0A568FE8" w14:textId="77777777" w:rsidR="002512FD" w:rsidRPr="00C107F5" w:rsidRDefault="002512FD" w:rsidP="002512FD">
      <w:pPr>
        <w:pStyle w:val="H23G"/>
      </w:pPr>
      <w:r w:rsidRPr="00C107F5">
        <w:tab/>
      </w:r>
      <w:r w:rsidRPr="00C107F5">
        <w:tab/>
      </w:r>
      <w:r w:rsidRPr="008A063F">
        <w:t>Right to life (art. 10)</w:t>
      </w:r>
    </w:p>
    <w:p w14:paraId="35DB7A0B" w14:textId="77777777" w:rsidR="002512FD" w:rsidRPr="00C107F5" w:rsidRDefault="002512FD" w:rsidP="002512FD">
      <w:pPr>
        <w:pStyle w:val="SingleTxtG"/>
      </w:pPr>
      <w:r w:rsidRPr="00C107F5">
        <w:t>8.</w:t>
      </w:r>
      <w:r w:rsidRPr="00C107F5">
        <w:tab/>
        <w:t xml:space="preserve">Please provide information on records of persons with disabilities who </w:t>
      </w:r>
      <w:r>
        <w:t xml:space="preserve">have </w:t>
      </w:r>
      <w:r w:rsidRPr="00C107F5">
        <w:t>died in institutions, including the type of impairment, the age of the deceased and the cause of death.</w:t>
      </w:r>
    </w:p>
    <w:p w14:paraId="3FE5CBC4" w14:textId="77777777" w:rsidR="002512FD" w:rsidRPr="00C107F5" w:rsidRDefault="002512FD" w:rsidP="002512FD">
      <w:pPr>
        <w:pStyle w:val="H23G"/>
      </w:pPr>
      <w:r w:rsidRPr="00C107F5">
        <w:tab/>
      </w:r>
      <w:r w:rsidRPr="00C107F5">
        <w:tab/>
      </w:r>
      <w:r w:rsidRPr="00A815BE">
        <w:t>Situations of risk and humanitarian emergencies (art. 11)</w:t>
      </w:r>
    </w:p>
    <w:p w14:paraId="6DC6FAE3" w14:textId="77777777" w:rsidR="002512FD" w:rsidRPr="00C107F5" w:rsidRDefault="002512FD" w:rsidP="002512FD">
      <w:pPr>
        <w:pStyle w:val="SingleTxtG"/>
      </w:pPr>
      <w:r w:rsidRPr="00C107F5">
        <w:t>9.</w:t>
      </w:r>
      <w:r w:rsidRPr="00C107F5">
        <w:tab/>
        <w:t>Please provide information about:</w:t>
      </w:r>
    </w:p>
    <w:p w14:paraId="0593CAC2" w14:textId="77777777" w:rsidR="002512FD" w:rsidRPr="00C107F5" w:rsidRDefault="002512FD" w:rsidP="002512FD">
      <w:pPr>
        <w:pStyle w:val="SingleTxtG"/>
      </w:pPr>
      <w:r w:rsidRPr="00C107F5">
        <w:tab/>
        <w:t>(a)</w:t>
      </w:r>
      <w:r w:rsidRPr="00C107F5">
        <w:tab/>
        <w:t xml:space="preserve">Measures taken to ensure the effective participation of persons with disabilities </w:t>
      </w:r>
      <w:r>
        <w:t>through</w:t>
      </w:r>
      <w:r w:rsidRPr="00C107F5">
        <w:t xml:space="preserve"> their representative organi</w:t>
      </w:r>
      <w:r>
        <w:t>z</w:t>
      </w:r>
      <w:r w:rsidRPr="00C107F5">
        <w:t xml:space="preserve">ations in the design and implementation of emergency protection and rescue plans in the Federation of Bosnia and Herzegovina, </w:t>
      </w:r>
      <w:r>
        <w:t xml:space="preserve">the </w:t>
      </w:r>
      <w:r w:rsidRPr="00761719">
        <w:t>Republika Srpska</w:t>
      </w:r>
      <w:r w:rsidRPr="00C107F5">
        <w:t xml:space="preserve">, </w:t>
      </w:r>
      <w:r>
        <w:t>Brcko District</w:t>
      </w:r>
      <w:r w:rsidRPr="00C107F5">
        <w:t xml:space="preserve"> and </w:t>
      </w:r>
      <w:r>
        <w:t xml:space="preserve">the State party as a </w:t>
      </w:r>
      <w:proofErr w:type="gramStart"/>
      <w:r>
        <w:t>whole</w:t>
      </w:r>
      <w:r w:rsidRPr="00C107F5">
        <w:t>;</w:t>
      </w:r>
      <w:proofErr w:type="gramEnd"/>
    </w:p>
    <w:p w14:paraId="11D6245C" w14:textId="77777777" w:rsidR="002512FD" w:rsidRPr="00C107F5" w:rsidRDefault="002512FD" w:rsidP="002512FD">
      <w:pPr>
        <w:pStyle w:val="SingleTxtG"/>
      </w:pPr>
      <w:r w:rsidRPr="00C107F5">
        <w:tab/>
        <w:t>(b)</w:t>
      </w:r>
      <w:r w:rsidRPr="00C107F5">
        <w:tab/>
        <w:t>Measures taken to ensure that all persons with disabilities have access to helplines, text warning messages and general manuals in all entities</w:t>
      </w:r>
      <w:r>
        <w:t xml:space="preserve"> and</w:t>
      </w:r>
      <w:r w:rsidRPr="00C107F5">
        <w:t xml:space="preserve"> cantons and </w:t>
      </w:r>
      <w:r>
        <w:t xml:space="preserve">Brcko </w:t>
      </w:r>
      <w:proofErr w:type="gramStart"/>
      <w:r>
        <w:t>District</w:t>
      </w:r>
      <w:r w:rsidRPr="00C107F5">
        <w:t>;</w:t>
      </w:r>
      <w:proofErr w:type="gramEnd"/>
    </w:p>
    <w:p w14:paraId="5F3D9385" w14:textId="77777777" w:rsidR="002512FD" w:rsidRPr="00C107F5" w:rsidRDefault="002512FD" w:rsidP="002512FD">
      <w:pPr>
        <w:pStyle w:val="SingleTxtG"/>
      </w:pPr>
      <w:r w:rsidRPr="00C107F5">
        <w:tab/>
        <w:t>(c)</w:t>
      </w:r>
      <w:r w:rsidRPr="00C107F5">
        <w:tab/>
        <w:t xml:space="preserve">The participation of persons with disabilities </w:t>
      </w:r>
      <w:r>
        <w:t>through</w:t>
      </w:r>
      <w:r w:rsidRPr="00C107F5">
        <w:t xml:space="preserve"> their </w:t>
      </w:r>
      <w:r>
        <w:t xml:space="preserve">representative </w:t>
      </w:r>
      <w:r w:rsidRPr="00C107F5">
        <w:t>organi</w:t>
      </w:r>
      <w:r>
        <w:t>z</w:t>
      </w:r>
      <w:r w:rsidRPr="00C107F5">
        <w:t>ations in peacebuilding and reconstruction efforts.</w:t>
      </w:r>
    </w:p>
    <w:p w14:paraId="585134B3" w14:textId="77777777" w:rsidR="002512FD" w:rsidRPr="00C107F5" w:rsidRDefault="002512FD" w:rsidP="002512FD">
      <w:pPr>
        <w:pStyle w:val="H23G"/>
      </w:pPr>
      <w:r w:rsidRPr="00C107F5">
        <w:tab/>
      </w:r>
      <w:r w:rsidRPr="00C107F5">
        <w:tab/>
      </w:r>
      <w:r w:rsidRPr="00CE0390">
        <w:t>Equal recognition before the law (art. 12)</w:t>
      </w:r>
    </w:p>
    <w:p w14:paraId="3E5F99A2" w14:textId="77777777" w:rsidR="002512FD" w:rsidRPr="00C107F5" w:rsidRDefault="002512FD" w:rsidP="002512FD">
      <w:pPr>
        <w:pStyle w:val="SingleTxtG"/>
      </w:pPr>
      <w:r w:rsidRPr="00C107F5">
        <w:t>10.</w:t>
      </w:r>
      <w:r w:rsidRPr="00C107F5">
        <w:tab/>
        <w:t>Please provide information about:</w:t>
      </w:r>
    </w:p>
    <w:p w14:paraId="7495B730" w14:textId="77777777" w:rsidR="002512FD" w:rsidRPr="00C107F5" w:rsidRDefault="002512FD" w:rsidP="002512FD">
      <w:pPr>
        <w:pStyle w:val="SingleTxtG"/>
        <w:rPr>
          <w:szCs w:val="23"/>
        </w:rPr>
      </w:pPr>
      <w:r w:rsidRPr="00C107F5">
        <w:tab/>
        <w:t>(a)</w:t>
      </w:r>
      <w:r w:rsidRPr="00C107F5">
        <w:tab/>
        <w:t>Measures taken to replace substitute</w:t>
      </w:r>
      <w:r>
        <w:t>d</w:t>
      </w:r>
      <w:r w:rsidRPr="00C107F5">
        <w:t xml:space="preserve"> decision-making with supported decision-making and to establish transparent remedies for persons with disabilities who</w:t>
      </w:r>
      <w:r>
        <w:t xml:space="preserve"> have been denied the exercise of their</w:t>
      </w:r>
      <w:r w:rsidRPr="00C107F5">
        <w:t xml:space="preserve"> legal </w:t>
      </w:r>
      <w:proofErr w:type="gramStart"/>
      <w:r w:rsidRPr="00C107F5">
        <w:t>capacity;</w:t>
      </w:r>
      <w:proofErr w:type="gramEnd"/>
    </w:p>
    <w:p w14:paraId="2EA19663" w14:textId="77777777" w:rsidR="002512FD" w:rsidRPr="00C107F5" w:rsidRDefault="002512FD" w:rsidP="002512FD">
      <w:pPr>
        <w:pStyle w:val="SingleTxtG"/>
        <w:rPr>
          <w:szCs w:val="23"/>
        </w:rPr>
      </w:pPr>
      <w:r w:rsidRPr="00C107F5">
        <w:rPr>
          <w:szCs w:val="23"/>
        </w:rPr>
        <w:tab/>
        <w:t>(b)</w:t>
      </w:r>
      <w:r w:rsidRPr="00C107F5">
        <w:rPr>
          <w:szCs w:val="23"/>
        </w:rPr>
        <w:tab/>
        <w:t xml:space="preserve">Measures taken to ensure that responsive and tailored support </w:t>
      </w:r>
      <w:r>
        <w:rPr>
          <w:szCs w:val="23"/>
        </w:rPr>
        <w:t>is</w:t>
      </w:r>
      <w:r w:rsidRPr="00C107F5">
        <w:rPr>
          <w:szCs w:val="23"/>
        </w:rPr>
        <w:t xml:space="preserve"> available and affordable to all persons with disabilities to exercise their legal capacity and to manage their financial affairs, particularly for persons with intellectual</w:t>
      </w:r>
      <w:r>
        <w:rPr>
          <w:szCs w:val="23"/>
        </w:rPr>
        <w:t xml:space="preserve"> and/or </w:t>
      </w:r>
      <w:r w:rsidRPr="00C107F5">
        <w:rPr>
          <w:szCs w:val="23"/>
        </w:rPr>
        <w:t xml:space="preserve">psychosocial </w:t>
      </w:r>
      <w:proofErr w:type="gramStart"/>
      <w:r w:rsidRPr="00C107F5">
        <w:rPr>
          <w:szCs w:val="23"/>
        </w:rPr>
        <w:t>disabilities;</w:t>
      </w:r>
      <w:proofErr w:type="gramEnd"/>
    </w:p>
    <w:p w14:paraId="081327D0" w14:textId="77777777" w:rsidR="002512FD" w:rsidRPr="00C107F5" w:rsidRDefault="002512FD" w:rsidP="002512FD">
      <w:pPr>
        <w:pStyle w:val="SingleTxtG"/>
        <w:rPr>
          <w:szCs w:val="23"/>
        </w:rPr>
      </w:pPr>
      <w:r w:rsidRPr="00C107F5">
        <w:rPr>
          <w:szCs w:val="23"/>
        </w:rPr>
        <w:tab/>
        <w:t>(c)</w:t>
      </w:r>
      <w:r w:rsidRPr="00C107F5">
        <w:rPr>
          <w:szCs w:val="23"/>
        </w:rPr>
        <w:tab/>
        <w:t xml:space="preserve">The number of </w:t>
      </w:r>
      <w:r w:rsidRPr="002D4C07">
        <w:rPr>
          <w:szCs w:val="23"/>
        </w:rPr>
        <w:t>decisions</w:t>
      </w:r>
      <w:r w:rsidRPr="00C107F5">
        <w:rPr>
          <w:szCs w:val="23"/>
        </w:rPr>
        <w:t xml:space="preserve"> issued</w:t>
      </w:r>
      <w:r w:rsidRPr="00251F37">
        <w:rPr>
          <w:szCs w:val="23"/>
        </w:rPr>
        <w:t xml:space="preserve"> </w:t>
      </w:r>
      <w:r w:rsidRPr="002D4C07">
        <w:rPr>
          <w:szCs w:val="23"/>
        </w:rPr>
        <w:t xml:space="preserve">concerning </w:t>
      </w:r>
      <w:r>
        <w:rPr>
          <w:szCs w:val="23"/>
        </w:rPr>
        <w:t>the total</w:t>
      </w:r>
      <w:r w:rsidRPr="002D4C07">
        <w:rPr>
          <w:szCs w:val="23"/>
        </w:rPr>
        <w:t xml:space="preserve"> or partial deprivation of legal capacity</w:t>
      </w:r>
      <w:r w:rsidRPr="00C107F5">
        <w:rPr>
          <w:szCs w:val="23"/>
        </w:rPr>
        <w:t xml:space="preserve"> and the number of persons with disabilities who have regained</w:t>
      </w:r>
      <w:r>
        <w:rPr>
          <w:szCs w:val="23"/>
        </w:rPr>
        <w:t xml:space="preserve"> the exercise of their</w:t>
      </w:r>
      <w:r w:rsidRPr="00C107F5">
        <w:rPr>
          <w:szCs w:val="23"/>
        </w:rPr>
        <w:t xml:space="preserve"> legal capacity annually since the ratification of the Convention.</w:t>
      </w:r>
    </w:p>
    <w:p w14:paraId="61EB13DA" w14:textId="77777777" w:rsidR="002512FD" w:rsidRPr="00C107F5" w:rsidRDefault="002512FD" w:rsidP="002512FD">
      <w:pPr>
        <w:pStyle w:val="H23G"/>
      </w:pPr>
      <w:r w:rsidRPr="00C107F5">
        <w:tab/>
      </w:r>
      <w:r w:rsidRPr="00C107F5">
        <w:tab/>
      </w:r>
      <w:r w:rsidRPr="002F0ECA">
        <w:t>Access to justice (art. 13)</w:t>
      </w:r>
    </w:p>
    <w:p w14:paraId="1265825E" w14:textId="77777777" w:rsidR="002512FD" w:rsidRPr="00C107F5" w:rsidRDefault="002512FD" w:rsidP="002512FD">
      <w:pPr>
        <w:pStyle w:val="SingleTxtG"/>
      </w:pPr>
      <w:r w:rsidRPr="00C107F5">
        <w:t>11.</w:t>
      </w:r>
      <w:r w:rsidRPr="00C107F5">
        <w:tab/>
        <w:t>Please provide information about:</w:t>
      </w:r>
    </w:p>
    <w:p w14:paraId="5B470067" w14:textId="77777777" w:rsidR="002512FD" w:rsidRPr="00C107F5" w:rsidRDefault="002512FD" w:rsidP="002512FD">
      <w:pPr>
        <w:pStyle w:val="SingleTxtG"/>
      </w:pPr>
      <w:r w:rsidRPr="00C107F5">
        <w:tab/>
        <w:t>(a)</w:t>
      </w:r>
      <w:r w:rsidRPr="00C107F5">
        <w:tab/>
        <w:t xml:space="preserve">Measures taken for </w:t>
      </w:r>
      <w:r>
        <w:t xml:space="preserve">the </w:t>
      </w:r>
      <w:r w:rsidRPr="00C107F5">
        <w:t xml:space="preserve">training of judicial and law enforcement personnel, specifically in the </w:t>
      </w:r>
      <w:r w:rsidRPr="00761719">
        <w:t>Republika Srpska</w:t>
      </w:r>
      <w:r w:rsidRPr="00C107F5">
        <w:t xml:space="preserve"> and </w:t>
      </w:r>
      <w:r>
        <w:t xml:space="preserve">Brcko </w:t>
      </w:r>
      <w:proofErr w:type="gramStart"/>
      <w:r>
        <w:t>District</w:t>
      </w:r>
      <w:r w:rsidRPr="00C107F5">
        <w:t>;</w:t>
      </w:r>
      <w:proofErr w:type="gramEnd"/>
    </w:p>
    <w:p w14:paraId="4DE7485B" w14:textId="77777777" w:rsidR="002512FD" w:rsidRPr="00C107F5" w:rsidRDefault="002512FD" w:rsidP="002512FD">
      <w:pPr>
        <w:pStyle w:val="SingleTxtG"/>
      </w:pPr>
      <w:r w:rsidRPr="00C107F5">
        <w:tab/>
        <w:t>(b)</w:t>
      </w:r>
      <w:r w:rsidRPr="00C107F5">
        <w:tab/>
        <w:t>Procedures for the arrest, interrogation and pretrial detention of persons with disabilities, including persons who are deafblind, persons with hearing impairments and persons with intellectual</w:t>
      </w:r>
      <w:r w:rsidRPr="0067164A">
        <w:t xml:space="preserve"> </w:t>
      </w:r>
      <w:r w:rsidRPr="00C107F5">
        <w:t xml:space="preserve">and/or psychosocial </w:t>
      </w:r>
      <w:proofErr w:type="gramStart"/>
      <w:r w:rsidRPr="00C107F5">
        <w:t>disabilities;</w:t>
      </w:r>
      <w:proofErr w:type="gramEnd"/>
    </w:p>
    <w:p w14:paraId="3CCFBC33" w14:textId="77777777" w:rsidR="002512FD" w:rsidRPr="00C107F5" w:rsidRDefault="002512FD" w:rsidP="002512FD">
      <w:pPr>
        <w:pStyle w:val="SingleTxtG"/>
      </w:pPr>
      <w:r w:rsidRPr="00C107F5">
        <w:tab/>
        <w:t>(c)</w:t>
      </w:r>
      <w:r w:rsidRPr="00C107F5">
        <w:tab/>
        <w:t xml:space="preserve">Measures taken to ensure that children with intellectual and/or psychosocial disabilities who are victims of crimes have access to justice on an equal basis with other </w:t>
      </w:r>
      <w:proofErr w:type="gramStart"/>
      <w:r w:rsidRPr="00C107F5">
        <w:t>children;</w:t>
      </w:r>
      <w:proofErr w:type="gramEnd"/>
    </w:p>
    <w:p w14:paraId="0873D503" w14:textId="77777777" w:rsidR="002512FD" w:rsidRPr="00C107F5" w:rsidRDefault="002512FD" w:rsidP="002512FD">
      <w:pPr>
        <w:pStyle w:val="SingleTxtG"/>
      </w:pPr>
      <w:r w:rsidRPr="00C107F5">
        <w:tab/>
        <w:t>(d)</w:t>
      </w:r>
      <w:r w:rsidRPr="00C107F5">
        <w:tab/>
        <w:t xml:space="preserve">Measures taken to ensure </w:t>
      </w:r>
      <w:r>
        <w:t xml:space="preserve">that </w:t>
      </w:r>
      <w:r w:rsidRPr="00C107F5">
        <w:t>all persons with disabilities have access to assistive technolog</w:t>
      </w:r>
      <w:r>
        <w:t>y</w:t>
      </w:r>
      <w:r w:rsidRPr="00C107F5">
        <w:t>, registered and qualified sign language interpreter</w:t>
      </w:r>
      <w:r>
        <w:t>s</w:t>
      </w:r>
      <w:r w:rsidRPr="00C107F5">
        <w:t xml:space="preserve">, </w:t>
      </w:r>
      <w:r>
        <w:t xml:space="preserve">and </w:t>
      </w:r>
      <w:r w:rsidRPr="00C107F5">
        <w:t xml:space="preserve">Braille and other alternative formats in judicial </w:t>
      </w:r>
      <w:proofErr w:type="gramStart"/>
      <w:r w:rsidRPr="00C107F5">
        <w:t>proceedings;</w:t>
      </w:r>
      <w:proofErr w:type="gramEnd"/>
    </w:p>
    <w:p w14:paraId="5EBF7774" w14:textId="77777777" w:rsidR="002512FD" w:rsidRPr="00C107F5" w:rsidRDefault="002512FD" w:rsidP="002512FD">
      <w:pPr>
        <w:pStyle w:val="SingleTxtG"/>
      </w:pPr>
      <w:r w:rsidRPr="00C107F5">
        <w:lastRenderedPageBreak/>
        <w:tab/>
        <w:t>(e)</w:t>
      </w:r>
      <w:r w:rsidRPr="00C107F5">
        <w:tab/>
        <w:t>Measures taken to ensure that physical barriers to judicial institutions are abolished.</w:t>
      </w:r>
    </w:p>
    <w:p w14:paraId="72569326" w14:textId="77777777" w:rsidR="002512FD" w:rsidRPr="00C107F5" w:rsidRDefault="002512FD" w:rsidP="002512FD">
      <w:pPr>
        <w:pStyle w:val="H23G"/>
      </w:pPr>
      <w:r w:rsidRPr="00C107F5">
        <w:tab/>
      </w:r>
      <w:r w:rsidRPr="00C107F5">
        <w:tab/>
      </w:r>
      <w:r w:rsidRPr="00E668B4">
        <w:t>Liberty and security of the person (art. 14)</w:t>
      </w:r>
    </w:p>
    <w:p w14:paraId="7E581C3A" w14:textId="77777777" w:rsidR="002512FD" w:rsidRPr="00C107F5" w:rsidRDefault="002512FD" w:rsidP="002512FD">
      <w:pPr>
        <w:pStyle w:val="SingleTxtG"/>
      </w:pPr>
      <w:r w:rsidRPr="00C107F5">
        <w:t>12.</w:t>
      </w:r>
      <w:r w:rsidRPr="00C107F5">
        <w:tab/>
        <w:t>Please provide information about:</w:t>
      </w:r>
    </w:p>
    <w:p w14:paraId="153FCDFD" w14:textId="77777777" w:rsidR="002512FD" w:rsidRPr="00C107F5" w:rsidRDefault="002512FD" w:rsidP="002512FD">
      <w:pPr>
        <w:pStyle w:val="SingleTxtG"/>
      </w:pPr>
      <w:r w:rsidRPr="00C107F5">
        <w:tab/>
        <w:t>(a)</w:t>
      </w:r>
      <w:r w:rsidRPr="00C107F5">
        <w:tab/>
        <w:t xml:space="preserve">Measures taken concerning the ruling of the European Court of Human Rights in </w:t>
      </w:r>
      <w:r w:rsidRPr="00077EF9">
        <w:rPr>
          <w:i/>
          <w:iCs/>
        </w:rPr>
        <w:t xml:space="preserve">Hadžimejlić and </w:t>
      </w:r>
      <w:r>
        <w:rPr>
          <w:i/>
          <w:iCs/>
        </w:rPr>
        <w:t>o</w:t>
      </w:r>
      <w:r w:rsidRPr="00077EF9">
        <w:rPr>
          <w:i/>
          <w:iCs/>
        </w:rPr>
        <w:t>thers v. Bosnia and Herzegovina</w:t>
      </w:r>
      <w:r w:rsidRPr="00C107F5">
        <w:t>,</w:t>
      </w:r>
      <w:r>
        <w:rPr>
          <w:rStyle w:val="FootnoteReference"/>
        </w:rPr>
        <w:footnoteReference w:id="3"/>
      </w:r>
      <w:r w:rsidRPr="00C107F5">
        <w:t xml:space="preserve"> which pertains to the infringement of rights of individuals deprived of legal capacity and residing in social care </w:t>
      </w:r>
      <w:proofErr w:type="gramStart"/>
      <w:r w:rsidRPr="00C107F5">
        <w:t>institutions;</w:t>
      </w:r>
      <w:proofErr w:type="gramEnd"/>
    </w:p>
    <w:p w14:paraId="4BCE328F" w14:textId="77777777" w:rsidR="002512FD" w:rsidRPr="00C107F5" w:rsidRDefault="002512FD" w:rsidP="002512FD">
      <w:pPr>
        <w:pStyle w:val="SingleTxtG"/>
      </w:pPr>
      <w:r w:rsidRPr="00C107F5">
        <w:rPr>
          <w:szCs w:val="24"/>
        </w:rPr>
        <w:tab/>
        <w:t>(b)</w:t>
      </w:r>
      <w:r w:rsidRPr="00C107F5">
        <w:rPr>
          <w:szCs w:val="24"/>
        </w:rPr>
        <w:tab/>
        <w:t xml:space="preserve">The current status of adoption and implementation of the </w:t>
      </w:r>
      <w:r>
        <w:rPr>
          <w:szCs w:val="24"/>
        </w:rPr>
        <w:t>l</w:t>
      </w:r>
      <w:r w:rsidRPr="00C107F5">
        <w:rPr>
          <w:szCs w:val="24"/>
        </w:rPr>
        <w:t xml:space="preserve">aw on </w:t>
      </w:r>
      <w:r>
        <w:rPr>
          <w:szCs w:val="24"/>
        </w:rPr>
        <w:t>the p</w:t>
      </w:r>
      <w:r w:rsidRPr="00C107F5">
        <w:rPr>
          <w:szCs w:val="24"/>
        </w:rPr>
        <w:t xml:space="preserve">rotection of </w:t>
      </w:r>
      <w:r>
        <w:rPr>
          <w:szCs w:val="24"/>
        </w:rPr>
        <w:t>m</w:t>
      </w:r>
      <w:r w:rsidRPr="00C107F5">
        <w:rPr>
          <w:szCs w:val="24"/>
        </w:rPr>
        <w:t xml:space="preserve">ental </w:t>
      </w:r>
      <w:r>
        <w:rPr>
          <w:szCs w:val="24"/>
        </w:rPr>
        <w:t>h</w:t>
      </w:r>
      <w:r w:rsidRPr="00C107F5">
        <w:rPr>
          <w:szCs w:val="24"/>
        </w:rPr>
        <w:t xml:space="preserve">ealth </w:t>
      </w:r>
      <w:r>
        <w:rPr>
          <w:szCs w:val="24"/>
        </w:rPr>
        <w:t>in</w:t>
      </w:r>
      <w:r w:rsidRPr="00C107F5">
        <w:rPr>
          <w:szCs w:val="24"/>
        </w:rPr>
        <w:t xml:space="preserve"> the </w:t>
      </w:r>
      <w:r w:rsidRPr="00761719">
        <w:t xml:space="preserve">Republika </w:t>
      </w:r>
      <w:proofErr w:type="gramStart"/>
      <w:r w:rsidRPr="00761719">
        <w:t>Srpska</w:t>
      </w:r>
      <w:r w:rsidRPr="00C107F5">
        <w:rPr>
          <w:szCs w:val="24"/>
        </w:rPr>
        <w:t>;</w:t>
      </w:r>
      <w:proofErr w:type="gramEnd"/>
    </w:p>
    <w:p w14:paraId="40767503" w14:textId="77777777" w:rsidR="002512FD" w:rsidRDefault="002512FD" w:rsidP="002512FD">
      <w:pPr>
        <w:pStyle w:val="SingleTxtG"/>
      </w:pPr>
      <w:r w:rsidRPr="00C107F5">
        <w:tab/>
        <w:t>(c)</w:t>
      </w:r>
      <w:r w:rsidRPr="00C107F5">
        <w:tab/>
        <w:t xml:space="preserve">The number of persons with disabilities detained against their will in a medical facility in the </w:t>
      </w:r>
      <w:r>
        <w:t>p</w:t>
      </w:r>
      <w:r w:rsidRPr="00C107F5">
        <w:t xml:space="preserve">ast five years, disaggregated by year, age, sex, type of impairment, type of facility and length of </w:t>
      </w:r>
      <w:proofErr w:type="gramStart"/>
      <w:r w:rsidRPr="00C107F5">
        <w:t>detention</w:t>
      </w:r>
      <w:r>
        <w:t>;</w:t>
      </w:r>
      <w:proofErr w:type="gramEnd"/>
    </w:p>
    <w:p w14:paraId="1B73BE7F" w14:textId="77777777" w:rsidR="002512FD" w:rsidRPr="00C107F5" w:rsidRDefault="002512FD" w:rsidP="002512FD">
      <w:pPr>
        <w:pStyle w:val="SingleTxtG"/>
      </w:pPr>
      <w:r>
        <w:tab/>
        <w:t>(d)</w:t>
      </w:r>
      <w:r>
        <w:tab/>
        <w:t>Measures taken to u</w:t>
      </w:r>
      <w:r w:rsidRPr="00C77D19">
        <w:t xml:space="preserve">phold its obligations under article 14 of the Convention in European regional processes concerning the implementation of the Council of Europe Convention for the Protection of Human Rights and Dignity of the Human Being </w:t>
      </w:r>
      <w:proofErr w:type="gramStart"/>
      <w:r w:rsidRPr="00C77D19">
        <w:t>with regard to</w:t>
      </w:r>
      <w:proofErr w:type="gramEnd"/>
      <w:r w:rsidRPr="00C77D19">
        <w:t xml:space="preserve"> the Application of Biology and Medicine</w:t>
      </w:r>
      <w:r>
        <w:t xml:space="preserve"> (Oviedo Convention)</w:t>
      </w:r>
      <w:r w:rsidRPr="00C77D19">
        <w:t xml:space="preserve"> and </w:t>
      </w:r>
      <w:r>
        <w:t xml:space="preserve">in </w:t>
      </w:r>
      <w:r w:rsidRPr="00C77D19">
        <w:t xml:space="preserve">initiatives to develop an optional protocol to </w:t>
      </w:r>
      <w:r>
        <w:t>the Oviedo Convention</w:t>
      </w:r>
      <w:r w:rsidRPr="00C77D19">
        <w:t>.</w:t>
      </w:r>
    </w:p>
    <w:p w14:paraId="425FCFC6" w14:textId="065951BB" w:rsidR="002512FD" w:rsidRPr="00C107F5" w:rsidRDefault="002512FD" w:rsidP="002512FD">
      <w:pPr>
        <w:pStyle w:val="H23G"/>
      </w:pPr>
      <w:r w:rsidRPr="00C107F5">
        <w:tab/>
      </w:r>
      <w:r w:rsidRPr="00C107F5">
        <w:tab/>
      </w:r>
      <w:r w:rsidRPr="003E5020">
        <w:t xml:space="preserve">Freedom from torture or cruel, </w:t>
      </w:r>
      <w:proofErr w:type="gramStart"/>
      <w:r w:rsidRPr="003E5020">
        <w:t>inhuman</w:t>
      </w:r>
      <w:proofErr w:type="gramEnd"/>
      <w:r w:rsidRPr="003E5020">
        <w:t xml:space="preserve"> or degrading treatment or punishment (art.</w:t>
      </w:r>
      <w:r w:rsidR="005D3C41">
        <w:t> </w:t>
      </w:r>
      <w:r w:rsidRPr="003E5020">
        <w:t>15)</w:t>
      </w:r>
    </w:p>
    <w:p w14:paraId="70B2BD43" w14:textId="77777777" w:rsidR="002512FD" w:rsidRPr="00C107F5" w:rsidRDefault="002512FD" w:rsidP="002512FD">
      <w:pPr>
        <w:pStyle w:val="SingleTxtG"/>
      </w:pPr>
      <w:r w:rsidRPr="00C107F5">
        <w:t>13.</w:t>
      </w:r>
      <w:r w:rsidRPr="00C107F5">
        <w:tab/>
        <w:t>Please provide information about:</w:t>
      </w:r>
    </w:p>
    <w:p w14:paraId="1413A77B" w14:textId="77777777" w:rsidR="002512FD" w:rsidRPr="00C107F5" w:rsidRDefault="002512FD" w:rsidP="002512FD">
      <w:pPr>
        <w:pStyle w:val="SingleTxtG"/>
      </w:pPr>
      <w:r w:rsidRPr="00C107F5">
        <w:tab/>
        <w:t>(a)</w:t>
      </w:r>
      <w:r w:rsidRPr="00C107F5">
        <w:tab/>
        <w:t xml:space="preserve">Measures taken to prohibit “conversion therapy” </w:t>
      </w:r>
      <w:r>
        <w:t>for</w:t>
      </w:r>
      <w:r w:rsidRPr="00C107F5">
        <w:t xml:space="preserve"> LGBTQIA+ persons with disabilities, </w:t>
      </w:r>
      <w:r>
        <w:t>and</w:t>
      </w:r>
      <w:r w:rsidRPr="00C107F5">
        <w:t xml:space="preserve"> to raise awareness and support victims of such </w:t>
      </w:r>
      <w:proofErr w:type="gramStart"/>
      <w:r w:rsidRPr="00C107F5">
        <w:t>practice;</w:t>
      </w:r>
      <w:proofErr w:type="gramEnd"/>
    </w:p>
    <w:p w14:paraId="510CE223" w14:textId="77777777" w:rsidR="002512FD" w:rsidRPr="00C107F5" w:rsidRDefault="002512FD" w:rsidP="002512FD">
      <w:pPr>
        <w:pStyle w:val="SingleTxtG"/>
      </w:pPr>
      <w:r w:rsidRPr="00C107F5">
        <w:tab/>
        <w:t>(b)</w:t>
      </w:r>
      <w:r w:rsidRPr="00C107F5">
        <w:tab/>
        <w:t xml:space="preserve">Measures taken to supervise psychiatric institutions in </w:t>
      </w:r>
      <w:r>
        <w:t xml:space="preserve">Brcko </w:t>
      </w:r>
      <w:proofErr w:type="gramStart"/>
      <w:r>
        <w:t>District</w:t>
      </w:r>
      <w:r w:rsidRPr="00C107F5">
        <w:t>;</w:t>
      </w:r>
      <w:proofErr w:type="gramEnd"/>
    </w:p>
    <w:p w14:paraId="764C4B5A" w14:textId="5C33BAC7" w:rsidR="002512FD" w:rsidRPr="00C107F5" w:rsidRDefault="002512FD" w:rsidP="002512FD">
      <w:pPr>
        <w:pStyle w:val="SingleTxtG"/>
      </w:pPr>
      <w:r w:rsidRPr="00C107F5">
        <w:tab/>
        <w:t>(c)</w:t>
      </w:r>
      <w:r w:rsidRPr="00C107F5">
        <w:tab/>
        <w:t>Measures taken to provide training to medical and non-medical staff on non</w:t>
      </w:r>
      <w:r w:rsidR="002B4CA5">
        <w:noBreakHyphen/>
      </w:r>
      <w:r w:rsidRPr="00C107F5">
        <w:t>violent and non-coercive methods of treatment in all entities</w:t>
      </w:r>
      <w:r>
        <w:t xml:space="preserve"> and</w:t>
      </w:r>
      <w:r w:rsidRPr="00C107F5">
        <w:t xml:space="preserve"> cantons and </w:t>
      </w:r>
      <w:r>
        <w:t>Brcko District</w:t>
      </w:r>
      <w:r w:rsidRPr="00C107F5">
        <w:t>.</w:t>
      </w:r>
    </w:p>
    <w:p w14:paraId="67F3B873" w14:textId="77777777" w:rsidR="002512FD" w:rsidRPr="00C107F5" w:rsidRDefault="002512FD" w:rsidP="002512FD">
      <w:pPr>
        <w:pStyle w:val="H23G"/>
      </w:pPr>
      <w:r w:rsidRPr="00C107F5">
        <w:tab/>
      </w:r>
      <w:r w:rsidRPr="00C107F5">
        <w:tab/>
      </w:r>
      <w:r w:rsidRPr="00422B2B">
        <w:t xml:space="preserve">Freedom from exploitation, </w:t>
      </w:r>
      <w:proofErr w:type="gramStart"/>
      <w:r w:rsidRPr="00422B2B">
        <w:t>violence</w:t>
      </w:r>
      <w:proofErr w:type="gramEnd"/>
      <w:r w:rsidRPr="00422B2B">
        <w:t xml:space="preserve"> and abuse (art. 16)</w:t>
      </w:r>
    </w:p>
    <w:p w14:paraId="0BF7FE41" w14:textId="77777777" w:rsidR="002512FD" w:rsidRPr="00C107F5" w:rsidRDefault="002512FD" w:rsidP="002512FD">
      <w:pPr>
        <w:pStyle w:val="SingleTxtG"/>
      </w:pPr>
      <w:r w:rsidRPr="00C107F5">
        <w:t>14.</w:t>
      </w:r>
      <w:r w:rsidRPr="00C107F5">
        <w:tab/>
        <w:t>Please provide information about:</w:t>
      </w:r>
    </w:p>
    <w:p w14:paraId="43E1BB5C" w14:textId="77777777" w:rsidR="002512FD" w:rsidRPr="00C107F5" w:rsidRDefault="002512FD" w:rsidP="002512FD">
      <w:pPr>
        <w:pStyle w:val="SingleTxtG"/>
      </w:pPr>
      <w:r w:rsidRPr="00C107F5">
        <w:tab/>
        <w:t>(a)</w:t>
      </w:r>
      <w:r w:rsidRPr="00C107F5">
        <w:tab/>
        <w:t>Measures taken to prevent</w:t>
      </w:r>
      <w:r>
        <w:t>,</w:t>
      </w:r>
      <w:r w:rsidRPr="00C107F5">
        <w:t xml:space="preserve"> and allow </w:t>
      </w:r>
      <w:r>
        <w:t xml:space="preserve">the </w:t>
      </w:r>
      <w:r w:rsidRPr="00C107F5">
        <w:t>early identification of</w:t>
      </w:r>
      <w:r>
        <w:t>,</w:t>
      </w:r>
      <w:r w:rsidRPr="00C107F5">
        <w:t xml:space="preserve"> instances of violence and abuse against persons with disabilities, to provide information in accessible formats and to provide persons with disabilities with assistance and support, and the extent to which </w:t>
      </w:r>
      <w:r>
        <w:t>such</w:t>
      </w:r>
      <w:r w:rsidRPr="00C107F5">
        <w:t xml:space="preserve"> measures are gender- and age-</w:t>
      </w:r>
      <w:proofErr w:type="gramStart"/>
      <w:r w:rsidRPr="00C107F5">
        <w:t>responsive;</w:t>
      </w:r>
      <w:proofErr w:type="gramEnd"/>
    </w:p>
    <w:p w14:paraId="45DD97A8" w14:textId="77777777" w:rsidR="002512FD" w:rsidRPr="00C107F5" w:rsidRDefault="002512FD" w:rsidP="002512FD">
      <w:pPr>
        <w:pStyle w:val="SingleTxtG"/>
      </w:pPr>
      <w:r w:rsidRPr="00C107F5">
        <w:tab/>
        <w:t>(b)</w:t>
      </w:r>
      <w:r w:rsidRPr="00C107F5">
        <w:tab/>
        <w:t xml:space="preserve">Measures taken to protect women with disabilities </w:t>
      </w:r>
      <w:r>
        <w:t>from</w:t>
      </w:r>
      <w:r w:rsidRPr="00C107F5">
        <w:t xml:space="preserve"> violence</w:t>
      </w:r>
      <w:r>
        <w:t>,</w:t>
      </w:r>
      <w:r w:rsidRPr="00C107F5">
        <w:t xml:space="preserve"> in response to the evaluation of the </w:t>
      </w:r>
      <w:r>
        <w:t>f</w:t>
      </w:r>
      <w:r w:rsidRPr="00C107F5">
        <w:t xml:space="preserve">ramework </w:t>
      </w:r>
      <w:r>
        <w:t>s</w:t>
      </w:r>
      <w:r w:rsidRPr="00C107F5">
        <w:t xml:space="preserve">trategy for </w:t>
      </w:r>
      <w:r>
        <w:t xml:space="preserve">the </w:t>
      </w:r>
      <w:r w:rsidRPr="00C107F5">
        <w:t>implement</w:t>
      </w:r>
      <w:r>
        <w:t>ation of</w:t>
      </w:r>
      <w:r w:rsidRPr="00C107F5">
        <w:t xml:space="preserve"> the </w:t>
      </w:r>
      <w:r>
        <w:t xml:space="preserve">Council of Europe </w:t>
      </w:r>
      <w:r w:rsidRPr="00C107F5">
        <w:t xml:space="preserve">Convention on Preventing and Combating Violence against Women and Domestic Violence in </w:t>
      </w:r>
      <w:r>
        <w:t>the State party for the period</w:t>
      </w:r>
      <w:r w:rsidRPr="00C107F5">
        <w:t xml:space="preserve"> 2015–</w:t>
      </w:r>
      <w:proofErr w:type="gramStart"/>
      <w:r w:rsidRPr="00C107F5">
        <w:t>2018;</w:t>
      </w:r>
      <w:proofErr w:type="gramEnd"/>
    </w:p>
    <w:p w14:paraId="610FDCB3" w14:textId="77777777" w:rsidR="002512FD" w:rsidRPr="00C107F5" w:rsidRDefault="002512FD" w:rsidP="002512FD">
      <w:pPr>
        <w:pStyle w:val="SingleTxtG"/>
      </w:pPr>
      <w:r w:rsidRPr="00C107F5">
        <w:tab/>
        <w:t>(c)</w:t>
      </w:r>
      <w:r w:rsidRPr="00C107F5">
        <w:tab/>
        <w:t>Prevention strategies across all entities</w:t>
      </w:r>
      <w:r w:rsidRPr="006F03D9">
        <w:t xml:space="preserve"> </w:t>
      </w:r>
      <w:r w:rsidRPr="00D25A3A">
        <w:t>and cantons and Brcko District</w:t>
      </w:r>
      <w:r w:rsidRPr="00C107F5">
        <w:t xml:space="preserve"> and redress available for adults and children at risk of trafficking and exploitation, including trafficking by begging and sexual </w:t>
      </w:r>
      <w:proofErr w:type="gramStart"/>
      <w:r w:rsidRPr="00C107F5">
        <w:t>exploitation;</w:t>
      </w:r>
      <w:proofErr w:type="gramEnd"/>
      <w:r w:rsidRPr="00C107F5">
        <w:t xml:space="preserve"> </w:t>
      </w:r>
    </w:p>
    <w:p w14:paraId="3892A29C" w14:textId="77777777" w:rsidR="002512FD" w:rsidRPr="00C107F5" w:rsidRDefault="002512FD" w:rsidP="002512FD">
      <w:pPr>
        <w:pStyle w:val="SingleTxtG"/>
      </w:pPr>
      <w:r w:rsidRPr="00C107F5">
        <w:tab/>
        <w:t>(d)</w:t>
      </w:r>
      <w:r w:rsidRPr="00C107F5">
        <w:tab/>
        <w:t xml:space="preserve">The number of cases reported of sexual violence against women and children with disabilities and the number of prosecutions and convictions, in the </w:t>
      </w:r>
      <w:r>
        <w:t>p</w:t>
      </w:r>
      <w:r w:rsidRPr="00C107F5">
        <w:t xml:space="preserve">ast five years, disaggregated by year, age, type of impairment, offence and </w:t>
      </w:r>
      <w:proofErr w:type="gramStart"/>
      <w:r w:rsidRPr="00C107F5">
        <w:t>sanction;</w:t>
      </w:r>
      <w:proofErr w:type="gramEnd"/>
    </w:p>
    <w:p w14:paraId="6C74FD81" w14:textId="62744D03" w:rsidR="002512FD" w:rsidRPr="00C107F5" w:rsidRDefault="002512FD" w:rsidP="002512FD">
      <w:pPr>
        <w:pStyle w:val="SingleTxtG"/>
      </w:pPr>
      <w:r w:rsidRPr="00C107F5">
        <w:tab/>
        <w:t>(e)</w:t>
      </w:r>
      <w:r w:rsidRPr="00C107F5">
        <w:tab/>
        <w:t xml:space="preserve">The number and percentage of persons with disabilities who have been victims of violence and abuse, in the </w:t>
      </w:r>
      <w:r>
        <w:t>p</w:t>
      </w:r>
      <w:r w:rsidRPr="00C107F5">
        <w:t>ast five years, disaggregated by year, sex, age, type of impairment and place of occurrence, such as institutions</w:t>
      </w:r>
      <w:r>
        <w:t xml:space="preserve"> or</w:t>
      </w:r>
      <w:r w:rsidRPr="00C107F5">
        <w:t xml:space="preserve"> homes.</w:t>
      </w:r>
    </w:p>
    <w:p w14:paraId="5F2E3EF7" w14:textId="77777777" w:rsidR="002512FD" w:rsidRPr="00C107F5" w:rsidRDefault="002512FD" w:rsidP="002512FD">
      <w:pPr>
        <w:pStyle w:val="H23G"/>
      </w:pPr>
      <w:r w:rsidRPr="00C107F5">
        <w:lastRenderedPageBreak/>
        <w:tab/>
      </w:r>
      <w:r w:rsidRPr="00C107F5">
        <w:tab/>
      </w:r>
      <w:r w:rsidRPr="00A76DDA">
        <w:t>Protecting the integrity of the person (art. 17)</w:t>
      </w:r>
    </w:p>
    <w:p w14:paraId="0C326260" w14:textId="77777777" w:rsidR="002512FD" w:rsidRPr="00C107F5" w:rsidRDefault="002512FD" w:rsidP="002512FD">
      <w:pPr>
        <w:pStyle w:val="SingleTxtG"/>
      </w:pPr>
      <w:r w:rsidRPr="00C107F5">
        <w:t>15.</w:t>
      </w:r>
      <w:r w:rsidRPr="00C107F5">
        <w:tab/>
        <w:t xml:space="preserve">Please provide information about measures taken to ensure the effective implementation of the Law on </w:t>
      </w:r>
      <w:r>
        <w:t xml:space="preserve">the </w:t>
      </w:r>
      <w:r w:rsidRPr="00C107F5">
        <w:t>Rights, Obligations and Responsibilities of Patients in the Federation of Bosnia and Herzegovina</w:t>
      </w:r>
      <w:r>
        <w:t xml:space="preserve"> and</w:t>
      </w:r>
      <w:r w:rsidRPr="00C107F5">
        <w:t xml:space="preserve"> the </w:t>
      </w:r>
      <w:r>
        <w:t>l</w:t>
      </w:r>
      <w:r w:rsidRPr="00C107F5">
        <w:t xml:space="preserve">aw on </w:t>
      </w:r>
      <w:r>
        <w:t>p</w:t>
      </w:r>
      <w:r w:rsidRPr="00C107F5">
        <w:t xml:space="preserve">rotection of </w:t>
      </w:r>
      <w:r>
        <w:t>m</w:t>
      </w:r>
      <w:r w:rsidRPr="00C107F5">
        <w:t xml:space="preserve">ental </w:t>
      </w:r>
      <w:r>
        <w:t>h</w:t>
      </w:r>
      <w:r w:rsidRPr="00C107F5">
        <w:t xml:space="preserve">ealth in the </w:t>
      </w:r>
      <w:r w:rsidRPr="00761719">
        <w:t>Republika Srpska</w:t>
      </w:r>
      <w:r w:rsidRPr="00C107F5">
        <w:t xml:space="preserve">, and measures taken in </w:t>
      </w:r>
      <w:r>
        <w:t>Brcko District</w:t>
      </w:r>
      <w:r w:rsidRPr="00C107F5">
        <w:t xml:space="preserve"> concerning the requirement </w:t>
      </w:r>
      <w:r>
        <w:t>to obtain the</w:t>
      </w:r>
      <w:r w:rsidRPr="00C107F5">
        <w:t xml:space="preserve"> consent of persons with disabilities, including </w:t>
      </w:r>
      <w:r>
        <w:t>for</w:t>
      </w:r>
      <w:r w:rsidRPr="00C107F5">
        <w:t xml:space="preserve"> abortion and sterili</w:t>
      </w:r>
      <w:r>
        <w:t>z</w:t>
      </w:r>
      <w:r w:rsidRPr="00C107F5">
        <w:t>ation procedures.</w:t>
      </w:r>
    </w:p>
    <w:p w14:paraId="03F4ABC9" w14:textId="77777777" w:rsidR="002512FD" w:rsidRPr="00C107F5" w:rsidRDefault="002512FD" w:rsidP="002512FD">
      <w:pPr>
        <w:pStyle w:val="SingleTxtG"/>
        <w:rPr>
          <w:b/>
          <w:bCs/>
        </w:rPr>
      </w:pPr>
      <w:r w:rsidRPr="00B237C8">
        <w:rPr>
          <w:b/>
          <w:bCs/>
        </w:rPr>
        <w:t>Liberty of movement and nationality (art. 18)</w:t>
      </w:r>
    </w:p>
    <w:p w14:paraId="5C6EE641" w14:textId="77777777" w:rsidR="002512FD" w:rsidRPr="00C107F5" w:rsidRDefault="002512FD" w:rsidP="002512FD">
      <w:pPr>
        <w:pStyle w:val="SingleTxtG"/>
      </w:pPr>
      <w:r w:rsidRPr="00C107F5">
        <w:t>16.</w:t>
      </w:r>
      <w:r w:rsidRPr="00C107F5">
        <w:tab/>
        <w:t>Please inform the Committee about:</w:t>
      </w:r>
    </w:p>
    <w:p w14:paraId="25843A36" w14:textId="77777777" w:rsidR="002512FD" w:rsidRPr="00C107F5" w:rsidRDefault="002512FD" w:rsidP="002512FD">
      <w:pPr>
        <w:pStyle w:val="SingleTxtG"/>
      </w:pPr>
      <w:r w:rsidRPr="00C107F5">
        <w:tab/>
        <w:t xml:space="preserve">(a) </w:t>
      </w:r>
      <w:r w:rsidRPr="00C107F5">
        <w:tab/>
        <w:t xml:space="preserve">Measures </w:t>
      </w:r>
      <w:r>
        <w:t xml:space="preserve">taken </w:t>
      </w:r>
      <w:r w:rsidRPr="00C107F5">
        <w:t xml:space="preserve">to identify and refer persons with disabilities in need of international protection, </w:t>
      </w:r>
      <w:r>
        <w:t>with regard to</w:t>
      </w:r>
      <w:r w:rsidRPr="00C107F5">
        <w:t xml:space="preserve"> access to free legal aid, psychosocial assistance, accommodation and recreational and educational </w:t>
      </w:r>
      <w:proofErr w:type="gramStart"/>
      <w:r w:rsidRPr="00C107F5">
        <w:t>activities;</w:t>
      </w:r>
      <w:proofErr w:type="gramEnd"/>
    </w:p>
    <w:p w14:paraId="5CB9E0FD" w14:textId="77777777" w:rsidR="002512FD" w:rsidRPr="00C107F5" w:rsidRDefault="002512FD" w:rsidP="002512FD">
      <w:pPr>
        <w:pStyle w:val="SingleTxtG"/>
      </w:pPr>
      <w:r w:rsidRPr="00C107F5">
        <w:tab/>
        <w:t>(b)</w:t>
      </w:r>
      <w:r w:rsidRPr="00C107F5">
        <w:tab/>
        <w:t>The situation of internally displaced persons and refugee persons with disabilities in all entities</w:t>
      </w:r>
      <w:r w:rsidRPr="006F03D9">
        <w:t xml:space="preserve"> </w:t>
      </w:r>
      <w:r w:rsidRPr="00D25A3A">
        <w:t>and cantons and Brcko District</w:t>
      </w:r>
      <w:r w:rsidRPr="00C107F5">
        <w:t xml:space="preserve"> and measures taken to address challenges in the safe return of refugee persons with psychosocial disabilities </w:t>
      </w:r>
      <w:r>
        <w:t>from</w:t>
      </w:r>
      <w:r w:rsidRPr="00C107F5">
        <w:t xml:space="preserve"> third</w:t>
      </w:r>
      <w:r>
        <w:t xml:space="preserve"> </w:t>
      </w:r>
      <w:r w:rsidRPr="00C107F5">
        <w:t>countries.</w:t>
      </w:r>
      <w:r>
        <w:rPr>
          <w:rStyle w:val="FootnoteReference"/>
        </w:rPr>
        <w:footnoteReference w:id="4"/>
      </w:r>
    </w:p>
    <w:p w14:paraId="61F92CAA" w14:textId="77777777" w:rsidR="002512FD" w:rsidRPr="00C107F5" w:rsidRDefault="002512FD" w:rsidP="002512FD">
      <w:pPr>
        <w:pStyle w:val="H23G"/>
      </w:pPr>
      <w:r w:rsidRPr="00C107F5">
        <w:tab/>
      </w:r>
      <w:r w:rsidRPr="00C107F5">
        <w:tab/>
      </w:r>
      <w:r w:rsidRPr="00EF6DE1">
        <w:t>Living independently and being included in the community (art. 19)</w:t>
      </w:r>
    </w:p>
    <w:p w14:paraId="2F335F09" w14:textId="77777777" w:rsidR="002512FD" w:rsidRPr="00C107F5" w:rsidRDefault="002512FD" w:rsidP="002512FD">
      <w:pPr>
        <w:pStyle w:val="SingleTxtG"/>
      </w:pPr>
      <w:r w:rsidRPr="00C107F5">
        <w:t>17.</w:t>
      </w:r>
      <w:r w:rsidRPr="00C107F5">
        <w:tab/>
        <w:t>Please provide information about:</w:t>
      </w:r>
    </w:p>
    <w:p w14:paraId="60D1979C" w14:textId="77777777" w:rsidR="002512FD" w:rsidRPr="00C107F5" w:rsidRDefault="002512FD" w:rsidP="002512FD">
      <w:pPr>
        <w:pStyle w:val="SingleTxtG"/>
      </w:pPr>
      <w:r w:rsidRPr="00C107F5">
        <w:tab/>
        <w:t>(a)</w:t>
      </w:r>
      <w:r w:rsidRPr="00C107F5">
        <w:tab/>
        <w:t xml:space="preserve">Measures taken to provide persons with disabilities with the opportunity to choose their place of residence, and where and with whom they live, on an equal basis with </w:t>
      </w:r>
      <w:proofErr w:type="gramStart"/>
      <w:r w:rsidRPr="00C107F5">
        <w:t>others;</w:t>
      </w:r>
      <w:proofErr w:type="gramEnd"/>
    </w:p>
    <w:p w14:paraId="63B2367A" w14:textId="77777777" w:rsidR="002512FD" w:rsidRPr="00C107F5" w:rsidRDefault="002512FD" w:rsidP="002512FD">
      <w:pPr>
        <w:pStyle w:val="SingleTxtG"/>
      </w:pPr>
      <w:r w:rsidRPr="00C107F5">
        <w:tab/>
        <w:t>(b)</w:t>
      </w:r>
      <w:r w:rsidRPr="00C107F5">
        <w:tab/>
        <w:t xml:space="preserve">Measures taken to adopt a strategy and action plan </w:t>
      </w:r>
      <w:r>
        <w:t>for the</w:t>
      </w:r>
      <w:r w:rsidRPr="00C107F5">
        <w:t xml:space="preserve"> deinstitutionalization </w:t>
      </w:r>
      <w:r>
        <w:t>of</w:t>
      </w:r>
      <w:r w:rsidRPr="00C107F5">
        <w:t xml:space="preserve"> persons with disabilities in all </w:t>
      </w:r>
      <w:r>
        <w:t xml:space="preserve">entities and </w:t>
      </w:r>
      <w:r w:rsidRPr="00C107F5">
        <w:t xml:space="preserve">cantons, the </w:t>
      </w:r>
      <w:r w:rsidRPr="00761719">
        <w:t>Republika Srpska</w:t>
      </w:r>
      <w:r w:rsidRPr="00C107F5">
        <w:t xml:space="preserve"> and </w:t>
      </w:r>
      <w:r>
        <w:t>Brcko District,</w:t>
      </w:r>
      <w:r w:rsidRPr="00C107F5">
        <w:t xml:space="preserve"> and the participation of persons with disabilities in the design and implementation of such </w:t>
      </w:r>
      <w:proofErr w:type="gramStart"/>
      <w:r w:rsidRPr="00C107F5">
        <w:t>plans;</w:t>
      </w:r>
      <w:proofErr w:type="gramEnd"/>
      <w:r w:rsidRPr="00C107F5">
        <w:t xml:space="preserve"> </w:t>
      </w:r>
    </w:p>
    <w:p w14:paraId="46E0DB5C" w14:textId="77777777" w:rsidR="002512FD" w:rsidRPr="00C107F5" w:rsidRDefault="002512FD" w:rsidP="002512FD">
      <w:pPr>
        <w:pStyle w:val="SingleTxtG"/>
      </w:pPr>
      <w:r w:rsidRPr="00C107F5">
        <w:tab/>
        <w:t>(c)</w:t>
      </w:r>
      <w:r w:rsidRPr="00C107F5">
        <w:tab/>
        <w:t xml:space="preserve">Measures, including legislative measures, taken to ensure that no further investments </w:t>
      </w:r>
      <w:r>
        <w:t>are</w:t>
      </w:r>
      <w:r w:rsidRPr="00C107F5">
        <w:t xml:space="preserve"> made in new </w:t>
      </w:r>
      <w:proofErr w:type="gramStart"/>
      <w:r w:rsidRPr="00C107F5">
        <w:t>institutions;</w:t>
      </w:r>
      <w:proofErr w:type="gramEnd"/>
    </w:p>
    <w:p w14:paraId="3B4C279F" w14:textId="77777777" w:rsidR="002512FD" w:rsidRPr="00C107F5" w:rsidRDefault="002512FD" w:rsidP="002512FD">
      <w:pPr>
        <w:pStyle w:val="SingleTxtG"/>
      </w:pPr>
      <w:r w:rsidRPr="00C107F5">
        <w:tab/>
        <w:t>(d)</w:t>
      </w:r>
      <w:r w:rsidRPr="00C107F5">
        <w:tab/>
        <w:t>Measures taken to ensure that personal assistance programmes provide persons with disabilities with sufficient means to allow them to live independently in the community, and the criteria to be eligible for such assistance.</w:t>
      </w:r>
    </w:p>
    <w:p w14:paraId="7398D860" w14:textId="77777777" w:rsidR="002512FD" w:rsidRPr="00C107F5" w:rsidRDefault="002512FD" w:rsidP="002512FD">
      <w:pPr>
        <w:pStyle w:val="H23G"/>
      </w:pPr>
      <w:r w:rsidRPr="00C107F5">
        <w:tab/>
      </w:r>
      <w:r w:rsidRPr="00C107F5">
        <w:tab/>
      </w:r>
      <w:r w:rsidRPr="00C70FA7">
        <w:t>Personal mobility (art. 20)</w:t>
      </w:r>
    </w:p>
    <w:p w14:paraId="49B1BE01" w14:textId="77777777" w:rsidR="002512FD" w:rsidRPr="00C107F5" w:rsidRDefault="002512FD" w:rsidP="002512FD">
      <w:pPr>
        <w:pStyle w:val="SingleTxtG"/>
      </w:pPr>
      <w:r w:rsidRPr="00C107F5">
        <w:t>18.</w:t>
      </w:r>
      <w:r w:rsidRPr="00C107F5">
        <w:tab/>
        <w:t>Please provide information about:</w:t>
      </w:r>
    </w:p>
    <w:p w14:paraId="42D31231" w14:textId="77777777" w:rsidR="002512FD" w:rsidRPr="00C107F5" w:rsidRDefault="002512FD" w:rsidP="002512FD">
      <w:pPr>
        <w:pStyle w:val="SingleTxtG"/>
      </w:pPr>
      <w:r w:rsidRPr="00C107F5">
        <w:tab/>
        <w:t>(a)</w:t>
      </w:r>
      <w:r w:rsidRPr="00C107F5">
        <w:tab/>
        <w:t xml:space="preserve">Measures taken to facilitate access to public transport and personal mobility for persons with </w:t>
      </w:r>
      <w:proofErr w:type="gramStart"/>
      <w:r w:rsidRPr="00C107F5">
        <w:t>disabilities;</w:t>
      </w:r>
      <w:proofErr w:type="gramEnd"/>
    </w:p>
    <w:p w14:paraId="366DB5DF" w14:textId="77777777" w:rsidR="002512FD" w:rsidRPr="00C107F5" w:rsidRDefault="002512FD" w:rsidP="002512FD">
      <w:pPr>
        <w:pStyle w:val="SingleTxtG"/>
      </w:pPr>
      <w:r w:rsidRPr="00C107F5">
        <w:tab/>
        <w:t>(b)</w:t>
      </w:r>
      <w:r w:rsidRPr="00C107F5">
        <w:tab/>
        <w:t>Measures taken to ensure that all entities and cantons</w:t>
      </w:r>
      <w:r w:rsidRPr="00AA3B5D">
        <w:t xml:space="preserve"> </w:t>
      </w:r>
      <w:r w:rsidRPr="00D25A3A">
        <w:t>and Brcko District</w:t>
      </w:r>
      <w:r w:rsidRPr="00C107F5">
        <w:t xml:space="preserve"> offer equal access, without discrimination </w:t>
      </w:r>
      <w:proofErr w:type="gramStart"/>
      <w:r>
        <w:t xml:space="preserve">on the </w:t>
      </w:r>
      <w:r w:rsidRPr="00C107F5">
        <w:t>bas</w:t>
      </w:r>
      <w:r>
        <w:t>is</w:t>
      </w:r>
      <w:r w:rsidRPr="00C107F5">
        <w:t xml:space="preserve"> </w:t>
      </w:r>
      <w:r>
        <w:t>of</w:t>
      </w:r>
      <w:proofErr w:type="gramEnd"/>
      <w:r w:rsidRPr="00C107F5">
        <w:t xml:space="preserve"> cause of disability, to orthopaedic and other assistive devices.</w:t>
      </w:r>
    </w:p>
    <w:p w14:paraId="29E6FE36" w14:textId="77777777" w:rsidR="002512FD" w:rsidRPr="00C107F5" w:rsidRDefault="002512FD" w:rsidP="002512FD">
      <w:pPr>
        <w:pStyle w:val="H23G"/>
      </w:pPr>
      <w:r w:rsidRPr="00C107F5">
        <w:tab/>
      </w:r>
      <w:r w:rsidRPr="00C107F5">
        <w:tab/>
      </w:r>
      <w:r w:rsidRPr="00C30C03">
        <w:t>Freedom of expression and opinion, and access to information (art. 21)</w:t>
      </w:r>
    </w:p>
    <w:p w14:paraId="1DB31B10" w14:textId="77777777" w:rsidR="002512FD" w:rsidRPr="00C107F5" w:rsidRDefault="002512FD" w:rsidP="002512FD">
      <w:pPr>
        <w:pStyle w:val="SingleTxtG"/>
      </w:pPr>
      <w:r w:rsidRPr="00C107F5">
        <w:t>19.</w:t>
      </w:r>
      <w:r w:rsidRPr="00C107F5">
        <w:tab/>
        <w:t>Please provide information about:</w:t>
      </w:r>
    </w:p>
    <w:p w14:paraId="7B21E630" w14:textId="77777777" w:rsidR="002512FD" w:rsidRPr="00C107F5" w:rsidRDefault="002512FD" w:rsidP="002512FD">
      <w:pPr>
        <w:pStyle w:val="SingleTxtG"/>
      </w:pPr>
      <w:r w:rsidRPr="00C107F5">
        <w:tab/>
        <w:t>(a)</w:t>
      </w:r>
      <w:r w:rsidRPr="00C107F5">
        <w:tab/>
        <w:t xml:space="preserve">Measures taken to ensure that service providers, in particular public </w:t>
      </w:r>
      <w:r w:rsidRPr="0045064A">
        <w:t>landline</w:t>
      </w:r>
      <w:r w:rsidRPr="00C107F5">
        <w:t xml:space="preserve"> telephone service</w:t>
      </w:r>
      <w:r>
        <w:t xml:space="preserve"> providers</w:t>
      </w:r>
      <w:r w:rsidRPr="00C107F5">
        <w:t xml:space="preserve"> and BH Telecom, implement the Law on </w:t>
      </w:r>
      <w:proofErr w:type="gramStart"/>
      <w:r w:rsidRPr="00C107F5">
        <w:t>Communications;</w:t>
      </w:r>
      <w:proofErr w:type="gramEnd"/>
    </w:p>
    <w:p w14:paraId="5E88B42D" w14:textId="77777777" w:rsidR="002512FD" w:rsidRPr="00C107F5" w:rsidRDefault="002512FD" w:rsidP="002512FD">
      <w:pPr>
        <w:pStyle w:val="SingleTxtG"/>
      </w:pPr>
      <w:r w:rsidRPr="00C107F5">
        <w:tab/>
        <w:t>(b)</w:t>
      </w:r>
      <w:r w:rsidRPr="00C107F5">
        <w:tab/>
        <w:t xml:space="preserve">Measures taken to ensure </w:t>
      </w:r>
      <w:r>
        <w:t xml:space="preserve">that </w:t>
      </w:r>
      <w:r w:rsidRPr="00C107F5">
        <w:t>persons with disabilities are informed about legislative amendments governing procedures for the enjoyment of their rights and entitlements.</w:t>
      </w:r>
    </w:p>
    <w:p w14:paraId="3D74FC30" w14:textId="77777777" w:rsidR="002512FD" w:rsidRPr="00C107F5" w:rsidRDefault="002512FD" w:rsidP="002512FD">
      <w:pPr>
        <w:pStyle w:val="H23G"/>
      </w:pPr>
      <w:r w:rsidRPr="00C107F5">
        <w:lastRenderedPageBreak/>
        <w:tab/>
      </w:r>
      <w:r w:rsidRPr="00C107F5">
        <w:tab/>
      </w:r>
      <w:r w:rsidRPr="006C41CE">
        <w:t>Respect for privacy (art. 22)</w:t>
      </w:r>
    </w:p>
    <w:p w14:paraId="4BFB8F1C" w14:textId="77777777" w:rsidR="002512FD" w:rsidRPr="00C107F5" w:rsidRDefault="002512FD" w:rsidP="002512FD">
      <w:pPr>
        <w:pStyle w:val="SingleTxtG"/>
      </w:pPr>
      <w:r w:rsidRPr="00C107F5">
        <w:t>20.</w:t>
      </w:r>
      <w:r w:rsidRPr="00C107F5">
        <w:tab/>
        <w:t>Please provide information about the protection of personal information, including medical records, of persons with disabilities, including in hospitals and in institutions.</w:t>
      </w:r>
    </w:p>
    <w:p w14:paraId="0CADFE91" w14:textId="77777777" w:rsidR="002512FD" w:rsidRPr="00C107F5" w:rsidRDefault="002512FD" w:rsidP="002512FD">
      <w:pPr>
        <w:pStyle w:val="H23G"/>
      </w:pPr>
      <w:r w:rsidRPr="00C107F5">
        <w:tab/>
      </w:r>
      <w:r w:rsidRPr="00C107F5">
        <w:tab/>
      </w:r>
      <w:r w:rsidRPr="006C41CE">
        <w:t>Respect for home and the family (art. 23)</w:t>
      </w:r>
    </w:p>
    <w:p w14:paraId="0A0BA88B" w14:textId="77777777" w:rsidR="002512FD" w:rsidRPr="00C107F5" w:rsidRDefault="002512FD" w:rsidP="002512FD">
      <w:pPr>
        <w:pStyle w:val="SingleTxtG"/>
      </w:pPr>
      <w:r w:rsidRPr="00C107F5">
        <w:t>21.</w:t>
      </w:r>
      <w:r w:rsidRPr="00C107F5">
        <w:tab/>
        <w:t>Please provide information about:</w:t>
      </w:r>
    </w:p>
    <w:p w14:paraId="7C4D81E2" w14:textId="77777777" w:rsidR="002512FD" w:rsidRPr="00C107F5" w:rsidRDefault="002512FD" w:rsidP="002512FD">
      <w:pPr>
        <w:pStyle w:val="SingleTxtG"/>
      </w:pPr>
      <w:r w:rsidRPr="00C107F5">
        <w:tab/>
        <w:t>(a)</w:t>
      </w:r>
      <w:r w:rsidRPr="00C107F5">
        <w:tab/>
        <w:t>Measures taken to prohibit discrimination on the basis of disability</w:t>
      </w:r>
      <w:r w:rsidRPr="000E359F">
        <w:t xml:space="preserve"> </w:t>
      </w:r>
      <w:r w:rsidRPr="00C107F5">
        <w:t xml:space="preserve">in adoption procedures and to ensure that persons with disabilities may exercise their rights and responsibilities regarding guardianship, adoption of children </w:t>
      </w:r>
      <w:r>
        <w:t>and</w:t>
      </w:r>
      <w:r w:rsidRPr="00C107F5">
        <w:t xml:space="preserve"> similar forms of parental relationships on an equal basis with </w:t>
      </w:r>
      <w:proofErr w:type="gramStart"/>
      <w:r w:rsidRPr="00C107F5">
        <w:t>others;</w:t>
      </w:r>
      <w:proofErr w:type="gramEnd"/>
    </w:p>
    <w:p w14:paraId="447CAD71" w14:textId="77777777" w:rsidR="002512FD" w:rsidRPr="00C107F5" w:rsidRDefault="002512FD" w:rsidP="002512FD">
      <w:pPr>
        <w:pStyle w:val="SingleTxtG"/>
      </w:pPr>
      <w:r w:rsidRPr="00C107F5">
        <w:tab/>
        <w:t>(b)</w:t>
      </w:r>
      <w:r w:rsidRPr="00C107F5">
        <w:tab/>
        <w:t>The status and implementation of amendments to the Law on Child Protection</w:t>
      </w:r>
      <w:r>
        <w:t xml:space="preserve"> in</w:t>
      </w:r>
      <w:r w:rsidRPr="00654047">
        <w:t xml:space="preserve"> </w:t>
      </w:r>
      <w:r w:rsidRPr="00761719">
        <w:t>Republika Srpska</w:t>
      </w:r>
      <w:r w:rsidRPr="00C107F5">
        <w:t xml:space="preserve"> </w:t>
      </w:r>
      <w:r>
        <w:t>to</w:t>
      </w:r>
      <w:r w:rsidRPr="00C107F5">
        <w:t xml:space="preserve"> improve support </w:t>
      </w:r>
      <w:r>
        <w:t>for</w:t>
      </w:r>
      <w:r w:rsidRPr="00C107F5">
        <w:t xml:space="preserve"> the famil</w:t>
      </w:r>
      <w:r>
        <w:t>ies of children with disabilities</w:t>
      </w:r>
      <w:r w:rsidRPr="00C107F5">
        <w:t xml:space="preserve"> to prevent the</w:t>
      </w:r>
      <w:r>
        <w:t>ir</w:t>
      </w:r>
      <w:r w:rsidRPr="00C107F5">
        <w:t xml:space="preserve"> placement in social protection </w:t>
      </w:r>
      <w:proofErr w:type="gramStart"/>
      <w:r w:rsidRPr="00C107F5">
        <w:t>institutions;</w:t>
      </w:r>
      <w:proofErr w:type="gramEnd"/>
    </w:p>
    <w:p w14:paraId="7E16A914" w14:textId="77777777" w:rsidR="002512FD" w:rsidRPr="00C107F5" w:rsidRDefault="002512FD" w:rsidP="002512FD">
      <w:pPr>
        <w:pStyle w:val="SingleTxtG"/>
      </w:pPr>
      <w:r w:rsidRPr="00C107F5">
        <w:tab/>
        <w:t>(c)</w:t>
      </w:r>
      <w:r w:rsidRPr="00C107F5">
        <w:tab/>
        <w:t xml:space="preserve">Measures taken in </w:t>
      </w:r>
      <w:r>
        <w:t>Brcko District</w:t>
      </w:r>
      <w:r w:rsidRPr="00C107F5">
        <w:t xml:space="preserve"> to ensure support to allow children with disabilities to remain </w:t>
      </w:r>
      <w:r>
        <w:t>with</w:t>
      </w:r>
      <w:r w:rsidRPr="00C107F5">
        <w:t xml:space="preserve"> their </w:t>
      </w:r>
      <w:proofErr w:type="gramStart"/>
      <w:r w:rsidRPr="00C107F5">
        <w:t>famil</w:t>
      </w:r>
      <w:r>
        <w:t>ies</w:t>
      </w:r>
      <w:r w:rsidRPr="00C107F5">
        <w:t>;</w:t>
      </w:r>
      <w:proofErr w:type="gramEnd"/>
    </w:p>
    <w:p w14:paraId="46616D16" w14:textId="77777777" w:rsidR="002512FD" w:rsidRPr="00C107F5" w:rsidRDefault="002512FD" w:rsidP="002512FD">
      <w:pPr>
        <w:pStyle w:val="SingleTxtG"/>
      </w:pPr>
      <w:r w:rsidRPr="00C107F5">
        <w:tab/>
        <w:t>(d)</w:t>
      </w:r>
      <w:r w:rsidRPr="00C107F5">
        <w:tab/>
        <w:t xml:space="preserve">Measures taken and any legal and policy requirements to ensure that doctors and other medical professionals provide full information to pregnant women whose fetus is prenatally diagnosed with an impairment, particularly with </w:t>
      </w:r>
      <w:r w:rsidRPr="00E848D6">
        <w:t>Down syndrome</w:t>
      </w:r>
      <w:r w:rsidRPr="00C107F5">
        <w:t>.</w:t>
      </w:r>
    </w:p>
    <w:p w14:paraId="22A2B28C" w14:textId="77777777" w:rsidR="002512FD" w:rsidRPr="00C107F5" w:rsidRDefault="002512FD" w:rsidP="002512FD">
      <w:pPr>
        <w:pStyle w:val="H23G"/>
      </w:pPr>
      <w:r w:rsidRPr="00C107F5">
        <w:tab/>
      </w:r>
      <w:r w:rsidRPr="00C107F5">
        <w:tab/>
      </w:r>
      <w:r w:rsidRPr="00E848D6">
        <w:t>Education (art. 24)</w:t>
      </w:r>
    </w:p>
    <w:p w14:paraId="56A85842" w14:textId="77777777" w:rsidR="002512FD" w:rsidRPr="00C107F5" w:rsidRDefault="002512FD" w:rsidP="002512FD">
      <w:pPr>
        <w:pStyle w:val="SingleTxtG"/>
      </w:pPr>
      <w:r w:rsidRPr="00C107F5">
        <w:t>22.</w:t>
      </w:r>
      <w:r w:rsidRPr="00C107F5">
        <w:tab/>
        <w:t>Please provide information about:</w:t>
      </w:r>
    </w:p>
    <w:p w14:paraId="134ECD0C" w14:textId="77777777" w:rsidR="002512FD" w:rsidRPr="00C107F5" w:rsidRDefault="002512FD" w:rsidP="002512FD">
      <w:pPr>
        <w:pStyle w:val="SingleTxtG"/>
      </w:pPr>
      <w:r w:rsidRPr="00C107F5">
        <w:tab/>
        <w:t>(a)</w:t>
      </w:r>
      <w:r w:rsidRPr="00C107F5">
        <w:tab/>
        <w:t xml:space="preserve">The number and percentage of children with disabilities </w:t>
      </w:r>
      <w:r>
        <w:t>who have</w:t>
      </w:r>
      <w:r w:rsidRPr="00C107F5">
        <w:t xml:space="preserve"> access to education, disaggregated by age</w:t>
      </w:r>
      <w:r>
        <w:t>,</w:t>
      </w:r>
      <w:r w:rsidRPr="00C107F5">
        <w:t xml:space="preserve"> sex, type of impairment, type of school, and municipality, in the </w:t>
      </w:r>
      <w:r>
        <w:t>p</w:t>
      </w:r>
      <w:r w:rsidRPr="00C107F5">
        <w:t xml:space="preserve">ast five </w:t>
      </w:r>
      <w:proofErr w:type="gramStart"/>
      <w:r w:rsidRPr="00C107F5">
        <w:t>years;</w:t>
      </w:r>
      <w:proofErr w:type="gramEnd"/>
    </w:p>
    <w:p w14:paraId="511CFC82" w14:textId="77777777" w:rsidR="002512FD" w:rsidRPr="00C107F5" w:rsidRDefault="002512FD" w:rsidP="002512FD">
      <w:pPr>
        <w:pStyle w:val="SingleTxtG"/>
      </w:pPr>
      <w:r w:rsidRPr="00C107F5">
        <w:tab/>
        <w:t>(b)</w:t>
      </w:r>
      <w:r w:rsidRPr="00C107F5">
        <w:tab/>
        <w:t>Legislative measures taken to enforce allocations for inclusive education, accessibility and reasonable accommodation in schools, in all entities</w:t>
      </w:r>
      <w:r>
        <w:t xml:space="preserve"> and</w:t>
      </w:r>
      <w:r w:rsidRPr="00C107F5">
        <w:t xml:space="preserve"> cantons and </w:t>
      </w:r>
      <w:r>
        <w:t xml:space="preserve">Brcko </w:t>
      </w:r>
      <w:proofErr w:type="gramStart"/>
      <w:r>
        <w:t>District</w:t>
      </w:r>
      <w:r w:rsidRPr="00C107F5">
        <w:t>;</w:t>
      </w:r>
      <w:proofErr w:type="gramEnd"/>
    </w:p>
    <w:p w14:paraId="600FD513" w14:textId="77777777" w:rsidR="002512FD" w:rsidRPr="00C107F5" w:rsidRDefault="002512FD" w:rsidP="002512FD">
      <w:pPr>
        <w:pStyle w:val="SingleTxtG"/>
      </w:pPr>
      <w:r w:rsidRPr="00C107F5">
        <w:tab/>
        <w:t>(c)</w:t>
      </w:r>
      <w:r w:rsidRPr="00C107F5">
        <w:tab/>
        <w:t xml:space="preserve">Measures taken to adopt a strategy to transition from </w:t>
      </w:r>
      <w:r>
        <w:t xml:space="preserve">the </w:t>
      </w:r>
      <w:r w:rsidRPr="00C107F5">
        <w:t xml:space="preserve">education </w:t>
      </w:r>
      <w:r>
        <w:t>of</w:t>
      </w:r>
      <w:r w:rsidRPr="00C107F5">
        <w:t xml:space="preserve"> children with disabilities </w:t>
      </w:r>
      <w:r>
        <w:t>in</w:t>
      </w:r>
      <w:r w:rsidRPr="00C107F5">
        <w:t xml:space="preserve"> special schools to </w:t>
      </w:r>
      <w:r>
        <w:t xml:space="preserve">their education in </w:t>
      </w:r>
      <w:r w:rsidRPr="00C107F5">
        <w:t xml:space="preserve">mainstream </w:t>
      </w:r>
      <w:proofErr w:type="gramStart"/>
      <w:r w:rsidRPr="00C107F5">
        <w:t>schools;</w:t>
      </w:r>
      <w:proofErr w:type="gramEnd"/>
    </w:p>
    <w:p w14:paraId="5A6E2F8A" w14:textId="77777777" w:rsidR="002512FD" w:rsidRPr="00C107F5" w:rsidRDefault="002512FD" w:rsidP="002512FD">
      <w:pPr>
        <w:pStyle w:val="SingleTxtG"/>
      </w:pPr>
      <w:r w:rsidRPr="00C107F5">
        <w:tab/>
        <w:t>(d)</w:t>
      </w:r>
      <w:r w:rsidRPr="00C107F5">
        <w:tab/>
        <w:t>Measures taken to ensure quality inclusive education in rural areas, in all entities</w:t>
      </w:r>
      <w:r>
        <w:t xml:space="preserve"> and</w:t>
      </w:r>
      <w:r w:rsidRPr="00C107F5">
        <w:t xml:space="preserve"> cantons and in </w:t>
      </w:r>
      <w:r>
        <w:t>Brcko District</w:t>
      </w:r>
      <w:r w:rsidRPr="00C107F5">
        <w:t xml:space="preserve">, and measures to prevent students with disabilities from being rejected from mainstream educational </w:t>
      </w:r>
      <w:proofErr w:type="gramStart"/>
      <w:r w:rsidRPr="00C107F5">
        <w:t>settings;</w:t>
      </w:r>
      <w:proofErr w:type="gramEnd"/>
    </w:p>
    <w:p w14:paraId="5022A1B7" w14:textId="77777777" w:rsidR="002512FD" w:rsidRPr="00C107F5" w:rsidRDefault="002512FD" w:rsidP="002512FD">
      <w:pPr>
        <w:pStyle w:val="SingleTxtG"/>
      </w:pPr>
      <w:r w:rsidRPr="00C107F5">
        <w:tab/>
        <w:t>(e)</w:t>
      </w:r>
      <w:r w:rsidRPr="00C107F5">
        <w:tab/>
        <w:t xml:space="preserve">Training </w:t>
      </w:r>
      <w:r>
        <w:t>in</w:t>
      </w:r>
      <w:r w:rsidRPr="00C107F5">
        <w:t xml:space="preserve"> inclusive education provided to teachers in all entities</w:t>
      </w:r>
      <w:r>
        <w:t xml:space="preserve"> and</w:t>
      </w:r>
      <w:r w:rsidRPr="00C107F5">
        <w:t xml:space="preserve"> cantons and </w:t>
      </w:r>
      <w:r>
        <w:t xml:space="preserve">Brcko </w:t>
      </w:r>
      <w:proofErr w:type="gramStart"/>
      <w:r>
        <w:t>District</w:t>
      </w:r>
      <w:r w:rsidRPr="00C107F5">
        <w:t>;</w:t>
      </w:r>
      <w:proofErr w:type="gramEnd"/>
    </w:p>
    <w:p w14:paraId="5BA2C87D" w14:textId="77777777" w:rsidR="002512FD" w:rsidRPr="00C107F5" w:rsidRDefault="002512FD" w:rsidP="002512FD">
      <w:pPr>
        <w:pStyle w:val="SingleTxtG"/>
      </w:pPr>
      <w:r w:rsidRPr="00C107F5">
        <w:tab/>
        <w:t>(f)</w:t>
      </w:r>
      <w:r w:rsidRPr="00C107F5">
        <w:tab/>
        <w:t xml:space="preserve">The mechanism </w:t>
      </w:r>
      <w:r>
        <w:t>for</w:t>
      </w:r>
      <w:r w:rsidRPr="007379C9">
        <w:t xml:space="preserve"> </w:t>
      </w:r>
      <w:r w:rsidRPr="00C107F5">
        <w:t>monitoring inclusive education in all entities</w:t>
      </w:r>
      <w:r>
        <w:t xml:space="preserve"> and</w:t>
      </w:r>
      <w:r w:rsidRPr="00C107F5">
        <w:t xml:space="preserve"> cantons and </w:t>
      </w:r>
      <w:r>
        <w:t>Brcko District</w:t>
      </w:r>
      <w:r w:rsidRPr="00C107F5">
        <w:t>.</w:t>
      </w:r>
    </w:p>
    <w:p w14:paraId="0EF2498A" w14:textId="77777777" w:rsidR="002512FD" w:rsidRPr="00C107F5" w:rsidRDefault="002512FD" w:rsidP="002512FD">
      <w:pPr>
        <w:pStyle w:val="H23G"/>
      </w:pPr>
      <w:r w:rsidRPr="00C107F5">
        <w:tab/>
      </w:r>
      <w:r w:rsidRPr="00C107F5">
        <w:tab/>
      </w:r>
      <w:r w:rsidRPr="0030238E">
        <w:t>Health (art. 25)</w:t>
      </w:r>
    </w:p>
    <w:p w14:paraId="7FFBFCB5" w14:textId="77777777" w:rsidR="002512FD" w:rsidRPr="00C107F5" w:rsidRDefault="002512FD" w:rsidP="002512FD">
      <w:pPr>
        <w:pStyle w:val="SingleTxtG"/>
      </w:pPr>
      <w:r w:rsidRPr="00C107F5">
        <w:t>23.</w:t>
      </w:r>
      <w:r w:rsidRPr="00C107F5">
        <w:tab/>
        <w:t>Please provide information about:</w:t>
      </w:r>
    </w:p>
    <w:p w14:paraId="011ABA32" w14:textId="77777777" w:rsidR="002512FD" w:rsidRPr="00C107F5" w:rsidRDefault="002512FD" w:rsidP="002512FD">
      <w:pPr>
        <w:pStyle w:val="SingleTxtG"/>
      </w:pPr>
      <w:r w:rsidRPr="00C107F5">
        <w:tab/>
        <w:t>(a)</w:t>
      </w:r>
      <w:r w:rsidRPr="00C107F5">
        <w:tab/>
        <w:t xml:space="preserve">Benchmarks, baselines and indicators in and resources allocated to the Strategy for the Promotion of Sexual and Reproductive Health in the </w:t>
      </w:r>
      <w:r w:rsidRPr="00761719">
        <w:t>Republika Srpska</w:t>
      </w:r>
      <w:r w:rsidRPr="00C107F5">
        <w:br/>
        <w:t xml:space="preserve">(2019–2029) to ensure its effective </w:t>
      </w:r>
      <w:proofErr w:type="gramStart"/>
      <w:r w:rsidRPr="00C107F5">
        <w:t>implementation;</w:t>
      </w:r>
      <w:proofErr w:type="gramEnd"/>
    </w:p>
    <w:p w14:paraId="7965CF2D" w14:textId="77777777" w:rsidR="002512FD" w:rsidRPr="00C107F5" w:rsidRDefault="002512FD" w:rsidP="002512FD">
      <w:pPr>
        <w:pStyle w:val="SingleTxtG"/>
      </w:pPr>
      <w:r w:rsidRPr="00C107F5">
        <w:tab/>
        <w:t>(b)</w:t>
      </w:r>
      <w:r w:rsidRPr="00C107F5">
        <w:tab/>
        <w:t>Measures taken to guarantee the sexual and reproductive health and rights of women and girls with disabilities in all entities</w:t>
      </w:r>
      <w:r>
        <w:t xml:space="preserve"> and</w:t>
      </w:r>
      <w:r w:rsidRPr="00C107F5">
        <w:t xml:space="preserve"> cantons and </w:t>
      </w:r>
      <w:r>
        <w:t>Brcko District</w:t>
      </w:r>
      <w:r w:rsidRPr="00C107F5">
        <w:t xml:space="preserve">, including their access to gynaecological </w:t>
      </w:r>
      <w:proofErr w:type="gramStart"/>
      <w:r w:rsidRPr="00C107F5">
        <w:t>dispensaries;</w:t>
      </w:r>
      <w:proofErr w:type="gramEnd"/>
    </w:p>
    <w:p w14:paraId="51C9E856" w14:textId="77777777" w:rsidR="002512FD" w:rsidRPr="00C107F5" w:rsidRDefault="002512FD" w:rsidP="002512FD">
      <w:pPr>
        <w:pStyle w:val="SingleTxtG"/>
      </w:pPr>
      <w:r w:rsidRPr="00C107F5">
        <w:tab/>
        <w:t>(c)</w:t>
      </w:r>
      <w:r w:rsidRPr="00C107F5">
        <w:tab/>
        <w:t>Training for medical staff on the requirements of persons with disabilities, in all entities</w:t>
      </w:r>
      <w:r>
        <w:t xml:space="preserve"> and</w:t>
      </w:r>
      <w:r w:rsidRPr="00C107F5">
        <w:t xml:space="preserve"> cantons and </w:t>
      </w:r>
      <w:r>
        <w:t xml:space="preserve">Brcko </w:t>
      </w:r>
      <w:proofErr w:type="gramStart"/>
      <w:r>
        <w:t>District</w:t>
      </w:r>
      <w:r w:rsidRPr="00C107F5">
        <w:t>;</w:t>
      </w:r>
      <w:proofErr w:type="gramEnd"/>
    </w:p>
    <w:p w14:paraId="49E2FB57" w14:textId="77777777" w:rsidR="002512FD" w:rsidRPr="00C107F5" w:rsidRDefault="002512FD" w:rsidP="002512FD">
      <w:pPr>
        <w:pStyle w:val="SingleTxtG"/>
      </w:pPr>
      <w:r w:rsidRPr="00C107F5">
        <w:tab/>
        <w:t>(d)</w:t>
      </w:r>
      <w:r w:rsidRPr="00C107F5">
        <w:tab/>
        <w:t xml:space="preserve">Measures taken to ensure community-based support and mental health services </w:t>
      </w:r>
      <w:r>
        <w:t>for</w:t>
      </w:r>
      <w:r w:rsidRPr="00C107F5">
        <w:t xml:space="preserve"> children </w:t>
      </w:r>
      <w:r>
        <w:t>aged</w:t>
      </w:r>
      <w:r w:rsidRPr="00C107F5">
        <w:t xml:space="preserve"> 10 </w:t>
      </w:r>
      <w:r>
        <w:t>to</w:t>
      </w:r>
      <w:r w:rsidRPr="00C107F5">
        <w:t xml:space="preserve"> 17 years.</w:t>
      </w:r>
    </w:p>
    <w:p w14:paraId="23D1191D" w14:textId="77777777" w:rsidR="002512FD" w:rsidRPr="00C107F5" w:rsidRDefault="002512FD" w:rsidP="002512FD">
      <w:pPr>
        <w:pStyle w:val="H23G"/>
      </w:pPr>
      <w:r w:rsidRPr="00C107F5">
        <w:lastRenderedPageBreak/>
        <w:tab/>
      </w:r>
      <w:r w:rsidRPr="00C107F5">
        <w:tab/>
      </w:r>
      <w:r w:rsidRPr="00733483">
        <w:t>Habilitation and rehabilitation (art. 26)</w:t>
      </w:r>
    </w:p>
    <w:p w14:paraId="27BD4594" w14:textId="77777777" w:rsidR="002512FD" w:rsidRPr="00C436D3" w:rsidRDefault="002512FD" w:rsidP="002512FD">
      <w:pPr>
        <w:pStyle w:val="SingleTxtG"/>
      </w:pPr>
      <w:r w:rsidRPr="00C436D3">
        <w:t>24.</w:t>
      </w:r>
      <w:r w:rsidRPr="00C436D3">
        <w:tab/>
      </w:r>
      <w:r w:rsidRPr="00C107F5">
        <w:t>Please provide information on t</w:t>
      </w:r>
      <w:r w:rsidRPr="00C107F5">
        <w:rPr>
          <w:lang w:bidi="he-IL"/>
        </w:rPr>
        <w:t xml:space="preserve">he current legal framework on rehabilitation services and programmes for persons with disabilities, and its implementation, and on the provision of adequate and individualized support </w:t>
      </w:r>
      <w:r>
        <w:rPr>
          <w:lang w:bidi="he-IL"/>
        </w:rPr>
        <w:t>for</w:t>
      </w:r>
      <w:r w:rsidRPr="00C107F5">
        <w:rPr>
          <w:lang w:bidi="he-IL"/>
        </w:rPr>
        <w:t xml:space="preserve"> persons with disabilities, especially </w:t>
      </w:r>
      <w:r>
        <w:rPr>
          <w:lang w:bidi="he-IL"/>
        </w:rPr>
        <w:t>for</w:t>
      </w:r>
      <w:r w:rsidRPr="00C107F5">
        <w:rPr>
          <w:lang w:bidi="he-IL"/>
        </w:rPr>
        <w:t xml:space="preserve"> women</w:t>
      </w:r>
      <w:r>
        <w:rPr>
          <w:lang w:bidi="he-IL"/>
        </w:rPr>
        <w:t xml:space="preserve"> with disabilities</w:t>
      </w:r>
      <w:r w:rsidRPr="00C107F5">
        <w:rPr>
          <w:lang w:bidi="he-IL"/>
        </w:rPr>
        <w:t>, older persons</w:t>
      </w:r>
      <w:r>
        <w:rPr>
          <w:lang w:bidi="he-IL"/>
        </w:rPr>
        <w:t xml:space="preserve"> with disabilities,</w:t>
      </w:r>
      <w:r w:rsidRPr="00C107F5">
        <w:rPr>
          <w:lang w:bidi="he-IL"/>
        </w:rPr>
        <w:t xml:space="preserve"> children with </w:t>
      </w:r>
      <w:r w:rsidRPr="00C436D3">
        <w:rPr>
          <w:lang w:bidi="he-IL"/>
        </w:rPr>
        <w:t>disabilities</w:t>
      </w:r>
      <w:r w:rsidRPr="00077EF9">
        <w:rPr>
          <w:lang w:bidi="he-IL"/>
        </w:rPr>
        <w:t xml:space="preserve"> and persons </w:t>
      </w:r>
      <w:r>
        <w:rPr>
          <w:lang w:bidi="he-IL"/>
        </w:rPr>
        <w:t>with disabilities whose impairments were caused</w:t>
      </w:r>
      <w:r w:rsidRPr="00077EF9">
        <w:rPr>
          <w:lang w:bidi="he-IL"/>
        </w:rPr>
        <w:t xml:space="preserve"> by anti-personnel mines</w:t>
      </w:r>
      <w:r>
        <w:rPr>
          <w:lang w:bidi="he-IL"/>
        </w:rPr>
        <w:t xml:space="preserve"> or other explosive ordnance.</w:t>
      </w:r>
      <w:r w:rsidRPr="00597D72">
        <w:rPr>
          <w:lang w:bidi="he-IL"/>
        </w:rPr>
        <w:t xml:space="preserve"> </w:t>
      </w:r>
    </w:p>
    <w:p w14:paraId="232302A7" w14:textId="77777777" w:rsidR="002512FD" w:rsidRPr="00C107F5" w:rsidRDefault="002512FD" w:rsidP="002512FD">
      <w:pPr>
        <w:pStyle w:val="H23G"/>
      </w:pPr>
      <w:r w:rsidRPr="00C107F5">
        <w:tab/>
      </w:r>
      <w:r w:rsidRPr="00C107F5">
        <w:tab/>
      </w:r>
      <w:r w:rsidRPr="00597D72">
        <w:t>Work and employment (art. 27)</w:t>
      </w:r>
    </w:p>
    <w:p w14:paraId="112989E0" w14:textId="77777777" w:rsidR="002512FD" w:rsidRPr="00C107F5" w:rsidRDefault="002512FD" w:rsidP="002512FD">
      <w:pPr>
        <w:pStyle w:val="SingleTxtG"/>
      </w:pPr>
      <w:r w:rsidRPr="00C107F5">
        <w:t>25.</w:t>
      </w:r>
      <w:r w:rsidRPr="00C107F5">
        <w:tab/>
        <w:t>Please provide information about:</w:t>
      </w:r>
    </w:p>
    <w:p w14:paraId="019B1B9D" w14:textId="77777777" w:rsidR="002512FD" w:rsidRPr="00C107F5" w:rsidRDefault="002512FD" w:rsidP="002512FD">
      <w:pPr>
        <w:pStyle w:val="SingleTxtG"/>
      </w:pPr>
      <w:r w:rsidRPr="00C107F5">
        <w:tab/>
        <w:t>(a)</w:t>
      </w:r>
      <w:r w:rsidRPr="00C107F5">
        <w:tab/>
        <w:t xml:space="preserve">The rate of employment of persons with disabilities compared with that of </w:t>
      </w:r>
      <w:r>
        <w:t xml:space="preserve">other </w:t>
      </w:r>
      <w:r w:rsidRPr="00C107F5">
        <w:t xml:space="preserve">persons, disaggregated by type of impairment and </w:t>
      </w:r>
      <w:proofErr w:type="gramStart"/>
      <w:r w:rsidRPr="00C107F5">
        <w:t>occupation;</w:t>
      </w:r>
      <w:proofErr w:type="gramEnd"/>
    </w:p>
    <w:p w14:paraId="367F0338" w14:textId="77777777" w:rsidR="002512FD" w:rsidRPr="00C107F5" w:rsidRDefault="002512FD" w:rsidP="002512FD">
      <w:pPr>
        <w:pStyle w:val="SingleTxtG"/>
      </w:pPr>
      <w:r w:rsidRPr="00C107F5">
        <w:tab/>
        <w:t>(b)</w:t>
      </w:r>
      <w:r w:rsidRPr="00C107F5">
        <w:tab/>
        <w:t xml:space="preserve">Measures taken to reduce the unemployment rate </w:t>
      </w:r>
      <w:proofErr w:type="gramStart"/>
      <w:r w:rsidRPr="00C107F5">
        <w:t>of</w:t>
      </w:r>
      <w:proofErr w:type="gramEnd"/>
      <w:r w:rsidRPr="00C107F5">
        <w:t xml:space="preserve"> and gender pay gap faced by women with disabilities;</w:t>
      </w:r>
    </w:p>
    <w:p w14:paraId="41AB4320" w14:textId="77777777" w:rsidR="002512FD" w:rsidRPr="00C107F5" w:rsidRDefault="002512FD" w:rsidP="002512FD">
      <w:pPr>
        <w:pStyle w:val="SingleTxtG"/>
      </w:pPr>
      <w:r w:rsidRPr="00C107F5">
        <w:tab/>
        <w:t>(c)</w:t>
      </w:r>
      <w:r w:rsidRPr="00C107F5">
        <w:tab/>
        <w:t xml:space="preserve">Legislative measures taken to include definitions of “reasonable accommodations” and “universal design” in the Law on Vocational Rehabilitation, Training and Employment of Persons with Disabilities in the Federation of Bosnia and Herzegovina, </w:t>
      </w:r>
      <w:r>
        <w:t xml:space="preserve">in </w:t>
      </w:r>
      <w:r w:rsidRPr="00C107F5">
        <w:t xml:space="preserve">the Labour Law in the </w:t>
      </w:r>
      <w:r w:rsidRPr="00761719">
        <w:t>Republika Srpska</w:t>
      </w:r>
      <w:r>
        <w:t>,</w:t>
      </w:r>
      <w:r w:rsidRPr="00C107F5">
        <w:t xml:space="preserve"> and </w:t>
      </w:r>
      <w:r>
        <w:t xml:space="preserve">in legislation </w:t>
      </w:r>
      <w:r w:rsidRPr="00C107F5">
        <w:t xml:space="preserve">in </w:t>
      </w:r>
      <w:r>
        <w:t xml:space="preserve">Brcko </w:t>
      </w:r>
      <w:proofErr w:type="gramStart"/>
      <w:r>
        <w:t>District</w:t>
      </w:r>
      <w:r w:rsidRPr="00C107F5">
        <w:t>;</w:t>
      </w:r>
      <w:proofErr w:type="gramEnd"/>
      <w:r w:rsidRPr="00C107F5">
        <w:t xml:space="preserve"> </w:t>
      </w:r>
    </w:p>
    <w:p w14:paraId="623B0860" w14:textId="77777777" w:rsidR="002512FD" w:rsidRPr="00C107F5" w:rsidRDefault="002512FD" w:rsidP="002512FD">
      <w:pPr>
        <w:pStyle w:val="SingleTxtG"/>
      </w:pPr>
      <w:r w:rsidRPr="00C107F5">
        <w:tab/>
        <w:t>(d)</w:t>
      </w:r>
      <w:r w:rsidRPr="00C107F5">
        <w:tab/>
        <w:t xml:space="preserve">Measures taken to abolish barriers in the hiring process </w:t>
      </w:r>
      <w:r>
        <w:t>and</w:t>
      </w:r>
      <w:r w:rsidRPr="00C107F5">
        <w:t xml:space="preserve"> physical barriers in public and private entities for persons with disabilities, and to promote </w:t>
      </w:r>
      <w:r>
        <w:t xml:space="preserve">the </w:t>
      </w:r>
      <w:r w:rsidRPr="00C107F5">
        <w:t>hiring of persons with disabilities in public and private employment.</w:t>
      </w:r>
    </w:p>
    <w:p w14:paraId="0DBD3E58" w14:textId="77777777" w:rsidR="002512FD" w:rsidRPr="00C107F5" w:rsidRDefault="002512FD" w:rsidP="002512FD">
      <w:pPr>
        <w:pStyle w:val="H23G"/>
      </w:pPr>
      <w:r w:rsidRPr="00C107F5">
        <w:tab/>
      </w:r>
      <w:r w:rsidRPr="00C107F5">
        <w:tab/>
      </w:r>
      <w:r w:rsidRPr="00514A69">
        <w:t>Adequate standard of living and social protection (art. 28)</w:t>
      </w:r>
    </w:p>
    <w:p w14:paraId="300D65ED" w14:textId="77777777" w:rsidR="002512FD" w:rsidRPr="00C107F5" w:rsidRDefault="002512FD" w:rsidP="002512FD">
      <w:pPr>
        <w:pStyle w:val="SingleTxtG"/>
      </w:pPr>
      <w:r w:rsidRPr="00C107F5">
        <w:t>26.</w:t>
      </w:r>
      <w:r w:rsidRPr="00C107F5">
        <w:tab/>
        <w:t>Please provide information about:</w:t>
      </w:r>
    </w:p>
    <w:p w14:paraId="0D0BF22B" w14:textId="77777777" w:rsidR="002512FD" w:rsidRPr="00C107F5" w:rsidRDefault="002512FD" w:rsidP="002512FD">
      <w:pPr>
        <w:pStyle w:val="SingleTxtG"/>
      </w:pPr>
      <w:r w:rsidRPr="00C107F5">
        <w:tab/>
        <w:t>(a)</w:t>
      </w:r>
      <w:r w:rsidRPr="00C107F5">
        <w:tab/>
        <w:t xml:space="preserve">The </w:t>
      </w:r>
      <w:r>
        <w:t xml:space="preserve">status of </w:t>
      </w:r>
      <w:r w:rsidRPr="00C107F5">
        <w:t xml:space="preserve">adoption and implementation of the </w:t>
      </w:r>
      <w:r>
        <w:t>draft l</w:t>
      </w:r>
      <w:r w:rsidRPr="00C107F5">
        <w:t xml:space="preserve">aw on </w:t>
      </w:r>
      <w:r>
        <w:t>u</w:t>
      </w:r>
      <w:r w:rsidRPr="00C107F5">
        <w:t xml:space="preserve">niform </w:t>
      </w:r>
      <w:r>
        <w:t>p</w:t>
      </w:r>
      <w:r w:rsidRPr="00C107F5">
        <w:t xml:space="preserve">rinciples and the </w:t>
      </w:r>
      <w:r>
        <w:t>f</w:t>
      </w:r>
      <w:r w:rsidRPr="00C107F5">
        <w:t xml:space="preserve">ramework for </w:t>
      </w:r>
      <w:r>
        <w:t>d</w:t>
      </w:r>
      <w:r w:rsidRPr="00C107F5">
        <w:t xml:space="preserve">isability </w:t>
      </w:r>
      <w:r>
        <w:t>s</w:t>
      </w:r>
      <w:r w:rsidRPr="00C107F5">
        <w:t xml:space="preserve">upport for </w:t>
      </w:r>
      <w:r>
        <w:t>p</w:t>
      </w:r>
      <w:r w:rsidRPr="00C107F5">
        <w:t xml:space="preserve">ersons with </w:t>
      </w:r>
      <w:r>
        <w:t>d</w:t>
      </w:r>
      <w:r w:rsidRPr="00C107F5">
        <w:t xml:space="preserve">isabilities in the Federation of </w:t>
      </w:r>
      <w:r w:rsidRPr="00761719">
        <w:t xml:space="preserve">Bosnia and </w:t>
      </w:r>
      <w:proofErr w:type="gramStart"/>
      <w:r w:rsidRPr="00761719">
        <w:t>Herzegovina</w:t>
      </w:r>
      <w:r w:rsidRPr="00C107F5">
        <w:t>;</w:t>
      </w:r>
      <w:proofErr w:type="gramEnd"/>
    </w:p>
    <w:p w14:paraId="1E561086" w14:textId="77777777" w:rsidR="002512FD" w:rsidRPr="00C107F5" w:rsidRDefault="002512FD" w:rsidP="002512FD">
      <w:pPr>
        <w:pStyle w:val="SingleTxtG"/>
      </w:pPr>
      <w:r w:rsidRPr="00C107F5">
        <w:tab/>
        <w:t>(b)</w:t>
      </w:r>
      <w:r w:rsidRPr="00C107F5">
        <w:tab/>
        <w:t>The disability benefits provided to persons who acquire a disability after the age of 18</w:t>
      </w:r>
      <w:r>
        <w:t xml:space="preserve"> years</w:t>
      </w:r>
      <w:r w:rsidRPr="00C107F5">
        <w:t xml:space="preserve">, in </w:t>
      </w:r>
      <w:r>
        <w:t>all</w:t>
      </w:r>
      <w:r w:rsidRPr="00C107F5">
        <w:t xml:space="preserve"> entities</w:t>
      </w:r>
      <w:r>
        <w:t xml:space="preserve"> and</w:t>
      </w:r>
      <w:r w:rsidRPr="00C107F5">
        <w:t xml:space="preserve"> cantons and </w:t>
      </w:r>
      <w:r>
        <w:t>Brcko District</w:t>
      </w:r>
      <w:r w:rsidRPr="00C107F5">
        <w:t>,</w:t>
      </w:r>
      <w:r w:rsidRPr="001B2B05">
        <w:t xml:space="preserve"> </w:t>
      </w:r>
      <w:r w:rsidRPr="00C107F5">
        <w:t xml:space="preserve">particularly in the </w:t>
      </w:r>
      <w:r w:rsidRPr="00761719">
        <w:t>Republika Srpska</w:t>
      </w:r>
      <w:r>
        <w:t>,</w:t>
      </w:r>
      <w:r w:rsidRPr="00C107F5">
        <w:t xml:space="preserve"> and measures taken to coordinate </w:t>
      </w:r>
      <w:r>
        <w:t>such benefits</w:t>
      </w:r>
      <w:r w:rsidRPr="00C107F5">
        <w:t xml:space="preserve"> </w:t>
      </w:r>
      <w:r>
        <w:t>across</w:t>
      </w:r>
      <w:r w:rsidRPr="00C107F5">
        <w:t xml:space="preserve"> all entities</w:t>
      </w:r>
      <w:r>
        <w:t xml:space="preserve"> and</w:t>
      </w:r>
      <w:r w:rsidRPr="00C107F5">
        <w:t xml:space="preserve"> cantons and </w:t>
      </w:r>
      <w:r>
        <w:t xml:space="preserve">Brcko </w:t>
      </w:r>
      <w:proofErr w:type="gramStart"/>
      <w:r>
        <w:t>District</w:t>
      </w:r>
      <w:r w:rsidRPr="00C107F5">
        <w:t>;</w:t>
      </w:r>
      <w:proofErr w:type="gramEnd"/>
    </w:p>
    <w:p w14:paraId="66C4A14B" w14:textId="77777777" w:rsidR="002512FD" w:rsidRPr="00C107F5" w:rsidRDefault="002512FD" w:rsidP="002512FD">
      <w:pPr>
        <w:pStyle w:val="SingleTxtG"/>
      </w:pPr>
      <w:r w:rsidRPr="00C107F5">
        <w:tab/>
        <w:t>(c)</w:t>
      </w:r>
      <w:r w:rsidRPr="00C107F5">
        <w:tab/>
        <w:t xml:space="preserve">Measures taken to provide all persons with disabilities, regardless of the cause of disability, </w:t>
      </w:r>
      <w:r>
        <w:t xml:space="preserve">with </w:t>
      </w:r>
      <w:r w:rsidRPr="00C107F5">
        <w:t xml:space="preserve">compensation for physical </w:t>
      </w:r>
      <w:proofErr w:type="gramStart"/>
      <w:r w:rsidRPr="00C107F5">
        <w:t>injury;</w:t>
      </w:r>
      <w:proofErr w:type="gramEnd"/>
    </w:p>
    <w:p w14:paraId="206CB86D" w14:textId="5D4D4AAF" w:rsidR="002512FD" w:rsidRPr="00C107F5" w:rsidRDefault="002512FD" w:rsidP="002512FD">
      <w:pPr>
        <w:pStyle w:val="SingleTxtG"/>
      </w:pPr>
      <w:r w:rsidRPr="00C107F5">
        <w:tab/>
        <w:t>(d)</w:t>
      </w:r>
      <w:r w:rsidRPr="00C107F5">
        <w:tab/>
        <w:t>Measures taken to guarantee equal financial support for persons with disabilities, irrespective of the cause of disability</w:t>
      </w:r>
      <w:r>
        <w:t xml:space="preserve"> –</w:t>
      </w:r>
      <w:r w:rsidRPr="00C107F5">
        <w:t xml:space="preserve"> in particular whether the</w:t>
      </w:r>
      <w:r>
        <w:t xml:space="preserve"> disability</w:t>
      </w:r>
      <w:r w:rsidRPr="00C107F5">
        <w:t xml:space="preserve"> </w:t>
      </w:r>
      <w:r>
        <w:t>is</w:t>
      </w:r>
      <w:r w:rsidRPr="00C107F5">
        <w:t xml:space="preserve"> war</w:t>
      </w:r>
      <w:r w:rsidR="008D479E">
        <w:noBreakHyphen/>
      </w:r>
      <w:r w:rsidRPr="00C107F5">
        <w:t xml:space="preserve">related </w:t>
      </w:r>
      <w:r>
        <w:t>–</w:t>
      </w:r>
      <w:r w:rsidRPr="00C107F5">
        <w:t xml:space="preserve"> and of the place of </w:t>
      </w:r>
      <w:proofErr w:type="gramStart"/>
      <w:r w:rsidRPr="00C107F5">
        <w:t>residence;</w:t>
      </w:r>
      <w:proofErr w:type="gramEnd"/>
    </w:p>
    <w:p w14:paraId="05EC02F2" w14:textId="77777777" w:rsidR="002512FD" w:rsidRPr="00C107F5" w:rsidRDefault="002512FD" w:rsidP="002512FD">
      <w:pPr>
        <w:pStyle w:val="SingleTxtG"/>
      </w:pPr>
      <w:r w:rsidRPr="00C107F5">
        <w:tab/>
        <w:t>(e)</w:t>
      </w:r>
      <w:r w:rsidRPr="00C107F5">
        <w:tab/>
        <w:t xml:space="preserve">Measures taken to reduce poverty among persons with disabilities, including in rural </w:t>
      </w:r>
      <w:proofErr w:type="gramStart"/>
      <w:r w:rsidRPr="00C107F5">
        <w:t>areas;</w:t>
      </w:r>
      <w:proofErr w:type="gramEnd"/>
    </w:p>
    <w:p w14:paraId="4A39AD1E" w14:textId="77777777" w:rsidR="002512FD" w:rsidRPr="00C107F5" w:rsidRDefault="002512FD" w:rsidP="002512FD">
      <w:pPr>
        <w:pStyle w:val="SingleTxtG"/>
      </w:pPr>
      <w:r w:rsidRPr="00C107F5">
        <w:rPr>
          <w:lang w:bidi="he-IL"/>
        </w:rPr>
        <w:tab/>
        <w:t>(f)</w:t>
      </w:r>
      <w:r w:rsidRPr="00C107F5">
        <w:rPr>
          <w:lang w:bidi="he-IL"/>
        </w:rPr>
        <w:tab/>
        <w:t>Strategies and policies in all entities and cantons</w:t>
      </w:r>
      <w:r w:rsidRPr="006F12EC">
        <w:t xml:space="preserve"> </w:t>
      </w:r>
      <w:r>
        <w:t xml:space="preserve">and </w:t>
      </w:r>
      <w:r w:rsidRPr="00D25A3A">
        <w:t>Brcko District</w:t>
      </w:r>
      <w:r w:rsidRPr="00C107F5">
        <w:rPr>
          <w:lang w:bidi="he-IL"/>
        </w:rPr>
        <w:t xml:space="preserve"> aimed at increasing the availability and accessibility of housing for persons with disabilities.</w:t>
      </w:r>
    </w:p>
    <w:p w14:paraId="21B34260" w14:textId="77777777" w:rsidR="002512FD" w:rsidRPr="00C107F5" w:rsidRDefault="002512FD" w:rsidP="002512FD">
      <w:pPr>
        <w:pStyle w:val="H23G"/>
      </w:pPr>
      <w:r w:rsidRPr="00C107F5">
        <w:tab/>
      </w:r>
      <w:r w:rsidRPr="00C107F5">
        <w:tab/>
      </w:r>
      <w:r w:rsidRPr="00524DC5">
        <w:t>Participation in political and public life (art. 29)</w:t>
      </w:r>
    </w:p>
    <w:p w14:paraId="7506149E" w14:textId="77777777" w:rsidR="002512FD" w:rsidRPr="00C107F5" w:rsidRDefault="002512FD" w:rsidP="002512FD">
      <w:pPr>
        <w:pStyle w:val="SingleTxtG"/>
      </w:pPr>
      <w:r w:rsidRPr="00C107F5">
        <w:t>27.</w:t>
      </w:r>
      <w:r w:rsidRPr="00C107F5">
        <w:tab/>
        <w:t>Please provide information about:</w:t>
      </w:r>
    </w:p>
    <w:p w14:paraId="0551F700" w14:textId="77777777" w:rsidR="002512FD" w:rsidRPr="00C107F5" w:rsidRDefault="002512FD" w:rsidP="002512FD">
      <w:pPr>
        <w:pStyle w:val="SingleTxtG"/>
      </w:pPr>
      <w:r w:rsidRPr="00C107F5">
        <w:tab/>
        <w:t>(a)</w:t>
      </w:r>
      <w:r w:rsidRPr="00C107F5">
        <w:tab/>
        <w:t xml:space="preserve">Amendments made to the Election Law of </w:t>
      </w:r>
      <w:r>
        <w:t>the State party</w:t>
      </w:r>
      <w:r w:rsidRPr="00C107F5">
        <w:t xml:space="preserve"> related to </w:t>
      </w:r>
      <w:r>
        <w:t xml:space="preserve">the </w:t>
      </w:r>
      <w:r w:rsidRPr="00C107F5">
        <w:t xml:space="preserve">active and passive political rights </w:t>
      </w:r>
      <w:r>
        <w:t>of</w:t>
      </w:r>
      <w:r w:rsidRPr="00C107F5">
        <w:t xml:space="preserve"> persons with disabilities in the election </w:t>
      </w:r>
      <w:proofErr w:type="gramStart"/>
      <w:r w:rsidRPr="00C107F5">
        <w:t>process;</w:t>
      </w:r>
      <w:proofErr w:type="gramEnd"/>
    </w:p>
    <w:p w14:paraId="347D6962" w14:textId="77777777" w:rsidR="002512FD" w:rsidRPr="00C107F5" w:rsidRDefault="002512FD" w:rsidP="002512FD">
      <w:pPr>
        <w:pStyle w:val="SingleTxtG"/>
      </w:pPr>
      <w:r w:rsidRPr="00C107F5">
        <w:tab/>
        <w:t>(b)</w:t>
      </w:r>
      <w:r w:rsidRPr="00C107F5">
        <w:tab/>
        <w:t>The number and percentage of accessible polling stations, measures to ensure the secrecy of ballot</w:t>
      </w:r>
      <w:r>
        <w:t>s</w:t>
      </w:r>
      <w:r w:rsidRPr="00C107F5">
        <w:t xml:space="preserve">, and the availability of electoral material and information in accessible formats, in </w:t>
      </w:r>
      <w:r>
        <w:t>accordance</w:t>
      </w:r>
      <w:r w:rsidRPr="00C107F5">
        <w:t xml:space="preserve"> with the Committee’s general comment No. 2 (2014) on </w:t>
      </w:r>
      <w:proofErr w:type="gramStart"/>
      <w:r w:rsidRPr="00C107F5">
        <w:t>accessibility;</w:t>
      </w:r>
      <w:proofErr w:type="gramEnd"/>
    </w:p>
    <w:p w14:paraId="4A4098C9" w14:textId="77777777" w:rsidR="002512FD" w:rsidRPr="00C107F5" w:rsidRDefault="002512FD" w:rsidP="002512FD">
      <w:pPr>
        <w:pStyle w:val="SingleTxtG"/>
      </w:pPr>
      <w:r w:rsidRPr="00C107F5">
        <w:tab/>
        <w:t>(c)</w:t>
      </w:r>
      <w:r w:rsidRPr="00C107F5">
        <w:tab/>
        <w:t xml:space="preserve">Measures taken to </w:t>
      </w:r>
      <w:r>
        <w:t>provide</w:t>
      </w:r>
      <w:r w:rsidRPr="00C107F5">
        <w:t xml:space="preserve"> access to information in all formats </w:t>
      </w:r>
      <w:r>
        <w:t>and to allow</w:t>
      </w:r>
      <w:r w:rsidRPr="00C107F5">
        <w:t xml:space="preserve"> persons with disabilities to vote and to stand as candidates, on an equal basis with </w:t>
      </w:r>
      <w:proofErr w:type="gramStart"/>
      <w:r w:rsidRPr="00C107F5">
        <w:t>others;</w:t>
      </w:r>
      <w:proofErr w:type="gramEnd"/>
    </w:p>
    <w:p w14:paraId="2B323C19" w14:textId="77777777" w:rsidR="002512FD" w:rsidRPr="00C107F5" w:rsidRDefault="002512FD" w:rsidP="002512FD">
      <w:pPr>
        <w:pStyle w:val="SingleTxtG"/>
      </w:pPr>
      <w:r w:rsidRPr="00C107F5">
        <w:lastRenderedPageBreak/>
        <w:tab/>
        <w:t>(d)</w:t>
      </w:r>
      <w:r w:rsidRPr="00C107F5">
        <w:tab/>
        <w:t xml:space="preserve">Measures taken to provide support to persons with disabilities elected to public </w:t>
      </w:r>
      <w:proofErr w:type="gramStart"/>
      <w:r w:rsidRPr="00C107F5">
        <w:t>office;</w:t>
      </w:r>
      <w:proofErr w:type="gramEnd"/>
    </w:p>
    <w:p w14:paraId="41386632" w14:textId="77777777" w:rsidR="002512FD" w:rsidRPr="00C107F5" w:rsidRDefault="002512FD" w:rsidP="002512FD">
      <w:pPr>
        <w:pStyle w:val="SingleTxtG"/>
      </w:pPr>
      <w:r w:rsidRPr="00C107F5">
        <w:tab/>
        <w:t>(e)</w:t>
      </w:r>
      <w:r w:rsidRPr="00C107F5">
        <w:tab/>
        <w:t>The number and percentage of persons with disabilities in public office.</w:t>
      </w:r>
    </w:p>
    <w:p w14:paraId="2BB56136" w14:textId="77777777" w:rsidR="002512FD" w:rsidRPr="00ED1A3B" w:rsidRDefault="002512FD" w:rsidP="002512FD">
      <w:pPr>
        <w:pStyle w:val="H23G"/>
      </w:pPr>
      <w:r w:rsidRPr="00C107F5">
        <w:tab/>
      </w:r>
      <w:r w:rsidRPr="00C107F5">
        <w:tab/>
      </w:r>
      <w:r w:rsidRPr="00ED1A3B">
        <w:t xml:space="preserve">Participation in cultural life, recreation, </w:t>
      </w:r>
      <w:proofErr w:type="gramStart"/>
      <w:r w:rsidRPr="00ED1A3B">
        <w:t>leisure</w:t>
      </w:r>
      <w:proofErr w:type="gramEnd"/>
      <w:r w:rsidRPr="00ED1A3B">
        <w:t xml:space="preserve"> and sport (art. 30)</w:t>
      </w:r>
    </w:p>
    <w:p w14:paraId="685F0E4F" w14:textId="77777777" w:rsidR="002512FD" w:rsidRPr="00ED1A3B" w:rsidRDefault="002512FD" w:rsidP="002512FD">
      <w:pPr>
        <w:pStyle w:val="SingleTxtG"/>
      </w:pPr>
      <w:r w:rsidRPr="00ED1A3B">
        <w:t>28.</w:t>
      </w:r>
      <w:r w:rsidRPr="00ED1A3B">
        <w:tab/>
        <w:t>Please provide information about:</w:t>
      </w:r>
    </w:p>
    <w:p w14:paraId="21B4E7A9" w14:textId="77777777" w:rsidR="002512FD" w:rsidRPr="00C107F5" w:rsidRDefault="002512FD" w:rsidP="002512FD">
      <w:pPr>
        <w:pStyle w:val="SingleTxtG"/>
      </w:pPr>
      <w:r w:rsidRPr="00ED1A3B">
        <w:tab/>
        <w:t>(a)</w:t>
      </w:r>
      <w:r w:rsidRPr="00ED1A3B">
        <w:tab/>
        <w:t xml:space="preserve">Measures taken to implement the Marrakesh Treaty to Facilitate Access to Published Works for Persons Who Are Blind, Visually Impaired or Otherwise Print Disabled in domestic </w:t>
      </w:r>
      <w:proofErr w:type="gramStart"/>
      <w:r w:rsidRPr="00ED1A3B">
        <w:t>law;</w:t>
      </w:r>
      <w:proofErr w:type="gramEnd"/>
    </w:p>
    <w:p w14:paraId="3427F4A5" w14:textId="77777777" w:rsidR="002512FD" w:rsidRPr="00C107F5" w:rsidRDefault="002512FD" w:rsidP="002512FD">
      <w:pPr>
        <w:pStyle w:val="SingleTxtG"/>
      </w:pPr>
      <w:r w:rsidRPr="00C107F5">
        <w:tab/>
        <w:t>(b)</w:t>
      </w:r>
      <w:r w:rsidRPr="00C107F5">
        <w:tab/>
        <w:t xml:space="preserve">The library services available for visually impaired persons in the Library for Blind and Visually Impaired Persons in </w:t>
      </w:r>
      <w:r w:rsidRPr="00761719">
        <w:t>Bosnia and Herzegovina</w:t>
      </w:r>
      <w:r>
        <w:t>,</w:t>
      </w:r>
      <w:r w:rsidRPr="00C107F5">
        <w:t xml:space="preserve"> in Sarajevo</w:t>
      </w:r>
      <w:r>
        <w:t>,</w:t>
      </w:r>
      <w:r w:rsidRPr="00C107F5">
        <w:t xml:space="preserve"> and the Special Library for Blind and Visually Impaired Persons in the </w:t>
      </w:r>
      <w:r w:rsidRPr="00761719">
        <w:t>Republika Srpska</w:t>
      </w:r>
      <w:r>
        <w:t>,</w:t>
      </w:r>
      <w:r w:rsidRPr="00C107F5">
        <w:t xml:space="preserve"> in Banja </w:t>
      </w:r>
      <w:proofErr w:type="gramStart"/>
      <w:r w:rsidRPr="00C107F5">
        <w:t>Luka;</w:t>
      </w:r>
      <w:proofErr w:type="gramEnd"/>
    </w:p>
    <w:p w14:paraId="7BE124E5" w14:textId="77777777" w:rsidR="002512FD" w:rsidRPr="00C107F5" w:rsidRDefault="002512FD" w:rsidP="002512FD">
      <w:pPr>
        <w:pStyle w:val="SingleTxtG"/>
      </w:pPr>
      <w:r w:rsidRPr="00C107F5">
        <w:tab/>
        <w:t>(c)</w:t>
      </w:r>
      <w:r w:rsidRPr="00C107F5">
        <w:tab/>
        <w:t xml:space="preserve">Measures taken to enhance </w:t>
      </w:r>
      <w:r>
        <w:t xml:space="preserve">the </w:t>
      </w:r>
      <w:r w:rsidRPr="00C107F5">
        <w:t xml:space="preserve">accessibility </w:t>
      </w:r>
      <w:r>
        <w:t>of</w:t>
      </w:r>
      <w:r w:rsidRPr="00C107F5">
        <w:t xml:space="preserve"> sports facilities, museums, cultural and natural </w:t>
      </w:r>
      <w:proofErr w:type="gramStart"/>
      <w:r w:rsidRPr="00C107F5">
        <w:t>heritage</w:t>
      </w:r>
      <w:proofErr w:type="gramEnd"/>
      <w:r w:rsidRPr="00C107F5">
        <w:t xml:space="preserve"> and any </w:t>
      </w:r>
      <w:r>
        <w:t xml:space="preserve">other </w:t>
      </w:r>
      <w:r w:rsidRPr="00C107F5">
        <w:t xml:space="preserve">place </w:t>
      </w:r>
      <w:r>
        <w:t>associated with</w:t>
      </w:r>
      <w:r w:rsidRPr="00C107F5">
        <w:t xml:space="preserve"> cultural life </w:t>
      </w:r>
      <w:r>
        <w:t>to</w:t>
      </w:r>
      <w:r w:rsidRPr="00C107F5">
        <w:t xml:space="preserve"> persons with disabilities.</w:t>
      </w:r>
      <w:bookmarkStart w:id="0" w:name="_Hlk162281065"/>
    </w:p>
    <w:bookmarkEnd w:id="0"/>
    <w:p w14:paraId="075165EC" w14:textId="77777777" w:rsidR="002512FD" w:rsidRPr="000141A2" w:rsidRDefault="002512FD" w:rsidP="002512FD">
      <w:pPr>
        <w:pStyle w:val="H1G"/>
      </w:pPr>
      <w:r w:rsidRPr="00C107F5">
        <w:tab/>
      </w:r>
      <w:r w:rsidRPr="000141A2">
        <w:t>C.</w:t>
      </w:r>
      <w:r w:rsidRPr="000141A2">
        <w:tab/>
        <w:t>Specific obligations (arts. 31–33)</w:t>
      </w:r>
    </w:p>
    <w:p w14:paraId="58BFC49B" w14:textId="77777777" w:rsidR="002512FD" w:rsidRPr="00C107F5" w:rsidRDefault="002512FD" w:rsidP="002512FD">
      <w:pPr>
        <w:pStyle w:val="H23G"/>
      </w:pPr>
      <w:r w:rsidRPr="000141A2">
        <w:tab/>
      </w:r>
      <w:r w:rsidRPr="000141A2">
        <w:tab/>
        <w:t>Statistics and data collection (art. 31)</w:t>
      </w:r>
    </w:p>
    <w:p w14:paraId="4FE65F26" w14:textId="77777777" w:rsidR="002512FD" w:rsidRPr="00C107F5" w:rsidRDefault="002512FD" w:rsidP="002512FD">
      <w:pPr>
        <w:pStyle w:val="SingleTxtG"/>
      </w:pPr>
      <w:r w:rsidRPr="00C107F5">
        <w:t>29.</w:t>
      </w:r>
      <w:r w:rsidRPr="00C107F5">
        <w:tab/>
        <w:t>Please provide information about:</w:t>
      </w:r>
    </w:p>
    <w:p w14:paraId="53DD23C6" w14:textId="77777777" w:rsidR="002512FD" w:rsidRPr="00C107F5" w:rsidRDefault="002512FD" w:rsidP="002512FD">
      <w:pPr>
        <w:pStyle w:val="SingleTxtG"/>
      </w:pPr>
      <w:r w:rsidRPr="00C107F5">
        <w:tab/>
        <w:t>(a)</w:t>
      </w:r>
      <w:r w:rsidRPr="00C107F5">
        <w:tab/>
        <w:t>Measures taken to systematically collect, analyse and disseminate data on girls, boys, men and women with disabilities and how data are disseminated in all entities</w:t>
      </w:r>
      <w:r>
        <w:t xml:space="preserve"> and</w:t>
      </w:r>
      <w:r w:rsidRPr="00C107F5">
        <w:t xml:space="preserve"> cantons and </w:t>
      </w:r>
      <w:r>
        <w:t xml:space="preserve">Brcko </w:t>
      </w:r>
      <w:proofErr w:type="gramStart"/>
      <w:r>
        <w:t>District</w:t>
      </w:r>
      <w:r w:rsidRPr="00C107F5">
        <w:t>;</w:t>
      </w:r>
      <w:proofErr w:type="gramEnd"/>
    </w:p>
    <w:p w14:paraId="65B23D24" w14:textId="77777777" w:rsidR="002512FD" w:rsidRPr="00C107F5" w:rsidRDefault="002512FD" w:rsidP="002512FD">
      <w:pPr>
        <w:pStyle w:val="SingleTxtG"/>
      </w:pPr>
      <w:r w:rsidRPr="00C107F5">
        <w:rPr>
          <w:lang w:bidi="he-IL"/>
        </w:rPr>
        <w:tab/>
        <w:t>(b)</w:t>
      </w:r>
      <w:r w:rsidRPr="00C107F5">
        <w:rPr>
          <w:lang w:bidi="he-IL"/>
        </w:rPr>
        <w:tab/>
        <w:t xml:space="preserve">Measures taken or planned to incorporate </w:t>
      </w:r>
      <w:r w:rsidRPr="00327537">
        <w:rPr>
          <w:lang w:bidi="he-IL"/>
        </w:rPr>
        <w:t>the Washington Group short set of questions on functioning</w:t>
      </w:r>
      <w:r w:rsidRPr="00C107F5">
        <w:rPr>
          <w:lang w:bidi="he-IL"/>
        </w:rPr>
        <w:t xml:space="preserve"> in forthcoming censuses and household and other surveys in all entities</w:t>
      </w:r>
      <w:r>
        <w:rPr>
          <w:lang w:bidi="he-IL"/>
        </w:rPr>
        <w:t xml:space="preserve"> and</w:t>
      </w:r>
      <w:r w:rsidRPr="00C107F5">
        <w:rPr>
          <w:lang w:bidi="he-IL"/>
        </w:rPr>
        <w:t xml:space="preserve"> cantons and </w:t>
      </w:r>
      <w:r>
        <w:rPr>
          <w:lang w:bidi="he-IL"/>
        </w:rPr>
        <w:t>Brcko District</w:t>
      </w:r>
      <w:r w:rsidRPr="00C107F5">
        <w:rPr>
          <w:lang w:bidi="he-IL"/>
        </w:rPr>
        <w:t>.</w:t>
      </w:r>
    </w:p>
    <w:p w14:paraId="01E08299" w14:textId="77777777" w:rsidR="002512FD" w:rsidRPr="00C107F5" w:rsidRDefault="002512FD" w:rsidP="002512FD">
      <w:pPr>
        <w:pStyle w:val="H23G"/>
      </w:pPr>
      <w:r w:rsidRPr="00C107F5">
        <w:tab/>
      </w:r>
      <w:r w:rsidRPr="00C107F5">
        <w:tab/>
      </w:r>
      <w:r w:rsidRPr="00327537">
        <w:t>International cooperation (art. 32)</w:t>
      </w:r>
    </w:p>
    <w:p w14:paraId="1CFEC601" w14:textId="77777777" w:rsidR="002512FD" w:rsidRPr="00C107F5" w:rsidRDefault="002512FD" w:rsidP="002512FD">
      <w:pPr>
        <w:pStyle w:val="SingleTxtG"/>
      </w:pPr>
      <w:r w:rsidRPr="00C107F5">
        <w:t>30.</w:t>
      </w:r>
      <w:r w:rsidRPr="00C107F5">
        <w:tab/>
        <w:t>Please provide information about:</w:t>
      </w:r>
    </w:p>
    <w:p w14:paraId="74FEE476" w14:textId="77777777" w:rsidR="002512FD" w:rsidRPr="00C107F5" w:rsidRDefault="002512FD" w:rsidP="002512FD">
      <w:pPr>
        <w:pStyle w:val="SingleTxtG"/>
        <w:rPr>
          <w:lang w:bidi="he-IL"/>
        </w:rPr>
      </w:pPr>
      <w:r w:rsidRPr="00C107F5">
        <w:rPr>
          <w:lang w:bidi="he-IL"/>
        </w:rPr>
        <w:tab/>
        <w:t>(a)</w:t>
      </w:r>
      <w:r w:rsidRPr="00C107F5">
        <w:rPr>
          <w:lang w:bidi="he-IL"/>
        </w:rPr>
        <w:tab/>
      </w:r>
      <w:r w:rsidRPr="00C107F5">
        <w:t xml:space="preserve">The participation of </w:t>
      </w:r>
      <w:r w:rsidRPr="00327537">
        <w:t>organizations of persons with disabilities</w:t>
      </w:r>
      <w:r w:rsidRPr="00C107F5">
        <w:t xml:space="preserve"> in the possibly upcoming negotiations with the European Union</w:t>
      </w:r>
      <w:r>
        <w:t xml:space="preserve"> on </w:t>
      </w:r>
      <w:proofErr w:type="gramStart"/>
      <w:r w:rsidRPr="00C107F5">
        <w:t>accession</w:t>
      </w:r>
      <w:r w:rsidRPr="00C107F5">
        <w:rPr>
          <w:lang w:bidi="he-IL"/>
        </w:rPr>
        <w:t>;</w:t>
      </w:r>
      <w:proofErr w:type="gramEnd"/>
    </w:p>
    <w:p w14:paraId="718F7A60" w14:textId="77777777" w:rsidR="002512FD" w:rsidRPr="00C107F5" w:rsidRDefault="002512FD" w:rsidP="002512FD">
      <w:pPr>
        <w:pStyle w:val="SingleTxtG"/>
      </w:pPr>
      <w:r w:rsidRPr="00C107F5">
        <w:tab/>
        <w:t>(b)</w:t>
      </w:r>
      <w:r w:rsidRPr="00C107F5">
        <w:tab/>
        <w:t>The inclusion of the rights of persons with disabilities in international cooperation agreements.</w:t>
      </w:r>
    </w:p>
    <w:p w14:paraId="2856AA4A" w14:textId="77777777" w:rsidR="002512FD" w:rsidRPr="00C107F5" w:rsidRDefault="002512FD" w:rsidP="002512FD">
      <w:pPr>
        <w:pStyle w:val="H23G"/>
      </w:pPr>
      <w:r w:rsidRPr="00C107F5">
        <w:tab/>
      </w:r>
      <w:r w:rsidRPr="00C107F5">
        <w:tab/>
      </w:r>
      <w:r w:rsidRPr="00B54206">
        <w:t>National implementation and monitoring (art. 33)</w:t>
      </w:r>
    </w:p>
    <w:p w14:paraId="1FCFA4A3" w14:textId="77777777" w:rsidR="002512FD" w:rsidRPr="00C107F5" w:rsidRDefault="002512FD" w:rsidP="002512FD">
      <w:pPr>
        <w:pStyle w:val="SingleTxtG"/>
      </w:pPr>
      <w:r w:rsidRPr="00C107F5">
        <w:t xml:space="preserve">31. </w:t>
      </w:r>
      <w:r w:rsidRPr="00C107F5">
        <w:tab/>
        <w:t>Please provide information about:</w:t>
      </w:r>
    </w:p>
    <w:p w14:paraId="7BEBCD30" w14:textId="77777777" w:rsidR="002512FD" w:rsidRPr="00C107F5" w:rsidRDefault="002512FD" w:rsidP="002512FD">
      <w:pPr>
        <w:pStyle w:val="SingleTxtG"/>
      </w:pPr>
      <w:r w:rsidRPr="00C107F5">
        <w:tab/>
        <w:t>(a)</w:t>
      </w:r>
      <w:r w:rsidRPr="00C107F5">
        <w:tab/>
        <w:t xml:space="preserve">Existing focal points for the implementation of the Convention in all entities, </w:t>
      </w:r>
      <w:r>
        <w:t>c</w:t>
      </w:r>
      <w:r w:rsidRPr="00C107F5">
        <w:t xml:space="preserve">antons </w:t>
      </w:r>
      <w:r>
        <w:t>and municipalities and Brcko District</w:t>
      </w:r>
      <w:r w:rsidRPr="00C107F5">
        <w:t xml:space="preserve">, and budget allocations for the implementation of the </w:t>
      </w:r>
      <w:proofErr w:type="gramStart"/>
      <w:r w:rsidRPr="00C107F5">
        <w:t>Convention;</w:t>
      </w:r>
      <w:proofErr w:type="gramEnd"/>
    </w:p>
    <w:p w14:paraId="202BB1AF" w14:textId="77777777" w:rsidR="002512FD" w:rsidRPr="00C107F5" w:rsidRDefault="002512FD" w:rsidP="002512FD">
      <w:pPr>
        <w:pStyle w:val="SingleTxtG"/>
      </w:pPr>
      <w:r w:rsidRPr="00C107F5">
        <w:tab/>
        <w:t>(b)</w:t>
      </w:r>
      <w:r w:rsidRPr="00C107F5">
        <w:tab/>
        <w:t xml:space="preserve">Measures taken to establish an independent monitoring framework tasked with monitoring the implementation of the Convention, and to apply for accreditation </w:t>
      </w:r>
      <w:r>
        <w:t>by</w:t>
      </w:r>
      <w:r w:rsidRPr="00C107F5">
        <w:t xml:space="preserve"> </w:t>
      </w:r>
      <w:r>
        <w:t xml:space="preserve">the </w:t>
      </w:r>
      <w:r w:rsidRPr="00B96DC1">
        <w:t xml:space="preserve">Global Alliance of National Human Rights </w:t>
      </w:r>
      <w:proofErr w:type="gramStart"/>
      <w:r w:rsidRPr="00B96DC1">
        <w:t>Institutions</w:t>
      </w:r>
      <w:r w:rsidRPr="00C107F5">
        <w:t>;</w:t>
      </w:r>
      <w:proofErr w:type="gramEnd"/>
    </w:p>
    <w:p w14:paraId="474C5B2B" w14:textId="77777777" w:rsidR="002512FD" w:rsidRPr="00C107F5" w:rsidRDefault="002512FD" w:rsidP="002512FD">
      <w:pPr>
        <w:pStyle w:val="SingleTxtG"/>
      </w:pPr>
      <w:r w:rsidRPr="00C107F5">
        <w:tab/>
        <w:t>(c)</w:t>
      </w:r>
      <w:r w:rsidRPr="00C107F5">
        <w:tab/>
        <w:t xml:space="preserve">The results of the reviews </w:t>
      </w:r>
      <w:r>
        <w:t>of</w:t>
      </w:r>
      <w:r w:rsidRPr="00C107F5">
        <w:t xml:space="preserve"> the monitoring activities </w:t>
      </w:r>
      <w:r>
        <w:t>of</w:t>
      </w:r>
      <w:r w:rsidRPr="00C107F5">
        <w:t xml:space="preserve"> the </w:t>
      </w:r>
      <w:r>
        <w:t xml:space="preserve">State </w:t>
      </w:r>
      <w:r w:rsidRPr="00C107F5">
        <w:t>Ministry of Human Rights and Refugees</w:t>
      </w:r>
      <w:r>
        <w:t>,</w:t>
      </w:r>
      <w:r w:rsidRPr="00C107F5">
        <w:t xml:space="preserve"> the Council of Persons with Disabilities of </w:t>
      </w:r>
      <w:r>
        <w:t>the State party</w:t>
      </w:r>
      <w:r w:rsidRPr="00C107F5">
        <w:t xml:space="preserve"> </w:t>
      </w:r>
      <w:r>
        <w:t>and</w:t>
      </w:r>
      <w:r w:rsidRPr="00C107F5">
        <w:t xml:space="preserve"> all other competent </w:t>
      </w:r>
      <w:r>
        <w:t>bodies</w:t>
      </w:r>
      <w:r w:rsidRPr="00C107F5">
        <w:t xml:space="preserve">, and </w:t>
      </w:r>
      <w:r>
        <w:t>the way in which</w:t>
      </w:r>
      <w:r w:rsidRPr="00C107F5">
        <w:t xml:space="preserve"> th</w:t>
      </w:r>
      <w:r>
        <w:t>e</w:t>
      </w:r>
      <w:r w:rsidRPr="00C107F5">
        <w:t xml:space="preserve"> results are reflected in practice, particularly in the planning and development of programmes for the implementation of the rights of persons with </w:t>
      </w:r>
      <w:proofErr w:type="gramStart"/>
      <w:r w:rsidRPr="00C107F5">
        <w:t>disabilities;</w:t>
      </w:r>
      <w:proofErr w:type="gramEnd"/>
    </w:p>
    <w:p w14:paraId="57525D3B" w14:textId="77777777" w:rsidR="002512FD" w:rsidRPr="00C107F5" w:rsidRDefault="002512FD" w:rsidP="00E94558">
      <w:pPr>
        <w:pStyle w:val="SingleTxtG"/>
        <w:spacing w:after="0"/>
      </w:pPr>
      <w:r w:rsidRPr="00C107F5">
        <w:rPr>
          <w:lang w:bidi="he-IL"/>
        </w:rPr>
        <w:tab/>
        <w:t>(d)</w:t>
      </w:r>
      <w:r w:rsidRPr="00C107F5">
        <w:rPr>
          <w:lang w:bidi="he-IL"/>
        </w:rPr>
        <w:tab/>
        <w:t xml:space="preserve">Measures, including financial measures, </w:t>
      </w:r>
      <w:proofErr w:type="gramStart"/>
      <w:r w:rsidRPr="00C107F5">
        <w:rPr>
          <w:lang w:bidi="he-IL"/>
        </w:rPr>
        <w:t>taken</w:t>
      </w:r>
      <w:proofErr w:type="gramEnd"/>
      <w:r w:rsidRPr="00C107F5">
        <w:rPr>
          <w:lang w:bidi="he-IL"/>
        </w:rPr>
        <w:t xml:space="preserve"> or planned to ensure the full and effective participation of </w:t>
      </w:r>
      <w:r w:rsidRPr="003B2C02">
        <w:rPr>
          <w:lang w:bidi="he-IL"/>
        </w:rPr>
        <w:t xml:space="preserve">persons with disabilities </w:t>
      </w:r>
      <w:r>
        <w:rPr>
          <w:lang w:bidi="he-IL"/>
        </w:rPr>
        <w:t>through</w:t>
      </w:r>
      <w:r w:rsidRPr="003B2C02">
        <w:rPr>
          <w:lang w:bidi="he-IL"/>
        </w:rPr>
        <w:t xml:space="preserve"> their representative organizations</w:t>
      </w:r>
      <w:r w:rsidRPr="00C107F5">
        <w:rPr>
          <w:lang w:bidi="he-IL"/>
        </w:rPr>
        <w:t xml:space="preserve"> in the monitoring of the Convention.</w:t>
      </w:r>
    </w:p>
    <w:p w14:paraId="0DCF8DC2" w14:textId="77777777" w:rsidR="002512FD" w:rsidRPr="00C107F5" w:rsidRDefault="002512FD" w:rsidP="00E94558">
      <w:pPr>
        <w:spacing w:line="200" w:lineRule="exact"/>
        <w:ind w:left="1134" w:right="1134"/>
        <w:jc w:val="center"/>
        <w:rPr>
          <w:u w:val="single"/>
        </w:rPr>
      </w:pPr>
      <w:r w:rsidRPr="00C107F5">
        <w:rPr>
          <w:u w:val="single"/>
        </w:rPr>
        <w:tab/>
      </w:r>
      <w:r w:rsidRPr="00C107F5">
        <w:rPr>
          <w:u w:val="single"/>
        </w:rPr>
        <w:tab/>
      </w:r>
      <w:r w:rsidRPr="00C107F5">
        <w:rPr>
          <w:u w:val="single"/>
        </w:rPr>
        <w:tab/>
      </w:r>
      <w:r w:rsidRPr="00C107F5">
        <w:rPr>
          <w:u w:val="single"/>
        </w:rPr>
        <w:tab/>
      </w:r>
    </w:p>
    <w:sectPr w:rsidR="002512FD" w:rsidRPr="00C107F5"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9A5A5" w14:textId="77777777" w:rsidR="00413990" w:rsidRPr="00317DC1" w:rsidRDefault="00413990" w:rsidP="00317DC1">
      <w:pPr>
        <w:pStyle w:val="Footer"/>
      </w:pPr>
    </w:p>
  </w:endnote>
  <w:endnote w:type="continuationSeparator" w:id="0">
    <w:p w14:paraId="60B1F758" w14:textId="77777777" w:rsidR="00413990" w:rsidRPr="00317DC1" w:rsidRDefault="00413990"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743A9" w14:textId="77777777" w:rsidR="002512FD" w:rsidRDefault="002512FD" w:rsidP="002512FD">
    <w:pPr>
      <w:pStyle w:val="Footer"/>
      <w:tabs>
        <w:tab w:val="right" w:pos="9638"/>
      </w:tabs>
    </w:pPr>
    <w:r w:rsidRPr="002512FD">
      <w:rPr>
        <w:b/>
        <w:bCs/>
        <w:sz w:val="18"/>
      </w:rPr>
      <w:fldChar w:fldCharType="begin"/>
    </w:r>
    <w:r w:rsidRPr="002512FD">
      <w:rPr>
        <w:b/>
        <w:bCs/>
        <w:sz w:val="18"/>
      </w:rPr>
      <w:instrText xml:space="preserve"> PAGE  \* MERGEFORMAT </w:instrText>
    </w:r>
    <w:r w:rsidRPr="002512FD">
      <w:rPr>
        <w:b/>
        <w:bCs/>
        <w:sz w:val="18"/>
      </w:rPr>
      <w:fldChar w:fldCharType="separate"/>
    </w:r>
    <w:r w:rsidRPr="002512FD">
      <w:rPr>
        <w:b/>
        <w:bCs/>
        <w:noProof/>
        <w:sz w:val="18"/>
      </w:rPr>
      <w:t>2</w:t>
    </w:r>
    <w:r w:rsidRPr="002512FD">
      <w:rPr>
        <w:b/>
        <w:bCs/>
        <w:sz w:val="18"/>
      </w:rPr>
      <w:fldChar w:fldCharType="end"/>
    </w:r>
    <w:r>
      <w:tab/>
      <w:t>GE.24-06324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F0C02" w14:textId="77777777" w:rsidR="002512FD" w:rsidRDefault="002512FD" w:rsidP="002512FD">
    <w:pPr>
      <w:pStyle w:val="Footer"/>
      <w:tabs>
        <w:tab w:val="right" w:pos="9638"/>
      </w:tabs>
    </w:pPr>
    <w:r>
      <w:t>GE.24-06324</w:t>
    </w:r>
    <w:r>
      <w:tab/>
    </w:r>
    <w:r w:rsidRPr="002512FD">
      <w:rPr>
        <w:b/>
        <w:bCs/>
        <w:sz w:val="18"/>
      </w:rPr>
      <w:fldChar w:fldCharType="begin"/>
    </w:r>
    <w:r w:rsidRPr="002512FD">
      <w:rPr>
        <w:b/>
        <w:bCs/>
        <w:sz w:val="18"/>
      </w:rPr>
      <w:instrText xml:space="preserve"> PAGE  \* MERGEFORMAT </w:instrText>
    </w:r>
    <w:r w:rsidRPr="002512FD">
      <w:rPr>
        <w:b/>
        <w:bCs/>
        <w:sz w:val="18"/>
      </w:rPr>
      <w:fldChar w:fldCharType="separate"/>
    </w:r>
    <w:r w:rsidRPr="002512FD">
      <w:rPr>
        <w:b/>
        <w:bCs/>
        <w:noProof/>
        <w:sz w:val="18"/>
      </w:rPr>
      <w:t>3</w:t>
    </w:r>
    <w:r w:rsidRPr="002512F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1A8FA" w14:textId="3604C256" w:rsidR="00802F29" w:rsidRDefault="00802F29" w:rsidP="00802F29">
    <w:pPr>
      <w:pStyle w:val="Footer"/>
    </w:pPr>
    <w:r w:rsidRPr="0027112F">
      <w:rPr>
        <w:noProof/>
        <w:lang w:val="en-US"/>
      </w:rPr>
      <w:drawing>
        <wp:anchor distT="0" distB="0" distL="114300" distR="114300" simplePos="0" relativeHeight="251659264" behindDoc="0" locked="1" layoutInCell="1" allowOverlap="1" wp14:anchorId="6FA0216D" wp14:editId="6D2F37A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8820C5B" w14:textId="686C4552" w:rsidR="00802F29" w:rsidRPr="00802F29" w:rsidRDefault="00802F29" w:rsidP="00802F29">
    <w:pPr>
      <w:pStyle w:val="Footer"/>
      <w:ind w:right="1134"/>
      <w:rPr>
        <w:sz w:val="20"/>
      </w:rPr>
    </w:pPr>
    <w:r>
      <w:rPr>
        <w:sz w:val="20"/>
      </w:rPr>
      <w:t>GE.24-</w:t>
    </w:r>
    <w:proofErr w:type="gramStart"/>
    <w:r>
      <w:rPr>
        <w:sz w:val="20"/>
      </w:rPr>
      <w:t>06324  (</w:t>
    </w:r>
    <w:proofErr w:type="gramEnd"/>
    <w:r>
      <w:rPr>
        <w:sz w:val="20"/>
      </w:rPr>
      <w:t>E)</w:t>
    </w:r>
    <w:r>
      <w:rPr>
        <w:noProof/>
        <w:sz w:val="20"/>
      </w:rPr>
      <w:drawing>
        <wp:anchor distT="0" distB="0" distL="114300" distR="114300" simplePos="0" relativeHeight="251660288" behindDoc="0" locked="0" layoutInCell="1" allowOverlap="1" wp14:anchorId="75B7499C" wp14:editId="3F8CE0A5">
          <wp:simplePos x="0" y="0"/>
          <wp:positionH relativeFrom="margin">
            <wp:posOffset>5615940</wp:posOffset>
          </wp:positionH>
          <wp:positionV relativeFrom="margin">
            <wp:posOffset>8905875</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027CC" w14:textId="77777777" w:rsidR="00413990" w:rsidRPr="00317DC1" w:rsidRDefault="00413990" w:rsidP="00317DC1">
      <w:pPr>
        <w:tabs>
          <w:tab w:val="right" w:pos="2155"/>
        </w:tabs>
        <w:spacing w:after="80" w:line="240" w:lineRule="auto"/>
        <w:ind w:left="680"/>
      </w:pPr>
      <w:r>
        <w:rPr>
          <w:u w:val="single"/>
        </w:rPr>
        <w:tab/>
      </w:r>
    </w:p>
  </w:footnote>
  <w:footnote w:type="continuationSeparator" w:id="0">
    <w:p w14:paraId="2C46CEA5" w14:textId="77777777" w:rsidR="00413990" w:rsidRPr="00317DC1" w:rsidRDefault="00413990" w:rsidP="00317DC1">
      <w:pPr>
        <w:tabs>
          <w:tab w:val="right" w:pos="2155"/>
        </w:tabs>
        <w:spacing w:after="80" w:line="240" w:lineRule="auto"/>
        <w:ind w:left="680"/>
      </w:pPr>
      <w:r>
        <w:rPr>
          <w:u w:val="single"/>
        </w:rPr>
        <w:tab/>
      </w:r>
    </w:p>
  </w:footnote>
  <w:footnote w:id="1">
    <w:p w14:paraId="7A5D9B0A" w14:textId="674993EC" w:rsidR="006D7681" w:rsidRPr="00C305CE" w:rsidRDefault="006D7681" w:rsidP="006D7681">
      <w:pPr>
        <w:pStyle w:val="FootnoteText"/>
        <w:rPr>
          <w:lang w:val="en-US"/>
        </w:rPr>
      </w:pPr>
      <w:r>
        <w:rPr>
          <w:rStyle w:val="FootnoteReference"/>
        </w:rPr>
        <w:tab/>
      </w:r>
      <w:r w:rsidRPr="00C305CE">
        <w:rPr>
          <w:rStyle w:val="FootnoteReference"/>
          <w:sz w:val="20"/>
          <w:vertAlign w:val="baseline"/>
        </w:rPr>
        <w:t>*</w:t>
      </w:r>
      <w:r>
        <w:rPr>
          <w:rStyle w:val="FootnoteReference"/>
          <w:sz w:val="20"/>
          <w:vertAlign w:val="baseline"/>
        </w:rPr>
        <w:tab/>
      </w:r>
      <w:r>
        <w:rPr>
          <w:lang w:val="en-US"/>
        </w:rPr>
        <w:t>Reissued for technical reasons on 30 April 2024.</w:t>
      </w:r>
    </w:p>
  </w:footnote>
  <w:footnote w:id="2">
    <w:p w14:paraId="6E7DFF79" w14:textId="6A9A4556" w:rsidR="002512FD" w:rsidRDefault="002512FD" w:rsidP="002512FD">
      <w:pPr>
        <w:pStyle w:val="FootnoteText"/>
      </w:pPr>
      <w:r>
        <w:tab/>
      </w:r>
      <w:r>
        <w:rPr>
          <w:sz w:val="20"/>
        </w:rPr>
        <w:t>*</w:t>
      </w:r>
      <w:r w:rsidR="006D7681">
        <w:rPr>
          <w:sz w:val="20"/>
        </w:rPr>
        <w:t>*</w:t>
      </w:r>
      <w:r>
        <w:rPr>
          <w:sz w:val="20"/>
        </w:rPr>
        <w:tab/>
      </w:r>
      <w:r>
        <w:t xml:space="preserve">Adopted by the pre-sessional working </w:t>
      </w:r>
      <w:r w:rsidRPr="00FA01DE">
        <w:t xml:space="preserve">group at its </w:t>
      </w:r>
      <w:r>
        <w:t>nineteenth</w:t>
      </w:r>
      <w:r w:rsidRPr="00491B38">
        <w:t xml:space="preserve"> </w:t>
      </w:r>
      <w:r w:rsidRPr="00FA01DE">
        <w:t>session (</w:t>
      </w:r>
      <w:r>
        <w:t>25 and 26 March 2024</w:t>
      </w:r>
      <w:r w:rsidRPr="00FA01DE">
        <w:t>).</w:t>
      </w:r>
    </w:p>
  </w:footnote>
  <w:footnote w:id="3">
    <w:p w14:paraId="72BEC768" w14:textId="77777777" w:rsidR="002512FD" w:rsidRDefault="002512FD" w:rsidP="002512FD">
      <w:pPr>
        <w:pStyle w:val="FootnoteText"/>
      </w:pPr>
      <w:r>
        <w:tab/>
      </w:r>
      <w:r>
        <w:rPr>
          <w:rStyle w:val="FootnoteReference"/>
        </w:rPr>
        <w:footnoteRef/>
      </w:r>
      <w:r>
        <w:tab/>
      </w:r>
      <w:r w:rsidRPr="001C120A">
        <w:t>Application</w:t>
      </w:r>
      <w:r>
        <w:t>s</w:t>
      </w:r>
      <w:r w:rsidRPr="001C120A">
        <w:t xml:space="preserve"> </w:t>
      </w:r>
      <w:r>
        <w:t>N</w:t>
      </w:r>
      <w:r w:rsidRPr="001C120A">
        <w:t xml:space="preserve">o. 3427/13, </w:t>
      </w:r>
      <w:r>
        <w:t xml:space="preserve">No. </w:t>
      </w:r>
      <w:r w:rsidRPr="001C120A">
        <w:t xml:space="preserve">74569/13 and </w:t>
      </w:r>
      <w:r>
        <w:t xml:space="preserve">No. </w:t>
      </w:r>
      <w:r w:rsidRPr="001C120A">
        <w:t>7157/14</w:t>
      </w:r>
      <w:r>
        <w:t>, Judgment, 3 November 2015.</w:t>
      </w:r>
    </w:p>
  </w:footnote>
  <w:footnote w:id="4">
    <w:p w14:paraId="1BF4C3C4" w14:textId="1A5D13BA" w:rsidR="002512FD" w:rsidRDefault="002512FD" w:rsidP="002512FD">
      <w:pPr>
        <w:pStyle w:val="FootnoteText"/>
      </w:pPr>
      <w:r>
        <w:tab/>
      </w:r>
      <w:r>
        <w:rPr>
          <w:rStyle w:val="FootnoteReference"/>
        </w:rPr>
        <w:footnoteRef/>
      </w:r>
      <w:r>
        <w:tab/>
      </w:r>
      <w:hyperlink r:id="rId1" w:history="1">
        <w:r w:rsidRPr="00453FDC">
          <w:rPr>
            <w:rStyle w:val="Hyperlink"/>
          </w:rPr>
          <w:t>HRI/CORE/BIH/2011</w:t>
        </w:r>
      </w:hyperlink>
      <w:r w:rsidRPr="00C107F5">
        <w:t>, para. 50</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0FE74" w14:textId="77777777" w:rsidR="002512FD" w:rsidRDefault="002512FD" w:rsidP="002512FD">
    <w:pPr>
      <w:pStyle w:val="Header"/>
    </w:pPr>
    <w:r>
      <w:t>CRPD/C/BIH/Q/2-3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FDF1C" w14:textId="77777777" w:rsidR="002512FD" w:rsidRDefault="002512FD" w:rsidP="002512FD">
    <w:pPr>
      <w:pStyle w:val="Header"/>
      <w:jc w:val="right"/>
    </w:pPr>
    <w:r>
      <w:t>CRPD/C/BIH/Q/2-3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6064947">
    <w:abstractNumId w:val="3"/>
  </w:num>
  <w:num w:numId="2" w16cid:durableId="646982144">
    <w:abstractNumId w:val="2"/>
  </w:num>
  <w:num w:numId="3" w16cid:durableId="6248562">
    <w:abstractNumId w:val="0"/>
  </w:num>
  <w:num w:numId="4" w16cid:durableId="1224565773">
    <w:abstractNumId w:val="4"/>
  </w:num>
  <w:num w:numId="5" w16cid:durableId="1119227065">
    <w:abstractNumId w:val="5"/>
  </w:num>
  <w:num w:numId="6" w16cid:durableId="1433162650">
    <w:abstractNumId w:val="6"/>
  </w:num>
  <w:num w:numId="7" w16cid:durableId="9690942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990"/>
    <w:rsid w:val="00046E92"/>
    <w:rsid w:val="000C291C"/>
    <w:rsid w:val="00247E2C"/>
    <w:rsid w:val="002512FD"/>
    <w:rsid w:val="002B4CA5"/>
    <w:rsid w:val="002D6C53"/>
    <w:rsid w:val="002F238A"/>
    <w:rsid w:val="002F5595"/>
    <w:rsid w:val="00317DC1"/>
    <w:rsid w:val="00334F6A"/>
    <w:rsid w:val="00342AC8"/>
    <w:rsid w:val="003B4550"/>
    <w:rsid w:val="00413990"/>
    <w:rsid w:val="00453FDC"/>
    <w:rsid w:val="00461253"/>
    <w:rsid w:val="004A1DC4"/>
    <w:rsid w:val="004B064C"/>
    <w:rsid w:val="004E6F61"/>
    <w:rsid w:val="00502AC4"/>
    <w:rsid w:val="005042C2"/>
    <w:rsid w:val="00586CA8"/>
    <w:rsid w:val="005D3C41"/>
    <w:rsid w:val="005E08DF"/>
    <w:rsid w:val="00620706"/>
    <w:rsid w:val="00671529"/>
    <w:rsid w:val="006B6980"/>
    <w:rsid w:val="006D7681"/>
    <w:rsid w:val="006E4390"/>
    <w:rsid w:val="007268F9"/>
    <w:rsid w:val="007C52B0"/>
    <w:rsid w:val="007E3C7C"/>
    <w:rsid w:val="007E66B7"/>
    <w:rsid w:val="008017C6"/>
    <w:rsid w:val="00802F29"/>
    <w:rsid w:val="00816928"/>
    <w:rsid w:val="0086105F"/>
    <w:rsid w:val="008D479E"/>
    <w:rsid w:val="008F64F1"/>
    <w:rsid w:val="009069FB"/>
    <w:rsid w:val="009411B4"/>
    <w:rsid w:val="009C7535"/>
    <w:rsid w:val="009D0139"/>
    <w:rsid w:val="009F5CDC"/>
    <w:rsid w:val="00A775CF"/>
    <w:rsid w:val="00AF3160"/>
    <w:rsid w:val="00B06045"/>
    <w:rsid w:val="00B160B1"/>
    <w:rsid w:val="00B275CB"/>
    <w:rsid w:val="00BE04BA"/>
    <w:rsid w:val="00C35A27"/>
    <w:rsid w:val="00C9007B"/>
    <w:rsid w:val="00C90922"/>
    <w:rsid w:val="00CC3AB5"/>
    <w:rsid w:val="00D46117"/>
    <w:rsid w:val="00E02C2B"/>
    <w:rsid w:val="00E94558"/>
    <w:rsid w:val="00ED45B6"/>
    <w:rsid w:val="00ED6C48"/>
    <w:rsid w:val="00F41580"/>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AB1065"/>
  <w15:docId w15:val="{816567E3-C39E-482A-A129-9DDA67DFF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453FDC"/>
    <w:rPr>
      <w:color w:val="0000FF"/>
      <w:u w:val="none"/>
    </w:rPr>
  </w:style>
  <w:style w:type="character" w:styleId="FollowedHyperlink">
    <w:name w:val="FollowedHyperlink"/>
    <w:basedOn w:val="DefaultParagraphFont"/>
    <w:uiPriority w:val="99"/>
    <w:semiHidden/>
    <w:unhideWhenUsed/>
    <w:rsid w:val="00453FDC"/>
    <w:rPr>
      <w:color w:val="0000FF"/>
      <w:u w:val="single"/>
    </w:rPr>
  </w:style>
  <w:style w:type="character" w:styleId="UnresolvedMention">
    <w:name w:val="Unresolved Mention"/>
    <w:basedOn w:val="DefaultParagraphFont"/>
    <w:uiPriority w:val="99"/>
    <w:semiHidden/>
    <w:unhideWhenUsed/>
    <w:rsid w:val="00453FDC"/>
    <w:rPr>
      <w:color w:val="605E5C"/>
      <w:shd w:val="clear" w:color="auto" w:fill="E1DFDD"/>
    </w:rPr>
  </w:style>
  <w:style w:type="paragraph" w:styleId="Revision">
    <w:name w:val="Revision"/>
    <w:hidden/>
    <w:uiPriority w:val="99"/>
    <w:semiHidden/>
    <w:rsid w:val="006D7681"/>
    <w:pPr>
      <w:spacing w:after="0" w:line="240" w:lineRule="auto"/>
    </w:pPr>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HRI/CORE/BIH/20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3483</Words>
  <Characters>20213</Characters>
  <Application>Microsoft Office Word</Application>
  <DocSecurity>0</DocSecurity>
  <Lines>365</Lines>
  <Paragraphs>168</Paragraphs>
  <ScaleCrop>false</ScaleCrop>
  <HeadingPairs>
    <vt:vector size="2" baseType="variant">
      <vt:variant>
        <vt:lpstr>Title</vt:lpstr>
      </vt:variant>
      <vt:variant>
        <vt:i4>1</vt:i4>
      </vt:variant>
    </vt:vector>
  </HeadingPairs>
  <TitlesOfParts>
    <vt:vector size="1" baseType="lpstr">
      <vt:lpstr>CRPD/C/BIH/Q/2-3</vt:lpstr>
    </vt:vector>
  </TitlesOfParts>
  <Company>DCM</Company>
  <LinksUpToDate>false</LinksUpToDate>
  <CharactersWithSpaces>23693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CRPD/C/BIH/Q/2-3</dc:title>
  <dc:subject>2406324</dc:subject>
  <dc:creator>cg</dc:creator>
  <cp:keywords/>
  <dc:description/>
  <cp:lastModifiedBy>Pauline Anne Escalante</cp:lastModifiedBy>
  <cp:revision>2</cp:revision>
  <cp:lastPrinted>2024-04-30T14:41:00Z</cp:lastPrinted>
  <dcterms:created xsi:type="dcterms:W3CDTF">2024-04-30T14:45:00Z</dcterms:created>
  <dcterms:modified xsi:type="dcterms:W3CDTF">2024-04-30T14:45:00Z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c8e39d690cdfd4e5349448ce48d869f5710cf9485d93a8db64ee23d8a4e7dead</vt:lpwstr>
  </property>
</Properties>
</file>