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5E08D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7116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C9007B" w:rsidRDefault="00127E60" w:rsidP="00127E60">
            <w:pPr>
              <w:suppressAutoHyphens w:val="0"/>
              <w:spacing w:after="20"/>
              <w:jc w:val="right"/>
            </w:pPr>
            <w:r w:rsidRPr="00127E60">
              <w:rPr>
                <w:sz w:val="40"/>
              </w:rPr>
              <w:t>CRPD</w:t>
            </w:r>
            <w:r>
              <w:t>/C/RWA/Q/1</w:t>
            </w:r>
          </w:p>
        </w:tc>
      </w:tr>
      <w:tr w:rsidR="00C9007B" w:rsidTr="005E08D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4A3FB4C1" wp14:editId="090639D7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7116E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7116E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7116E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>
              <w:rPr>
                <w:b/>
                <w:sz w:val="34"/>
                <w:szCs w:val="40"/>
              </w:rPr>
              <w:br/>
              <w:t>of</w:t>
            </w:r>
            <w:r w:rsidR="007116E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Persons</w:t>
            </w:r>
            <w:r w:rsidR="007116E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with</w:t>
            </w:r>
            <w:r w:rsidR="007116E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Disabilities</w:t>
            </w:r>
          </w:p>
          <w:p w:rsidR="00C9007B" w:rsidRDefault="00C9007B" w:rsidP="005E08D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127E60" w:rsidP="00127E60">
            <w:pPr>
              <w:spacing w:before="240"/>
            </w:pPr>
            <w:r>
              <w:t>Distr.:</w:t>
            </w:r>
            <w:r w:rsidR="007116EF">
              <w:t xml:space="preserve"> </w:t>
            </w:r>
            <w:r>
              <w:t>General</w:t>
            </w:r>
          </w:p>
          <w:p w:rsidR="00127E60" w:rsidRDefault="000D4E37" w:rsidP="00127E60">
            <w:pPr>
              <w:suppressAutoHyphens w:val="0"/>
            </w:pPr>
            <w:r>
              <w:t>5 November</w:t>
            </w:r>
            <w:r w:rsidR="007116EF">
              <w:t xml:space="preserve"> </w:t>
            </w:r>
            <w:r w:rsidR="00127E60">
              <w:t>2018</w:t>
            </w:r>
          </w:p>
          <w:p w:rsidR="00127E60" w:rsidRDefault="00127E60" w:rsidP="00127E60">
            <w:pPr>
              <w:suppressAutoHyphens w:val="0"/>
            </w:pPr>
          </w:p>
          <w:p w:rsidR="00127E60" w:rsidRDefault="00127E60" w:rsidP="00127E60">
            <w:pPr>
              <w:suppressAutoHyphens w:val="0"/>
            </w:pPr>
            <w:r>
              <w:t>Original:</w:t>
            </w:r>
            <w:r w:rsidR="007116EF">
              <w:t xml:space="preserve"> </w:t>
            </w:r>
            <w:r>
              <w:t>English</w:t>
            </w:r>
          </w:p>
          <w:p w:rsidR="00127E60" w:rsidRDefault="00127E60" w:rsidP="00127E60">
            <w:pPr>
              <w:suppressAutoHyphens w:val="0"/>
            </w:pPr>
            <w:r>
              <w:t>English,</w:t>
            </w:r>
            <w:r w:rsidR="007116EF">
              <w:t xml:space="preserve"> </w:t>
            </w:r>
            <w:r>
              <w:t>French,</w:t>
            </w:r>
            <w:r w:rsidR="007116EF">
              <w:t xml:space="preserve"> </w:t>
            </w:r>
            <w:r>
              <w:t>Russian</w:t>
            </w:r>
            <w:r w:rsidR="007116EF">
              <w:t xml:space="preserve"> </w:t>
            </w:r>
            <w:r>
              <w:t>and</w:t>
            </w:r>
            <w:r w:rsidR="007116EF">
              <w:t xml:space="preserve"> </w:t>
            </w:r>
            <w:r>
              <w:t>Spanish</w:t>
            </w:r>
            <w:r w:rsidR="007116EF">
              <w:t xml:space="preserve"> </w:t>
            </w:r>
            <w:r>
              <w:t>only</w:t>
            </w:r>
          </w:p>
        </w:tc>
      </w:tr>
    </w:tbl>
    <w:p w:rsidR="000D615F" w:rsidRPr="00536571" w:rsidRDefault="000D615F" w:rsidP="00536571">
      <w:pPr>
        <w:spacing w:before="120"/>
        <w:rPr>
          <w:b/>
          <w:bCs/>
          <w:sz w:val="24"/>
          <w:szCs w:val="24"/>
        </w:rPr>
      </w:pPr>
      <w:r w:rsidRPr="00536571">
        <w:rPr>
          <w:b/>
          <w:bCs/>
          <w:sz w:val="24"/>
          <w:szCs w:val="24"/>
        </w:rPr>
        <w:t>Committee</w:t>
      </w:r>
      <w:r w:rsidR="007116EF">
        <w:rPr>
          <w:b/>
          <w:bCs/>
          <w:sz w:val="24"/>
          <w:szCs w:val="24"/>
        </w:rPr>
        <w:t xml:space="preserve"> </w:t>
      </w:r>
      <w:r w:rsidRPr="00536571">
        <w:rPr>
          <w:b/>
          <w:bCs/>
          <w:sz w:val="24"/>
          <w:szCs w:val="24"/>
        </w:rPr>
        <w:t>on</w:t>
      </w:r>
      <w:r w:rsidR="007116EF">
        <w:rPr>
          <w:b/>
          <w:bCs/>
          <w:sz w:val="24"/>
          <w:szCs w:val="24"/>
        </w:rPr>
        <w:t xml:space="preserve"> </w:t>
      </w:r>
      <w:r w:rsidRPr="00536571">
        <w:rPr>
          <w:b/>
          <w:bCs/>
          <w:sz w:val="24"/>
          <w:szCs w:val="24"/>
        </w:rPr>
        <w:t>the</w:t>
      </w:r>
      <w:r w:rsidR="007116EF">
        <w:rPr>
          <w:b/>
          <w:bCs/>
          <w:sz w:val="24"/>
          <w:szCs w:val="24"/>
        </w:rPr>
        <w:t xml:space="preserve"> </w:t>
      </w:r>
      <w:r w:rsidRPr="00536571">
        <w:rPr>
          <w:b/>
          <w:bCs/>
          <w:sz w:val="24"/>
          <w:szCs w:val="24"/>
        </w:rPr>
        <w:t>Rights</w:t>
      </w:r>
      <w:r w:rsidR="007116EF">
        <w:rPr>
          <w:b/>
          <w:bCs/>
          <w:sz w:val="24"/>
          <w:szCs w:val="24"/>
        </w:rPr>
        <w:t xml:space="preserve"> </w:t>
      </w:r>
      <w:r w:rsidRPr="00536571">
        <w:rPr>
          <w:b/>
          <w:bCs/>
          <w:sz w:val="24"/>
          <w:szCs w:val="24"/>
        </w:rPr>
        <w:t>of</w:t>
      </w:r>
      <w:r w:rsidR="007116EF">
        <w:rPr>
          <w:b/>
          <w:bCs/>
          <w:sz w:val="24"/>
          <w:szCs w:val="24"/>
        </w:rPr>
        <w:t xml:space="preserve"> </w:t>
      </w:r>
      <w:r w:rsidRPr="00536571">
        <w:rPr>
          <w:b/>
          <w:bCs/>
          <w:sz w:val="24"/>
          <w:szCs w:val="24"/>
        </w:rPr>
        <w:t>Persons</w:t>
      </w:r>
      <w:r w:rsidR="007116EF">
        <w:rPr>
          <w:b/>
          <w:bCs/>
          <w:sz w:val="24"/>
          <w:szCs w:val="24"/>
        </w:rPr>
        <w:t xml:space="preserve"> </w:t>
      </w:r>
      <w:r w:rsidRPr="00536571">
        <w:rPr>
          <w:b/>
          <w:bCs/>
          <w:sz w:val="24"/>
          <w:szCs w:val="24"/>
        </w:rPr>
        <w:t>with</w:t>
      </w:r>
      <w:r w:rsidR="007116EF">
        <w:rPr>
          <w:b/>
          <w:bCs/>
          <w:sz w:val="24"/>
          <w:szCs w:val="24"/>
        </w:rPr>
        <w:t xml:space="preserve"> </w:t>
      </w:r>
      <w:r w:rsidRPr="00536571">
        <w:rPr>
          <w:b/>
          <w:bCs/>
          <w:sz w:val="24"/>
          <w:szCs w:val="24"/>
        </w:rPr>
        <w:t>Disabilities</w:t>
      </w:r>
    </w:p>
    <w:p w:rsidR="000D615F" w:rsidRPr="000363E3" w:rsidRDefault="000D615F" w:rsidP="00536571">
      <w:pPr>
        <w:pStyle w:val="HChG"/>
      </w:pPr>
      <w:r w:rsidRPr="000363E3">
        <w:tab/>
      </w:r>
      <w:r w:rsidRPr="000363E3">
        <w:tab/>
        <w:t>List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issues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relation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initial</w:t>
      </w:r>
      <w:r w:rsidR="007116EF">
        <w:t xml:space="preserve"> </w:t>
      </w:r>
      <w:r w:rsidRPr="000363E3">
        <w:t>report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Rwanda</w:t>
      </w:r>
      <w:r w:rsidR="00536571" w:rsidRPr="004A32F9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0D615F" w:rsidRPr="000363E3" w:rsidRDefault="000D615F" w:rsidP="00536571">
      <w:pPr>
        <w:pStyle w:val="H1G"/>
      </w:pPr>
      <w:r w:rsidRPr="000363E3">
        <w:tab/>
        <w:t>A.</w:t>
      </w:r>
      <w:r w:rsidRPr="000363E3">
        <w:tab/>
        <w:t>Purpose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general</w:t>
      </w:r>
      <w:r w:rsidR="007116EF">
        <w:t xml:space="preserve"> </w:t>
      </w:r>
      <w:r w:rsidRPr="000363E3">
        <w:t>obligations</w:t>
      </w:r>
      <w:r w:rsidR="007116EF">
        <w:t xml:space="preserve"> </w:t>
      </w:r>
      <w:r w:rsidRPr="000363E3">
        <w:t>(arts.</w:t>
      </w:r>
      <w:r w:rsidR="007116EF">
        <w:t xml:space="preserve"> </w:t>
      </w:r>
      <w:r w:rsidRPr="000363E3">
        <w:t>1–4)</w:t>
      </w:r>
    </w:p>
    <w:p w:rsidR="000D615F" w:rsidRPr="000363E3" w:rsidRDefault="000D615F" w:rsidP="00536571">
      <w:pPr>
        <w:pStyle w:val="SingleTxtG"/>
      </w:pPr>
      <w:r w:rsidRPr="000363E3">
        <w:t>1.</w:t>
      </w:r>
      <w:r w:rsidRPr="000363E3">
        <w:tab/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to:</w:t>
      </w:r>
      <w:r w:rsidR="007116EF">
        <w:t xml:space="preserve"> </w:t>
      </w:r>
    </w:p>
    <w:p w:rsidR="000D615F" w:rsidRPr="000363E3" w:rsidRDefault="00C9345F" w:rsidP="00536571">
      <w:pPr>
        <w:pStyle w:val="SingleTxtG"/>
      </w:pPr>
      <w:bookmarkStart w:id="0" w:name="_GoBack"/>
      <w:r>
        <w:tab/>
      </w:r>
      <w:bookmarkEnd w:id="0"/>
      <w:r w:rsidR="000D615F" w:rsidRPr="000363E3">
        <w:t>(a)</w:t>
      </w:r>
      <w:r w:rsidR="000D615F" w:rsidRPr="000363E3">
        <w:tab/>
        <w:t>Review</w:t>
      </w:r>
      <w:r w:rsidR="007116EF">
        <w:t xml:space="preserve"> </w:t>
      </w:r>
      <w:r w:rsidR="000D615F" w:rsidRPr="000363E3">
        <w:t>national</w:t>
      </w:r>
      <w:r w:rsidR="007116EF">
        <w:t xml:space="preserve"> </w:t>
      </w:r>
      <w:r w:rsidR="000D615F" w:rsidRPr="000363E3">
        <w:t>laws,</w:t>
      </w:r>
      <w:r w:rsidR="007116EF">
        <w:t xml:space="preserve"> </w:t>
      </w:r>
      <w:r w:rsidR="000D615F" w:rsidRPr="000363E3">
        <w:t>especially</w:t>
      </w:r>
      <w:r w:rsidR="007116EF">
        <w:t xml:space="preserve"> </w:t>
      </w:r>
      <w:r w:rsidR="000D615F" w:rsidRPr="000363E3">
        <w:t>Laws</w:t>
      </w:r>
      <w:r w:rsidR="007116EF">
        <w:t xml:space="preserve"> </w:t>
      </w:r>
      <w:r w:rsidR="000D615F" w:rsidRPr="000363E3">
        <w:t>Nos.</w:t>
      </w:r>
      <w:r w:rsidR="007116EF">
        <w:t xml:space="preserve"> </w:t>
      </w:r>
      <w:r w:rsidR="000D615F" w:rsidRPr="000363E3">
        <w:t>01/2007,</w:t>
      </w:r>
      <w:r w:rsidR="007116EF">
        <w:t xml:space="preserve"> </w:t>
      </w:r>
      <w:r w:rsidR="000D615F" w:rsidRPr="000363E3">
        <w:t>02/2007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03/2011,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laws</w:t>
      </w:r>
      <w:r w:rsidR="007116EF">
        <w:t xml:space="preserve"> </w:t>
      </w:r>
      <w:r w:rsidR="000D615F" w:rsidRPr="000363E3">
        <w:t>relating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children</w:t>
      </w:r>
      <w:r w:rsidR="007116EF">
        <w:t xml:space="preserve"> </w:t>
      </w:r>
      <w:r w:rsidR="000D615F" w:rsidRPr="000363E3">
        <w:t>Nos.</w:t>
      </w:r>
      <w:r w:rsidR="007116EF">
        <w:t xml:space="preserve"> </w:t>
      </w:r>
      <w:r w:rsidR="000D615F" w:rsidRPr="000363E3">
        <w:t>54/2000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27/2001,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a</w:t>
      </w:r>
      <w:r w:rsidR="007116EF">
        <w:t xml:space="preserve"> </w:t>
      </w:r>
      <w:r w:rsidR="000D615F" w:rsidRPr="000363E3">
        <w:t>view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aligning</w:t>
      </w:r>
      <w:r w:rsidR="007116EF">
        <w:t xml:space="preserve"> </w:t>
      </w:r>
      <w:r w:rsidR="000D615F" w:rsidRPr="000363E3">
        <w:t>them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Convention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reflecting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human</w:t>
      </w:r>
      <w:r w:rsidR="007116EF">
        <w:t xml:space="preserve"> </w:t>
      </w:r>
      <w:r w:rsidR="000D615F" w:rsidRPr="000363E3">
        <w:t>rights</w:t>
      </w:r>
      <w:r w:rsidR="007116EF">
        <w:t xml:space="preserve"> </w:t>
      </w:r>
      <w:r w:rsidR="000D615F" w:rsidRPr="000363E3">
        <w:t>model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disability;</w:t>
      </w:r>
      <w:r w:rsidR="007116EF">
        <w:t xml:space="preserve"> </w:t>
      </w:r>
    </w:p>
    <w:p w:rsidR="000D615F" w:rsidRPr="000363E3" w:rsidRDefault="00C9345F" w:rsidP="00536571">
      <w:pPr>
        <w:pStyle w:val="SingleTxtG"/>
      </w:pPr>
      <w:r>
        <w:tab/>
      </w:r>
      <w:r w:rsidR="000D615F" w:rsidRPr="000363E3">
        <w:t>(b)</w:t>
      </w:r>
      <w:r w:rsidR="000D615F" w:rsidRPr="000363E3">
        <w:tab/>
        <w:t>Consult</w:t>
      </w:r>
      <w:r w:rsidR="007116EF">
        <w:t xml:space="preserve"> </w:t>
      </w:r>
      <w:r w:rsidR="000D615F" w:rsidRPr="000363E3">
        <w:t>meaningfully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representative</w:t>
      </w:r>
      <w:r w:rsidR="007116EF">
        <w:t xml:space="preserve"> </w:t>
      </w:r>
      <w:r w:rsidR="000D615F" w:rsidRPr="000363E3">
        <w:t>organizations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</w:t>
      </w:r>
      <w:r w:rsidR="007116EF">
        <w:t xml:space="preserve"> </w:t>
      </w:r>
      <w:r w:rsidR="000D615F" w:rsidRPr="000363E3">
        <w:t>in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development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legislation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policies,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include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views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women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children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intellectual</w:t>
      </w:r>
      <w:r w:rsidR="007116EF">
        <w:t xml:space="preserve"> </w:t>
      </w:r>
      <w:r w:rsidR="000D615F" w:rsidRPr="000363E3">
        <w:t>or</w:t>
      </w:r>
      <w:r w:rsidR="007116EF">
        <w:t xml:space="preserve"> </w:t>
      </w:r>
      <w:r w:rsidR="000D615F" w:rsidRPr="000363E3">
        <w:t>psychosocial</w:t>
      </w:r>
      <w:r w:rsidR="007116EF">
        <w:t xml:space="preserve"> </w:t>
      </w:r>
      <w:r w:rsidR="000D615F" w:rsidRPr="000363E3">
        <w:t>disabilities</w:t>
      </w:r>
      <w:r w:rsidR="007116EF">
        <w:t xml:space="preserve"> </w:t>
      </w:r>
      <w:r w:rsidR="000D615F" w:rsidRPr="000363E3">
        <w:t>in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National</w:t>
      </w:r>
      <w:r w:rsidR="007116EF">
        <w:t xml:space="preserve"> </w:t>
      </w:r>
      <w:r w:rsidR="000D615F" w:rsidRPr="000363E3">
        <w:t>Council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Disabilities;</w:t>
      </w:r>
      <w:r w:rsidR="007116EF">
        <w:t xml:space="preserve"> </w:t>
      </w:r>
    </w:p>
    <w:p w:rsidR="000D615F" w:rsidRPr="000363E3" w:rsidRDefault="00C9345F" w:rsidP="00536571">
      <w:pPr>
        <w:pStyle w:val="SingleTxtG"/>
      </w:pPr>
      <w:r>
        <w:tab/>
      </w:r>
      <w:r w:rsidR="000D615F" w:rsidRPr="000363E3">
        <w:t>(c)</w:t>
      </w:r>
      <w:r w:rsidR="000D615F" w:rsidRPr="000363E3">
        <w:tab/>
        <w:t>Provide</w:t>
      </w:r>
      <w:r w:rsidR="007116EF">
        <w:t xml:space="preserve"> </w:t>
      </w:r>
      <w:r w:rsidR="000D615F" w:rsidRPr="000363E3">
        <w:t>support</w:t>
      </w:r>
      <w:r w:rsidR="007116EF">
        <w:t xml:space="preserve"> </w:t>
      </w:r>
      <w:r w:rsidR="000D615F" w:rsidRPr="000363E3">
        <w:t>for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intellectual</w:t>
      </w:r>
      <w:r w:rsidR="007116EF">
        <w:t xml:space="preserve"> </w:t>
      </w:r>
      <w:r w:rsidR="000D615F" w:rsidRPr="000363E3">
        <w:t>disabilities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establish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manage</w:t>
      </w:r>
      <w:r w:rsidR="007116EF">
        <w:t xml:space="preserve"> </w:t>
      </w:r>
      <w:r w:rsidR="000D615F" w:rsidRPr="000363E3">
        <w:t>their</w:t>
      </w:r>
      <w:r w:rsidR="007116EF">
        <w:t xml:space="preserve"> </w:t>
      </w:r>
      <w:r w:rsidR="000D615F" w:rsidRPr="000363E3">
        <w:t>own</w:t>
      </w:r>
      <w:r w:rsidR="007116EF">
        <w:t xml:space="preserve"> </w:t>
      </w:r>
      <w:r w:rsidR="000D615F" w:rsidRPr="000363E3">
        <w:t>representative</w:t>
      </w:r>
      <w:r w:rsidR="007116EF">
        <w:t xml:space="preserve"> </w:t>
      </w:r>
      <w:r w:rsidR="000D615F" w:rsidRPr="000363E3">
        <w:t>organizations,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gain</w:t>
      </w:r>
      <w:r w:rsidR="007116EF">
        <w:t xml:space="preserve"> </w:t>
      </w:r>
      <w:r w:rsidR="000D615F" w:rsidRPr="000363E3">
        <w:t>recognition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their</w:t>
      </w:r>
      <w:r w:rsidR="007116EF">
        <w:t xml:space="preserve"> </w:t>
      </w:r>
      <w:r w:rsidR="000D615F" w:rsidRPr="000363E3">
        <w:t>legal</w:t>
      </w:r>
      <w:r w:rsidR="007116EF">
        <w:t xml:space="preserve"> </w:t>
      </w:r>
      <w:r w:rsidR="000D615F" w:rsidRPr="000363E3">
        <w:t>capacity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associate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be</w:t>
      </w:r>
      <w:r w:rsidR="007116EF">
        <w:t xml:space="preserve"> </w:t>
      </w:r>
      <w:r w:rsidR="000D615F" w:rsidRPr="000363E3">
        <w:t>represented</w:t>
      </w:r>
      <w:r w:rsidR="007116EF">
        <w:t xml:space="preserve"> </w:t>
      </w:r>
      <w:r w:rsidR="000D615F" w:rsidRPr="000363E3">
        <w:t>within</w:t>
      </w:r>
      <w:r w:rsidR="007116EF">
        <w:t xml:space="preserve"> </w:t>
      </w:r>
      <w:r w:rsidR="000D615F" w:rsidRPr="000363E3">
        <w:t>other</w:t>
      </w:r>
      <w:r w:rsidR="007116EF">
        <w:t xml:space="preserve"> </w:t>
      </w:r>
      <w:r w:rsidR="000D615F" w:rsidRPr="000363E3">
        <w:t>organizations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disabilities;</w:t>
      </w:r>
      <w:r w:rsidR="007116EF">
        <w:t xml:space="preserve"> </w:t>
      </w:r>
    </w:p>
    <w:p w:rsidR="000D615F" w:rsidRPr="000363E3" w:rsidRDefault="00C9345F" w:rsidP="00536571">
      <w:pPr>
        <w:pStyle w:val="SingleTxtG"/>
      </w:pPr>
      <w:r>
        <w:tab/>
      </w:r>
      <w:r w:rsidR="000D615F" w:rsidRPr="000363E3">
        <w:t>(d)</w:t>
      </w:r>
      <w:r w:rsidR="000D615F" w:rsidRPr="000363E3">
        <w:tab/>
        <w:t>Implement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rights</w:t>
      </w:r>
      <w:r w:rsidR="007116EF">
        <w:t xml:space="preserve"> </w:t>
      </w:r>
      <w:r w:rsidR="000D615F" w:rsidRPr="000363E3">
        <w:t>recognized</w:t>
      </w:r>
      <w:r w:rsidR="007116EF">
        <w:t xml:space="preserve"> </w:t>
      </w:r>
      <w:r w:rsidR="000D615F" w:rsidRPr="000363E3">
        <w:t>in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Convention,</w:t>
      </w:r>
      <w:r w:rsidR="007116EF">
        <w:t xml:space="preserve"> </w:t>
      </w:r>
      <w:r w:rsidR="000D615F" w:rsidRPr="000363E3">
        <w:t>providing</w:t>
      </w:r>
      <w:r w:rsidR="007116EF">
        <w:t xml:space="preserve"> </w:t>
      </w:r>
      <w:r w:rsidR="000D615F" w:rsidRPr="000363E3">
        <w:t>information</w:t>
      </w:r>
      <w:r w:rsidR="007116EF">
        <w:t xml:space="preserve"> </w:t>
      </w:r>
      <w:r w:rsidR="000D615F" w:rsidRPr="000363E3">
        <w:t>on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allocation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budgets,</w:t>
      </w:r>
      <w:r w:rsidR="007116EF">
        <w:t xml:space="preserve"> </w:t>
      </w:r>
      <w:r w:rsidR="000D615F" w:rsidRPr="000363E3">
        <w:t>such</w:t>
      </w:r>
      <w:r w:rsidR="007116EF">
        <w:t xml:space="preserve"> </w:t>
      </w:r>
      <w:r w:rsidR="000D615F" w:rsidRPr="000363E3">
        <w:t>as</w:t>
      </w:r>
      <w:r w:rsidR="007116EF">
        <w:t xml:space="preserve"> </w:t>
      </w:r>
      <w:r w:rsidR="000D615F" w:rsidRPr="000363E3">
        <w:t>for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National</w:t>
      </w:r>
      <w:r w:rsidR="007116EF">
        <w:t xml:space="preserve"> </w:t>
      </w:r>
      <w:r w:rsidR="000D615F" w:rsidRPr="000363E3">
        <w:t>Programme</w:t>
      </w:r>
      <w:r w:rsidR="007116EF">
        <w:t xml:space="preserve"> </w:t>
      </w:r>
      <w:r w:rsidR="000D615F" w:rsidRPr="000363E3">
        <w:t>on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Promotion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Rights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</w:t>
      </w:r>
      <w:r w:rsidR="007116EF">
        <w:t xml:space="preserve"> </w:t>
      </w:r>
      <w:r w:rsidR="000D615F" w:rsidRPr="000363E3">
        <w:t>(2010–2019).</w:t>
      </w:r>
      <w:r w:rsidR="007116EF">
        <w:t xml:space="preserve"> </w:t>
      </w:r>
    </w:p>
    <w:p w:rsidR="000D615F" w:rsidRPr="000363E3" w:rsidRDefault="000D615F" w:rsidP="00C9345F">
      <w:pPr>
        <w:pStyle w:val="H1G"/>
      </w:pPr>
      <w:r w:rsidRPr="000363E3">
        <w:tab/>
        <w:t>B.</w:t>
      </w:r>
      <w:r w:rsidRPr="000363E3">
        <w:tab/>
        <w:t>Specific</w:t>
      </w:r>
      <w:r w:rsidR="007116EF">
        <w:t xml:space="preserve"> </w:t>
      </w:r>
      <w:r w:rsidRPr="000363E3">
        <w:t>rights</w:t>
      </w:r>
      <w:r w:rsidR="007116EF">
        <w:t xml:space="preserve"> </w:t>
      </w:r>
      <w:r w:rsidRPr="000363E3">
        <w:t>(arts.</w:t>
      </w:r>
      <w:r w:rsidR="007116EF">
        <w:t xml:space="preserve"> </w:t>
      </w:r>
      <w:r w:rsidRPr="000363E3">
        <w:t>5–30)</w:t>
      </w:r>
    </w:p>
    <w:p w:rsidR="000D615F" w:rsidRPr="000363E3" w:rsidRDefault="000D615F" w:rsidP="00C9345F">
      <w:pPr>
        <w:pStyle w:val="H23G"/>
      </w:pPr>
      <w:r w:rsidRPr="000363E3">
        <w:tab/>
      </w:r>
      <w:r w:rsidRPr="000363E3">
        <w:tab/>
        <w:t>Equality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non-discrimination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5)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2.</w:t>
      </w:r>
      <w:r w:rsidRPr="000363E3">
        <w:tab/>
        <w:t>Please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adopted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enforce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constitutional</w:t>
      </w:r>
      <w:r w:rsidR="007116EF">
        <w:t xml:space="preserve"> </w:t>
      </w:r>
      <w:r w:rsidRPr="000363E3">
        <w:t>provision</w:t>
      </w:r>
      <w:r w:rsidR="007116EF">
        <w:t xml:space="preserve"> </w:t>
      </w:r>
      <w:r w:rsidRPr="000363E3">
        <w:t>prohibiting</w:t>
      </w:r>
      <w:r w:rsidR="007116EF">
        <w:t xml:space="preserve"> </w:t>
      </w:r>
      <w:r w:rsidRPr="000363E3">
        <w:t>discrimination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grounds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disability.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steps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incorporate</w:t>
      </w:r>
      <w:r w:rsidR="007116EF">
        <w:t xml:space="preserve"> </w:t>
      </w:r>
      <w:r w:rsidRPr="000363E3">
        <w:t>a</w:t>
      </w:r>
      <w:r w:rsidR="007116EF">
        <w:t xml:space="preserve"> </w:t>
      </w:r>
      <w:r w:rsidRPr="000363E3">
        <w:t>definition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reasonable</w:t>
      </w:r>
      <w:r w:rsidR="007116EF">
        <w:t xml:space="preserve"> </w:t>
      </w:r>
      <w:r w:rsidRPr="000363E3">
        <w:t>accommodation</w:t>
      </w:r>
      <w:r w:rsidR="007116EF">
        <w:t xml:space="preserve"> </w:t>
      </w:r>
      <w:r w:rsidRPr="000363E3">
        <w:t>within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law,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explicit</w:t>
      </w:r>
      <w:r w:rsidR="007116EF">
        <w:t xml:space="preserve"> </w:t>
      </w:r>
      <w:r w:rsidRPr="000363E3">
        <w:t>recognition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denial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reasonable</w:t>
      </w:r>
      <w:r w:rsidR="007116EF">
        <w:t xml:space="preserve"> </w:t>
      </w:r>
      <w:r w:rsidRPr="000363E3">
        <w:t>accommodation</w:t>
      </w:r>
      <w:r w:rsidR="007116EF">
        <w:t xml:space="preserve"> </w:t>
      </w:r>
      <w:r w:rsidRPr="000363E3">
        <w:t>constitutes</w:t>
      </w:r>
      <w:r w:rsidR="007116EF">
        <w:t xml:space="preserve"> </w:t>
      </w:r>
      <w:r w:rsidRPr="000363E3">
        <w:t>disability-based</w:t>
      </w:r>
      <w:r w:rsidR="007116EF">
        <w:t xml:space="preserve"> </w:t>
      </w:r>
      <w:r w:rsidRPr="000363E3">
        <w:t>discrimination.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relating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establishment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an</w:t>
      </w:r>
      <w:r w:rsidR="007116EF">
        <w:t xml:space="preserve"> </w:t>
      </w:r>
      <w:r w:rsidRPr="000363E3">
        <w:t>accessible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effective</w:t>
      </w:r>
      <w:r w:rsidR="007116EF">
        <w:t xml:space="preserve"> </w:t>
      </w:r>
      <w:r w:rsidRPr="000363E3">
        <w:t>complaints</w:t>
      </w:r>
      <w:r w:rsidR="007116EF">
        <w:t xml:space="preserve"> </w:t>
      </w:r>
      <w:r w:rsidRPr="000363E3">
        <w:t>mechanism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victims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discrimination.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3.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about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legal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other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prevent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address</w:t>
      </w:r>
      <w:r w:rsidR="007116EF">
        <w:t xml:space="preserve"> </w:t>
      </w:r>
      <w:r w:rsidRPr="000363E3">
        <w:t>multiple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intersectional</w:t>
      </w:r>
      <w:r w:rsidR="007116EF">
        <w:t xml:space="preserve"> </w:t>
      </w:r>
      <w:r w:rsidRPr="000363E3">
        <w:t>discrimination</w:t>
      </w:r>
      <w:r w:rsidR="007116EF">
        <w:t xml:space="preserve"> </w:t>
      </w:r>
      <w:r w:rsidRPr="000363E3">
        <w:t>faced</w:t>
      </w:r>
      <w:r w:rsidR="007116EF">
        <w:t xml:space="preserve"> </w:t>
      </w:r>
      <w:r w:rsidRPr="000363E3">
        <w:t>by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particularly</w:t>
      </w:r>
      <w:r w:rsidR="007116EF">
        <w:t xml:space="preserve"> </w:t>
      </w:r>
      <w:r w:rsidRPr="000363E3">
        <w:t>women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girls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intellectual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psychosocial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belonging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minority</w:t>
      </w:r>
      <w:r w:rsidR="007116EF">
        <w:t xml:space="preserve"> </w:t>
      </w:r>
      <w:r w:rsidRPr="000363E3">
        <w:t>communities,</w:t>
      </w:r>
      <w:r w:rsidR="007116EF">
        <w:t xml:space="preserve"> </w:t>
      </w:r>
      <w:r w:rsidRPr="000363E3">
        <w:t>refugees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albinism,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whether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how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State</w:t>
      </w:r>
      <w:r w:rsidR="007116EF">
        <w:t xml:space="preserve"> </w:t>
      </w:r>
      <w:r w:rsidRPr="000363E3">
        <w:t>party</w:t>
      </w:r>
      <w:r w:rsidR="003E7AE1">
        <w:t>’</w:t>
      </w:r>
      <w:r w:rsidRPr="000363E3">
        <w:t>s</w:t>
      </w:r>
      <w:r w:rsidR="007116EF">
        <w:t xml:space="preserve"> </w:t>
      </w:r>
      <w:r w:rsidRPr="000363E3">
        <w:t>legislation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public</w:t>
      </w:r>
      <w:r w:rsidR="007116EF">
        <w:t xml:space="preserve"> </w:t>
      </w:r>
      <w:r w:rsidRPr="000363E3">
        <w:t>policies</w:t>
      </w:r>
      <w:r w:rsidR="007116EF">
        <w:t xml:space="preserve"> </w:t>
      </w:r>
      <w:r w:rsidRPr="000363E3">
        <w:t>take</w:t>
      </w:r>
      <w:r w:rsidR="007116EF">
        <w:t xml:space="preserve"> </w:t>
      </w:r>
      <w:r w:rsidRPr="000363E3">
        <w:t>account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their</w:t>
      </w:r>
      <w:r w:rsidR="007116EF">
        <w:t xml:space="preserve"> </w:t>
      </w:r>
      <w:r w:rsidRPr="000363E3">
        <w:t>requirements.</w:t>
      </w:r>
    </w:p>
    <w:p w:rsidR="000D615F" w:rsidRPr="000363E3" w:rsidRDefault="000D615F" w:rsidP="007116EF">
      <w:pPr>
        <w:pStyle w:val="H23G"/>
      </w:pPr>
      <w:r w:rsidRPr="000363E3">
        <w:lastRenderedPageBreak/>
        <w:tab/>
      </w:r>
      <w:r w:rsidRPr="000363E3">
        <w:tab/>
        <w:t>Women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6)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4.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steps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develop</w:t>
      </w:r>
      <w:r w:rsidR="007116EF">
        <w:t xml:space="preserve"> </w:t>
      </w:r>
      <w:r w:rsidRPr="000363E3">
        <w:t>specific</w:t>
      </w:r>
      <w:r w:rsidR="007116EF">
        <w:t xml:space="preserve"> </w:t>
      </w:r>
      <w:r w:rsidRPr="000363E3">
        <w:t>indicators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collect</w:t>
      </w:r>
      <w:r w:rsidR="007116EF">
        <w:t xml:space="preserve"> </w:t>
      </w:r>
      <w:r w:rsidRPr="000363E3">
        <w:t>disaggregated</w:t>
      </w:r>
      <w:r w:rsidR="007116EF">
        <w:t xml:space="preserve"> </w:t>
      </w:r>
      <w:r w:rsidRPr="000363E3">
        <w:t>data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situation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women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girls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policies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programmes,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empower</w:t>
      </w:r>
      <w:r w:rsidR="007116EF">
        <w:t xml:space="preserve"> </w:t>
      </w:r>
      <w:r w:rsidRPr="000363E3">
        <w:t>women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girls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disabilities.</w:t>
      </w:r>
      <w:r w:rsidR="007116EF">
        <w:t xml:space="preserve"> </w:t>
      </w:r>
    </w:p>
    <w:p w:rsidR="000D615F" w:rsidRPr="000363E3" w:rsidRDefault="000D615F" w:rsidP="007116EF">
      <w:pPr>
        <w:pStyle w:val="H23G"/>
      </w:pPr>
      <w:r w:rsidRPr="000363E3">
        <w:tab/>
      </w:r>
      <w:r w:rsidRPr="000363E3">
        <w:tab/>
        <w:t>Children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7)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5.</w:t>
      </w:r>
      <w:r w:rsidRPr="000363E3">
        <w:tab/>
        <w:t>Please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practical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desk</w:t>
      </w:r>
      <w:r w:rsidR="007116EF">
        <w:t xml:space="preserve"> </w:t>
      </w:r>
      <w:r w:rsidRPr="000363E3">
        <w:t>office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children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at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National</w:t>
      </w:r>
      <w:r w:rsidR="007116EF">
        <w:t xml:space="preserve"> </w:t>
      </w:r>
      <w:r w:rsidRPr="000363E3">
        <w:t>Commission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Children</w:t>
      </w:r>
      <w:r w:rsidR="007116EF">
        <w:t xml:space="preserve"> </w:t>
      </w:r>
      <w:r w:rsidRPr="000363E3">
        <w:t>provides</w:t>
      </w:r>
      <w:r w:rsidR="007116EF">
        <w:t xml:space="preserve"> </w:t>
      </w:r>
      <w:r w:rsidRPr="000363E3">
        <w:t>support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children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within</w:t>
      </w:r>
      <w:r w:rsidR="007116EF">
        <w:t xml:space="preserve"> </w:t>
      </w:r>
      <w:r w:rsidRPr="000363E3">
        <w:t>their</w:t>
      </w:r>
      <w:r w:rsidR="007116EF">
        <w:t xml:space="preserve"> </w:t>
      </w:r>
      <w:r w:rsidRPr="000363E3">
        <w:t>families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communities.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promote</w:t>
      </w:r>
      <w:r w:rsidR="007116EF">
        <w:t xml:space="preserve"> </w:t>
      </w:r>
      <w:r w:rsidRPr="000363E3">
        <w:t>inclusive</w:t>
      </w:r>
      <w:r w:rsidR="007116EF">
        <w:t xml:space="preserve"> </w:t>
      </w:r>
      <w:r w:rsidRPr="000363E3">
        <w:t>alternative</w:t>
      </w:r>
      <w:r w:rsidR="007116EF">
        <w:t xml:space="preserve"> </w:t>
      </w:r>
      <w:r w:rsidRPr="000363E3">
        <w:t>care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family</w:t>
      </w:r>
      <w:r w:rsidR="007116EF">
        <w:t xml:space="preserve"> </w:t>
      </w:r>
      <w:r w:rsidRPr="000363E3">
        <w:t>settings,</w:t>
      </w:r>
      <w:r w:rsidR="007116EF">
        <w:t xml:space="preserve"> </w:t>
      </w:r>
      <w:r w:rsidRPr="000363E3">
        <w:t>instead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institutional</w:t>
      </w:r>
      <w:r w:rsidR="007116EF">
        <w:t xml:space="preserve"> </w:t>
      </w:r>
      <w:r w:rsidRPr="000363E3">
        <w:t>settings,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children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who</w:t>
      </w:r>
      <w:r w:rsidR="007116EF">
        <w:t xml:space="preserve"> </w:t>
      </w:r>
      <w:r w:rsidRPr="000363E3">
        <w:t>have</w:t>
      </w:r>
      <w:r w:rsidR="007116EF">
        <w:t xml:space="preserve"> </w:t>
      </w:r>
      <w:r w:rsidRPr="000363E3">
        <w:t>no</w:t>
      </w:r>
      <w:r w:rsidR="007116EF">
        <w:t xml:space="preserve"> </w:t>
      </w:r>
      <w:r w:rsidRPr="000363E3">
        <w:t>parental</w:t>
      </w:r>
      <w:r w:rsidR="007116EF">
        <w:t xml:space="preserve"> </w:t>
      </w:r>
      <w:r w:rsidRPr="000363E3">
        <w:t>care.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initiatives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children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enjoy</w:t>
      </w:r>
      <w:r w:rsidR="007116EF">
        <w:t xml:space="preserve"> </w:t>
      </w:r>
      <w:r w:rsidRPr="000363E3">
        <w:t>their</w:t>
      </w:r>
      <w:r w:rsidR="007116EF">
        <w:t xml:space="preserve"> </w:t>
      </w:r>
      <w:r w:rsidRPr="000363E3">
        <w:t>rights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empower</w:t>
      </w:r>
      <w:r w:rsidR="007116EF">
        <w:t xml:space="preserve"> </w:t>
      </w:r>
      <w:r w:rsidRPr="000363E3">
        <w:t>children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express</w:t>
      </w:r>
      <w:r w:rsidR="007116EF">
        <w:t xml:space="preserve"> </w:t>
      </w:r>
      <w:r w:rsidRPr="000363E3">
        <w:t>their</w:t>
      </w:r>
      <w:r w:rsidR="007116EF">
        <w:t xml:space="preserve"> </w:t>
      </w:r>
      <w:r w:rsidRPr="000363E3">
        <w:t>views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decisions</w:t>
      </w:r>
      <w:r w:rsidR="007116EF">
        <w:t xml:space="preserve"> </w:t>
      </w:r>
      <w:r w:rsidRPr="000363E3">
        <w:t>affecting</w:t>
      </w:r>
      <w:r w:rsidR="007116EF">
        <w:t xml:space="preserve"> </w:t>
      </w:r>
      <w:r w:rsidRPr="000363E3">
        <w:t>them.</w:t>
      </w:r>
    </w:p>
    <w:p w:rsidR="000D615F" w:rsidRPr="000363E3" w:rsidRDefault="000D615F" w:rsidP="007116EF">
      <w:pPr>
        <w:pStyle w:val="H23G"/>
      </w:pPr>
      <w:r w:rsidRPr="000363E3">
        <w:tab/>
      </w:r>
      <w:r w:rsidRPr="000363E3">
        <w:tab/>
        <w:t>Awareness-raising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8)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6.</w:t>
      </w:r>
      <w:r w:rsidRPr="000363E3">
        <w:tab/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taken,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consultation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organizations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targeting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general</w:t>
      </w:r>
      <w:r w:rsidR="007116EF">
        <w:t xml:space="preserve"> </w:t>
      </w:r>
      <w:r w:rsidRPr="000363E3">
        <w:t>public,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organizations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media,</w:t>
      </w:r>
      <w:r w:rsidR="007116EF">
        <w:t xml:space="preserve"> </w:t>
      </w:r>
      <w:r w:rsidRPr="000363E3">
        <w:t>employers,</w:t>
      </w:r>
      <w:r w:rsidR="007116EF">
        <w:t xml:space="preserve"> </w:t>
      </w:r>
      <w:r w:rsidRPr="000363E3">
        <w:t>health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educational</w:t>
      </w:r>
      <w:r w:rsidR="007116EF">
        <w:t xml:space="preserve"> </w:t>
      </w:r>
      <w:r w:rsidRPr="000363E3">
        <w:t>professionals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community</w:t>
      </w:r>
      <w:r w:rsidR="007116EF">
        <w:t xml:space="preserve"> </w:t>
      </w:r>
      <w:r w:rsidRPr="000363E3">
        <w:t>leaders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overcome</w:t>
      </w:r>
      <w:r w:rsidR="007116EF">
        <w:t xml:space="preserve"> </w:t>
      </w:r>
      <w:r w:rsidRPr="000363E3">
        <w:t>entrenched</w:t>
      </w:r>
      <w:r w:rsidR="007116EF">
        <w:t xml:space="preserve"> </w:t>
      </w:r>
      <w:r w:rsidRPr="000363E3">
        <w:t>gender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disability</w:t>
      </w:r>
      <w:r w:rsidR="007116EF">
        <w:t xml:space="preserve"> </w:t>
      </w:r>
      <w:r w:rsidRPr="000363E3">
        <w:t>stereotypes,</w:t>
      </w:r>
      <w:r w:rsidR="007116EF">
        <w:t xml:space="preserve"> </w:t>
      </w:r>
      <w:r w:rsidRPr="000363E3">
        <w:t>stigma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prejudice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promote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human</w:t>
      </w:r>
      <w:r w:rsidR="007116EF">
        <w:t xml:space="preserve"> </w:t>
      </w:r>
      <w:r w:rsidRPr="000363E3">
        <w:t>rights</w:t>
      </w:r>
      <w:r w:rsidR="007116EF">
        <w:t xml:space="preserve"> </w:t>
      </w:r>
      <w:r w:rsidRPr="000363E3">
        <w:t>model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disability.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how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State</w:t>
      </w:r>
      <w:r w:rsidR="007116EF">
        <w:t xml:space="preserve"> </w:t>
      </w:r>
      <w:r w:rsidRPr="000363E3">
        <w:t>party</w:t>
      </w:r>
      <w:r w:rsidR="007116EF">
        <w:t xml:space="preserve"> </w:t>
      </w:r>
      <w:r w:rsidRPr="000363E3">
        <w:t>coordinates</w:t>
      </w:r>
      <w:r w:rsidR="007116EF">
        <w:t xml:space="preserve"> </w:t>
      </w:r>
      <w:r w:rsidRPr="000363E3">
        <w:t>awareness-raising</w:t>
      </w:r>
      <w:r w:rsidR="007116EF">
        <w:t xml:space="preserve"> </w:t>
      </w:r>
      <w:r w:rsidRPr="000363E3">
        <w:t>efforts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line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Convention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order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cover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whole</w:t>
      </w:r>
      <w:r w:rsidR="007116EF">
        <w:t xml:space="preserve"> </w:t>
      </w:r>
      <w:r w:rsidRPr="000363E3">
        <w:t>territory.</w:t>
      </w:r>
      <w:r w:rsidR="007116EF">
        <w:t xml:space="preserve"> </w:t>
      </w:r>
    </w:p>
    <w:p w:rsidR="000D615F" w:rsidRPr="000363E3" w:rsidRDefault="000D615F" w:rsidP="007116EF">
      <w:pPr>
        <w:pStyle w:val="H23G"/>
      </w:pPr>
      <w:r w:rsidRPr="000363E3">
        <w:tab/>
      </w:r>
      <w:r w:rsidRPr="000363E3">
        <w:tab/>
        <w:t>Accessibility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9)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7.</w:t>
      </w:r>
      <w:r w:rsidRPr="000363E3">
        <w:tab/>
        <w:t>Please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place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enforce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Building</w:t>
      </w:r>
      <w:r w:rsidR="007116EF">
        <w:t xml:space="preserve"> </w:t>
      </w:r>
      <w:r w:rsidRPr="000363E3">
        <w:t>Code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2015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accessibility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all</w:t>
      </w:r>
      <w:r w:rsidR="007116EF">
        <w:t xml:space="preserve"> </w:t>
      </w:r>
      <w:r w:rsidRPr="000363E3">
        <w:t>buildings</w:t>
      </w:r>
      <w:r w:rsidR="007116EF">
        <w:t xml:space="preserve"> </w:t>
      </w:r>
      <w:r w:rsidRPr="000363E3">
        <w:t>open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public.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clarify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steps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accessibility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transport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develop</w:t>
      </w:r>
      <w:r w:rsidR="007116EF">
        <w:t xml:space="preserve"> </w:t>
      </w:r>
      <w:r w:rsidRPr="000363E3">
        <w:t>standards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accessibility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communication</w:t>
      </w:r>
      <w:r w:rsidR="007116EF">
        <w:t xml:space="preserve"> </w:t>
      </w:r>
      <w:r w:rsidRPr="000363E3">
        <w:t>technologies.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additional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promote</w:t>
      </w:r>
      <w:r w:rsidR="007116EF">
        <w:t xml:space="preserve"> </w:t>
      </w:r>
      <w:r w:rsidRPr="000363E3">
        <w:t>accessibility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rural</w:t>
      </w:r>
      <w:r w:rsidR="007116EF">
        <w:t xml:space="preserve"> </w:t>
      </w:r>
      <w:r w:rsidRPr="000363E3">
        <w:t>areas.</w:t>
      </w:r>
    </w:p>
    <w:p w:rsidR="000D615F" w:rsidRPr="000363E3" w:rsidRDefault="000D615F" w:rsidP="007116EF">
      <w:pPr>
        <w:pStyle w:val="H23G"/>
      </w:pPr>
      <w:r w:rsidRPr="000363E3">
        <w:tab/>
      </w:r>
      <w:r w:rsidRPr="000363E3">
        <w:tab/>
        <w:t>Right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life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10)</w:t>
      </w:r>
    </w:p>
    <w:p w:rsidR="000D615F" w:rsidRPr="000363E3" w:rsidRDefault="000D615F" w:rsidP="00536571">
      <w:pPr>
        <w:pStyle w:val="SingleTxtG"/>
      </w:pPr>
      <w:r w:rsidRPr="000363E3">
        <w:t>8.</w:t>
      </w:r>
      <w:r w:rsidRPr="000363E3">
        <w:tab/>
        <w:t>Please</w:t>
      </w:r>
      <w:r w:rsidR="007116EF">
        <w:t xml:space="preserve"> </w:t>
      </w:r>
      <w:r w:rsidRPr="000363E3">
        <w:t>describe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adopted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tackle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attacks</w:t>
      </w:r>
      <w:r w:rsidR="007116EF">
        <w:t xml:space="preserve"> </w:t>
      </w:r>
      <w:r w:rsidRPr="000363E3">
        <w:t>against,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killings</w:t>
      </w:r>
      <w:r w:rsidR="007116EF">
        <w:t xml:space="preserve"> </w:t>
      </w:r>
      <w:r w:rsidRPr="000363E3">
        <w:t>of,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albinism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bring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perpetrators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justice.</w:t>
      </w:r>
      <w:r w:rsidR="007116EF">
        <w:t xml:space="preserve"> </w:t>
      </w:r>
    </w:p>
    <w:p w:rsidR="000D615F" w:rsidRPr="000363E3" w:rsidRDefault="000D615F" w:rsidP="007116EF">
      <w:pPr>
        <w:pStyle w:val="H23G"/>
      </w:pPr>
      <w:r w:rsidRPr="000363E3">
        <w:tab/>
      </w:r>
      <w:r w:rsidRPr="000363E3">
        <w:tab/>
        <w:t>Situations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risk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humanitarian</w:t>
      </w:r>
      <w:r w:rsidR="007116EF">
        <w:t xml:space="preserve"> </w:t>
      </w:r>
      <w:r w:rsidRPr="000363E3">
        <w:t>emergencies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11)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9.</w:t>
      </w:r>
      <w:r w:rsidRPr="000363E3">
        <w:tab/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include</w:t>
      </w:r>
      <w:r w:rsidR="007116EF">
        <w:t xml:space="preserve"> </w:t>
      </w:r>
      <w:r w:rsidRPr="000363E3">
        <w:t>representative</w:t>
      </w:r>
      <w:r w:rsidR="007116EF">
        <w:t xml:space="preserve"> </w:t>
      </w:r>
      <w:r w:rsidRPr="000363E3">
        <w:t>organizations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committees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other</w:t>
      </w:r>
      <w:r w:rsidR="007116EF">
        <w:t xml:space="preserve"> </w:t>
      </w:r>
      <w:r w:rsidRPr="000363E3">
        <w:t>structures</w:t>
      </w:r>
      <w:r w:rsidR="007116EF">
        <w:t xml:space="preserve"> </w:t>
      </w:r>
      <w:r w:rsidRPr="000363E3">
        <w:t>responsible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disaster</w:t>
      </w:r>
      <w:r w:rsidR="007116EF">
        <w:t xml:space="preserve"> </w:t>
      </w:r>
      <w:r w:rsidRPr="000363E3">
        <w:t>preparedness,</w:t>
      </w:r>
      <w:r w:rsidR="007116EF">
        <w:t xml:space="preserve"> </w:t>
      </w:r>
      <w:r w:rsidRPr="000363E3">
        <w:t>management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recovery.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steps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train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equip</w:t>
      </w:r>
      <w:r w:rsidR="007116EF">
        <w:t xml:space="preserve"> </w:t>
      </w:r>
      <w:r w:rsidRPr="000363E3">
        <w:t>emergency</w:t>
      </w:r>
      <w:r w:rsidR="007116EF">
        <w:t xml:space="preserve"> </w:t>
      </w:r>
      <w:r w:rsidRPr="000363E3">
        <w:t>response</w:t>
      </w:r>
      <w:r w:rsidR="007116EF">
        <w:t xml:space="preserve"> </w:t>
      </w:r>
      <w:r w:rsidRPr="000363E3">
        <w:t>teams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assist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disaster</w:t>
      </w:r>
      <w:r w:rsidR="007116EF">
        <w:t xml:space="preserve"> </w:t>
      </w:r>
      <w:r w:rsidRPr="000363E3">
        <w:t>risk</w:t>
      </w:r>
      <w:r w:rsidR="007116EF">
        <w:t xml:space="preserve"> </w:t>
      </w:r>
      <w:r w:rsidRPr="000363E3">
        <w:t>situations.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disaster</w:t>
      </w:r>
      <w:r w:rsidR="007116EF">
        <w:t xml:space="preserve"> </w:t>
      </w:r>
      <w:r w:rsidRPr="000363E3">
        <w:t>risks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related</w:t>
      </w:r>
      <w:r w:rsidR="007116EF">
        <w:t xml:space="preserve"> </w:t>
      </w:r>
      <w:r w:rsidRPr="000363E3">
        <w:t>warnings</w:t>
      </w:r>
      <w:r w:rsidR="007116EF">
        <w:t xml:space="preserve"> </w:t>
      </w:r>
      <w:r w:rsidRPr="000363E3">
        <w:t>are</w:t>
      </w:r>
      <w:r w:rsidR="007116EF">
        <w:t xml:space="preserve"> </w:t>
      </w:r>
      <w:r w:rsidRPr="000363E3">
        <w:t>accessible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who</w:t>
      </w:r>
      <w:r w:rsidR="007116EF">
        <w:t xml:space="preserve"> </w:t>
      </w:r>
      <w:r w:rsidRPr="000363E3">
        <w:t>are</w:t>
      </w:r>
      <w:r w:rsidR="007116EF">
        <w:t xml:space="preserve"> </w:t>
      </w:r>
      <w:r w:rsidRPr="000363E3">
        <w:t>deaf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blind.</w:t>
      </w:r>
      <w:r w:rsidR="007116EF">
        <w:t xml:space="preserve"> </w:t>
      </w:r>
    </w:p>
    <w:p w:rsidR="000D615F" w:rsidRPr="000363E3" w:rsidRDefault="000D615F" w:rsidP="007116EF">
      <w:pPr>
        <w:pStyle w:val="H23G"/>
      </w:pPr>
      <w:r w:rsidRPr="000363E3">
        <w:tab/>
      </w:r>
      <w:r w:rsidRPr="000363E3">
        <w:tab/>
        <w:t>Equal</w:t>
      </w:r>
      <w:r w:rsidR="007116EF">
        <w:t xml:space="preserve"> </w:t>
      </w:r>
      <w:r w:rsidRPr="000363E3">
        <w:t>recognition</w:t>
      </w:r>
      <w:r w:rsidR="007116EF">
        <w:t xml:space="preserve"> </w:t>
      </w:r>
      <w:r w:rsidRPr="000363E3">
        <w:t>before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law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12)</w:t>
      </w:r>
    </w:p>
    <w:p w:rsidR="000D615F" w:rsidRPr="000363E3" w:rsidRDefault="000D615F" w:rsidP="00D61EB1">
      <w:pPr>
        <w:pStyle w:val="SingleTxtG"/>
      </w:pPr>
      <w:r w:rsidRPr="000363E3">
        <w:t>10.</w:t>
      </w:r>
      <w:r w:rsidRPr="000363E3">
        <w:tab/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review</w:t>
      </w:r>
      <w:r w:rsidR="007116EF">
        <w:t xml:space="preserve"> </w:t>
      </w:r>
      <w:r w:rsidRPr="000363E3">
        <w:t>discriminatory</w:t>
      </w:r>
      <w:r w:rsidR="007116EF">
        <w:t xml:space="preserve"> </w:t>
      </w:r>
      <w:r w:rsidRPr="000363E3">
        <w:t>laws,</w:t>
      </w:r>
      <w:r w:rsidR="007116EF">
        <w:t xml:space="preserve"> </w:t>
      </w:r>
      <w:r w:rsidRPr="000363E3">
        <w:t>notably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Civil</w:t>
      </w:r>
      <w:r w:rsidR="007116EF">
        <w:t xml:space="preserve"> </w:t>
      </w:r>
      <w:r w:rsidRPr="000363E3">
        <w:t>Code,</w:t>
      </w:r>
      <w:r w:rsidR="007116EF">
        <w:t xml:space="preserve"> </w:t>
      </w:r>
      <w:r w:rsidRPr="000363E3">
        <w:t>which</w:t>
      </w:r>
      <w:r w:rsidR="007116EF">
        <w:t xml:space="preserve"> </w:t>
      </w:r>
      <w:r w:rsidRPr="000363E3">
        <w:t>deprive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intellectual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psychosocial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their</w:t>
      </w:r>
      <w:r w:rsidR="007116EF">
        <w:t xml:space="preserve"> </w:t>
      </w:r>
      <w:r w:rsidRPr="000363E3">
        <w:t>legal</w:t>
      </w:r>
      <w:r w:rsidR="007116EF">
        <w:t xml:space="preserve"> </w:t>
      </w:r>
      <w:r w:rsidRPr="000363E3">
        <w:t>capacity.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regarding</w:t>
      </w:r>
      <w:r w:rsidR="007116EF">
        <w:t xml:space="preserve"> </w:t>
      </w:r>
      <w:r w:rsidRPr="000363E3">
        <w:t>plans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abolish</w:t>
      </w:r>
      <w:r w:rsidR="007116EF">
        <w:t xml:space="preserve"> </w:t>
      </w:r>
      <w:r w:rsidRPr="000363E3">
        <w:t>guardianship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substituted</w:t>
      </w:r>
      <w:r w:rsidR="007116EF">
        <w:t xml:space="preserve"> </w:t>
      </w:r>
      <w:r w:rsidRPr="000363E3">
        <w:t>decision-making,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move</w:t>
      </w:r>
      <w:r w:rsidR="007116EF">
        <w:t xml:space="preserve"> </w:t>
      </w:r>
      <w:r w:rsidRPr="000363E3">
        <w:t>towards</w:t>
      </w:r>
      <w:r w:rsidR="007116EF">
        <w:t xml:space="preserve"> </w:t>
      </w:r>
      <w:r w:rsidRPr="000363E3">
        <w:t>supported</w:t>
      </w:r>
      <w:r w:rsidR="00D61EB1">
        <w:t xml:space="preserve"> </w:t>
      </w:r>
      <w:r w:rsidRPr="000363E3">
        <w:t>decision</w:t>
      </w:r>
      <w:r w:rsidR="00D61EB1">
        <w:t>-</w:t>
      </w:r>
      <w:r w:rsidRPr="000363E3">
        <w:t>making.</w:t>
      </w:r>
      <w:r w:rsidR="007116EF">
        <w:t xml:space="preserve"> </w:t>
      </w:r>
    </w:p>
    <w:p w:rsidR="000D615F" w:rsidRPr="000363E3" w:rsidRDefault="000D615F" w:rsidP="007116EF">
      <w:pPr>
        <w:pStyle w:val="H23G"/>
      </w:pPr>
      <w:r w:rsidRPr="000363E3">
        <w:tab/>
      </w:r>
      <w:r w:rsidRPr="000363E3">
        <w:tab/>
        <w:t>Access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justice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13)</w:t>
      </w:r>
    </w:p>
    <w:p w:rsidR="000D615F" w:rsidRPr="000363E3" w:rsidRDefault="000D615F" w:rsidP="00536571">
      <w:pPr>
        <w:pStyle w:val="SingleTxtG"/>
      </w:pPr>
      <w:r w:rsidRPr="000363E3">
        <w:t>11.</w:t>
      </w:r>
      <w:r w:rsidRPr="000363E3">
        <w:tab/>
        <w:t>Please</w:t>
      </w:r>
      <w:r w:rsidR="007116EF">
        <w:t xml:space="preserve"> </w:t>
      </w:r>
      <w:r w:rsidRPr="000363E3">
        <w:t>describe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access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justice</w:t>
      </w:r>
      <w:r w:rsidR="007116EF">
        <w:t xml:space="preserve"> </w:t>
      </w:r>
      <w:r w:rsidRPr="000363E3">
        <w:t>system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all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especially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intellectual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psychosocial</w:t>
      </w:r>
      <w:r w:rsidR="007116EF">
        <w:t xml:space="preserve"> </w:t>
      </w:r>
      <w:r w:rsidRPr="000363E3">
        <w:t>disabilities.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to:</w:t>
      </w:r>
    </w:p>
    <w:p w:rsidR="000D615F" w:rsidRPr="000363E3" w:rsidRDefault="007116EF" w:rsidP="00536571">
      <w:pPr>
        <w:pStyle w:val="SingleTxtG"/>
      </w:pPr>
      <w:r>
        <w:lastRenderedPageBreak/>
        <w:tab/>
      </w:r>
      <w:r w:rsidR="000D615F" w:rsidRPr="000363E3">
        <w:t>(a)</w:t>
      </w:r>
      <w:r w:rsidR="000D615F" w:rsidRPr="000363E3">
        <w:tab/>
        <w:t>Increase</w:t>
      </w:r>
      <w:r>
        <w:t xml:space="preserve"> </w:t>
      </w:r>
      <w:r w:rsidR="000D615F" w:rsidRPr="000363E3">
        <w:t>the</w:t>
      </w:r>
      <w:r>
        <w:t xml:space="preserve"> </w:t>
      </w:r>
      <w:r w:rsidR="000D615F" w:rsidRPr="000363E3">
        <w:t>accessibility</w:t>
      </w:r>
      <w:r>
        <w:t xml:space="preserve"> </w:t>
      </w:r>
      <w:r w:rsidR="000D615F" w:rsidRPr="000363E3">
        <w:t>of</w:t>
      </w:r>
      <w:r>
        <w:t xml:space="preserve"> </w:t>
      </w:r>
      <w:r w:rsidR="000D615F" w:rsidRPr="000363E3">
        <w:t>the</w:t>
      </w:r>
      <w:r>
        <w:t xml:space="preserve"> </w:t>
      </w:r>
      <w:r w:rsidR="000D615F" w:rsidRPr="000363E3">
        <w:t>justice</w:t>
      </w:r>
      <w:r>
        <w:t xml:space="preserve"> </w:t>
      </w:r>
      <w:r w:rsidR="000D615F" w:rsidRPr="000363E3">
        <w:t>system,</w:t>
      </w:r>
      <w:r>
        <w:t xml:space="preserve"> </w:t>
      </w:r>
      <w:r w:rsidR="000D615F" w:rsidRPr="000363E3">
        <w:t>including</w:t>
      </w:r>
      <w:r>
        <w:t xml:space="preserve"> </w:t>
      </w:r>
      <w:r w:rsidR="000D615F" w:rsidRPr="000363E3">
        <w:t>physical</w:t>
      </w:r>
      <w:r>
        <w:t xml:space="preserve"> </w:t>
      </w:r>
      <w:r w:rsidR="000D615F" w:rsidRPr="000363E3">
        <w:t>access,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accessible</w:t>
      </w:r>
      <w:r>
        <w:t xml:space="preserve"> </w:t>
      </w:r>
      <w:r w:rsidR="000D615F" w:rsidRPr="000363E3">
        <w:t>legal</w:t>
      </w:r>
      <w:r>
        <w:t xml:space="preserve"> </w:t>
      </w:r>
      <w:r w:rsidR="000D615F" w:rsidRPr="000363E3">
        <w:t>aid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information,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the</w:t>
      </w:r>
      <w:r>
        <w:t xml:space="preserve"> </w:t>
      </w:r>
      <w:r w:rsidR="000D615F" w:rsidRPr="000363E3">
        <w:t>measures</w:t>
      </w:r>
      <w:r>
        <w:t xml:space="preserve"> </w:t>
      </w:r>
      <w:r w:rsidR="000D615F" w:rsidRPr="000363E3">
        <w:t>to</w:t>
      </w:r>
      <w:r>
        <w:t xml:space="preserve"> </w:t>
      </w:r>
      <w:r w:rsidR="000D615F" w:rsidRPr="000363E3">
        <w:t>provide</w:t>
      </w:r>
      <w:r>
        <w:t xml:space="preserve"> </w:t>
      </w:r>
      <w:r w:rsidR="000D615F" w:rsidRPr="000363E3">
        <w:t>procedural</w:t>
      </w:r>
      <w:r>
        <w:t xml:space="preserve"> </w:t>
      </w:r>
      <w:r w:rsidR="000D615F" w:rsidRPr="000363E3">
        <w:t>accommodation;</w:t>
      </w:r>
    </w:p>
    <w:p w:rsidR="000D615F" w:rsidRPr="000363E3" w:rsidRDefault="007116EF" w:rsidP="00536571">
      <w:pPr>
        <w:pStyle w:val="SingleTxtG"/>
      </w:pPr>
      <w:r>
        <w:tab/>
      </w:r>
      <w:r w:rsidR="000D615F" w:rsidRPr="000363E3">
        <w:t>(b)</w:t>
      </w:r>
      <w:r w:rsidR="000D615F" w:rsidRPr="000363E3">
        <w:tab/>
        <w:t>Train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raise</w:t>
      </w:r>
      <w:r>
        <w:t xml:space="preserve"> </w:t>
      </w:r>
      <w:r w:rsidR="000D615F" w:rsidRPr="000363E3">
        <w:t>awareness</w:t>
      </w:r>
      <w:r>
        <w:t xml:space="preserve"> </w:t>
      </w:r>
      <w:r w:rsidR="000D615F" w:rsidRPr="000363E3">
        <w:t>among</w:t>
      </w:r>
      <w:r>
        <w:t xml:space="preserve"> </w:t>
      </w:r>
      <w:r w:rsidR="000D615F" w:rsidRPr="000363E3">
        <w:t>judges,</w:t>
      </w:r>
      <w:r>
        <w:t xml:space="preserve"> </w:t>
      </w:r>
      <w:r w:rsidR="000D615F" w:rsidRPr="000363E3">
        <w:t>lawyers,</w:t>
      </w:r>
      <w:r>
        <w:t xml:space="preserve"> </w:t>
      </w:r>
      <w:r w:rsidR="000D615F" w:rsidRPr="000363E3">
        <w:t>court</w:t>
      </w:r>
      <w:r>
        <w:t xml:space="preserve"> </w:t>
      </w:r>
      <w:r w:rsidR="000D615F" w:rsidRPr="000363E3">
        <w:t>personnel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law</w:t>
      </w:r>
      <w:r>
        <w:t xml:space="preserve"> </w:t>
      </w:r>
      <w:r w:rsidR="000D615F" w:rsidRPr="000363E3">
        <w:t>enforcement</w:t>
      </w:r>
      <w:r>
        <w:t xml:space="preserve"> </w:t>
      </w:r>
      <w:r w:rsidR="000D615F" w:rsidRPr="000363E3">
        <w:t>officers,</w:t>
      </w:r>
      <w:r>
        <w:t xml:space="preserve"> </w:t>
      </w:r>
      <w:r w:rsidR="000D615F" w:rsidRPr="000363E3">
        <w:t>police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other</w:t>
      </w:r>
      <w:r>
        <w:t xml:space="preserve"> </w:t>
      </w:r>
      <w:r w:rsidR="000D615F" w:rsidRPr="000363E3">
        <w:t>public</w:t>
      </w:r>
      <w:r>
        <w:t xml:space="preserve"> </w:t>
      </w:r>
      <w:r w:rsidR="000D615F" w:rsidRPr="000363E3">
        <w:t>servants</w:t>
      </w:r>
      <w:r>
        <w:t xml:space="preserve"> </w:t>
      </w:r>
      <w:r w:rsidR="000D615F" w:rsidRPr="000363E3">
        <w:t>on</w:t>
      </w:r>
      <w:r>
        <w:t xml:space="preserve"> </w:t>
      </w:r>
      <w:r w:rsidR="000D615F" w:rsidRPr="000363E3">
        <w:t>the</w:t>
      </w:r>
      <w:r>
        <w:t xml:space="preserve"> </w:t>
      </w:r>
      <w:r w:rsidR="000D615F" w:rsidRPr="000363E3">
        <w:t>rights</w:t>
      </w:r>
      <w:r>
        <w:t xml:space="preserve"> </w:t>
      </w:r>
      <w:r w:rsidR="000D615F" w:rsidRPr="000363E3">
        <w:t>of</w:t>
      </w:r>
      <w:r>
        <w:t xml:space="preserve"> </w:t>
      </w:r>
      <w:r w:rsidR="000D615F" w:rsidRPr="000363E3">
        <w:t>persons</w:t>
      </w:r>
      <w:r>
        <w:t xml:space="preserve"> </w:t>
      </w:r>
      <w:r w:rsidR="000D615F" w:rsidRPr="000363E3">
        <w:t>with</w:t>
      </w:r>
      <w:r>
        <w:t xml:space="preserve"> </w:t>
      </w:r>
      <w:r w:rsidR="000D615F" w:rsidRPr="000363E3">
        <w:t>disabilities,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the</w:t>
      </w:r>
      <w:r>
        <w:t xml:space="preserve"> </w:t>
      </w:r>
      <w:r w:rsidR="000D615F" w:rsidRPr="000363E3">
        <w:t>obligation</w:t>
      </w:r>
      <w:r>
        <w:t xml:space="preserve"> </w:t>
      </w:r>
      <w:r w:rsidR="000D615F" w:rsidRPr="000363E3">
        <w:t>to</w:t>
      </w:r>
      <w:r>
        <w:t xml:space="preserve"> </w:t>
      </w:r>
      <w:r w:rsidR="000D615F" w:rsidRPr="000363E3">
        <w:t>provide</w:t>
      </w:r>
      <w:r>
        <w:t xml:space="preserve"> </w:t>
      </w:r>
      <w:r w:rsidR="000D615F" w:rsidRPr="000363E3">
        <w:t>reasonable</w:t>
      </w:r>
      <w:r>
        <w:t xml:space="preserve"> </w:t>
      </w:r>
      <w:r w:rsidR="000D615F" w:rsidRPr="000363E3">
        <w:t>accommodation.</w:t>
      </w:r>
    </w:p>
    <w:p w:rsidR="000D615F" w:rsidRPr="000363E3" w:rsidRDefault="000D615F" w:rsidP="007116EF">
      <w:pPr>
        <w:pStyle w:val="H23G"/>
      </w:pPr>
      <w:r w:rsidRPr="000363E3">
        <w:tab/>
      </w:r>
      <w:r w:rsidRPr="000363E3">
        <w:tab/>
        <w:t>Liberty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security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person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14)</w:t>
      </w:r>
    </w:p>
    <w:p w:rsidR="000D615F" w:rsidRPr="000363E3" w:rsidRDefault="000D615F" w:rsidP="00536571">
      <w:pPr>
        <w:pStyle w:val="SingleTxtG"/>
      </w:pPr>
      <w:r w:rsidRPr="000363E3">
        <w:t>12.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abolish,</w:t>
      </w:r>
      <w:r w:rsidR="007116EF">
        <w:t xml:space="preserve"> </w:t>
      </w:r>
      <w:r w:rsidRPr="000363E3">
        <w:t>under</w:t>
      </w:r>
      <w:r w:rsidR="007116EF">
        <w:t xml:space="preserve"> </w:t>
      </w:r>
      <w:r w:rsidRPr="000363E3">
        <w:t>all</w:t>
      </w:r>
      <w:r w:rsidR="007116EF">
        <w:t xml:space="preserve"> </w:t>
      </w:r>
      <w:r w:rsidRPr="000363E3">
        <w:t>circumstances,</w:t>
      </w:r>
      <w:r w:rsidR="007116EF">
        <w:t xml:space="preserve"> </w:t>
      </w:r>
      <w:r w:rsidRPr="000363E3">
        <w:t>any</w:t>
      </w:r>
      <w:r w:rsidR="007116EF">
        <w:t xml:space="preserve"> </w:t>
      </w:r>
      <w:r w:rsidRPr="000363E3">
        <w:t>involuntary</w:t>
      </w:r>
      <w:r w:rsidR="007116EF">
        <w:t xml:space="preserve"> </w:t>
      </w:r>
      <w:r w:rsidRPr="000363E3">
        <w:t>placement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justice</w:t>
      </w:r>
      <w:r w:rsidR="007116EF">
        <w:t xml:space="preserve"> </w:t>
      </w:r>
      <w:r w:rsidRPr="000363E3">
        <w:t>system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mental</w:t>
      </w:r>
      <w:r w:rsidR="007116EF">
        <w:t xml:space="preserve"> </w:t>
      </w:r>
      <w:r w:rsidRPr="000363E3">
        <w:t>health</w:t>
      </w:r>
      <w:r w:rsidR="007116EF">
        <w:t xml:space="preserve"> </w:t>
      </w:r>
      <w:r w:rsidRPr="000363E3">
        <w:t>facilities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grounds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their</w:t>
      </w:r>
      <w:r w:rsidR="007116EF">
        <w:t xml:space="preserve"> </w:t>
      </w:r>
      <w:r w:rsidRPr="000363E3">
        <w:t>impairment.</w:t>
      </w:r>
    </w:p>
    <w:p w:rsidR="000D615F" w:rsidRPr="000363E3" w:rsidRDefault="000D615F" w:rsidP="007116EF">
      <w:pPr>
        <w:pStyle w:val="H23G"/>
      </w:pPr>
      <w:r w:rsidRPr="000363E3">
        <w:tab/>
      </w:r>
      <w:r w:rsidRPr="000363E3">
        <w:tab/>
        <w:t>Freedom</w:t>
      </w:r>
      <w:r w:rsidR="007116EF">
        <w:t xml:space="preserve"> </w:t>
      </w:r>
      <w:r w:rsidRPr="000363E3">
        <w:t>from</w:t>
      </w:r>
      <w:r w:rsidR="007116EF">
        <w:t xml:space="preserve"> </w:t>
      </w:r>
      <w:r w:rsidRPr="000363E3">
        <w:t>exploitation,</w:t>
      </w:r>
      <w:r w:rsidR="007116EF">
        <w:t xml:space="preserve"> </w:t>
      </w:r>
      <w:r w:rsidRPr="000363E3">
        <w:t>violence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abuse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16)</w:t>
      </w:r>
    </w:p>
    <w:p w:rsidR="000D615F" w:rsidRPr="000363E3" w:rsidRDefault="000D615F" w:rsidP="00536571">
      <w:pPr>
        <w:pStyle w:val="SingleTxtG"/>
      </w:pPr>
      <w:r w:rsidRPr="000363E3">
        <w:t>13.</w:t>
      </w:r>
      <w:r w:rsidRPr="000363E3">
        <w:tab/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legal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other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adopted</w:t>
      </w:r>
      <w:r w:rsidR="007116EF">
        <w:t xml:space="preserve"> </w:t>
      </w:r>
      <w:r w:rsidRPr="000363E3">
        <w:t>to:</w:t>
      </w:r>
    </w:p>
    <w:p w:rsidR="000D615F" w:rsidRPr="000363E3" w:rsidRDefault="007116EF" w:rsidP="00536571">
      <w:pPr>
        <w:pStyle w:val="SingleTxtG"/>
      </w:pPr>
      <w:r>
        <w:tab/>
      </w:r>
      <w:r w:rsidR="000D615F" w:rsidRPr="000363E3">
        <w:t>(a)</w:t>
      </w:r>
      <w:r w:rsidR="000D615F" w:rsidRPr="000363E3">
        <w:tab/>
        <w:t>Increase</w:t>
      </w:r>
      <w:r>
        <w:t xml:space="preserve"> </w:t>
      </w:r>
      <w:r w:rsidR="000D615F" w:rsidRPr="000363E3">
        <w:t>the</w:t>
      </w:r>
      <w:r>
        <w:t xml:space="preserve"> </w:t>
      </w:r>
      <w:r w:rsidR="000D615F" w:rsidRPr="000363E3">
        <w:t>protection</w:t>
      </w:r>
      <w:r>
        <w:t xml:space="preserve"> </w:t>
      </w:r>
      <w:r w:rsidR="000D615F" w:rsidRPr="000363E3">
        <w:t>of</w:t>
      </w:r>
      <w:r>
        <w:t xml:space="preserve"> </w:t>
      </w:r>
      <w:r w:rsidR="000D615F" w:rsidRPr="000363E3">
        <w:t>women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children</w:t>
      </w:r>
      <w:r>
        <w:t xml:space="preserve"> </w:t>
      </w:r>
      <w:r w:rsidR="000D615F" w:rsidRPr="000363E3">
        <w:t>with</w:t>
      </w:r>
      <w:r>
        <w:t xml:space="preserve"> </w:t>
      </w:r>
      <w:r w:rsidR="000D615F" w:rsidRPr="000363E3">
        <w:t>disabilities,</w:t>
      </w:r>
      <w:r>
        <w:t xml:space="preserve"> </w:t>
      </w:r>
      <w:r w:rsidR="000D615F" w:rsidRPr="000363E3">
        <w:t>especially</w:t>
      </w:r>
      <w:r>
        <w:t xml:space="preserve"> </w:t>
      </w:r>
      <w:r w:rsidR="000D615F" w:rsidRPr="000363E3">
        <w:t>those</w:t>
      </w:r>
      <w:r>
        <w:t xml:space="preserve"> </w:t>
      </w:r>
      <w:r w:rsidR="000D615F" w:rsidRPr="000363E3">
        <w:t>with</w:t>
      </w:r>
      <w:r>
        <w:t xml:space="preserve"> </w:t>
      </w:r>
      <w:r w:rsidR="000D615F" w:rsidRPr="000363E3">
        <w:t>intellectual</w:t>
      </w:r>
      <w:r>
        <w:t xml:space="preserve"> </w:t>
      </w:r>
      <w:r w:rsidR="000D615F" w:rsidRPr="000363E3">
        <w:t>or</w:t>
      </w:r>
      <w:r>
        <w:t xml:space="preserve"> </w:t>
      </w:r>
      <w:r w:rsidR="000D615F" w:rsidRPr="000363E3">
        <w:t>psychosocial</w:t>
      </w:r>
      <w:r>
        <w:t xml:space="preserve"> </w:t>
      </w:r>
      <w:r w:rsidR="000D615F" w:rsidRPr="000363E3">
        <w:t>disabilities,</w:t>
      </w:r>
      <w:r>
        <w:t xml:space="preserve"> </w:t>
      </w:r>
      <w:r w:rsidR="000D615F" w:rsidRPr="000363E3">
        <w:t>from</w:t>
      </w:r>
      <w:r>
        <w:t xml:space="preserve"> </w:t>
      </w:r>
      <w:r w:rsidR="000D615F" w:rsidRPr="000363E3">
        <w:t>the</w:t>
      </w:r>
      <w:r>
        <w:t xml:space="preserve"> </w:t>
      </w:r>
      <w:r w:rsidR="000D615F" w:rsidRPr="000363E3">
        <w:t>risk</w:t>
      </w:r>
      <w:r>
        <w:t xml:space="preserve"> </w:t>
      </w:r>
      <w:r w:rsidR="000D615F" w:rsidRPr="000363E3">
        <w:t>of</w:t>
      </w:r>
      <w:r>
        <w:t xml:space="preserve"> </w:t>
      </w:r>
      <w:r w:rsidR="000D615F" w:rsidRPr="000363E3">
        <w:t>violence,</w:t>
      </w:r>
      <w:r>
        <w:t xml:space="preserve"> </w:t>
      </w:r>
      <w:r w:rsidR="000D615F" w:rsidRPr="000363E3">
        <w:t>abuse,</w:t>
      </w:r>
      <w:r>
        <w:t xml:space="preserve"> </w:t>
      </w:r>
      <w:r w:rsidR="000D615F" w:rsidRPr="000363E3">
        <w:t>exploitation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harmful</w:t>
      </w:r>
      <w:r>
        <w:t xml:space="preserve"> </w:t>
      </w:r>
      <w:r w:rsidR="000D615F" w:rsidRPr="000363E3">
        <w:t>practices,</w:t>
      </w:r>
      <w:r>
        <w:t xml:space="preserve"> </w:t>
      </w:r>
      <w:r w:rsidR="000D615F" w:rsidRPr="000363E3">
        <w:t>particularly</w:t>
      </w:r>
      <w:r>
        <w:t xml:space="preserve"> </w:t>
      </w:r>
      <w:r w:rsidR="000D615F" w:rsidRPr="000363E3">
        <w:t>in</w:t>
      </w:r>
      <w:r>
        <w:t xml:space="preserve"> </w:t>
      </w:r>
      <w:r w:rsidR="000D615F" w:rsidRPr="000363E3">
        <w:t>their</w:t>
      </w:r>
      <w:r>
        <w:t xml:space="preserve"> </w:t>
      </w:r>
      <w:r w:rsidR="000D615F" w:rsidRPr="000363E3">
        <w:t>homes,</w:t>
      </w:r>
      <w:r>
        <w:t xml:space="preserve"> </w:t>
      </w:r>
      <w:r w:rsidR="000D615F" w:rsidRPr="000363E3">
        <w:t>institutions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communities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in</w:t>
      </w:r>
      <w:r>
        <w:t xml:space="preserve"> </w:t>
      </w:r>
      <w:r w:rsidR="000D615F" w:rsidRPr="000363E3">
        <w:t>refugee</w:t>
      </w:r>
      <w:r>
        <w:t xml:space="preserve"> </w:t>
      </w:r>
      <w:r w:rsidR="000D615F" w:rsidRPr="000363E3">
        <w:t>camps;</w:t>
      </w:r>
    </w:p>
    <w:p w:rsidR="000D615F" w:rsidRPr="000363E3" w:rsidRDefault="007116EF" w:rsidP="00536571">
      <w:pPr>
        <w:pStyle w:val="SingleTxtG"/>
      </w:pPr>
      <w:r>
        <w:tab/>
      </w:r>
      <w:r w:rsidR="000D615F" w:rsidRPr="000363E3">
        <w:t>(b)</w:t>
      </w:r>
      <w:r w:rsidR="000D615F" w:rsidRPr="000363E3">
        <w:tab/>
        <w:t>Provide</w:t>
      </w:r>
      <w:r>
        <w:t xml:space="preserve"> </w:t>
      </w:r>
      <w:r w:rsidR="000D615F" w:rsidRPr="000363E3">
        <w:t>the</w:t>
      </w:r>
      <w:r>
        <w:t xml:space="preserve"> </w:t>
      </w:r>
      <w:r w:rsidR="000D615F" w:rsidRPr="000363E3">
        <w:t>necessary</w:t>
      </w:r>
      <w:r>
        <w:t xml:space="preserve"> </w:t>
      </w:r>
      <w:r w:rsidR="000D615F" w:rsidRPr="000363E3">
        <w:t>protection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support</w:t>
      </w:r>
      <w:r>
        <w:t xml:space="preserve"> </w:t>
      </w:r>
      <w:r w:rsidR="000D615F" w:rsidRPr="000363E3">
        <w:t>services,</w:t>
      </w:r>
      <w:r>
        <w:t xml:space="preserve"> </w:t>
      </w:r>
      <w:r w:rsidR="000D615F" w:rsidRPr="000363E3">
        <w:t>such</w:t>
      </w:r>
      <w:r>
        <w:t xml:space="preserve"> </w:t>
      </w:r>
      <w:r w:rsidR="000D615F" w:rsidRPr="000363E3">
        <w:t>as</w:t>
      </w:r>
      <w:r>
        <w:t xml:space="preserve"> </w:t>
      </w:r>
      <w:r w:rsidR="000D615F" w:rsidRPr="000363E3">
        <w:t>accessible</w:t>
      </w:r>
      <w:r>
        <w:t xml:space="preserve"> </w:t>
      </w:r>
      <w:r w:rsidR="000D615F" w:rsidRPr="000363E3">
        <w:t>temporary</w:t>
      </w:r>
      <w:r>
        <w:t xml:space="preserve"> </w:t>
      </w:r>
      <w:r w:rsidR="000D615F" w:rsidRPr="000363E3">
        <w:t>shelters,</w:t>
      </w:r>
      <w:r>
        <w:t xml:space="preserve"> </w:t>
      </w:r>
      <w:r w:rsidR="000D615F" w:rsidRPr="000363E3">
        <w:t>psychological</w:t>
      </w:r>
      <w:r>
        <w:t xml:space="preserve"> </w:t>
      </w:r>
      <w:r w:rsidR="000D615F" w:rsidRPr="000363E3">
        <w:t>support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legal</w:t>
      </w:r>
      <w:r>
        <w:t xml:space="preserve"> </w:t>
      </w:r>
      <w:r w:rsidR="000D615F" w:rsidRPr="000363E3">
        <w:t>aid,</w:t>
      </w:r>
      <w:r>
        <w:t xml:space="preserve"> </w:t>
      </w:r>
      <w:r w:rsidR="000D615F" w:rsidRPr="000363E3">
        <w:t>to</w:t>
      </w:r>
      <w:r>
        <w:t xml:space="preserve"> </w:t>
      </w:r>
      <w:r w:rsidR="000D615F" w:rsidRPr="000363E3">
        <w:t>persons</w:t>
      </w:r>
      <w:r>
        <w:t xml:space="preserve"> </w:t>
      </w:r>
      <w:r w:rsidR="000D615F" w:rsidRPr="000363E3">
        <w:t>with</w:t>
      </w:r>
      <w:r>
        <w:t xml:space="preserve"> </w:t>
      </w:r>
      <w:r w:rsidR="000D615F" w:rsidRPr="000363E3">
        <w:t>disabilities</w:t>
      </w:r>
      <w:r>
        <w:t xml:space="preserve"> </w:t>
      </w:r>
      <w:r w:rsidR="000D615F" w:rsidRPr="000363E3">
        <w:t>who</w:t>
      </w:r>
      <w:r>
        <w:t xml:space="preserve"> </w:t>
      </w:r>
      <w:r w:rsidR="000D615F" w:rsidRPr="000363E3">
        <w:t>are</w:t>
      </w:r>
      <w:r>
        <w:t xml:space="preserve"> </w:t>
      </w:r>
      <w:r w:rsidR="000D615F" w:rsidRPr="000363E3">
        <w:t>survivors</w:t>
      </w:r>
      <w:r>
        <w:t xml:space="preserve"> </w:t>
      </w:r>
      <w:r w:rsidR="000D615F" w:rsidRPr="000363E3">
        <w:t>of</w:t>
      </w:r>
      <w:r>
        <w:t xml:space="preserve"> </w:t>
      </w:r>
      <w:r w:rsidR="000D615F" w:rsidRPr="000363E3">
        <w:t>exploitation,</w:t>
      </w:r>
      <w:r>
        <w:t xml:space="preserve"> </w:t>
      </w:r>
      <w:r w:rsidR="000D615F" w:rsidRPr="000363E3">
        <w:t>violence</w:t>
      </w:r>
      <w:r>
        <w:t xml:space="preserve"> </w:t>
      </w:r>
      <w:r w:rsidR="000D615F" w:rsidRPr="000363E3">
        <w:t>or</w:t>
      </w:r>
      <w:r>
        <w:t xml:space="preserve"> </w:t>
      </w:r>
      <w:r w:rsidR="000D615F" w:rsidRPr="000363E3">
        <w:t>abuse,</w:t>
      </w:r>
      <w:r>
        <w:t xml:space="preserve"> </w:t>
      </w:r>
      <w:r w:rsidR="000D615F" w:rsidRPr="000363E3">
        <w:t>particularly</w:t>
      </w:r>
      <w:r>
        <w:t xml:space="preserve"> </w:t>
      </w:r>
      <w:r w:rsidR="000D615F" w:rsidRPr="000363E3">
        <w:t>women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girls</w:t>
      </w:r>
      <w:r>
        <w:t xml:space="preserve"> </w:t>
      </w:r>
      <w:r w:rsidR="000D615F" w:rsidRPr="000363E3">
        <w:t>with</w:t>
      </w:r>
      <w:r>
        <w:t xml:space="preserve"> </w:t>
      </w:r>
      <w:r w:rsidR="000D615F" w:rsidRPr="000363E3">
        <w:t>disabilities.</w:t>
      </w:r>
      <w:r>
        <w:t xml:space="preserve"> </w:t>
      </w:r>
      <w:r w:rsidR="000D615F" w:rsidRPr="000363E3">
        <w:t>Please</w:t>
      </w:r>
      <w:r>
        <w:t xml:space="preserve"> </w:t>
      </w:r>
      <w:r w:rsidR="000D615F" w:rsidRPr="000363E3">
        <w:t>provide</w:t>
      </w:r>
      <w:r>
        <w:t xml:space="preserve"> </w:t>
      </w:r>
      <w:r w:rsidR="000D615F" w:rsidRPr="000363E3">
        <w:t>data</w:t>
      </w:r>
      <w:r>
        <w:t xml:space="preserve"> </w:t>
      </w:r>
      <w:r w:rsidR="000D615F" w:rsidRPr="000363E3">
        <w:t>on</w:t>
      </w:r>
      <w:r>
        <w:t xml:space="preserve"> </w:t>
      </w:r>
      <w:r w:rsidR="000D615F" w:rsidRPr="000363E3">
        <w:t>the</w:t>
      </w:r>
      <w:r>
        <w:t xml:space="preserve"> </w:t>
      </w:r>
      <w:r w:rsidR="000D615F" w:rsidRPr="000363E3">
        <w:t>number</w:t>
      </w:r>
      <w:r>
        <w:t xml:space="preserve"> </w:t>
      </w:r>
      <w:r w:rsidR="000D615F" w:rsidRPr="000363E3">
        <w:t>of</w:t>
      </w:r>
      <w:r>
        <w:t xml:space="preserve"> </w:t>
      </w:r>
      <w:r w:rsidR="000D615F" w:rsidRPr="000363E3">
        <w:t>reported</w:t>
      </w:r>
      <w:r>
        <w:t xml:space="preserve"> </w:t>
      </w:r>
      <w:r w:rsidR="000D615F" w:rsidRPr="000363E3">
        <w:t>cases</w:t>
      </w:r>
      <w:r>
        <w:t xml:space="preserve"> </w:t>
      </w:r>
      <w:r w:rsidR="000D615F" w:rsidRPr="000363E3">
        <w:t>of</w:t>
      </w:r>
      <w:r>
        <w:t xml:space="preserve"> </w:t>
      </w:r>
      <w:r w:rsidR="000D615F" w:rsidRPr="000363E3">
        <w:t>all</w:t>
      </w:r>
      <w:r>
        <w:t xml:space="preserve"> </w:t>
      </w:r>
      <w:r w:rsidR="000D615F" w:rsidRPr="000363E3">
        <w:t>forms</w:t>
      </w:r>
      <w:r>
        <w:t xml:space="preserve"> </w:t>
      </w:r>
      <w:r w:rsidR="000D615F" w:rsidRPr="000363E3">
        <w:t>of</w:t>
      </w:r>
      <w:r>
        <w:t xml:space="preserve"> </w:t>
      </w:r>
      <w:r w:rsidR="000D615F" w:rsidRPr="000363E3">
        <w:t>violence,</w:t>
      </w:r>
      <w:r>
        <w:t xml:space="preserve"> </w:t>
      </w:r>
      <w:r w:rsidR="000D615F" w:rsidRPr="000363E3">
        <w:t>including</w:t>
      </w:r>
      <w:r>
        <w:t xml:space="preserve"> </w:t>
      </w:r>
      <w:r w:rsidR="000D615F" w:rsidRPr="000363E3">
        <w:t>gender-based</w:t>
      </w:r>
      <w:r>
        <w:t xml:space="preserve"> </w:t>
      </w:r>
      <w:r w:rsidR="000D615F" w:rsidRPr="000363E3">
        <w:t>violence</w:t>
      </w:r>
      <w:r>
        <w:t xml:space="preserve"> </w:t>
      </w:r>
      <w:r w:rsidR="000D615F" w:rsidRPr="000363E3">
        <w:t>against</w:t>
      </w:r>
      <w:r>
        <w:t xml:space="preserve"> </w:t>
      </w:r>
      <w:r w:rsidR="000D615F" w:rsidRPr="000363E3">
        <w:t>women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girls</w:t>
      </w:r>
      <w:r>
        <w:t xml:space="preserve"> </w:t>
      </w:r>
      <w:r w:rsidR="000D615F" w:rsidRPr="000363E3">
        <w:t>with</w:t>
      </w:r>
      <w:r>
        <w:t xml:space="preserve"> </w:t>
      </w:r>
      <w:r w:rsidR="000D615F" w:rsidRPr="000363E3">
        <w:t>disabilities,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the</w:t>
      </w:r>
      <w:r>
        <w:t xml:space="preserve"> </w:t>
      </w:r>
      <w:r w:rsidR="000D615F" w:rsidRPr="000363E3">
        <w:t>number</w:t>
      </w:r>
      <w:r>
        <w:t xml:space="preserve"> </w:t>
      </w:r>
      <w:r w:rsidR="000D615F" w:rsidRPr="000363E3">
        <w:t>of</w:t>
      </w:r>
      <w:r>
        <w:t xml:space="preserve"> </w:t>
      </w:r>
      <w:r w:rsidR="000D615F" w:rsidRPr="000363E3">
        <w:t>prosecutions,</w:t>
      </w:r>
      <w:r>
        <w:t xml:space="preserve"> </w:t>
      </w:r>
      <w:r w:rsidR="000D615F" w:rsidRPr="000363E3">
        <w:t>convictions</w:t>
      </w:r>
      <w:r>
        <w:t xml:space="preserve"> </w:t>
      </w:r>
      <w:r w:rsidR="000D615F" w:rsidRPr="000363E3">
        <w:t>and</w:t>
      </w:r>
      <w:r>
        <w:t xml:space="preserve"> </w:t>
      </w:r>
      <w:r w:rsidR="000D615F" w:rsidRPr="000363E3">
        <w:t>sentences</w:t>
      </w:r>
      <w:r>
        <w:t xml:space="preserve"> </w:t>
      </w:r>
      <w:r w:rsidR="000D615F" w:rsidRPr="000363E3">
        <w:t>imposed</w:t>
      </w:r>
      <w:r>
        <w:t xml:space="preserve"> </w:t>
      </w:r>
      <w:r w:rsidR="000D615F" w:rsidRPr="000363E3">
        <w:t>on</w:t>
      </w:r>
      <w:r>
        <w:t xml:space="preserve"> </w:t>
      </w:r>
      <w:r w:rsidR="000D615F" w:rsidRPr="000363E3">
        <w:t>the</w:t>
      </w:r>
      <w:r>
        <w:t xml:space="preserve"> </w:t>
      </w:r>
      <w:r w:rsidR="000D615F" w:rsidRPr="000363E3">
        <w:t>perpetrators,</w:t>
      </w:r>
      <w:r>
        <w:t xml:space="preserve"> </w:t>
      </w:r>
      <w:r w:rsidR="000D615F" w:rsidRPr="000363E3">
        <w:t>as</w:t>
      </w:r>
      <w:r>
        <w:t xml:space="preserve"> </w:t>
      </w:r>
      <w:r w:rsidR="000D615F" w:rsidRPr="000363E3">
        <w:t>foreseen</w:t>
      </w:r>
      <w:r>
        <w:t xml:space="preserve"> </w:t>
      </w:r>
      <w:r w:rsidR="000D615F" w:rsidRPr="000363E3">
        <w:t>in</w:t>
      </w:r>
      <w:r>
        <w:t xml:space="preserve"> </w:t>
      </w:r>
      <w:r w:rsidR="000D615F" w:rsidRPr="000363E3">
        <w:t>Law</w:t>
      </w:r>
      <w:r>
        <w:t xml:space="preserve"> </w:t>
      </w:r>
      <w:r w:rsidR="000D615F" w:rsidRPr="000363E3">
        <w:t>No.</w:t>
      </w:r>
      <w:r>
        <w:t xml:space="preserve"> </w:t>
      </w:r>
      <w:r w:rsidR="000D615F" w:rsidRPr="000363E3">
        <w:t>01/2007;</w:t>
      </w:r>
    </w:p>
    <w:p w:rsidR="000D615F" w:rsidRPr="000363E3" w:rsidRDefault="00DD453B" w:rsidP="00536571">
      <w:pPr>
        <w:pStyle w:val="SingleTxtG"/>
      </w:pPr>
      <w:r>
        <w:tab/>
      </w:r>
      <w:r w:rsidR="000D615F" w:rsidRPr="000363E3">
        <w:t>(c)</w:t>
      </w:r>
      <w:r w:rsidR="000D615F" w:rsidRPr="000363E3">
        <w:tab/>
        <w:t>Prohibit</w:t>
      </w:r>
      <w:r w:rsidR="007116EF">
        <w:t xml:space="preserve"> </w:t>
      </w:r>
      <w:r w:rsidR="000D615F" w:rsidRPr="000363E3">
        <w:t>explicitly</w:t>
      </w:r>
      <w:r w:rsidR="007116EF">
        <w:t xml:space="preserve"> </w:t>
      </w:r>
      <w:r w:rsidR="000D615F" w:rsidRPr="000363E3">
        <w:t>corporal</w:t>
      </w:r>
      <w:r w:rsidR="007116EF">
        <w:t xml:space="preserve"> </w:t>
      </w:r>
      <w:r w:rsidR="000D615F" w:rsidRPr="000363E3">
        <w:t>punishment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children,</w:t>
      </w:r>
      <w:r w:rsidR="007116EF">
        <w:t xml:space="preserve"> </w:t>
      </w:r>
      <w:r w:rsidR="000D615F" w:rsidRPr="000363E3">
        <w:t>including</w:t>
      </w:r>
      <w:r w:rsidR="007116EF">
        <w:t xml:space="preserve"> </w:t>
      </w:r>
      <w:r w:rsidR="000D615F" w:rsidRPr="000363E3">
        <w:t>children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disabilities,</w:t>
      </w:r>
      <w:r w:rsidR="007116EF">
        <w:t xml:space="preserve"> </w:t>
      </w:r>
      <w:r w:rsidR="000D615F" w:rsidRPr="000363E3">
        <w:t>in</w:t>
      </w:r>
      <w:r w:rsidR="007116EF">
        <w:t xml:space="preserve"> </w:t>
      </w:r>
      <w:r w:rsidR="000D615F" w:rsidRPr="000363E3">
        <w:t>all</w:t>
      </w:r>
      <w:r w:rsidR="007116EF">
        <w:t xml:space="preserve"> </w:t>
      </w:r>
      <w:r w:rsidR="000D615F" w:rsidRPr="000363E3">
        <w:t>settings.</w:t>
      </w:r>
    </w:p>
    <w:p w:rsidR="000D615F" w:rsidRPr="000363E3" w:rsidRDefault="000D615F" w:rsidP="00536571">
      <w:pPr>
        <w:pStyle w:val="SingleTxtG"/>
      </w:pPr>
      <w:r w:rsidRPr="000363E3">
        <w:t>14.</w:t>
      </w:r>
      <w:r w:rsidRPr="000363E3">
        <w:tab/>
        <w:t>Please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mechanism</w:t>
      </w:r>
      <w:r w:rsidR="007116EF">
        <w:t xml:space="preserve"> </w:t>
      </w:r>
      <w:r w:rsidRPr="000363E3">
        <w:t>established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prevent</w:t>
      </w:r>
      <w:r w:rsidR="007116EF">
        <w:t xml:space="preserve"> </w:t>
      </w:r>
      <w:r w:rsidRPr="000363E3">
        <w:t>cases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abuse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inhuman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degrading</w:t>
      </w:r>
      <w:r w:rsidR="007116EF">
        <w:t xml:space="preserve"> </w:t>
      </w:r>
      <w:r w:rsidRPr="000363E3">
        <w:t>treatment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relevant</w:t>
      </w:r>
      <w:r w:rsidR="007116EF">
        <w:t xml:space="preserve"> </w:t>
      </w:r>
      <w:r w:rsidRPr="000363E3">
        <w:t>data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cases.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how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are</w:t>
      </w:r>
      <w:r w:rsidR="007116EF">
        <w:t xml:space="preserve"> </w:t>
      </w:r>
      <w:r w:rsidRPr="000363E3">
        <w:t>able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report</w:t>
      </w:r>
      <w:r w:rsidR="007116EF">
        <w:t xml:space="preserve"> </w:t>
      </w:r>
      <w:r w:rsidRPr="000363E3">
        <w:t>instances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abuse,</w:t>
      </w:r>
      <w:r w:rsidR="007116EF">
        <w:t xml:space="preserve"> </w:t>
      </w:r>
      <w:r w:rsidRPr="000363E3">
        <w:t>inhuman</w:t>
      </w:r>
      <w:r w:rsidR="007116EF">
        <w:t xml:space="preserve"> </w:t>
      </w:r>
      <w:r w:rsidRPr="000363E3">
        <w:t>treatment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neglect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any</w:t>
      </w:r>
      <w:r w:rsidR="007116EF">
        <w:t xml:space="preserve"> </w:t>
      </w:r>
      <w:r w:rsidRPr="000363E3">
        <w:t>setting.</w:t>
      </w:r>
    </w:p>
    <w:p w:rsidR="000D615F" w:rsidRPr="000363E3" w:rsidRDefault="000D615F" w:rsidP="00DD453B">
      <w:pPr>
        <w:pStyle w:val="H23G"/>
      </w:pPr>
      <w:r w:rsidRPr="000363E3">
        <w:tab/>
      </w:r>
      <w:r w:rsidRPr="000363E3">
        <w:tab/>
        <w:t>Protecting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integrity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person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17)</w:t>
      </w:r>
    </w:p>
    <w:p w:rsidR="000D615F" w:rsidRPr="000363E3" w:rsidRDefault="000D615F" w:rsidP="00536571">
      <w:pPr>
        <w:pStyle w:val="SingleTxtG"/>
      </w:pPr>
      <w:r w:rsidRPr="000363E3">
        <w:t>15.</w:t>
      </w:r>
      <w:r w:rsidRPr="000363E3">
        <w:tab/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place</w:t>
      </w:r>
      <w:r w:rsidR="007116EF">
        <w:t xml:space="preserve"> </w:t>
      </w:r>
      <w:r w:rsidRPr="000363E3">
        <w:t>to:</w:t>
      </w:r>
      <w:r w:rsidR="007116EF">
        <w:t xml:space="preserve"> </w:t>
      </w:r>
    </w:p>
    <w:p w:rsidR="000D615F" w:rsidRPr="000363E3" w:rsidRDefault="00DD453B" w:rsidP="00536571">
      <w:pPr>
        <w:pStyle w:val="SingleTxtG"/>
      </w:pPr>
      <w:r>
        <w:tab/>
      </w:r>
      <w:r w:rsidR="000D615F" w:rsidRPr="000363E3">
        <w:t>(a)</w:t>
      </w:r>
      <w:r w:rsidR="000D615F" w:rsidRPr="000363E3">
        <w:tab/>
        <w:t>Prevent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investigate</w:t>
      </w:r>
      <w:r w:rsidR="007116EF">
        <w:t xml:space="preserve"> </w:t>
      </w:r>
      <w:r w:rsidR="000D615F" w:rsidRPr="000363E3">
        <w:t>cases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forced</w:t>
      </w:r>
      <w:r w:rsidR="007116EF">
        <w:t xml:space="preserve"> </w:t>
      </w:r>
      <w:r w:rsidR="000D615F" w:rsidRPr="000363E3">
        <w:t>sterilization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persons,</w:t>
      </w:r>
      <w:r w:rsidR="007116EF">
        <w:t xml:space="preserve"> </w:t>
      </w:r>
      <w:r w:rsidR="000D615F" w:rsidRPr="000363E3">
        <w:t>particularly</w:t>
      </w:r>
      <w:r w:rsidR="007116EF">
        <w:t xml:space="preserve"> </w:t>
      </w:r>
      <w:r w:rsidR="000D615F" w:rsidRPr="000363E3">
        <w:t>women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girls,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disabilities;</w:t>
      </w:r>
    </w:p>
    <w:p w:rsidR="000D615F" w:rsidRPr="000363E3" w:rsidRDefault="00DD453B" w:rsidP="00536571">
      <w:pPr>
        <w:pStyle w:val="SingleTxtG"/>
      </w:pPr>
      <w:r>
        <w:tab/>
      </w:r>
      <w:r w:rsidR="000D615F" w:rsidRPr="000363E3">
        <w:t>(b)</w:t>
      </w:r>
      <w:r w:rsidR="000D615F" w:rsidRPr="000363E3">
        <w:tab/>
        <w:t>Protect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integrity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disabilities,</w:t>
      </w:r>
      <w:r w:rsidR="007116EF">
        <w:t xml:space="preserve"> </w:t>
      </w:r>
      <w:r w:rsidR="000D615F" w:rsidRPr="000363E3">
        <w:t>especially</w:t>
      </w:r>
      <w:r w:rsidR="007116EF">
        <w:t xml:space="preserve"> </w:t>
      </w:r>
      <w:r w:rsidR="000D615F" w:rsidRPr="000363E3">
        <w:t>in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context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mental</w:t>
      </w:r>
      <w:r w:rsidR="007116EF">
        <w:t xml:space="preserve"> </w:t>
      </w:r>
      <w:r w:rsidR="000D615F" w:rsidRPr="000363E3">
        <w:t>health</w:t>
      </w:r>
      <w:r w:rsidR="007116EF">
        <w:t xml:space="preserve"> </w:t>
      </w:r>
      <w:r w:rsidR="000D615F" w:rsidRPr="000363E3">
        <w:t>treatment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establish</w:t>
      </w:r>
      <w:r w:rsidR="007116EF">
        <w:t xml:space="preserve"> </w:t>
      </w:r>
      <w:r w:rsidR="000D615F" w:rsidRPr="000363E3">
        <w:t>safeguards</w:t>
      </w:r>
      <w:r w:rsidR="007116EF">
        <w:t xml:space="preserve"> </w:t>
      </w:r>
      <w:r w:rsidR="000D615F" w:rsidRPr="000363E3">
        <w:t>in</w:t>
      </w:r>
      <w:r w:rsidR="007116EF">
        <w:t xml:space="preserve"> </w:t>
      </w:r>
      <w:r w:rsidR="000D615F" w:rsidRPr="000363E3">
        <w:t>this</w:t>
      </w:r>
      <w:r w:rsidR="007116EF">
        <w:t xml:space="preserve"> </w:t>
      </w:r>
      <w:r w:rsidR="000D615F" w:rsidRPr="000363E3">
        <w:t>regard.</w:t>
      </w:r>
    </w:p>
    <w:p w:rsidR="000D615F" w:rsidRPr="000363E3" w:rsidRDefault="000D615F" w:rsidP="00DD453B">
      <w:pPr>
        <w:pStyle w:val="H23G"/>
      </w:pPr>
      <w:r w:rsidRPr="000363E3">
        <w:tab/>
      </w:r>
      <w:r w:rsidRPr="000363E3">
        <w:tab/>
        <w:t>Liberty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movement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nationality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18)</w:t>
      </w:r>
    </w:p>
    <w:p w:rsidR="000D615F" w:rsidRPr="000363E3" w:rsidRDefault="000D615F" w:rsidP="00536571">
      <w:pPr>
        <w:pStyle w:val="SingleTxtG"/>
      </w:pPr>
      <w:r w:rsidRPr="000363E3">
        <w:t>16.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refugees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obtain</w:t>
      </w:r>
      <w:r w:rsidR="007116EF">
        <w:t xml:space="preserve"> </w:t>
      </w:r>
      <w:r w:rsidRPr="000363E3">
        <w:t>official</w:t>
      </w:r>
      <w:r w:rsidR="007116EF">
        <w:t xml:space="preserve"> </w:t>
      </w:r>
      <w:r w:rsidRPr="000363E3">
        <w:t>documentation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identification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an</w:t>
      </w:r>
      <w:r w:rsidR="007116EF">
        <w:t xml:space="preserve"> </w:t>
      </w:r>
      <w:r w:rsidRPr="000363E3">
        <w:t>equal</w:t>
      </w:r>
      <w:r w:rsidR="007116EF">
        <w:t xml:space="preserve"> </w:t>
      </w:r>
      <w:r w:rsidRPr="000363E3">
        <w:t>basis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other</w:t>
      </w:r>
      <w:r w:rsidR="007116EF">
        <w:t xml:space="preserve"> </w:t>
      </w:r>
      <w:r w:rsidRPr="000363E3">
        <w:t>refugees,</w:t>
      </w:r>
      <w:r w:rsidR="007116EF">
        <w:t xml:space="preserve"> </w:t>
      </w:r>
      <w:r w:rsidRPr="000363E3">
        <w:t>so</w:t>
      </w:r>
      <w:r w:rsidR="007116EF">
        <w:t xml:space="preserve"> </w:t>
      </w:r>
      <w:r w:rsidRPr="000363E3">
        <w:t>as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facilitate</w:t>
      </w:r>
      <w:r w:rsidR="007116EF">
        <w:t xml:space="preserve"> </w:t>
      </w:r>
      <w:r w:rsidRPr="000363E3">
        <w:t>their</w:t>
      </w:r>
      <w:r w:rsidR="007116EF">
        <w:t xml:space="preserve"> </w:t>
      </w:r>
      <w:r w:rsidRPr="000363E3">
        <w:t>exercise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right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liberty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movement.</w:t>
      </w:r>
      <w:r w:rsidR="007116EF">
        <w:t xml:space="preserve"> </w:t>
      </w:r>
    </w:p>
    <w:p w:rsidR="000D615F" w:rsidRPr="000363E3" w:rsidRDefault="000D615F" w:rsidP="00DD453B">
      <w:pPr>
        <w:pStyle w:val="H23G"/>
      </w:pPr>
      <w:bookmarkStart w:id="1" w:name="_Toc298999617"/>
      <w:bookmarkStart w:id="2" w:name="_Toc299883406"/>
      <w:bookmarkStart w:id="3" w:name="_Toc302368548"/>
      <w:r w:rsidRPr="000363E3">
        <w:tab/>
      </w:r>
      <w:r w:rsidRPr="000363E3">
        <w:tab/>
        <w:t>Living</w:t>
      </w:r>
      <w:r w:rsidR="007116EF">
        <w:t xml:space="preserve"> </w:t>
      </w:r>
      <w:r w:rsidRPr="000363E3">
        <w:t>independently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being</w:t>
      </w:r>
      <w:r w:rsidR="007116EF">
        <w:t xml:space="preserve"> </w:t>
      </w:r>
      <w:r w:rsidRPr="000363E3">
        <w:t>included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community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19)</w:t>
      </w:r>
      <w:bookmarkEnd w:id="1"/>
      <w:bookmarkEnd w:id="2"/>
      <w:bookmarkEnd w:id="3"/>
    </w:p>
    <w:p w:rsidR="000D615F" w:rsidRPr="000363E3" w:rsidRDefault="000D615F" w:rsidP="00536571">
      <w:pPr>
        <w:pStyle w:val="SingleTxtG"/>
      </w:pPr>
      <w:r w:rsidRPr="000363E3">
        <w:t>17.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efforts</w:t>
      </w:r>
      <w:r w:rsidR="007116EF">
        <w:t xml:space="preserve"> </w:t>
      </w:r>
      <w:r w:rsidRPr="000363E3">
        <w:t>made,</w:t>
      </w:r>
      <w:r w:rsidR="007116EF">
        <w:t xml:space="preserve"> </w:t>
      </w:r>
      <w:r w:rsidRPr="000363E3">
        <w:t>since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ratification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Convention,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move</w:t>
      </w:r>
      <w:r w:rsidR="007116EF">
        <w:t xml:space="preserve"> </w:t>
      </w:r>
      <w:r w:rsidRPr="000363E3">
        <w:t>away</w:t>
      </w:r>
      <w:r w:rsidR="007116EF">
        <w:t xml:space="preserve"> </w:t>
      </w:r>
      <w:r w:rsidRPr="000363E3">
        <w:t>from</w:t>
      </w:r>
      <w:r w:rsidR="007116EF">
        <w:t xml:space="preserve"> </w:t>
      </w:r>
      <w:r w:rsidRPr="000363E3">
        <w:t>institutional-based</w:t>
      </w:r>
      <w:r w:rsidR="007116EF">
        <w:t xml:space="preserve"> </w:t>
      </w:r>
      <w:r w:rsidRPr="000363E3">
        <w:t>care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community-based</w:t>
      </w:r>
      <w:r w:rsidR="007116EF">
        <w:t xml:space="preserve"> </w:t>
      </w:r>
      <w:r w:rsidRPr="000363E3">
        <w:t>care.</w:t>
      </w:r>
    </w:p>
    <w:p w:rsidR="000D615F" w:rsidRPr="000363E3" w:rsidRDefault="000D615F" w:rsidP="00536571">
      <w:pPr>
        <w:pStyle w:val="SingleTxtG"/>
      </w:pPr>
      <w:r w:rsidRPr="000363E3">
        <w:t>18.</w:t>
      </w:r>
      <w:r w:rsidRPr="000363E3">
        <w:tab/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number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percentage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disaggregated</w:t>
      </w:r>
      <w:r w:rsidR="007116EF">
        <w:t xml:space="preserve"> </w:t>
      </w:r>
      <w:r w:rsidRPr="000363E3">
        <w:t>by</w:t>
      </w:r>
      <w:r w:rsidR="007116EF">
        <w:t xml:space="preserve"> </w:t>
      </w:r>
      <w:r w:rsidRPr="000363E3">
        <w:t>sex,</w:t>
      </w:r>
      <w:r w:rsidR="007116EF">
        <w:t xml:space="preserve"> </w:t>
      </w:r>
      <w:r w:rsidRPr="000363E3">
        <w:t>age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impairment,</w:t>
      </w:r>
      <w:r w:rsidR="007116EF">
        <w:t xml:space="preserve"> </w:t>
      </w:r>
      <w:r w:rsidRPr="000363E3">
        <w:t>still</w:t>
      </w:r>
      <w:r w:rsidR="007116EF">
        <w:t xml:space="preserve"> </w:t>
      </w:r>
      <w:r w:rsidRPr="000363E3">
        <w:t>living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residential</w:t>
      </w:r>
      <w:r w:rsidR="007116EF">
        <w:t xml:space="preserve"> </w:t>
      </w:r>
      <w:r w:rsidRPr="000363E3">
        <w:t>care</w:t>
      </w:r>
      <w:r w:rsidR="007116EF">
        <w:t xml:space="preserve"> </w:t>
      </w:r>
      <w:r w:rsidRPr="000363E3">
        <w:t>centres,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mental</w:t>
      </w:r>
      <w:r w:rsidR="007116EF">
        <w:t xml:space="preserve"> </w:t>
      </w:r>
      <w:r w:rsidRPr="000363E3">
        <w:t>health</w:t>
      </w:r>
      <w:r w:rsidR="00C02524">
        <w:t>-</w:t>
      </w:r>
      <w:r w:rsidRPr="000363E3">
        <w:t>care</w:t>
      </w:r>
      <w:r w:rsidR="007116EF">
        <w:t xml:space="preserve"> </w:t>
      </w:r>
      <w:r w:rsidRPr="000363E3">
        <w:t>facilities.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development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support</w:t>
      </w:r>
      <w:r w:rsidR="007116EF">
        <w:t xml:space="preserve"> </w:t>
      </w:r>
      <w:r w:rsidRPr="000363E3">
        <w:t>services,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personal</w:t>
      </w:r>
      <w:r w:rsidR="007116EF">
        <w:t xml:space="preserve"> </w:t>
      </w:r>
      <w:r w:rsidRPr="000363E3">
        <w:t>assistance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social</w:t>
      </w:r>
      <w:r w:rsidR="007116EF">
        <w:t xml:space="preserve"> </w:t>
      </w:r>
      <w:r w:rsidRPr="000363E3">
        <w:t>protection</w:t>
      </w:r>
      <w:r w:rsidR="007116EF">
        <w:t xml:space="preserve"> </w:t>
      </w:r>
      <w:r w:rsidRPr="000363E3">
        <w:t>measures,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possibility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independent</w:t>
      </w:r>
      <w:r w:rsidR="007116EF">
        <w:t xml:space="preserve"> </w:t>
      </w:r>
      <w:r w:rsidRPr="000363E3">
        <w:t>living</w:t>
      </w:r>
      <w:r w:rsidR="007116EF">
        <w:t xml:space="preserve"> </w:t>
      </w:r>
      <w:r w:rsidRPr="000363E3">
        <w:t>within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community.</w:t>
      </w:r>
    </w:p>
    <w:p w:rsidR="000D615F" w:rsidRPr="000363E3" w:rsidRDefault="000D615F" w:rsidP="00DD453B">
      <w:pPr>
        <w:pStyle w:val="H23G"/>
      </w:pPr>
      <w:bookmarkStart w:id="4" w:name="_Toc302368549"/>
      <w:bookmarkStart w:id="5" w:name="_Toc299883407"/>
      <w:bookmarkStart w:id="6" w:name="_Toc298999618"/>
      <w:r w:rsidRPr="000363E3">
        <w:lastRenderedPageBreak/>
        <w:tab/>
      </w:r>
      <w:r w:rsidRPr="000363E3">
        <w:tab/>
        <w:t>Personal</w:t>
      </w:r>
      <w:r w:rsidR="007116EF">
        <w:t xml:space="preserve"> </w:t>
      </w:r>
      <w:r w:rsidRPr="000363E3">
        <w:t>mobility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20)</w:t>
      </w:r>
      <w:r w:rsidR="007116EF">
        <w:t xml:space="preserve"> </w:t>
      </w:r>
      <w:bookmarkEnd w:id="4"/>
      <w:bookmarkEnd w:id="5"/>
      <w:bookmarkEnd w:id="6"/>
    </w:p>
    <w:p w:rsidR="000D615F" w:rsidRPr="000363E3" w:rsidRDefault="000D615F" w:rsidP="00536571">
      <w:pPr>
        <w:pStyle w:val="SingleTxtG"/>
      </w:pPr>
      <w:r w:rsidRPr="000363E3">
        <w:t>19.</w:t>
      </w:r>
      <w:r w:rsidRPr="000363E3">
        <w:tab/>
        <w:t>Please</w:t>
      </w:r>
      <w:r w:rsidR="007116EF">
        <w:t xml:space="preserve"> </w:t>
      </w:r>
      <w:r w:rsidRPr="000363E3">
        <w:t>elaborate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place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increase</w:t>
      </w:r>
      <w:r w:rsidR="007116EF">
        <w:t xml:space="preserve"> </w:t>
      </w:r>
      <w:r w:rsidRPr="000363E3">
        <w:t>access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affordable</w:t>
      </w:r>
      <w:r w:rsidR="007116EF">
        <w:t xml:space="preserve"> </w:t>
      </w:r>
      <w:r w:rsidRPr="000363E3">
        <w:t>mobility</w:t>
      </w:r>
      <w:r w:rsidR="007116EF">
        <w:t xml:space="preserve"> </w:t>
      </w:r>
      <w:r w:rsidRPr="000363E3">
        <w:t>aids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assistive</w:t>
      </w:r>
      <w:r w:rsidR="007116EF">
        <w:t xml:space="preserve"> </w:t>
      </w:r>
      <w:r w:rsidRPr="000363E3">
        <w:t>devices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local</w:t>
      </w:r>
      <w:r w:rsidR="007116EF">
        <w:t xml:space="preserve"> </w:t>
      </w:r>
      <w:r w:rsidRPr="000363E3">
        <w:t>market,</w:t>
      </w:r>
      <w:r w:rsidR="007116EF">
        <w:t xml:space="preserve"> </w:t>
      </w:r>
      <w:r w:rsidRPr="000363E3">
        <w:t>particularly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rural</w:t>
      </w:r>
      <w:r w:rsidR="007116EF">
        <w:t xml:space="preserve"> </w:t>
      </w:r>
      <w:r w:rsidRPr="000363E3">
        <w:t>areas.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include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efforts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produce</w:t>
      </w:r>
      <w:r w:rsidR="007116EF">
        <w:t xml:space="preserve"> </w:t>
      </w:r>
      <w:r w:rsidRPr="000363E3">
        <w:t>them</w:t>
      </w:r>
      <w:r w:rsidR="007116EF">
        <w:t xml:space="preserve"> </w:t>
      </w:r>
      <w:r w:rsidRPr="000363E3">
        <w:t>locally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increase</w:t>
      </w:r>
      <w:r w:rsidR="007116EF">
        <w:t xml:space="preserve"> </w:t>
      </w:r>
      <w:r w:rsidRPr="000363E3">
        <w:t>local</w:t>
      </w:r>
      <w:r w:rsidR="007116EF">
        <w:t xml:space="preserve"> </w:t>
      </w:r>
      <w:r w:rsidRPr="000363E3">
        <w:t>capacity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repairs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maintenance.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living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poverty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have</w:t>
      </w:r>
      <w:r w:rsidR="007116EF">
        <w:t xml:space="preserve"> </w:t>
      </w:r>
      <w:r w:rsidRPr="000363E3">
        <w:t>access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affordable</w:t>
      </w:r>
      <w:r w:rsidR="007116EF">
        <w:t xml:space="preserve"> </w:t>
      </w:r>
      <w:r w:rsidRPr="000363E3">
        <w:t>assistive</w:t>
      </w:r>
      <w:r w:rsidR="007116EF">
        <w:t xml:space="preserve"> </w:t>
      </w:r>
      <w:r w:rsidRPr="000363E3">
        <w:t>devices.</w:t>
      </w:r>
    </w:p>
    <w:p w:rsidR="000D615F" w:rsidRPr="000363E3" w:rsidRDefault="000D615F" w:rsidP="00195706">
      <w:pPr>
        <w:pStyle w:val="H23G"/>
      </w:pPr>
      <w:r w:rsidRPr="000363E3">
        <w:tab/>
      </w:r>
      <w:r w:rsidRPr="000363E3">
        <w:tab/>
        <w:t>Freedom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expression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opinion,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access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21)</w:t>
      </w:r>
    </w:p>
    <w:p w:rsidR="000D615F" w:rsidRPr="000363E3" w:rsidRDefault="000D615F" w:rsidP="00536571">
      <w:pPr>
        <w:pStyle w:val="SingleTxtG"/>
      </w:pPr>
      <w:r w:rsidRPr="000363E3">
        <w:t>20.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availability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mass</w:t>
      </w:r>
      <w:r w:rsidR="007116EF">
        <w:t xml:space="preserve"> </w:t>
      </w:r>
      <w:r w:rsidRPr="000363E3">
        <w:t>media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private</w:t>
      </w:r>
      <w:r w:rsidR="007116EF">
        <w:t xml:space="preserve"> </w:t>
      </w:r>
      <w:r w:rsidRPr="000363E3">
        <w:t>media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accessible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usable</w:t>
      </w:r>
      <w:r w:rsidR="007116EF">
        <w:t xml:space="preserve"> </w:t>
      </w:r>
      <w:r w:rsidRPr="000363E3">
        <w:t>formats,</w:t>
      </w:r>
      <w:r w:rsidR="007116EF">
        <w:t xml:space="preserve"> </w:t>
      </w:r>
      <w:r w:rsidRPr="000363E3">
        <w:t>such</w:t>
      </w:r>
      <w:r w:rsidR="007116EF">
        <w:t xml:space="preserve"> </w:t>
      </w:r>
      <w:r w:rsidRPr="000363E3">
        <w:t>as</w:t>
      </w:r>
      <w:r w:rsidR="007116EF">
        <w:t xml:space="preserve"> </w:t>
      </w:r>
      <w:r w:rsidRPr="000363E3">
        <w:t>Braille,</w:t>
      </w:r>
      <w:r w:rsidR="007116EF">
        <w:t xml:space="preserve"> </w:t>
      </w:r>
      <w:r w:rsidRPr="000363E3">
        <w:t>sign</w:t>
      </w:r>
      <w:r w:rsidR="007116EF">
        <w:t xml:space="preserve"> </w:t>
      </w:r>
      <w:r w:rsidRPr="000363E3">
        <w:t>language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Easy</w:t>
      </w:r>
      <w:r w:rsidR="007116EF">
        <w:t xml:space="preserve"> </w:t>
      </w:r>
      <w:r w:rsidRPr="000363E3">
        <w:t>Read.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steps</w:t>
      </w:r>
      <w:r w:rsidR="007116EF">
        <w:t xml:space="preserve"> </w:t>
      </w:r>
      <w:r w:rsidRPr="000363E3">
        <w:t>being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officially</w:t>
      </w:r>
      <w:r w:rsidR="007116EF">
        <w:t xml:space="preserve"> </w:t>
      </w:r>
      <w:r w:rsidRPr="000363E3">
        <w:t>recognize</w:t>
      </w:r>
      <w:r w:rsidR="007116EF">
        <w:t xml:space="preserve"> </w:t>
      </w:r>
      <w:r w:rsidRPr="000363E3">
        <w:t>Rwandan</w:t>
      </w:r>
      <w:r w:rsidR="007116EF">
        <w:t xml:space="preserve"> </w:t>
      </w:r>
      <w:r w:rsidRPr="000363E3">
        <w:t>sign</w:t>
      </w:r>
      <w:r w:rsidR="007116EF">
        <w:t xml:space="preserve"> </w:t>
      </w:r>
      <w:r w:rsidRPr="000363E3">
        <w:t>language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law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increase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number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qualified</w:t>
      </w:r>
      <w:r w:rsidR="007116EF">
        <w:t xml:space="preserve"> </w:t>
      </w:r>
      <w:r w:rsidRPr="000363E3">
        <w:t>sign</w:t>
      </w:r>
      <w:r w:rsidR="007116EF">
        <w:t xml:space="preserve"> </w:t>
      </w:r>
      <w:r w:rsidRPr="000363E3">
        <w:t>language</w:t>
      </w:r>
      <w:r w:rsidR="007116EF">
        <w:t xml:space="preserve"> </w:t>
      </w:r>
      <w:r w:rsidRPr="000363E3">
        <w:t>interpreters.</w:t>
      </w:r>
      <w:r w:rsidR="007116EF">
        <w:t xml:space="preserve"> </w:t>
      </w:r>
    </w:p>
    <w:p w:rsidR="000D615F" w:rsidRPr="000363E3" w:rsidRDefault="000D615F" w:rsidP="00195706">
      <w:pPr>
        <w:pStyle w:val="H23G"/>
      </w:pPr>
      <w:r w:rsidRPr="000363E3">
        <w:tab/>
      </w:r>
      <w:r w:rsidRPr="000363E3">
        <w:tab/>
        <w:t>Respect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privacy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22)</w:t>
      </w:r>
    </w:p>
    <w:p w:rsidR="000D615F" w:rsidRPr="000363E3" w:rsidRDefault="000D615F" w:rsidP="00536571">
      <w:pPr>
        <w:pStyle w:val="SingleTxtG"/>
      </w:pPr>
      <w:r w:rsidRPr="000363E3">
        <w:t>21.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enforce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constitutional</w:t>
      </w:r>
      <w:r w:rsidR="007116EF">
        <w:t xml:space="preserve"> </w:t>
      </w:r>
      <w:r w:rsidRPr="000363E3">
        <w:t>provision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respect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right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privacy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particularly</w:t>
      </w:r>
      <w:r w:rsidR="007116EF">
        <w:t xml:space="preserve"> </w:t>
      </w:r>
      <w:r w:rsidRPr="000363E3">
        <w:t>psychosocial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by</w:t>
      </w:r>
      <w:r w:rsidR="007116EF">
        <w:t xml:space="preserve"> </w:t>
      </w:r>
      <w:r w:rsidRPr="000363E3">
        <w:t>family</w:t>
      </w:r>
      <w:r w:rsidR="007116EF">
        <w:t xml:space="preserve"> </w:t>
      </w:r>
      <w:r w:rsidRPr="000363E3">
        <w:t>members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caregivers.</w:t>
      </w:r>
    </w:p>
    <w:p w:rsidR="000D615F" w:rsidRPr="000363E3" w:rsidRDefault="000D615F" w:rsidP="00195706">
      <w:pPr>
        <w:pStyle w:val="H23G"/>
      </w:pPr>
      <w:r w:rsidRPr="000363E3">
        <w:tab/>
      </w:r>
      <w:r w:rsidRPr="000363E3">
        <w:tab/>
        <w:t>Respect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home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family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23)</w:t>
      </w:r>
    </w:p>
    <w:p w:rsidR="000D615F" w:rsidRPr="000363E3" w:rsidRDefault="000D615F" w:rsidP="00536571">
      <w:pPr>
        <w:pStyle w:val="SingleTxtG"/>
      </w:pPr>
      <w:r w:rsidRPr="000363E3">
        <w:t>22.</w:t>
      </w:r>
      <w:r w:rsidRPr="000363E3">
        <w:tab/>
        <w:t>Please</w:t>
      </w:r>
      <w:r w:rsidR="007116EF">
        <w:t xml:space="preserve"> </w:t>
      </w:r>
      <w:r w:rsidRPr="000363E3">
        <w:t>describe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to:</w:t>
      </w:r>
      <w:r w:rsidR="007116EF">
        <w:t xml:space="preserve"> </w:t>
      </w:r>
    </w:p>
    <w:p w:rsidR="000D615F" w:rsidRPr="000363E3" w:rsidRDefault="00195706" w:rsidP="00536571">
      <w:pPr>
        <w:pStyle w:val="SingleTxtG"/>
      </w:pPr>
      <w:r>
        <w:tab/>
      </w:r>
      <w:r w:rsidR="000D615F" w:rsidRPr="000363E3">
        <w:t>(a)</w:t>
      </w:r>
      <w:r w:rsidR="000D615F" w:rsidRPr="000363E3">
        <w:tab/>
        <w:t>Provide</w:t>
      </w:r>
      <w:r w:rsidR="007116EF">
        <w:t xml:space="preserve"> </w:t>
      </w:r>
      <w:r w:rsidR="000D615F" w:rsidRPr="000363E3">
        <w:t>early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comprehensive</w:t>
      </w:r>
      <w:r w:rsidR="007116EF">
        <w:t xml:space="preserve"> </w:t>
      </w:r>
      <w:r w:rsidR="000D615F" w:rsidRPr="000363E3">
        <w:t>information,</w:t>
      </w:r>
      <w:r w:rsidR="007116EF">
        <w:t xml:space="preserve"> </w:t>
      </w:r>
      <w:r w:rsidR="000D615F" w:rsidRPr="000363E3">
        <w:t>services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support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families</w:t>
      </w:r>
      <w:r w:rsidR="007116EF">
        <w:t xml:space="preserve"> </w:t>
      </w:r>
      <w:r w:rsidR="000D615F" w:rsidRPr="000363E3">
        <w:t>headed</w:t>
      </w:r>
      <w:r w:rsidR="007116EF">
        <w:t xml:space="preserve"> </w:t>
      </w:r>
      <w:r w:rsidR="000D615F" w:rsidRPr="000363E3">
        <w:t>by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families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children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disabilities;</w:t>
      </w:r>
    </w:p>
    <w:p w:rsidR="000D615F" w:rsidRPr="000363E3" w:rsidRDefault="00195706" w:rsidP="00536571">
      <w:pPr>
        <w:pStyle w:val="SingleTxtG"/>
      </w:pPr>
      <w:r>
        <w:tab/>
      </w:r>
      <w:r w:rsidR="000D615F" w:rsidRPr="000363E3">
        <w:t>(b)</w:t>
      </w:r>
      <w:r w:rsidR="000D615F" w:rsidRPr="000363E3">
        <w:tab/>
        <w:t>Ensure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availability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accessible</w:t>
      </w:r>
      <w:r w:rsidR="007116EF">
        <w:t xml:space="preserve"> </w:t>
      </w:r>
      <w:r w:rsidR="000D615F" w:rsidRPr="000363E3">
        <w:t>information</w:t>
      </w:r>
      <w:r w:rsidR="007116EF">
        <w:t xml:space="preserve"> </w:t>
      </w:r>
      <w:r w:rsidR="000D615F" w:rsidRPr="000363E3">
        <w:t>about</w:t>
      </w:r>
      <w:r w:rsidR="007116EF">
        <w:t xml:space="preserve"> </w:t>
      </w:r>
      <w:r w:rsidR="000D615F" w:rsidRPr="000363E3">
        <w:t>family</w:t>
      </w:r>
      <w:r w:rsidR="007116EF">
        <w:t xml:space="preserve"> </w:t>
      </w:r>
      <w:r w:rsidR="000D615F" w:rsidRPr="000363E3">
        <w:t>planning</w:t>
      </w:r>
      <w:r w:rsidR="007116EF">
        <w:t xml:space="preserve"> </w:t>
      </w:r>
      <w:r w:rsidR="000D615F" w:rsidRPr="000363E3">
        <w:t>services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sexual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reproductive</w:t>
      </w:r>
      <w:r w:rsidR="007116EF">
        <w:t xml:space="preserve"> </w:t>
      </w:r>
      <w:r w:rsidR="000D615F" w:rsidRPr="000363E3">
        <w:t>health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rights;</w:t>
      </w:r>
    </w:p>
    <w:p w:rsidR="000D615F" w:rsidRPr="000363E3" w:rsidRDefault="00195706" w:rsidP="00536571">
      <w:pPr>
        <w:pStyle w:val="SingleTxtG"/>
      </w:pPr>
      <w:r>
        <w:tab/>
      </w:r>
      <w:r w:rsidR="000D615F" w:rsidRPr="000363E3">
        <w:t>(c)</w:t>
      </w:r>
      <w:r w:rsidR="000D615F" w:rsidRPr="000363E3">
        <w:tab/>
        <w:t>Increase</w:t>
      </w:r>
      <w:r w:rsidR="007116EF">
        <w:t xml:space="preserve"> </w:t>
      </w:r>
      <w:r w:rsidR="000D615F" w:rsidRPr="000363E3">
        <w:t>awareness</w:t>
      </w:r>
      <w:r w:rsidR="007116EF">
        <w:t xml:space="preserve"> </w:t>
      </w:r>
      <w:r w:rsidR="000D615F" w:rsidRPr="000363E3">
        <w:t>in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general</w:t>
      </w:r>
      <w:r w:rsidR="007116EF">
        <w:t xml:space="preserve"> </w:t>
      </w:r>
      <w:r w:rsidR="000D615F" w:rsidRPr="000363E3">
        <w:t>community,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judiciary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child</w:t>
      </w:r>
      <w:r w:rsidR="007116EF">
        <w:t xml:space="preserve"> </w:t>
      </w:r>
      <w:r w:rsidR="000D615F" w:rsidRPr="000363E3">
        <w:t>protection</w:t>
      </w:r>
      <w:r w:rsidR="007116EF">
        <w:t xml:space="preserve"> </w:t>
      </w:r>
      <w:r w:rsidR="000D615F" w:rsidRPr="000363E3">
        <w:t>services</w:t>
      </w:r>
      <w:r w:rsidR="007116EF">
        <w:t xml:space="preserve"> </w:t>
      </w:r>
      <w:r w:rsidR="000D615F" w:rsidRPr="000363E3">
        <w:t>about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rights</w:t>
      </w:r>
      <w:r w:rsidR="007116EF">
        <w:t xml:space="preserve"> </w:t>
      </w:r>
      <w:r w:rsidR="000D615F" w:rsidRPr="000363E3">
        <w:t>related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family,</w:t>
      </w:r>
      <w:r w:rsidR="007116EF">
        <w:t xml:space="preserve"> </w:t>
      </w:r>
      <w:r w:rsidR="000D615F" w:rsidRPr="000363E3">
        <w:t>parenthood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relationships,</w:t>
      </w:r>
      <w:r w:rsidR="007116EF">
        <w:t xml:space="preserve"> </w:t>
      </w:r>
      <w:r w:rsidR="000D615F" w:rsidRPr="000363E3">
        <w:t>particularly</w:t>
      </w:r>
      <w:r w:rsidR="007116EF">
        <w:t xml:space="preserve"> </w:t>
      </w:r>
      <w:r w:rsidR="000D615F" w:rsidRPr="000363E3">
        <w:t>for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intellectual</w:t>
      </w:r>
      <w:r w:rsidR="007116EF">
        <w:t xml:space="preserve"> </w:t>
      </w:r>
      <w:r w:rsidR="000D615F" w:rsidRPr="000363E3">
        <w:t>or</w:t>
      </w:r>
      <w:r w:rsidR="007116EF">
        <w:t xml:space="preserve"> </w:t>
      </w:r>
      <w:r w:rsidR="000D615F" w:rsidRPr="000363E3">
        <w:t>psychosocial</w:t>
      </w:r>
      <w:r w:rsidR="007116EF">
        <w:t xml:space="preserve"> </w:t>
      </w:r>
      <w:r w:rsidR="000D615F" w:rsidRPr="000363E3">
        <w:t>disabilities.</w:t>
      </w:r>
      <w:r w:rsidR="007116EF">
        <w:t xml:space="preserve"> </w:t>
      </w:r>
      <w:r w:rsidR="000D615F" w:rsidRPr="000363E3">
        <w:t>Please</w:t>
      </w:r>
      <w:r w:rsidR="007116EF">
        <w:t xml:space="preserve"> </w:t>
      </w:r>
      <w:r w:rsidR="000D615F" w:rsidRPr="000363E3">
        <w:t>include</w:t>
      </w:r>
      <w:r w:rsidR="007116EF">
        <w:t xml:space="preserve"> </w:t>
      </w:r>
      <w:r w:rsidR="000D615F" w:rsidRPr="000363E3">
        <w:t>data</w:t>
      </w:r>
      <w:r w:rsidR="007116EF">
        <w:t xml:space="preserve"> </w:t>
      </w:r>
      <w:r w:rsidR="000D615F" w:rsidRPr="000363E3">
        <w:t>on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number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percentage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parents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a</w:t>
      </w:r>
      <w:r w:rsidR="007116EF">
        <w:t xml:space="preserve"> </w:t>
      </w:r>
      <w:r w:rsidR="000D615F" w:rsidRPr="000363E3">
        <w:t>disability</w:t>
      </w:r>
      <w:r w:rsidR="007116EF">
        <w:t xml:space="preserve"> </w:t>
      </w:r>
      <w:r w:rsidR="000D615F" w:rsidRPr="000363E3">
        <w:t>in</w:t>
      </w:r>
      <w:r w:rsidR="007116EF">
        <w:t xml:space="preserve"> </w:t>
      </w:r>
      <w:r w:rsidR="000D615F" w:rsidRPr="000363E3">
        <w:t>contact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child</w:t>
      </w:r>
      <w:r w:rsidR="007116EF">
        <w:t xml:space="preserve"> </w:t>
      </w:r>
      <w:r w:rsidR="000D615F" w:rsidRPr="000363E3">
        <w:t>protection</w:t>
      </w:r>
      <w:r w:rsidR="007116EF">
        <w:t xml:space="preserve"> </w:t>
      </w:r>
      <w:r w:rsidR="000D615F" w:rsidRPr="000363E3">
        <w:t>system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number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percentage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children</w:t>
      </w:r>
      <w:r w:rsidR="007116EF">
        <w:t xml:space="preserve"> </w:t>
      </w:r>
      <w:r w:rsidR="000D615F" w:rsidRPr="000363E3">
        <w:t>removed</w:t>
      </w:r>
      <w:r w:rsidR="007116EF">
        <w:t xml:space="preserve"> </w:t>
      </w:r>
      <w:r w:rsidR="000D615F" w:rsidRPr="000363E3">
        <w:t>from</w:t>
      </w:r>
      <w:r w:rsidR="007116EF">
        <w:t xml:space="preserve"> </w:t>
      </w:r>
      <w:r w:rsidR="000D615F" w:rsidRPr="000363E3">
        <w:t>parents</w:t>
      </w:r>
      <w:r w:rsidR="007116EF">
        <w:t xml:space="preserve"> </w:t>
      </w:r>
      <w:r w:rsidR="000D615F" w:rsidRPr="000363E3">
        <w:t>on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basis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an</w:t>
      </w:r>
      <w:r w:rsidR="007116EF">
        <w:t xml:space="preserve"> </w:t>
      </w:r>
      <w:r w:rsidR="000D615F" w:rsidRPr="000363E3">
        <w:t>impairment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child</w:t>
      </w:r>
      <w:r w:rsidR="007116EF">
        <w:t xml:space="preserve"> </w:t>
      </w:r>
      <w:r w:rsidR="000D615F" w:rsidRPr="000363E3">
        <w:t>or</w:t>
      </w:r>
      <w:r w:rsidR="007116EF">
        <w:t xml:space="preserve"> </w:t>
      </w:r>
      <w:r w:rsidR="000D615F" w:rsidRPr="000363E3">
        <w:t>one</w:t>
      </w:r>
      <w:r w:rsidR="007116EF">
        <w:t xml:space="preserve"> </w:t>
      </w:r>
      <w:r w:rsidR="000D615F" w:rsidRPr="000363E3">
        <w:t>or</w:t>
      </w:r>
      <w:r w:rsidR="007116EF">
        <w:t xml:space="preserve"> </w:t>
      </w:r>
      <w:r w:rsidR="000D615F" w:rsidRPr="000363E3">
        <w:t>both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parents.</w:t>
      </w:r>
      <w:r w:rsidR="007116EF">
        <w:t xml:space="preserve"> </w:t>
      </w:r>
    </w:p>
    <w:p w:rsidR="000D615F" w:rsidRPr="000363E3" w:rsidRDefault="000D615F" w:rsidP="00195706">
      <w:pPr>
        <w:pStyle w:val="H23G"/>
      </w:pPr>
      <w:bookmarkStart w:id="7" w:name="_Toc302368553"/>
      <w:bookmarkStart w:id="8" w:name="_Toc299883411"/>
      <w:bookmarkStart w:id="9" w:name="_Toc298999622"/>
      <w:r w:rsidRPr="000363E3">
        <w:tab/>
      </w:r>
      <w:r w:rsidRPr="000363E3">
        <w:tab/>
        <w:t>Education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24)</w:t>
      </w:r>
      <w:r w:rsidR="007116EF">
        <w:t xml:space="preserve"> </w:t>
      </w:r>
      <w:bookmarkEnd w:id="7"/>
      <w:bookmarkEnd w:id="8"/>
      <w:bookmarkEnd w:id="9"/>
    </w:p>
    <w:p w:rsidR="000D615F" w:rsidRPr="000363E3" w:rsidRDefault="000D615F" w:rsidP="00536571">
      <w:pPr>
        <w:pStyle w:val="SingleTxtG"/>
      </w:pPr>
      <w:r w:rsidRPr="000363E3">
        <w:t>23.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updated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progress</w:t>
      </w:r>
      <w:r w:rsidR="007116EF">
        <w:t xml:space="preserve"> </w:t>
      </w:r>
      <w:r w:rsidRPr="000363E3">
        <w:t>made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transform</w:t>
      </w:r>
      <w:r w:rsidR="007116EF">
        <w:t xml:space="preserve"> </w:t>
      </w:r>
      <w:r w:rsidRPr="000363E3">
        <w:t>existing</w:t>
      </w:r>
      <w:r w:rsidR="007116EF">
        <w:t xml:space="preserve"> </w:t>
      </w:r>
      <w:r w:rsidRPr="000363E3">
        <w:t>segregated</w:t>
      </w:r>
      <w:r w:rsidR="007116EF">
        <w:t xml:space="preserve"> </w:t>
      </w:r>
      <w:r w:rsidRPr="000363E3">
        <w:t>education</w:t>
      </w:r>
      <w:r w:rsidR="007116EF">
        <w:t xml:space="preserve"> </w:t>
      </w:r>
      <w:r w:rsidRPr="000363E3">
        <w:t>services</w:t>
      </w:r>
      <w:r w:rsidR="007116EF">
        <w:t xml:space="preserve"> </w:t>
      </w:r>
      <w:r w:rsidRPr="000363E3">
        <w:t>into</w:t>
      </w:r>
      <w:r w:rsidR="007116EF">
        <w:t xml:space="preserve"> </w:t>
      </w:r>
      <w:r w:rsidRPr="000363E3">
        <w:t>inclusive</w:t>
      </w:r>
      <w:r w:rsidR="007116EF">
        <w:t xml:space="preserve"> </w:t>
      </w:r>
      <w:r w:rsidRPr="000363E3">
        <w:t>quality</w:t>
      </w:r>
      <w:r w:rsidR="007116EF">
        <w:t xml:space="preserve"> </w:t>
      </w:r>
      <w:r w:rsidRPr="000363E3">
        <w:t>education</w:t>
      </w:r>
      <w:r w:rsidR="007116EF">
        <w:t xml:space="preserve"> </w:t>
      </w:r>
      <w:r w:rsidRPr="000363E3">
        <w:t>at</w:t>
      </w:r>
      <w:r w:rsidR="007116EF">
        <w:t xml:space="preserve"> </w:t>
      </w:r>
      <w:r w:rsidRPr="000363E3">
        <w:t>all</w:t>
      </w:r>
      <w:r w:rsidR="007116EF">
        <w:t xml:space="preserve"> </w:t>
      </w:r>
      <w:r w:rsidRPr="000363E3">
        <w:t>levels,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plans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review</w:t>
      </w:r>
      <w:r w:rsidR="007116EF">
        <w:t xml:space="preserve"> </w:t>
      </w:r>
      <w:r w:rsidRPr="000363E3">
        <w:t>ministerial</w:t>
      </w:r>
      <w:r w:rsidR="007116EF">
        <w:t xml:space="preserve"> </w:t>
      </w:r>
      <w:r w:rsidRPr="000363E3">
        <w:t>orders,</w:t>
      </w:r>
      <w:r w:rsidR="007116EF">
        <w:t xml:space="preserve"> </w:t>
      </w:r>
      <w:r w:rsidRPr="000363E3">
        <w:t>national</w:t>
      </w:r>
      <w:r w:rsidR="007116EF">
        <w:t xml:space="preserve"> </w:t>
      </w:r>
      <w:r w:rsidRPr="000363E3">
        <w:t>programmes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curricula.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whether</w:t>
      </w:r>
      <w:r w:rsidR="007116EF">
        <w:t xml:space="preserve"> </w:t>
      </w:r>
      <w:r w:rsidRPr="000363E3">
        <w:t>an</w:t>
      </w:r>
      <w:r w:rsidR="007116EF">
        <w:t xml:space="preserve"> </w:t>
      </w:r>
      <w:r w:rsidRPr="000363E3">
        <w:t>inclusive</w:t>
      </w:r>
      <w:r w:rsidR="007116EF">
        <w:t xml:space="preserve"> </w:t>
      </w:r>
      <w:r w:rsidRPr="000363E3">
        <w:t>education</w:t>
      </w:r>
      <w:r w:rsidR="007116EF">
        <w:t xml:space="preserve"> </w:t>
      </w:r>
      <w:r w:rsidRPr="000363E3">
        <w:t>policy,</w:t>
      </w:r>
      <w:r w:rsidR="007116EF">
        <w:t xml:space="preserve"> </w:t>
      </w:r>
      <w:r w:rsidRPr="000363E3">
        <w:t>particularly</w:t>
      </w:r>
      <w:r w:rsidR="007116EF">
        <w:t xml:space="preserve"> </w:t>
      </w:r>
      <w:r w:rsidRPr="000363E3">
        <w:t>targeting</w:t>
      </w:r>
      <w:r w:rsidR="007116EF">
        <w:t xml:space="preserve"> </w:t>
      </w:r>
      <w:r w:rsidRPr="000363E3">
        <w:t>girls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refugees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has</w:t>
      </w:r>
      <w:r w:rsidR="007116EF">
        <w:t xml:space="preserve"> </w:t>
      </w:r>
      <w:r w:rsidRPr="000363E3">
        <w:t>been</w:t>
      </w:r>
      <w:r w:rsidR="007116EF">
        <w:t xml:space="preserve"> </w:t>
      </w:r>
      <w:r w:rsidRPr="000363E3">
        <w:t>adopted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is</w:t>
      </w:r>
      <w:r w:rsidR="007116EF">
        <w:t xml:space="preserve"> </w:t>
      </w:r>
      <w:r w:rsidRPr="000363E3">
        <w:t>foreseen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timeline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its</w:t>
      </w:r>
      <w:r w:rsidR="007116EF">
        <w:t xml:space="preserve"> </w:t>
      </w:r>
      <w:r w:rsidRPr="000363E3">
        <w:t>adoption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implementation.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24.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required</w:t>
      </w:r>
      <w:r w:rsidR="007116EF">
        <w:t xml:space="preserve"> </w:t>
      </w:r>
      <w:r w:rsidRPr="000363E3">
        <w:t>support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students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students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visual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hearing</w:t>
      </w:r>
      <w:r w:rsidR="007116EF">
        <w:t xml:space="preserve"> </w:t>
      </w:r>
      <w:r w:rsidRPr="000363E3">
        <w:t>impairments,</w:t>
      </w:r>
      <w:r w:rsidR="007116EF">
        <w:t xml:space="preserve"> </w:t>
      </w:r>
      <w:r w:rsidRPr="000363E3">
        <w:t>throughout</w:t>
      </w:r>
      <w:r w:rsidR="007116EF">
        <w:t xml:space="preserve"> </w:t>
      </w:r>
      <w:r w:rsidRPr="000363E3">
        <w:t>their</w:t>
      </w:r>
      <w:r w:rsidR="007116EF">
        <w:t xml:space="preserve"> </w:t>
      </w:r>
      <w:r w:rsidRPr="000363E3">
        <w:t>student</w:t>
      </w:r>
      <w:r w:rsidR="007116EF">
        <w:t xml:space="preserve"> </w:t>
      </w:r>
      <w:r w:rsidRPr="000363E3">
        <w:t>life,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secondary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tertiary</w:t>
      </w:r>
      <w:r w:rsidR="007116EF">
        <w:t xml:space="preserve"> </w:t>
      </w:r>
      <w:r w:rsidRPr="000363E3">
        <w:t>education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support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is</w:t>
      </w:r>
      <w:r w:rsidR="007116EF">
        <w:t xml:space="preserve"> </w:t>
      </w:r>
      <w:r w:rsidRPr="000363E3">
        <w:t>available.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prevent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address</w:t>
      </w:r>
      <w:r w:rsidR="007116EF">
        <w:t xml:space="preserve"> </w:t>
      </w:r>
      <w:r w:rsidRPr="000363E3">
        <w:t>bullying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school</w:t>
      </w:r>
      <w:r w:rsidR="007116EF">
        <w:t xml:space="preserve"> </w:t>
      </w:r>
      <w:r w:rsidRPr="000363E3">
        <w:t>against</w:t>
      </w:r>
      <w:r w:rsidR="007116EF">
        <w:t xml:space="preserve"> </w:t>
      </w:r>
      <w:r w:rsidRPr="000363E3">
        <w:t>students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disabilities.</w:t>
      </w:r>
    </w:p>
    <w:p w:rsidR="000D615F" w:rsidRPr="000363E3" w:rsidRDefault="000D615F" w:rsidP="00195706">
      <w:pPr>
        <w:pStyle w:val="H23G"/>
      </w:pPr>
      <w:r w:rsidRPr="000363E3">
        <w:tab/>
      </w:r>
      <w:r w:rsidRPr="000363E3">
        <w:tab/>
        <w:t>Health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25)</w:t>
      </w:r>
    </w:p>
    <w:p w:rsidR="000D615F" w:rsidRPr="000363E3" w:rsidRDefault="000D615F" w:rsidP="00536571">
      <w:pPr>
        <w:pStyle w:val="SingleTxtG"/>
      </w:pPr>
      <w:r w:rsidRPr="000363E3">
        <w:t>25.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updated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revision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approval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Mental</w:t>
      </w:r>
      <w:r w:rsidR="007116EF">
        <w:t xml:space="preserve"> </w:t>
      </w:r>
      <w:r w:rsidRPr="000363E3">
        <w:t>Health</w:t>
      </w:r>
      <w:r w:rsidR="007116EF">
        <w:t xml:space="preserve"> </w:t>
      </w:r>
      <w:r w:rsidRPr="000363E3">
        <w:t>Law</w:t>
      </w:r>
      <w:r w:rsidR="007116EF">
        <w:t xml:space="preserve"> </w:t>
      </w:r>
      <w:r w:rsidRPr="000363E3">
        <w:t>clarifying</w:t>
      </w:r>
      <w:r w:rsidR="007116EF">
        <w:t xml:space="preserve"> </w:t>
      </w:r>
      <w:r w:rsidRPr="000363E3">
        <w:t>how</w:t>
      </w:r>
      <w:r w:rsidR="007116EF">
        <w:t xml:space="preserve"> </w:t>
      </w:r>
      <w:r w:rsidRPr="000363E3">
        <w:t>such</w:t>
      </w:r>
      <w:r w:rsidR="007116EF">
        <w:t xml:space="preserve"> </w:t>
      </w:r>
      <w:r w:rsidRPr="000363E3">
        <w:t>a</w:t>
      </w:r>
      <w:r w:rsidR="007116EF">
        <w:t xml:space="preserve"> </w:t>
      </w:r>
      <w:r w:rsidRPr="000363E3">
        <w:t>law</w:t>
      </w:r>
      <w:r w:rsidR="007116EF">
        <w:t xml:space="preserve"> </w:t>
      </w:r>
      <w:r w:rsidRPr="000363E3">
        <w:t>would</w:t>
      </w:r>
      <w:r w:rsidR="007116EF">
        <w:t xml:space="preserve"> </w:t>
      </w:r>
      <w:r w:rsidRPr="000363E3">
        <w:t>uphold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State</w:t>
      </w:r>
      <w:r w:rsidR="007116EF">
        <w:t xml:space="preserve"> </w:t>
      </w:r>
      <w:r w:rsidRPr="000363E3">
        <w:t>party</w:t>
      </w:r>
      <w:r w:rsidR="003E7AE1">
        <w:t>’</w:t>
      </w:r>
      <w:r w:rsidRPr="000363E3">
        <w:t>s</w:t>
      </w:r>
      <w:r w:rsidR="007116EF">
        <w:t xml:space="preserve"> </w:t>
      </w:r>
      <w:r w:rsidRPr="000363E3">
        <w:t>obligations</w:t>
      </w:r>
      <w:r w:rsidR="007116EF">
        <w:t xml:space="preserve"> </w:t>
      </w:r>
      <w:r w:rsidRPr="000363E3">
        <w:t>under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Convention.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right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free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informed</w:t>
      </w:r>
      <w:r w:rsidR="007116EF">
        <w:t xml:space="preserve"> </w:t>
      </w:r>
      <w:r w:rsidRPr="000363E3">
        <w:t>consent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intellectual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psychosocial</w:t>
      </w:r>
      <w:r w:rsidR="007116EF">
        <w:t xml:space="preserve"> </w:t>
      </w:r>
      <w:r w:rsidRPr="000363E3">
        <w:t>disabilities.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systematic</w:t>
      </w:r>
      <w:r w:rsidR="007116EF">
        <w:t xml:space="preserve"> </w:t>
      </w:r>
      <w:r w:rsidRPr="000363E3">
        <w:t>training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health</w:t>
      </w:r>
      <w:r w:rsidR="007116EF">
        <w:t xml:space="preserve"> </w:t>
      </w:r>
      <w:r w:rsidRPr="000363E3">
        <w:t>personnel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rights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disabilities.</w:t>
      </w:r>
    </w:p>
    <w:p w:rsidR="000D615F" w:rsidRPr="000363E3" w:rsidRDefault="000D615F" w:rsidP="00536571">
      <w:pPr>
        <w:pStyle w:val="SingleTxtG"/>
      </w:pPr>
      <w:r w:rsidRPr="000363E3">
        <w:lastRenderedPageBreak/>
        <w:t>26.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universal</w:t>
      </w:r>
      <w:r w:rsidR="007116EF">
        <w:t xml:space="preserve"> </w:t>
      </w:r>
      <w:r w:rsidRPr="000363E3">
        <w:t>health-care</w:t>
      </w:r>
      <w:r w:rsidR="007116EF">
        <w:t xml:space="preserve"> </w:t>
      </w:r>
      <w:r w:rsidRPr="000363E3">
        <w:t>coverage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access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accessible</w:t>
      </w:r>
      <w:r w:rsidR="007116EF">
        <w:t xml:space="preserve"> </w:t>
      </w:r>
      <w:r w:rsidRPr="000363E3">
        <w:t>public</w:t>
      </w:r>
      <w:r w:rsidR="007116EF">
        <w:t xml:space="preserve"> </w:t>
      </w:r>
      <w:r w:rsidRPr="000363E3">
        <w:t>health</w:t>
      </w:r>
      <w:r w:rsidR="007116EF">
        <w:t xml:space="preserve"> </w:t>
      </w:r>
      <w:r w:rsidRPr="000363E3">
        <w:t>education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health-care</w:t>
      </w:r>
      <w:r w:rsidR="007116EF">
        <w:t xml:space="preserve"> </w:t>
      </w:r>
      <w:r w:rsidRPr="000363E3">
        <w:t>services,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particular</w:t>
      </w:r>
      <w:r w:rsidR="007116EF">
        <w:t xml:space="preserve"> </w:t>
      </w:r>
      <w:r w:rsidRPr="000363E3">
        <w:t>community-based</w:t>
      </w:r>
      <w:r w:rsidR="007116EF">
        <w:t xml:space="preserve"> </w:t>
      </w:r>
      <w:r w:rsidRPr="000363E3">
        <w:t>health</w:t>
      </w:r>
      <w:r w:rsidR="007116EF">
        <w:t xml:space="preserve"> </w:t>
      </w:r>
      <w:r w:rsidRPr="000363E3">
        <w:t>services,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HIV/AIDS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sexual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reproductive</w:t>
      </w:r>
      <w:r w:rsidR="007116EF">
        <w:t xml:space="preserve"> </w:t>
      </w:r>
      <w:r w:rsidRPr="000363E3">
        <w:t>health</w:t>
      </w:r>
      <w:r w:rsidR="007116EF">
        <w:t xml:space="preserve"> </w:t>
      </w:r>
      <w:r w:rsidRPr="000363E3">
        <w:t>services,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urban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remote</w:t>
      </w:r>
      <w:r w:rsidR="007116EF">
        <w:t xml:space="preserve"> </w:t>
      </w:r>
      <w:r w:rsidRPr="000363E3">
        <w:t>rural</w:t>
      </w:r>
      <w:r w:rsidR="007116EF">
        <w:t xml:space="preserve"> </w:t>
      </w:r>
      <w:r w:rsidRPr="000363E3">
        <w:t>areas.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refugees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have</w:t>
      </w:r>
      <w:r w:rsidR="007116EF">
        <w:t xml:space="preserve"> </w:t>
      </w:r>
      <w:r w:rsidRPr="000363E3">
        <w:t>access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health-care</w:t>
      </w:r>
      <w:r w:rsidR="007116EF">
        <w:t xml:space="preserve"> </w:t>
      </w:r>
      <w:r w:rsidRPr="000363E3">
        <w:t>services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an</w:t>
      </w:r>
      <w:r w:rsidR="007116EF">
        <w:t xml:space="preserve"> </w:t>
      </w:r>
      <w:r w:rsidRPr="000363E3">
        <w:t>equal</w:t>
      </w:r>
      <w:r w:rsidR="007116EF">
        <w:t xml:space="preserve"> </w:t>
      </w:r>
      <w:r w:rsidRPr="000363E3">
        <w:t>basis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others.</w:t>
      </w:r>
      <w:r w:rsidR="007116EF">
        <w:t xml:space="preserve"> </w:t>
      </w:r>
    </w:p>
    <w:p w:rsidR="000D615F" w:rsidRPr="000363E3" w:rsidRDefault="000D615F" w:rsidP="0031450E">
      <w:pPr>
        <w:pStyle w:val="H23G"/>
      </w:pPr>
      <w:r w:rsidRPr="000363E3">
        <w:tab/>
      </w:r>
      <w:r w:rsidRPr="000363E3">
        <w:tab/>
      </w:r>
      <w:proofErr w:type="spellStart"/>
      <w:r w:rsidRPr="000363E3">
        <w:t>Habilitation</w:t>
      </w:r>
      <w:proofErr w:type="spellEnd"/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rehabilitation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26)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27.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refugees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have</w:t>
      </w:r>
      <w:r w:rsidR="007116EF">
        <w:t xml:space="preserve"> </w:t>
      </w:r>
      <w:r w:rsidRPr="000363E3">
        <w:t>access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the</w:t>
      </w:r>
      <w:r w:rsidR="007116EF">
        <w:t xml:space="preserve"> </w:t>
      </w:r>
      <w:proofErr w:type="spellStart"/>
      <w:r w:rsidRPr="000363E3">
        <w:t>habilitation</w:t>
      </w:r>
      <w:proofErr w:type="spellEnd"/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rehabilitation</w:t>
      </w:r>
      <w:r w:rsidR="007116EF">
        <w:t xml:space="preserve"> </w:t>
      </w:r>
      <w:r w:rsidRPr="000363E3">
        <w:t>services</w:t>
      </w:r>
      <w:r w:rsidR="007116EF">
        <w:t xml:space="preserve"> </w:t>
      </w:r>
      <w:r w:rsidRPr="000363E3">
        <w:t>they</w:t>
      </w:r>
      <w:r w:rsidR="007116EF">
        <w:t xml:space="preserve"> </w:t>
      </w:r>
      <w:r w:rsidRPr="000363E3">
        <w:t>require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community.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increase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number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rehabilitation</w:t>
      </w:r>
      <w:r w:rsidR="007116EF">
        <w:t xml:space="preserve"> </w:t>
      </w:r>
      <w:r w:rsidRPr="000363E3">
        <w:t>professionals.</w:t>
      </w:r>
      <w:r w:rsidR="007116EF">
        <w:t xml:space="preserve"> </w:t>
      </w:r>
    </w:p>
    <w:p w:rsidR="000D615F" w:rsidRPr="000363E3" w:rsidRDefault="000D615F" w:rsidP="0031450E">
      <w:pPr>
        <w:pStyle w:val="H23G"/>
      </w:pPr>
      <w:r w:rsidRPr="000363E3">
        <w:tab/>
      </w:r>
      <w:r w:rsidRPr="000363E3">
        <w:tab/>
        <w:t>Work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employment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27)</w:t>
      </w:r>
    </w:p>
    <w:p w:rsidR="000D615F" w:rsidRPr="000363E3" w:rsidRDefault="000D615F" w:rsidP="00536571">
      <w:pPr>
        <w:pStyle w:val="SingleTxtG"/>
      </w:pPr>
      <w:r w:rsidRPr="000363E3">
        <w:t>28.</w:t>
      </w:r>
      <w:r w:rsidRPr="000363E3">
        <w:tab/>
        <w:t>Please</w:t>
      </w:r>
      <w:r w:rsidR="007116EF">
        <w:t xml:space="preserve"> </w:t>
      </w:r>
      <w:r w:rsidRPr="000363E3">
        <w:t>describe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remove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structural</w:t>
      </w:r>
      <w:r w:rsidR="007116EF">
        <w:t xml:space="preserve"> </w:t>
      </w:r>
      <w:r w:rsidRPr="000363E3">
        <w:t>barriers,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laws,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prevent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accessing</w:t>
      </w:r>
      <w:r w:rsidR="007116EF">
        <w:t xml:space="preserve"> </w:t>
      </w:r>
      <w:r w:rsidRPr="000363E3">
        <w:t>work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employment</w:t>
      </w:r>
      <w:r w:rsidR="007116EF">
        <w:t xml:space="preserve"> </w:t>
      </w:r>
      <w:r w:rsidRPr="000363E3">
        <w:t>opportunities,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promote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employment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public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private</w:t>
      </w:r>
      <w:r w:rsidR="007116EF">
        <w:t xml:space="preserve"> </w:t>
      </w:r>
      <w:r w:rsidRPr="000363E3">
        <w:t>sectors,</w:t>
      </w:r>
      <w:r w:rsidR="007116EF">
        <w:t xml:space="preserve"> </w:t>
      </w:r>
      <w:r w:rsidRPr="000363E3">
        <w:t>mainly</w:t>
      </w:r>
      <w:r w:rsidR="007116EF">
        <w:t xml:space="preserve"> </w:t>
      </w:r>
      <w:r w:rsidRPr="000363E3">
        <w:t>among</w:t>
      </w:r>
      <w:r w:rsidR="007116EF">
        <w:t xml:space="preserve"> </w:t>
      </w:r>
      <w:r w:rsidRPr="000363E3">
        <w:t>women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elaborate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impact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results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two</w:t>
      </w:r>
      <w:r w:rsidR="007116EF">
        <w:t xml:space="preserve"> </w:t>
      </w:r>
      <w:r w:rsidRPr="000363E3">
        <w:t>specific</w:t>
      </w:r>
      <w:r w:rsidR="007116EF">
        <w:t xml:space="preserve"> </w:t>
      </w:r>
      <w:r w:rsidRPr="000363E3">
        <w:t>national</w:t>
      </w:r>
      <w:r w:rsidR="007116EF">
        <w:t xml:space="preserve"> </w:t>
      </w:r>
      <w:r w:rsidRPr="000363E3">
        <w:t>employment</w:t>
      </w:r>
      <w:r w:rsidR="007116EF">
        <w:t xml:space="preserve"> </w:t>
      </w:r>
      <w:r w:rsidRPr="000363E3">
        <w:t>policy</w:t>
      </w:r>
      <w:r w:rsidR="007116EF">
        <w:t xml:space="preserve"> </w:t>
      </w:r>
      <w:r w:rsidRPr="000363E3">
        <w:t>programmes</w:t>
      </w:r>
      <w:r w:rsidR="007116EF">
        <w:t xml:space="preserve"> </w:t>
      </w:r>
      <w:r w:rsidRPr="000363E3">
        <w:t>cited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initial</w:t>
      </w:r>
      <w:r w:rsidR="007116EF">
        <w:t xml:space="preserve"> </w:t>
      </w:r>
      <w:r w:rsidRPr="000363E3">
        <w:t>report</w:t>
      </w:r>
      <w:r w:rsidR="007116EF">
        <w:t xml:space="preserve"> </w:t>
      </w:r>
      <w:r w:rsidRPr="000363E3">
        <w:t>(CRPD/C/RWA/1,</w:t>
      </w:r>
      <w:r w:rsidR="007116EF">
        <w:t xml:space="preserve"> </w:t>
      </w:r>
      <w:r w:rsidRPr="000363E3">
        <w:t>para.</w:t>
      </w:r>
      <w:r w:rsidR="007116EF">
        <w:t xml:space="preserve"> </w:t>
      </w:r>
      <w:r w:rsidRPr="000363E3">
        <w:t>193).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disaggregated</w:t>
      </w:r>
      <w:r w:rsidR="007116EF">
        <w:t xml:space="preserve"> </w:t>
      </w:r>
      <w:r w:rsidRPr="000363E3">
        <w:t>statistics</w:t>
      </w:r>
      <w:r w:rsidR="007116EF">
        <w:t xml:space="preserve"> </w:t>
      </w:r>
      <w:r w:rsidRPr="000363E3">
        <w:t>regarding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number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paid</w:t>
      </w:r>
      <w:r w:rsidR="007116EF">
        <w:t xml:space="preserve"> </w:t>
      </w:r>
      <w:r w:rsidRPr="000363E3">
        <w:t>employment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self-employment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comparison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general</w:t>
      </w:r>
      <w:r w:rsidR="007116EF">
        <w:t xml:space="preserve"> </w:t>
      </w:r>
      <w:r w:rsidRPr="000363E3">
        <w:t>population.</w:t>
      </w:r>
    </w:p>
    <w:p w:rsidR="000D615F" w:rsidRPr="000363E3" w:rsidRDefault="000D615F" w:rsidP="00536571">
      <w:pPr>
        <w:pStyle w:val="SingleTxtG"/>
      </w:pPr>
      <w:r w:rsidRPr="000363E3">
        <w:t>29.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details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extent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public</w:t>
      </w:r>
      <w:r w:rsidR="007116EF">
        <w:t xml:space="preserve"> </w:t>
      </w:r>
      <w:r w:rsidRPr="000363E3">
        <w:t>financial</w:t>
      </w:r>
      <w:r w:rsidR="007116EF">
        <w:t xml:space="preserve"> </w:t>
      </w:r>
      <w:r w:rsidRPr="000363E3">
        <w:t>support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organizations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international</w:t>
      </w:r>
      <w:r w:rsidR="007116EF">
        <w:t xml:space="preserve"> </w:t>
      </w:r>
      <w:r w:rsidRPr="000363E3">
        <w:t>development</w:t>
      </w:r>
      <w:r w:rsidR="007116EF">
        <w:t xml:space="preserve"> </w:t>
      </w:r>
      <w:r w:rsidRPr="000363E3">
        <w:t>partners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promote</w:t>
      </w:r>
      <w:r w:rsidR="007116EF">
        <w:t xml:space="preserve"> </w:t>
      </w:r>
      <w:r w:rsidRPr="000363E3">
        <w:t>entrepreneurship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(</w:t>
      </w:r>
      <w:proofErr w:type="gramStart"/>
      <w:r w:rsidRPr="000363E3">
        <w:t>ibid.,</w:t>
      </w:r>
      <w:proofErr w:type="gramEnd"/>
      <w:r w:rsidR="007116EF">
        <w:t xml:space="preserve"> </w:t>
      </w:r>
      <w:r w:rsidRPr="000363E3">
        <w:t>para.</w:t>
      </w:r>
      <w:r w:rsidR="007116EF">
        <w:t xml:space="preserve"> </w:t>
      </w:r>
      <w:r w:rsidRPr="000363E3">
        <w:t>196).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include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initiatives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women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especially</w:t>
      </w:r>
      <w:r w:rsidR="007116EF">
        <w:t xml:space="preserve"> </w:t>
      </w:r>
      <w:r w:rsidRPr="000363E3">
        <w:t>single</w:t>
      </w:r>
      <w:r w:rsidR="007116EF">
        <w:t xml:space="preserve"> </w:t>
      </w:r>
      <w:r w:rsidRPr="000363E3">
        <w:t>mothers,</w:t>
      </w:r>
      <w:r w:rsidR="007116EF">
        <w:t xml:space="preserve"> </w:t>
      </w:r>
      <w:r w:rsidRPr="000363E3">
        <w:t>have</w:t>
      </w:r>
      <w:r w:rsidR="007116EF">
        <w:t xml:space="preserve"> </w:t>
      </w:r>
      <w:r w:rsidRPr="000363E3">
        <w:t>full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equal</w:t>
      </w:r>
      <w:r w:rsidR="007116EF">
        <w:t xml:space="preserve"> </w:t>
      </w:r>
      <w:r w:rsidRPr="000363E3">
        <w:t>access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existing</w:t>
      </w:r>
      <w:r w:rsidR="007116EF">
        <w:t xml:space="preserve"> </w:t>
      </w:r>
      <w:r w:rsidRPr="000363E3">
        <w:t>self-employment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microfinance</w:t>
      </w:r>
      <w:r w:rsidR="007116EF">
        <w:t xml:space="preserve"> </w:t>
      </w:r>
      <w:r w:rsidRPr="000363E3">
        <w:t>programmes.</w:t>
      </w:r>
      <w:r w:rsidR="007116EF">
        <w:t xml:space="preserve"> </w:t>
      </w:r>
    </w:p>
    <w:p w:rsidR="000D615F" w:rsidRPr="000363E3" w:rsidRDefault="000D615F" w:rsidP="002F7796">
      <w:pPr>
        <w:pStyle w:val="H23G"/>
      </w:pPr>
      <w:r w:rsidRPr="000363E3">
        <w:tab/>
      </w:r>
      <w:r w:rsidRPr="000363E3">
        <w:tab/>
        <w:t>Adequate</w:t>
      </w:r>
      <w:r w:rsidR="007116EF">
        <w:t xml:space="preserve"> </w:t>
      </w:r>
      <w:r w:rsidRPr="000363E3">
        <w:t>standard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living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social</w:t>
      </w:r>
      <w:r w:rsidR="007116EF">
        <w:t xml:space="preserve"> </w:t>
      </w:r>
      <w:r w:rsidRPr="000363E3">
        <w:t>protection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28)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30.</w:t>
      </w:r>
      <w:r w:rsidRPr="000363E3">
        <w:tab/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have</w:t>
      </w:r>
      <w:r w:rsidR="007116EF">
        <w:t xml:space="preserve"> </w:t>
      </w:r>
      <w:r w:rsidRPr="000363E3">
        <w:t>full</w:t>
      </w:r>
      <w:r w:rsidR="007116EF">
        <w:t xml:space="preserve"> </w:t>
      </w:r>
      <w:r w:rsidRPr="000363E3">
        <w:t>access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socioeconomic</w:t>
      </w:r>
      <w:r w:rsidR="007116EF">
        <w:t xml:space="preserve"> </w:t>
      </w:r>
      <w:r w:rsidRPr="000363E3">
        <w:t>development</w:t>
      </w:r>
      <w:r w:rsidR="007116EF">
        <w:t xml:space="preserve"> </w:t>
      </w:r>
      <w:r w:rsidRPr="000363E3">
        <w:t>programmes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are</w:t>
      </w:r>
      <w:r w:rsidR="007116EF">
        <w:t xml:space="preserve"> </w:t>
      </w:r>
      <w:r w:rsidRPr="000363E3">
        <w:t>included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general</w:t>
      </w:r>
      <w:r w:rsidR="007116EF">
        <w:t xml:space="preserve"> </w:t>
      </w:r>
      <w:r w:rsidRPr="000363E3">
        <w:t>social</w:t>
      </w:r>
      <w:r w:rsidR="007116EF">
        <w:t xml:space="preserve"> </w:t>
      </w:r>
      <w:r w:rsidRPr="000363E3">
        <w:t>protection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poverty</w:t>
      </w:r>
      <w:r w:rsidR="007116EF">
        <w:t xml:space="preserve"> </w:t>
      </w:r>
      <w:r w:rsidRPr="000363E3">
        <w:t>reduction</w:t>
      </w:r>
      <w:r w:rsidR="007116EF">
        <w:t xml:space="preserve"> </w:t>
      </w:r>
      <w:r w:rsidRPr="000363E3">
        <w:t>efforts</w:t>
      </w:r>
      <w:r w:rsidR="007116EF">
        <w:t xml:space="preserve"> </w:t>
      </w:r>
      <w:r w:rsidRPr="000363E3">
        <w:t>(</w:t>
      </w:r>
      <w:proofErr w:type="gramStart"/>
      <w:r w:rsidRPr="000363E3">
        <w:t>ibid.,</w:t>
      </w:r>
      <w:proofErr w:type="gramEnd"/>
      <w:r w:rsidR="007116EF">
        <w:t xml:space="preserve"> </w:t>
      </w:r>
      <w:r w:rsidRPr="000363E3">
        <w:t>para.</w:t>
      </w:r>
      <w:r w:rsidR="007116EF">
        <w:t xml:space="preserve"> </w:t>
      </w:r>
      <w:r w:rsidRPr="000363E3">
        <w:t>198)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whether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effectively</w:t>
      </w:r>
      <w:r w:rsidR="007116EF">
        <w:t xml:space="preserve"> </w:t>
      </w:r>
      <w:r w:rsidRPr="000363E3">
        <w:t>contribute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planning,</w:t>
      </w:r>
      <w:r w:rsidR="007116EF">
        <w:t xml:space="preserve"> </w:t>
      </w:r>
      <w:r w:rsidRPr="000363E3">
        <w:t>implementation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monitoring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such</w:t>
      </w:r>
      <w:r w:rsidR="007116EF">
        <w:t xml:space="preserve"> </w:t>
      </w:r>
      <w:r w:rsidRPr="000363E3">
        <w:t>efforts.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31.</w:t>
      </w:r>
      <w:r w:rsidRPr="000363E3">
        <w:tab/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any</w:t>
      </w:r>
      <w:r w:rsidR="007116EF">
        <w:t xml:space="preserve"> </w:t>
      </w:r>
      <w:r w:rsidRPr="000363E3">
        <w:t>steps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improve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standard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living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who</w:t>
      </w:r>
      <w:r w:rsidR="007116EF">
        <w:t xml:space="preserve"> </w:t>
      </w:r>
      <w:r w:rsidRPr="000363E3">
        <w:t>live</w:t>
      </w:r>
      <w:r w:rsidR="007116EF">
        <w:t xml:space="preserve"> </w:t>
      </w:r>
      <w:r w:rsidRPr="000363E3">
        <w:t>at</w:t>
      </w:r>
      <w:r w:rsidR="007116EF">
        <w:t xml:space="preserve"> </w:t>
      </w:r>
      <w:r w:rsidRPr="000363E3">
        <w:t>risk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poverty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below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poverty</w:t>
      </w:r>
      <w:r w:rsidR="007116EF">
        <w:t xml:space="preserve"> </w:t>
      </w:r>
      <w:r w:rsidRPr="000363E3">
        <w:t>line.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include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any</w:t>
      </w:r>
      <w:r w:rsidR="007116EF">
        <w:t xml:space="preserve"> </w:t>
      </w:r>
      <w:r w:rsidRPr="000363E3">
        <w:t>plans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establish</w:t>
      </w:r>
      <w:r w:rsidR="007116EF">
        <w:t xml:space="preserve"> </w:t>
      </w:r>
      <w:r w:rsidRPr="000363E3">
        <w:t>disability</w:t>
      </w:r>
      <w:r w:rsidR="007116EF">
        <w:t xml:space="preserve"> </w:t>
      </w:r>
      <w:r w:rsidRPr="000363E3">
        <w:t>support</w:t>
      </w:r>
      <w:r w:rsidR="007116EF">
        <w:t xml:space="preserve"> </w:t>
      </w:r>
      <w:r w:rsidRPr="000363E3">
        <w:t>pension</w:t>
      </w:r>
      <w:r w:rsidR="007116EF">
        <w:t xml:space="preserve"> </w:t>
      </w:r>
      <w:r w:rsidRPr="000363E3">
        <w:t>schemes</w:t>
      </w:r>
      <w:r w:rsidR="007116EF">
        <w:t xml:space="preserve"> </w:t>
      </w:r>
      <w:r w:rsidRPr="000363E3">
        <w:t>or</w:t>
      </w:r>
      <w:r w:rsidR="007116EF">
        <w:t xml:space="preserve"> </w:t>
      </w:r>
      <w:r w:rsidRPr="000363E3">
        <w:t>a</w:t>
      </w:r>
      <w:r w:rsidR="007116EF">
        <w:t xml:space="preserve"> </w:t>
      </w:r>
      <w:r w:rsidRPr="000363E3">
        <w:t>disability</w:t>
      </w:r>
      <w:r w:rsidR="007116EF">
        <w:t xml:space="preserve"> </w:t>
      </w:r>
      <w:r w:rsidRPr="000363E3">
        <w:t>fund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enable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earn</w:t>
      </w:r>
      <w:r w:rsidR="007116EF">
        <w:t xml:space="preserve"> </w:t>
      </w:r>
      <w:r w:rsidRPr="000363E3">
        <w:t>a</w:t>
      </w:r>
      <w:r w:rsidR="007116EF">
        <w:t xml:space="preserve"> </w:t>
      </w:r>
      <w:r w:rsidRPr="000363E3">
        <w:t>living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community.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about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specific</w:t>
      </w:r>
      <w:r w:rsidR="007116EF">
        <w:t xml:space="preserve"> </w:t>
      </w:r>
      <w:r w:rsidRPr="000363E3">
        <w:t>budgets</w:t>
      </w:r>
      <w:r w:rsidR="007116EF">
        <w:t xml:space="preserve"> </w:t>
      </w:r>
      <w:r w:rsidRPr="000363E3">
        <w:t>allocated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disability</w:t>
      </w:r>
      <w:r w:rsidR="007116EF">
        <w:t xml:space="preserve"> </w:t>
      </w:r>
      <w:r w:rsidRPr="000363E3">
        <w:t>mainstreaming</w:t>
      </w:r>
      <w:r w:rsidR="007116EF">
        <w:t xml:space="preserve"> </w:t>
      </w:r>
      <w:r w:rsidRPr="000363E3">
        <w:t>at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local</w:t>
      </w:r>
      <w:r w:rsidR="007116EF">
        <w:t xml:space="preserve"> </w:t>
      </w:r>
      <w:r w:rsidRPr="000363E3">
        <w:t>level,</w:t>
      </w:r>
      <w:r w:rsidR="007116EF">
        <w:t xml:space="preserve"> </w:t>
      </w:r>
      <w:r w:rsidRPr="000363E3">
        <w:t>particularly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disability-mainstreaming</w:t>
      </w:r>
      <w:r w:rsidR="007116EF">
        <w:t xml:space="preserve"> </w:t>
      </w:r>
      <w:r w:rsidRPr="000363E3">
        <w:t>offices</w:t>
      </w:r>
      <w:r w:rsidR="007116EF">
        <w:t xml:space="preserve"> </w:t>
      </w:r>
      <w:r w:rsidRPr="000363E3">
        <w:t>at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district</w:t>
      </w:r>
      <w:r w:rsidR="007116EF">
        <w:t xml:space="preserve"> </w:t>
      </w:r>
      <w:r w:rsidRPr="000363E3">
        <w:t>level.</w:t>
      </w:r>
    </w:p>
    <w:p w:rsidR="000D615F" w:rsidRPr="000363E3" w:rsidRDefault="000D615F" w:rsidP="002F7796">
      <w:pPr>
        <w:pStyle w:val="H23G"/>
      </w:pPr>
      <w:r w:rsidRPr="000363E3">
        <w:tab/>
      </w:r>
      <w:r w:rsidRPr="000363E3">
        <w:tab/>
        <w:t>Participation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political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public</w:t>
      </w:r>
      <w:r w:rsidR="007116EF">
        <w:t xml:space="preserve"> </w:t>
      </w:r>
      <w:r w:rsidRPr="000363E3">
        <w:t>life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29)</w:t>
      </w:r>
    </w:p>
    <w:p w:rsidR="000D615F" w:rsidRPr="000363E3" w:rsidRDefault="000D615F" w:rsidP="00536571">
      <w:pPr>
        <w:pStyle w:val="SingleTxtG"/>
      </w:pPr>
      <w:r w:rsidRPr="000363E3">
        <w:t>32.</w:t>
      </w:r>
      <w:r w:rsidRPr="000363E3">
        <w:tab/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adopted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repeal</w:t>
      </w:r>
      <w:r w:rsidR="007116EF">
        <w:t xml:space="preserve"> </w:t>
      </w:r>
      <w:r w:rsidRPr="000363E3">
        <w:t>provisions</w:t>
      </w:r>
      <w:r w:rsidR="007116EF">
        <w:t xml:space="preserve"> </w:t>
      </w:r>
      <w:r w:rsidRPr="000363E3">
        <w:t>in,</w:t>
      </w:r>
      <w:r w:rsidR="007116EF">
        <w:t xml:space="preserve"> </w:t>
      </w:r>
      <w:r w:rsidRPr="000363E3">
        <w:t>inter</w:t>
      </w:r>
      <w:r w:rsidR="007116EF">
        <w:t xml:space="preserve"> </w:t>
      </w:r>
      <w:r w:rsidRPr="000363E3">
        <w:t>alia,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electoral</w:t>
      </w:r>
      <w:r w:rsidR="007116EF">
        <w:t xml:space="preserve"> </w:t>
      </w:r>
      <w:r w:rsidRPr="000363E3">
        <w:t>law</w:t>
      </w:r>
      <w:r w:rsidR="007116EF">
        <w:t xml:space="preserve"> </w:t>
      </w:r>
      <w:r w:rsidRPr="000363E3">
        <w:t>that</w:t>
      </w:r>
      <w:r w:rsidR="007116EF">
        <w:t xml:space="preserve"> </w:t>
      </w:r>
      <w:r w:rsidRPr="000363E3">
        <w:t>restrict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participation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election</w:t>
      </w:r>
      <w:r w:rsidR="007116EF">
        <w:t xml:space="preserve"> </w:t>
      </w:r>
      <w:r w:rsidRPr="000363E3">
        <w:t>processes.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33.</w:t>
      </w:r>
      <w:r w:rsidRPr="000363E3">
        <w:tab/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specific</w:t>
      </w:r>
      <w:r w:rsidR="007116EF">
        <w:t xml:space="preserve"> </w:t>
      </w:r>
      <w:r w:rsidRPr="000363E3">
        <w:t>measures,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increase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participation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women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decision-making</w:t>
      </w:r>
      <w:r w:rsidR="007116EF">
        <w:t xml:space="preserve"> </w:t>
      </w:r>
      <w:r w:rsidRPr="000363E3">
        <w:t>forums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leadership</w:t>
      </w:r>
      <w:r w:rsidR="007116EF">
        <w:t xml:space="preserve"> </w:t>
      </w:r>
      <w:r w:rsidRPr="000363E3">
        <w:t>positions,</w:t>
      </w:r>
      <w:r w:rsidR="007116EF">
        <w:t xml:space="preserve"> </w:t>
      </w:r>
      <w:r w:rsidRPr="000363E3">
        <w:t>particularly</w:t>
      </w:r>
      <w:r w:rsidR="007116EF">
        <w:t xml:space="preserve"> </w:t>
      </w:r>
      <w:r w:rsidRPr="000363E3">
        <w:t>at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local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district</w:t>
      </w:r>
      <w:r w:rsidR="007116EF">
        <w:t xml:space="preserve"> </w:t>
      </w:r>
      <w:r w:rsidRPr="000363E3">
        <w:t>levels.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women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Parliament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any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develop</w:t>
      </w:r>
      <w:r w:rsidR="007116EF">
        <w:t xml:space="preserve"> </w:t>
      </w:r>
      <w:r w:rsidRPr="000363E3">
        <w:t>specific</w:t>
      </w:r>
      <w:r w:rsidR="007116EF">
        <w:t xml:space="preserve"> </w:t>
      </w:r>
      <w:r w:rsidRPr="000363E3">
        <w:t>indicators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collect</w:t>
      </w:r>
      <w:r w:rsidR="007116EF">
        <w:t xml:space="preserve"> </w:t>
      </w:r>
      <w:r w:rsidRPr="000363E3">
        <w:t>disaggregated</w:t>
      </w:r>
      <w:r w:rsidR="007116EF">
        <w:t xml:space="preserve"> </w:t>
      </w:r>
      <w:r w:rsidRPr="000363E3">
        <w:t>data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progress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promote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disabilities,</w:t>
      </w:r>
      <w:r w:rsidR="007116EF">
        <w:t xml:space="preserve"> </w:t>
      </w:r>
      <w:r w:rsidRPr="000363E3">
        <w:t>particularly</w:t>
      </w:r>
      <w:r w:rsidR="007116EF">
        <w:t xml:space="preserve"> </w:t>
      </w:r>
      <w:r w:rsidRPr="000363E3">
        <w:t>women,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decision-making</w:t>
      </w:r>
      <w:r w:rsidR="007116EF">
        <w:t xml:space="preserve"> </w:t>
      </w:r>
      <w:r w:rsidRPr="000363E3">
        <w:t>positions.</w:t>
      </w:r>
    </w:p>
    <w:p w:rsidR="000D615F" w:rsidRPr="000363E3" w:rsidRDefault="000D615F" w:rsidP="00536571">
      <w:pPr>
        <w:pStyle w:val="SingleTxtG"/>
      </w:pPr>
      <w:r w:rsidRPr="000363E3">
        <w:t>34.</w:t>
      </w:r>
      <w:r w:rsidRPr="000363E3">
        <w:tab/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role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participation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representative</w:t>
      </w:r>
      <w:r w:rsidR="007116EF">
        <w:t xml:space="preserve"> </w:t>
      </w:r>
      <w:r w:rsidRPr="000363E3">
        <w:t>organizations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electing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two</w:t>
      </w:r>
      <w:r w:rsidR="007116EF">
        <w:t xml:space="preserve"> </w:t>
      </w:r>
      <w:r w:rsidRPr="000363E3">
        <w:t>candidates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Chamber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Deputies.</w:t>
      </w:r>
    </w:p>
    <w:p w:rsidR="000D615F" w:rsidRPr="000363E3" w:rsidRDefault="000D615F" w:rsidP="00FA5FE8">
      <w:pPr>
        <w:pStyle w:val="H23G"/>
      </w:pPr>
      <w:bookmarkStart w:id="10" w:name="_Toc298999631"/>
      <w:bookmarkStart w:id="11" w:name="_Toc299883421"/>
      <w:bookmarkStart w:id="12" w:name="_Toc302368563"/>
      <w:r w:rsidRPr="000363E3">
        <w:lastRenderedPageBreak/>
        <w:tab/>
      </w:r>
      <w:r w:rsidRPr="000363E3">
        <w:tab/>
        <w:t>Participation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cultural</w:t>
      </w:r>
      <w:r w:rsidR="007116EF">
        <w:t xml:space="preserve"> </w:t>
      </w:r>
      <w:r w:rsidRPr="000363E3">
        <w:t>life,</w:t>
      </w:r>
      <w:r w:rsidR="007116EF">
        <w:t xml:space="preserve"> </w:t>
      </w:r>
      <w:r w:rsidRPr="000363E3">
        <w:t>recreation,</w:t>
      </w:r>
      <w:r w:rsidR="007116EF">
        <w:t xml:space="preserve"> </w:t>
      </w:r>
      <w:r w:rsidRPr="000363E3">
        <w:t>leisure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sport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30)</w:t>
      </w:r>
      <w:r w:rsidR="007116EF">
        <w:t xml:space="preserve"> </w:t>
      </w:r>
      <w:bookmarkEnd w:id="10"/>
      <w:bookmarkEnd w:id="11"/>
      <w:bookmarkEnd w:id="12"/>
    </w:p>
    <w:p w:rsidR="000D615F" w:rsidRPr="000363E3" w:rsidRDefault="000D615F" w:rsidP="00536571">
      <w:pPr>
        <w:pStyle w:val="SingleTxtG"/>
      </w:pPr>
      <w:r w:rsidRPr="000363E3">
        <w:t>35.</w:t>
      </w:r>
      <w:r w:rsidRPr="000363E3">
        <w:tab/>
        <w:t>Please</w:t>
      </w:r>
      <w:r w:rsidR="007116EF">
        <w:t xml:space="preserve"> </w:t>
      </w:r>
      <w:r w:rsidRPr="000363E3">
        <w:t>explain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increase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availability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accessible</w:t>
      </w:r>
      <w:r w:rsidR="007116EF">
        <w:t xml:space="preserve"> </w:t>
      </w:r>
      <w:r w:rsidRPr="000363E3">
        <w:t>spaces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culture,</w:t>
      </w:r>
      <w:r w:rsidR="007116EF">
        <w:t xml:space="preserve"> </w:t>
      </w:r>
      <w:r w:rsidRPr="000363E3">
        <w:t>sport,</w:t>
      </w:r>
      <w:r w:rsidR="007116EF">
        <w:t xml:space="preserve"> </w:t>
      </w:r>
      <w:r w:rsidRPr="000363E3">
        <w:t>recreation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leisure,</w:t>
      </w:r>
      <w:r w:rsidR="007116EF">
        <w:t xml:space="preserve"> </w:t>
      </w:r>
      <w:r w:rsidRPr="000363E3">
        <w:t>both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rural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urban</w:t>
      </w:r>
      <w:r w:rsidR="007116EF">
        <w:t xml:space="preserve"> </w:t>
      </w:r>
      <w:r w:rsidRPr="000363E3">
        <w:t>areas.</w:t>
      </w:r>
      <w:r w:rsidR="007116EF">
        <w:t xml:space="preserve"> </w:t>
      </w:r>
    </w:p>
    <w:p w:rsidR="000D615F" w:rsidRPr="000363E3" w:rsidRDefault="000D615F" w:rsidP="00FA5FE8">
      <w:pPr>
        <w:pStyle w:val="H1G"/>
      </w:pPr>
      <w:bookmarkStart w:id="13" w:name="_Toc416078416"/>
      <w:r w:rsidRPr="000363E3">
        <w:tab/>
        <w:t>C.</w:t>
      </w:r>
      <w:r w:rsidRPr="000363E3">
        <w:tab/>
        <w:t>Specific</w:t>
      </w:r>
      <w:r w:rsidR="007116EF">
        <w:t xml:space="preserve"> </w:t>
      </w:r>
      <w:r w:rsidRPr="000363E3">
        <w:t>obligations</w:t>
      </w:r>
      <w:r w:rsidR="007116EF">
        <w:t xml:space="preserve"> </w:t>
      </w:r>
      <w:r w:rsidRPr="000363E3">
        <w:t>(arts.</w:t>
      </w:r>
      <w:r w:rsidR="007116EF">
        <w:t xml:space="preserve"> </w:t>
      </w:r>
      <w:r w:rsidRPr="000363E3">
        <w:t>31–33)</w:t>
      </w:r>
    </w:p>
    <w:bookmarkEnd w:id="13"/>
    <w:p w:rsidR="000D615F" w:rsidRPr="000363E3" w:rsidRDefault="000D615F" w:rsidP="00FA5FE8">
      <w:pPr>
        <w:pStyle w:val="H23G"/>
      </w:pPr>
      <w:r w:rsidRPr="000363E3">
        <w:tab/>
      </w:r>
      <w:r w:rsidRPr="000363E3">
        <w:tab/>
        <w:t>Statistics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data</w:t>
      </w:r>
      <w:r w:rsidR="007116EF">
        <w:t xml:space="preserve"> </w:t>
      </w:r>
      <w:r w:rsidRPr="000363E3">
        <w:t>collection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31)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36.</w:t>
      </w:r>
      <w:r w:rsidRPr="000363E3">
        <w:tab/>
        <w:t>Please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improve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collection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dissemination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disaggregated</w:t>
      </w:r>
      <w:r w:rsidR="007116EF">
        <w:t xml:space="preserve"> </w:t>
      </w:r>
      <w:r w:rsidRPr="000363E3">
        <w:t>data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disability,</w:t>
      </w:r>
      <w:r w:rsidR="007116EF">
        <w:t xml:space="preserve"> </w:t>
      </w:r>
      <w:r w:rsidRPr="000363E3">
        <w:t>including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household</w:t>
      </w:r>
      <w:r w:rsidR="007116EF">
        <w:t xml:space="preserve"> </w:t>
      </w:r>
      <w:r w:rsidRPr="000363E3">
        <w:t>surveys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next</w:t>
      </w:r>
      <w:r w:rsidR="007116EF">
        <w:t xml:space="preserve"> </w:t>
      </w:r>
      <w:r w:rsidRPr="000363E3">
        <w:t>national</w:t>
      </w:r>
      <w:r w:rsidR="007116EF">
        <w:t xml:space="preserve"> </w:t>
      </w:r>
      <w:r w:rsidRPr="000363E3">
        <w:t>census,</w:t>
      </w:r>
      <w:r w:rsidR="007116EF">
        <w:t xml:space="preserve"> </w:t>
      </w:r>
      <w:r w:rsidRPr="000363E3">
        <w:t>taking</w:t>
      </w:r>
      <w:r w:rsidR="007116EF">
        <w:t xml:space="preserve"> </w:t>
      </w:r>
      <w:r w:rsidRPr="000363E3">
        <w:t>into</w:t>
      </w:r>
      <w:r w:rsidR="007116EF">
        <w:t xml:space="preserve"> </w:t>
      </w:r>
      <w:r w:rsidRPr="000363E3">
        <w:t>account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Convention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using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Washington</w:t>
      </w:r>
      <w:r w:rsidR="007116EF">
        <w:t xml:space="preserve"> </w:t>
      </w:r>
      <w:r w:rsidRPr="000363E3">
        <w:t>Group</w:t>
      </w:r>
      <w:r w:rsidR="003E7AE1">
        <w:t>’</w:t>
      </w:r>
      <w:r w:rsidRPr="000363E3">
        <w:t>s</w:t>
      </w:r>
      <w:r w:rsidR="007116EF">
        <w:t xml:space="preserve"> </w:t>
      </w:r>
      <w:r w:rsidRPr="000363E3">
        <w:t>Short</w:t>
      </w:r>
      <w:r w:rsidR="007116EF">
        <w:t xml:space="preserve"> </w:t>
      </w:r>
      <w:r w:rsidRPr="000363E3">
        <w:t>Set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Questions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Disability.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steps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collect</w:t>
      </w:r>
      <w:r w:rsidR="007116EF">
        <w:t xml:space="preserve"> </w:t>
      </w:r>
      <w:r w:rsidRPr="000363E3">
        <w:t>disaggregated</w:t>
      </w:r>
      <w:r w:rsidR="007116EF">
        <w:t xml:space="preserve"> </w:t>
      </w:r>
      <w:r w:rsidRPr="000363E3">
        <w:t>data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situation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children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disabilities.</w:t>
      </w:r>
      <w:r w:rsidR="007116EF">
        <w:t xml:space="preserve"> </w:t>
      </w:r>
    </w:p>
    <w:p w:rsidR="000D615F" w:rsidRPr="000363E3" w:rsidRDefault="000D615F" w:rsidP="00FA5FE8">
      <w:pPr>
        <w:pStyle w:val="H23G"/>
      </w:pPr>
      <w:r w:rsidRPr="000363E3">
        <w:tab/>
      </w:r>
      <w:r w:rsidRPr="000363E3">
        <w:tab/>
        <w:t>International</w:t>
      </w:r>
      <w:r w:rsidR="007116EF">
        <w:t xml:space="preserve"> </w:t>
      </w:r>
      <w:r w:rsidRPr="000363E3">
        <w:t>cooperation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32)</w:t>
      </w:r>
      <w:r w:rsidR="007116EF">
        <w:t xml:space="preserve"> </w:t>
      </w:r>
    </w:p>
    <w:p w:rsidR="000D615F" w:rsidRPr="000363E3" w:rsidRDefault="000D615F" w:rsidP="00536571">
      <w:pPr>
        <w:pStyle w:val="SingleTxtG"/>
      </w:pPr>
      <w:r w:rsidRPr="000363E3">
        <w:t>37.</w:t>
      </w:r>
      <w:r w:rsidRPr="000363E3">
        <w:tab/>
        <w:t>Please</w:t>
      </w:r>
      <w:r w:rsidR="007116EF">
        <w:t xml:space="preserve"> </w:t>
      </w:r>
      <w:r w:rsidRPr="000363E3">
        <w:t>indicate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to:</w:t>
      </w:r>
    </w:p>
    <w:p w:rsidR="000D615F" w:rsidRPr="000363E3" w:rsidRDefault="00FA5FE8" w:rsidP="00536571">
      <w:pPr>
        <w:pStyle w:val="SingleTxtG"/>
      </w:pPr>
      <w:r>
        <w:tab/>
      </w:r>
      <w:r w:rsidR="000D615F" w:rsidRPr="000363E3">
        <w:t>(a)</w:t>
      </w:r>
      <w:r w:rsidR="000D615F" w:rsidRPr="000363E3">
        <w:tab/>
        <w:t>Ensure</w:t>
      </w:r>
      <w:r w:rsidR="007116EF">
        <w:t xml:space="preserve"> </w:t>
      </w:r>
      <w:r w:rsidR="000D615F" w:rsidRPr="000363E3">
        <w:t>that</w:t>
      </w:r>
      <w:r w:rsidR="007116EF">
        <w:t xml:space="preserve"> </w:t>
      </w:r>
      <w:r w:rsidR="000D615F" w:rsidRPr="000363E3">
        <w:t>international</w:t>
      </w:r>
      <w:r w:rsidR="007116EF">
        <w:t xml:space="preserve"> </w:t>
      </w:r>
      <w:r w:rsidR="000D615F" w:rsidRPr="000363E3">
        <w:t>development</w:t>
      </w:r>
      <w:r w:rsidR="007116EF">
        <w:t xml:space="preserve"> </w:t>
      </w:r>
      <w:r w:rsidR="000D615F" w:rsidRPr="000363E3">
        <w:t>partners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national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local</w:t>
      </w:r>
      <w:r w:rsidR="007116EF">
        <w:t xml:space="preserve"> </w:t>
      </w:r>
      <w:r w:rsidR="000D615F" w:rsidRPr="000363E3">
        <w:t>partners</w:t>
      </w:r>
      <w:r w:rsidR="007116EF">
        <w:t xml:space="preserve"> </w:t>
      </w:r>
      <w:r w:rsidR="000D615F" w:rsidRPr="000363E3">
        <w:t>effectively</w:t>
      </w:r>
      <w:r w:rsidR="007116EF">
        <w:t xml:space="preserve"> </w:t>
      </w:r>
      <w:r w:rsidR="000D615F" w:rsidRPr="000363E3">
        <w:t>consult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collaborate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their</w:t>
      </w:r>
      <w:r w:rsidR="007116EF">
        <w:t xml:space="preserve"> </w:t>
      </w:r>
      <w:r w:rsidR="000D615F" w:rsidRPr="000363E3">
        <w:t>representative</w:t>
      </w:r>
      <w:r w:rsidR="007116EF">
        <w:t xml:space="preserve"> </w:t>
      </w:r>
      <w:r w:rsidR="000D615F" w:rsidRPr="000363E3">
        <w:t>organizations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mainstream</w:t>
      </w:r>
      <w:r w:rsidR="007116EF">
        <w:t xml:space="preserve"> </w:t>
      </w:r>
      <w:r w:rsidR="000D615F" w:rsidRPr="000363E3">
        <w:t>disability</w:t>
      </w:r>
      <w:r w:rsidR="007116EF">
        <w:t xml:space="preserve"> </w:t>
      </w:r>
      <w:r w:rsidR="000D615F" w:rsidRPr="000363E3">
        <w:t>in</w:t>
      </w:r>
      <w:r w:rsidR="007116EF">
        <w:t xml:space="preserve"> </w:t>
      </w:r>
      <w:r w:rsidR="000D615F" w:rsidRPr="000363E3">
        <w:t>development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poverty-reduction</w:t>
      </w:r>
      <w:r w:rsidR="007116EF">
        <w:t xml:space="preserve"> </w:t>
      </w:r>
      <w:r w:rsidR="000D615F" w:rsidRPr="000363E3">
        <w:t>programmes;</w:t>
      </w:r>
      <w:r w:rsidR="007116EF">
        <w:t xml:space="preserve"> </w:t>
      </w:r>
    </w:p>
    <w:p w:rsidR="000D615F" w:rsidRPr="000363E3" w:rsidRDefault="00FA5FE8" w:rsidP="00536571">
      <w:pPr>
        <w:pStyle w:val="SingleTxtG"/>
      </w:pPr>
      <w:r>
        <w:tab/>
      </w:r>
      <w:r w:rsidR="000D615F" w:rsidRPr="000363E3">
        <w:t>(b)</w:t>
      </w:r>
      <w:r w:rsidR="000D615F" w:rsidRPr="000363E3">
        <w:tab/>
        <w:t>Ensure</w:t>
      </w:r>
      <w:r w:rsidR="007116EF">
        <w:t xml:space="preserve"> </w:t>
      </w:r>
      <w:r w:rsidR="000D615F" w:rsidRPr="000363E3">
        <w:t>that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</w:t>
      </w:r>
      <w:r w:rsidR="007116EF">
        <w:t xml:space="preserve"> </w:t>
      </w:r>
      <w:r w:rsidR="000D615F" w:rsidRPr="000363E3">
        <w:t>are</w:t>
      </w:r>
      <w:r w:rsidR="007116EF">
        <w:t xml:space="preserve"> </w:t>
      </w:r>
      <w:r w:rsidR="000D615F" w:rsidRPr="000363E3">
        <w:t>fully</w:t>
      </w:r>
      <w:r w:rsidR="007116EF">
        <w:t xml:space="preserve"> </w:t>
      </w:r>
      <w:r w:rsidR="000D615F" w:rsidRPr="000363E3">
        <w:t>involved</w:t>
      </w:r>
      <w:r w:rsidR="007116EF">
        <w:t xml:space="preserve"> </w:t>
      </w:r>
      <w:r w:rsidR="000D615F" w:rsidRPr="000363E3">
        <w:t>in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implementation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2030</w:t>
      </w:r>
      <w:r w:rsidR="007116EF">
        <w:t xml:space="preserve"> </w:t>
      </w:r>
      <w:r w:rsidR="000D615F" w:rsidRPr="000363E3">
        <w:t>Agenda</w:t>
      </w:r>
      <w:r w:rsidR="007116EF">
        <w:t xml:space="preserve"> </w:t>
      </w:r>
      <w:r w:rsidR="000D615F" w:rsidRPr="000363E3">
        <w:t>for</w:t>
      </w:r>
      <w:r w:rsidR="007116EF">
        <w:t xml:space="preserve"> </w:t>
      </w:r>
      <w:r w:rsidR="000D615F" w:rsidRPr="000363E3">
        <w:t>Sustainable</w:t>
      </w:r>
      <w:r w:rsidR="007116EF">
        <w:t xml:space="preserve"> </w:t>
      </w:r>
      <w:r w:rsidR="000D615F" w:rsidRPr="000363E3">
        <w:t>Development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its</w:t>
      </w:r>
      <w:r w:rsidR="007116EF">
        <w:t xml:space="preserve"> </w:t>
      </w:r>
      <w:r w:rsidR="000D615F" w:rsidRPr="000363E3">
        <w:t>related</w:t>
      </w:r>
      <w:r w:rsidR="007116EF">
        <w:t xml:space="preserve"> </w:t>
      </w:r>
      <w:r w:rsidR="000D615F" w:rsidRPr="000363E3">
        <w:t>goals;</w:t>
      </w:r>
    </w:p>
    <w:p w:rsidR="000D615F" w:rsidRPr="000363E3" w:rsidRDefault="00FA5FE8" w:rsidP="00536571">
      <w:pPr>
        <w:pStyle w:val="SingleTxtG"/>
      </w:pPr>
      <w:r>
        <w:tab/>
      </w:r>
      <w:r w:rsidR="00C02524">
        <w:t>(c)</w:t>
      </w:r>
      <w:r w:rsidR="000D615F" w:rsidRPr="000363E3">
        <w:tab/>
        <w:t>Develop</w:t>
      </w:r>
      <w:r w:rsidR="007116EF">
        <w:t xml:space="preserve"> </w:t>
      </w:r>
      <w:r w:rsidR="000D615F" w:rsidRPr="000363E3">
        <w:t>programmes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projects</w:t>
      </w:r>
      <w:r w:rsidR="007116EF">
        <w:t xml:space="preserve"> </w:t>
      </w:r>
      <w:r w:rsidR="000D615F" w:rsidRPr="000363E3">
        <w:t>that</w:t>
      </w:r>
      <w:r w:rsidR="007116EF">
        <w:t xml:space="preserve"> </w:t>
      </w:r>
      <w:r w:rsidR="000D615F" w:rsidRPr="000363E3">
        <w:t>specifically</w:t>
      </w:r>
      <w:r w:rsidR="007116EF">
        <w:t xml:space="preserve"> </w:t>
      </w:r>
      <w:r w:rsidR="000D615F" w:rsidRPr="000363E3">
        <w:t>target</w:t>
      </w:r>
      <w:r w:rsidR="007116EF">
        <w:t xml:space="preserve"> </w:t>
      </w:r>
      <w:r w:rsidR="000D615F" w:rsidRPr="000363E3">
        <w:t>persons</w:t>
      </w:r>
      <w:r w:rsidR="007116EF">
        <w:t xml:space="preserve"> </w:t>
      </w:r>
      <w:r w:rsidR="000D615F" w:rsidRPr="000363E3">
        <w:t>with</w:t>
      </w:r>
      <w:r w:rsidR="007116EF">
        <w:t xml:space="preserve"> </w:t>
      </w:r>
      <w:r w:rsidR="000D615F" w:rsidRPr="000363E3">
        <w:t>disabilities</w:t>
      </w:r>
      <w:r w:rsidR="007116EF">
        <w:t xml:space="preserve"> </w:t>
      </w:r>
      <w:r w:rsidR="000D615F" w:rsidRPr="000363E3">
        <w:t>and</w:t>
      </w:r>
      <w:r w:rsidR="007116EF">
        <w:t xml:space="preserve"> </w:t>
      </w:r>
      <w:r w:rsidR="000D615F" w:rsidRPr="000363E3">
        <w:t>provide</w:t>
      </w:r>
      <w:r w:rsidR="007116EF">
        <w:t xml:space="preserve"> </w:t>
      </w:r>
      <w:r w:rsidR="000D615F" w:rsidRPr="000363E3">
        <w:t>information</w:t>
      </w:r>
      <w:r w:rsidR="007116EF">
        <w:t xml:space="preserve"> </w:t>
      </w:r>
      <w:r w:rsidR="000D615F" w:rsidRPr="000363E3">
        <w:t>on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percentage</w:t>
      </w:r>
      <w:r w:rsidR="007116EF">
        <w:t xml:space="preserve"> </w:t>
      </w:r>
      <w:r w:rsidR="000D615F" w:rsidRPr="000363E3">
        <w:t>of</w:t>
      </w:r>
      <w:r w:rsidR="007116EF">
        <w:t xml:space="preserve"> </w:t>
      </w:r>
      <w:r w:rsidR="000D615F" w:rsidRPr="000363E3">
        <w:t>the</w:t>
      </w:r>
      <w:r w:rsidR="007116EF">
        <w:t xml:space="preserve"> </w:t>
      </w:r>
      <w:r w:rsidR="000D615F" w:rsidRPr="000363E3">
        <w:t>total</w:t>
      </w:r>
      <w:r w:rsidR="007116EF">
        <w:t xml:space="preserve"> </w:t>
      </w:r>
      <w:r w:rsidR="000D615F" w:rsidRPr="000363E3">
        <w:t>budget</w:t>
      </w:r>
      <w:r w:rsidR="007116EF">
        <w:t xml:space="preserve"> </w:t>
      </w:r>
      <w:r w:rsidR="000D615F" w:rsidRPr="000363E3">
        <w:t>allocated</w:t>
      </w:r>
      <w:r w:rsidR="007116EF">
        <w:t xml:space="preserve"> </w:t>
      </w:r>
      <w:r w:rsidR="000D615F" w:rsidRPr="000363E3">
        <w:t>to</w:t>
      </w:r>
      <w:r w:rsidR="007116EF">
        <w:t xml:space="preserve"> </w:t>
      </w:r>
      <w:r w:rsidR="000D615F" w:rsidRPr="000363E3">
        <w:t>them.</w:t>
      </w:r>
    </w:p>
    <w:p w:rsidR="000D615F" w:rsidRPr="000363E3" w:rsidRDefault="000D615F" w:rsidP="00FA5FE8">
      <w:pPr>
        <w:pStyle w:val="H23G"/>
      </w:pPr>
      <w:r w:rsidRPr="000363E3">
        <w:tab/>
      </w:r>
      <w:r w:rsidRPr="000363E3">
        <w:tab/>
        <w:t>National</w:t>
      </w:r>
      <w:r w:rsidR="007116EF">
        <w:t xml:space="preserve"> </w:t>
      </w:r>
      <w:r w:rsidRPr="000363E3">
        <w:t>implementation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monitoring</w:t>
      </w:r>
      <w:r w:rsidR="007116EF">
        <w:t xml:space="preserve"> </w:t>
      </w:r>
      <w:r w:rsidRPr="000363E3">
        <w:t>(art.</w:t>
      </w:r>
      <w:r w:rsidR="007116EF">
        <w:t xml:space="preserve"> </w:t>
      </w:r>
      <w:r w:rsidRPr="000363E3">
        <w:t>33)</w:t>
      </w:r>
    </w:p>
    <w:p w:rsidR="000D615F" w:rsidRPr="000363E3" w:rsidRDefault="000D615F" w:rsidP="00536571">
      <w:pPr>
        <w:pStyle w:val="SingleTxtG"/>
      </w:pPr>
      <w:r w:rsidRPr="000363E3">
        <w:t>38.</w:t>
      </w:r>
      <w:r w:rsidRPr="000363E3">
        <w:tab/>
        <w:t>Please</w:t>
      </w:r>
      <w:r w:rsidR="007116EF">
        <w:t xml:space="preserve"> </w:t>
      </w:r>
      <w:r w:rsidRPr="000363E3">
        <w:t>inform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Committee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steps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establish</w:t>
      </w:r>
      <w:r w:rsidR="007116EF">
        <w:t xml:space="preserve"> </w:t>
      </w:r>
      <w:r w:rsidRPr="000363E3">
        <w:t>an</w:t>
      </w:r>
      <w:r w:rsidR="007116EF">
        <w:t xml:space="preserve"> </w:t>
      </w:r>
      <w:r w:rsidRPr="000363E3">
        <w:t>independent</w:t>
      </w:r>
      <w:r w:rsidR="007116EF">
        <w:t xml:space="preserve"> </w:t>
      </w:r>
      <w:r w:rsidRPr="000363E3">
        <w:t>national</w:t>
      </w:r>
      <w:r w:rsidR="007116EF">
        <w:t xml:space="preserve"> </w:t>
      </w:r>
      <w:r w:rsidRPr="000363E3">
        <w:t>monitoring</w:t>
      </w:r>
      <w:r w:rsidR="007116EF">
        <w:t xml:space="preserve"> </w:t>
      </w:r>
      <w:r w:rsidRPr="000363E3">
        <w:t>mechanism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accordance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article</w:t>
      </w:r>
      <w:r w:rsidR="007116EF">
        <w:t xml:space="preserve"> </w:t>
      </w:r>
      <w:r w:rsidRPr="000363E3">
        <w:t>33</w:t>
      </w:r>
      <w:r w:rsidR="007116EF">
        <w:t xml:space="preserve"> </w:t>
      </w:r>
      <w:r w:rsidRPr="000363E3">
        <w:t>(2)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Convention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its</w:t>
      </w:r>
      <w:r w:rsidR="007116EF">
        <w:t xml:space="preserve"> </w:t>
      </w:r>
      <w:r w:rsidRPr="000363E3">
        <w:t>compliance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principles</w:t>
      </w:r>
      <w:r w:rsidR="007116EF">
        <w:t xml:space="preserve"> </w:t>
      </w:r>
      <w:r w:rsidRPr="000363E3">
        <w:t>relating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status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national</w:t>
      </w:r>
      <w:r w:rsidR="007116EF">
        <w:t xml:space="preserve"> </w:t>
      </w:r>
      <w:r w:rsidRPr="000363E3">
        <w:t>institutions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promotion</w:t>
      </w:r>
      <w:r w:rsidR="007116EF">
        <w:t xml:space="preserve"> </w:t>
      </w:r>
      <w:r w:rsidRPr="000363E3">
        <w:t>and</w:t>
      </w:r>
      <w:r w:rsidR="007116EF">
        <w:t xml:space="preserve"> </w:t>
      </w:r>
      <w:r w:rsidRPr="000363E3">
        <w:t>protection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human</w:t>
      </w:r>
      <w:r w:rsidR="007116EF">
        <w:t xml:space="preserve"> </w:t>
      </w:r>
      <w:r w:rsidRPr="000363E3">
        <w:t>rights</w:t>
      </w:r>
      <w:r w:rsidR="007116EF">
        <w:t xml:space="preserve"> </w:t>
      </w:r>
      <w:r w:rsidRPr="000363E3">
        <w:t>(the</w:t>
      </w:r>
      <w:r w:rsidR="007116EF">
        <w:t xml:space="preserve"> </w:t>
      </w:r>
      <w:r w:rsidRPr="000363E3">
        <w:t>Paris</w:t>
      </w:r>
      <w:r w:rsidR="007116EF">
        <w:t xml:space="preserve"> </w:t>
      </w:r>
      <w:r w:rsidRPr="000363E3">
        <w:t>Principles).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also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resources</w:t>
      </w:r>
      <w:r w:rsidR="007116EF">
        <w:t xml:space="preserve"> </w:t>
      </w:r>
      <w:r w:rsidRPr="000363E3">
        <w:t>allocated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enable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National</w:t>
      </w:r>
      <w:r w:rsidR="007116EF">
        <w:t xml:space="preserve"> </w:t>
      </w:r>
      <w:r w:rsidRPr="000363E3">
        <w:t>Commission</w:t>
      </w:r>
      <w:r w:rsidR="007116EF">
        <w:t xml:space="preserve"> </w:t>
      </w:r>
      <w:r w:rsidRPr="000363E3">
        <w:t>for</w:t>
      </w:r>
      <w:r w:rsidR="007116EF">
        <w:t xml:space="preserve"> </w:t>
      </w:r>
      <w:r w:rsidRPr="000363E3">
        <w:t>Human</w:t>
      </w:r>
      <w:r w:rsidR="007116EF">
        <w:t xml:space="preserve"> </w:t>
      </w:r>
      <w:r w:rsidRPr="000363E3">
        <w:t>Rights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carry</w:t>
      </w:r>
      <w:r w:rsidR="007116EF">
        <w:t xml:space="preserve"> </w:t>
      </w:r>
      <w:r w:rsidRPr="000363E3">
        <w:t>out</w:t>
      </w:r>
      <w:r w:rsidR="007116EF">
        <w:t xml:space="preserve"> </w:t>
      </w:r>
      <w:r w:rsidRPr="000363E3">
        <w:t>its</w:t>
      </w:r>
      <w:r w:rsidR="007116EF">
        <w:t xml:space="preserve"> </w:t>
      </w:r>
      <w:r w:rsidRPr="000363E3">
        <w:t>mandate.</w:t>
      </w:r>
      <w:r w:rsidR="007116EF">
        <w:t xml:space="preserve"> </w:t>
      </w:r>
      <w:r w:rsidRPr="000363E3">
        <w:t>Furthermore,</w:t>
      </w:r>
      <w:r w:rsidR="007116EF">
        <w:t xml:space="preserve"> </w:t>
      </w:r>
      <w:r w:rsidRPr="000363E3">
        <w:t>please</w:t>
      </w:r>
      <w:r w:rsidR="007116EF">
        <w:t xml:space="preserve"> </w:t>
      </w:r>
      <w:r w:rsidRPr="000363E3">
        <w:t>provide</w:t>
      </w:r>
      <w:r w:rsidR="007116EF">
        <w:t xml:space="preserve"> </w:t>
      </w:r>
      <w:r w:rsidRPr="000363E3">
        <w:t>information</w:t>
      </w:r>
      <w:r w:rsidR="007116EF">
        <w:t xml:space="preserve"> </w:t>
      </w:r>
      <w:r w:rsidRPr="000363E3">
        <w:t>on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measures</w:t>
      </w:r>
      <w:r w:rsidR="007116EF">
        <w:t xml:space="preserve"> </w:t>
      </w:r>
      <w:r w:rsidRPr="000363E3">
        <w:t>taken</w:t>
      </w:r>
      <w:r w:rsidR="007116EF">
        <w:t xml:space="preserve"> </w:t>
      </w:r>
      <w:r w:rsidRPr="000363E3">
        <w:t>to</w:t>
      </w:r>
      <w:r w:rsidR="007116EF">
        <w:t xml:space="preserve"> </w:t>
      </w:r>
      <w:r w:rsidRPr="000363E3">
        <w:t>ensure</w:t>
      </w:r>
      <w:r w:rsidR="007116EF">
        <w:t xml:space="preserve"> </w:t>
      </w:r>
      <w:r w:rsidRPr="000363E3">
        <w:t>the</w:t>
      </w:r>
      <w:r w:rsidR="007116EF">
        <w:t xml:space="preserve"> </w:t>
      </w:r>
      <w:r w:rsidRPr="000363E3">
        <w:t>full</w:t>
      </w:r>
      <w:r w:rsidR="007116EF">
        <w:t xml:space="preserve"> </w:t>
      </w:r>
      <w:r w:rsidRPr="000363E3">
        <w:t>involvement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organizations</w:t>
      </w:r>
      <w:r w:rsidR="007116EF">
        <w:t xml:space="preserve"> </w:t>
      </w:r>
      <w:r w:rsidRPr="000363E3">
        <w:t>of</w:t>
      </w:r>
      <w:r w:rsidR="007116EF">
        <w:t xml:space="preserve"> </w:t>
      </w:r>
      <w:r w:rsidRPr="000363E3">
        <w:t>persons</w:t>
      </w:r>
      <w:r w:rsidR="007116EF">
        <w:t xml:space="preserve"> </w:t>
      </w:r>
      <w:r w:rsidRPr="000363E3">
        <w:t>with</w:t>
      </w:r>
      <w:r w:rsidR="007116EF">
        <w:t xml:space="preserve"> </w:t>
      </w:r>
      <w:r w:rsidRPr="000363E3">
        <w:t>disabilities</w:t>
      </w:r>
      <w:r w:rsidR="007116EF">
        <w:t xml:space="preserve"> </w:t>
      </w:r>
      <w:r w:rsidRPr="000363E3">
        <w:t>in</w:t>
      </w:r>
      <w:r w:rsidR="007116EF">
        <w:t xml:space="preserve"> </w:t>
      </w:r>
      <w:r w:rsidRPr="000363E3">
        <w:t>monitoring</w:t>
      </w:r>
      <w:r w:rsidR="007116EF">
        <w:t xml:space="preserve"> </w:t>
      </w:r>
      <w:r w:rsidRPr="000363E3">
        <w:t>activities.</w:t>
      </w:r>
    </w:p>
    <w:p w:rsidR="007268F9" w:rsidRPr="00317DC1" w:rsidRDefault="00FA5FE8" w:rsidP="00FA5FE8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268F9" w:rsidRPr="00317DC1" w:rsidSect="009C753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6EF" w:rsidRPr="00317DC1" w:rsidRDefault="007116EF" w:rsidP="00317DC1">
      <w:pPr>
        <w:pStyle w:val="Footer"/>
      </w:pPr>
    </w:p>
  </w:endnote>
  <w:endnote w:type="continuationSeparator" w:id="0">
    <w:p w:rsidR="007116EF" w:rsidRPr="00317DC1" w:rsidRDefault="007116EF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6EF" w:rsidRDefault="007116EF" w:rsidP="00C9345F">
    <w:pPr>
      <w:pStyle w:val="Footer"/>
      <w:tabs>
        <w:tab w:val="right" w:pos="9638"/>
      </w:tabs>
    </w:pPr>
    <w:r w:rsidRPr="00127E60">
      <w:rPr>
        <w:b/>
        <w:bCs/>
        <w:sz w:val="18"/>
      </w:rPr>
      <w:fldChar w:fldCharType="begin"/>
    </w:r>
    <w:r w:rsidRPr="00127E60">
      <w:rPr>
        <w:b/>
        <w:bCs/>
        <w:sz w:val="18"/>
      </w:rPr>
      <w:instrText xml:space="preserve"> PAGE  \* MERGEFORMAT </w:instrText>
    </w:r>
    <w:r w:rsidRPr="00127E60">
      <w:rPr>
        <w:b/>
        <w:bCs/>
        <w:sz w:val="18"/>
      </w:rPr>
      <w:fldChar w:fldCharType="separate"/>
    </w:r>
    <w:r w:rsidR="009C083E">
      <w:rPr>
        <w:b/>
        <w:bCs/>
        <w:noProof/>
        <w:sz w:val="18"/>
      </w:rPr>
      <w:t>4</w:t>
    </w:r>
    <w:r w:rsidRPr="00127E60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6EF" w:rsidRDefault="007116EF" w:rsidP="00127E60">
    <w:pPr>
      <w:pStyle w:val="Footer"/>
      <w:tabs>
        <w:tab w:val="right" w:pos="9638"/>
      </w:tabs>
    </w:pPr>
    <w:r>
      <w:tab/>
    </w:r>
    <w:r w:rsidRPr="00127E60">
      <w:rPr>
        <w:b/>
        <w:bCs/>
        <w:sz w:val="18"/>
      </w:rPr>
      <w:fldChar w:fldCharType="begin"/>
    </w:r>
    <w:r w:rsidRPr="00127E60">
      <w:rPr>
        <w:b/>
        <w:bCs/>
        <w:sz w:val="18"/>
      </w:rPr>
      <w:instrText xml:space="preserve"> PAGE  \* MERGEFORMAT </w:instrText>
    </w:r>
    <w:r w:rsidRPr="00127E60">
      <w:rPr>
        <w:b/>
        <w:bCs/>
        <w:sz w:val="18"/>
      </w:rPr>
      <w:fldChar w:fldCharType="separate"/>
    </w:r>
    <w:r w:rsidR="009C083E">
      <w:rPr>
        <w:b/>
        <w:bCs/>
        <w:noProof/>
        <w:sz w:val="18"/>
      </w:rPr>
      <w:t>3</w:t>
    </w:r>
    <w:r w:rsidRPr="00127E60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83E" w:rsidRDefault="009C083E" w:rsidP="009C083E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C083E" w:rsidRDefault="009C083E" w:rsidP="009C083E">
    <w:pPr>
      <w:pStyle w:val="Footer"/>
      <w:ind w:right="1134"/>
      <w:rPr>
        <w:sz w:val="20"/>
      </w:rPr>
    </w:pPr>
    <w:r>
      <w:rPr>
        <w:sz w:val="20"/>
      </w:rPr>
      <w:t>GE.18-18069(E)</w:t>
    </w:r>
  </w:p>
  <w:p w:rsidR="009C083E" w:rsidRPr="009C083E" w:rsidRDefault="009C083E" w:rsidP="009C083E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RPD/C/RWA/Q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RWA/Q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6EF" w:rsidRPr="00317DC1" w:rsidRDefault="007116EF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7116EF" w:rsidRPr="00317DC1" w:rsidRDefault="007116EF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7116EF" w:rsidRPr="00536571" w:rsidRDefault="007116EF">
      <w:pPr>
        <w:pStyle w:val="FootnoteText"/>
      </w:pPr>
      <w:r>
        <w:rPr>
          <w:rStyle w:val="FootnoteReference"/>
        </w:rPr>
        <w:tab/>
      </w:r>
      <w:r w:rsidRPr="00536571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rPr>
          <w:bCs/>
          <w:szCs w:val="18"/>
        </w:rPr>
        <w:t>Adopted by the pre-sessional working group at its tenth session (24–27 September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6EF" w:rsidRDefault="007116EF" w:rsidP="00127E60">
    <w:pPr>
      <w:pStyle w:val="Header"/>
    </w:pPr>
    <w:r>
      <w:t>CRPD/C/RWA/Q/1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6EF" w:rsidRDefault="007116EF" w:rsidP="00127E60">
    <w:pPr>
      <w:pStyle w:val="Header"/>
      <w:jc w:val="right"/>
    </w:pPr>
    <w:r>
      <w:t>CRPD/C/RWA/Q/1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attachedTemplate r:id="rId1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144AD"/>
    <w:rsid w:val="00046E92"/>
    <w:rsid w:val="000D4E37"/>
    <w:rsid w:val="000D615F"/>
    <w:rsid w:val="00127E60"/>
    <w:rsid w:val="00195706"/>
    <w:rsid w:val="00247E2C"/>
    <w:rsid w:val="002D6C53"/>
    <w:rsid w:val="002E27C9"/>
    <w:rsid w:val="002F5595"/>
    <w:rsid w:val="002F7796"/>
    <w:rsid w:val="0031450E"/>
    <w:rsid w:val="00317733"/>
    <w:rsid w:val="00317DC1"/>
    <w:rsid w:val="00334F6A"/>
    <w:rsid w:val="00342AC8"/>
    <w:rsid w:val="003B4550"/>
    <w:rsid w:val="003E7AE1"/>
    <w:rsid w:val="00461253"/>
    <w:rsid w:val="0049497C"/>
    <w:rsid w:val="004A1DC4"/>
    <w:rsid w:val="004A32F9"/>
    <w:rsid w:val="005042C2"/>
    <w:rsid w:val="00536571"/>
    <w:rsid w:val="005E08DF"/>
    <w:rsid w:val="00671529"/>
    <w:rsid w:val="006B6980"/>
    <w:rsid w:val="006E4390"/>
    <w:rsid w:val="007116EF"/>
    <w:rsid w:val="007144AD"/>
    <w:rsid w:val="00715338"/>
    <w:rsid w:val="007268F9"/>
    <w:rsid w:val="00770499"/>
    <w:rsid w:val="007833EB"/>
    <w:rsid w:val="007C52B0"/>
    <w:rsid w:val="0086105F"/>
    <w:rsid w:val="009411B4"/>
    <w:rsid w:val="009C083E"/>
    <w:rsid w:val="009C7535"/>
    <w:rsid w:val="009D0139"/>
    <w:rsid w:val="009D5FFF"/>
    <w:rsid w:val="009F5CDC"/>
    <w:rsid w:val="00A775CF"/>
    <w:rsid w:val="00B06045"/>
    <w:rsid w:val="00C02524"/>
    <w:rsid w:val="00C35A27"/>
    <w:rsid w:val="00C9007B"/>
    <w:rsid w:val="00C9345F"/>
    <w:rsid w:val="00CC3AB5"/>
    <w:rsid w:val="00D61EB1"/>
    <w:rsid w:val="00DD453B"/>
    <w:rsid w:val="00E02C2B"/>
    <w:rsid w:val="00ED6C48"/>
    <w:rsid w:val="00F65F5D"/>
    <w:rsid w:val="00F86A3A"/>
    <w:rsid w:val="00FA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5:docId w15:val="{732030E5-98A5-440A-AD66-489802A69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6E439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B15EA-3AEE-4F53-95F4-9ECE1B52B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6</Pages>
  <Words>2640</Words>
  <Characters>15856</Characters>
  <Application>Microsoft Office Word</Application>
  <DocSecurity>0</DocSecurity>
  <Lines>264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CRPD/C/RWA/Q/1</vt:lpstr>
    </vt:vector>
  </TitlesOfParts>
  <Company>DCM</Company>
  <LinksUpToDate>false</LinksUpToDate>
  <CharactersWithSpaces>18516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CRPD/C/RWA/Q/1</dc:title>
  <dc:subject>1818069</dc:subject>
  <dc:creator>Brigoli</dc:creator>
  <cp:keywords/>
  <dc:description/>
  <cp:lastModifiedBy>Generic Pdf eng</cp:lastModifiedBy>
  <cp:revision>2</cp:revision>
  <cp:lastPrinted>2018-10-26T15:16:00Z</cp:lastPrinted>
  <dcterms:created xsi:type="dcterms:W3CDTF">2018-11-05T11:01:00Z</dcterms:created>
  <dcterms:modified xsi:type="dcterms:W3CDTF">2018-11-05T11:01:00Z</dcterms:modified>
</cp:coreProperties>
</file>