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3F1016" w:rsidTr="0018649F">
        <w:trPr>
          <w:trHeight w:hRule="exact" w:val="851"/>
        </w:trPr>
        <w:tc>
          <w:tcPr>
            <w:tcW w:w="1276" w:type="dxa"/>
            <w:tcBorders>
              <w:bottom w:val="single" w:sz="4" w:space="0" w:color="auto"/>
            </w:tcBorders>
          </w:tcPr>
          <w:p w:rsidR="002D5AAC" w:rsidRPr="003F1016" w:rsidRDefault="002D5AAC" w:rsidP="0018649F"/>
        </w:tc>
        <w:tc>
          <w:tcPr>
            <w:tcW w:w="2268" w:type="dxa"/>
            <w:tcBorders>
              <w:bottom w:val="single" w:sz="4" w:space="0" w:color="auto"/>
            </w:tcBorders>
            <w:vAlign w:val="bottom"/>
          </w:tcPr>
          <w:p w:rsidR="002D5AAC" w:rsidRPr="003F1016" w:rsidRDefault="00BD33EE" w:rsidP="0018649F">
            <w:pPr>
              <w:spacing w:after="80" w:line="300" w:lineRule="exact"/>
              <w:rPr>
                <w:sz w:val="28"/>
              </w:rPr>
            </w:pPr>
            <w:r w:rsidRPr="003F1016">
              <w:rPr>
                <w:sz w:val="28"/>
              </w:rPr>
              <w:t>Naciones Unidas</w:t>
            </w:r>
          </w:p>
        </w:tc>
        <w:tc>
          <w:tcPr>
            <w:tcW w:w="6073" w:type="dxa"/>
            <w:gridSpan w:val="2"/>
            <w:tcBorders>
              <w:bottom w:val="single" w:sz="4" w:space="0" w:color="auto"/>
            </w:tcBorders>
            <w:vAlign w:val="bottom"/>
          </w:tcPr>
          <w:p w:rsidR="002D5AAC" w:rsidRPr="003F1016" w:rsidRDefault="0097540D" w:rsidP="0097540D">
            <w:pPr>
              <w:jc w:val="right"/>
            </w:pPr>
            <w:r w:rsidRPr="003F1016">
              <w:rPr>
                <w:sz w:val="40"/>
              </w:rPr>
              <w:t>CAT</w:t>
            </w:r>
            <w:r w:rsidRPr="003F1016">
              <w:t>/C/52/1</w:t>
            </w:r>
          </w:p>
        </w:tc>
      </w:tr>
      <w:tr w:rsidR="002D5AAC" w:rsidRPr="003F1016" w:rsidTr="0018649F">
        <w:trPr>
          <w:trHeight w:hRule="exact" w:val="2835"/>
        </w:trPr>
        <w:tc>
          <w:tcPr>
            <w:tcW w:w="1276" w:type="dxa"/>
            <w:tcBorders>
              <w:top w:val="single" w:sz="4" w:space="0" w:color="auto"/>
              <w:bottom w:val="single" w:sz="12" w:space="0" w:color="auto"/>
            </w:tcBorders>
          </w:tcPr>
          <w:p w:rsidR="002D5AAC" w:rsidRPr="003F1016" w:rsidRDefault="00BD33EE" w:rsidP="0018649F">
            <w:pPr>
              <w:spacing w:before="120"/>
              <w:jc w:val="center"/>
            </w:pPr>
            <w:r w:rsidRPr="003F10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3F1016" w:rsidRDefault="00F94155" w:rsidP="00033EE1">
            <w:pPr>
              <w:spacing w:before="120" w:line="360" w:lineRule="exact"/>
              <w:rPr>
                <w:b/>
                <w:sz w:val="34"/>
                <w:szCs w:val="34"/>
              </w:rPr>
            </w:pPr>
            <w:r w:rsidRPr="003F1016">
              <w:rPr>
                <w:b/>
                <w:sz w:val="34"/>
                <w:szCs w:val="34"/>
              </w:rPr>
              <w:t xml:space="preserve">Convención contra </w:t>
            </w:r>
            <w:r w:rsidR="007021FF" w:rsidRPr="003F1016">
              <w:rPr>
                <w:b/>
                <w:sz w:val="34"/>
                <w:szCs w:val="34"/>
              </w:rPr>
              <w:t xml:space="preserve">la </w:t>
            </w:r>
            <w:r w:rsidRPr="003F1016">
              <w:rPr>
                <w:b/>
                <w:sz w:val="34"/>
                <w:szCs w:val="34"/>
              </w:rPr>
              <w:t>Tortura</w:t>
            </w:r>
            <w:r w:rsidR="00033EE1" w:rsidRPr="003F1016">
              <w:rPr>
                <w:b/>
                <w:sz w:val="34"/>
                <w:szCs w:val="34"/>
              </w:rPr>
              <w:br/>
            </w:r>
            <w:r w:rsidRPr="003F1016">
              <w:rPr>
                <w:b/>
                <w:sz w:val="34"/>
                <w:szCs w:val="34"/>
              </w:rPr>
              <w:t xml:space="preserve">y Otros </w:t>
            </w:r>
            <w:r w:rsidR="007021FF" w:rsidRPr="003F1016">
              <w:rPr>
                <w:b/>
                <w:sz w:val="34"/>
                <w:szCs w:val="34"/>
              </w:rPr>
              <w:t xml:space="preserve">Tratos </w:t>
            </w:r>
            <w:r w:rsidRPr="003F1016">
              <w:rPr>
                <w:b/>
                <w:sz w:val="34"/>
                <w:szCs w:val="34"/>
              </w:rPr>
              <w:t>o Penas Crueles,</w:t>
            </w:r>
            <w:r w:rsidRPr="003F1016">
              <w:rPr>
                <w:b/>
                <w:sz w:val="34"/>
                <w:szCs w:val="34"/>
              </w:rPr>
              <w:br/>
              <w:t>Inhumanos o Degradantes</w:t>
            </w:r>
          </w:p>
        </w:tc>
        <w:tc>
          <w:tcPr>
            <w:tcW w:w="2813" w:type="dxa"/>
            <w:tcBorders>
              <w:top w:val="single" w:sz="4" w:space="0" w:color="auto"/>
              <w:bottom w:val="single" w:sz="12" w:space="0" w:color="auto"/>
            </w:tcBorders>
          </w:tcPr>
          <w:p w:rsidR="0097540D" w:rsidRPr="003F1016" w:rsidRDefault="0097540D" w:rsidP="00712895">
            <w:pPr>
              <w:spacing w:before="240"/>
            </w:pPr>
            <w:r w:rsidRPr="003F1016">
              <w:t>Distr. general</w:t>
            </w:r>
          </w:p>
          <w:p w:rsidR="0097540D" w:rsidRPr="003F1016" w:rsidRDefault="0097540D" w:rsidP="0097540D">
            <w:pPr>
              <w:spacing w:line="240" w:lineRule="exact"/>
            </w:pPr>
            <w:r w:rsidRPr="003F1016">
              <w:t>14 de febrero de 2014</w:t>
            </w:r>
          </w:p>
          <w:p w:rsidR="0097540D" w:rsidRPr="003F1016" w:rsidRDefault="0097540D" w:rsidP="0097540D">
            <w:pPr>
              <w:spacing w:line="240" w:lineRule="exact"/>
            </w:pPr>
            <w:r w:rsidRPr="003F1016">
              <w:t>Español</w:t>
            </w:r>
          </w:p>
          <w:p w:rsidR="002D5AAC" w:rsidRPr="003F1016" w:rsidRDefault="0097540D" w:rsidP="0097540D">
            <w:pPr>
              <w:spacing w:line="240" w:lineRule="exact"/>
            </w:pPr>
            <w:r w:rsidRPr="003F1016">
              <w:t>Original: inglés</w:t>
            </w:r>
          </w:p>
        </w:tc>
      </w:tr>
    </w:tbl>
    <w:p w:rsidR="008940D0" w:rsidRPr="003F1016" w:rsidRDefault="008940D0" w:rsidP="008940D0">
      <w:pPr>
        <w:spacing w:before="120" w:line="240" w:lineRule="auto"/>
        <w:rPr>
          <w:b/>
          <w:sz w:val="24"/>
          <w:szCs w:val="24"/>
        </w:rPr>
      </w:pPr>
      <w:r w:rsidRPr="003F1016">
        <w:rPr>
          <w:b/>
          <w:sz w:val="24"/>
          <w:szCs w:val="24"/>
        </w:rPr>
        <w:t>Comité contra la Tortura</w:t>
      </w:r>
    </w:p>
    <w:p w:rsidR="008940D0" w:rsidRPr="003F1016" w:rsidRDefault="008940D0" w:rsidP="008940D0">
      <w:pPr>
        <w:spacing w:line="240" w:lineRule="auto"/>
        <w:rPr>
          <w:b/>
        </w:rPr>
      </w:pPr>
      <w:r w:rsidRPr="003F1016">
        <w:rPr>
          <w:b/>
        </w:rPr>
        <w:t>52º período de sesiones</w:t>
      </w:r>
    </w:p>
    <w:p w:rsidR="008940D0" w:rsidRPr="003F1016" w:rsidRDefault="008940D0" w:rsidP="008940D0">
      <w:pPr>
        <w:spacing w:line="240" w:lineRule="auto"/>
      </w:pPr>
      <w:r w:rsidRPr="003F1016">
        <w:t>28 de abril a 23 de mayo de 2014</w:t>
      </w:r>
    </w:p>
    <w:p w:rsidR="008940D0" w:rsidRPr="003F1016" w:rsidRDefault="008940D0" w:rsidP="008940D0">
      <w:pPr>
        <w:spacing w:line="240" w:lineRule="auto"/>
      </w:pPr>
      <w:r w:rsidRPr="003F1016">
        <w:t>Tema 4 del programa provisional</w:t>
      </w:r>
    </w:p>
    <w:p w:rsidR="008940D0" w:rsidRPr="003F1016" w:rsidRDefault="008940D0" w:rsidP="008940D0">
      <w:pPr>
        <w:spacing w:after="240" w:line="240" w:lineRule="auto"/>
        <w:rPr>
          <w:b/>
        </w:rPr>
      </w:pPr>
      <w:r w:rsidRPr="003F1016">
        <w:rPr>
          <w:b/>
        </w:rPr>
        <w:t>Aprobación del programa</w:t>
      </w:r>
    </w:p>
    <w:p w:rsidR="008940D0" w:rsidRPr="003F1016" w:rsidRDefault="008940D0" w:rsidP="008940D0">
      <w:pPr>
        <w:pStyle w:val="HChG"/>
      </w:pPr>
      <w:r w:rsidRPr="003F1016">
        <w:tab/>
      </w:r>
      <w:r w:rsidRPr="003F1016">
        <w:tab/>
        <w:t>Programa provisional y anotaciones</w:t>
      </w:r>
    </w:p>
    <w:p w:rsidR="008940D0" w:rsidRPr="003F1016" w:rsidRDefault="008940D0" w:rsidP="008940D0">
      <w:pPr>
        <w:pStyle w:val="H1G"/>
      </w:pPr>
      <w:r w:rsidRPr="003F1016">
        <w:tab/>
      </w:r>
      <w:r w:rsidRPr="003F1016">
        <w:tab/>
        <w:t>Nota del Secretario General</w:t>
      </w:r>
    </w:p>
    <w:p w:rsidR="008940D0" w:rsidRPr="003F1016" w:rsidRDefault="008940D0" w:rsidP="008940D0">
      <w:pPr>
        <w:pStyle w:val="SingleTxtG"/>
      </w:pPr>
      <w:r w:rsidRPr="003F1016">
        <w:t>1.</w:t>
      </w:r>
      <w:r w:rsidRPr="003F1016">
        <w:tab/>
        <w:t>El 52º período de sesiones del Comité contra la Tortura se celebrará en la Oficina de las Naciones Unidas en Ginebra (Palais Wilson) del 28 de abril al 23 de mayo de 2014. La primera sesión comenzará el lunes 28 de abril a las 10.00 horas.</w:t>
      </w:r>
    </w:p>
    <w:p w:rsidR="008940D0" w:rsidRPr="003F1016" w:rsidRDefault="008940D0" w:rsidP="008940D0">
      <w:pPr>
        <w:pStyle w:val="SingleTxtG"/>
      </w:pPr>
      <w:r w:rsidRPr="003F1016">
        <w:t>2.</w:t>
      </w:r>
      <w:r w:rsidRPr="003F1016">
        <w:tab/>
        <w:t>De conformidad con el artículo 6 del reglamento del Comité, el Secretario General ha preparado, en consulta con la Presidencia del Comité, el programa provisional del 52º</w:t>
      </w:r>
      <w:r w:rsidR="004C493E">
        <w:t>  </w:t>
      </w:r>
      <w:r w:rsidRPr="003F1016">
        <w:t>período de sesiones que figura adjunto. Se incluyen también las anotaciones al programa provisional.</w:t>
      </w:r>
    </w:p>
    <w:p w:rsidR="008940D0" w:rsidRPr="003F1016" w:rsidRDefault="008940D0" w:rsidP="008940D0">
      <w:pPr>
        <w:pStyle w:val="SingleTxtG"/>
      </w:pPr>
      <w:r w:rsidRPr="003F1016">
        <w:t>3.</w:t>
      </w:r>
      <w:r w:rsidRPr="003F1016">
        <w:tab/>
        <w:t>En cumplimiento del artículo 31 del reglamento del Comité, las sesiones del Comité serán públicas, a menos que el Comité decida otra cosa o que se desprenda de las disposiciones pertinentes de la Convención contra la Tortura y Otros Tratos o Penas Crueles, Inhumanos o Degradantes que las sesiones deban celebrarse a puerta cerrada.</w:t>
      </w:r>
    </w:p>
    <w:p w:rsidR="008940D0" w:rsidRPr="003F1016" w:rsidRDefault="008940D0" w:rsidP="008940D0">
      <w:pPr>
        <w:pStyle w:val="SingleTxtG"/>
      </w:pPr>
      <w:r w:rsidRPr="003F1016">
        <w:t>4.</w:t>
      </w:r>
      <w:r w:rsidRPr="003F1016">
        <w:tab/>
        <w:t>Se señalan a la atención de los Estados partes, en particular, las anotaciones al tema</w:t>
      </w:r>
      <w:r w:rsidR="004C493E">
        <w:t>  </w:t>
      </w:r>
      <w:r w:rsidRPr="003F1016">
        <w:t>7, donde figura el calendario provisional para el examen de los informes. De conformidad con el artículo 68 del reglamento, se invita a los representantes de los Estados partes a estar presentes en las sesiones del Comité cuando se examinen sus informes.</w:t>
      </w:r>
    </w:p>
    <w:p w:rsidR="008940D0" w:rsidRPr="003F1016" w:rsidRDefault="008940D0" w:rsidP="00037018">
      <w:pPr>
        <w:pStyle w:val="HChG"/>
        <w:spacing w:before="0"/>
      </w:pPr>
      <w:r w:rsidRPr="003F1016">
        <w:br w:type="page"/>
      </w:r>
      <w:r w:rsidRPr="003F1016">
        <w:tab/>
      </w:r>
      <w:r w:rsidRPr="003F1016">
        <w:tab/>
        <w:t>Programa provisional</w:t>
      </w:r>
    </w:p>
    <w:p w:rsidR="008940D0" w:rsidRPr="003F1016" w:rsidRDefault="008940D0" w:rsidP="008940D0">
      <w:pPr>
        <w:pStyle w:val="SingleTxtG"/>
      </w:pPr>
      <w:r w:rsidRPr="003F1016">
        <w:t>1.</w:t>
      </w:r>
      <w:r w:rsidRPr="003F1016">
        <w:tab/>
        <w:t>Apertura del período de sesiones.</w:t>
      </w:r>
    </w:p>
    <w:p w:rsidR="008940D0" w:rsidRPr="003F1016" w:rsidRDefault="008940D0" w:rsidP="008940D0">
      <w:pPr>
        <w:pStyle w:val="SingleTxtG"/>
      </w:pPr>
      <w:r w:rsidRPr="003F1016">
        <w:t xml:space="preserve">2. </w:t>
      </w:r>
      <w:r w:rsidRPr="003F1016">
        <w:tab/>
        <w:t xml:space="preserve">Declaración solemne de los miembros del Comité recientemente elegidos. </w:t>
      </w:r>
    </w:p>
    <w:p w:rsidR="008940D0" w:rsidRPr="003F1016" w:rsidRDefault="008940D0" w:rsidP="008940D0">
      <w:pPr>
        <w:pStyle w:val="SingleTxtG"/>
      </w:pPr>
      <w:r w:rsidRPr="003F1016">
        <w:t>3.</w:t>
      </w:r>
      <w:r w:rsidRPr="003F1016">
        <w:tab/>
        <w:t>Elección de los miembros de la Mesa del Comité.</w:t>
      </w:r>
    </w:p>
    <w:p w:rsidR="008940D0" w:rsidRPr="003F1016" w:rsidRDefault="008940D0" w:rsidP="008940D0">
      <w:pPr>
        <w:pStyle w:val="SingleTxtG"/>
      </w:pPr>
      <w:r w:rsidRPr="003F1016">
        <w:t>4.</w:t>
      </w:r>
      <w:r w:rsidRPr="003F1016">
        <w:tab/>
        <w:t>Aprobación del programa.</w:t>
      </w:r>
    </w:p>
    <w:p w:rsidR="008940D0" w:rsidRPr="003F1016" w:rsidRDefault="008940D0" w:rsidP="008940D0">
      <w:pPr>
        <w:pStyle w:val="SingleTxtG"/>
      </w:pPr>
      <w:r w:rsidRPr="003F1016">
        <w:t>5.</w:t>
      </w:r>
      <w:r w:rsidRPr="003F1016">
        <w:tab/>
        <w:t>Cuestiones de organización y otros asuntos.</w:t>
      </w:r>
    </w:p>
    <w:p w:rsidR="008940D0" w:rsidRPr="003F1016" w:rsidRDefault="008940D0" w:rsidP="008940D0">
      <w:pPr>
        <w:pStyle w:val="SingleTxtG"/>
        <w:ind w:left="1701" w:hanging="567"/>
      </w:pPr>
      <w:r w:rsidRPr="003F1016">
        <w:t>6.</w:t>
      </w:r>
      <w:r w:rsidRPr="003F1016">
        <w:tab/>
        <w:t>Presentación de informes por los Estados partes en virtud del artículo 19 de la Convención.</w:t>
      </w:r>
    </w:p>
    <w:p w:rsidR="008940D0" w:rsidRPr="003F1016" w:rsidRDefault="008940D0" w:rsidP="008940D0">
      <w:pPr>
        <w:pStyle w:val="SingleTxtG"/>
        <w:ind w:left="1701" w:hanging="567"/>
      </w:pPr>
      <w:r w:rsidRPr="003F1016">
        <w:t>7.</w:t>
      </w:r>
      <w:r w:rsidRPr="003F1016">
        <w:tab/>
        <w:t>Examen de los informes presentados por los Estados partes en virtud del artículo 19 de la Convención.</w:t>
      </w:r>
    </w:p>
    <w:p w:rsidR="008940D0" w:rsidRPr="003F1016" w:rsidRDefault="008940D0" w:rsidP="008940D0">
      <w:pPr>
        <w:pStyle w:val="SingleTxtG"/>
      </w:pPr>
      <w:r w:rsidRPr="003F1016">
        <w:t>8.</w:t>
      </w:r>
      <w:r w:rsidRPr="003F1016">
        <w:tab/>
        <w:t>Examen de la información presentada en virtud del artículo 20 de la Convención.</w:t>
      </w:r>
    </w:p>
    <w:p w:rsidR="008940D0" w:rsidRPr="003F1016" w:rsidRDefault="008940D0" w:rsidP="008940D0">
      <w:pPr>
        <w:pStyle w:val="SingleTxtG"/>
        <w:ind w:left="1701" w:hanging="567"/>
      </w:pPr>
      <w:r w:rsidRPr="003F1016">
        <w:t>9.</w:t>
      </w:r>
      <w:r w:rsidRPr="003F1016">
        <w:tab/>
        <w:t>Examen de las comunicaciones presentadas en virtud del artículo 22 de la Convención.</w:t>
      </w:r>
    </w:p>
    <w:p w:rsidR="008940D0" w:rsidRPr="003F1016" w:rsidRDefault="008940D0" w:rsidP="008940D0">
      <w:pPr>
        <w:pStyle w:val="HChG"/>
      </w:pPr>
      <w:r w:rsidRPr="003F1016">
        <w:tab/>
      </w:r>
      <w:r w:rsidRPr="003F1016">
        <w:tab/>
        <w:t>Anotaciones</w:t>
      </w:r>
    </w:p>
    <w:p w:rsidR="008940D0" w:rsidRPr="003F1016" w:rsidRDefault="008940D0" w:rsidP="008940D0">
      <w:pPr>
        <w:pStyle w:val="H23G"/>
      </w:pPr>
      <w:r w:rsidRPr="003F1016">
        <w:tab/>
        <w:t>1.</w:t>
      </w:r>
      <w:r w:rsidRPr="003F1016">
        <w:tab/>
        <w:t xml:space="preserve">Apertura del período de sesiones </w:t>
      </w:r>
    </w:p>
    <w:p w:rsidR="008940D0" w:rsidRPr="003F1016" w:rsidRDefault="008940D0" w:rsidP="008940D0">
      <w:pPr>
        <w:pStyle w:val="SingleTxtG"/>
      </w:pPr>
      <w:r w:rsidRPr="003F1016">
        <w:tab/>
        <w:t>Un representante del Secretario General inaugurará el 52º período de sesiones del Comité.</w:t>
      </w:r>
    </w:p>
    <w:p w:rsidR="008940D0" w:rsidRPr="003F1016" w:rsidRDefault="008940D0" w:rsidP="00037018">
      <w:pPr>
        <w:pStyle w:val="H23G"/>
      </w:pPr>
      <w:r w:rsidRPr="003F1016">
        <w:tab/>
        <w:t>2.</w:t>
      </w:r>
      <w:r w:rsidRPr="003F1016">
        <w:tab/>
        <w:t xml:space="preserve">Declaración solemne de los miembros del Comité recientemente elegidos </w:t>
      </w:r>
    </w:p>
    <w:p w:rsidR="008940D0" w:rsidRPr="003F1016" w:rsidRDefault="008940D0" w:rsidP="008940D0">
      <w:pPr>
        <w:pStyle w:val="SingleTxtG"/>
      </w:pPr>
      <w:r w:rsidRPr="003F1016">
        <w:tab/>
        <w:t>De conformidad con el artículo 14 del reglamento (CAT/C/3/Rev.6), los nuevos miembros del Comité elegidos en la 14ª Reunión de los Estados Partes en la Convención, celebrada el 1 de octubre de 2013, harán la siguiente declaración solemne:</w:t>
      </w:r>
    </w:p>
    <w:p w:rsidR="008940D0" w:rsidRPr="003F1016" w:rsidRDefault="008940D0" w:rsidP="008940D0">
      <w:pPr>
        <w:pStyle w:val="SingleTxtG"/>
        <w:ind w:left="1701"/>
      </w:pPr>
      <w:r w:rsidRPr="003F1016">
        <w:tab/>
        <w:t>Declaro solemnemente que, en el desempeño de mis funciones y en el ejercicio de mis facultades como miembro del Comité contra la Tortura, actuaré en forma honorable, fiel, independiente, imparcial y concienzuda.</w:t>
      </w:r>
    </w:p>
    <w:p w:rsidR="008940D0" w:rsidRPr="003F1016" w:rsidRDefault="008940D0" w:rsidP="008940D0">
      <w:pPr>
        <w:pStyle w:val="H23G"/>
      </w:pPr>
      <w:r w:rsidRPr="003F1016">
        <w:tab/>
        <w:t>3.</w:t>
      </w:r>
      <w:r w:rsidRPr="003F1016">
        <w:tab/>
        <w:t>Elección de los miembros de la Mesa del Comité</w:t>
      </w:r>
    </w:p>
    <w:p w:rsidR="008940D0" w:rsidRPr="003F1016" w:rsidRDefault="008940D0" w:rsidP="008940D0">
      <w:pPr>
        <w:pStyle w:val="SingleTxtG"/>
      </w:pPr>
      <w:r w:rsidRPr="003F1016">
        <w:tab/>
        <w:t>De conformidad con el artículo 18, párrafo 1, de la Convención y con los artículos</w:t>
      </w:r>
      <w:r w:rsidR="004C493E">
        <w:t> </w:t>
      </w:r>
      <w:r w:rsidRPr="003F1016">
        <w:t>16 y 17 del reglamento, en relación con este tema el Comité elegirá entre sus miembros un Presidente, tres Vicepresidentes y un Relator. Al hacerlo, el Comité tendrá en cuenta la necesidad de una distribución geográfica equitativa y de un equilibrio adecuado entre ambos géneros y, en la medida de lo posible, de una rotación entre los miembros. Los miembros de la Mesa del Comité serán elegidos por un mandato de dos años.</w:t>
      </w:r>
    </w:p>
    <w:p w:rsidR="008940D0" w:rsidRPr="003F1016" w:rsidRDefault="008940D0" w:rsidP="008940D0">
      <w:pPr>
        <w:pStyle w:val="H23G"/>
      </w:pPr>
      <w:r w:rsidRPr="003F1016">
        <w:tab/>
        <w:t>4.</w:t>
      </w:r>
      <w:r w:rsidRPr="003F1016">
        <w:tab/>
        <w:t>Aprobación del programa</w:t>
      </w:r>
    </w:p>
    <w:p w:rsidR="008940D0" w:rsidRPr="003F1016" w:rsidRDefault="008940D0" w:rsidP="008940D0">
      <w:pPr>
        <w:pStyle w:val="SingleTxtG"/>
      </w:pPr>
      <w:r w:rsidRPr="003F1016">
        <w:tab/>
        <w:t>Según el artículo 8 del reglamento, el primer tema del programa de cada período de sesiones será la aprobación del programa, excepto cuando en virtud del artículo</w:t>
      </w:r>
      <w:r w:rsidR="008F3F2D">
        <w:t xml:space="preserve"> </w:t>
      </w:r>
      <w:r w:rsidRPr="003F1016">
        <w:t>16 deban elegirse los miembros de la Mesa. En relación con este tema, el Comité aprobará el programa del período de sesiones. De conformidad con el artículo 9 del reglamento, durante el período de sesiones el Comité podrá revisar el programa y podrá, según corresponda, aplazar o suprimir temas; solo se podrán añadir al programa temas urgentes e importantes.</w:t>
      </w:r>
    </w:p>
    <w:p w:rsidR="008940D0" w:rsidRPr="003F1016" w:rsidRDefault="008940D0" w:rsidP="008940D0">
      <w:pPr>
        <w:pStyle w:val="H23G"/>
      </w:pPr>
      <w:r w:rsidRPr="003F1016">
        <w:tab/>
        <w:t>5.</w:t>
      </w:r>
      <w:r w:rsidRPr="003F1016">
        <w:tab/>
        <w:t>Cuestiones de organización y otros asuntos</w:t>
      </w:r>
    </w:p>
    <w:p w:rsidR="008940D0" w:rsidRPr="003F1016" w:rsidRDefault="008940D0" w:rsidP="008940D0">
      <w:pPr>
        <w:pStyle w:val="SingleTxtG"/>
      </w:pPr>
      <w:r w:rsidRPr="003F1016">
        <w:tab/>
        <w:t>En relación con este tema, el Comité examinará su programa</w:t>
      </w:r>
      <w:r w:rsidR="008F3F2D">
        <w:t xml:space="preserve"> </w:t>
      </w:r>
      <w:r w:rsidRPr="003F1016">
        <w:t>e trabajo para el período de sesiones, así como los métodos de trabajo y cualquier otro asunto relativo a la forma de desempeñar las funciones que se le encomiendan en la Convención.</w:t>
      </w:r>
    </w:p>
    <w:p w:rsidR="008940D0" w:rsidRPr="003F1016" w:rsidRDefault="008940D0" w:rsidP="008940D0">
      <w:pPr>
        <w:pStyle w:val="H23G"/>
      </w:pPr>
      <w:r w:rsidRPr="003F1016">
        <w:tab/>
        <w:t>6.</w:t>
      </w:r>
      <w:r w:rsidRPr="003F1016">
        <w:tab/>
        <w:t>Presentación de informes por los Estados partes en virtud del artículo 19 de la Convención</w:t>
      </w:r>
    </w:p>
    <w:p w:rsidR="008940D0" w:rsidRPr="003F1016" w:rsidRDefault="008940D0" w:rsidP="008940D0">
      <w:pPr>
        <w:pStyle w:val="H23G"/>
      </w:pPr>
      <w:r w:rsidRPr="003F1016">
        <w:tab/>
        <w:t>a)</w:t>
      </w:r>
      <w:r w:rsidRPr="003F1016">
        <w:tab/>
        <w:t>Estados partes en la Convención</w:t>
      </w:r>
    </w:p>
    <w:p w:rsidR="008940D0" w:rsidRPr="003F1016" w:rsidRDefault="008940D0" w:rsidP="008940D0">
      <w:pPr>
        <w:pStyle w:val="SingleTxtG"/>
      </w:pPr>
      <w:r w:rsidRPr="003F1016">
        <w:tab/>
        <w:t>Al 5 de febrero de 2014 eran partes en la Convención 154 Estados. Guinea-Bissau ratificó la Convención el 24 de septiembre de 2013.</w:t>
      </w:r>
    </w:p>
    <w:p w:rsidR="008940D0" w:rsidRPr="003F1016" w:rsidRDefault="008940D0" w:rsidP="008940D0">
      <w:pPr>
        <w:pStyle w:val="H23G"/>
      </w:pPr>
      <w:r w:rsidRPr="003F1016">
        <w:tab/>
        <w:t>b)</w:t>
      </w:r>
      <w:r w:rsidRPr="003F1016">
        <w:tab/>
        <w:t>Informes recibidos</w:t>
      </w:r>
    </w:p>
    <w:p w:rsidR="008940D0" w:rsidRPr="003F1016" w:rsidRDefault="008940D0" w:rsidP="008940D0">
      <w:pPr>
        <w:pStyle w:val="SingleTxtG"/>
      </w:pPr>
      <w:r w:rsidRPr="003F1016">
        <w:tab/>
        <w:t>Además de los informes que está previsto que examine el Comité en su 52º período de sesiones, el Secretario General había recibido, hasta el 5 de febrero de 2014, los informes de los siguientes Estados partes, que aún deben examinarse.</w:t>
      </w:r>
    </w:p>
    <w:p w:rsidR="008940D0" w:rsidRPr="003F1016" w:rsidRDefault="008940D0" w:rsidP="008940D0">
      <w:pPr>
        <w:pStyle w:val="SingleTxtG"/>
      </w:pPr>
      <w:r w:rsidRPr="003F1016">
        <w:tab/>
        <w:t>Ninguno de los informes presentados hasta la fecha por los Estados partes era el informe inicial.</w:t>
      </w:r>
    </w:p>
    <w:tbl>
      <w:tblPr>
        <w:tblW w:w="0" w:type="auto"/>
        <w:tblInd w:w="1134" w:type="dxa"/>
        <w:tblBorders>
          <w:top w:val="single" w:sz="4" w:space="0" w:color="auto"/>
        </w:tblBorders>
        <w:tblLayout w:type="fixed"/>
        <w:tblCellMar>
          <w:left w:w="0" w:type="dxa"/>
        </w:tblCellMar>
        <w:tblLook w:val="0000"/>
      </w:tblPr>
      <w:tblGrid>
        <w:gridCol w:w="5566"/>
        <w:gridCol w:w="1804"/>
      </w:tblGrid>
      <w:tr w:rsidR="008940D0" w:rsidRPr="003F1016" w:rsidTr="002D542F">
        <w:trPr>
          <w:trHeight w:val="240"/>
          <w:tblHeader/>
        </w:trPr>
        <w:tc>
          <w:tcPr>
            <w:tcW w:w="5566" w:type="dxa"/>
            <w:tcBorders>
              <w:top w:val="single" w:sz="4" w:space="0" w:color="auto"/>
              <w:bottom w:val="single" w:sz="12" w:space="0" w:color="auto"/>
            </w:tcBorders>
            <w:shd w:val="clear" w:color="auto" w:fill="auto"/>
            <w:tcMar>
              <w:left w:w="0" w:type="dxa"/>
            </w:tcMar>
            <w:vAlign w:val="bottom"/>
          </w:tcPr>
          <w:p w:rsidR="008940D0" w:rsidRPr="003F1016" w:rsidRDefault="008940D0" w:rsidP="008940D0">
            <w:pPr>
              <w:spacing w:before="80" w:after="80" w:line="200" w:lineRule="exact"/>
              <w:rPr>
                <w:i/>
                <w:sz w:val="16"/>
              </w:rPr>
            </w:pPr>
            <w:r w:rsidRPr="003F1016">
              <w:rPr>
                <w:i/>
                <w:sz w:val="16"/>
              </w:rPr>
              <w:t>Informes periódicos</w:t>
            </w:r>
          </w:p>
        </w:tc>
        <w:tc>
          <w:tcPr>
            <w:tcW w:w="1804" w:type="dxa"/>
            <w:tcBorders>
              <w:top w:val="single" w:sz="4" w:space="0" w:color="auto"/>
              <w:bottom w:val="single" w:sz="12" w:space="0" w:color="auto"/>
            </w:tcBorders>
            <w:shd w:val="clear" w:color="auto" w:fill="auto"/>
            <w:tcMar>
              <w:right w:w="28" w:type="dxa"/>
            </w:tcMar>
            <w:vAlign w:val="bottom"/>
          </w:tcPr>
          <w:p w:rsidR="008940D0" w:rsidRPr="003F1016" w:rsidRDefault="008940D0" w:rsidP="008940D0">
            <w:pPr>
              <w:spacing w:before="80" w:after="80" w:line="200" w:lineRule="exact"/>
              <w:rPr>
                <w:i/>
                <w:sz w:val="16"/>
              </w:rPr>
            </w:pPr>
            <w:r w:rsidRPr="003F1016">
              <w:rPr>
                <w:i/>
                <w:sz w:val="16"/>
              </w:rPr>
              <w:t>Signaturas</w:t>
            </w:r>
          </w:p>
        </w:tc>
      </w:tr>
      <w:tr w:rsidR="008940D0" w:rsidRPr="003F1016" w:rsidTr="002D542F">
        <w:trPr>
          <w:trHeight w:hRule="exact" w:val="113"/>
          <w:tblHeader/>
        </w:trPr>
        <w:tc>
          <w:tcPr>
            <w:tcW w:w="5566" w:type="dxa"/>
            <w:tcBorders>
              <w:top w:val="single" w:sz="12" w:space="0" w:color="auto"/>
            </w:tcBorders>
            <w:shd w:val="clear" w:color="auto" w:fill="auto"/>
            <w:tcMar>
              <w:left w:w="0" w:type="dxa"/>
            </w:tcMar>
          </w:tcPr>
          <w:p w:rsidR="008940D0" w:rsidRPr="003F1016" w:rsidRDefault="008940D0" w:rsidP="008940D0">
            <w:pPr>
              <w:spacing w:before="40" w:after="120"/>
            </w:pPr>
          </w:p>
        </w:tc>
        <w:tc>
          <w:tcPr>
            <w:tcW w:w="1804" w:type="dxa"/>
            <w:tcBorders>
              <w:top w:val="single" w:sz="12" w:space="0" w:color="auto"/>
            </w:tcBorders>
            <w:shd w:val="clear" w:color="auto" w:fill="auto"/>
            <w:tcMar>
              <w:right w:w="28" w:type="dxa"/>
            </w:tcMar>
          </w:tcPr>
          <w:p w:rsidR="008940D0" w:rsidRPr="003F1016" w:rsidRDefault="008940D0" w:rsidP="008940D0">
            <w:pPr>
              <w:spacing w:before="40" w:after="120"/>
            </w:pP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Australia</w:t>
            </w:r>
          </w:p>
        </w:tc>
        <w:tc>
          <w:tcPr>
            <w:tcW w:w="1804" w:type="dxa"/>
            <w:shd w:val="clear" w:color="auto" w:fill="auto"/>
            <w:tcMar>
              <w:right w:w="28" w:type="dxa"/>
            </w:tcMar>
          </w:tcPr>
          <w:p w:rsidR="008940D0" w:rsidRPr="003F1016" w:rsidRDefault="008940D0" w:rsidP="008940D0">
            <w:r w:rsidRPr="003F1016">
              <w:t>CAT/C/AUS/4-5</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Burundi*</w:t>
            </w:r>
          </w:p>
        </w:tc>
        <w:tc>
          <w:tcPr>
            <w:tcW w:w="1804" w:type="dxa"/>
            <w:shd w:val="clear" w:color="auto" w:fill="auto"/>
            <w:tcMar>
              <w:right w:w="28" w:type="dxa"/>
            </w:tcMar>
          </w:tcPr>
          <w:p w:rsidR="008940D0" w:rsidRPr="003F1016" w:rsidRDefault="008940D0" w:rsidP="008940D0">
            <w:r w:rsidRPr="003F1016">
              <w:t>CAT/C/BDI/2</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China*</w:t>
            </w:r>
          </w:p>
        </w:tc>
        <w:tc>
          <w:tcPr>
            <w:tcW w:w="1804" w:type="dxa"/>
            <w:shd w:val="clear" w:color="auto" w:fill="auto"/>
            <w:tcMar>
              <w:right w:w="28" w:type="dxa"/>
            </w:tcMar>
          </w:tcPr>
          <w:p w:rsidR="008940D0" w:rsidRPr="003F1016" w:rsidRDefault="008940D0" w:rsidP="008940D0">
            <w:r w:rsidRPr="003F1016">
              <w:t>CAT/C/CHN/5</w:t>
            </w:r>
          </w:p>
        </w:tc>
      </w:tr>
      <w:tr w:rsidR="008940D0" w:rsidRPr="003F1016" w:rsidTr="002D542F">
        <w:trPr>
          <w:trHeight w:val="240"/>
        </w:trPr>
        <w:tc>
          <w:tcPr>
            <w:tcW w:w="5566" w:type="dxa"/>
            <w:shd w:val="clear" w:color="auto" w:fill="auto"/>
            <w:tcMar>
              <w:left w:w="0" w:type="dxa"/>
            </w:tcMar>
          </w:tcPr>
          <w:p w:rsidR="008940D0" w:rsidRPr="003F1016" w:rsidRDefault="008940D0" w:rsidP="008940D0">
            <w:pPr>
              <w:ind w:left="284"/>
            </w:pPr>
            <w:r w:rsidRPr="003F1016">
              <w:t>Hong Kong, China*</w:t>
            </w:r>
          </w:p>
        </w:tc>
        <w:tc>
          <w:tcPr>
            <w:tcW w:w="1804" w:type="dxa"/>
            <w:shd w:val="clear" w:color="auto" w:fill="auto"/>
            <w:tcMar>
              <w:right w:w="28" w:type="dxa"/>
            </w:tcMar>
          </w:tcPr>
          <w:p w:rsidR="008940D0" w:rsidRPr="003F1016" w:rsidRDefault="008940D0" w:rsidP="008940D0">
            <w:r w:rsidRPr="003F1016">
              <w:t>CAT/C/CHN-HKG/5</w:t>
            </w:r>
          </w:p>
        </w:tc>
      </w:tr>
      <w:tr w:rsidR="008940D0" w:rsidRPr="003F1016" w:rsidTr="002D542F">
        <w:trPr>
          <w:trHeight w:val="240"/>
        </w:trPr>
        <w:tc>
          <w:tcPr>
            <w:tcW w:w="5566" w:type="dxa"/>
            <w:shd w:val="clear" w:color="auto" w:fill="auto"/>
            <w:tcMar>
              <w:left w:w="0" w:type="dxa"/>
            </w:tcMar>
          </w:tcPr>
          <w:p w:rsidR="008940D0" w:rsidRPr="003F1016" w:rsidRDefault="008940D0" w:rsidP="008940D0">
            <w:pPr>
              <w:ind w:left="284"/>
            </w:pPr>
            <w:r w:rsidRPr="003F1016">
              <w:t>Macao, China*</w:t>
            </w:r>
          </w:p>
        </w:tc>
        <w:tc>
          <w:tcPr>
            <w:tcW w:w="1804" w:type="dxa"/>
            <w:shd w:val="clear" w:color="auto" w:fill="auto"/>
            <w:tcMar>
              <w:right w:w="28" w:type="dxa"/>
            </w:tcMar>
          </w:tcPr>
          <w:p w:rsidR="008940D0" w:rsidRPr="003F1016" w:rsidRDefault="008940D0" w:rsidP="008940D0">
            <w:r w:rsidRPr="003F1016">
              <w:t>CAT/C/CHN-MAC/5</w:t>
            </w:r>
          </w:p>
        </w:tc>
      </w:tr>
      <w:tr w:rsidR="008940D0" w:rsidRPr="003F1016" w:rsidTr="002D542F">
        <w:trPr>
          <w:trHeight w:val="240"/>
        </w:trPr>
        <w:tc>
          <w:tcPr>
            <w:tcW w:w="5566" w:type="dxa"/>
            <w:shd w:val="clear" w:color="auto" w:fill="auto"/>
            <w:tcMar>
              <w:left w:w="0" w:type="dxa"/>
            </w:tcMar>
          </w:tcPr>
          <w:p w:rsidR="008940D0" w:rsidRPr="003F1016" w:rsidRDefault="008940D0" w:rsidP="008940D0"/>
        </w:tc>
        <w:tc>
          <w:tcPr>
            <w:tcW w:w="1804" w:type="dxa"/>
            <w:shd w:val="clear" w:color="auto" w:fill="auto"/>
            <w:tcMar>
              <w:right w:w="28" w:type="dxa"/>
            </w:tcMar>
          </w:tcPr>
          <w:p w:rsidR="008940D0" w:rsidRPr="003F1016" w:rsidRDefault="008940D0" w:rsidP="008940D0"/>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Colombia</w:t>
            </w:r>
          </w:p>
        </w:tc>
        <w:tc>
          <w:tcPr>
            <w:tcW w:w="1804" w:type="dxa"/>
            <w:shd w:val="clear" w:color="auto" w:fill="auto"/>
            <w:tcMar>
              <w:right w:w="28" w:type="dxa"/>
            </w:tcMar>
          </w:tcPr>
          <w:p w:rsidR="008940D0" w:rsidRPr="003F1016" w:rsidRDefault="008940D0" w:rsidP="008940D0">
            <w:r w:rsidRPr="003F1016">
              <w:t>CAT/C/COL/5</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Croacia</w:t>
            </w:r>
          </w:p>
        </w:tc>
        <w:tc>
          <w:tcPr>
            <w:tcW w:w="1804" w:type="dxa"/>
            <w:shd w:val="clear" w:color="auto" w:fill="auto"/>
            <w:tcMar>
              <w:right w:w="28" w:type="dxa"/>
            </w:tcMar>
          </w:tcPr>
          <w:p w:rsidR="008940D0" w:rsidRPr="003F1016" w:rsidRDefault="008940D0" w:rsidP="008940D0">
            <w:r w:rsidRPr="003F1016">
              <w:t>CAT/C/HRV/4-5</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 xml:space="preserve">Eslovaquia </w:t>
            </w:r>
          </w:p>
        </w:tc>
        <w:tc>
          <w:tcPr>
            <w:tcW w:w="1804" w:type="dxa"/>
            <w:shd w:val="clear" w:color="auto" w:fill="auto"/>
            <w:tcMar>
              <w:right w:w="28" w:type="dxa"/>
            </w:tcMar>
          </w:tcPr>
          <w:p w:rsidR="008940D0" w:rsidRPr="003F1016" w:rsidRDefault="008940D0" w:rsidP="008940D0">
            <w:r w:rsidRPr="003F1016">
              <w:t>CAT/C/SVK/3</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España</w:t>
            </w:r>
          </w:p>
        </w:tc>
        <w:tc>
          <w:tcPr>
            <w:tcW w:w="1804" w:type="dxa"/>
            <w:shd w:val="clear" w:color="auto" w:fill="auto"/>
            <w:tcMar>
              <w:right w:w="28" w:type="dxa"/>
            </w:tcMar>
          </w:tcPr>
          <w:p w:rsidR="008940D0" w:rsidRPr="003F1016" w:rsidRDefault="008940D0" w:rsidP="008940D0">
            <w:r w:rsidRPr="003F1016">
              <w:t>CAT/C/ESP/6</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Estados Unidos de América</w:t>
            </w:r>
          </w:p>
        </w:tc>
        <w:tc>
          <w:tcPr>
            <w:tcW w:w="1804" w:type="dxa"/>
            <w:shd w:val="clear" w:color="auto" w:fill="auto"/>
            <w:tcMar>
              <w:right w:w="28" w:type="dxa"/>
            </w:tcMar>
          </w:tcPr>
          <w:p w:rsidR="008940D0" w:rsidRPr="003F1016" w:rsidRDefault="008940D0" w:rsidP="008940D0">
            <w:r w:rsidRPr="003F1016">
              <w:t>CAT/C/USA/3-5</w:t>
            </w:r>
          </w:p>
        </w:tc>
      </w:tr>
      <w:tr w:rsidR="008940D0" w:rsidRPr="003F1016" w:rsidTr="002D542F">
        <w:trPr>
          <w:trHeight w:val="240"/>
        </w:trPr>
        <w:tc>
          <w:tcPr>
            <w:tcW w:w="5566" w:type="dxa"/>
            <w:shd w:val="clear" w:color="auto" w:fill="auto"/>
            <w:tcMar>
              <w:left w:w="0" w:type="dxa"/>
            </w:tcMar>
          </w:tcPr>
          <w:p w:rsidR="008940D0" w:rsidRPr="003F1016" w:rsidRDefault="008940D0" w:rsidP="008940D0"/>
        </w:tc>
        <w:tc>
          <w:tcPr>
            <w:tcW w:w="1804" w:type="dxa"/>
            <w:shd w:val="clear" w:color="auto" w:fill="auto"/>
            <w:tcMar>
              <w:right w:w="28" w:type="dxa"/>
            </w:tcMar>
          </w:tcPr>
          <w:p w:rsidR="008940D0" w:rsidRPr="003F1016" w:rsidRDefault="008940D0" w:rsidP="008940D0"/>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ex República Yugoslava de Macedonia</w:t>
            </w:r>
          </w:p>
        </w:tc>
        <w:tc>
          <w:tcPr>
            <w:tcW w:w="1804" w:type="dxa"/>
            <w:shd w:val="clear" w:color="auto" w:fill="auto"/>
            <w:tcMar>
              <w:right w:w="28" w:type="dxa"/>
            </w:tcMar>
          </w:tcPr>
          <w:p w:rsidR="008940D0" w:rsidRPr="003F1016" w:rsidRDefault="008940D0" w:rsidP="008940D0">
            <w:r w:rsidRPr="003F1016">
              <w:t>CAT/C/MKD/3</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Kazajstán</w:t>
            </w:r>
          </w:p>
        </w:tc>
        <w:tc>
          <w:tcPr>
            <w:tcW w:w="1804" w:type="dxa"/>
            <w:shd w:val="clear" w:color="auto" w:fill="auto"/>
            <w:tcMar>
              <w:right w:w="28" w:type="dxa"/>
            </w:tcMar>
          </w:tcPr>
          <w:p w:rsidR="008940D0" w:rsidRPr="003F1016" w:rsidRDefault="008940D0" w:rsidP="008940D0">
            <w:r w:rsidRPr="003F1016">
              <w:t>CAT/C/KAZ/3</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 xml:space="preserve">Luxemburgo </w:t>
            </w:r>
          </w:p>
        </w:tc>
        <w:tc>
          <w:tcPr>
            <w:tcW w:w="1804" w:type="dxa"/>
            <w:shd w:val="clear" w:color="auto" w:fill="auto"/>
            <w:tcMar>
              <w:right w:w="28" w:type="dxa"/>
            </w:tcMar>
          </w:tcPr>
          <w:p w:rsidR="008940D0" w:rsidRPr="003F1016" w:rsidRDefault="008940D0" w:rsidP="008940D0">
            <w:r w:rsidRPr="003F1016">
              <w:t>CAT/C/LUX/6-7</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Nueva Zelandia</w:t>
            </w:r>
          </w:p>
        </w:tc>
        <w:tc>
          <w:tcPr>
            <w:tcW w:w="1804" w:type="dxa"/>
            <w:shd w:val="clear" w:color="auto" w:fill="auto"/>
            <w:tcMar>
              <w:right w:w="28" w:type="dxa"/>
            </w:tcMar>
          </w:tcPr>
          <w:p w:rsidR="008940D0" w:rsidRPr="003F1016" w:rsidRDefault="008940D0" w:rsidP="008940D0">
            <w:r w:rsidRPr="003F1016">
              <w:t>CAT/C/NZL/6</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 xml:space="preserve">Rumania </w:t>
            </w:r>
          </w:p>
        </w:tc>
        <w:tc>
          <w:tcPr>
            <w:tcW w:w="1804" w:type="dxa"/>
            <w:shd w:val="clear" w:color="auto" w:fill="auto"/>
            <w:tcMar>
              <w:right w:w="28" w:type="dxa"/>
            </w:tcMar>
          </w:tcPr>
          <w:p w:rsidR="008940D0" w:rsidRPr="003F1016" w:rsidRDefault="008940D0" w:rsidP="008940D0">
            <w:r w:rsidRPr="003F1016">
              <w:t>CAT/C/ROM/2</w:t>
            </w:r>
          </w:p>
        </w:tc>
      </w:tr>
      <w:tr w:rsidR="008940D0" w:rsidRPr="003F1016" w:rsidTr="002D542F">
        <w:trPr>
          <w:trHeight w:val="240"/>
        </w:trPr>
        <w:tc>
          <w:tcPr>
            <w:tcW w:w="5566" w:type="dxa"/>
            <w:shd w:val="clear" w:color="auto" w:fill="auto"/>
            <w:tcMar>
              <w:left w:w="0" w:type="dxa"/>
            </w:tcMar>
          </w:tcPr>
          <w:p w:rsidR="008940D0" w:rsidRPr="003F1016" w:rsidRDefault="008940D0" w:rsidP="008940D0"/>
        </w:tc>
        <w:tc>
          <w:tcPr>
            <w:tcW w:w="1804" w:type="dxa"/>
            <w:shd w:val="clear" w:color="auto" w:fill="auto"/>
            <w:tcMar>
              <w:right w:w="28" w:type="dxa"/>
            </w:tcMar>
          </w:tcPr>
          <w:p w:rsidR="008940D0" w:rsidRPr="003F1016" w:rsidRDefault="008940D0" w:rsidP="008940D0"/>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Serbia</w:t>
            </w:r>
          </w:p>
        </w:tc>
        <w:tc>
          <w:tcPr>
            <w:tcW w:w="1804" w:type="dxa"/>
            <w:shd w:val="clear" w:color="auto" w:fill="auto"/>
            <w:tcMar>
              <w:right w:w="28" w:type="dxa"/>
            </w:tcMar>
          </w:tcPr>
          <w:p w:rsidR="008940D0" w:rsidRPr="003F1016" w:rsidRDefault="008940D0" w:rsidP="008940D0">
            <w:r w:rsidRPr="003F1016">
              <w:t>CAT/C/SRB/2</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Suecia</w:t>
            </w:r>
          </w:p>
        </w:tc>
        <w:tc>
          <w:tcPr>
            <w:tcW w:w="1804" w:type="dxa"/>
            <w:shd w:val="clear" w:color="auto" w:fill="auto"/>
            <w:tcMar>
              <w:right w:w="28" w:type="dxa"/>
            </w:tcMar>
          </w:tcPr>
          <w:p w:rsidR="008940D0" w:rsidRPr="003F1016" w:rsidRDefault="008940D0" w:rsidP="008940D0">
            <w:r w:rsidRPr="003F1016">
              <w:t>CAT/C/SWE/6-7</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Túnez**</w:t>
            </w:r>
          </w:p>
        </w:tc>
        <w:tc>
          <w:tcPr>
            <w:tcW w:w="1804" w:type="dxa"/>
            <w:shd w:val="clear" w:color="auto" w:fill="auto"/>
            <w:tcMar>
              <w:right w:w="28" w:type="dxa"/>
            </w:tcMar>
          </w:tcPr>
          <w:p w:rsidR="008940D0" w:rsidRPr="003F1016" w:rsidRDefault="008940D0" w:rsidP="008940D0">
            <w:r w:rsidRPr="003F1016">
              <w:t>CAT/C/TUN/3</w:t>
            </w:r>
          </w:p>
        </w:tc>
      </w:tr>
      <w:tr w:rsidR="008940D0" w:rsidRPr="003F1016" w:rsidTr="002D542F">
        <w:trPr>
          <w:trHeight w:val="240"/>
        </w:trPr>
        <w:tc>
          <w:tcPr>
            <w:tcW w:w="5566" w:type="dxa"/>
            <w:shd w:val="clear" w:color="auto" w:fill="auto"/>
            <w:tcMar>
              <w:left w:w="0" w:type="dxa"/>
            </w:tcMar>
          </w:tcPr>
          <w:p w:rsidR="008940D0" w:rsidRPr="003F1016" w:rsidRDefault="008940D0" w:rsidP="008940D0">
            <w:r w:rsidRPr="003F1016">
              <w:t>Ucrania</w:t>
            </w:r>
          </w:p>
        </w:tc>
        <w:tc>
          <w:tcPr>
            <w:tcW w:w="1804" w:type="dxa"/>
            <w:shd w:val="clear" w:color="auto" w:fill="auto"/>
            <w:tcMar>
              <w:right w:w="28" w:type="dxa"/>
            </w:tcMar>
          </w:tcPr>
          <w:p w:rsidR="008940D0" w:rsidRPr="003F1016" w:rsidRDefault="008940D0" w:rsidP="008940D0">
            <w:r w:rsidRPr="003F1016">
              <w:t>CAT/C/UKR/6</w:t>
            </w:r>
          </w:p>
        </w:tc>
      </w:tr>
      <w:tr w:rsidR="008940D0" w:rsidRPr="003F1016" w:rsidTr="002D542F">
        <w:trPr>
          <w:trHeight w:val="240"/>
        </w:trPr>
        <w:tc>
          <w:tcPr>
            <w:tcW w:w="5566" w:type="dxa"/>
            <w:tcBorders>
              <w:bottom w:val="single" w:sz="12" w:space="0" w:color="auto"/>
            </w:tcBorders>
            <w:shd w:val="clear" w:color="auto" w:fill="auto"/>
            <w:tcMar>
              <w:left w:w="0" w:type="dxa"/>
            </w:tcMar>
          </w:tcPr>
          <w:p w:rsidR="008940D0" w:rsidRPr="003F1016" w:rsidRDefault="008940D0" w:rsidP="008940D0">
            <w:pPr>
              <w:spacing w:after="120"/>
            </w:pPr>
            <w:r w:rsidRPr="003F1016">
              <w:t>Venezuela (República Bolivariana de)*</w:t>
            </w:r>
          </w:p>
        </w:tc>
        <w:tc>
          <w:tcPr>
            <w:tcW w:w="1804" w:type="dxa"/>
            <w:tcBorders>
              <w:bottom w:val="single" w:sz="12" w:space="0" w:color="auto"/>
            </w:tcBorders>
            <w:shd w:val="clear" w:color="auto" w:fill="auto"/>
            <w:tcMar>
              <w:right w:w="28" w:type="dxa"/>
            </w:tcMar>
          </w:tcPr>
          <w:p w:rsidR="008940D0" w:rsidRPr="003F1016" w:rsidRDefault="008940D0" w:rsidP="008940D0">
            <w:pPr>
              <w:spacing w:after="120"/>
            </w:pPr>
            <w:r w:rsidRPr="003F1016">
              <w:t>CAT/C/VEN/3-4</w:t>
            </w:r>
          </w:p>
        </w:tc>
      </w:tr>
    </w:tbl>
    <w:p w:rsidR="008940D0" w:rsidRPr="003F1016" w:rsidRDefault="008940D0" w:rsidP="008940D0">
      <w:pPr>
        <w:pStyle w:val="SingleTxtG"/>
        <w:spacing w:before="120" w:after="0"/>
        <w:ind w:firstLine="170"/>
        <w:jc w:val="left"/>
      </w:pPr>
      <w:r w:rsidRPr="003F1016">
        <w:t>*</w:t>
      </w:r>
      <w:r w:rsidRPr="004C493E">
        <w:rPr>
          <w:sz w:val="18"/>
          <w:szCs w:val="18"/>
        </w:rPr>
        <w:t xml:space="preserve">  Informes que no se han presentado con arreglo al procedimiento simplificado de presentación de informes.</w:t>
      </w:r>
    </w:p>
    <w:p w:rsidR="008940D0" w:rsidRPr="004C493E" w:rsidRDefault="008940D0" w:rsidP="008940D0">
      <w:pPr>
        <w:pStyle w:val="SingleTxtG"/>
        <w:spacing w:after="240"/>
        <w:ind w:firstLine="170"/>
        <w:jc w:val="left"/>
        <w:rPr>
          <w:sz w:val="18"/>
          <w:szCs w:val="18"/>
        </w:rPr>
      </w:pPr>
      <w:r w:rsidRPr="003F1016">
        <w:t>**</w:t>
      </w:r>
      <w:r w:rsidRPr="004C493E">
        <w:rPr>
          <w:sz w:val="18"/>
          <w:szCs w:val="18"/>
        </w:rPr>
        <w:t xml:space="preserve">  El Estado parte presentará un informe adicional actualizado.</w:t>
      </w:r>
    </w:p>
    <w:p w:rsidR="008940D0" w:rsidRPr="003F1016" w:rsidRDefault="008940D0" w:rsidP="008940D0">
      <w:pPr>
        <w:pStyle w:val="H23G"/>
      </w:pPr>
      <w:r w:rsidRPr="003F1016">
        <w:tab/>
        <w:t>c)</w:t>
      </w:r>
      <w:r w:rsidRPr="003F1016">
        <w:tab/>
        <w:t>Informes iniciales</w:t>
      </w:r>
    </w:p>
    <w:p w:rsidR="008940D0" w:rsidRPr="003F1016" w:rsidRDefault="008940D0" w:rsidP="008940D0">
      <w:pPr>
        <w:pStyle w:val="SingleTxtG"/>
      </w:pPr>
      <w:r w:rsidRPr="003F1016">
        <w:tab/>
        <w:t>La situación con respecto a los informes iniciales, al 5 de febrero de 2014, era la siguiente:</w:t>
      </w:r>
    </w:p>
    <w:tbl>
      <w:tblPr>
        <w:tblW w:w="0" w:type="auto"/>
        <w:tblInd w:w="1134" w:type="dxa"/>
        <w:tblBorders>
          <w:top w:val="single" w:sz="4" w:space="0" w:color="auto"/>
        </w:tblBorders>
        <w:tblLayout w:type="fixed"/>
        <w:tblCellMar>
          <w:left w:w="0" w:type="dxa"/>
          <w:right w:w="113" w:type="dxa"/>
        </w:tblCellMar>
        <w:tblLook w:val="01E0"/>
      </w:tblPr>
      <w:tblGrid>
        <w:gridCol w:w="3556"/>
        <w:gridCol w:w="2127"/>
        <w:gridCol w:w="2814"/>
      </w:tblGrid>
      <w:tr w:rsidR="002D542F" w:rsidRPr="003F1016" w:rsidTr="00037018">
        <w:trPr>
          <w:tblHeader/>
        </w:trPr>
        <w:tc>
          <w:tcPr>
            <w:tcW w:w="3556" w:type="dxa"/>
            <w:tcBorders>
              <w:top w:val="single" w:sz="4" w:space="0" w:color="auto"/>
              <w:bottom w:val="single" w:sz="12" w:space="0" w:color="auto"/>
            </w:tcBorders>
            <w:shd w:val="clear" w:color="auto" w:fill="auto"/>
            <w:vAlign w:val="bottom"/>
          </w:tcPr>
          <w:p w:rsidR="002D542F" w:rsidRPr="003F1016" w:rsidRDefault="002D542F" w:rsidP="00E70BC1">
            <w:pPr>
              <w:spacing w:before="80" w:after="80" w:line="200" w:lineRule="exact"/>
              <w:rPr>
                <w:i/>
                <w:sz w:val="16"/>
              </w:rPr>
            </w:pPr>
            <w:r w:rsidRPr="003F1016">
              <w:rPr>
                <w:i/>
                <w:sz w:val="16"/>
              </w:rPr>
              <w:t>Estado parte (desde)</w:t>
            </w:r>
          </w:p>
        </w:tc>
        <w:tc>
          <w:tcPr>
            <w:tcW w:w="2127" w:type="dxa"/>
            <w:tcBorders>
              <w:top w:val="single" w:sz="4" w:space="0" w:color="auto"/>
              <w:bottom w:val="single" w:sz="12" w:space="0" w:color="auto"/>
            </w:tcBorders>
            <w:shd w:val="clear" w:color="auto" w:fill="auto"/>
            <w:vAlign w:val="bottom"/>
          </w:tcPr>
          <w:p w:rsidR="002D542F" w:rsidRPr="003F1016" w:rsidRDefault="002D542F" w:rsidP="00E70BC1">
            <w:pPr>
              <w:spacing w:before="80" w:after="80" w:line="200" w:lineRule="exact"/>
              <w:rPr>
                <w:i/>
                <w:sz w:val="16"/>
              </w:rPr>
            </w:pPr>
            <w:r w:rsidRPr="003F1016">
              <w:rPr>
                <w:i/>
                <w:sz w:val="16"/>
              </w:rPr>
              <w:t>Pendiente desde</w:t>
            </w:r>
          </w:p>
        </w:tc>
        <w:tc>
          <w:tcPr>
            <w:tcW w:w="2814" w:type="dxa"/>
            <w:tcBorders>
              <w:top w:val="single" w:sz="4" w:space="0" w:color="auto"/>
              <w:bottom w:val="single" w:sz="12" w:space="0" w:color="auto"/>
            </w:tcBorders>
            <w:shd w:val="clear" w:color="auto" w:fill="auto"/>
            <w:tcMar>
              <w:right w:w="0" w:type="dxa"/>
            </w:tcMar>
            <w:vAlign w:val="bottom"/>
          </w:tcPr>
          <w:p w:rsidR="002D542F" w:rsidRPr="003F1016" w:rsidRDefault="002D542F" w:rsidP="00E70BC1">
            <w:pPr>
              <w:spacing w:before="80" w:after="80" w:line="200" w:lineRule="exact"/>
              <w:rPr>
                <w:i/>
                <w:sz w:val="16"/>
              </w:rPr>
            </w:pPr>
            <w:r w:rsidRPr="003F1016">
              <w:rPr>
                <w:i/>
                <w:sz w:val="16"/>
              </w:rPr>
              <w:t>Fecha de presentación/recepción del informe</w:t>
            </w:r>
          </w:p>
        </w:tc>
      </w:tr>
      <w:tr w:rsidR="002D542F" w:rsidRPr="003F1016" w:rsidTr="00037018">
        <w:trPr>
          <w:trHeight w:hRule="exact" w:val="113"/>
          <w:tblHeader/>
        </w:trPr>
        <w:tc>
          <w:tcPr>
            <w:tcW w:w="3556" w:type="dxa"/>
            <w:tcBorders>
              <w:top w:val="single" w:sz="12" w:space="0" w:color="auto"/>
            </w:tcBorders>
            <w:shd w:val="clear" w:color="auto" w:fill="auto"/>
          </w:tcPr>
          <w:p w:rsidR="002D542F" w:rsidRPr="003F1016" w:rsidRDefault="002D542F" w:rsidP="00E70BC1">
            <w:pPr>
              <w:spacing w:before="40" w:after="120"/>
            </w:pPr>
          </w:p>
        </w:tc>
        <w:tc>
          <w:tcPr>
            <w:tcW w:w="2127" w:type="dxa"/>
            <w:tcBorders>
              <w:top w:val="single" w:sz="12" w:space="0" w:color="auto"/>
            </w:tcBorders>
            <w:shd w:val="clear" w:color="auto" w:fill="auto"/>
          </w:tcPr>
          <w:p w:rsidR="002D542F" w:rsidRPr="003F1016" w:rsidRDefault="002D542F" w:rsidP="00E70BC1">
            <w:pPr>
              <w:spacing w:before="40" w:after="120"/>
            </w:pPr>
          </w:p>
        </w:tc>
        <w:tc>
          <w:tcPr>
            <w:tcW w:w="2814" w:type="dxa"/>
            <w:tcBorders>
              <w:top w:val="single" w:sz="12" w:space="0" w:color="auto"/>
            </w:tcBorders>
            <w:shd w:val="clear" w:color="auto" w:fill="auto"/>
            <w:tcMar>
              <w:right w:w="0" w:type="dxa"/>
            </w:tcMar>
          </w:tcPr>
          <w:p w:rsidR="002D542F" w:rsidRPr="003F1016" w:rsidRDefault="002D542F" w:rsidP="00E70BC1">
            <w:pPr>
              <w:spacing w:before="40" w:after="120"/>
            </w:pPr>
          </w:p>
        </w:tc>
      </w:tr>
      <w:tr w:rsidR="002D542F" w:rsidRPr="003F1016" w:rsidTr="00037018">
        <w:tc>
          <w:tcPr>
            <w:tcW w:w="3556" w:type="dxa"/>
            <w:shd w:val="clear" w:color="auto" w:fill="auto"/>
          </w:tcPr>
          <w:p w:rsidR="002D542F" w:rsidRPr="003F1016" w:rsidRDefault="002D542F" w:rsidP="002D542F">
            <w:pPr>
              <w:spacing w:before="40"/>
              <w:rPr>
                <w:b/>
              </w:rPr>
            </w:pPr>
            <w:r w:rsidRPr="003F1016">
              <w:rPr>
                <w:b/>
              </w:rPr>
              <w:t>Informes iniciales</w:t>
            </w:r>
          </w:p>
        </w:tc>
        <w:tc>
          <w:tcPr>
            <w:tcW w:w="2127" w:type="dxa"/>
            <w:shd w:val="clear" w:color="auto" w:fill="auto"/>
          </w:tcPr>
          <w:p w:rsidR="002D542F" w:rsidRPr="003F1016" w:rsidRDefault="002D542F" w:rsidP="002D542F">
            <w:pPr>
              <w:spacing w:before="40"/>
            </w:pPr>
          </w:p>
        </w:tc>
        <w:tc>
          <w:tcPr>
            <w:tcW w:w="2814" w:type="dxa"/>
            <w:shd w:val="clear" w:color="auto" w:fill="auto"/>
            <w:tcMar>
              <w:right w:w="0" w:type="dxa"/>
            </w:tcMar>
          </w:tcPr>
          <w:p w:rsidR="002D542F" w:rsidRPr="003F1016" w:rsidRDefault="002D542F" w:rsidP="002D542F">
            <w:pPr>
              <w:spacing w:before="40"/>
            </w:pPr>
          </w:p>
        </w:tc>
      </w:tr>
      <w:tr w:rsidR="002D542F" w:rsidRPr="003F1016" w:rsidTr="00037018">
        <w:tc>
          <w:tcPr>
            <w:tcW w:w="3556" w:type="dxa"/>
            <w:shd w:val="clear" w:color="auto" w:fill="auto"/>
          </w:tcPr>
          <w:p w:rsidR="002D542F" w:rsidRPr="003F1016" w:rsidRDefault="002D542F" w:rsidP="00E70BC1">
            <w:r w:rsidRPr="003F1016">
              <w:t>Antigua y Barbuda (1993)</w:t>
            </w:r>
          </w:p>
        </w:tc>
        <w:tc>
          <w:tcPr>
            <w:tcW w:w="2127" w:type="dxa"/>
            <w:shd w:val="clear" w:color="auto" w:fill="auto"/>
          </w:tcPr>
          <w:p w:rsidR="002D542F" w:rsidRPr="003F1016" w:rsidRDefault="002D542F" w:rsidP="00E70BC1">
            <w:r w:rsidRPr="003F1016">
              <w:t>17 de agosto de 1994</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Bangladesh (1998)</w:t>
            </w:r>
          </w:p>
        </w:tc>
        <w:tc>
          <w:tcPr>
            <w:tcW w:w="2127" w:type="dxa"/>
            <w:shd w:val="clear" w:color="auto" w:fill="auto"/>
          </w:tcPr>
          <w:p w:rsidR="002D542F" w:rsidRPr="003F1016" w:rsidRDefault="002D542F" w:rsidP="00E70BC1">
            <w:r w:rsidRPr="003F1016">
              <w:t>4 de noviembre de 1999</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Botswana (2000)</w:t>
            </w:r>
          </w:p>
        </w:tc>
        <w:tc>
          <w:tcPr>
            <w:tcW w:w="2127" w:type="dxa"/>
            <w:shd w:val="clear" w:color="auto" w:fill="auto"/>
          </w:tcPr>
          <w:p w:rsidR="002D542F" w:rsidRPr="003F1016" w:rsidRDefault="002D542F" w:rsidP="00E70BC1">
            <w:r w:rsidRPr="003F1016">
              <w:t>7 de octubre de 2001</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Cabo Verde (1992)</w:t>
            </w:r>
          </w:p>
        </w:tc>
        <w:tc>
          <w:tcPr>
            <w:tcW w:w="2127" w:type="dxa"/>
            <w:shd w:val="clear" w:color="auto" w:fill="auto"/>
          </w:tcPr>
          <w:p w:rsidR="002D542F" w:rsidRPr="003F1016" w:rsidRDefault="002D542F" w:rsidP="00E70BC1">
            <w:r w:rsidRPr="003F1016">
              <w:t>3 de julio de 1993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Congo (2003)</w:t>
            </w:r>
          </w:p>
        </w:tc>
        <w:tc>
          <w:tcPr>
            <w:tcW w:w="2127" w:type="dxa"/>
            <w:shd w:val="clear" w:color="auto" w:fill="auto"/>
          </w:tcPr>
          <w:p w:rsidR="002D542F" w:rsidRPr="003F1016" w:rsidRDefault="002D542F" w:rsidP="00E70BC1">
            <w:r w:rsidRPr="003F1016">
              <w:t>30 de agosto de 2004</w:t>
            </w:r>
          </w:p>
        </w:tc>
        <w:tc>
          <w:tcPr>
            <w:tcW w:w="2814" w:type="dxa"/>
            <w:shd w:val="clear" w:color="auto" w:fill="auto"/>
            <w:tcMar>
              <w:right w:w="0" w:type="dxa"/>
            </w:tcMar>
          </w:tcPr>
          <w:p w:rsidR="002D542F" w:rsidRPr="003F1016" w:rsidRDefault="002D542F" w:rsidP="00E70BC1">
            <w:r w:rsidRPr="003F1016">
              <w:t>-</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Côte d'Ivoire (1995)</w:t>
            </w:r>
          </w:p>
        </w:tc>
        <w:tc>
          <w:tcPr>
            <w:tcW w:w="2127" w:type="dxa"/>
            <w:shd w:val="clear" w:color="auto" w:fill="auto"/>
          </w:tcPr>
          <w:p w:rsidR="002D542F" w:rsidRPr="003F1016" w:rsidRDefault="002D542F" w:rsidP="00E70BC1">
            <w:r w:rsidRPr="003F1016">
              <w:t>16 de enero de 1997</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Emiratos Árabes Unidos (2012)</w:t>
            </w:r>
          </w:p>
        </w:tc>
        <w:tc>
          <w:tcPr>
            <w:tcW w:w="2127" w:type="dxa"/>
            <w:shd w:val="clear" w:color="auto" w:fill="auto"/>
          </w:tcPr>
          <w:p w:rsidR="002D542F" w:rsidRPr="003F1016" w:rsidRDefault="002D542F" w:rsidP="00E70BC1">
            <w:r w:rsidRPr="003F1016">
              <w:t>19 de agosto de 2013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Guinea (1989)</w:t>
            </w:r>
          </w:p>
        </w:tc>
        <w:tc>
          <w:tcPr>
            <w:tcW w:w="2127" w:type="dxa"/>
            <w:shd w:val="clear" w:color="auto" w:fill="auto"/>
          </w:tcPr>
          <w:p w:rsidR="002D542F" w:rsidRPr="003F1016" w:rsidRDefault="002D542F" w:rsidP="00E70BC1">
            <w:r w:rsidRPr="003F1016">
              <w:t>8 de noviembre de 1990</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Guinea Ecuatorial (2002)</w:t>
            </w:r>
          </w:p>
        </w:tc>
        <w:tc>
          <w:tcPr>
            <w:tcW w:w="2127" w:type="dxa"/>
            <w:shd w:val="clear" w:color="auto" w:fill="auto"/>
          </w:tcPr>
          <w:p w:rsidR="002D542F" w:rsidRPr="003F1016" w:rsidRDefault="002D542F" w:rsidP="00E70BC1">
            <w:r w:rsidRPr="003F1016">
              <w:t>6 de noviembre de 2003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Guinea-Bissau (2013)</w:t>
            </w:r>
          </w:p>
        </w:tc>
        <w:tc>
          <w:tcPr>
            <w:tcW w:w="2127" w:type="dxa"/>
            <w:shd w:val="clear" w:color="auto" w:fill="auto"/>
          </w:tcPr>
          <w:p w:rsidR="002D542F" w:rsidRPr="003F1016" w:rsidRDefault="002D542F" w:rsidP="00E70BC1">
            <w:r w:rsidRPr="003F1016">
              <w:t>-</w:t>
            </w:r>
          </w:p>
        </w:tc>
        <w:tc>
          <w:tcPr>
            <w:tcW w:w="2814" w:type="dxa"/>
            <w:shd w:val="clear" w:color="auto" w:fill="auto"/>
            <w:tcMar>
              <w:right w:w="0" w:type="dxa"/>
            </w:tcMar>
          </w:tcPr>
          <w:p w:rsidR="002D542F" w:rsidRPr="003F1016" w:rsidRDefault="002D542F" w:rsidP="00E70BC1">
            <w:r w:rsidRPr="003F1016">
              <w:t>24 de octubre de 2014</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Iraq (2011)</w:t>
            </w:r>
          </w:p>
        </w:tc>
        <w:tc>
          <w:tcPr>
            <w:tcW w:w="2127" w:type="dxa"/>
            <w:shd w:val="clear" w:color="auto" w:fill="auto"/>
          </w:tcPr>
          <w:p w:rsidR="002D542F" w:rsidRPr="003F1016" w:rsidRDefault="002D542F" w:rsidP="00E70BC1">
            <w:r w:rsidRPr="003F1016">
              <w:t>6 de agosto de 2012</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Lesotho (2001)</w:t>
            </w:r>
          </w:p>
        </w:tc>
        <w:tc>
          <w:tcPr>
            <w:tcW w:w="2127" w:type="dxa"/>
            <w:shd w:val="clear" w:color="auto" w:fill="auto"/>
          </w:tcPr>
          <w:p w:rsidR="002D542F" w:rsidRPr="003F1016" w:rsidRDefault="002D542F" w:rsidP="00E70BC1">
            <w:r w:rsidRPr="003F1016">
              <w:t>11 de diciembre de 2002</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Líbano (2000)</w:t>
            </w:r>
          </w:p>
        </w:tc>
        <w:tc>
          <w:tcPr>
            <w:tcW w:w="2127" w:type="dxa"/>
            <w:shd w:val="clear" w:color="auto" w:fill="auto"/>
          </w:tcPr>
          <w:p w:rsidR="002D542F" w:rsidRPr="003F1016" w:rsidRDefault="002D542F" w:rsidP="00E70BC1">
            <w:r w:rsidRPr="003F1016">
              <w:t>3 de noviembre de 2001</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Liberia (2004)</w:t>
            </w:r>
          </w:p>
        </w:tc>
        <w:tc>
          <w:tcPr>
            <w:tcW w:w="2127" w:type="dxa"/>
            <w:shd w:val="clear" w:color="auto" w:fill="auto"/>
          </w:tcPr>
          <w:p w:rsidR="002D542F" w:rsidRPr="003F1016" w:rsidRDefault="002D542F" w:rsidP="00E70BC1">
            <w:r w:rsidRPr="003F1016">
              <w:t>22 de octubre de 2005</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Malawi (1996)</w:t>
            </w:r>
          </w:p>
        </w:tc>
        <w:tc>
          <w:tcPr>
            <w:tcW w:w="2127" w:type="dxa"/>
            <w:shd w:val="clear" w:color="auto" w:fill="auto"/>
          </w:tcPr>
          <w:p w:rsidR="002D542F" w:rsidRPr="003F1016" w:rsidRDefault="002D542F" w:rsidP="00E70BC1">
            <w:r w:rsidRPr="003F1016">
              <w:t>10 de julio de 1997</w:t>
            </w:r>
          </w:p>
        </w:tc>
        <w:tc>
          <w:tcPr>
            <w:tcW w:w="2814" w:type="dxa"/>
            <w:shd w:val="clear" w:color="auto" w:fill="auto"/>
            <w:tcMar>
              <w:right w:w="0" w:type="dxa"/>
            </w:tcMar>
          </w:tcPr>
          <w:p w:rsidR="002D542F" w:rsidRPr="003F1016" w:rsidRDefault="002D542F" w:rsidP="00E70BC1">
            <w:r w:rsidRPr="003F1016">
              <w:t>-</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Maldivas (2004)</w:t>
            </w:r>
          </w:p>
        </w:tc>
        <w:tc>
          <w:tcPr>
            <w:tcW w:w="2127" w:type="dxa"/>
            <w:shd w:val="clear" w:color="auto" w:fill="auto"/>
          </w:tcPr>
          <w:p w:rsidR="002D542F" w:rsidRPr="003F1016" w:rsidRDefault="002D542F" w:rsidP="00E70BC1">
            <w:r w:rsidRPr="003F1016">
              <w:t>20 de mayo de 2005</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Malí (1999)</w:t>
            </w:r>
          </w:p>
        </w:tc>
        <w:tc>
          <w:tcPr>
            <w:tcW w:w="2127" w:type="dxa"/>
            <w:shd w:val="clear" w:color="auto" w:fill="auto"/>
          </w:tcPr>
          <w:p w:rsidR="002D542F" w:rsidRPr="003F1016" w:rsidRDefault="002D542F" w:rsidP="00E70BC1">
            <w:r w:rsidRPr="003F1016">
              <w:t>27 de marzo de 2000</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Nauru (2012)</w:t>
            </w:r>
          </w:p>
        </w:tc>
        <w:tc>
          <w:tcPr>
            <w:tcW w:w="2127" w:type="dxa"/>
            <w:shd w:val="clear" w:color="auto" w:fill="auto"/>
          </w:tcPr>
          <w:p w:rsidR="002D542F" w:rsidRPr="003F1016" w:rsidRDefault="002D542F" w:rsidP="00E70BC1">
            <w:r w:rsidRPr="003F1016">
              <w:t>26 de octubre de 2013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Níger (1998)</w:t>
            </w:r>
          </w:p>
        </w:tc>
        <w:tc>
          <w:tcPr>
            <w:tcW w:w="2127" w:type="dxa"/>
            <w:shd w:val="clear" w:color="auto" w:fill="auto"/>
          </w:tcPr>
          <w:p w:rsidR="002D542F" w:rsidRPr="003F1016" w:rsidRDefault="002D542F" w:rsidP="00E70BC1">
            <w:r w:rsidRPr="003F1016">
              <w:t>3 de noviembre de 1999</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Nigeria (2001)</w:t>
            </w:r>
          </w:p>
        </w:tc>
        <w:tc>
          <w:tcPr>
            <w:tcW w:w="2127" w:type="dxa"/>
            <w:shd w:val="clear" w:color="auto" w:fill="auto"/>
          </w:tcPr>
          <w:p w:rsidR="002D542F" w:rsidRPr="003F1016" w:rsidRDefault="002D542F" w:rsidP="00E70BC1">
            <w:r w:rsidRPr="003F1016">
              <w:t>28 de junio de 2002</w:t>
            </w:r>
          </w:p>
        </w:tc>
        <w:tc>
          <w:tcPr>
            <w:tcW w:w="2814" w:type="dxa"/>
            <w:shd w:val="clear" w:color="auto" w:fill="auto"/>
            <w:tcMar>
              <w:right w:w="0" w:type="dxa"/>
            </w:tcMar>
          </w:tcPr>
          <w:p w:rsidR="002D542F" w:rsidRPr="003F1016" w:rsidRDefault="002D542F" w:rsidP="00E70BC1">
            <w:r w:rsidRPr="003F1016">
              <w:t>-</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Pakistán (2010)</w:t>
            </w:r>
          </w:p>
        </w:tc>
        <w:tc>
          <w:tcPr>
            <w:tcW w:w="2127" w:type="dxa"/>
            <w:shd w:val="clear" w:color="auto" w:fill="auto"/>
          </w:tcPr>
          <w:p w:rsidR="002D542F" w:rsidRPr="003F1016" w:rsidRDefault="002D542F" w:rsidP="00E70BC1">
            <w:r w:rsidRPr="003F1016">
              <w:t>23 de julio de 2011</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pPr>
              <w:rPr>
                <w:spacing w:val="-2"/>
              </w:rPr>
            </w:pPr>
            <w:r w:rsidRPr="003F1016">
              <w:rPr>
                <w:spacing w:val="-2"/>
              </w:rPr>
              <w:t>República Democrática Popular Lao (2012)</w:t>
            </w:r>
          </w:p>
        </w:tc>
        <w:tc>
          <w:tcPr>
            <w:tcW w:w="2127" w:type="dxa"/>
            <w:shd w:val="clear" w:color="auto" w:fill="auto"/>
          </w:tcPr>
          <w:p w:rsidR="002D542F" w:rsidRPr="003F1016" w:rsidRDefault="002D542F" w:rsidP="00E70BC1">
            <w:r w:rsidRPr="003F1016">
              <w:t>26 de octubre de 2013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República Dominicana (2012)</w:t>
            </w:r>
          </w:p>
        </w:tc>
        <w:tc>
          <w:tcPr>
            <w:tcW w:w="2127" w:type="dxa"/>
            <w:shd w:val="clear" w:color="auto" w:fill="auto"/>
          </w:tcPr>
          <w:p w:rsidR="002D542F" w:rsidRPr="003F1016" w:rsidRDefault="002D542F" w:rsidP="00E70BC1">
            <w:r w:rsidRPr="003F1016">
              <w:t>23 de febrero de 2013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San Marino (2006)</w:t>
            </w:r>
          </w:p>
        </w:tc>
        <w:tc>
          <w:tcPr>
            <w:tcW w:w="2127" w:type="dxa"/>
            <w:shd w:val="clear" w:color="auto" w:fill="auto"/>
          </w:tcPr>
          <w:p w:rsidR="002D542F" w:rsidRPr="003F1016" w:rsidRDefault="002D542F" w:rsidP="00E70BC1">
            <w:r w:rsidRPr="003F1016">
              <w:t>27 de diciembre de 2007</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San Vicente y las Granadinas (2001)</w:t>
            </w:r>
          </w:p>
        </w:tc>
        <w:tc>
          <w:tcPr>
            <w:tcW w:w="2127" w:type="dxa"/>
            <w:shd w:val="clear" w:color="auto" w:fill="auto"/>
          </w:tcPr>
          <w:p w:rsidR="002D542F" w:rsidRPr="003F1016" w:rsidRDefault="002D542F" w:rsidP="00E70BC1">
            <w:r w:rsidRPr="003F1016">
              <w:t>30 de agosto de 2002</w:t>
            </w:r>
          </w:p>
        </w:tc>
        <w:tc>
          <w:tcPr>
            <w:tcW w:w="2814" w:type="dxa"/>
            <w:shd w:val="clear" w:color="auto" w:fill="auto"/>
            <w:tcMar>
              <w:right w:w="0" w:type="dxa"/>
            </w:tcMar>
          </w:tcPr>
          <w:p w:rsidR="002D542F" w:rsidRPr="003F1016" w:rsidRDefault="002D542F" w:rsidP="00E70BC1">
            <w:r w:rsidRPr="003F1016">
              <w:t>-</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Santa Sede (2002)</w:t>
            </w:r>
          </w:p>
        </w:tc>
        <w:tc>
          <w:tcPr>
            <w:tcW w:w="2127" w:type="dxa"/>
            <w:shd w:val="clear" w:color="auto" w:fill="auto"/>
          </w:tcPr>
          <w:p w:rsidR="002D542F" w:rsidRPr="003F1016" w:rsidRDefault="002D542F" w:rsidP="00E70BC1">
            <w:r w:rsidRPr="003F1016">
              <w:t>-</w:t>
            </w:r>
          </w:p>
        </w:tc>
        <w:tc>
          <w:tcPr>
            <w:tcW w:w="2814" w:type="dxa"/>
            <w:shd w:val="clear" w:color="auto" w:fill="auto"/>
            <w:tcMar>
              <w:right w:w="0" w:type="dxa"/>
            </w:tcMar>
          </w:tcPr>
          <w:p w:rsidR="002D542F" w:rsidRPr="003F1016" w:rsidRDefault="002D542F" w:rsidP="00E70BC1">
            <w:pPr>
              <w:rPr>
                <w:spacing w:val="-2"/>
              </w:rPr>
            </w:pPr>
            <w:r w:rsidRPr="003F1016">
              <w:rPr>
                <w:spacing w:val="-2"/>
              </w:rPr>
              <w:t>Recibido el 7 de diciembre de 2012</w:t>
            </w:r>
          </w:p>
        </w:tc>
      </w:tr>
      <w:tr w:rsidR="002D542F" w:rsidRPr="003F1016" w:rsidTr="00037018">
        <w:tc>
          <w:tcPr>
            <w:tcW w:w="3556" w:type="dxa"/>
            <w:shd w:val="clear" w:color="auto" w:fill="auto"/>
          </w:tcPr>
          <w:p w:rsidR="002D542F" w:rsidRPr="003F1016" w:rsidRDefault="002D542F" w:rsidP="00E70BC1">
            <w:r w:rsidRPr="003F1016">
              <w:t>Seychelles (1992)</w:t>
            </w:r>
          </w:p>
        </w:tc>
        <w:tc>
          <w:tcPr>
            <w:tcW w:w="2127" w:type="dxa"/>
            <w:shd w:val="clear" w:color="auto" w:fill="auto"/>
          </w:tcPr>
          <w:p w:rsidR="002D542F" w:rsidRPr="003F1016" w:rsidRDefault="002D542F" w:rsidP="00E70BC1">
            <w:r w:rsidRPr="003F1016">
              <w:t>3 de junio de 1993</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Sierra Leona (2001)</w:t>
            </w:r>
          </w:p>
        </w:tc>
        <w:tc>
          <w:tcPr>
            <w:tcW w:w="2127" w:type="dxa"/>
            <w:shd w:val="clear" w:color="auto" w:fill="auto"/>
          </w:tcPr>
          <w:p w:rsidR="002D542F" w:rsidRPr="003F1016" w:rsidRDefault="002D542F" w:rsidP="00E70BC1">
            <w:r w:rsidRPr="003F1016">
              <w:t>-</w:t>
            </w:r>
          </w:p>
        </w:tc>
        <w:tc>
          <w:tcPr>
            <w:tcW w:w="2814" w:type="dxa"/>
            <w:shd w:val="clear" w:color="auto" w:fill="auto"/>
            <w:tcMar>
              <w:right w:w="0" w:type="dxa"/>
            </w:tcMar>
          </w:tcPr>
          <w:p w:rsidR="002D542F" w:rsidRPr="003F1016" w:rsidRDefault="002D542F" w:rsidP="00E70BC1">
            <w:r w:rsidRPr="003F1016">
              <w:t>Recibido el 7 de febrero de 2013</w:t>
            </w:r>
          </w:p>
        </w:tc>
      </w:tr>
      <w:tr w:rsidR="002D542F" w:rsidRPr="003F1016" w:rsidTr="00037018">
        <w:tc>
          <w:tcPr>
            <w:tcW w:w="3556" w:type="dxa"/>
            <w:shd w:val="clear" w:color="auto" w:fill="auto"/>
          </w:tcPr>
          <w:p w:rsidR="002D542F" w:rsidRPr="003F1016" w:rsidRDefault="002D542F" w:rsidP="00E70BC1">
            <w:r w:rsidRPr="003F1016">
              <w:t>Somalia (1990)</w:t>
            </w:r>
          </w:p>
        </w:tc>
        <w:tc>
          <w:tcPr>
            <w:tcW w:w="2127" w:type="dxa"/>
            <w:shd w:val="clear" w:color="auto" w:fill="auto"/>
          </w:tcPr>
          <w:p w:rsidR="002D542F" w:rsidRPr="003F1016" w:rsidRDefault="002D542F" w:rsidP="00E70BC1">
            <w:r w:rsidRPr="003F1016">
              <w:t>22 de febrero de 1991</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shd w:val="clear" w:color="auto" w:fill="auto"/>
          </w:tcPr>
          <w:p w:rsidR="002D542F" w:rsidRPr="003F1016" w:rsidRDefault="002D542F" w:rsidP="00E70BC1">
            <w:r w:rsidRPr="003F1016">
              <w:t>Swazilandia (2004)</w:t>
            </w:r>
          </w:p>
        </w:tc>
        <w:tc>
          <w:tcPr>
            <w:tcW w:w="2127" w:type="dxa"/>
            <w:shd w:val="clear" w:color="auto" w:fill="auto"/>
          </w:tcPr>
          <w:p w:rsidR="002D542F" w:rsidRPr="003F1016" w:rsidRDefault="002D542F" w:rsidP="00E70BC1">
            <w:r w:rsidRPr="003F1016">
              <w:t>25 de abril de 2005</w:t>
            </w:r>
          </w:p>
        </w:tc>
        <w:tc>
          <w:tcPr>
            <w:tcW w:w="2814" w:type="dxa"/>
            <w:shd w:val="clear" w:color="auto" w:fill="auto"/>
            <w:tcMar>
              <w:right w:w="0" w:type="dxa"/>
            </w:tcMar>
          </w:tcPr>
          <w:p w:rsidR="002D542F" w:rsidRPr="003F1016" w:rsidRDefault="002D542F" w:rsidP="00E70BC1">
            <w:r w:rsidRPr="003F1016">
              <w:t>-</w:t>
            </w:r>
          </w:p>
        </w:tc>
      </w:tr>
      <w:tr w:rsidR="00037018" w:rsidRPr="003F1016" w:rsidTr="00037018">
        <w:tc>
          <w:tcPr>
            <w:tcW w:w="3556" w:type="dxa"/>
            <w:shd w:val="clear" w:color="auto" w:fill="auto"/>
          </w:tcPr>
          <w:p w:rsidR="00037018" w:rsidRPr="003F1016" w:rsidRDefault="00037018" w:rsidP="00E70BC1"/>
        </w:tc>
        <w:tc>
          <w:tcPr>
            <w:tcW w:w="2127" w:type="dxa"/>
            <w:shd w:val="clear" w:color="auto" w:fill="auto"/>
          </w:tcPr>
          <w:p w:rsidR="00037018" w:rsidRPr="003F1016" w:rsidRDefault="00037018" w:rsidP="00E70BC1"/>
        </w:tc>
        <w:tc>
          <w:tcPr>
            <w:tcW w:w="2814" w:type="dxa"/>
            <w:shd w:val="clear" w:color="auto" w:fill="auto"/>
            <w:tcMar>
              <w:right w:w="0" w:type="dxa"/>
            </w:tcMar>
          </w:tcPr>
          <w:p w:rsidR="00037018" w:rsidRPr="003F1016" w:rsidRDefault="00037018" w:rsidP="00E70BC1"/>
        </w:tc>
      </w:tr>
      <w:tr w:rsidR="002D542F" w:rsidRPr="003F1016" w:rsidTr="00037018">
        <w:tc>
          <w:tcPr>
            <w:tcW w:w="3556" w:type="dxa"/>
            <w:shd w:val="clear" w:color="auto" w:fill="auto"/>
          </w:tcPr>
          <w:p w:rsidR="002D542F" w:rsidRPr="003F1016" w:rsidRDefault="002D542F" w:rsidP="00E70BC1">
            <w:r w:rsidRPr="003F1016">
              <w:t>Tailandia (2007)</w:t>
            </w:r>
          </w:p>
        </w:tc>
        <w:tc>
          <w:tcPr>
            <w:tcW w:w="2127" w:type="dxa"/>
            <w:shd w:val="clear" w:color="auto" w:fill="auto"/>
          </w:tcPr>
          <w:p w:rsidR="002D542F" w:rsidRPr="003F1016" w:rsidRDefault="002D542F" w:rsidP="00E70BC1">
            <w:r w:rsidRPr="003F1016">
              <w:t>-</w:t>
            </w:r>
          </w:p>
        </w:tc>
        <w:tc>
          <w:tcPr>
            <w:tcW w:w="2814" w:type="dxa"/>
            <w:shd w:val="clear" w:color="auto" w:fill="auto"/>
            <w:tcMar>
              <w:right w:w="0" w:type="dxa"/>
            </w:tcMar>
          </w:tcPr>
          <w:p w:rsidR="002D542F" w:rsidRPr="003F1016" w:rsidRDefault="002D542F" w:rsidP="00E70BC1">
            <w:r w:rsidRPr="003F1016">
              <w:t>Recibido el 26 de febrero de 2013</w:t>
            </w:r>
          </w:p>
        </w:tc>
      </w:tr>
      <w:tr w:rsidR="002D542F" w:rsidRPr="003F1016" w:rsidTr="00037018">
        <w:tc>
          <w:tcPr>
            <w:tcW w:w="3556" w:type="dxa"/>
            <w:shd w:val="clear" w:color="auto" w:fill="auto"/>
          </w:tcPr>
          <w:p w:rsidR="002D542F" w:rsidRPr="003F1016" w:rsidRDefault="002D542F" w:rsidP="00E70BC1">
            <w:r w:rsidRPr="003F1016">
              <w:t>Timor-Leste (2003)</w:t>
            </w:r>
          </w:p>
        </w:tc>
        <w:tc>
          <w:tcPr>
            <w:tcW w:w="2127" w:type="dxa"/>
            <w:shd w:val="clear" w:color="auto" w:fill="auto"/>
          </w:tcPr>
          <w:p w:rsidR="002D542F" w:rsidRPr="003F1016" w:rsidRDefault="002D542F" w:rsidP="00E70BC1">
            <w:r w:rsidRPr="003F1016">
              <w:t>16 de mayo de 2004</w:t>
            </w:r>
          </w:p>
        </w:tc>
        <w:tc>
          <w:tcPr>
            <w:tcW w:w="2814" w:type="dxa"/>
            <w:shd w:val="clear" w:color="auto" w:fill="auto"/>
            <w:tcMar>
              <w:right w:w="0" w:type="dxa"/>
            </w:tcMar>
          </w:tcPr>
          <w:p w:rsidR="002D542F" w:rsidRPr="003F1016" w:rsidRDefault="002D542F" w:rsidP="00E70BC1">
            <w:r w:rsidRPr="003F1016">
              <w:t>-</w:t>
            </w:r>
          </w:p>
        </w:tc>
      </w:tr>
      <w:tr w:rsidR="002D542F" w:rsidRPr="003F1016" w:rsidTr="00037018">
        <w:tc>
          <w:tcPr>
            <w:tcW w:w="3556" w:type="dxa"/>
            <w:tcBorders>
              <w:bottom w:val="single" w:sz="12" w:space="0" w:color="auto"/>
            </w:tcBorders>
            <w:shd w:val="clear" w:color="auto" w:fill="auto"/>
          </w:tcPr>
          <w:p w:rsidR="002D542F" w:rsidRPr="003F1016" w:rsidRDefault="002D542F" w:rsidP="00037018">
            <w:pPr>
              <w:spacing w:after="120"/>
            </w:pPr>
            <w:r w:rsidRPr="003F1016">
              <w:t>Vanuatu (2011)</w:t>
            </w:r>
          </w:p>
        </w:tc>
        <w:tc>
          <w:tcPr>
            <w:tcW w:w="2127" w:type="dxa"/>
            <w:tcBorders>
              <w:bottom w:val="single" w:sz="12" w:space="0" w:color="auto"/>
            </w:tcBorders>
            <w:shd w:val="clear" w:color="auto" w:fill="auto"/>
          </w:tcPr>
          <w:p w:rsidR="002D542F" w:rsidRPr="003F1016" w:rsidRDefault="002D542F" w:rsidP="00037018">
            <w:pPr>
              <w:spacing w:after="120"/>
            </w:pPr>
            <w:r w:rsidRPr="003F1016">
              <w:t>11 de agosto de 2012</w:t>
            </w:r>
          </w:p>
        </w:tc>
        <w:tc>
          <w:tcPr>
            <w:tcW w:w="2814" w:type="dxa"/>
            <w:tcBorders>
              <w:bottom w:val="single" w:sz="12" w:space="0" w:color="auto"/>
            </w:tcBorders>
            <w:shd w:val="clear" w:color="auto" w:fill="auto"/>
            <w:tcMar>
              <w:right w:w="0" w:type="dxa"/>
            </w:tcMar>
          </w:tcPr>
          <w:p w:rsidR="002D542F" w:rsidRPr="003F1016" w:rsidRDefault="002D542F" w:rsidP="00037018">
            <w:pPr>
              <w:spacing w:after="120"/>
            </w:pPr>
            <w:r w:rsidRPr="003F1016">
              <w:t>-</w:t>
            </w:r>
          </w:p>
        </w:tc>
      </w:tr>
    </w:tbl>
    <w:p w:rsidR="008940D0" w:rsidRPr="003F1016" w:rsidRDefault="008940D0" w:rsidP="008940D0">
      <w:pPr>
        <w:pStyle w:val="H23G"/>
      </w:pPr>
      <w:r w:rsidRPr="003F1016">
        <w:tab/>
        <w:t>d)</w:t>
      </w:r>
      <w:r w:rsidRPr="003F1016">
        <w:tab/>
        <w:t>Informes periódicos</w:t>
      </w:r>
    </w:p>
    <w:p w:rsidR="008940D0" w:rsidRPr="003F1016" w:rsidRDefault="008940D0" w:rsidP="004428B9">
      <w:pPr>
        <w:pStyle w:val="SingleTxtG"/>
        <w:keepNext/>
        <w:keepLines/>
      </w:pPr>
      <w:r w:rsidRPr="003F1016">
        <w:tab/>
        <w:t>La situación con respecto a los informes periódicos, al 5 de febrero de 2014, era la siguiente:</w:t>
      </w:r>
    </w:p>
    <w:tbl>
      <w:tblPr>
        <w:tblW w:w="0" w:type="auto"/>
        <w:tblLayout w:type="fixed"/>
        <w:tblCellMar>
          <w:left w:w="0" w:type="dxa"/>
          <w:right w:w="0" w:type="dxa"/>
        </w:tblCellMar>
        <w:tblLook w:val="01E0"/>
      </w:tblPr>
      <w:tblGrid>
        <w:gridCol w:w="2576"/>
        <w:gridCol w:w="1792"/>
        <w:gridCol w:w="2155"/>
        <w:gridCol w:w="3115"/>
        <w:tblGridChange w:id="0">
          <w:tblGrid>
            <w:gridCol w:w="2576"/>
            <w:gridCol w:w="1792"/>
            <w:gridCol w:w="2155"/>
            <w:gridCol w:w="3115"/>
          </w:tblGrid>
        </w:tblGridChange>
      </w:tblGrid>
      <w:tr w:rsidR="008940D0" w:rsidRPr="003F1016" w:rsidTr="008940D0">
        <w:trPr>
          <w:tblHeader/>
        </w:trPr>
        <w:tc>
          <w:tcPr>
            <w:tcW w:w="2576" w:type="dxa"/>
            <w:tcBorders>
              <w:top w:val="single" w:sz="4" w:space="0" w:color="auto"/>
              <w:bottom w:val="single" w:sz="12" w:space="0" w:color="auto"/>
            </w:tcBorders>
            <w:shd w:val="clear" w:color="auto" w:fill="auto"/>
            <w:vAlign w:val="bottom"/>
          </w:tcPr>
          <w:p w:rsidR="008940D0" w:rsidRPr="003F1016" w:rsidRDefault="008940D0" w:rsidP="008940D0">
            <w:pPr>
              <w:spacing w:before="80" w:after="80" w:line="200" w:lineRule="exact"/>
              <w:rPr>
                <w:i/>
                <w:sz w:val="16"/>
                <w:szCs w:val="16"/>
              </w:rPr>
            </w:pPr>
            <w:r w:rsidRPr="003F1016">
              <w:rPr>
                <w:i/>
                <w:sz w:val="16"/>
                <w:szCs w:val="16"/>
              </w:rPr>
              <w:t>Estado parte (desde)</w:t>
            </w:r>
          </w:p>
        </w:tc>
        <w:tc>
          <w:tcPr>
            <w:tcW w:w="1792" w:type="dxa"/>
            <w:tcBorders>
              <w:top w:val="single" w:sz="4" w:space="0" w:color="auto"/>
              <w:bottom w:val="single" w:sz="12" w:space="0" w:color="auto"/>
            </w:tcBorders>
            <w:shd w:val="clear" w:color="auto" w:fill="auto"/>
            <w:vAlign w:val="bottom"/>
          </w:tcPr>
          <w:p w:rsidR="008940D0" w:rsidRPr="003F1016" w:rsidRDefault="008940D0" w:rsidP="008940D0">
            <w:pPr>
              <w:spacing w:before="80" w:after="80" w:line="200" w:lineRule="exact"/>
              <w:rPr>
                <w:i/>
                <w:sz w:val="16"/>
                <w:szCs w:val="16"/>
              </w:rPr>
            </w:pPr>
            <w:r w:rsidRPr="003F1016">
              <w:rPr>
                <w:i/>
                <w:sz w:val="16"/>
                <w:szCs w:val="16"/>
              </w:rPr>
              <w:t>Último examen</w:t>
            </w:r>
          </w:p>
        </w:tc>
        <w:tc>
          <w:tcPr>
            <w:tcW w:w="2155" w:type="dxa"/>
            <w:tcBorders>
              <w:top w:val="single" w:sz="4" w:space="0" w:color="auto"/>
              <w:bottom w:val="single" w:sz="12" w:space="0" w:color="auto"/>
            </w:tcBorders>
            <w:shd w:val="clear" w:color="auto" w:fill="auto"/>
            <w:vAlign w:val="bottom"/>
          </w:tcPr>
          <w:p w:rsidR="008940D0" w:rsidRPr="003F1016" w:rsidRDefault="008940D0" w:rsidP="008940D0">
            <w:pPr>
              <w:spacing w:before="80" w:after="80" w:line="200" w:lineRule="exact"/>
              <w:rPr>
                <w:i/>
                <w:sz w:val="16"/>
                <w:szCs w:val="16"/>
              </w:rPr>
            </w:pPr>
            <w:r w:rsidRPr="003F1016">
              <w:rPr>
                <w:i/>
                <w:sz w:val="16"/>
                <w:szCs w:val="16"/>
              </w:rPr>
              <w:t>Pendiente desde</w:t>
            </w:r>
          </w:p>
        </w:tc>
        <w:tc>
          <w:tcPr>
            <w:tcW w:w="3115" w:type="dxa"/>
            <w:tcBorders>
              <w:top w:val="single" w:sz="4" w:space="0" w:color="auto"/>
              <w:bottom w:val="single" w:sz="12" w:space="0" w:color="auto"/>
            </w:tcBorders>
            <w:shd w:val="clear" w:color="auto" w:fill="auto"/>
            <w:vAlign w:val="bottom"/>
          </w:tcPr>
          <w:p w:rsidR="008940D0" w:rsidRPr="003F1016" w:rsidRDefault="008940D0" w:rsidP="008940D0">
            <w:pPr>
              <w:spacing w:before="80" w:after="80" w:line="200" w:lineRule="exact"/>
              <w:rPr>
                <w:i/>
                <w:sz w:val="16"/>
                <w:szCs w:val="16"/>
              </w:rPr>
            </w:pPr>
            <w:r w:rsidRPr="003F1016">
              <w:rPr>
                <w:i/>
                <w:sz w:val="16"/>
                <w:szCs w:val="16"/>
              </w:rPr>
              <w:t>Fecha de presentación/recepción del informe</w:t>
            </w:r>
          </w:p>
        </w:tc>
      </w:tr>
      <w:tr w:rsidR="008940D0" w:rsidRPr="003F1016" w:rsidTr="008940D0">
        <w:trPr>
          <w:trHeight w:hRule="exact" w:val="113"/>
          <w:tblHeader/>
        </w:trPr>
        <w:tc>
          <w:tcPr>
            <w:tcW w:w="2576" w:type="dxa"/>
            <w:tcBorders>
              <w:top w:val="single" w:sz="12" w:space="0" w:color="auto"/>
            </w:tcBorders>
            <w:shd w:val="clear" w:color="auto" w:fill="auto"/>
          </w:tcPr>
          <w:p w:rsidR="008940D0" w:rsidRPr="003F1016" w:rsidRDefault="008940D0" w:rsidP="008940D0">
            <w:pPr>
              <w:spacing w:after="240" w:line="240" w:lineRule="auto"/>
              <w:rPr>
                <w:b/>
              </w:rPr>
            </w:pPr>
          </w:p>
        </w:tc>
        <w:tc>
          <w:tcPr>
            <w:tcW w:w="1792" w:type="dxa"/>
            <w:tcBorders>
              <w:top w:val="single" w:sz="12" w:space="0" w:color="auto"/>
            </w:tcBorders>
            <w:shd w:val="clear" w:color="auto" w:fill="auto"/>
          </w:tcPr>
          <w:p w:rsidR="008940D0" w:rsidRPr="003F1016" w:rsidRDefault="008940D0" w:rsidP="008940D0">
            <w:pPr>
              <w:spacing w:after="240" w:line="240" w:lineRule="auto"/>
              <w:rPr>
                <w:b/>
              </w:rPr>
            </w:pPr>
          </w:p>
        </w:tc>
        <w:tc>
          <w:tcPr>
            <w:tcW w:w="2155" w:type="dxa"/>
            <w:tcBorders>
              <w:top w:val="single" w:sz="12" w:space="0" w:color="auto"/>
            </w:tcBorders>
            <w:shd w:val="clear" w:color="auto" w:fill="auto"/>
          </w:tcPr>
          <w:p w:rsidR="008940D0" w:rsidRPr="003F1016" w:rsidRDefault="008940D0" w:rsidP="008940D0">
            <w:pPr>
              <w:spacing w:after="240" w:line="240" w:lineRule="auto"/>
              <w:rPr>
                <w:b/>
              </w:rPr>
            </w:pPr>
          </w:p>
        </w:tc>
        <w:tc>
          <w:tcPr>
            <w:tcW w:w="3115" w:type="dxa"/>
            <w:tcBorders>
              <w:top w:val="single" w:sz="12" w:space="0" w:color="auto"/>
            </w:tcBorders>
            <w:shd w:val="clear" w:color="auto" w:fill="auto"/>
          </w:tcPr>
          <w:p w:rsidR="008940D0" w:rsidRPr="003F1016" w:rsidRDefault="008940D0" w:rsidP="008940D0">
            <w:pPr>
              <w:spacing w:after="240" w:line="240" w:lineRule="auto"/>
              <w:rPr>
                <w:b/>
              </w:rPr>
            </w:pPr>
          </w:p>
        </w:tc>
      </w:tr>
      <w:tr w:rsidR="008940D0" w:rsidRPr="003F1016" w:rsidTr="008940D0">
        <w:tc>
          <w:tcPr>
            <w:tcW w:w="2576" w:type="dxa"/>
            <w:shd w:val="clear" w:color="auto" w:fill="auto"/>
          </w:tcPr>
          <w:p w:rsidR="008940D0" w:rsidRPr="003F1016" w:rsidRDefault="008940D0" w:rsidP="008940D0">
            <w:pPr>
              <w:keepNext/>
              <w:spacing w:before="40" w:after="120"/>
              <w:rPr>
                <w:b/>
              </w:rPr>
            </w:pPr>
            <w:r w:rsidRPr="003F1016">
              <w:rPr>
                <w:b/>
              </w:rPr>
              <w:t>Informes periódicos</w:t>
            </w:r>
          </w:p>
        </w:tc>
        <w:tc>
          <w:tcPr>
            <w:tcW w:w="1792" w:type="dxa"/>
            <w:shd w:val="clear" w:color="auto" w:fill="auto"/>
          </w:tcPr>
          <w:p w:rsidR="008940D0" w:rsidRPr="003F1016" w:rsidRDefault="008940D0" w:rsidP="008940D0">
            <w:pPr>
              <w:spacing w:before="40" w:after="120"/>
              <w:rPr>
                <w:b/>
              </w:rPr>
            </w:pPr>
          </w:p>
        </w:tc>
        <w:tc>
          <w:tcPr>
            <w:tcW w:w="2155" w:type="dxa"/>
            <w:shd w:val="clear" w:color="auto" w:fill="auto"/>
          </w:tcPr>
          <w:p w:rsidR="008940D0" w:rsidRPr="003F1016" w:rsidRDefault="008940D0" w:rsidP="008940D0">
            <w:pPr>
              <w:spacing w:before="40" w:after="120"/>
              <w:rPr>
                <w:b/>
              </w:rPr>
            </w:pPr>
          </w:p>
        </w:tc>
        <w:tc>
          <w:tcPr>
            <w:tcW w:w="3115" w:type="dxa"/>
            <w:shd w:val="clear" w:color="auto" w:fill="auto"/>
          </w:tcPr>
          <w:p w:rsidR="008940D0" w:rsidRPr="003F1016" w:rsidRDefault="008940D0" w:rsidP="008940D0">
            <w:pPr>
              <w:spacing w:before="40" w:after="120"/>
              <w:rPr>
                <w:b/>
              </w:rPr>
            </w:pPr>
          </w:p>
        </w:tc>
      </w:tr>
      <w:tr w:rsidR="008940D0" w:rsidRPr="003F1016" w:rsidTr="008940D0">
        <w:tc>
          <w:tcPr>
            <w:tcW w:w="2576" w:type="dxa"/>
            <w:shd w:val="clear" w:color="auto" w:fill="auto"/>
          </w:tcPr>
          <w:p w:rsidR="008940D0" w:rsidRPr="003F1016" w:rsidRDefault="008940D0" w:rsidP="008940D0">
            <w:pPr>
              <w:spacing w:before="40" w:after="120"/>
            </w:pPr>
            <w:r w:rsidRPr="003F1016">
              <w:t>Afganistán (1987)</w:t>
            </w:r>
          </w:p>
        </w:tc>
        <w:tc>
          <w:tcPr>
            <w:tcW w:w="1792" w:type="dxa"/>
            <w:shd w:val="clear" w:color="auto" w:fill="auto"/>
          </w:tcPr>
          <w:p w:rsidR="008940D0" w:rsidRPr="003F1016" w:rsidRDefault="008940D0" w:rsidP="008940D0">
            <w:pPr>
              <w:spacing w:before="40" w:after="120"/>
            </w:pPr>
            <w:r w:rsidRPr="003F1016">
              <w:t>Inicial</w:t>
            </w:r>
            <w:r w:rsidRPr="003F1016">
              <w:br/>
              <w:t>Noviembre de 1992</w:t>
            </w:r>
          </w:p>
        </w:tc>
        <w:tc>
          <w:tcPr>
            <w:tcW w:w="2155" w:type="dxa"/>
            <w:shd w:val="clear" w:color="auto" w:fill="auto"/>
          </w:tcPr>
          <w:p w:rsidR="008940D0" w:rsidRPr="003F1016" w:rsidRDefault="008940D0" w:rsidP="008940D0">
            <w:pPr>
              <w:spacing w:before="40" w:after="120"/>
            </w:pPr>
            <w:r w:rsidRPr="003F1016">
              <w:t>Segundo</w:t>
            </w:r>
            <w:r w:rsidRPr="003F1016">
              <w:br/>
              <w:t>25 de junio de 1996</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Albania (1994)</w:t>
            </w:r>
          </w:p>
        </w:tc>
        <w:tc>
          <w:tcPr>
            <w:tcW w:w="1792" w:type="dxa"/>
            <w:shd w:val="clear" w:color="auto" w:fill="auto"/>
          </w:tcPr>
          <w:p w:rsidR="008940D0" w:rsidRPr="003F1016" w:rsidRDefault="008940D0" w:rsidP="008940D0">
            <w:pPr>
              <w:spacing w:before="40" w:after="120"/>
            </w:pPr>
            <w:r w:rsidRPr="003F1016">
              <w:t>Segundo</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Alemania* (1990)</w:t>
            </w:r>
          </w:p>
        </w:tc>
        <w:tc>
          <w:tcPr>
            <w:tcW w:w="1792" w:type="dxa"/>
            <w:shd w:val="clear" w:color="auto" w:fill="auto"/>
          </w:tcPr>
          <w:p w:rsidR="008940D0" w:rsidRPr="003F1016" w:rsidRDefault="008940D0" w:rsidP="008940D0">
            <w:pPr>
              <w:spacing w:before="40" w:after="120"/>
            </w:pPr>
            <w:r w:rsidRPr="003F1016">
              <w:t xml:space="preserve">Quinto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Andorra (2006)</w:t>
            </w:r>
          </w:p>
        </w:tc>
        <w:tc>
          <w:tcPr>
            <w:tcW w:w="1792" w:type="dxa"/>
            <w:shd w:val="clear" w:color="auto" w:fill="auto"/>
          </w:tcPr>
          <w:p w:rsidR="008940D0" w:rsidRPr="003F1016" w:rsidRDefault="008940D0" w:rsidP="008940D0">
            <w:pPr>
              <w:spacing w:before="40" w:after="120"/>
            </w:pPr>
            <w:r w:rsidRPr="003F1016">
              <w:t>Inicial</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 xml:space="preserve">22 de noviembre de 2017 </w:t>
            </w:r>
          </w:p>
        </w:tc>
      </w:tr>
      <w:tr w:rsidR="008940D0" w:rsidRPr="003F1016" w:rsidTr="008940D0">
        <w:tc>
          <w:tcPr>
            <w:tcW w:w="2576" w:type="dxa"/>
            <w:shd w:val="clear" w:color="auto" w:fill="auto"/>
          </w:tcPr>
          <w:p w:rsidR="008940D0" w:rsidRPr="003F1016" w:rsidRDefault="008940D0" w:rsidP="008940D0">
            <w:pPr>
              <w:spacing w:before="40" w:after="120"/>
            </w:pPr>
            <w:r w:rsidRPr="003F1016">
              <w:t>Arabia Saudita (1997)</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2002</w:t>
            </w:r>
          </w:p>
        </w:tc>
        <w:tc>
          <w:tcPr>
            <w:tcW w:w="2155" w:type="dxa"/>
            <w:shd w:val="clear" w:color="auto" w:fill="auto"/>
          </w:tcPr>
          <w:p w:rsidR="008940D0" w:rsidRPr="003F1016" w:rsidRDefault="008940D0" w:rsidP="008940D0">
            <w:pPr>
              <w:spacing w:before="40" w:after="120"/>
            </w:pPr>
            <w:r w:rsidRPr="003F1016">
              <w:t xml:space="preserve">Segundo </w:t>
            </w:r>
            <w:r w:rsidRPr="003F1016">
              <w:br/>
              <w:t>21 de octubre de 2002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Argelia (1989)</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2008</w:t>
            </w:r>
          </w:p>
        </w:tc>
        <w:tc>
          <w:tcPr>
            <w:tcW w:w="2155" w:type="dxa"/>
            <w:shd w:val="clear" w:color="auto" w:fill="auto"/>
          </w:tcPr>
          <w:p w:rsidR="008940D0" w:rsidRPr="003F1016" w:rsidRDefault="008940D0" w:rsidP="008940D0">
            <w:pPr>
              <w:spacing w:before="40" w:after="120"/>
            </w:pPr>
            <w:r w:rsidRPr="003F1016">
              <w:t>Cuarto</w:t>
            </w:r>
            <w:r w:rsidRPr="003F1016">
              <w:br/>
              <w:t>20 de junio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Argentina* (1986)</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2004</w:t>
            </w:r>
          </w:p>
        </w:tc>
        <w:tc>
          <w:tcPr>
            <w:tcW w:w="2155" w:type="dxa"/>
            <w:shd w:val="clear" w:color="auto" w:fill="auto"/>
          </w:tcPr>
          <w:p w:rsidR="008940D0" w:rsidRPr="003F1016" w:rsidRDefault="008940D0" w:rsidP="008940D0">
            <w:pPr>
              <w:spacing w:before="40" w:after="120"/>
            </w:pPr>
            <w:r w:rsidRPr="003F1016">
              <w:t>Quinto y sexto</w:t>
            </w:r>
            <w:r w:rsidRPr="003F1016">
              <w:br/>
              <w:t>25 de junio de 2008</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Armenia (1993)</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Cuarto</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Australia* (1989)</w:t>
            </w:r>
          </w:p>
        </w:tc>
        <w:tc>
          <w:tcPr>
            <w:tcW w:w="1792" w:type="dxa"/>
            <w:shd w:val="clear" w:color="auto" w:fill="auto"/>
          </w:tcPr>
          <w:p w:rsidR="008940D0" w:rsidRPr="003F1016" w:rsidRDefault="008940D0" w:rsidP="008940D0">
            <w:pPr>
              <w:spacing w:before="40" w:after="120"/>
            </w:pPr>
            <w:r w:rsidRPr="003F1016">
              <w:t>Tercero</w:t>
            </w:r>
            <w:r w:rsidRPr="003F1016">
              <w:br/>
              <w:t>Mayo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Cuarto y quinto</w:t>
            </w:r>
            <w:r w:rsidRPr="003F1016">
              <w:br/>
              <w:t>Recibidos el 31 de julio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Austria* (1987)</w:t>
            </w:r>
          </w:p>
        </w:tc>
        <w:tc>
          <w:tcPr>
            <w:tcW w:w="1792" w:type="dxa"/>
            <w:shd w:val="clear" w:color="auto" w:fill="auto"/>
          </w:tcPr>
          <w:p w:rsidR="008940D0" w:rsidRPr="003F1016" w:rsidRDefault="008940D0" w:rsidP="008940D0">
            <w:pPr>
              <w:spacing w:before="40" w:after="120"/>
            </w:pPr>
            <w:r w:rsidRPr="003F1016">
              <w:t>Cuarto y quinto</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Azerbaiyán* (1996)</w:t>
            </w:r>
          </w:p>
        </w:tc>
        <w:tc>
          <w:tcPr>
            <w:tcW w:w="1792" w:type="dxa"/>
            <w:shd w:val="clear" w:color="auto" w:fill="auto"/>
          </w:tcPr>
          <w:p w:rsidR="008940D0" w:rsidRPr="003F1016" w:rsidRDefault="008940D0" w:rsidP="008940D0">
            <w:pPr>
              <w:spacing w:before="40" w:after="120"/>
            </w:pPr>
            <w:r w:rsidRPr="003F1016">
              <w:t xml:space="preserve">Tercero </w:t>
            </w:r>
            <w:r w:rsidRPr="003F1016">
              <w:br/>
              <w:t>Noviembre de 2009</w:t>
            </w:r>
          </w:p>
        </w:tc>
        <w:tc>
          <w:tcPr>
            <w:tcW w:w="2155" w:type="dxa"/>
            <w:shd w:val="clear" w:color="auto" w:fill="auto"/>
          </w:tcPr>
          <w:p w:rsidR="008940D0" w:rsidRPr="003F1016" w:rsidRDefault="008940D0" w:rsidP="008940D0">
            <w:pPr>
              <w:spacing w:before="40" w:after="120"/>
            </w:pPr>
            <w:r w:rsidRPr="003F1016">
              <w:t xml:space="preserve">Cuarto </w:t>
            </w:r>
            <w:r w:rsidRPr="003F1016">
              <w:br/>
              <w:t>20 de noviembre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Bahrein (1998)</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2005</w:t>
            </w:r>
          </w:p>
        </w:tc>
        <w:tc>
          <w:tcPr>
            <w:tcW w:w="2155" w:type="dxa"/>
            <w:shd w:val="clear" w:color="auto" w:fill="auto"/>
          </w:tcPr>
          <w:p w:rsidR="008940D0" w:rsidRPr="003F1016" w:rsidRDefault="008940D0" w:rsidP="008940D0">
            <w:pPr>
              <w:spacing w:before="40" w:after="120"/>
            </w:pPr>
            <w:r w:rsidRPr="003F1016">
              <w:t xml:space="preserve">Segundo </w:t>
            </w:r>
            <w:r w:rsidRPr="003F1016">
              <w:br/>
              <w:t>4 de abril de 2007</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Belarús* (1987)</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Quinto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Bélgica* (1999)</w:t>
            </w:r>
          </w:p>
        </w:tc>
        <w:tc>
          <w:tcPr>
            <w:tcW w:w="1792" w:type="dxa"/>
            <w:shd w:val="clear" w:color="auto" w:fill="auto"/>
          </w:tcPr>
          <w:p w:rsidR="008940D0" w:rsidRPr="003F1016" w:rsidRDefault="008940D0" w:rsidP="008940D0">
            <w:pPr>
              <w:spacing w:before="40" w:after="120"/>
            </w:pPr>
            <w:r w:rsidRPr="003F1016">
              <w:t xml:space="preserve">Tercero </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Cuarto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Belice* (1986)</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1993</w:t>
            </w:r>
          </w:p>
        </w:tc>
        <w:tc>
          <w:tcPr>
            <w:tcW w:w="2155" w:type="dxa"/>
            <w:shd w:val="clear" w:color="auto" w:fill="auto"/>
          </w:tcPr>
          <w:p w:rsidR="008940D0" w:rsidRPr="003F1016" w:rsidRDefault="008940D0" w:rsidP="008940D0">
            <w:pPr>
              <w:spacing w:before="40" w:after="120"/>
            </w:pPr>
            <w:r w:rsidRPr="003F1016">
              <w:t xml:space="preserve">Inicial y segundo </w:t>
            </w:r>
            <w:r w:rsidRPr="003F1016">
              <w:br/>
              <w:t>25 de junio de 1996</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Benin* (1992)</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2007</w:t>
            </w:r>
          </w:p>
        </w:tc>
        <w:tc>
          <w:tcPr>
            <w:tcW w:w="2155" w:type="dxa"/>
            <w:shd w:val="clear" w:color="auto" w:fill="auto"/>
          </w:tcPr>
          <w:p w:rsidR="008940D0" w:rsidRPr="003F1016" w:rsidRDefault="008940D0" w:rsidP="008940D0">
            <w:pPr>
              <w:spacing w:before="40" w:after="120"/>
            </w:pPr>
            <w:r w:rsidRPr="003F1016">
              <w:t xml:space="preserve">Tercero </w:t>
            </w:r>
            <w:r w:rsidRPr="003F1016">
              <w:br/>
              <w:t>30 de diciembre de 2011</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keepNext/>
              <w:keepLines/>
              <w:spacing w:before="40" w:after="120"/>
            </w:pPr>
            <w:r w:rsidRPr="003F1016">
              <w:t>Bolivia (Estado Plurinacional de) (1999)</w:t>
            </w:r>
          </w:p>
        </w:tc>
        <w:tc>
          <w:tcPr>
            <w:tcW w:w="1792" w:type="dxa"/>
            <w:shd w:val="clear" w:color="auto" w:fill="auto"/>
          </w:tcPr>
          <w:p w:rsidR="008940D0" w:rsidRPr="003F1016" w:rsidRDefault="008940D0" w:rsidP="008940D0">
            <w:pPr>
              <w:keepNext/>
              <w:keepLines/>
              <w:spacing w:before="40" w:after="120"/>
            </w:pPr>
            <w:r w:rsidRPr="003F1016">
              <w:t xml:space="preserve">Segundo </w:t>
            </w:r>
            <w:r w:rsidRPr="003F1016">
              <w:br/>
              <w:t>Mayo de 2013</w:t>
            </w:r>
          </w:p>
        </w:tc>
        <w:tc>
          <w:tcPr>
            <w:tcW w:w="2155" w:type="dxa"/>
            <w:shd w:val="clear" w:color="auto" w:fill="auto"/>
          </w:tcPr>
          <w:p w:rsidR="008940D0" w:rsidRPr="003F1016" w:rsidRDefault="008940D0" w:rsidP="008940D0">
            <w:pPr>
              <w:keepNext/>
              <w:keepLines/>
              <w:spacing w:before="40" w:after="120"/>
            </w:pPr>
            <w:r w:rsidRPr="003F1016">
              <w:t>-</w:t>
            </w:r>
          </w:p>
        </w:tc>
        <w:tc>
          <w:tcPr>
            <w:tcW w:w="3115" w:type="dxa"/>
            <w:shd w:val="clear" w:color="auto" w:fill="auto"/>
          </w:tcPr>
          <w:p w:rsidR="008940D0" w:rsidRPr="003F1016" w:rsidRDefault="008940D0" w:rsidP="008940D0">
            <w:pPr>
              <w:keepNext/>
              <w:keepLines/>
              <w:spacing w:before="40" w:after="120"/>
            </w:pPr>
            <w:r w:rsidRPr="003F1016">
              <w:t>Tercero</w:t>
            </w:r>
            <w:r w:rsidRPr="003F1016">
              <w:br/>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Bosnia y Herzegovina* (1993)</w:t>
            </w:r>
          </w:p>
        </w:tc>
        <w:tc>
          <w:tcPr>
            <w:tcW w:w="1792" w:type="dxa"/>
            <w:shd w:val="clear" w:color="auto" w:fill="auto"/>
          </w:tcPr>
          <w:p w:rsidR="008940D0" w:rsidRPr="003F1016" w:rsidRDefault="008940D0" w:rsidP="008940D0">
            <w:pPr>
              <w:spacing w:before="40" w:after="120"/>
            </w:pPr>
            <w:r w:rsidRPr="003F1016">
              <w:t xml:space="preserve">Segundo a quinto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Brasil* (1989)</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2001</w:t>
            </w:r>
          </w:p>
        </w:tc>
        <w:tc>
          <w:tcPr>
            <w:tcW w:w="2155" w:type="dxa"/>
            <w:shd w:val="clear" w:color="auto" w:fill="auto"/>
          </w:tcPr>
          <w:p w:rsidR="008940D0" w:rsidRPr="003F1016" w:rsidRDefault="008940D0" w:rsidP="008940D0">
            <w:pPr>
              <w:spacing w:before="40" w:after="120"/>
            </w:pPr>
            <w:r w:rsidRPr="003F1016">
              <w:t xml:space="preserve">Segundo </w:t>
            </w:r>
            <w:r w:rsidRPr="003F1016">
              <w:br/>
              <w:t>27 de octubre de 2002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Bulgaria* (1986)</w:t>
            </w:r>
          </w:p>
        </w:tc>
        <w:tc>
          <w:tcPr>
            <w:tcW w:w="1792" w:type="dxa"/>
            <w:shd w:val="clear" w:color="auto" w:fill="auto"/>
          </w:tcPr>
          <w:p w:rsidR="008940D0" w:rsidRPr="003F1016" w:rsidRDefault="008940D0" w:rsidP="008940D0">
            <w:pPr>
              <w:spacing w:before="40" w:after="120"/>
            </w:pPr>
            <w:r w:rsidRPr="003F1016">
              <w:t xml:space="preserve">Cuarto y quinto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Burkina Faso (1999)</w:t>
            </w:r>
          </w:p>
        </w:tc>
        <w:tc>
          <w:tcPr>
            <w:tcW w:w="1792" w:type="dxa"/>
            <w:shd w:val="clear" w:color="auto" w:fill="auto"/>
          </w:tcPr>
          <w:p w:rsidR="008940D0" w:rsidRPr="003F1016" w:rsidRDefault="008940D0" w:rsidP="008940D0">
            <w:pPr>
              <w:spacing w:before="40" w:after="120"/>
            </w:pPr>
            <w:r w:rsidRPr="003F1016">
              <w:t>Inicial</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Segundo</w:t>
            </w:r>
            <w:r w:rsidRPr="003F1016">
              <w:br/>
            </w:r>
            <w:r w:rsidR="00CB3C4A" w:rsidRPr="003F1016">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Burundi (1993)</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2006</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Recibido el 18 de abril de 2012</w:t>
            </w:r>
          </w:p>
        </w:tc>
      </w:tr>
      <w:tr w:rsidR="008940D0" w:rsidRPr="003F1016" w:rsidTr="008940D0">
        <w:tc>
          <w:tcPr>
            <w:tcW w:w="2576" w:type="dxa"/>
            <w:shd w:val="clear" w:color="auto" w:fill="auto"/>
          </w:tcPr>
          <w:p w:rsidR="008940D0" w:rsidRPr="003F1016" w:rsidRDefault="008940D0" w:rsidP="008940D0">
            <w:pPr>
              <w:spacing w:before="40" w:after="120"/>
            </w:pPr>
            <w:r w:rsidRPr="003F1016">
              <w:t>Camboya* (1992)</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Camerún (1986)</w:t>
            </w:r>
          </w:p>
        </w:tc>
        <w:tc>
          <w:tcPr>
            <w:tcW w:w="1792" w:type="dxa"/>
            <w:shd w:val="clear" w:color="auto" w:fill="auto"/>
          </w:tcPr>
          <w:p w:rsidR="008940D0" w:rsidRPr="003F1016" w:rsidRDefault="008940D0" w:rsidP="008940D0">
            <w:pPr>
              <w:spacing w:before="40" w:after="120"/>
            </w:pPr>
            <w:r w:rsidRPr="003F1016">
              <w:t xml:space="preserve">Cuarto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Quinto </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Canadá* (1987)</w:t>
            </w:r>
          </w:p>
        </w:tc>
        <w:tc>
          <w:tcPr>
            <w:tcW w:w="1792" w:type="dxa"/>
            <w:shd w:val="clear" w:color="auto" w:fill="auto"/>
          </w:tcPr>
          <w:p w:rsidR="008940D0" w:rsidRPr="003F1016" w:rsidRDefault="008940D0" w:rsidP="008940D0">
            <w:pPr>
              <w:spacing w:before="40" w:after="120"/>
            </w:pPr>
            <w:r w:rsidRPr="003F1016">
              <w:t xml:space="preserve">Sexto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Chad* (1992)</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2009</w:t>
            </w:r>
          </w:p>
        </w:tc>
        <w:tc>
          <w:tcPr>
            <w:tcW w:w="2155" w:type="dxa"/>
            <w:shd w:val="clear" w:color="auto" w:fill="auto"/>
          </w:tcPr>
          <w:p w:rsidR="008940D0" w:rsidRPr="003F1016" w:rsidRDefault="008940D0" w:rsidP="008940D0">
            <w:pPr>
              <w:spacing w:before="40" w:after="120"/>
            </w:pPr>
            <w:r w:rsidRPr="003F1016">
              <w:t xml:space="preserve">Segundo </w:t>
            </w:r>
            <w:r w:rsidRPr="003F1016">
              <w:br/>
              <w:t>15 de mayo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Chile* (1988)</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2009</w:t>
            </w:r>
          </w:p>
        </w:tc>
        <w:tc>
          <w:tcPr>
            <w:tcW w:w="2155" w:type="dxa"/>
            <w:shd w:val="clear" w:color="auto" w:fill="auto"/>
          </w:tcPr>
          <w:p w:rsidR="008940D0" w:rsidRPr="003F1016" w:rsidRDefault="008940D0" w:rsidP="008940D0">
            <w:pPr>
              <w:spacing w:before="40" w:after="120"/>
            </w:pPr>
            <w:r w:rsidRPr="003F1016">
              <w:t xml:space="preserve">Sexto </w:t>
            </w:r>
            <w:r w:rsidRPr="003F1016">
              <w:br/>
              <w:t>15 de mayo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China (incluidos Hong Kong, China y Macao, China) (1988)</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Quinto</w:t>
            </w:r>
            <w:r w:rsidRPr="003F1016">
              <w:br/>
              <w:t>Recibido el 20 de junio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Chipre* (1991)</w:t>
            </w:r>
          </w:p>
        </w:tc>
        <w:tc>
          <w:tcPr>
            <w:tcW w:w="1792" w:type="dxa"/>
            <w:shd w:val="clear" w:color="auto" w:fill="auto"/>
          </w:tcPr>
          <w:p w:rsidR="008940D0" w:rsidRPr="003F1016" w:rsidRDefault="008940D0" w:rsidP="008940D0">
            <w:pPr>
              <w:spacing w:before="40" w:after="120"/>
            </w:pPr>
            <w:r w:rsidRPr="003F1016">
              <w:t xml:space="preserve">Tercero </w:t>
            </w:r>
            <w:r w:rsidRPr="003F1016">
              <w:br/>
              <w:t>Noviembre de 2002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Cuarto</w:t>
            </w:r>
            <w:r w:rsidRPr="003F1016">
              <w:br/>
              <w:t>Recibido el 30 de noviembre de 2012</w:t>
            </w:r>
          </w:p>
        </w:tc>
      </w:tr>
      <w:tr w:rsidR="008940D0" w:rsidRPr="003F1016" w:rsidTr="008940D0">
        <w:tc>
          <w:tcPr>
            <w:tcW w:w="2576" w:type="dxa"/>
            <w:shd w:val="clear" w:color="auto" w:fill="auto"/>
          </w:tcPr>
          <w:p w:rsidR="008940D0" w:rsidRPr="003F1016" w:rsidRDefault="008940D0" w:rsidP="008940D0">
            <w:pPr>
              <w:spacing w:before="40" w:after="120"/>
            </w:pPr>
            <w:r w:rsidRPr="003F1016">
              <w:t>Colombia* (1987)</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2009</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Quinto</w:t>
            </w:r>
            <w:r w:rsidRPr="003F1016">
              <w:br/>
              <w:t>Recibido el 30 de diciembre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Costa Rica* (1993)</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2008</w:t>
            </w:r>
          </w:p>
        </w:tc>
        <w:tc>
          <w:tcPr>
            <w:tcW w:w="2155" w:type="dxa"/>
            <w:shd w:val="clear" w:color="auto" w:fill="auto"/>
          </w:tcPr>
          <w:p w:rsidR="008940D0" w:rsidRPr="003F1016" w:rsidRDefault="008940D0" w:rsidP="008940D0">
            <w:pPr>
              <w:spacing w:before="40" w:after="120"/>
            </w:pPr>
            <w:r w:rsidRPr="003F1016">
              <w:t xml:space="preserve">Tercero </w:t>
            </w:r>
            <w:r w:rsidRPr="003F1016">
              <w:br/>
              <w:t>30 de junio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Croacia* (1992)</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2004</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Cuarto y quinto</w:t>
            </w:r>
            <w:r w:rsidRPr="003F1016">
              <w:br/>
              <w:t>Recibidos el 19 de marzo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Cuba (1995)</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Dinamarca* (1987)</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2007</w:t>
            </w:r>
          </w:p>
        </w:tc>
        <w:tc>
          <w:tcPr>
            <w:tcW w:w="2155" w:type="dxa"/>
            <w:shd w:val="clear" w:color="auto" w:fill="auto"/>
          </w:tcPr>
          <w:p w:rsidR="008940D0" w:rsidRPr="003F1016" w:rsidRDefault="008940D0" w:rsidP="008940D0">
            <w:pPr>
              <w:spacing w:before="40" w:after="120"/>
            </w:pPr>
            <w:r w:rsidRPr="003F1016">
              <w:t>Sexto y séptimo</w:t>
            </w:r>
            <w:r w:rsidRPr="003F1016">
              <w:br/>
              <w:t>30 de junio de 2011</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Djibouti (2002)</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Ecuador* (1988)</w:t>
            </w:r>
          </w:p>
        </w:tc>
        <w:tc>
          <w:tcPr>
            <w:tcW w:w="1792" w:type="dxa"/>
            <w:shd w:val="clear" w:color="auto" w:fill="auto"/>
          </w:tcPr>
          <w:p w:rsidR="008940D0" w:rsidRPr="003F1016" w:rsidRDefault="008940D0" w:rsidP="008940D0">
            <w:pPr>
              <w:spacing w:before="40" w:after="120"/>
            </w:pPr>
            <w:r w:rsidRPr="003F1016">
              <w:t xml:space="preserve">Cuarto a sexto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Egipto (1986)</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2002</w:t>
            </w:r>
          </w:p>
        </w:tc>
        <w:tc>
          <w:tcPr>
            <w:tcW w:w="2155" w:type="dxa"/>
            <w:shd w:val="clear" w:color="auto" w:fill="auto"/>
          </w:tcPr>
          <w:p w:rsidR="008940D0" w:rsidRPr="003F1016" w:rsidRDefault="008940D0" w:rsidP="008940D0">
            <w:pPr>
              <w:spacing w:before="40" w:after="120"/>
            </w:pPr>
            <w:r w:rsidRPr="003F1016">
              <w:t xml:space="preserve">Quinto </w:t>
            </w:r>
            <w:r w:rsidRPr="003F1016">
              <w:br/>
              <w:t>25 de junio de 2004</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El Salvador* (1996)</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2009</w:t>
            </w:r>
          </w:p>
        </w:tc>
        <w:tc>
          <w:tcPr>
            <w:tcW w:w="2155" w:type="dxa"/>
            <w:shd w:val="clear" w:color="auto" w:fill="auto"/>
          </w:tcPr>
          <w:p w:rsidR="008940D0" w:rsidRPr="003F1016" w:rsidRDefault="008940D0" w:rsidP="008940D0">
            <w:pPr>
              <w:spacing w:before="40" w:after="120"/>
            </w:pPr>
            <w:r w:rsidRPr="003F1016">
              <w:t xml:space="preserve">Tercero </w:t>
            </w:r>
            <w:r w:rsidRPr="003F1016">
              <w:br/>
              <w:t>20 de noviembre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Eslovaquia* (1993)</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2009</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Pr="003F1016">
              <w:br/>
              <w:t>Recibido el 18 de noviembre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Eslovenia* (1993)</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Cuarto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España* (1987)</w:t>
            </w:r>
          </w:p>
        </w:tc>
        <w:tc>
          <w:tcPr>
            <w:tcW w:w="1792" w:type="dxa"/>
            <w:shd w:val="clear" w:color="auto" w:fill="auto"/>
          </w:tcPr>
          <w:p w:rsidR="008940D0" w:rsidRPr="003F1016" w:rsidRDefault="008940D0" w:rsidP="008940D0">
            <w:pPr>
              <w:spacing w:before="40" w:after="120"/>
            </w:pPr>
            <w:r w:rsidRPr="003F1016">
              <w:t xml:space="preserve">Quinto </w:t>
            </w:r>
            <w:r w:rsidRPr="003F1016">
              <w:br/>
              <w:t>Noviembre de 2009</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Recibido el 30 de diciembre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Estados Unidos de América* (1994)</w:t>
            </w:r>
          </w:p>
        </w:tc>
        <w:tc>
          <w:tcPr>
            <w:tcW w:w="1792" w:type="dxa"/>
            <w:shd w:val="clear" w:color="auto" w:fill="auto"/>
          </w:tcPr>
          <w:p w:rsidR="008940D0" w:rsidRPr="003F1016" w:rsidRDefault="008940D0" w:rsidP="008940D0">
            <w:pPr>
              <w:spacing w:before="40" w:after="120"/>
            </w:pPr>
            <w:r w:rsidRPr="003F1016">
              <w:t xml:space="preserve">Segundo a cuarto </w:t>
            </w:r>
            <w:r w:rsidRPr="003F1016">
              <w:br/>
              <w:t>Mayo de 2006</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Quinto</w:t>
            </w:r>
            <w:r w:rsidRPr="003F1016">
              <w:br/>
              <w:t>Recibido el 12 de agosto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Estonia* (1991)</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Sexto</w:t>
            </w:r>
            <w:r w:rsidRPr="003F1016">
              <w:br/>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Etiopía (1994)</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 xml:space="preserve">ex República Yugoslava </w:t>
            </w:r>
            <w:r w:rsidRPr="003F1016">
              <w:br/>
              <w:t>de Macedonia* (1994)</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Recibido el 6 de septiembre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Federación de Rusia* (1987)</w:t>
            </w:r>
          </w:p>
        </w:tc>
        <w:tc>
          <w:tcPr>
            <w:tcW w:w="1792" w:type="dxa"/>
            <w:shd w:val="clear" w:color="auto" w:fill="auto"/>
          </w:tcPr>
          <w:p w:rsidR="008940D0" w:rsidRPr="003F1016" w:rsidRDefault="008940D0" w:rsidP="008940D0">
            <w:pPr>
              <w:spacing w:before="40" w:after="120"/>
            </w:pPr>
            <w:r w:rsidRPr="003F1016">
              <w:t xml:space="preserve">Quinto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Filipinas* (1986)</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2009</w:t>
            </w:r>
          </w:p>
        </w:tc>
        <w:tc>
          <w:tcPr>
            <w:tcW w:w="2155" w:type="dxa"/>
            <w:shd w:val="clear" w:color="auto" w:fill="auto"/>
          </w:tcPr>
          <w:p w:rsidR="008940D0" w:rsidRPr="003F1016" w:rsidRDefault="008940D0" w:rsidP="008940D0">
            <w:pPr>
              <w:spacing w:before="40" w:after="120"/>
            </w:pPr>
            <w:r w:rsidRPr="003F1016">
              <w:t xml:space="preserve">Tercero </w:t>
            </w:r>
            <w:r w:rsidRPr="003F1016">
              <w:br/>
              <w:t>15 de mayo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Finlandia* (1989)</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Francia (1986)</w:t>
            </w:r>
          </w:p>
        </w:tc>
        <w:tc>
          <w:tcPr>
            <w:tcW w:w="1792" w:type="dxa"/>
            <w:shd w:val="clear" w:color="auto" w:fill="auto"/>
          </w:tcPr>
          <w:p w:rsidR="008940D0" w:rsidRPr="003F1016" w:rsidRDefault="008940D0" w:rsidP="008940D0">
            <w:pPr>
              <w:spacing w:before="40" w:after="120"/>
            </w:pPr>
            <w:r w:rsidRPr="003F1016">
              <w:t xml:space="preserve">Cuarto a sexto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Gabón (2000)</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Georgia* (1994)</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2006</w:t>
            </w:r>
          </w:p>
        </w:tc>
        <w:tc>
          <w:tcPr>
            <w:tcW w:w="2155" w:type="dxa"/>
            <w:shd w:val="clear" w:color="auto" w:fill="auto"/>
          </w:tcPr>
          <w:p w:rsidR="008940D0" w:rsidRPr="003F1016" w:rsidRDefault="008940D0" w:rsidP="008940D0">
            <w:pPr>
              <w:spacing w:before="40" w:after="120"/>
            </w:pPr>
            <w:r w:rsidRPr="003F1016">
              <w:t xml:space="preserve">Cuarto y quinto </w:t>
            </w:r>
            <w:r w:rsidRPr="003F1016">
              <w:br/>
              <w:t>24 de noviembre de 2011</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Ghana (2000)</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Grecia* (1988)</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Guatemala* (1990)</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Guyana* (1988)</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2006</w:t>
            </w:r>
          </w:p>
        </w:tc>
        <w:tc>
          <w:tcPr>
            <w:tcW w:w="2155" w:type="dxa"/>
            <w:shd w:val="clear" w:color="auto" w:fill="auto"/>
          </w:tcPr>
          <w:p w:rsidR="008940D0" w:rsidRPr="003F1016" w:rsidRDefault="008940D0" w:rsidP="008940D0">
            <w:pPr>
              <w:spacing w:before="40" w:after="120"/>
            </w:pPr>
            <w:r w:rsidRPr="003F1016">
              <w:t xml:space="preserve">Segundo </w:t>
            </w:r>
            <w:r w:rsidRPr="003F1016">
              <w:br/>
              <w:t>31 de diciembre de 2008</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Honduras* (1996)</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2009</w:t>
            </w:r>
          </w:p>
        </w:tc>
        <w:tc>
          <w:tcPr>
            <w:tcW w:w="2155" w:type="dxa"/>
            <w:shd w:val="clear" w:color="auto" w:fill="auto"/>
          </w:tcPr>
          <w:p w:rsidR="008940D0" w:rsidRPr="003F1016" w:rsidRDefault="008940D0" w:rsidP="008940D0">
            <w:pPr>
              <w:spacing w:before="40" w:after="120"/>
            </w:pPr>
            <w:r w:rsidRPr="003F1016">
              <w:t>Segundo</w:t>
            </w:r>
            <w:r w:rsidRPr="003F1016">
              <w:br/>
              <w:t>15 de mayo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Hungría* (1987)</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2006</w:t>
            </w:r>
          </w:p>
        </w:tc>
        <w:tc>
          <w:tcPr>
            <w:tcW w:w="2155" w:type="dxa"/>
            <w:shd w:val="clear" w:color="auto" w:fill="auto"/>
          </w:tcPr>
          <w:p w:rsidR="008940D0" w:rsidRPr="003F1016" w:rsidRDefault="008940D0" w:rsidP="008940D0">
            <w:pPr>
              <w:spacing w:before="40" w:after="120"/>
            </w:pPr>
            <w:r w:rsidRPr="003F1016">
              <w:t xml:space="preserve">Quinto y sexto </w:t>
            </w:r>
            <w:r w:rsidRPr="003F1016">
              <w:br/>
              <w:t>31 de diciembre de 2010</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Indonesia (1998)</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2008</w:t>
            </w:r>
          </w:p>
        </w:tc>
        <w:tc>
          <w:tcPr>
            <w:tcW w:w="2155" w:type="dxa"/>
            <w:shd w:val="clear" w:color="auto" w:fill="auto"/>
          </w:tcPr>
          <w:p w:rsidR="008940D0" w:rsidRPr="003F1016" w:rsidRDefault="008940D0" w:rsidP="008940D0">
            <w:pPr>
              <w:spacing w:before="40" w:after="120"/>
            </w:pPr>
            <w:r w:rsidRPr="003F1016">
              <w:t xml:space="preserve">Tercero </w:t>
            </w:r>
            <w:r w:rsidRPr="003F1016">
              <w:br/>
              <w:t>30 de junio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Irlanda* (2002)</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Islandia* (1996)</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2008</w:t>
            </w:r>
          </w:p>
        </w:tc>
        <w:tc>
          <w:tcPr>
            <w:tcW w:w="2155" w:type="dxa"/>
            <w:shd w:val="clear" w:color="auto" w:fill="auto"/>
          </w:tcPr>
          <w:p w:rsidR="008940D0" w:rsidRPr="003F1016" w:rsidRDefault="008940D0" w:rsidP="008940D0">
            <w:pPr>
              <w:spacing w:before="40" w:after="120"/>
            </w:pPr>
            <w:r w:rsidRPr="003F1016">
              <w:t xml:space="preserve">Cuarto </w:t>
            </w:r>
            <w:r w:rsidRPr="003F1016">
              <w:br/>
              <w:t>30 de junio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Israel* (1991)</w:t>
            </w:r>
          </w:p>
        </w:tc>
        <w:tc>
          <w:tcPr>
            <w:tcW w:w="1792" w:type="dxa"/>
            <w:shd w:val="clear" w:color="auto" w:fill="auto"/>
          </w:tcPr>
          <w:p w:rsidR="008940D0" w:rsidRPr="003F1016" w:rsidRDefault="008940D0" w:rsidP="008940D0">
            <w:pPr>
              <w:spacing w:before="40" w:after="120"/>
            </w:pPr>
            <w:r w:rsidRPr="003F1016">
              <w:t xml:space="preserve">Cuarto </w:t>
            </w:r>
            <w:r w:rsidRPr="003F1016">
              <w:br/>
              <w:t>Mayo de 2009</w:t>
            </w:r>
          </w:p>
        </w:tc>
        <w:tc>
          <w:tcPr>
            <w:tcW w:w="2155" w:type="dxa"/>
            <w:shd w:val="clear" w:color="auto" w:fill="auto"/>
          </w:tcPr>
          <w:p w:rsidR="008940D0" w:rsidRPr="003F1016" w:rsidRDefault="008940D0" w:rsidP="008940D0">
            <w:pPr>
              <w:spacing w:before="40" w:after="120"/>
            </w:pPr>
            <w:r w:rsidRPr="003F1016">
              <w:t xml:space="preserve">Quinto </w:t>
            </w:r>
            <w:r w:rsidRPr="003F1016">
              <w:br/>
              <w:t>15 de mayo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Italia* (1989)</w:t>
            </w:r>
          </w:p>
        </w:tc>
        <w:tc>
          <w:tcPr>
            <w:tcW w:w="1792" w:type="dxa"/>
            <w:shd w:val="clear" w:color="auto" w:fill="auto"/>
          </w:tcPr>
          <w:p w:rsidR="008940D0" w:rsidRPr="003F1016" w:rsidRDefault="008940D0" w:rsidP="008940D0">
            <w:pPr>
              <w:spacing w:before="40" w:after="120"/>
            </w:pPr>
            <w:r w:rsidRPr="003F1016">
              <w:t xml:space="preserve">Cuarto y quinto </w:t>
            </w:r>
            <w:r w:rsidRPr="003F1016">
              <w:br/>
              <w:t>Mayo de 2007</w:t>
            </w:r>
          </w:p>
        </w:tc>
        <w:tc>
          <w:tcPr>
            <w:tcW w:w="2155" w:type="dxa"/>
            <w:shd w:val="clear" w:color="auto" w:fill="auto"/>
          </w:tcPr>
          <w:p w:rsidR="008940D0" w:rsidRPr="003F1016" w:rsidRDefault="008940D0" w:rsidP="008940D0">
            <w:pPr>
              <w:spacing w:before="40" w:after="120"/>
            </w:pPr>
            <w:r w:rsidRPr="003F1016">
              <w:t xml:space="preserve">Sexto </w:t>
            </w:r>
            <w:r w:rsidRPr="003F1016">
              <w:br/>
              <w:t>30 de junio de 2011</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Japón* (1999)</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Pr="003F1016">
              <w:br/>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Jordania* (1991)</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Kazajstán (1998)</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Pr="003F1016">
              <w:br/>
              <w:t xml:space="preserve">Recibido el 12 de agosto </w:t>
            </w:r>
            <w:r w:rsidRPr="003F1016">
              <w:br/>
              <w:t>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Kenya* (1997)</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00CB3C4A" w:rsidRPr="003F1016">
              <w:br/>
            </w:r>
            <w:r w:rsidRPr="003F1016">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Kirguistán* (1997)</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Kuwait* (1996)</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Letonia* (1992)</w:t>
            </w:r>
          </w:p>
        </w:tc>
        <w:tc>
          <w:tcPr>
            <w:tcW w:w="1792" w:type="dxa"/>
            <w:shd w:val="clear" w:color="auto" w:fill="auto"/>
          </w:tcPr>
          <w:p w:rsidR="008940D0" w:rsidRPr="003F1016" w:rsidRDefault="008940D0" w:rsidP="008940D0">
            <w:pPr>
              <w:spacing w:before="40" w:after="120"/>
            </w:pPr>
            <w:r w:rsidRPr="003F1016">
              <w:t>Tercero a quinto</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Libia* (1989)</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1999</w:t>
            </w:r>
          </w:p>
        </w:tc>
        <w:tc>
          <w:tcPr>
            <w:tcW w:w="2155" w:type="dxa"/>
            <w:shd w:val="clear" w:color="auto" w:fill="auto"/>
          </w:tcPr>
          <w:p w:rsidR="008940D0" w:rsidRPr="003F1016" w:rsidRDefault="008940D0" w:rsidP="008940D0">
            <w:pPr>
              <w:spacing w:before="40" w:after="120"/>
            </w:pPr>
            <w:r w:rsidRPr="003F1016">
              <w:t xml:space="preserve">Cuarto </w:t>
            </w:r>
            <w:r w:rsidRPr="003F1016">
              <w:br/>
              <w:t>14 de junio de 2002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Liechtenstein* (1990)</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Cuarto </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Lituania* (1996)</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w:t>
            </w:r>
            <w:r w:rsidRPr="003F1016">
              <w:br/>
              <w:t>Recibido el 8 de octubre de 2012</w:t>
            </w:r>
          </w:p>
        </w:tc>
      </w:tr>
      <w:tr w:rsidR="008940D0" w:rsidRPr="003F1016" w:rsidTr="008940D0">
        <w:tc>
          <w:tcPr>
            <w:tcW w:w="2576" w:type="dxa"/>
            <w:shd w:val="clear" w:color="auto" w:fill="auto"/>
          </w:tcPr>
          <w:p w:rsidR="008940D0" w:rsidRPr="003F1016" w:rsidRDefault="008940D0" w:rsidP="004428B9">
            <w:pPr>
              <w:keepNext/>
              <w:keepLines/>
              <w:spacing w:before="40" w:after="120"/>
            </w:pPr>
            <w:r w:rsidRPr="003F1016">
              <w:t>Luxemburgo* (1987)</w:t>
            </w:r>
          </w:p>
        </w:tc>
        <w:tc>
          <w:tcPr>
            <w:tcW w:w="1792" w:type="dxa"/>
            <w:shd w:val="clear" w:color="auto" w:fill="auto"/>
          </w:tcPr>
          <w:p w:rsidR="008940D0" w:rsidRPr="003F1016" w:rsidRDefault="008940D0" w:rsidP="004428B9">
            <w:pPr>
              <w:keepNext/>
              <w:keepLines/>
              <w:spacing w:before="40" w:after="120"/>
            </w:pPr>
            <w:r w:rsidRPr="003F1016">
              <w:t xml:space="preserve">Quinto </w:t>
            </w:r>
            <w:r w:rsidRPr="003F1016">
              <w:br/>
              <w:t>Mayo de 2007</w:t>
            </w:r>
          </w:p>
        </w:tc>
        <w:tc>
          <w:tcPr>
            <w:tcW w:w="2155" w:type="dxa"/>
            <w:shd w:val="clear" w:color="auto" w:fill="auto"/>
          </w:tcPr>
          <w:p w:rsidR="008940D0" w:rsidRPr="003F1016" w:rsidRDefault="008940D0" w:rsidP="004428B9">
            <w:pPr>
              <w:keepNext/>
              <w:keepLines/>
              <w:spacing w:before="40" w:after="120"/>
            </w:pPr>
            <w:r w:rsidRPr="003F1016">
              <w:t>-</w:t>
            </w:r>
          </w:p>
        </w:tc>
        <w:tc>
          <w:tcPr>
            <w:tcW w:w="3115" w:type="dxa"/>
            <w:shd w:val="clear" w:color="auto" w:fill="auto"/>
          </w:tcPr>
          <w:p w:rsidR="008940D0" w:rsidRPr="003F1016" w:rsidRDefault="008940D0" w:rsidP="004428B9">
            <w:pPr>
              <w:keepNext/>
              <w:keepLines/>
              <w:spacing w:before="40" w:after="120"/>
            </w:pPr>
            <w:r w:rsidRPr="003F1016">
              <w:t>Sexto y séptimo</w:t>
            </w:r>
            <w:r w:rsidRPr="003F1016">
              <w:br/>
              <w:t>Recibidos el 14 de enero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Madagascar (2005)</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Malta* (1990)</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1999</w:t>
            </w:r>
          </w:p>
        </w:tc>
        <w:tc>
          <w:tcPr>
            <w:tcW w:w="2155" w:type="dxa"/>
            <w:shd w:val="clear" w:color="auto" w:fill="auto"/>
          </w:tcPr>
          <w:p w:rsidR="008940D0" w:rsidRPr="003F1016" w:rsidRDefault="008940D0" w:rsidP="008940D0">
            <w:pPr>
              <w:spacing w:before="40" w:after="120"/>
            </w:pPr>
            <w:r w:rsidRPr="003F1016">
              <w:t xml:space="preserve">Tercero </w:t>
            </w:r>
            <w:r w:rsidRPr="003F1016">
              <w:br/>
              <w:t>12 de diciembre de 2000</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Marruecos* (1993)</w:t>
            </w:r>
          </w:p>
        </w:tc>
        <w:tc>
          <w:tcPr>
            <w:tcW w:w="1792" w:type="dxa"/>
            <w:shd w:val="clear" w:color="auto" w:fill="auto"/>
          </w:tcPr>
          <w:p w:rsidR="008940D0" w:rsidRPr="003F1016" w:rsidRDefault="008940D0" w:rsidP="008940D0">
            <w:pPr>
              <w:spacing w:before="40" w:after="120"/>
            </w:pPr>
            <w:r w:rsidRPr="003F1016">
              <w:t xml:space="preserve">Cuarto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Quinto </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Mauricio* (1992)</w:t>
            </w:r>
          </w:p>
        </w:tc>
        <w:tc>
          <w:tcPr>
            <w:tcW w:w="1792" w:type="dxa"/>
            <w:shd w:val="clear" w:color="auto" w:fill="auto"/>
          </w:tcPr>
          <w:p w:rsidR="008940D0" w:rsidRPr="003F1016" w:rsidRDefault="008940D0" w:rsidP="008940D0">
            <w:pPr>
              <w:spacing w:before="40" w:after="120"/>
            </w:pPr>
            <w:r w:rsidRPr="003F1016">
              <w:t>Tercero</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Cuarto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Mauritania</w:t>
            </w:r>
          </w:p>
        </w:tc>
        <w:tc>
          <w:tcPr>
            <w:tcW w:w="1792" w:type="dxa"/>
            <w:shd w:val="clear" w:color="auto" w:fill="auto"/>
          </w:tcPr>
          <w:p w:rsidR="008940D0" w:rsidRPr="003F1016" w:rsidRDefault="008940D0" w:rsidP="008940D0">
            <w:pPr>
              <w:spacing w:before="40" w:after="120"/>
            </w:pPr>
            <w:r w:rsidRPr="003F1016">
              <w:t>Inicial</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Segundo</w:t>
            </w:r>
            <w:r w:rsidRPr="003F1016">
              <w:br/>
              <w:t>31 de mayo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México* (1986)</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Mónaco* (1991)</w:t>
            </w:r>
          </w:p>
        </w:tc>
        <w:tc>
          <w:tcPr>
            <w:tcW w:w="1792" w:type="dxa"/>
            <w:shd w:val="clear" w:color="auto" w:fill="auto"/>
          </w:tcPr>
          <w:p w:rsidR="008940D0" w:rsidRPr="003F1016" w:rsidRDefault="008940D0" w:rsidP="008940D0">
            <w:pPr>
              <w:spacing w:before="40" w:after="120"/>
            </w:pPr>
            <w:r w:rsidRPr="003F1016">
              <w:t xml:space="preserve">Cuarto y quinto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Mongolia* (2002)</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Montenegro* (2006)</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Segundo</w:t>
            </w:r>
            <w:r w:rsidRPr="003F1016">
              <w:br/>
              <w:t>Recibido el 24 de diciembre de 2012</w:t>
            </w:r>
          </w:p>
        </w:tc>
      </w:tr>
      <w:tr w:rsidR="008940D0" w:rsidRPr="003F1016" w:rsidTr="008940D0">
        <w:tc>
          <w:tcPr>
            <w:tcW w:w="2576" w:type="dxa"/>
            <w:shd w:val="clear" w:color="auto" w:fill="auto"/>
          </w:tcPr>
          <w:p w:rsidR="008940D0" w:rsidRPr="003F1016" w:rsidRDefault="008940D0" w:rsidP="008940D0">
            <w:pPr>
              <w:spacing w:before="40" w:after="120"/>
            </w:pPr>
            <w:r w:rsidRPr="003F1016">
              <w:t>Mozambique (1999)</w:t>
            </w:r>
          </w:p>
        </w:tc>
        <w:tc>
          <w:tcPr>
            <w:tcW w:w="1792" w:type="dxa"/>
            <w:shd w:val="clear" w:color="auto" w:fill="auto"/>
          </w:tcPr>
          <w:p w:rsidR="008940D0" w:rsidRPr="003F1016" w:rsidRDefault="008940D0" w:rsidP="008940D0">
            <w:pPr>
              <w:spacing w:before="40" w:after="120"/>
            </w:pPr>
            <w:r w:rsidRPr="003F1016">
              <w:t>Inicial</w:t>
            </w:r>
            <w:r w:rsidR="00CB3C4A" w:rsidRPr="003F1016">
              <w:br/>
            </w:r>
            <w:r w:rsidRPr="003F1016">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Segundo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Namibia (1994)</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1997</w:t>
            </w:r>
          </w:p>
        </w:tc>
        <w:tc>
          <w:tcPr>
            <w:tcW w:w="2155" w:type="dxa"/>
            <w:shd w:val="clear" w:color="auto" w:fill="auto"/>
          </w:tcPr>
          <w:p w:rsidR="008940D0" w:rsidRPr="003F1016" w:rsidRDefault="008940D0" w:rsidP="008940D0">
            <w:pPr>
              <w:spacing w:before="40" w:after="120"/>
            </w:pPr>
            <w:r w:rsidRPr="003F1016">
              <w:t xml:space="preserve">Segundo </w:t>
            </w:r>
            <w:r w:rsidRPr="003F1016">
              <w:br/>
              <w:t>27 de diciembre de 1999</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Nepal (1991)</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2005</w:t>
            </w:r>
          </w:p>
        </w:tc>
        <w:tc>
          <w:tcPr>
            <w:tcW w:w="2155" w:type="dxa"/>
            <w:shd w:val="clear" w:color="auto" w:fill="auto"/>
          </w:tcPr>
          <w:p w:rsidR="008940D0" w:rsidRPr="003F1016" w:rsidRDefault="008940D0" w:rsidP="008940D0">
            <w:pPr>
              <w:spacing w:before="40" w:after="120"/>
            </w:pPr>
            <w:r w:rsidRPr="003F1016">
              <w:t xml:space="preserve">Tercero a quinto </w:t>
            </w:r>
            <w:r w:rsidRPr="003F1016">
              <w:br/>
              <w:t>12 de junio de 2008</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Nicaragua (2005)</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2009</w:t>
            </w:r>
          </w:p>
        </w:tc>
        <w:tc>
          <w:tcPr>
            <w:tcW w:w="2155" w:type="dxa"/>
            <w:shd w:val="clear" w:color="auto" w:fill="auto"/>
          </w:tcPr>
          <w:p w:rsidR="008940D0" w:rsidRPr="003F1016" w:rsidRDefault="008940D0" w:rsidP="008940D0">
            <w:pPr>
              <w:spacing w:before="40" w:after="120"/>
            </w:pPr>
            <w:r w:rsidRPr="003F1016">
              <w:t xml:space="preserve">Segundo </w:t>
            </w:r>
            <w:r w:rsidRPr="003F1016">
              <w:br/>
              <w:t>15 de mayo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Noruega* (1986)</w:t>
            </w:r>
          </w:p>
        </w:tc>
        <w:tc>
          <w:tcPr>
            <w:tcW w:w="1792" w:type="dxa"/>
            <w:shd w:val="clear" w:color="auto" w:fill="auto"/>
          </w:tcPr>
          <w:p w:rsidR="008940D0" w:rsidRPr="003F1016" w:rsidRDefault="008940D0" w:rsidP="008940D0">
            <w:pPr>
              <w:spacing w:before="40" w:after="120"/>
            </w:pPr>
            <w:r w:rsidRPr="003F1016">
              <w:t>Sexto y séptimo</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Octavo</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Nueva Zelandia* (1989)</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2009</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Sexto</w:t>
            </w:r>
            <w:r w:rsidRPr="003F1016">
              <w:br/>
              <w:t>Recibido el 20 de diciembre 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Países Bajos* (1988)</w:t>
            </w:r>
          </w:p>
        </w:tc>
        <w:tc>
          <w:tcPr>
            <w:tcW w:w="1792" w:type="dxa"/>
            <w:shd w:val="clear" w:color="auto" w:fill="auto"/>
          </w:tcPr>
          <w:p w:rsidR="008940D0" w:rsidRPr="003F1016" w:rsidRDefault="008940D0" w:rsidP="008940D0">
            <w:pPr>
              <w:spacing w:before="40" w:after="120"/>
            </w:pPr>
            <w:r w:rsidRPr="003F1016">
              <w:t xml:space="preserve">Sexto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 xml:space="preserve">31 de mayo de 2017 </w:t>
            </w:r>
          </w:p>
        </w:tc>
      </w:tr>
      <w:tr w:rsidR="008940D0" w:rsidRPr="003F1016" w:rsidTr="008940D0">
        <w:tc>
          <w:tcPr>
            <w:tcW w:w="2576" w:type="dxa"/>
            <w:shd w:val="clear" w:color="auto" w:fill="auto"/>
          </w:tcPr>
          <w:p w:rsidR="008940D0" w:rsidRPr="003F1016" w:rsidRDefault="008940D0" w:rsidP="008940D0">
            <w:pPr>
              <w:spacing w:before="40" w:after="120"/>
            </w:pPr>
            <w:r w:rsidRPr="003F1016">
              <w:t>Panamá (1987)</w:t>
            </w:r>
          </w:p>
        </w:tc>
        <w:tc>
          <w:tcPr>
            <w:tcW w:w="1792" w:type="dxa"/>
            <w:shd w:val="clear" w:color="auto" w:fill="auto"/>
          </w:tcPr>
          <w:p w:rsidR="008940D0" w:rsidRPr="003F1016" w:rsidRDefault="008940D0" w:rsidP="008940D0">
            <w:pPr>
              <w:spacing w:before="40" w:after="120"/>
            </w:pPr>
            <w:r w:rsidRPr="003F1016">
              <w:t xml:space="preserve">Tercero </w:t>
            </w:r>
            <w:r w:rsidRPr="003F1016">
              <w:br/>
              <w:t>Mayo de 1998</w:t>
            </w:r>
          </w:p>
        </w:tc>
        <w:tc>
          <w:tcPr>
            <w:tcW w:w="2155" w:type="dxa"/>
            <w:shd w:val="clear" w:color="auto" w:fill="auto"/>
          </w:tcPr>
          <w:p w:rsidR="008940D0" w:rsidRPr="003F1016" w:rsidRDefault="008940D0" w:rsidP="008940D0">
            <w:pPr>
              <w:spacing w:before="40" w:after="120"/>
            </w:pPr>
            <w:r w:rsidRPr="003F1016">
              <w:t xml:space="preserve">Cuarto </w:t>
            </w:r>
            <w:r w:rsidRPr="003F1016">
              <w:br/>
              <w:t>27 de septiembre de 2000</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Paraguay* (1990)</w:t>
            </w:r>
          </w:p>
        </w:tc>
        <w:tc>
          <w:tcPr>
            <w:tcW w:w="1792" w:type="dxa"/>
            <w:shd w:val="clear" w:color="auto" w:fill="auto"/>
          </w:tcPr>
          <w:p w:rsidR="008940D0" w:rsidRPr="003F1016" w:rsidRDefault="008940D0" w:rsidP="008940D0">
            <w:pPr>
              <w:spacing w:before="40" w:after="120"/>
            </w:pPr>
            <w:r w:rsidRPr="003F1016">
              <w:t xml:space="preserve">Cuarto a sexto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25 de noviembre de 2015</w:t>
            </w:r>
          </w:p>
        </w:tc>
      </w:tr>
      <w:tr w:rsidR="008940D0" w:rsidRPr="003F1016" w:rsidTr="008940D0">
        <w:tc>
          <w:tcPr>
            <w:tcW w:w="2576" w:type="dxa"/>
            <w:shd w:val="clear" w:color="auto" w:fill="auto"/>
          </w:tcPr>
          <w:p w:rsidR="008940D0" w:rsidRPr="003F1016" w:rsidRDefault="008940D0" w:rsidP="008940D0">
            <w:pPr>
              <w:keepNext/>
              <w:keepLines/>
              <w:spacing w:before="40" w:after="120"/>
            </w:pPr>
            <w:r w:rsidRPr="003F1016">
              <w:t>Perú* (1988)</w:t>
            </w:r>
          </w:p>
        </w:tc>
        <w:tc>
          <w:tcPr>
            <w:tcW w:w="1792" w:type="dxa"/>
            <w:shd w:val="clear" w:color="auto" w:fill="auto"/>
          </w:tcPr>
          <w:p w:rsidR="008940D0" w:rsidRPr="003F1016" w:rsidRDefault="008940D0" w:rsidP="008940D0">
            <w:pPr>
              <w:keepNext/>
              <w:keepLines/>
              <w:spacing w:before="40" w:after="120"/>
            </w:pPr>
            <w:r w:rsidRPr="003F1016">
              <w:t xml:space="preserve">Quinto y sexto </w:t>
            </w:r>
            <w:r w:rsidRPr="003F1016">
              <w:br/>
              <w:t>Noviembre de 2012</w:t>
            </w:r>
          </w:p>
        </w:tc>
        <w:tc>
          <w:tcPr>
            <w:tcW w:w="2155" w:type="dxa"/>
            <w:shd w:val="clear" w:color="auto" w:fill="auto"/>
          </w:tcPr>
          <w:p w:rsidR="008940D0" w:rsidRPr="003F1016" w:rsidRDefault="008940D0" w:rsidP="008940D0">
            <w:pPr>
              <w:keepNext/>
              <w:keepLines/>
              <w:spacing w:before="40" w:after="120"/>
            </w:pPr>
            <w:r w:rsidRPr="003F1016">
              <w:t>-</w:t>
            </w:r>
          </w:p>
        </w:tc>
        <w:tc>
          <w:tcPr>
            <w:tcW w:w="3115" w:type="dxa"/>
            <w:shd w:val="clear" w:color="auto" w:fill="auto"/>
          </w:tcPr>
          <w:p w:rsidR="008940D0" w:rsidRPr="003F1016" w:rsidRDefault="008940D0" w:rsidP="008940D0">
            <w:pPr>
              <w:keepNext/>
              <w:keepLines/>
              <w:spacing w:before="40" w:after="120"/>
            </w:pPr>
            <w:r w:rsidRPr="003F1016">
              <w:t>Séptimo</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Polonia* (1989)</w:t>
            </w:r>
          </w:p>
        </w:tc>
        <w:tc>
          <w:tcPr>
            <w:tcW w:w="1792" w:type="dxa"/>
            <w:shd w:val="clear" w:color="auto" w:fill="auto"/>
          </w:tcPr>
          <w:p w:rsidR="008940D0" w:rsidRPr="003F1016" w:rsidRDefault="008940D0" w:rsidP="008940D0">
            <w:pPr>
              <w:spacing w:before="40" w:after="120"/>
            </w:pPr>
            <w:r w:rsidRPr="003F1016">
              <w:t>Quinto y sexto</w:t>
            </w:r>
            <w:r w:rsidR="00CB3C4A" w:rsidRPr="003F1016">
              <w:br/>
            </w:r>
            <w:r w:rsidRPr="003F1016">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Portugal* (1989)</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Qatar (2000)</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Reino Unido de Gran Bretaña e Irlanda del Norte (1988)</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Sexto</w:t>
            </w:r>
            <w:r w:rsidRPr="003F1016">
              <w:br/>
              <w:t>31 de mayo de 2017</w:t>
            </w:r>
          </w:p>
        </w:tc>
      </w:tr>
      <w:tr w:rsidR="008940D0" w:rsidRPr="003F1016" w:rsidTr="008940D0">
        <w:tc>
          <w:tcPr>
            <w:tcW w:w="2576" w:type="dxa"/>
            <w:shd w:val="clear" w:color="auto" w:fill="auto"/>
          </w:tcPr>
          <w:p w:rsidR="008940D0" w:rsidRPr="003F1016" w:rsidRDefault="008940D0" w:rsidP="008940D0">
            <w:pPr>
              <w:keepNext/>
              <w:keepLines/>
              <w:spacing w:before="40" w:after="120"/>
            </w:pPr>
            <w:r w:rsidRPr="003F1016">
              <w:t>República Árabe Siria (2004)</w:t>
            </w:r>
          </w:p>
        </w:tc>
        <w:tc>
          <w:tcPr>
            <w:tcW w:w="1792" w:type="dxa"/>
            <w:shd w:val="clear" w:color="auto" w:fill="auto"/>
          </w:tcPr>
          <w:p w:rsidR="008940D0" w:rsidRPr="003F1016" w:rsidRDefault="008940D0" w:rsidP="008940D0">
            <w:pPr>
              <w:keepNext/>
              <w:keepLines/>
              <w:spacing w:before="40" w:after="120"/>
            </w:pPr>
            <w:r w:rsidRPr="003F1016">
              <w:t xml:space="preserve">Inicial </w:t>
            </w:r>
            <w:r w:rsidRPr="003F1016">
              <w:br/>
              <w:t>Mayo de 2010</w:t>
            </w:r>
          </w:p>
        </w:tc>
        <w:tc>
          <w:tcPr>
            <w:tcW w:w="2155" w:type="dxa"/>
            <w:shd w:val="clear" w:color="auto" w:fill="auto"/>
          </w:tcPr>
          <w:p w:rsidR="008940D0" w:rsidRPr="003F1016" w:rsidRDefault="008940D0" w:rsidP="008940D0">
            <w:pPr>
              <w:keepNext/>
              <w:keepLines/>
              <w:spacing w:before="40" w:after="120"/>
            </w:pPr>
            <w:r w:rsidRPr="003F1016">
              <w:t>-</w:t>
            </w:r>
          </w:p>
        </w:tc>
        <w:tc>
          <w:tcPr>
            <w:tcW w:w="3115" w:type="dxa"/>
            <w:shd w:val="clear" w:color="auto" w:fill="auto"/>
          </w:tcPr>
          <w:p w:rsidR="008940D0" w:rsidRPr="003F1016" w:rsidRDefault="008940D0" w:rsidP="008940D0">
            <w:pPr>
              <w:keepNext/>
              <w:keepLines/>
              <w:spacing w:before="40" w:after="120"/>
            </w:pPr>
            <w:r w:rsidRPr="003F1016">
              <w:t xml:space="preserve">Segundo </w:t>
            </w:r>
            <w:r w:rsidRPr="003F1016">
              <w:br/>
              <w:t>14 de mayo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República Checa* (1993)</w:t>
            </w:r>
          </w:p>
        </w:tc>
        <w:tc>
          <w:tcPr>
            <w:tcW w:w="1792" w:type="dxa"/>
            <w:shd w:val="clear" w:color="auto" w:fill="auto"/>
          </w:tcPr>
          <w:p w:rsidR="008940D0" w:rsidRPr="003F1016" w:rsidRDefault="008940D0" w:rsidP="008940D0">
            <w:pPr>
              <w:spacing w:before="40" w:after="120"/>
            </w:pPr>
            <w:r w:rsidRPr="003F1016">
              <w:t xml:space="preserve">Cuarto y quinto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Sexto </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República de Corea* (1995)</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2006</w:t>
            </w:r>
          </w:p>
        </w:tc>
        <w:tc>
          <w:tcPr>
            <w:tcW w:w="2155" w:type="dxa"/>
            <w:shd w:val="clear" w:color="auto" w:fill="auto"/>
          </w:tcPr>
          <w:p w:rsidR="008940D0" w:rsidRPr="003F1016" w:rsidRDefault="008940D0" w:rsidP="008940D0">
            <w:pPr>
              <w:spacing w:before="40" w:after="120"/>
            </w:pPr>
            <w:r w:rsidRPr="003F1016">
              <w:t xml:space="preserve">Tercero a quinto </w:t>
            </w:r>
            <w:r w:rsidRPr="003F1016">
              <w:br/>
              <w:t>7 de febrero de 2012</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República de Moldova* (1995)</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2009</w:t>
            </w:r>
          </w:p>
        </w:tc>
        <w:tc>
          <w:tcPr>
            <w:tcW w:w="2155" w:type="dxa"/>
            <w:shd w:val="clear" w:color="auto" w:fill="auto"/>
          </w:tcPr>
          <w:p w:rsidR="008940D0" w:rsidRPr="003F1016" w:rsidRDefault="008940D0" w:rsidP="008940D0">
            <w:pPr>
              <w:spacing w:before="40" w:after="120"/>
            </w:pPr>
            <w:r w:rsidRPr="003F1016">
              <w:t xml:space="preserve">Tercero </w:t>
            </w:r>
            <w:r w:rsidRPr="003F1016">
              <w:br/>
              <w:t>20 de noviembre de 2013</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República Democrática del Congo (1996)</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2005</w:t>
            </w:r>
          </w:p>
        </w:tc>
        <w:tc>
          <w:tcPr>
            <w:tcW w:w="2155" w:type="dxa"/>
            <w:shd w:val="clear" w:color="auto" w:fill="auto"/>
          </w:tcPr>
          <w:p w:rsidR="008940D0" w:rsidRPr="003F1016" w:rsidRDefault="008940D0" w:rsidP="008940D0">
            <w:pPr>
              <w:spacing w:before="40" w:after="120"/>
            </w:pPr>
            <w:r w:rsidRPr="003F1016">
              <w:t xml:space="preserve">Segundo a cuarto </w:t>
            </w:r>
            <w:r w:rsidRPr="003F1016">
              <w:br/>
              <w:t>16 de abril de 2009</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Rumania* (1990)</w:t>
            </w:r>
          </w:p>
        </w:tc>
        <w:tc>
          <w:tcPr>
            <w:tcW w:w="1792" w:type="dxa"/>
            <w:shd w:val="clear" w:color="auto" w:fill="auto"/>
          </w:tcPr>
          <w:p w:rsidR="008940D0" w:rsidRPr="003F1016" w:rsidRDefault="008940D0" w:rsidP="008940D0">
            <w:pPr>
              <w:spacing w:before="40" w:after="120"/>
            </w:pPr>
            <w:r w:rsidRPr="003F1016">
              <w:t xml:space="preserve">Inicial </w:t>
            </w:r>
            <w:r w:rsidRPr="003F1016">
              <w:br/>
              <w:t xml:space="preserve">Mayo de 1992 </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Recibido el 24 de enero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Rwanda (2008)</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1 de junio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Senegal (1986)</w:t>
            </w:r>
          </w:p>
        </w:tc>
        <w:tc>
          <w:tcPr>
            <w:tcW w:w="1792" w:type="dxa"/>
            <w:shd w:val="clear" w:color="auto" w:fill="auto"/>
          </w:tcPr>
          <w:p w:rsidR="008940D0" w:rsidRPr="003F1016" w:rsidRDefault="008940D0" w:rsidP="008940D0">
            <w:pPr>
              <w:spacing w:before="40" w:after="120"/>
            </w:pPr>
            <w:r w:rsidRPr="003F1016">
              <w:t xml:space="preserve">Tercero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Cuarto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Serbia* (2001)</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Segundo</w:t>
            </w:r>
            <w:r w:rsidRPr="003F1016">
              <w:br/>
              <w:t xml:space="preserve">Recibido el 2 de septiembre de 2013 </w:t>
            </w:r>
          </w:p>
        </w:tc>
      </w:tr>
      <w:tr w:rsidR="008940D0" w:rsidRPr="003F1016" w:rsidTr="008940D0">
        <w:tc>
          <w:tcPr>
            <w:tcW w:w="2576" w:type="dxa"/>
            <w:shd w:val="clear" w:color="auto" w:fill="auto"/>
          </w:tcPr>
          <w:p w:rsidR="008940D0" w:rsidRPr="003F1016" w:rsidRDefault="008940D0" w:rsidP="008940D0">
            <w:pPr>
              <w:spacing w:before="40" w:after="120"/>
            </w:pPr>
            <w:r w:rsidRPr="003F1016">
              <w:t>Sri Lanka (1994)</w:t>
            </w:r>
          </w:p>
        </w:tc>
        <w:tc>
          <w:tcPr>
            <w:tcW w:w="1792" w:type="dxa"/>
            <w:shd w:val="clear" w:color="auto" w:fill="auto"/>
          </w:tcPr>
          <w:p w:rsidR="008940D0" w:rsidRPr="003F1016" w:rsidRDefault="008940D0" w:rsidP="008940D0">
            <w:pPr>
              <w:spacing w:before="40" w:after="120"/>
            </w:pPr>
            <w:r w:rsidRPr="003F1016">
              <w:t xml:space="preserve">Tercero y cuarto </w:t>
            </w:r>
            <w:r w:rsidRPr="003F1016">
              <w:br/>
              <w:t>Noviembre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Quinto</w:t>
            </w:r>
            <w:r w:rsidRPr="003F1016">
              <w:br/>
              <w:t>25 de noviembre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Sudáfrica (1998)</w:t>
            </w:r>
          </w:p>
        </w:tc>
        <w:tc>
          <w:tcPr>
            <w:tcW w:w="1792" w:type="dxa"/>
            <w:shd w:val="clear" w:color="auto" w:fill="auto"/>
          </w:tcPr>
          <w:p w:rsidR="008940D0" w:rsidRPr="003F1016" w:rsidRDefault="008940D0" w:rsidP="008940D0">
            <w:pPr>
              <w:spacing w:before="40" w:after="120"/>
            </w:pPr>
            <w:r w:rsidRPr="003F1016">
              <w:t xml:space="preserve">Inicial </w:t>
            </w:r>
            <w:r w:rsidRPr="003F1016">
              <w:br/>
              <w:t>Noviembre de 2006</w:t>
            </w:r>
          </w:p>
        </w:tc>
        <w:tc>
          <w:tcPr>
            <w:tcW w:w="2155" w:type="dxa"/>
            <w:shd w:val="clear" w:color="auto" w:fill="auto"/>
          </w:tcPr>
          <w:p w:rsidR="008940D0" w:rsidRPr="003F1016" w:rsidRDefault="008940D0" w:rsidP="008940D0">
            <w:pPr>
              <w:spacing w:before="40" w:after="120"/>
            </w:pPr>
            <w:r w:rsidRPr="003F1016">
              <w:t xml:space="preserve">Segundo </w:t>
            </w:r>
            <w:r w:rsidRPr="003F1016">
              <w:br/>
              <w:t>31 de diciembre de 2009</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Suecia* (1986)</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2008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Sexto y séptimo</w:t>
            </w:r>
            <w:r w:rsidRPr="003F1016">
              <w:br/>
              <w:t xml:space="preserve">Recibidos el 11 de marzo de 2013 </w:t>
            </w:r>
          </w:p>
        </w:tc>
      </w:tr>
      <w:tr w:rsidR="008940D0" w:rsidRPr="003F1016" w:rsidTr="008940D0">
        <w:tc>
          <w:tcPr>
            <w:tcW w:w="2576" w:type="dxa"/>
            <w:shd w:val="clear" w:color="auto" w:fill="auto"/>
          </w:tcPr>
          <w:p w:rsidR="008940D0" w:rsidRPr="003F1016" w:rsidRDefault="008940D0" w:rsidP="008940D0">
            <w:pPr>
              <w:spacing w:before="40" w:after="120"/>
            </w:pPr>
            <w:r w:rsidRPr="003F1016">
              <w:t>Suiza* (1986)</w:t>
            </w:r>
          </w:p>
        </w:tc>
        <w:tc>
          <w:tcPr>
            <w:tcW w:w="1792" w:type="dxa"/>
            <w:shd w:val="clear" w:color="auto" w:fill="auto"/>
          </w:tcPr>
          <w:p w:rsidR="008940D0" w:rsidRPr="003F1016" w:rsidRDefault="008940D0" w:rsidP="008940D0">
            <w:pPr>
              <w:spacing w:before="40" w:after="120"/>
            </w:pPr>
            <w:r w:rsidRPr="003F1016">
              <w:t xml:space="preserve">Quinto y sexto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Séptimo</w:t>
            </w:r>
            <w:r w:rsidRPr="003F1016">
              <w:br/>
              <w:t>14 de mayo de 2014</w:t>
            </w:r>
          </w:p>
        </w:tc>
      </w:tr>
      <w:tr w:rsidR="008940D0" w:rsidRPr="003F1016" w:rsidTr="008940D0">
        <w:tc>
          <w:tcPr>
            <w:tcW w:w="2576" w:type="dxa"/>
            <w:shd w:val="clear" w:color="auto" w:fill="auto"/>
          </w:tcPr>
          <w:p w:rsidR="008940D0" w:rsidRPr="003F1016" w:rsidRDefault="008940D0" w:rsidP="004428B9">
            <w:pPr>
              <w:spacing w:before="40" w:after="120"/>
            </w:pPr>
            <w:r w:rsidRPr="003F1016">
              <w:t>Tayikistán (1995)</w:t>
            </w:r>
          </w:p>
        </w:tc>
        <w:tc>
          <w:tcPr>
            <w:tcW w:w="1792" w:type="dxa"/>
            <w:shd w:val="clear" w:color="auto" w:fill="auto"/>
          </w:tcPr>
          <w:p w:rsidR="008940D0" w:rsidRPr="003F1016" w:rsidRDefault="008940D0" w:rsidP="004428B9">
            <w:pPr>
              <w:spacing w:before="40" w:after="120"/>
            </w:pPr>
            <w:r w:rsidRPr="003F1016">
              <w:t xml:space="preserve">Segundo </w:t>
            </w:r>
            <w:r w:rsidRPr="003F1016">
              <w:br/>
              <w:t>Noviembre de 2012</w:t>
            </w:r>
          </w:p>
        </w:tc>
        <w:tc>
          <w:tcPr>
            <w:tcW w:w="2155" w:type="dxa"/>
            <w:shd w:val="clear" w:color="auto" w:fill="auto"/>
          </w:tcPr>
          <w:p w:rsidR="008940D0" w:rsidRPr="003F1016" w:rsidRDefault="008940D0" w:rsidP="004428B9">
            <w:pPr>
              <w:spacing w:before="40" w:after="120"/>
            </w:pPr>
            <w:r w:rsidRPr="003F1016">
              <w:t>-</w:t>
            </w:r>
          </w:p>
        </w:tc>
        <w:tc>
          <w:tcPr>
            <w:tcW w:w="3115" w:type="dxa"/>
            <w:shd w:val="clear" w:color="auto" w:fill="auto"/>
          </w:tcPr>
          <w:p w:rsidR="008940D0" w:rsidRPr="003F1016" w:rsidRDefault="008940D0" w:rsidP="004428B9">
            <w:pPr>
              <w:spacing w:before="40" w:after="120"/>
            </w:pPr>
            <w:r w:rsidRPr="003F1016">
              <w:t xml:space="preserve">Tercero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Togo (1987)</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2012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23 de noviembre de 2016</w:t>
            </w:r>
          </w:p>
        </w:tc>
      </w:tr>
      <w:tr w:rsidR="008940D0" w:rsidRPr="003F1016" w:rsidTr="008940D0">
        <w:tc>
          <w:tcPr>
            <w:tcW w:w="2576" w:type="dxa"/>
            <w:shd w:val="clear" w:color="auto" w:fill="auto"/>
          </w:tcPr>
          <w:p w:rsidR="008940D0" w:rsidRPr="003F1016" w:rsidRDefault="008940D0" w:rsidP="008940D0">
            <w:pPr>
              <w:spacing w:before="40" w:after="120"/>
            </w:pPr>
            <w:r w:rsidRPr="003F1016">
              <w:t>Túnez (1988)**</w:t>
            </w:r>
          </w:p>
        </w:tc>
        <w:tc>
          <w:tcPr>
            <w:tcW w:w="1792" w:type="dxa"/>
            <w:shd w:val="clear" w:color="auto" w:fill="auto"/>
          </w:tcPr>
          <w:p w:rsidR="008940D0" w:rsidRPr="003F1016" w:rsidRDefault="008940D0" w:rsidP="008940D0">
            <w:pPr>
              <w:spacing w:before="40" w:after="120"/>
            </w:pPr>
            <w:r w:rsidRPr="003F1016">
              <w:t xml:space="preserve">Segundo </w:t>
            </w:r>
            <w:r w:rsidRPr="003F1016">
              <w:br/>
              <w:t>Noviembre de 1998</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Recibido el 16 de noviembre de 2009</w:t>
            </w:r>
          </w:p>
        </w:tc>
      </w:tr>
      <w:tr w:rsidR="008940D0" w:rsidRPr="003F1016" w:rsidTr="008940D0">
        <w:tc>
          <w:tcPr>
            <w:tcW w:w="2576" w:type="dxa"/>
            <w:shd w:val="clear" w:color="auto" w:fill="auto"/>
          </w:tcPr>
          <w:p w:rsidR="008940D0" w:rsidRPr="003F1016" w:rsidRDefault="008940D0" w:rsidP="008940D0">
            <w:pPr>
              <w:spacing w:before="40" w:after="120"/>
            </w:pPr>
            <w:r w:rsidRPr="003F1016">
              <w:t>Turkmenistán (1999)</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2011</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Segundo </w:t>
            </w:r>
            <w:r w:rsidRPr="003F1016">
              <w:br/>
              <w:t>3 de junio de 2015</w:t>
            </w:r>
          </w:p>
        </w:tc>
      </w:tr>
      <w:tr w:rsidR="008940D0" w:rsidRPr="003F1016" w:rsidTr="008940D0">
        <w:tc>
          <w:tcPr>
            <w:tcW w:w="2576" w:type="dxa"/>
            <w:shd w:val="clear" w:color="auto" w:fill="auto"/>
          </w:tcPr>
          <w:p w:rsidR="008940D0" w:rsidRPr="003F1016" w:rsidRDefault="008940D0" w:rsidP="008940D0">
            <w:pPr>
              <w:spacing w:before="40" w:after="120"/>
            </w:pPr>
            <w:r w:rsidRPr="003F1016">
              <w:t>Turquía* (1988)</w:t>
            </w:r>
          </w:p>
        </w:tc>
        <w:tc>
          <w:tcPr>
            <w:tcW w:w="1792" w:type="dxa"/>
            <w:shd w:val="clear" w:color="auto" w:fill="auto"/>
          </w:tcPr>
          <w:p w:rsidR="008940D0" w:rsidRPr="003F1016" w:rsidRDefault="008940D0" w:rsidP="008940D0">
            <w:pPr>
              <w:spacing w:before="40" w:after="120"/>
            </w:pPr>
            <w:r w:rsidRPr="003F1016">
              <w:t xml:space="preserve">Tercero </w:t>
            </w:r>
            <w:r w:rsidRPr="003F1016">
              <w:br/>
              <w:t>Noviembre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Cuarto </w:t>
            </w:r>
            <w:r w:rsidRPr="003F1016">
              <w:br/>
              <w:t>19 de noviembre de 2014</w:t>
            </w:r>
          </w:p>
        </w:tc>
      </w:tr>
      <w:tr w:rsidR="008940D0" w:rsidRPr="003F1016" w:rsidTr="008940D0">
        <w:tc>
          <w:tcPr>
            <w:tcW w:w="2576" w:type="dxa"/>
            <w:shd w:val="clear" w:color="auto" w:fill="auto"/>
          </w:tcPr>
          <w:p w:rsidR="008940D0" w:rsidRPr="003F1016" w:rsidRDefault="008940D0" w:rsidP="008940D0">
            <w:pPr>
              <w:spacing w:before="40" w:after="120"/>
            </w:pPr>
            <w:r w:rsidRPr="003F1016">
              <w:t>Ucrania* (1987)</w:t>
            </w:r>
          </w:p>
        </w:tc>
        <w:tc>
          <w:tcPr>
            <w:tcW w:w="1792" w:type="dxa"/>
            <w:shd w:val="clear" w:color="auto" w:fill="auto"/>
          </w:tcPr>
          <w:p w:rsidR="008940D0" w:rsidRPr="003F1016" w:rsidRDefault="008940D0" w:rsidP="008940D0">
            <w:pPr>
              <w:spacing w:before="40" w:after="120"/>
            </w:pPr>
            <w:r w:rsidRPr="003F1016">
              <w:t xml:space="preserve">Quinto </w:t>
            </w:r>
            <w:r w:rsidRPr="003F1016">
              <w:br/>
              <w:t>Mayo de 2007</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Sexto</w:t>
            </w:r>
            <w:r w:rsidRPr="003F1016">
              <w:br/>
              <w:t xml:space="preserve">Recibido el 4 de marzo </w:t>
            </w:r>
            <w:r w:rsidRPr="003F1016">
              <w:br/>
              <w:t>de 2013</w:t>
            </w:r>
          </w:p>
        </w:tc>
      </w:tr>
      <w:tr w:rsidR="008940D0" w:rsidRPr="003F1016" w:rsidTr="008940D0">
        <w:tc>
          <w:tcPr>
            <w:tcW w:w="2576" w:type="dxa"/>
            <w:shd w:val="clear" w:color="auto" w:fill="auto"/>
          </w:tcPr>
          <w:p w:rsidR="008940D0" w:rsidRPr="003F1016" w:rsidRDefault="008940D0" w:rsidP="008940D0">
            <w:pPr>
              <w:spacing w:before="40" w:after="120"/>
            </w:pPr>
            <w:r w:rsidRPr="003F1016">
              <w:t>Uganda* (1986)</w:t>
            </w:r>
          </w:p>
        </w:tc>
        <w:tc>
          <w:tcPr>
            <w:tcW w:w="1792" w:type="dxa"/>
            <w:shd w:val="clear" w:color="auto" w:fill="auto"/>
          </w:tcPr>
          <w:p w:rsidR="008940D0" w:rsidRPr="003F1016" w:rsidRDefault="008940D0" w:rsidP="008940D0">
            <w:pPr>
              <w:spacing w:before="40" w:after="120"/>
            </w:pPr>
            <w:r w:rsidRPr="003F1016">
              <w:t xml:space="preserve">Inicial </w:t>
            </w:r>
            <w:r w:rsidRPr="003F1016">
              <w:br/>
              <w:t>Mayo de 2005</w:t>
            </w:r>
          </w:p>
        </w:tc>
        <w:tc>
          <w:tcPr>
            <w:tcW w:w="2155" w:type="dxa"/>
            <w:shd w:val="clear" w:color="auto" w:fill="auto"/>
          </w:tcPr>
          <w:p w:rsidR="008940D0" w:rsidRPr="003F1016" w:rsidRDefault="008940D0" w:rsidP="008940D0">
            <w:pPr>
              <w:spacing w:before="40" w:after="120"/>
            </w:pPr>
            <w:r w:rsidRPr="003F1016">
              <w:t xml:space="preserve">Segundo </w:t>
            </w:r>
            <w:r w:rsidRPr="003F1016">
              <w:br/>
              <w:t>25 de junio de 2008</w:t>
            </w:r>
          </w:p>
        </w:tc>
        <w:tc>
          <w:tcPr>
            <w:tcW w:w="3115" w:type="dxa"/>
            <w:shd w:val="clear" w:color="auto" w:fill="auto"/>
          </w:tcPr>
          <w:p w:rsidR="008940D0" w:rsidRPr="003F1016" w:rsidRDefault="008940D0" w:rsidP="008940D0">
            <w:pPr>
              <w:spacing w:before="40" w:after="120"/>
            </w:pPr>
            <w:r w:rsidRPr="003F1016">
              <w:t>-</w:t>
            </w:r>
          </w:p>
        </w:tc>
      </w:tr>
      <w:tr w:rsidR="008940D0" w:rsidRPr="003F1016" w:rsidTr="008940D0">
        <w:tc>
          <w:tcPr>
            <w:tcW w:w="2576" w:type="dxa"/>
            <w:shd w:val="clear" w:color="auto" w:fill="auto"/>
          </w:tcPr>
          <w:p w:rsidR="008940D0" w:rsidRPr="003F1016" w:rsidRDefault="008940D0" w:rsidP="008940D0">
            <w:pPr>
              <w:spacing w:before="40" w:after="120"/>
            </w:pPr>
            <w:r w:rsidRPr="003F1016">
              <w:t>Uruguay* (1986)</w:t>
            </w:r>
          </w:p>
        </w:tc>
        <w:tc>
          <w:tcPr>
            <w:tcW w:w="1792" w:type="dxa"/>
            <w:shd w:val="clear" w:color="auto" w:fill="auto"/>
          </w:tcPr>
          <w:p w:rsidR="008940D0" w:rsidRPr="003F1016" w:rsidRDefault="008940D0" w:rsidP="008940D0">
            <w:pPr>
              <w:spacing w:before="40" w:after="120"/>
            </w:pPr>
            <w:r w:rsidRPr="003F1016">
              <w:t>Segundo</w:t>
            </w:r>
            <w:r w:rsidRPr="003F1016">
              <w:br/>
              <w:t>Noviembre de 1996</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Recibido el 14 de septiembre de 2012</w:t>
            </w:r>
          </w:p>
        </w:tc>
      </w:tr>
      <w:tr w:rsidR="008940D0" w:rsidRPr="003F1016" w:rsidTr="008940D0">
        <w:tc>
          <w:tcPr>
            <w:tcW w:w="2576" w:type="dxa"/>
            <w:shd w:val="clear" w:color="auto" w:fill="auto"/>
          </w:tcPr>
          <w:p w:rsidR="008940D0" w:rsidRPr="003F1016" w:rsidRDefault="008940D0" w:rsidP="008940D0">
            <w:pPr>
              <w:spacing w:before="40" w:after="120"/>
            </w:pPr>
            <w:r w:rsidRPr="003F1016">
              <w:t>Uzbekistán (1995)</w:t>
            </w:r>
          </w:p>
        </w:tc>
        <w:tc>
          <w:tcPr>
            <w:tcW w:w="1792" w:type="dxa"/>
            <w:shd w:val="clear" w:color="auto" w:fill="auto"/>
          </w:tcPr>
          <w:p w:rsidR="008940D0" w:rsidRPr="003F1016" w:rsidRDefault="008940D0" w:rsidP="008940D0">
            <w:pPr>
              <w:spacing w:before="40" w:after="120"/>
            </w:pPr>
            <w:r w:rsidRPr="003F1016">
              <w:t>Cuarto</w:t>
            </w:r>
            <w:r w:rsidRPr="003F1016">
              <w:br/>
              <w:t>Noviembre de 2013</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Quinto</w:t>
            </w:r>
            <w:r w:rsidRPr="003F1016">
              <w:br/>
              <w:t>22 de noviembre de 2017</w:t>
            </w:r>
          </w:p>
        </w:tc>
      </w:tr>
      <w:tr w:rsidR="008940D0" w:rsidRPr="003F1016" w:rsidTr="008940D0">
        <w:tc>
          <w:tcPr>
            <w:tcW w:w="2576" w:type="dxa"/>
            <w:shd w:val="clear" w:color="auto" w:fill="auto"/>
          </w:tcPr>
          <w:p w:rsidR="008940D0" w:rsidRPr="003F1016" w:rsidRDefault="008940D0" w:rsidP="008940D0">
            <w:pPr>
              <w:spacing w:before="40" w:after="120"/>
            </w:pPr>
            <w:r w:rsidRPr="003F1016">
              <w:t>Venezuela (República Bolivariana de) (1991)</w:t>
            </w:r>
          </w:p>
        </w:tc>
        <w:tc>
          <w:tcPr>
            <w:tcW w:w="1792" w:type="dxa"/>
            <w:shd w:val="clear" w:color="auto" w:fill="auto"/>
          </w:tcPr>
          <w:p w:rsidR="008940D0" w:rsidRPr="003F1016" w:rsidRDefault="008940D0" w:rsidP="008940D0">
            <w:pPr>
              <w:spacing w:before="40" w:after="120"/>
            </w:pPr>
            <w:r w:rsidRPr="003F1016">
              <w:t xml:space="preserve">Segundo </w:t>
            </w:r>
            <w:r w:rsidR="00CB3C4A" w:rsidRPr="003F1016">
              <w:t>y tercero</w:t>
            </w:r>
            <w:r w:rsidRPr="003F1016">
              <w:br/>
              <w:t>Mayo de 2002</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Tercero y cuarto</w:t>
            </w:r>
            <w:r w:rsidRPr="003F1016">
              <w:br/>
              <w:t>Recibidos el 11 de septiembre de 2012</w:t>
            </w:r>
          </w:p>
        </w:tc>
      </w:tr>
      <w:tr w:rsidR="008940D0" w:rsidRPr="003F1016" w:rsidTr="008940D0">
        <w:tc>
          <w:tcPr>
            <w:tcW w:w="2576" w:type="dxa"/>
            <w:shd w:val="clear" w:color="auto" w:fill="auto"/>
          </w:tcPr>
          <w:p w:rsidR="008940D0" w:rsidRPr="003F1016" w:rsidRDefault="008940D0" w:rsidP="008940D0">
            <w:pPr>
              <w:spacing w:before="40" w:after="120"/>
            </w:pPr>
            <w:r w:rsidRPr="003F1016">
              <w:t>Yemen (1991)</w:t>
            </w:r>
          </w:p>
        </w:tc>
        <w:tc>
          <w:tcPr>
            <w:tcW w:w="1792" w:type="dxa"/>
            <w:shd w:val="clear" w:color="auto" w:fill="auto"/>
          </w:tcPr>
          <w:p w:rsidR="008940D0" w:rsidRPr="003F1016" w:rsidRDefault="008940D0" w:rsidP="008940D0">
            <w:pPr>
              <w:spacing w:before="40" w:after="120"/>
            </w:pPr>
            <w:r w:rsidRPr="003F1016">
              <w:t xml:space="preserve">Segundo </w:t>
            </w:r>
            <w:r w:rsidRPr="003F1016">
              <w:br/>
              <w:t>Mayo de 2010</w:t>
            </w:r>
          </w:p>
        </w:tc>
        <w:tc>
          <w:tcPr>
            <w:tcW w:w="2155" w:type="dxa"/>
            <w:shd w:val="clear" w:color="auto" w:fill="auto"/>
          </w:tcPr>
          <w:p w:rsidR="008940D0" w:rsidRPr="003F1016" w:rsidRDefault="008940D0" w:rsidP="008940D0">
            <w:pPr>
              <w:spacing w:before="40" w:after="120"/>
            </w:pPr>
            <w:r w:rsidRPr="003F1016">
              <w:t>-</w:t>
            </w:r>
          </w:p>
        </w:tc>
        <w:tc>
          <w:tcPr>
            <w:tcW w:w="3115" w:type="dxa"/>
            <w:shd w:val="clear" w:color="auto" w:fill="auto"/>
          </w:tcPr>
          <w:p w:rsidR="008940D0" w:rsidRPr="003F1016" w:rsidRDefault="008940D0" w:rsidP="008940D0">
            <w:pPr>
              <w:spacing w:before="40" w:after="120"/>
            </w:pPr>
            <w:r w:rsidRPr="003F1016">
              <w:t xml:space="preserve">Tercero </w:t>
            </w:r>
            <w:r w:rsidRPr="003F1016">
              <w:br/>
              <w:t>14 de mayo de 2014</w:t>
            </w:r>
          </w:p>
        </w:tc>
      </w:tr>
      <w:tr w:rsidR="008940D0" w:rsidRPr="003F1016" w:rsidTr="008940D0">
        <w:tc>
          <w:tcPr>
            <w:tcW w:w="2576" w:type="dxa"/>
            <w:tcBorders>
              <w:bottom w:val="single" w:sz="12" w:space="0" w:color="auto"/>
            </w:tcBorders>
            <w:shd w:val="clear" w:color="auto" w:fill="auto"/>
          </w:tcPr>
          <w:p w:rsidR="008940D0" w:rsidRPr="003F1016" w:rsidRDefault="008940D0" w:rsidP="008940D0">
            <w:pPr>
              <w:spacing w:before="40" w:after="120"/>
            </w:pPr>
            <w:r w:rsidRPr="003F1016">
              <w:t>Zambia* (1998)</w:t>
            </w:r>
          </w:p>
        </w:tc>
        <w:tc>
          <w:tcPr>
            <w:tcW w:w="1792" w:type="dxa"/>
            <w:tcBorders>
              <w:bottom w:val="single" w:sz="12" w:space="0" w:color="auto"/>
            </w:tcBorders>
            <w:shd w:val="clear" w:color="auto" w:fill="auto"/>
          </w:tcPr>
          <w:p w:rsidR="008940D0" w:rsidRPr="003F1016" w:rsidRDefault="008940D0" w:rsidP="008940D0">
            <w:pPr>
              <w:spacing w:before="40" w:after="120"/>
            </w:pPr>
            <w:r w:rsidRPr="003F1016">
              <w:t xml:space="preserve">Segundo </w:t>
            </w:r>
            <w:r w:rsidRPr="003F1016">
              <w:br/>
              <w:t>Mayo de 2008</w:t>
            </w:r>
          </w:p>
        </w:tc>
        <w:tc>
          <w:tcPr>
            <w:tcW w:w="2155" w:type="dxa"/>
            <w:tcBorders>
              <w:bottom w:val="single" w:sz="12" w:space="0" w:color="auto"/>
            </w:tcBorders>
            <w:shd w:val="clear" w:color="auto" w:fill="auto"/>
          </w:tcPr>
          <w:p w:rsidR="008940D0" w:rsidRPr="003F1016" w:rsidRDefault="008940D0" w:rsidP="008940D0">
            <w:pPr>
              <w:spacing w:before="40" w:after="120"/>
            </w:pPr>
            <w:r w:rsidRPr="003F1016">
              <w:t xml:space="preserve">Tercero </w:t>
            </w:r>
            <w:r w:rsidRPr="003F1016">
              <w:br/>
              <w:t>30 de junio de 2012</w:t>
            </w:r>
          </w:p>
        </w:tc>
        <w:tc>
          <w:tcPr>
            <w:tcW w:w="3115" w:type="dxa"/>
            <w:tcBorders>
              <w:bottom w:val="single" w:sz="12" w:space="0" w:color="auto"/>
            </w:tcBorders>
            <w:shd w:val="clear" w:color="auto" w:fill="auto"/>
          </w:tcPr>
          <w:p w:rsidR="008940D0" w:rsidRPr="003F1016" w:rsidRDefault="008940D0" w:rsidP="008940D0">
            <w:pPr>
              <w:spacing w:before="40" w:after="120"/>
            </w:pPr>
            <w:r w:rsidRPr="003F1016">
              <w:t>-</w:t>
            </w:r>
          </w:p>
        </w:tc>
      </w:tr>
    </w:tbl>
    <w:p w:rsidR="008940D0" w:rsidRPr="003F1016" w:rsidRDefault="008940D0" w:rsidP="008940D0">
      <w:pPr>
        <w:pStyle w:val="SingleTxtG"/>
        <w:spacing w:before="120" w:after="0"/>
        <w:ind w:left="0" w:right="23" w:firstLine="170"/>
        <w:jc w:val="left"/>
        <w:rPr>
          <w:sz w:val="18"/>
          <w:szCs w:val="18"/>
        </w:rPr>
      </w:pPr>
      <w:r w:rsidRPr="003F1016">
        <w:t xml:space="preserve">*  </w:t>
      </w:r>
      <w:r w:rsidRPr="003F1016">
        <w:rPr>
          <w:sz w:val="18"/>
          <w:szCs w:val="18"/>
        </w:rPr>
        <w:t>Estados partes que han presentado informes con arreglo al procedimiento simplificado de presentación de informes.</w:t>
      </w:r>
    </w:p>
    <w:p w:rsidR="008940D0" w:rsidRPr="003F1016" w:rsidRDefault="008940D0" w:rsidP="008940D0">
      <w:pPr>
        <w:pStyle w:val="SingleTxtG"/>
        <w:spacing w:after="240"/>
        <w:ind w:left="0" w:right="23" w:firstLine="170"/>
        <w:jc w:val="left"/>
      </w:pPr>
      <w:r w:rsidRPr="003F1016">
        <w:t xml:space="preserve">**  </w:t>
      </w:r>
      <w:r w:rsidRPr="003F1016">
        <w:rPr>
          <w:sz w:val="18"/>
          <w:szCs w:val="18"/>
        </w:rPr>
        <w:t>El Estado parte presentará un informe adicional actualizado.</w:t>
      </w:r>
    </w:p>
    <w:p w:rsidR="008940D0" w:rsidRPr="003F1016" w:rsidRDefault="008940D0" w:rsidP="008940D0">
      <w:pPr>
        <w:pStyle w:val="H23G"/>
      </w:pPr>
      <w:r w:rsidRPr="003F1016">
        <w:tab/>
        <w:t>7.</w:t>
      </w:r>
      <w:r w:rsidRPr="003F1016">
        <w:tab/>
        <w:t>Examen de los informes presentados por los Estados partes en virtud del</w:t>
      </w:r>
      <w:r w:rsidRPr="003F1016">
        <w:br/>
        <w:t>artículo 19 de la Convención</w:t>
      </w:r>
    </w:p>
    <w:p w:rsidR="008940D0" w:rsidRPr="003F1016" w:rsidRDefault="008940D0" w:rsidP="008940D0">
      <w:pPr>
        <w:pStyle w:val="SingleTxtG"/>
      </w:pPr>
      <w:r w:rsidRPr="003F1016">
        <w:tab/>
        <w:t>Se presenta a continuación un calendario provisional para el examen de los informes en el 52º período de sesiones.</w:t>
      </w:r>
    </w:p>
    <w:tbl>
      <w:tblPr>
        <w:tblW w:w="0" w:type="auto"/>
        <w:tblInd w:w="1134" w:type="dxa"/>
        <w:tblLayout w:type="fixed"/>
        <w:tblLook w:val="0000"/>
      </w:tblPr>
      <w:tblGrid>
        <w:gridCol w:w="2518"/>
        <w:gridCol w:w="3473"/>
        <w:gridCol w:w="1400"/>
      </w:tblGrid>
      <w:tr w:rsidR="008940D0" w:rsidRPr="00A72827" w:rsidTr="008940D0">
        <w:tc>
          <w:tcPr>
            <w:tcW w:w="2518" w:type="dxa"/>
            <w:tcMar>
              <w:left w:w="0" w:type="dxa"/>
            </w:tcMar>
          </w:tcPr>
          <w:p w:rsidR="008940D0" w:rsidRPr="00A72827" w:rsidRDefault="008940D0" w:rsidP="008940D0">
            <w:pPr>
              <w:keepNext/>
              <w:rPr>
                <w:b/>
                <w:bCs/>
              </w:rPr>
            </w:pPr>
            <w:r w:rsidRPr="00A72827">
              <w:rPr>
                <w:b/>
                <w:bCs/>
              </w:rPr>
              <w:t>Martes 29 de abril</w:t>
            </w:r>
          </w:p>
        </w:tc>
        <w:tc>
          <w:tcPr>
            <w:tcW w:w="3473" w:type="dxa"/>
            <w:tcMar>
              <w:left w:w="0" w:type="dxa"/>
            </w:tcMar>
          </w:tcPr>
          <w:p w:rsidR="008940D0" w:rsidRPr="00A72827" w:rsidRDefault="008940D0" w:rsidP="008940D0">
            <w:pPr>
              <w:keepNext/>
              <w:rPr>
                <w:b/>
                <w:bCs/>
              </w:rPr>
            </w:pPr>
          </w:p>
        </w:tc>
        <w:tc>
          <w:tcPr>
            <w:tcW w:w="1400" w:type="dxa"/>
            <w:tcMar>
              <w:left w:w="0" w:type="dxa"/>
              <w:right w:w="0" w:type="dxa"/>
            </w:tcMar>
          </w:tcPr>
          <w:p w:rsidR="008940D0" w:rsidRPr="00A72827" w:rsidRDefault="008940D0" w:rsidP="008940D0">
            <w:pPr>
              <w:keepNext/>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keepNext/>
              <w:spacing w:before="40"/>
            </w:pPr>
            <w:r w:rsidRPr="00A72827">
              <w:t>Uruguay: tercer informe periódico</w:t>
            </w:r>
          </w:p>
        </w:tc>
        <w:tc>
          <w:tcPr>
            <w:tcW w:w="1400" w:type="dxa"/>
            <w:tcMar>
              <w:left w:w="0" w:type="dxa"/>
              <w:right w:w="0" w:type="dxa"/>
            </w:tcMar>
          </w:tcPr>
          <w:p w:rsidR="008940D0" w:rsidRPr="00A72827" w:rsidRDefault="008940D0" w:rsidP="008940D0">
            <w:pPr>
              <w:keepNext/>
              <w:spacing w:before="40"/>
            </w:pPr>
            <w:r w:rsidRPr="00A72827">
              <w:t>CAT/C/URY/3</w:t>
            </w: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Miércoles 30 de abril</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Tailandia: informe inicial</w:t>
            </w:r>
          </w:p>
        </w:tc>
        <w:tc>
          <w:tcPr>
            <w:tcW w:w="1400" w:type="dxa"/>
            <w:tcMar>
              <w:left w:w="0" w:type="dxa"/>
              <w:right w:w="0" w:type="dxa"/>
            </w:tcMar>
          </w:tcPr>
          <w:p w:rsidR="008940D0" w:rsidRPr="00A72827" w:rsidRDefault="008940D0" w:rsidP="008940D0">
            <w:pPr>
              <w:spacing w:before="40"/>
            </w:pPr>
            <w:r w:rsidRPr="00A72827">
              <w:t>CAT/C/THA/1</w:t>
            </w: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Uruguay: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Jueves 1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 xml:space="preserve">Sierra Leona: informe inicial </w:t>
            </w:r>
          </w:p>
        </w:tc>
        <w:tc>
          <w:tcPr>
            <w:tcW w:w="1400" w:type="dxa"/>
            <w:tcMar>
              <w:left w:w="0" w:type="dxa"/>
              <w:right w:w="0" w:type="dxa"/>
            </w:tcMar>
          </w:tcPr>
          <w:p w:rsidR="008940D0" w:rsidRPr="00A72827" w:rsidRDefault="008940D0" w:rsidP="008940D0">
            <w:pPr>
              <w:spacing w:before="40"/>
            </w:pPr>
            <w:r w:rsidRPr="00A72827">
              <w:t>CAT/C/SLE/1</w:t>
            </w: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Tailandia: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8940D0">
            <w:pPr>
              <w:spacing w:before="40"/>
            </w:pPr>
          </w:p>
        </w:tc>
        <w:tc>
          <w:tcPr>
            <w:tcW w:w="3473" w:type="dxa"/>
            <w:tcMar>
              <w:left w:w="0" w:type="dxa"/>
            </w:tcMar>
          </w:tcPr>
          <w:p w:rsidR="008940D0" w:rsidRPr="00A72827" w:rsidRDefault="008940D0" w:rsidP="008940D0">
            <w:pPr>
              <w:spacing w:before="40"/>
            </w:pP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8940D0">
            <w:pPr>
              <w:rPr>
                <w:b/>
                <w:bCs/>
              </w:rPr>
            </w:pPr>
            <w:r w:rsidRPr="00A72827">
              <w:rPr>
                <w:b/>
                <w:bCs/>
              </w:rPr>
              <w:t>Viernes 2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Sierra Leona: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Lunes 5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Santa Sede: informe inicial</w:t>
            </w:r>
          </w:p>
        </w:tc>
        <w:tc>
          <w:tcPr>
            <w:tcW w:w="1400" w:type="dxa"/>
            <w:tcMar>
              <w:left w:w="0" w:type="dxa"/>
              <w:right w:w="0" w:type="dxa"/>
            </w:tcMar>
          </w:tcPr>
          <w:p w:rsidR="008940D0" w:rsidRPr="00A72827" w:rsidRDefault="00CB3C4A" w:rsidP="008940D0">
            <w:pPr>
              <w:spacing w:before="40"/>
            </w:pPr>
            <w:r w:rsidRPr="00A72827">
              <w:t>CAT/C/VAT/1</w:t>
            </w: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Martes 6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Guinea: informe inicial</w:t>
            </w:r>
          </w:p>
        </w:tc>
        <w:tc>
          <w:tcPr>
            <w:tcW w:w="1400" w:type="dxa"/>
            <w:tcMar>
              <w:left w:w="0" w:type="dxa"/>
              <w:right w:w="0" w:type="dxa"/>
            </w:tcMar>
          </w:tcPr>
          <w:p w:rsidR="008940D0" w:rsidRPr="00A72827" w:rsidRDefault="00CB3C4A" w:rsidP="008940D0">
            <w:pPr>
              <w:spacing w:before="40"/>
            </w:pPr>
            <w:r w:rsidRPr="00A72827">
              <w:t>No presentado</w:t>
            </w: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Santa Sede: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 xml:space="preserve">Miércoles 7 </w:t>
            </w:r>
            <w:r w:rsidR="00CB3C4A" w:rsidRPr="00A72827">
              <w:rPr>
                <w:b/>
                <w:bCs/>
              </w:rPr>
              <w:t xml:space="preserve">de </w:t>
            </w:r>
            <w:r w:rsidRPr="00A72827">
              <w:rPr>
                <w:b/>
                <w:bCs/>
              </w:rPr>
              <w:t xml:space="preserve">mayo </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 xml:space="preserve">Montenegro: segundo informe periódico </w:t>
            </w:r>
          </w:p>
        </w:tc>
        <w:tc>
          <w:tcPr>
            <w:tcW w:w="1400" w:type="dxa"/>
            <w:tcMar>
              <w:left w:w="0" w:type="dxa"/>
              <w:right w:w="0" w:type="dxa"/>
            </w:tcMar>
          </w:tcPr>
          <w:p w:rsidR="008940D0" w:rsidRPr="00A72827" w:rsidRDefault="008940D0" w:rsidP="008940D0">
            <w:pPr>
              <w:spacing w:before="40"/>
            </w:pPr>
            <w:r w:rsidRPr="00A72827">
              <w:t>CAT/C/MNE/2</w:t>
            </w: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Guinea: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Jueves 8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10.00 horas</w:t>
            </w:r>
          </w:p>
        </w:tc>
        <w:tc>
          <w:tcPr>
            <w:tcW w:w="3473" w:type="dxa"/>
            <w:tcMar>
              <w:left w:w="0" w:type="dxa"/>
            </w:tcMar>
          </w:tcPr>
          <w:p w:rsidR="008940D0" w:rsidRPr="00A72827" w:rsidRDefault="008940D0" w:rsidP="008940D0">
            <w:pPr>
              <w:spacing w:before="40"/>
            </w:pPr>
            <w:r w:rsidRPr="00A72827">
              <w:t>Chipre: cuarto informe periódico</w:t>
            </w:r>
          </w:p>
        </w:tc>
        <w:tc>
          <w:tcPr>
            <w:tcW w:w="1400" w:type="dxa"/>
            <w:tcMar>
              <w:left w:w="0" w:type="dxa"/>
              <w:right w:w="0" w:type="dxa"/>
            </w:tcMar>
          </w:tcPr>
          <w:p w:rsidR="008940D0" w:rsidRPr="00A72827" w:rsidRDefault="008940D0" w:rsidP="008940D0">
            <w:pPr>
              <w:spacing w:before="40"/>
            </w:pPr>
            <w:r w:rsidRPr="00A72827">
              <w:t>CAT/C/CYP/4</w:t>
            </w: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Montenegro: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Viernes 9 de mayo</w:t>
            </w:r>
          </w:p>
        </w:tc>
        <w:tc>
          <w:tcPr>
            <w:tcW w:w="3473" w:type="dxa"/>
            <w:tcMar>
              <w:left w:w="0" w:type="dxa"/>
            </w:tcMar>
          </w:tcPr>
          <w:p w:rsidR="008940D0" w:rsidRPr="00A72827" w:rsidDel="005C5AA0"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Chipre: respuestas</w:t>
            </w:r>
          </w:p>
        </w:tc>
        <w:tc>
          <w:tcPr>
            <w:tcW w:w="1400" w:type="dxa"/>
            <w:tcMar>
              <w:left w:w="0" w:type="dxa"/>
              <w:right w:w="0" w:type="dxa"/>
            </w:tcMar>
          </w:tcPr>
          <w:p w:rsidR="008940D0" w:rsidRPr="00A72827" w:rsidRDefault="008940D0" w:rsidP="008940D0">
            <w:pPr>
              <w:spacing w:before="40"/>
            </w:pP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keepNext/>
              <w:keepLines/>
              <w:rPr>
                <w:b/>
                <w:bCs/>
              </w:rPr>
            </w:pPr>
            <w:r w:rsidRPr="00A72827">
              <w:rPr>
                <w:b/>
                <w:bCs/>
              </w:rPr>
              <w:t>Lunes 12 de mayo</w:t>
            </w:r>
          </w:p>
        </w:tc>
        <w:tc>
          <w:tcPr>
            <w:tcW w:w="3473" w:type="dxa"/>
            <w:tcMar>
              <w:left w:w="0" w:type="dxa"/>
            </w:tcMar>
          </w:tcPr>
          <w:p w:rsidR="008940D0" w:rsidRPr="00A72827" w:rsidRDefault="008940D0" w:rsidP="008940D0">
            <w:pPr>
              <w:keepNext/>
              <w:keepLines/>
              <w:rPr>
                <w:b/>
                <w:bCs/>
              </w:rPr>
            </w:pPr>
          </w:p>
        </w:tc>
        <w:tc>
          <w:tcPr>
            <w:tcW w:w="1400" w:type="dxa"/>
            <w:tcMar>
              <w:left w:w="0" w:type="dxa"/>
              <w:right w:w="0" w:type="dxa"/>
            </w:tcMar>
          </w:tcPr>
          <w:p w:rsidR="008940D0" w:rsidRPr="00A72827" w:rsidRDefault="008940D0" w:rsidP="008940D0">
            <w:pPr>
              <w:keepNext/>
              <w:keepLines/>
              <w:rPr>
                <w:b/>
                <w:bCs/>
              </w:rPr>
            </w:pPr>
          </w:p>
        </w:tc>
      </w:tr>
      <w:tr w:rsidR="008940D0" w:rsidRPr="00A72827" w:rsidTr="008940D0">
        <w:tc>
          <w:tcPr>
            <w:tcW w:w="2518" w:type="dxa"/>
            <w:tcMar>
              <w:left w:w="0" w:type="dxa"/>
            </w:tcMar>
          </w:tcPr>
          <w:p w:rsidR="008940D0" w:rsidRPr="00A72827" w:rsidRDefault="008940D0" w:rsidP="008940D0">
            <w:pPr>
              <w:keepNext/>
              <w:keepLines/>
              <w:spacing w:before="40"/>
            </w:pPr>
            <w:r w:rsidRPr="00A72827">
              <w:t>10.00 horas</w:t>
            </w:r>
          </w:p>
        </w:tc>
        <w:tc>
          <w:tcPr>
            <w:tcW w:w="3473" w:type="dxa"/>
            <w:tcMar>
              <w:left w:w="0" w:type="dxa"/>
            </w:tcMar>
          </w:tcPr>
          <w:p w:rsidR="008940D0" w:rsidRPr="00A72827" w:rsidRDefault="008940D0" w:rsidP="008940D0">
            <w:pPr>
              <w:keepNext/>
              <w:keepLines/>
              <w:spacing w:before="40"/>
            </w:pPr>
            <w:r w:rsidRPr="00A72827">
              <w:t>Lituania: tercer informe periódico</w:t>
            </w:r>
          </w:p>
        </w:tc>
        <w:tc>
          <w:tcPr>
            <w:tcW w:w="1400" w:type="dxa"/>
            <w:tcMar>
              <w:left w:w="0" w:type="dxa"/>
              <w:right w:w="0" w:type="dxa"/>
            </w:tcMar>
          </w:tcPr>
          <w:p w:rsidR="008940D0" w:rsidRPr="00A72827" w:rsidRDefault="008940D0" w:rsidP="008940D0">
            <w:pPr>
              <w:keepNext/>
              <w:keepLines/>
              <w:spacing w:before="40"/>
            </w:pPr>
            <w:r w:rsidRPr="00A72827">
              <w:t>CAT/C/LTU/3</w:t>
            </w:r>
          </w:p>
        </w:tc>
      </w:tr>
      <w:tr w:rsidR="008940D0" w:rsidRPr="00A72827" w:rsidTr="008940D0">
        <w:tc>
          <w:tcPr>
            <w:tcW w:w="2518" w:type="dxa"/>
            <w:tcMar>
              <w:left w:w="0" w:type="dxa"/>
            </w:tcMar>
          </w:tcPr>
          <w:p w:rsidR="008940D0" w:rsidRPr="00A72827" w:rsidRDefault="008940D0" w:rsidP="002F7921">
            <w:pPr>
              <w:keepNext/>
              <w:keepLines/>
            </w:pPr>
          </w:p>
        </w:tc>
        <w:tc>
          <w:tcPr>
            <w:tcW w:w="3473" w:type="dxa"/>
            <w:tcMar>
              <w:left w:w="0" w:type="dxa"/>
            </w:tcMar>
          </w:tcPr>
          <w:p w:rsidR="008940D0" w:rsidRPr="00A72827" w:rsidRDefault="008940D0" w:rsidP="002F7921">
            <w:pPr>
              <w:keepNext/>
              <w:keepLines/>
            </w:pPr>
          </w:p>
        </w:tc>
        <w:tc>
          <w:tcPr>
            <w:tcW w:w="1400" w:type="dxa"/>
            <w:tcMar>
              <w:left w:w="0" w:type="dxa"/>
              <w:right w:w="0" w:type="dxa"/>
            </w:tcMar>
          </w:tcPr>
          <w:p w:rsidR="008940D0" w:rsidRPr="00A72827" w:rsidRDefault="008940D0" w:rsidP="002F7921">
            <w:pPr>
              <w:keepNext/>
              <w:keepLines/>
            </w:pPr>
          </w:p>
        </w:tc>
      </w:tr>
      <w:tr w:rsidR="008940D0" w:rsidRPr="00A72827" w:rsidTr="008940D0">
        <w:tc>
          <w:tcPr>
            <w:tcW w:w="2518" w:type="dxa"/>
            <w:tcMar>
              <w:left w:w="0" w:type="dxa"/>
            </w:tcMar>
          </w:tcPr>
          <w:p w:rsidR="008940D0" w:rsidRPr="00A72827" w:rsidRDefault="008940D0" w:rsidP="008940D0">
            <w:pPr>
              <w:rPr>
                <w:b/>
                <w:bCs/>
              </w:rPr>
            </w:pPr>
            <w:r w:rsidRPr="00A72827">
              <w:rPr>
                <w:b/>
                <w:bCs/>
              </w:rPr>
              <w:t>Martes 13 de mayo</w:t>
            </w:r>
          </w:p>
        </w:tc>
        <w:tc>
          <w:tcPr>
            <w:tcW w:w="3473" w:type="dxa"/>
            <w:tcMar>
              <w:left w:w="0" w:type="dxa"/>
            </w:tcMar>
          </w:tcPr>
          <w:p w:rsidR="008940D0" w:rsidRPr="00A72827" w:rsidRDefault="008940D0" w:rsidP="008940D0">
            <w:pPr>
              <w:rPr>
                <w:b/>
                <w:bCs/>
              </w:rPr>
            </w:pPr>
          </w:p>
        </w:tc>
        <w:tc>
          <w:tcPr>
            <w:tcW w:w="1400" w:type="dxa"/>
            <w:tcMar>
              <w:left w:w="0" w:type="dxa"/>
              <w:right w:w="0" w:type="dxa"/>
            </w:tcMar>
          </w:tcPr>
          <w:p w:rsidR="008940D0" w:rsidRPr="00A72827" w:rsidRDefault="008940D0" w:rsidP="008940D0">
            <w:pPr>
              <w:rPr>
                <w:b/>
                <w:bCs/>
              </w:rPr>
            </w:pPr>
          </w:p>
        </w:tc>
      </w:tr>
      <w:tr w:rsidR="008940D0" w:rsidRPr="00A72827" w:rsidTr="008940D0">
        <w:tc>
          <w:tcPr>
            <w:tcW w:w="2518" w:type="dxa"/>
            <w:tcMar>
              <w:left w:w="0" w:type="dxa"/>
            </w:tcMar>
          </w:tcPr>
          <w:p w:rsidR="008940D0" w:rsidRPr="00A72827" w:rsidRDefault="008940D0" w:rsidP="008940D0">
            <w:pPr>
              <w:spacing w:before="40"/>
            </w:pPr>
            <w:r w:rsidRPr="00A72827">
              <w:t>15.00 horas</w:t>
            </w:r>
          </w:p>
        </w:tc>
        <w:tc>
          <w:tcPr>
            <w:tcW w:w="3473" w:type="dxa"/>
            <w:tcMar>
              <w:left w:w="0" w:type="dxa"/>
            </w:tcMar>
          </w:tcPr>
          <w:p w:rsidR="008940D0" w:rsidRPr="00A72827" w:rsidRDefault="008940D0" w:rsidP="008940D0">
            <w:pPr>
              <w:spacing w:before="40"/>
            </w:pPr>
            <w:r w:rsidRPr="00A72827">
              <w:t>Lituania: respuestas</w:t>
            </w:r>
          </w:p>
        </w:tc>
        <w:tc>
          <w:tcPr>
            <w:tcW w:w="1400" w:type="dxa"/>
            <w:tcMar>
              <w:left w:w="0" w:type="dxa"/>
              <w:right w:w="0" w:type="dxa"/>
            </w:tcMar>
          </w:tcPr>
          <w:p w:rsidR="008940D0" w:rsidRPr="00A72827" w:rsidRDefault="008940D0" w:rsidP="008940D0">
            <w:pPr>
              <w:spacing w:before="40"/>
            </w:pPr>
          </w:p>
        </w:tc>
      </w:tr>
    </w:tbl>
    <w:p w:rsidR="008940D0" w:rsidRPr="003F1016" w:rsidRDefault="008940D0" w:rsidP="008940D0">
      <w:pPr>
        <w:pStyle w:val="H23G"/>
      </w:pPr>
      <w:r w:rsidRPr="003F1016">
        <w:tab/>
        <w:t>8.</w:t>
      </w:r>
      <w:r w:rsidRPr="003F1016">
        <w:tab/>
        <w:t xml:space="preserve">Examen de la información presentada en virtud del artículo 20 </w:t>
      </w:r>
      <w:r w:rsidRPr="003F1016">
        <w:br/>
        <w:t>de la Convención</w:t>
      </w:r>
    </w:p>
    <w:p w:rsidR="008940D0" w:rsidRPr="003F1016" w:rsidRDefault="008940D0" w:rsidP="008940D0">
      <w:pPr>
        <w:pStyle w:val="SingleTxtG"/>
      </w:pPr>
      <w:r w:rsidRPr="003F1016">
        <w:tab/>
        <w:t>De conformidad con lo dispuesto en el capítulo XIX de su reglamento, el Comité examinará, en relación con este tema, la información que se haya presentado o parezca haberse presentado para su examen en virtud del artículo 20 de la Convención.</w:t>
      </w:r>
    </w:p>
    <w:p w:rsidR="008940D0" w:rsidRPr="003F1016" w:rsidRDefault="008940D0" w:rsidP="008940D0">
      <w:pPr>
        <w:pStyle w:val="SingleTxtG"/>
      </w:pPr>
      <w:r w:rsidRPr="003F1016">
        <w:tab/>
        <w:t>De conformidad con</w:t>
      </w:r>
      <w:r w:rsidR="008F3F2D">
        <w:t xml:space="preserve"> </w:t>
      </w:r>
      <w:r w:rsidRPr="003F1016">
        <w:t>lo dispuesto en el artículo 20, párrafo 5, de la Convención y en los artículos 78 y 79 del reglamento del Comité, todos los documentos y procedimientos del Comité relativos a sus funciones descritas en el artículo 20 de la Convención tendrán carácter confidencial y todas las sesiones sobre sus actuaciones previstas en dicho artículo serán privadas.</w:t>
      </w:r>
    </w:p>
    <w:p w:rsidR="008940D0" w:rsidRPr="003F1016" w:rsidRDefault="008940D0" w:rsidP="008940D0">
      <w:pPr>
        <w:pStyle w:val="H23G"/>
      </w:pPr>
      <w:r w:rsidRPr="003F1016">
        <w:tab/>
        <w:t>9.</w:t>
      </w:r>
      <w:r w:rsidRPr="003F1016">
        <w:tab/>
        <w:t xml:space="preserve">Examen de las comunicaciones presentadas en virtud del artículo 22 </w:t>
      </w:r>
      <w:r w:rsidRPr="003F1016">
        <w:br/>
        <w:t>de la Convención</w:t>
      </w:r>
    </w:p>
    <w:p w:rsidR="008940D0" w:rsidRPr="003F1016" w:rsidRDefault="008940D0" w:rsidP="008940D0">
      <w:pPr>
        <w:pStyle w:val="SingleTxtG"/>
      </w:pPr>
      <w:r w:rsidRPr="003F1016">
        <w:tab/>
        <w:t>De conformidad con lo dispuesto en el capítulo XXI de su reglamento, el Comité examinará, en relación con este tema, las comunicaciones que se le hayan presentado o parezcan habérsele presentado de conformidad con el artículo 22 de la Convención.</w:t>
      </w:r>
    </w:p>
    <w:p w:rsidR="008940D0" w:rsidRPr="003F1016" w:rsidRDefault="008940D0" w:rsidP="004428B9">
      <w:pPr>
        <w:pStyle w:val="SingleTxtG"/>
      </w:pPr>
      <w:r w:rsidRPr="003F1016">
        <w:tab/>
        <w:t>De conformidad con el artículo 22, párrafo 6, de la Convención y el artículo 107, párrafo 1, del reglamento del Comité, las sesiones del Comité o de sus órganos subsidiarios en las que se examinen las comunicaciones previstas en el artículo 22 de la Convención serán privadas.</w:t>
      </w:r>
    </w:p>
    <w:p w:rsidR="00381C24" w:rsidRPr="004428B9" w:rsidRDefault="008940D0" w:rsidP="004428B9">
      <w:pPr>
        <w:pStyle w:val="SingleTxtG"/>
        <w:spacing w:before="240"/>
        <w:jc w:val="center"/>
        <w:rPr>
          <w:u w:val="single"/>
        </w:rPr>
      </w:pPr>
      <w:r w:rsidRPr="004428B9">
        <w:rPr>
          <w:u w:val="single"/>
        </w:rPr>
        <w:tab/>
      </w:r>
      <w:r w:rsidRPr="004428B9">
        <w:rPr>
          <w:u w:val="single"/>
        </w:rPr>
        <w:tab/>
      </w:r>
      <w:r w:rsidRPr="004428B9">
        <w:rPr>
          <w:u w:val="single"/>
        </w:rPr>
        <w:tab/>
      </w:r>
    </w:p>
    <w:sectPr w:rsidR="00381C24" w:rsidRPr="004428B9" w:rsidSect="0097540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BC1" w:rsidRPr="00A312BC" w:rsidRDefault="00E70BC1" w:rsidP="00A312BC">
      <w:pPr>
        <w:pStyle w:val="Footer"/>
      </w:pPr>
    </w:p>
  </w:endnote>
  <w:endnote w:type="continuationSeparator" w:id="0">
    <w:p w:rsidR="00E70BC1" w:rsidRPr="00A312BC" w:rsidRDefault="00E70BC1"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D0" w:rsidRPr="0097540D" w:rsidRDefault="008940D0" w:rsidP="0097540D">
    <w:pPr>
      <w:pStyle w:val="Footer"/>
      <w:tabs>
        <w:tab w:val="right" w:pos="9638"/>
      </w:tabs>
    </w:pPr>
    <w:r w:rsidRPr="0097540D">
      <w:rPr>
        <w:b/>
        <w:sz w:val="18"/>
      </w:rPr>
      <w:fldChar w:fldCharType="begin"/>
    </w:r>
    <w:r w:rsidRPr="0097540D">
      <w:rPr>
        <w:b/>
        <w:sz w:val="18"/>
      </w:rPr>
      <w:instrText xml:space="preserve"> PAGE  \* MERGEFORMAT </w:instrText>
    </w:r>
    <w:r w:rsidRPr="0097540D">
      <w:rPr>
        <w:b/>
        <w:sz w:val="18"/>
      </w:rPr>
      <w:fldChar w:fldCharType="separate"/>
    </w:r>
    <w:r w:rsidR="009967F2">
      <w:rPr>
        <w:b/>
        <w:noProof/>
        <w:sz w:val="18"/>
      </w:rPr>
      <w:t>12</w:t>
    </w:r>
    <w:r w:rsidRPr="0097540D">
      <w:rPr>
        <w:b/>
        <w:sz w:val="18"/>
      </w:rPr>
      <w:fldChar w:fldCharType="end"/>
    </w:r>
    <w:r>
      <w:rPr>
        <w:b/>
        <w:sz w:val="18"/>
      </w:rPr>
      <w:tab/>
    </w:r>
    <w:r>
      <w:t>GE.14-40833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D0" w:rsidRPr="0097540D" w:rsidRDefault="008940D0" w:rsidP="0097540D">
    <w:pPr>
      <w:pStyle w:val="Footer"/>
      <w:tabs>
        <w:tab w:val="right" w:pos="9638"/>
      </w:tabs>
      <w:rPr>
        <w:b/>
        <w:sz w:val="18"/>
      </w:rPr>
    </w:pPr>
    <w:r>
      <w:t>GE.14-40833</w:t>
    </w:r>
    <w:r>
      <w:tab/>
    </w:r>
    <w:r w:rsidRPr="0097540D">
      <w:rPr>
        <w:b/>
        <w:sz w:val="18"/>
      </w:rPr>
      <w:fldChar w:fldCharType="begin"/>
    </w:r>
    <w:r w:rsidRPr="0097540D">
      <w:rPr>
        <w:b/>
        <w:sz w:val="18"/>
      </w:rPr>
      <w:instrText xml:space="preserve"> PAGE  \* MERGEFORMAT </w:instrText>
    </w:r>
    <w:r w:rsidRPr="0097540D">
      <w:rPr>
        <w:b/>
        <w:sz w:val="18"/>
      </w:rPr>
      <w:fldChar w:fldCharType="separate"/>
    </w:r>
    <w:r w:rsidR="009967F2">
      <w:rPr>
        <w:b/>
        <w:noProof/>
        <w:sz w:val="18"/>
      </w:rPr>
      <w:t>11</w:t>
    </w:r>
    <w:r w:rsidRPr="009754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D0" w:rsidRDefault="008940D0" w:rsidP="0097540D">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14-40833  (S)    030314    030314</w:t>
    </w:r>
  </w:p>
  <w:p w:rsidR="008940D0" w:rsidRPr="0097540D" w:rsidRDefault="008940D0" w:rsidP="0097540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BC1" w:rsidRPr="001075E9" w:rsidRDefault="00E70BC1" w:rsidP="001075E9">
      <w:pPr>
        <w:tabs>
          <w:tab w:val="right" w:pos="2155"/>
        </w:tabs>
        <w:spacing w:after="80" w:line="240" w:lineRule="auto"/>
        <w:ind w:left="680"/>
        <w:rPr>
          <w:u w:val="single"/>
        </w:rPr>
      </w:pPr>
      <w:r>
        <w:rPr>
          <w:u w:val="single"/>
        </w:rPr>
        <w:tab/>
      </w:r>
    </w:p>
  </w:footnote>
  <w:footnote w:type="continuationSeparator" w:id="0">
    <w:p w:rsidR="00E70BC1" w:rsidRDefault="00E70BC1"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D0" w:rsidRPr="0097540D" w:rsidRDefault="008940D0">
    <w:pPr>
      <w:pStyle w:val="Header"/>
    </w:pPr>
    <w:r>
      <w:t>CAT/C/52/1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D0" w:rsidRPr="0097540D" w:rsidRDefault="008940D0" w:rsidP="0097540D">
    <w:pPr>
      <w:pStyle w:val="Header"/>
      <w:jc w:val="right"/>
    </w:pPr>
    <w:r>
      <w:t>CAT/C/52/1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3809"/>
    <w:rsid w:val="00033EE1"/>
    <w:rsid w:val="00037018"/>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42F"/>
    <w:rsid w:val="002D5AAC"/>
    <w:rsid w:val="002F405F"/>
    <w:rsid w:val="002F7921"/>
    <w:rsid w:val="00301299"/>
    <w:rsid w:val="00307FB6"/>
    <w:rsid w:val="00317339"/>
    <w:rsid w:val="00322004"/>
    <w:rsid w:val="003402C2"/>
    <w:rsid w:val="00381C24"/>
    <w:rsid w:val="003958D0"/>
    <w:rsid w:val="003B00E5"/>
    <w:rsid w:val="003E4CB9"/>
    <w:rsid w:val="003F1016"/>
    <w:rsid w:val="00407B78"/>
    <w:rsid w:val="00424203"/>
    <w:rsid w:val="004428B9"/>
    <w:rsid w:val="00452493"/>
    <w:rsid w:val="00454E07"/>
    <w:rsid w:val="004C493E"/>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94FE5"/>
    <w:rsid w:val="00825F8D"/>
    <w:rsid w:val="00834B71"/>
    <w:rsid w:val="0086445C"/>
    <w:rsid w:val="008940D0"/>
    <w:rsid w:val="00894693"/>
    <w:rsid w:val="008A08D7"/>
    <w:rsid w:val="008B6909"/>
    <w:rsid w:val="008F3F2D"/>
    <w:rsid w:val="00906890"/>
    <w:rsid w:val="00911BE4"/>
    <w:rsid w:val="00951972"/>
    <w:rsid w:val="009608F3"/>
    <w:rsid w:val="0097540D"/>
    <w:rsid w:val="009967F2"/>
    <w:rsid w:val="00A312BC"/>
    <w:rsid w:val="00A72827"/>
    <w:rsid w:val="00A84021"/>
    <w:rsid w:val="00A917B3"/>
    <w:rsid w:val="00AB4B51"/>
    <w:rsid w:val="00AF3809"/>
    <w:rsid w:val="00B10CC7"/>
    <w:rsid w:val="00B539E7"/>
    <w:rsid w:val="00B62458"/>
    <w:rsid w:val="00BD33EE"/>
    <w:rsid w:val="00C106D6"/>
    <w:rsid w:val="00C60F0C"/>
    <w:rsid w:val="00C805C9"/>
    <w:rsid w:val="00C92939"/>
    <w:rsid w:val="00CA1679"/>
    <w:rsid w:val="00CB151C"/>
    <w:rsid w:val="00CB3C4A"/>
    <w:rsid w:val="00CE5A1A"/>
    <w:rsid w:val="00CF55F6"/>
    <w:rsid w:val="00D33D63"/>
    <w:rsid w:val="00D47C6E"/>
    <w:rsid w:val="00D90138"/>
    <w:rsid w:val="00E36738"/>
    <w:rsid w:val="00E70BC1"/>
    <w:rsid w:val="00E73F76"/>
    <w:rsid w:val="00EA2C9F"/>
    <w:rsid w:val="00ED0BDA"/>
    <w:rsid w:val="00EF1360"/>
    <w:rsid w:val="00EF3220"/>
    <w:rsid w:val="00EF37B6"/>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8940D0"/>
    <w:rPr>
      <w:sz w:val="16"/>
      <w:szCs w:val="16"/>
    </w:rPr>
  </w:style>
  <w:style w:type="paragraph" w:styleId="CommentText">
    <w:name w:val="annotation text"/>
    <w:basedOn w:val="Normal"/>
    <w:semiHidden/>
    <w:rsid w:val="008940D0"/>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semiHidden/>
    <w:rsid w:val="008940D0"/>
    <w:rPr>
      <w:rFonts w:ascii="Tahoma" w:hAnsi="Tahoma" w:cs="Tahoma"/>
      <w:sz w:val="16"/>
      <w:szCs w:val="16"/>
    </w:rPr>
  </w:style>
  <w:style w:type="character" w:customStyle="1" w:styleId="SingleTxtGCar">
    <w:name w:val="_ Single Txt_G Car"/>
    <w:basedOn w:val="DefaultParagraphFont"/>
    <w:link w:val="SingleTxtG"/>
    <w:rsid w:val="008940D0"/>
    <w:rPr>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3079</Words>
  <Characters>16936</Characters>
  <Application>Microsoft Office Outlook</Application>
  <DocSecurity>4</DocSecurity>
  <Lines>141</Lines>
  <Paragraphs>39</Paragraphs>
  <ScaleCrop>false</ScaleCrop>
  <HeadingPairs>
    <vt:vector size="2" baseType="variant">
      <vt:variant>
        <vt:lpstr>Título</vt:lpstr>
      </vt:variant>
      <vt:variant>
        <vt:i4>1</vt:i4>
      </vt:variant>
    </vt:vector>
  </HeadingPairs>
  <TitlesOfParts>
    <vt:vector size="1" baseType="lpstr">
      <vt:lpstr>CAT/C/52/1   14-40833</vt:lpstr>
    </vt:vector>
  </TitlesOfParts>
  <Company/>
  <LinksUpToDate>false</LinksUpToDate>
  <CharactersWithSpaces>19976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CAT/C/52/1   14-40833</dc:title>
  <dc:subject>Final</dc:subject>
  <dc:creator>Juan Carlos Korol</dc:creator>
  <cp:keywords/>
  <dc:description/>
  <cp:lastModifiedBy>Juan Carlos Korol</cp:lastModifiedBy>
  <cp:revision>2</cp:revision>
  <cp:lastPrinted>2014-03-03T15:22:00Z</cp:lastPrinted>
  <dcterms:created xsi:type="dcterms:W3CDTF">2014-03-03T15:31:00Z</dcterms:created>
  <dcterms:modified xsi:type="dcterms:W3CDTF">2014-03-03T15:31:00Z</dcterms:modified>
</cp:coreProperties>
</file>