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DD1051" w:rsidTr="00DD1051">
        <w:trPr>
          <w:trHeight w:val="851"/>
        </w:trPr>
        <w:tc>
          <w:tcPr>
            <w:tcW w:w="1259" w:type="dxa"/>
            <w:tcBorders>
              <w:top w:val="nil"/>
              <w:left w:val="nil"/>
              <w:bottom w:val="single" w:sz="4" w:space="0" w:color="auto"/>
              <w:right w:val="nil"/>
            </w:tcBorders>
            <w:shd w:val="clear" w:color="auto" w:fill="auto"/>
          </w:tcPr>
          <w:p w:rsidR="00446DE4" w:rsidRPr="00C413DE" w:rsidRDefault="00C413DE" w:rsidP="00C413DE">
            <w:pPr>
              <w:spacing w:line="20" w:lineRule="exact"/>
              <w:rPr>
                <w:sz w:val="2"/>
              </w:rPr>
            </w:pPr>
            <w:r>
              <w:rPr>
                <w:rStyle w:val="CommentReference"/>
              </w:rPr>
              <w:commentReference w:id="0"/>
            </w:r>
          </w:p>
          <w:p w:rsidR="00C413DE" w:rsidRPr="007E2C6D" w:rsidRDefault="00C413DE" w:rsidP="00DD1051"/>
        </w:tc>
        <w:tc>
          <w:tcPr>
            <w:tcW w:w="2236" w:type="dxa"/>
            <w:tcBorders>
              <w:top w:val="nil"/>
              <w:left w:val="nil"/>
              <w:bottom w:val="single" w:sz="4" w:space="0" w:color="auto"/>
              <w:right w:val="nil"/>
            </w:tcBorders>
            <w:shd w:val="clear" w:color="auto" w:fill="auto"/>
            <w:vAlign w:val="bottom"/>
          </w:tcPr>
          <w:p w:rsidR="00446DE4" w:rsidRPr="00DD1051" w:rsidRDefault="00BC0578" w:rsidP="00DD1051">
            <w:pPr>
              <w:spacing w:after="80" w:line="300" w:lineRule="exact"/>
              <w:rPr>
                <w:sz w:val="28"/>
                <w:szCs w:val="28"/>
              </w:rPr>
            </w:pPr>
            <w:r w:rsidRPr="00DD1051">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446DE4" w:rsidRPr="00760BD3" w:rsidRDefault="00DB0F0D" w:rsidP="00B57549">
            <w:pPr>
              <w:suppressAutoHyphens w:val="0"/>
              <w:spacing w:after="20"/>
              <w:jc w:val="right"/>
            </w:pPr>
            <w:r w:rsidRPr="00760BD3">
              <w:rPr>
                <w:sz w:val="40"/>
                <w:szCs w:val="40"/>
              </w:rPr>
              <w:t>E</w:t>
            </w:r>
            <w:r w:rsidRPr="00760BD3">
              <w:t>/C.12/</w:t>
            </w:r>
            <w:r w:rsidR="00760BD3" w:rsidRPr="00760BD3">
              <w:t>IRL</w:t>
            </w:r>
            <w:r w:rsidR="0024165B" w:rsidRPr="00760BD3">
              <w:t>/</w:t>
            </w:r>
            <w:r w:rsidR="001F74B2" w:rsidRPr="00760BD3">
              <w:t>CO/</w:t>
            </w:r>
            <w:r w:rsidR="00760BD3" w:rsidRPr="00760BD3">
              <w:t>3</w:t>
            </w:r>
          </w:p>
        </w:tc>
      </w:tr>
      <w:tr w:rsidR="00093046" w:rsidRPr="00093046" w:rsidTr="00DD1051">
        <w:trPr>
          <w:trHeight w:val="2835"/>
        </w:trPr>
        <w:tc>
          <w:tcPr>
            <w:tcW w:w="1259" w:type="dxa"/>
            <w:tcBorders>
              <w:top w:val="single" w:sz="4" w:space="0" w:color="auto"/>
              <w:left w:val="nil"/>
              <w:bottom w:val="single" w:sz="12" w:space="0" w:color="auto"/>
              <w:right w:val="nil"/>
            </w:tcBorders>
            <w:shd w:val="clear" w:color="auto" w:fill="auto"/>
          </w:tcPr>
          <w:p w:rsidR="003107FA" w:rsidRPr="00093046" w:rsidRDefault="00B066AF" w:rsidP="00DD1051">
            <w:pPr>
              <w:spacing w:before="120"/>
            </w:pPr>
            <w:r w:rsidRPr="00093046">
              <w:rPr>
                <w:noProof/>
                <w:lang w:eastAsia="zh-CN"/>
              </w:rPr>
              <w:drawing>
                <wp:inline distT="0" distB="0" distL="0" distR="0" wp14:anchorId="70962C76" wp14:editId="4C34914B">
                  <wp:extent cx="715645" cy="588645"/>
                  <wp:effectExtent l="0" t="0" r="8255" b="1905"/>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3107FA" w:rsidRPr="00093046" w:rsidRDefault="00DB0F0D" w:rsidP="00DD1051">
            <w:pPr>
              <w:spacing w:before="240" w:line="260" w:lineRule="exact"/>
              <w:rPr>
                <w:b/>
                <w:sz w:val="36"/>
                <w:szCs w:val="36"/>
              </w:rPr>
            </w:pPr>
            <w:r w:rsidRPr="00093046">
              <w:rPr>
                <w:b/>
                <w:sz w:val="36"/>
                <w:szCs w:val="36"/>
              </w:rPr>
              <w:t>Economic and Social Council</w:t>
            </w:r>
          </w:p>
        </w:tc>
        <w:tc>
          <w:tcPr>
            <w:tcW w:w="2930" w:type="dxa"/>
            <w:tcBorders>
              <w:top w:val="single" w:sz="4" w:space="0" w:color="auto"/>
              <w:left w:val="nil"/>
              <w:bottom w:val="single" w:sz="12" w:space="0" w:color="auto"/>
              <w:right w:val="nil"/>
            </w:tcBorders>
            <w:shd w:val="clear" w:color="auto" w:fill="auto"/>
          </w:tcPr>
          <w:p w:rsidR="0024165B" w:rsidRPr="00093046" w:rsidRDefault="0024165B" w:rsidP="00DD1051">
            <w:pPr>
              <w:suppressAutoHyphens w:val="0"/>
              <w:spacing w:before="240" w:line="240" w:lineRule="exact"/>
            </w:pPr>
            <w:r w:rsidRPr="00093046">
              <w:t xml:space="preserve">Distr.: </w:t>
            </w:r>
            <w:r w:rsidR="00B57549" w:rsidRPr="00093046">
              <w:t>General</w:t>
            </w:r>
          </w:p>
          <w:p w:rsidR="0024165B" w:rsidRPr="00093046" w:rsidRDefault="00C12BE3" w:rsidP="00DD1051">
            <w:pPr>
              <w:suppressAutoHyphens w:val="0"/>
            </w:pPr>
            <w:r>
              <w:t>8</w:t>
            </w:r>
            <w:r w:rsidR="00B57549" w:rsidRPr="00093046">
              <w:t xml:space="preserve"> </w:t>
            </w:r>
            <w:r w:rsidR="007008CD" w:rsidRPr="00093046">
              <w:t>Ju</w:t>
            </w:r>
            <w:r w:rsidR="00AC2D80" w:rsidRPr="00093046">
              <w:t>ly</w:t>
            </w:r>
            <w:r w:rsidR="00A21ADA" w:rsidRPr="00093046">
              <w:t xml:space="preserve"> 201</w:t>
            </w:r>
            <w:r w:rsidR="007008CD" w:rsidRPr="00093046">
              <w:t>5</w:t>
            </w:r>
          </w:p>
          <w:p w:rsidR="0024165B" w:rsidRPr="00093046" w:rsidRDefault="0024165B" w:rsidP="00DD1051">
            <w:pPr>
              <w:suppressAutoHyphens w:val="0"/>
            </w:pPr>
          </w:p>
          <w:p w:rsidR="003107FA" w:rsidRPr="00093046" w:rsidRDefault="0024165B" w:rsidP="00F52FDB">
            <w:pPr>
              <w:suppressAutoHyphens w:val="0"/>
            </w:pPr>
            <w:r w:rsidRPr="00093046">
              <w:t xml:space="preserve">Original: </w:t>
            </w:r>
            <w:r w:rsidR="00A21ADA" w:rsidRPr="00093046">
              <w:t>English</w:t>
            </w:r>
          </w:p>
        </w:tc>
      </w:tr>
    </w:tbl>
    <w:p w:rsidR="00E62C9D" w:rsidRPr="00093046" w:rsidRDefault="00DB0F0D" w:rsidP="00DB0F0D">
      <w:pPr>
        <w:spacing w:before="120"/>
      </w:pPr>
      <w:r w:rsidRPr="00093046">
        <w:rPr>
          <w:b/>
          <w:sz w:val="24"/>
          <w:szCs w:val="24"/>
        </w:rPr>
        <w:t>Committee on Economic, Social and Cultural Rights</w:t>
      </w:r>
    </w:p>
    <w:p w:rsidR="00747D37" w:rsidRPr="00A77059" w:rsidRDefault="0009248D">
      <w:pPr>
        <w:pStyle w:val="HChG"/>
      </w:pPr>
      <w:r w:rsidRPr="00093046">
        <w:tab/>
      </w:r>
      <w:r w:rsidRPr="00093046">
        <w:tab/>
      </w:r>
      <w:r w:rsidR="00A609FF" w:rsidRPr="00093046">
        <w:t>C</w:t>
      </w:r>
      <w:r w:rsidR="00747D37" w:rsidRPr="00093046">
        <w:t xml:space="preserve">oncluding observations on the </w:t>
      </w:r>
      <w:r w:rsidR="006B18AC" w:rsidRPr="00093046">
        <w:t>third</w:t>
      </w:r>
      <w:r w:rsidR="00C82F62" w:rsidRPr="00093046">
        <w:t xml:space="preserve"> </w:t>
      </w:r>
      <w:r w:rsidR="00202AF1">
        <w:t>periodic repor</w:t>
      </w:r>
      <w:bookmarkStart w:id="1" w:name="_GoBack"/>
      <w:bookmarkEnd w:id="1"/>
      <w:r w:rsidR="00202AF1">
        <w:t>t</w:t>
      </w:r>
      <w:r w:rsidR="00E5203C" w:rsidRPr="007315B6">
        <w:rPr>
          <w:color w:val="000000"/>
        </w:rPr>
        <w:t xml:space="preserve"> </w:t>
      </w:r>
      <w:r w:rsidR="00747D37" w:rsidRPr="00A77059">
        <w:t>of</w:t>
      </w:r>
      <w:r w:rsidR="005E774D">
        <w:t> </w:t>
      </w:r>
      <w:r w:rsidR="006B18AC">
        <w:t>Ireland</w:t>
      </w:r>
      <w:r w:rsidR="00B57549" w:rsidRPr="007315B6">
        <w:rPr>
          <w:rStyle w:val="FootnoteReference"/>
          <w:b w:val="0"/>
          <w:bCs/>
          <w:sz w:val="20"/>
          <w:vertAlign w:val="baseline"/>
        </w:rPr>
        <w:footnoteReference w:customMarkFollows="1" w:id="2"/>
        <w:t>*</w:t>
      </w:r>
    </w:p>
    <w:p w:rsidR="00B0462C" w:rsidRDefault="00B0462C" w:rsidP="008B534C">
      <w:pPr>
        <w:pStyle w:val="SingleTxtG"/>
        <w:numPr>
          <w:ilvl w:val="0"/>
          <w:numId w:val="17"/>
        </w:numPr>
        <w:tabs>
          <w:tab w:val="left" w:pos="1701"/>
        </w:tabs>
        <w:ind w:left="1134" w:firstLine="0"/>
      </w:pPr>
      <w:r w:rsidRPr="00B0462C">
        <w:t xml:space="preserve">The Committee on Economic, Social and Cultural Rights considered the third periodic report of Ireland on the implementation of the International Covenant on Economic, Social and Cultural Rights (E/C.12/IRL/3) at its </w:t>
      </w:r>
      <w:r w:rsidR="00760BD3">
        <w:t>32</w:t>
      </w:r>
      <w:r w:rsidR="00760BD3" w:rsidRPr="007315B6">
        <w:t>nd</w:t>
      </w:r>
      <w:r w:rsidR="00760BD3">
        <w:t xml:space="preserve"> </w:t>
      </w:r>
      <w:r w:rsidRPr="00B0462C">
        <w:t xml:space="preserve">and </w:t>
      </w:r>
      <w:r w:rsidR="00760BD3">
        <w:t>33</w:t>
      </w:r>
      <w:r w:rsidR="00760BD3" w:rsidRPr="007315B6">
        <w:t>rd</w:t>
      </w:r>
      <w:r w:rsidR="00760BD3">
        <w:t xml:space="preserve"> </w:t>
      </w:r>
      <w:r w:rsidRPr="00B0462C">
        <w:t>meetings (E/C.12/2015/SR.32</w:t>
      </w:r>
      <w:r w:rsidR="00901CC1">
        <w:t>–</w:t>
      </w:r>
      <w:r w:rsidRPr="00B0462C">
        <w:t>33)</w:t>
      </w:r>
      <w:r w:rsidR="00E107D0">
        <w:t>,</w:t>
      </w:r>
      <w:r w:rsidRPr="00B0462C">
        <w:t xml:space="preserve"> held on 8 and 9 June 2015, and adopted</w:t>
      </w:r>
      <w:r w:rsidR="00901CC1" w:rsidRPr="00901CC1">
        <w:t xml:space="preserve"> </w:t>
      </w:r>
      <w:r w:rsidR="00901CC1" w:rsidRPr="00B0462C">
        <w:t>the following concluding observations</w:t>
      </w:r>
      <w:r w:rsidRPr="00B0462C">
        <w:t xml:space="preserve"> at its </w:t>
      </w:r>
      <w:r w:rsidR="00901CC1">
        <w:t>50</w:t>
      </w:r>
      <w:r w:rsidR="00901CC1" w:rsidRPr="00B0462C">
        <w:t xml:space="preserve">th </w:t>
      </w:r>
      <w:r w:rsidRPr="00B0462C">
        <w:t>meeting</w:t>
      </w:r>
      <w:r w:rsidR="00E107D0">
        <w:t>,</w:t>
      </w:r>
      <w:r w:rsidRPr="00B0462C">
        <w:t xml:space="preserve"> held on 19 June 2015.</w:t>
      </w:r>
    </w:p>
    <w:p w:rsidR="00C82F62" w:rsidRDefault="00C82F62" w:rsidP="00C82F62">
      <w:pPr>
        <w:pStyle w:val="H1G"/>
      </w:pPr>
      <w:r>
        <w:tab/>
        <w:t>A.</w:t>
      </w:r>
      <w:r>
        <w:tab/>
        <w:t>Introduction</w:t>
      </w:r>
    </w:p>
    <w:p w:rsidR="00C82F62" w:rsidRPr="00B0462C" w:rsidRDefault="00B0462C" w:rsidP="00611EB3">
      <w:pPr>
        <w:pStyle w:val="SingleTxtG"/>
        <w:numPr>
          <w:ilvl w:val="0"/>
          <w:numId w:val="17"/>
        </w:numPr>
        <w:tabs>
          <w:tab w:val="left" w:pos="1701"/>
        </w:tabs>
        <w:ind w:left="1134" w:firstLine="0"/>
      </w:pPr>
      <w:r w:rsidRPr="00B0462C">
        <w:t xml:space="preserve">The Committee notes the delay in submission by Ireland of the third periodic report and the timely submission of the written replies to the list of issues (E/C.12/IRL/Q/3/Add.1). The Committee appreciates the constructive dialogue with the State party’s </w:t>
      </w:r>
      <w:r w:rsidR="00760BD3">
        <w:t>high-level</w:t>
      </w:r>
      <w:r w:rsidRPr="00B0462C">
        <w:t xml:space="preserve"> delegation</w:t>
      </w:r>
      <w:r w:rsidR="00565710">
        <w:t xml:space="preserve"> and the supplementary information provided by the State party following the dialogue</w:t>
      </w:r>
      <w:r w:rsidRPr="00B0462C">
        <w:t>.</w:t>
      </w:r>
    </w:p>
    <w:p w:rsidR="00E04FFD" w:rsidRDefault="00C82F62" w:rsidP="00C82F62">
      <w:pPr>
        <w:pStyle w:val="H1G"/>
      </w:pPr>
      <w:r>
        <w:tab/>
        <w:t>B.</w:t>
      </w:r>
      <w:r>
        <w:tab/>
        <w:t>Positive aspects</w:t>
      </w:r>
    </w:p>
    <w:p w:rsidR="00760BD3" w:rsidRDefault="00B0462C" w:rsidP="00B0462C">
      <w:pPr>
        <w:pStyle w:val="SingleTxtG"/>
        <w:numPr>
          <w:ilvl w:val="0"/>
          <w:numId w:val="17"/>
        </w:numPr>
        <w:tabs>
          <w:tab w:val="left" w:pos="1701"/>
        </w:tabs>
        <w:ind w:left="1134" w:firstLine="0"/>
      </w:pPr>
      <w:r w:rsidRPr="00B0462C">
        <w:t xml:space="preserve">The Committee welcomes the signature by the State party of the Optional Protocol to the International Covenant on Economic, Social and Cultural Rights (March 2012). </w:t>
      </w:r>
    </w:p>
    <w:p w:rsidR="00B0462C" w:rsidRPr="00B0462C" w:rsidRDefault="00B0462C" w:rsidP="00B0462C">
      <w:pPr>
        <w:pStyle w:val="SingleTxtG"/>
        <w:numPr>
          <w:ilvl w:val="0"/>
          <w:numId w:val="17"/>
        </w:numPr>
        <w:tabs>
          <w:tab w:val="left" w:pos="1701"/>
        </w:tabs>
        <w:ind w:left="1134" w:firstLine="0"/>
      </w:pPr>
      <w:r w:rsidRPr="00B0462C">
        <w:t xml:space="preserve">The Committee </w:t>
      </w:r>
      <w:r w:rsidR="00183E09">
        <w:t>also welcomes</w:t>
      </w:r>
      <w:r w:rsidR="008B534C">
        <w:t xml:space="preserve"> the</w:t>
      </w:r>
      <w:r w:rsidRPr="00B0462C">
        <w:t>:</w:t>
      </w:r>
    </w:p>
    <w:p w:rsidR="00B0462C" w:rsidRDefault="003D09AD" w:rsidP="007315B6">
      <w:pPr>
        <w:pStyle w:val="SingleTxtG"/>
        <w:tabs>
          <w:tab w:val="left" w:pos="1701"/>
        </w:tabs>
        <w:ind w:firstLine="567"/>
      </w:pPr>
      <w:r>
        <w:t>(a)</w:t>
      </w:r>
      <w:r w:rsidR="00B0462C" w:rsidRPr="00B0462C">
        <w:tab/>
      </w:r>
      <w:r w:rsidR="00901CC1">
        <w:t>A</w:t>
      </w:r>
      <w:r w:rsidR="00B0462C" w:rsidRPr="00B0462C">
        <w:t xml:space="preserve">ccession to the Optional Protocol to the Convention on the Rights of the Child on a </w:t>
      </w:r>
      <w:r w:rsidR="00901CC1">
        <w:t>c</w:t>
      </w:r>
      <w:r w:rsidR="00B0462C" w:rsidRPr="00B0462C">
        <w:t xml:space="preserve">ommunications </w:t>
      </w:r>
      <w:r w:rsidR="00901CC1">
        <w:t>p</w:t>
      </w:r>
      <w:r w:rsidR="00B0462C" w:rsidRPr="00B0462C">
        <w:t>rocedure</w:t>
      </w:r>
      <w:r w:rsidR="00F221B3">
        <w:t xml:space="preserve">, in </w:t>
      </w:r>
      <w:r w:rsidR="00B0462C" w:rsidRPr="00B0462C">
        <w:t>September 2014</w:t>
      </w:r>
      <w:r w:rsidR="00F221B3">
        <w:t xml:space="preserve">, and </w:t>
      </w:r>
      <w:r w:rsidR="00B0462C" w:rsidRPr="00B0462C">
        <w:t xml:space="preserve">recognition of the inquiry procedure thereunder; </w:t>
      </w:r>
    </w:p>
    <w:p w:rsidR="005E6AB3" w:rsidRPr="00B0462C" w:rsidRDefault="005E6AB3" w:rsidP="007315B6">
      <w:pPr>
        <w:pStyle w:val="SingleTxtG"/>
        <w:tabs>
          <w:tab w:val="left" w:pos="1701"/>
        </w:tabs>
        <w:ind w:firstLine="567"/>
      </w:pPr>
      <w:r>
        <w:t>(c)</w:t>
      </w:r>
      <w:r>
        <w:tab/>
      </w:r>
      <w:r w:rsidR="00901CC1">
        <w:t>R</w:t>
      </w:r>
      <w:r>
        <w:t xml:space="preserve">atification of </w:t>
      </w:r>
      <w:r w:rsidR="00901CC1">
        <w:t>International Labour Organization (</w:t>
      </w:r>
      <w:r>
        <w:t>ILO</w:t>
      </w:r>
      <w:r w:rsidR="00901CC1">
        <w:t>)</w:t>
      </w:r>
      <w:r>
        <w:t xml:space="preserve"> </w:t>
      </w:r>
      <w:r w:rsidR="00F221B3">
        <w:t>D</w:t>
      </w:r>
      <w:r w:rsidR="008D59B3">
        <w:t xml:space="preserve">omestic </w:t>
      </w:r>
      <w:r w:rsidR="00F221B3">
        <w:t>W</w:t>
      </w:r>
      <w:r w:rsidR="008D59B3">
        <w:t>orkers</w:t>
      </w:r>
      <w:r w:rsidR="008D59B3" w:rsidDel="00901CC1">
        <w:t xml:space="preserve"> </w:t>
      </w:r>
      <w:r>
        <w:t>Convention</w:t>
      </w:r>
      <w:r w:rsidR="008D59B3">
        <w:t>,</w:t>
      </w:r>
      <w:r>
        <w:t xml:space="preserve"> </w:t>
      </w:r>
      <w:r w:rsidR="008D59B3">
        <w:t>2011 (</w:t>
      </w:r>
      <w:r w:rsidR="00901CC1">
        <w:t>No. 189)</w:t>
      </w:r>
      <w:r w:rsidR="008D59B3">
        <w:t>, in</w:t>
      </w:r>
      <w:r w:rsidR="00901CC1">
        <w:t xml:space="preserve"> </w:t>
      </w:r>
      <w:r>
        <w:t>August 2014</w:t>
      </w:r>
      <w:r w:rsidR="00F221B3">
        <w:t>,</w:t>
      </w:r>
      <w:r>
        <w:t xml:space="preserve"> and the Maritime Labour Convention</w:t>
      </w:r>
      <w:r w:rsidR="00901CC1">
        <w:t>,</w:t>
      </w:r>
      <w:r>
        <w:t xml:space="preserve"> 2006</w:t>
      </w:r>
      <w:r w:rsidR="008D59B3">
        <w:t>, in</w:t>
      </w:r>
      <w:r>
        <w:t xml:space="preserve"> July 2014; </w:t>
      </w:r>
    </w:p>
    <w:p w:rsidR="00647609" w:rsidRDefault="003D09AD" w:rsidP="007315B6">
      <w:pPr>
        <w:pStyle w:val="SingleTxtG"/>
        <w:tabs>
          <w:tab w:val="left" w:pos="1701"/>
        </w:tabs>
        <w:ind w:firstLine="567"/>
      </w:pPr>
      <w:r>
        <w:t>(b)</w:t>
      </w:r>
      <w:r w:rsidR="00B0462C" w:rsidRPr="00B0462C">
        <w:tab/>
      </w:r>
      <w:r w:rsidR="00901CC1">
        <w:t>R</w:t>
      </w:r>
      <w:r w:rsidR="00B0462C" w:rsidRPr="00B0462C">
        <w:t xml:space="preserve">atification of the United Nations Convention against Transnational Organized Crime and </w:t>
      </w:r>
      <w:r w:rsidR="00F221B3">
        <w:t>its</w:t>
      </w:r>
      <w:r w:rsidR="00F221B3" w:rsidRPr="00B0462C">
        <w:t xml:space="preserve"> </w:t>
      </w:r>
      <w:r w:rsidR="00B0462C" w:rsidRPr="00B0462C">
        <w:t>Protocol to Prevent, Suppress and Punish Trafficking in Persons, Especially Women and Children (June 2010)</w:t>
      </w:r>
      <w:r w:rsidR="005E6AB3">
        <w:t>.</w:t>
      </w:r>
    </w:p>
    <w:p w:rsidR="00B0462C" w:rsidRDefault="00B0462C" w:rsidP="007315B6">
      <w:pPr>
        <w:pStyle w:val="SingleTxtG"/>
        <w:keepNext/>
        <w:numPr>
          <w:ilvl w:val="0"/>
          <w:numId w:val="17"/>
        </w:numPr>
        <w:tabs>
          <w:tab w:val="left" w:pos="1701"/>
        </w:tabs>
        <w:ind w:left="1134" w:firstLine="0"/>
      </w:pPr>
      <w:r>
        <w:lastRenderedPageBreak/>
        <w:t>The Committee</w:t>
      </w:r>
      <w:r w:rsidR="00631561">
        <w:t xml:space="preserve"> further welcomes</w:t>
      </w:r>
      <w:r w:rsidR="00C414F5">
        <w:t xml:space="preserve"> the</w:t>
      </w:r>
      <w:r>
        <w:t>:</w:t>
      </w:r>
    </w:p>
    <w:p w:rsidR="005659A6" w:rsidRDefault="00B0462C" w:rsidP="007315B6">
      <w:pPr>
        <w:pStyle w:val="SingleTxtG"/>
        <w:tabs>
          <w:tab w:val="left" w:pos="1701"/>
        </w:tabs>
        <w:ind w:firstLine="567"/>
      </w:pPr>
      <w:r>
        <w:t>(a)</w:t>
      </w:r>
      <w:r w:rsidR="005659A6">
        <w:tab/>
      </w:r>
      <w:r w:rsidR="00C414F5">
        <w:t>R</w:t>
      </w:r>
      <w:r w:rsidR="005659A6">
        <w:t xml:space="preserve">eferendum </w:t>
      </w:r>
      <w:r w:rsidR="0050041D">
        <w:t>that approved</w:t>
      </w:r>
      <w:r w:rsidR="005659A6">
        <w:t xml:space="preserve"> equal marriage in 2015;</w:t>
      </w:r>
      <w:r>
        <w:t xml:space="preserve"> </w:t>
      </w:r>
    </w:p>
    <w:p w:rsidR="00B0462C" w:rsidRDefault="005659A6" w:rsidP="007315B6">
      <w:pPr>
        <w:pStyle w:val="SingleTxtG"/>
        <w:tabs>
          <w:tab w:val="left" w:pos="1701"/>
        </w:tabs>
        <w:ind w:firstLine="567"/>
      </w:pPr>
      <w:r>
        <w:t>(b)</w:t>
      </w:r>
      <w:r>
        <w:tab/>
      </w:r>
      <w:r w:rsidR="00C414F5">
        <w:t>E</w:t>
      </w:r>
      <w:r w:rsidR="00B0462C">
        <w:t>stablishment of the Low Payment Commission in 2015;</w:t>
      </w:r>
    </w:p>
    <w:p w:rsidR="00B0462C" w:rsidRDefault="00B0462C" w:rsidP="007315B6">
      <w:pPr>
        <w:pStyle w:val="SingleTxtG"/>
        <w:tabs>
          <w:tab w:val="left" w:pos="1701"/>
        </w:tabs>
        <w:ind w:firstLine="567"/>
      </w:pPr>
      <w:r>
        <w:t>(</w:t>
      </w:r>
      <w:r w:rsidR="005659A6">
        <w:t>c</w:t>
      </w:r>
      <w:r>
        <w:t xml:space="preserve">) </w:t>
      </w:r>
      <w:r>
        <w:tab/>
      </w:r>
      <w:r w:rsidR="00C414F5">
        <w:t>A</w:t>
      </w:r>
      <w:r>
        <w:t>doption of the Employment Permits (Amendment) Act 2014;</w:t>
      </w:r>
    </w:p>
    <w:p w:rsidR="00B0462C" w:rsidRDefault="00B0462C" w:rsidP="007315B6">
      <w:pPr>
        <w:pStyle w:val="SingleTxtG"/>
        <w:tabs>
          <w:tab w:val="left" w:pos="1701"/>
        </w:tabs>
        <w:ind w:firstLine="567"/>
      </w:pPr>
      <w:r>
        <w:t>(</w:t>
      </w:r>
      <w:r w:rsidR="005659A6">
        <w:t>d</w:t>
      </w:r>
      <w:r>
        <w:t>)</w:t>
      </w:r>
      <w:r>
        <w:tab/>
        <w:t xml:space="preserve">Adoption of the Irish Human Rights and Equality Act and the establishment of the Irish Human Rights and Equality Commission </w:t>
      </w:r>
      <w:r w:rsidR="00EA68F1">
        <w:t>in 2014</w:t>
      </w:r>
      <w:r>
        <w:t xml:space="preserve">; </w:t>
      </w:r>
    </w:p>
    <w:p w:rsidR="00B0462C" w:rsidRDefault="00B0462C" w:rsidP="007315B6">
      <w:pPr>
        <w:pStyle w:val="SingleTxtG"/>
        <w:tabs>
          <w:tab w:val="left" w:pos="1701"/>
        </w:tabs>
        <w:ind w:firstLine="567"/>
      </w:pPr>
      <w:r>
        <w:t>(</w:t>
      </w:r>
      <w:r w:rsidR="005659A6">
        <w:t>e</w:t>
      </w:r>
      <w:r>
        <w:t>)</w:t>
      </w:r>
      <w:r>
        <w:tab/>
      </w:r>
      <w:r w:rsidR="00C414F5">
        <w:t>A</w:t>
      </w:r>
      <w:r>
        <w:t>doption of the National Action Plan for Social Inclusion 2007</w:t>
      </w:r>
      <w:r w:rsidR="006D5931">
        <w:t>–</w:t>
      </w:r>
      <w:r>
        <w:t>2016</w:t>
      </w:r>
      <w:r w:rsidR="004541C7">
        <w:t xml:space="preserve"> (2007)</w:t>
      </w:r>
      <w:r>
        <w:t>;</w:t>
      </w:r>
      <w:r w:rsidR="00631561">
        <w:t xml:space="preserve"> </w:t>
      </w:r>
    </w:p>
    <w:p w:rsidR="00B0462C" w:rsidRPr="00B0462C" w:rsidRDefault="00B0462C" w:rsidP="007315B6">
      <w:pPr>
        <w:pStyle w:val="SingleTxtG"/>
        <w:tabs>
          <w:tab w:val="left" w:pos="1701"/>
        </w:tabs>
        <w:ind w:firstLine="567"/>
      </w:pPr>
      <w:r>
        <w:t>(</w:t>
      </w:r>
      <w:r w:rsidR="005659A6">
        <w:t>f</w:t>
      </w:r>
      <w:r>
        <w:t>)</w:t>
      </w:r>
      <w:r>
        <w:tab/>
      </w:r>
      <w:r w:rsidR="00C414F5">
        <w:t>A</w:t>
      </w:r>
      <w:r>
        <w:t xml:space="preserve">doption of </w:t>
      </w:r>
      <w:r w:rsidR="008B534C">
        <w:t>the</w:t>
      </w:r>
      <w:r>
        <w:t xml:space="preserve"> national policy on mental health,</w:t>
      </w:r>
      <w:r w:rsidR="008B534C">
        <w:t xml:space="preserve"> entitled</w:t>
      </w:r>
      <w:r>
        <w:t xml:space="preserve"> “A </w:t>
      </w:r>
      <w:r w:rsidR="008B534C">
        <w:t>v</w:t>
      </w:r>
      <w:r>
        <w:t xml:space="preserve">ision for </w:t>
      </w:r>
      <w:r w:rsidR="008B534C">
        <w:t>c</w:t>
      </w:r>
      <w:r>
        <w:t>hange” (2006)</w:t>
      </w:r>
      <w:r w:rsidR="00631561">
        <w:t>.</w:t>
      </w:r>
    </w:p>
    <w:p w:rsidR="00C82F62" w:rsidRDefault="00C82F62" w:rsidP="00C82F62">
      <w:pPr>
        <w:pStyle w:val="H1G"/>
      </w:pPr>
      <w:r>
        <w:tab/>
      </w:r>
      <w:r w:rsidRPr="00F9434E">
        <w:t>C.</w:t>
      </w:r>
      <w:r w:rsidRPr="00F9434E">
        <w:tab/>
        <w:t>Principal subjects of concern and recommendations</w:t>
      </w:r>
    </w:p>
    <w:p w:rsidR="00B0462C" w:rsidRPr="00EA68F1" w:rsidRDefault="005C5B47" w:rsidP="005C5B47">
      <w:pPr>
        <w:pStyle w:val="H23G"/>
      </w:pPr>
      <w:r>
        <w:tab/>
      </w:r>
      <w:r>
        <w:tab/>
      </w:r>
      <w:r w:rsidR="00B0462C" w:rsidRPr="00EA68F1">
        <w:t>Data</w:t>
      </w:r>
      <w:r w:rsidR="00EA68F1" w:rsidRPr="00EA68F1">
        <w:t xml:space="preserve"> collection</w:t>
      </w:r>
    </w:p>
    <w:p w:rsidR="00B0462C" w:rsidRPr="006B18AC" w:rsidRDefault="00B0462C" w:rsidP="00B0462C">
      <w:pPr>
        <w:pStyle w:val="SingleTxtG"/>
        <w:numPr>
          <w:ilvl w:val="0"/>
          <w:numId w:val="17"/>
        </w:numPr>
        <w:tabs>
          <w:tab w:val="left" w:pos="1701"/>
        </w:tabs>
        <w:ind w:left="1134" w:firstLine="0"/>
      </w:pPr>
      <w:r w:rsidRPr="006B18AC">
        <w:t xml:space="preserve">The Committee regrets that the data provided </w:t>
      </w:r>
      <w:r w:rsidR="00183E09">
        <w:t>by</w:t>
      </w:r>
      <w:r w:rsidRPr="006B18AC">
        <w:t xml:space="preserve"> the State party </w:t>
      </w:r>
      <w:r w:rsidR="002C6C92">
        <w:t>are</w:t>
      </w:r>
      <w:r w:rsidR="002C6C92" w:rsidRPr="006B18AC">
        <w:t xml:space="preserve"> </w:t>
      </w:r>
      <w:r w:rsidRPr="006B18AC">
        <w:t xml:space="preserve">outdated </w:t>
      </w:r>
      <w:r w:rsidR="005659A6">
        <w:t xml:space="preserve">and not disaggregated </w:t>
      </w:r>
      <w:r w:rsidRPr="006B18AC">
        <w:t xml:space="preserve">and </w:t>
      </w:r>
      <w:r w:rsidR="00F26A2A">
        <w:t xml:space="preserve">that </w:t>
      </w:r>
      <w:r w:rsidRPr="006B18AC">
        <w:t xml:space="preserve">the replies to the list of issues </w:t>
      </w:r>
      <w:r w:rsidR="004541C7">
        <w:t>do not include sufficient data, which makes it difficult for</w:t>
      </w:r>
      <w:r w:rsidRPr="006B18AC">
        <w:t xml:space="preserve"> the Committee to assess the actual and progressive realization of economic, social and cultural rights in the State party, </w:t>
      </w:r>
      <w:r w:rsidR="002C6C92">
        <w:t>including</w:t>
      </w:r>
      <w:r w:rsidR="002C6C92" w:rsidRPr="006B18AC">
        <w:t xml:space="preserve"> </w:t>
      </w:r>
      <w:r w:rsidRPr="006B18AC">
        <w:t>the impact of the measures taken during and after the economic crisis.</w:t>
      </w:r>
    </w:p>
    <w:p w:rsidR="00B0462C" w:rsidRPr="006B18AC" w:rsidRDefault="00D045C0" w:rsidP="00F615BC">
      <w:pPr>
        <w:pStyle w:val="SingleTxtG"/>
        <w:tabs>
          <w:tab w:val="left" w:pos="1701"/>
        </w:tabs>
        <w:rPr>
          <w:b/>
        </w:rPr>
      </w:pPr>
      <w:r>
        <w:rPr>
          <w:b/>
        </w:rPr>
        <w:tab/>
      </w:r>
      <w:r w:rsidR="00B0462C" w:rsidRPr="006B18AC">
        <w:rPr>
          <w:b/>
        </w:rPr>
        <w:t xml:space="preserve">The Committee recommends that the State party include in its next periodic report detailed and updated information on the actual and progressive realization of economic, social and cultural rights, including statistical </w:t>
      </w:r>
      <w:r w:rsidR="00855FF5" w:rsidRPr="006B18AC">
        <w:rPr>
          <w:b/>
        </w:rPr>
        <w:t>dat</w:t>
      </w:r>
      <w:r w:rsidR="00855FF5">
        <w:rPr>
          <w:b/>
        </w:rPr>
        <w:t>a</w:t>
      </w:r>
      <w:r w:rsidR="00855FF5" w:rsidRPr="006B18AC">
        <w:rPr>
          <w:b/>
        </w:rPr>
        <w:t xml:space="preserve"> </w:t>
      </w:r>
      <w:r w:rsidR="00B0462C" w:rsidRPr="006B18AC">
        <w:rPr>
          <w:b/>
        </w:rPr>
        <w:t>disaggregated by year, sex, disability, ethnicity and other relevant criteria.</w:t>
      </w:r>
      <w:r w:rsidR="00752226">
        <w:rPr>
          <w:b/>
        </w:rPr>
        <w:t xml:space="preserve"> </w:t>
      </w:r>
      <w:r w:rsidR="00752226" w:rsidRPr="00752226">
        <w:rPr>
          <w:b/>
        </w:rPr>
        <w:t>In this respect, the Committee refers the State party to the conceptual and methodological framework for human rights indicators developed by the Office of the United Nations High Commissioner for Human Rights (HRI/MC/2008/3).</w:t>
      </w:r>
    </w:p>
    <w:p w:rsidR="00B0462C" w:rsidRPr="00EA68F1" w:rsidRDefault="005C5B47" w:rsidP="005C5B47">
      <w:pPr>
        <w:pStyle w:val="H23G"/>
      </w:pPr>
      <w:r>
        <w:tab/>
      </w:r>
      <w:r>
        <w:tab/>
      </w:r>
      <w:r w:rsidR="00B0462C" w:rsidRPr="00EA68F1">
        <w:t xml:space="preserve">Domestic application of the Covenant </w:t>
      </w:r>
    </w:p>
    <w:p w:rsidR="00B0462C" w:rsidRPr="006B18AC" w:rsidRDefault="00B0462C" w:rsidP="007315B6">
      <w:pPr>
        <w:pStyle w:val="SingleTxtG"/>
        <w:numPr>
          <w:ilvl w:val="0"/>
          <w:numId w:val="17"/>
        </w:numPr>
        <w:tabs>
          <w:tab w:val="left" w:pos="1701"/>
        </w:tabs>
        <w:ind w:left="1134" w:firstLine="0"/>
      </w:pPr>
      <w:r w:rsidRPr="006B18AC">
        <w:t>The Committee regret</w:t>
      </w:r>
      <w:r w:rsidR="002C6C92">
        <w:t>s</w:t>
      </w:r>
      <w:r w:rsidRPr="006B18AC">
        <w:t xml:space="preserve"> that, despite its previous recommendation</w:t>
      </w:r>
      <w:r w:rsidR="002911D4">
        <w:t xml:space="preserve"> (</w:t>
      </w:r>
      <w:r w:rsidR="008B534C">
        <w:t xml:space="preserve">see </w:t>
      </w:r>
      <w:r w:rsidR="002911D4" w:rsidRPr="002911D4">
        <w:t>E/C.12/1/Add.77</w:t>
      </w:r>
      <w:r w:rsidR="002911D4">
        <w:t>, para</w:t>
      </w:r>
      <w:r w:rsidR="00C414F5">
        <w:t>.</w:t>
      </w:r>
      <w:r w:rsidR="002911D4">
        <w:t xml:space="preserve"> 23)</w:t>
      </w:r>
      <w:r w:rsidRPr="006B18AC">
        <w:t xml:space="preserve">, no steps have been taken to incorporate the Covenant in domestic </w:t>
      </w:r>
      <w:r w:rsidR="002C6C92">
        <w:t xml:space="preserve">law </w:t>
      </w:r>
      <w:r w:rsidR="00583328">
        <w:t xml:space="preserve">and </w:t>
      </w:r>
      <w:r w:rsidR="002C6C92">
        <w:t xml:space="preserve">that </w:t>
      </w:r>
      <w:r w:rsidR="00583328">
        <w:t>the State party</w:t>
      </w:r>
      <w:r w:rsidR="002C6C92">
        <w:t xml:space="preserve"> does</w:t>
      </w:r>
      <w:r w:rsidR="00583328">
        <w:t xml:space="preserve"> not </w:t>
      </w:r>
      <w:r w:rsidR="002C6C92">
        <w:t xml:space="preserve">intend </w:t>
      </w:r>
      <w:r w:rsidR="00583328">
        <w:t>to do so.</w:t>
      </w:r>
      <w:r w:rsidRPr="006B18AC">
        <w:t xml:space="preserve"> It is also concerned at the </w:t>
      </w:r>
      <w:r w:rsidR="00F26A2A">
        <w:t>lack</w:t>
      </w:r>
      <w:r w:rsidR="00F26A2A" w:rsidRPr="006B18AC">
        <w:t xml:space="preserve"> </w:t>
      </w:r>
      <w:r w:rsidRPr="006B18AC">
        <w:t xml:space="preserve">of training for </w:t>
      </w:r>
      <w:r w:rsidR="00855FF5">
        <w:t>judges, lawyers and public officials</w:t>
      </w:r>
      <w:r w:rsidRPr="006B18AC">
        <w:t xml:space="preserve"> on economic, social and cultural rights.</w:t>
      </w:r>
    </w:p>
    <w:p w:rsidR="00B0462C" w:rsidRPr="006B18AC" w:rsidRDefault="00D045C0" w:rsidP="00F615BC">
      <w:pPr>
        <w:pStyle w:val="SingleTxtG"/>
        <w:tabs>
          <w:tab w:val="left" w:pos="1701"/>
        </w:tabs>
        <w:rPr>
          <w:b/>
        </w:rPr>
      </w:pPr>
      <w:r>
        <w:rPr>
          <w:b/>
        </w:rPr>
        <w:tab/>
      </w:r>
      <w:r w:rsidR="00B0462C" w:rsidRPr="006B18AC">
        <w:rPr>
          <w:b/>
        </w:rPr>
        <w:t xml:space="preserve">The Committee reiterates its recommendation that the State party </w:t>
      </w:r>
      <w:r w:rsidR="00760BD3">
        <w:rPr>
          <w:b/>
        </w:rPr>
        <w:t xml:space="preserve">take all appropriate measures to ensure the direct applicability of Covenant provisions, including through </w:t>
      </w:r>
      <w:r w:rsidR="00B0462C" w:rsidRPr="006B18AC">
        <w:rPr>
          <w:b/>
        </w:rPr>
        <w:t>incorporat</w:t>
      </w:r>
      <w:r w:rsidR="00F26A2A">
        <w:rPr>
          <w:b/>
        </w:rPr>
        <w:t>ion of</w:t>
      </w:r>
      <w:r w:rsidR="00760BD3">
        <w:rPr>
          <w:b/>
        </w:rPr>
        <w:t xml:space="preserve"> the Covenant in its domestic </w:t>
      </w:r>
      <w:r w:rsidR="002C6C92">
        <w:rPr>
          <w:b/>
        </w:rPr>
        <w:t>legal order</w:t>
      </w:r>
      <w:r w:rsidR="00583328">
        <w:rPr>
          <w:b/>
        </w:rPr>
        <w:t>,</w:t>
      </w:r>
      <w:r w:rsidR="00760BD3">
        <w:rPr>
          <w:b/>
        </w:rPr>
        <w:t xml:space="preserve"> and enhanc</w:t>
      </w:r>
      <w:r w:rsidR="00583328">
        <w:rPr>
          <w:b/>
        </w:rPr>
        <w:t>e</w:t>
      </w:r>
      <w:r w:rsidR="00225A93">
        <w:rPr>
          <w:b/>
        </w:rPr>
        <w:t>d</w:t>
      </w:r>
      <w:r w:rsidR="00760BD3">
        <w:rPr>
          <w:b/>
        </w:rPr>
        <w:t xml:space="preserve"> training for judges, lawyers and public officials. T</w:t>
      </w:r>
      <w:r w:rsidR="00B0462C" w:rsidRPr="006B18AC">
        <w:rPr>
          <w:b/>
        </w:rPr>
        <w:t>he Committee draw</w:t>
      </w:r>
      <w:r w:rsidR="00760BD3">
        <w:rPr>
          <w:b/>
        </w:rPr>
        <w:t>s</w:t>
      </w:r>
      <w:r w:rsidR="00B0462C" w:rsidRPr="006B18AC">
        <w:rPr>
          <w:b/>
        </w:rPr>
        <w:t xml:space="preserve"> the State party</w:t>
      </w:r>
      <w:r w:rsidR="00760BD3">
        <w:rPr>
          <w:b/>
        </w:rPr>
        <w:t>’s attention</w:t>
      </w:r>
      <w:r w:rsidR="00B0462C" w:rsidRPr="006B18AC">
        <w:rPr>
          <w:b/>
        </w:rPr>
        <w:t xml:space="preserve"> to its </w:t>
      </w:r>
      <w:r w:rsidR="00C414F5">
        <w:rPr>
          <w:b/>
        </w:rPr>
        <w:t>g</w:t>
      </w:r>
      <w:r w:rsidR="00B0462C" w:rsidRPr="006B18AC">
        <w:rPr>
          <w:b/>
        </w:rPr>
        <w:t xml:space="preserve">eneral </w:t>
      </w:r>
      <w:r w:rsidR="00C414F5">
        <w:rPr>
          <w:b/>
        </w:rPr>
        <w:t>c</w:t>
      </w:r>
      <w:r w:rsidR="00B0462C" w:rsidRPr="006B18AC">
        <w:rPr>
          <w:b/>
        </w:rPr>
        <w:t>omment</w:t>
      </w:r>
      <w:r w:rsidR="005E774D">
        <w:rPr>
          <w:b/>
        </w:rPr>
        <w:t xml:space="preserve"> No. </w:t>
      </w:r>
      <w:r w:rsidR="00B0462C" w:rsidRPr="006B18AC">
        <w:rPr>
          <w:b/>
        </w:rPr>
        <w:t>9</w:t>
      </w:r>
      <w:r w:rsidR="004541C7">
        <w:rPr>
          <w:b/>
        </w:rPr>
        <w:t xml:space="preserve"> (1998)</w:t>
      </w:r>
      <w:r w:rsidR="00B0462C" w:rsidRPr="006B18AC">
        <w:rPr>
          <w:b/>
        </w:rPr>
        <w:t xml:space="preserve"> on the domestic application of the Covenant. </w:t>
      </w:r>
    </w:p>
    <w:p w:rsidR="00B0462C" w:rsidRPr="00EA68F1" w:rsidRDefault="005C5B47" w:rsidP="005C5B47">
      <w:pPr>
        <w:pStyle w:val="H23G"/>
      </w:pPr>
      <w:r>
        <w:tab/>
      </w:r>
      <w:r>
        <w:tab/>
      </w:r>
      <w:r w:rsidR="00FD407C">
        <w:t>L</w:t>
      </w:r>
      <w:r w:rsidR="00B0462C" w:rsidRPr="00EA68F1">
        <w:t>egal aid</w:t>
      </w:r>
    </w:p>
    <w:p w:rsidR="00B0462C" w:rsidRPr="006B18AC" w:rsidRDefault="00B0462C" w:rsidP="00B0462C">
      <w:pPr>
        <w:pStyle w:val="SingleTxtG"/>
        <w:numPr>
          <w:ilvl w:val="0"/>
          <w:numId w:val="17"/>
        </w:numPr>
        <w:tabs>
          <w:tab w:val="left" w:pos="1701"/>
        </w:tabs>
        <w:ind w:left="1134" w:firstLine="0"/>
      </w:pPr>
      <w:r w:rsidRPr="006B18AC">
        <w:t xml:space="preserve">The Committee is concerned at the lack of free legal aid services, which prevents </w:t>
      </w:r>
      <w:r w:rsidR="00646C00">
        <w:t>especially</w:t>
      </w:r>
      <w:r w:rsidRPr="006B18AC">
        <w:t xml:space="preserve"> disadvantaged and marginalized individuals and groups from claiming their rights and </w:t>
      </w:r>
      <w:r w:rsidR="00FD407C">
        <w:t>obtain</w:t>
      </w:r>
      <w:r w:rsidRPr="006B18AC">
        <w:t>ing appropriate remedies, particularly in the areas of employment, housing and forced evictions, and social welfare benefits.</w:t>
      </w:r>
    </w:p>
    <w:p w:rsidR="00B0462C" w:rsidRPr="006B18AC" w:rsidRDefault="00D045C0" w:rsidP="00F615BC">
      <w:pPr>
        <w:pStyle w:val="SingleTxtG"/>
        <w:tabs>
          <w:tab w:val="left" w:pos="1701"/>
        </w:tabs>
        <w:rPr>
          <w:b/>
        </w:rPr>
      </w:pPr>
      <w:r>
        <w:rPr>
          <w:b/>
        </w:rPr>
        <w:tab/>
      </w:r>
      <w:r w:rsidR="00B0462C" w:rsidRPr="006B18AC">
        <w:rPr>
          <w:b/>
        </w:rPr>
        <w:t>The Committee recommends that the State party ensure the provision of free legal aid services in a wide range o</w:t>
      </w:r>
      <w:r w:rsidR="00EA68F1">
        <w:rPr>
          <w:b/>
        </w:rPr>
        <w:t>f</w:t>
      </w:r>
      <w:r w:rsidR="00B0462C" w:rsidRPr="006B18AC">
        <w:rPr>
          <w:b/>
        </w:rPr>
        <w:t xml:space="preserve"> areas, including </w:t>
      </w:r>
      <w:r w:rsidR="008B534C">
        <w:rPr>
          <w:b/>
        </w:rPr>
        <w:t>by</w:t>
      </w:r>
      <w:r w:rsidR="008B534C" w:rsidRPr="006B18AC">
        <w:rPr>
          <w:b/>
        </w:rPr>
        <w:t xml:space="preserve"> </w:t>
      </w:r>
      <w:r w:rsidR="00B0462C" w:rsidRPr="006B18AC">
        <w:rPr>
          <w:b/>
        </w:rPr>
        <w:t xml:space="preserve">expanding the remit of the Civil Legal </w:t>
      </w:r>
      <w:r w:rsidR="002C6C92">
        <w:rPr>
          <w:b/>
        </w:rPr>
        <w:t>A</w:t>
      </w:r>
      <w:r w:rsidR="002C6C92" w:rsidRPr="006B18AC">
        <w:rPr>
          <w:b/>
        </w:rPr>
        <w:t xml:space="preserve">id </w:t>
      </w:r>
      <w:r w:rsidR="002C6C92">
        <w:rPr>
          <w:b/>
        </w:rPr>
        <w:t>S</w:t>
      </w:r>
      <w:r w:rsidR="002C6C92" w:rsidRPr="006B18AC">
        <w:rPr>
          <w:b/>
        </w:rPr>
        <w:t>chem</w:t>
      </w:r>
      <w:r w:rsidR="00731560">
        <w:rPr>
          <w:b/>
        </w:rPr>
        <w:t>e.</w:t>
      </w:r>
    </w:p>
    <w:p w:rsidR="00B0462C" w:rsidRPr="00EA68F1" w:rsidRDefault="005C5B47" w:rsidP="005C5B47">
      <w:pPr>
        <w:pStyle w:val="H23G"/>
      </w:pPr>
      <w:r>
        <w:lastRenderedPageBreak/>
        <w:tab/>
      </w:r>
      <w:r>
        <w:tab/>
      </w:r>
      <w:r w:rsidR="00B0462C" w:rsidRPr="00EA68F1">
        <w:t xml:space="preserve">Irish Human Rights and Equality Commission </w:t>
      </w:r>
    </w:p>
    <w:p w:rsidR="00B0462C" w:rsidRPr="006B18AC" w:rsidRDefault="00B0462C" w:rsidP="008B534C">
      <w:pPr>
        <w:pStyle w:val="SingleTxtG"/>
        <w:numPr>
          <w:ilvl w:val="0"/>
          <w:numId w:val="17"/>
        </w:numPr>
        <w:tabs>
          <w:tab w:val="left" w:pos="1701"/>
        </w:tabs>
        <w:ind w:left="1134" w:firstLine="0"/>
      </w:pPr>
      <w:r w:rsidRPr="006B18AC">
        <w:t xml:space="preserve">The Committee is concerned that the </w:t>
      </w:r>
      <w:r w:rsidR="00FD407C">
        <w:t>limited scope</w:t>
      </w:r>
      <w:r w:rsidRPr="006B18AC">
        <w:t xml:space="preserve"> of human rights provided in </w:t>
      </w:r>
      <w:r w:rsidR="00C414F5">
        <w:t>s</w:t>
      </w:r>
      <w:r w:rsidRPr="006B18AC">
        <w:t>ection 29 of the I</w:t>
      </w:r>
      <w:r w:rsidR="00C414F5">
        <w:t xml:space="preserve">rish </w:t>
      </w:r>
      <w:r w:rsidRPr="006B18AC">
        <w:t>H</w:t>
      </w:r>
      <w:r w:rsidR="00C414F5">
        <w:t xml:space="preserve">uman </w:t>
      </w:r>
      <w:r w:rsidRPr="006B18AC">
        <w:t>R</w:t>
      </w:r>
      <w:r w:rsidR="00C414F5">
        <w:t xml:space="preserve">ights and </w:t>
      </w:r>
      <w:r w:rsidRPr="006B18AC">
        <w:t>E</w:t>
      </w:r>
      <w:r w:rsidR="00C414F5">
        <w:t xml:space="preserve">quality </w:t>
      </w:r>
      <w:r w:rsidRPr="006B18AC">
        <w:t>C</w:t>
      </w:r>
      <w:r w:rsidR="00C414F5">
        <w:t>ommission</w:t>
      </w:r>
      <w:r w:rsidRPr="006B18AC">
        <w:t xml:space="preserve"> Act, coupled with the lack of recognition of economic, social and cultural rights in domestic </w:t>
      </w:r>
      <w:r w:rsidR="002C6C92">
        <w:t>law</w:t>
      </w:r>
      <w:r w:rsidR="00646C00">
        <w:t xml:space="preserve">, </w:t>
      </w:r>
      <w:r w:rsidR="00225A93">
        <w:t>are</w:t>
      </w:r>
      <w:r w:rsidR="00646C00">
        <w:t xml:space="preserve"> major factor</w:t>
      </w:r>
      <w:r w:rsidR="008B534C">
        <w:t>s</w:t>
      </w:r>
      <w:r w:rsidR="00646C00">
        <w:t xml:space="preserve"> in preventing</w:t>
      </w:r>
      <w:r w:rsidR="00855FF5">
        <w:t xml:space="preserve"> the C</w:t>
      </w:r>
      <w:r w:rsidR="00C414F5">
        <w:t>ommission</w:t>
      </w:r>
      <w:r w:rsidR="00855FF5">
        <w:t xml:space="preserve"> </w:t>
      </w:r>
      <w:r w:rsidR="00646C00">
        <w:t>from covering and applying</w:t>
      </w:r>
      <w:r w:rsidRPr="006B18AC">
        <w:t xml:space="preserve"> the full range of Covenant rights in exercising its </w:t>
      </w:r>
      <w:r w:rsidR="00F26A2A">
        <w:t>mandate</w:t>
      </w:r>
      <w:r w:rsidRPr="006B18AC">
        <w:t xml:space="preserve">. </w:t>
      </w:r>
    </w:p>
    <w:p w:rsidR="00B0462C" w:rsidRPr="006B18AC" w:rsidRDefault="00D045C0" w:rsidP="00F615BC">
      <w:pPr>
        <w:pStyle w:val="SingleTxtG"/>
        <w:tabs>
          <w:tab w:val="left" w:pos="1701"/>
        </w:tabs>
        <w:rPr>
          <w:b/>
        </w:rPr>
      </w:pPr>
      <w:r>
        <w:rPr>
          <w:b/>
        </w:rPr>
        <w:tab/>
      </w:r>
      <w:r w:rsidR="00B0462C" w:rsidRPr="006B18AC">
        <w:rPr>
          <w:b/>
        </w:rPr>
        <w:t xml:space="preserve">The Committee recommends that the State party review the Act with a view to ensuring </w:t>
      </w:r>
      <w:r w:rsidR="00855FF5">
        <w:rPr>
          <w:b/>
        </w:rPr>
        <w:t xml:space="preserve">that </w:t>
      </w:r>
      <w:r w:rsidR="00B0462C" w:rsidRPr="006B18AC">
        <w:rPr>
          <w:b/>
        </w:rPr>
        <w:t>the C</w:t>
      </w:r>
      <w:r w:rsidR="00C414F5">
        <w:rPr>
          <w:b/>
        </w:rPr>
        <w:t>ommission</w:t>
      </w:r>
      <w:r w:rsidR="00B0462C" w:rsidRPr="006B18AC">
        <w:rPr>
          <w:b/>
        </w:rPr>
        <w:t xml:space="preserve"> </w:t>
      </w:r>
      <w:r w:rsidR="00646C00">
        <w:rPr>
          <w:b/>
        </w:rPr>
        <w:t xml:space="preserve">covers and </w:t>
      </w:r>
      <w:r w:rsidR="00855FF5" w:rsidRPr="006B18AC">
        <w:rPr>
          <w:b/>
        </w:rPr>
        <w:t>appl</w:t>
      </w:r>
      <w:r w:rsidR="00855FF5">
        <w:rPr>
          <w:b/>
        </w:rPr>
        <w:t>ies</w:t>
      </w:r>
      <w:r w:rsidR="00961161">
        <w:rPr>
          <w:b/>
        </w:rPr>
        <w:t xml:space="preserve"> </w:t>
      </w:r>
      <w:r w:rsidR="00B0462C" w:rsidRPr="006B18AC">
        <w:rPr>
          <w:b/>
        </w:rPr>
        <w:t>all rights enshrined in the Covenant in exercising its functions</w:t>
      </w:r>
      <w:r w:rsidR="00EA68F1">
        <w:rPr>
          <w:b/>
        </w:rPr>
        <w:t>.</w:t>
      </w:r>
      <w:r w:rsidR="00B0462C" w:rsidRPr="006B18AC">
        <w:rPr>
          <w:b/>
        </w:rPr>
        <w:t xml:space="preserve"> </w:t>
      </w:r>
    </w:p>
    <w:p w:rsidR="00E842FB" w:rsidRPr="00E842FB" w:rsidRDefault="005C5B47" w:rsidP="005C5B47">
      <w:pPr>
        <w:pStyle w:val="H23G"/>
      </w:pPr>
      <w:r>
        <w:tab/>
      </w:r>
      <w:r>
        <w:tab/>
      </w:r>
      <w:r w:rsidR="00752226">
        <w:t>Consultation with c</w:t>
      </w:r>
      <w:r w:rsidR="00FD407C">
        <w:t>ivil society</w:t>
      </w:r>
    </w:p>
    <w:p w:rsidR="00B0462C" w:rsidRPr="006B18AC" w:rsidRDefault="00B0462C" w:rsidP="00B0462C">
      <w:pPr>
        <w:pStyle w:val="SingleTxtG"/>
        <w:numPr>
          <w:ilvl w:val="0"/>
          <w:numId w:val="17"/>
        </w:numPr>
        <w:tabs>
          <w:tab w:val="left" w:pos="1701"/>
        </w:tabs>
        <w:ind w:left="1134" w:firstLine="0"/>
      </w:pPr>
      <w:r w:rsidRPr="006B18AC">
        <w:t xml:space="preserve">The Committee is concerned at the lack of </w:t>
      </w:r>
      <w:r w:rsidR="00EA68F1">
        <w:t xml:space="preserve">meaningful </w:t>
      </w:r>
      <w:r w:rsidR="00EA68F1" w:rsidRPr="006B18AC">
        <w:t xml:space="preserve">consultation </w:t>
      </w:r>
      <w:r w:rsidR="00EA68F1">
        <w:t xml:space="preserve">with </w:t>
      </w:r>
      <w:r w:rsidR="00E842FB">
        <w:t xml:space="preserve">civil society and </w:t>
      </w:r>
      <w:r w:rsidR="00EA68F1">
        <w:t>relevant stakeholders in formulating and</w:t>
      </w:r>
      <w:r w:rsidR="00EA68F1" w:rsidRPr="006B18AC">
        <w:t xml:space="preserve"> implementing policies and legislation</w:t>
      </w:r>
      <w:r w:rsidR="00EA68F1">
        <w:t xml:space="preserve">, particularly </w:t>
      </w:r>
      <w:r w:rsidR="00EA68F1" w:rsidRPr="006B18AC">
        <w:t xml:space="preserve">relating to </w:t>
      </w:r>
      <w:r w:rsidR="00EA68F1">
        <w:t>persons with disabilities,</w:t>
      </w:r>
      <w:r w:rsidR="00EA68F1" w:rsidRPr="00EA68F1">
        <w:t xml:space="preserve"> </w:t>
      </w:r>
      <w:r w:rsidR="00EA68F1">
        <w:t>people living in poverty</w:t>
      </w:r>
      <w:r w:rsidR="00646C00">
        <w:t>,</w:t>
      </w:r>
      <w:r w:rsidR="00EA68F1">
        <w:t xml:space="preserve"> Travellers</w:t>
      </w:r>
      <w:r w:rsidR="00646C00">
        <w:t xml:space="preserve"> and Roma</w:t>
      </w:r>
      <w:r w:rsidR="00EA68F1">
        <w:t xml:space="preserve">, which often results in </w:t>
      </w:r>
      <w:r w:rsidR="004631AB">
        <w:t>such policies</w:t>
      </w:r>
      <w:r w:rsidR="00327D39">
        <w:t xml:space="preserve"> and legislation</w:t>
      </w:r>
      <w:r w:rsidR="004631AB">
        <w:t xml:space="preserve"> </w:t>
      </w:r>
      <w:r w:rsidR="00646C00">
        <w:t>being less effective.</w:t>
      </w:r>
    </w:p>
    <w:p w:rsidR="00B0462C" w:rsidRPr="006B18AC" w:rsidRDefault="00D045C0" w:rsidP="00F615BC">
      <w:pPr>
        <w:pStyle w:val="SingleTxtG"/>
        <w:tabs>
          <w:tab w:val="left" w:pos="1701"/>
        </w:tabs>
        <w:rPr>
          <w:b/>
        </w:rPr>
      </w:pPr>
      <w:r>
        <w:rPr>
          <w:b/>
        </w:rPr>
        <w:tab/>
      </w:r>
      <w:r w:rsidR="00B0462C" w:rsidRPr="006B18AC">
        <w:rPr>
          <w:b/>
        </w:rPr>
        <w:t xml:space="preserve">The Committee recommends that the State party </w:t>
      </w:r>
      <w:r w:rsidR="00EA68F1">
        <w:rPr>
          <w:b/>
        </w:rPr>
        <w:t xml:space="preserve">make </w:t>
      </w:r>
      <w:r w:rsidR="008B534C">
        <w:rPr>
          <w:b/>
        </w:rPr>
        <w:t xml:space="preserve">the </w:t>
      </w:r>
      <w:r w:rsidR="00EA68F1">
        <w:rPr>
          <w:b/>
        </w:rPr>
        <w:t>efforts</w:t>
      </w:r>
      <w:r w:rsidR="008B534C" w:rsidRPr="008B534C">
        <w:rPr>
          <w:b/>
        </w:rPr>
        <w:t xml:space="preserve"> </w:t>
      </w:r>
      <w:r w:rsidR="008B534C">
        <w:rPr>
          <w:b/>
        </w:rPr>
        <w:t>necessary</w:t>
      </w:r>
      <w:r w:rsidR="00EA68F1">
        <w:rPr>
          <w:b/>
        </w:rPr>
        <w:t xml:space="preserve"> to </w:t>
      </w:r>
      <w:r w:rsidR="00E842FB">
        <w:rPr>
          <w:b/>
        </w:rPr>
        <w:t xml:space="preserve">consult </w:t>
      </w:r>
      <w:r w:rsidR="00646C00">
        <w:rPr>
          <w:b/>
        </w:rPr>
        <w:t xml:space="preserve">on a regular basis </w:t>
      </w:r>
      <w:r w:rsidR="00E842FB">
        <w:rPr>
          <w:b/>
        </w:rPr>
        <w:t xml:space="preserve">with civil society and relevant stakeholders in </w:t>
      </w:r>
      <w:r w:rsidR="00F26A2A">
        <w:rPr>
          <w:b/>
        </w:rPr>
        <w:t>the policy</w:t>
      </w:r>
      <w:r w:rsidR="00E842FB">
        <w:rPr>
          <w:b/>
        </w:rPr>
        <w:t xml:space="preserve">making process, including </w:t>
      </w:r>
      <w:r w:rsidR="008B534C">
        <w:rPr>
          <w:b/>
        </w:rPr>
        <w:t xml:space="preserve">by </w:t>
      </w:r>
      <w:r w:rsidR="00E842FB">
        <w:rPr>
          <w:b/>
        </w:rPr>
        <w:t>establishing a</w:t>
      </w:r>
      <w:r w:rsidR="00646C00">
        <w:rPr>
          <w:b/>
        </w:rPr>
        <w:t>n effective</w:t>
      </w:r>
      <w:r w:rsidR="00E842FB">
        <w:rPr>
          <w:b/>
        </w:rPr>
        <w:t xml:space="preserve"> consultation </w:t>
      </w:r>
      <w:r w:rsidR="00855FF5">
        <w:rPr>
          <w:b/>
        </w:rPr>
        <w:t>mechanism</w:t>
      </w:r>
      <w:r w:rsidR="00E842FB">
        <w:rPr>
          <w:b/>
        </w:rPr>
        <w:t xml:space="preserve">. </w:t>
      </w:r>
    </w:p>
    <w:p w:rsidR="00B0462C" w:rsidRPr="00EA68F1" w:rsidRDefault="005C5B47" w:rsidP="005C5B47">
      <w:pPr>
        <w:pStyle w:val="H23G"/>
      </w:pPr>
      <w:r>
        <w:tab/>
      </w:r>
      <w:r>
        <w:tab/>
      </w:r>
      <w:r w:rsidR="00B0462C" w:rsidRPr="00EA68F1">
        <w:t>Maximum available resources</w:t>
      </w:r>
    </w:p>
    <w:p w:rsidR="00E842FB" w:rsidRDefault="00B0462C" w:rsidP="00B0462C">
      <w:pPr>
        <w:pStyle w:val="SingleTxtG"/>
        <w:numPr>
          <w:ilvl w:val="0"/>
          <w:numId w:val="17"/>
        </w:numPr>
        <w:tabs>
          <w:tab w:val="left" w:pos="1701"/>
        </w:tabs>
        <w:ind w:left="1134" w:firstLine="0"/>
      </w:pPr>
      <w:r w:rsidRPr="006B18AC">
        <w:t>While noting the unprecedented economic</w:t>
      </w:r>
      <w:r w:rsidR="000D28BE">
        <w:t xml:space="preserve"> and financial</w:t>
      </w:r>
      <w:r w:rsidRPr="006B18AC">
        <w:t xml:space="preserve"> crisis </w:t>
      </w:r>
      <w:r w:rsidR="00F26A2A">
        <w:t xml:space="preserve">that </w:t>
      </w:r>
      <w:r w:rsidR="006B18AC">
        <w:t xml:space="preserve">the State party went through </w:t>
      </w:r>
      <w:r w:rsidRPr="006B18AC">
        <w:t xml:space="preserve">and </w:t>
      </w:r>
      <w:r w:rsidR="00752226">
        <w:t>its</w:t>
      </w:r>
      <w:r w:rsidRPr="006B18AC">
        <w:t xml:space="preserve"> exit from the bailout programme during the reporting period, the Committee </w:t>
      </w:r>
      <w:r w:rsidR="00E842FB">
        <w:t>notes with concern that</w:t>
      </w:r>
      <w:r w:rsidR="00F26A2A">
        <w:t xml:space="preserve">, in spite of the social transfers </w:t>
      </w:r>
      <w:r w:rsidR="00E96159">
        <w:t xml:space="preserve">made </w:t>
      </w:r>
      <w:r w:rsidR="00F26A2A">
        <w:t>by the State party to mitigate the impact of austerity measures</w:t>
      </w:r>
      <w:r w:rsidR="00E842FB">
        <w:t>:</w:t>
      </w:r>
    </w:p>
    <w:p w:rsidR="00E842FB" w:rsidRDefault="00E842FB" w:rsidP="007315B6">
      <w:pPr>
        <w:pStyle w:val="SingleTxtG"/>
        <w:tabs>
          <w:tab w:val="left" w:pos="1701"/>
        </w:tabs>
        <w:ind w:firstLine="567"/>
      </w:pPr>
      <w:r>
        <w:t>(a)</w:t>
      </w:r>
      <w:r>
        <w:tab/>
      </w:r>
      <w:r w:rsidR="003D09AD">
        <w:t>T</w:t>
      </w:r>
      <w:r w:rsidR="00325883" w:rsidRPr="006B18AC">
        <w:t xml:space="preserve">he </w:t>
      </w:r>
      <w:r w:rsidR="00B0462C" w:rsidRPr="006B18AC">
        <w:t xml:space="preserve">State party’s response to the crisis has been disproportionately focused on instituting cuts to public expenditure in the areas of housing, social security, health care and education, without altering </w:t>
      </w:r>
      <w:r w:rsidR="006B18AC">
        <w:t>its</w:t>
      </w:r>
      <w:r w:rsidR="00B0462C" w:rsidRPr="006B18AC">
        <w:t xml:space="preserve"> tax regime</w:t>
      </w:r>
      <w:r>
        <w:t xml:space="preserve">; </w:t>
      </w:r>
    </w:p>
    <w:p w:rsidR="00E842FB" w:rsidRDefault="00E842FB" w:rsidP="007315B6">
      <w:pPr>
        <w:pStyle w:val="SingleTxtG"/>
        <w:tabs>
          <w:tab w:val="left" w:pos="1701"/>
        </w:tabs>
        <w:ind w:firstLine="567"/>
      </w:pPr>
      <w:r>
        <w:t>(b)</w:t>
      </w:r>
      <w:r>
        <w:tab/>
      </w:r>
      <w:r w:rsidR="003D09AD">
        <w:t>M</w:t>
      </w:r>
      <w:r w:rsidR="00325883">
        <w:t>any</w:t>
      </w:r>
      <w:r w:rsidR="00B0462C" w:rsidRPr="006B18AC">
        <w:t xml:space="preserve"> austerity measures have been adopted during and after the crisis without proper assessments of their impact on economic, social and cultural rights</w:t>
      </w:r>
      <w:r>
        <w:t>;</w:t>
      </w:r>
    </w:p>
    <w:p w:rsidR="00E842FB" w:rsidRDefault="00E842FB" w:rsidP="007315B6">
      <w:pPr>
        <w:pStyle w:val="SingleTxtG"/>
        <w:tabs>
          <w:tab w:val="left" w:pos="1701"/>
        </w:tabs>
        <w:ind w:firstLine="567"/>
      </w:pPr>
      <w:r>
        <w:t>(c)</w:t>
      </w:r>
      <w:r>
        <w:tab/>
      </w:r>
      <w:r w:rsidR="003D09AD">
        <w:t>T</w:t>
      </w:r>
      <w:r w:rsidR="00325883">
        <w:t xml:space="preserve">he </w:t>
      </w:r>
      <w:r>
        <w:t>austerity measures</w:t>
      </w:r>
      <w:r w:rsidR="00646C00">
        <w:t>, which continue to be applied,</w:t>
      </w:r>
      <w:r>
        <w:t xml:space="preserve"> have had </w:t>
      </w:r>
      <w:r w:rsidR="00B60480">
        <w:t xml:space="preserve">a </w:t>
      </w:r>
      <w:r>
        <w:t xml:space="preserve">significant adverse impact on </w:t>
      </w:r>
      <w:r w:rsidR="00B0462C" w:rsidRPr="006B18AC">
        <w:t>the entire population</w:t>
      </w:r>
      <w:r w:rsidR="00325883">
        <w:t>, particularly on</w:t>
      </w:r>
      <w:r w:rsidR="00B0462C" w:rsidRPr="006B18AC">
        <w:t xml:space="preserve"> disadvantaged and marginalized individuals and groups</w:t>
      </w:r>
      <w:r w:rsidR="00961161">
        <w:t>,</w:t>
      </w:r>
      <w:r w:rsidR="00B0462C" w:rsidRPr="006B18AC">
        <w:t xml:space="preserve"> in enjoy</w:t>
      </w:r>
      <w:r w:rsidR="00DB581B">
        <w:t>ing</w:t>
      </w:r>
      <w:r w:rsidR="00B0462C" w:rsidRPr="006B18AC">
        <w:t xml:space="preserve"> </w:t>
      </w:r>
      <w:r w:rsidR="00DB581B">
        <w:t xml:space="preserve">their </w:t>
      </w:r>
      <w:r w:rsidR="00B0462C" w:rsidRPr="006B18AC">
        <w:t>economic, social and cultural rights</w:t>
      </w:r>
      <w:r>
        <w:t xml:space="preserve">; </w:t>
      </w:r>
    </w:p>
    <w:p w:rsidR="00B0462C" w:rsidRPr="006B18AC" w:rsidRDefault="00E842FB" w:rsidP="007315B6">
      <w:pPr>
        <w:pStyle w:val="SingleTxtG"/>
        <w:tabs>
          <w:tab w:val="left" w:pos="1701"/>
        </w:tabs>
        <w:ind w:firstLine="567"/>
      </w:pPr>
      <w:r>
        <w:t>(d)</w:t>
      </w:r>
      <w:r>
        <w:tab/>
      </w:r>
      <w:r w:rsidR="003D09AD">
        <w:t>N</w:t>
      </w:r>
      <w:r w:rsidR="00325883">
        <w:t xml:space="preserve">o </w:t>
      </w:r>
      <w:r w:rsidR="00B0462C" w:rsidRPr="006B18AC">
        <w:t>review</w:t>
      </w:r>
      <w:r>
        <w:t xml:space="preserve"> has been carried out of</w:t>
      </w:r>
      <w:r w:rsidR="00B0462C" w:rsidRPr="006B18AC">
        <w:t xml:space="preserve"> such measures in a comprehensive and human rights</w:t>
      </w:r>
      <w:r w:rsidR="00B60480">
        <w:t>-</w:t>
      </w:r>
      <w:r w:rsidR="00B0462C" w:rsidRPr="006B18AC">
        <w:t>based manner</w:t>
      </w:r>
      <w:r>
        <w:t xml:space="preserve"> s</w:t>
      </w:r>
      <w:r w:rsidRPr="006B18AC">
        <w:t xml:space="preserve">ince </w:t>
      </w:r>
      <w:r w:rsidR="00646C00">
        <w:t>the State party’s</w:t>
      </w:r>
      <w:r w:rsidRPr="006B18AC">
        <w:t xml:space="preserve"> exit from the bailout programme</w:t>
      </w:r>
      <w:r>
        <w:t>.</w:t>
      </w:r>
    </w:p>
    <w:p w:rsidR="00A47F4F" w:rsidRDefault="00D045C0" w:rsidP="00F615BC">
      <w:pPr>
        <w:pStyle w:val="SingleTxtG"/>
        <w:tabs>
          <w:tab w:val="left" w:pos="1701"/>
        </w:tabs>
        <w:rPr>
          <w:b/>
        </w:rPr>
      </w:pPr>
      <w:r>
        <w:rPr>
          <w:b/>
        </w:rPr>
        <w:tab/>
      </w:r>
      <w:r w:rsidR="00B0462C" w:rsidRPr="006B18AC">
        <w:rPr>
          <w:b/>
        </w:rPr>
        <w:t>The Committee recommends that the State party</w:t>
      </w:r>
      <w:r w:rsidR="00A47F4F">
        <w:rPr>
          <w:b/>
        </w:rPr>
        <w:t>:</w:t>
      </w:r>
      <w:r w:rsidR="000D28BE">
        <w:rPr>
          <w:b/>
        </w:rPr>
        <w:t xml:space="preserve"> </w:t>
      </w:r>
    </w:p>
    <w:p w:rsidR="00A47F4F" w:rsidRDefault="00A47F4F" w:rsidP="007315B6">
      <w:pPr>
        <w:pStyle w:val="SingleTxtG"/>
        <w:tabs>
          <w:tab w:val="left" w:pos="1701"/>
        </w:tabs>
        <w:ind w:firstLine="567"/>
        <w:rPr>
          <w:b/>
        </w:rPr>
      </w:pPr>
      <w:r w:rsidRPr="00F615BC">
        <w:rPr>
          <w:b/>
        </w:rPr>
        <w:t>(a)</w:t>
      </w:r>
      <w:r w:rsidRPr="00F615BC">
        <w:rPr>
          <w:b/>
        </w:rPr>
        <w:tab/>
      </w:r>
      <w:r w:rsidR="003D09AD">
        <w:rPr>
          <w:b/>
        </w:rPr>
        <w:t>R</w:t>
      </w:r>
      <w:r w:rsidR="00B0462C" w:rsidRPr="006B18AC">
        <w:rPr>
          <w:b/>
        </w:rPr>
        <w:t xml:space="preserve">eview, based on human rights </w:t>
      </w:r>
      <w:r w:rsidR="00752226">
        <w:rPr>
          <w:b/>
        </w:rPr>
        <w:t>standards</w:t>
      </w:r>
      <w:r w:rsidR="00B0462C" w:rsidRPr="006B18AC">
        <w:rPr>
          <w:b/>
        </w:rPr>
        <w:t xml:space="preserve">, all the measures </w:t>
      </w:r>
      <w:r w:rsidR="002911D4">
        <w:rPr>
          <w:b/>
        </w:rPr>
        <w:t xml:space="preserve">that have been </w:t>
      </w:r>
      <w:r w:rsidR="00B0462C" w:rsidRPr="006B18AC">
        <w:rPr>
          <w:b/>
        </w:rPr>
        <w:t xml:space="preserve">taken in response to the economic </w:t>
      </w:r>
      <w:r w:rsidR="00646C00">
        <w:rPr>
          <w:b/>
        </w:rPr>
        <w:t xml:space="preserve">and financial </w:t>
      </w:r>
      <w:r w:rsidR="00B0462C" w:rsidRPr="006B18AC">
        <w:rPr>
          <w:b/>
        </w:rPr>
        <w:t>crisis</w:t>
      </w:r>
      <w:r w:rsidR="00752226">
        <w:rPr>
          <w:b/>
        </w:rPr>
        <w:t xml:space="preserve"> and</w:t>
      </w:r>
      <w:r w:rsidR="002911D4">
        <w:rPr>
          <w:b/>
        </w:rPr>
        <w:t xml:space="preserve"> are</w:t>
      </w:r>
      <w:r w:rsidR="00752226">
        <w:rPr>
          <w:b/>
        </w:rPr>
        <w:t xml:space="preserve"> still in place</w:t>
      </w:r>
      <w:r w:rsidR="00B0462C" w:rsidRPr="006B18AC">
        <w:rPr>
          <w:b/>
        </w:rPr>
        <w:t xml:space="preserve"> with a view to </w:t>
      </w:r>
      <w:r w:rsidR="00B058D8">
        <w:rPr>
          <w:b/>
        </w:rPr>
        <w:t xml:space="preserve">ensuring the enjoyment of </w:t>
      </w:r>
      <w:r w:rsidR="00B0462C" w:rsidRPr="006B18AC">
        <w:rPr>
          <w:b/>
        </w:rPr>
        <w:t xml:space="preserve">economic, social and cultural rights. In this regard, it draws the </w:t>
      </w:r>
      <w:r w:rsidR="002911D4">
        <w:rPr>
          <w:b/>
        </w:rPr>
        <w:t>S</w:t>
      </w:r>
      <w:r w:rsidR="002911D4" w:rsidRPr="006B18AC">
        <w:rPr>
          <w:b/>
        </w:rPr>
        <w:t xml:space="preserve">tate </w:t>
      </w:r>
      <w:r w:rsidR="00B0462C" w:rsidRPr="006B18AC">
        <w:rPr>
          <w:b/>
        </w:rPr>
        <w:t xml:space="preserve">party’s attention to its open letter of 16 May 2012 to States parties on economic, social and cultural </w:t>
      </w:r>
      <w:r w:rsidR="00B0462C" w:rsidRPr="00327D39">
        <w:rPr>
          <w:b/>
        </w:rPr>
        <w:t>rights in the context of the economic and financial crisis</w:t>
      </w:r>
      <w:r w:rsidR="007D49E0" w:rsidRPr="00327D39">
        <w:rPr>
          <w:b/>
        </w:rPr>
        <w:t xml:space="preserve">, in particular to the requirements </w:t>
      </w:r>
      <w:r w:rsidR="00327D39">
        <w:rPr>
          <w:b/>
        </w:rPr>
        <w:t>that austerity polic</w:t>
      </w:r>
      <w:r w:rsidR="00731560">
        <w:rPr>
          <w:b/>
        </w:rPr>
        <w:t>ies</w:t>
      </w:r>
      <w:r w:rsidR="00327D39">
        <w:rPr>
          <w:b/>
        </w:rPr>
        <w:t xml:space="preserve"> must</w:t>
      </w:r>
      <w:r w:rsidR="000D28BE" w:rsidRPr="00327D39">
        <w:rPr>
          <w:b/>
        </w:rPr>
        <w:t xml:space="preserve"> meet.</w:t>
      </w:r>
      <w:r w:rsidR="007D49E0" w:rsidRPr="00327D39">
        <w:rPr>
          <w:b/>
        </w:rPr>
        <w:t xml:space="preserve"> The </w:t>
      </w:r>
      <w:r w:rsidR="00C216A8" w:rsidRPr="00327D39">
        <w:rPr>
          <w:b/>
        </w:rPr>
        <w:t>polic</w:t>
      </w:r>
      <w:r w:rsidR="00731560">
        <w:rPr>
          <w:b/>
        </w:rPr>
        <w:t>ies</w:t>
      </w:r>
      <w:r w:rsidR="007D49E0" w:rsidRPr="00327D39">
        <w:rPr>
          <w:b/>
        </w:rPr>
        <w:t xml:space="preserve"> </w:t>
      </w:r>
      <w:r w:rsidR="000D28BE" w:rsidRPr="00327D39">
        <w:rPr>
          <w:b/>
        </w:rPr>
        <w:t>must</w:t>
      </w:r>
      <w:r w:rsidR="007D49E0" w:rsidRPr="00327D39">
        <w:rPr>
          <w:b/>
        </w:rPr>
        <w:t xml:space="preserve"> be temporary, covering only the period of the crisis</w:t>
      </w:r>
      <w:r w:rsidR="0018048B">
        <w:rPr>
          <w:b/>
        </w:rPr>
        <w:t>,</w:t>
      </w:r>
      <w:r w:rsidR="00731560">
        <w:rPr>
          <w:b/>
        </w:rPr>
        <w:t xml:space="preserve"> and they</w:t>
      </w:r>
      <w:r w:rsidR="00C216A8" w:rsidRPr="00327D39">
        <w:rPr>
          <w:b/>
        </w:rPr>
        <w:t xml:space="preserve"> must be necessary</w:t>
      </w:r>
      <w:r w:rsidR="007D49E0" w:rsidRPr="00327D39">
        <w:rPr>
          <w:b/>
        </w:rPr>
        <w:t xml:space="preserve"> and proportionate</w:t>
      </w:r>
      <w:r w:rsidR="00C216A8" w:rsidRPr="00327D39">
        <w:rPr>
          <w:b/>
        </w:rPr>
        <w:t xml:space="preserve">. </w:t>
      </w:r>
      <w:r w:rsidR="00731560">
        <w:rPr>
          <w:b/>
        </w:rPr>
        <w:t>They</w:t>
      </w:r>
      <w:r w:rsidR="00C216A8" w:rsidRPr="00327D39">
        <w:rPr>
          <w:b/>
        </w:rPr>
        <w:t xml:space="preserve"> must not </w:t>
      </w:r>
      <w:r w:rsidR="00731560">
        <w:rPr>
          <w:b/>
        </w:rPr>
        <w:t>result in discrimination and increased inequalities.</w:t>
      </w:r>
      <w:r w:rsidR="00C216A8" w:rsidRPr="00327D39">
        <w:rPr>
          <w:b/>
        </w:rPr>
        <w:t xml:space="preserve"> </w:t>
      </w:r>
      <w:r w:rsidR="00731560">
        <w:rPr>
          <w:b/>
        </w:rPr>
        <w:t>They</w:t>
      </w:r>
      <w:r w:rsidR="00C216A8" w:rsidRPr="00327D39">
        <w:rPr>
          <w:b/>
        </w:rPr>
        <w:t xml:space="preserve"> must comprise all possible measures, including tax measures</w:t>
      </w:r>
      <w:r w:rsidR="00731560">
        <w:rPr>
          <w:b/>
        </w:rPr>
        <w:t xml:space="preserve">, to ensure that the rights of disadvantaged and marginalized individuals and groups are not disproportionately affected. </w:t>
      </w:r>
      <w:r w:rsidR="00752226">
        <w:rPr>
          <w:b/>
        </w:rPr>
        <w:t>T</w:t>
      </w:r>
      <w:r w:rsidR="00731560">
        <w:rPr>
          <w:b/>
        </w:rPr>
        <w:t>hey</w:t>
      </w:r>
      <w:r w:rsidR="00C216A8" w:rsidRPr="00327D39">
        <w:rPr>
          <w:b/>
        </w:rPr>
        <w:t xml:space="preserve"> must </w:t>
      </w:r>
      <w:r w:rsidR="00752226">
        <w:rPr>
          <w:b/>
        </w:rPr>
        <w:t xml:space="preserve">also </w:t>
      </w:r>
      <w:r w:rsidR="00C216A8" w:rsidRPr="00327D39">
        <w:rPr>
          <w:b/>
        </w:rPr>
        <w:t>identify</w:t>
      </w:r>
      <w:r w:rsidR="007D49E0" w:rsidRPr="00327D39">
        <w:rPr>
          <w:b/>
        </w:rPr>
        <w:t xml:space="preserve"> the minimum core content of </w:t>
      </w:r>
      <w:r w:rsidR="00752226">
        <w:rPr>
          <w:b/>
        </w:rPr>
        <w:t xml:space="preserve">the Covenant </w:t>
      </w:r>
      <w:r w:rsidR="007D49E0" w:rsidRPr="00327D39">
        <w:rPr>
          <w:b/>
        </w:rPr>
        <w:t>rights</w:t>
      </w:r>
      <w:r w:rsidR="00C216A8" w:rsidRPr="00327D39">
        <w:rPr>
          <w:b/>
        </w:rPr>
        <w:t xml:space="preserve"> or a social protection floor and ensure the protection of this core content at all times</w:t>
      </w:r>
      <w:r w:rsidRPr="00327D39">
        <w:rPr>
          <w:b/>
        </w:rPr>
        <w:t>;</w:t>
      </w:r>
    </w:p>
    <w:p w:rsidR="00752226" w:rsidRDefault="00752226" w:rsidP="007315B6">
      <w:pPr>
        <w:pStyle w:val="SingleTxtG"/>
        <w:tabs>
          <w:tab w:val="left" w:pos="1701"/>
        </w:tabs>
        <w:ind w:firstLine="567"/>
        <w:rPr>
          <w:b/>
        </w:rPr>
      </w:pPr>
      <w:r w:rsidRPr="00F615BC">
        <w:rPr>
          <w:b/>
        </w:rPr>
        <w:lastRenderedPageBreak/>
        <w:t>(b)</w:t>
      </w:r>
      <w:r>
        <w:rPr>
          <w:b/>
        </w:rPr>
        <w:tab/>
        <w:t>Ensure that austerity measures are gradually phased out and the effective protection of the rights under the Covenant is enhanced in line with the progress achieved in the post-crisis economy recovery;</w:t>
      </w:r>
    </w:p>
    <w:p w:rsidR="00A47F4F" w:rsidRDefault="00A47F4F" w:rsidP="007315B6">
      <w:pPr>
        <w:pStyle w:val="SingleTxtG"/>
        <w:tabs>
          <w:tab w:val="left" w:pos="1701"/>
        </w:tabs>
        <w:ind w:firstLine="567"/>
        <w:rPr>
          <w:b/>
        </w:rPr>
      </w:pPr>
      <w:r w:rsidRPr="00F615BC">
        <w:rPr>
          <w:b/>
        </w:rPr>
        <w:t>(</w:t>
      </w:r>
      <w:r w:rsidR="00752226" w:rsidRPr="007315B6">
        <w:rPr>
          <w:b/>
        </w:rPr>
        <w:t>c</w:t>
      </w:r>
      <w:r w:rsidRPr="007315B6">
        <w:rPr>
          <w:b/>
        </w:rPr>
        <w:t>)</w:t>
      </w:r>
      <w:r>
        <w:rPr>
          <w:b/>
        </w:rPr>
        <w:tab/>
      </w:r>
      <w:r w:rsidR="003D09AD">
        <w:rPr>
          <w:b/>
        </w:rPr>
        <w:t>C</w:t>
      </w:r>
      <w:r w:rsidR="00B0462C" w:rsidRPr="006B18AC">
        <w:rPr>
          <w:b/>
        </w:rPr>
        <w:t xml:space="preserve">onsider reviewing its tax regime, with a view to increasing </w:t>
      </w:r>
      <w:r w:rsidR="00646C00">
        <w:rPr>
          <w:b/>
        </w:rPr>
        <w:t xml:space="preserve">its </w:t>
      </w:r>
      <w:r w:rsidR="00B0462C" w:rsidRPr="006B18AC">
        <w:rPr>
          <w:b/>
        </w:rPr>
        <w:t xml:space="preserve">revenues to restore the </w:t>
      </w:r>
      <w:r w:rsidR="002C6C92">
        <w:rPr>
          <w:b/>
        </w:rPr>
        <w:t>pre-crisis levels of</w:t>
      </w:r>
      <w:r w:rsidR="00B0462C" w:rsidRPr="006B18AC">
        <w:rPr>
          <w:b/>
        </w:rPr>
        <w:t xml:space="preserve"> public services and social benefits, in a transparent and participatory manner</w:t>
      </w:r>
      <w:r>
        <w:rPr>
          <w:b/>
        </w:rPr>
        <w:t>;</w:t>
      </w:r>
      <w:r w:rsidR="00752226">
        <w:rPr>
          <w:b/>
        </w:rPr>
        <w:t xml:space="preserve"> </w:t>
      </w:r>
    </w:p>
    <w:p w:rsidR="00A47F4F" w:rsidRDefault="00A47F4F" w:rsidP="007315B6">
      <w:pPr>
        <w:pStyle w:val="SingleTxtG"/>
        <w:tabs>
          <w:tab w:val="left" w:pos="1701"/>
        </w:tabs>
        <w:ind w:firstLine="567"/>
        <w:rPr>
          <w:b/>
        </w:rPr>
      </w:pPr>
      <w:r w:rsidRPr="00F615BC">
        <w:rPr>
          <w:b/>
        </w:rPr>
        <w:t>(</w:t>
      </w:r>
      <w:r w:rsidR="00752226" w:rsidRPr="007315B6">
        <w:rPr>
          <w:b/>
        </w:rPr>
        <w:t>d</w:t>
      </w:r>
      <w:r w:rsidRPr="007315B6">
        <w:rPr>
          <w:b/>
        </w:rPr>
        <w:t>)</w:t>
      </w:r>
      <w:r w:rsidRPr="007315B6">
        <w:tab/>
      </w:r>
      <w:r w:rsidR="003D09AD">
        <w:rPr>
          <w:b/>
        </w:rPr>
        <w:t>C</w:t>
      </w:r>
      <w:r>
        <w:rPr>
          <w:b/>
        </w:rPr>
        <w:t xml:space="preserve">onsider </w:t>
      </w:r>
      <w:r w:rsidR="00B0462C" w:rsidRPr="006B18AC">
        <w:rPr>
          <w:b/>
        </w:rPr>
        <w:t xml:space="preserve">instituting human rights impact assessments in its policymaking process, particularly relating to </w:t>
      </w:r>
      <w:r w:rsidR="006B18AC">
        <w:rPr>
          <w:b/>
        </w:rPr>
        <w:t>Covenant</w:t>
      </w:r>
      <w:r w:rsidR="00B0462C" w:rsidRPr="006B18AC">
        <w:rPr>
          <w:b/>
        </w:rPr>
        <w:t xml:space="preserve"> rights</w:t>
      </w:r>
      <w:r w:rsidR="00752226">
        <w:rPr>
          <w:b/>
        </w:rPr>
        <w:t>.</w:t>
      </w:r>
    </w:p>
    <w:p w:rsidR="00B0462C" w:rsidRPr="00EA68F1" w:rsidRDefault="005C5B47">
      <w:pPr>
        <w:pStyle w:val="H23G"/>
      </w:pPr>
      <w:r>
        <w:tab/>
      </w:r>
      <w:r>
        <w:tab/>
      </w:r>
      <w:r w:rsidR="00B0462C" w:rsidRPr="00EA68F1">
        <w:t>Non-discrimination</w:t>
      </w:r>
    </w:p>
    <w:p w:rsidR="00B0462C" w:rsidRPr="006B18AC" w:rsidRDefault="00B0462C" w:rsidP="00B0462C">
      <w:pPr>
        <w:pStyle w:val="SingleTxtG"/>
        <w:numPr>
          <w:ilvl w:val="0"/>
          <w:numId w:val="17"/>
        </w:numPr>
        <w:tabs>
          <w:tab w:val="left" w:pos="1701"/>
        </w:tabs>
        <w:ind w:left="1134" w:firstLine="0"/>
      </w:pPr>
      <w:r w:rsidRPr="006B18AC">
        <w:t>While noting</w:t>
      </w:r>
      <w:r w:rsidR="005659A6">
        <w:t xml:space="preserve"> the existence of</w:t>
      </w:r>
      <w:r w:rsidRPr="006B18AC">
        <w:t xml:space="preserve"> a number of laws, including the Equality Status Act 2000, to provide equality provisions in the State party, the Committee is concerned that th</w:t>
      </w:r>
      <w:r w:rsidR="00B60480">
        <w:t>e</w:t>
      </w:r>
      <w:r w:rsidRPr="006B18AC">
        <w:t>se laws do not provide a full range of grounds</w:t>
      </w:r>
      <w:r w:rsidR="00FD407C">
        <w:t xml:space="preserve"> of</w:t>
      </w:r>
      <w:r w:rsidRPr="006B18AC">
        <w:t xml:space="preserve"> discrimina</w:t>
      </w:r>
      <w:r w:rsidR="005C5B47">
        <w:t xml:space="preserve">tion prohibited by the Covenant </w:t>
      </w:r>
      <w:r w:rsidR="006D5931">
        <w:t>(art. </w:t>
      </w:r>
      <w:r w:rsidR="003D09AD">
        <w:t>2</w:t>
      </w:r>
      <w:r w:rsidR="008D59B3">
        <w:t xml:space="preserve"> (</w:t>
      </w:r>
      <w:r w:rsidR="003D09AD">
        <w:t>2</w:t>
      </w:r>
      <w:r w:rsidR="005C5B47">
        <w:t>)</w:t>
      </w:r>
      <w:r w:rsidR="008D59B3">
        <w:t>)</w:t>
      </w:r>
      <w:r w:rsidR="005C5B47">
        <w:t>.</w:t>
      </w:r>
    </w:p>
    <w:p w:rsidR="00B0462C" w:rsidRPr="006B18AC" w:rsidRDefault="00D045C0" w:rsidP="00F615BC">
      <w:pPr>
        <w:pStyle w:val="SingleTxtG"/>
        <w:tabs>
          <w:tab w:val="left" w:pos="1701"/>
        </w:tabs>
        <w:rPr>
          <w:b/>
        </w:rPr>
      </w:pPr>
      <w:r>
        <w:rPr>
          <w:b/>
        </w:rPr>
        <w:tab/>
      </w:r>
      <w:r w:rsidR="00B0462C" w:rsidRPr="006B18AC">
        <w:rPr>
          <w:b/>
        </w:rPr>
        <w:t xml:space="preserve">The Committee recommends that the State party adopt comprehensive anti-discrimination </w:t>
      </w:r>
      <w:r w:rsidR="002C6C92">
        <w:rPr>
          <w:b/>
        </w:rPr>
        <w:t>legislation</w:t>
      </w:r>
      <w:r w:rsidR="00B0462C" w:rsidRPr="006B18AC">
        <w:rPr>
          <w:b/>
        </w:rPr>
        <w:t xml:space="preserve"> that includes all the grounds for discrimination set out in </w:t>
      </w:r>
      <w:r w:rsidR="006D5931">
        <w:rPr>
          <w:b/>
        </w:rPr>
        <w:t>article </w:t>
      </w:r>
      <w:r w:rsidR="00B0462C" w:rsidRPr="006B18AC">
        <w:rPr>
          <w:b/>
        </w:rPr>
        <w:t>2</w:t>
      </w:r>
      <w:r w:rsidR="008D59B3">
        <w:rPr>
          <w:b/>
        </w:rPr>
        <w:t xml:space="preserve"> (</w:t>
      </w:r>
      <w:r w:rsidR="00B0462C" w:rsidRPr="006B18AC">
        <w:rPr>
          <w:b/>
        </w:rPr>
        <w:t>2</w:t>
      </w:r>
      <w:r w:rsidR="008D59B3">
        <w:rPr>
          <w:b/>
        </w:rPr>
        <w:t>)</w:t>
      </w:r>
      <w:r w:rsidR="00B0462C" w:rsidRPr="006B18AC">
        <w:rPr>
          <w:b/>
        </w:rPr>
        <w:t xml:space="preserve"> of the Covenant. The Committee refers </w:t>
      </w:r>
      <w:r w:rsidR="002C6C92">
        <w:rPr>
          <w:b/>
        </w:rPr>
        <w:t xml:space="preserve">in this regard </w:t>
      </w:r>
      <w:r w:rsidR="00B0462C" w:rsidRPr="006B18AC">
        <w:rPr>
          <w:b/>
        </w:rPr>
        <w:t xml:space="preserve">to its </w:t>
      </w:r>
      <w:r w:rsidR="00B60480">
        <w:rPr>
          <w:b/>
        </w:rPr>
        <w:t>g</w:t>
      </w:r>
      <w:r w:rsidR="002C6C92" w:rsidRPr="006B18AC">
        <w:rPr>
          <w:b/>
        </w:rPr>
        <w:t xml:space="preserve">eneral </w:t>
      </w:r>
      <w:r w:rsidR="00B60480">
        <w:rPr>
          <w:b/>
        </w:rPr>
        <w:t>c</w:t>
      </w:r>
      <w:r w:rsidR="002C6C92" w:rsidRPr="006B18AC">
        <w:rPr>
          <w:b/>
        </w:rPr>
        <w:t>omment</w:t>
      </w:r>
      <w:r w:rsidR="005E774D">
        <w:rPr>
          <w:b/>
        </w:rPr>
        <w:t xml:space="preserve"> No. </w:t>
      </w:r>
      <w:r w:rsidR="00B0462C" w:rsidRPr="006B18AC">
        <w:rPr>
          <w:b/>
        </w:rPr>
        <w:t xml:space="preserve">20 </w:t>
      </w:r>
      <w:r w:rsidR="003602DC">
        <w:rPr>
          <w:b/>
        </w:rPr>
        <w:t xml:space="preserve">(2009) </w:t>
      </w:r>
      <w:r w:rsidR="00B0462C" w:rsidRPr="006B18AC">
        <w:rPr>
          <w:b/>
        </w:rPr>
        <w:t xml:space="preserve">on non-discrimination </w:t>
      </w:r>
      <w:r w:rsidR="00B60480">
        <w:rPr>
          <w:b/>
        </w:rPr>
        <w:t>in</w:t>
      </w:r>
      <w:r w:rsidR="00B60480" w:rsidRPr="006B18AC">
        <w:rPr>
          <w:b/>
        </w:rPr>
        <w:t xml:space="preserve"> </w:t>
      </w:r>
      <w:r w:rsidR="00B0462C" w:rsidRPr="006B18AC">
        <w:rPr>
          <w:b/>
        </w:rPr>
        <w:t>economic, social and cultural rights.</w:t>
      </w:r>
    </w:p>
    <w:p w:rsidR="00B0462C" w:rsidRPr="00EA68F1" w:rsidRDefault="00C32E55" w:rsidP="007315B6">
      <w:pPr>
        <w:pStyle w:val="H23G"/>
      </w:pPr>
      <w:r>
        <w:tab/>
      </w:r>
      <w:r>
        <w:tab/>
      </w:r>
      <w:r w:rsidR="00B0462C" w:rsidRPr="00EA68F1">
        <w:t>Persons with disabilities</w:t>
      </w:r>
    </w:p>
    <w:p w:rsidR="00B0462C" w:rsidRPr="006B18AC" w:rsidRDefault="00B0462C" w:rsidP="008B534C">
      <w:pPr>
        <w:pStyle w:val="SingleTxtG"/>
        <w:numPr>
          <w:ilvl w:val="0"/>
          <w:numId w:val="17"/>
        </w:numPr>
        <w:tabs>
          <w:tab w:val="left" w:pos="1701"/>
        </w:tabs>
        <w:ind w:left="1134" w:firstLine="0"/>
      </w:pPr>
      <w:r w:rsidRPr="006B18AC">
        <w:t>The Committee is concerned at the persistent institutionalization of persons with disabilities</w:t>
      </w:r>
      <w:r w:rsidR="002C6C92">
        <w:t>,</w:t>
      </w:r>
      <w:r w:rsidRPr="006B18AC">
        <w:t xml:space="preserve"> </w:t>
      </w:r>
      <w:r w:rsidR="002C6C92">
        <w:t>at</w:t>
      </w:r>
      <w:r w:rsidR="002C6C92" w:rsidRPr="006B18AC">
        <w:t xml:space="preserve"> </w:t>
      </w:r>
      <w:r w:rsidR="00B60480">
        <w:t xml:space="preserve">the </w:t>
      </w:r>
      <w:r w:rsidR="003602DC" w:rsidRPr="006B18AC">
        <w:t xml:space="preserve">poor living conditions </w:t>
      </w:r>
      <w:r w:rsidRPr="006B18AC">
        <w:t xml:space="preserve">of residential centres for persons with disabilities and </w:t>
      </w:r>
      <w:r w:rsidR="002C6C92">
        <w:t xml:space="preserve">at </w:t>
      </w:r>
      <w:r w:rsidR="003602DC" w:rsidRPr="006B18AC">
        <w:t>the lack of regular inspections</w:t>
      </w:r>
      <w:r w:rsidR="003602DC" w:rsidRPr="006B18AC" w:rsidDel="003602DC">
        <w:t xml:space="preserve"> </w:t>
      </w:r>
      <w:r w:rsidR="00731560">
        <w:t>of such centres</w:t>
      </w:r>
      <w:r w:rsidRPr="006B18AC">
        <w:t xml:space="preserve">. It is also concerned that the accessibility of persons with disabilities has been significantly restricted </w:t>
      </w:r>
      <w:r w:rsidR="008B534C">
        <w:t>owing</w:t>
      </w:r>
      <w:r w:rsidR="00646C00" w:rsidRPr="006B18AC">
        <w:t xml:space="preserve"> </w:t>
      </w:r>
      <w:r w:rsidRPr="006B18AC">
        <w:t>t</w:t>
      </w:r>
      <w:r w:rsidR="005C5B47">
        <w:t xml:space="preserve">o cuts in social benefits </w:t>
      </w:r>
      <w:r w:rsidR="003D09AD">
        <w:t>(a</w:t>
      </w:r>
      <w:r w:rsidR="005C5B47">
        <w:t>rts.</w:t>
      </w:r>
      <w:r w:rsidR="00AB2FA0">
        <w:t> </w:t>
      </w:r>
      <w:r w:rsidR="005C5B47">
        <w:t>2</w:t>
      </w:r>
      <w:r w:rsidR="008D59B3">
        <w:t xml:space="preserve"> (</w:t>
      </w:r>
      <w:r w:rsidRPr="006B18AC">
        <w:t>2</w:t>
      </w:r>
      <w:r w:rsidR="008D59B3">
        <w:t>)</w:t>
      </w:r>
      <w:r w:rsidRPr="006B18AC">
        <w:t>, 9 and 11)</w:t>
      </w:r>
      <w:r w:rsidR="005C5B47">
        <w:t>.</w:t>
      </w:r>
    </w:p>
    <w:p w:rsidR="00B0462C" w:rsidRPr="006B18AC" w:rsidRDefault="00D045C0" w:rsidP="00F615BC">
      <w:pPr>
        <w:pStyle w:val="SingleTxtG"/>
        <w:tabs>
          <w:tab w:val="left" w:pos="1701"/>
        </w:tabs>
        <w:rPr>
          <w:b/>
        </w:rPr>
      </w:pPr>
      <w:r>
        <w:rPr>
          <w:b/>
        </w:rPr>
        <w:tab/>
      </w:r>
      <w:r w:rsidR="00B0462C" w:rsidRPr="006B18AC">
        <w:rPr>
          <w:b/>
        </w:rPr>
        <w:t xml:space="preserve">The Committee recommends that the State party take </w:t>
      </w:r>
      <w:r w:rsidR="00855FF5">
        <w:rPr>
          <w:b/>
        </w:rPr>
        <w:t xml:space="preserve">all the </w:t>
      </w:r>
      <w:r w:rsidR="00B0462C" w:rsidRPr="006B18AC">
        <w:rPr>
          <w:b/>
        </w:rPr>
        <w:t xml:space="preserve">steps </w:t>
      </w:r>
      <w:r w:rsidR="0013515C" w:rsidRPr="006B18AC">
        <w:rPr>
          <w:b/>
        </w:rPr>
        <w:t xml:space="preserve">necessary </w:t>
      </w:r>
      <w:r w:rsidR="00B0462C" w:rsidRPr="006B18AC">
        <w:rPr>
          <w:b/>
        </w:rPr>
        <w:t xml:space="preserve">to make available alternatives to institutionalization, including community-based care programmes, and to improve living conditions in </w:t>
      </w:r>
      <w:r w:rsidR="00646C00">
        <w:rPr>
          <w:b/>
        </w:rPr>
        <w:t>residential centres</w:t>
      </w:r>
      <w:r w:rsidR="00B0462C" w:rsidRPr="006B18AC">
        <w:rPr>
          <w:b/>
        </w:rPr>
        <w:t xml:space="preserve">, including through </w:t>
      </w:r>
      <w:r w:rsidR="00646C00">
        <w:rPr>
          <w:b/>
        </w:rPr>
        <w:t>regular</w:t>
      </w:r>
      <w:r w:rsidR="00646C00" w:rsidRPr="006B18AC">
        <w:rPr>
          <w:b/>
        </w:rPr>
        <w:t xml:space="preserve"> </w:t>
      </w:r>
      <w:r w:rsidR="00B0462C" w:rsidRPr="006B18AC">
        <w:rPr>
          <w:b/>
        </w:rPr>
        <w:t xml:space="preserve">inspections. It also recommends that the State party </w:t>
      </w:r>
      <w:r w:rsidR="00631561" w:rsidRPr="006B18AC">
        <w:rPr>
          <w:b/>
        </w:rPr>
        <w:t>enhanc</w:t>
      </w:r>
      <w:r w:rsidR="00631561">
        <w:rPr>
          <w:b/>
        </w:rPr>
        <w:t xml:space="preserve">e </w:t>
      </w:r>
      <w:r w:rsidR="00631561" w:rsidRPr="006B18AC">
        <w:rPr>
          <w:b/>
        </w:rPr>
        <w:t>access</w:t>
      </w:r>
      <w:r w:rsidR="0013515C">
        <w:rPr>
          <w:b/>
        </w:rPr>
        <w:t xml:space="preserve"> for</w:t>
      </w:r>
      <w:r w:rsidR="00631561">
        <w:rPr>
          <w:b/>
        </w:rPr>
        <w:t xml:space="preserve"> persons with disabilities</w:t>
      </w:r>
      <w:r w:rsidR="00646C00">
        <w:rPr>
          <w:b/>
        </w:rPr>
        <w:t>, including</w:t>
      </w:r>
      <w:r w:rsidR="00631561">
        <w:rPr>
          <w:b/>
        </w:rPr>
        <w:t xml:space="preserve"> </w:t>
      </w:r>
      <w:r w:rsidR="0013515C">
        <w:rPr>
          <w:b/>
        </w:rPr>
        <w:t xml:space="preserve">by </w:t>
      </w:r>
      <w:r w:rsidR="00646C00">
        <w:rPr>
          <w:b/>
        </w:rPr>
        <w:t>cancelling</w:t>
      </w:r>
      <w:r w:rsidR="00B0462C" w:rsidRPr="006B18AC">
        <w:rPr>
          <w:b/>
        </w:rPr>
        <w:t xml:space="preserve"> the cuts </w:t>
      </w:r>
      <w:r w:rsidR="00B60480">
        <w:rPr>
          <w:b/>
        </w:rPr>
        <w:t>i</w:t>
      </w:r>
      <w:r w:rsidR="00B0462C" w:rsidRPr="006B18AC">
        <w:rPr>
          <w:b/>
        </w:rPr>
        <w:t>n social benefit programmes.</w:t>
      </w:r>
    </w:p>
    <w:p w:rsidR="00B0462C" w:rsidRPr="00EA68F1" w:rsidRDefault="005C5B47" w:rsidP="005C5B47">
      <w:pPr>
        <w:pStyle w:val="H23G"/>
      </w:pPr>
      <w:r>
        <w:tab/>
      </w:r>
      <w:r>
        <w:tab/>
      </w:r>
      <w:r w:rsidR="00B0462C" w:rsidRPr="00EA68F1">
        <w:t>Asylum</w:t>
      </w:r>
      <w:r w:rsidR="00B60480">
        <w:t xml:space="preserve"> </w:t>
      </w:r>
      <w:r w:rsidR="00B0462C" w:rsidRPr="00EA68F1">
        <w:t>seekers</w:t>
      </w:r>
    </w:p>
    <w:p w:rsidR="00B0462C" w:rsidRPr="006B18AC" w:rsidRDefault="00631561" w:rsidP="00B0462C">
      <w:pPr>
        <w:pStyle w:val="SingleTxtG"/>
        <w:numPr>
          <w:ilvl w:val="0"/>
          <w:numId w:val="17"/>
        </w:numPr>
        <w:tabs>
          <w:tab w:val="left" w:pos="1701"/>
        </w:tabs>
        <w:ind w:left="1134" w:firstLine="0"/>
      </w:pPr>
      <w:r>
        <w:t>T</w:t>
      </w:r>
      <w:r w:rsidR="00B0462C" w:rsidRPr="006B18AC">
        <w:t xml:space="preserve">he Committee regrets that the </w:t>
      </w:r>
      <w:r>
        <w:t xml:space="preserve">International Protection </w:t>
      </w:r>
      <w:r w:rsidR="00B0462C" w:rsidRPr="006B18AC">
        <w:t xml:space="preserve">Bill has not yet been </w:t>
      </w:r>
      <w:r w:rsidR="005659A6">
        <w:t>adopted</w:t>
      </w:r>
      <w:r w:rsidR="00B0462C" w:rsidRPr="006B18AC">
        <w:t>. It is concerned</w:t>
      </w:r>
      <w:r w:rsidR="00B058D8">
        <w:t xml:space="preserve"> at the </w:t>
      </w:r>
      <w:r w:rsidR="00646C00">
        <w:t>poor living</w:t>
      </w:r>
      <w:r w:rsidR="00B058D8">
        <w:t xml:space="preserve"> conditions and </w:t>
      </w:r>
      <w:r w:rsidR="00855FF5">
        <w:t xml:space="preserve">the </w:t>
      </w:r>
      <w:r w:rsidR="00B058D8">
        <w:t>lengthy stay of asylum</w:t>
      </w:r>
      <w:r w:rsidR="00B60480">
        <w:t xml:space="preserve"> </w:t>
      </w:r>
      <w:r w:rsidR="00B058D8">
        <w:t xml:space="preserve">seekers </w:t>
      </w:r>
      <w:r w:rsidR="005659A6">
        <w:t>in</w:t>
      </w:r>
      <w:r w:rsidR="005659A6" w:rsidRPr="006B18AC">
        <w:t xml:space="preserve"> </w:t>
      </w:r>
      <w:r w:rsidR="00B60480">
        <w:t>d</w:t>
      </w:r>
      <w:r w:rsidR="00B058D8" w:rsidRPr="006B18AC">
        <w:t xml:space="preserve">irect </w:t>
      </w:r>
      <w:r w:rsidR="00B60480">
        <w:t>p</w:t>
      </w:r>
      <w:r w:rsidR="00B058D8" w:rsidRPr="006B18AC">
        <w:t>rovision centres</w:t>
      </w:r>
      <w:r w:rsidR="00B058D8">
        <w:t xml:space="preserve">, </w:t>
      </w:r>
      <w:r w:rsidR="00B058D8" w:rsidRPr="006B18AC">
        <w:t xml:space="preserve">originally designed </w:t>
      </w:r>
      <w:r w:rsidR="002C6C92">
        <w:t>as</w:t>
      </w:r>
      <w:r w:rsidR="002C6C92" w:rsidRPr="006B18AC">
        <w:t xml:space="preserve"> </w:t>
      </w:r>
      <w:r w:rsidR="00B058D8" w:rsidRPr="006B18AC">
        <w:t>a short-term arrangement</w:t>
      </w:r>
      <w:r w:rsidR="002A3F0E">
        <w:t xml:space="preserve"> and run by private actors</w:t>
      </w:r>
      <w:r w:rsidR="004A3B59">
        <w:t>. The centres</w:t>
      </w:r>
      <w:r w:rsidR="00646C00">
        <w:t xml:space="preserve"> have a negative impact on </w:t>
      </w:r>
      <w:r w:rsidR="004A3B59">
        <w:t>asylum seekers’</w:t>
      </w:r>
      <w:r w:rsidR="00646C00">
        <w:t xml:space="preserve"> right to family </w:t>
      </w:r>
      <w:r w:rsidR="002A3F0E">
        <w:t>life</w:t>
      </w:r>
      <w:r w:rsidR="00355CE5">
        <w:t>, their mental health and their children’s best interests</w:t>
      </w:r>
      <w:r w:rsidR="002A3F0E">
        <w:t xml:space="preserve">. </w:t>
      </w:r>
      <w:r w:rsidR="004A3B59">
        <w:t>The Committee</w:t>
      </w:r>
      <w:r w:rsidR="002A3F0E">
        <w:t xml:space="preserve"> is also concerned </w:t>
      </w:r>
      <w:r w:rsidR="002C6C92">
        <w:t xml:space="preserve">at the </w:t>
      </w:r>
      <w:r w:rsidR="00B058D8">
        <w:t>restrictions asylum</w:t>
      </w:r>
      <w:r w:rsidR="00B60480">
        <w:t xml:space="preserve"> </w:t>
      </w:r>
      <w:r w:rsidR="00B058D8">
        <w:t xml:space="preserve">seekers </w:t>
      </w:r>
      <w:r w:rsidR="002C6C92">
        <w:t xml:space="preserve">face </w:t>
      </w:r>
      <w:r w:rsidR="00583328">
        <w:t>in accessing</w:t>
      </w:r>
      <w:r w:rsidR="00B058D8">
        <w:t xml:space="preserve"> </w:t>
      </w:r>
      <w:r w:rsidR="00B0462C" w:rsidRPr="006B18AC">
        <w:t>employment, social security benefits, health</w:t>
      </w:r>
      <w:r w:rsidR="00B60480">
        <w:t>-</w:t>
      </w:r>
      <w:r w:rsidR="00B0462C" w:rsidRPr="006B18AC">
        <w:t>care services and education</w:t>
      </w:r>
      <w:r w:rsidR="002E0DE6">
        <w:t xml:space="preserve"> </w:t>
      </w:r>
      <w:r w:rsidR="006D5931">
        <w:t>(art. </w:t>
      </w:r>
      <w:r w:rsidR="005C5B47">
        <w:t>2</w:t>
      </w:r>
      <w:r w:rsidR="00B60480">
        <w:t xml:space="preserve"> </w:t>
      </w:r>
      <w:r w:rsidR="008D59B3">
        <w:t>(</w:t>
      </w:r>
      <w:r w:rsidR="00B0462C" w:rsidRPr="006B18AC">
        <w:t>2)</w:t>
      </w:r>
      <w:r w:rsidR="008D59B3">
        <w:t>)</w:t>
      </w:r>
      <w:r w:rsidR="005C5B47">
        <w:t>.</w:t>
      </w:r>
    </w:p>
    <w:p w:rsidR="002A3F0E" w:rsidRDefault="00D045C0" w:rsidP="00F615BC">
      <w:pPr>
        <w:pStyle w:val="SingleTxtG"/>
        <w:tabs>
          <w:tab w:val="left" w:pos="1701"/>
        </w:tabs>
        <w:rPr>
          <w:b/>
        </w:rPr>
      </w:pPr>
      <w:r>
        <w:rPr>
          <w:b/>
        </w:rPr>
        <w:tab/>
      </w:r>
      <w:r w:rsidR="00B0462C" w:rsidRPr="006B18AC">
        <w:rPr>
          <w:b/>
        </w:rPr>
        <w:t>The Committee recommends that the State party</w:t>
      </w:r>
      <w:r w:rsidR="002A3F0E">
        <w:rPr>
          <w:b/>
        </w:rPr>
        <w:t>:</w:t>
      </w:r>
      <w:r w:rsidR="00B0462C" w:rsidRPr="006B18AC">
        <w:rPr>
          <w:b/>
        </w:rPr>
        <w:t xml:space="preserve"> </w:t>
      </w:r>
    </w:p>
    <w:p w:rsidR="002A3F0E" w:rsidRDefault="002A3F0E" w:rsidP="007315B6">
      <w:pPr>
        <w:pStyle w:val="SingleTxtG"/>
        <w:tabs>
          <w:tab w:val="left" w:pos="1701"/>
        </w:tabs>
        <w:ind w:firstLine="567"/>
        <w:rPr>
          <w:b/>
        </w:rPr>
      </w:pPr>
      <w:r w:rsidRPr="00F615BC">
        <w:rPr>
          <w:b/>
        </w:rPr>
        <w:t>(a)</w:t>
      </w:r>
      <w:r w:rsidRPr="007315B6">
        <w:tab/>
      </w:r>
      <w:r>
        <w:rPr>
          <w:b/>
        </w:rPr>
        <w:t>E</w:t>
      </w:r>
      <w:r w:rsidRPr="006B18AC">
        <w:rPr>
          <w:b/>
        </w:rPr>
        <w:t xml:space="preserve">xpedite </w:t>
      </w:r>
      <w:r w:rsidR="00B0462C" w:rsidRPr="006B18AC">
        <w:rPr>
          <w:b/>
        </w:rPr>
        <w:t>the adoption of the International Protection Bill with a view to introducing a single procedure to assess</w:t>
      </w:r>
      <w:r>
        <w:rPr>
          <w:b/>
        </w:rPr>
        <w:t xml:space="preserve"> and determine without undue delay</w:t>
      </w:r>
      <w:r w:rsidR="00B0462C" w:rsidRPr="006B18AC">
        <w:rPr>
          <w:b/>
        </w:rPr>
        <w:t xml:space="preserve"> all forms of protection status for asylum</w:t>
      </w:r>
      <w:r w:rsidR="00B60480">
        <w:rPr>
          <w:b/>
        </w:rPr>
        <w:t xml:space="preserve"> </w:t>
      </w:r>
      <w:r w:rsidR="00B0462C" w:rsidRPr="006B18AC">
        <w:rPr>
          <w:b/>
        </w:rPr>
        <w:t>seekers</w:t>
      </w:r>
      <w:r>
        <w:rPr>
          <w:b/>
        </w:rPr>
        <w:t xml:space="preserve"> as well as to </w:t>
      </w:r>
      <w:r w:rsidRPr="006B18AC">
        <w:rPr>
          <w:b/>
        </w:rPr>
        <w:t xml:space="preserve">strengthen the protection and promotion of </w:t>
      </w:r>
      <w:r>
        <w:rPr>
          <w:b/>
        </w:rPr>
        <w:t xml:space="preserve">their </w:t>
      </w:r>
      <w:r w:rsidRPr="006B18AC">
        <w:rPr>
          <w:b/>
        </w:rPr>
        <w:t>economic, social and cultural rights</w:t>
      </w:r>
      <w:r>
        <w:rPr>
          <w:b/>
        </w:rPr>
        <w:t>;</w:t>
      </w:r>
    </w:p>
    <w:p w:rsidR="002A3F0E" w:rsidRDefault="002A3F0E" w:rsidP="007315B6">
      <w:pPr>
        <w:pStyle w:val="SingleTxtG"/>
        <w:tabs>
          <w:tab w:val="left" w:pos="1701"/>
        </w:tabs>
        <w:ind w:firstLine="567"/>
        <w:rPr>
          <w:b/>
        </w:rPr>
      </w:pPr>
      <w:r w:rsidRPr="00F615BC">
        <w:rPr>
          <w:b/>
        </w:rPr>
        <w:t>(b)</w:t>
      </w:r>
      <w:r>
        <w:rPr>
          <w:b/>
        </w:rPr>
        <w:tab/>
        <w:t xml:space="preserve">Improve </w:t>
      </w:r>
      <w:r w:rsidR="0018048B">
        <w:rPr>
          <w:b/>
        </w:rPr>
        <w:t xml:space="preserve">the </w:t>
      </w:r>
      <w:r>
        <w:rPr>
          <w:b/>
        </w:rPr>
        <w:t xml:space="preserve">living conditions in </w:t>
      </w:r>
      <w:r w:rsidR="00B60480">
        <w:rPr>
          <w:b/>
        </w:rPr>
        <w:t>d</w:t>
      </w:r>
      <w:r>
        <w:rPr>
          <w:b/>
        </w:rPr>
        <w:t xml:space="preserve">irect </w:t>
      </w:r>
      <w:r w:rsidR="00B60480">
        <w:rPr>
          <w:b/>
        </w:rPr>
        <w:t>p</w:t>
      </w:r>
      <w:r>
        <w:rPr>
          <w:b/>
        </w:rPr>
        <w:t xml:space="preserve">rovision centres, including through regular inspections of such centres and </w:t>
      </w:r>
      <w:r w:rsidR="0013515C">
        <w:rPr>
          <w:b/>
        </w:rPr>
        <w:t xml:space="preserve">by </w:t>
      </w:r>
      <w:r>
        <w:rPr>
          <w:b/>
        </w:rPr>
        <w:t xml:space="preserve">making the private actors </w:t>
      </w:r>
      <w:r>
        <w:rPr>
          <w:b/>
        </w:rPr>
        <w:lastRenderedPageBreak/>
        <w:t xml:space="preserve">accountable for their actions and </w:t>
      </w:r>
      <w:r w:rsidR="00355CE5">
        <w:rPr>
          <w:b/>
        </w:rPr>
        <w:t>omissions, and address mental</w:t>
      </w:r>
      <w:r w:rsidR="00B60480">
        <w:rPr>
          <w:b/>
        </w:rPr>
        <w:t>-</w:t>
      </w:r>
      <w:r w:rsidR="00355CE5">
        <w:rPr>
          <w:b/>
        </w:rPr>
        <w:t>health issues</w:t>
      </w:r>
      <w:r w:rsidR="00731560">
        <w:rPr>
          <w:b/>
        </w:rPr>
        <w:t xml:space="preserve"> of asylum</w:t>
      </w:r>
      <w:r w:rsidR="00B60480">
        <w:rPr>
          <w:b/>
        </w:rPr>
        <w:t xml:space="preserve"> </w:t>
      </w:r>
      <w:r w:rsidR="00731560">
        <w:rPr>
          <w:b/>
        </w:rPr>
        <w:t>seekers</w:t>
      </w:r>
      <w:r>
        <w:rPr>
          <w:b/>
        </w:rPr>
        <w:t>;</w:t>
      </w:r>
    </w:p>
    <w:p w:rsidR="00B0462C" w:rsidRPr="006B18AC" w:rsidRDefault="002A3F0E" w:rsidP="007315B6">
      <w:pPr>
        <w:pStyle w:val="SingleTxtG"/>
        <w:tabs>
          <w:tab w:val="left" w:pos="1701"/>
        </w:tabs>
        <w:ind w:firstLine="567"/>
        <w:rPr>
          <w:b/>
        </w:rPr>
      </w:pPr>
      <w:r w:rsidRPr="00F615BC">
        <w:rPr>
          <w:b/>
        </w:rPr>
        <w:t>(c)</w:t>
      </w:r>
      <w:r>
        <w:rPr>
          <w:b/>
        </w:rPr>
        <w:tab/>
        <w:t xml:space="preserve">Take </w:t>
      </w:r>
      <w:r w:rsidR="00B60480">
        <w:rPr>
          <w:b/>
        </w:rPr>
        <w:t xml:space="preserve">the </w:t>
      </w:r>
      <w:r w:rsidR="00B0462C" w:rsidRPr="006B18AC">
        <w:rPr>
          <w:b/>
        </w:rPr>
        <w:t xml:space="preserve">steps </w:t>
      </w:r>
      <w:r w:rsidR="0013515C" w:rsidRPr="006B18AC">
        <w:rPr>
          <w:b/>
        </w:rPr>
        <w:t xml:space="preserve">necessary </w:t>
      </w:r>
      <w:r w:rsidR="00B0462C" w:rsidRPr="006B18AC">
        <w:rPr>
          <w:b/>
        </w:rPr>
        <w:t xml:space="preserve">to </w:t>
      </w:r>
      <w:r w:rsidR="009C202F">
        <w:rPr>
          <w:b/>
        </w:rPr>
        <w:t>improve the</w:t>
      </w:r>
      <w:r w:rsidR="00B0462C" w:rsidRPr="006B18AC">
        <w:rPr>
          <w:b/>
        </w:rPr>
        <w:t xml:space="preserve"> reception </w:t>
      </w:r>
      <w:r w:rsidR="009C202F">
        <w:rPr>
          <w:b/>
        </w:rPr>
        <w:t>of</w:t>
      </w:r>
      <w:r w:rsidR="00B0462C" w:rsidRPr="006B18AC">
        <w:rPr>
          <w:b/>
        </w:rPr>
        <w:t xml:space="preserve"> asylum</w:t>
      </w:r>
      <w:r w:rsidR="00B60480">
        <w:rPr>
          <w:b/>
        </w:rPr>
        <w:t xml:space="preserve"> </w:t>
      </w:r>
      <w:r w:rsidR="00B0462C" w:rsidRPr="006B18AC">
        <w:rPr>
          <w:b/>
        </w:rPr>
        <w:t xml:space="preserve">seekers with a view to ensuring their economic, social and cultural rights and facilitating their </w:t>
      </w:r>
      <w:r w:rsidR="00FD407C">
        <w:rPr>
          <w:b/>
        </w:rPr>
        <w:t>integration</w:t>
      </w:r>
      <w:r w:rsidR="002E0DE6">
        <w:rPr>
          <w:b/>
        </w:rPr>
        <w:t xml:space="preserve"> in</w:t>
      </w:r>
      <w:r w:rsidR="00FD407C">
        <w:rPr>
          <w:b/>
        </w:rPr>
        <w:t>to</w:t>
      </w:r>
      <w:r w:rsidR="002E0DE6">
        <w:rPr>
          <w:b/>
        </w:rPr>
        <w:t xml:space="preserve"> the society</w:t>
      </w:r>
      <w:r w:rsidR="00B0462C" w:rsidRPr="006B18AC">
        <w:rPr>
          <w:b/>
        </w:rPr>
        <w:t>.</w:t>
      </w:r>
    </w:p>
    <w:p w:rsidR="00B0462C" w:rsidRPr="00EA68F1" w:rsidRDefault="00C32E55" w:rsidP="007315B6">
      <w:pPr>
        <w:pStyle w:val="H23G"/>
      </w:pPr>
      <w:r>
        <w:tab/>
      </w:r>
      <w:r>
        <w:tab/>
      </w:r>
      <w:r w:rsidR="00B0462C" w:rsidRPr="00EA68F1">
        <w:t>Equality between men and women</w:t>
      </w:r>
    </w:p>
    <w:p w:rsidR="00B0462C" w:rsidRPr="006B18AC" w:rsidRDefault="00B0462C" w:rsidP="00B0462C">
      <w:pPr>
        <w:pStyle w:val="SingleTxtG"/>
        <w:numPr>
          <w:ilvl w:val="0"/>
          <w:numId w:val="17"/>
        </w:numPr>
        <w:tabs>
          <w:tab w:val="left" w:pos="1701"/>
        </w:tabs>
        <w:ind w:left="1134" w:firstLine="0"/>
      </w:pPr>
      <w:r w:rsidRPr="006B18AC">
        <w:t xml:space="preserve">The Committee </w:t>
      </w:r>
      <w:r w:rsidR="002E0DE6">
        <w:t>regrets</w:t>
      </w:r>
      <w:r w:rsidRPr="006B18AC">
        <w:t xml:space="preserve"> that </w:t>
      </w:r>
      <w:r w:rsidR="006D5931">
        <w:t>article </w:t>
      </w:r>
      <w:r w:rsidRPr="006B18AC">
        <w:t>41</w:t>
      </w:r>
      <w:r w:rsidR="008D59B3">
        <w:t xml:space="preserve"> (</w:t>
      </w:r>
      <w:r w:rsidRPr="006B18AC">
        <w:t>2</w:t>
      </w:r>
      <w:r w:rsidR="008D59B3">
        <w:t>)</w:t>
      </w:r>
      <w:r w:rsidR="00B60480">
        <w:t>,</w:t>
      </w:r>
      <w:r w:rsidRPr="006B18AC">
        <w:t xml:space="preserve"> of the Constitution on the </w:t>
      </w:r>
      <w:r w:rsidR="00752226">
        <w:t>role and status</w:t>
      </w:r>
      <w:r w:rsidRPr="006B18AC">
        <w:t xml:space="preserve"> of women in Irish society </w:t>
      </w:r>
      <w:r w:rsidR="002E0DE6">
        <w:t>remains unchanged</w:t>
      </w:r>
      <w:r w:rsidRPr="006B18AC">
        <w:t>. It is also concerned at the pervasive gender inequality in the State party, in particular the underrepresentation of women in decision-making positions across all sectors in the society</w:t>
      </w:r>
      <w:r w:rsidR="00855FF5">
        <w:t xml:space="preserve"> and</w:t>
      </w:r>
      <w:r w:rsidR="00855FF5" w:rsidRPr="006B18AC">
        <w:t xml:space="preserve"> </w:t>
      </w:r>
      <w:r w:rsidRPr="006B18AC">
        <w:t>the widening gender pay gap</w:t>
      </w:r>
      <w:r w:rsidR="00F26A2A">
        <w:t>, as well as</w:t>
      </w:r>
      <w:r w:rsidR="002A3F0E">
        <w:t xml:space="preserve"> the</w:t>
      </w:r>
      <w:r w:rsidR="00F26A2A">
        <w:t xml:space="preserve"> strong gender role stereotypes in the family and society</w:t>
      </w:r>
      <w:r w:rsidRPr="006B18AC">
        <w:t xml:space="preserve"> </w:t>
      </w:r>
      <w:r w:rsidR="006D5931">
        <w:t>(art. </w:t>
      </w:r>
      <w:r w:rsidRPr="006B18AC">
        <w:t>3)</w:t>
      </w:r>
      <w:r w:rsidR="005C5B47">
        <w:t>.</w:t>
      </w:r>
    </w:p>
    <w:p w:rsidR="00B0462C" w:rsidRPr="006B18AC" w:rsidRDefault="00D045C0" w:rsidP="00F615BC">
      <w:pPr>
        <w:pStyle w:val="SingleTxtG"/>
        <w:tabs>
          <w:tab w:val="left" w:pos="1701"/>
        </w:tabs>
        <w:rPr>
          <w:b/>
        </w:rPr>
      </w:pPr>
      <w:r>
        <w:rPr>
          <w:b/>
        </w:rPr>
        <w:tab/>
      </w:r>
      <w:r w:rsidR="00B0462C" w:rsidRPr="006B18AC">
        <w:rPr>
          <w:b/>
        </w:rPr>
        <w:t xml:space="preserve">The Committee recommends that the State party amend </w:t>
      </w:r>
      <w:r w:rsidR="006D5931">
        <w:rPr>
          <w:b/>
        </w:rPr>
        <w:t>article </w:t>
      </w:r>
      <w:r w:rsidR="00B0462C" w:rsidRPr="006B18AC">
        <w:rPr>
          <w:b/>
        </w:rPr>
        <w:t>41</w:t>
      </w:r>
      <w:r w:rsidR="008D59B3">
        <w:rPr>
          <w:b/>
        </w:rPr>
        <w:t xml:space="preserve"> (</w:t>
      </w:r>
      <w:r w:rsidR="00B0462C" w:rsidRPr="006B18AC">
        <w:rPr>
          <w:b/>
        </w:rPr>
        <w:t>2</w:t>
      </w:r>
      <w:r w:rsidR="008D59B3">
        <w:rPr>
          <w:b/>
        </w:rPr>
        <w:t>)</w:t>
      </w:r>
      <w:r w:rsidR="00DF4334">
        <w:rPr>
          <w:b/>
        </w:rPr>
        <w:t>,</w:t>
      </w:r>
      <w:r w:rsidR="00B0462C" w:rsidRPr="006B18AC">
        <w:rPr>
          <w:b/>
        </w:rPr>
        <w:t xml:space="preserve"> of the Constitution with a view to rendering provisions in the Constitution gender-</w:t>
      </w:r>
      <w:r w:rsidR="00752226">
        <w:rPr>
          <w:b/>
        </w:rPr>
        <w:t>equal</w:t>
      </w:r>
      <w:r w:rsidR="00B0462C" w:rsidRPr="006B18AC">
        <w:rPr>
          <w:b/>
        </w:rPr>
        <w:t xml:space="preserve">. It also recommends that the State party take effective measures to increase </w:t>
      </w:r>
      <w:r w:rsidR="002E0DE6">
        <w:rPr>
          <w:b/>
        </w:rPr>
        <w:t>women’s representation in</w:t>
      </w:r>
      <w:r w:rsidR="00B0462C" w:rsidRPr="006B18AC">
        <w:rPr>
          <w:b/>
        </w:rPr>
        <w:t xml:space="preserve"> decision-making </w:t>
      </w:r>
      <w:r w:rsidR="002E0DE6">
        <w:rPr>
          <w:b/>
        </w:rPr>
        <w:t>positions</w:t>
      </w:r>
      <w:r w:rsidR="00B0462C" w:rsidRPr="006B18AC">
        <w:rPr>
          <w:b/>
        </w:rPr>
        <w:t xml:space="preserve"> in</w:t>
      </w:r>
      <w:r w:rsidR="002E0DE6">
        <w:rPr>
          <w:b/>
        </w:rPr>
        <w:t xml:space="preserve"> all areas</w:t>
      </w:r>
      <w:r w:rsidR="00F26A2A">
        <w:rPr>
          <w:b/>
        </w:rPr>
        <w:t>,</w:t>
      </w:r>
      <w:r w:rsidR="00631561">
        <w:rPr>
          <w:b/>
        </w:rPr>
        <w:t xml:space="preserve"> </w:t>
      </w:r>
      <w:r w:rsidR="00B0462C" w:rsidRPr="006B18AC">
        <w:rPr>
          <w:b/>
        </w:rPr>
        <w:t>to close the gender pay gap</w:t>
      </w:r>
      <w:r w:rsidR="00F26A2A">
        <w:rPr>
          <w:b/>
        </w:rPr>
        <w:t xml:space="preserve"> and to eliminate strong gender role stereotypes</w:t>
      </w:r>
      <w:r w:rsidR="00B0462C" w:rsidRPr="006B18AC">
        <w:rPr>
          <w:b/>
        </w:rPr>
        <w:t>.</w:t>
      </w:r>
    </w:p>
    <w:p w:rsidR="00B0462C" w:rsidRPr="00EA68F1" w:rsidRDefault="005C5B47" w:rsidP="005C5B47">
      <w:pPr>
        <w:pStyle w:val="H23G"/>
      </w:pPr>
      <w:r>
        <w:tab/>
      </w:r>
      <w:r>
        <w:tab/>
      </w:r>
      <w:r w:rsidR="00B0462C" w:rsidRPr="00EA68F1">
        <w:t>Unemployment</w:t>
      </w:r>
    </w:p>
    <w:p w:rsidR="00B0462C" w:rsidRPr="006B18AC" w:rsidRDefault="00B0462C" w:rsidP="00B0462C">
      <w:pPr>
        <w:pStyle w:val="SingleTxtG"/>
        <w:numPr>
          <w:ilvl w:val="0"/>
          <w:numId w:val="17"/>
        </w:numPr>
        <w:tabs>
          <w:tab w:val="left" w:pos="1701"/>
        </w:tabs>
        <w:ind w:left="1134" w:firstLine="0"/>
      </w:pPr>
      <w:r w:rsidRPr="006B18AC">
        <w:t>The Committee is concerned at the disproportionately high rates of unemployment among Travellers</w:t>
      </w:r>
      <w:r w:rsidR="002A3F0E">
        <w:t>, Roma</w:t>
      </w:r>
      <w:r w:rsidRPr="006B18AC">
        <w:t xml:space="preserve">, young people and persons with disabilities. It regrets the lack of disaggregated </w:t>
      </w:r>
      <w:r w:rsidR="002E0DE6">
        <w:t xml:space="preserve">data </w:t>
      </w:r>
      <w:r w:rsidRPr="006B18AC">
        <w:t xml:space="preserve">to enable a regular assessment of the </w:t>
      </w:r>
      <w:r w:rsidR="009C202F">
        <w:t>unemployment</w:t>
      </w:r>
      <w:r w:rsidRPr="006B18AC">
        <w:t xml:space="preserve"> situation of </w:t>
      </w:r>
      <w:r w:rsidR="009C202F">
        <w:t>these groups</w:t>
      </w:r>
      <w:r w:rsidRPr="006B18AC">
        <w:t xml:space="preserve"> </w:t>
      </w:r>
      <w:r w:rsidR="006D5931">
        <w:t>(art. </w:t>
      </w:r>
      <w:r w:rsidRPr="006B18AC">
        <w:t>6)</w:t>
      </w:r>
      <w:r w:rsidR="005C5B47">
        <w:t>.</w:t>
      </w:r>
    </w:p>
    <w:p w:rsidR="00B0462C" w:rsidRPr="006B18AC" w:rsidRDefault="00D045C0" w:rsidP="00F615BC">
      <w:pPr>
        <w:pStyle w:val="SingleTxtG"/>
        <w:tabs>
          <w:tab w:val="left" w:pos="1701"/>
        </w:tabs>
        <w:rPr>
          <w:b/>
        </w:rPr>
      </w:pPr>
      <w:r>
        <w:rPr>
          <w:b/>
        </w:rPr>
        <w:tab/>
      </w:r>
      <w:r w:rsidR="00B0462C" w:rsidRPr="006B18AC">
        <w:rPr>
          <w:b/>
        </w:rPr>
        <w:t xml:space="preserve">The Committee recommends that the State party step up its efforts to improve the employment situation, with </w:t>
      </w:r>
      <w:r w:rsidR="005659A6">
        <w:rPr>
          <w:b/>
        </w:rPr>
        <w:t>targeted measures for</w:t>
      </w:r>
      <w:r w:rsidR="00B0462C" w:rsidRPr="006B18AC">
        <w:rPr>
          <w:b/>
        </w:rPr>
        <w:t xml:space="preserve"> Travellers</w:t>
      </w:r>
      <w:r w:rsidR="002A3F0E">
        <w:rPr>
          <w:b/>
        </w:rPr>
        <w:t>, Roma</w:t>
      </w:r>
      <w:r w:rsidR="00B0462C" w:rsidRPr="006B18AC">
        <w:rPr>
          <w:b/>
        </w:rPr>
        <w:t xml:space="preserve">, young persons and persons with disabilities, including </w:t>
      </w:r>
      <w:r w:rsidR="0013515C">
        <w:rPr>
          <w:b/>
        </w:rPr>
        <w:t xml:space="preserve">by </w:t>
      </w:r>
      <w:r w:rsidR="002E0DE6">
        <w:rPr>
          <w:b/>
        </w:rPr>
        <w:t>introducing</w:t>
      </w:r>
      <w:r w:rsidR="00B0462C" w:rsidRPr="006B18AC">
        <w:rPr>
          <w:b/>
        </w:rPr>
        <w:t xml:space="preserve"> a quota system as well as targeted professional training and employment support services. It also recommends that the State party </w:t>
      </w:r>
      <w:r w:rsidR="002E0DE6">
        <w:rPr>
          <w:b/>
        </w:rPr>
        <w:t xml:space="preserve">improve </w:t>
      </w:r>
      <w:r w:rsidR="00B0462C" w:rsidRPr="006B18AC">
        <w:rPr>
          <w:b/>
        </w:rPr>
        <w:t>data collection</w:t>
      </w:r>
      <w:r w:rsidR="002E0DE6">
        <w:rPr>
          <w:b/>
        </w:rPr>
        <w:t xml:space="preserve"> on </w:t>
      </w:r>
      <w:r w:rsidR="002A3F0E">
        <w:rPr>
          <w:b/>
        </w:rPr>
        <w:t>un</w:t>
      </w:r>
      <w:r w:rsidR="002E0DE6">
        <w:rPr>
          <w:b/>
        </w:rPr>
        <w:t>employment</w:t>
      </w:r>
      <w:r w:rsidR="00B0462C" w:rsidRPr="006B18AC">
        <w:rPr>
          <w:b/>
        </w:rPr>
        <w:t xml:space="preserve">. </w:t>
      </w:r>
    </w:p>
    <w:p w:rsidR="00B0462C" w:rsidRPr="00EA68F1" w:rsidRDefault="005C5B47" w:rsidP="005C5B47">
      <w:pPr>
        <w:pStyle w:val="H23G"/>
      </w:pPr>
      <w:r>
        <w:tab/>
      </w:r>
      <w:r>
        <w:tab/>
      </w:r>
      <w:r w:rsidR="00B0462C" w:rsidRPr="00EA68F1">
        <w:t>Right to just and favourable conditions of work</w:t>
      </w:r>
    </w:p>
    <w:p w:rsidR="00B0462C" w:rsidRPr="006B18AC" w:rsidRDefault="00B0462C" w:rsidP="00B0462C">
      <w:pPr>
        <w:pStyle w:val="SingleTxtG"/>
        <w:numPr>
          <w:ilvl w:val="0"/>
          <w:numId w:val="17"/>
        </w:numPr>
        <w:tabs>
          <w:tab w:val="left" w:pos="1701"/>
        </w:tabs>
        <w:ind w:left="1134" w:firstLine="0"/>
      </w:pPr>
      <w:r w:rsidRPr="006B18AC">
        <w:t xml:space="preserve">While </w:t>
      </w:r>
      <w:r w:rsidR="002A3F0E">
        <w:t>noting</w:t>
      </w:r>
      <w:r w:rsidR="002A3F0E" w:rsidRPr="006B18AC">
        <w:t xml:space="preserve"> </w:t>
      </w:r>
      <w:r w:rsidRPr="006B18AC">
        <w:t xml:space="preserve">the publication of the National Minimum Wage (Low Pay Commission) Bill 2015, the Committee is concerned </w:t>
      </w:r>
      <w:r w:rsidR="00724A35">
        <w:t>at</w:t>
      </w:r>
      <w:r w:rsidR="00DF4334">
        <w:t xml:space="preserve"> the</w:t>
      </w:r>
      <w:r w:rsidRPr="006B18AC">
        <w:t xml:space="preserve">: </w:t>
      </w:r>
    </w:p>
    <w:p w:rsidR="00B0462C" w:rsidRPr="006B18AC" w:rsidRDefault="00B0462C" w:rsidP="007315B6">
      <w:pPr>
        <w:pStyle w:val="SingleTxtG"/>
        <w:tabs>
          <w:tab w:val="left" w:pos="1701"/>
        </w:tabs>
        <w:ind w:firstLine="567"/>
      </w:pPr>
      <w:r w:rsidRPr="006B18AC">
        <w:t>(a)</w:t>
      </w:r>
      <w:r w:rsidRPr="006B18AC">
        <w:tab/>
      </w:r>
      <w:r w:rsidR="00DF4334">
        <w:t>I</w:t>
      </w:r>
      <w:r w:rsidR="00BE0E9B">
        <w:t xml:space="preserve">nsufficient level of </w:t>
      </w:r>
      <w:r w:rsidR="002A3F0E">
        <w:t xml:space="preserve">the </w:t>
      </w:r>
      <w:r w:rsidRPr="006B18AC">
        <w:t>minimum wage to ensure a decent living for workers and their famil</w:t>
      </w:r>
      <w:r w:rsidR="00B7794C">
        <w:t>ies</w:t>
      </w:r>
      <w:r w:rsidRPr="006B18AC">
        <w:t>;</w:t>
      </w:r>
    </w:p>
    <w:p w:rsidR="00B0462C" w:rsidRPr="006B18AC" w:rsidRDefault="00B0462C" w:rsidP="007315B6">
      <w:pPr>
        <w:pStyle w:val="SingleTxtG"/>
        <w:tabs>
          <w:tab w:val="left" w:pos="1701"/>
        </w:tabs>
        <w:ind w:firstLine="567"/>
      </w:pPr>
      <w:r w:rsidRPr="006B18AC">
        <w:t>(b)</w:t>
      </w:r>
      <w:r w:rsidRPr="006B18AC">
        <w:tab/>
      </w:r>
      <w:r w:rsidR="00DF4334">
        <w:t>E</w:t>
      </w:r>
      <w:r w:rsidRPr="006B18AC">
        <w:t>xemptions from the obligation to pay the statutory minimum wage even in cases of opposition from the majority of the workers, their representatives or the trade unions concerned;</w:t>
      </w:r>
    </w:p>
    <w:p w:rsidR="00B0462C" w:rsidRPr="006B18AC" w:rsidRDefault="00B0462C" w:rsidP="007315B6">
      <w:pPr>
        <w:pStyle w:val="SingleTxtG"/>
        <w:tabs>
          <w:tab w:val="left" w:pos="1701"/>
        </w:tabs>
        <w:ind w:firstLine="567"/>
      </w:pPr>
      <w:r w:rsidRPr="006B18AC">
        <w:t xml:space="preserve">(c) </w:t>
      </w:r>
      <w:r w:rsidRPr="006B18AC">
        <w:tab/>
      </w:r>
      <w:r w:rsidR="00DF4334">
        <w:t>I</w:t>
      </w:r>
      <w:r w:rsidR="005659A6">
        <w:t>nadequate</w:t>
      </w:r>
      <w:r w:rsidR="00631561" w:rsidRPr="006B18AC">
        <w:t xml:space="preserve"> working conditions</w:t>
      </w:r>
      <w:r w:rsidR="00631561">
        <w:t xml:space="preserve"> of w</w:t>
      </w:r>
      <w:r w:rsidRPr="006B18AC">
        <w:t>orkers on zero-hour (or low-hour) contracts</w:t>
      </w:r>
      <w:r w:rsidR="00631561">
        <w:t xml:space="preserve"> and their </w:t>
      </w:r>
      <w:r w:rsidRPr="006B18AC">
        <w:t xml:space="preserve">limited access to </w:t>
      </w:r>
      <w:r w:rsidR="005659A6">
        <w:t>labour protection</w:t>
      </w:r>
      <w:r w:rsidRPr="006B18AC">
        <w:t xml:space="preserve"> </w:t>
      </w:r>
      <w:r w:rsidR="00855FF5">
        <w:t xml:space="preserve">and social </w:t>
      </w:r>
      <w:r w:rsidRPr="006B18AC">
        <w:t>benefits</w:t>
      </w:r>
      <w:r w:rsidR="00855FF5">
        <w:t xml:space="preserve"> as well as the lack of data on zero-hour contracts</w:t>
      </w:r>
      <w:r w:rsidR="00631561">
        <w:t xml:space="preserve">; </w:t>
      </w:r>
    </w:p>
    <w:p w:rsidR="00B0462C" w:rsidRPr="006B18AC" w:rsidRDefault="00B0462C" w:rsidP="007315B6">
      <w:pPr>
        <w:pStyle w:val="SingleTxtG"/>
        <w:tabs>
          <w:tab w:val="left" w:pos="1701"/>
        </w:tabs>
        <w:ind w:firstLine="567"/>
      </w:pPr>
      <w:r w:rsidRPr="006B18AC">
        <w:t xml:space="preserve">(d) </w:t>
      </w:r>
      <w:r w:rsidRPr="006B18AC">
        <w:tab/>
      </w:r>
      <w:r w:rsidR="00DF4334">
        <w:t>L</w:t>
      </w:r>
      <w:r w:rsidR="00631561">
        <w:t>ack of guarantee of t</w:t>
      </w:r>
      <w:r w:rsidRPr="006B18AC">
        <w:t>he compensatory rest for working on a Sunday in the Organisation of Working Time Act</w:t>
      </w:r>
      <w:r w:rsidR="00DF4334">
        <w:t>,</w:t>
      </w:r>
      <w:r w:rsidRPr="006B18AC">
        <w:t xml:space="preserve"> 1997 (arts.</w:t>
      </w:r>
      <w:r w:rsidR="00AB2FA0">
        <w:t> </w:t>
      </w:r>
      <w:r w:rsidRPr="006B18AC">
        <w:t>7 and 8)</w:t>
      </w:r>
      <w:r w:rsidR="005C5B47">
        <w:t>.</w:t>
      </w:r>
    </w:p>
    <w:p w:rsidR="00B0462C" w:rsidRPr="006B18AC" w:rsidRDefault="00D045C0" w:rsidP="00F615BC">
      <w:pPr>
        <w:pStyle w:val="SingleTxtG"/>
        <w:tabs>
          <w:tab w:val="left" w:pos="1701"/>
        </w:tabs>
      </w:pPr>
      <w:r>
        <w:rPr>
          <w:b/>
        </w:rPr>
        <w:tab/>
      </w:r>
      <w:r w:rsidR="00B0462C" w:rsidRPr="006B18AC">
        <w:rPr>
          <w:b/>
        </w:rPr>
        <w:t>The Committee recommends that the State party expedite the adoption of the National Minimum Wage (Low Pay Commission) Bill 2015</w:t>
      </w:r>
      <w:r w:rsidR="00B058D8">
        <w:rPr>
          <w:b/>
        </w:rPr>
        <w:t xml:space="preserve"> and </w:t>
      </w:r>
      <w:r w:rsidR="00B058D8" w:rsidRPr="006B18AC">
        <w:rPr>
          <w:b/>
        </w:rPr>
        <w:t>the Industrial Relations (Amendment) Bill 2015</w:t>
      </w:r>
      <w:r w:rsidR="00855FF5">
        <w:rPr>
          <w:b/>
        </w:rPr>
        <w:t>,</w:t>
      </w:r>
      <w:r w:rsidR="00B058D8">
        <w:rPr>
          <w:b/>
        </w:rPr>
        <w:t xml:space="preserve"> review all relevant legislation to ensure just and favourable conditions of work for all workers, including the minimum wage</w:t>
      </w:r>
      <w:r w:rsidR="00433E03">
        <w:rPr>
          <w:b/>
        </w:rPr>
        <w:t>, working hours and rest days</w:t>
      </w:r>
      <w:r w:rsidR="00855FF5">
        <w:rPr>
          <w:b/>
        </w:rPr>
        <w:t>, and improve data collection, particularly on zero-hour contracts</w:t>
      </w:r>
      <w:r w:rsidR="00433E03">
        <w:rPr>
          <w:b/>
        </w:rPr>
        <w:t xml:space="preserve">. It </w:t>
      </w:r>
      <w:r w:rsidR="00DF4334">
        <w:rPr>
          <w:b/>
        </w:rPr>
        <w:t xml:space="preserve">also </w:t>
      </w:r>
      <w:r w:rsidR="00433E03">
        <w:rPr>
          <w:b/>
        </w:rPr>
        <w:t xml:space="preserve">recommends that the State party take </w:t>
      </w:r>
      <w:r w:rsidR="00855FF5">
        <w:rPr>
          <w:b/>
        </w:rPr>
        <w:t xml:space="preserve">the </w:t>
      </w:r>
      <w:r w:rsidR="00433E03">
        <w:rPr>
          <w:b/>
        </w:rPr>
        <w:t xml:space="preserve">steps </w:t>
      </w:r>
      <w:r w:rsidR="0013515C">
        <w:rPr>
          <w:b/>
        </w:rPr>
        <w:t xml:space="preserve">necessary </w:t>
      </w:r>
      <w:r w:rsidR="00433E03">
        <w:rPr>
          <w:b/>
        </w:rPr>
        <w:t xml:space="preserve">to ensure </w:t>
      </w:r>
      <w:r w:rsidR="00855FF5">
        <w:rPr>
          <w:b/>
        </w:rPr>
        <w:t xml:space="preserve">that </w:t>
      </w:r>
      <w:r w:rsidR="00433E03">
        <w:rPr>
          <w:b/>
        </w:rPr>
        <w:t xml:space="preserve">the </w:t>
      </w:r>
      <w:r w:rsidR="00433E03">
        <w:rPr>
          <w:b/>
        </w:rPr>
        <w:lastRenderedPageBreak/>
        <w:t xml:space="preserve">minimum wage applies to all employees and </w:t>
      </w:r>
      <w:r w:rsidR="009C202F">
        <w:rPr>
          <w:b/>
        </w:rPr>
        <w:t>ensures</w:t>
      </w:r>
      <w:r w:rsidR="00433E03">
        <w:rPr>
          <w:b/>
        </w:rPr>
        <w:t xml:space="preserve"> a decent living </w:t>
      </w:r>
      <w:r w:rsidR="005659A6">
        <w:rPr>
          <w:b/>
        </w:rPr>
        <w:t xml:space="preserve">for </w:t>
      </w:r>
      <w:r w:rsidR="00433E03">
        <w:rPr>
          <w:b/>
        </w:rPr>
        <w:t>workers and their families.</w:t>
      </w:r>
      <w:r w:rsidR="00433E03" w:rsidRPr="006B18AC">
        <w:t xml:space="preserve"> </w:t>
      </w:r>
    </w:p>
    <w:p w:rsidR="00B0462C" w:rsidRPr="00EA68F1" w:rsidRDefault="005C5B47" w:rsidP="0013515C">
      <w:pPr>
        <w:pStyle w:val="H23G"/>
      </w:pPr>
      <w:r>
        <w:tab/>
      </w:r>
      <w:r>
        <w:tab/>
      </w:r>
      <w:r w:rsidR="00B0462C" w:rsidRPr="00EA68F1">
        <w:t>Institutionalized force</w:t>
      </w:r>
      <w:r w:rsidR="009C202F">
        <w:t>d</w:t>
      </w:r>
      <w:r w:rsidR="00B0462C" w:rsidRPr="00EA68F1">
        <w:t xml:space="preserve"> labour </w:t>
      </w:r>
      <w:r w:rsidR="00DF4334">
        <w:t>—</w:t>
      </w:r>
      <w:r w:rsidR="00B0462C" w:rsidRPr="00EA68F1">
        <w:t xml:space="preserve"> the Magdalene </w:t>
      </w:r>
      <w:r w:rsidR="0013515C">
        <w:t>l</w:t>
      </w:r>
      <w:r w:rsidR="00B0462C" w:rsidRPr="00EA68F1">
        <w:t>aundries</w:t>
      </w:r>
    </w:p>
    <w:p w:rsidR="00B0462C" w:rsidRPr="006B18AC" w:rsidRDefault="00B0462C" w:rsidP="0013515C">
      <w:pPr>
        <w:pStyle w:val="SingleTxtG"/>
        <w:numPr>
          <w:ilvl w:val="0"/>
          <w:numId w:val="17"/>
        </w:numPr>
        <w:tabs>
          <w:tab w:val="left" w:pos="1701"/>
        </w:tabs>
        <w:ind w:left="1134" w:firstLine="0"/>
      </w:pPr>
      <w:r w:rsidRPr="006B18AC">
        <w:t xml:space="preserve">The Committee regrets the massive and systemic forced labour </w:t>
      </w:r>
      <w:r w:rsidR="002911D4">
        <w:t xml:space="preserve">that </w:t>
      </w:r>
      <w:r w:rsidRPr="006B18AC">
        <w:t xml:space="preserve">occurred, with the patronage of the </w:t>
      </w:r>
      <w:r w:rsidR="00DF4334">
        <w:t>S</w:t>
      </w:r>
      <w:r w:rsidRPr="006B18AC">
        <w:t>tate, between 1922 and 1996</w:t>
      </w:r>
      <w:r w:rsidR="0013515C">
        <w:t>,</w:t>
      </w:r>
      <w:r w:rsidRPr="006B18AC">
        <w:t xml:space="preserve"> in </w:t>
      </w:r>
      <w:r w:rsidR="00DF4334">
        <w:t xml:space="preserve">the </w:t>
      </w:r>
      <w:r w:rsidRPr="006B18AC">
        <w:t>Magdalen</w:t>
      </w:r>
      <w:r w:rsidR="00433E03">
        <w:t>e</w:t>
      </w:r>
      <w:r w:rsidRPr="006B18AC">
        <w:t xml:space="preserve"> </w:t>
      </w:r>
      <w:r w:rsidR="0013515C">
        <w:t>l</w:t>
      </w:r>
      <w:r w:rsidRPr="006B18AC">
        <w:t xml:space="preserve">aundries. While noting the State party’s apology to </w:t>
      </w:r>
      <w:r w:rsidR="0013515C">
        <w:t xml:space="preserve">the </w:t>
      </w:r>
      <w:r w:rsidRPr="006B18AC">
        <w:t>survivors</w:t>
      </w:r>
      <w:r w:rsidR="0013515C">
        <w:t xml:space="preserve"> of those laundries</w:t>
      </w:r>
      <w:r w:rsidRPr="006B18AC">
        <w:t xml:space="preserve"> and the establishment of an </w:t>
      </w:r>
      <w:r w:rsidR="002A3F0E" w:rsidRPr="006B18AC">
        <w:t>ex</w:t>
      </w:r>
      <w:r w:rsidR="002A3F0E">
        <w:t>-</w:t>
      </w:r>
      <w:r w:rsidRPr="006B18AC">
        <w:t xml:space="preserve">gratia restorative justice scheme in 2013, it remains concerned that there has been no prompt, thorough and independent investigation into the allegations </w:t>
      </w:r>
      <w:r w:rsidR="00421F5E">
        <w:t>regarding</w:t>
      </w:r>
      <w:r w:rsidRPr="006B18AC">
        <w:t xml:space="preserve"> the Magdalene </w:t>
      </w:r>
      <w:r w:rsidR="0013515C">
        <w:t>l</w:t>
      </w:r>
      <w:r w:rsidRPr="006B18AC">
        <w:t xml:space="preserve">aundries and that the survivors have not been given adequate remedies </w:t>
      </w:r>
      <w:r w:rsidR="006D5931">
        <w:t>(art. </w:t>
      </w:r>
      <w:r w:rsidRPr="006B18AC">
        <w:t>7)</w:t>
      </w:r>
      <w:r w:rsidR="005C5B47">
        <w:t>.</w:t>
      </w:r>
    </w:p>
    <w:p w:rsidR="00B0462C" w:rsidRPr="006B18AC" w:rsidRDefault="00D045C0" w:rsidP="00F615BC">
      <w:pPr>
        <w:pStyle w:val="SingleTxtG"/>
        <w:tabs>
          <w:tab w:val="left" w:pos="1701"/>
        </w:tabs>
        <w:rPr>
          <w:b/>
        </w:rPr>
      </w:pPr>
      <w:r>
        <w:rPr>
          <w:b/>
        </w:rPr>
        <w:tab/>
      </w:r>
      <w:r w:rsidR="00B0462C" w:rsidRPr="006B18AC">
        <w:rPr>
          <w:b/>
        </w:rPr>
        <w:t>The Committee recommends that the State party conduct a prompt, thorough and independent investigation into the</w:t>
      </w:r>
      <w:r w:rsidR="002A3F0E">
        <w:rPr>
          <w:b/>
        </w:rPr>
        <w:t>se</w:t>
      </w:r>
      <w:r w:rsidR="00B0462C" w:rsidRPr="006B18AC">
        <w:rPr>
          <w:b/>
        </w:rPr>
        <w:t xml:space="preserve"> allegations</w:t>
      </w:r>
      <w:r w:rsidR="00433E03">
        <w:rPr>
          <w:b/>
        </w:rPr>
        <w:t>,</w:t>
      </w:r>
      <w:r w:rsidR="00B0462C" w:rsidRPr="006B18AC">
        <w:rPr>
          <w:b/>
        </w:rPr>
        <w:t xml:space="preserve"> bring those responsible to justice</w:t>
      </w:r>
      <w:r w:rsidR="00433E03">
        <w:rPr>
          <w:b/>
        </w:rPr>
        <w:t xml:space="preserve"> </w:t>
      </w:r>
      <w:r w:rsidR="00B0462C" w:rsidRPr="006B18AC">
        <w:rPr>
          <w:b/>
        </w:rPr>
        <w:t xml:space="preserve">and provide all victims with effective </w:t>
      </w:r>
      <w:r w:rsidR="005659A6" w:rsidRPr="006B18AC">
        <w:rPr>
          <w:b/>
        </w:rPr>
        <w:t>remed</w:t>
      </w:r>
      <w:r w:rsidR="005659A6">
        <w:rPr>
          <w:b/>
        </w:rPr>
        <w:t>ies</w:t>
      </w:r>
      <w:r w:rsidR="00B0462C" w:rsidRPr="006B18AC">
        <w:rPr>
          <w:b/>
        </w:rPr>
        <w:t>.</w:t>
      </w:r>
    </w:p>
    <w:p w:rsidR="00355CE5" w:rsidRPr="00EA68F1" w:rsidRDefault="00355CE5" w:rsidP="00355CE5">
      <w:pPr>
        <w:pStyle w:val="H23G"/>
      </w:pPr>
      <w:r>
        <w:tab/>
      </w:r>
      <w:r>
        <w:tab/>
        <w:t>Right to collective bargaining</w:t>
      </w:r>
    </w:p>
    <w:p w:rsidR="00355CE5" w:rsidRPr="001B7061" w:rsidRDefault="00355CE5" w:rsidP="001B7061">
      <w:pPr>
        <w:pStyle w:val="SingleTxtG"/>
        <w:numPr>
          <w:ilvl w:val="0"/>
          <w:numId w:val="17"/>
        </w:numPr>
        <w:tabs>
          <w:tab w:val="left" w:pos="1701"/>
        </w:tabs>
        <w:ind w:left="1134" w:firstLine="0"/>
      </w:pPr>
      <w:r>
        <w:t>The Committee reiterates its concern about the obstacles imposed by the State party with respect to the right to collective bargaining of trade unions, through the requirement on collective bargaining licences. It is also concerned that the Industrial Relations (Amendment) Bill 2015 does not propose any change in terms of collective bargaining licences.</w:t>
      </w:r>
    </w:p>
    <w:p w:rsidR="00355CE5" w:rsidRPr="00913639" w:rsidRDefault="00D045C0" w:rsidP="007315B6">
      <w:pPr>
        <w:pStyle w:val="SingleTxtG"/>
        <w:tabs>
          <w:tab w:val="left" w:pos="1701"/>
        </w:tabs>
        <w:rPr>
          <w:bCs/>
        </w:rPr>
      </w:pPr>
      <w:r>
        <w:rPr>
          <w:b/>
          <w:bCs/>
        </w:rPr>
        <w:tab/>
      </w:r>
      <w:r w:rsidR="00355CE5" w:rsidRPr="007315B6">
        <w:rPr>
          <w:b/>
          <w:bCs/>
        </w:rPr>
        <w:t xml:space="preserve">The Committee recommends that the State party, in its new legislation, enhance </w:t>
      </w:r>
      <w:r w:rsidR="00DF4334" w:rsidRPr="007315B6">
        <w:rPr>
          <w:b/>
          <w:bCs/>
        </w:rPr>
        <w:t xml:space="preserve">the </w:t>
      </w:r>
      <w:r w:rsidR="00355CE5" w:rsidRPr="007315B6">
        <w:rPr>
          <w:b/>
          <w:bCs/>
        </w:rPr>
        <w:t>collective bargaining rights of trade union</w:t>
      </w:r>
      <w:r w:rsidR="00731560" w:rsidRPr="007315B6">
        <w:rPr>
          <w:b/>
          <w:bCs/>
        </w:rPr>
        <w:t>s</w:t>
      </w:r>
      <w:r w:rsidR="00355CE5" w:rsidRPr="007315B6">
        <w:rPr>
          <w:b/>
          <w:bCs/>
        </w:rPr>
        <w:t xml:space="preserve"> and do away with the requirement to obtain collective bargaining licences.</w:t>
      </w:r>
    </w:p>
    <w:p w:rsidR="00B0462C" w:rsidRPr="00EA68F1" w:rsidRDefault="005C5B47" w:rsidP="005C5B47">
      <w:pPr>
        <w:pStyle w:val="H23G"/>
      </w:pPr>
      <w:r>
        <w:tab/>
      </w:r>
      <w:r>
        <w:tab/>
      </w:r>
      <w:r w:rsidR="00B0462C" w:rsidRPr="00EA68F1">
        <w:t xml:space="preserve">Social </w:t>
      </w:r>
      <w:r w:rsidR="00421F5E" w:rsidRPr="00EA68F1">
        <w:t>security</w:t>
      </w:r>
    </w:p>
    <w:p w:rsidR="00B0462C" w:rsidRPr="006B18AC" w:rsidRDefault="00B0462C" w:rsidP="004413EA">
      <w:pPr>
        <w:pStyle w:val="SingleTxtG"/>
        <w:numPr>
          <w:ilvl w:val="0"/>
          <w:numId w:val="17"/>
        </w:numPr>
        <w:tabs>
          <w:tab w:val="left" w:pos="1701"/>
        </w:tabs>
        <w:ind w:left="1134" w:firstLine="0"/>
      </w:pPr>
      <w:r w:rsidRPr="006B18AC">
        <w:t xml:space="preserve">The Committee is concerned at the large number of social welfare appeals </w:t>
      </w:r>
      <w:r w:rsidR="00DF4334">
        <w:t xml:space="preserve">owing </w:t>
      </w:r>
      <w:r w:rsidR="005659A6">
        <w:t xml:space="preserve">to the lack of clear </w:t>
      </w:r>
      <w:r w:rsidR="00501606">
        <w:t>understanding</w:t>
      </w:r>
      <w:r w:rsidR="00B51B20">
        <w:t xml:space="preserve"> </w:t>
      </w:r>
      <w:r w:rsidR="005659A6">
        <w:t xml:space="preserve">and consistent application of </w:t>
      </w:r>
      <w:r w:rsidRPr="006B18AC">
        <w:t>the eligibility criteria</w:t>
      </w:r>
      <w:r w:rsidR="005659A6">
        <w:t xml:space="preserve">. It is </w:t>
      </w:r>
      <w:r w:rsidR="00DF4334">
        <w:t xml:space="preserve">also </w:t>
      </w:r>
      <w:r w:rsidR="005659A6">
        <w:t>concerned that a considerable number of initial decisions on these appeals have been revoked</w:t>
      </w:r>
      <w:r w:rsidRPr="006B18AC">
        <w:t xml:space="preserve"> </w:t>
      </w:r>
      <w:r w:rsidR="006D5931">
        <w:t>(art. </w:t>
      </w:r>
      <w:r w:rsidRPr="006B18AC">
        <w:t>9)</w:t>
      </w:r>
      <w:r w:rsidR="005C5B47">
        <w:t>.</w:t>
      </w:r>
    </w:p>
    <w:p w:rsidR="00B0462C" w:rsidRPr="006B18AC" w:rsidRDefault="00D045C0" w:rsidP="00F615BC">
      <w:pPr>
        <w:pStyle w:val="SingleTxtG"/>
        <w:tabs>
          <w:tab w:val="left" w:pos="1701"/>
        </w:tabs>
        <w:rPr>
          <w:b/>
        </w:rPr>
      </w:pPr>
      <w:r>
        <w:rPr>
          <w:b/>
        </w:rPr>
        <w:tab/>
      </w:r>
      <w:r w:rsidR="007D49E0">
        <w:rPr>
          <w:b/>
        </w:rPr>
        <w:t>Bearing in mind</w:t>
      </w:r>
      <w:r w:rsidR="005659A6">
        <w:rPr>
          <w:b/>
        </w:rPr>
        <w:t xml:space="preserve"> that social welfare benefits provide a social safety net to the most disadvantaged and marginalized</w:t>
      </w:r>
      <w:r w:rsidR="007D49E0">
        <w:rPr>
          <w:b/>
        </w:rPr>
        <w:t xml:space="preserve">, the </w:t>
      </w:r>
      <w:r w:rsidR="005659A6">
        <w:rPr>
          <w:b/>
        </w:rPr>
        <w:t xml:space="preserve">Committee </w:t>
      </w:r>
      <w:r w:rsidR="00B0462C" w:rsidRPr="006B18AC">
        <w:rPr>
          <w:b/>
        </w:rPr>
        <w:t xml:space="preserve">recommends that the State party </w:t>
      </w:r>
      <w:r w:rsidR="005659A6">
        <w:rPr>
          <w:b/>
        </w:rPr>
        <w:t xml:space="preserve">clarify the eligibility criteria </w:t>
      </w:r>
      <w:r w:rsidR="00D81E49">
        <w:rPr>
          <w:b/>
        </w:rPr>
        <w:t xml:space="preserve">regarding </w:t>
      </w:r>
      <w:r w:rsidR="005659A6">
        <w:rPr>
          <w:b/>
        </w:rPr>
        <w:t xml:space="preserve">social welfare benefits as well as their application so as to avoid a </w:t>
      </w:r>
      <w:r w:rsidR="00D81E49">
        <w:rPr>
          <w:b/>
        </w:rPr>
        <w:t xml:space="preserve">large </w:t>
      </w:r>
      <w:r w:rsidR="005659A6">
        <w:rPr>
          <w:b/>
        </w:rPr>
        <w:t xml:space="preserve">number of appeals. It </w:t>
      </w:r>
      <w:r w:rsidR="00DF4334">
        <w:rPr>
          <w:b/>
        </w:rPr>
        <w:t xml:space="preserve">also </w:t>
      </w:r>
      <w:r w:rsidR="005659A6">
        <w:rPr>
          <w:b/>
        </w:rPr>
        <w:t>recommends that initial decision</w:t>
      </w:r>
      <w:r w:rsidR="00D81E49">
        <w:rPr>
          <w:b/>
        </w:rPr>
        <w:t>s</w:t>
      </w:r>
      <w:r w:rsidR="005659A6">
        <w:rPr>
          <w:b/>
        </w:rPr>
        <w:t xml:space="preserve"> on social welfare appeals </w:t>
      </w:r>
      <w:r w:rsidR="004413EA">
        <w:rPr>
          <w:b/>
        </w:rPr>
        <w:t xml:space="preserve">be </w:t>
      </w:r>
      <w:r w:rsidR="005659A6">
        <w:rPr>
          <w:b/>
        </w:rPr>
        <w:t>made in a consistent and transparent manner and that appropriate training be provided</w:t>
      </w:r>
      <w:r w:rsidR="00B0462C" w:rsidRPr="006B18AC">
        <w:rPr>
          <w:b/>
        </w:rPr>
        <w:t xml:space="preserve"> to </w:t>
      </w:r>
      <w:r w:rsidR="00D81E49">
        <w:rPr>
          <w:b/>
        </w:rPr>
        <w:t xml:space="preserve">the </w:t>
      </w:r>
      <w:r w:rsidR="00B0462C" w:rsidRPr="006B18AC">
        <w:rPr>
          <w:b/>
        </w:rPr>
        <w:t>public officers who make such decisions.</w:t>
      </w:r>
    </w:p>
    <w:p w:rsidR="00B0462C" w:rsidRPr="00EA68F1" w:rsidRDefault="005C5B47" w:rsidP="004413EA">
      <w:pPr>
        <w:pStyle w:val="H23G"/>
      </w:pPr>
      <w:r>
        <w:tab/>
      </w:r>
      <w:r>
        <w:tab/>
      </w:r>
      <w:r w:rsidR="00B0462C" w:rsidRPr="00EA68F1">
        <w:t xml:space="preserve">Habitual </w:t>
      </w:r>
      <w:r w:rsidR="004413EA">
        <w:t>r</w:t>
      </w:r>
      <w:r w:rsidR="00B0462C" w:rsidRPr="00EA68F1">
        <w:t xml:space="preserve">esidence </w:t>
      </w:r>
      <w:r w:rsidR="004413EA">
        <w:t>c</w:t>
      </w:r>
      <w:r w:rsidR="00B0462C" w:rsidRPr="00EA68F1">
        <w:t>ondition</w:t>
      </w:r>
      <w:r w:rsidR="00855FF5">
        <w:t xml:space="preserve"> </w:t>
      </w:r>
    </w:p>
    <w:p w:rsidR="00B0462C" w:rsidRPr="006B18AC" w:rsidRDefault="00B0462C" w:rsidP="004413EA">
      <w:pPr>
        <w:pStyle w:val="SingleTxtG"/>
        <w:numPr>
          <w:ilvl w:val="0"/>
          <w:numId w:val="17"/>
        </w:numPr>
        <w:tabs>
          <w:tab w:val="left" w:pos="1701"/>
        </w:tabs>
        <w:ind w:left="1134" w:firstLine="0"/>
      </w:pPr>
      <w:r w:rsidRPr="006B18AC">
        <w:t xml:space="preserve">The Committee is concerned </w:t>
      </w:r>
      <w:r w:rsidR="00433E03">
        <w:t xml:space="preserve">at the discriminatory effect of </w:t>
      </w:r>
      <w:r w:rsidRPr="006B18AC">
        <w:t xml:space="preserve">the </w:t>
      </w:r>
      <w:r w:rsidR="004413EA">
        <w:t>h</w:t>
      </w:r>
      <w:r w:rsidR="00DF4334">
        <w:t xml:space="preserve">abitual </w:t>
      </w:r>
      <w:r w:rsidR="004413EA">
        <w:t>r</w:t>
      </w:r>
      <w:r w:rsidR="00DF4334">
        <w:t>esidence</w:t>
      </w:r>
      <w:r w:rsidR="00855FF5">
        <w:t xml:space="preserve"> </w:t>
      </w:r>
      <w:r w:rsidR="004413EA">
        <w:t>c</w:t>
      </w:r>
      <w:r w:rsidRPr="006B18AC">
        <w:t>ondition on women</w:t>
      </w:r>
      <w:r w:rsidR="009C202F">
        <w:t xml:space="preserve"> who are</w:t>
      </w:r>
      <w:r w:rsidRPr="006B18AC">
        <w:t xml:space="preserve"> victims of domestic violence, the homeless, migrants, Travellers and Roma </w:t>
      </w:r>
      <w:r w:rsidR="00855FF5">
        <w:t>in</w:t>
      </w:r>
      <w:r w:rsidRPr="006B18AC">
        <w:t xml:space="preserve"> access</w:t>
      </w:r>
      <w:r w:rsidR="00855FF5">
        <w:t>ing</w:t>
      </w:r>
      <w:r w:rsidRPr="006B18AC">
        <w:t xml:space="preserve"> social security benefits</w:t>
      </w:r>
      <w:r w:rsidR="00B50137">
        <w:t>. It is also concerned</w:t>
      </w:r>
      <w:r w:rsidR="00433E03">
        <w:t xml:space="preserve"> at</w:t>
      </w:r>
      <w:r w:rsidRPr="006B18AC">
        <w:t xml:space="preserve"> the lack of understanding of and </w:t>
      </w:r>
      <w:r w:rsidR="00D81E49">
        <w:t>clear</w:t>
      </w:r>
      <w:r w:rsidR="00D81E49" w:rsidRPr="006B18AC">
        <w:t xml:space="preserve"> </w:t>
      </w:r>
      <w:r w:rsidRPr="006B18AC">
        <w:t xml:space="preserve">guidelines for the relevant officials on the criteria </w:t>
      </w:r>
      <w:r w:rsidR="00D81E49">
        <w:t xml:space="preserve">applicable </w:t>
      </w:r>
      <w:r w:rsidRPr="006B18AC">
        <w:t xml:space="preserve">to decide on the </w:t>
      </w:r>
      <w:r w:rsidR="004413EA">
        <w:t>c</w:t>
      </w:r>
      <w:r w:rsidRPr="006B18AC">
        <w:t xml:space="preserve">ondition </w:t>
      </w:r>
      <w:r w:rsidR="006D5931">
        <w:t>(art. </w:t>
      </w:r>
      <w:r w:rsidRPr="006B18AC">
        <w:t>9)</w:t>
      </w:r>
      <w:r w:rsidR="005C5B47">
        <w:t>.</w:t>
      </w:r>
    </w:p>
    <w:p w:rsidR="00B0462C" w:rsidRPr="006B18AC" w:rsidRDefault="00D045C0" w:rsidP="00F615BC">
      <w:pPr>
        <w:pStyle w:val="SingleTxtG"/>
        <w:tabs>
          <w:tab w:val="left" w:pos="1701"/>
        </w:tabs>
        <w:rPr>
          <w:b/>
        </w:rPr>
      </w:pPr>
      <w:r>
        <w:rPr>
          <w:b/>
        </w:rPr>
        <w:tab/>
      </w:r>
      <w:r w:rsidR="00B0462C" w:rsidRPr="006B18AC">
        <w:rPr>
          <w:b/>
        </w:rPr>
        <w:t xml:space="preserve">The Committee recommends that the State party review the </w:t>
      </w:r>
      <w:r w:rsidR="004413EA">
        <w:rPr>
          <w:b/>
        </w:rPr>
        <w:t>h</w:t>
      </w:r>
      <w:r w:rsidR="00DF4334">
        <w:rPr>
          <w:b/>
        </w:rPr>
        <w:t xml:space="preserve">abitual </w:t>
      </w:r>
      <w:r w:rsidR="004413EA">
        <w:rPr>
          <w:b/>
        </w:rPr>
        <w:t>r</w:t>
      </w:r>
      <w:r w:rsidR="00DF4334">
        <w:rPr>
          <w:b/>
        </w:rPr>
        <w:t>esidence</w:t>
      </w:r>
      <w:r w:rsidR="00B0462C" w:rsidRPr="006B18AC">
        <w:rPr>
          <w:b/>
        </w:rPr>
        <w:t xml:space="preserve"> </w:t>
      </w:r>
      <w:r w:rsidR="004413EA">
        <w:rPr>
          <w:b/>
        </w:rPr>
        <w:t>c</w:t>
      </w:r>
      <w:r w:rsidR="00B0462C" w:rsidRPr="006B18AC">
        <w:rPr>
          <w:b/>
        </w:rPr>
        <w:t xml:space="preserve">ondition </w:t>
      </w:r>
      <w:r w:rsidR="00DC6D58">
        <w:rPr>
          <w:b/>
        </w:rPr>
        <w:t xml:space="preserve">so as </w:t>
      </w:r>
      <w:r w:rsidR="00B0462C" w:rsidRPr="006B18AC">
        <w:rPr>
          <w:b/>
        </w:rPr>
        <w:t>to eliminat</w:t>
      </w:r>
      <w:r w:rsidR="00DC6D58">
        <w:rPr>
          <w:b/>
        </w:rPr>
        <w:t>e</w:t>
      </w:r>
      <w:r w:rsidR="00B0462C" w:rsidRPr="006B18AC">
        <w:rPr>
          <w:b/>
        </w:rPr>
        <w:t xml:space="preserve"> its discriminatory impact on access</w:t>
      </w:r>
      <w:r w:rsidR="009C202F">
        <w:rPr>
          <w:b/>
        </w:rPr>
        <w:t xml:space="preserve"> to</w:t>
      </w:r>
      <w:r w:rsidR="00B0462C" w:rsidRPr="006B18AC">
        <w:rPr>
          <w:b/>
        </w:rPr>
        <w:t xml:space="preserve"> social security benefits</w:t>
      </w:r>
      <w:r w:rsidR="00DC6D58">
        <w:rPr>
          <w:b/>
        </w:rPr>
        <w:t>, particularly among disadvantaged and marginalized individuals and groups,</w:t>
      </w:r>
      <w:r w:rsidR="00B0462C" w:rsidRPr="006B18AC">
        <w:rPr>
          <w:b/>
        </w:rPr>
        <w:t xml:space="preserve"> and ensure the consistent application of the criteria </w:t>
      </w:r>
      <w:r w:rsidR="00B50137">
        <w:rPr>
          <w:b/>
        </w:rPr>
        <w:t xml:space="preserve">by </w:t>
      </w:r>
      <w:r w:rsidR="00433E03">
        <w:rPr>
          <w:b/>
        </w:rPr>
        <w:t>providing</w:t>
      </w:r>
      <w:r w:rsidR="00B0462C" w:rsidRPr="006B18AC">
        <w:rPr>
          <w:b/>
        </w:rPr>
        <w:t xml:space="preserve"> clear guidelines</w:t>
      </w:r>
      <w:r w:rsidR="00103432">
        <w:rPr>
          <w:b/>
        </w:rPr>
        <w:t xml:space="preserve"> and training</w:t>
      </w:r>
      <w:r w:rsidR="00433E03">
        <w:rPr>
          <w:b/>
        </w:rPr>
        <w:t xml:space="preserve"> to the relevant officials</w:t>
      </w:r>
      <w:r w:rsidR="00B0462C" w:rsidRPr="006B18AC">
        <w:rPr>
          <w:b/>
        </w:rPr>
        <w:t>.</w:t>
      </w:r>
    </w:p>
    <w:p w:rsidR="00B0462C" w:rsidRPr="00EA68F1" w:rsidRDefault="005C5B47" w:rsidP="005C5B47">
      <w:pPr>
        <w:pStyle w:val="H23G"/>
      </w:pPr>
      <w:r>
        <w:lastRenderedPageBreak/>
        <w:tab/>
      </w:r>
      <w:r>
        <w:tab/>
      </w:r>
      <w:r w:rsidR="00B0462C" w:rsidRPr="00EA68F1">
        <w:t>Domestic violence</w:t>
      </w:r>
    </w:p>
    <w:p w:rsidR="00B0462C" w:rsidRPr="006B18AC" w:rsidRDefault="00B0462C" w:rsidP="00B0462C">
      <w:pPr>
        <w:pStyle w:val="SingleTxtG"/>
        <w:numPr>
          <w:ilvl w:val="0"/>
          <w:numId w:val="17"/>
        </w:numPr>
        <w:tabs>
          <w:tab w:val="left" w:pos="1701"/>
        </w:tabs>
        <w:ind w:left="1134" w:firstLine="0"/>
      </w:pPr>
      <w:r w:rsidRPr="006B18AC">
        <w:t xml:space="preserve">The Committee is concerned that domestic violence is pervasive in the State party. It is </w:t>
      </w:r>
      <w:r w:rsidR="00DF4334">
        <w:t>also</w:t>
      </w:r>
      <w:r w:rsidR="00DF4334" w:rsidRPr="006B18AC">
        <w:t xml:space="preserve"> </w:t>
      </w:r>
      <w:r w:rsidRPr="006B18AC">
        <w:t>concerned at</w:t>
      </w:r>
      <w:r w:rsidR="00433E03">
        <w:t xml:space="preserve"> t</w:t>
      </w:r>
      <w:r w:rsidRPr="006B18AC">
        <w:t xml:space="preserve">he legislative gaps in </w:t>
      </w:r>
      <w:r w:rsidR="00D5564C">
        <w:t xml:space="preserve">investigating and sanctioning the perpetrators as well as providing </w:t>
      </w:r>
      <w:r w:rsidR="00D5564C" w:rsidRPr="006B18AC">
        <w:t>protecti</w:t>
      </w:r>
      <w:r w:rsidR="00D5564C">
        <w:t>on</w:t>
      </w:r>
      <w:r w:rsidR="00D5564C" w:rsidRPr="006B18AC">
        <w:t xml:space="preserve"> </w:t>
      </w:r>
      <w:r w:rsidRPr="006B18AC">
        <w:t xml:space="preserve">and </w:t>
      </w:r>
      <w:r w:rsidR="00D5564C">
        <w:t>assistance to</w:t>
      </w:r>
      <w:r w:rsidR="00D5564C" w:rsidRPr="006B18AC">
        <w:t xml:space="preserve"> </w:t>
      </w:r>
      <w:r w:rsidRPr="006B18AC">
        <w:t>victims of domestic violence</w:t>
      </w:r>
      <w:r w:rsidR="00433E03">
        <w:t xml:space="preserve"> and </w:t>
      </w:r>
      <w:r w:rsidR="00DF4334">
        <w:t xml:space="preserve">at </w:t>
      </w:r>
      <w:r w:rsidR="00433E03">
        <w:t>t</w:t>
      </w:r>
      <w:r w:rsidRPr="006B18AC">
        <w:t>he lack of systematic data collection</w:t>
      </w:r>
      <w:r w:rsidR="00433E03">
        <w:t xml:space="preserve"> as well as </w:t>
      </w:r>
      <w:r w:rsidR="00B50137">
        <w:t>insufficient</w:t>
      </w:r>
      <w:r w:rsidR="00433E03">
        <w:t xml:space="preserve"> </w:t>
      </w:r>
      <w:r w:rsidRPr="006B18AC">
        <w:t>support services for</w:t>
      </w:r>
      <w:r w:rsidR="00FD407C">
        <w:t xml:space="preserve"> the</w:t>
      </w:r>
      <w:r w:rsidR="00103432">
        <w:t>se</w:t>
      </w:r>
      <w:r w:rsidRPr="006B18AC">
        <w:t xml:space="preserve"> victims due to funding cuts </w:t>
      </w:r>
      <w:r w:rsidR="006D5931">
        <w:t>(art. </w:t>
      </w:r>
      <w:r w:rsidRPr="006B18AC">
        <w:t>10)</w:t>
      </w:r>
      <w:r w:rsidR="005C5B47">
        <w:t>.</w:t>
      </w:r>
    </w:p>
    <w:p w:rsidR="00B0462C" w:rsidRPr="006B18AC" w:rsidRDefault="00D045C0" w:rsidP="00F615BC">
      <w:pPr>
        <w:pStyle w:val="SingleTxtG"/>
        <w:tabs>
          <w:tab w:val="left" w:pos="1701"/>
        </w:tabs>
        <w:rPr>
          <w:b/>
        </w:rPr>
      </w:pPr>
      <w:r>
        <w:rPr>
          <w:b/>
        </w:rPr>
        <w:tab/>
      </w:r>
      <w:r w:rsidR="00B0462C" w:rsidRPr="006B18AC">
        <w:rPr>
          <w:b/>
        </w:rPr>
        <w:t xml:space="preserve">The Committee recommends that the State party take all </w:t>
      </w:r>
      <w:r w:rsidR="00DF4334">
        <w:rPr>
          <w:b/>
        </w:rPr>
        <w:t xml:space="preserve">the </w:t>
      </w:r>
      <w:r w:rsidR="00B0462C" w:rsidRPr="006B18AC">
        <w:rPr>
          <w:b/>
        </w:rPr>
        <w:t xml:space="preserve">measures </w:t>
      </w:r>
      <w:r w:rsidR="0016068F" w:rsidRPr="006B18AC">
        <w:rPr>
          <w:b/>
        </w:rPr>
        <w:t xml:space="preserve">necessary </w:t>
      </w:r>
      <w:r w:rsidR="00B0462C" w:rsidRPr="006B18AC">
        <w:rPr>
          <w:b/>
        </w:rPr>
        <w:t xml:space="preserve">to combat domestic violence, </w:t>
      </w:r>
      <w:r w:rsidR="00433E03">
        <w:rPr>
          <w:b/>
        </w:rPr>
        <w:t xml:space="preserve">in particular </w:t>
      </w:r>
      <w:r w:rsidR="0016068F">
        <w:rPr>
          <w:b/>
        </w:rPr>
        <w:t xml:space="preserve">by </w:t>
      </w:r>
      <w:r w:rsidR="00433E03">
        <w:rPr>
          <w:b/>
        </w:rPr>
        <w:t xml:space="preserve">introducing a </w:t>
      </w:r>
      <w:r w:rsidR="0016068F">
        <w:rPr>
          <w:b/>
        </w:rPr>
        <w:t>d</w:t>
      </w:r>
      <w:r w:rsidR="00B0462C" w:rsidRPr="006B18AC">
        <w:rPr>
          <w:b/>
        </w:rPr>
        <w:t xml:space="preserve">omestic </w:t>
      </w:r>
      <w:r w:rsidR="0016068F">
        <w:rPr>
          <w:b/>
        </w:rPr>
        <w:t>v</w:t>
      </w:r>
      <w:r w:rsidR="00B0462C" w:rsidRPr="006B18AC">
        <w:rPr>
          <w:b/>
        </w:rPr>
        <w:t xml:space="preserve">iolence </w:t>
      </w:r>
      <w:r w:rsidR="0016068F">
        <w:rPr>
          <w:b/>
        </w:rPr>
        <w:t>b</w:t>
      </w:r>
      <w:r w:rsidR="00B0462C" w:rsidRPr="006B18AC">
        <w:rPr>
          <w:b/>
        </w:rPr>
        <w:t>ill</w:t>
      </w:r>
      <w:r w:rsidR="00433E03">
        <w:rPr>
          <w:b/>
        </w:rPr>
        <w:t xml:space="preserve">, improving </w:t>
      </w:r>
      <w:r w:rsidR="00B0462C" w:rsidRPr="006B18AC">
        <w:rPr>
          <w:b/>
        </w:rPr>
        <w:t>data collection on domestic violence</w:t>
      </w:r>
      <w:r w:rsidR="00433E03">
        <w:rPr>
          <w:b/>
        </w:rPr>
        <w:t xml:space="preserve"> and strengthening</w:t>
      </w:r>
      <w:r w:rsidR="00B0462C" w:rsidRPr="006B18AC">
        <w:rPr>
          <w:b/>
        </w:rPr>
        <w:t xml:space="preserve"> support services, including shelters and legal aid, for victims of domestic violence.</w:t>
      </w:r>
    </w:p>
    <w:p w:rsidR="00B0462C" w:rsidRPr="00EA68F1" w:rsidRDefault="005C5B47" w:rsidP="005C5B47">
      <w:pPr>
        <w:pStyle w:val="H23G"/>
      </w:pPr>
      <w:r>
        <w:tab/>
      </w:r>
      <w:r>
        <w:tab/>
      </w:r>
      <w:r w:rsidR="00B0462C" w:rsidRPr="00EA68F1">
        <w:t>Maternity benefits and childcare services</w:t>
      </w:r>
    </w:p>
    <w:p w:rsidR="00B0462C" w:rsidRPr="006B18AC" w:rsidRDefault="00B0462C" w:rsidP="00B0462C">
      <w:pPr>
        <w:pStyle w:val="SingleTxtG"/>
        <w:numPr>
          <w:ilvl w:val="0"/>
          <w:numId w:val="17"/>
        </w:numPr>
        <w:tabs>
          <w:tab w:val="left" w:pos="1701"/>
        </w:tabs>
        <w:ind w:left="1134" w:firstLine="0"/>
      </w:pPr>
      <w:r w:rsidRPr="006B18AC">
        <w:t xml:space="preserve">The Committee is concerned that not all women workers are covered by the maternity benefits </w:t>
      </w:r>
      <w:r w:rsidR="00103432">
        <w:t xml:space="preserve">scheme </w:t>
      </w:r>
      <w:r w:rsidRPr="006B18AC">
        <w:t xml:space="preserve">and that paternity leave is not statutory. It is also concerned at the very high cost </w:t>
      </w:r>
      <w:r w:rsidR="00103432">
        <w:t>of</w:t>
      </w:r>
      <w:r w:rsidR="00103432" w:rsidRPr="006B18AC">
        <w:t xml:space="preserve"> </w:t>
      </w:r>
      <w:r w:rsidRPr="006B18AC">
        <w:t xml:space="preserve">childcare </w:t>
      </w:r>
      <w:r w:rsidR="00103432">
        <w:t xml:space="preserve">services provided by private actors </w:t>
      </w:r>
      <w:r w:rsidRPr="006B18AC">
        <w:t xml:space="preserve">and the lack of </w:t>
      </w:r>
      <w:r w:rsidR="00B50137">
        <w:t xml:space="preserve">affordable </w:t>
      </w:r>
      <w:r w:rsidRPr="006B18AC">
        <w:t xml:space="preserve">public childcare services in the State party </w:t>
      </w:r>
      <w:r w:rsidR="006D5931">
        <w:t>(art. </w:t>
      </w:r>
      <w:r w:rsidRPr="006B18AC">
        <w:t>10)</w:t>
      </w:r>
      <w:r w:rsidR="005C5B47">
        <w:t>.</w:t>
      </w:r>
    </w:p>
    <w:p w:rsidR="00B0462C" w:rsidRPr="006B18AC" w:rsidRDefault="00D045C0" w:rsidP="00F615BC">
      <w:pPr>
        <w:pStyle w:val="SingleTxtG"/>
        <w:tabs>
          <w:tab w:val="left" w:pos="1701"/>
        </w:tabs>
        <w:rPr>
          <w:b/>
        </w:rPr>
      </w:pPr>
      <w:r>
        <w:rPr>
          <w:b/>
        </w:rPr>
        <w:tab/>
      </w:r>
      <w:r w:rsidR="00B0462C" w:rsidRPr="006B18AC">
        <w:rPr>
          <w:b/>
        </w:rPr>
        <w:t>The Committee recommends that the State party review the maternity benefits scheme with a view to ensur</w:t>
      </w:r>
      <w:r w:rsidR="00855FF5">
        <w:rPr>
          <w:b/>
        </w:rPr>
        <w:t>ing that</w:t>
      </w:r>
      <w:r w:rsidR="00B0462C" w:rsidRPr="006B18AC">
        <w:rPr>
          <w:b/>
        </w:rPr>
        <w:t xml:space="preserve"> all women workers </w:t>
      </w:r>
      <w:r w:rsidR="00EE55A9">
        <w:rPr>
          <w:b/>
        </w:rPr>
        <w:t>benefit from the scheme</w:t>
      </w:r>
      <w:r w:rsidR="00B0462C" w:rsidRPr="006B18AC">
        <w:rPr>
          <w:b/>
        </w:rPr>
        <w:t xml:space="preserve"> and expedite the enactment of the Family Leave Bill to ensure statutory entitlement to all family</w:t>
      </w:r>
      <w:r w:rsidR="006D6288">
        <w:rPr>
          <w:b/>
        </w:rPr>
        <w:t xml:space="preserve"> </w:t>
      </w:r>
      <w:r w:rsidR="00B0462C" w:rsidRPr="006B18AC">
        <w:rPr>
          <w:b/>
        </w:rPr>
        <w:t>care</w:t>
      </w:r>
      <w:r w:rsidR="006D6288">
        <w:rPr>
          <w:b/>
        </w:rPr>
        <w:t>-</w:t>
      </w:r>
      <w:r w:rsidR="00B0462C" w:rsidRPr="006B18AC">
        <w:rPr>
          <w:b/>
        </w:rPr>
        <w:t xml:space="preserve">related leave, including paternity leave. It also recommends that the State party take all </w:t>
      </w:r>
      <w:r w:rsidR="006D6288">
        <w:rPr>
          <w:b/>
        </w:rPr>
        <w:t xml:space="preserve">the </w:t>
      </w:r>
      <w:r w:rsidR="00B0462C" w:rsidRPr="006B18AC">
        <w:rPr>
          <w:b/>
        </w:rPr>
        <w:t xml:space="preserve">necessary measures to meet the childcare needs of families, including </w:t>
      </w:r>
      <w:r w:rsidR="00FD407C">
        <w:rPr>
          <w:b/>
        </w:rPr>
        <w:t>through</w:t>
      </w:r>
      <w:r w:rsidR="00B0462C" w:rsidRPr="006B18AC">
        <w:rPr>
          <w:b/>
        </w:rPr>
        <w:t xml:space="preserve"> expanding </w:t>
      </w:r>
      <w:r w:rsidR="00B50137">
        <w:rPr>
          <w:b/>
        </w:rPr>
        <w:t xml:space="preserve">affordable </w:t>
      </w:r>
      <w:r w:rsidR="00B0462C" w:rsidRPr="006B18AC">
        <w:rPr>
          <w:b/>
        </w:rPr>
        <w:t>public childcare services.</w:t>
      </w:r>
    </w:p>
    <w:p w:rsidR="00B0462C" w:rsidRPr="00EA68F1" w:rsidRDefault="005C5B47" w:rsidP="005C5B47">
      <w:pPr>
        <w:pStyle w:val="H23G"/>
      </w:pPr>
      <w:r>
        <w:tab/>
      </w:r>
      <w:r>
        <w:tab/>
      </w:r>
      <w:r w:rsidR="00B0462C" w:rsidRPr="00EA68F1">
        <w:t>Poverty</w:t>
      </w:r>
    </w:p>
    <w:p w:rsidR="00B0462C" w:rsidRPr="006B18AC" w:rsidRDefault="00B0462C" w:rsidP="00B0462C">
      <w:pPr>
        <w:pStyle w:val="SingleTxtG"/>
        <w:numPr>
          <w:ilvl w:val="0"/>
          <w:numId w:val="17"/>
        </w:numPr>
        <w:tabs>
          <w:tab w:val="left" w:pos="1701"/>
        </w:tabs>
        <w:ind w:left="1134" w:firstLine="0"/>
      </w:pPr>
      <w:r w:rsidRPr="006B18AC">
        <w:t xml:space="preserve">The Committee is concerned at the increase in </w:t>
      </w:r>
      <w:r w:rsidR="009C202F">
        <w:t xml:space="preserve">the </w:t>
      </w:r>
      <w:r w:rsidRPr="006B18AC">
        <w:t>number of people living in consistent poverty or at</w:t>
      </w:r>
      <w:r w:rsidR="006D6288">
        <w:t xml:space="preserve"> </w:t>
      </w:r>
      <w:r w:rsidRPr="006B18AC">
        <w:t>risk</w:t>
      </w:r>
      <w:r w:rsidR="006D6288">
        <w:t xml:space="preserve"> </w:t>
      </w:r>
      <w:r w:rsidRPr="006B18AC">
        <w:t>of</w:t>
      </w:r>
      <w:r w:rsidR="006D6288">
        <w:t xml:space="preserve"> </w:t>
      </w:r>
      <w:r w:rsidRPr="006B18AC">
        <w:t>poverty, particularly among children, single-parent families, older persons, persons with disabilities, migrants, Travellers and Roma</w:t>
      </w:r>
      <w:r w:rsidR="00EE55A9">
        <w:t>. It is also concerned at</w:t>
      </w:r>
      <w:r w:rsidRPr="006B18AC">
        <w:t xml:space="preserve"> the lack of integration of </w:t>
      </w:r>
      <w:r w:rsidR="007D2992">
        <w:t>economic, social and cultural</w:t>
      </w:r>
      <w:r w:rsidRPr="006B18AC">
        <w:t xml:space="preserve"> rights into poverty reduction </w:t>
      </w:r>
      <w:r w:rsidR="00103432" w:rsidRPr="006B18AC">
        <w:t>polic</w:t>
      </w:r>
      <w:r w:rsidR="00103432">
        <w:t>ies</w:t>
      </w:r>
      <w:r w:rsidR="00103432" w:rsidRPr="006B18AC">
        <w:t xml:space="preserve"> </w:t>
      </w:r>
      <w:r w:rsidRPr="006B18AC">
        <w:t>a</w:t>
      </w:r>
      <w:r w:rsidR="00EE55A9">
        <w:t>s well as at</w:t>
      </w:r>
      <w:r w:rsidRPr="006B18AC">
        <w:t xml:space="preserve"> the absence of concrete policies addressing </w:t>
      </w:r>
      <w:r w:rsidR="00103432">
        <w:t xml:space="preserve">the </w:t>
      </w:r>
      <w:r w:rsidRPr="006B18AC">
        <w:t>specif</w:t>
      </w:r>
      <w:r w:rsidR="005C5B47">
        <w:t>ic needs of the groups</w:t>
      </w:r>
      <w:r w:rsidRPr="006B18AC">
        <w:t xml:space="preserve"> </w:t>
      </w:r>
      <w:r w:rsidR="006D6288">
        <w:t>affected</w:t>
      </w:r>
      <w:r w:rsidR="006D6288" w:rsidRPr="006B18AC" w:rsidDel="006D5931">
        <w:t xml:space="preserve"> </w:t>
      </w:r>
      <w:r w:rsidR="006D5931">
        <w:t>(art. </w:t>
      </w:r>
      <w:r w:rsidRPr="006B18AC">
        <w:t>11)</w:t>
      </w:r>
      <w:r w:rsidR="005C5B47">
        <w:t>.</w:t>
      </w:r>
    </w:p>
    <w:p w:rsidR="00B0462C" w:rsidRDefault="00D045C0" w:rsidP="00F615BC">
      <w:pPr>
        <w:pStyle w:val="SingleTxtG"/>
        <w:tabs>
          <w:tab w:val="left" w:pos="1701"/>
        </w:tabs>
        <w:rPr>
          <w:b/>
        </w:rPr>
      </w:pPr>
      <w:r>
        <w:rPr>
          <w:b/>
        </w:rPr>
        <w:tab/>
      </w:r>
      <w:r w:rsidR="00B0462C" w:rsidRPr="006B18AC">
        <w:rPr>
          <w:b/>
        </w:rPr>
        <w:t xml:space="preserve">The Committee recommends that the State party </w:t>
      </w:r>
      <w:r w:rsidR="00EE55A9">
        <w:rPr>
          <w:b/>
        </w:rPr>
        <w:t>step up its efforts</w:t>
      </w:r>
      <w:r w:rsidR="00B0462C" w:rsidRPr="006B18AC">
        <w:rPr>
          <w:b/>
        </w:rPr>
        <w:t xml:space="preserve"> to reduce poverty, </w:t>
      </w:r>
      <w:r w:rsidR="0016068F">
        <w:rPr>
          <w:b/>
        </w:rPr>
        <w:t xml:space="preserve">paying </w:t>
      </w:r>
      <w:r w:rsidR="00B0462C" w:rsidRPr="006B18AC">
        <w:rPr>
          <w:b/>
        </w:rPr>
        <w:t xml:space="preserve">special attention to </w:t>
      </w:r>
      <w:r w:rsidR="00DC6D58">
        <w:rPr>
          <w:b/>
        </w:rPr>
        <w:t>disadvantaged and marginalized individuals and groups</w:t>
      </w:r>
      <w:r w:rsidR="00B0462C" w:rsidRPr="006B18AC">
        <w:rPr>
          <w:b/>
        </w:rPr>
        <w:t xml:space="preserve">, including </w:t>
      </w:r>
      <w:r w:rsidR="00B50137">
        <w:rPr>
          <w:b/>
        </w:rPr>
        <w:t xml:space="preserve">through </w:t>
      </w:r>
      <w:r w:rsidR="00B0462C" w:rsidRPr="006B18AC">
        <w:rPr>
          <w:b/>
        </w:rPr>
        <w:t>the adoption of poverty reduction programmes and strategies with concrete targets and</w:t>
      </w:r>
      <w:r w:rsidR="002911D4">
        <w:rPr>
          <w:b/>
        </w:rPr>
        <w:t xml:space="preserve"> a</w:t>
      </w:r>
      <w:r w:rsidR="00B0462C" w:rsidRPr="006B18AC">
        <w:rPr>
          <w:b/>
        </w:rPr>
        <w:t xml:space="preserve"> time</w:t>
      </w:r>
      <w:r w:rsidR="006D6288">
        <w:rPr>
          <w:b/>
        </w:rPr>
        <w:t xml:space="preserve"> </w:t>
      </w:r>
      <w:r w:rsidR="00B0462C" w:rsidRPr="006B18AC">
        <w:rPr>
          <w:b/>
        </w:rPr>
        <w:t>frame for implementation</w:t>
      </w:r>
      <w:r w:rsidR="00B50137">
        <w:rPr>
          <w:b/>
        </w:rPr>
        <w:t xml:space="preserve">. It </w:t>
      </w:r>
      <w:r w:rsidR="006D6288">
        <w:rPr>
          <w:b/>
        </w:rPr>
        <w:t xml:space="preserve">also </w:t>
      </w:r>
      <w:r w:rsidR="00B50137">
        <w:rPr>
          <w:b/>
        </w:rPr>
        <w:t>recommends that the State party</w:t>
      </w:r>
      <w:r w:rsidR="00B0462C" w:rsidRPr="006B18AC">
        <w:rPr>
          <w:b/>
        </w:rPr>
        <w:t xml:space="preserve"> integrate </w:t>
      </w:r>
      <w:r w:rsidR="00EE55A9">
        <w:rPr>
          <w:b/>
        </w:rPr>
        <w:t>a human right</w:t>
      </w:r>
      <w:r w:rsidR="007D2992">
        <w:rPr>
          <w:b/>
        </w:rPr>
        <w:t>s</w:t>
      </w:r>
      <w:r w:rsidR="006D6288">
        <w:rPr>
          <w:b/>
        </w:rPr>
        <w:t>-</w:t>
      </w:r>
      <w:r w:rsidR="00EE55A9">
        <w:rPr>
          <w:b/>
        </w:rPr>
        <w:t xml:space="preserve">based approach </w:t>
      </w:r>
      <w:r w:rsidR="00B0462C" w:rsidRPr="006B18AC">
        <w:rPr>
          <w:b/>
        </w:rPr>
        <w:t>in all poverty reduction programmes and strategies</w:t>
      </w:r>
      <w:r w:rsidR="009C202F">
        <w:rPr>
          <w:b/>
        </w:rPr>
        <w:t>, guaranteeing entitlements to individuals and ensuring accountability</w:t>
      </w:r>
      <w:r w:rsidR="00B0462C" w:rsidRPr="006B18AC">
        <w:rPr>
          <w:b/>
        </w:rPr>
        <w:t>.</w:t>
      </w:r>
    </w:p>
    <w:p w:rsidR="008E4BEB" w:rsidRPr="008E4BEB" w:rsidRDefault="005C5B47" w:rsidP="005C5B47">
      <w:pPr>
        <w:pStyle w:val="H23G"/>
      </w:pPr>
      <w:r>
        <w:tab/>
      </w:r>
      <w:r>
        <w:tab/>
      </w:r>
      <w:r w:rsidR="00103432">
        <w:t>Food insecurity and m</w:t>
      </w:r>
      <w:r w:rsidR="00961161">
        <w:t>al</w:t>
      </w:r>
      <w:r w:rsidR="008E4BEB" w:rsidRPr="008E4BEB">
        <w:t>nutrition</w:t>
      </w:r>
    </w:p>
    <w:p w:rsidR="008E4BEB" w:rsidRPr="008E4BEB" w:rsidRDefault="008E4BEB" w:rsidP="008E4BEB">
      <w:pPr>
        <w:pStyle w:val="SingleTxtG"/>
        <w:numPr>
          <w:ilvl w:val="0"/>
          <w:numId w:val="17"/>
        </w:numPr>
        <w:tabs>
          <w:tab w:val="left" w:pos="1701"/>
        </w:tabs>
        <w:ind w:left="1134" w:firstLine="0"/>
      </w:pPr>
      <w:r w:rsidRPr="008E4BEB">
        <w:t xml:space="preserve">The Committee is concerned at </w:t>
      </w:r>
      <w:r w:rsidR="00103432">
        <w:t xml:space="preserve">the </w:t>
      </w:r>
      <w:r w:rsidR="00A05B39">
        <w:t xml:space="preserve">increase in </w:t>
      </w:r>
      <w:r w:rsidR="00C1289B">
        <w:t>food insecurity</w:t>
      </w:r>
      <w:r w:rsidR="00103432">
        <w:t xml:space="preserve"> and</w:t>
      </w:r>
      <w:r w:rsidRPr="008E4BEB">
        <w:t xml:space="preserve"> malnutrition </w:t>
      </w:r>
      <w:r w:rsidR="009C202F">
        <w:t xml:space="preserve"> </w:t>
      </w:r>
      <w:r w:rsidRPr="008E4BEB">
        <w:t xml:space="preserve">among </w:t>
      </w:r>
      <w:r w:rsidR="00103432">
        <w:t>disadvantaged</w:t>
      </w:r>
      <w:r w:rsidRPr="008E4BEB">
        <w:t xml:space="preserve"> families,</w:t>
      </w:r>
      <w:r w:rsidR="00C1289B">
        <w:t xml:space="preserve"> including</w:t>
      </w:r>
      <w:r w:rsidRPr="008E4BEB">
        <w:t xml:space="preserve"> single-parent families and families with children</w:t>
      </w:r>
      <w:r w:rsidR="006D6288">
        <w:t>,</w:t>
      </w:r>
      <w:r w:rsidRPr="008E4BEB">
        <w:t xml:space="preserve"> and at</w:t>
      </w:r>
      <w:r w:rsidR="009C202F">
        <w:t xml:space="preserve"> the high</w:t>
      </w:r>
      <w:r w:rsidR="00C1289B">
        <w:t xml:space="preserve"> cost of healthy food in the State party, which put</w:t>
      </w:r>
      <w:r w:rsidR="002911D4">
        <w:t>s</w:t>
      </w:r>
      <w:r w:rsidR="00C1289B">
        <w:t xml:space="preserve"> the</w:t>
      </w:r>
      <w:r w:rsidR="00A05B39">
        <w:t>se</w:t>
      </w:r>
      <w:r w:rsidR="00C1289B">
        <w:t xml:space="preserve"> families at</w:t>
      </w:r>
      <w:r w:rsidRPr="008E4BEB">
        <w:t xml:space="preserve"> risk of obesity </w:t>
      </w:r>
      <w:r w:rsidR="006D5931">
        <w:t>(art. </w:t>
      </w:r>
      <w:r w:rsidRPr="008E4BEB">
        <w:t>11)</w:t>
      </w:r>
      <w:r w:rsidR="005C5B47">
        <w:t>.</w:t>
      </w:r>
    </w:p>
    <w:p w:rsidR="008E4BEB" w:rsidRDefault="00D045C0" w:rsidP="00F615BC">
      <w:pPr>
        <w:pStyle w:val="SingleTxtG"/>
        <w:tabs>
          <w:tab w:val="left" w:pos="1701"/>
        </w:tabs>
        <w:rPr>
          <w:b/>
        </w:rPr>
      </w:pPr>
      <w:r>
        <w:rPr>
          <w:b/>
        </w:rPr>
        <w:tab/>
      </w:r>
      <w:r w:rsidR="008E4BEB" w:rsidRPr="008E4BEB">
        <w:rPr>
          <w:b/>
        </w:rPr>
        <w:t xml:space="preserve">The Committee recommends that the State party take </w:t>
      </w:r>
      <w:r w:rsidR="00DC6D58">
        <w:rPr>
          <w:b/>
        </w:rPr>
        <w:t>concrete measures</w:t>
      </w:r>
      <w:r w:rsidR="008E4BEB" w:rsidRPr="008E4BEB">
        <w:rPr>
          <w:b/>
        </w:rPr>
        <w:t xml:space="preserve"> to address the critical </w:t>
      </w:r>
      <w:r w:rsidR="00103432">
        <w:rPr>
          <w:b/>
        </w:rPr>
        <w:t xml:space="preserve">food and </w:t>
      </w:r>
      <w:r w:rsidR="008E4BEB" w:rsidRPr="008E4BEB">
        <w:rPr>
          <w:b/>
        </w:rPr>
        <w:t xml:space="preserve">nutritional needs of </w:t>
      </w:r>
      <w:r w:rsidR="00C1289B">
        <w:rPr>
          <w:b/>
        </w:rPr>
        <w:t>disadvantaged</w:t>
      </w:r>
      <w:r w:rsidR="008E4BEB" w:rsidRPr="008E4BEB">
        <w:rPr>
          <w:b/>
        </w:rPr>
        <w:t xml:space="preserve"> families and expedite the adoption of a national action plan</w:t>
      </w:r>
      <w:r w:rsidR="00B50137">
        <w:rPr>
          <w:b/>
        </w:rPr>
        <w:t xml:space="preserve"> on</w:t>
      </w:r>
      <w:r w:rsidR="00B50137" w:rsidRPr="00B50137">
        <w:rPr>
          <w:b/>
        </w:rPr>
        <w:t xml:space="preserve"> </w:t>
      </w:r>
      <w:r w:rsidR="00103432">
        <w:rPr>
          <w:b/>
        </w:rPr>
        <w:t xml:space="preserve">food security and </w:t>
      </w:r>
      <w:r w:rsidR="00B50137" w:rsidRPr="008E4BEB">
        <w:rPr>
          <w:b/>
        </w:rPr>
        <w:t>nutrition</w:t>
      </w:r>
      <w:r w:rsidR="00B50137">
        <w:rPr>
          <w:b/>
        </w:rPr>
        <w:t xml:space="preserve"> in line with</w:t>
      </w:r>
      <w:r w:rsidR="008E4BEB" w:rsidRPr="008E4BEB">
        <w:rPr>
          <w:b/>
        </w:rPr>
        <w:t xml:space="preserve"> the 2004 Voluntary Guidelines to </w:t>
      </w:r>
      <w:r w:rsidR="0016068F">
        <w:rPr>
          <w:b/>
        </w:rPr>
        <w:t>S</w:t>
      </w:r>
      <w:r w:rsidR="008E4BEB" w:rsidRPr="008E4BEB">
        <w:rPr>
          <w:b/>
        </w:rPr>
        <w:t xml:space="preserve">upport the </w:t>
      </w:r>
      <w:r w:rsidR="0016068F">
        <w:rPr>
          <w:b/>
        </w:rPr>
        <w:t>P</w:t>
      </w:r>
      <w:r w:rsidR="008E4BEB" w:rsidRPr="008E4BEB">
        <w:rPr>
          <w:b/>
        </w:rPr>
        <w:t xml:space="preserve">rogressive </w:t>
      </w:r>
      <w:r w:rsidR="0016068F">
        <w:rPr>
          <w:b/>
        </w:rPr>
        <w:t>R</w:t>
      </w:r>
      <w:r w:rsidR="008E4BEB" w:rsidRPr="008E4BEB">
        <w:rPr>
          <w:b/>
        </w:rPr>
        <w:t xml:space="preserve">ealization of the </w:t>
      </w:r>
      <w:r w:rsidR="0016068F">
        <w:rPr>
          <w:b/>
        </w:rPr>
        <w:t>R</w:t>
      </w:r>
      <w:r w:rsidR="008E4BEB" w:rsidRPr="008E4BEB">
        <w:rPr>
          <w:b/>
        </w:rPr>
        <w:t xml:space="preserve">ight to </w:t>
      </w:r>
      <w:r w:rsidR="0016068F">
        <w:rPr>
          <w:b/>
        </w:rPr>
        <w:t>A</w:t>
      </w:r>
      <w:r w:rsidR="008E4BEB" w:rsidRPr="008E4BEB">
        <w:rPr>
          <w:b/>
        </w:rPr>
        <w:t xml:space="preserve">dequate </w:t>
      </w:r>
      <w:r w:rsidR="0016068F">
        <w:rPr>
          <w:b/>
        </w:rPr>
        <w:t>F</w:t>
      </w:r>
      <w:r w:rsidR="008E4BEB" w:rsidRPr="008E4BEB">
        <w:rPr>
          <w:b/>
        </w:rPr>
        <w:t xml:space="preserve">ood in the </w:t>
      </w:r>
      <w:r w:rsidR="0016068F">
        <w:rPr>
          <w:b/>
        </w:rPr>
        <w:t>C</w:t>
      </w:r>
      <w:r w:rsidR="008E4BEB" w:rsidRPr="008E4BEB">
        <w:rPr>
          <w:b/>
        </w:rPr>
        <w:t xml:space="preserve">ontext of </w:t>
      </w:r>
      <w:r w:rsidR="0016068F">
        <w:rPr>
          <w:b/>
        </w:rPr>
        <w:t>N</w:t>
      </w:r>
      <w:r w:rsidR="008E4BEB" w:rsidRPr="008E4BEB">
        <w:rPr>
          <w:b/>
        </w:rPr>
        <w:t xml:space="preserve">ational </w:t>
      </w:r>
      <w:r w:rsidR="0016068F">
        <w:rPr>
          <w:b/>
        </w:rPr>
        <w:t>F</w:t>
      </w:r>
      <w:r w:rsidR="008E4BEB" w:rsidRPr="008E4BEB">
        <w:rPr>
          <w:b/>
        </w:rPr>
        <w:t xml:space="preserve">ood </w:t>
      </w:r>
      <w:r w:rsidR="0016068F">
        <w:rPr>
          <w:b/>
        </w:rPr>
        <w:t>S</w:t>
      </w:r>
      <w:r w:rsidR="008E4BEB" w:rsidRPr="008E4BEB">
        <w:rPr>
          <w:b/>
        </w:rPr>
        <w:t>ecurity.</w:t>
      </w:r>
    </w:p>
    <w:p w:rsidR="00B0462C" w:rsidRPr="00EA68F1" w:rsidRDefault="005C5B47" w:rsidP="005C5B47">
      <w:pPr>
        <w:pStyle w:val="H23G"/>
      </w:pPr>
      <w:r>
        <w:tab/>
      </w:r>
      <w:r>
        <w:tab/>
      </w:r>
      <w:r w:rsidR="00B0462C" w:rsidRPr="00EA68F1">
        <w:t>Adequate housing</w:t>
      </w:r>
    </w:p>
    <w:p w:rsidR="00D52BDA" w:rsidRDefault="00B0462C" w:rsidP="00B64D6A">
      <w:pPr>
        <w:pStyle w:val="SingleTxtG"/>
        <w:numPr>
          <w:ilvl w:val="0"/>
          <w:numId w:val="17"/>
        </w:numPr>
        <w:tabs>
          <w:tab w:val="left" w:pos="1701"/>
        </w:tabs>
        <w:ind w:left="1134" w:firstLine="0"/>
      </w:pPr>
      <w:r w:rsidRPr="006B18AC">
        <w:t>The Committee is concerned at the overall difficult housing situation in the State party</w:t>
      </w:r>
      <w:r w:rsidR="00EE55A9">
        <w:t>, which includes</w:t>
      </w:r>
      <w:r w:rsidR="006D6288">
        <w:t xml:space="preserve"> the</w:t>
      </w:r>
      <w:r w:rsidR="005C5B47">
        <w:t>:</w:t>
      </w:r>
      <w:r w:rsidR="00EE55A9">
        <w:t xml:space="preserve"> </w:t>
      </w:r>
    </w:p>
    <w:p w:rsidR="00D52BDA" w:rsidRDefault="003D09AD" w:rsidP="007315B6">
      <w:pPr>
        <w:pStyle w:val="SingleTxtG"/>
        <w:tabs>
          <w:tab w:val="left" w:pos="1701"/>
        </w:tabs>
        <w:ind w:firstLine="567"/>
      </w:pPr>
      <w:r>
        <w:t>(a)</w:t>
      </w:r>
      <w:r w:rsidR="00D52BDA">
        <w:tab/>
      </w:r>
      <w:r w:rsidR="006D6288">
        <w:t>C</w:t>
      </w:r>
      <w:r w:rsidR="00EE55A9">
        <w:t>ontinuing gaps between</w:t>
      </w:r>
      <w:r w:rsidR="00D52BDA">
        <w:t xml:space="preserve"> </w:t>
      </w:r>
      <w:r w:rsidR="00B0462C" w:rsidRPr="006B18AC">
        <w:t>availability and demand for social housing</w:t>
      </w:r>
      <w:r w:rsidR="00EE55A9">
        <w:t xml:space="preserve">, </w:t>
      </w:r>
      <w:r w:rsidR="00D52BDA">
        <w:t>which result in a long waiting list for social housing;</w:t>
      </w:r>
    </w:p>
    <w:p w:rsidR="00D52BDA" w:rsidRDefault="003D09AD" w:rsidP="007315B6">
      <w:pPr>
        <w:pStyle w:val="SingleTxtG"/>
        <w:tabs>
          <w:tab w:val="left" w:pos="1701"/>
        </w:tabs>
        <w:ind w:firstLine="567"/>
      </w:pPr>
      <w:r>
        <w:t>(b)</w:t>
      </w:r>
      <w:r w:rsidR="005C5B47">
        <w:tab/>
      </w:r>
      <w:r w:rsidR="006D6288">
        <w:t>I</w:t>
      </w:r>
      <w:r w:rsidR="00B0462C" w:rsidRPr="006B18AC">
        <w:t xml:space="preserve">ncreased costs of </w:t>
      </w:r>
      <w:r w:rsidR="00DC6D58">
        <w:t xml:space="preserve">rental </w:t>
      </w:r>
      <w:r w:rsidR="00B0462C" w:rsidRPr="006B18AC">
        <w:t>housing and reduced family incomes</w:t>
      </w:r>
      <w:r w:rsidR="00D52BDA">
        <w:t>;</w:t>
      </w:r>
    </w:p>
    <w:p w:rsidR="00D52BDA" w:rsidRDefault="005C5B47" w:rsidP="007315B6">
      <w:pPr>
        <w:pStyle w:val="SingleTxtG"/>
        <w:tabs>
          <w:tab w:val="left" w:pos="1701"/>
        </w:tabs>
        <w:ind w:firstLine="567"/>
      </w:pPr>
      <w:r>
        <w:t>(c)</w:t>
      </w:r>
      <w:r>
        <w:tab/>
      </w:r>
      <w:r w:rsidR="006D6288">
        <w:t>I</w:t>
      </w:r>
      <w:r w:rsidR="00B0462C" w:rsidRPr="006B18AC">
        <w:t xml:space="preserve">neffective social support programmes, </w:t>
      </w:r>
      <w:r w:rsidR="008B3926">
        <w:t>such as</w:t>
      </w:r>
      <w:r w:rsidR="00B0462C" w:rsidRPr="006B18AC">
        <w:t xml:space="preserve"> the Rent Supplements and the Housing Assistance Payment</w:t>
      </w:r>
      <w:r w:rsidR="00DC6D58">
        <w:t>, which do not reflect rent increase</w:t>
      </w:r>
      <w:r w:rsidR="00A05B39">
        <w:t>s</w:t>
      </w:r>
      <w:r w:rsidR="00D52BDA">
        <w:t>;</w:t>
      </w:r>
    </w:p>
    <w:p w:rsidR="00D52BDA" w:rsidRDefault="00D52BDA" w:rsidP="007315B6">
      <w:pPr>
        <w:pStyle w:val="SingleTxtG"/>
        <w:tabs>
          <w:tab w:val="left" w:pos="1701"/>
        </w:tabs>
        <w:ind w:firstLine="567"/>
      </w:pPr>
      <w:r>
        <w:t>(d)</w:t>
      </w:r>
      <w:r>
        <w:tab/>
      </w:r>
      <w:r w:rsidR="006D6288">
        <w:t>I</w:t>
      </w:r>
      <w:r w:rsidR="00EE55A9">
        <w:t>ncreasing</w:t>
      </w:r>
      <w:r w:rsidR="00B0462C" w:rsidRPr="006B18AC">
        <w:t xml:space="preserve"> number of long-term mortgage arrears</w:t>
      </w:r>
      <w:r>
        <w:t>;</w:t>
      </w:r>
    </w:p>
    <w:p w:rsidR="00D52BDA" w:rsidRDefault="003D09AD" w:rsidP="007315B6">
      <w:pPr>
        <w:pStyle w:val="SingleTxtG"/>
        <w:tabs>
          <w:tab w:val="left" w:pos="1701"/>
        </w:tabs>
        <w:ind w:firstLine="567"/>
      </w:pPr>
      <w:r>
        <w:t>(e)</w:t>
      </w:r>
      <w:r w:rsidR="00D52BDA">
        <w:tab/>
      </w:r>
      <w:r w:rsidR="006D6288">
        <w:t>G</w:t>
      </w:r>
      <w:r w:rsidR="00B0462C" w:rsidRPr="006B18AC">
        <w:t>rowing number of families and children</w:t>
      </w:r>
      <w:r w:rsidR="00DC6D58">
        <w:t xml:space="preserve"> </w:t>
      </w:r>
      <w:r w:rsidR="00C630EA">
        <w:t xml:space="preserve">that </w:t>
      </w:r>
      <w:r w:rsidR="00DC6D58">
        <w:t>are</w:t>
      </w:r>
      <w:r w:rsidR="0016068F">
        <w:t xml:space="preserve"> homeless</w:t>
      </w:r>
      <w:r w:rsidR="00DC6D58">
        <w:t xml:space="preserve"> or</w:t>
      </w:r>
      <w:r w:rsidR="00B0462C" w:rsidRPr="006B18AC">
        <w:t xml:space="preserve"> </w:t>
      </w:r>
      <w:r w:rsidR="0016068F">
        <w:t xml:space="preserve">are </w:t>
      </w:r>
      <w:r w:rsidR="00B0462C" w:rsidRPr="006B18AC">
        <w:t xml:space="preserve">at risk of </w:t>
      </w:r>
      <w:r w:rsidR="00DC6D58">
        <w:t xml:space="preserve">being </w:t>
      </w:r>
      <w:r w:rsidR="00B0462C" w:rsidRPr="006B18AC">
        <w:t>homeless</w:t>
      </w:r>
      <w:r w:rsidR="00DC6D58">
        <w:t xml:space="preserve"> as a result of</w:t>
      </w:r>
      <w:r w:rsidR="00C630EA">
        <w:t xml:space="preserve"> the lack of social housing and</w:t>
      </w:r>
      <w:r w:rsidR="00DC6D58">
        <w:t xml:space="preserve"> the inadequate levels of rent supplement</w:t>
      </w:r>
      <w:r w:rsidR="00D52BDA">
        <w:t>;</w:t>
      </w:r>
      <w:r w:rsidR="008B3926">
        <w:t xml:space="preserve"> </w:t>
      </w:r>
    </w:p>
    <w:p w:rsidR="008B3926" w:rsidRDefault="005C5B47" w:rsidP="007315B6">
      <w:pPr>
        <w:pStyle w:val="SingleTxtG"/>
        <w:tabs>
          <w:tab w:val="left" w:pos="1701"/>
        </w:tabs>
        <w:ind w:firstLine="567"/>
      </w:pPr>
      <w:r>
        <w:t>(f)</w:t>
      </w:r>
      <w:r>
        <w:tab/>
      </w:r>
      <w:r w:rsidR="006D6288">
        <w:t>L</w:t>
      </w:r>
      <w:r w:rsidR="00EE55A9">
        <w:t>ac</w:t>
      </w:r>
      <w:r w:rsidR="00B0462C" w:rsidRPr="006B18AC">
        <w:t>k of effective complaint mechanisms for local authority tenants on tenancy-related issues</w:t>
      </w:r>
      <w:r w:rsidR="003114A7">
        <w:t>.</w:t>
      </w:r>
    </w:p>
    <w:p w:rsidR="00B0462C" w:rsidRPr="006B18AC" w:rsidRDefault="00A47F4F" w:rsidP="007315B6">
      <w:pPr>
        <w:pStyle w:val="SingleTxtG"/>
        <w:numPr>
          <w:ilvl w:val="0"/>
          <w:numId w:val="17"/>
        </w:numPr>
        <w:tabs>
          <w:tab w:val="left" w:pos="1701"/>
        </w:tabs>
        <w:ind w:left="1134" w:firstLine="0"/>
      </w:pPr>
      <w:r>
        <w:t xml:space="preserve">The Committee is also concerned at </w:t>
      </w:r>
      <w:r w:rsidR="008B3926" w:rsidRPr="006B18AC">
        <w:t xml:space="preserve">the lack of culturally appropriate accommodation provided to Travellers </w:t>
      </w:r>
      <w:r w:rsidR="002911D4">
        <w:t xml:space="preserve">and Roma </w:t>
      </w:r>
      <w:r w:rsidR="008B3926">
        <w:t>and of</w:t>
      </w:r>
      <w:r w:rsidR="008B3926" w:rsidRPr="006B18AC">
        <w:t xml:space="preserve"> adequate legal protection of Traveller families at risk of eviction</w:t>
      </w:r>
      <w:r w:rsidR="00B0462C" w:rsidRPr="006B18AC">
        <w:t xml:space="preserve"> </w:t>
      </w:r>
      <w:r w:rsidR="006D5931">
        <w:t>(art. </w:t>
      </w:r>
      <w:r w:rsidR="00B0462C" w:rsidRPr="006B18AC">
        <w:t>11)</w:t>
      </w:r>
      <w:r w:rsidR="00F6712E">
        <w:t>.</w:t>
      </w:r>
    </w:p>
    <w:p w:rsidR="00D52BDA" w:rsidRDefault="00D045C0" w:rsidP="00F615BC">
      <w:pPr>
        <w:pStyle w:val="SingleTxtG"/>
        <w:tabs>
          <w:tab w:val="left" w:pos="1701"/>
        </w:tabs>
        <w:rPr>
          <w:b/>
        </w:rPr>
      </w:pPr>
      <w:r>
        <w:rPr>
          <w:b/>
        </w:rPr>
        <w:tab/>
      </w:r>
      <w:r w:rsidR="00B0462C" w:rsidRPr="00EE55A9">
        <w:rPr>
          <w:b/>
        </w:rPr>
        <w:t xml:space="preserve">The Committee </w:t>
      </w:r>
      <w:r w:rsidR="00D52BDA" w:rsidRPr="00EE55A9">
        <w:rPr>
          <w:b/>
        </w:rPr>
        <w:t>draw</w:t>
      </w:r>
      <w:r w:rsidR="00D52BDA">
        <w:rPr>
          <w:b/>
        </w:rPr>
        <w:t>s</w:t>
      </w:r>
      <w:r w:rsidR="00D52BDA" w:rsidRPr="00EE55A9">
        <w:rPr>
          <w:b/>
        </w:rPr>
        <w:t xml:space="preserve"> the State party’s attention to its general comment</w:t>
      </w:r>
      <w:r w:rsidR="00DC6D58">
        <w:rPr>
          <w:b/>
        </w:rPr>
        <w:t>s</w:t>
      </w:r>
      <w:r w:rsidR="005E774D">
        <w:rPr>
          <w:b/>
        </w:rPr>
        <w:t xml:space="preserve"> No. </w:t>
      </w:r>
      <w:r w:rsidR="00D52BDA" w:rsidRPr="00EE55A9">
        <w:rPr>
          <w:b/>
        </w:rPr>
        <w:t xml:space="preserve">4 </w:t>
      </w:r>
      <w:r w:rsidR="00DC6D58">
        <w:rPr>
          <w:b/>
        </w:rPr>
        <w:t xml:space="preserve">(1991) </w:t>
      </w:r>
      <w:r w:rsidR="00D52BDA" w:rsidRPr="00EE55A9">
        <w:rPr>
          <w:b/>
        </w:rPr>
        <w:t xml:space="preserve">on </w:t>
      </w:r>
      <w:r w:rsidR="00B36550">
        <w:rPr>
          <w:b/>
        </w:rPr>
        <w:t xml:space="preserve">the right to adequate </w:t>
      </w:r>
      <w:r w:rsidR="00D52BDA" w:rsidRPr="00EE55A9">
        <w:rPr>
          <w:b/>
        </w:rPr>
        <w:t>housing</w:t>
      </w:r>
      <w:r w:rsidR="00DC6D58">
        <w:rPr>
          <w:b/>
        </w:rPr>
        <w:t xml:space="preserve"> and</w:t>
      </w:r>
      <w:r w:rsidR="005E774D">
        <w:rPr>
          <w:b/>
        </w:rPr>
        <w:t xml:space="preserve"> No. </w:t>
      </w:r>
      <w:r w:rsidR="00DC6D58">
        <w:rPr>
          <w:b/>
        </w:rPr>
        <w:t xml:space="preserve">7 (1997) on </w:t>
      </w:r>
      <w:r w:rsidR="00B36550">
        <w:rPr>
          <w:b/>
        </w:rPr>
        <w:t xml:space="preserve">the right to adequate </w:t>
      </w:r>
      <w:r w:rsidR="00B36550" w:rsidRPr="00EE55A9">
        <w:rPr>
          <w:b/>
        </w:rPr>
        <w:t>housing</w:t>
      </w:r>
      <w:r w:rsidR="00B36550">
        <w:rPr>
          <w:b/>
        </w:rPr>
        <w:t xml:space="preserve">: </w:t>
      </w:r>
      <w:r w:rsidR="00DC6D58">
        <w:rPr>
          <w:b/>
        </w:rPr>
        <w:t>forced evictions</w:t>
      </w:r>
      <w:r w:rsidR="00D52BDA" w:rsidRPr="00EE55A9">
        <w:rPr>
          <w:b/>
        </w:rPr>
        <w:t xml:space="preserve"> </w:t>
      </w:r>
      <w:r w:rsidR="00D52BDA">
        <w:rPr>
          <w:b/>
        </w:rPr>
        <w:t xml:space="preserve">and </w:t>
      </w:r>
      <w:r w:rsidR="00B0462C" w:rsidRPr="00EE55A9">
        <w:rPr>
          <w:b/>
        </w:rPr>
        <w:t>recommends</w:t>
      </w:r>
      <w:r w:rsidR="00D52BDA">
        <w:rPr>
          <w:b/>
        </w:rPr>
        <w:t xml:space="preserve"> that the State party:</w:t>
      </w:r>
    </w:p>
    <w:p w:rsidR="00C630EA" w:rsidRDefault="00C630EA" w:rsidP="007315B6">
      <w:pPr>
        <w:pStyle w:val="SingleTxtG"/>
        <w:tabs>
          <w:tab w:val="left" w:pos="1701"/>
        </w:tabs>
        <w:ind w:firstLine="567"/>
        <w:rPr>
          <w:b/>
        </w:rPr>
      </w:pPr>
      <w:r w:rsidRPr="00F615BC">
        <w:rPr>
          <w:b/>
        </w:rPr>
        <w:t>(a)</w:t>
      </w:r>
      <w:r>
        <w:rPr>
          <w:b/>
        </w:rPr>
        <w:tab/>
      </w:r>
      <w:r w:rsidR="0018048B">
        <w:rPr>
          <w:b/>
        </w:rPr>
        <w:t>R</w:t>
      </w:r>
      <w:r>
        <w:rPr>
          <w:b/>
        </w:rPr>
        <w:t xml:space="preserve">eview </w:t>
      </w:r>
      <w:r w:rsidRPr="00EE55A9">
        <w:rPr>
          <w:b/>
        </w:rPr>
        <w:t xml:space="preserve">policies with a view to </w:t>
      </w:r>
      <w:r>
        <w:rPr>
          <w:b/>
        </w:rPr>
        <w:t>making them more effective in responding to</w:t>
      </w:r>
      <w:r w:rsidRPr="00EE55A9">
        <w:rPr>
          <w:b/>
        </w:rPr>
        <w:t xml:space="preserve"> the real </w:t>
      </w:r>
      <w:r>
        <w:rPr>
          <w:b/>
        </w:rPr>
        <w:t>needs of the population, especially disadvantaged and marginalized individuals and groups;</w:t>
      </w:r>
    </w:p>
    <w:p w:rsidR="00D52BDA" w:rsidRDefault="00F6712E" w:rsidP="007315B6">
      <w:pPr>
        <w:pStyle w:val="SingleTxtG"/>
        <w:tabs>
          <w:tab w:val="left" w:pos="1701"/>
        </w:tabs>
        <w:ind w:firstLine="567"/>
        <w:rPr>
          <w:b/>
        </w:rPr>
      </w:pPr>
      <w:r w:rsidRPr="00F615BC">
        <w:rPr>
          <w:b/>
        </w:rPr>
        <w:t>(</w:t>
      </w:r>
      <w:r w:rsidR="00C630EA" w:rsidRPr="007315B6">
        <w:rPr>
          <w:b/>
        </w:rPr>
        <w:t>b</w:t>
      </w:r>
      <w:r w:rsidRPr="007315B6">
        <w:rPr>
          <w:b/>
        </w:rPr>
        <w:t>)</w:t>
      </w:r>
      <w:r>
        <w:rPr>
          <w:b/>
        </w:rPr>
        <w:tab/>
        <w:t>S</w:t>
      </w:r>
      <w:r w:rsidR="00D52BDA">
        <w:rPr>
          <w:b/>
        </w:rPr>
        <w:t>tep up its efforts to increase the number of social housing</w:t>
      </w:r>
      <w:r w:rsidR="00B50137">
        <w:rPr>
          <w:b/>
        </w:rPr>
        <w:t xml:space="preserve"> units</w:t>
      </w:r>
      <w:r w:rsidR="008B3926">
        <w:rPr>
          <w:b/>
        </w:rPr>
        <w:t xml:space="preserve"> </w:t>
      </w:r>
      <w:r w:rsidR="00C630EA">
        <w:rPr>
          <w:b/>
        </w:rPr>
        <w:t xml:space="preserve">so as </w:t>
      </w:r>
      <w:r w:rsidR="008B3926">
        <w:rPr>
          <w:b/>
        </w:rPr>
        <w:t>to satisfy the high demand</w:t>
      </w:r>
      <w:r w:rsidR="00C630EA">
        <w:rPr>
          <w:b/>
        </w:rPr>
        <w:t xml:space="preserve"> and to reduce </w:t>
      </w:r>
      <w:r w:rsidR="00A05B39">
        <w:rPr>
          <w:b/>
        </w:rPr>
        <w:t>the</w:t>
      </w:r>
      <w:r w:rsidR="00C630EA">
        <w:rPr>
          <w:b/>
        </w:rPr>
        <w:t xml:space="preserve"> long waiting list</w:t>
      </w:r>
      <w:r w:rsidR="00D52BDA">
        <w:rPr>
          <w:b/>
        </w:rPr>
        <w:t>;</w:t>
      </w:r>
    </w:p>
    <w:p w:rsidR="00D52BDA" w:rsidRDefault="003114A7" w:rsidP="007315B6">
      <w:pPr>
        <w:pStyle w:val="SingleTxtG"/>
        <w:tabs>
          <w:tab w:val="left" w:pos="1701"/>
        </w:tabs>
        <w:ind w:firstLine="567"/>
        <w:rPr>
          <w:b/>
        </w:rPr>
      </w:pPr>
      <w:r w:rsidRPr="007315B6">
        <w:rPr>
          <w:b/>
        </w:rPr>
        <w:t>(c)</w:t>
      </w:r>
      <w:r w:rsidR="00D52BDA" w:rsidRPr="007315B6">
        <w:tab/>
      </w:r>
      <w:r w:rsidR="00F6712E">
        <w:rPr>
          <w:b/>
        </w:rPr>
        <w:t>C</w:t>
      </w:r>
      <w:r w:rsidR="00D52BDA" w:rsidRPr="00EE55A9">
        <w:rPr>
          <w:b/>
        </w:rPr>
        <w:t xml:space="preserve">onsider </w:t>
      </w:r>
      <w:r w:rsidR="00D52BDA" w:rsidRPr="0018048B">
        <w:rPr>
          <w:b/>
        </w:rPr>
        <w:t xml:space="preserve">introducing </w:t>
      </w:r>
      <w:r w:rsidR="00C630EA" w:rsidRPr="0018048B">
        <w:rPr>
          <w:b/>
        </w:rPr>
        <w:t>legislation</w:t>
      </w:r>
      <w:r w:rsidR="00C630EA" w:rsidRPr="00EE55A9">
        <w:rPr>
          <w:b/>
        </w:rPr>
        <w:t xml:space="preserve"> </w:t>
      </w:r>
      <w:r w:rsidR="00D52BDA" w:rsidRPr="00EE55A9">
        <w:rPr>
          <w:b/>
        </w:rPr>
        <w:t xml:space="preserve">on </w:t>
      </w:r>
      <w:r w:rsidR="008B3926">
        <w:rPr>
          <w:b/>
        </w:rPr>
        <w:t xml:space="preserve">private </w:t>
      </w:r>
      <w:r w:rsidR="00D52BDA" w:rsidRPr="00EE55A9">
        <w:rPr>
          <w:b/>
        </w:rPr>
        <w:t xml:space="preserve">rent and increasing </w:t>
      </w:r>
      <w:r w:rsidR="0016068F">
        <w:rPr>
          <w:b/>
        </w:rPr>
        <w:t>r</w:t>
      </w:r>
      <w:r w:rsidR="00D52BDA" w:rsidRPr="00EE55A9">
        <w:rPr>
          <w:b/>
        </w:rPr>
        <w:t xml:space="preserve">ent </w:t>
      </w:r>
      <w:r w:rsidR="0016068F">
        <w:rPr>
          <w:b/>
        </w:rPr>
        <w:t>s</w:t>
      </w:r>
      <w:r w:rsidR="00D52BDA" w:rsidRPr="00EE55A9">
        <w:rPr>
          <w:b/>
        </w:rPr>
        <w:t xml:space="preserve">upplement </w:t>
      </w:r>
      <w:r w:rsidR="00DC6D58">
        <w:rPr>
          <w:b/>
        </w:rPr>
        <w:t>levels</w:t>
      </w:r>
      <w:r w:rsidR="008B3926">
        <w:rPr>
          <w:b/>
        </w:rPr>
        <w:t>;</w:t>
      </w:r>
    </w:p>
    <w:p w:rsidR="00D52BDA" w:rsidRDefault="00F6712E" w:rsidP="007315B6">
      <w:pPr>
        <w:pStyle w:val="SingleTxtG"/>
        <w:tabs>
          <w:tab w:val="left" w:pos="1701"/>
        </w:tabs>
        <w:ind w:firstLine="567"/>
        <w:rPr>
          <w:b/>
        </w:rPr>
      </w:pPr>
      <w:r w:rsidRPr="00F615BC">
        <w:rPr>
          <w:b/>
        </w:rPr>
        <w:t>(d)</w:t>
      </w:r>
      <w:r>
        <w:rPr>
          <w:b/>
        </w:rPr>
        <w:tab/>
        <w:t>C</w:t>
      </w:r>
      <w:r w:rsidR="00D52BDA">
        <w:rPr>
          <w:b/>
        </w:rPr>
        <w:t>onsider introducing</w:t>
      </w:r>
      <w:r w:rsidR="008B3926">
        <w:rPr>
          <w:b/>
        </w:rPr>
        <w:t xml:space="preserve"> banking regulations </w:t>
      </w:r>
      <w:r w:rsidR="00C630EA">
        <w:rPr>
          <w:b/>
        </w:rPr>
        <w:t>in order to strengthen protection for mortgage borrowers in arrears, including through the provision of an independent appeal system to assist such borrowers</w:t>
      </w:r>
      <w:r w:rsidR="00A05B39">
        <w:rPr>
          <w:b/>
        </w:rPr>
        <w:t xml:space="preserve"> in negotiating, with legal and financial advice, an equitable arrangement </w:t>
      </w:r>
      <w:r w:rsidR="00C630EA">
        <w:rPr>
          <w:b/>
        </w:rPr>
        <w:t>with their lenders to address their arrears situations</w:t>
      </w:r>
      <w:r w:rsidR="008B3926">
        <w:rPr>
          <w:b/>
        </w:rPr>
        <w:t>;</w:t>
      </w:r>
    </w:p>
    <w:p w:rsidR="00D52BDA" w:rsidRDefault="00D52BDA" w:rsidP="007315B6">
      <w:pPr>
        <w:pStyle w:val="SingleTxtG"/>
        <w:tabs>
          <w:tab w:val="left" w:pos="1701"/>
        </w:tabs>
        <w:ind w:firstLine="567"/>
        <w:rPr>
          <w:b/>
        </w:rPr>
      </w:pPr>
      <w:r w:rsidRPr="00F615BC">
        <w:rPr>
          <w:b/>
        </w:rPr>
        <w:t>(</w:t>
      </w:r>
      <w:r w:rsidR="008B3926" w:rsidRPr="007315B6">
        <w:rPr>
          <w:b/>
        </w:rPr>
        <w:t>e</w:t>
      </w:r>
      <w:r w:rsidRPr="007315B6">
        <w:rPr>
          <w:b/>
        </w:rPr>
        <w:t>)</w:t>
      </w:r>
      <w:r>
        <w:rPr>
          <w:b/>
        </w:rPr>
        <w:tab/>
      </w:r>
      <w:r w:rsidR="00F6712E">
        <w:rPr>
          <w:b/>
        </w:rPr>
        <w:t>T</w:t>
      </w:r>
      <w:r w:rsidR="00B0462C" w:rsidRPr="00EE55A9">
        <w:rPr>
          <w:b/>
        </w:rPr>
        <w:t xml:space="preserve">ake all </w:t>
      </w:r>
      <w:r w:rsidR="006D6288">
        <w:rPr>
          <w:b/>
        </w:rPr>
        <w:t xml:space="preserve">the </w:t>
      </w:r>
      <w:r w:rsidR="00B0462C" w:rsidRPr="00EE55A9">
        <w:rPr>
          <w:b/>
        </w:rPr>
        <w:t xml:space="preserve">measures </w:t>
      </w:r>
      <w:r w:rsidR="0016068F" w:rsidRPr="00EE55A9">
        <w:rPr>
          <w:b/>
        </w:rPr>
        <w:t xml:space="preserve">necessary </w:t>
      </w:r>
      <w:r w:rsidR="00B0462C" w:rsidRPr="00EE55A9">
        <w:rPr>
          <w:b/>
        </w:rPr>
        <w:t>to meet the critical needs of those who are</w:t>
      </w:r>
      <w:r w:rsidR="0016068F">
        <w:rPr>
          <w:b/>
        </w:rPr>
        <w:t xml:space="preserve"> homeless</w:t>
      </w:r>
      <w:r w:rsidR="00B0462C" w:rsidRPr="00EE55A9">
        <w:rPr>
          <w:b/>
        </w:rPr>
        <w:t xml:space="preserve"> or </w:t>
      </w:r>
      <w:r w:rsidR="0016068F">
        <w:rPr>
          <w:b/>
        </w:rPr>
        <w:t xml:space="preserve">who are </w:t>
      </w:r>
      <w:r w:rsidR="00B0462C" w:rsidRPr="00EE55A9">
        <w:rPr>
          <w:b/>
        </w:rPr>
        <w:t>at risk of</w:t>
      </w:r>
      <w:r w:rsidR="007D2992">
        <w:rPr>
          <w:b/>
        </w:rPr>
        <w:t xml:space="preserve"> being</w:t>
      </w:r>
      <w:r w:rsidR="00B0462C" w:rsidRPr="00EE55A9">
        <w:rPr>
          <w:b/>
        </w:rPr>
        <w:t xml:space="preserve"> homeless</w:t>
      </w:r>
      <w:r>
        <w:rPr>
          <w:b/>
        </w:rPr>
        <w:t>;</w:t>
      </w:r>
      <w:r w:rsidR="008B3926">
        <w:rPr>
          <w:b/>
        </w:rPr>
        <w:t xml:space="preserve"> </w:t>
      </w:r>
    </w:p>
    <w:p w:rsidR="00D52BDA" w:rsidRDefault="00D52BDA" w:rsidP="007315B6">
      <w:pPr>
        <w:pStyle w:val="SingleTxtG"/>
        <w:tabs>
          <w:tab w:val="left" w:pos="1701"/>
        </w:tabs>
        <w:ind w:firstLine="567"/>
        <w:rPr>
          <w:b/>
        </w:rPr>
      </w:pPr>
      <w:r w:rsidRPr="00F615BC">
        <w:rPr>
          <w:b/>
        </w:rPr>
        <w:t>(</w:t>
      </w:r>
      <w:r w:rsidR="008B3926" w:rsidRPr="007315B6">
        <w:rPr>
          <w:b/>
        </w:rPr>
        <w:t>f</w:t>
      </w:r>
      <w:r w:rsidRPr="007315B6">
        <w:rPr>
          <w:b/>
        </w:rPr>
        <w:t>)</w:t>
      </w:r>
      <w:r w:rsidRPr="007315B6">
        <w:tab/>
      </w:r>
      <w:r w:rsidR="00F6712E">
        <w:rPr>
          <w:b/>
        </w:rPr>
        <w:t>E</w:t>
      </w:r>
      <w:r w:rsidR="008B3926" w:rsidRPr="00EE55A9">
        <w:rPr>
          <w:b/>
        </w:rPr>
        <w:t xml:space="preserve">stablish effective complaint mechanisms </w:t>
      </w:r>
      <w:r w:rsidR="002745C6">
        <w:rPr>
          <w:b/>
        </w:rPr>
        <w:t xml:space="preserve">for local authority tenants </w:t>
      </w:r>
      <w:r w:rsidR="008B3926">
        <w:rPr>
          <w:b/>
        </w:rPr>
        <w:t>on housing issues</w:t>
      </w:r>
      <w:r w:rsidR="00A47F4F">
        <w:rPr>
          <w:b/>
        </w:rPr>
        <w:t>.</w:t>
      </w:r>
    </w:p>
    <w:p w:rsidR="008B3926" w:rsidRDefault="00D045C0" w:rsidP="00F615BC">
      <w:pPr>
        <w:pStyle w:val="SingleTxtG"/>
        <w:tabs>
          <w:tab w:val="left" w:pos="1701"/>
        </w:tabs>
        <w:rPr>
          <w:b/>
        </w:rPr>
      </w:pPr>
      <w:r>
        <w:rPr>
          <w:b/>
        </w:rPr>
        <w:tab/>
      </w:r>
      <w:r w:rsidR="00A47F4F">
        <w:rPr>
          <w:b/>
        </w:rPr>
        <w:t xml:space="preserve">The Committee also </w:t>
      </w:r>
      <w:r w:rsidR="00961161">
        <w:rPr>
          <w:b/>
        </w:rPr>
        <w:t>reiterates its previous recommendations</w:t>
      </w:r>
      <w:r w:rsidR="00A47F4F">
        <w:rPr>
          <w:b/>
        </w:rPr>
        <w:t xml:space="preserve"> </w:t>
      </w:r>
      <w:r w:rsidR="002911D4">
        <w:rPr>
          <w:b/>
        </w:rPr>
        <w:t>(</w:t>
      </w:r>
      <w:r w:rsidR="0016068F">
        <w:rPr>
          <w:b/>
        </w:rPr>
        <w:t xml:space="preserve">see </w:t>
      </w:r>
      <w:r w:rsidR="002911D4" w:rsidRPr="002911D4">
        <w:rPr>
          <w:b/>
        </w:rPr>
        <w:t>E/C.12/1/Add.77</w:t>
      </w:r>
      <w:r w:rsidR="002911D4">
        <w:rPr>
          <w:b/>
        </w:rPr>
        <w:t>, para</w:t>
      </w:r>
      <w:r w:rsidR="003E5B64">
        <w:rPr>
          <w:b/>
        </w:rPr>
        <w:t>s.</w:t>
      </w:r>
      <w:r w:rsidR="004015BB">
        <w:rPr>
          <w:b/>
        </w:rPr>
        <w:t> </w:t>
      </w:r>
      <w:r w:rsidR="003E5B64">
        <w:rPr>
          <w:b/>
        </w:rPr>
        <w:t>32</w:t>
      </w:r>
      <w:r w:rsidR="00FE232E">
        <w:rPr>
          <w:b/>
        </w:rPr>
        <w:t>–</w:t>
      </w:r>
      <w:r w:rsidR="003E5B64">
        <w:rPr>
          <w:b/>
        </w:rPr>
        <w:t>33)</w:t>
      </w:r>
      <w:r w:rsidR="002911D4">
        <w:rPr>
          <w:b/>
        </w:rPr>
        <w:t xml:space="preserve"> </w:t>
      </w:r>
      <w:r w:rsidR="00A47F4F">
        <w:rPr>
          <w:b/>
        </w:rPr>
        <w:t xml:space="preserve">that the State party </w:t>
      </w:r>
      <w:r w:rsidR="00A47F4F" w:rsidRPr="00FD407C">
        <w:rPr>
          <w:b/>
        </w:rPr>
        <w:t xml:space="preserve">take steps to provide Travellers </w:t>
      </w:r>
      <w:r w:rsidR="002911D4">
        <w:rPr>
          <w:b/>
        </w:rPr>
        <w:t xml:space="preserve">and Roma </w:t>
      </w:r>
      <w:r w:rsidR="00A47F4F" w:rsidRPr="00FD407C">
        <w:rPr>
          <w:b/>
        </w:rPr>
        <w:t xml:space="preserve">with culturally appropriate accommodation in consultation with them and ensure </w:t>
      </w:r>
      <w:r w:rsidR="002911D4">
        <w:rPr>
          <w:b/>
        </w:rPr>
        <w:t xml:space="preserve">that </w:t>
      </w:r>
      <w:r w:rsidR="00A47F4F" w:rsidRPr="00FD407C">
        <w:rPr>
          <w:b/>
        </w:rPr>
        <w:t xml:space="preserve">the funding allocated to Traveller housing at </w:t>
      </w:r>
      <w:r w:rsidR="006D6288">
        <w:rPr>
          <w:b/>
        </w:rPr>
        <w:t xml:space="preserve">the </w:t>
      </w:r>
      <w:r w:rsidR="00A47F4F" w:rsidRPr="00FD407C">
        <w:rPr>
          <w:b/>
        </w:rPr>
        <w:t xml:space="preserve">local level </w:t>
      </w:r>
      <w:r w:rsidR="00A47F4F">
        <w:rPr>
          <w:b/>
        </w:rPr>
        <w:t>is</w:t>
      </w:r>
      <w:r w:rsidR="00A47F4F" w:rsidRPr="00FD407C">
        <w:rPr>
          <w:b/>
        </w:rPr>
        <w:t xml:space="preserve"> fully and appropriately spent to this end</w:t>
      </w:r>
      <w:r w:rsidR="00A47F4F">
        <w:rPr>
          <w:b/>
        </w:rPr>
        <w:t>.</w:t>
      </w:r>
    </w:p>
    <w:p w:rsidR="00B0462C" w:rsidRPr="00EA68F1" w:rsidRDefault="008A758A" w:rsidP="008A758A">
      <w:pPr>
        <w:pStyle w:val="H23G"/>
      </w:pPr>
      <w:r>
        <w:tab/>
      </w:r>
      <w:r>
        <w:tab/>
      </w:r>
      <w:r w:rsidR="00B0462C" w:rsidRPr="00EA68F1">
        <w:t>Health</w:t>
      </w:r>
      <w:r w:rsidR="006D6288">
        <w:t>-</w:t>
      </w:r>
      <w:r w:rsidR="00B0462C" w:rsidRPr="00EA68F1">
        <w:t>care services</w:t>
      </w:r>
    </w:p>
    <w:p w:rsidR="00B50137" w:rsidRDefault="00B0462C" w:rsidP="0016068F">
      <w:pPr>
        <w:pStyle w:val="SingleTxtG"/>
        <w:numPr>
          <w:ilvl w:val="0"/>
          <w:numId w:val="17"/>
        </w:numPr>
        <w:tabs>
          <w:tab w:val="left" w:pos="1701"/>
        </w:tabs>
        <w:ind w:left="1134" w:firstLine="0"/>
      </w:pPr>
      <w:r w:rsidRPr="006B18AC">
        <w:t>The Committee is concerned at the overall deteriorati</w:t>
      </w:r>
      <w:r w:rsidR="0016068F">
        <w:t>o</w:t>
      </w:r>
      <w:r w:rsidRPr="006B18AC">
        <w:t xml:space="preserve">n </w:t>
      </w:r>
      <w:r w:rsidR="0016068F">
        <w:t xml:space="preserve">in </w:t>
      </w:r>
      <w:r w:rsidRPr="006B18AC">
        <w:t>health</w:t>
      </w:r>
      <w:r w:rsidR="006D6288">
        <w:t>-</w:t>
      </w:r>
      <w:r w:rsidRPr="006B18AC">
        <w:t>care services</w:t>
      </w:r>
      <w:r w:rsidR="0016068F">
        <w:t xml:space="preserve"> due to</w:t>
      </w:r>
      <w:r w:rsidRPr="006B18AC">
        <w:t xml:space="preserve"> significant budget cuts in public health in recent years and </w:t>
      </w:r>
      <w:r w:rsidR="009C202F">
        <w:t xml:space="preserve">at the </w:t>
      </w:r>
      <w:r w:rsidR="002745C6">
        <w:t xml:space="preserve">negative </w:t>
      </w:r>
      <w:r w:rsidRPr="006B18AC">
        <w:t xml:space="preserve">impact on </w:t>
      </w:r>
      <w:r w:rsidR="009C202F">
        <w:t xml:space="preserve">access </w:t>
      </w:r>
      <w:r w:rsidR="0016068F">
        <w:t xml:space="preserve">for </w:t>
      </w:r>
      <w:r w:rsidRPr="006B18AC">
        <w:t>disadvantaged and marginalized individual</w:t>
      </w:r>
      <w:r w:rsidR="002911D4">
        <w:t>s</w:t>
      </w:r>
      <w:r w:rsidRPr="006B18AC">
        <w:t xml:space="preserve"> and groups </w:t>
      </w:r>
      <w:r w:rsidR="009C202F">
        <w:t>to</w:t>
      </w:r>
      <w:r w:rsidRPr="006B18AC">
        <w:t xml:space="preserve"> adequate health</w:t>
      </w:r>
      <w:r w:rsidR="006D6288">
        <w:t xml:space="preserve"> </w:t>
      </w:r>
      <w:r w:rsidRPr="006B18AC">
        <w:t>care</w:t>
      </w:r>
      <w:r w:rsidR="00ED3D58">
        <w:t>, in particular</w:t>
      </w:r>
      <w:r w:rsidR="006D6288">
        <w:t>, the</w:t>
      </w:r>
      <w:r w:rsidR="00B50137">
        <w:t>:</w:t>
      </w:r>
      <w:r w:rsidR="00ED3D58">
        <w:t xml:space="preserve"> </w:t>
      </w:r>
    </w:p>
    <w:p w:rsidR="00B50137" w:rsidRDefault="00B50137" w:rsidP="007315B6">
      <w:pPr>
        <w:pStyle w:val="SingleTxtG"/>
        <w:tabs>
          <w:tab w:val="left" w:pos="1701"/>
        </w:tabs>
        <w:ind w:firstLine="567"/>
      </w:pPr>
      <w:r>
        <w:t>(a)</w:t>
      </w:r>
      <w:r>
        <w:tab/>
      </w:r>
      <w:r w:rsidR="006D6288">
        <w:t>W</w:t>
      </w:r>
      <w:r w:rsidR="00ED3D58" w:rsidRPr="006B18AC">
        <w:t>idening disparity between people with and those without private health insurance in access</w:t>
      </w:r>
      <w:r w:rsidR="00ED3D58">
        <w:t>ing</w:t>
      </w:r>
      <w:r w:rsidR="00ED3D58" w:rsidRPr="006B18AC">
        <w:t xml:space="preserve"> medical services</w:t>
      </w:r>
      <w:r w:rsidR="006D6288">
        <w:t>;</w:t>
      </w:r>
      <w:r w:rsidR="00ED3D58">
        <w:t xml:space="preserve"> </w:t>
      </w:r>
    </w:p>
    <w:p w:rsidR="00B50137" w:rsidRDefault="00B50137" w:rsidP="007315B6">
      <w:pPr>
        <w:pStyle w:val="SingleTxtG"/>
        <w:tabs>
          <w:tab w:val="left" w:pos="1701"/>
        </w:tabs>
        <w:ind w:firstLine="567"/>
      </w:pPr>
      <w:r>
        <w:t>(b)</w:t>
      </w:r>
      <w:r>
        <w:tab/>
      </w:r>
      <w:r w:rsidR="006D6288">
        <w:t>D</w:t>
      </w:r>
      <w:r w:rsidR="00ED3D58" w:rsidRPr="006B18AC">
        <w:t>elay in providing universal health services a</w:t>
      </w:r>
      <w:r>
        <w:t>nd</w:t>
      </w:r>
      <w:r w:rsidR="00ED3D58" w:rsidRPr="006B18AC">
        <w:t xml:space="preserve"> community-based health services; </w:t>
      </w:r>
    </w:p>
    <w:p w:rsidR="00B50137" w:rsidRDefault="00B50137" w:rsidP="007315B6">
      <w:pPr>
        <w:pStyle w:val="SingleTxtG"/>
        <w:tabs>
          <w:tab w:val="left" w:pos="1701"/>
        </w:tabs>
        <w:ind w:firstLine="567"/>
      </w:pPr>
      <w:r>
        <w:t>(c)</w:t>
      </w:r>
      <w:r>
        <w:tab/>
      </w:r>
      <w:r w:rsidR="006D6288">
        <w:t>L</w:t>
      </w:r>
      <w:r w:rsidR="00ED3D58" w:rsidRPr="006B18AC">
        <w:t>ack of oversight of health</w:t>
      </w:r>
      <w:r w:rsidR="006D6288">
        <w:t>-</w:t>
      </w:r>
      <w:r w:rsidR="00ED3D58" w:rsidRPr="006B18AC">
        <w:t>care services</w:t>
      </w:r>
      <w:r>
        <w:t>;</w:t>
      </w:r>
      <w:r w:rsidR="00125BD6">
        <w:t xml:space="preserve"> </w:t>
      </w:r>
    </w:p>
    <w:p w:rsidR="00B0462C" w:rsidRPr="006B18AC" w:rsidRDefault="00B50137" w:rsidP="007315B6">
      <w:pPr>
        <w:pStyle w:val="SingleTxtG"/>
        <w:tabs>
          <w:tab w:val="left" w:pos="1701"/>
        </w:tabs>
        <w:ind w:firstLine="567"/>
      </w:pPr>
      <w:r>
        <w:t>(d)</w:t>
      </w:r>
      <w:r>
        <w:tab/>
      </w:r>
      <w:r w:rsidR="006D6288">
        <w:t>P</w:t>
      </w:r>
      <w:r w:rsidR="00961161">
        <w:t>oor</w:t>
      </w:r>
      <w:r w:rsidR="00ED3D58">
        <w:t xml:space="preserve"> health state of Travellers</w:t>
      </w:r>
      <w:r w:rsidR="003E5B64">
        <w:t xml:space="preserve"> and Roma</w:t>
      </w:r>
      <w:r w:rsidR="00ED3D58">
        <w:t>,</w:t>
      </w:r>
      <w:r w:rsidR="00961161">
        <w:t xml:space="preserve"> particularly </w:t>
      </w:r>
      <w:r w:rsidR="0016068F">
        <w:t xml:space="preserve">with regard to </w:t>
      </w:r>
      <w:r w:rsidR="00961161">
        <w:t>their</w:t>
      </w:r>
      <w:r w:rsidR="00ED3D58" w:rsidRPr="006B18AC">
        <w:t xml:space="preserve"> life expectancy</w:t>
      </w:r>
      <w:r w:rsidR="0016068F">
        <w:t>,</w:t>
      </w:r>
      <w:r w:rsidR="00FD407C">
        <w:t xml:space="preserve"> </w:t>
      </w:r>
      <w:r w:rsidR="00961161">
        <w:t xml:space="preserve">which </w:t>
      </w:r>
      <w:r w:rsidR="0016068F">
        <w:t>is</w:t>
      </w:r>
      <w:r w:rsidR="00961161">
        <w:t xml:space="preserve"> </w:t>
      </w:r>
      <w:r w:rsidR="00961161" w:rsidRPr="006B18AC">
        <w:t xml:space="preserve">15 years </w:t>
      </w:r>
      <w:r w:rsidR="0016068F">
        <w:t>shorter,</w:t>
      </w:r>
      <w:r w:rsidR="0016068F" w:rsidRPr="006B18AC">
        <w:t xml:space="preserve"> </w:t>
      </w:r>
      <w:r w:rsidR="00961161">
        <w:t xml:space="preserve">and </w:t>
      </w:r>
      <w:r w:rsidR="0016068F" w:rsidRPr="006B18AC">
        <w:t>infant mortality</w:t>
      </w:r>
      <w:r w:rsidR="0016068F">
        <w:t xml:space="preserve">, which is </w:t>
      </w:r>
      <w:r w:rsidR="00FD407C">
        <w:t>more than three</w:t>
      </w:r>
      <w:r w:rsidR="00ED3D58" w:rsidRPr="006B18AC">
        <w:t xml:space="preserve"> times higher</w:t>
      </w:r>
      <w:r w:rsidR="0016068F">
        <w:t>,</w:t>
      </w:r>
      <w:r w:rsidR="00961161">
        <w:t xml:space="preserve"> than</w:t>
      </w:r>
      <w:r w:rsidR="00ED3D58" w:rsidRPr="006B18AC">
        <w:t xml:space="preserve"> the general population</w:t>
      </w:r>
      <w:r w:rsidR="008A758A">
        <w:t xml:space="preserve"> </w:t>
      </w:r>
      <w:r w:rsidR="006D5931">
        <w:t>(art. </w:t>
      </w:r>
      <w:r w:rsidR="00ED3D58" w:rsidRPr="006B18AC">
        <w:t>12)</w:t>
      </w:r>
      <w:r w:rsidR="008A758A">
        <w:t>.</w:t>
      </w:r>
    </w:p>
    <w:p w:rsidR="00B0462C" w:rsidRPr="006B18AC" w:rsidRDefault="00D045C0" w:rsidP="00F615BC">
      <w:pPr>
        <w:pStyle w:val="SingleTxtG"/>
        <w:tabs>
          <w:tab w:val="left" w:pos="1701"/>
        </w:tabs>
        <w:rPr>
          <w:b/>
        </w:rPr>
      </w:pPr>
      <w:r>
        <w:rPr>
          <w:b/>
        </w:rPr>
        <w:tab/>
      </w:r>
      <w:r w:rsidR="00B0462C" w:rsidRPr="006B18AC">
        <w:rPr>
          <w:b/>
        </w:rPr>
        <w:t xml:space="preserve">The Committee recommends that the State party take all </w:t>
      </w:r>
      <w:r w:rsidR="006D6288">
        <w:rPr>
          <w:b/>
        </w:rPr>
        <w:t xml:space="preserve">the </w:t>
      </w:r>
      <w:r w:rsidR="00B0462C" w:rsidRPr="006B18AC">
        <w:rPr>
          <w:b/>
        </w:rPr>
        <w:t>measures</w:t>
      </w:r>
      <w:r w:rsidR="0016068F" w:rsidRPr="0016068F">
        <w:rPr>
          <w:b/>
        </w:rPr>
        <w:t xml:space="preserve"> </w:t>
      </w:r>
      <w:r w:rsidR="0016068F" w:rsidRPr="006B18AC">
        <w:rPr>
          <w:b/>
        </w:rPr>
        <w:t>necessary</w:t>
      </w:r>
      <w:r w:rsidR="00B0462C" w:rsidRPr="006B18AC">
        <w:rPr>
          <w:b/>
        </w:rPr>
        <w:t xml:space="preserve"> to improve, in both qualitative and quantitative terms, its public health</w:t>
      </w:r>
      <w:r w:rsidR="006D6288">
        <w:rPr>
          <w:b/>
        </w:rPr>
        <w:t>-</w:t>
      </w:r>
      <w:r w:rsidR="00B0462C" w:rsidRPr="006B18AC">
        <w:rPr>
          <w:b/>
        </w:rPr>
        <w:t>care services</w:t>
      </w:r>
      <w:r w:rsidR="00ED3D58">
        <w:rPr>
          <w:b/>
        </w:rPr>
        <w:t xml:space="preserve">, including </w:t>
      </w:r>
      <w:r w:rsidR="0016068F">
        <w:rPr>
          <w:b/>
        </w:rPr>
        <w:t xml:space="preserve">by </w:t>
      </w:r>
      <w:r w:rsidR="00ED3D58">
        <w:rPr>
          <w:b/>
        </w:rPr>
        <w:t>increasing public spending on health</w:t>
      </w:r>
      <w:r w:rsidR="006D6288">
        <w:rPr>
          <w:b/>
        </w:rPr>
        <w:t xml:space="preserve"> </w:t>
      </w:r>
      <w:r w:rsidR="00ED3D58">
        <w:rPr>
          <w:b/>
        </w:rPr>
        <w:t>care, i</w:t>
      </w:r>
      <w:r w:rsidR="00ED3D58" w:rsidRPr="006B18AC">
        <w:rPr>
          <w:b/>
        </w:rPr>
        <w:t>ntroduc</w:t>
      </w:r>
      <w:r w:rsidR="00ED3D58">
        <w:rPr>
          <w:b/>
        </w:rPr>
        <w:t>ing</w:t>
      </w:r>
      <w:r w:rsidR="00ED3D58" w:rsidRPr="006B18AC">
        <w:rPr>
          <w:b/>
        </w:rPr>
        <w:t xml:space="preserve"> a common waiting list for treatment in publicly funded hospitals</w:t>
      </w:r>
      <w:r w:rsidR="002745C6">
        <w:rPr>
          <w:b/>
        </w:rPr>
        <w:t xml:space="preserve"> for privately and publicly insured patients</w:t>
      </w:r>
      <w:r w:rsidR="00ED3D58">
        <w:rPr>
          <w:b/>
        </w:rPr>
        <w:t xml:space="preserve"> and e</w:t>
      </w:r>
      <w:r w:rsidR="00ED3D58" w:rsidRPr="006B18AC">
        <w:rPr>
          <w:b/>
        </w:rPr>
        <w:t>xpedit</w:t>
      </w:r>
      <w:r w:rsidR="00ED3D58">
        <w:rPr>
          <w:b/>
        </w:rPr>
        <w:t>ing</w:t>
      </w:r>
      <w:r w:rsidR="00ED3D58" w:rsidRPr="006B18AC">
        <w:rPr>
          <w:b/>
        </w:rPr>
        <w:t xml:space="preserve"> the introduction of a universal health services system and community-based health services</w:t>
      </w:r>
      <w:r w:rsidR="00ED3D58">
        <w:rPr>
          <w:b/>
        </w:rPr>
        <w:t>.</w:t>
      </w:r>
      <w:r w:rsidR="005E774D">
        <w:rPr>
          <w:b/>
        </w:rPr>
        <w:t xml:space="preserve"> </w:t>
      </w:r>
      <w:r w:rsidR="00ED3D58">
        <w:rPr>
          <w:b/>
        </w:rPr>
        <w:t>It also recommends that the State party s</w:t>
      </w:r>
      <w:r w:rsidR="00B0462C" w:rsidRPr="006B18AC">
        <w:rPr>
          <w:b/>
        </w:rPr>
        <w:t xml:space="preserve">trengthen </w:t>
      </w:r>
      <w:r w:rsidR="00ED3D58">
        <w:rPr>
          <w:b/>
        </w:rPr>
        <w:t xml:space="preserve">the </w:t>
      </w:r>
      <w:r w:rsidR="00B0462C" w:rsidRPr="006B18AC">
        <w:rPr>
          <w:b/>
        </w:rPr>
        <w:t>Health Information and Quality Authority to ensure quality health services and</w:t>
      </w:r>
      <w:r w:rsidR="00ED3D58">
        <w:rPr>
          <w:b/>
        </w:rPr>
        <w:t xml:space="preserve"> t</w:t>
      </w:r>
      <w:r w:rsidR="00B0462C" w:rsidRPr="006B18AC">
        <w:rPr>
          <w:b/>
        </w:rPr>
        <w:t xml:space="preserve">ake effective measures without delay to reduce the disparity between Travellers </w:t>
      </w:r>
      <w:r w:rsidR="003E5B64">
        <w:rPr>
          <w:b/>
        </w:rPr>
        <w:t xml:space="preserve">and Roma </w:t>
      </w:r>
      <w:r w:rsidR="00B0462C" w:rsidRPr="006B18AC">
        <w:rPr>
          <w:b/>
        </w:rPr>
        <w:t>and the general public in health and access to health services</w:t>
      </w:r>
      <w:r w:rsidR="00CE03F1">
        <w:rPr>
          <w:b/>
        </w:rPr>
        <w:t>.</w:t>
      </w:r>
    </w:p>
    <w:p w:rsidR="00B0462C" w:rsidRPr="00EA68F1" w:rsidRDefault="008A758A" w:rsidP="008A758A">
      <w:pPr>
        <w:pStyle w:val="H23G"/>
      </w:pPr>
      <w:r>
        <w:tab/>
      </w:r>
      <w:r>
        <w:tab/>
      </w:r>
      <w:r w:rsidR="00B0462C" w:rsidRPr="00EA68F1">
        <w:t>Mental health</w:t>
      </w:r>
    </w:p>
    <w:p w:rsidR="00B0462C" w:rsidRPr="006B18AC" w:rsidRDefault="00B0462C" w:rsidP="00D23E63">
      <w:pPr>
        <w:pStyle w:val="SingleTxtG"/>
        <w:numPr>
          <w:ilvl w:val="0"/>
          <w:numId w:val="17"/>
        </w:numPr>
        <w:tabs>
          <w:tab w:val="left" w:pos="1701"/>
        </w:tabs>
        <w:ind w:left="1134" w:firstLine="0"/>
      </w:pPr>
      <w:r w:rsidRPr="006B18AC">
        <w:t xml:space="preserve">The Committee is concerned at </w:t>
      </w:r>
      <w:r w:rsidR="002745C6">
        <w:t xml:space="preserve">the significant lack of funding and </w:t>
      </w:r>
      <w:r w:rsidR="00916BAE">
        <w:t xml:space="preserve">at </w:t>
      </w:r>
      <w:r w:rsidRPr="006B18AC">
        <w:t xml:space="preserve">the inadequate legal framework </w:t>
      </w:r>
      <w:r w:rsidR="00B50137">
        <w:t>for</w:t>
      </w:r>
      <w:r w:rsidR="00B50137" w:rsidRPr="006B18AC">
        <w:t xml:space="preserve"> </w:t>
      </w:r>
      <w:r w:rsidRPr="006B18AC">
        <w:t xml:space="preserve">mental health as well as at the delay in implementing </w:t>
      </w:r>
      <w:r w:rsidR="00BB7891">
        <w:t>the</w:t>
      </w:r>
      <w:r w:rsidR="00BB7891" w:rsidRPr="006B18AC">
        <w:t xml:space="preserve"> </w:t>
      </w:r>
      <w:r w:rsidRPr="006B18AC">
        <w:t xml:space="preserve">national mental health policy, </w:t>
      </w:r>
      <w:r w:rsidR="00D23E63">
        <w:t xml:space="preserve">entitled </w:t>
      </w:r>
      <w:r w:rsidR="00BB7891">
        <w:t>“</w:t>
      </w:r>
      <w:r w:rsidRPr="006B18AC">
        <w:t xml:space="preserve">A </w:t>
      </w:r>
      <w:r w:rsidR="00D23E63">
        <w:t>v</w:t>
      </w:r>
      <w:r w:rsidRPr="006B18AC">
        <w:t xml:space="preserve">ision for </w:t>
      </w:r>
      <w:r w:rsidR="00D23E63">
        <w:t>c</w:t>
      </w:r>
      <w:r w:rsidRPr="006B18AC">
        <w:t>hange</w:t>
      </w:r>
      <w:r w:rsidR="00BB7891">
        <w:t>”</w:t>
      </w:r>
      <w:r w:rsidRPr="006B18AC">
        <w:t>. It is also concerned at the admission of children with mental health difficulties to psychiatric facilities for adults</w:t>
      </w:r>
      <w:r w:rsidR="00B50137">
        <w:t xml:space="preserve"> </w:t>
      </w:r>
      <w:r w:rsidR="006D5931">
        <w:t>(art. </w:t>
      </w:r>
      <w:r w:rsidRPr="006B18AC">
        <w:t>12)</w:t>
      </w:r>
      <w:r w:rsidR="008A758A">
        <w:t>.</w:t>
      </w:r>
    </w:p>
    <w:p w:rsidR="00B0462C" w:rsidRPr="006B18AC" w:rsidRDefault="00D045C0" w:rsidP="00F615BC">
      <w:pPr>
        <w:pStyle w:val="SingleTxtG"/>
        <w:tabs>
          <w:tab w:val="left" w:pos="1701"/>
        </w:tabs>
        <w:rPr>
          <w:b/>
        </w:rPr>
      </w:pPr>
      <w:r>
        <w:rPr>
          <w:b/>
        </w:rPr>
        <w:tab/>
      </w:r>
      <w:r w:rsidR="00B0462C" w:rsidRPr="006B18AC">
        <w:rPr>
          <w:b/>
        </w:rPr>
        <w:t xml:space="preserve">The Committee recommends that the State party revise the Mental Health Act 2001 in </w:t>
      </w:r>
      <w:r w:rsidR="00BB7891">
        <w:rPr>
          <w:b/>
        </w:rPr>
        <w:t xml:space="preserve">the </w:t>
      </w:r>
      <w:r w:rsidR="00B0462C" w:rsidRPr="006B18AC">
        <w:rPr>
          <w:b/>
        </w:rPr>
        <w:t xml:space="preserve">light of the recommendations of the </w:t>
      </w:r>
      <w:r w:rsidR="00D23E63">
        <w:rPr>
          <w:b/>
        </w:rPr>
        <w:t>e</w:t>
      </w:r>
      <w:r w:rsidR="00B0462C" w:rsidRPr="006B18AC">
        <w:rPr>
          <w:b/>
        </w:rPr>
        <w:t xml:space="preserve">xpert </w:t>
      </w:r>
      <w:r w:rsidR="00D23E63">
        <w:rPr>
          <w:b/>
        </w:rPr>
        <w:t>g</w:t>
      </w:r>
      <w:r w:rsidR="00B0462C" w:rsidRPr="006B18AC">
        <w:rPr>
          <w:b/>
        </w:rPr>
        <w:t xml:space="preserve">roup </w:t>
      </w:r>
      <w:r w:rsidR="00D23E63">
        <w:rPr>
          <w:b/>
        </w:rPr>
        <w:t>tasked with r</w:t>
      </w:r>
      <w:r w:rsidR="00B0462C" w:rsidRPr="006B18AC">
        <w:rPr>
          <w:b/>
        </w:rPr>
        <w:t>eview</w:t>
      </w:r>
      <w:r w:rsidR="00D23E63">
        <w:rPr>
          <w:b/>
        </w:rPr>
        <w:t>ing</w:t>
      </w:r>
      <w:r w:rsidR="00B0462C" w:rsidRPr="006B18AC">
        <w:rPr>
          <w:b/>
        </w:rPr>
        <w:t xml:space="preserve"> the Mental Health Act 2001 and expedite the implementation of </w:t>
      </w:r>
      <w:r w:rsidR="00BB7891">
        <w:rPr>
          <w:b/>
        </w:rPr>
        <w:t>“</w:t>
      </w:r>
      <w:r w:rsidR="00B0462C" w:rsidRPr="006B18AC">
        <w:rPr>
          <w:b/>
        </w:rPr>
        <w:t xml:space="preserve">A </w:t>
      </w:r>
      <w:r w:rsidR="00D23E63">
        <w:rPr>
          <w:b/>
        </w:rPr>
        <w:t>v</w:t>
      </w:r>
      <w:r w:rsidR="00B0462C" w:rsidRPr="006B18AC">
        <w:rPr>
          <w:b/>
        </w:rPr>
        <w:t xml:space="preserve">ision for </w:t>
      </w:r>
      <w:r w:rsidR="00D23E63">
        <w:rPr>
          <w:b/>
        </w:rPr>
        <w:t>c</w:t>
      </w:r>
      <w:r w:rsidR="00B0462C" w:rsidRPr="006B18AC">
        <w:rPr>
          <w:b/>
        </w:rPr>
        <w:t>hange</w:t>
      </w:r>
      <w:r w:rsidR="00BB7891">
        <w:rPr>
          <w:b/>
        </w:rPr>
        <w:t>”</w:t>
      </w:r>
      <w:r w:rsidR="00B0462C" w:rsidRPr="006B18AC">
        <w:rPr>
          <w:b/>
        </w:rPr>
        <w:t xml:space="preserve"> through </w:t>
      </w:r>
      <w:r w:rsidR="002745C6">
        <w:rPr>
          <w:b/>
        </w:rPr>
        <w:t>the allocation of</w:t>
      </w:r>
      <w:r w:rsidR="00B0462C" w:rsidRPr="006B18AC">
        <w:rPr>
          <w:b/>
        </w:rPr>
        <w:t xml:space="preserve"> sufficient resources. It also recommends that the State party </w:t>
      </w:r>
      <w:r w:rsidR="00D23E63" w:rsidRPr="006B18AC">
        <w:rPr>
          <w:b/>
        </w:rPr>
        <w:t>immediate</w:t>
      </w:r>
      <w:r w:rsidR="00D23E63">
        <w:rPr>
          <w:b/>
        </w:rPr>
        <w:t xml:space="preserve">ly </w:t>
      </w:r>
      <w:r w:rsidR="00B0462C" w:rsidRPr="006B18AC">
        <w:rPr>
          <w:b/>
        </w:rPr>
        <w:t>take measures to separate child patients from adults in psychiatric facilities</w:t>
      </w:r>
      <w:r w:rsidR="002745C6">
        <w:rPr>
          <w:b/>
        </w:rPr>
        <w:t>.</w:t>
      </w:r>
    </w:p>
    <w:p w:rsidR="00B0462C" w:rsidRPr="00EA68F1" w:rsidRDefault="008A758A" w:rsidP="008A758A">
      <w:pPr>
        <w:pStyle w:val="H23G"/>
      </w:pPr>
      <w:r>
        <w:tab/>
      </w:r>
      <w:r>
        <w:tab/>
      </w:r>
      <w:r w:rsidR="00B0462C" w:rsidRPr="00EA68F1">
        <w:t>Sexual and reproductive health</w:t>
      </w:r>
    </w:p>
    <w:p w:rsidR="00B0462C" w:rsidRPr="006B18AC" w:rsidRDefault="00B0462C" w:rsidP="00D23E63">
      <w:pPr>
        <w:pStyle w:val="SingleTxtG"/>
        <w:numPr>
          <w:ilvl w:val="0"/>
          <w:numId w:val="17"/>
        </w:numPr>
        <w:tabs>
          <w:tab w:val="left" w:pos="1701"/>
        </w:tabs>
        <w:ind w:left="1134" w:firstLine="0"/>
      </w:pPr>
      <w:r w:rsidRPr="006B18AC">
        <w:t xml:space="preserve">The Committee is concerned at the State party’s highly restrictive legislation on abortion and </w:t>
      </w:r>
      <w:r w:rsidR="00D23E63">
        <w:t xml:space="preserve">its </w:t>
      </w:r>
      <w:r w:rsidRPr="006B18AC">
        <w:t>strict interpretation thereof. It is particularly concerned at the criminalization of abortion, including in the cases of rape and incest</w:t>
      </w:r>
      <w:r w:rsidR="00DC6D58">
        <w:t xml:space="preserve"> and</w:t>
      </w:r>
      <w:r w:rsidR="00916BAE">
        <w:t xml:space="preserve"> of</w:t>
      </w:r>
      <w:r w:rsidR="00DC6D58">
        <w:t xml:space="preserve"> risk </w:t>
      </w:r>
      <w:r w:rsidR="00F26A2A">
        <w:t>to the health of a pregnant woman</w:t>
      </w:r>
      <w:r w:rsidRPr="006B18AC">
        <w:t xml:space="preserve">; the lack of legal and procedural clarity on what constitutes </w:t>
      </w:r>
      <w:r w:rsidR="007D2992">
        <w:t>a</w:t>
      </w:r>
      <w:r w:rsidR="007D2992" w:rsidRPr="006B18AC">
        <w:t xml:space="preserve"> </w:t>
      </w:r>
      <w:r w:rsidRPr="006B18AC">
        <w:t xml:space="preserve">real substantive risk to the life, as opposed to the health, of </w:t>
      </w:r>
      <w:r w:rsidR="005B1DCB">
        <w:t>the</w:t>
      </w:r>
      <w:r w:rsidR="005B1DCB" w:rsidRPr="006B18AC">
        <w:t xml:space="preserve"> </w:t>
      </w:r>
      <w:r w:rsidRPr="006B18AC">
        <w:t xml:space="preserve">pregnant woman; and the discriminatory impact on women who cannot afford to </w:t>
      </w:r>
      <w:r w:rsidR="00BB7891">
        <w:t>obtain an</w:t>
      </w:r>
      <w:r w:rsidR="00BB7891" w:rsidRPr="006B18AC">
        <w:t xml:space="preserve"> </w:t>
      </w:r>
      <w:r w:rsidRPr="006B18AC">
        <w:t xml:space="preserve">abortion abroad or access to </w:t>
      </w:r>
      <w:r w:rsidR="002745C6">
        <w:t xml:space="preserve">the </w:t>
      </w:r>
      <w:r w:rsidRPr="006B18AC">
        <w:t xml:space="preserve">necessary information. It is </w:t>
      </w:r>
      <w:r w:rsidR="00BB7891">
        <w:t>also</w:t>
      </w:r>
      <w:r w:rsidR="00BB7891" w:rsidRPr="006B18AC">
        <w:t xml:space="preserve"> </w:t>
      </w:r>
      <w:r w:rsidRPr="006B18AC">
        <w:t xml:space="preserve">concerned </w:t>
      </w:r>
      <w:r w:rsidR="0023794D">
        <w:t xml:space="preserve">at the limited </w:t>
      </w:r>
      <w:r w:rsidRPr="006B18AC">
        <w:t xml:space="preserve">access to information on sexual and reproductive health </w:t>
      </w:r>
      <w:r w:rsidR="006D5931">
        <w:t>(art. </w:t>
      </w:r>
      <w:r w:rsidRPr="006B18AC">
        <w:t>12)</w:t>
      </w:r>
      <w:r w:rsidR="008A758A">
        <w:t>.</w:t>
      </w:r>
    </w:p>
    <w:p w:rsidR="00B0462C" w:rsidRPr="006B18AC" w:rsidRDefault="00D045C0" w:rsidP="00F615BC">
      <w:pPr>
        <w:pStyle w:val="SingleTxtG"/>
        <w:tabs>
          <w:tab w:val="left" w:pos="1701"/>
        </w:tabs>
        <w:rPr>
          <w:b/>
        </w:rPr>
      </w:pPr>
      <w:r>
        <w:rPr>
          <w:b/>
        </w:rPr>
        <w:tab/>
      </w:r>
      <w:r w:rsidR="00B0462C" w:rsidRPr="006B18AC">
        <w:rPr>
          <w:b/>
        </w:rPr>
        <w:t xml:space="preserve">The Committee recommends that the State party take </w:t>
      </w:r>
      <w:r w:rsidR="007D2992">
        <w:rPr>
          <w:b/>
        </w:rPr>
        <w:t xml:space="preserve">all </w:t>
      </w:r>
      <w:r w:rsidR="00BB7891">
        <w:rPr>
          <w:b/>
        </w:rPr>
        <w:t xml:space="preserve">the </w:t>
      </w:r>
      <w:r w:rsidR="00B0462C" w:rsidRPr="006B18AC">
        <w:rPr>
          <w:b/>
        </w:rPr>
        <w:t>steps</w:t>
      </w:r>
      <w:r w:rsidR="00D23E63" w:rsidRPr="00D23E63">
        <w:rPr>
          <w:b/>
        </w:rPr>
        <w:t xml:space="preserve"> </w:t>
      </w:r>
      <w:r w:rsidR="00D23E63" w:rsidRPr="006B18AC">
        <w:rPr>
          <w:b/>
        </w:rPr>
        <w:t>necessary</w:t>
      </w:r>
      <w:r w:rsidR="00B0462C" w:rsidRPr="006B18AC">
        <w:rPr>
          <w:b/>
        </w:rPr>
        <w:t xml:space="preserve">, including a referendum on abortion, to revise its legislation on abortion, including the Constitution and the Protection of Life During Pregnancy Act 2013, in line with international human rights standards; adopt guidelines to clarify what constitutes </w:t>
      </w:r>
      <w:r w:rsidR="007D2992">
        <w:rPr>
          <w:b/>
        </w:rPr>
        <w:t>a</w:t>
      </w:r>
      <w:r w:rsidR="007D2992" w:rsidRPr="006B18AC">
        <w:rPr>
          <w:b/>
        </w:rPr>
        <w:t xml:space="preserve"> </w:t>
      </w:r>
      <w:r w:rsidR="00B0462C" w:rsidRPr="006B18AC">
        <w:rPr>
          <w:b/>
        </w:rPr>
        <w:t>real substantive risk to the life of a pregnant woman; publicize information on crisis pregnancy options through effective channels of communication; and ensure the accessibility and availability of information on sexual and reproductive health.</w:t>
      </w:r>
    </w:p>
    <w:p w:rsidR="00B0462C" w:rsidRPr="00EA68F1" w:rsidRDefault="008A758A" w:rsidP="008A758A">
      <w:pPr>
        <w:pStyle w:val="H23G"/>
      </w:pPr>
      <w:r>
        <w:tab/>
      </w:r>
      <w:r>
        <w:tab/>
      </w:r>
      <w:r w:rsidR="00B0462C" w:rsidRPr="00EA68F1">
        <w:t xml:space="preserve">Right to education </w:t>
      </w:r>
    </w:p>
    <w:p w:rsidR="00B0462C" w:rsidRPr="006B18AC" w:rsidRDefault="00B0462C" w:rsidP="00B0462C">
      <w:pPr>
        <w:pStyle w:val="SingleTxtG"/>
        <w:numPr>
          <w:ilvl w:val="0"/>
          <w:numId w:val="17"/>
        </w:numPr>
        <w:tabs>
          <w:tab w:val="left" w:pos="1701"/>
        </w:tabs>
        <w:ind w:left="1134" w:firstLine="0"/>
      </w:pPr>
      <w:r w:rsidRPr="006B18AC">
        <w:t>The Committee is concerned</w:t>
      </w:r>
      <w:r w:rsidR="00B463B1">
        <w:t xml:space="preserve"> </w:t>
      </w:r>
      <w:r w:rsidR="00703A4B">
        <w:t xml:space="preserve">at the discrimination faced by children with disabilities, migrant children, </w:t>
      </w:r>
      <w:r w:rsidR="00FD407C">
        <w:t xml:space="preserve">children belonging to </w:t>
      </w:r>
      <w:r w:rsidR="007D2992">
        <w:t xml:space="preserve">a </w:t>
      </w:r>
      <w:r w:rsidR="00703A4B">
        <w:t>religious minority</w:t>
      </w:r>
      <w:r w:rsidR="002745C6">
        <w:t>,</w:t>
      </w:r>
      <w:r w:rsidR="00703A4B">
        <w:t xml:space="preserve"> Traveller </w:t>
      </w:r>
      <w:r w:rsidR="002745C6">
        <w:t xml:space="preserve">and Roma </w:t>
      </w:r>
      <w:r w:rsidR="00703A4B">
        <w:t>children, including</w:t>
      </w:r>
      <w:r w:rsidRPr="006B18AC">
        <w:t>:</w:t>
      </w:r>
    </w:p>
    <w:p w:rsidR="00B463B1" w:rsidRDefault="00B0462C" w:rsidP="007315B6">
      <w:pPr>
        <w:pStyle w:val="SingleTxtG"/>
        <w:tabs>
          <w:tab w:val="left" w:pos="1701"/>
        </w:tabs>
        <w:ind w:firstLine="567"/>
      </w:pPr>
      <w:r w:rsidRPr="006B18AC">
        <w:t>(a)</w:t>
      </w:r>
      <w:r w:rsidRPr="006B18AC">
        <w:tab/>
      </w:r>
      <w:r w:rsidR="003D09AD">
        <w:t>L</w:t>
      </w:r>
      <w:r w:rsidR="007D2992">
        <w:t xml:space="preserve">egal </w:t>
      </w:r>
      <w:r w:rsidR="00703A4B">
        <w:t xml:space="preserve">provisions, such as </w:t>
      </w:r>
      <w:r w:rsidR="00BB7891">
        <w:t>s</w:t>
      </w:r>
      <w:r w:rsidR="00703A4B" w:rsidRPr="006B18AC">
        <w:t>ection 7 of the Equal Status Act 2000</w:t>
      </w:r>
      <w:r w:rsidR="00703A4B">
        <w:t xml:space="preserve">, which </w:t>
      </w:r>
      <w:r w:rsidR="00703A4B" w:rsidRPr="006B18AC">
        <w:t xml:space="preserve">allow schools to give preference to admission of students </w:t>
      </w:r>
      <w:r w:rsidR="00703A4B">
        <w:t>based on religion</w:t>
      </w:r>
      <w:r w:rsidR="00B463B1">
        <w:t>;</w:t>
      </w:r>
    </w:p>
    <w:p w:rsidR="00B0462C" w:rsidRPr="006B18AC" w:rsidRDefault="00B0462C" w:rsidP="007315B6">
      <w:pPr>
        <w:pStyle w:val="SingleTxtG"/>
        <w:tabs>
          <w:tab w:val="left" w:pos="1701"/>
        </w:tabs>
        <w:ind w:firstLine="567"/>
      </w:pPr>
      <w:r w:rsidRPr="006B18AC">
        <w:t>(b)</w:t>
      </w:r>
      <w:r w:rsidRPr="006B18AC">
        <w:tab/>
      </w:r>
      <w:r w:rsidR="003D09AD">
        <w:t>D</w:t>
      </w:r>
      <w:r w:rsidR="007D2992">
        <w:t xml:space="preserve">iscriminatory </w:t>
      </w:r>
      <w:r w:rsidR="00703A4B">
        <w:t xml:space="preserve">criteria against </w:t>
      </w:r>
      <w:r w:rsidR="00703A4B" w:rsidRPr="006B18AC">
        <w:t>children with special educational needs</w:t>
      </w:r>
      <w:r w:rsidR="00703A4B">
        <w:t xml:space="preserve"> contained in </w:t>
      </w:r>
      <w:r w:rsidR="00B50137">
        <w:t>many</w:t>
      </w:r>
      <w:r w:rsidRPr="006B18AC">
        <w:t xml:space="preserve"> admissions policies</w:t>
      </w:r>
      <w:r w:rsidR="00703A4B">
        <w:t xml:space="preserve"> and the lack of</w:t>
      </w:r>
      <w:r w:rsidR="007D2992">
        <w:t xml:space="preserve"> a</w:t>
      </w:r>
      <w:r w:rsidR="00703A4B">
        <w:t xml:space="preserve"> regulatory </w:t>
      </w:r>
      <w:r w:rsidRPr="006B18AC">
        <w:t xml:space="preserve">framework; </w:t>
      </w:r>
    </w:p>
    <w:p w:rsidR="00B0462C" w:rsidRPr="006B18AC" w:rsidRDefault="00B0462C" w:rsidP="007315B6">
      <w:pPr>
        <w:pStyle w:val="SingleTxtG"/>
        <w:tabs>
          <w:tab w:val="left" w:pos="1701"/>
        </w:tabs>
        <w:ind w:firstLine="567"/>
      </w:pPr>
      <w:r w:rsidRPr="006B18AC">
        <w:t>(c)</w:t>
      </w:r>
      <w:r w:rsidRPr="006B18AC">
        <w:tab/>
      </w:r>
      <w:r w:rsidR="003D09AD">
        <w:t>A</w:t>
      </w:r>
      <w:r w:rsidR="007D2992">
        <w:t xml:space="preserve">dverse </w:t>
      </w:r>
      <w:r w:rsidR="00703A4B">
        <w:t xml:space="preserve">effects of the austerity measures </w:t>
      </w:r>
      <w:r w:rsidR="00B50137">
        <w:t>on the</w:t>
      </w:r>
      <w:r w:rsidR="00703A4B">
        <w:t xml:space="preserve"> education sector</w:t>
      </w:r>
      <w:r w:rsidRPr="006B18AC">
        <w:t xml:space="preserve">, including </w:t>
      </w:r>
      <w:r w:rsidR="00703A4B">
        <w:t xml:space="preserve">the </w:t>
      </w:r>
      <w:r w:rsidRPr="006B18AC">
        <w:t>reduc</w:t>
      </w:r>
      <w:r w:rsidR="00703A4B">
        <w:t>ed number of</w:t>
      </w:r>
      <w:r w:rsidRPr="006B18AC">
        <w:t xml:space="preserve"> teachers, rationalization of teacher/student support services, abolition of grants to schools, increase in transport charges and reduc</w:t>
      </w:r>
      <w:r w:rsidR="00703A4B">
        <w:t>ed allowance for c</w:t>
      </w:r>
      <w:r w:rsidRPr="006B18AC">
        <w:t xml:space="preserve">lothing and footwear, </w:t>
      </w:r>
      <w:r w:rsidR="00703A4B">
        <w:t xml:space="preserve">which </w:t>
      </w:r>
      <w:r w:rsidRPr="006B18AC">
        <w:t xml:space="preserve">further </w:t>
      </w:r>
      <w:r w:rsidR="007D2992" w:rsidRPr="006B18AC">
        <w:t xml:space="preserve">restrict </w:t>
      </w:r>
      <w:r w:rsidR="002745C6">
        <w:t>disadvantaged</w:t>
      </w:r>
      <w:r w:rsidR="00B50137" w:rsidRPr="006B18AC">
        <w:t xml:space="preserve"> </w:t>
      </w:r>
      <w:r w:rsidRPr="006B18AC">
        <w:t xml:space="preserve">children from </w:t>
      </w:r>
      <w:r w:rsidR="00703A4B">
        <w:t>attending schools</w:t>
      </w:r>
      <w:r w:rsidRPr="006B18AC">
        <w:t xml:space="preserve"> (arts.</w:t>
      </w:r>
      <w:r w:rsidR="007B64B8">
        <w:t> </w:t>
      </w:r>
      <w:r w:rsidRPr="006B18AC">
        <w:t>13 and</w:t>
      </w:r>
      <w:r w:rsidR="00BB7891">
        <w:t xml:space="preserve"> </w:t>
      </w:r>
      <w:r w:rsidRPr="006B18AC">
        <w:t>14)</w:t>
      </w:r>
      <w:r w:rsidR="003D09AD">
        <w:t>.</w:t>
      </w:r>
    </w:p>
    <w:p w:rsidR="00D45D20" w:rsidRDefault="00D045C0" w:rsidP="00F615BC">
      <w:pPr>
        <w:pStyle w:val="SingleTxtG"/>
        <w:tabs>
          <w:tab w:val="left" w:pos="1701"/>
        </w:tabs>
        <w:rPr>
          <w:b/>
        </w:rPr>
      </w:pPr>
      <w:r>
        <w:rPr>
          <w:b/>
        </w:rPr>
        <w:tab/>
      </w:r>
      <w:r w:rsidR="00B0462C" w:rsidRPr="00D45D20">
        <w:rPr>
          <w:b/>
        </w:rPr>
        <w:t>The Committee recommends that the State party</w:t>
      </w:r>
      <w:r w:rsidR="00D45D20">
        <w:rPr>
          <w:b/>
        </w:rPr>
        <w:t>:</w:t>
      </w:r>
    </w:p>
    <w:p w:rsidR="00B0462C" w:rsidRPr="00D45D20" w:rsidRDefault="00D45D20" w:rsidP="007315B6">
      <w:pPr>
        <w:pStyle w:val="SingleTxtG"/>
        <w:tabs>
          <w:tab w:val="left" w:pos="1701"/>
        </w:tabs>
        <w:ind w:firstLine="567"/>
        <w:rPr>
          <w:b/>
        </w:rPr>
      </w:pPr>
      <w:r w:rsidRPr="00F615BC">
        <w:rPr>
          <w:b/>
        </w:rPr>
        <w:t>(a)</w:t>
      </w:r>
      <w:r>
        <w:rPr>
          <w:b/>
        </w:rPr>
        <w:tab/>
      </w:r>
      <w:r w:rsidR="003D09AD">
        <w:rPr>
          <w:b/>
        </w:rPr>
        <w:t>T</w:t>
      </w:r>
      <w:r w:rsidR="007D2992" w:rsidRPr="00D45D20">
        <w:rPr>
          <w:b/>
        </w:rPr>
        <w:t xml:space="preserve">ake </w:t>
      </w:r>
      <w:r w:rsidR="00B0462C" w:rsidRPr="00D45D20">
        <w:rPr>
          <w:b/>
        </w:rPr>
        <w:t xml:space="preserve">all </w:t>
      </w:r>
      <w:r w:rsidR="00BB7891">
        <w:rPr>
          <w:b/>
        </w:rPr>
        <w:t xml:space="preserve">the </w:t>
      </w:r>
      <w:r w:rsidR="00B0462C" w:rsidRPr="00D45D20">
        <w:rPr>
          <w:b/>
        </w:rPr>
        <w:t xml:space="preserve">measures </w:t>
      </w:r>
      <w:r w:rsidR="00D23E63" w:rsidRPr="00D45D20">
        <w:rPr>
          <w:b/>
        </w:rPr>
        <w:t xml:space="preserve">necessary </w:t>
      </w:r>
      <w:r w:rsidR="00B0462C" w:rsidRPr="00D45D20">
        <w:rPr>
          <w:b/>
        </w:rPr>
        <w:t xml:space="preserve">to </w:t>
      </w:r>
      <w:r w:rsidRPr="00D45D20">
        <w:rPr>
          <w:b/>
        </w:rPr>
        <w:t>bring</w:t>
      </w:r>
      <w:r w:rsidR="00B0462C" w:rsidRPr="00D45D20">
        <w:rPr>
          <w:b/>
        </w:rPr>
        <w:t xml:space="preserve"> all relevant laws, including the Equal Status Act 200</w:t>
      </w:r>
      <w:r w:rsidR="00BB7891">
        <w:rPr>
          <w:b/>
        </w:rPr>
        <w:t>0</w:t>
      </w:r>
      <w:r w:rsidR="00B0462C" w:rsidRPr="00D45D20">
        <w:rPr>
          <w:b/>
        </w:rPr>
        <w:t xml:space="preserve"> and the Education (Admission to Schools) Bill 2015 </w:t>
      </w:r>
      <w:r w:rsidR="005B1DCB">
        <w:rPr>
          <w:b/>
        </w:rPr>
        <w:t>in line with</w:t>
      </w:r>
      <w:r w:rsidR="00B0462C" w:rsidRPr="00D45D20">
        <w:rPr>
          <w:b/>
        </w:rPr>
        <w:t xml:space="preserve"> international human rights standards</w:t>
      </w:r>
      <w:r>
        <w:rPr>
          <w:b/>
        </w:rPr>
        <w:t xml:space="preserve"> and</w:t>
      </w:r>
      <w:r w:rsidR="00B0462C" w:rsidRPr="00D45D20">
        <w:rPr>
          <w:b/>
        </w:rPr>
        <w:t xml:space="preserve"> to increase the number of non-denominational schools at the primary and post-primary education levels;</w:t>
      </w:r>
    </w:p>
    <w:p w:rsidR="00B0462C" w:rsidRPr="006B18AC" w:rsidRDefault="00B0462C" w:rsidP="007315B6">
      <w:pPr>
        <w:pStyle w:val="SingleTxtG"/>
        <w:tabs>
          <w:tab w:val="left" w:pos="1701"/>
        </w:tabs>
        <w:ind w:firstLine="567"/>
        <w:rPr>
          <w:b/>
        </w:rPr>
      </w:pPr>
      <w:r w:rsidRPr="00F615BC">
        <w:rPr>
          <w:b/>
        </w:rPr>
        <w:t>(</w:t>
      </w:r>
      <w:r w:rsidR="00D45D20" w:rsidRPr="00F615BC">
        <w:rPr>
          <w:b/>
        </w:rPr>
        <w:t>b</w:t>
      </w:r>
      <w:r w:rsidRPr="007315B6">
        <w:rPr>
          <w:b/>
        </w:rPr>
        <w:t>)</w:t>
      </w:r>
      <w:r w:rsidRPr="006B18AC">
        <w:rPr>
          <w:b/>
        </w:rPr>
        <w:tab/>
      </w:r>
      <w:r w:rsidR="003D09AD">
        <w:rPr>
          <w:b/>
        </w:rPr>
        <w:t>R</w:t>
      </w:r>
      <w:r w:rsidR="007D2992" w:rsidRPr="006B18AC">
        <w:rPr>
          <w:b/>
        </w:rPr>
        <w:t xml:space="preserve">eview </w:t>
      </w:r>
      <w:r w:rsidRPr="006B18AC">
        <w:rPr>
          <w:b/>
        </w:rPr>
        <w:t xml:space="preserve">admissions policies of all schools with a view to removing all discriminatory criteria for </w:t>
      </w:r>
      <w:r w:rsidR="00D45D20" w:rsidRPr="006B18AC">
        <w:rPr>
          <w:b/>
        </w:rPr>
        <w:t>enrolment</w:t>
      </w:r>
      <w:r w:rsidR="00D45D20">
        <w:rPr>
          <w:b/>
        </w:rPr>
        <w:t xml:space="preserve"> and</w:t>
      </w:r>
      <w:r w:rsidRPr="006B18AC">
        <w:rPr>
          <w:b/>
        </w:rPr>
        <w:t xml:space="preserve"> establish a regulatory mechanism to monitor </w:t>
      </w:r>
      <w:r w:rsidR="00D45D20">
        <w:rPr>
          <w:b/>
        </w:rPr>
        <w:t>school</w:t>
      </w:r>
      <w:r w:rsidRPr="006B18AC">
        <w:rPr>
          <w:b/>
        </w:rPr>
        <w:t xml:space="preserve"> policies</w:t>
      </w:r>
      <w:r w:rsidR="00D45D20">
        <w:rPr>
          <w:b/>
        </w:rPr>
        <w:t>, including</w:t>
      </w:r>
      <w:r w:rsidRPr="006B18AC">
        <w:rPr>
          <w:b/>
        </w:rPr>
        <w:t xml:space="preserve"> </w:t>
      </w:r>
      <w:r w:rsidR="00D45D20">
        <w:rPr>
          <w:b/>
        </w:rPr>
        <w:t>admissions policies</w:t>
      </w:r>
      <w:r w:rsidRPr="006B18AC">
        <w:rPr>
          <w:b/>
        </w:rPr>
        <w:t xml:space="preserve">; </w:t>
      </w:r>
    </w:p>
    <w:p w:rsidR="00B0462C" w:rsidRPr="006B18AC" w:rsidRDefault="00B0462C" w:rsidP="007315B6">
      <w:pPr>
        <w:pStyle w:val="SingleTxtG"/>
        <w:tabs>
          <w:tab w:val="left" w:pos="1701"/>
        </w:tabs>
        <w:ind w:firstLine="567"/>
        <w:rPr>
          <w:b/>
        </w:rPr>
      </w:pPr>
      <w:r w:rsidRPr="00F615BC">
        <w:rPr>
          <w:b/>
        </w:rPr>
        <w:t>(</w:t>
      </w:r>
      <w:r w:rsidR="00D45D20" w:rsidRPr="00F615BC">
        <w:rPr>
          <w:b/>
        </w:rPr>
        <w:t>c</w:t>
      </w:r>
      <w:r w:rsidRPr="007315B6">
        <w:rPr>
          <w:b/>
        </w:rPr>
        <w:t>)</w:t>
      </w:r>
      <w:r w:rsidRPr="006B18AC">
        <w:rPr>
          <w:b/>
        </w:rPr>
        <w:tab/>
      </w:r>
      <w:r w:rsidR="002745C6">
        <w:rPr>
          <w:b/>
        </w:rPr>
        <w:t>Revoke</w:t>
      </w:r>
      <w:r w:rsidR="007D2992" w:rsidRPr="006B18AC">
        <w:rPr>
          <w:b/>
        </w:rPr>
        <w:t xml:space="preserve"> </w:t>
      </w:r>
      <w:r w:rsidRPr="006B18AC">
        <w:rPr>
          <w:b/>
        </w:rPr>
        <w:t xml:space="preserve">the </w:t>
      </w:r>
      <w:r w:rsidR="002745C6">
        <w:rPr>
          <w:b/>
        </w:rPr>
        <w:t xml:space="preserve">austerity measures </w:t>
      </w:r>
      <w:r w:rsidR="00D23E63">
        <w:rPr>
          <w:b/>
        </w:rPr>
        <w:t>that</w:t>
      </w:r>
      <w:r w:rsidR="002745C6">
        <w:rPr>
          <w:b/>
        </w:rPr>
        <w:t xml:space="preserve"> disproportionately </w:t>
      </w:r>
      <w:r w:rsidR="00BB7891">
        <w:rPr>
          <w:b/>
        </w:rPr>
        <w:t xml:space="preserve">affect </w:t>
      </w:r>
      <w:r w:rsidRPr="006B18AC">
        <w:rPr>
          <w:b/>
        </w:rPr>
        <w:t>disadvantaged children.</w:t>
      </w:r>
    </w:p>
    <w:p w:rsidR="00D45D20" w:rsidRDefault="00B0462C" w:rsidP="00B0462C">
      <w:pPr>
        <w:pStyle w:val="SingleTxtG"/>
        <w:numPr>
          <w:ilvl w:val="0"/>
          <w:numId w:val="17"/>
        </w:numPr>
        <w:tabs>
          <w:tab w:val="left" w:pos="1701"/>
        </w:tabs>
        <w:ind w:left="1134" w:firstLine="0"/>
      </w:pPr>
      <w:r w:rsidRPr="006B18AC">
        <w:t xml:space="preserve">The Committee is concerned </w:t>
      </w:r>
      <w:r w:rsidR="00D45D20">
        <w:t xml:space="preserve">at the prevalence of Traveller children and children with disabilities in the Delivering Equality of Opportunity in Schools </w:t>
      </w:r>
      <w:r w:rsidR="003A68C5">
        <w:t>action plan</w:t>
      </w:r>
      <w:r w:rsidR="00D45D20">
        <w:t xml:space="preserve"> and their disproportionately low level of entry to high</w:t>
      </w:r>
      <w:r w:rsidR="003A68C5">
        <w:t>er</w:t>
      </w:r>
      <w:r w:rsidR="00D45D20">
        <w:t xml:space="preserve"> education. It is also concerned at the high rate of Traveller children who leave school before the age of 15.</w:t>
      </w:r>
    </w:p>
    <w:p w:rsidR="00D45D20" w:rsidRDefault="00D045C0" w:rsidP="00F615BC">
      <w:pPr>
        <w:pStyle w:val="SingleTxtG"/>
        <w:tabs>
          <w:tab w:val="left" w:pos="1701"/>
        </w:tabs>
      </w:pPr>
      <w:r>
        <w:rPr>
          <w:b/>
        </w:rPr>
        <w:tab/>
      </w:r>
      <w:r w:rsidR="00D45D20" w:rsidRPr="00183E09">
        <w:rPr>
          <w:b/>
        </w:rPr>
        <w:t xml:space="preserve">The Committee recommends that the State party </w:t>
      </w:r>
      <w:r w:rsidR="00183E09" w:rsidRPr="00183E09">
        <w:rPr>
          <w:b/>
        </w:rPr>
        <w:t xml:space="preserve">step up its efforts to </w:t>
      </w:r>
      <w:r w:rsidR="00D23E63">
        <w:rPr>
          <w:b/>
        </w:rPr>
        <w:t>promote</w:t>
      </w:r>
      <w:r w:rsidR="00D23E63" w:rsidRPr="00183E09">
        <w:rPr>
          <w:b/>
        </w:rPr>
        <w:t xml:space="preserve"> </w:t>
      </w:r>
      <w:r w:rsidR="00183E09" w:rsidRPr="00183E09">
        <w:rPr>
          <w:b/>
        </w:rPr>
        <w:t>inclusive education for all, including the implementation of the  Education for Persons with Special Education</w:t>
      </w:r>
      <w:r w:rsidR="003A68C5">
        <w:rPr>
          <w:b/>
        </w:rPr>
        <w:t>al</w:t>
      </w:r>
      <w:r w:rsidR="00183E09" w:rsidRPr="00183E09">
        <w:rPr>
          <w:b/>
        </w:rPr>
        <w:t xml:space="preserve"> Needs Act</w:t>
      </w:r>
      <w:r w:rsidR="003A68C5">
        <w:rPr>
          <w:b/>
        </w:rPr>
        <w:t xml:space="preserve"> </w:t>
      </w:r>
      <w:r w:rsidR="003A68C5" w:rsidRPr="00183E09">
        <w:rPr>
          <w:b/>
        </w:rPr>
        <w:t>2004</w:t>
      </w:r>
      <w:r w:rsidR="00183E09" w:rsidRPr="00183E09">
        <w:rPr>
          <w:b/>
        </w:rPr>
        <w:t>, to ensure equal</w:t>
      </w:r>
      <w:r w:rsidR="007D2992">
        <w:rPr>
          <w:b/>
        </w:rPr>
        <w:t xml:space="preserve"> opportunit</w:t>
      </w:r>
      <w:r w:rsidR="00407034">
        <w:rPr>
          <w:b/>
        </w:rPr>
        <w:t>ies</w:t>
      </w:r>
      <w:r w:rsidR="007D2992">
        <w:rPr>
          <w:b/>
        </w:rPr>
        <w:t xml:space="preserve"> </w:t>
      </w:r>
      <w:r w:rsidR="00D23E63">
        <w:rPr>
          <w:b/>
        </w:rPr>
        <w:t xml:space="preserve">for </w:t>
      </w:r>
      <w:r w:rsidR="00183E09" w:rsidRPr="00183E09">
        <w:rPr>
          <w:b/>
        </w:rPr>
        <w:t>all children</w:t>
      </w:r>
      <w:r w:rsidR="00407034">
        <w:rPr>
          <w:b/>
        </w:rPr>
        <w:t xml:space="preserve"> to quality education</w:t>
      </w:r>
      <w:r w:rsidR="00D45D20" w:rsidRPr="00183E09">
        <w:rPr>
          <w:b/>
        </w:rPr>
        <w:t>.</w:t>
      </w:r>
    </w:p>
    <w:p w:rsidR="00B0462C" w:rsidRPr="00EA68F1" w:rsidRDefault="003D09AD" w:rsidP="003D09AD">
      <w:pPr>
        <w:pStyle w:val="H23G"/>
      </w:pPr>
      <w:r>
        <w:tab/>
      </w:r>
      <w:r>
        <w:tab/>
      </w:r>
      <w:r w:rsidR="00183E09">
        <w:t>Travellers</w:t>
      </w:r>
    </w:p>
    <w:p w:rsidR="00631561" w:rsidRPr="006B18AC" w:rsidRDefault="00631561" w:rsidP="00631561">
      <w:pPr>
        <w:pStyle w:val="SingleTxtG"/>
        <w:numPr>
          <w:ilvl w:val="0"/>
          <w:numId w:val="17"/>
        </w:numPr>
        <w:tabs>
          <w:tab w:val="left" w:pos="1701"/>
        </w:tabs>
        <w:ind w:left="1134" w:firstLine="0"/>
      </w:pPr>
      <w:r w:rsidRPr="006B18AC">
        <w:t xml:space="preserve">The Committee is concerned </w:t>
      </w:r>
      <w:r>
        <w:t>at</w:t>
      </w:r>
      <w:r w:rsidRPr="006B18AC">
        <w:t xml:space="preserve"> the State party’s </w:t>
      </w:r>
      <w:r w:rsidR="00F26A2A">
        <w:t>long</w:t>
      </w:r>
      <w:r w:rsidR="003A68C5">
        <w:t>-</w:t>
      </w:r>
      <w:r w:rsidR="00F26A2A">
        <w:t xml:space="preserve">standing non-recognition of </w:t>
      </w:r>
      <w:r w:rsidRPr="006B18AC">
        <w:t>Travellers as an ethnic minority</w:t>
      </w:r>
      <w:r w:rsidR="00B6151C">
        <w:t>. It is also concerned that Travellers are not included as an ethnic minority in anti-discrimination legislation</w:t>
      </w:r>
      <w:r w:rsidRPr="006B18AC">
        <w:t xml:space="preserve"> (arts.</w:t>
      </w:r>
      <w:r w:rsidR="00FE232E">
        <w:t> </w:t>
      </w:r>
      <w:r w:rsidR="003D09AD">
        <w:t xml:space="preserve"> 2</w:t>
      </w:r>
      <w:r w:rsidR="00303904">
        <w:t xml:space="preserve"> (</w:t>
      </w:r>
      <w:r>
        <w:t>2</w:t>
      </w:r>
      <w:r w:rsidR="00303904">
        <w:t>)</w:t>
      </w:r>
      <w:r w:rsidR="00607C7D" w:rsidRPr="00607C7D">
        <w:t xml:space="preserve"> </w:t>
      </w:r>
      <w:r w:rsidR="00607C7D">
        <w:t>and 15</w:t>
      </w:r>
      <w:r w:rsidR="003D09AD">
        <w:t>).</w:t>
      </w:r>
    </w:p>
    <w:p w:rsidR="00631561" w:rsidRDefault="00D045C0" w:rsidP="00F615BC">
      <w:pPr>
        <w:pStyle w:val="SingleTxtG"/>
        <w:tabs>
          <w:tab w:val="left" w:pos="1701"/>
        </w:tabs>
        <w:rPr>
          <w:b/>
        </w:rPr>
      </w:pPr>
      <w:r>
        <w:rPr>
          <w:b/>
        </w:rPr>
        <w:tab/>
      </w:r>
      <w:r w:rsidR="00631561" w:rsidRPr="006B18AC">
        <w:rPr>
          <w:b/>
        </w:rPr>
        <w:t xml:space="preserve">The Committee recommends that the State party </w:t>
      </w:r>
      <w:r w:rsidR="00F26A2A">
        <w:rPr>
          <w:b/>
        </w:rPr>
        <w:t>expedite its efforts</w:t>
      </w:r>
      <w:r w:rsidR="00631561" w:rsidRPr="006B18AC">
        <w:rPr>
          <w:b/>
        </w:rPr>
        <w:t xml:space="preserve"> to give legal recognition to Travellers as </w:t>
      </w:r>
      <w:r w:rsidR="00FD407C">
        <w:rPr>
          <w:b/>
        </w:rPr>
        <w:t xml:space="preserve">an </w:t>
      </w:r>
      <w:r w:rsidR="00631561" w:rsidRPr="006B18AC">
        <w:rPr>
          <w:b/>
        </w:rPr>
        <w:t xml:space="preserve">ethnic minority and </w:t>
      </w:r>
      <w:r w:rsidR="005F0AE5">
        <w:rPr>
          <w:b/>
        </w:rPr>
        <w:t>include them as an ethnic minority in anti-discrimination legislation</w:t>
      </w:r>
      <w:r w:rsidR="00631561" w:rsidRPr="006B18AC">
        <w:rPr>
          <w:b/>
        </w:rPr>
        <w:t>.</w:t>
      </w:r>
    </w:p>
    <w:p w:rsidR="00183E09" w:rsidRPr="006B18AC" w:rsidRDefault="003D09AD" w:rsidP="003D09AD">
      <w:pPr>
        <w:pStyle w:val="H23G"/>
      </w:pPr>
      <w:r>
        <w:tab/>
      </w:r>
      <w:r>
        <w:tab/>
      </w:r>
      <w:r w:rsidR="00183E09">
        <w:t>Access to the Internet</w:t>
      </w:r>
    </w:p>
    <w:p w:rsidR="00B0462C" w:rsidRPr="006B18AC" w:rsidRDefault="00B0462C" w:rsidP="00B0462C">
      <w:pPr>
        <w:pStyle w:val="SingleTxtG"/>
        <w:numPr>
          <w:ilvl w:val="0"/>
          <w:numId w:val="17"/>
        </w:numPr>
        <w:tabs>
          <w:tab w:val="left" w:pos="1701"/>
        </w:tabs>
        <w:ind w:left="1134" w:firstLine="0"/>
      </w:pPr>
      <w:r w:rsidRPr="006B18AC">
        <w:t xml:space="preserve">The Committee is concerned that people living in rural areas have limited access to broadband Internet </w:t>
      </w:r>
      <w:r w:rsidR="006D5931">
        <w:t>(art. </w:t>
      </w:r>
      <w:r w:rsidRPr="006B18AC">
        <w:t>15)</w:t>
      </w:r>
      <w:r w:rsidR="003D09AD">
        <w:t>.</w:t>
      </w:r>
    </w:p>
    <w:p w:rsidR="00B0462C" w:rsidRPr="006B18AC" w:rsidRDefault="00D045C0" w:rsidP="00F615BC">
      <w:pPr>
        <w:pStyle w:val="SingleTxtG"/>
        <w:tabs>
          <w:tab w:val="left" w:pos="1701"/>
        </w:tabs>
        <w:rPr>
          <w:b/>
        </w:rPr>
      </w:pPr>
      <w:r>
        <w:rPr>
          <w:b/>
        </w:rPr>
        <w:tab/>
      </w:r>
      <w:r w:rsidR="00B0462C" w:rsidRPr="006B18AC">
        <w:rPr>
          <w:b/>
        </w:rPr>
        <w:t xml:space="preserve">The Committee recommends that the State party </w:t>
      </w:r>
      <w:r w:rsidR="007D2992">
        <w:rPr>
          <w:b/>
        </w:rPr>
        <w:t>intensify its efforts</w:t>
      </w:r>
      <w:r w:rsidR="00B0462C" w:rsidRPr="006B18AC">
        <w:rPr>
          <w:b/>
        </w:rPr>
        <w:t xml:space="preserve"> to expand broadband </w:t>
      </w:r>
      <w:r w:rsidR="00A05B39">
        <w:rPr>
          <w:b/>
        </w:rPr>
        <w:t>I</w:t>
      </w:r>
      <w:r w:rsidR="00A05B39" w:rsidRPr="006B18AC">
        <w:rPr>
          <w:b/>
        </w:rPr>
        <w:t xml:space="preserve">nternet </w:t>
      </w:r>
      <w:r w:rsidR="00B0462C" w:rsidRPr="006B18AC">
        <w:rPr>
          <w:b/>
        </w:rPr>
        <w:t>access to rural areas.</w:t>
      </w:r>
    </w:p>
    <w:p w:rsidR="00C82F62" w:rsidRPr="00183E09" w:rsidRDefault="00C82F62" w:rsidP="00C82F62">
      <w:pPr>
        <w:pStyle w:val="H1G"/>
      </w:pPr>
      <w:r w:rsidRPr="00183E09">
        <w:tab/>
        <w:t>D.</w:t>
      </w:r>
      <w:r w:rsidRPr="00183E09">
        <w:tab/>
        <w:t>Other recommendations</w:t>
      </w:r>
    </w:p>
    <w:p w:rsidR="00325883" w:rsidRDefault="005775AF" w:rsidP="00D23E63">
      <w:pPr>
        <w:pStyle w:val="SingleTxtG"/>
        <w:numPr>
          <w:ilvl w:val="0"/>
          <w:numId w:val="17"/>
        </w:numPr>
        <w:tabs>
          <w:tab w:val="left" w:pos="1701"/>
        </w:tabs>
        <w:ind w:left="1134" w:firstLine="0"/>
        <w:rPr>
          <w:b/>
        </w:rPr>
      </w:pPr>
      <w:r w:rsidRPr="005E41FC">
        <w:rPr>
          <w:b/>
        </w:rPr>
        <w:t xml:space="preserve">The Committee encourages the State party to ensure that, before </w:t>
      </w:r>
      <w:r w:rsidR="00325883">
        <w:rPr>
          <w:b/>
        </w:rPr>
        <w:t>entering into</w:t>
      </w:r>
      <w:r w:rsidRPr="005E41FC">
        <w:rPr>
          <w:b/>
        </w:rPr>
        <w:t xml:space="preserve"> any agreement </w:t>
      </w:r>
      <w:r w:rsidR="00325883">
        <w:rPr>
          <w:b/>
        </w:rPr>
        <w:t xml:space="preserve">with or implementing any </w:t>
      </w:r>
      <w:r w:rsidR="005B1DCB">
        <w:rPr>
          <w:b/>
        </w:rPr>
        <w:t>fiscal consolidation</w:t>
      </w:r>
      <w:r w:rsidR="00325883">
        <w:rPr>
          <w:b/>
        </w:rPr>
        <w:t xml:space="preserve"> </w:t>
      </w:r>
      <w:r w:rsidR="00A47F4F">
        <w:rPr>
          <w:b/>
        </w:rPr>
        <w:t>policy</w:t>
      </w:r>
      <w:r w:rsidR="00325883">
        <w:rPr>
          <w:b/>
        </w:rPr>
        <w:t xml:space="preserve"> prescribed by </w:t>
      </w:r>
      <w:r w:rsidRPr="005E41FC">
        <w:rPr>
          <w:b/>
        </w:rPr>
        <w:t xml:space="preserve">international organizations, including international financial institutions such as the International Monetary Fund, </w:t>
      </w:r>
      <w:r w:rsidR="00325883">
        <w:rPr>
          <w:b/>
        </w:rPr>
        <w:t xml:space="preserve">such agreement or </w:t>
      </w:r>
      <w:r w:rsidR="00A47F4F">
        <w:rPr>
          <w:b/>
        </w:rPr>
        <w:t xml:space="preserve">policy </w:t>
      </w:r>
      <w:r w:rsidR="00325883">
        <w:rPr>
          <w:b/>
        </w:rPr>
        <w:t xml:space="preserve">is in compliance with its </w:t>
      </w:r>
      <w:r w:rsidRPr="005E41FC">
        <w:rPr>
          <w:b/>
        </w:rPr>
        <w:t>obligations under the Covenant.</w:t>
      </w:r>
      <w:r w:rsidR="005E41FC" w:rsidRPr="005E41FC">
        <w:rPr>
          <w:b/>
        </w:rPr>
        <w:t xml:space="preserve"> </w:t>
      </w:r>
      <w:r w:rsidR="005E41FC">
        <w:rPr>
          <w:b/>
        </w:rPr>
        <w:t xml:space="preserve">It </w:t>
      </w:r>
      <w:r w:rsidR="003A68C5">
        <w:rPr>
          <w:b/>
        </w:rPr>
        <w:t>also</w:t>
      </w:r>
      <w:r w:rsidR="003A68C5" w:rsidRPr="005E41FC">
        <w:rPr>
          <w:b/>
        </w:rPr>
        <w:t xml:space="preserve"> </w:t>
      </w:r>
      <w:r w:rsidR="00325883">
        <w:rPr>
          <w:b/>
        </w:rPr>
        <w:t>encourages the State party, as a member of international organization</w:t>
      </w:r>
      <w:r w:rsidR="00A05B39">
        <w:rPr>
          <w:b/>
        </w:rPr>
        <w:t>s</w:t>
      </w:r>
      <w:r w:rsidR="00325883">
        <w:rPr>
          <w:b/>
        </w:rPr>
        <w:t xml:space="preserve">, including </w:t>
      </w:r>
      <w:r w:rsidR="00325883" w:rsidRPr="005E41FC">
        <w:rPr>
          <w:b/>
        </w:rPr>
        <w:t>international financial institutions such as the Fund</w:t>
      </w:r>
      <w:r w:rsidR="00A05B39">
        <w:rPr>
          <w:b/>
        </w:rPr>
        <w:t>,</w:t>
      </w:r>
      <w:r w:rsidR="00325883" w:rsidRPr="005E41FC">
        <w:rPr>
          <w:b/>
        </w:rPr>
        <w:t xml:space="preserve"> </w:t>
      </w:r>
      <w:r w:rsidR="00325883">
        <w:rPr>
          <w:b/>
        </w:rPr>
        <w:t xml:space="preserve">to ensure that the policies of </w:t>
      </w:r>
      <w:r w:rsidR="005F0AE5">
        <w:rPr>
          <w:b/>
        </w:rPr>
        <w:t xml:space="preserve">these </w:t>
      </w:r>
      <w:r w:rsidR="00325883">
        <w:rPr>
          <w:b/>
        </w:rPr>
        <w:t xml:space="preserve">organizations are in conformity with the obligations of State parties under the Covenant. </w:t>
      </w:r>
    </w:p>
    <w:p w:rsidR="007D2992" w:rsidRPr="005E41FC" w:rsidRDefault="00325883" w:rsidP="006B18AC">
      <w:pPr>
        <w:pStyle w:val="SingleTxtG"/>
        <w:numPr>
          <w:ilvl w:val="0"/>
          <w:numId w:val="17"/>
        </w:numPr>
        <w:tabs>
          <w:tab w:val="left" w:pos="1701"/>
        </w:tabs>
        <w:ind w:left="1134" w:firstLine="0"/>
        <w:rPr>
          <w:b/>
        </w:rPr>
      </w:pPr>
      <w:r>
        <w:rPr>
          <w:b/>
        </w:rPr>
        <w:t>The Committee</w:t>
      </w:r>
      <w:r w:rsidR="00961161">
        <w:rPr>
          <w:b/>
        </w:rPr>
        <w:t xml:space="preserve"> encourages the State party to achieve its commitment to official development assistance of </w:t>
      </w:r>
      <w:r w:rsidR="007D2992" w:rsidRPr="005E41FC">
        <w:rPr>
          <w:b/>
        </w:rPr>
        <w:t xml:space="preserve">0.7 per cent of </w:t>
      </w:r>
      <w:r w:rsidR="00961161">
        <w:rPr>
          <w:b/>
        </w:rPr>
        <w:t>its gross national product and to pursue a</w:t>
      </w:r>
      <w:r w:rsidR="00C32E55">
        <w:rPr>
          <w:b/>
        </w:rPr>
        <w:t xml:space="preserve"> </w:t>
      </w:r>
      <w:r w:rsidR="00961161">
        <w:rPr>
          <w:b/>
        </w:rPr>
        <w:t>human rights</w:t>
      </w:r>
      <w:r w:rsidR="00607C7D">
        <w:rPr>
          <w:b/>
        </w:rPr>
        <w:t>-</w:t>
      </w:r>
      <w:r w:rsidR="00961161">
        <w:rPr>
          <w:b/>
        </w:rPr>
        <w:t>based approach in its development cooperation policy</w:t>
      </w:r>
      <w:r w:rsidR="007D2992" w:rsidRPr="005E41FC">
        <w:rPr>
          <w:b/>
        </w:rPr>
        <w:t>.</w:t>
      </w:r>
    </w:p>
    <w:p w:rsidR="006B18AC" w:rsidRPr="00FD407C" w:rsidRDefault="006B18AC" w:rsidP="006B18AC">
      <w:pPr>
        <w:pStyle w:val="SingleTxtG"/>
        <w:numPr>
          <w:ilvl w:val="0"/>
          <w:numId w:val="17"/>
        </w:numPr>
        <w:tabs>
          <w:tab w:val="left" w:pos="1701"/>
        </w:tabs>
        <w:ind w:left="1134" w:firstLine="0"/>
        <w:rPr>
          <w:b/>
        </w:rPr>
      </w:pPr>
      <w:r w:rsidRPr="00FD407C">
        <w:rPr>
          <w:b/>
        </w:rPr>
        <w:t xml:space="preserve">The Committee encourages the State party to withdraw its reservation </w:t>
      </w:r>
      <w:r w:rsidR="005B1DCB">
        <w:rPr>
          <w:b/>
        </w:rPr>
        <w:t>to</w:t>
      </w:r>
      <w:r w:rsidR="005B1DCB" w:rsidRPr="00FD407C">
        <w:rPr>
          <w:b/>
        </w:rPr>
        <w:t xml:space="preserve"> </w:t>
      </w:r>
      <w:r w:rsidR="003A68C5">
        <w:rPr>
          <w:b/>
        </w:rPr>
        <w:t>a</w:t>
      </w:r>
      <w:r w:rsidR="006D5931">
        <w:rPr>
          <w:b/>
        </w:rPr>
        <w:t>rticle </w:t>
      </w:r>
      <w:r w:rsidRPr="00FD407C">
        <w:rPr>
          <w:b/>
        </w:rPr>
        <w:t>13</w:t>
      </w:r>
      <w:r w:rsidR="00303904">
        <w:rPr>
          <w:b/>
        </w:rPr>
        <w:t xml:space="preserve"> (</w:t>
      </w:r>
      <w:r w:rsidRPr="00FD407C">
        <w:rPr>
          <w:b/>
        </w:rPr>
        <w:t>2</w:t>
      </w:r>
      <w:r w:rsidR="00303904">
        <w:rPr>
          <w:b/>
        </w:rPr>
        <w:t>)</w:t>
      </w:r>
      <w:r w:rsidR="003A68C5">
        <w:rPr>
          <w:b/>
        </w:rPr>
        <w:t xml:space="preserve"> </w:t>
      </w:r>
      <w:r w:rsidRPr="00FD407C">
        <w:rPr>
          <w:b/>
        </w:rPr>
        <w:t>(a)</w:t>
      </w:r>
      <w:r w:rsidR="003A68C5">
        <w:rPr>
          <w:b/>
        </w:rPr>
        <w:t>,</w:t>
      </w:r>
      <w:r w:rsidRPr="00FD407C">
        <w:rPr>
          <w:b/>
        </w:rPr>
        <w:t xml:space="preserve"> of the Covenant and to ratify the Optional Protocol to the International Covenant on Economic, Social and Cultural Rights and the Convention on the Rights of Persons with Disabilities. </w:t>
      </w:r>
    </w:p>
    <w:p w:rsidR="00F84C44" w:rsidRPr="006B18AC" w:rsidRDefault="00F84C44" w:rsidP="006B18AC">
      <w:pPr>
        <w:pStyle w:val="SingleTxtG"/>
        <w:numPr>
          <w:ilvl w:val="0"/>
          <w:numId w:val="17"/>
        </w:numPr>
        <w:tabs>
          <w:tab w:val="left" w:pos="1701"/>
        </w:tabs>
        <w:ind w:left="1134" w:firstLine="0"/>
        <w:rPr>
          <w:b/>
        </w:rPr>
      </w:pPr>
      <w:r w:rsidRPr="00E07EB0">
        <w:rPr>
          <w:b/>
          <w:bCs/>
        </w:rPr>
        <w:t>The Committee requests the State party to disseminate the present concluding observations widely among all levels of society, in particular among government officials, members of Parliament</w:t>
      </w:r>
      <w:r w:rsidR="00916BAE">
        <w:rPr>
          <w:b/>
          <w:bCs/>
        </w:rPr>
        <w:t>,</w:t>
      </w:r>
      <w:r w:rsidRPr="00E07EB0">
        <w:rPr>
          <w:b/>
          <w:bCs/>
        </w:rPr>
        <w:t xml:space="preserve"> judicial authorities and civil society organizations, and to inform the Committee, in its next periodic report, about the steps taken to implement the present recommendations.</w:t>
      </w:r>
    </w:p>
    <w:p w:rsidR="00FD407C" w:rsidRPr="006B18AC" w:rsidRDefault="00FD407C" w:rsidP="006B18AC">
      <w:pPr>
        <w:pStyle w:val="SingleTxtG"/>
        <w:numPr>
          <w:ilvl w:val="0"/>
          <w:numId w:val="17"/>
        </w:numPr>
        <w:tabs>
          <w:tab w:val="left" w:pos="1701"/>
        </w:tabs>
        <w:ind w:left="1134" w:firstLine="0"/>
        <w:rPr>
          <w:b/>
        </w:rPr>
      </w:pPr>
      <w:r>
        <w:rPr>
          <w:b/>
          <w:bCs/>
          <w:color w:val="000000"/>
          <w:lang w:eastAsia="ko-KR"/>
        </w:rPr>
        <w:t>The Committee requests the State party to submit its fourth periodic report by 30 June 2020 and invites the State party, if necessary, to update its common core document in accordance with the harmonized guidelines on reporting under the international human rights treaties (HRI/GEN/2/Rev.6, chap. I).</w:t>
      </w:r>
    </w:p>
    <w:p w:rsidR="00C82F62" w:rsidRPr="00125BD6" w:rsidRDefault="00125BD6" w:rsidP="00125BD6">
      <w:pPr>
        <w:pStyle w:val="SingleTxtG"/>
        <w:spacing w:before="240" w:after="0"/>
        <w:jc w:val="center"/>
        <w:rPr>
          <w:u w:val="single"/>
        </w:rPr>
      </w:pPr>
      <w:r>
        <w:rPr>
          <w:u w:val="single"/>
        </w:rPr>
        <w:tab/>
      </w:r>
      <w:r>
        <w:rPr>
          <w:u w:val="single"/>
        </w:rPr>
        <w:tab/>
      </w:r>
      <w:r>
        <w:rPr>
          <w:u w:val="single"/>
        </w:rPr>
        <w:tab/>
      </w:r>
    </w:p>
    <w:sectPr w:rsidR="00C82F62" w:rsidRPr="00125BD6" w:rsidSect="00C413DE">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8T10:49:00Z" w:initials="Start">
    <w:p w:rsidR="00C413DE" w:rsidRDefault="00C413D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NO&gt;&gt;N1515067E&lt;&lt;ODS JOB NO&gt;&gt;</w:t>
      </w:r>
    </w:p>
    <w:p w:rsidR="00C413DE" w:rsidRDefault="00C413DE">
      <w:pPr>
        <w:pStyle w:val="CommentText"/>
      </w:pPr>
      <w:r>
        <w:t>&lt;&lt;ODS DOC SYMBOL1&gt;&gt;E/C.12/IRL/CO/3&lt;&lt;ODS DOC SYMBOL1&gt;&gt;</w:t>
      </w:r>
    </w:p>
    <w:p w:rsidR="00C413DE" w:rsidRDefault="00C413D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4AA" w:rsidRDefault="000224AA"/>
  </w:endnote>
  <w:endnote w:type="continuationSeparator" w:id="0">
    <w:p w:rsidR="000224AA" w:rsidRDefault="000224AA"/>
  </w:endnote>
  <w:endnote w:type="continuationNotice" w:id="1">
    <w:p w:rsidR="000224AA" w:rsidRDefault="000224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arcode 3 of 9 by request">
    <w:panose1 w:val="020B0803050302020204"/>
    <w:charset w:val="00"/>
    <w:family w:val="swiss"/>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C07" w:rsidRPr="0024165B" w:rsidRDefault="00CE6C07" w:rsidP="0024165B">
    <w:pPr>
      <w:pStyle w:val="Footer"/>
      <w:tabs>
        <w:tab w:val="right" w:pos="9598"/>
      </w:tabs>
    </w:pPr>
    <w:r w:rsidRPr="0024165B">
      <w:rPr>
        <w:b/>
        <w:sz w:val="18"/>
      </w:rPr>
      <w:fldChar w:fldCharType="begin"/>
    </w:r>
    <w:r w:rsidRPr="0024165B">
      <w:rPr>
        <w:b/>
        <w:sz w:val="18"/>
      </w:rPr>
      <w:instrText xml:space="preserve"> PAGE  \* MERGEFORMAT </w:instrText>
    </w:r>
    <w:r w:rsidRPr="0024165B">
      <w:rPr>
        <w:b/>
        <w:sz w:val="18"/>
      </w:rPr>
      <w:fldChar w:fldCharType="separate"/>
    </w:r>
    <w:r w:rsidR="00EE1DD7">
      <w:rPr>
        <w:b/>
        <w:noProof/>
        <w:sz w:val="18"/>
      </w:rPr>
      <w:t>10</w:t>
    </w:r>
    <w:r w:rsidRPr="002416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C07" w:rsidRPr="0024165B" w:rsidRDefault="00CE6C07" w:rsidP="0024165B">
    <w:pPr>
      <w:pStyle w:val="Footer"/>
      <w:tabs>
        <w:tab w:val="right" w:pos="9598"/>
      </w:tabs>
      <w:rPr>
        <w:b/>
        <w:sz w:val="18"/>
      </w:rPr>
    </w:pPr>
    <w:r>
      <w:tab/>
    </w:r>
    <w:r w:rsidRPr="0024165B">
      <w:rPr>
        <w:b/>
        <w:sz w:val="18"/>
      </w:rPr>
      <w:fldChar w:fldCharType="begin"/>
    </w:r>
    <w:r w:rsidRPr="0024165B">
      <w:rPr>
        <w:b/>
        <w:sz w:val="18"/>
      </w:rPr>
      <w:instrText xml:space="preserve"> PAGE  \* MERGEFORMAT </w:instrText>
    </w:r>
    <w:r w:rsidRPr="0024165B">
      <w:rPr>
        <w:b/>
        <w:sz w:val="18"/>
      </w:rPr>
      <w:fldChar w:fldCharType="separate"/>
    </w:r>
    <w:r w:rsidR="00EE1DD7">
      <w:rPr>
        <w:b/>
        <w:noProof/>
        <w:sz w:val="18"/>
      </w:rPr>
      <w:t>11</w:t>
    </w:r>
    <w:r w:rsidRPr="002416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C413DE" w:rsidTr="00C413DE">
      <w:tc>
        <w:tcPr>
          <w:tcW w:w="3614" w:type="dxa"/>
          <w:shd w:val="clear" w:color="auto" w:fill="auto"/>
        </w:tcPr>
        <w:p w:rsidR="00C413DE" w:rsidRDefault="00C413DE" w:rsidP="00C413DE">
          <w:pPr>
            <w:pStyle w:val="Footer"/>
            <w:rPr>
              <w:sz w:val="20"/>
            </w:rPr>
          </w:pPr>
          <w:r>
            <w:rPr>
              <w:noProof/>
              <w:sz w:val="20"/>
              <w:lang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E/C.12/IRL/CO/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IRL/CO/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GE.15-11215(E)</w:t>
          </w:r>
        </w:p>
        <w:p w:rsidR="00C413DE" w:rsidRPr="00C413DE" w:rsidRDefault="00C413DE" w:rsidP="00C413DE">
          <w:pPr>
            <w:pStyle w:val="Footer"/>
            <w:rPr>
              <w:rFonts w:ascii="Barcode 3 of 9 by request" w:hAnsi="Barcode 3 of 9 by request"/>
              <w:sz w:val="24"/>
            </w:rPr>
          </w:pPr>
          <w:r>
            <w:rPr>
              <w:rFonts w:ascii="Barcode 3 of 9 by request" w:hAnsi="Barcode 3 of 9 by request"/>
              <w:sz w:val="24"/>
            </w:rPr>
            <w:t>*1511215*</w:t>
          </w:r>
        </w:p>
      </w:tc>
      <w:tc>
        <w:tcPr>
          <w:tcW w:w="4752" w:type="dxa"/>
          <w:shd w:val="clear" w:color="auto" w:fill="auto"/>
        </w:tcPr>
        <w:p w:rsidR="00C413DE" w:rsidRDefault="00C413DE" w:rsidP="00C413DE">
          <w:pPr>
            <w:pStyle w:val="Footer"/>
            <w:spacing w:line="240" w:lineRule="atLeast"/>
            <w:jc w:val="right"/>
            <w:rPr>
              <w:sz w:val="20"/>
            </w:rPr>
          </w:pPr>
          <w:r>
            <w:rPr>
              <w:noProof/>
              <w:sz w:val="20"/>
              <w:lang w:eastAsia="zh-CN"/>
            </w:rPr>
            <w:drawing>
              <wp:inline distT="0" distB="0" distL="0" distR="0">
                <wp:extent cx="929642" cy="231648"/>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C413DE" w:rsidRPr="00C413DE" w:rsidRDefault="00C413DE" w:rsidP="00C413DE">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4AA" w:rsidRPr="000B175B" w:rsidRDefault="000224AA" w:rsidP="000B175B">
      <w:pPr>
        <w:tabs>
          <w:tab w:val="right" w:pos="2155"/>
        </w:tabs>
        <w:spacing w:after="80"/>
        <w:ind w:left="680"/>
        <w:rPr>
          <w:u w:val="single"/>
        </w:rPr>
      </w:pPr>
      <w:r>
        <w:rPr>
          <w:u w:val="single"/>
        </w:rPr>
        <w:tab/>
      </w:r>
    </w:p>
  </w:footnote>
  <w:footnote w:type="continuationSeparator" w:id="0">
    <w:p w:rsidR="000224AA" w:rsidRPr="00FC68B7" w:rsidRDefault="000224AA" w:rsidP="00FC68B7">
      <w:pPr>
        <w:tabs>
          <w:tab w:val="left" w:pos="2155"/>
        </w:tabs>
        <w:spacing w:after="80"/>
        <w:ind w:left="680"/>
        <w:rPr>
          <w:u w:val="single"/>
        </w:rPr>
      </w:pPr>
      <w:r>
        <w:rPr>
          <w:u w:val="single"/>
        </w:rPr>
        <w:tab/>
      </w:r>
    </w:p>
  </w:footnote>
  <w:footnote w:type="continuationNotice" w:id="1">
    <w:p w:rsidR="000224AA" w:rsidRDefault="000224AA"/>
  </w:footnote>
  <w:footnote w:id="2">
    <w:p w:rsidR="00B57549" w:rsidRPr="00B764E0" w:rsidRDefault="00B57549" w:rsidP="00B57549">
      <w:pPr>
        <w:pStyle w:val="FootnoteText"/>
      </w:pPr>
      <w:r>
        <w:tab/>
      </w:r>
      <w:r w:rsidRPr="00F52FDB">
        <w:rPr>
          <w:rStyle w:val="FootnoteReference"/>
          <w:sz w:val="20"/>
          <w:vertAlign w:val="baseline"/>
        </w:rPr>
        <w:t>*</w:t>
      </w:r>
      <w:r>
        <w:rPr>
          <w:sz w:val="20"/>
        </w:rPr>
        <w:tab/>
      </w:r>
      <w:r w:rsidRPr="00B764E0">
        <w:t>Adopted by the Committee at its fifty-fifth session (1</w:t>
      </w:r>
      <w:r w:rsidR="00FE232E" w:rsidRPr="00B764E0">
        <w:t>–</w:t>
      </w:r>
      <w:r w:rsidRPr="00B764E0">
        <w:t>19 June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C07" w:rsidRPr="00760BD3" w:rsidRDefault="003D2931" w:rsidP="0024165B">
    <w:pPr>
      <w:pStyle w:val="Header"/>
    </w:pPr>
    <w:r w:rsidRPr="00760BD3">
      <w:t>E/C.12/</w:t>
    </w:r>
    <w:r w:rsidR="00760BD3" w:rsidRPr="00760BD3">
      <w:t>IR</w:t>
    </w:r>
    <w:r w:rsidR="00760BD3">
      <w:t>L/CO/3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C07" w:rsidRPr="00EA68F1" w:rsidRDefault="003D2931" w:rsidP="0024165B">
    <w:pPr>
      <w:pStyle w:val="Header"/>
      <w:jc w:val="right"/>
    </w:pPr>
    <w:r w:rsidRPr="00EA68F1">
      <w:t>E/C.12/</w:t>
    </w:r>
    <w:r w:rsidR="00EA68F1" w:rsidRPr="00EA68F1">
      <w:t>IRL/C</w:t>
    </w:r>
    <w:r w:rsidR="00EA68F1">
      <w:t>O</w:t>
    </w:r>
    <w:r w:rsidR="00EA68F1" w:rsidRPr="00EA68F1">
      <w:t>/3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B991499"/>
    <w:multiLevelType w:val="hybridMultilevel"/>
    <w:tmpl w:val="E2F8D574"/>
    <w:lvl w:ilvl="0" w:tplc="5578373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16">
    <w:nsid w:val="5ADC7C5C"/>
    <w:multiLevelType w:val="hybridMultilevel"/>
    <w:tmpl w:val="E2F8D574"/>
    <w:lvl w:ilvl="0" w:tplc="5578373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7B570BF1"/>
    <w:multiLevelType w:val="hybridMultilevel"/>
    <w:tmpl w:val="2B8CE4DA"/>
    <w:lvl w:ilvl="0" w:tplc="2432D632">
      <w:start w:val="1"/>
      <w:numFmt w:val="decimal"/>
      <w:lvlText w:val="%1."/>
      <w:lvlJc w:val="left"/>
      <w:pPr>
        <w:ind w:left="2278" w:hanging="576"/>
      </w:pPr>
      <w:rPr>
        <w:b w:val="0"/>
        <w:bCs w:val="0"/>
        <w:i w:val="0"/>
        <w:color w:val="auto"/>
        <w:sz w:val="24"/>
        <w:szCs w:val="20"/>
        <w:lang w:val="en-GB"/>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7"/>
  </w:num>
  <w:num w:numId="15">
    <w:abstractNumId w:val="12"/>
  </w:num>
  <w:num w:numId="16">
    <w:abstractNumId w:val="11"/>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18"/>
  </w:num>
  <w:num w:numId="21">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8193" fillcolor="white">
      <v:fill color="white"/>
    </o:shapedefaults>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A93"/>
    <w:rsid w:val="00003796"/>
    <w:rsid w:val="00013DE0"/>
    <w:rsid w:val="00014165"/>
    <w:rsid w:val="00016AA6"/>
    <w:rsid w:val="000224AA"/>
    <w:rsid w:val="00025A8F"/>
    <w:rsid w:val="00030B99"/>
    <w:rsid w:val="000411BC"/>
    <w:rsid w:val="00050F6B"/>
    <w:rsid w:val="00052A8C"/>
    <w:rsid w:val="0006469D"/>
    <w:rsid w:val="00067A3E"/>
    <w:rsid w:val="000726E8"/>
    <w:rsid w:val="00072C8C"/>
    <w:rsid w:val="000846EE"/>
    <w:rsid w:val="0009248D"/>
    <w:rsid w:val="00093046"/>
    <w:rsid w:val="000931C0"/>
    <w:rsid w:val="000A2266"/>
    <w:rsid w:val="000B175B"/>
    <w:rsid w:val="000B3A0F"/>
    <w:rsid w:val="000B7C86"/>
    <w:rsid w:val="000C3162"/>
    <w:rsid w:val="000C4C55"/>
    <w:rsid w:val="000D28BE"/>
    <w:rsid w:val="000E0415"/>
    <w:rsid w:val="00103432"/>
    <w:rsid w:val="00125BD6"/>
    <w:rsid w:val="0013515C"/>
    <w:rsid w:val="00141E29"/>
    <w:rsid w:val="0016068F"/>
    <w:rsid w:val="00173234"/>
    <w:rsid w:val="001763A3"/>
    <w:rsid w:val="0018048B"/>
    <w:rsid w:val="00183058"/>
    <w:rsid w:val="00183C29"/>
    <w:rsid w:val="00183E09"/>
    <w:rsid w:val="0018694B"/>
    <w:rsid w:val="00192722"/>
    <w:rsid w:val="001937A7"/>
    <w:rsid w:val="001A5F06"/>
    <w:rsid w:val="001B02DA"/>
    <w:rsid w:val="001B4B04"/>
    <w:rsid w:val="001B4BE0"/>
    <w:rsid w:val="001B7061"/>
    <w:rsid w:val="001C18D6"/>
    <w:rsid w:val="001C5291"/>
    <w:rsid w:val="001C6663"/>
    <w:rsid w:val="001C7895"/>
    <w:rsid w:val="001D1861"/>
    <w:rsid w:val="001D26DF"/>
    <w:rsid w:val="001F3FDF"/>
    <w:rsid w:val="001F74B2"/>
    <w:rsid w:val="00202AF1"/>
    <w:rsid w:val="00204081"/>
    <w:rsid w:val="00205E77"/>
    <w:rsid w:val="00211E0B"/>
    <w:rsid w:val="00225A93"/>
    <w:rsid w:val="0023130C"/>
    <w:rsid w:val="0023794D"/>
    <w:rsid w:val="0024165B"/>
    <w:rsid w:val="00242A93"/>
    <w:rsid w:val="002467D8"/>
    <w:rsid w:val="00246FD4"/>
    <w:rsid w:val="002745C6"/>
    <w:rsid w:val="00275920"/>
    <w:rsid w:val="002911D4"/>
    <w:rsid w:val="002A3F0E"/>
    <w:rsid w:val="002A66E8"/>
    <w:rsid w:val="002C1690"/>
    <w:rsid w:val="002C6C92"/>
    <w:rsid w:val="002E0825"/>
    <w:rsid w:val="002E0DE6"/>
    <w:rsid w:val="002E0EBC"/>
    <w:rsid w:val="002E416E"/>
    <w:rsid w:val="002E4711"/>
    <w:rsid w:val="002F3320"/>
    <w:rsid w:val="002F6E5E"/>
    <w:rsid w:val="00303904"/>
    <w:rsid w:val="003107FA"/>
    <w:rsid w:val="003114A7"/>
    <w:rsid w:val="00313BB7"/>
    <w:rsid w:val="00315D28"/>
    <w:rsid w:val="003229D8"/>
    <w:rsid w:val="00325883"/>
    <w:rsid w:val="00327D39"/>
    <w:rsid w:val="003335E1"/>
    <w:rsid w:val="00340300"/>
    <w:rsid w:val="00351568"/>
    <w:rsid w:val="00355CE5"/>
    <w:rsid w:val="003602DC"/>
    <w:rsid w:val="003710F6"/>
    <w:rsid w:val="00371B04"/>
    <w:rsid w:val="0039277A"/>
    <w:rsid w:val="00393DCE"/>
    <w:rsid w:val="0039527A"/>
    <w:rsid w:val="003952DE"/>
    <w:rsid w:val="00396D66"/>
    <w:rsid w:val="003972E0"/>
    <w:rsid w:val="003A3758"/>
    <w:rsid w:val="003A565B"/>
    <w:rsid w:val="003A68C5"/>
    <w:rsid w:val="003B6A04"/>
    <w:rsid w:val="003C2CC4"/>
    <w:rsid w:val="003D09AD"/>
    <w:rsid w:val="003D2931"/>
    <w:rsid w:val="003D4B23"/>
    <w:rsid w:val="003E5B64"/>
    <w:rsid w:val="003F111F"/>
    <w:rsid w:val="004015BB"/>
    <w:rsid w:val="00407034"/>
    <w:rsid w:val="0041099C"/>
    <w:rsid w:val="00411C0F"/>
    <w:rsid w:val="004170E9"/>
    <w:rsid w:val="004214AE"/>
    <w:rsid w:val="00421F5E"/>
    <w:rsid w:val="00424D3D"/>
    <w:rsid w:val="004325CB"/>
    <w:rsid w:val="00433E03"/>
    <w:rsid w:val="004413EA"/>
    <w:rsid w:val="004464E0"/>
    <w:rsid w:val="00446DE4"/>
    <w:rsid w:val="004474BB"/>
    <w:rsid w:val="004478B2"/>
    <w:rsid w:val="00452E3C"/>
    <w:rsid w:val="004541C7"/>
    <w:rsid w:val="00457830"/>
    <w:rsid w:val="004631AB"/>
    <w:rsid w:val="00470C76"/>
    <w:rsid w:val="004769AE"/>
    <w:rsid w:val="00477CE1"/>
    <w:rsid w:val="00477F15"/>
    <w:rsid w:val="00480DD8"/>
    <w:rsid w:val="004A3B59"/>
    <w:rsid w:val="004A41CA"/>
    <w:rsid w:val="004B7FC9"/>
    <w:rsid w:val="004D6867"/>
    <w:rsid w:val="0050041D"/>
    <w:rsid w:val="00501606"/>
    <w:rsid w:val="0050370D"/>
    <w:rsid w:val="00540E79"/>
    <w:rsid w:val="005420F2"/>
    <w:rsid w:val="00542D8C"/>
    <w:rsid w:val="00544B09"/>
    <w:rsid w:val="00565710"/>
    <w:rsid w:val="005659A6"/>
    <w:rsid w:val="00565B11"/>
    <w:rsid w:val="005775AF"/>
    <w:rsid w:val="00583328"/>
    <w:rsid w:val="00597B2E"/>
    <w:rsid w:val="005A1ED0"/>
    <w:rsid w:val="005B1DCB"/>
    <w:rsid w:val="005B3DB3"/>
    <w:rsid w:val="005C5B47"/>
    <w:rsid w:val="005D7A78"/>
    <w:rsid w:val="005E237F"/>
    <w:rsid w:val="005E41FC"/>
    <w:rsid w:val="005E6AB3"/>
    <w:rsid w:val="005E74C7"/>
    <w:rsid w:val="005E774D"/>
    <w:rsid w:val="005F0AE5"/>
    <w:rsid w:val="005F0D1D"/>
    <w:rsid w:val="005F4C7C"/>
    <w:rsid w:val="00607C7D"/>
    <w:rsid w:val="00611EB3"/>
    <w:rsid w:val="00611FC4"/>
    <w:rsid w:val="0061628C"/>
    <w:rsid w:val="006176FB"/>
    <w:rsid w:val="00627ED0"/>
    <w:rsid w:val="00630BA0"/>
    <w:rsid w:val="00631561"/>
    <w:rsid w:val="00637580"/>
    <w:rsid w:val="00640B26"/>
    <w:rsid w:val="00646C00"/>
    <w:rsid w:val="00647609"/>
    <w:rsid w:val="00650E27"/>
    <w:rsid w:val="00652599"/>
    <w:rsid w:val="00662121"/>
    <w:rsid w:val="00665595"/>
    <w:rsid w:val="006672A6"/>
    <w:rsid w:val="006A7392"/>
    <w:rsid w:val="006B18AC"/>
    <w:rsid w:val="006D5931"/>
    <w:rsid w:val="006D6288"/>
    <w:rsid w:val="006E07C7"/>
    <w:rsid w:val="006E0A73"/>
    <w:rsid w:val="006E2762"/>
    <w:rsid w:val="006E564B"/>
    <w:rsid w:val="006F2455"/>
    <w:rsid w:val="006F4DE1"/>
    <w:rsid w:val="007005CE"/>
    <w:rsid w:val="007008CD"/>
    <w:rsid w:val="00703A4B"/>
    <w:rsid w:val="00715A43"/>
    <w:rsid w:val="007232A9"/>
    <w:rsid w:val="0072332E"/>
    <w:rsid w:val="00724A35"/>
    <w:rsid w:val="0072534B"/>
    <w:rsid w:val="0072632A"/>
    <w:rsid w:val="00726430"/>
    <w:rsid w:val="00731560"/>
    <w:rsid w:val="007315B6"/>
    <w:rsid w:val="00731AC6"/>
    <w:rsid w:val="007404CE"/>
    <w:rsid w:val="00747D37"/>
    <w:rsid w:val="00752226"/>
    <w:rsid w:val="00760BD3"/>
    <w:rsid w:val="00765ADB"/>
    <w:rsid w:val="00781D9E"/>
    <w:rsid w:val="00784C0B"/>
    <w:rsid w:val="007A1923"/>
    <w:rsid w:val="007A690C"/>
    <w:rsid w:val="007B64B8"/>
    <w:rsid w:val="007B6BA5"/>
    <w:rsid w:val="007C1FBF"/>
    <w:rsid w:val="007C3390"/>
    <w:rsid w:val="007C4F4B"/>
    <w:rsid w:val="007D2992"/>
    <w:rsid w:val="007D49E0"/>
    <w:rsid w:val="007E2C6D"/>
    <w:rsid w:val="007F0B83"/>
    <w:rsid w:val="007F1E0C"/>
    <w:rsid w:val="007F5470"/>
    <w:rsid w:val="007F6611"/>
    <w:rsid w:val="00803C67"/>
    <w:rsid w:val="008175E9"/>
    <w:rsid w:val="008242D7"/>
    <w:rsid w:val="008311A3"/>
    <w:rsid w:val="00833AFE"/>
    <w:rsid w:val="00836DE4"/>
    <w:rsid w:val="00840224"/>
    <w:rsid w:val="00855FF5"/>
    <w:rsid w:val="00871FD5"/>
    <w:rsid w:val="00884140"/>
    <w:rsid w:val="008979B1"/>
    <w:rsid w:val="008A6B25"/>
    <w:rsid w:val="008A6C4F"/>
    <w:rsid w:val="008A758A"/>
    <w:rsid w:val="008B124E"/>
    <w:rsid w:val="008B3926"/>
    <w:rsid w:val="008B4BA4"/>
    <w:rsid w:val="008B534C"/>
    <w:rsid w:val="008B7A3C"/>
    <w:rsid w:val="008D59B3"/>
    <w:rsid w:val="008D74FE"/>
    <w:rsid w:val="008E0E46"/>
    <w:rsid w:val="008E4BEB"/>
    <w:rsid w:val="008E4FCB"/>
    <w:rsid w:val="008E653C"/>
    <w:rsid w:val="008F1555"/>
    <w:rsid w:val="008F78EE"/>
    <w:rsid w:val="008F79B2"/>
    <w:rsid w:val="00901CC1"/>
    <w:rsid w:val="00903522"/>
    <w:rsid w:val="00907AD2"/>
    <w:rsid w:val="00913639"/>
    <w:rsid w:val="00916BAE"/>
    <w:rsid w:val="009217CA"/>
    <w:rsid w:val="00922B52"/>
    <w:rsid w:val="00925601"/>
    <w:rsid w:val="00925E4E"/>
    <w:rsid w:val="00943979"/>
    <w:rsid w:val="009559BE"/>
    <w:rsid w:val="00961161"/>
    <w:rsid w:val="00963CBA"/>
    <w:rsid w:val="00973D8F"/>
    <w:rsid w:val="00974A8D"/>
    <w:rsid w:val="00986F7D"/>
    <w:rsid w:val="00987D04"/>
    <w:rsid w:val="00991261"/>
    <w:rsid w:val="009A60AE"/>
    <w:rsid w:val="009B658D"/>
    <w:rsid w:val="009C202F"/>
    <w:rsid w:val="009C43CE"/>
    <w:rsid w:val="009E4FED"/>
    <w:rsid w:val="009E7C2A"/>
    <w:rsid w:val="009F22A1"/>
    <w:rsid w:val="009F3A17"/>
    <w:rsid w:val="00A05B39"/>
    <w:rsid w:val="00A11821"/>
    <w:rsid w:val="00A1427D"/>
    <w:rsid w:val="00A14809"/>
    <w:rsid w:val="00A200CB"/>
    <w:rsid w:val="00A21ADA"/>
    <w:rsid w:val="00A2723D"/>
    <w:rsid w:val="00A4594D"/>
    <w:rsid w:val="00A47F4F"/>
    <w:rsid w:val="00A50F86"/>
    <w:rsid w:val="00A609FF"/>
    <w:rsid w:val="00A64BC6"/>
    <w:rsid w:val="00A7150E"/>
    <w:rsid w:val="00A7260B"/>
    <w:rsid w:val="00A72F22"/>
    <w:rsid w:val="00A748A6"/>
    <w:rsid w:val="00A77059"/>
    <w:rsid w:val="00A879A4"/>
    <w:rsid w:val="00A9232E"/>
    <w:rsid w:val="00AB2FA0"/>
    <w:rsid w:val="00AB3955"/>
    <w:rsid w:val="00AC2D80"/>
    <w:rsid w:val="00AD4202"/>
    <w:rsid w:val="00AD4C72"/>
    <w:rsid w:val="00AE3ADD"/>
    <w:rsid w:val="00AE7695"/>
    <w:rsid w:val="00B016BE"/>
    <w:rsid w:val="00B0462C"/>
    <w:rsid w:val="00B058D8"/>
    <w:rsid w:val="00B06459"/>
    <w:rsid w:val="00B066AF"/>
    <w:rsid w:val="00B10F56"/>
    <w:rsid w:val="00B20D2F"/>
    <w:rsid w:val="00B222CE"/>
    <w:rsid w:val="00B27AF8"/>
    <w:rsid w:val="00B30179"/>
    <w:rsid w:val="00B33EC0"/>
    <w:rsid w:val="00B36550"/>
    <w:rsid w:val="00B44C3B"/>
    <w:rsid w:val="00B463B1"/>
    <w:rsid w:val="00B50137"/>
    <w:rsid w:val="00B51B20"/>
    <w:rsid w:val="00B57549"/>
    <w:rsid w:val="00B60480"/>
    <w:rsid w:val="00B6151C"/>
    <w:rsid w:val="00B64D6A"/>
    <w:rsid w:val="00B764E0"/>
    <w:rsid w:val="00B7794C"/>
    <w:rsid w:val="00B81E12"/>
    <w:rsid w:val="00B92736"/>
    <w:rsid w:val="00BA0659"/>
    <w:rsid w:val="00BA3A0E"/>
    <w:rsid w:val="00BB476A"/>
    <w:rsid w:val="00BB7891"/>
    <w:rsid w:val="00BC0578"/>
    <w:rsid w:val="00BC74E9"/>
    <w:rsid w:val="00BD07EF"/>
    <w:rsid w:val="00BE0E9B"/>
    <w:rsid w:val="00BE4F74"/>
    <w:rsid w:val="00BE5A5B"/>
    <w:rsid w:val="00BE618E"/>
    <w:rsid w:val="00BF4010"/>
    <w:rsid w:val="00C043D8"/>
    <w:rsid w:val="00C07AB6"/>
    <w:rsid w:val="00C11B6B"/>
    <w:rsid w:val="00C1289B"/>
    <w:rsid w:val="00C12BE3"/>
    <w:rsid w:val="00C216A8"/>
    <w:rsid w:val="00C32E55"/>
    <w:rsid w:val="00C413DE"/>
    <w:rsid w:val="00C414F5"/>
    <w:rsid w:val="00C43863"/>
    <w:rsid w:val="00C463DD"/>
    <w:rsid w:val="00C630EA"/>
    <w:rsid w:val="00C67CEE"/>
    <w:rsid w:val="00C728BC"/>
    <w:rsid w:val="00C745C3"/>
    <w:rsid w:val="00C7649E"/>
    <w:rsid w:val="00C82F62"/>
    <w:rsid w:val="00C85A4D"/>
    <w:rsid w:val="00C97AA3"/>
    <w:rsid w:val="00CC0BB1"/>
    <w:rsid w:val="00CE03F1"/>
    <w:rsid w:val="00CE4A8F"/>
    <w:rsid w:val="00CE55A0"/>
    <w:rsid w:val="00CE6C07"/>
    <w:rsid w:val="00D045C0"/>
    <w:rsid w:val="00D13424"/>
    <w:rsid w:val="00D2031B"/>
    <w:rsid w:val="00D23E63"/>
    <w:rsid w:val="00D25FE2"/>
    <w:rsid w:val="00D317BB"/>
    <w:rsid w:val="00D43252"/>
    <w:rsid w:val="00D45D20"/>
    <w:rsid w:val="00D46FD2"/>
    <w:rsid w:val="00D52BDA"/>
    <w:rsid w:val="00D5564C"/>
    <w:rsid w:val="00D80302"/>
    <w:rsid w:val="00D81E49"/>
    <w:rsid w:val="00D968F0"/>
    <w:rsid w:val="00D978C6"/>
    <w:rsid w:val="00D97D35"/>
    <w:rsid w:val="00DA67AD"/>
    <w:rsid w:val="00DB0F0D"/>
    <w:rsid w:val="00DB2DA3"/>
    <w:rsid w:val="00DB581B"/>
    <w:rsid w:val="00DC242D"/>
    <w:rsid w:val="00DC57B5"/>
    <w:rsid w:val="00DC5EEC"/>
    <w:rsid w:val="00DC6D58"/>
    <w:rsid w:val="00DD1051"/>
    <w:rsid w:val="00DF12F7"/>
    <w:rsid w:val="00DF4334"/>
    <w:rsid w:val="00E02C81"/>
    <w:rsid w:val="00E04FFD"/>
    <w:rsid w:val="00E0678D"/>
    <w:rsid w:val="00E107D0"/>
    <w:rsid w:val="00E11495"/>
    <w:rsid w:val="00E130AB"/>
    <w:rsid w:val="00E134E2"/>
    <w:rsid w:val="00E23842"/>
    <w:rsid w:val="00E4080E"/>
    <w:rsid w:val="00E40F25"/>
    <w:rsid w:val="00E4787D"/>
    <w:rsid w:val="00E5203C"/>
    <w:rsid w:val="00E55FE5"/>
    <w:rsid w:val="00E57021"/>
    <w:rsid w:val="00E62C9D"/>
    <w:rsid w:val="00E7260F"/>
    <w:rsid w:val="00E73015"/>
    <w:rsid w:val="00E7325B"/>
    <w:rsid w:val="00E76B60"/>
    <w:rsid w:val="00E76ED5"/>
    <w:rsid w:val="00E82F77"/>
    <w:rsid w:val="00E842FB"/>
    <w:rsid w:val="00E87921"/>
    <w:rsid w:val="00E905FF"/>
    <w:rsid w:val="00E96159"/>
    <w:rsid w:val="00E96630"/>
    <w:rsid w:val="00EA0A1C"/>
    <w:rsid w:val="00EA68F1"/>
    <w:rsid w:val="00ED3D58"/>
    <w:rsid w:val="00ED7A2A"/>
    <w:rsid w:val="00EE1DD7"/>
    <w:rsid w:val="00EE55A9"/>
    <w:rsid w:val="00EE7280"/>
    <w:rsid w:val="00EF1D7F"/>
    <w:rsid w:val="00EF215B"/>
    <w:rsid w:val="00EF3055"/>
    <w:rsid w:val="00EF49A8"/>
    <w:rsid w:val="00F126D8"/>
    <w:rsid w:val="00F1616A"/>
    <w:rsid w:val="00F221B3"/>
    <w:rsid w:val="00F26A2A"/>
    <w:rsid w:val="00F3395F"/>
    <w:rsid w:val="00F410F5"/>
    <w:rsid w:val="00F52FDB"/>
    <w:rsid w:val="00F53EDA"/>
    <w:rsid w:val="00F54E7A"/>
    <w:rsid w:val="00F615BC"/>
    <w:rsid w:val="00F61A5F"/>
    <w:rsid w:val="00F6712E"/>
    <w:rsid w:val="00F7753D"/>
    <w:rsid w:val="00F8485E"/>
    <w:rsid w:val="00F84C44"/>
    <w:rsid w:val="00F85F34"/>
    <w:rsid w:val="00F9054F"/>
    <w:rsid w:val="00FA06F7"/>
    <w:rsid w:val="00FA698B"/>
    <w:rsid w:val="00FB1138"/>
    <w:rsid w:val="00FB171A"/>
    <w:rsid w:val="00FB2C1E"/>
    <w:rsid w:val="00FB6EFF"/>
    <w:rsid w:val="00FC0DB9"/>
    <w:rsid w:val="00FC68B7"/>
    <w:rsid w:val="00FD2B55"/>
    <w:rsid w:val="00FD407C"/>
    <w:rsid w:val="00FD7BF6"/>
    <w:rsid w:val="00FE232E"/>
    <w:rsid w:val="00FF1B15"/>
    <w:rsid w:val="00FF4FB8"/>
  </w:rsids>
  <m:mathPr>
    <m:mathFont m:val="Cambria Math"/>
    <m:brkBin m:val="before"/>
    <m:brkBinSub m:val="--"/>
    <m:smallFrac m:val="0"/>
    <m:dispDef/>
    <m:lMargin m:val="0"/>
    <m:rMargin m:val="0"/>
    <m:defJc m:val="centerGroup"/>
    <m:wrapIndent m:val="1440"/>
    <m:intLim m:val="subSup"/>
    <m:naryLim m:val="undOvr"/>
  </m:mathPr>
  <w:themeFontLang w:val="en-GB"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8193"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B764E0"/>
    <w:rPr>
      <w:rFonts w:ascii="Times New Roman" w:hAnsi="Times New Roman"/>
      <w:sz w:val="18"/>
      <w:vertAlign w:val="superscript"/>
    </w:rPr>
  </w:style>
  <w:style w:type="paragraph" w:styleId="FootnoteText">
    <w:name w:val="footnote text"/>
    <w:aliases w:val="5_G"/>
    <w:basedOn w:val="Normal"/>
    <w:link w:val="FootnoteTextChar"/>
    <w:qFormat/>
    <w:rsid w:val="00B764E0"/>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H1GChar">
    <w:name w:val="_ H_1_G Char"/>
    <w:link w:val="H1G"/>
    <w:locked/>
    <w:rsid w:val="00C82F62"/>
    <w:rPr>
      <w:b/>
      <w:sz w:val="24"/>
      <w:lang w:eastAsia="en-US"/>
    </w:rPr>
  </w:style>
  <w:style w:type="character" w:customStyle="1" w:styleId="FootnoteTextChar">
    <w:name w:val="Footnote Text Char"/>
    <w:aliases w:val="5_G Char"/>
    <w:link w:val="FootnoteText"/>
    <w:locked/>
    <w:rsid w:val="00B0462C"/>
    <w:rPr>
      <w:rFonts w:eastAsia="SimSun"/>
      <w:sz w:val="18"/>
      <w:lang w:val="en-US" w:eastAsia="zh-CN"/>
    </w:rPr>
  </w:style>
  <w:style w:type="paragraph" w:styleId="ListParagraph">
    <w:name w:val="List Paragraph"/>
    <w:basedOn w:val="Normal"/>
    <w:uiPriority w:val="34"/>
    <w:qFormat/>
    <w:rsid w:val="00B0462C"/>
    <w:pPr>
      <w:ind w:left="720"/>
    </w:pPr>
    <w:rPr>
      <w:rFonts w:eastAsia="Batang"/>
    </w:rPr>
  </w:style>
  <w:style w:type="paragraph" w:styleId="CommentSubject">
    <w:name w:val="annotation subject"/>
    <w:basedOn w:val="CommentText"/>
    <w:next w:val="CommentText"/>
    <w:link w:val="CommentSubjectChar"/>
    <w:semiHidden/>
    <w:unhideWhenUsed/>
    <w:rsid w:val="00BB7891"/>
    <w:rPr>
      <w:b/>
      <w:bCs/>
    </w:rPr>
  </w:style>
  <w:style w:type="character" w:customStyle="1" w:styleId="CommentTextChar">
    <w:name w:val="Comment Text Char"/>
    <w:link w:val="CommentText"/>
    <w:semiHidden/>
    <w:rsid w:val="00BB7891"/>
    <w:rPr>
      <w:lang w:eastAsia="en-US"/>
    </w:rPr>
  </w:style>
  <w:style w:type="character" w:customStyle="1" w:styleId="CommentSubjectChar">
    <w:name w:val="Comment Subject Char"/>
    <w:link w:val="CommentSubject"/>
    <w:semiHidden/>
    <w:rsid w:val="00BB7891"/>
    <w:rPr>
      <w:b/>
      <w:bCs/>
      <w:lang w:eastAsia="en-US"/>
    </w:rPr>
  </w:style>
  <w:style w:type="paragraph" w:styleId="Revision">
    <w:name w:val="Revision"/>
    <w:hidden/>
    <w:uiPriority w:val="99"/>
    <w:semiHidden/>
    <w:rsid w:val="008B534C"/>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B764E0"/>
    <w:rPr>
      <w:rFonts w:ascii="Times New Roman" w:hAnsi="Times New Roman"/>
      <w:sz w:val="18"/>
      <w:vertAlign w:val="superscript"/>
    </w:rPr>
  </w:style>
  <w:style w:type="paragraph" w:styleId="FootnoteText">
    <w:name w:val="footnote text"/>
    <w:aliases w:val="5_G"/>
    <w:basedOn w:val="Normal"/>
    <w:link w:val="FootnoteTextChar"/>
    <w:qFormat/>
    <w:rsid w:val="00B764E0"/>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H1GChar">
    <w:name w:val="_ H_1_G Char"/>
    <w:link w:val="H1G"/>
    <w:locked/>
    <w:rsid w:val="00C82F62"/>
    <w:rPr>
      <w:b/>
      <w:sz w:val="24"/>
      <w:lang w:eastAsia="en-US"/>
    </w:rPr>
  </w:style>
  <w:style w:type="character" w:customStyle="1" w:styleId="FootnoteTextChar">
    <w:name w:val="Footnote Text Char"/>
    <w:aliases w:val="5_G Char"/>
    <w:link w:val="FootnoteText"/>
    <w:locked/>
    <w:rsid w:val="00B0462C"/>
    <w:rPr>
      <w:rFonts w:eastAsia="SimSun"/>
      <w:sz w:val="18"/>
      <w:lang w:val="en-US" w:eastAsia="zh-CN"/>
    </w:rPr>
  </w:style>
  <w:style w:type="paragraph" w:styleId="ListParagraph">
    <w:name w:val="List Paragraph"/>
    <w:basedOn w:val="Normal"/>
    <w:uiPriority w:val="34"/>
    <w:qFormat/>
    <w:rsid w:val="00B0462C"/>
    <w:pPr>
      <w:ind w:left="720"/>
    </w:pPr>
    <w:rPr>
      <w:rFonts w:eastAsia="Batang"/>
    </w:rPr>
  </w:style>
  <w:style w:type="paragraph" w:styleId="CommentSubject">
    <w:name w:val="annotation subject"/>
    <w:basedOn w:val="CommentText"/>
    <w:next w:val="CommentText"/>
    <w:link w:val="CommentSubjectChar"/>
    <w:semiHidden/>
    <w:unhideWhenUsed/>
    <w:rsid w:val="00BB7891"/>
    <w:rPr>
      <w:b/>
      <w:bCs/>
    </w:rPr>
  </w:style>
  <w:style w:type="character" w:customStyle="1" w:styleId="CommentTextChar">
    <w:name w:val="Comment Text Char"/>
    <w:link w:val="CommentText"/>
    <w:semiHidden/>
    <w:rsid w:val="00BB7891"/>
    <w:rPr>
      <w:lang w:eastAsia="en-US"/>
    </w:rPr>
  </w:style>
  <w:style w:type="character" w:customStyle="1" w:styleId="CommentSubjectChar">
    <w:name w:val="Comment Subject Char"/>
    <w:link w:val="CommentSubject"/>
    <w:semiHidden/>
    <w:rsid w:val="00BB7891"/>
    <w:rPr>
      <w:b/>
      <w:bCs/>
      <w:lang w:eastAsia="en-US"/>
    </w:rPr>
  </w:style>
  <w:style w:type="paragraph" w:styleId="Revision">
    <w:name w:val="Revision"/>
    <w:hidden/>
    <w:uiPriority w:val="99"/>
    <w:semiHidden/>
    <w:rsid w:val="008B534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371634">
      <w:bodyDiv w:val="1"/>
      <w:marLeft w:val="0"/>
      <w:marRight w:val="0"/>
      <w:marTop w:val="0"/>
      <w:marBottom w:val="0"/>
      <w:divBdr>
        <w:top w:val="none" w:sz="0" w:space="0" w:color="auto"/>
        <w:left w:val="none" w:sz="0" w:space="0" w:color="auto"/>
        <w:bottom w:val="none" w:sz="0" w:space="0" w:color="auto"/>
        <w:right w:val="none" w:sz="0" w:space="0" w:color="auto"/>
      </w:divBdr>
    </w:div>
    <w:div w:id="1757942687">
      <w:bodyDiv w:val="1"/>
      <w:marLeft w:val="0"/>
      <w:marRight w:val="0"/>
      <w:marTop w:val="0"/>
      <w:marBottom w:val="0"/>
      <w:divBdr>
        <w:top w:val="none" w:sz="0" w:space="0" w:color="auto"/>
        <w:left w:val="none" w:sz="0" w:space="0" w:color="auto"/>
        <w:bottom w:val="none" w:sz="0" w:space="0" w:color="auto"/>
        <w:right w:val="none" w:sz="0" w:space="0" w:color="auto"/>
      </w:divBdr>
    </w:div>
    <w:div w:id="1779181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PlainPag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D8765A-0CFA-4624-8DD8-30BF8F83A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PlainPage.dot</Template>
  <TotalTime>0</TotalTime>
  <Pages>11</Pages>
  <Words>4697</Words>
  <Characters>26777</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1043830</vt:lpstr>
    </vt:vector>
  </TitlesOfParts>
  <Company>CSD</Company>
  <LinksUpToDate>false</LinksUpToDate>
  <CharactersWithSpaces>31412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1043830</dc:title>
  <dc:subject>CCPR/C/COL/6/CRP.1</dc:subject>
  <dc:creator>mtw</dc:creator>
  <dc:description>final</dc:description>
  <cp:lastModifiedBy>Giltsoff</cp:lastModifiedBy>
  <cp:revision>3</cp:revision>
  <cp:lastPrinted>2015-07-08T08:50:00Z</cp:lastPrinted>
  <dcterms:created xsi:type="dcterms:W3CDTF">2015-07-08T08:50:00Z</dcterms:created>
  <dcterms:modified xsi:type="dcterms:W3CDTF">2015-07-08T08:50:00Z</dcterms:modified>
</cp:coreProperties>
</file>