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D427E" w:rsidP="00AD427E">
            <w:pPr>
              <w:jc w:val="right"/>
            </w:pPr>
            <w:r w:rsidRPr="00AD427E">
              <w:rPr>
                <w:sz w:val="40"/>
              </w:rPr>
              <w:t>CCPR</w:t>
            </w:r>
            <w:r>
              <w:t>/C/SR.2771</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AD427E" w:rsidRDefault="00AD427E" w:rsidP="00AD427E">
            <w:pPr>
              <w:spacing w:before="240" w:line="240" w:lineRule="exact"/>
            </w:pPr>
            <w:r>
              <w:t>Distr. general</w:t>
            </w:r>
          </w:p>
          <w:p w:rsidR="006D4E12" w:rsidRDefault="006D4E12" w:rsidP="006D4E12">
            <w:pPr>
              <w:spacing w:line="240" w:lineRule="exact"/>
            </w:pPr>
            <w:r>
              <w:t>1</w:t>
            </w:r>
            <w:r w:rsidRPr="008F5AAA">
              <w:rPr>
                <w:bCs/>
              </w:rPr>
              <w:t>º</w:t>
            </w:r>
            <w:r>
              <w:t xml:space="preserve"> de marzo de 2012</w:t>
            </w:r>
          </w:p>
          <w:p w:rsidR="00AD427E" w:rsidRDefault="00AD427E" w:rsidP="00AD427E">
            <w:pPr>
              <w:spacing w:line="240" w:lineRule="exact"/>
            </w:pPr>
            <w:r>
              <w:t>Español</w:t>
            </w:r>
          </w:p>
          <w:p w:rsidR="002D5AAC" w:rsidRDefault="00AD427E" w:rsidP="00AD427E">
            <w:pPr>
              <w:spacing w:line="240" w:lineRule="exact"/>
            </w:pPr>
            <w:r>
              <w:t>Original: francés</w:t>
            </w:r>
          </w:p>
        </w:tc>
      </w:tr>
    </w:tbl>
    <w:p w:rsidR="006F35EE" w:rsidRPr="00E7436C" w:rsidRDefault="00E7436C" w:rsidP="00E7436C">
      <w:pPr>
        <w:spacing w:before="120"/>
        <w:rPr>
          <w:b/>
          <w:sz w:val="24"/>
          <w:szCs w:val="24"/>
        </w:rPr>
      </w:pPr>
      <w:r w:rsidRPr="00E7436C">
        <w:rPr>
          <w:b/>
          <w:sz w:val="24"/>
          <w:szCs w:val="24"/>
        </w:rPr>
        <w:t>Comité de Derechos Humanos</w:t>
      </w:r>
    </w:p>
    <w:p w:rsidR="00E7436C" w:rsidRPr="00E7436C" w:rsidRDefault="00E7436C" w:rsidP="00E7436C">
      <w:pPr>
        <w:spacing w:after="120"/>
        <w:rPr>
          <w:b/>
        </w:rPr>
      </w:pPr>
      <w:r w:rsidRPr="00E7436C">
        <w:rPr>
          <w:b/>
        </w:rPr>
        <w:t>100º período de sesiones</w:t>
      </w:r>
    </w:p>
    <w:p w:rsidR="00E7436C" w:rsidRPr="00E7436C" w:rsidRDefault="00E7436C" w:rsidP="001075E9">
      <w:pPr>
        <w:rPr>
          <w:b/>
        </w:rPr>
      </w:pPr>
      <w:r w:rsidRPr="00E7436C">
        <w:rPr>
          <w:b/>
        </w:rPr>
        <w:t>Acta resumida de la 2771ª sesión</w:t>
      </w:r>
    </w:p>
    <w:p w:rsidR="00E7436C" w:rsidRDefault="00E7436C" w:rsidP="00E7436C">
      <w:pPr>
        <w:spacing w:after="120"/>
      </w:pPr>
      <w:r>
        <w:t>Celebrada en el Palacio de las Naciones, Ginebra, el viernes 29 de octubre de 2010, a las 10.00 horas</w:t>
      </w:r>
    </w:p>
    <w:p w:rsidR="00E7436C" w:rsidRPr="00E7436C" w:rsidRDefault="00E7436C" w:rsidP="00E7436C">
      <w:pPr>
        <w:tabs>
          <w:tab w:val="right" w:pos="1134"/>
          <w:tab w:val="left" w:pos="1418"/>
        </w:tabs>
      </w:pPr>
      <w:r>
        <w:tab/>
      </w:r>
      <w:r>
        <w:rPr>
          <w:i/>
        </w:rPr>
        <w:t>Presidente</w:t>
      </w:r>
      <w:r>
        <w:t>:</w:t>
      </w:r>
      <w:r>
        <w:tab/>
        <w:t>Sr. Iwasawa</w:t>
      </w:r>
    </w:p>
    <w:p w:rsidR="00E7436C" w:rsidRPr="00E7436C" w:rsidRDefault="00E7436C" w:rsidP="00E7436C">
      <w:pPr>
        <w:spacing w:before="360" w:after="240"/>
        <w:rPr>
          <w:sz w:val="28"/>
          <w:szCs w:val="28"/>
        </w:rPr>
      </w:pPr>
      <w:r w:rsidRPr="00E7436C">
        <w:rPr>
          <w:sz w:val="28"/>
          <w:szCs w:val="28"/>
        </w:rPr>
        <w:t>Sumario</w:t>
      </w:r>
    </w:p>
    <w:p w:rsidR="00E7436C" w:rsidRDefault="00E7436C" w:rsidP="00E7436C">
      <w:pPr>
        <w:pStyle w:val="SingleTxtG"/>
      </w:pPr>
      <w:r>
        <w:t>Acto especial con motivo del 100º período de sesiones del Comité de Derechos Humanos</w:t>
      </w:r>
    </w:p>
    <w:p w:rsidR="00D74FE8" w:rsidRPr="006904AB" w:rsidRDefault="00D74FE8" w:rsidP="00127A34">
      <w:pPr>
        <w:pStyle w:val="SingleTxtG"/>
      </w:pPr>
      <w:r>
        <w:br w:type="page"/>
      </w:r>
      <w:r w:rsidRPr="000D50B7">
        <w:rPr>
          <w:i/>
        </w:rPr>
        <w:t>Se declara abierta la sesión a 10</w:t>
      </w:r>
      <w:r w:rsidR="00C362B0">
        <w:rPr>
          <w:i/>
        </w:rPr>
        <w:t>.</w:t>
      </w:r>
      <w:r w:rsidRPr="000D50B7">
        <w:rPr>
          <w:i/>
        </w:rPr>
        <w:t>20 horas</w:t>
      </w:r>
      <w:r w:rsidRPr="006904AB">
        <w:t>.</w:t>
      </w:r>
    </w:p>
    <w:p w:rsidR="00D74FE8" w:rsidRPr="006904AB" w:rsidRDefault="002B1265" w:rsidP="002B1265">
      <w:pPr>
        <w:pStyle w:val="H23G"/>
      </w:pPr>
      <w:r>
        <w:tab/>
      </w:r>
      <w:r>
        <w:tab/>
      </w:r>
      <w:r w:rsidR="00D74FE8">
        <w:t xml:space="preserve">Acto especial con motivo del 100º período de </w:t>
      </w:r>
      <w:r w:rsidR="00D74FE8" w:rsidRPr="006904AB">
        <w:t>sesion</w:t>
      </w:r>
      <w:r w:rsidR="00D74FE8">
        <w:t>es</w:t>
      </w:r>
      <w:r w:rsidR="00D74FE8" w:rsidRPr="006904AB">
        <w:t xml:space="preserve"> d</w:t>
      </w:r>
      <w:r w:rsidR="00D74FE8">
        <w:t>el</w:t>
      </w:r>
      <w:r w:rsidR="00D74FE8" w:rsidRPr="006904AB">
        <w:t xml:space="preserve"> Comité de</w:t>
      </w:r>
      <w:r w:rsidR="00D74FE8">
        <w:t xml:space="preserve"> Derechos Humanos</w:t>
      </w:r>
    </w:p>
    <w:p w:rsidR="00D74FE8" w:rsidRPr="006904AB" w:rsidRDefault="00D74FE8" w:rsidP="00127A34">
      <w:pPr>
        <w:pStyle w:val="SingleTxtG"/>
      </w:pPr>
      <w:r>
        <w:t>1.</w:t>
      </w:r>
      <w:r>
        <w:rPr>
          <w:b/>
        </w:rPr>
        <w:tab/>
      </w:r>
      <w:r w:rsidRPr="000D50B7">
        <w:rPr>
          <w:b/>
        </w:rPr>
        <w:t>El</w:t>
      </w:r>
      <w:r w:rsidRPr="006904AB">
        <w:rPr>
          <w:b/>
        </w:rPr>
        <w:t xml:space="preserve"> Pr</w:t>
      </w:r>
      <w:r>
        <w:rPr>
          <w:b/>
        </w:rPr>
        <w:t>e</w:t>
      </w:r>
      <w:r w:rsidRPr="006904AB">
        <w:rPr>
          <w:b/>
        </w:rPr>
        <w:t>sident</w:t>
      </w:r>
      <w:r>
        <w:rPr>
          <w:b/>
        </w:rPr>
        <w:t>e</w:t>
      </w:r>
      <w:r w:rsidRPr="006904AB">
        <w:rPr>
          <w:b/>
        </w:rPr>
        <w:t xml:space="preserve"> </w:t>
      </w:r>
      <w:r>
        <w:t>dice que desea expresar su satisfacción por la oportunidad que se le</w:t>
      </w:r>
      <w:r w:rsidRPr="006904AB">
        <w:t xml:space="preserve"> </w:t>
      </w:r>
      <w:r>
        <w:t>ofrece de inaugurar el acto especial con motivo del 100º período de</w:t>
      </w:r>
      <w:r w:rsidRPr="006904AB">
        <w:t> sesion</w:t>
      </w:r>
      <w:r>
        <w:t>es</w:t>
      </w:r>
      <w:r w:rsidRPr="006904AB">
        <w:t xml:space="preserve"> d</w:t>
      </w:r>
      <w:r>
        <w:t>el</w:t>
      </w:r>
      <w:r w:rsidRPr="006904AB">
        <w:t xml:space="preserve"> Comité de</w:t>
      </w:r>
      <w:r>
        <w:t xml:space="preserve"> Derechos Humanos, titulado</w:t>
      </w:r>
      <w:r w:rsidRPr="006904AB">
        <w:t xml:space="preserve"> </w:t>
      </w:r>
      <w:r w:rsidR="00CC6B9C">
        <w:t>"</w:t>
      </w:r>
      <w:r w:rsidRPr="006904AB">
        <w:t>B</w:t>
      </w:r>
      <w:r>
        <w:t>a</w:t>
      </w:r>
      <w:r w:rsidRPr="006904AB">
        <w:t>lan</w:t>
      </w:r>
      <w:r>
        <w:t>ce</w:t>
      </w:r>
      <w:r w:rsidRPr="006904AB">
        <w:t xml:space="preserve"> </w:t>
      </w:r>
      <w:r>
        <w:t>y</w:t>
      </w:r>
      <w:r w:rsidRPr="006904AB">
        <w:t xml:space="preserve"> perspectiv</w:t>
      </w:r>
      <w:r>
        <w:t>a</w:t>
      </w:r>
      <w:r w:rsidRPr="006904AB">
        <w:t>s</w:t>
      </w:r>
      <w:r w:rsidR="00CC6B9C">
        <w:t>"</w:t>
      </w:r>
      <w:r w:rsidRPr="006904AB">
        <w:t xml:space="preserve">, </w:t>
      </w:r>
      <w:r>
        <w:t>que</w:t>
      </w:r>
      <w:r w:rsidRPr="006904AB">
        <w:t xml:space="preserve"> ser</w:t>
      </w:r>
      <w:r>
        <w:t>á</w:t>
      </w:r>
      <w:r w:rsidRPr="006904AB">
        <w:t xml:space="preserve"> </w:t>
      </w:r>
      <w:r>
        <w:t xml:space="preserve">una buena </w:t>
      </w:r>
      <w:r w:rsidRPr="006904AB">
        <w:t>ocasi</w:t>
      </w:r>
      <w:r>
        <w:t>ó</w:t>
      </w:r>
      <w:r w:rsidRPr="006904AB">
        <w:t xml:space="preserve">n </w:t>
      </w:r>
      <w:r>
        <w:t>para pasar revista a las actividades llevadas a cabo por el</w:t>
      </w:r>
      <w:r w:rsidRPr="006904AB">
        <w:t xml:space="preserve"> Comité </w:t>
      </w:r>
      <w:r>
        <w:t>hasta la fecha y re</w:t>
      </w:r>
      <w:r w:rsidRPr="006904AB">
        <w:t>fl</w:t>
      </w:r>
      <w:r>
        <w:t>exionar sobre la forma de conseguir</w:t>
      </w:r>
      <w:r w:rsidRPr="006904AB">
        <w:t xml:space="preserve"> </w:t>
      </w:r>
      <w:r>
        <w:t>que afronte mejor las</w:t>
      </w:r>
      <w:r w:rsidRPr="006904AB">
        <w:t xml:space="preserve"> dificult</w:t>
      </w:r>
      <w:r>
        <w:t>ade</w:t>
      </w:r>
      <w:r w:rsidRPr="006904AB">
        <w:t xml:space="preserve">s </w:t>
      </w:r>
      <w:r>
        <w:t xml:space="preserve">con </w:t>
      </w:r>
      <w:r w:rsidRPr="006904AB">
        <w:t>qu</w:t>
      </w:r>
      <w:r>
        <w:t>e</w:t>
      </w:r>
      <w:r w:rsidRPr="006904AB">
        <w:t xml:space="preserve"> pu</w:t>
      </w:r>
      <w:r>
        <w:t>ede</w:t>
      </w:r>
      <w:r w:rsidRPr="006904AB">
        <w:t xml:space="preserve"> </w:t>
      </w:r>
      <w:r>
        <w:t>tropezar en el</w:t>
      </w:r>
      <w:r w:rsidRPr="006904AB">
        <w:t xml:space="preserve"> </w:t>
      </w:r>
      <w:r>
        <w:t>cumplimiento</w:t>
      </w:r>
      <w:r w:rsidRPr="006904AB">
        <w:t xml:space="preserve"> de s</w:t>
      </w:r>
      <w:r>
        <w:t>u</w:t>
      </w:r>
      <w:r w:rsidRPr="006904AB">
        <w:t xml:space="preserve"> mandat</w:t>
      </w:r>
      <w:r>
        <w:t>o</w:t>
      </w:r>
      <w:r w:rsidRPr="006904AB">
        <w:t xml:space="preserve">. </w:t>
      </w:r>
      <w:r>
        <w:t>El</w:t>
      </w:r>
      <w:r w:rsidRPr="006904AB">
        <w:t xml:space="preserve"> Comité </w:t>
      </w:r>
      <w:r>
        <w:t>se</w:t>
      </w:r>
      <w:r w:rsidRPr="006904AB">
        <w:t xml:space="preserve"> cr</w:t>
      </w:r>
      <w:r>
        <w:t>eó</w:t>
      </w:r>
      <w:r w:rsidRPr="006904AB">
        <w:t xml:space="preserve"> en 1976 p</w:t>
      </w:r>
      <w:r>
        <w:t>ara</w:t>
      </w:r>
      <w:r w:rsidRPr="006904AB">
        <w:t xml:space="preserve"> interpr</w:t>
      </w:r>
      <w:r>
        <w:t>e</w:t>
      </w:r>
      <w:r w:rsidRPr="006904AB">
        <w:t>t</w:t>
      </w:r>
      <w:r>
        <w:t>a</w:t>
      </w:r>
      <w:r w:rsidRPr="006904AB">
        <w:t xml:space="preserve">r </w:t>
      </w:r>
      <w:r>
        <w:t>el</w:t>
      </w:r>
      <w:r w:rsidRPr="006904AB">
        <w:t xml:space="preserve"> Pact</w:t>
      </w:r>
      <w:r>
        <w:t>o I</w:t>
      </w:r>
      <w:r w:rsidRPr="006904AB">
        <w:t>nterna</w:t>
      </w:r>
      <w:r>
        <w:t>c</w:t>
      </w:r>
      <w:r w:rsidRPr="006904AB">
        <w:t xml:space="preserve">ional </w:t>
      </w:r>
      <w:r>
        <w:t>de Derechos</w:t>
      </w:r>
      <w:r w:rsidRPr="006904AB">
        <w:t xml:space="preserve"> </w:t>
      </w:r>
      <w:r>
        <w:t>C</w:t>
      </w:r>
      <w:r w:rsidRPr="006904AB">
        <w:t>ivil</w:t>
      </w:r>
      <w:r>
        <w:t>e</w:t>
      </w:r>
      <w:r w:rsidRPr="006904AB">
        <w:t xml:space="preserve">s </w:t>
      </w:r>
      <w:r>
        <w:t>y</w:t>
      </w:r>
      <w:r w:rsidRPr="006904AB">
        <w:t xml:space="preserve"> </w:t>
      </w:r>
      <w:r>
        <w:t>P</w:t>
      </w:r>
      <w:r w:rsidRPr="006904AB">
        <w:t>ol</w:t>
      </w:r>
      <w:r>
        <w:t>í</w:t>
      </w:r>
      <w:r w:rsidRPr="006904AB">
        <w:t>ti</w:t>
      </w:r>
      <w:r>
        <w:t>co</w:t>
      </w:r>
      <w:r w:rsidRPr="006904AB">
        <w:t xml:space="preserve">s </w:t>
      </w:r>
      <w:r>
        <w:t>y supervisar</w:t>
      </w:r>
      <w:r w:rsidRPr="006904AB">
        <w:t xml:space="preserve"> su</w:t>
      </w:r>
      <w:r>
        <w:t xml:space="preserve"> aplicación</w:t>
      </w:r>
      <w:r w:rsidRPr="006904AB">
        <w:t xml:space="preserve"> p</w:t>
      </w:r>
      <w:r>
        <w:t>o</w:t>
      </w:r>
      <w:r w:rsidRPr="006904AB">
        <w:t>r l</w:t>
      </w:r>
      <w:r>
        <w:t>o</w:t>
      </w:r>
      <w:r w:rsidRPr="006904AB">
        <w:t xml:space="preserve">s </w:t>
      </w:r>
      <w:r>
        <w:t>Es</w:t>
      </w:r>
      <w:r w:rsidRPr="006904AB">
        <w:t>ta</w:t>
      </w:r>
      <w:r>
        <w:t>do</w:t>
      </w:r>
      <w:r w:rsidRPr="006904AB">
        <w:t>s partes. Des</w:t>
      </w:r>
      <w:r>
        <w:t>de</w:t>
      </w:r>
      <w:r w:rsidRPr="006904AB">
        <w:t xml:space="preserve"> s</w:t>
      </w:r>
      <w:r>
        <w:t>u</w:t>
      </w:r>
      <w:r w:rsidRPr="006904AB">
        <w:t xml:space="preserve"> pr</w:t>
      </w:r>
      <w:r>
        <w:t>i</w:t>
      </w:r>
      <w:r w:rsidRPr="006904AB">
        <w:t>m</w:t>
      </w:r>
      <w:r>
        <w:t>e</w:t>
      </w:r>
      <w:r w:rsidRPr="006904AB">
        <w:t>r</w:t>
      </w:r>
      <w:r>
        <w:t xml:space="preserve"> período de </w:t>
      </w:r>
      <w:r w:rsidRPr="006904AB">
        <w:t>sesion</w:t>
      </w:r>
      <w:r>
        <w:t>es,</w:t>
      </w:r>
      <w:r w:rsidRPr="006904AB">
        <w:t xml:space="preserve"> en 1977, </w:t>
      </w:r>
      <w:r>
        <w:t>ha ayudado en gran medida a</w:t>
      </w:r>
      <w:r w:rsidRPr="006904AB">
        <w:t xml:space="preserve"> enri</w:t>
      </w:r>
      <w:r>
        <w:t>quecer</w:t>
      </w:r>
      <w:r w:rsidRPr="006904AB">
        <w:t xml:space="preserve"> la jurisprudenc</w:t>
      </w:r>
      <w:r>
        <w:t>ia</w:t>
      </w:r>
      <w:r w:rsidRPr="006904AB">
        <w:t xml:space="preserve"> </w:t>
      </w:r>
      <w:r>
        <w:t>en materia de</w:t>
      </w:r>
      <w:r w:rsidRPr="006904AB">
        <w:t xml:space="preserve"> d</w:t>
      </w:r>
      <w:r>
        <w:t>e</w:t>
      </w:r>
      <w:r w:rsidRPr="006904AB">
        <w:t>r</w:t>
      </w:r>
      <w:r>
        <w:t>ech</w:t>
      </w:r>
      <w:r w:rsidRPr="006904AB">
        <w:t>os civil</w:t>
      </w:r>
      <w:r>
        <w:t>e</w:t>
      </w:r>
      <w:r w:rsidRPr="006904AB">
        <w:t xml:space="preserve">s </w:t>
      </w:r>
      <w:r>
        <w:t>y</w:t>
      </w:r>
      <w:r w:rsidRPr="006904AB">
        <w:t xml:space="preserve"> pol</w:t>
      </w:r>
      <w:r>
        <w:t>í</w:t>
      </w:r>
      <w:r w:rsidRPr="006904AB">
        <w:t>ti</w:t>
      </w:r>
      <w:r>
        <w:t>co</w:t>
      </w:r>
      <w:r w:rsidRPr="006904AB">
        <w:t xml:space="preserve">s, </w:t>
      </w:r>
      <w:r>
        <w:t>gracias sobre todo a</w:t>
      </w:r>
      <w:r w:rsidR="00CC6B9C">
        <w:t xml:space="preserve"> </w:t>
      </w:r>
      <w:r w:rsidRPr="006904AB">
        <w:t>s</w:t>
      </w:r>
      <w:r>
        <w:t>u</w:t>
      </w:r>
      <w:r w:rsidRPr="006904AB">
        <w:t>s observa</w:t>
      </w:r>
      <w:r>
        <w:t>c</w:t>
      </w:r>
      <w:r w:rsidRPr="006904AB">
        <w:t>ion</w:t>
      </w:r>
      <w:r>
        <w:t>e</w:t>
      </w:r>
      <w:r w:rsidRPr="006904AB">
        <w:t xml:space="preserve">s finales. </w:t>
      </w:r>
      <w:r>
        <w:t>Es menester tributar un</w:t>
      </w:r>
      <w:r w:rsidRPr="006904AB">
        <w:t xml:space="preserve"> hom</w:t>
      </w:r>
      <w:r>
        <w:t>enaje</w:t>
      </w:r>
      <w:r w:rsidRPr="006904AB">
        <w:t xml:space="preserve"> a</w:t>
      </w:r>
      <w:r>
        <w:t>l espíritu de entrega de todos los antiguos</w:t>
      </w:r>
      <w:r w:rsidRPr="006904AB">
        <w:t xml:space="preserve"> m</w:t>
      </w:r>
      <w:r>
        <w:t>i</w:t>
      </w:r>
      <w:r w:rsidRPr="006904AB">
        <w:t>embr</w:t>
      </w:r>
      <w:r>
        <w:t>o</w:t>
      </w:r>
      <w:r w:rsidRPr="006904AB">
        <w:t>s d</w:t>
      </w:r>
      <w:r>
        <w:t>el</w:t>
      </w:r>
      <w:r w:rsidRPr="006904AB">
        <w:t xml:space="preserve"> Comité qu</w:t>
      </w:r>
      <w:r>
        <w:t>e</w:t>
      </w:r>
      <w:r w:rsidRPr="006904AB">
        <w:t>, c</w:t>
      </w:r>
      <w:r>
        <w:t>ada cual a su manera</w:t>
      </w:r>
      <w:r w:rsidRPr="006904AB">
        <w:t xml:space="preserve">, </w:t>
      </w:r>
      <w:r>
        <w:t>han</w:t>
      </w:r>
      <w:r w:rsidRPr="006904AB">
        <w:t xml:space="preserve"> contribu</w:t>
      </w:r>
      <w:r>
        <w:t>ido</w:t>
      </w:r>
      <w:r w:rsidRPr="006904AB">
        <w:t xml:space="preserve"> a</w:t>
      </w:r>
      <w:r>
        <w:t>l</w:t>
      </w:r>
      <w:r w:rsidRPr="006904AB">
        <w:t xml:space="preserve"> </w:t>
      </w:r>
      <w:r>
        <w:t>desarrollo de las normas</w:t>
      </w:r>
      <w:r w:rsidRPr="006904AB">
        <w:t xml:space="preserve"> interna</w:t>
      </w:r>
      <w:r>
        <w:t>c</w:t>
      </w:r>
      <w:r w:rsidRPr="006904AB">
        <w:t>ional</w:t>
      </w:r>
      <w:r>
        <w:t>es</w:t>
      </w:r>
      <w:r w:rsidRPr="006904AB">
        <w:t xml:space="preserve"> de d</w:t>
      </w:r>
      <w:r>
        <w:t>e</w:t>
      </w:r>
      <w:r w:rsidRPr="006904AB">
        <w:t>r</w:t>
      </w:r>
      <w:r>
        <w:t>ech</w:t>
      </w:r>
      <w:r w:rsidRPr="006904AB">
        <w:t>os h</w:t>
      </w:r>
      <w:r>
        <w:t>u</w:t>
      </w:r>
      <w:r w:rsidRPr="006904AB">
        <w:t>m</w:t>
      </w:r>
      <w:r>
        <w:t>anos</w:t>
      </w:r>
      <w:r w:rsidRPr="006904AB">
        <w:t xml:space="preserve">. </w:t>
      </w:r>
      <w:r>
        <w:t>Además del</w:t>
      </w:r>
      <w:r w:rsidRPr="006904AB">
        <w:t xml:space="preserve"> Pact</w:t>
      </w:r>
      <w:r>
        <w:t>o</w:t>
      </w:r>
      <w:r w:rsidRPr="006904AB">
        <w:t xml:space="preserve">, </w:t>
      </w:r>
      <w:r>
        <w:t>el</w:t>
      </w:r>
      <w:r w:rsidRPr="006904AB">
        <w:t xml:space="preserve"> Comité </w:t>
      </w:r>
      <w:r>
        <w:t>controla</w:t>
      </w:r>
      <w:r w:rsidRPr="006904AB">
        <w:t xml:space="preserve"> l</w:t>
      </w:r>
      <w:r>
        <w:t xml:space="preserve">a </w:t>
      </w:r>
      <w:r w:rsidRPr="006904AB">
        <w:t>aplica</w:t>
      </w:r>
      <w:r>
        <w:t>c</w:t>
      </w:r>
      <w:r w:rsidRPr="006904AB">
        <w:t>i</w:t>
      </w:r>
      <w:r>
        <w:t>ó</w:t>
      </w:r>
      <w:r w:rsidRPr="006904AB">
        <w:t>n de d</w:t>
      </w:r>
      <w:r>
        <w:t>os</w:t>
      </w:r>
      <w:r w:rsidRPr="006904AB">
        <w:t xml:space="preserve"> </w:t>
      </w:r>
      <w:r>
        <w:t>P</w:t>
      </w:r>
      <w:r w:rsidRPr="006904AB">
        <w:t>rotocol</w:t>
      </w:r>
      <w:r>
        <w:t>o</w:t>
      </w:r>
      <w:r w:rsidRPr="006904AB">
        <w:t xml:space="preserve">s </w:t>
      </w:r>
      <w:r>
        <w:t>F</w:t>
      </w:r>
      <w:r w:rsidRPr="006904AB">
        <w:t>acultati</w:t>
      </w:r>
      <w:r>
        <w:t>vo</w:t>
      </w:r>
      <w:r w:rsidRPr="006904AB">
        <w:t xml:space="preserve">s: </w:t>
      </w:r>
      <w:r>
        <w:t>el</w:t>
      </w:r>
      <w:r w:rsidRPr="006904AB">
        <w:t xml:space="preserve"> pr</w:t>
      </w:r>
      <w:r>
        <w:t>i</w:t>
      </w:r>
      <w:r w:rsidRPr="006904AB">
        <w:t>mer</w:t>
      </w:r>
      <w:r>
        <w:t>o</w:t>
      </w:r>
      <w:r w:rsidRPr="006904AB">
        <w:t xml:space="preserve"> </w:t>
      </w:r>
      <w:r>
        <w:t>es</w:t>
      </w:r>
      <w:r w:rsidRPr="006904AB">
        <w:t>tabl</w:t>
      </w:r>
      <w:r>
        <w:t>ece</w:t>
      </w:r>
      <w:r w:rsidRPr="006904AB">
        <w:t xml:space="preserve"> </w:t>
      </w:r>
      <w:r>
        <w:t>el</w:t>
      </w:r>
      <w:r w:rsidRPr="006904AB">
        <w:t xml:space="preserve"> proc</w:t>
      </w:r>
      <w:r>
        <w:t>e</w:t>
      </w:r>
      <w:r w:rsidRPr="006904AB">
        <w:t>d</w:t>
      </w:r>
      <w:r>
        <w:t>imiento</w:t>
      </w:r>
      <w:r w:rsidRPr="006904AB">
        <w:t xml:space="preserve"> d</w:t>
      </w:r>
      <w:r>
        <w:t xml:space="preserve">e </w:t>
      </w:r>
      <w:r w:rsidRPr="006904AB">
        <w:t>examen de</w:t>
      </w:r>
      <w:r>
        <w:t xml:space="preserve"> la</w:t>
      </w:r>
      <w:r w:rsidRPr="006904AB">
        <w:t>s comunica</w:t>
      </w:r>
      <w:r>
        <w:t>c</w:t>
      </w:r>
      <w:r w:rsidRPr="006904AB">
        <w:t>ion</w:t>
      </w:r>
      <w:r>
        <w:t>e</w:t>
      </w:r>
      <w:r w:rsidRPr="006904AB">
        <w:t xml:space="preserve">s </w:t>
      </w:r>
      <w:r>
        <w:t>transmitidas por</w:t>
      </w:r>
      <w:r w:rsidRPr="006904AB">
        <w:t xml:space="preserve"> particul</w:t>
      </w:r>
      <w:r>
        <w:t>a</w:t>
      </w:r>
      <w:r w:rsidRPr="006904AB">
        <w:t>r</w:t>
      </w:r>
      <w:r>
        <w:t>e</w:t>
      </w:r>
      <w:r w:rsidRPr="006904AB">
        <w:t xml:space="preserve">s </w:t>
      </w:r>
      <w:r>
        <w:t>y el segundo se ha fijado el</w:t>
      </w:r>
      <w:r w:rsidRPr="006904AB">
        <w:t xml:space="preserve"> </w:t>
      </w:r>
      <w:r>
        <w:t xml:space="preserve">objetivo de </w:t>
      </w:r>
      <w:r w:rsidRPr="006904AB">
        <w:t>abolir la pen</w:t>
      </w:r>
      <w:r>
        <w:t>a</w:t>
      </w:r>
      <w:r w:rsidRPr="006904AB">
        <w:t xml:space="preserve"> de m</w:t>
      </w:r>
      <w:r>
        <w:t>ue</w:t>
      </w:r>
      <w:r w:rsidRPr="006904AB">
        <w:t>rt</w:t>
      </w:r>
      <w:r>
        <w:t>e</w:t>
      </w:r>
      <w:r w:rsidRPr="006904AB">
        <w:t>.</w:t>
      </w:r>
      <w:r>
        <w:t xml:space="preserve"> </w:t>
      </w:r>
      <w:r w:rsidRPr="006904AB">
        <w:t>L</w:t>
      </w:r>
      <w:r>
        <w:t>o</w:t>
      </w:r>
      <w:r w:rsidRPr="006904AB">
        <w:t xml:space="preserve">s </w:t>
      </w:r>
      <w:r>
        <w:t>logros</w:t>
      </w:r>
      <w:r w:rsidRPr="006904AB">
        <w:t xml:space="preserve"> d</w:t>
      </w:r>
      <w:r>
        <w:t>el</w:t>
      </w:r>
      <w:r w:rsidRPr="006904AB">
        <w:t xml:space="preserve"> Comité son</w:t>
      </w:r>
      <w:r>
        <w:t xml:space="preserve"> demasiado</w:t>
      </w:r>
      <w:r w:rsidRPr="006904AB">
        <w:t xml:space="preserve"> n</w:t>
      </w:r>
      <w:r>
        <w:t>u</w:t>
      </w:r>
      <w:r w:rsidRPr="006904AB">
        <w:t>m</w:t>
      </w:r>
      <w:r>
        <w:t>erosos como para enumerarlos todos, pero el hecho de que, al día de hoy,</w:t>
      </w:r>
      <w:r w:rsidRPr="006904AB">
        <w:t xml:space="preserve"> 166 </w:t>
      </w:r>
      <w:r>
        <w:t>Es</w:t>
      </w:r>
      <w:r w:rsidRPr="006904AB">
        <w:t>ta</w:t>
      </w:r>
      <w:r>
        <w:t>do</w:t>
      </w:r>
      <w:r w:rsidRPr="006904AB">
        <w:t xml:space="preserve">s </w:t>
      </w:r>
      <w:r>
        <w:t>hayan</w:t>
      </w:r>
      <w:r w:rsidRPr="006904AB">
        <w:t xml:space="preserve"> ratifi</w:t>
      </w:r>
      <w:r>
        <w:t>cado el</w:t>
      </w:r>
      <w:r w:rsidRPr="006904AB">
        <w:t xml:space="preserve"> Pact</w:t>
      </w:r>
      <w:r>
        <w:t>o</w:t>
      </w:r>
      <w:r w:rsidRPr="006904AB">
        <w:t xml:space="preserve">, 113 </w:t>
      </w:r>
      <w:r>
        <w:t>hayan</w:t>
      </w:r>
      <w:r w:rsidRPr="006904AB">
        <w:t xml:space="preserve"> ratifi</w:t>
      </w:r>
      <w:r>
        <w:t>cado</w:t>
      </w:r>
      <w:r w:rsidRPr="006904AB">
        <w:t xml:space="preserve"> </w:t>
      </w:r>
      <w:r>
        <w:t>el</w:t>
      </w:r>
      <w:r w:rsidRPr="006904AB">
        <w:t xml:space="preserve"> </w:t>
      </w:r>
      <w:r>
        <w:t xml:space="preserve">primer </w:t>
      </w:r>
      <w:r w:rsidRPr="006904AB">
        <w:t>Protocol</w:t>
      </w:r>
      <w:r>
        <w:t>o</w:t>
      </w:r>
      <w:r w:rsidRPr="006904AB">
        <w:t xml:space="preserve"> </w:t>
      </w:r>
      <w:r>
        <w:t>F</w:t>
      </w:r>
      <w:r w:rsidRPr="006904AB">
        <w:t>acultati</w:t>
      </w:r>
      <w:r>
        <w:t>vo</w:t>
      </w:r>
      <w:r w:rsidRPr="006904AB">
        <w:t xml:space="preserve"> </w:t>
      </w:r>
      <w:r>
        <w:t>y</w:t>
      </w:r>
      <w:r w:rsidRPr="006904AB">
        <w:t xml:space="preserve"> 72 </w:t>
      </w:r>
      <w:r>
        <w:t>hayan</w:t>
      </w:r>
      <w:r w:rsidRPr="006904AB">
        <w:t xml:space="preserve"> ratifi</w:t>
      </w:r>
      <w:r>
        <w:t>cado el segundo Protocolo Facultativo</w:t>
      </w:r>
      <w:r w:rsidRPr="006904AB">
        <w:t xml:space="preserve">, </w:t>
      </w:r>
      <w:r>
        <w:t>constituye un</w:t>
      </w:r>
      <w:r w:rsidRPr="006904AB">
        <w:t xml:space="preserve"> sign</w:t>
      </w:r>
      <w:r>
        <w:t>o</w:t>
      </w:r>
      <w:r w:rsidRPr="006904AB">
        <w:t xml:space="preserve"> </w:t>
      </w:r>
      <w:r>
        <w:t xml:space="preserve">inequívoco </w:t>
      </w:r>
      <w:r w:rsidRPr="006904AB">
        <w:t>de la vol</w:t>
      </w:r>
      <w:r>
        <w:t>untad</w:t>
      </w:r>
      <w:r w:rsidRPr="006904AB">
        <w:t xml:space="preserve"> cr</w:t>
      </w:r>
      <w:r>
        <w:t>ecien</w:t>
      </w:r>
      <w:r w:rsidRPr="006904AB">
        <w:t>te de</w:t>
      </w:r>
      <w:r>
        <w:t xml:space="preserve"> lo</w:t>
      </w:r>
      <w:r w:rsidRPr="006904AB">
        <w:t xml:space="preserve">s </w:t>
      </w:r>
      <w:r>
        <w:t>Es</w:t>
      </w:r>
      <w:r w:rsidRPr="006904AB">
        <w:t>t</w:t>
      </w:r>
      <w:r>
        <w:t>ado</w:t>
      </w:r>
      <w:r w:rsidRPr="006904AB">
        <w:t>s de respet</w:t>
      </w:r>
      <w:r>
        <w:t>a</w:t>
      </w:r>
      <w:r w:rsidRPr="006904AB">
        <w:t>r l</w:t>
      </w:r>
      <w:r>
        <w:t>o</w:t>
      </w:r>
      <w:r w:rsidRPr="006904AB">
        <w:t>s d</w:t>
      </w:r>
      <w:r>
        <w:t>e</w:t>
      </w:r>
      <w:r w:rsidRPr="006904AB">
        <w:t>r</w:t>
      </w:r>
      <w:r>
        <w:t>ech</w:t>
      </w:r>
      <w:r w:rsidRPr="006904AB">
        <w:t>os civil</w:t>
      </w:r>
      <w:r>
        <w:t>e</w:t>
      </w:r>
      <w:r w:rsidRPr="006904AB">
        <w:t xml:space="preserve">s </w:t>
      </w:r>
      <w:r>
        <w:t>y</w:t>
      </w:r>
      <w:r w:rsidRPr="006904AB">
        <w:t xml:space="preserve"> pol</w:t>
      </w:r>
      <w:r>
        <w:t>í</w:t>
      </w:r>
      <w:r w:rsidRPr="006904AB">
        <w:t>ti</w:t>
      </w:r>
      <w:r>
        <w:t>cos</w:t>
      </w:r>
      <w:r w:rsidRPr="006904AB">
        <w:t xml:space="preserve">. </w:t>
      </w:r>
    </w:p>
    <w:p w:rsidR="00D74FE8" w:rsidRPr="006904AB" w:rsidRDefault="00D74FE8" w:rsidP="00127A34">
      <w:pPr>
        <w:pStyle w:val="SingleTxtG"/>
      </w:pPr>
      <w:r>
        <w:t>2.</w:t>
      </w:r>
      <w:r>
        <w:tab/>
        <w:t>Desde entonces hasta ahora y,</w:t>
      </w:r>
      <w:r w:rsidRPr="006904AB">
        <w:t xml:space="preserve"> </w:t>
      </w:r>
      <w:r>
        <w:t>a raíz del examen de los informes periódicos de los Estados partes, e</w:t>
      </w:r>
      <w:r w:rsidRPr="006904AB">
        <w:t xml:space="preserve">l Comité </w:t>
      </w:r>
      <w:r>
        <w:t>h</w:t>
      </w:r>
      <w:r w:rsidRPr="006904AB">
        <w:t>a adopt</w:t>
      </w:r>
      <w:r>
        <w:t>ado</w:t>
      </w:r>
      <w:r w:rsidRPr="006904AB">
        <w:t xml:space="preserve"> miles d</w:t>
      </w:r>
      <w:r>
        <w:t xml:space="preserve">e </w:t>
      </w:r>
      <w:r w:rsidRPr="006904AB">
        <w:t>observa</w:t>
      </w:r>
      <w:r>
        <w:t>c</w:t>
      </w:r>
      <w:r w:rsidRPr="006904AB">
        <w:t>ion</w:t>
      </w:r>
      <w:r>
        <w:t>e</w:t>
      </w:r>
      <w:r w:rsidRPr="006904AB">
        <w:t xml:space="preserve">s finales, </w:t>
      </w:r>
      <w:r>
        <w:t xml:space="preserve">en las que ha indicado </w:t>
      </w:r>
      <w:r w:rsidRPr="006904AB">
        <w:t>a</w:t>
      </w:r>
      <w:r>
        <w:t xml:space="preserve"> los</w:t>
      </w:r>
      <w:r w:rsidRPr="006904AB">
        <w:t xml:space="preserve"> </w:t>
      </w:r>
      <w:r>
        <w:t>Es</w:t>
      </w:r>
      <w:r w:rsidRPr="006904AB">
        <w:t>ta</w:t>
      </w:r>
      <w:r>
        <w:t>do</w:t>
      </w:r>
      <w:r w:rsidRPr="006904AB">
        <w:t xml:space="preserve">s partes </w:t>
      </w:r>
      <w:r>
        <w:t>el mejor modo de cumplir con sus</w:t>
      </w:r>
      <w:r w:rsidRPr="006904AB">
        <w:t xml:space="preserve"> obliga</w:t>
      </w:r>
      <w:r>
        <w:t>c</w:t>
      </w:r>
      <w:r w:rsidRPr="006904AB">
        <w:t>ion</w:t>
      </w:r>
      <w:r>
        <w:t>e</w:t>
      </w:r>
      <w:r w:rsidRPr="006904AB">
        <w:t>s en mat</w:t>
      </w:r>
      <w:r>
        <w:t>e</w:t>
      </w:r>
      <w:r w:rsidRPr="006904AB">
        <w:t>r</w:t>
      </w:r>
      <w:r>
        <w:t>ia</w:t>
      </w:r>
      <w:r w:rsidRPr="006904AB">
        <w:t xml:space="preserve"> de d</w:t>
      </w:r>
      <w:r>
        <w:t>e</w:t>
      </w:r>
      <w:r w:rsidRPr="006904AB">
        <w:t>r</w:t>
      </w:r>
      <w:r>
        <w:t>ech</w:t>
      </w:r>
      <w:r w:rsidRPr="006904AB">
        <w:t>os h</w:t>
      </w:r>
      <w:r>
        <w:t>u</w:t>
      </w:r>
      <w:r w:rsidRPr="006904AB">
        <w:t>m</w:t>
      </w:r>
      <w:r>
        <w:t>anos,</w:t>
      </w:r>
      <w:r w:rsidRPr="006904AB">
        <w:t xml:space="preserve"> </w:t>
      </w:r>
      <w:r>
        <w:t xml:space="preserve">mediante la </w:t>
      </w:r>
      <w:r w:rsidRPr="006904AB">
        <w:t>modifi</w:t>
      </w:r>
      <w:r>
        <w:t>c</w:t>
      </w:r>
      <w:r w:rsidRPr="006904AB">
        <w:t>a</w:t>
      </w:r>
      <w:r>
        <w:t>ción de sus</w:t>
      </w:r>
      <w:r w:rsidRPr="006904AB">
        <w:t xml:space="preserve"> </w:t>
      </w:r>
      <w:r>
        <w:t>leyes y la</w:t>
      </w:r>
      <w:r w:rsidRPr="006904AB">
        <w:t xml:space="preserve"> adop</w:t>
      </w:r>
      <w:r>
        <w:t>ció</w:t>
      </w:r>
      <w:r w:rsidRPr="006904AB">
        <w:t>n de nu</w:t>
      </w:r>
      <w:r>
        <w:t>e</w:t>
      </w:r>
      <w:r w:rsidRPr="006904AB">
        <w:t>v</w:t>
      </w:r>
      <w:r>
        <w:t>a</w:t>
      </w:r>
      <w:r w:rsidRPr="006904AB">
        <w:t>s pol</w:t>
      </w:r>
      <w:r>
        <w:t>í</w:t>
      </w:r>
      <w:r w:rsidRPr="006904AB">
        <w:t>ti</w:t>
      </w:r>
      <w:r>
        <w:t>ca</w:t>
      </w:r>
      <w:r w:rsidRPr="006904AB">
        <w:t>s p</w:t>
      </w:r>
      <w:r>
        <w:t>ú</w:t>
      </w:r>
      <w:r w:rsidRPr="006904AB">
        <w:t>bli</w:t>
      </w:r>
      <w:r>
        <w:t>ca</w:t>
      </w:r>
      <w:r w:rsidRPr="006904AB">
        <w:t xml:space="preserve">s. </w:t>
      </w:r>
      <w:r>
        <w:t>En el transcurso de los períodos de</w:t>
      </w:r>
      <w:r w:rsidRPr="006904AB">
        <w:t xml:space="preserve"> sesion</w:t>
      </w:r>
      <w:r>
        <w:t>e</w:t>
      </w:r>
      <w:r w:rsidRPr="006904AB">
        <w:t>s, l</w:t>
      </w:r>
      <w:r>
        <w:t>o</w:t>
      </w:r>
      <w:r w:rsidRPr="006904AB">
        <w:t xml:space="preserve">s </w:t>
      </w:r>
      <w:r>
        <w:t>Es</w:t>
      </w:r>
      <w:r w:rsidRPr="006904AB">
        <w:t>ta</w:t>
      </w:r>
      <w:r>
        <w:t>do</w:t>
      </w:r>
      <w:r w:rsidRPr="006904AB">
        <w:t xml:space="preserve">s </w:t>
      </w:r>
      <w:r>
        <w:t xml:space="preserve">han ido aceptando cada vez más el </w:t>
      </w:r>
      <w:r w:rsidRPr="006904AB">
        <w:t>proce</w:t>
      </w:r>
      <w:r>
        <w:t xml:space="preserve">dimiento y </w:t>
      </w:r>
      <w:r w:rsidRPr="006904AB">
        <w:t>l</w:t>
      </w:r>
      <w:r>
        <w:t>a</w:t>
      </w:r>
      <w:r w:rsidRPr="006904AB">
        <w:t>s recom</w:t>
      </w:r>
      <w:r>
        <w:t>e</w:t>
      </w:r>
      <w:r w:rsidRPr="006904AB">
        <w:t>nda</w:t>
      </w:r>
      <w:r>
        <w:t>c</w:t>
      </w:r>
      <w:r w:rsidRPr="006904AB">
        <w:t>ion</w:t>
      </w:r>
      <w:r>
        <w:t>e</w:t>
      </w:r>
      <w:r w:rsidRPr="006904AB">
        <w:t>s d</w:t>
      </w:r>
      <w:r>
        <w:t>el</w:t>
      </w:r>
      <w:r w:rsidRPr="006904AB">
        <w:t xml:space="preserve"> Comité. P</w:t>
      </w:r>
      <w:r>
        <w:t>ara</w:t>
      </w:r>
      <w:r w:rsidRPr="006904AB">
        <w:t xml:space="preserve"> </w:t>
      </w:r>
      <w:r>
        <w:t>algunos,</w:t>
      </w:r>
      <w:r w:rsidRPr="006904AB">
        <w:t xml:space="preserve"> </w:t>
      </w:r>
      <w:r>
        <w:t>ese</w:t>
      </w:r>
      <w:r w:rsidRPr="006904AB">
        <w:t xml:space="preserve"> e</w:t>
      </w:r>
      <w:r>
        <w:t>j</w:t>
      </w:r>
      <w:r w:rsidRPr="006904AB">
        <w:t>ercic</w:t>
      </w:r>
      <w:r>
        <w:t>io se ha convertido</w:t>
      </w:r>
      <w:r w:rsidRPr="006904AB">
        <w:t xml:space="preserve"> </w:t>
      </w:r>
      <w:r>
        <w:t>i</w:t>
      </w:r>
      <w:r w:rsidRPr="006904AB">
        <w:t>g</w:t>
      </w:r>
      <w:r>
        <w:t>u</w:t>
      </w:r>
      <w:r w:rsidRPr="006904AB">
        <w:t>alment</w:t>
      </w:r>
      <w:r>
        <w:t>e</w:t>
      </w:r>
      <w:r w:rsidRPr="006904AB">
        <w:t xml:space="preserve"> </w:t>
      </w:r>
      <w:r>
        <w:t xml:space="preserve">en la </w:t>
      </w:r>
      <w:r w:rsidRPr="006904AB">
        <w:t>ocasi</w:t>
      </w:r>
      <w:r>
        <w:t>ó</w:t>
      </w:r>
      <w:r w:rsidRPr="006904AB">
        <w:t xml:space="preserve">n de </w:t>
      </w:r>
      <w:r>
        <w:t>hacer un</w:t>
      </w:r>
      <w:r w:rsidRPr="006904AB">
        <w:t xml:space="preserve"> b</w:t>
      </w:r>
      <w:r>
        <w:t>a</w:t>
      </w:r>
      <w:r w:rsidRPr="006904AB">
        <w:t>lan</w:t>
      </w:r>
      <w:r>
        <w:t>ce</w:t>
      </w:r>
      <w:r w:rsidRPr="006904AB">
        <w:t xml:space="preserve"> de </w:t>
      </w:r>
      <w:r>
        <w:t>sus</w:t>
      </w:r>
      <w:r w:rsidRPr="006904AB">
        <w:t xml:space="preserve"> act</w:t>
      </w:r>
      <w:r>
        <w:t>uac</w:t>
      </w:r>
      <w:r w:rsidRPr="006904AB">
        <w:t>ion</w:t>
      </w:r>
      <w:r>
        <w:t>e</w:t>
      </w:r>
      <w:r w:rsidRPr="006904AB">
        <w:t xml:space="preserve">s </w:t>
      </w:r>
      <w:r>
        <w:t>y de</w:t>
      </w:r>
      <w:r w:rsidRPr="006904AB">
        <w:t xml:space="preserve"> somet</w:t>
      </w:r>
      <w:r>
        <w:t>e</w:t>
      </w:r>
      <w:r w:rsidRPr="006904AB">
        <w:t xml:space="preserve">r </w:t>
      </w:r>
      <w:r>
        <w:t>su</w:t>
      </w:r>
      <w:r w:rsidRPr="006904AB">
        <w:t xml:space="preserve"> l</w:t>
      </w:r>
      <w:r>
        <w:t>e</w:t>
      </w:r>
      <w:r w:rsidRPr="006904AB">
        <w:t>gisla</w:t>
      </w:r>
      <w:r>
        <w:t>c</w:t>
      </w:r>
      <w:r w:rsidRPr="006904AB">
        <w:t>i</w:t>
      </w:r>
      <w:r>
        <w:t>ó</w:t>
      </w:r>
      <w:r w:rsidRPr="006904AB">
        <w:t xml:space="preserve">n, </w:t>
      </w:r>
      <w:r>
        <w:t>sus</w:t>
      </w:r>
      <w:r w:rsidRPr="006904AB">
        <w:t xml:space="preserve"> pol</w:t>
      </w:r>
      <w:r>
        <w:t>í</w:t>
      </w:r>
      <w:r w:rsidRPr="006904AB">
        <w:t>ti</w:t>
      </w:r>
      <w:r>
        <w:t>cas</w:t>
      </w:r>
      <w:r w:rsidRPr="006904AB">
        <w:t xml:space="preserve"> </w:t>
      </w:r>
      <w:r>
        <w:t>y sus</w:t>
      </w:r>
      <w:r w:rsidRPr="006904AB">
        <w:t xml:space="preserve"> pr</w:t>
      </w:r>
      <w:r>
        <w:t>ác</w:t>
      </w:r>
      <w:r w:rsidRPr="006904AB">
        <w:t>ti</w:t>
      </w:r>
      <w:r>
        <w:t>cas</w:t>
      </w:r>
      <w:r w:rsidRPr="006904AB">
        <w:t xml:space="preserve"> </w:t>
      </w:r>
      <w:r>
        <w:t>a</w:t>
      </w:r>
      <w:r w:rsidRPr="006904AB">
        <w:t xml:space="preserve"> un examen p</w:t>
      </w:r>
      <w:r>
        <w:t>ú</w:t>
      </w:r>
      <w:r w:rsidRPr="006904AB">
        <w:t>blic</w:t>
      </w:r>
      <w:r>
        <w:t>o</w:t>
      </w:r>
      <w:r w:rsidRPr="006904AB">
        <w:t xml:space="preserve">. </w:t>
      </w:r>
      <w:r>
        <w:t>Con la ayuda</w:t>
      </w:r>
      <w:r w:rsidRPr="006904AB">
        <w:t xml:space="preserve"> de</w:t>
      </w:r>
      <w:r>
        <w:t xml:space="preserve"> la</w:t>
      </w:r>
      <w:r w:rsidRPr="006904AB">
        <w:t>s institu</w:t>
      </w:r>
      <w:r>
        <w:t>c</w:t>
      </w:r>
      <w:r w:rsidRPr="006904AB">
        <w:t>ion</w:t>
      </w:r>
      <w:r>
        <w:t>e</w:t>
      </w:r>
      <w:r w:rsidRPr="006904AB">
        <w:t>s na</w:t>
      </w:r>
      <w:r>
        <w:t>c</w:t>
      </w:r>
      <w:r w:rsidRPr="006904AB">
        <w:t>ionales de d</w:t>
      </w:r>
      <w:r>
        <w:t>e</w:t>
      </w:r>
      <w:r w:rsidRPr="006904AB">
        <w:t>r</w:t>
      </w:r>
      <w:r>
        <w:t>ech</w:t>
      </w:r>
      <w:r w:rsidRPr="006904AB">
        <w:t>os h</w:t>
      </w:r>
      <w:r>
        <w:t>umanos</w:t>
      </w:r>
      <w:r w:rsidRPr="006904AB">
        <w:t xml:space="preserve">, </w:t>
      </w:r>
      <w:r>
        <w:t>la</w:t>
      </w:r>
      <w:r w:rsidRPr="006904AB">
        <w:t xml:space="preserve">s </w:t>
      </w:r>
      <w:r w:rsidR="00C362B0">
        <w:t>organizaciones no gubernamentales (ONG)</w:t>
      </w:r>
      <w:r w:rsidRPr="006904AB">
        <w:t>, la soci</w:t>
      </w:r>
      <w:r>
        <w:t>edad</w:t>
      </w:r>
      <w:r w:rsidRPr="006904AB">
        <w:t xml:space="preserve"> civil </w:t>
      </w:r>
      <w:r>
        <w:t>y otros asociados</w:t>
      </w:r>
      <w:r w:rsidRPr="006904AB">
        <w:t>, l</w:t>
      </w:r>
      <w:r>
        <w:t>o</w:t>
      </w:r>
      <w:r w:rsidRPr="006904AB">
        <w:t xml:space="preserve">s </w:t>
      </w:r>
      <w:r>
        <w:t>Es</w:t>
      </w:r>
      <w:r w:rsidRPr="006904AB">
        <w:t>ta</w:t>
      </w:r>
      <w:r>
        <w:t>do</w:t>
      </w:r>
      <w:r w:rsidRPr="006904AB">
        <w:t xml:space="preserve">s partes </w:t>
      </w:r>
      <w:r>
        <w:t>han aplicado</w:t>
      </w:r>
      <w:r w:rsidRPr="006904AB">
        <w:t xml:space="preserve"> efica</w:t>
      </w:r>
      <w:r>
        <w:t>zmente</w:t>
      </w:r>
      <w:r w:rsidRPr="006904AB">
        <w:t xml:space="preserve"> mi</w:t>
      </w:r>
      <w:r>
        <w:t>l</w:t>
      </w:r>
      <w:r w:rsidRPr="006904AB">
        <w:t>l</w:t>
      </w:r>
      <w:r>
        <w:t>ares</w:t>
      </w:r>
      <w:r w:rsidRPr="006904AB">
        <w:t xml:space="preserve"> de recom</w:t>
      </w:r>
      <w:r>
        <w:t>e</w:t>
      </w:r>
      <w:r w:rsidRPr="006904AB">
        <w:t>nda</w:t>
      </w:r>
      <w:r>
        <w:t>c</w:t>
      </w:r>
      <w:r w:rsidRPr="006904AB">
        <w:t>ion</w:t>
      </w:r>
      <w:r>
        <w:t>e</w:t>
      </w:r>
      <w:r w:rsidRPr="006904AB">
        <w:t>s d</w:t>
      </w:r>
      <w:r>
        <w:t>el</w:t>
      </w:r>
      <w:r w:rsidRPr="006904AB">
        <w:t xml:space="preserve"> Comité. </w:t>
      </w:r>
    </w:p>
    <w:p w:rsidR="00D74FE8" w:rsidRDefault="00D74FE8" w:rsidP="00127A34">
      <w:pPr>
        <w:pStyle w:val="SingleTxtG"/>
      </w:pPr>
      <w:r>
        <w:t>3.</w:t>
      </w:r>
      <w:r>
        <w:tab/>
      </w:r>
      <w:r w:rsidRPr="006904AB">
        <w:t>De to</w:t>
      </w:r>
      <w:r>
        <w:t>dos</w:t>
      </w:r>
      <w:r w:rsidRPr="006904AB">
        <w:t xml:space="preserve"> </w:t>
      </w:r>
      <w:r>
        <w:t>los ó</w:t>
      </w:r>
      <w:r w:rsidRPr="006904AB">
        <w:t>rgan</w:t>
      </w:r>
      <w:r>
        <w:t>o</w:t>
      </w:r>
      <w:r w:rsidRPr="006904AB">
        <w:t xml:space="preserve">s </w:t>
      </w:r>
      <w:r>
        <w:t>de tratados</w:t>
      </w:r>
      <w:r w:rsidRPr="006904AB">
        <w:t>, e</w:t>
      </w:r>
      <w:r>
        <w:t>l</w:t>
      </w:r>
      <w:r w:rsidRPr="006904AB">
        <w:t xml:space="preserve"> Comité de</w:t>
      </w:r>
      <w:r>
        <w:t xml:space="preserve"> Derechos Humanos</w:t>
      </w:r>
      <w:r w:rsidRPr="006904AB">
        <w:t xml:space="preserve"> </w:t>
      </w:r>
      <w:r>
        <w:t>es el que ha acumulado mayor</w:t>
      </w:r>
      <w:r w:rsidRPr="006904AB">
        <w:t xml:space="preserve"> exp</w:t>
      </w:r>
      <w:r>
        <w:t>e</w:t>
      </w:r>
      <w:r w:rsidRPr="006904AB">
        <w:t>rienc</w:t>
      </w:r>
      <w:r>
        <w:t xml:space="preserve">ia en el </w:t>
      </w:r>
      <w:r w:rsidRPr="006904AB">
        <w:t>examen de</w:t>
      </w:r>
      <w:r>
        <w:t xml:space="preserve"> la</w:t>
      </w:r>
      <w:r w:rsidRPr="006904AB">
        <w:t>s comunica</w:t>
      </w:r>
      <w:r>
        <w:t>c</w:t>
      </w:r>
      <w:r w:rsidRPr="006904AB">
        <w:t>ion</w:t>
      </w:r>
      <w:r>
        <w:t>e</w:t>
      </w:r>
      <w:r w:rsidRPr="006904AB">
        <w:t xml:space="preserve">s </w:t>
      </w:r>
      <w:r>
        <w:t>de</w:t>
      </w:r>
      <w:r w:rsidRPr="006904AB">
        <w:t xml:space="preserve"> particul</w:t>
      </w:r>
      <w:r>
        <w:t>a</w:t>
      </w:r>
      <w:r w:rsidRPr="006904AB">
        <w:t>r</w:t>
      </w:r>
      <w:r>
        <w:t>e</w:t>
      </w:r>
      <w:r w:rsidRPr="006904AB">
        <w:t xml:space="preserve">s. </w:t>
      </w:r>
      <w:r>
        <w:t xml:space="preserve">Se trata de </w:t>
      </w:r>
      <w:r w:rsidRPr="006904AB">
        <w:t>un proc</w:t>
      </w:r>
      <w:r>
        <w:t>e</w:t>
      </w:r>
      <w:r w:rsidRPr="006904AB">
        <w:t>d</w:t>
      </w:r>
      <w:r>
        <w:t>imiento</w:t>
      </w:r>
      <w:r w:rsidRPr="006904AB">
        <w:t xml:space="preserve"> </w:t>
      </w:r>
      <w:r>
        <w:t>c</w:t>
      </w:r>
      <w:r w:rsidRPr="006904AB">
        <w:t>uasi</w:t>
      </w:r>
      <w:r>
        <w:t xml:space="preserve"> </w:t>
      </w:r>
      <w:r w:rsidRPr="006904AB">
        <w:t>judicia</w:t>
      </w:r>
      <w:r>
        <w:t>l</w:t>
      </w:r>
      <w:r w:rsidRPr="006904AB">
        <w:t xml:space="preserve"> </w:t>
      </w:r>
      <w:r>
        <w:t>y</w:t>
      </w:r>
      <w:r w:rsidRPr="006904AB">
        <w:t xml:space="preserve"> </w:t>
      </w:r>
      <w:r>
        <w:t>e</w:t>
      </w:r>
      <w:r w:rsidRPr="006904AB">
        <w:t xml:space="preserve">l Comité </w:t>
      </w:r>
      <w:r>
        <w:t>estima que los dictámenes</w:t>
      </w:r>
      <w:r w:rsidRPr="006904AB">
        <w:t xml:space="preserve"> </w:t>
      </w:r>
      <w:r>
        <w:t xml:space="preserve">emitidos </w:t>
      </w:r>
      <w:r w:rsidR="00CC6B9C">
        <w:t>"</w:t>
      </w:r>
      <w:r w:rsidRPr="006904AB">
        <w:t>pr</w:t>
      </w:r>
      <w:r>
        <w:t>e</w:t>
      </w:r>
      <w:r w:rsidRPr="006904AB">
        <w:t>sent</w:t>
      </w:r>
      <w:r>
        <w:t>aba</w:t>
      </w:r>
      <w:r w:rsidRPr="006904AB">
        <w:t xml:space="preserve">n </w:t>
      </w:r>
      <w:r>
        <w:t>algunas de las principales</w:t>
      </w:r>
      <w:r w:rsidRPr="006904AB">
        <w:t xml:space="preserve"> caract</w:t>
      </w:r>
      <w:r>
        <w:t>erí</w:t>
      </w:r>
      <w:r w:rsidRPr="006904AB">
        <w:t>sti</w:t>
      </w:r>
      <w:r>
        <w:t>cas</w:t>
      </w:r>
      <w:r w:rsidRPr="006904AB">
        <w:t xml:space="preserve"> d</w:t>
      </w:r>
      <w:r>
        <w:t xml:space="preserve">e </w:t>
      </w:r>
      <w:r w:rsidRPr="006904AB">
        <w:t>un</w:t>
      </w:r>
      <w:r>
        <w:t>a</w:t>
      </w:r>
      <w:r w:rsidRPr="006904AB">
        <w:t xml:space="preserve"> d</w:t>
      </w:r>
      <w:r>
        <w:t>e</w:t>
      </w:r>
      <w:r w:rsidRPr="006904AB">
        <w:t>cisi</w:t>
      </w:r>
      <w:r>
        <w:t>ó</w:t>
      </w:r>
      <w:r w:rsidRPr="006904AB">
        <w:t>n judicia</w:t>
      </w:r>
      <w:r>
        <w:t>l</w:t>
      </w:r>
      <w:r w:rsidR="00CC6B9C">
        <w:t>"</w:t>
      </w:r>
      <w:r w:rsidRPr="006904AB">
        <w:t xml:space="preserve">. </w:t>
      </w:r>
      <w:r>
        <w:t>En la actualidad</w:t>
      </w:r>
      <w:r w:rsidRPr="006904AB">
        <w:t xml:space="preserve">, </w:t>
      </w:r>
      <w:r>
        <w:t>tiene</w:t>
      </w:r>
      <w:r w:rsidRPr="006904AB">
        <w:t xml:space="preserve"> registr</w:t>
      </w:r>
      <w:r>
        <w:t>adas alrededor</w:t>
      </w:r>
      <w:r w:rsidRPr="006904AB">
        <w:t xml:space="preserve"> </w:t>
      </w:r>
      <w:r>
        <w:t xml:space="preserve">de </w:t>
      </w:r>
      <w:r w:rsidR="00CC6B9C">
        <w:t>2.</w:t>
      </w:r>
      <w:r w:rsidRPr="006904AB">
        <w:t>000 </w:t>
      </w:r>
      <w:r>
        <w:t>denuncias y</w:t>
      </w:r>
      <w:r w:rsidRPr="006904AB">
        <w:t xml:space="preserve"> </w:t>
      </w:r>
      <w:r>
        <w:t>h</w:t>
      </w:r>
      <w:r w:rsidRPr="006904AB">
        <w:t>a examin</w:t>
      </w:r>
      <w:r>
        <w:t>ado</w:t>
      </w:r>
      <w:r w:rsidRPr="006904AB">
        <w:t xml:space="preserve"> </w:t>
      </w:r>
      <w:r>
        <w:t>más</w:t>
      </w:r>
      <w:r w:rsidRPr="006904AB">
        <w:t xml:space="preserve"> de 700</w:t>
      </w:r>
      <w:r>
        <w:t xml:space="preserve"> en cuanto al</w:t>
      </w:r>
      <w:r w:rsidRPr="006904AB">
        <w:t xml:space="preserve"> fond</w:t>
      </w:r>
      <w:r>
        <w:t>o</w:t>
      </w:r>
      <w:r w:rsidRPr="006904AB">
        <w:t xml:space="preserve">. </w:t>
      </w:r>
      <w:r>
        <w:t>Con el correr de los</w:t>
      </w:r>
      <w:r w:rsidRPr="006904AB">
        <w:t xml:space="preserve"> a</w:t>
      </w:r>
      <w:r>
        <w:t>ño</w:t>
      </w:r>
      <w:r w:rsidRPr="006904AB">
        <w:t xml:space="preserve">s, </w:t>
      </w:r>
      <w:r>
        <w:t>e</w:t>
      </w:r>
      <w:r w:rsidRPr="006904AB">
        <w:t xml:space="preserve">l Comité </w:t>
      </w:r>
      <w:r>
        <w:t>h</w:t>
      </w:r>
      <w:r w:rsidRPr="006904AB">
        <w:t xml:space="preserve">a </w:t>
      </w:r>
      <w:r>
        <w:t>e</w:t>
      </w:r>
      <w:r w:rsidRPr="006904AB">
        <w:t>labor</w:t>
      </w:r>
      <w:r>
        <w:t>ado</w:t>
      </w:r>
      <w:r w:rsidRPr="006904AB">
        <w:t xml:space="preserve"> un</w:t>
      </w:r>
      <w:r>
        <w:t>a</w:t>
      </w:r>
      <w:r w:rsidRPr="006904AB">
        <w:t xml:space="preserve"> </w:t>
      </w:r>
      <w:r>
        <w:t xml:space="preserve">abundante </w:t>
      </w:r>
      <w:r w:rsidRPr="006904AB">
        <w:t>jurisprudenc</w:t>
      </w:r>
      <w:r>
        <w:t>ia, en la que</w:t>
      </w:r>
      <w:r w:rsidRPr="006904AB">
        <w:t xml:space="preserve"> </w:t>
      </w:r>
      <w:r>
        <w:t>ha ofrecido</w:t>
      </w:r>
      <w:r w:rsidRPr="006904AB">
        <w:t xml:space="preserve"> interpr</w:t>
      </w:r>
      <w:r>
        <w:t>etac</w:t>
      </w:r>
      <w:r w:rsidRPr="006904AB">
        <w:t>ion</w:t>
      </w:r>
      <w:r>
        <w:t>e</w:t>
      </w:r>
      <w:r w:rsidRPr="006904AB">
        <w:t>s d</w:t>
      </w:r>
      <w:r>
        <w:t>e</w:t>
      </w:r>
      <w:r w:rsidRPr="006904AB">
        <w:t>cisiv</w:t>
      </w:r>
      <w:r>
        <w:t>a</w:t>
      </w:r>
      <w:r w:rsidRPr="006904AB">
        <w:t>s de</w:t>
      </w:r>
      <w:r>
        <w:t xml:space="preserve"> lo</w:t>
      </w:r>
      <w:r w:rsidRPr="006904AB">
        <w:t>s d</w:t>
      </w:r>
      <w:r>
        <w:t>e</w:t>
      </w:r>
      <w:r w:rsidRPr="006904AB">
        <w:t>r</w:t>
      </w:r>
      <w:r>
        <w:t>ech</w:t>
      </w:r>
      <w:r w:rsidRPr="006904AB">
        <w:t>os prot</w:t>
      </w:r>
      <w:r>
        <w:t>e</w:t>
      </w:r>
      <w:r w:rsidRPr="006904AB">
        <w:t>g</w:t>
      </w:r>
      <w:r>
        <w:t>ido</w:t>
      </w:r>
      <w:r w:rsidRPr="006904AB">
        <w:t>s p</w:t>
      </w:r>
      <w:r>
        <w:t>o</w:t>
      </w:r>
      <w:r w:rsidRPr="006904AB">
        <w:t xml:space="preserve">r </w:t>
      </w:r>
      <w:r>
        <w:t>el</w:t>
      </w:r>
      <w:r w:rsidRPr="006904AB">
        <w:t xml:space="preserve"> Pact</w:t>
      </w:r>
      <w:r>
        <w:t>o</w:t>
      </w:r>
      <w:r w:rsidRPr="006904AB">
        <w:t xml:space="preserve">. </w:t>
      </w:r>
      <w:r>
        <w:t xml:space="preserve">Ha establecido, </w:t>
      </w:r>
      <w:r w:rsidRPr="006904AB">
        <w:t>p</w:t>
      </w:r>
      <w:r>
        <w:t>o</w:t>
      </w:r>
      <w:r w:rsidRPr="006904AB">
        <w:t>r e</w:t>
      </w:r>
      <w:r>
        <w:t>j</w:t>
      </w:r>
      <w:r w:rsidRPr="006904AB">
        <w:t>empl</w:t>
      </w:r>
      <w:r>
        <w:t>o,</w:t>
      </w:r>
      <w:r w:rsidRPr="006904AB">
        <w:t xml:space="preserve"> que </w:t>
      </w:r>
      <w:r>
        <w:t>e</w:t>
      </w:r>
      <w:r w:rsidRPr="006904AB">
        <w:t>l</w:t>
      </w:r>
      <w:r>
        <w:t xml:space="preserve"> </w:t>
      </w:r>
      <w:r w:rsidRPr="006904AB">
        <w:t>art</w:t>
      </w:r>
      <w:r>
        <w:t>í</w:t>
      </w:r>
      <w:r w:rsidRPr="006904AB">
        <w:t>c</w:t>
      </w:r>
      <w:r>
        <w:t>u</w:t>
      </w:r>
      <w:r w:rsidRPr="006904AB">
        <w:t>l</w:t>
      </w:r>
      <w:r>
        <w:t>o</w:t>
      </w:r>
      <w:r w:rsidRPr="006904AB">
        <w:t xml:space="preserve"> 26, qu</w:t>
      </w:r>
      <w:r>
        <w:t>e</w:t>
      </w:r>
      <w:r w:rsidRPr="006904AB">
        <w:t xml:space="preserve"> consa</w:t>
      </w:r>
      <w:r>
        <w:t>gra</w:t>
      </w:r>
      <w:r w:rsidRPr="006904AB">
        <w:t xml:space="preserve"> </w:t>
      </w:r>
      <w:r>
        <w:t>e</w:t>
      </w:r>
      <w:r w:rsidRPr="006904AB">
        <w:t>l princip</w:t>
      </w:r>
      <w:r>
        <w:t>io</w:t>
      </w:r>
      <w:r w:rsidRPr="006904AB">
        <w:t xml:space="preserve"> de </w:t>
      </w:r>
      <w:r>
        <w:t>i</w:t>
      </w:r>
      <w:r w:rsidRPr="006904AB">
        <w:t>g</w:t>
      </w:r>
      <w:r>
        <w:t>u</w:t>
      </w:r>
      <w:r w:rsidRPr="006904AB">
        <w:t>al</w:t>
      </w:r>
      <w:r>
        <w:t>dad</w:t>
      </w:r>
      <w:r w:rsidRPr="006904AB">
        <w:t xml:space="preserve"> ant</w:t>
      </w:r>
      <w:r>
        <w:t>e</w:t>
      </w:r>
      <w:r w:rsidRPr="006904AB">
        <w:t xml:space="preserve"> la l</w:t>
      </w:r>
      <w:r>
        <w:t>ey</w:t>
      </w:r>
      <w:r w:rsidRPr="006904AB">
        <w:t xml:space="preserve"> </w:t>
      </w:r>
      <w:r>
        <w:t xml:space="preserve">y </w:t>
      </w:r>
      <w:r w:rsidRPr="006904AB">
        <w:t>el</w:t>
      </w:r>
      <w:r>
        <w:t xml:space="preserve"> derecho a i</w:t>
      </w:r>
      <w:r w:rsidRPr="006904AB">
        <w:t>g</w:t>
      </w:r>
      <w:r>
        <w:t>u</w:t>
      </w:r>
      <w:r w:rsidRPr="006904AB">
        <w:t>al protec</w:t>
      </w:r>
      <w:r>
        <w:t>c</w:t>
      </w:r>
      <w:r w:rsidRPr="006904AB">
        <w:t>i</w:t>
      </w:r>
      <w:r>
        <w:t>ó</w:t>
      </w:r>
      <w:r w:rsidRPr="006904AB">
        <w:t>n de la l</w:t>
      </w:r>
      <w:r>
        <w:t>ey</w:t>
      </w:r>
      <w:r w:rsidRPr="006904AB">
        <w:t xml:space="preserve">, </w:t>
      </w:r>
      <w:r>
        <w:t>representa</w:t>
      </w:r>
      <w:r w:rsidRPr="006904AB">
        <w:t xml:space="preserve"> un d</w:t>
      </w:r>
      <w:r>
        <w:t>e</w:t>
      </w:r>
      <w:r w:rsidRPr="006904AB">
        <w:t>r</w:t>
      </w:r>
      <w:r>
        <w:t>ech</w:t>
      </w:r>
      <w:r w:rsidRPr="006904AB">
        <w:t>o aut</w:t>
      </w:r>
      <w:r>
        <w:t>ó</w:t>
      </w:r>
      <w:r w:rsidRPr="006904AB">
        <w:t>nom</w:t>
      </w:r>
      <w:r>
        <w:t>o</w:t>
      </w:r>
      <w:r w:rsidRPr="006904AB">
        <w:t xml:space="preserve"> </w:t>
      </w:r>
      <w:r>
        <w:t>y</w:t>
      </w:r>
      <w:r w:rsidRPr="006904AB">
        <w:t xml:space="preserve"> que s</w:t>
      </w:r>
      <w:r>
        <w:t>u</w:t>
      </w:r>
      <w:r w:rsidRPr="006904AB">
        <w:t xml:space="preserve"> aplica</w:t>
      </w:r>
      <w:r>
        <w:t>c</w:t>
      </w:r>
      <w:r w:rsidRPr="006904AB">
        <w:t>i</w:t>
      </w:r>
      <w:r>
        <w:t>ó</w:t>
      </w:r>
      <w:r w:rsidRPr="006904AB">
        <w:t>n n</w:t>
      </w:r>
      <w:r>
        <w:t>o se</w:t>
      </w:r>
      <w:r w:rsidRPr="006904AB">
        <w:t xml:space="preserve"> limit</w:t>
      </w:r>
      <w:r>
        <w:t>a, por tanto, a</w:t>
      </w:r>
      <w:r w:rsidRPr="006904AB">
        <w:t xml:space="preserve"> </w:t>
      </w:r>
      <w:r>
        <w:t xml:space="preserve">los derechos consagrados en el </w:t>
      </w:r>
      <w:r w:rsidRPr="006904AB">
        <w:t>Pact</w:t>
      </w:r>
      <w:r>
        <w:t>o</w:t>
      </w:r>
      <w:r w:rsidRPr="006904AB">
        <w:t xml:space="preserve">. </w:t>
      </w:r>
      <w:r>
        <w:t>Muchos casos</w:t>
      </w:r>
      <w:r w:rsidRPr="006904AB">
        <w:t xml:space="preserve"> </w:t>
      </w:r>
      <w:r>
        <w:t>presentados ante el</w:t>
      </w:r>
      <w:r w:rsidRPr="006904AB">
        <w:t xml:space="preserve"> Comité </w:t>
      </w:r>
      <w:r>
        <w:t>han dado lugar a soluciones acertadas, gracias a que los Estados han aplicado sus dictámenes: conmutación</w:t>
      </w:r>
      <w:r w:rsidRPr="006904AB">
        <w:t xml:space="preserve"> </w:t>
      </w:r>
      <w:r>
        <w:t xml:space="preserve">de </w:t>
      </w:r>
      <w:r w:rsidRPr="006904AB">
        <w:t>cond</w:t>
      </w:r>
      <w:r>
        <w:t>e</w:t>
      </w:r>
      <w:r w:rsidRPr="006904AB">
        <w:t xml:space="preserve">nas </w:t>
      </w:r>
      <w:r>
        <w:t>a mue</w:t>
      </w:r>
      <w:r w:rsidRPr="006904AB">
        <w:t>rt</w:t>
      </w:r>
      <w:r>
        <w:t>e,</w:t>
      </w:r>
      <w:r w:rsidRPr="006904AB">
        <w:t xml:space="preserve"> </w:t>
      </w:r>
      <w:r>
        <w:t>liberación anticipada de presos</w:t>
      </w:r>
      <w:r w:rsidRPr="006904AB">
        <w:t xml:space="preserve">, </w:t>
      </w:r>
      <w:r>
        <w:t>obtención de un permiso de residencia</w:t>
      </w:r>
      <w:r w:rsidRPr="006904AB">
        <w:t xml:space="preserve"> </w:t>
      </w:r>
      <w:r>
        <w:t xml:space="preserve">para los solicitantes de </w:t>
      </w:r>
      <w:r w:rsidRPr="006904AB">
        <w:t>asil</w:t>
      </w:r>
      <w:r>
        <w:t>o y de indemnizaciones para las víctimas de</w:t>
      </w:r>
      <w:r w:rsidRPr="006904AB">
        <w:t xml:space="preserve"> viola</w:t>
      </w:r>
      <w:r>
        <w:t>c</w:t>
      </w:r>
      <w:r w:rsidRPr="006904AB">
        <w:t>ion</w:t>
      </w:r>
      <w:r>
        <w:t>e</w:t>
      </w:r>
      <w:r w:rsidRPr="006904AB">
        <w:t>s de</w:t>
      </w:r>
      <w:r>
        <w:t xml:space="preserve"> lo</w:t>
      </w:r>
      <w:r w:rsidRPr="006904AB">
        <w:t>s d</w:t>
      </w:r>
      <w:r>
        <w:t>e</w:t>
      </w:r>
      <w:r w:rsidRPr="006904AB">
        <w:t>r</w:t>
      </w:r>
      <w:r>
        <w:t>ech</w:t>
      </w:r>
      <w:r w:rsidRPr="006904AB">
        <w:t>os</w:t>
      </w:r>
      <w:r w:rsidR="00CC6B9C">
        <w:t xml:space="preserve"> </w:t>
      </w:r>
      <w:r w:rsidRPr="006904AB">
        <w:t>h</w:t>
      </w:r>
      <w:r>
        <w:t>u</w:t>
      </w:r>
      <w:r w:rsidRPr="006904AB">
        <w:t>m</w:t>
      </w:r>
      <w:r>
        <w:t>anos</w:t>
      </w:r>
      <w:r w:rsidRPr="006904AB">
        <w:t>. L</w:t>
      </w:r>
      <w:r>
        <w:t>a evoluc</w:t>
      </w:r>
      <w:r w:rsidRPr="006904AB">
        <w:t>i</w:t>
      </w:r>
      <w:r>
        <w:t>ó</w:t>
      </w:r>
      <w:r w:rsidRPr="006904AB">
        <w:t>n de</w:t>
      </w:r>
      <w:r>
        <w:t xml:space="preserve"> las</w:t>
      </w:r>
      <w:r w:rsidRPr="006904AB">
        <w:t xml:space="preserve"> l</w:t>
      </w:r>
      <w:r>
        <w:t>e</w:t>
      </w:r>
      <w:r w:rsidRPr="006904AB">
        <w:t>gisla</w:t>
      </w:r>
      <w:r>
        <w:t>c</w:t>
      </w:r>
      <w:r w:rsidRPr="006904AB">
        <w:t>ion</w:t>
      </w:r>
      <w:r>
        <w:t>e</w:t>
      </w:r>
      <w:r w:rsidRPr="006904AB">
        <w:t>s na</w:t>
      </w:r>
      <w:r>
        <w:t>c</w:t>
      </w:r>
      <w:r w:rsidRPr="006904AB">
        <w:t>iona</w:t>
      </w:r>
      <w:r>
        <w:t xml:space="preserve">les, a </w:t>
      </w:r>
      <w:r w:rsidRPr="006904AB">
        <w:t>la</w:t>
      </w:r>
      <w:r>
        <w:t xml:space="preserve"> que han contribuido</w:t>
      </w:r>
      <w:r w:rsidRPr="006904AB">
        <w:t xml:space="preserve"> </w:t>
      </w:r>
      <w:r>
        <w:t xml:space="preserve">los dictámenes </w:t>
      </w:r>
      <w:r w:rsidRPr="006904AB">
        <w:t>d</w:t>
      </w:r>
      <w:r>
        <w:t>el</w:t>
      </w:r>
      <w:r w:rsidRPr="006904AB">
        <w:t xml:space="preserve"> Comité</w:t>
      </w:r>
      <w:r>
        <w:t>,</w:t>
      </w:r>
      <w:r w:rsidRPr="006904AB">
        <w:t xml:space="preserve"> m</w:t>
      </w:r>
      <w:r>
        <w:t>uest</w:t>
      </w:r>
      <w:r w:rsidRPr="006904AB">
        <w:t>r</w:t>
      </w:r>
      <w:r>
        <w:t>a los grandes beneficios que reportan al conjunto de los titulares de derechos de un Estado cuando se aplican eficazmente</w:t>
      </w:r>
      <w:r w:rsidRPr="006904AB">
        <w:t xml:space="preserve">. </w:t>
      </w:r>
    </w:p>
    <w:p w:rsidR="00D74FE8" w:rsidRPr="006904AB" w:rsidRDefault="00D74FE8" w:rsidP="00127A34">
      <w:pPr>
        <w:pStyle w:val="SingleTxtG"/>
      </w:pPr>
      <w:r>
        <w:t>4.</w:t>
      </w:r>
      <w:r>
        <w:tab/>
        <w:t>Otro aspecto importante de los trabajos del Comité reside en la elaboración de observaciones generales. En esos textos</w:t>
      </w:r>
      <w:r w:rsidRPr="006904AB">
        <w:t>, e</w:t>
      </w:r>
      <w:r>
        <w:t>l</w:t>
      </w:r>
      <w:r w:rsidRPr="006904AB">
        <w:t xml:space="preserve"> Comité interpr</w:t>
      </w:r>
      <w:r>
        <w:t>e</w:t>
      </w:r>
      <w:r w:rsidRPr="006904AB">
        <w:t>t</w:t>
      </w:r>
      <w:r>
        <w:t>a</w:t>
      </w:r>
      <w:r w:rsidRPr="006904AB">
        <w:t xml:space="preserve"> l</w:t>
      </w:r>
      <w:r>
        <w:t>o</w:t>
      </w:r>
      <w:r w:rsidRPr="006904AB">
        <w:t>s d</w:t>
      </w:r>
      <w:r>
        <w:t>erech</w:t>
      </w:r>
      <w:r w:rsidRPr="006904AB">
        <w:t xml:space="preserve">os </w:t>
      </w:r>
      <w:r>
        <w:t>plasmados en el</w:t>
      </w:r>
      <w:r w:rsidRPr="006904AB">
        <w:t xml:space="preserve"> Pact</w:t>
      </w:r>
      <w:r>
        <w:t>o</w:t>
      </w:r>
      <w:r w:rsidRPr="006904AB">
        <w:t xml:space="preserve">. </w:t>
      </w:r>
      <w:r>
        <w:t>Ha adoptado</w:t>
      </w:r>
      <w:r w:rsidRPr="006904AB">
        <w:t xml:space="preserve"> 33 </w:t>
      </w:r>
      <w:r>
        <w:t>hasta la fecha</w:t>
      </w:r>
      <w:r w:rsidRPr="006904AB">
        <w:t xml:space="preserve">. </w:t>
      </w:r>
      <w:r>
        <w:t xml:space="preserve">En su 100º período de </w:t>
      </w:r>
      <w:r w:rsidRPr="006904AB">
        <w:t>sesion</w:t>
      </w:r>
      <w:r>
        <w:t>es</w:t>
      </w:r>
      <w:r w:rsidRPr="006904AB">
        <w:t xml:space="preserve">, </w:t>
      </w:r>
      <w:r>
        <w:t xml:space="preserve">finalizó el </w:t>
      </w:r>
      <w:r w:rsidRPr="006904AB">
        <w:t>examen en pr</w:t>
      </w:r>
      <w:r>
        <w:t>i</w:t>
      </w:r>
      <w:r w:rsidRPr="006904AB">
        <w:t>m</w:t>
      </w:r>
      <w:r>
        <w:t>e</w:t>
      </w:r>
      <w:r w:rsidRPr="006904AB">
        <w:t>r</w:t>
      </w:r>
      <w:r>
        <w:t>a</w:t>
      </w:r>
      <w:r w:rsidRPr="006904AB">
        <w:t xml:space="preserve"> lectur</w:t>
      </w:r>
      <w:r>
        <w:t>a</w:t>
      </w:r>
      <w:r w:rsidRPr="006904AB">
        <w:t xml:space="preserve"> d</w:t>
      </w:r>
      <w:r>
        <w:t>el</w:t>
      </w:r>
      <w:r w:rsidRPr="006904AB">
        <w:t xml:space="preserve"> pro</w:t>
      </w:r>
      <w:r>
        <w:t>y</w:t>
      </w:r>
      <w:r w:rsidRPr="006904AB">
        <w:t>e</w:t>
      </w:r>
      <w:r>
        <w:t>c</w:t>
      </w:r>
      <w:r w:rsidRPr="006904AB">
        <w:t>t</w:t>
      </w:r>
      <w:r>
        <w:t>o</w:t>
      </w:r>
      <w:r w:rsidRPr="006904AB">
        <w:t xml:space="preserve"> d</w:t>
      </w:r>
      <w:r>
        <w:t xml:space="preserve">e </w:t>
      </w:r>
      <w:r w:rsidRPr="006904AB">
        <w:t>Observa</w:t>
      </w:r>
      <w:r>
        <w:t>c</w:t>
      </w:r>
      <w:r w:rsidRPr="006904AB">
        <w:t>i</w:t>
      </w:r>
      <w:r>
        <w:t>ó</w:t>
      </w:r>
      <w:r w:rsidRPr="006904AB">
        <w:t>n g</w:t>
      </w:r>
      <w:r>
        <w:t>e</w:t>
      </w:r>
      <w:r w:rsidRPr="006904AB">
        <w:t>n</w:t>
      </w:r>
      <w:r>
        <w:t>e</w:t>
      </w:r>
      <w:r w:rsidRPr="006904AB">
        <w:t xml:space="preserve">ral </w:t>
      </w:r>
      <w:r w:rsidR="00B304B9">
        <w:rPr>
          <w:rFonts w:eastAsia="MS Mincho"/>
        </w:rPr>
        <w:t>Nº </w:t>
      </w:r>
      <w:r w:rsidRPr="006904AB">
        <w:t>34</w:t>
      </w:r>
      <w:r>
        <w:t xml:space="preserve"> sobre el </w:t>
      </w:r>
      <w:r w:rsidRPr="006904AB">
        <w:t>art</w:t>
      </w:r>
      <w:r>
        <w:t>í</w:t>
      </w:r>
      <w:r w:rsidRPr="006904AB">
        <w:t>c</w:t>
      </w:r>
      <w:r>
        <w:t>u</w:t>
      </w:r>
      <w:r w:rsidRPr="006904AB">
        <w:t>l</w:t>
      </w:r>
      <w:r>
        <w:t>o</w:t>
      </w:r>
      <w:r w:rsidRPr="006904AB">
        <w:t xml:space="preserve"> 19 d</w:t>
      </w:r>
      <w:r>
        <w:t>el</w:t>
      </w:r>
      <w:r w:rsidRPr="006904AB">
        <w:t xml:space="preserve"> Pact</w:t>
      </w:r>
      <w:r>
        <w:t>o,</w:t>
      </w:r>
      <w:r w:rsidRPr="006904AB">
        <w:t xml:space="preserve"> relati</w:t>
      </w:r>
      <w:r>
        <w:t>vo a</w:t>
      </w:r>
      <w:r w:rsidRPr="006904AB">
        <w:t xml:space="preserve"> la libert</w:t>
      </w:r>
      <w:r>
        <w:t>ad</w:t>
      </w:r>
      <w:r w:rsidRPr="006904AB">
        <w:t xml:space="preserve"> d</w:t>
      </w:r>
      <w:r>
        <w:t xml:space="preserve">e </w:t>
      </w:r>
      <w:r w:rsidRPr="006904AB">
        <w:t>expresi</w:t>
      </w:r>
      <w:r>
        <w:t>ó</w:t>
      </w:r>
      <w:r w:rsidRPr="006904AB">
        <w:t xml:space="preserve">n. </w:t>
      </w:r>
      <w:r>
        <w:t>No cabe la menor duda de que, una vez aprobada</w:t>
      </w:r>
      <w:r w:rsidRPr="006904AB">
        <w:t xml:space="preserve">, </w:t>
      </w:r>
      <w:r>
        <w:t>esa nueva</w:t>
      </w:r>
      <w:r w:rsidRPr="006904AB">
        <w:t xml:space="preserve"> </w:t>
      </w:r>
      <w:r>
        <w:t>O</w:t>
      </w:r>
      <w:r w:rsidRPr="006904AB">
        <w:t>bserva</w:t>
      </w:r>
      <w:r>
        <w:t>c</w:t>
      </w:r>
      <w:r w:rsidRPr="006904AB">
        <w:t>i</w:t>
      </w:r>
      <w:r>
        <w:t>ó</w:t>
      </w:r>
      <w:r w:rsidRPr="006904AB">
        <w:t>n g</w:t>
      </w:r>
      <w:r>
        <w:t>e</w:t>
      </w:r>
      <w:r w:rsidRPr="006904AB">
        <w:t>n</w:t>
      </w:r>
      <w:r>
        <w:t>e</w:t>
      </w:r>
      <w:r w:rsidRPr="006904AB">
        <w:t xml:space="preserve">ral </w:t>
      </w:r>
      <w:r>
        <w:t>facilitará la compre</w:t>
      </w:r>
      <w:r w:rsidRPr="006904AB">
        <w:t>nsi</w:t>
      </w:r>
      <w:r>
        <w:t>ó</w:t>
      </w:r>
      <w:r w:rsidRPr="006904AB">
        <w:t>n de</w:t>
      </w:r>
      <w:r>
        <w:t xml:space="preserve"> lo</w:t>
      </w:r>
      <w:r w:rsidRPr="006904AB">
        <w:t>s d</w:t>
      </w:r>
      <w:r>
        <w:t>e</w:t>
      </w:r>
      <w:r w:rsidRPr="006904AB">
        <w:t>r</w:t>
      </w:r>
      <w:r>
        <w:t>ech</w:t>
      </w:r>
      <w:r w:rsidRPr="006904AB">
        <w:t>os prot</w:t>
      </w:r>
      <w:r>
        <w:t>e</w:t>
      </w:r>
      <w:r w:rsidRPr="006904AB">
        <w:t>g</w:t>
      </w:r>
      <w:r>
        <w:t>idos por ese</w:t>
      </w:r>
      <w:r w:rsidRPr="006904AB">
        <w:t xml:space="preserve"> art</w:t>
      </w:r>
      <w:r>
        <w:t>í</w:t>
      </w:r>
      <w:r w:rsidRPr="006904AB">
        <w:t>c</w:t>
      </w:r>
      <w:r>
        <w:t>u</w:t>
      </w:r>
      <w:r w:rsidRPr="006904AB">
        <w:t>l</w:t>
      </w:r>
      <w:r>
        <w:t>o</w:t>
      </w:r>
      <w:r w:rsidRPr="006904AB">
        <w:t xml:space="preserve"> </w:t>
      </w:r>
      <w:r>
        <w:t xml:space="preserve">fundamental del </w:t>
      </w:r>
      <w:r w:rsidRPr="006904AB">
        <w:t>Pact</w:t>
      </w:r>
      <w:r>
        <w:t>o</w:t>
      </w:r>
      <w:r w:rsidRPr="006904AB">
        <w:t>.</w:t>
      </w:r>
    </w:p>
    <w:p w:rsidR="00D74FE8" w:rsidRPr="006904AB" w:rsidRDefault="00D74FE8" w:rsidP="00127A34">
      <w:pPr>
        <w:pStyle w:val="SingleTxtG"/>
      </w:pPr>
      <w:r>
        <w:t>5.</w:t>
      </w:r>
      <w:r>
        <w:tab/>
      </w:r>
      <w:r w:rsidRPr="006904AB">
        <w:t>A</w:t>
      </w:r>
      <w:r>
        <w:t>l</w:t>
      </w:r>
      <w:r w:rsidRPr="006904AB">
        <w:t xml:space="preserve"> </w:t>
      </w:r>
      <w:r>
        <w:t>h</w:t>
      </w:r>
      <w:r w:rsidRPr="006904AB">
        <w:t>il</w:t>
      </w:r>
      <w:r>
        <w:t>o</w:t>
      </w:r>
      <w:r w:rsidRPr="006904AB">
        <w:t xml:space="preserve"> de</w:t>
      </w:r>
      <w:r>
        <w:t xml:space="preserve"> lo</w:t>
      </w:r>
      <w:r w:rsidRPr="006904AB">
        <w:t xml:space="preserve">s </w:t>
      </w:r>
      <w:r>
        <w:t xml:space="preserve">períodos de </w:t>
      </w:r>
      <w:r w:rsidRPr="006904AB">
        <w:t>sesion</w:t>
      </w:r>
      <w:r>
        <w:t>e</w:t>
      </w:r>
      <w:r w:rsidRPr="006904AB">
        <w:t>s, l</w:t>
      </w:r>
      <w:r>
        <w:t>o</w:t>
      </w:r>
      <w:r w:rsidRPr="006904AB">
        <w:t>s proc</w:t>
      </w:r>
      <w:r>
        <w:t>e</w:t>
      </w:r>
      <w:r w:rsidRPr="006904AB">
        <w:t>d</w:t>
      </w:r>
      <w:r>
        <w:t>imientos</w:t>
      </w:r>
      <w:r w:rsidRPr="006904AB">
        <w:t xml:space="preserve"> d</w:t>
      </w:r>
      <w:r>
        <w:t>el</w:t>
      </w:r>
      <w:r w:rsidRPr="006904AB">
        <w:t xml:space="preserve"> Comité </w:t>
      </w:r>
      <w:r>
        <w:t>han ido</w:t>
      </w:r>
      <w:r w:rsidRPr="006904AB">
        <w:t xml:space="preserve"> </w:t>
      </w:r>
      <w:r>
        <w:t>e</w:t>
      </w:r>
      <w:r w:rsidRPr="006904AB">
        <w:t>volu</w:t>
      </w:r>
      <w:r>
        <w:t>cionando</w:t>
      </w:r>
      <w:r w:rsidRPr="006904AB">
        <w:t xml:space="preserve"> p</w:t>
      </w:r>
      <w:r>
        <w:t>ara</w:t>
      </w:r>
      <w:r w:rsidRPr="006904AB">
        <w:t xml:space="preserve"> </w:t>
      </w:r>
      <w:r>
        <w:t>brindar una respuesta más adecuada a los</w:t>
      </w:r>
      <w:r w:rsidRPr="006904AB">
        <w:t xml:space="preserve"> int</w:t>
      </w:r>
      <w:r>
        <w:t>e</w:t>
      </w:r>
      <w:r w:rsidRPr="006904AB">
        <w:t>r</w:t>
      </w:r>
      <w:r>
        <w:t>ese</w:t>
      </w:r>
      <w:r w:rsidRPr="006904AB">
        <w:t>s de</w:t>
      </w:r>
      <w:r>
        <w:t xml:space="preserve"> la</w:t>
      </w:r>
      <w:r w:rsidRPr="006904AB">
        <w:t>s v</w:t>
      </w:r>
      <w:r>
        <w:t>íctima</w:t>
      </w:r>
      <w:r w:rsidRPr="006904AB">
        <w:t>s de viola</w:t>
      </w:r>
      <w:r>
        <w:t>c</w:t>
      </w:r>
      <w:r w:rsidRPr="006904AB">
        <w:t>ion</w:t>
      </w:r>
      <w:r>
        <w:t>e</w:t>
      </w:r>
      <w:r w:rsidRPr="006904AB">
        <w:t>s de</w:t>
      </w:r>
      <w:r>
        <w:t xml:space="preserve"> lo</w:t>
      </w:r>
      <w:r w:rsidRPr="006904AB">
        <w:t>s d</w:t>
      </w:r>
      <w:r>
        <w:t>e</w:t>
      </w:r>
      <w:r w:rsidRPr="006904AB">
        <w:t>r</w:t>
      </w:r>
      <w:r>
        <w:t>ech</w:t>
      </w:r>
      <w:r w:rsidRPr="006904AB">
        <w:t>os</w:t>
      </w:r>
      <w:r>
        <w:t xml:space="preserve"> </w:t>
      </w:r>
      <w:r w:rsidRPr="006904AB">
        <w:t>h</w:t>
      </w:r>
      <w:r>
        <w:t>u</w:t>
      </w:r>
      <w:r w:rsidRPr="006904AB">
        <w:t>m</w:t>
      </w:r>
      <w:r>
        <w:t>anos</w:t>
      </w:r>
      <w:r w:rsidRPr="006904AB">
        <w:t xml:space="preserve">. </w:t>
      </w:r>
      <w:r>
        <w:t>El</w:t>
      </w:r>
      <w:r w:rsidRPr="006904AB">
        <w:t xml:space="preserve"> Comité </w:t>
      </w:r>
      <w:r>
        <w:t>se enorgullece de haber sido el</w:t>
      </w:r>
      <w:r w:rsidRPr="006904AB">
        <w:t xml:space="preserve"> pr</w:t>
      </w:r>
      <w:r>
        <w:t>i</w:t>
      </w:r>
      <w:r w:rsidRPr="006904AB">
        <w:t xml:space="preserve">mer </w:t>
      </w:r>
      <w:r>
        <w:t>ó</w:t>
      </w:r>
      <w:r w:rsidRPr="006904AB">
        <w:t>rgan</w:t>
      </w:r>
      <w:r>
        <w:t>o de tratados</w:t>
      </w:r>
      <w:r w:rsidRPr="006904AB">
        <w:t xml:space="preserve"> </w:t>
      </w:r>
      <w:r>
        <w:t>que adoptó</w:t>
      </w:r>
      <w:r w:rsidRPr="006904AB">
        <w:t xml:space="preserve"> </w:t>
      </w:r>
      <w:r>
        <w:t xml:space="preserve">mecanismos de seguimiento de la aplicación de sus </w:t>
      </w:r>
      <w:r w:rsidRPr="006904AB">
        <w:t>observa</w:t>
      </w:r>
      <w:r>
        <w:t>c</w:t>
      </w:r>
      <w:r w:rsidRPr="006904AB">
        <w:t>ion</w:t>
      </w:r>
      <w:r>
        <w:t>e</w:t>
      </w:r>
      <w:r w:rsidRPr="006904AB">
        <w:t xml:space="preserve">s finales </w:t>
      </w:r>
      <w:r>
        <w:t>y de sus dic</w:t>
      </w:r>
      <w:r w:rsidRPr="006904AB">
        <w:t>t</w:t>
      </w:r>
      <w:r>
        <w:t>ámenes</w:t>
      </w:r>
      <w:r w:rsidRPr="006904AB">
        <w:t xml:space="preserve">. </w:t>
      </w:r>
      <w:r>
        <w:t xml:space="preserve">Tras convencerse de la </w:t>
      </w:r>
      <w:r w:rsidRPr="006904AB">
        <w:t>utili</w:t>
      </w:r>
      <w:r>
        <w:t>dad de semejante</w:t>
      </w:r>
      <w:r w:rsidR="00CC6B9C">
        <w:t xml:space="preserve"> </w:t>
      </w:r>
      <w:r>
        <w:t>método</w:t>
      </w:r>
      <w:r w:rsidRPr="006904AB">
        <w:t xml:space="preserve">, </w:t>
      </w:r>
      <w:r>
        <w:t>o</w:t>
      </w:r>
      <w:r w:rsidRPr="006904AB">
        <w:t>tr</w:t>
      </w:r>
      <w:r>
        <w:t>o</w:t>
      </w:r>
      <w:r w:rsidRPr="006904AB">
        <w:t xml:space="preserve">s </w:t>
      </w:r>
      <w:r>
        <w:t>ó</w:t>
      </w:r>
      <w:r w:rsidRPr="006904AB">
        <w:t>rgan</w:t>
      </w:r>
      <w:r>
        <w:t>o</w:t>
      </w:r>
      <w:r w:rsidRPr="006904AB">
        <w:t xml:space="preserve">s </w:t>
      </w:r>
      <w:r>
        <w:t>de tratados han hecho suyo un</w:t>
      </w:r>
      <w:r w:rsidRPr="006904AB">
        <w:t xml:space="preserve"> proc</w:t>
      </w:r>
      <w:r>
        <w:t>e</w:t>
      </w:r>
      <w:r w:rsidRPr="006904AB">
        <w:t>d</w:t>
      </w:r>
      <w:r>
        <w:t>imiento</w:t>
      </w:r>
      <w:r w:rsidRPr="006904AB">
        <w:t xml:space="preserve"> similar. </w:t>
      </w:r>
      <w:r>
        <w:t>Otra innovación determinante en la práctica del Comité es la petición de medidas</w:t>
      </w:r>
      <w:r w:rsidRPr="006904AB">
        <w:t xml:space="preserve"> provis</w:t>
      </w:r>
      <w:r>
        <w:t>i</w:t>
      </w:r>
      <w:r w:rsidRPr="006904AB">
        <w:t>o</w:t>
      </w:r>
      <w:r>
        <w:t>nal</w:t>
      </w:r>
      <w:r w:rsidRPr="006904AB">
        <w:t>es de protec</w:t>
      </w:r>
      <w:r>
        <w:t>c</w:t>
      </w:r>
      <w:r w:rsidRPr="006904AB">
        <w:t>i</w:t>
      </w:r>
      <w:r>
        <w:t>ó</w:t>
      </w:r>
      <w:r w:rsidRPr="006904AB">
        <w:t xml:space="preserve">n </w:t>
      </w:r>
      <w:r>
        <w:t>a fin de evitar</w:t>
      </w:r>
      <w:r w:rsidRPr="006904AB">
        <w:t xml:space="preserve"> qu</w:t>
      </w:r>
      <w:r>
        <w:t>e</w:t>
      </w:r>
      <w:r w:rsidRPr="006904AB">
        <w:t xml:space="preserve"> </w:t>
      </w:r>
      <w:r>
        <w:t>e</w:t>
      </w:r>
      <w:r w:rsidRPr="006904AB">
        <w:t>l</w:t>
      </w:r>
      <w:r>
        <w:t xml:space="preserve"> </w:t>
      </w:r>
      <w:r w:rsidRPr="006904AB">
        <w:t>aut</w:t>
      </w:r>
      <w:r>
        <w:t>o</w:t>
      </w:r>
      <w:r w:rsidRPr="006904AB">
        <w:t>r d</w:t>
      </w:r>
      <w:r>
        <w:t xml:space="preserve">e </w:t>
      </w:r>
      <w:r w:rsidRPr="006904AB">
        <w:t>un</w:t>
      </w:r>
      <w:r>
        <w:t>a</w:t>
      </w:r>
      <w:r w:rsidRPr="006904AB">
        <w:t xml:space="preserve"> comunica</w:t>
      </w:r>
      <w:r>
        <w:t>c</w:t>
      </w:r>
      <w:r w:rsidRPr="006904AB">
        <w:t>i</w:t>
      </w:r>
      <w:r>
        <w:t>ó</w:t>
      </w:r>
      <w:r w:rsidRPr="006904AB">
        <w:t xml:space="preserve">n </w:t>
      </w:r>
      <w:r>
        <w:t xml:space="preserve">que se está </w:t>
      </w:r>
      <w:r w:rsidRPr="006904AB">
        <w:t>exam</w:t>
      </w:r>
      <w:r>
        <w:t>i</w:t>
      </w:r>
      <w:r w:rsidRPr="006904AB">
        <w:t>n</w:t>
      </w:r>
      <w:r>
        <w:t>ando sufra un perjuicio irreparable</w:t>
      </w:r>
      <w:r w:rsidRPr="006904AB">
        <w:t>.</w:t>
      </w:r>
    </w:p>
    <w:p w:rsidR="00D74FE8" w:rsidRPr="006904AB" w:rsidRDefault="00D74FE8" w:rsidP="00127A34">
      <w:pPr>
        <w:pStyle w:val="SingleTxtG"/>
      </w:pPr>
      <w:r>
        <w:t>6.</w:t>
      </w:r>
      <w:r>
        <w:tab/>
        <w:t>El hecho de</w:t>
      </w:r>
      <w:r w:rsidRPr="006904AB">
        <w:t xml:space="preserve"> que l</w:t>
      </w:r>
      <w:r>
        <w:t>a</w:t>
      </w:r>
      <w:r w:rsidRPr="006904AB">
        <w:t>s juri</w:t>
      </w:r>
      <w:r>
        <w:t>s</w:t>
      </w:r>
      <w:r w:rsidRPr="006904AB">
        <w:t>dic</w:t>
      </w:r>
      <w:r>
        <w:t>c</w:t>
      </w:r>
      <w:r w:rsidRPr="006904AB">
        <w:t>ion</w:t>
      </w:r>
      <w:r>
        <w:t>e</w:t>
      </w:r>
      <w:r w:rsidRPr="006904AB">
        <w:t>s na</w:t>
      </w:r>
      <w:r>
        <w:t>c</w:t>
      </w:r>
      <w:r w:rsidRPr="006904AB">
        <w:t>ionales, r</w:t>
      </w:r>
      <w:r>
        <w:t>e</w:t>
      </w:r>
      <w:r w:rsidRPr="006904AB">
        <w:t>gionales e interna</w:t>
      </w:r>
      <w:r>
        <w:t>c</w:t>
      </w:r>
      <w:r w:rsidRPr="006904AB">
        <w:t xml:space="preserve">ionales </w:t>
      </w:r>
      <w:r>
        <w:t>hagan cada vez mayor</w:t>
      </w:r>
      <w:r w:rsidRPr="006904AB">
        <w:t xml:space="preserve"> r</w:t>
      </w:r>
      <w:r>
        <w:t>e</w:t>
      </w:r>
      <w:r w:rsidRPr="006904AB">
        <w:t>f</w:t>
      </w:r>
      <w:r>
        <w:t>e</w:t>
      </w:r>
      <w:r w:rsidRPr="006904AB">
        <w:t>renc</w:t>
      </w:r>
      <w:r>
        <w:t xml:space="preserve">ia a las </w:t>
      </w:r>
      <w:r w:rsidRPr="006904AB">
        <w:t>d</w:t>
      </w:r>
      <w:r>
        <w:t>e</w:t>
      </w:r>
      <w:r w:rsidRPr="006904AB">
        <w:t>cision</w:t>
      </w:r>
      <w:r>
        <w:t>e</w:t>
      </w:r>
      <w:r w:rsidRPr="006904AB">
        <w:t>s, observa</w:t>
      </w:r>
      <w:r>
        <w:t>c</w:t>
      </w:r>
      <w:r w:rsidRPr="006904AB">
        <w:t>ion</w:t>
      </w:r>
      <w:r>
        <w:t>e</w:t>
      </w:r>
      <w:r w:rsidRPr="006904AB">
        <w:t xml:space="preserve">s finales </w:t>
      </w:r>
      <w:r>
        <w:t>y</w:t>
      </w:r>
      <w:r w:rsidRPr="006904AB">
        <w:t xml:space="preserve"> observa</w:t>
      </w:r>
      <w:r>
        <w:t>c</w:t>
      </w:r>
      <w:r w:rsidRPr="006904AB">
        <w:t>ion</w:t>
      </w:r>
      <w:r>
        <w:t>e</w:t>
      </w:r>
      <w:r w:rsidRPr="006904AB">
        <w:t>s g</w:t>
      </w:r>
      <w:r>
        <w:t>e</w:t>
      </w:r>
      <w:r w:rsidRPr="006904AB">
        <w:t>n</w:t>
      </w:r>
      <w:r>
        <w:t>e</w:t>
      </w:r>
      <w:r w:rsidRPr="006904AB">
        <w:t>rales de</w:t>
      </w:r>
      <w:r>
        <w:t xml:space="preserve"> lo</w:t>
      </w:r>
      <w:r w:rsidRPr="006904AB">
        <w:t xml:space="preserve">s </w:t>
      </w:r>
      <w:r>
        <w:t>ó</w:t>
      </w:r>
      <w:r w:rsidRPr="006904AB">
        <w:t>rgan</w:t>
      </w:r>
      <w:r>
        <w:t>o</w:t>
      </w:r>
      <w:r w:rsidRPr="006904AB">
        <w:t xml:space="preserve">s </w:t>
      </w:r>
      <w:r>
        <w:t>de tratados y</w:t>
      </w:r>
      <w:r w:rsidRPr="006904AB">
        <w:t xml:space="preserve">, </w:t>
      </w:r>
      <w:r>
        <w:t>sobre todo a las del</w:t>
      </w:r>
      <w:r w:rsidRPr="006904AB">
        <w:t xml:space="preserve"> Comité, m</w:t>
      </w:r>
      <w:r>
        <w:t>ues</w:t>
      </w:r>
      <w:r w:rsidRPr="006904AB">
        <w:t>tr</w:t>
      </w:r>
      <w:r>
        <w:t>a</w:t>
      </w:r>
      <w:r w:rsidRPr="006904AB">
        <w:t xml:space="preserve"> </w:t>
      </w:r>
      <w:r>
        <w:t xml:space="preserve">a las claras </w:t>
      </w:r>
      <w:r w:rsidRPr="006904AB">
        <w:t xml:space="preserve">que </w:t>
      </w:r>
      <w:r>
        <w:t>se toman en serio las actividades</w:t>
      </w:r>
      <w:r w:rsidRPr="006904AB">
        <w:t xml:space="preserve"> de es</w:t>
      </w:r>
      <w:r>
        <w:t>os</w:t>
      </w:r>
      <w:r w:rsidRPr="006904AB">
        <w:t xml:space="preserve"> </w:t>
      </w:r>
      <w:r>
        <w:t>ó</w:t>
      </w:r>
      <w:r w:rsidRPr="006904AB">
        <w:t>rgan</w:t>
      </w:r>
      <w:r>
        <w:t>o</w:t>
      </w:r>
      <w:r w:rsidRPr="006904AB">
        <w:t>s</w:t>
      </w:r>
      <w:r>
        <w:t>.</w:t>
      </w:r>
      <w:r w:rsidRPr="006904AB">
        <w:t xml:space="preserve"> P</w:t>
      </w:r>
      <w:r>
        <w:t>o</w:t>
      </w:r>
      <w:r w:rsidRPr="006904AB">
        <w:t>r e</w:t>
      </w:r>
      <w:r>
        <w:t>j</w:t>
      </w:r>
      <w:r w:rsidRPr="006904AB">
        <w:t>empl</w:t>
      </w:r>
      <w:r>
        <w:t>o</w:t>
      </w:r>
      <w:r w:rsidRPr="006904AB">
        <w:t>, la Cor</w:t>
      </w:r>
      <w:r>
        <w:t>te</w:t>
      </w:r>
      <w:r w:rsidRPr="006904AB">
        <w:t xml:space="preserve"> </w:t>
      </w:r>
      <w:r>
        <w:t>I</w:t>
      </w:r>
      <w:r w:rsidRPr="006904AB">
        <w:t>nterna</w:t>
      </w:r>
      <w:r>
        <w:t>c</w:t>
      </w:r>
      <w:r w:rsidRPr="006904AB">
        <w:t>ional</w:t>
      </w:r>
      <w:r>
        <w:t xml:space="preserve"> </w:t>
      </w:r>
      <w:r w:rsidRPr="006904AB">
        <w:t>de Justic</w:t>
      </w:r>
      <w:r>
        <w:t>ia</w:t>
      </w:r>
      <w:r w:rsidRPr="006904AB">
        <w:t xml:space="preserve"> </w:t>
      </w:r>
      <w:r>
        <w:t>ha mencionado los dictámenes y las</w:t>
      </w:r>
      <w:r w:rsidRPr="006904AB">
        <w:t xml:space="preserve"> </w:t>
      </w:r>
      <w:r>
        <w:t>o</w:t>
      </w:r>
      <w:r w:rsidRPr="006904AB">
        <w:t>bserva</w:t>
      </w:r>
      <w:r>
        <w:t>c</w:t>
      </w:r>
      <w:r w:rsidRPr="006904AB">
        <w:t>ion</w:t>
      </w:r>
      <w:r>
        <w:t>e</w:t>
      </w:r>
      <w:r w:rsidRPr="006904AB">
        <w:t>s g</w:t>
      </w:r>
      <w:r>
        <w:t>e</w:t>
      </w:r>
      <w:r w:rsidRPr="006904AB">
        <w:t>n</w:t>
      </w:r>
      <w:r>
        <w:t>e</w:t>
      </w:r>
      <w:r w:rsidRPr="006904AB">
        <w:t>rales d</w:t>
      </w:r>
      <w:r>
        <w:t>el</w:t>
      </w:r>
      <w:r w:rsidRPr="006904AB">
        <w:t xml:space="preserve"> Comité p</w:t>
      </w:r>
      <w:r>
        <w:t>ara</w:t>
      </w:r>
      <w:r w:rsidRPr="006904AB">
        <w:t xml:space="preserve"> interpr</w:t>
      </w:r>
      <w:r>
        <w:t>e</w:t>
      </w:r>
      <w:r w:rsidRPr="006904AB">
        <w:t>t</w:t>
      </w:r>
      <w:r>
        <w:t>a</w:t>
      </w:r>
      <w:r w:rsidRPr="006904AB">
        <w:t xml:space="preserve">r </w:t>
      </w:r>
      <w:r>
        <w:t>el Pacto</w:t>
      </w:r>
      <w:r w:rsidRPr="006904AB">
        <w:t xml:space="preserve"> </w:t>
      </w:r>
      <w:r>
        <w:t>en su opinión consultiva</w:t>
      </w:r>
      <w:r w:rsidRPr="006904AB">
        <w:t xml:space="preserve"> de 2004 s</w:t>
      </w:r>
      <w:r>
        <w:t xml:space="preserve">obre </w:t>
      </w:r>
      <w:r w:rsidRPr="006904AB">
        <w:t>l</w:t>
      </w:r>
      <w:r>
        <w:t>a</w:t>
      </w:r>
      <w:r w:rsidRPr="006904AB">
        <w:t>s cons</w:t>
      </w:r>
      <w:r>
        <w:t>ec</w:t>
      </w:r>
      <w:r w:rsidRPr="006904AB">
        <w:t>uenc</w:t>
      </w:r>
      <w:r>
        <w:t>ias</w:t>
      </w:r>
      <w:r w:rsidRPr="006904AB">
        <w:t xml:space="preserve"> jur</w:t>
      </w:r>
      <w:r>
        <w:t>í</w:t>
      </w:r>
      <w:r w:rsidRPr="006904AB">
        <w:t>di</w:t>
      </w:r>
      <w:r>
        <w:t xml:space="preserve">cas de la construcción de </w:t>
      </w:r>
      <w:r w:rsidRPr="006904AB">
        <w:t>un mur</w:t>
      </w:r>
      <w:r>
        <w:t>o</w:t>
      </w:r>
      <w:r w:rsidRPr="006904AB">
        <w:t xml:space="preserve"> </w:t>
      </w:r>
      <w:r>
        <w:t>en el</w:t>
      </w:r>
      <w:r w:rsidRPr="006904AB">
        <w:t xml:space="preserve"> territor</w:t>
      </w:r>
      <w:r>
        <w:t>io</w:t>
      </w:r>
      <w:r w:rsidRPr="006904AB">
        <w:t xml:space="preserve"> palestin</w:t>
      </w:r>
      <w:r>
        <w:t>o</w:t>
      </w:r>
      <w:r w:rsidRPr="006904AB">
        <w:t xml:space="preserve"> ocup</w:t>
      </w:r>
      <w:r>
        <w:t>ado</w:t>
      </w:r>
      <w:r w:rsidRPr="006904AB">
        <w:t>. L</w:t>
      </w:r>
      <w:r>
        <w:t>a</w:t>
      </w:r>
      <w:r w:rsidRPr="006904AB">
        <w:t>s observa</w:t>
      </w:r>
      <w:r>
        <w:t>c</w:t>
      </w:r>
      <w:r w:rsidRPr="006904AB">
        <w:t>ion</w:t>
      </w:r>
      <w:r>
        <w:t>e</w:t>
      </w:r>
      <w:r w:rsidRPr="006904AB">
        <w:t xml:space="preserve">s finales </w:t>
      </w:r>
      <w:r>
        <w:t xml:space="preserve">y </w:t>
      </w:r>
      <w:r w:rsidRPr="006904AB">
        <w:t>la jurisprudenc</w:t>
      </w:r>
      <w:r>
        <w:t>ia</w:t>
      </w:r>
      <w:r w:rsidRPr="006904AB">
        <w:t xml:space="preserve"> d</w:t>
      </w:r>
      <w:r>
        <w:t>el</w:t>
      </w:r>
      <w:r w:rsidRPr="006904AB">
        <w:t xml:space="preserve"> Comité s</w:t>
      </w:r>
      <w:r>
        <w:t>e utilizan i</w:t>
      </w:r>
      <w:r w:rsidRPr="006904AB">
        <w:t>g</w:t>
      </w:r>
      <w:r>
        <w:t>u</w:t>
      </w:r>
      <w:r w:rsidRPr="006904AB">
        <w:t>alment</w:t>
      </w:r>
      <w:r>
        <w:t>e</w:t>
      </w:r>
      <w:r w:rsidRPr="006904AB">
        <w:t xml:space="preserve"> </w:t>
      </w:r>
      <w:r>
        <w:t>en el marco</w:t>
      </w:r>
      <w:r w:rsidRPr="006904AB">
        <w:t xml:space="preserve"> del</w:t>
      </w:r>
      <w:r>
        <w:t xml:space="preserve"> </w:t>
      </w:r>
      <w:r w:rsidRPr="006904AB">
        <w:t>Examen p</w:t>
      </w:r>
      <w:r>
        <w:t>e</w:t>
      </w:r>
      <w:r w:rsidRPr="006904AB">
        <w:t>ri</w:t>
      </w:r>
      <w:r>
        <w:t>ó</w:t>
      </w:r>
      <w:r w:rsidRPr="006904AB">
        <w:t>di</w:t>
      </w:r>
      <w:r>
        <w:t xml:space="preserve">co </w:t>
      </w:r>
      <w:r w:rsidRPr="006904AB">
        <w:t>univers</w:t>
      </w:r>
      <w:r>
        <w:t>a</w:t>
      </w:r>
      <w:r w:rsidRPr="006904AB">
        <w:t>l d</w:t>
      </w:r>
      <w:r>
        <w:t>el</w:t>
      </w:r>
      <w:r w:rsidRPr="006904AB">
        <w:t xml:space="preserve"> Conse</w:t>
      </w:r>
      <w:r>
        <w:t>jo de Derechos Humanos</w:t>
      </w:r>
      <w:r w:rsidRPr="006904AB">
        <w:t xml:space="preserve">, </w:t>
      </w:r>
      <w:r>
        <w:t>en donde sirven, en parte, de</w:t>
      </w:r>
      <w:r w:rsidRPr="006904AB">
        <w:t xml:space="preserve"> inspir</w:t>
      </w:r>
      <w:r>
        <w:t>ación</w:t>
      </w:r>
      <w:r w:rsidRPr="006904AB">
        <w:t xml:space="preserve"> </w:t>
      </w:r>
      <w:r>
        <w:t>para las re</w:t>
      </w:r>
      <w:r w:rsidRPr="006904AB">
        <w:t>com</w:t>
      </w:r>
      <w:r>
        <w:t>e</w:t>
      </w:r>
      <w:r w:rsidRPr="006904AB">
        <w:t>nda</w:t>
      </w:r>
      <w:r>
        <w:t>c</w:t>
      </w:r>
      <w:r w:rsidRPr="006904AB">
        <w:t>ion</w:t>
      </w:r>
      <w:r>
        <w:t>e</w:t>
      </w:r>
      <w:r w:rsidRPr="006904AB">
        <w:t>s finales. L</w:t>
      </w:r>
      <w:r>
        <w:t>a consolidación del diálogo</w:t>
      </w:r>
      <w:r w:rsidRPr="006904AB">
        <w:t xml:space="preserve"> entre l</w:t>
      </w:r>
      <w:r>
        <w:t>os organismo</w:t>
      </w:r>
      <w:r w:rsidRPr="006904AB">
        <w:t>s na</w:t>
      </w:r>
      <w:r>
        <w:t>c</w:t>
      </w:r>
      <w:r w:rsidRPr="006904AB">
        <w:t>iona</w:t>
      </w:r>
      <w:r>
        <w:t>les</w:t>
      </w:r>
      <w:r w:rsidRPr="006904AB">
        <w:t>, r</w:t>
      </w:r>
      <w:r>
        <w:t>e</w:t>
      </w:r>
      <w:r w:rsidRPr="006904AB">
        <w:t>giona</w:t>
      </w:r>
      <w:r>
        <w:t>les</w:t>
      </w:r>
      <w:r w:rsidRPr="006904AB">
        <w:t xml:space="preserve"> e interna</w:t>
      </w:r>
      <w:r>
        <w:t>c</w:t>
      </w:r>
      <w:r w:rsidRPr="006904AB">
        <w:t>iona</w:t>
      </w:r>
      <w:r>
        <w:t>les</w:t>
      </w:r>
      <w:r w:rsidRPr="006904AB">
        <w:t xml:space="preserve"> qu</w:t>
      </w:r>
      <w:r>
        <w:t>e</w:t>
      </w:r>
      <w:r w:rsidRPr="006904AB">
        <w:t xml:space="preserve"> s</w:t>
      </w:r>
      <w:r>
        <w:t>e encargan de los derechos humanos</w:t>
      </w:r>
      <w:r w:rsidRPr="006904AB">
        <w:t xml:space="preserve"> </w:t>
      </w:r>
      <w:r>
        <w:t xml:space="preserve">y el </w:t>
      </w:r>
      <w:r w:rsidRPr="006904AB">
        <w:t>enri</w:t>
      </w:r>
      <w:r>
        <w:t>quecimiento</w:t>
      </w:r>
      <w:r w:rsidRPr="006904AB">
        <w:t xml:space="preserve"> mutu</w:t>
      </w:r>
      <w:r>
        <w:t>o</w:t>
      </w:r>
      <w:r w:rsidRPr="006904AB">
        <w:t xml:space="preserve"> r</w:t>
      </w:r>
      <w:r>
        <w:t>e</w:t>
      </w:r>
      <w:r w:rsidRPr="006904AB">
        <w:t>sult</w:t>
      </w:r>
      <w:r>
        <w:t>ante</w:t>
      </w:r>
      <w:r w:rsidRPr="006904AB">
        <w:t xml:space="preserve"> </w:t>
      </w:r>
      <w:r>
        <w:t>no pueden sino otorgar mayor relevancia a la</w:t>
      </w:r>
      <w:r w:rsidRPr="006904AB">
        <w:t xml:space="preserve"> </w:t>
      </w:r>
      <w:r>
        <w:t>acc</w:t>
      </w:r>
      <w:r w:rsidRPr="006904AB">
        <w:t>i</w:t>
      </w:r>
      <w:r>
        <w:t>ó</w:t>
      </w:r>
      <w:r w:rsidRPr="006904AB">
        <w:t>n d</w:t>
      </w:r>
      <w:r>
        <w:t>el</w:t>
      </w:r>
      <w:r w:rsidRPr="006904AB">
        <w:t xml:space="preserve"> Comité en </w:t>
      </w:r>
      <w:r>
        <w:t>pro</w:t>
      </w:r>
      <w:r w:rsidRPr="006904AB">
        <w:t xml:space="preserve"> de la promo</w:t>
      </w:r>
      <w:r>
        <w:t>c</w:t>
      </w:r>
      <w:r w:rsidRPr="006904AB">
        <w:t>i</w:t>
      </w:r>
      <w:r>
        <w:t>ó</w:t>
      </w:r>
      <w:r w:rsidRPr="006904AB">
        <w:t xml:space="preserve">n </w:t>
      </w:r>
      <w:r>
        <w:t xml:space="preserve">y </w:t>
      </w:r>
      <w:r w:rsidRPr="006904AB">
        <w:t>la protec</w:t>
      </w:r>
      <w:r>
        <w:t>c</w:t>
      </w:r>
      <w:r w:rsidRPr="006904AB">
        <w:t>i</w:t>
      </w:r>
      <w:r>
        <w:t>ó</w:t>
      </w:r>
      <w:r w:rsidRPr="006904AB">
        <w:t>n de</w:t>
      </w:r>
      <w:r>
        <w:t xml:space="preserve"> lo</w:t>
      </w:r>
      <w:r w:rsidRPr="006904AB">
        <w:t>s d</w:t>
      </w:r>
      <w:r>
        <w:t>erech</w:t>
      </w:r>
      <w:r w:rsidRPr="006904AB">
        <w:t>os</w:t>
      </w:r>
      <w:r w:rsidR="00CC6B9C">
        <w:t xml:space="preserve"> </w:t>
      </w:r>
      <w:r>
        <w:t>humanos</w:t>
      </w:r>
      <w:r w:rsidR="000D50B7">
        <w:t>.</w:t>
      </w:r>
    </w:p>
    <w:p w:rsidR="00D74FE8" w:rsidRPr="006904AB" w:rsidRDefault="00D74FE8" w:rsidP="00127A34">
      <w:pPr>
        <w:pStyle w:val="SingleTxtG"/>
      </w:pPr>
      <w:r>
        <w:t>7.</w:t>
      </w:r>
      <w:r>
        <w:tab/>
      </w:r>
      <w:r w:rsidRPr="006904AB">
        <w:t xml:space="preserve">Un </w:t>
      </w:r>
      <w:r>
        <w:t>reto de talla pa</w:t>
      </w:r>
      <w:r w:rsidRPr="006904AB">
        <w:t>r</w:t>
      </w:r>
      <w:r>
        <w:t>a</w:t>
      </w:r>
      <w:r w:rsidRPr="006904AB">
        <w:t xml:space="preserve"> </w:t>
      </w:r>
      <w:r>
        <w:t>e</w:t>
      </w:r>
      <w:r w:rsidRPr="006904AB">
        <w:t xml:space="preserve">l Comité </w:t>
      </w:r>
      <w:r>
        <w:t>en este momento consiste en lograr una mejora</w:t>
      </w:r>
      <w:r w:rsidRPr="006904AB">
        <w:t xml:space="preserve"> </w:t>
      </w:r>
      <w:r>
        <w:t xml:space="preserve">de </w:t>
      </w:r>
      <w:r w:rsidRPr="006904AB">
        <w:t>s</w:t>
      </w:r>
      <w:r>
        <w:t>u</w:t>
      </w:r>
      <w:r w:rsidRPr="006904AB">
        <w:t>s m</w:t>
      </w:r>
      <w:r>
        <w:t>é</w:t>
      </w:r>
      <w:r w:rsidRPr="006904AB">
        <w:t>tod</w:t>
      </w:r>
      <w:r>
        <w:t>o</w:t>
      </w:r>
      <w:r w:rsidRPr="006904AB">
        <w:t>s de tra</w:t>
      </w:r>
      <w:r>
        <w:t>bajo, así como</w:t>
      </w:r>
      <w:r w:rsidRPr="006904AB">
        <w:t xml:space="preserve"> armoni</w:t>
      </w:r>
      <w:r>
        <w:t>za</w:t>
      </w:r>
      <w:r w:rsidRPr="006904AB">
        <w:t>r</w:t>
      </w:r>
      <w:r>
        <w:t>los con los de los otros</w:t>
      </w:r>
      <w:r w:rsidRPr="006904AB">
        <w:t xml:space="preserve"> </w:t>
      </w:r>
      <w:r>
        <w:t>ó</w:t>
      </w:r>
      <w:r w:rsidRPr="006904AB">
        <w:t>rgan</w:t>
      </w:r>
      <w:r>
        <w:t>o</w:t>
      </w:r>
      <w:r w:rsidRPr="006904AB">
        <w:t xml:space="preserve">s </w:t>
      </w:r>
      <w:r>
        <w:t>de tratados</w:t>
      </w:r>
      <w:r w:rsidRPr="006904AB">
        <w:t xml:space="preserve">. </w:t>
      </w:r>
      <w:r>
        <w:t>Con tal</w:t>
      </w:r>
      <w:r w:rsidRPr="006904AB">
        <w:t xml:space="preserve"> fin </w:t>
      </w:r>
      <w:r>
        <w:t xml:space="preserve">ha </w:t>
      </w:r>
      <w:r w:rsidRPr="006904AB">
        <w:t>adopt</w:t>
      </w:r>
      <w:r>
        <w:t>ado</w:t>
      </w:r>
      <w:r w:rsidRPr="006904AB">
        <w:t xml:space="preserve"> nu</w:t>
      </w:r>
      <w:r>
        <w:t>e</w:t>
      </w:r>
      <w:r w:rsidRPr="006904AB">
        <w:t>v</w:t>
      </w:r>
      <w:r>
        <w:t>a</w:t>
      </w:r>
      <w:r w:rsidRPr="006904AB">
        <w:t>s direct</w:t>
      </w:r>
      <w:r>
        <w:t>r</w:t>
      </w:r>
      <w:r w:rsidRPr="006904AB">
        <w:t>i</w:t>
      </w:r>
      <w:r>
        <w:t>c</w:t>
      </w:r>
      <w:r w:rsidRPr="006904AB">
        <w:t xml:space="preserve">es </w:t>
      </w:r>
      <w:r>
        <w:t>relativas a la preparación de informes, además de un nuevo</w:t>
      </w:r>
      <w:r w:rsidRPr="006904AB">
        <w:t xml:space="preserve"> proc</w:t>
      </w:r>
      <w:r>
        <w:t>e</w:t>
      </w:r>
      <w:r w:rsidRPr="006904AB">
        <w:t>d</w:t>
      </w:r>
      <w:r>
        <w:t>imiento</w:t>
      </w:r>
      <w:r w:rsidRPr="006904AB">
        <w:t xml:space="preserve"> p</w:t>
      </w:r>
      <w:r>
        <w:t>a</w:t>
      </w:r>
      <w:r w:rsidRPr="006904AB">
        <w:t>r</w:t>
      </w:r>
      <w:r>
        <w:t>a</w:t>
      </w:r>
      <w:r w:rsidRPr="006904AB">
        <w:t xml:space="preserve"> </w:t>
      </w:r>
      <w:r>
        <w:t>e</w:t>
      </w:r>
      <w:r w:rsidRPr="006904AB">
        <w:t>l</w:t>
      </w:r>
      <w:r>
        <w:t xml:space="preserve"> </w:t>
      </w:r>
      <w:r w:rsidRPr="006904AB">
        <w:t>examen de</w:t>
      </w:r>
      <w:r>
        <w:t xml:space="preserve"> lo</w:t>
      </w:r>
      <w:r w:rsidRPr="006904AB">
        <w:t xml:space="preserve">s </w:t>
      </w:r>
      <w:r>
        <w:t>informes</w:t>
      </w:r>
      <w:r w:rsidRPr="006904AB">
        <w:t xml:space="preserve"> p</w:t>
      </w:r>
      <w:r>
        <w:t>e</w:t>
      </w:r>
      <w:r w:rsidRPr="006904AB">
        <w:t>ri</w:t>
      </w:r>
      <w:r>
        <w:t>ó</w:t>
      </w:r>
      <w:r w:rsidRPr="006904AB">
        <w:t>di</w:t>
      </w:r>
      <w:r>
        <w:t>cos</w:t>
      </w:r>
      <w:r w:rsidRPr="006904AB">
        <w:t xml:space="preserve"> de</w:t>
      </w:r>
      <w:r>
        <w:t xml:space="preserve"> lo</w:t>
      </w:r>
      <w:r w:rsidRPr="006904AB">
        <w:t xml:space="preserve">s </w:t>
      </w:r>
      <w:r>
        <w:t>Es</w:t>
      </w:r>
      <w:r w:rsidRPr="006904AB">
        <w:t>ta</w:t>
      </w:r>
      <w:r>
        <w:t>dos</w:t>
      </w:r>
      <w:r w:rsidRPr="006904AB">
        <w:t xml:space="preserve"> partes</w:t>
      </w:r>
      <w:r>
        <w:t xml:space="preserve">, basado en la confección </w:t>
      </w:r>
      <w:r w:rsidRPr="006904AB">
        <w:t>de list</w:t>
      </w:r>
      <w:r>
        <w:t>a</w:t>
      </w:r>
      <w:r w:rsidRPr="006904AB">
        <w:t xml:space="preserve">s de </w:t>
      </w:r>
      <w:r>
        <w:t xml:space="preserve">cuestiones </w:t>
      </w:r>
      <w:r w:rsidRPr="006904AB">
        <w:t>ant</w:t>
      </w:r>
      <w:r>
        <w:t>es de la presentació</w:t>
      </w:r>
      <w:r w:rsidRPr="006904AB">
        <w:t>n d</w:t>
      </w:r>
      <w:r>
        <w:t>el</w:t>
      </w:r>
      <w:r w:rsidRPr="006904AB">
        <w:t xml:space="preserve"> </w:t>
      </w:r>
      <w:r>
        <w:t>documento</w:t>
      </w:r>
      <w:r w:rsidRPr="006904AB">
        <w:t xml:space="preserve">. </w:t>
      </w:r>
      <w:r>
        <w:t>Esas medidas</w:t>
      </w:r>
      <w:r w:rsidRPr="006904AB">
        <w:t xml:space="preserve"> de</w:t>
      </w:r>
      <w:r>
        <w:t>bería</w:t>
      </w:r>
      <w:r w:rsidRPr="006904AB">
        <w:t>n r</w:t>
      </w:r>
      <w:r>
        <w:t>e</w:t>
      </w:r>
      <w:r w:rsidRPr="006904AB">
        <w:t>du</w:t>
      </w:r>
      <w:r>
        <w:t>c</w:t>
      </w:r>
      <w:r w:rsidRPr="006904AB">
        <w:t>ir la carg</w:t>
      </w:r>
      <w:r>
        <w:t>a</w:t>
      </w:r>
      <w:r w:rsidRPr="006904AB">
        <w:t xml:space="preserve"> de tra</w:t>
      </w:r>
      <w:r>
        <w:t>bajo</w:t>
      </w:r>
      <w:r w:rsidRPr="006904AB">
        <w:t xml:space="preserve"> de</w:t>
      </w:r>
      <w:r>
        <w:t xml:space="preserve"> lo</w:t>
      </w:r>
      <w:r w:rsidRPr="006904AB">
        <w:t xml:space="preserve">s </w:t>
      </w:r>
      <w:r>
        <w:t>Es</w:t>
      </w:r>
      <w:r w:rsidRPr="006904AB">
        <w:t>ta</w:t>
      </w:r>
      <w:r>
        <w:t>do</w:t>
      </w:r>
      <w:r w:rsidRPr="006904AB">
        <w:t>s part</w:t>
      </w:r>
      <w:r>
        <w:t>e</w:t>
      </w:r>
      <w:r w:rsidRPr="006904AB">
        <w:t xml:space="preserve">s </w:t>
      </w:r>
      <w:r>
        <w:t>y la del</w:t>
      </w:r>
      <w:r w:rsidRPr="006904AB">
        <w:t xml:space="preserve"> Comité </w:t>
      </w:r>
      <w:r>
        <w:t>y</w:t>
      </w:r>
      <w:r w:rsidRPr="006904AB">
        <w:t xml:space="preserve"> contribu</w:t>
      </w:r>
      <w:r>
        <w:t>ir a</w:t>
      </w:r>
      <w:r w:rsidRPr="006904AB">
        <w:t xml:space="preserve"> l</w:t>
      </w:r>
      <w:r>
        <w:t xml:space="preserve">a elaboración </w:t>
      </w:r>
      <w:r w:rsidRPr="006904AB">
        <w:t xml:space="preserve">de </w:t>
      </w:r>
      <w:r>
        <w:t>informes más específicos</w:t>
      </w:r>
      <w:r w:rsidRPr="006904AB">
        <w:t xml:space="preserve">, </w:t>
      </w:r>
      <w:r>
        <w:t>lo que redundará en beneficio de todos. Además,</w:t>
      </w:r>
      <w:r w:rsidRPr="006904AB">
        <w:t xml:space="preserve"> </w:t>
      </w:r>
      <w:r>
        <w:t>e</w:t>
      </w:r>
      <w:r w:rsidRPr="006904AB">
        <w:t xml:space="preserve">l Comité </w:t>
      </w:r>
      <w:r>
        <w:t>h</w:t>
      </w:r>
      <w:r w:rsidRPr="006904AB">
        <w:t>a particip</w:t>
      </w:r>
      <w:r>
        <w:t>ado</w:t>
      </w:r>
      <w:r w:rsidRPr="006904AB">
        <w:t xml:space="preserve">, </w:t>
      </w:r>
      <w:r>
        <w:t>junto con los demás órganos de tratados</w:t>
      </w:r>
      <w:r w:rsidRPr="006904AB">
        <w:t xml:space="preserve">, </w:t>
      </w:r>
      <w:r>
        <w:t>en los debates celebrados en</w:t>
      </w:r>
      <w:r w:rsidRPr="006904AB">
        <w:t xml:space="preserve"> Dubl</w:t>
      </w:r>
      <w:r>
        <w:t>í</w:t>
      </w:r>
      <w:r w:rsidRPr="006904AB">
        <w:t xml:space="preserve">n </w:t>
      </w:r>
      <w:r>
        <w:t>y en</w:t>
      </w:r>
      <w:r w:rsidRPr="006904AB">
        <w:t xml:space="preserve"> Poznan </w:t>
      </w:r>
      <w:r>
        <w:t>respecto de la consolidación</w:t>
      </w:r>
      <w:r w:rsidRPr="006904AB">
        <w:t xml:space="preserve"> d</w:t>
      </w:r>
      <w:r>
        <w:t>el</w:t>
      </w:r>
      <w:r w:rsidRPr="006904AB">
        <w:t xml:space="preserve"> s</w:t>
      </w:r>
      <w:r>
        <w:t>i</w:t>
      </w:r>
      <w:r w:rsidRPr="006904AB">
        <w:t>st</w:t>
      </w:r>
      <w:r>
        <w:t>e</w:t>
      </w:r>
      <w:r w:rsidRPr="006904AB">
        <w:t>m</w:t>
      </w:r>
      <w:r>
        <w:t>a</w:t>
      </w:r>
      <w:r w:rsidRPr="006904AB">
        <w:t>. Des</w:t>
      </w:r>
      <w:r>
        <w:t>de</w:t>
      </w:r>
      <w:r w:rsidRPr="006904AB">
        <w:t xml:space="preserve"> s</w:t>
      </w:r>
      <w:r>
        <w:t>u</w:t>
      </w:r>
      <w:r w:rsidRPr="006904AB">
        <w:t xml:space="preserve"> cr</w:t>
      </w:r>
      <w:r>
        <w:t>e</w:t>
      </w:r>
      <w:r w:rsidRPr="006904AB">
        <w:t>a</w:t>
      </w:r>
      <w:r>
        <w:t>c</w:t>
      </w:r>
      <w:r w:rsidRPr="006904AB">
        <w:t>i</w:t>
      </w:r>
      <w:r>
        <w:t>ó</w:t>
      </w:r>
      <w:r w:rsidRPr="006904AB">
        <w:t xml:space="preserve">n, </w:t>
      </w:r>
      <w:r>
        <w:t>el</w:t>
      </w:r>
      <w:r w:rsidRPr="006904AB">
        <w:t xml:space="preserve"> Comité de </w:t>
      </w:r>
      <w:r>
        <w:t>Derechos Humanos ha sido,</w:t>
      </w:r>
      <w:r w:rsidRPr="006904AB">
        <w:t xml:space="preserve"> </w:t>
      </w:r>
      <w:r>
        <w:t xml:space="preserve">en varios sentidos, </w:t>
      </w:r>
      <w:r w:rsidRPr="006904AB">
        <w:t>un pr</w:t>
      </w:r>
      <w:r>
        <w:t>e</w:t>
      </w:r>
      <w:r w:rsidRPr="006904AB">
        <w:t>curs</w:t>
      </w:r>
      <w:r>
        <w:t>o</w:t>
      </w:r>
      <w:r w:rsidRPr="006904AB">
        <w:t xml:space="preserve">r </w:t>
      </w:r>
      <w:r>
        <w:t xml:space="preserve">y </w:t>
      </w:r>
      <w:r w:rsidRPr="006904AB">
        <w:t>ti</w:t>
      </w:r>
      <w:r>
        <w:t>ene el firme propósito de seguir</w:t>
      </w:r>
      <w:r w:rsidRPr="006904AB">
        <w:t xml:space="preserve"> e</w:t>
      </w:r>
      <w:r>
        <w:t>j</w:t>
      </w:r>
      <w:r w:rsidRPr="006904AB">
        <w:t>erc</w:t>
      </w:r>
      <w:r>
        <w:t>i</w:t>
      </w:r>
      <w:r w:rsidRPr="006904AB">
        <w:t>e</w:t>
      </w:r>
      <w:r>
        <w:t>ndo</w:t>
      </w:r>
      <w:r w:rsidRPr="006904AB">
        <w:t xml:space="preserve"> s</w:t>
      </w:r>
      <w:r>
        <w:t>u</w:t>
      </w:r>
      <w:r w:rsidRPr="006904AB">
        <w:t>s f</w:t>
      </w:r>
      <w:r>
        <w:t>u</w:t>
      </w:r>
      <w:r w:rsidRPr="006904AB">
        <w:t>ncion</w:t>
      </w:r>
      <w:r>
        <w:t>e</w:t>
      </w:r>
      <w:r w:rsidRPr="006904AB">
        <w:t xml:space="preserve">s </w:t>
      </w:r>
      <w:r>
        <w:t>de la manera más eficaz</w:t>
      </w:r>
      <w:r w:rsidRPr="006904AB">
        <w:t xml:space="preserve"> posible.</w:t>
      </w:r>
    </w:p>
    <w:p w:rsidR="00D74FE8" w:rsidRPr="006904AB" w:rsidRDefault="00D74FE8" w:rsidP="00127A34">
      <w:pPr>
        <w:pStyle w:val="SingleTxtG"/>
      </w:pPr>
      <w:r>
        <w:t>8.</w:t>
      </w:r>
      <w:r>
        <w:tab/>
        <w:t xml:space="preserve">El </w:t>
      </w:r>
      <w:r>
        <w:rPr>
          <w:b/>
        </w:rPr>
        <w:t>Sr</w:t>
      </w:r>
      <w:r w:rsidRPr="006904AB">
        <w:rPr>
          <w:b/>
        </w:rPr>
        <w:t xml:space="preserve">. Ndiaye </w:t>
      </w:r>
      <w:r w:rsidRPr="006904AB">
        <w:t>(</w:t>
      </w:r>
      <w:r>
        <w:t xml:space="preserve">Alto </w:t>
      </w:r>
      <w:r w:rsidRPr="006904AB">
        <w:t>Comis</w:t>
      </w:r>
      <w:r>
        <w:t>ionado</w:t>
      </w:r>
      <w:r w:rsidRPr="006904AB">
        <w:t xml:space="preserve"> de</w:t>
      </w:r>
      <w:r>
        <w:t xml:space="preserve"> la</w:t>
      </w:r>
      <w:r w:rsidRPr="006904AB">
        <w:t>s Na</w:t>
      </w:r>
      <w:r>
        <w:t>c</w:t>
      </w:r>
      <w:r w:rsidRPr="006904AB">
        <w:t>ion</w:t>
      </w:r>
      <w:r>
        <w:t>e</w:t>
      </w:r>
      <w:r w:rsidRPr="006904AB">
        <w:t>s Uni</w:t>
      </w:r>
      <w:r>
        <w:t>das para los Derechos Humanos</w:t>
      </w:r>
      <w:r w:rsidRPr="006904AB">
        <w:t>) di</w:t>
      </w:r>
      <w:r>
        <w:t>ce que, en sus</w:t>
      </w:r>
      <w:r w:rsidRPr="006904AB">
        <w:t xml:space="preserve"> </w:t>
      </w:r>
      <w:r>
        <w:t>treinta</w:t>
      </w:r>
      <w:r w:rsidRPr="006904AB">
        <w:t xml:space="preserve"> a</w:t>
      </w:r>
      <w:r>
        <w:t>ño</w:t>
      </w:r>
      <w:r w:rsidRPr="006904AB">
        <w:t>s d</w:t>
      </w:r>
      <w:r>
        <w:t xml:space="preserve">e </w:t>
      </w:r>
      <w:r w:rsidRPr="006904AB">
        <w:t>existenc</w:t>
      </w:r>
      <w:r>
        <w:t>ia</w:t>
      </w:r>
      <w:r w:rsidRPr="006904AB">
        <w:t xml:space="preserve">, </w:t>
      </w:r>
      <w:r>
        <w:t>el</w:t>
      </w:r>
      <w:r w:rsidRPr="006904AB">
        <w:t xml:space="preserve"> Comité de </w:t>
      </w:r>
      <w:r>
        <w:t>Derechos Humanos ha aportado</w:t>
      </w:r>
      <w:r w:rsidRPr="006904AB">
        <w:t xml:space="preserve"> un</w:t>
      </w:r>
      <w:r>
        <w:t>a</w:t>
      </w:r>
      <w:r w:rsidRPr="006904AB">
        <w:t xml:space="preserve"> contribu</w:t>
      </w:r>
      <w:r>
        <w:t>c</w:t>
      </w:r>
      <w:r w:rsidRPr="006904AB">
        <w:t>i</w:t>
      </w:r>
      <w:r>
        <w:t>ó</w:t>
      </w:r>
      <w:r w:rsidRPr="006904AB">
        <w:t>n d</w:t>
      </w:r>
      <w:r>
        <w:t>e</w:t>
      </w:r>
      <w:r w:rsidRPr="006904AB">
        <w:t>cisiv</w:t>
      </w:r>
      <w:r>
        <w:t>a</w:t>
      </w:r>
      <w:r w:rsidRPr="006904AB">
        <w:t xml:space="preserve"> </w:t>
      </w:r>
      <w:r>
        <w:t>a</w:t>
      </w:r>
      <w:r w:rsidRPr="006904AB">
        <w:t xml:space="preserve"> la lu</w:t>
      </w:r>
      <w:r>
        <w:t>cha</w:t>
      </w:r>
      <w:r w:rsidRPr="006904AB">
        <w:t xml:space="preserve"> interna</w:t>
      </w:r>
      <w:r>
        <w:t>cional pa</w:t>
      </w:r>
      <w:r w:rsidRPr="006904AB">
        <w:t>r</w:t>
      </w:r>
      <w:r>
        <w:t>a</w:t>
      </w:r>
      <w:r w:rsidRPr="006904AB">
        <w:t xml:space="preserve"> la d</w:t>
      </w:r>
      <w:r>
        <w:t>e</w:t>
      </w:r>
      <w:r w:rsidRPr="006904AB">
        <w:t>fens</w:t>
      </w:r>
      <w:r>
        <w:t>a</w:t>
      </w:r>
      <w:r w:rsidRPr="006904AB">
        <w:t xml:space="preserve"> de</w:t>
      </w:r>
      <w:r>
        <w:t xml:space="preserve"> lo</w:t>
      </w:r>
      <w:r w:rsidRPr="006904AB">
        <w:t>s d</w:t>
      </w:r>
      <w:r>
        <w:t>e</w:t>
      </w:r>
      <w:r w:rsidRPr="006904AB">
        <w:t>r</w:t>
      </w:r>
      <w:r>
        <w:t>ech</w:t>
      </w:r>
      <w:r w:rsidRPr="006904AB">
        <w:t>os de</w:t>
      </w:r>
      <w:r>
        <w:t xml:space="preserve"> la</w:t>
      </w:r>
      <w:r w:rsidRPr="006904AB">
        <w:t>s v</w:t>
      </w:r>
      <w:r>
        <w:t>í</w:t>
      </w:r>
      <w:r w:rsidRPr="006904AB">
        <w:t>ctim</w:t>
      </w:r>
      <w:r>
        <w:t>a</w:t>
      </w:r>
      <w:r w:rsidRPr="006904AB">
        <w:t>s de viola</w:t>
      </w:r>
      <w:r>
        <w:t>c</w:t>
      </w:r>
      <w:r w:rsidRPr="006904AB">
        <w:t>ion</w:t>
      </w:r>
      <w:r>
        <w:t>e</w:t>
      </w:r>
      <w:r w:rsidRPr="006904AB">
        <w:t>s de</w:t>
      </w:r>
      <w:r>
        <w:t xml:space="preserve"> los </w:t>
      </w:r>
      <w:r w:rsidRPr="006904AB">
        <w:t>d</w:t>
      </w:r>
      <w:r>
        <w:t>e</w:t>
      </w:r>
      <w:r w:rsidRPr="006904AB">
        <w:t>r</w:t>
      </w:r>
      <w:r>
        <w:t>ech</w:t>
      </w:r>
      <w:r w:rsidRPr="006904AB">
        <w:t>os</w:t>
      </w:r>
      <w:r>
        <w:t xml:space="preserve"> </w:t>
      </w:r>
      <w:r w:rsidRPr="006904AB">
        <w:t>h</w:t>
      </w:r>
      <w:r>
        <w:t>u</w:t>
      </w:r>
      <w:r w:rsidRPr="006904AB">
        <w:t>m</w:t>
      </w:r>
      <w:r>
        <w:t>anos y</w:t>
      </w:r>
      <w:r w:rsidRPr="006904AB">
        <w:t xml:space="preserve"> la protec</w:t>
      </w:r>
      <w:r>
        <w:t>c</w:t>
      </w:r>
      <w:r w:rsidRPr="006904AB">
        <w:t>i</w:t>
      </w:r>
      <w:r>
        <w:t>ó</w:t>
      </w:r>
      <w:r w:rsidRPr="006904AB">
        <w:t>n de la digni</w:t>
      </w:r>
      <w:r>
        <w:t>dad</w:t>
      </w:r>
      <w:r w:rsidRPr="006904AB">
        <w:t xml:space="preserve"> human</w:t>
      </w:r>
      <w:r>
        <w:t>a</w:t>
      </w:r>
      <w:r w:rsidRPr="006904AB">
        <w:t xml:space="preserve"> en </w:t>
      </w:r>
      <w:r>
        <w:t>cualquier</w:t>
      </w:r>
      <w:r w:rsidRPr="006904AB">
        <w:t xml:space="preserve"> circ</w:t>
      </w:r>
      <w:r>
        <w:t>u</w:t>
      </w:r>
      <w:r w:rsidRPr="006904AB">
        <w:t>nstanc</w:t>
      </w:r>
      <w:r>
        <w:t>ia</w:t>
      </w:r>
      <w:r w:rsidRPr="006904AB">
        <w:t xml:space="preserve">. </w:t>
      </w:r>
      <w:r>
        <w:t>Gracias a sus</w:t>
      </w:r>
      <w:r w:rsidRPr="006904AB">
        <w:t xml:space="preserve"> recom</w:t>
      </w:r>
      <w:r>
        <w:t>e</w:t>
      </w:r>
      <w:r w:rsidRPr="006904AB">
        <w:t>nda</w:t>
      </w:r>
      <w:r>
        <w:t>c</w:t>
      </w:r>
      <w:r w:rsidRPr="006904AB">
        <w:t>ion</w:t>
      </w:r>
      <w:r>
        <w:t>e</w:t>
      </w:r>
      <w:r w:rsidRPr="006904AB">
        <w:t xml:space="preserve">s, </w:t>
      </w:r>
      <w:r>
        <w:t>h</w:t>
      </w:r>
      <w:r w:rsidRPr="006904AB">
        <w:t xml:space="preserve">a </w:t>
      </w:r>
      <w:r>
        <w:t>inducido a los</w:t>
      </w:r>
      <w:r w:rsidRPr="006904AB">
        <w:t xml:space="preserve"> </w:t>
      </w:r>
      <w:r>
        <w:t>Es</w:t>
      </w:r>
      <w:r w:rsidRPr="006904AB">
        <w:t>ta</w:t>
      </w:r>
      <w:r>
        <w:t>do</w:t>
      </w:r>
      <w:r w:rsidRPr="006904AB">
        <w:t xml:space="preserve">s </w:t>
      </w:r>
      <w:r>
        <w:t>a</w:t>
      </w:r>
      <w:r w:rsidRPr="006904AB">
        <w:t xml:space="preserve"> modifi</w:t>
      </w:r>
      <w:r>
        <w:t>car</w:t>
      </w:r>
      <w:r w:rsidRPr="006904AB">
        <w:t xml:space="preserve"> </w:t>
      </w:r>
      <w:r>
        <w:t>su</w:t>
      </w:r>
      <w:r w:rsidRPr="006904AB">
        <w:t xml:space="preserve"> l</w:t>
      </w:r>
      <w:r>
        <w:t>e</w:t>
      </w:r>
      <w:r w:rsidRPr="006904AB">
        <w:t>gisla</w:t>
      </w:r>
      <w:r>
        <w:t>c</w:t>
      </w:r>
      <w:r w:rsidRPr="006904AB">
        <w:t>i</w:t>
      </w:r>
      <w:r>
        <w:t>ó</w:t>
      </w:r>
      <w:r w:rsidRPr="006904AB">
        <w:t xml:space="preserve">n, </w:t>
      </w:r>
      <w:r>
        <w:t>s</w:t>
      </w:r>
      <w:r w:rsidRPr="006904AB">
        <w:t>us pol</w:t>
      </w:r>
      <w:r>
        <w:t>í</w:t>
      </w:r>
      <w:r w:rsidRPr="006904AB">
        <w:t>ti</w:t>
      </w:r>
      <w:r>
        <w:t>cas y sus</w:t>
      </w:r>
      <w:r w:rsidRPr="006904AB">
        <w:t xml:space="preserve"> pr</w:t>
      </w:r>
      <w:r>
        <w:t>ác</w:t>
      </w:r>
      <w:r w:rsidRPr="006904AB">
        <w:t>ti</w:t>
      </w:r>
      <w:r>
        <w:t>ca</w:t>
      </w:r>
      <w:r w:rsidRPr="006904AB">
        <w:t xml:space="preserve">s. </w:t>
      </w:r>
      <w:r>
        <w:t>Con la adopción del mecanismo de</w:t>
      </w:r>
      <w:r w:rsidRPr="006904AB">
        <w:t xml:space="preserve"> s</w:t>
      </w:r>
      <w:r>
        <w:t>eg</w:t>
      </w:r>
      <w:r w:rsidRPr="006904AB">
        <w:t>ui</w:t>
      </w:r>
      <w:r>
        <w:t>m</w:t>
      </w:r>
      <w:r w:rsidRPr="006904AB">
        <w:t>i</w:t>
      </w:r>
      <w:r>
        <w:t>ento,</w:t>
      </w:r>
      <w:r w:rsidRPr="006904AB">
        <w:t xml:space="preserve"> </w:t>
      </w:r>
      <w:r>
        <w:t>se h</w:t>
      </w:r>
      <w:r w:rsidRPr="006904AB">
        <w:t>a refor</w:t>
      </w:r>
      <w:r>
        <w:t>zado</w:t>
      </w:r>
      <w:r w:rsidRPr="006904AB">
        <w:t xml:space="preserve"> l</w:t>
      </w:r>
      <w:r>
        <w:t xml:space="preserve">a </w:t>
      </w:r>
      <w:r w:rsidRPr="006904AB">
        <w:t>eficaci</w:t>
      </w:r>
      <w:r>
        <w:t>a de</w:t>
      </w:r>
      <w:r w:rsidRPr="006904AB">
        <w:t xml:space="preserve"> </w:t>
      </w:r>
      <w:r>
        <w:t>la</w:t>
      </w:r>
      <w:r w:rsidRPr="006904AB">
        <w:t>s recom</w:t>
      </w:r>
      <w:r>
        <w:t>e</w:t>
      </w:r>
      <w:r w:rsidRPr="006904AB">
        <w:t>nda</w:t>
      </w:r>
      <w:r>
        <w:t>c</w:t>
      </w:r>
      <w:r w:rsidRPr="006904AB">
        <w:t>ion</w:t>
      </w:r>
      <w:r>
        <w:t>e</w:t>
      </w:r>
      <w:r w:rsidRPr="006904AB">
        <w:t>s d</w:t>
      </w:r>
      <w:r>
        <w:t>el</w:t>
      </w:r>
      <w:r w:rsidRPr="006904AB">
        <w:t xml:space="preserve"> Comité</w:t>
      </w:r>
      <w:r>
        <w:t>, puesto que</w:t>
      </w:r>
      <w:r w:rsidRPr="006904AB">
        <w:t xml:space="preserve"> l</w:t>
      </w:r>
      <w:r>
        <w:t>e</w:t>
      </w:r>
      <w:r w:rsidRPr="006904AB">
        <w:t xml:space="preserve"> perm</w:t>
      </w:r>
      <w:r>
        <w:t>it</w:t>
      </w:r>
      <w:r w:rsidRPr="006904AB">
        <w:t>e</w:t>
      </w:r>
      <w:r>
        <w:t xml:space="preserve"> vigilar</w:t>
      </w:r>
      <w:r w:rsidRPr="006904AB">
        <w:t xml:space="preserve"> de </w:t>
      </w:r>
      <w:r>
        <w:t>cerca</w:t>
      </w:r>
      <w:r w:rsidRPr="006904AB">
        <w:t xml:space="preserve"> </w:t>
      </w:r>
      <w:r>
        <w:t>su</w:t>
      </w:r>
      <w:r w:rsidRPr="006904AB">
        <w:t xml:space="preserve"> </w:t>
      </w:r>
      <w:r>
        <w:t>aplicación</w:t>
      </w:r>
      <w:r w:rsidRPr="006904AB">
        <w:t xml:space="preserve">. </w:t>
      </w:r>
      <w:r>
        <w:t>El</w:t>
      </w:r>
      <w:r w:rsidRPr="006904AB">
        <w:t xml:space="preserve"> Comité es con</w:t>
      </w:r>
      <w:r>
        <w:t>ocido igualmente</w:t>
      </w:r>
      <w:r w:rsidRPr="006904AB">
        <w:t xml:space="preserve"> por la jurisprudenc</w:t>
      </w:r>
      <w:r>
        <w:t>ia</w:t>
      </w:r>
      <w:r w:rsidRPr="006904AB">
        <w:t xml:space="preserve"> qu</w:t>
      </w:r>
      <w:r>
        <w:t>e establece</w:t>
      </w:r>
      <w:r w:rsidRPr="006904AB">
        <w:t xml:space="preserve"> </w:t>
      </w:r>
      <w:r>
        <w:t>al examinar la</w:t>
      </w:r>
      <w:r w:rsidRPr="006904AB">
        <w:t>s comunica</w:t>
      </w:r>
      <w:r>
        <w:t>c</w:t>
      </w:r>
      <w:r w:rsidRPr="006904AB">
        <w:t>ion</w:t>
      </w:r>
      <w:r>
        <w:t>e</w:t>
      </w:r>
      <w:r w:rsidRPr="006904AB">
        <w:t xml:space="preserve">s </w:t>
      </w:r>
      <w:r>
        <w:t>individuales</w:t>
      </w:r>
      <w:r w:rsidRPr="006904AB">
        <w:t xml:space="preserve">, </w:t>
      </w:r>
      <w:r>
        <w:t xml:space="preserve">ofreciendo en sus dictámenes una </w:t>
      </w:r>
      <w:r w:rsidRPr="006904AB">
        <w:t>interpr</w:t>
      </w:r>
      <w:r>
        <w:t>e</w:t>
      </w:r>
      <w:r w:rsidRPr="006904AB">
        <w:t>ta</w:t>
      </w:r>
      <w:r>
        <w:t>c</w:t>
      </w:r>
      <w:r w:rsidRPr="006904AB">
        <w:t>i</w:t>
      </w:r>
      <w:r>
        <w:t>ó</w:t>
      </w:r>
      <w:r w:rsidRPr="006904AB">
        <w:t xml:space="preserve">n </w:t>
      </w:r>
      <w:r>
        <w:t xml:space="preserve">autorizada </w:t>
      </w:r>
      <w:r w:rsidRPr="006904AB">
        <w:t>de</w:t>
      </w:r>
      <w:r>
        <w:t xml:space="preserve"> los</w:t>
      </w:r>
      <w:r w:rsidRPr="006904AB">
        <w:t xml:space="preserve"> </w:t>
      </w:r>
      <w:r>
        <w:t>derechos consagrados en el</w:t>
      </w:r>
      <w:r w:rsidRPr="006904AB">
        <w:t xml:space="preserve"> Pact</w:t>
      </w:r>
      <w:r>
        <w:t>o.</w:t>
      </w:r>
      <w:r w:rsidRPr="006904AB">
        <w:t xml:space="preserve"> </w:t>
      </w:r>
      <w:r>
        <w:t>Eso</w:t>
      </w:r>
      <w:r w:rsidRPr="006904AB">
        <w:t xml:space="preserve">s </w:t>
      </w:r>
      <w:r>
        <w:t>dictámenes</w:t>
      </w:r>
      <w:r w:rsidRPr="006904AB">
        <w:t xml:space="preserve"> n</w:t>
      </w:r>
      <w:r>
        <w:t>o</w:t>
      </w:r>
      <w:r w:rsidRPr="006904AB">
        <w:t xml:space="preserve"> so</w:t>
      </w:r>
      <w:r>
        <w:t>lo se</w:t>
      </w:r>
      <w:r w:rsidRPr="006904AB">
        <w:t xml:space="preserve"> cit</w:t>
      </w:r>
      <w:r>
        <w:t xml:space="preserve">an </w:t>
      </w:r>
      <w:r w:rsidRPr="006904AB">
        <w:t>e</w:t>
      </w:r>
      <w:r>
        <w:t>n</w:t>
      </w:r>
      <w:r w:rsidRPr="006904AB">
        <w:t xml:space="preserve"> l</w:t>
      </w:r>
      <w:r>
        <w:t>o</w:t>
      </w:r>
      <w:r w:rsidRPr="006904AB">
        <w:t>s manu</w:t>
      </w:r>
      <w:r>
        <w:t>a</w:t>
      </w:r>
      <w:r w:rsidRPr="006904AB">
        <w:t>l</w:t>
      </w:r>
      <w:r>
        <w:t>e</w:t>
      </w:r>
      <w:r w:rsidRPr="006904AB">
        <w:t xml:space="preserve">s de </w:t>
      </w:r>
      <w:r>
        <w:t xml:space="preserve">normas </w:t>
      </w:r>
      <w:r w:rsidRPr="006904AB">
        <w:t>interna</w:t>
      </w:r>
      <w:r>
        <w:t>c</w:t>
      </w:r>
      <w:r w:rsidRPr="006904AB">
        <w:t>ional</w:t>
      </w:r>
      <w:r>
        <w:t>es</w:t>
      </w:r>
      <w:r w:rsidRPr="006904AB">
        <w:t xml:space="preserve"> de d</w:t>
      </w:r>
      <w:r>
        <w:t>e</w:t>
      </w:r>
      <w:r w:rsidRPr="006904AB">
        <w:t>r</w:t>
      </w:r>
      <w:r>
        <w:t>ech</w:t>
      </w:r>
      <w:r w:rsidRPr="006904AB">
        <w:t>os</w:t>
      </w:r>
      <w:r>
        <w:t xml:space="preserve"> humanos</w:t>
      </w:r>
      <w:r w:rsidRPr="006904AB">
        <w:t xml:space="preserve"> </w:t>
      </w:r>
      <w:r>
        <w:t>de todo el</w:t>
      </w:r>
      <w:r w:rsidRPr="006904AB">
        <w:t xml:space="preserve"> m</w:t>
      </w:r>
      <w:r>
        <w:t>u</w:t>
      </w:r>
      <w:r w:rsidRPr="006904AB">
        <w:t>nd</w:t>
      </w:r>
      <w:r>
        <w:t>o, sino que</w:t>
      </w:r>
      <w:r w:rsidRPr="006904AB">
        <w:t xml:space="preserve"> </w:t>
      </w:r>
      <w:r>
        <w:t>surt</w:t>
      </w:r>
      <w:r w:rsidRPr="006904AB">
        <w:t xml:space="preserve">en </w:t>
      </w:r>
      <w:r>
        <w:t>también</w:t>
      </w:r>
      <w:r w:rsidRPr="006904AB">
        <w:t xml:space="preserve"> efe</w:t>
      </w:r>
      <w:r>
        <w:t>c</w:t>
      </w:r>
      <w:r w:rsidRPr="006904AB">
        <w:t>t</w:t>
      </w:r>
      <w:r>
        <w:t>o</w:t>
      </w:r>
      <w:r w:rsidRPr="006904AB">
        <w:t>s concret</w:t>
      </w:r>
      <w:r>
        <w:t>o</w:t>
      </w:r>
      <w:r w:rsidRPr="006904AB">
        <w:t xml:space="preserve">s. </w:t>
      </w:r>
      <w:r>
        <w:t>De ese modo, han</w:t>
      </w:r>
      <w:r w:rsidRPr="006904AB">
        <w:t xml:space="preserve"> permi</w:t>
      </w:r>
      <w:r>
        <w:t>tido</w:t>
      </w:r>
      <w:r w:rsidRPr="006904AB">
        <w:t xml:space="preserve"> la co</w:t>
      </w:r>
      <w:r>
        <w:t>n</w:t>
      </w:r>
      <w:r w:rsidRPr="006904AB">
        <w:t>muta</w:t>
      </w:r>
      <w:r>
        <w:t>c</w:t>
      </w:r>
      <w:r w:rsidRPr="006904AB">
        <w:t>i</w:t>
      </w:r>
      <w:r>
        <w:t>ó</w:t>
      </w:r>
      <w:r w:rsidRPr="006904AB">
        <w:t xml:space="preserve">n de </w:t>
      </w:r>
      <w:r>
        <w:t>penas de</w:t>
      </w:r>
      <w:r w:rsidRPr="006904AB">
        <w:t xml:space="preserve"> m</w:t>
      </w:r>
      <w:r>
        <w:t>ue</w:t>
      </w:r>
      <w:r w:rsidRPr="006904AB">
        <w:t>rt</w:t>
      </w:r>
      <w:r>
        <w:t>e</w:t>
      </w:r>
      <w:r w:rsidRPr="006904AB">
        <w:t>, la lib</w:t>
      </w:r>
      <w:r>
        <w:t>e</w:t>
      </w:r>
      <w:r w:rsidRPr="006904AB">
        <w:t>ra</w:t>
      </w:r>
      <w:r>
        <w:t>c</w:t>
      </w:r>
      <w:r w:rsidRPr="006904AB">
        <w:t>i</w:t>
      </w:r>
      <w:r>
        <w:t>ó</w:t>
      </w:r>
      <w:r w:rsidRPr="006904AB">
        <w:t>n de d</w:t>
      </w:r>
      <w:r>
        <w:t>e</w:t>
      </w:r>
      <w:r w:rsidRPr="006904AB">
        <w:t>ten</w:t>
      </w:r>
      <w:r>
        <w:t>idos</w:t>
      </w:r>
      <w:r w:rsidRPr="006904AB">
        <w:t xml:space="preserve"> </w:t>
      </w:r>
      <w:r>
        <w:t>y la</w:t>
      </w:r>
      <w:r w:rsidRPr="006904AB">
        <w:t xml:space="preserve"> indemni</w:t>
      </w:r>
      <w:r>
        <w:t>z</w:t>
      </w:r>
      <w:r w:rsidRPr="006904AB">
        <w:t>a</w:t>
      </w:r>
      <w:r>
        <w:t>c</w:t>
      </w:r>
      <w:r w:rsidRPr="006904AB">
        <w:t>i</w:t>
      </w:r>
      <w:r>
        <w:t>ó</w:t>
      </w:r>
      <w:r w:rsidRPr="006904AB">
        <w:t xml:space="preserve">n </w:t>
      </w:r>
      <w:r>
        <w:t>a</w:t>
      </w:r>
      <w:r w:rsidRPr="006904AB">
        <w:t xml:space="preserve"> </w:t>
      </w:r>
      <w:r>
        <w:t xml:space="preserve">las </w:t>
      </w:r>
      <w:r w:rsidRPr="006904AB">
        <w:t>v</w:t>
      </w:r>
      <w:r>
        <w:t>í</w:t>
      </w:r>
      <w:r w:rsidRPr="006904AB">
        <w:t>ctim</w:t>
      </w:r>
      <w:r>
        <w:t>a</w:t>
      </w:r>
      <w:r w:rsidRPr="006904AB">
        <w:t>s de viola</w:t>
      </w:r>
      <w:r>
        <w:t>c</w:t>
      </w:r>
      <w:r w:rsidRPr="006904AB">
        <w:t>ion</w:t>
      </w:r>
      <w:r>
        <w:t>e</w:t>
      </w:r>
      <w:r w:rsidRPr="006904AB">
        <w:t xml:space="preserve">s. </w:t>
      </w:r>
      <w:r>
        <w:t>Para e</w:t>
      </w:r>
      <w:r w:rsidRPr="00DB3334">
        <w:t>l Alto Comisionado de las Na</w:t>
      </w:r>
      <w:r>
        <w:t>c</w:t>
      </w:r>
      <w:r w:rsidRPr="00DB3334">
        <w:t>ion</w:t>
      </w:r>
      <w:r>
        <w:t>e</w:t>
      </w:r>
      <w:r w:rsidRPr="00DB3334">
        <w:t>s Uni</w:t>
      </w:r>
      <w:r>
        <w:t>da</w:t>
      </w:r>
      <w:r w:rsidRPr="00DB3334">
        <w:t xml:space="preserve">s </w:t>
      </w:r>
      <w:r>
        <w:t xml:space="preserve">para los Derechos Humanos </w:t>
      </w:r>
      <w:r w:rsidRPr="00DB3334">
        <w:t>es</w:t>
      </w:r>
      <w:r>
        <w:t xml:space="preserve"> un honor encargarse de</w:t>
      </w:r>
      <w:r w:rsidRPr="00DB3334">
        <w:t xml:space="preserve"> l</w:t>
      </w:r>
      <w:r>
        <w:t>a</w:t>
      </w:r>
      <w:r w:rsidRPr="00DB3334">
        <w:t xml:space="preserve"> secr</w:t>
      </w:r>
      <w:r>
        <w:t>e</w:t>
      </w:r>
      <w:r w:rsidRPr="00DB3334">
        <w:t>tar</w:t>
      </w:r>
      <w:r>
        <w:t>í</w:t>
      </w:r>
      <w:r w:rsidRPr="00DB3334">
        <w:t>a d</w:t>
      </w:r>
      <w:r>
        <w:t xml:space="preserve">e </w:t>
      </w:r>
      <w:r w:rsidRPr="00DB3334">
        <w:t xml:space="preserve">un </w:t>
      </w:r>
      <w:r>
        <w:t>ó</w:t>
      </w:r>
      <w:r w:rsidRPr="00DB3334">
        <w:t>rgan</w:t>
      </w:r>
      <w:r>
        <w:t>o</w:t>
      </w:r>
      <w:r w:rsidRPr="00DB3334">
        <w:t xml:space="preserve"> </w:t>
      </w:r>
      <w:r>
        <w:t>tan excelso</w:t>
      </w:r>
      <w:r w:rsidRPr="00DB3334">
        <w:t xml:space="preserve">. </w:t>
      </w:r>
      <w:r w:rsidRPr="006904AB">
        <w:t>L</w:t>
      </w:r>
      <w:r>
        <w:t>o</w:t>
      </w:r>
      <w:r w:rsidRPr="006904AB">
        <w:t>s tra</w:t>
      </w:r>
      <w:r>
        <w:t>bajos</w:t>
      </w:r>
      <w:r w:rsidRPr="006904AB">
        <w:t xml:space="preserve"> d</w:t>
      </w:r>
      <w:r>
        <w:t>el</w:t>
      </w:r>
      <w:r w:rsidRPr="006904AB">
        <w:t xml:space="preserve"> Comité son</w:t>
      </w:r>
      <w:r>
        <w:t xml:space="preserve"> una</w:t>
      </w:r>
      <w:r w:rsidRPr="006904AB">
        <w:t xml:space="preserve"> r</w:t>
      </w:r>
      <w:r>
        <w:t>e</w:t>
      </w:r>
      <w:r w:rsidRPr="006904AB">
        <w:t>f</w:t>
      </w:r>
      <w:r>
        <w:t>e</w:t>
      </w:r>
      <w:r w:rsidRPr="006904AB">
        <w:t>renc</w:t>
      </w:r>
      <w:r>
        <w:t>ia</w:t>
      </w:r>
      <w:r w:rsidRPr="006904AB">
        <w:t xml:space="preserve"> </w:t>
      </w:r>
      <w:r>
        <w:t>en muchas de sus</w:t>
      </w:r>
      <w:r w:rsidRPr="006904AB">
        <w:t xml:space="preserve"> activi</w:t>
      </w:r>
      <w:r>
        <w:t>dade</w:t>
      </w:r>
      <w:r w:rsidRPr="006904AB">
        <w:t xml:space="preserve">s, </w:t>
      </w:r>
      <w:r>
        <w:t>sobre todo en el ámbito</w:t>
      </w:r>
      <w:r w:rsidRPr="006904AB">
        <w:t xml:space="preserve"> de la forma</w:t>
      </w:r>
      <w:r>
        <w:t>c</w:t>
      </w:r>
      <w:r w:rsidRPr="006904AB">
        <w:t>i</w:t>
      </w:r>
      <w:r>
        <w:t>ó</w:t>
      </w:r>
      <w:r w:rsidRPr="006904AB">
        <w:t xml:space="preserve">n </w:t>
      </w:r>
      <w:r>
        <w:t>y</w:t>
      </w:r>
      <w:r w:rsidRPr="006904AB">
        <w:t xml:space="preserve"> de l</w:t>
      </w:r>
      <w:r>
        <w:t xml:space="preserve">a </w:t>
      </w:r>
      <w:r w:rsidRPr="006904AB">
        <w:t>asist</w:t>
      </w:r>
      <w:r>
        <w:t>e</w:t>
      </w:r>
      <w:r w:rsidRPr="006904AB">
        <w:t>nc</w:t>
      </w:r>
      <w:r>
        <w:t>ia</w:t>
      </w:r>
      <w:r w:rsidRPr="006904AB">
        <w:t xml:space="preserve"> t</w:t>
      </w:r>
      <w:r>
        <w:t>éc</w:t>
      </w:r>
      <w:r w:rsidRPr="006904AB">
        <w:t>ni</w:t>
      </w:r>
      <w:r>
        <w:t>ca</w:t>
      </w:r>
      <w:r w:rsidRPr="006904AB">
        <w:t xml:space="preserve"> a</w:t>
      </w:r>
      <w:r>
        <w:t xml:space="preserve"> los</w:t>
      </w:r>
      <w:r w:rsidRPr="006904AB">
        <w:t xml:space="preserve"> </w:t>
      </w:r>
      <w:r>
        <w:t>Es</w:t>
      </w:r>
      <w:r w:rsidRPr="006904AB">
        <w:t>ta</w:t>
      </w:r>
      <w:r>
        <w:t>do</w:t>
      </w:r>
      <w:r w:rsidRPr="006904AB">
        <w:t xml:space="preserve">s. </w:t>
      </w:r>
      <w:r>
        <w:t>U</w:t>
      </w:r>
      <w:r w:rsidRPr="006904AB">
        <w:t>n</w:t>
      </w:r>
      <w:r>
        <w:t>a</w:t>
      </w:r>
      <w:r w:rsidRPr="006904AB">
        <w:t xml:space="preserve"> de</w:t>
      </w:r>
      <w:r>
        <w:t xml:space="preserve"> la</w:t>
      </w:r>
      <w:r w:rsidRPr="006904AB">
        <w:t>s priori</w:t>
      </w:r>
      <w:r>
        <w:t>dades</w:t>
      </w:r>
      <w:r w:rsidRPr="006904AB">
        <w:t xml:space="preserve"> d</w:t>
      </w:r>
      <w:r>
        <w:t xml:space="preserve">el Alto </w:t>
      </w:r>
      <w:r w:rsidRPr="006904AB">
        <w:t>Comis</w:t>
      </w:r>
      <w:r>
        <w:t>ionado pa</w:t>
      </w:r>
      <w:r w:rsidRPr="006904AB">
        <w:t>r</w:t>
      </w:r>
      <w:r>
        <w:t>a</w:t>
      </w:r>
      <w:r w:rsidRPr="006904AB">
        <w:t xml:space="preserve"> 2010-2011 </w:t>
      </w:r>
      <w:r>
        <w:t>r</w:t>
      </w:r>
      <w:r w:rsidRPr="006904AB">
        <w:t>es</w:t>
      </w:r>
      <w:r>
        <w:t>ide</w:t>
      </w:r>
      <w:r w:rsidRPr="006904AB">
        <w:t xml:space="preserve"> e</w:t>
      </w:r>
      <w:r>
        <w:t>n el</w:t>
      </w:r>
      <w:r w:rsidRPr="006904AB">
        <w:t xml:space="preserve"> for</w:t>
      </w:r>
      <w:r>
        <w:t>tale</w:t>
      </w:r>
      <w:r w:rsidRPr="006904AB">
        <w:t>c</w:t>
      </w:r>
      <w:r>
        <w:t>i</w:t>
      </w:r>
      <w:r w:rsidRPr="006904AB">
        <w:t>m</w:t>
      </w:r>
      <w:r>
        <w:t>i</w:t>
      </w:r>
      <w:r w:rsidRPr="006904AB">
        <w:t>ent</w:t>
      </w:r>
      <w:r>
        <w:t>o</w:t>
      </w:r>
      <w:r w:rsidRPr="006904AB">
        <w:t xml:space="preserve"> de</w:t>
      </w:r>
      <w:r>
        <w:t xml:space="preserve"> lo</w:t>
      </w:r>
      <w:r w:rsidRPr="006904AB">
        <w:t>s m</w:t>
      </w:r>
      <w:r>
        <w:t>ecanismo</w:t>
      </w:r>
      <w:r w:rsidRPr="006904AB">
        <w:t>s de protec</w:t>
      </w:r>
      <w:r>
        <w:t>c</w:t>
      </w:r>
      <w:r w:rsidRPr="006904AB">
        <w:t>i</w:t>
      </w:r>
      <w:r>
        <w:t>ón</w:t>
      </w:r>
      <w:r w:rsidRPr="006904AB">
        <w:t xml:space="preserve"> de</w:t>
      </w:r>
      <w:r>
        <w:t xml:space="preserve"> lo</w:t>
      </w:r>
      <w:r w:rsidRPr="006904AB">
        <w:t>s d</w:t>
      </w:r>
      <w:r>
        <w:t>e</w:t>
      </w:r>
      <w:r w:rsidRPr="006904AB">
        <w:t>r</w:t>
      </w:r>
      <w:r>
        <w:t>ech</w:t>
      </w:r>
      <w:r w:rsidRPr="006904AB">
        <w:t>os h</w:t>
      </w:r>
      <w:r>
        <w:t>u</w:t>
      </w:r>
      <w:r w:rsidRPr="006904AB">
        <w:t>m</w:t>
      </w:r>
      <w:r>
        <w:t>anos</w:t>
      </w:r>
      <w:r w:rsidRPr="006904AB">
        <w:t xml:space="preserve">. </w:t>
      </w:r>
      <w:r>
        <w:t>Se concede una</w:t>
      </w:r>
      <w:r w:rsidRPr="006904AB">
        <w:t xml:space="preserve"> asist</w:t>
      </w:r>
      <w:r>
        <w:t>e</w:t>
      </w:r>
      <w:r w:rsidRPr="006904AB">
        <w:t>nc</w:t>
      </w:r>
      <w:r>
        <w:t>ia</w:t>
      </w:r>
      <w:r w:rsidRPr="006904AB">
        <w:t xml:space="preserve"> t</w:t>
      </w:r>
      <w:r>
        <w:t>é</w:t>
      </w:r>
      <w:r w:rsidRPr="006904AB">
        <w:t>cni</w:t>
      </w:r>
      <w:r>
        <w:t>ca a los</w:t>
      </w:r>
      <w:r w:rsidRPr="006904AB">
        <w:t xml:space="preserve"> </w:t>
      </w:r>
      <w:r>
        <w:t>Es</w:t>
      </w:r>
      <w:r w:rsidRPr="006904AB">
        <w:t>ta</w:t>
      </w:r>
      <w:r>
        <w:t>dos y demás</w:t>
      </w:r>
      <w:r w:rsidRPr="006904AB">
        <w:t xml:space="preserve"> partes </w:t>
      </w:r>
      <w:r>
        <w:t>interesadas, como</w:t>
      </w:r>
      <w:r w:rsidRPr="006904AB">
        <w:t xml:space="preserve"> l</w:t>
      </w:r>
      <w:r>
        <w:t>a</w:t>
      </w:r>
      <w:r w:rsidRPr="006904AB">
        <w:t>s institu</w:t>
      </w:r>
      <w:r>
        <w:t>c</w:t>
      </w:r>
      <w:r w:rsidRPr="006904AB">
        <w:t>ion</w:t>
      </w:r>
      <w:r>
        <w:t>e</w:t>
      </w:r>
      <w:r w:rsidRPr="006904AB">
        <w:t>s na</w:t>
      </w:r>
      <w:r>
        <w:t>c</w:t>
      </w:r>
      <w:r w:rsidRPr="006904AB">
        <w:t>ionales de d</w:t>
      </w:r>
      <w:r>
        <w:t>e</w:t>
      </w:r>
      <w:r w:rsidRPr="006904AB">
        <w:t>r</w:t>
      </w:r>
      <w:r>
        <w:t>ech</w:t>
      </w:r>
      <w:r w:rsidRPr="006904AB">
        <w:t xml:space="preserve">os </w:t>
      </w:r>
      <w:r>
        <w:t>humanos</w:t>
      </w:r>
      <w:r w:rsidRPr="006904AB">
        <w:t xml:space="preserve"> </w:t>
      </w:r>
      <w:r>
        <w:t>y</w:t>
      </w:r>
      <w:r w:rsidRPr="006904AB">
        <w:t xml:space="preserve"> l</w:t>
      </w:r>
      <w:r>
        <w:t>a</w:t>
      </w:r>
      <w:r w:rsidRPr="006904AB">
        <w:t>s organi</w:t>
      </w:r>
      <w:r>
        <w:t>z</w:t>
      </w:r>
      <w:r w:rsidRPr="006904AB">
        <w:t>a</w:t>
      </w:r>
      <w:r>
        <w:t>c</w:t>
      </w:r>
      <w:r w:rsidRPr="006904AB">
        <w:t>ion</w:t>
      </w:r>
      <w:r>
        <w:t>es de la sociedad</w:t>
      </w:r>
      <w:r w:rsidRPr="006904AB">
        <w:t xml:space="preserve"> civil</w:t>
      </w:r>
      <w:r>
        <w:t>, a fin de ayudarlas a aplicar</w:t>
      </w:r>
      <w:r w:rsidRPr="006904AB">
        <w:t xml:space="preserve"> efica</w:t>
      </w:r>
      <w:r>
        <w:t>z</w:t>
      </w:r>
      <w:r w:rsidRPr="006904AB">
        <w:t>ment</w:t>
      </w:r>
      <w:r>
        <w:t>e</w:t>
      </w:r>
      <w:r w:rsidRPr="006904AB">
        <w:t xml:space="preserve"> l</w:t>
      </w:r>
      <w:r>
        <w:t>a</w:t>
      </w:r>
      <w:r w:rsidRPr="006904AB">
        <w:t>s recom</w:t>
      </w:r>
      <w:r>
        <w:t>e</w:t>
      </w:r>
      <w:r w:rsidRPr="006904AB">
        <w:t>nda</w:t>
      </w:r>
      <w:r>
        <w:t>c</w:t>
      </w:r>
      <w:r w:rsidRPr="006904AB">
        <w:t>ion</w:t>
      </w:r>
      <w:r>
        <w:t>e</w:t>
      </w:r>
      <w:r w:rsidRPr="006904AB">
        <w:t>s de</w:t>
      </w:r>
      <w:r>
        <w:t xml:space="preserve"> lo</w:t>
      </w:r>
      <w:r w:rsidRPr="006904AB">
        <w:t xml:space="preserve">s </w:t>
      </w:r>
      <w:r>
        <w:t>ó</w:t>
      </w:r>
      <w:r w:rsidRPr="006904AB">
        <w:t>rgan</w:t>
      </w:r>
      <w:r>
        <w:t>o</w:t>
      </w:r>
      <w:r w:rsidRPr="006904AB">
        <w:t xml:space="preserve">s </w:t>
      </w:r>
      <w:r>
        <w:t>de tratados</w:t>
      </w:r>
      <w:r w:rsidRPr="006904AB">
        <w:t xml:space="preserve">. </w:t>
      </w:r>
      <w:r>
        <w:t>En ese sentido</w:t>
      </w:r>
      <w:r w:rsidRPr="006904AB">
        <w:t xml:space="preserve">, </w:t>
      </w:r>
      <w:r>
        <w:t>acoge con satisfacción</w:t>
      </w:r>
      <w:r w:rsidRPr="006904AB">
        <w:t xml:space="preserve"> </w:t>
      </w:r>
      <w:r>
        <w:t>la</w:t>
      </w:r>
      <w:r w:rsidRPr="006904AB">
        <w:t xml:space="preserve"> ini</w:t>
      </w:r>
      <w:r>
        <w:t>c</w:t>
      </w:r>
      <w:r w:rsidRPr="006904AB">
        <w:t>iativ</w:t>
      </w:r>
      <w:r>
        <w:t>a</w:t>
      </w:r>
      <w:r w:rsidRPr="006904AB">
        <w:t xml:space="preserve"> de c</w:t>
      </w:r>
      <w:r>
        <w:t>i</w:t>
      </w:r>
      <w:r w:rsidRPr="006904AB">
        <w:t>ert</w:t>
      </w:r>
      <w:r>
        <w:t>o</w:t>
      </w:r>
      <w:r w:rsidRPr="006904AB">
        <w:t xml:space="preserve">s </w:t>
      </w:r>
      <w:r>
        <w:t>Est</w:t>
      </w:r>
      <w:r w:rsidRPr="006904AB">
        <w:t>a</w:t>
      </w:r>
      <w:r>
        <w:t>do</w:t>
      </w:r>
      <w:r w:rsidRPr="006904AB">
        <w:t>s, qu</w:t>
      </w:r>
      <w:r>
        <w:t>e</w:t>
      </w:r>
      <w:r w:rsidRPr="006904AB">
        <w:t xml:space="preserve"> </w:t>
      </w:r>
      <w:r>
        <w:t>han emprendido la tarea</w:t>
      </w:r>
      <w:r w:rsidRPr="006904AB">
        <w:t xml:space="preserve"> de dot</w:t>
      </w:r>
      <w:r>
        <w:t>a</w:t>
      </w:r>
      <w:r w:rsidRPr="006904AB">
        <w:t>r</w:t>
      </w:r>
      <w:r>
        <w:t>se</w:t>
      </w:r>
      <w:r w:rsidRPr="006904AB">
        <w:t xml:space="preserve"> d</w:t>
      </w:r>
      <w:r>
        <w:t xml:space="preserve">e </w:t>
      </w:r>
      <w:r w:rsidRPr="006904AB">
        <w:t>un</w:t>
      </w:r>
      <w:r>
        <w:t>a</w:t>
      </w:r>
      <w:r w:rsidRPr="006904AB">
        <w:t xml:space="preserve"> l</w:t>
      </w:r>
      <w:r>
        <w:t>e</w:t>
      </w:r>
      <w:r w:rsidRPr="006904AB">
        <w:t>gisla</w:t>
      </w:r>
      <w:r>
        <w:t>c</w:t>
      </w:r>
      <w:r w:rsidRPr="006904AB">
        <w:t>i</w:t>
      </w:r>
      <w:r>
        <w:t>ón que</w:t>
      </w:r>
      <w:r w:rsidRPr="006904AB">
        <w:t xml:space="preserve"> recon</w:t>
      </w:r>
      <w:r>
        <w:t>ozca en el derecho</w:t>
      </w:r>
      <w:r w:rsidRPr="006904AB">
        <w:t xml:space="preserve"> intern</w:t>
      </w:r>
      <w:r>
        <w:t>o</w:t>
      </w:r>
      <w:r w:rsidRPr="006904AB">
        <w:t xml:space="preserve"> l</w:t>
      </w:r>
      <w:r>
        <w:t>o</w:t>
      </w:r>
      <w:r w:rsidRPr="006904AB">
        <w:t xml:space="preserve">s </w:t>
      </w:r>
      <w:r>
        <w:t>dictámenes</w:t>
      </w:r>
      <w:r w:rsidRPr="006904AB">
        <w:t xml:space="preserve"> d</w:t>
      </w:r>
      <w:r>
        <w:t>el</w:t>
      </w:r>
      <w:r w:rsidRPr="006904AB">
        <w:t xml:space="preserve"> Comité de </w:t>
      </w:r>
      <w:r>
        <w:t>Derechos Hu</w:t>
      </w:r>
      <w:r w:rsidRPr="006904AB">
        <w:t>m</w:t>
      </w:r>
      <w:r>
        <w:t>anos,</w:t>
      </w:r>
      <w:r w:rsidRPr="006904AB">
        <w:t xml:space="preserve"> </w:t>
      </w:r>
      <w:r>
        <w:t xml:space="preserve">a fin de </w:t>
      </w:r>
      <w:r w:rsidRPr="006904AB">
        <w:t>que l</w:t>
      </w:r>
      <w:r>
        <w:t>a</w:t>
      </w:r>
      <w:r w:rsidRPr="006904AB">
        <w:t>s v</w:t>
      </w:r>
      <w:r>
        <w:t>í</w:t>
      </w:r>
      <w:r w:rsidRPr="006904AB">
        <w:t>ctim</w:t>
      </w:r>
      <w:r>
        <w:t>a</w:t>
      </w:r>
      <w:r w:rsidRPr="006904AB">
        <w:t>s pu</w:t>
      </w:r>
      <w:r>
        <w:t>edan invocarlos</w:t>
      </w:r>
      <w:r w:rsidRPr="006904AB">
        <w:t xml:space="preserve"> p</w:t>
      </w:r>
      <w:r>
        <w:t>a</w:t>
      </w:r>
      <w:r w:rsidRPr="006904AB">
        <w:t>r</w:t>
      </w:r>
      <w:r>
        <w:t>a</w:t>
      </w:r>
      <w:r w:rsidRPr="006904AB">
        <w:t xml:space="preserve"> obten</w:t>
      </w:r>
      <w:r>
        <w:t>e</w:t>
      </w:r>
      <w:r w:rsidRPr="006904AB">
        <w:t>r r</w:t>
      </w:r>
      <w:r>
        <w:t>e</w:t>
      </w:r>
      <w:r w:rsidRPr="006904AB">
        <w:t>para</w:t>
      </w:r>
      <w:r>
        <w:t>c</w:t>
      </w:r>
      <w:r w:rsidRPr="006904AB">
        <w:t>i</w:t>
      </w:r>
      <w:r>
        <w:t>ó</w:t>
      </w:r>
      <w:r w:rsidRPr="006904AB">
        <w:t xml:space="preserve">n </w:t>
      </w:r>
      <w:r>
        <w:t>ante las</w:t>
      </w:r>
      <w:r w:rsidRPr="006904AB">
        <w:t xml:space="preserve"> juri</w:t>
      </w:r>
      <w:r>
        <w:t>s</w:t>
      </w:r>
      <w:r w:rsidRPr="006904AB">
        <w:t>dic</w:t>
      </w:r>
      <w:r>
        <w:t>c</w:t>
      </w:r>
      <w:r w:rsidRPr="006904AB">
        <w:t>ion</w:t>
      </w:r>
      <w:r>
        <w:t>e</w:t>
      </w:r>
      <w:r w:rsidRPr="006904AB">
        <w:t>s na</w:t>
      </w:r>
      <w:r>
        <w:t>c</w:t>
      </w:r>
      <w:r w:rsidRPr="006904AB">
        <w:t>ionales. P</w:t>
      </w:r>
      <w:r>
        <w:t>a</w:t>
      </w:r>
      <w:r w:rsidRPr="006904AB">
        <w:t>r</w:t>
      </w:r>
      <w:r>
        <w:t>a</w:t>
      </w:r>
      <w:r w:rsidRPr="006904AB">
        <w:t xml:space="preserve"> c</w:t>
      </w:r>
      <w:r>
        <w:t>e</w:t>
      </w:r>
      <w:r w:rsidRPr="006904AB">
        <w:t>l</w:t>
      </w:r>
      <w:r>
        <w:t>e</w:t>
      </w:r>
      <w:r w:rsidRPr="006904AB">
        <w:t>br</w:t>
      </w:r>
      <w:r>
        <w:t>a</w:t>
      </w:r>
      <w:r w:rsidRPr="006904AB">
        <w:t>r s</w:t>
      </w:r>
      <w:r>
        <w:t>u</w:t>
      </w:r>
      <w:r w:rsidRPr="006904AB">
        <w:t xml:space="preserve"> </w:t>
      </w:r>
      <w:r>
        <w:t xml:space="preserve">100º período de </w:t>
      </w:r>
      <w:r w:rsidRPr="006904AB">
        <w:t>sesion</w:t>
      </w:r>
      <w:r>
        <w:t>es</w:t>
      </w:r>
      <w:r w:rsidRPr="006904AB">
        <w:t>, e</w:t>
      </w:r>
      <w:r>
        <w:t>l</w:t>
      </w:r>
      <w:r w:rsidRPr="006904AB">
        <w:t xml:space="preserve"> Comité </w:t>
      </w:r>
      <w:r>
        <w:t>h</w:t>
      </w:r>
      <w:r w:rsidRPr="006904AB">
        <w:t>a invit</w:t>
      </w:r>
      <w:r>
        <w:t>ado</w:t>
      </w:r>
      <w:r w:rsidRPr="006904AB">
        <w:t xml:space="preserve"> </w:t>
      </w:r>
      <w:r>
        <w:t>a varias</w:t>
      </w:r>
      <w:r w:rsidRPr="006904AB">
        <w:t xml:space="preserve"> figur</w:t>
      </w:r>
      <w:r>
        <w:t>a</w:t>
      </w:r>
      <w:r w:rsidRPr="006904AB">
        <w:t xml:space="preserve">s </w:t>
      </w:r>
      <w:r>
        <w:t>destacadas del</w:t>
      </w:r>
      <w:r w:rsidRPr="006904AB">
        <w:t xml:space="preserve"> d</w:t>
      </w:r>
      <w:r>
        <w:t>e</w:t>
      </w:r>
      <w:r w:rsidRPr="006904AB">
        <w:t>r</w:t>
      </w:r>
      <w:r>
        <w:t>ech</w:t>
      </w:r>
      <w:r w:rsidRPr="006904AB">
        <w:t>o interna</w:t>
      </w:r>
      <w:r>
        <w:t>c</w:t>
      </w:r>
      <w:r w:rsidRPr="006904AB">
        <w:t>ional qu</w:t>
      </w:r>
      <w:r>
        <w:t>e</w:t>
      </w:r>
      <w:r w:rsidRPr="006904AB">
        <w:t xml:space="preserve"> </w:t>
      </w:r>
      <w:r>
        <w:t>ha</w:t>
      </w:r>
      <w:r w:rsidRPr="006904AB">
        <w:t>n contribu</w:t>
      </w:r>
      <w:r>
        <w:t>ido</w:t>
      </w:r>
      <w:r w:rsidRPr="006904AB">
        <w:t xml:space="preserve"> </w:t>
      </w:r>
      <w:r>
        <w:t>individualmente a</w:t>
      </w:r>
      <w:r w:rsidRPr="006904AB">
        <w:t xml:space="preserve"> </w:t>
      </w:r>
      <w:r>
        <w:t>promover la</w:t>
      </w:r>
      <w:r w:rsidRPr="006904AB">
        <w:t xml:space="preserve"> justic</w:t>
      </w:r>
      <w:r>
        <w:t>ia y a</w:t>
      </w:r>
      <w:r w:rsidRPr="006904AB">
        <w:t xml:space="preserve"> refor</w:t>
      </w:r>
      <w:r>
        <w:t>zar</w:t>
      </w:r>
      <w:r w:rsidRPr="006904AB">
        <w:t xml:space="preserve"> la concienc</w:t>
      </w:r>
      <w:r>
        <w:t>ia</w:t>
      </w:r>
      <w:r w:rsidRPr="006904AB">
        <w:t xml:space="preserve"> univers</w:t>
      </w:r>
      <w:r>
        <w:t>a</w:t>
      </w:r>
      <w:r w:rsidRPr="006904AB">
        <w:t>l de</w:t>
      </w:r>
      <w:r>
        <w:t xml:space="preserve"> lo</w:t>
      </w:r>
      <w:r w:rsidRPr="006904AB">
        <w:t>s d</w:t>
      </w:r>
      <w:r>
        <w:t>e</w:t>
      </w:r>
      <w:r w:rsidRPr="006904AB">
        <w:t>r</w:t>
      </w:r>
      <w:r>
        <w:t>ech</w:t>
      </w:r>
      <w:r w:rsidRPr="006904AB">
        <w:t>os h</w:t>
      </w:r>
      <w:r>
        <w:t>u</w:t>
      </w:r>
      <w:r w:rsidRPr="006904AB">
        <w:t>m</w:t>
      </w:r>
      <w:r>
        <w:t>anos, lo que repercutirá en uno</w:t>
      </w:r>
      <w:r w:rsidRPr="006904AB">
        <w:t>s d</w:t>
      </w:r>
      <w:r>
        <w:t>e</w:t>
      </w:r>
      <w:r w:rsidRPr="006904AB">
        <w:t>bat</w:t>
      </w:r>
      <w:r>
        <w:t>e</w:t>
      </w:r>
      <w:r w:rsidRPr="006904AB">
        <w:t xml:space="preserve">s </w:t>
      </w:r>
      <w:r>
        <w:t>más</w:t>
      </w:r>
      <w:r w:rsidRPr="006904AB">
        <w:t xml:space="preserve"> </w:t>
      </w:r>
      <w:r>
        <w:t>animados</w:t>
      </w:r>
      <w:r w:rsidRPr="006904AB">
        <w:t xml:space="preserve"> e</w:t>
      </w:r>
      <w:r>
        <w:t xml:space="preserve"> interesantes</w:t>
      </w:r>
      <w:r w:rsidRPr="006904AB">
        <w:t>.</w:t>
      </w:r>
    </w:p>
    <w:p w:rsidR="00D74FE8" w:rsidRDefault="00D74FE8" w:rsidP="00127A34">
      <w:pPr>
        <w:pStyle w:val="SingleTxtG"/>
      </w:pPr>
      <w:r>
        <w:t>9.</w:t>
      </w:r>
      <w:r>
        <w:tab/>
        <w:t xml:space="preserve">El </w:t>
      </w:r>
      <w:r>
        <w:rPr>
          <w:b/>
        </w:rPr>
        <w:t>Sr</w:t>
      </w:r>
      <w:r w:rsidRPr="006904AB">
        <w:rPr>
          <w:b/>
        </w:rPr>
        <w:t xml:space="preserve">. Phuangketkeow </w:t>
      </w:r>
      <w:r w:rsidRPr="006904AB">
        <w:t>(Pr</w:t>
      </w:r>
      <w:r>
        <w:t>e</w:t>
      </w:r>
      <w:r w:rsidRPr="006904AB">
        <w:t>sident</w:t>
      </w:r>
      <w:r>
        <w:t>e</w:t>
      </w:r>
      <w:r w:rsidRPr="006904AB">
        <w:t xml:space="preserve"> d</w:t>
      </w:r>
      <w:r>
        <w:t>el</w:t>
      </w:r>
      <w:r w:rsidRPr="006904AB">
        <w:t xml:space="preserve"> Conse</w:t>
      </w:r>
      <w:r>
        <w:t>jo</w:t>
      </w:r>
      <w:r w:rsidRPr="006904AB">
        <w:t xml:space="preserve"> de </w:t>
      </w:r>
      <w:r>
        <w:t>Derechos</w:t>
      </w:r>
      <w:r w:rsidRPr="006904AB">
        <w:t xml:space="preserve"> </w:t>
      </w:r>
      <w:r>
        <w:t>Humanos</w:t>
      </w:r>
      <w:r w:rsidRPr="006904AB">
        <w:t xml:space="preserve">) </w:t>
      </w:r>
      <w:r>
        <w:t>agradece al</w:t>
      </w:r>
      <w:r w:rsidRPr="006904AB">
        <w:t xml:space="preserve"> Comité de </w:t>
      </w:r>
      <w:r>
        <w:t>Derechos Humanos la</w:t>
      </w:r>
      <w:r w:rsidRPr="006904AB">
        <w:t xml:space="preserve"> invit</w:t>
      </w:r>
      <w:r>
        <w:t>ación a</w:t>
      </w:r>
      <w:r w:rsidRPr="006904AB">
        <w:t xml:space="preserve"> particip</w:t>
      </w:r>
      <w:r>
        <w:t>ar</w:t>
      </w:r>
      <w:r w:rsidRPr="006904AB">
        <w:t xml:space="preserve"> </w:t>
      </w:r>
      <w:r>
        <w:t>en el acto especial con motivo de su 100º período de sesiones</w:t>
      </w:r>
      <w:r w:rsidRPr="006904AB">
        <w:t xml:space="preserve">. </w:t>
      </w:r>
      <w:r>
        <w:t>El</w:t>
      </w:r>
      <w:r w:rsidRPr="006904AB">
        <w:t xml:space="preserve"> Pact</w:t>
      </w:r>
      <w:r>
        <w:t>o</w:t>
      </w:r>
      <w:r w:rsidRPr="006904AB">
        <w:t xml:space="preserve"> </w:t>
      </w:r>
      <w:r>
        <w:t>I</w:t>
      </w:r>
      <w:r w:rsidRPr="006904AB">
        <w:t>nterna</w:t>
      </w:r>
      <w:r>
        <w:t>c</w:t>
      </w:r>
      <w:r w:rsidRPr="006904AB">
        <w:t xml:space="preserve">ional </w:t>
      </w:r>
      <w:r>
        <w:t>de Derechos c</w:t>
      </w:r>
      <w:r w:rsidRPr="006904AB">
        <w:t>ivil</w:t>
      </w:r>
      <w:r>
        <w:t>e</w:t>
      </w:r>
      <w:r w:rsidRPr="006904AB">
        <w:t xml:space="preserve">s </w:t>
      </w:r>
      <w:r>
        <w:t>y</w:t>
      </w:r>
      <w:r w:rsidRPr="006904AB">
        <w:t xml:space="preserve"> </w:t>
      </w:r>
      <w:r>
        <w:t>P</w:t>
      </w:r>
      <w:r w:rsidRPr="006904AB">
        <w:t>ol</w:t>
      </w:r>
      <w:r>
        <w:t>í</w:t>
      </w:r>
      <w:r w:rsidRPr="006904AB">
        <w:t>ti</w:t>
      </w:r>
      <w:r>
        <w:t>cos constituye</w:t>
      </w:r>
      <w:r w:rsidRPr="006904AB">
        <w:t xml:space="preserve">, </w:t>
      </w:r>
      <w:r>
        <w:t>junto con el</w:t>
      </w:r>
      <w:r w:rsidRPr="006904AB">
        <w:t xml:space="preserve"> Pact</w:t>
      </w:r>
      <w:r>
        <w:t>o I</w:t>
      </w:r>
      <w:r w:rsidRPr="006904AB">
        <w:t>nterna</w:t>
      </w:r>
      <w:r>
        <w:t>c</w:t>
      </w:r>
      <w:r w:rsidRPr="006904AB">
        <w:t xml:space="preserve">ional </w:t>
      </w:r>
      <w:r>
        <w:t>de Derechos</w:t>
      </w:r>
      <w:r w:rsidRPr="006904AB">
        <w:t xml:space="preserve"> </w:t>
      </w:r>
      <w:r>
        <w:t>E</w:t>
      </w:r>
      <w:r w:rsidRPr="006904AB">
        <w:t>con</w:t>
      </w:r>
      <w:r>
        <w:t>ó</w:t>
      </w:r>
      <w:r w:rsidRPr="006904AB">
        <w:t>mi</w:t>
      </w:r>
      <w:r>
        <w:t>cos</w:t>
      </w:r>
      <w:r w:rsidRPr="006904AB">
        <w:t xml:space="preserve">, </w:t>
      </w:r>
      <w:r>
        <w:t>S</w:t>
      </w:r>
      <w:r w:rsidRPr="006904AB">
        <w:t>ocia</w:t>
      </w:r>
      <w:r>
        <w:t>les y</w:t>
      </w:r>
      <w:r w:rsidRPr="006904AB">
        <w:t xml:space="preserve"> </w:t>
      </w:r>
      <w:r>
        <w:t>C</w:t>
      </w:r>
      <w:r w:rsidRPr="006904AB">
        <w:t>ultur</w:t>
      </w:r>
      <w:r>
        <w:t>a</w:t>
      </w:r>
      <w:r w:rsidRPr="006904AB">
        <w:t>l</w:t>
      </w:r>
      <w:r>
        <w:t>e</w:t>
      </w:r>
      <w:r w:rsidRPr="006904AB">
        <w:t xml:space="preserve">s, </w:t>
      </w:r>
      <w:r>
        <w:t>la piedra angular</w:t>
      </w:r>
      <w:r w:rsidRPr="006904AB">
        <w:t xml:space="preserve"> de la Cart</w:t>
      </w:r>
      <w:r>
        <w:t>a</w:t>
      </w:r>
      <w:r w:rsidRPr="006904AB">
        <w:t xml:space="preserve"> </w:t>
      </w:r>
      <w:r>
        <w:t>I</w:t>
      </w:r>
      <w:r w:rsidRPr="006904AB">
        <w:t>nterna</w:t>
      </w:r>
      <w:r>
        <w:t>c</w:t>
      </w:r>
      <w:r w:rsidRPr="006904AB">
        <w:t>ional de</w:t>
      </w:r>
      <w:r>
        <w:t xml:space="preserve"> Derechos</w:t>
      </w:r>
      <w:r w:rsidRPr="006904AB">
        <w:t xml:space="preserve"> </w:t>
      </w:r>
      <w:r>
        <w:t>Humanos</w:t>
      </w:r>
      <w:r w:rsidRPr="006904AB">
        <w:t xml:space="preserve">. </w:t>
      </w:r>
      <w:r>
        <w:t xml:space="preserve">No obstante, </w:t>
      </w:r>
      <w:r w:rsidRPr="006904AB">
        <w:t>s</w:t>
      </w:r>
      <w:r>
        <w:t>in la supervisión</w:t>
      </w:r>
      <w:r w:rsidRPr="006904AB">
        <w:t xml:space="preserve"> impar</w:t>
      </w:r>
      <w:r>
        <w:t>c</w:t>
      </w:r>
      <w:r w:rsidRPr="006904AB">
        <w:t>ial e ind</w:t>
      </w:r>
      <w:r>
        <w:t>e</w:t>
      </w:r>
      <w:r w:rsidRPr="006904AB">
        <w:t>pend</w:t>
      </w:r>
      <w:r>
        <w:t>ie</w:t>
      </w:r>
      <w:r w:rsidRPr="006904AB">
        <w:t>nte e</w:t>
      </w:r>
      <w:r>
        <w:t>j</w:t>
      </w:r>
      <w:r w:rsidRPr="006904AB">
        <w:t>erc</w:t>
      </w:r>
      <w:r>
        <w:t>ida</w:t>
      </w:r>
      <w:r w:rsidRPr="006904AB">
        <w:t xml:space="preserve"> p</w:t>
      </w:r>
      <w:r>
        <w:t>o</w:t>
      </w:r>
      <w:r w:rsidRPr="006904AB">
        <w:t>r l</w:t>
      </w:r>
      <w:r>
        <w:t>o</w:t>
      </w:r>
      <w:r w:rsidRPr="006904AB">
        <w:t xml:space="preserve">s </w:t>
      </w:r>
      <w:r>
        <w:t>ó</w:t>
      </w:r>
      <w:r w:rsidRPr="006904AB">
        <w:t>rgan</w:t>
      </w:r>
      <w:r>
        <w:t>o</w:t>
      </w:r>
      <w:r w:rsidRPr="006904AB">
        <w:t xml:space="preserve">s </w:t>
      </w:r>
      <w:r>
        <w:t>de tratados</w:t>
      </w:r>
      <w:r w:rsidRPr="006904AB">
        <w:t>, ser</w:t>
      </w:r>
      <w:r>
        <w:t>ía</w:t>
      </w:r>
      <w:r w:rsidRPr="006904AB">
        <w:t xml:space="preserve"> dif</w:t>
      </w:r>
      <w:r>
        <w:t>í</w:t>
      </w:r>
      <w:r w:rsidRPr="006904AB">
        <w:t xml:space="preserve">cil </w:t>
      </w:r>
      <w:r>
        <w:t>e</w:t>
      </w:r>
      <w:r w:rsidRPr="006904AB">
        <w:t>valu</w:t>
      </w:r>
      <w:r>
        <w:t>a</w:t>
      </w:r>
      <w:r w:rsidRPr="006904AB">
        <w:t xml:space="preserve">r </w:t>
      </w:r>
      <w:r>
        <w:t>si los Estados partes cumplen las</w:t>
      </w:r>
      <w:r w:rsidRPr="006904AB">
        <w:t xml:space="preserve"> norm</w:t>
      </w:r>
      <w:r>
        <w:t>a</w:t>
      </w:r>
      <w:r w:rsidRPr="006904AB">
        <w:t xml:space="preserve">s </w:t>
      </w:r>
      <w:r>
        <w:t>es</w:t>
      </w:r>
      <w:r w:rsidRPr="006904AB">
        <w:t>tabl</w:t>
      </w:r>
      <w:r>
        <w:t>ec</w:t>
      </w:r>
      <w:r w:rsidRPr="006904AB">
        <w:t>i</w:t>
      </w:r>
      <w:r>
        <w:t>da</w:t>
      </w:r>
      <w:r w:rsidRPr="006904AB">
        <w:t xml:space="preserve">s </w:t>
      </w:r>
      <w:r>
        <w:t>en esos</w:t>
      </w:r>
      <w:r w:rsidRPr="006904AB">
        <w:t xml:space="preserve"> instrument</w:t>
      </w:r>
      <w:r>
        <w:t>o</w:t>
      </w:r>
      <w:r w:rsidRPr="006904AB">
        <w:t xml:space="preserve">s. </w:t>
      </w:r>
      <w:r>
        <w:t>Merece la pena, por tanto, elogiar el trabajo</w:t>
      </w:r>
      <w:r w:rsidRPr="006904AB">
        <w:t xml:space="preserve"> inestimable d</w:t>
      </w:r>
      <w:r>
        <w:t>el</w:t>
      </w:r>
      <w:r w:rsidRPr="006904AB">
        <w:t xml:space="preserve"> Comité qu</w:t>
      </w:r>
      <w:r>
        <w:t>e</w:t>
      </w:r>
      <w:r w:rsidRPr="006904AB">
        <w:t>, p</w:t>
      </w:r>
      <w:r>
        <w:t>o</w:t>
      </w:r>
      <w:r w:rsidRPr="006904AB">
        <w:t>r s</w:t>
      </w:r>
      <w:r>
        <w:t>u</w:t>
      </w:r>
      <w:r w:rsidRPr="006904AB">
        <w:t xml:space="preserve"> examen continu</w:t>
      </w:r>
      <w:r>
        <w:t>o</w:t>
      </w:r>
      <w:r w:rsidRPr="006904AB">
        <w:t xml:space="preserve"> de la </w:t>
      </w:r>
      <w:r>
        <w:t xml:space="preserve">aplicación </w:t>
      </w:r>
      <w:r w:rsidRPr="006904AB">
        <w:t>d</w:t>
      </w:r>
      <w:r>
        <w:t>el</w:t>
      </w:r>
      <w:r w:rsidRPr="006904AB">
        <w:t xml:space="preserve"> Pact</w:t>
      </w:r>
      <w:r>
        <w:t>o</w:t>
      </w:r>
      <w:r w:rsidRPr="006904AB">
        <w:t>, s</w:t>
      </w:r>
      <w:r>
        <w:t>u</w:t>
      </w:r>
      <w:r w:rsidRPr="006904AB">
        <w:t xml:space="preserve"> jurisprudenc</w:t>
      </w:r>
      <w:r>
        <w:t>ia</w:t>
      </w:r>
      <w:r w:rsidRPr="006904AB">
        <w:t xml:space="preserve"> </w:t>
      </w:r>
      <w:r>
        <w:t>y su</w:t>
      </w:r>
      <w:r w:rsidRPr="006904AB">
        <w:t xml:space="preserve"> di</w:t>
      </w:r>
      <w:r>
        <w:t>á</w:t>
      </w:r>
      <w:r w:rsidRPr="006904AB">
        <w:t>log</w:t>
      </w:r>
      <w:r>
        <w:t xml:space="preserve">o </w:t>
      </w:r>
      <w:r w:rsidRPr="006904AB">
        <w:t>constructi</w:t>
      </w:r>
      <w:r>
        <w:t>vo</w:t>
      </w:r>
      <w:r w:rsidRPr="006904AB">
        <w:t xml:space="preserve"> c</w:t>
      </w:r>
      <w:r>
        <w:t>on</w:t>
      </w:r>
      <w:r w:rsidRPr="006904AB">
        <w:t xml:space="preserve"> l</w:t>
      </w:r>
      <w:r>
        <w:t>o</w:t>
      </w:r>
      <w:r w:rsidRPr="006904AB">
        <w:t xml:space="preserve">s </w:t>
      </w:r>
      <w:r>
        <w:t>Es</w:t>
      </w:r>
      <w:r w:rsidRPr="006904AB">
        <w:t>ta</w:t>
      </w:r>
      <w:r>
        <w:t>do</w:t>
      </w:r>
      <w:r w:rsidRPr="006904AB">
        <w:t xml:space="preserve">s partes </w:t>
      </w:r>
      <w:r>
        <w:t>y los demás actores</w:t>
      </w:r>
      <w:r w:rsidRPr="006904AB">
        <w:t xml:space="preserve"> </w:t>
      </w:r>
      <w:r>
        <w:t xml:space="preserve">interesados, ha </w:t>
      </w:r>
      <w:r w:rsidRPr="006904AB">
        <w:t>contribu</w:t>
      </w:r>
      <w:r>
        <w:t>ido en gran medida a hacer efectivos los derechos</w:t>
      </w:r>
      <w:r w:rsidRPr="006904AB">
        <w:t xml:space="preserve"> civil</w:t>
      </w:r>
      <w:r>
        <w:t>e</w:t>
      </w:r>
      <w:r w:rsidRPr="006904AB">
        <w:t xml:space="preserve">s </w:t>
      </w:r>
      <w:r>
        <w:t>y</w:t>
      </w:r>
      <w:r w:rsidRPr="006904AB">
        <w:t xml:space="preserve"> pol</w:t>
      </w:r>
      <w:r>
        <w:t>í</w:t>
      </w:r>
      <w:r w:rsidRPr="006904AB">
        <w:t>ti</w:t>
      </w:r>
      <w:r>
        <w:t>co</w:t>
      </w:r>
      <w:r w:rsidRPr="006904AB">
        <w:t xml:space="preserve">s. </w:t>
      </w:r>
    </w:p>
    <w:p w:rsidR="00D74FE8" w:rsidRPr="007A2D59" w:rsidRDefault="00D74FE8" w:rsidP="00127A34">
      <w:pPr>
        <w:pStyle w:val="SingleTxtG"/>
      </w:pPr>
      <w:r>
        <w:t>10.</w:t>
      </w:r>
      <w:r>
        <w:tab/>
      </w:r>
      <w:r w:rsidRPr="006904AB">
        <w:t>Des</w:t>
      </w:r>
      <w:r>
        <w:t>de</w:t>
      </w:r>
      <w:r w:rsidRPr="006904AB">
        <w:t xml:space="preserve"> s</w:t>
      </w:r>
      <w:r>
        <w:t>u</w:t>
      </w:r>
      <w:r w:rsidRPr="006904AB">
        <w:t xml:space="preserve"> cr</w:t>
      </w:r>
      <w:r>
        <w:t>eac</w:t>
      </w:r>
      <w:r w:rsidRPr="006904AB">
        <w:t>i</w:t>
      </w:r>
      <w:r>
        <w:t>ó</w:t>
      </w:r>
      <w:r w:rsidRPr="006904AB">
        <w:t xml:space="preserve">n, </w:t>
      </w:r>
      <w:r>
        <w:t>e</w:t>
      </w:r>
      <w:r w:rsidRPr="006904AB">
        <w:t>l Conse</w:t>
      </w:r>
      <w:r>
        <w:t>jo</w:t>
      </w:r>
      <w:r w:rsidRPr="006904AB">
        <w:t xml:space="preserve"> de</w:t>
      </w:r>
      <w:r>
        <w:t xml:space="preserve"> Derechos Hu</w:t>
      </w:r>
      <w:r w:rsidRPr="006904AB">
        <w:t>m</w:t>
      </w:r>
      <w:r>
        <w:t>anos</w:t>
      </w:r>
      <w:r w:rsidRPr="006904AB">
        <w:t xml:space="preserve"> s</w:t>
      </w:r>
      <w:r>
        <w:t xml:space="preserve">e </w:t>
      </w:r>
      <w:r w:rsidRPr="006904AB">
        <w:t>e</w:t>
      </w:r>
      <w:r>
        <w:t>s</w:t>
      </w:r>
      <w:r w:rsidRPr="006904AB">
        <w:t>f</w:t>
      </w:r>
      <w:r>
        <w:t>ue</w:t>
      </w:r>
      <w:r w:rsidRPr="006904AB">
        <w:t>r</w:t>
      </w:r>
      <w:r>
        <w:t>za por</w:t>
      </w:r>
      <w:r w:rsidRPr="006904AB">
        <w:t xml:space="preserve"> </w:t>
      </w:r>
      <w:r>
        <w:t>organizar su labor con el mismo</w:t>
      </w:r>
      <w:r w:rsidRPr="006904AB">
        <w:t xml:space="preserve"> esp</w:t>
      </w:r>
      <w:r>
        <w:t>í</w:t>
      </w:r>
      <w:r w:rsidRPr="006904AB">
        <w:t>rit</w:t>
      </w:r>
      <w:r>
        <w:t>u</w:t>
      </w:r>
      <w:r w:rsidRPr="006904AB">
        <w:t xml:space="preserve"> de di</w:t>
      </w:r>
      <w:r>
        <w:t>á</w:t>
      </w:r>
      <w:r w:rsidRPr="006904AB">
        <w:t>log</w:t>
      </w:r>
      <w:r>
        <w:t>o</w:t>
      </w:r>
      <w:r w:rsidRPr="006904AB">
        <w:t xml:space="preserve"> </w:t>
      </w:r>
      <w:r>
        <w:t>y</w:t>
      </w:r>
      <w:r w:rsidRPr="006904AB">
        <w:t xml:space="preserve"> de coop</w:t>
      </w:r>
      <w:r>
        <w:t>e</w:t>
      </w:r>
      <w:r w:rsidRPr="006904AB">
        <w:t>ra</w:t>
      </w:r>
      <w:r>
        <w:t>c</w:t>
      </w:r>
      <w:r w:rsidRPr="006904AB">
        <w:t>i</w:t>
      </w:r>
      <w:r>
        <w:t>ó</w:t>
      </w:r>
      <w:r w:rsidRPr="006904AB">
        <w:t xml:space="preserve">n </w:t>
      </w:r>
      <w:r>
        <w:t>con</w:t>
      </w:r>
      <w:r w:rsidRPr="006904AB">
        <w:t xml:space="preserve"> l</w:t>
      </w:r>
      <w:r>
        <w:t>o</w:t>
      </w:r>
      <w:r w:rsidRPr="006904AB">
        <w:t xml:space="preserve">s </w:t>
      </w:r>
      <w:r>
        <w:t>Es</w:t>
      </w:r>
      <w:r w:rsidRPr="006904AB">
        <w:t>ta</w:t>
      </w:r>
      <w:r>
        <w:t>do</w:t>
      </w:r>
      <w:r w:rsidRPr="006904AB">
        <w:t>s M</w:t>
      </w:r>
      <w:r>
        <w:t>i</w:t>
      </w:r>
      <w:r w:rsidRPr="006904AB">
        <w:t>embr</w:t>
      </w:r>
      <w:r>
        <w:t>o</w:t>
      </w:r>
      <w:r w:rsidRPr="006904AB">
        <w:t xml:space="preserve">s. </w:t>
      </w:r>
      <w:r>
        <w:t>Ni que decir tiene que s</w:t>
      </w:r>
      <w:r w:rsidRPr="007A2D59">
        <w:t>e ganaría mucho</w:t>
      </w:r>
      <w:r>
        <w:t xml:space="preserve"> si</w:t>
      </w:r>
      <w:r w:rsidRPr="007A2D59">
        <w:t xml:space="preserve"> to</w:t>
      </w:r>
      <w:r>
        <w:t>do</w:t>
      </w:r>
      <w:r w:rsidRPr="007A2D59">
        <w:t>s l</w:t>
      </w:r>
      <w:r>
        <w:t>o</w:t>
      </w:r>
      <w:r w:rsidRPr="007A2D59">
        <w:t>s organism</w:t>
      </w:r>
      <w:r>
        <w:t>o</w:t>
      </w:r>
      <w:r w:rsidRPr="007A2D59">
        <w:t>s de</w:t>
      </w:r>
      <w:r>
        <w:t xml:space="preserve"> derechos humanos de la</w:t>
      </w:r>
      <w:r w:rsidRPr="007A2D59">
        <w:t>s Na</w:t>
      </w:r>
      <w:r>
        <w:t>c</w:t>
      </w:r>
      <w:r w:rsidRPr="007A2D59">
        <w:t>ion</w:t>
      </w:r>
      <w:r>
        <w:t>e</w:t>
      </w:r>
      <w:r w:rsidRPr="007A2D59">
        <w:t>s Uni</w:t>
      </w:r>
      <w:r>
        <w:t>das</w:t>
      </w:r>
      <w:r w:rsidRPr="007A2D59">
        <w:t xml:space="preserve"> </w:t>
      </w:r>
      <w:r>
        <w:t xml:space="preserve">se adentraran por ese camino, compartiendo </w:t>
      </w:r>
      <w:r w:rsidRPr="007A2D59">
        <w:t>s</w:t>
      </w:r>
      <w:r>
        <w:t>us</w:t>
      </w:r>
      <w:r w:rsidRPr="007A2D59">
        <w:t xml:space="preserve"> exp</w:t>
      </w:r>
      <w:r>
        <w:t>e</w:t>
      </w:r>
      <w:r w:rsidRPr="007A2D59">
        <w:t>rienc</w:t>
      </w:r>
      <w:r>
        <w:t>ia</w:t>
      </w:r>
      <w:r w:rsidRPr="007A2D59">
        <w:t xml:space="preserve">s. </w:t>
      </w:r>
    </w:p>
    <w:p w:rsidR="00D74FE8" w:rsidRPr="006904AB" w:rsidRDefault="00D74FE8" w:rsidP="00127A34">
      <w:pPr>
        <w:pStyle w:val="SingleTxtG"/>
      </w:pPr>
      <w:r>
        <w:t>11.</w:t>
      </w:r>
      <w:r>
        <w:tab/>
        <w:t>Aunque no exista una vía</w:t>
      </w:r>
      <w:r w:rsidRPr="006904AB">
        <w:t xml:space="preserve"> ofici</w:t>
      </w:r>
      <w:r>
        <w:t>a</w:t>
      </w:r>
      <w:r w:rsidRPr="006904AB">
        <w:t>l d</w:t>
      </w:r>
      <w:r>
        <w:t>e comunicación</w:t>
      </w:r>
      <w:r w:rsidRPr="006904AB">
        <w:t xml:space="preserve"> entre l</w:t>
      </w:r>
      <w:r>
        <w:t>o</w:t>
      </w:r>
      <w:r w:rsidRPr="006904AB">
        <w:t>s d</w:t>
      </w:r>
      <w:r>
        <w:t>os</w:t>
      </w:r>
      <w:r w:rsidRPr="006904AB">
        <w:t xml:space="preserve"> </w:t>
      </w:r>
      <w:r>
        <w:t>ó</w:t>
      </w:r>
      <w:r w:rsidRPr="006904AB">
        <w:t>rgan</w:t>
      </w:r>
      <w:r>
        <w:t>o</w:t>
      </w:r>
      <w:r w:rsidRPr="006904AB">
        <w:t xml:space="preserve">s, </w:t>
      </w:r>
      <w:r>
        <w:t>el Consejo toma en gran medida en consideración la labor del</w:t>
      </w:r>
      <w:r w:rsidRPr="006904AB">
        <w:t xml:space="preserve"> Comité</w:t>
      </w:r>
      <w:r>
        <w:t>,</w:t>
      </w:r>
      <w:r w:rsidRPr="006904AB">
        <w:t xml:space="preserve"> en particul</w:t>
      </w:r>
      <w:r>
        <w:t>a</w:t>
      </w:r>
      <w:r w:rsidRPr="006904AB">
        <w:t xml:space="preserve">r </w:t>
      </w:r>
      <w:r>
        <w:t>en el marco del</w:t>
      </w:r>
      <w:r w:rsidRPr="006904AB">
        <w:t xml:space="preserve"> </w:t>
      </w:r>
      <w:r>
        <w:t>Examen periódico universal</w:t>
      </w:r>
      <w:r w:rsidRPr="006904AB">
        <w:t xml:space="preserve">. </w:t>
      </w:r>
      <w:r>
        <w:t>De hecho,</w:t>
      </w:r>
      <w:r w:rsidRPr="006904AB">
        <w:t xml:space="preserve"> l</w:t>
      </w:r>
      <w:r>
        <w:t>a</w:t>
      </w:r>
      <w:r w:rsidRPr="006904AB">
        <w:t xml:space="preserve">s </w:t>
      </w:r>
      <w:r>
        <w:t>re</w:t>
      </w:r>
      <w:r w:rsidRPr="006904AB">
        <w:t>copila</w:t>
      </w:r>
      <w:r>
        <w:t>c</w:t>
      </w:r>
      <w:r w:rsidRPr="006904AB">
        <w:t>ion</w:t>
      </w:r>
      <w:r>
        <w:t>e</w:t>
      </w:r>
      <w:r w:rsidRPr="006904AB">
        <w:t xml:space="preserve">s </w:t>
      </w:r>
      <w:r>
        <w:t>es</w:t>
      </w:r>
      <w:r w:rsidRPr="006904AB">
        <w:t>tabl</w:t>
      </w:r>
      <w:r>
        <w:t>ecida</w:t>
      </w:r>
      <w:r w:rsidRPr="006904AB">
        <w:t>s p</w:t>
      </w:r>
      <w:r>
        <w:t>o</w:t>
      </w:r>
      <w:r w:rsidRPr="006904AB">
        <w:t xml:space="preserve">r </w:t>
      </w:r>
      <w:r>
        <w:t>el</w:t>
      </w:r>
      <w:r w:rsidRPr="006904AB">
        <w:t xml:space="preserve"> </w:t>
      </w:r>
      <w:r>
        <w:t>Al</w:t>
      </w:r>
      <w:r w:rsidRPr="006904AB">
        <w:t>t</w:t>
      </w:r>
      <w:r>
        <w:t xml:space="preserve">o </w:t>
      </w:r>
      <w:r w:rsidRPr="006904AB">
        <w:t>Comisi</w:t>
      </w:r>
      <w:r>
        <w:t>onado</w:t>
      </w:r>
      <w:r w:rsidRPr="006904AB">
        <w:t xml:space="preserve"> </w:t>
      </w:r>
      <w:r>
        <w:t>para los Derechos Humanos</w:t>
      </w:r>
      <w:r w:rsidRPr="006904AB">
        <w:t xml:space="preserve"> a</w:t>
      </w:r>
      <w:r>
        <w:t xml:space="preserve"> los efectos </w:t>
      </w:r>
      <w:r w:rsidRPr="006904AB">
        <w:t>del</w:t>
      </w:r>
      <w:r>
        <w:t xml:space="preserve"> </w:t>
      </w:r>
      <w:r w:rsidRPr="006904AB">
        <w:t>E</w:t>
      </w:r>
      <w:r>
        <w:t>xamen periódico universal han</w:t>
      </w:r>
      <w:r w:rsidRPr="006904AB">
        <w:t xml:space="preserve"> contribu</w:t>
      </w:r>
      <w:r>
        <w:t>ido a dar a conocer</w:t>
      </w:r>
      <w:r w:rsidRPr="006904AB">
        <w:t xml:space="preserve"> me</w:t>
      </w:r>
      <w:r>
        <w:t>jor</w:t>
      </w:r>
      <w:r w:rsidRPr="006904AB">
        <w:t xml:space="preserve"> l</w:t>
      </w:r>
      <w:r>
        <w:t>o</w:t>
      </w:r>
      <w:r w:rsidRPr="006904AB">
        <w:t>s tra</w:t>
      </w:r>
      <w:r>
        <w:t xml:space="preserve">bajos </w:t>
      </w:r>
      <w:r w:rsidRPr="006904AB">
        <w:t>d</w:t>
      </w:r>
      <w:r>
        <w:t>el</w:t>
      </w:r>
      <w:r w:rsidRPr="006904AB">
        <w:t xml:space="preserve"> Comité, </w:t>
      </w:r>
      <w:r>
        <w:t>a</w:t>
      </w:r>
      <w:r w:rsidRPr="006904AB">
        <w:t xml:space="preserve"> difu</w:t>
      </w:r>
      <w:r>
        <w:t>ndirlos ante un</w:t>
      </w:r>
      <w:r w:rsidRPr="006904AB">
        <w:t xml:space="preserve"> p</w:t>
      </w:r>
      <w:r>
        <w:t>ú</w:t>
      </w:r>
      <w:r w:rsidRPr="006904AB">
        <w:t>blic</w:t>
      </w:r>
      <w:r>
        <w:t>o más amplio</w:t>
      </w:r>
      <w:r w:rsidRPr="006904AB">
        <w:t xml:space="preserve"> </w:t>
      </w:r>
      <w:r>
        <w:t>y a proporcionar un nuevo impulso a sus</w:t>
      </w:r>
      <w:r w:rsidRPr="006904AB">
        <w:t xml:space="preserve"> recom</w:t>
      </w:r>
      <w:r>
        <w:t>e</w:t>
      </w:r>
      <w:r w:rsidRPr="006904AB">
        <w:t>nda</w:t>
      </w:r>
      <w:r>
        <w:t>c</w:t>
      </w:r>
      <w:r w:rsidRPr="006904AB">
        <w:t>ion</w:t>
      </w:r>
      <w:r>
        <w:t>e</w:t>
      </w:r>
      <w:r w:rsidRPr="006904AB">
        <w:t xml:space="preserve">s. </w:t>
      </w:r>
      <w:r>
        <w:t>A su vez,</w:t>
      </w:r>
      <w:r w:rsidRPr="006904AB">
        <w:t xml:space="preserve"> </w:t>
      </w:r>
      <w:r>
        <w:t>e</w:t>
      </w:r>
      <w:r w:rsidRPr="006904AB">
        <w:t>l</w:t>
      </w:r>
      <w:r>
        <w:t xml:space="preserve"> </w:t>
      </w:r>
      <w:r w:rsidRPr="006904AB">
        <w:t>Examen p</w:t>
      </w:r>
      <w:r>
        <w:t>e</w:t>
      </w:r>
      <w:r w:rsidRPr="006904AB">
        <w:t>ri</w:t>
      </w:r>
      <w:r>
        <w:t>ó</w:t>
      </w:r>
      <w:r w:rsidRPr="006904AB">
        <w:t>di</w:t>
      </w:r>
      <w:r>
        <w:t>co universa</w:t>
      </w:r>
      <w:r w:rsidRPr="006904AB">
        <w:t xml:space="preserve">l </w:t>
      </w:r>
      <w:r>
        <w:t>h</w:t>
      </w:r>
      <w:r w:rsidRPr="006904AB">
        <w:t xml:space="preserve">a </w:t>
      </w:r>
      <w:r>
        <w:t>inducido a varios</w:t>
      </w:r>
      <w:r w:rsidRPr="006904AB">
        <w:t xml:space="preserve"> </w:t>
      </w:r>
      <w:r>
        <w:t>Es</w:t>
      </w:r>
      <w:r w:rsidRPr="006904AB">
        <w:t>ta</w:t>
      </w:r>
      <w:r>
        <w:t>do</w:t>
      </w:r>
      <w:r w:rsidRPr="006904AB">
        <w:t xml:space="preserve">s </w:t>
      </w:r>
      <w:r>
        <w:t>a</w:t>
      </w:r>
      <w:r w:rsidRPr="006904AB">
        <w:t xml:space="preserve"> ratifi</w:t>
      </w:r>
      <w:r>
        <w:t>car</w:t>
      </w:r>
      <w:r w:rsidRPr="006904AB">
        <w:t xml:space="preserve"> nu</w:t>
      </w:r>
      <w:r>
        <w:t>e</w:t>
      </w:r>
      <w:r w:rsidRPr="006904AB">
        <w:t>v</w:t>
      </w:r>
      <w:r>
        <w:t>os</w:t>
      </w:r>
      <w:r w:rsidRPr="006904AB">
        <w:t xml:space="preserve"> instrument</w:t>
      </w:r>
      <w:r>
        <w:t>o</w:t>
      </w:r>
      <w:r w:rsidRPr="006904AB">
        <w:t xml:space="preserve">s </w:t>
      </w:r>
      <w:r>
        <w:t>de derechos humanos</w:t>
      </w:r>
      <w:r w:rsidRPr="006904AB">
        <w:t xml:space="preserve"> o </w:t>
      </w:r>
      <w:r>
        <w:t>a</w:t>
      </w:r>
      <w:r w:rsidRPr="006904AB">
        <w:t xml:space="preserve"> </w:t>
      </w:r>
      <w:r>
        <w:t>presentar sus informes</w:t>
      </w:r>
      <w:r w:rsidRPr="006904AB">
        <w:t xml:space="preserve"> p</w:t>
      </w:r>
      <w:r>
        <w:t>e</w:t>
      </w:r>
      <w:r w:rsidRPr="006904AB">
        <w:t>ri</w:t>
      </w:r>
      <w:r>
        <w:t>ó</w:t>
      </w:r>
      <w:r w:rsidRPr="006904AB">
        <w:t>di</w:t>
      </w:r>
      <w:r>
        <w:t>cos</w:t>
      </w:r>
      <w:r w:rsidRPr="006904AB">
        <w:t xml:space="preserve"> a </w:t>
      </w:r>
      <w:r>
        <w:t>los ó</w:t>
      </w:r>
      <w:r w:rsidRPr="006904AB">
        <w:t>rgan</w:t>
      </w:r>
      <w:r>
        <w:t>o</w:t>
      </w:r>
      <w:r w:rsidRPr="006904AB">
        <w:t xml:space="preserve">s </w:t>
      </w:r>
      <w:r>
        <w:t>de tratados</w:t>
      </w:r>
      <w:r w:rsidRPr="006904AB">
        <w:t xml:space="preserve">. </w:t>
      </w:r>
      <w:r>
        <w:t>Además</w:t>
      </w:r>
      <w:r w:rsidRPr="006904AB">
        <w:t>, l</w:t>
      </w:r>
      <w:r>
        <w:t>a</w:t>
      </w:r>
      <w:r w:rsidRPr="006904AB">
        <w:t xml:space="preserve"> </w:t>
      </w:r>
      <w:r>
        <w:t>labor</w:t>
      </w:r>
      <w:r w:rsidRPr="006904AB">
        <w:t xml:space="preserve"> normati</w:t>
      </w:r>
      <w:r>
        <w:t>va del Comité y</w:t>
      </w:r>
      <w:r w:rsidRPr="006904AB">
        <w:t xml:space="preserve"> s</w:t>
      </w:r>
      <w:r>
        <w:t>u</w:t>
      </w:r>
      <w:r w:rsidRPr="006904AB">
        <w:t>s Observa</w:t>
      </w:r>
      <w:r>
        <w:t>c</w:t>
      </w:r>
      <w:r w:rsidRPr="006904AB">
        <w:t>ion</w:t>
      </w:r>
      <w:r>
        <w:t>e</w:t>
      </w:r>
      <w:r w:rsidRPr="006904AB">
        <w:t>s g</w:t>
      </w:r>
      <w:r>
        <w:t>e</w:t>
      </w:r>
      <w:r w:rsidRPr="006904AB">
        <w:t>n</w:t>
      </w:r>
      <w:r>
        <w:t>e</w:t>
      </w:r>
      <w:r w:rsidRPr="006904AB">
        <w:t>rales</w:t>
      </w:r>
      <w:r>
        <w:t>,</w:t>
      </w:r>
      <w:r w:rsidRPr="006904AB">
        <w:t xml:space="preserve"> en particul</w:t>
      </w:r>
      <w:r>
        <w:t>ar</w:t>
      </w:r>
      <w:r w:rsidRPr="006904AB">
        <w:t xml:space="preserve">, </w:t>
      </w:r>
      <w:r>
        <w:t>han potenciado</w:t>
      </w:r>
      <w:r w:rsidRPr="006904AB">
        <w:t xml:space="preserve"> l</w:t>
      </w:r>
      <w:r>
        <w:t>o</w:t>
      </w:r>
      <w:r w:rsidRPr="006904AB">
        <w:t xml:space="preserve">s </w:t>
      </w:r>
      <w:r>
        <w:t>debates del</w:t>
      </w:r>
      <w:r w:rsidRPr="006904AB">
        <w:t xml:space="preserve"> Conse</w:t>
      </w:r>
      <w:r>
        <w:t>jo</w:t>
      </w:r>
      <w:r w:rsidRPr="006904AB">
        <w:t xml:space="preserve"> </w:t>
      </w:r>
      <w:r>
        <w:t>y ayudan a los</w:t>
      </w:r>
      <w:r w:rsidRPr="006904AB">
        <w:t xml:space="preserve"> </w:t>
      </w:r>
      <w:r>
        <w:t>Es</w:t>
      </w:r>
      <w:r w:rsidRPr="006904AB">
        <w:t>ta</w:t>
      </w:r>
      <w:r>
        <w:t>do</w:t>
      </w:r>
      <w:r w:rsidRPr="006904AB">
        <w:t xml:space="preserve">s </w:t>
      </w:r>
      <w:r>
        <w:t>a</w:t>
      </w:r>
      <w:r w:rsidRPr="006904AB">
        <w:t xml:space="preserve"> d</w:t>
      </w:r>
      <w:r>
        <w:t>e</w:t>
      </w:r>
      <w:r w:rsidRPr="006904AB">
        <w:t xml:space="preserve">finir </w:t>
      </w:r>
      <w:r>
        <w:t>su</w:t>
      </w:r>
      <w:r w:rsidRPr="006904AB">
        <w:t xml:space="preserve"> posi</w:t>
      </w:r>
      <w:r>
        <w:t>c</w:t>
      </w:r>
      <w:r w:rsidRPr="006904AB">
        <w:t>i</w:t>
      </w:r>
      <w:r>
        <w:t>ó</w:t>
      </w:r>
      <w:r w:rsidRPr="006904AB">
        <w:t>n. La futur</w:t>
      </w:r>
      <w:r>
        <w:t>a</w:t>
      </w:r>
      <w:r w:rsidRPr="006904AB">
        <w:t xml:space="preserve"> Observa</w:t>
      </w:r>
      <w:r>
        <w:t>c</w:t>
      </w:r>
      <w:r w:rsidRPr="006904AB">
        <w:t>i</w:t>
      </w:r>
      <w:r>
        <w:t>ó</w:t>
      </w:r>
      <w:r w:rsidRPr="006904AB">
        <w:t>n g</w:t>
      </w:r>
      <w:r>
        <w:t>e</w:t>
      </w:r>
      <w:r w:rsidRPr="006904AB">
        <w:t>n</w:t>
      </w:r>
      <w:r>
        <w:t>e</w:t>
      </w:r>
      <w:r w:rsidRPr="006904AB">
        <w:t>ral s</w:t>
      </w:r>
      <w:r>
        <w:t>ob</w:t>
      </w:r>
      <w:r w:rsidRPr="006904AB">
        <w:t>r</w:t>
      </w:r>
      <w:r>
        <w:t>e</w:t>
      </w:r>
      <w:r w:rsidRPr="006904AB">
        <w:t xml:space="preserve"> </w:t>
      </w:r>
      <w:r>
        <w:t>e</w:t>
      </w:r>
      <w:r w:rsidRPr="006904AB">
        <w:t>l</w:t>
      </w:r>
      <w:r>
        <w:t xml:space="preserve"> </w:t>
      </w:r>
      <w:r w:rsidRPr="006904AB">
        <w:t>art</w:t>
      </w:r>
      <w:r>
        <w:t>í</w:t>
      </w:r>
      <w:r w:rsidRPr="006904AB">
        <w:t>c</w:t>
      </w:r>
      <w:r>
        <w:t>u</w:t>
      </w:r>
      <w:r w:rsidRPr="006904AB">
        <w:t>l</w:t>
      </w:r>
      <w:r>
        <w:t>o</w:t>
      </w:r>
      <w:r w:rsidRPr="006904AB">
        <w:t xml:space="preserve"> 19 </w:t>
      </w:r>
      <w:r>
        <w:t>ha creado una gran expectación, pues servirá</w:t>
      </w:r>
      <w:r w:rsidRPr="006904AB">
        <w:t xml:space="preserve"> </w:t>
      </w:r>
      <w:r>
        <w:t>para aclarar el</w:t>
      </w:r>
      <w:r w:rsidRPr="006904AB">
        <w:t xml:space="preserve"> int</w:t>
      </w:r>
      <w:r>
        <w:t>enso</w:t>
      </w:r>
      <w:r w:rsidRPr="006904AB">
        <w:t xml:space="preserve"> d</w:t>
      </w:r>
      <w:r>
        <w:t>e</w:t>
      </w:r>
      <w:r w:rsidRPr="006904AB">
        <w:t>bat</w:t>
      </w:r>
      <w:r>
        <w:t>e</w:t>
      </w:r>
      <w:r w:rsidRPr="006904AB">
        <w:t xml:space="preserve"> qu</w:t>
      </w:r>
      <w:r>
        <w:t>e</w:t>
      </w:r>
      <w:r w:rsidRPr="006904AB">
        <w:t xml:space="preserve"> </w:t>
      </w:r>
      <w:r>
        <w:t xml:space="preserve">tiene </w:t>
      </w:r>
      <w:r w:rsidRPr="006904AB">
        <w:t>lu</w:t>
      </w:r>
      <w:r>
        <w:t>gar</w:t>
      </w:r>
      <w:r w:rsidRPr="006904AB">
        <w:t xml:space="preserve"> actu</w:t>
      </w:r>
      <w:r>
        <w:t>a</w:t>
      </w:r>
      <w:r w:rsidRPr="006904AB">
        <w:t>lment</w:t>
      </w:r>
      <w:r>
        <w:t>e</w:t>
      </w:r>
      <w:r w:rsidRPr="006904AB">
        <w:t xml:space="preserve"> </w:t>
      </w:r>
      <w:r>
        <w:t>en el</w:t>
      </w:r>
      <w:r w:rsidRPr="006904AB">
        <w:t xml:space="preserve"> Conse</w:t>
      </w:r>
      <w:r>
        <w:t>jo</w:t>
      </w:r>
      <w:r w:rsidRPr="006904AB">
        <w:t xml:space="preserve"> s</w:t>
      </w:r>
      <w:r>
        <w:t>ob</w:t>
      </w:r>
      <w:r w:rsidRPr="006904AB">
        <w:t>r</w:t>
      </w:r>
      <w:r>
        <w:t>e</w:t>
      </w:r>
      <w:r w:rsidRPr="006904AB">
        <w:t xml:space="preserve"> </w:t>
      </w:r>
      <w:r>
        <w:t xml:space="preserve">el concepto </w:t>
      </w:r>
      <w:r w:rsidRPr="006904AB">
        <w:t xml:space="preserve">de </w:t>
      </w:r>
      <w:r w:rsidR="00CC6B9C">
        <w:t>"</w:t>
      </w:r>
      <w:r w:rsidRPr="006904AB">
        <w:t>difama</w:t>
      </w:r>
      <w:r>
        <w:t>c</w:t>
      </w:r>
      <w:r w:rsidRPr="006904AB">
        <w:t>i</w:t>
      </w:r>
      <w:r>
        <w:t>ó</w:t>
      </w:r>
      <w:r w:rsidRPr="006904AB">
        <w:t>n de</w:t>
      </w:r>
      <w:r>
        <w:t xml:space="preserve"> las</w:t>
      </w:r>
      <w:r w:rsidRPr="006904AB">
        <w:t xml:space="preserve"> religion</w:t>
      </w:r>
      <w:r>
        <w:t>e</w:t>
      </w:r>
      <w:r w:rsidRPr="006904AB">
        <w:t>s</w:t>
      </w:r>
      <w:r w:rsidR="00CC6B9C">
        <w:t>"</w:t>
      </w:r>
      <w:r w:rsidRPr="006904AB">
        <w:t>. L</w:t>
      </w:r>
      <w:r>
        <w:t>o</w:t>
      </w:r>
      <w:r w:rsidRPr="006904AB">
        <w:t>s m</w:t>
      </w:r>
      <w:r>
        <w:t>i</w:t>
      </w:r>
      <w:r w:rsidRPr="006904AB">
        <w:t>embr</w:t>
      </w:r>
      <w:r>
        <w:t>o</w:t>
      </w:r>
      <w:r w:rsidRPr="006904AB">
        <w:t>s d</w:t>
      </w:r>
      <w:r>
        <w:t>el</w:t>
      </w:r>
      <w:r w:rsidRPr="006904AB">
        <w:t xml:space="preserve"> Comité </w:t>
      </w:r>
      <w:r>
        <w:t>han puesto a menudo su experiencia al se</w:t>
      </w:r>
      <w:r w:rsidRPr="006904AB">
        <w:t>rvic</w:t>
      </w:r>
      <w:r>
        <w:t>io</w:t>
      </w:r>
      <w:r w:rsidRPr="006904AB">
        <w:t xml:space="preserve"> de</w:t>
      </w:r>
      <w:r>
        <w:t>l</w:t>
      </w:r>
      <w:r w:rsidRPr="006904AB">
        <w:t xml:space="preserve"> Conse</w:t>
      </w:r>
      <w:r>
        <w:t>jo en su labor,</w:t>
      </w:r>
      <w:r w:rsidRPr="006904AB">
        <w:t xml:space="preserve"> participan</w:t>
      </w:r>
      <w:r>
        <w:t>do en</w:t>
      </w:r>
      <w:r w:rsidRPr="006904AB">
        <w:t xml:space="preserve"> grup</w:t>
      </w:r>
      <w:r>
        <w:t>o</w:t>
      </w:r>
      <w:r w:rsidRPr="006904AB">
        <w:t>s de tra</w:t>
      </w:r>
      <w:r>
        <w:t>b</w:t>
      </w:r>
      <w:r w:rsidRPr="006904AB">
        <w:t>a</w:t>
      </w:r>
      <w:r>
        <w:t>jo</w:t>
      </w:r>
      <w:r w:rsidRPr="006904AB">
        <w:t xml:space="preserve">, </w:t>
      </w:r>
      <w:r>
        <w:t>mesas</w:t>
      </w:r>
      <w:r w:rsidRPr="006904AB">
        <w:t xml:space="preserve"> r</w:t>
      </w:r>
      <w:r>
        <w:t>ed</w:t>
      </w:r>
      <w:r w:rsidRPr="006904AB">
        <w:t>ond</w:t>
      </w:r>
      <w:r>
        <w:t>a</w:t>
      </w:r>
      <w:r w:rsidRPr="006904AB">
        <w:t xml:space="preserve">s u </w:t>
      </w:r>
      <w:r>
        <w:t>otras tareas</w:t>
      </w:r>
      <w:r w:rsidRPr="006904AB">
        <w:t>; colabora</w:t>
      </w:r>
      <w:r>
        <w:t>c</w:t>
      </w:r>
      <w:r w:rsidRPr="006904AB">
        <w:t>i</w:t>
      </w:r>
      <w:r>
        <w:t>ó</w:t>
      </w:r>
      <w:r w:rsidRPr="006904AB">
        <w:t xml:space="preserve">n </w:t>
      </w:r>
      <w:r>
        <w:t xml:space="preserve">que debería </w:t>
      </w:r>
      <w:r w:rsidRPr="006904AB">
        <w:t>refor</w:t>
      </w:r>
      <w:r>
        <w:t>zarse</w:t>
      </w:r>
      <w:r w:rsidRPr="006904AB">
        <w:t xml:space="preserve">. </w:t>
      </w:r>
    </w:p>
    <w:p w:rsidR="00D74FE8" w:rsidRPr="006904AB" w:rsidRDefault="00D74FE8" w:rsidP="00127A34">
      <w:pPr>
        <w:pStyle w:val="SingleTxtG"/>
      </w:pPr>
      <w:r>
        <w:t>12.</w:t>
      </w:r>
      <w:r>
        <w:tab/>
        <w:t>Dado que una de las funciones del</w:t>
      </w:r>
      <w:r w:rsidRPr="006904AB">
        <w:t xml:space="preserve"> Conse</w:t>
      </w:r>
      <w:r>
        <w:t>jo consiste en velar por la coordinación de las</w:t>
      </w:r>
      <w:r w:rsidRPr="006904AB">
        <w:t xml:space="preserve"> activi</w:t>
      </w:r>
      <w:r>
        <w:t>dades del</w:t>
      </w:r>
      <w:r w:rsidRPr="006904AB">
        <w:t xml:space="preserve"> s</w:t>
      </w:r>
      <w:r>
        <w:t>i</w:t>
      </w:r>
      <w:r w:rsidRPr="006904AB">
        <w:t>st</w:t>
      </w:r>
      <w:r>
        <w:t>e</w:t>
      </w:r>
      <w:r w:rsidRPr="006904AB">
        <w:t>m</w:t>
      </w:r>
      <w:r>
        <w:t>a</w:t>
      </w:r>
      <w:r w:rsidRPr="006904AB">
        <w:t xml:space="preserve"> de</w:t>
      </w:r>
      <w:r>
        <w:t xml:space="preserve"> derechos humanos de las</w:t>
      </w:r>
      <w:r w:rsidRPr="006904AB">
        <w:t xml:space="preserve"> Na</w:t>
      </w:r>
      <w:r>
        <w:t>c</w:t>
      </w:r>
      <w:r w:rsidRPr="006904AB">
        <w:t>ion</w:t>
      </w:r>
      <w:r>
        <w:t>e</w:t>
      </w:r>
      <w:r w:rsidRPr="006904AB">
        <w:t>s Uni</w:t>
      </w:r>
      <w:r>
        <w:t>das y por que todos sus organismos</w:t>
      </w:r>
      <w:r w:rsidRPr="006904AB">
        <w:t xml:space="preserve"> </w:t>
      </w:r>
      <w:r>
        <w:t>tengan en cuenta indefectiblemente esa cuestión,</w:t>
      </w:r>
      <w:r w:rsidRPr="006904AB">
        <w:t xml:space="preserve"> </w:t>
      </w:r>
      <w:r>
        <w:t>es preciso seguir potenciando la</w:t>
      </w:r>
      <w:r w:rsidRPr="006904AB">
        <w:t xml:space="preserve"> s</w:t>
      </w:r>
      <w:r>
        <w:t>i</w:t>
      </w:r>
      <w:r w:rsidRPr="006904AB">
        <w:t>nergi</w:t>
      </w:r>
      <w:r>
        <w:t>a</w:t>
      </w:r>
      <w:r w:rsidRPr="006904AB">
        <w:t xml:space="preserve"> entre </w:t>
      </w:r>
      <w:r>
        <w:t>e</w:t>
      </w:r>
      <w:r w:rsidRPr="006904AB">
        <w:t>l Conse</w:t>
      </w:r>
      <w:r>
        <w:t>jo</w:t>
      </w:r>
      <w:r w:rsidRPr="006904AB">
        <w:t xml:space="preserve"> </w:t>
      </w:r>
      <w:r>
        <w:t>y</w:t>
      </w:r>
      <w:r w:rsidRPr="006904AB">
        <w:t xml:space="preserve"> to</w:t>
      </w:r>
      <w:r>
        <w:t>do</w:t>
      </w:r>
      <w:r w:rsidRPr="006904AB">
        <w:t>s l</w:t>
      </w:r>
      <w:r>
        <w:t>o</w:t>
      </w:r>
      <w:r w:rsidRPr="006904AB">
        <w:t>s organism</w:t>
      </w:r>
      <w:r>
        <w:t>o</w:t>
      </w:r>
      <w:r w:rsidRPr="006904AB">
        <w:t>s de</w:t>
      </w:r>
      <w:r>
        <w:t xml:space="preserve"> las</w:t>
      </w:r>
      <w:r w:rsidRPr="006904AB">
        <w:t xml:space="preserve"> Na</w:t>
      </w:r>
      <w:r>
        <w:t>c</w:t>
      </w:r>
      <w:r w:rsidRPr="006904AB">
        <w:t>ion</w:t>
      </w:r>
      <w:r>
        <w:t>e</w:t>
      </w:r>
      <w:r w:rsidRPr="006904AB">
        <w:t>s Uni</w:t>
      </w:r>
      <w:r>
        <w:t>das en materia de derechos</w:t>
      </w:r>
      <w:r w:rsidRPr="006904AB">
        <w:t xml:space="preserve"> </w:t>
      </w:r>
      <w:r>
        <w:t>humanos</w:t>
      </w:r>
      <w:r w:rsidRPr="006904AB">
        <w:t xml:space="preserve">. </w:t>
      </w:r>
      <w:r>
        <w:t>La c</w:t>
      </w:r>
      <w:r w:rsidRPr="006904AB">
        <w:t>uesti</w:t>
      </w:r>
      <w:r>
        <w:t>ó</w:t>
      </w:r>
      <w:r w:rsidRPr="006904AB">
        <w:t>n se d</w:t>
      </w:r>
      <w:r>
        <w:t>e</w:t>
      </w:r>
      <w:r w:rsidRPr="006904AB">
        <w:t>bat</w:t>
      </w:r>
      <w:r>
        <w:t>irá en el marco</w:t>
      </w:r>
      <w:r w:rsidRPr="006904AB">
        <w:t xml:space="preserve"> d</w:t>
      </w:r>
      <w:r>
        <w:t>el</w:t>
      </w:r>
      <w:r w:rsidR="00CC6B9C">
        <w:t xml:space="preserve"> </w:t>
      </w:r>
      <w:r w:rsidRPr="006904AB">
        <w:t>proces</w:t>
      </w:r>
      <w:r>
        <w:t>o</w:t>
      </w:r>
      <w:r w:rsidRPr="006904AB">
        <w:t xml:space="preserve"> de r</w:t>
      </w:r>
      <w:r>
        <w:t>evisión de los</w:t>
      </w:r>
      <w:r w:rsidRPr="006904AB">
        <w:t xml:space="preserve"> tra</w:t>
      </w:r>
      <w:r>
        <w:t>b</w:t>
      </w:r>
      <w:r w:rsidRPr="006904AB">
        <w:t>a</w:t>
      </w:r>
      <w:r>
        <w:t>jos y del</w:t>
      </w:r>
      <w:r w:rsidRPr="006904AB">
        <w:t xml:space="preserve"> f</w:t>
      </w:r>
      <w:r>
        <w:t>u</w:t>
      </w:r>
      <w:r w:rsidRPr="006904AB">
        <w:t>ncion</w:t>
      </w:r>
      <w:r>
        <w:t>a</w:t>
      </w:r>
      <w:r w:rsidRPr="006904AB">
        <w:t>m</w:t>
      </w:r>
      <w:r>
        <w:t>i</w:t>
      </w:r>
      <w:r w:rsidRPr="006904AB">
        <w:t>ent</w:t>
      </w:r>
      <w:r>
        <w:t>o</w:t>
      </w:r>
      <w:r w:rsidRPr="006904AB">
        <w:t xml:space="preserve"> d</w:t>
      </w:r>
      <w:r>
        <w:t>el</w:t>
      </w:r>
      <w:r w:rsidRPr="006904AB">
        <w:t xml:space="preserve"> Conse</w:t>
      </w:r>
      <w:r>
        <w:t>jo;</w:t>
      </w:r>
      <w:r w:rsidRPr="006904AB">
        <w:t xml:space="preserve"> </w:t>
      </w:r>
      <w:r>
        <w:t xml:space="preserve">el objetivo de ese </w:t>
      </w:r>
      <w:r w:rsidRPr="006904AB">
        <w:t>proces</w:t>
      </w:r>
      <w:r>
        <w:t>o</w:t>
      </w:r>
      <w:r w:rsidRPr="006904AB">
        <w:t>, qu</w:t>
      </w:r>
      <w:r>
        <w:t>e</w:t>
      </w:r>
      <w:r w:rsidRPr="006904AB">
        <w:t xml:space="preserve"> de</w:t>
      </w:r>
      <w:r>
        <w:t>berá estar finalizado en la primavera de</w:t>
      </w:r>
      <w:r w:rsidRPr="006904AB">
        <w:t xml:space="preserve"> 2011, </w:t>
      </w:r>
      <w:r>
        <w:t>consiste en</w:t>
      </w:r>
      <w:r w:rsidRPr="006904AB">
        <w:t xml:space="preserve"> </w:t>
      </w:r>
      <w:r>
        <w:t>e</w:t>
      </w:r>
      <w:r w:rsidRPr="006904AB">
        <w:t>valu</w:t>
      </w:r>
      <w:r>
        <w:t>a</w:t>
      </w:r>
      <w:r w:rsidRPr="006904AB">
        <w:t xml:space="preserve">r </w:t>
      </w:r>
      <w:r>
        <w:t>lo que se ha conseguido hasta ahora y lo que es susceptible de mejora, a fin de que</w:t>
      </w:r>
      <w:r w:rsidRPr="006904AB">
        <w:t xml:space="preserve"> </w:t>
      </w:r>
      <w:r>
        <w:t>e</w:t>
      </w:r>
      <w:r w:rsidRPr="006904AB">
        <w:t>l Conse</w:t>
      </w:r>
      <w:r>
        <w:t>jo</w:t>
      </w:r>
      <w:r w:rsidRPr="006904AB">
        <w:t xml:space="preserve"> contribu</w:t>
      </w:r>
      <w:r>
        <w:t>ya</w:t>
      </w:r>
      <w:r w:rsidRPr="006904AB">
        <w:t xml:space="preserve"> </w:t>
      </w:r>
      <w:r>
        <w:t>más</w:t>
      </w:r>
      <w:r w:rsidRPr="006904AB">
        <w:t xml:space="preserve"> efica</w:t>
      </w:r>
      <w:r>
        <w:t>zmente</w:t>
      </w:r>
      <w:r w:rsidRPr="006904AB">
        <w:t xml:space="preserve"> </w:t>
      </w:r>
      <w:r>
        <w:t>a</w:t>
      </w:r>
      <w:r w:rsidRPr="006904AB">
        <w:t xml:space="preserve"> la promo</w:t>
      </w:r>
      <w:r>
        <w:t>c</w:t>
      </w:r>
      <w:r w:rsidRPr="006904AB">
        <w:t>i</w:t>
      </w:r>
      <w:r>
        <w:t>ó</w:t>
      </w:r>
      <w:r w:rsidRPr="006904AB">
        <w:t xml:space="preserve">n </w:t>
      </w:r>
      <w:r>
        <w:t>y a la</w:t>
      </w:r>
      <w:r w:rsidRPr="006904AB">
        <w:t xml:space="preserve"> protec</w:t>
      </w:r>
      <w:r>
        <w:t>c</w:t>
      </w:r>
      <w:r w:rsidRPr="006904AB">
        <w:t>i</w:t>
      </w:r>
      <w:r>
        <w:t>ó</w:t>
      </w:r>
      <w:r w:rsidRPr="006904AB">
        <w:t>n de</w:t>
      </w:r>
      <w:r>
        <w:t xml:space="preserve"> lo</w:t>
      </w:r>
      <w:r w:rsidRPr="006904AB">
        <w:t>s d</w:t>
      </w:r>
      <w:r>
        <w:t>erechos</w:t>
      </w:r>
      <w:r w:rsidRPr="006904AB">
        <w:t xml:space="preserve"> h</w:t>
      </w:r>
      <w:r>
        <w:t>u</w:t>
      </w:r>
      <w:r w:rsidRPr="006904AB">
        <w:t>m</w:t>
      </w:r>
      <w:r>
        <w:t>amos</w:t>
      </w:r>
      <w:r w:rsidRPr="006904AB">
        <w:t xml:space="preserve">. </w:t>
      </w:r>
      <w:r>
        <w:t>El</w:t>
      </w:r>
      <w:r w:rsidRPr="006904AB">
        <w:t xml:space="preserve"> Conse</w:t>
      </w:r>
      <w:r>
        <w:t xml:space="preserve">jo siente una profunda admiración por </w:t>
      </w:r>
      <w:r w:rsidRPr="006904AB">
        <w:t>l</w:t>
      </w:r>
      <w:r>
        <w:t>o</w:t>
      </w:r>
      <w:r w:rsidRPr="006904AB">
        <w:t xml:space="preserve">s </w:t>
      </w:r>
      <w:r>
        <w:t xml:space="preserve">expertos conocimientos y la </w:t>
      </w:r>
      <w:r w:rsidRPr="006904AB">
        <w:t>impar</w:t>
      </w:r>
      <w:r>
        <w:t>c</w:t>
      </w:r>
      <w:r w:rsidRPr="006904AB">
        <w:t>iali</w:t>
      </w:r>
      <w:r>
        <w:t>dad del Comité</w:t>
      </w:r>
      <w:r w:rsidRPr="006904AB">
        <w:t xml:space="preserve"> </w:t>
      </w:r>
      <w:r>
        <w:t>y le desea mucho éxito en sus futuros trabajos</w:t>
      </w:r>
      <w:r w:rsidRPr="006904AB">
        <w:t>.</w:t>
      </w:r>
    </w:p>
    <w:p w:rsidR="00D74FE8" w:rsidRPr="006904AB" w:rsidRDefault="00D74FE8" w:rsidP="00127A34">
      <w:pPr>
        <w:pStyle w:val="SingleTxtG"/>
      </w:pPr>
      <w:r>
        <w:t>13.</w:t>
      </w:r>
      <w:r>
        <w:tab/>
      </w:r>
      <w:r w:rsidRPr="000D50B7">
        <w:rPr>
          <w:b/>
        </w:rPr>
        <w:t>El</w:t>
      </w:r>
      <w:r w:rsidRPr="006904AB">
        <w:rPr>
          <w:b/>
        </w:rPr>
        <w:t xml:space="preserve"> Pr</w:t>
      </w:r>
      <w:r>
        <w:rPr>
          <w:b/>
        </w:rPr>
        <w:t>e</w:t>
      </w:r>
      <w:r w:rsidRPr="006904AB">
        <w:rPr>
          <w:b/>
        </w:rPr>
        <w:t>sident</w:t>
      </w:r>
      <w:r>
        <w:rPr>
          <w:b/>
        </w:rPr>
        <w:t xml:space="preserve">e </w:t>
      </w:r>
      <w:r>
        <w:t>da las gracias al Sr.</w:t>
      </w:r>
      <w:r w:rsidRPr="006904AB">
        <w:t xml:space="preserve"> Ndiaye </w:t>
      </w:r>
      <w:r>
        <w:t xml:space="preserve">y al Sr. </w:t>
      </w:r>
      <w:r w:rsidRPr="006904AB">
        <w:t xml:space="preserve">Phuangketkeow </w:t>
      </w:r>
      <w:r>
        <w:t>y concede la palabra al Sr. Robert Badinter, antiguo Ministro de Justicia y ex Presidente del Consejo Constitucional de Francia.</w:t>
      </w:r>
    </w:p>
    <w:p w:rsidR="00D74FE8" w:rsidRPr="006904AB" w:rsidRDefault="00D74FE8" w:rsidP="00127A34">
      <w:pPr>
        <w:pStyle w:val="SingleTxtG"/>
      </w:pPr>
      <w:r>
        <w:t>14.</w:t>
      </w:r>
      <w:r>
        <w:tab/>
      </w:r>
      <w:r w:rsidR="000D50B7">
        <w:t xml:space="preserve">El </w:t>
      </w:r>
      <w:r w:rsidR="000D50B7" w:rsidRPr="000D50B7">
        <w:rPr>
          <w:b/>
        </w:rPr>
        <w:t xml:space="preserve">Sr. </w:t>
      </w:r>
      <w:r w:rsidRPr="006904AB">
        <w:rPr>
          <w:b/>
        </w:rPr>
        <w:t>Badinter</w:t>
      </w:r>
      <w:r w:rsidRPr="006904AB">
        <w:t xml:space="preserve"> a</w:t>
      </w:r>
      <w:r>
        <w:t>plaude la a</w:t>
      </w:r>
      <w:r w:rsidRPr="006904AB">
        <w:t>c</w:t>
      </w:r>
      <w:r>
        <w:t>c</w:t>
      </w:r>
      <w:r w:rsidRPr="006904AB">
        <w:t>i</w:t>
      </w:r>
      <w:r>
        <w:t>ón constante del</w:t>
      </w:r>
      <w:r w:rsidRPr="006904AB">
        <w:t xml:space="preserve"> Comité a</w:t>
      </w:r>
      <w:r>
        <w:t>l</w:t>
      </w:r>
      <w:r w:rsidRPr="006904AB">
        <w:t xml:space="preserve"> servic</w:t>
      </w:r>
      <w:r>
        <w:t>io</w:t>
      </w:r>
      <w:r w:rsidRPr="006904AB">
        <w:t xml:space="preserve"> de</w:t>
      </w:r>
      <w:r>
        <w:t xml:space="preserve"> lo</w:t>
      </w:r>
      <w:r w:rsidRPr="006904AB">
        <w:t>s d</w:t>
      </w:r>
      <w:r>
        <w:t>e</w:t>
      </w:r>
      <w:r w:rsidRPr="006904AB">
        <w:t>r</w:t>
      </w:r>
      <w:r>
        <w:t>ech</w:t>
      </w:r>
      <w:r w:rsidRPr="006904AB">
        <w:t xml:space="preserve">os </w:t>
      </w:r>
      <w:r>
        <w:t>humanos</w:t>
      </w:r>
      <w:r w:rsidRPr="006904AB">
        <w:t xml:space="preserve"> </w:t>
      </w:r>
      <w:r>
        <w:t xml:space="preserve">y le agradece el </w:t>
      </w:r>
      <w:r w:rsidRPr="006904AB">
        <w:t>hon</w:t>
      </w:r>
      <w:r>
        <w:t>or</w:t>
      </w:r>
      <w:r w:rsidRPr="006904AB">
        <w:t xml:space="preserve"> de </w:t>
      </w:r>
      <w:r>
        <w:t xml:space="preserve">haberle </w:t>
      </w:r>
      <w:r w:rsidRPr="006904AB">
        <w:t>invit</w:t>
      </w:r>
      <w:r>
        <w:t>ado</w:t>
      </w:r>
      <w:r w:rsidRPr="006904AB">
        <w:t xml:space="preserve"> </w:t>
      </w:r>
      <w:r>
        <w:t>a</w:t>
      </w:r>
      <w:r w:rsidRPr="006904AB">
        <w:t xml:space="preserve"> </w:t>
      </w:r>
      <w:r>
        <w:t>tomar la palabra ante él</w:t>
      </w:r>
      <w:r w:rsidRPr="006904AB">
        <w:t xml:space="preserve"> </w:t>
      </w:r>
      <w:r>
        <w:t>durante el acto especial ce</w:t>
      </w:r>
      <w:r w:rsidRPr="006904AB">
        <w:t>l</w:t>
      </w:r>
      <w:r>
        <w:t>e</w:t>
      </w:r>
      <w:r w:rsidRPr="006904AB">
        <w:t>bra</w:t>
      </w:r>
      <w:r>
        <w:t>do con motivo</w:t>
      </w:r>
      <w:r w:rsidRPr="006904AB">
        <w:t xml:space="preserve"> de s</w:t>
      </w:r>
      <w:r>
        <w:t>u</w:t>
      </w:r>
      <w:r w:rsidRPr="006904AB">
        <w:t xml:space="preserve"> </w:t>
      </w:r>
      <w:r>
        <w:t xml:space="preserve">100º período de </w:t>
      </w:r>
      <w:r w:rsidRPr="006904AB">
        <w:t>sesion</w:t>
      </w:r>
      <w:r>
        <w:t>es</w:t>
      </w:r>
      <w:r w:rsidRPr="006904AB">
        <w:t xml:space="preserve">. </w:t>
      </w:r>
      <w:r>
        <w:t>Cuando</w:t>
      </w:r>
      <w:r w:rsidRPr="006904AB">
        <w:t xml:space="preserve"> Franc</w:t>
      </w:r>
      <w:r>
        <w:t>ia</w:t>
      </w:r>
      <w:r w:rsidRPr="006904AB">
        <w:t xml:space="preserve"> aboli</w:t>
      </w:r>
      <w:r>
        <w:t>ó</w:t>
      </w:r>
      <w:r w:rsidRPr="006904AB">
        <w:t xml:space="preserve"> la pen</w:t>
      </w:r>
      <w:r>
        <w:t>a</w:t>
      </w:r>
      <w:r w:rsidRPr="006904AB">
        <w:t xml:space="preserve"> de m</w:t>
      </w:r>
      <w:r>
        <w:t>uer</w:t>
      </w:r>
      <w:r w:rsidRPr="006904AB">
        <w:t>t</w:t>
      </w:r>
      <w:r>
        <w:t>e</w:t>
      </w:r>
      <w:r w:rsidRPr="006904AB">
        <w:t xml:space="preserve"> en 1981, le </w:t>
      </w:r>
      <w:r>
        <w:t xml:space="preserve">correspondió por orden cronológico el puesto </w:t>
      </w:r>
      <w:r w:rsidR="00CC6B9C">
        <w:t>Nº </w:t>
      </w:r>
      <w:r>
        <w:t>35º entre todos los</w:t>
      </w:r>
      <w:r w:rsidRPr="006904AB">
        <w:t xml:space="preserve"> </w:t>
      </w:r>
      <w:r>
        <w:t>Es</w:t>
      </w:r>
      <w:r w:rsidRPr="006904AB">
        <w:t>ta</w:t>
      </w:r>
      <w:r>
        <w:t>dos del</w:t>
      </w:r>
      <w:r w:rsidRPr="006904AB">
        <w:t xml:space="preserve"> </w:t>
      </w:r>
      <w:r>
        <w:t>mundo</w:t>
      </w:r>
      <w:r w:rsidRPr="006904AB">
        <w:t xml:space="preserve">. </w:t>
      </w:r>
      <w:r>
        <w:t>Hoy</w:t>
      </w:r>
      <w:r w:rsidRPr="006904AB">
        <w:t>, 138 de</w:t>
      </w:r>
      <w:r>
        <w:t xml:space="preserve"> lo</w:t>
      </w:r>
      <w:r w:rsidRPr="006904AB">
        <w:t>s 192 </w:t>
      </w:r>
      <w:r>
        <w:t>Es</w:t>
      </w:r>
      <w:r w:rsidRPr="006904AB">
        <w:t>ta</w:t>
      </w:r>
      <w:r>
        <w:t>dos</w:t>
      </w:r>
      <w:r w:rsidRPr="006904AB">
        <w:t xml:space="preserve"> M</w:t>
      </w:r>
      <w:r>
        <w:t>iembro</w:t>
      </w:r>
      <w:r w:rsidRPr="006904AB">
        <w:t>s</w:t>
      </w:r>
      <w:r>
        <w:t xml:space="preserve"> de las</w:t>
      </w:r>
      <w:r w:rsidRPr="006904AB">
        <w:t xml:space="preserve"> Na</w:t>
      </w:r>
      <w:r>
        <w:t>c</w:t>
      </w:r>
      <w:r w:rsidRPr="006904AB">
        <w:t>ion</w:t>
      </w:r>
      <w:r>
        <w:t>e</w:t>
      </w:r>
      <w:r w:rsidRPr="006904AB">
        <w:t>s Uni</w:t>
      </w:r>
      <w:r>
        <w:t>das</w:t>
      </w:r>
      <w:r w:rsidRPr="006904AB">
        <w:t xml:space="preserve"> son aboli</w:t>
      </w:r>
      <w:r>
        <w:t>c</w:t>
      </w:r>
      <w:r w:rsidRPr="006904AB">
        <w:t>ionist</w:t>
      </w:r>
      <w:r>
        <w:t>a</w:t>
      </w:r>
      <w:r w:rsidRPr="006904AB">
        <w:t xml:space="preserve">s </w:t>
      </w:r>
      <w:r>
        <w:t>de hecho o de derecho,</w:t>
      </w:r>
      <w:r w:rsidRPr="006904AB">
        <w:t xml:space="preserve"> </w:t>
      </w:r>
      <w:r>
        <w:t>lo que es muy revelador de los</w:t>
      </w:r>
      <w:r w:rsidRPr="006904AB">
        <w:t xml:space="preserve"> progr</w:t>
      </w:r>
      <w:r>
        <w:t>e</w:t>
      </w:r>
      <w:r w:rsidRPr="006904AB">
        <w:t>s</w:t>
      </w:r>
      <w:r>
        <w:t xml:space="preserve">os realizados en treinta años para lograr la </w:t>
      </w:r>
      <w:r w:rsidRPr="006904AB">
        <w:t>aboli</w:t>
      </w:r>
      <w:r>
        <w:t>c</w:t>
      </w:r>
      <w:r w:rsidRPr="006904AB">
        <w:t>i</w:t>
      </w:r>
      <w:r>
        <w:t>ó</w:t>
      </w:r>
      <w:r w:rsidRPr="006904AB">
        <w:t>n univers</w:t>
      </w:r>
      <w:r>
        <w:t>a</w:t>
      </w:r>
      <w:r w:rsidRPr="006904AB">
        <w:t xml:space="preserve">l. </w:t>
      </w:r>
      <w:r>
        <w:t>Esos resultados alentadores</w:t>
      </w:r>
      <w:r w:rsidRPr="006904AB">
        <w:t xml:space="preserve"> </w:t>
      </w:r>
      <w:r>
        <w:t>son obra, naturalmente, de los</w:t>
      </w:r>
      <w:r w:rsidRPr="006904AB">
        <w:t xml:space="preserve"> </w:t>
      </w:r>
      <w:r>
        <w:t>Es</w:t>
      </w:r>
      <w:r w:rsidRPr="006904AB">
        <w:t>ta</w:t>
      </w:r>
      <w:r>
        <w:t>dos,</w:t>
      </w:r>
      <w:r w:rsidRPr="006904AB">
        <w:t xml:space="preserve"> </w:t>
      </w:r>
      <w:r>
        <w:t>pero sobre todo de la concienciación</w:t>
      </w:r>
      <w:r w:rsidRPr="006904AB">
        <w:t xml:space="preserve"> interna</w:t>
      </w:r>
      <w:r>
        <w:t>c</w:t>
      </w:r>
      <w:r w:rsidRPr="006904AB">
        <w:t xml:space="preserve">ional, </w:t>
      </w:r>
      <w:r>
        <w:t>como lo demuestra</w:t>
      </w:r>
      <w:r w:rsidRPr="006904AB">
        <w:t xml:space="preserve"> la multiplica</w:t>
      </w:r>
      <w:r>
        <w:t>c</w:t>
      </w:r>
      <w:r w:rsidRPr="006904AB">
        <w:t>i</w:t>
      </w:r>
      <w:r>
        <w:t>ó</w:t>
      </w:r>
      <w:r w:rsidRPr="006904AB">
        <w:t>n d</w:t>
      </w:r>
      <w:r>
        <w:t xml:space="preserve">e </w:t>
      </w:r>
      <w:r w:rsidRPr="006904AB">
        <w:t>instrument</w:t>
      </w:r>
      <w:r>
        <w:t>o</w:t>
      </w:r>
      <w:r w:rsidRPr="006904AB">
        <w:t>s interna</w:t>
      </w:r>
      <w:r>
        <w:t>c</w:t>
      </w:r>
      <w:r w:rsidRPr="006904AB">
        <w:t>iona</w:t>
      </w:r>
      <w:r>
        <w:t>les que exhortan</w:t>
      </w:r>
      <w:r w:rsidRPr="006904AB">
        <w:t xml:space="preserve"> jur</w:t>
      </w:r>
      <w:r>
        <w:t>í</w:t>
      </w:r>
      <w:r w:rsidRPr="006904AB">
        <w:t>di</w:t>
      </w:r>
      <w:r>
        <w:t>camente a</w:t>
      </w:r>
      <w:r w:rsidRPr="006904AB">
        <w:t xml:space="preserve"> l</w:t>
      </w:r>
      <w:r>
        <w:t>o</w:t>
      </w:r>
      <w:r w:rsidRPr="006904AB">
        <w:t xml:space="preserve">s </w:t>
      </w:r>
      <w:r>
        <w:t>Es</w:t>
      </w:r>
      <w:r w:rsidRPr="006904AB">
        <w:t>ta</w:t>
      </w:r>
      <w:r>
        <w:t>dos</w:t>
      </w:r>
      <w:r w:rsidRPr="006904AB">
        <w:t xml:space="preserve"> </w:t>
      </w:r>
      <w:r>
        <w:t>a</w:t>
      </w:r>
      <w:r w:rsidRPr="006904AB">
        <w:t xml:space="preserve"> n</w:t>
      </w:r>
      <w:r>
        <w:t>o</w:t>
      </w:r>
      <w:r w:rsidRPr="006904AB">
        <w:t xml:space="preserve"> apli</w:t>
      </w:r>
      <w:r>
        <w:t>car</w:t>
      </w:r>
      <w:r w:rsidRPr="006904AB">
        <w:t xml:space="preserve"> </w:t>
      </w:r>
      <w:r>
        <w:t xml:space="preserve">más </w:t>
      </w:r>
      <w:r w:rsidRPr="006904AB">
        <w:t>la pen</w:t>
      </w:r>
      <w:r>
        <w:t>a</w:t>
      </w:r>
      <w:r w:rsidRPr="006904AB">
        <w:t xml:space="preserve"> de m</w:t>
      </w:r>
      <w:r>
        <w:t>ue</w:t>
      </w:r>
      <w:r w:rsidRPr="006904AB">
        <w:t>rt</w:t>
      </w:r>
      <w:r>
        <w:t>e</w:t>
      </w:r>
      <w:r w:rsidRPr="006904AB">
        <w:t xml:space="preserve">, </w:t>
      </w:r>
      <w:r>
        <w:t>y las iniciativas</w:t>
      </w:r>
      <w:r w:rsidRPr="006904AB">
        <w:t xml:space="preserve"> de</w:t>
      </w:r>
      <w:r>
        <w:t xml:space="preserve"> la</w:t>
      </w:r>
      <w:r w:rsidRPr="006904AB">
        <w:t xml:space="preserve">s </w:t>
      </w:r>
      <w:r w:rsidR="00C362B0">
        <w:t>ONG</w:t>
      </w:r>
      <w:r w:rsidRPr="006904AB">
        <w:t xml:space="preserve"> </w:t>
      </w:r>
      <w:r>
        <w:t>y</w:t>
      </w:r>
      <w:r w:rsidRPr="006904AB">
        <w:t xml:space="preserve"> de</w:t>
      </w:r>
      <w:r>
        <w:t xml:space="preserve"> lo</w:t>
      </w:r>
      <w:r w:rsidRPr="006904AB">
        <w:t>s militant</w:t>
      </w:r>
      <w:r>
        <w:t>e</w:t>
      </w:r>
      <w:r w:rsidRPr="006904AB">
        <w:t>s aboli</w:t>
      </w:r>
      <w:r>
        <w:t>c</w:t>
      </w:r>
      <w:r w:rsidRPr="006904AB">
        <w:t>ionist</w:t>
      </w:r>
      <w:r>
        <w:t>a</w:t>
      </w:r>
      <w:r w:rsidRPr="006904AB">
        <w:t xml:space="preserve">s </w:t>
      </w:r>
      <w:r>
        <w:t>del mundo entero</w:t>
      </w:r>
      <w:r w:rsidRPr="006904AB">
        <w:t>. En c</w:t>
      </w:r>
      <w:r>
        <w:t>uanto a</w:t>
      </w:r>
      <w:r w:rsidRPr="006904AB">
        <w:t xml:space="preserve"> l</w:t>
      </w:r>
      <w:r>
        <w:t>o</w:t>
      </w:r>
      <w:r w:rsidRPr="006904AB">
        <w:t>s instrument</w:t>
      </w:r>
      <w:r>
        <w:t>o</w:t>
      </w:r>
      <w:r w:rsidRPr="006904AB">
        <w:t>s interna</w:t>
      </w:r>
      <w:r>
        <w:t>c</w:t>
      </w:r>
      <w:r w:rsidRPr="006904AB">
        <w:t>iona</w:t>
      </w:r>
      <w:r>
        <w:t>les</w:t>
      </w:r>
      <w:r w:rsidRPr="006904AB">
        <w:t xml:space="preserve">, </w:t>
      </w:r>
      <w:r>
        <w:t>es menester citar para Europa el</w:t>
      </w:r>
      <w:r w:rsidRPr="006904AB">
        <w:t xml:space="preserve"> Convenio </w:t>
      </w:r>
      <w:r>
        <w:t>E</w:t>
      </w:r>
      <w:r w:rsidRPr="006904AB">
        <w:t>urope</w:t>
      </w:r>
      <w:r>
        <w:t>o</w:t>
      </w:r>
      <w:r w:rsidRPr="006904AB">
        <w:t xml:space="preserve"> de</w:t>
      </w:r>
      <w:r>
        <w:t xml:space="preserve"> Derechos Humanos y el </w:t>
      </w:r>
      <w:r w:rsidRPr="006904AB">
        <w:t>Protocol</w:t>
      </w:r>
      <w:r>
        <w:t>o</w:t>
      </w:r>
      <w:r w:rsidRPr="006904AB">
        <w:t xml:space="preserve"> </w:t>
      </w:r>
      <w:r w:rsidR="00B304B9">
        <w:rPr>
          <w:rFonts w:eastAsia="MS Mincho"/>
        </w:rPr>
        <w:t>Nº </w:t>
      </w:r>
      <w:r>
        <w:t>6,</w:t>
      </w:r>
      <w:r w:rsidRPr="006904AB">
        <w:t xml:space="preserve"> qu</w:t>
      </w:r>
      <w:r>
        <w:t>e</w:t>
      </w:r>
      <w:r w:rsidRPr="006904AB">
        <w:t xml:space="preserve"> </w:t>
      </w:r>
      <w:r>
        <w:t>prohíbe a los Es</w:t>
      </w:r>
      <w:r w:rsidRPr="006904AB">
        <w:t>ta</w:t>
      </w:r>
      <w:r>
        <w:t>do</w:t>
      </w:r>
      <w:r w:rsidRPr="006904AB">
        <w:t>s partes recu</w:t>
      </w:r>
      <w:r>
        <w:t>r</w:t>
      </w:r>
      <w:r w:rsidRPr="006904AB">
        <w:t xml:space="preserve">rir </w:t>
      </w:r>
      <w:r>
        <w:t>a</w:t>
      </w:r>
      <w:r w:rsidRPr="006904AB">
        <w:t xml:space="preserve"> la pen</w:t>
      </w:r>
      <w:r>
        <w:t>a</w:t>
      </w:r>
      <w:r w:rsidRPr="006904AB">
        <w:t xml:space="preserve"> de m</w:t>
      </w:r>
      <w:r>
        <w:t>ue</w:t>
      </w:r>
      <w:r w:rsidRPr="006904AB">
        <w:t>rt</w:t>
      </w:r>
      <w:r>
        <w:t>e</w:t>
      </w:r>
      <w:r w:rsidRPr="006904AB">
        <w:t>, a</w:t>
      </w:r>
      <w:r>
        <w:t>l</w:t>
      </w:r>
      <w:r w:rsidRPr="006904AB">
        <w:t xml:space="preserve"> m</w:t>
      </w:r>
      <w:r>
        <w:t>enos</w:t>
      </w:r>
      <w:r w:rsidRPr="006904AB">
        <w:t xml:space="preserve"> en t</w:t>
      </w:r>
      <w:r>
        <w:t>i</w:t>
      </w:r>
      <w:r w:rsidRPr="006904AB">
        <w:t>emp</w:t>
      </w:r>
      <w:r>
        <w:t>o</w:t>
      </w:r>
      <w:r w:rsidRPr="006904AB">
        <w:t>s de pa</w:t>
      </w:r>
      <w:r>
        <w:t>z, así como e</w:t>
      </w:r>
      <w:r w:rsidRPr="006904AB">
        <w:t>l Protocol</w:t>
      </w:r>
      <w:r>
        <w:t>o</w:t>
      </w:r>
      <w:r w:rsidRPr="006904AB">
        <w:t xml:space="preserve"> </w:t>
      </w:r>
      <w:r w:rsidR="00B304B9">
        <w:rPr>
          <w:rFonts w:eastAsia="MS Mincho"/>
        </w:rPr>
        <w:t>Nº </w:t>
      </w:r>
      <w:r>
        <w:t>13</w:t>
      </w:r>
      <w:r w:rsidRPr="006904AB">
        <w:t>, qu</w:t>
      </w:r>
      <w:r>
        <w:t>e</w:t>
      </w:r>
      <w:r w:rsidRPr="006904AB">
        <w:t xml:space="preserve"> </w:t>
      </w:r>
      <w:r>
        <w:t>amplía la</w:t>
      </w:r>
      <w:r w:rsidRPr="006904AB">
        <w:t xml:space="preserve"> </w:t>
      </w:r>
      <w:r>
        <w:t>prohibición</w:t>
      </w:r>
      <w:r w:rsidRPr="006904AB">
        <w:t xml:space="preserve"> de la pen</w:t>
      </w:r>
      <w:r>
        <w:t>a</w:t>
      </w:r>
      <w:r w:rsidRPr="006904AB">
        <w:t xml:space="preserve"> de m</w:t>
      </w:r>
      <w:r>
        <w:t>ue</w:t>
      </w:r>
      <w:r w:rsidRPr="006904AB">
        <w:t>rt</w:t>
      </w:r>
      <w:r>
        <w:t>e</w:t>
      </w:r>
      <w:r w:rsidRPr="006904AB">
        <w:t xml:space="preserve"> a </w:t>
      </w:r>
      <w:r>
        <w:t xml:space="preserve">las </w:t>
      </w:r>
      <w:r w:rsidRPr="006904AB">
        <w:t>situa</w:t>
      </w:r>
      <w:r>
        <w:t>ciones</w:t>
      </w:r>
      <w:r w:rsidRPr="006904AB">
        <w:t xml:space="preserve"> de guerr</w:t>
      </w:r>
      <w:r>
        <w:t>a</w:t>
      </w:r>
      <w:r w:rsidRPr="006904AB">
        <w:t xml:space="preserve">. </w:t>
      </w:r>
      <w:r>
        <w:t>El</w:t>
      </w:r>
      <w:r w:rsidRPr="006904AB">
        <w:t xml:space="preserve"> Protocol</w:t>
      </w:r>
      <w:r>
        <w:t>o</w:t>
      </w:r>
      <w:r w:rsidRPr="006904AB">
        <w:t xml:space="preserve"> </w:t>
      </w:r>
      <w:r w:rsidR="00B304B9">
        <w:rPr>
          <w:rFonts w:eastAsia="MS Mincho"/>
        </w:rPr>
        <w:t>Nº </w:t>
      </w:r>
      <w:r>
        <w:t>6 ha sido</w:t>
      </w:r>
      <w:r w:rsidRPr="006904AB">
        <w:t xml:space="preserve"> ratifi</w:t>
      </w:r>
      <w:r>
        <w:t>cado</w:t>
      </w:r>
      <w:r w:rsidRPr="006904AB">
        <w:t xml:space="preserve"> p</w:t>
      </w:r>
      <w:r>
        <w:t>o</w:t>
      </w:r>
      <w:r w:rsidRPr="006904AB">
        <w:t>r to</w:t>
      </w:r>
      <w:r>
        <w:t>do</w:t>
      </w:r>
      <w:r w:rsidRPr="006904AB">
        <w:t>s l</w:t>
      </w:r>
      <w:r>
        <w:t>o</w:t>
      </w:r>
      <w:r w:rsidRPr="006904AB">
        <w:t xml:space="preserve">s </w:t>
      </w:r>
      <w:r>
        <w:t>Es</w:t>
      </w:r>
      <w:r w:rsidRPr="006904AB">
        <w:t>ta</w:t>
      </w:r>
      <w:r>
        <w:t>do</w:t>
      </w:r>
      <w:r w:rsidRPr="006904AB">
        <w:t xml:space="preserve">s </w:t>
      </w:r>
      <w:r>
        <w:t xml:space="preserve">de Europa, </w:t>
      </w:r>
      <w:r w:rsidRPr="006904AB">
        <w:t>sa</w:t>
      </w:r>
      <w:r>
        <w:t>lvo</w:t>
      </w:r>
      <w:r w:rsidRPr="006904AB">
        <w:t xml:space="preserve"> B</w:t>
      </w:r>
      <w:r>
        <w:t>e</w:t>
      </w:r>
      <w:r w:rsidRPr="006904AB">
        <w:t>lar</w:t>
      </w:r>
      <w:r>
        <w:t>ú</w:t>
      </w:r>
      <w:r w:rsidRPr="006904AB">
        <w:t xml:space="preserve">s, </w:t>
      </w:r>
      <w:r>
        <w:t>último Estado totalitario del continente;</w:t>
      </w:r>
      <w:r w:rsidRPr="006904AB">
        <w:t xml:space="preserve"> </w:t>
      </w:r>
      <w:r>
        <w:t>pero incluso en ese país</w:t>
      </w:r>
      <w:r w:rsidRPr="006904AB">
        <w:t xml:space="preserve"> </w:t>
      </w:r>
      <w:r>
        <w:t>está gana</w:t>
      </w:r>
      <w:r w:rsidRPr="006904AB">
        <w:t>n</w:t>
      </w:r>
      <w:r>
        <w:t>do terreno</w:t>
      </w:r>
      <w:r w:rsidRPr="006904AB">
        <w:t xml:space="preserve"> </w:t>
      </w:r>
      <w:r>
        <w:t>un enérgico movimiento a favor de una</w:t>
      </w:r>
      <w:r w:rsidRPr="006904AB">
        <w:t xml:space="preserve"> morator</w:t>
      </w:r>
      <w:r>
        <w:t>ia y de la</w:t>
      </w:r>
      <w:r w:rsidRPr="006904AB">
        <w:t xml:space="preserve"> caus</w:t>
      </w:r>
      <w:r>
        <w:t>a</w:t>
      </w:r>
      <w:r w:rsidRPr="006904AB">
        <w:t xml:space="preserve"> de l</w:t>
      </w:r>
      <w:r>
        <w:t xml:space="preserve">a </w:t>
      </w:r>
      <w:r w:rsidRPr="006904AB">
        <w:t>aboli</w:t>
      </w:r>
      <w:r>
        <w:t>c</w:t>
      </w:r>
      <w:r w:rsidRPr="006904AB">
        <w:t>i</w:t>
      </w:r>
      <w:r>
        <w:t>ó</w:t>
      </w:r>
      <w:r w:rsidRPr="006904AB">
        <w:t>n</w:t>
      </w:r>
      <w:r>
        <w:t>.</w:t>
      </w:r>
      <w:r w:rsidRPr="006904AB">
        <w:t xml:space="preserve"> </w:t>
      </w:r>
      <w:r>
        <w:t>Cabe afirmar, por tanto, que la pena</w:t>
      </w:r>
      <w:r w:rsidRPr="006904AB">
        <w:t xml:space="preserve"> de m</w:t>
      </w:r>
      <w:r>
        <w:t>ue</w:t>
      </w:r>
      <w:r w:rsidRPr="006904AB">
        <w:t>rt</w:t>
      </w:r>
      <w:r>
        <w:t>e</w:t>
      </w:r>
      <w:r w:rsidRPr="006904AB">
        <w:t xml:space="preserve"> </w:t>
      </w:r>
      <w:r>
        <w:t>h</w:t>
      </w:r>
      <w:r w:rsidRPr="006904AB">
        <w:t xml:space="preserve">a </w:t>
      </w:r>
      <w:r>
        <w:t>sido desterrada</w:t>
      </w:r>
      <w:r w:rsidRPr="006904AB">
        <w:t xml:space="preserve"> d</w:t>
      </w:r>
      <w:r>
        <w:t>el</w:t>
      </w:r>
      <w:r w:rsidRPr="006904AB">
        <w:t xml:space="preserve"> continent</w:t>
      </w:r>
      <w:r>
        <w:t>e</w:t>
      </w:r>
      <w:r w:rsidRPr="006904AB">
        <w:t xml:space="preserve"> europe</w:t>
      </w:r>
      <w:r>
        <w:t>o</w:t>
      </w:r>
      <w:r w:rsidRPr="006904AB">
        <w:t xml:space="preserve">. </w:t>
      </w:r>
      <w:r>
        <w:t>Se trata de una</w:t>
      </w:r>
      <w:r w:rsidRPr="006904AB">
        <w:t xml:space="preserve"> gran victor</w:t>
      </w:r>
      <w:r>
        <w:t>ia</w:t>
      </w:r>
      <w:r w:rsidRPr="006904AB">
        <w:t xml:space="preserve"> p</w:t>
      </w:r>
      <w:r>
        <w:t>ara</w:t>
      </w:r>
      <w:r w:rsidRPr="006904AB">
        <w:t xml:space="preserve"> l</w:t>
      </w:r>
      <w:r>
        <w:t>o</w:t>
      </w:r>
      <w:r w:rsidRPr="006904AB">
        <w:t>s d</w:t>
      </w:r>
      <w:r>
        <w:t>erechos</w:t>
      </w:r>
      <w:r w:rsidRPr="006904AB">
        <w:t xml:space="preserve"> </w:t>
      </w:r>
      <w:r>
        <w:t>humanos</w:t>
      </w:r>
      <w:r w:rsidRPr="006904AB">
        <w:t>, s</w:t>
      </w:r>
      <w:r>
        <w:t xml:space="preserve">obre </w:t>
      </w:r>
      <w:r w:rsidRPr="006904AB">
        <w:t>to</w:t>
      </w:r>
      <w:r>
        <w:t>do</w:t>
      </w:r>
      <w:r w:rsidRPr="006904AB">
        <w:t xml:space="preserve"> </w:t>
      </w:r>
      <w:r>
        <w:t>teniendo en cuenta que</w:t>
      </w:r>
      <w:r w:rsidRPr="006904AB">
        <w:t xml:space="preserve"> l</w:t>
      </w:r>
      <w:r>
        <w:t xml:space="preserve">a </w:t>
      </w:r>
      <w:r w:rsidRPr="006904AB">
        <w:t>histor</w:t>
      </w:r>
      <w:r>
        <w:t>ia</w:t>
      </w:r>
      <w:r w:rsidRPr="006904AB">
        <w:t xml:space="preserve"> europe</w:t>
      </w:r>
      <w:r>
        <w:t>a se ha visto</w:t>
      </w:r>
      <w:r w:rsidRPr="006904AB">
        <w:t xml:space="preserve"> </w:t>
      </w:r>
      <w:r>
        <w:t xml:space="preserve">mancillada por innumerables </w:t>
      </w:r>
      <w:r w:rsidRPr="006904AB">
        <w:t>cr</w:t>
      </w:r>
      <w:r>
        <w:t>í</w:t>
      </w:r>
      <w:r w:rsidRPr="006904AB">
        <w:t>me</w:t>
      </w:r>
      <w:r>
        <w:t>ne</w:t>
      </w:r>
      <w:r w:rsidRPr="006904AB">
        <w:t>s, en particul</w:t>
      </w:r>
      <w:r>
        <w:t>a</w:t>
      </w:r>
      <w:r w:rsidRPr="006904AB">
        <w:t xml:space="preserve">r </w:t>
      </w:r>
      <w:r>
        <w:t>durante el siglo</w:t>
      </w:r>
      <w:r w:rsidRPr="006904AB">
        <w:t xml:space="preserve"> XX. </w:t>
      </w:r>
      <w:r>
        <w:t>En o</w:t>
      </w:r>
      <w:r w:rsidRPr="006904AB">
        <w:t>tr</w:t>
      </w:r>
      <w:r>
        <w:t>o</w:t>
      </w:r>
      <w:r w:rsidRPr="006904AB">
        <w:t>s instrument</w:t>
      </w:r>
      <w:r>
        <w:t>o</w:t>
      </w:r>
      <w:r w:rsidRPr="006904AB">
        <w:t>s r</w:t>
      </w:r>
      <w:r>
        <w:t>e</w:t>
      </w:r>
      <w:r w:rsidRPr="006904AB">
        <w:t>giona</w:t>
      </w:r>
      <w:r>
        <w:t>les se prevé</w:t>
      </w:r>
      <w:r w:rsidRPr="006904AB">
        <w:t xml:space="preserve"> l</w:t>
      </w:r>
      <w:r>
        <w:t xml:space="preserve">a </w:t>
      </w:r>
      <w:r w:rsidRPr="006904AB">
        <w:t>aboli</w:t>
      </w:r>
      <w:r>
        <w:t>c</w:t>
      </w:r>
      <w:r w:rsidRPr="006904AB">
        <w:t>i</w:t>
      </w:r>
      <w:r>
        <w:t>ó</w:t>
      </w:r>
      <w:r w:rsidRPr="006904AB">
        <w:t>n de la pen</w:t>
      </w:r>
      <w:r>
        <w:t>a</w:t>
      </w:r>
      <w:r w:rsidRPr="006904AB">
        <w:t xml:space="preserve"> de m</w:t>
      </w:r>
      <w:r>
        <w:t>ue</w:t>
      </w:r>
      <w:r w:rsidRPr="006904AB">
        <w:t>rt</w:t>
      </w:r>
      <w:r>
        <w:t>e</w:t>
      </w:r>
      <w:r w:rsidRPr="006904AB">
        <w:t xml:space="preserve">. </w:t>
      </w:r>
      <w:r>
        <w:t>El</w:t>
      </w:r>
      <w:r w:rsidRPr="006904AB">
        <w:t xml:space="preserve"> Protocol</w:t>
      </w:r>
      <w:r>
        <w:t>o de</w:t>
      </w:r>
      <w:r w:rsidRPr="006904AB">
        <w:t xml:space="preserve"> la Conven</w:t>
      </w:r>
      <w:r>
        <w:t>c</w:t>
      </w:r>
      <w:r w:rsidRPr="006904AB">
        <w:t>i</w:t>
      </w:r>
      <w:r>
        <w:t>ó</w:t>
      </w:r>
      <w:r w:rsidRPr="006904AB">
        <w:t xml:space="preserve">n </w:t>
      </w:r>
      <w:r>
        <w:t>A</w:t>
      </w:r>
      <w:r w:rsidRPr="006904AB">
        <w:t>m</w:t>
      </w:r>
      <w:r>
        <w:t>e</w:t>
      </w:r>
      <w:r w:rsidRPr="006904AB">
        <w:t>rican</w:t>
      </w:r>
      <w:r>
        <w:t>a</w:t>
      </w:r>
      <w:r w:rsidRPr="006904AB">
        <w:t xml:space="preserve"> </w:t>
      </w:r>
      <w:r>
        <w:t>sobre Derechos Humanos de</w:t>
      </w:r>
      <w:r w:rsidRPr="006904AB">
        <w:t xml:space="preserve"> 1990 </w:t>
      </w:r>
      <w:r>
        <w:t>h</w:t>
      </w:r>
      <w:r w:rsidRPr="006904AB">
        <w:t xml:space="preserve">a </w:t>
      </w:r>
      <w:r>
        <w:t>sido</w:t>
      </w:r>
      <w:r w:rsidRPr="006904AB">
        <w:t xml:space="preserve"> ratifi</w:t>
      </w:r>
      <w:r>
        <w:t>cado</w:t>
      </w:r>
      <w:r w:rsidRPr="006904AB">
        <w:t xml:space="preserve"> p</w:t>
      </w:r>
      <w:r>
        <w:t>o</w:t>
      </w:r>
      <w:r w:rsidRPr="006904AB">
        <w:t>r 11 </w:t>
      </w:r>
      <w:r>
        <w:t>Es</w:t>
      </w:r>
      <w:r w:rsidRPr="006904AB">
        <w:t>ta</w:t>
      </w:r>
      <w:r>
        <w:t>do</w:t>
      </w:r>
      <w:r w:rsidRPr="006904AB">
        <w:t>s d</w:t>
      </w:r>
      <w:r>
        <w:t xml:space="preserve">e </w:t>
      </w:r>
      <w:r w:rsidRPr="006904AB">
        <w:t>Améri</w:t>
      </w:r>
      <w:r>
        <w:t>ca L</w:t>
      </w:r>
      <w:r w:rsidRPr="006904AB">
        <w:t>atin</w:t>
      </w:r>
      <w:r>
        <w:t>a</w:t>
      </w:r>
      <w:r w:rsidRPr="006904AB">
        <w:t xml:space="preserve">; en </w:t>
      </w:r>
      <w:r>
        <w:t>Á</w:t>
      </w:r>
      <w:r w:rsidRPr="006904AB">
        <w:t>fri</w:t>
      </w:r>
      <w:r>
        <w:t>ca</w:t>
      </w:r>
      <w:r w:rsidRPr="006904AB">
        <w:t>, 27 </w:t>
      </w:r>
      <w:r>
        <w:t>Es</w:t>
      </w:r>
      <w:r w:rsidRPr="006904AB">
        <w:t>ta</w:t>
      </w:r>
      <w:r>
        <w:t>do</w:t>
      </w:r>
      <w:r w:rsidRPr="006904AB">
        <w:t xml:space="preserve">s partes </w:t>
      </w:r>
      <w:r>
        <w:t>en</w:t>
      </w:r>
      <w:r w:rsidRPr="006904AB">
        <w:t xml:space="preserve"> la Cart</w:t>
      </w:r>
      <w:r>
        <w:t>a</w:t>
      </w:r>
      <w:r w:rsidRPr="006904AB">
        <w:t xml:space="preserve"> </w:t>
      </w:r>
      <w:r>
        <w:t>A</w:t>
      </w:r>
      <w:r w:rsidRPr="006904AB">
        <w:t>frican</w:t>
      </w:r>
      <w:r>
        <w:t>a</w:t>
      </w:r>
      <w:r w:rsidRPr="006904AB">
        <w:t xml:space="preserve"> </w:t>
      </w:r>
      <w:r>
        <w:t>han</w:t>
      </w:r>
      <w:r w:rsidRPr="006904AB">
        <w:t xml:space="preserve"> aboli</w:t>
      </w:r>
      <w:r>
        <w:t xml:space="preserve">do de hecho o de </w:t>
      </w:r>
      <w:r w:rsidRPr="006904AB">
        <w:t>d</w:t>
      </w:r>
      <w:r>
        <w:t>e</w:t>
      </w:r>
      <w:r w:rsidRPr="006904AB">
        <w:t>r</w:t>
      </w:r>
      <w:r>
        <w:t>echo</w:t>
      </w:r>
      <w:r w:rsidRPr="006904AB">
        <w:t xml:space="preserve"> la pen</w:t>
      </w:r>
      <w:r>
        <w:t>a</w:t>
      </w:r>
      <w:r w:rsidRPr="006904AB">
        <w:t xml:space="preserve"> de m</w:t>
      </w:r>
      <w:r>
        <w:t>ue</w:t>
      </w:r>
      <w:r w:rsidRPr="006904AB">
        <w:t>rt</w:t>
      </w:r>
      <w:r>
        <w:t>e</w:t>
      </w:r>
      <w:r w:rsidRPr="006904AB">
        <w:t xml:space="preserve"> </w:t>
      </w:r>
      <w:r>
        <w:t>y,</w:t>
      </w:r>
      <w:r w:rsidRPr="006904AB">
        <w:t xml:space="preserve"> en 2009, Burundi </w:t>
      </w:r>
      <w:r>
        <w:t xml:space="preserve">y </w:t>
      </w:r>
      <w:r w:rsidRPr="006904AB">
        <w:t xml:space="preserve">Togo </w:t>
      </w:r>
      <w:r>
        <w:t>se han sumado a</w:t>
      </w:r>
      <w:r w:rsidRPr="006904AB">
        <w:t xml:space="preserve"> l</w:t>
      </w:r>
      <w:r>
        <w:t>a</w:t>
      </w:r>
      <w:r w:rsidRPr="006904AB">
        <w:t xml:space="preserve"> co</w:t>
      </w:r>
      <w:r>
        <w:t>r</w:t>
      </w:r>
      <w:r w:rsidRPr="006904AB">
        <w:t>r</w:t>
      </w:r>
      <w:r>
        <w:t>ie</w:t>
      </w:r>
      <w:r w:rsidRPr="006904AB">
        <w:t>nt</w:t>
      </w:r>
      <w:r>
        <w:t>e</w:t>
      </w:r>
      <w:r w:rsidRPr="006904AB">
        <w:t xml:space="preserve"> aboli</w:t>
      </w:r>
      <w:r>
        <w:t>c</w:t>
      </w:r>
      <w:r w:rsidRPr="006904AB">
        <w:t>ionist</w:t>
      </w:r>
      <w:r>
        <w:t>a</w:t>
      </w:r>
      <w:r w:rsidRPr="006904AB">
        <w:t>. La Comisi</w:t>
      </w:r>
      <w:r>
        <w:t>ó</w:t>
      </w:r>
      <w:r w:rsidRPr="006904AB">
        <w:t xml:space="preserve">n </w:t>
      </w:r>
      <w:r>
        <w:t>A</w:t>
      </w:r>
      <w:r w:rsidRPr="006904AB">
        <w:t>frican</w:t>
      </w:r>
      <w:r>
        <w:t>a</w:t>
      </w:r>
      <w:r w:rsidRPr="006904AB">
        <w:t xml:space="preserve"> de</w:t>
      </w:r>
      <w:r>
        <w:t xml:space="preserve"> Derechos Humanos y de los</w:t>
      </w:r>
      <w:r w:rsidRPr="006904AB">
        <w:t xml:space="preserve"> </w:t>
      </w:r>
      <w:r>
        <w:t>P</w:t>
      </w:r>
      <w:r w:rsidRPr="006904AB">
        <w:t>u</w:t>
      </w:r>
      <w:r>
        <w:t>eb</w:t>
      </w:r>
      <w:r w:rsidRPr="006904AB">
        <w:t>l</w:t>
      </w:r>
      <w:r>
        <w:t>o</w:t>
      </w:r>
      <w:r w:rsidRPr="006904AB">
        <w:t>s a</w:t>
      </w:r>
      <w:r>
        <w:t>probó además, en 2008,</w:t>
      </w:r>
      <w:r w:rsidRPr="006904AB">
        <w:t xml:space="preserve"> un</w:t>
      </w:r>
      <w:r>
        <w:t>a</w:t>
      </w:r>
      <w:r w:rsidRPr="006904AB">
        <w:t xml:space="preserve"> r</w:t>
      </w:r>
      <w:r>
        <w:t>e</w:t>
      </w:r>
      <w:r w:rsidRPr="006904AB">
        <w:t>solu</w:t>
      </w:r>
      <w:r>
        <w:t>c</w:t>
      </w:r>
      <w:r w:rsidRPr="006904AB">
        <w:t>i</w:t>
      </w:r>
      <w:r>
        <w:t>ó</w:t>
      </w:r>
      <w:r w:rsidRPr="006904AB">
        <w:t xml:space="preserve">n </w:t>
      </w:r>
      <w:r>
        <w:t>en la que instaba a los</w:t>
      </w:r>
      <w:r w:rsidRPr="006904AB">
        <w:t xml:space="preserve"> </w:t>
      </w:r>
      <w:r>
        <w:t>Es</w:t>
      </w:r>
      <w:r w:rsidRPr="006904AB">
        <w:t>ta</w:t>
      </w:r>
      <w:r>
        <w:t>do</w:t>
      </w:r>
      <w:r w:rsidRPr="006904AB">
        <w:t>s african</w:t>
      </w:r>
      <w:r>
        <w:t>o</w:t>
      </w:r>
      <w:r w:rsidRPr="006904AB">
        <w:t xml:space="preserve">s </w:t>
      </w:r>
      <w:r>
        <w:t>a</w:t>
      </w:r>
      <w:r w:rsidRPr="006904AB">
        <w:t xml:space="preserve"> observ</w:t>
      </w:r>
      <w:r>
        <w:t>a</w:t>
      </w:r>
      <w:r w:rsidRPr="006904AB">
        <w:t>r un</w:t>
      </w:r>
      <w:r>
        <w:t>a</w:t>
      </w:r>
      <w:r w:rsidRPr="006904AB">
        <w:t xml:space="preserve"> morato</w:t>
      </w:r>
      <w:r>
        <w:t>ria</w:t>
      </w:r>
      <w:r w:rsidRPr="006904AB">
        <w:t xml:space="preserve"> s</w:t>
      </w:r>
      <w:r>
        <w:t>ob</w:t>
      </w:r>
      <w:r w:rsidRPr="006904AB">
        <w:t>r</w:t>
      </w:r>
      <w:r>
        <w:t>e</w:t>
      </w:r>
      <w:r w:rsidRPr="006904AB">
        <w:t xml:space="preserve"> </w:t>
      </w:r>
      <w:r>
        <w:t>las ejecuciones capitales</w:t>
      </w:r>
      <w:r w:rsidRPr="006904AB">
        <w:t>.</w:t>
      </w:r>
    </w:p>
    <w:p w:rsidR="00D74FE8" w:rsidRDefault="00D74FE8" w:rsidP="00127A34">
      <w:pPr>
        <w:pStyle w:val="SingleTxtG"/>
      </w:pPr>
      <w:r>
        <w:t>15.</w:t>
      </w:r>
      <w:r>
        <w:tab/>
      </w:r>
      <w:r w:rsidRPr="006904AB">
        <w:t>A</w:t>
      </w:r>
      <w:r>
        <w:t xml:space="preserve"> los</w:t>
      </w:r>
      <w:r w:rsidRPr="006904AB">
        <w:t xml:space="preserve"> instrument</w:t>
      </w:r>
      <w:r>
        <w:t>o</w:t>
      </w:r>
      <w:r w:rsidRPr="006904AB">
        <w:t>s r</w:t>
      </w:r>
      <w:r>
        <w:t>e</w:t>
      </w:r>
      <w:r w:rsidRPr="006904AB">
        <w:t>giona</w:t>
      </w:r>
      <w:r>
        <w:t>les hay que añadir</w:t>
      </w:r>
      <w:r w:rsidRPr="006904AB">
        <w:t xml:space="preserve"> l</w:t>
      </w:r>
      <w:r>
        <w:t>o</w:t>
      </w:r>
      <w:r w:rsidRPr="006904AB">
        <w:t>s instrument</w:t>
      </w:r>
      <w:r>
        <w:t>o</w:t>
      </w:r>
      <w:r w:rsidRPr="006904AB">
        <w:t>s interna</w:t>
      </w:r>
      <w:r>
        <w:t>c</w:t>
      </w:r>
      <w:r w:rsidRPr="006904AB">
        <w:t>iona</w:t>
      </w:r>
      <w:r>
        <w:t>les</w:t>
      </w:r>
      <w:r w:rsidRPr="006904AB">
        <w:t>. D</w:t>
      </w:r>
      <w:r>
        <w:t>os</w:t>
      </w:r>
      <w:r w:rsidRPr="006904AB">
        <w:t xml:space="preserve"> son </w:t>
      </w:r>
      <w:r>
        <w:t>especial</w:t>
      </w:r>
      <w:r w:rsidRPr="006904AB">
        <w:t>ment</w:t>
      </w:r>
      <w:r>
        <w:t>e</w:t>
      </w:r>
      <w:r w:rsidRPr="006904AB">
        <w:t xml:space="preserve"> important</w:t>
      </w:r>
      <w:r>
        <w:t>e</w:t>
      </w:r>
      <w:r w:rsidRPr="006904AB">
        <w:t xml:space="preserve">s: </w:t>
      </w:r>
      <w:r>
        <w:t>el</w:t>
      </w:r>
      <w:r w:rsidRPr="006904AB">
        <w:t xml:space="preserve"> </w:t>
      </w:r>
      <w:r>
        <w:t>segundo</w:t>
      </w:r>
      <w:r w:rsidRPr="006904AB">
        <w:t xml:space="preserve"> Protocol</w:t>
      </w:r>
      <w:r>
        <w:t>o</w:t>
      </w:r>
      <w:r w:rsidRPr="006904AB">
        <w:t xml:space="preserve"> </w:t>
      </w:r>
      <w:r>
        <w:t>F</w:t>
      </w:r>
      <w:r w:rsidRPr="006904AB">
        <w:t>acultati</w:t>
      </w:r>
      <w:r>
        <w:t>vo del</w:t>
      </w:r>
      <w:r w:rsidRPr="006904AB">
        <w:t xml:space="preserve"> Pact</w:t>
      </w:r>
      <w:r>
        <w:t>o</w:t>
      </w:r>
      <w:r w:rsidRPr="006904AB">
        <w:t xml:space="preserve"> </w:t>
      </w:r>
      <w:r>
        <w:t>I</w:t>
      </w:r>
      <w:r w:rsidRPr="006904AB">
        <w:t>nterna</w:t>
      </w:r>
      <w:r>
        <w:t>c</w:t>
      </w:r>
      <w:r w:rsidRPr="006904AB">
        <w:t xml:space="preserve">ional </w:t>
      </w:r>
      <w:r>
        <w:t>de Derechos</w:t>
      </w:r>
      <w:r w:rsidRPr="006904AB">
        <w:t xml:space="preserve"> </w:t>
      </w:r>
      <w:r>
        <w:t>C</w:t>
      </w:r>
      <w:r w:rsidRPr="006904AB">
        <w:t>ivil</w:t>
      </w:r>
      <w:r>
        <w:t>e</w:t>
      </w:r>
      <w:r w:rsidRPr="006904AB">
        <w:t xml:space="preserve">s </w:t>
      </w:r>
      <w:r>
        <w:t>y</w:t>
      </w:r>
      <w:r w:rsidRPr="006904AB">
        <w:t xml:space="preserve"> </w:t>
      </w:r>
      <w:r>
        <w:t>P</w:t>
      </w:r>
      <w:r w:rsidRPr="006904AB">
        <w:t>ol</w:t>
      </w:r>
      <w:r>
        <w:t>í</w:t>
      </w:r>
      <w:r w:rsidRPr="006904AB">
        <w:t>ti</w:t>
      </w:r>
      <w:r>
        <w:t>cos</w:t>
      </w:r>
      <w:r w:rsidRPr="006904AB">
        <w:t xml:space="preserve">, </w:t>
      </w:r>
      <w:r>
        <w:t>que aspira a</w:t>
      </w:r>
      <w:r w:rsidRPr="006904AB">
        <w:t xml:space="preserve"> abolir la pen</w:t>
      </w:r>
      <w:r>
        <w:t>a</w:t>
      </w:r>
      <w:r w:rsidRPr="006904AB">
        <w:t xml:space="preserve"> de m</w:t>
      </w:r>
      <w:r>
        <w:t>ue</w:t>
      </w:r>
      <w:r w:rsidRPr="006904AB">
        <w:t>rt</w:t>
      </w:r>
      <w:r>
        <w:t>e</w:t>
      </w:r>
      <w:r w:rsidRPr="006904AB">
        <w:t>, ratifi</w:t>
      </w:r>
      <w:r>
        <w:t>cado ya por</w:t>
      </w:r>
      <w:r w:rsidRPr="006904AB">
        <w:t xml:space="preserve"> 72 </w:t>
      </w:r>
      <w:r>
        <w:t>Es</w:t>
      </w:r>
      <w:r w:rsidRPr="006904AB">
        <w:t>ta</w:t>
      </w:r>
      <w:r>
        <w:t>do</w:t>
      </w:r>
      <w:r w:rsidRPr="006904AB">
        <w:t>s</w:t>
      </w:r>
      <w:r>
        <w:t>,</w:t>
      </w:r>
      <w:r w:rsidRPr="006904AB">
        <w:t xml:space="preserve"> </w:t>
      </w:r>
      <w:r>
        <w:t>y el</w:t>
      </w:r>
      <w:r w:rsidRPr="006904AB">
        <w:t xml:space="preserve"> Trat</w:t>
      </w:r>
      <w:r>
        <w:t>ado</w:t>
      </w:r>
      <w:r w:rsidRPr="006904AB">
        <w:t xml:space="preserve"> de Rom</w:t>
      </w:r>
      <w:r>
        <w:t>a,</w:t>
      </w:r>
      <w:r w:rsidRPr="006904AB">
        <w:t xml:space="preserve"> de 1998</w:t>
      </w:r>
      <w:r>
        <w:t>,</w:t>
      </w:r>
      <w:r w:rsidRPr="006904AB">
        <w:t xml:space="preserve"> </w:t>
      </w:r>
      <w:r>
        <w:t>relativo a la</w:t>
      </w:r>
      <w:r w:rsidRPr="006904AB">
        <w:t xml:space="preserve"> cr</w:t>
      </w:r>
      <w:r>
        <w:t>eac</w:t>
      </w:r>
      <w:r w:rsidRPr="006904AB">
        <w:t>i</w:t>
      </w:r>
      <w:r>
        <w:t>ó</w:t>
      </w:r>
      <w:r w:rsidRPr="006904AB">
        <w:t>n de la Cor</w:t>
      </w:r>
      <w:r>
        <w:t>te Pe</w:t>
      </w:r>
      <w:r w:rsidRPr="006904AB">
        <w:t xml:space="preserve">nal </w:t>
      </w:r>
      <w:r>
        <w:t>I</w:t>
      </w:r>
      <w:r w:rsidRPr="006904AB">
        <w:t>nterna</w:t>
      </w:r>
      <w:r>
        <w:t>c</w:t>
      </w:r>
      <w:r w:rsidRPr="006904AB">
        <w:t>ional, ratifi</w:t>
      </w:r>
      <w:r>
        <w:t>cado hoy por</w:t>
      </w:r>
      <w:r w:rsidRPr="006904AB">
        <w:t xml:space="preserve"> 111 </w:t>
      </w:r>
      <w:r>
        <w:t>Es</w:t>
      </w:r>
      <w:r w:rsidRPr="006904AB">
        <w:t>ta</w:t>
      </w:r>
      <w:r>
        <w:t>do</w:t>
      </w:r>
      <w:r w:rsidRPr="006904AB">
        <w:t xml:space="preserve">s. </w:t>
      </w:r>
      <w:r>
        <w:t>El</w:t>
      </w:r>
      <w:r w:rsidRPr="006904AB">
        <w:t xml:space="preserve"> </w:t>
      </w:r>
      <w:r>
        <w:t>segundo</w:t>
      </w:r>
      <w:r w:rsidRPr="006904AB">
        <w:t xml:space="preserve"> instrument</w:t>
      </w:r>
      <w:r>
        <w:t>o</w:t>
      </w:r>
      <w:r w:rsidRPr="006904AB">
        <w:t xml:space="preserve"> </w:t>
      </w:r>
      <w:r>
        <w:t>reviste un alcance</w:t>
      </w:r>
      <w:r w:rsidR="00CC6B9C">
        <w:t xml:space="preserve"> </w:t>
      </w:r>
      <w:r w:rsidRPr="006904AB">
        <w:t xml:space="preserve">moral </w:t>
      </w:r>
      <w:r>
        <w:t>concreto</w:t>
      </w:r>
      <w:r w:rsidRPr="006904AB">
        <w:t xml:space="preserve">: </w:t>
      </w:r>
      <w:r>
        <w:t>merced a</w:t>
      </w:r>
      <w:r w:rsidRPr="006904AB">
        <w:t xml:space="preserve"> la cr</w:t>
      </w:r>
      <w:r>
        <w:t>eac</w:t>
      </w:r>
      <w:r w:rsidRPr="006904AB">
        <w:t>i</w:t>
      </w:r>
      <w:r>
        <w:t>ó</w:t>
      </w:r>
      <w:r w:rsidRPr="006904AB">
        <w:t>n d</w:t>
      </w:r>
      <w:r>
        <w:t>e una</w:t>
      </w:r>
      <w:r w:rsidRPr="006904AB">
        <w:t xml:space="preserve"> juri</w:t>
      </w:r>
      <w:r>
        <w:t>s</w:t>
      </w:r>
      <w:r w:rsidRPr="006904AB">
        <w:t>dic</w:t>
      </w:r>
      <w:r>
        <w:t>c</w:t>
      </w:r>
      <w:r w:rsidRPr="006904AB">
        <w:t>i</w:t>
      </w:r>
      <w:r>
        <w:t>ó</w:t>
      </w:r>
      <w:r w:rsidRPr="006904AB">
        <w:t>n p</w:t>
      </w:r>
      <w:r>
        <w:t>e</w:t>
      </w:r>
      <w:r w:rsidRPr="006904AB">
        <w:t>nal interna</w:t>
      </w:r>
      <w:r>
        <w:t>c</w:t>
      </w:r>
      <w:r w:rsidRPr="006904AB">
        <w:t>ional permanente</w:t>
      </w:r>
      <w:r>
        <w:t>,</w:t>
      </w:r>
      <w:r w:rsidRPr="006904AB">
        <w:t xml:space="preserve"> </w:t>
      </w:r>
      <w:r>
        <w:t>en</w:t>
      </w:r>
      <w:r w:rsidRPr="006904AB">
        <w:t>carg</w:t>
      </w:r>
      <w:r>
        <w:t>ada</w:t>
      </w:r>
      <w:r w:rsidRPr="006904AB">
        <w:t xml:space="preserve"> de </w:t>
      </w:r>
      <w:r>
        <w:t>enjuiciar y castigar a</w:t>
      </w:r>
      <w:r w:rsidRPr="006904AB">
        <w:t xml:space="preserve"> l</w:t>
      </w:r>
      <w:r>
        <w:t>o</w:t>
      </w:r>
      <w:r w:rsidRPr="006904AB">
        <w:t>s aut</w:t>
      </w:r>
      <w:r>
        <w:t>o</w:t>
      </w:r>
      <w:r w:rsidRPr="006904AB">
        <w:t>r</w:t>
      </w:r>
      <w:r>
        <w:t>e</w:t>
      </w:r>
      <w:r w:rsidRPr="006904AB">
        <w:t>s de</w:t>
      </w:r>
      <w:r>
        <w:t xml:space="preserve"> lo</w:t>
      </w:r>
      <w:r w:rsidRPr="006904AB">
        <w:t>s p</w:t>
      </w:r>
      <w:r>
        <w:t>eo</w:t>
      </w:r>
      <w:r w:rsidRPr="006904AB">
        <w:t xml:space="preserve">res </w:t>
      </w:r>
      <w:r>
        <w:t>delitos, pero que se niega a</w:t>
      </w:r>
      <w:r w:rsidRPr="006904AB">
        <w:t xml:space="preserve"> apli</w:t>
      </w:r>
      <w:r>
        <w:t>car</w:t>
      </w:r>
      <w:r w:rsidRPr="006904AB">
        <w:t xml:space="preserve"> la pen</w:t>
      </w:r>
      <w:r>
        <w:t>a</w:t>
      </w:r>
      <w:r w:rsidRPr="006904AB">
        <w:t xml:space="preserve"> de m</w:t>
      </w:r>
      <w:r>
        <w:t>ue</w:t>
      </w:r>
      <w:r w:rsidRPr="006904AB">
        <w:t>rt</w:t>
      </w:r>
      <w:r>
        <w:t>e</w:t>
      </w:r>
      <w:r w:rsidRPr="006904AB">
        <w:t>, l</w:t>
      </w:r>
      <w:r>
        <w:t xml:space="preserve">a </w:t>
      </w:r>
      <w:r w:rsidRPr="006904AB">
        <w:t>humani</w:t>
      </w:r>
      <w:r>
        <w:t>dad</w:t>
      </w:r>
      <w:r w:rsidRPr="006904AB">
        <w:t xml:space="preserve"> s</w:t>
      </w:r>
      <w:r>
        <w:t xml:space="preserve">e declara en contra de entregar al verdugo </w:t>
      </w:r>
      <w:r w:rsidRPr="006904AB">
        <w:t>in</w:t>
      </w:r>
      <w:r>
        <w:t>cluso a los autores de crímenes de lesa</w:t>
      </w:r>
      <w:r w:rsidRPr="006904AB">
        <w:t xml:space="preserve"> humani</w:t>
      </w:r>
      <w:r>
        <w:t>dad</w:t>
      </w:r>
      <w:r w:rsidRPr="006904AB">
        <w:t xml:space="preserve">. </w:t>
      </w:r>
      <w:r>
        <w:t>Otro e</w:t>
      </w:r>
      <w:r w:rsidRPr="006904AB">
        <w:t>l</w:t>
      </w:r>
      <w:r>
        <w:t>e</w:t>
      </w:r>
      <w:r w:rsidRPr="006904AB">
        <w:t>ment</w:t>
      </w:r>
      <w:r>
        <w:t>o</w:t>
      </w:r>
      <w:r w:rsidRPr="006904AB">
        <w:t xml:space="preserve"> d</w:t>
      </w:r>
      <w:r>
        <w:t>e</w:t>
      </w:r>
      <w:r w:rsidRPr="006904AB">
        <w:t>terminant</w:t>
      </w:r>
      <w:r>
        <w:t>e</w:t>
      </w:r>
      <w:r w:rsidRPr="006904AB">
        <w:t xml:space="preserve"> de l</w:t>
      </w:r>
      <w:r>
        <w:t>a promoción de la causa</w:t>
      </w:r>
      <w:r w:rsidRPr="006904AB">
        <w:t xml:space="preserve"> aboli</w:t>
      </w:r>
      <w:r>
        <w:t>c</w:t>
      </w:r>
      <w:r w:rsidRPr="006904AB">
        <w:t>ionist</w:t>
      </w:r>
      <w:r>
        <w:t>a</w:t>
      </w:r>
      <w:r w:rsidRPr="006904AB">
        <w:t xml:space="preserve"> </w:t>
      </w:r>
      <w:r>
        <w:t>h</w:t>
      </w:r>
      <w:r w:rsidRPr="006904AB">
        <w:t xml:space="preserve">a </w:t>
      </w:r>
      <w:r>
        <w:t>sido</w:t>
      </w:r>
      <w:r w:rsidRPr="006904AB">
        <w:t xml:space="preserve"> l</w:t>
      </w:r>
      <w:r>
        <w:t xml:space="preserve">a </w:t>
      </w:r>
      <w:r w:rsidRPr="006904AB">
        <w:t>adop</w:t>
      </w:r>
      <w:r>
        <w:t>c</w:t>
      </w:r>
      <w:r w:rsidRPr="006904AB">
        <w:t>i</w:t>
      </w:r>
      <w:r>
        <w:t>ó</w:t>
      </w:r>
      <w:r w:rsidRPr="006904AB">
        <w:t xml:space="preserve">n en 2007 </w:t>
      </w:r>
      <w:r>
        <w:t>y</w:t>
      </w:r>
      <w:r w:rsidRPr="006904AB">
        <w:t xml:space="preserve"> en 2008 p</w:t>
      </w:r>
      <w:r>
        <w:t>o</w:t>
      </w:r>
      <w:r w:rsidRPr="006904AB">
        <w:t>r l</w:t>
      </w:r>
      <w:r>
        <w:t xml:space="preserve">a </w:t>
      </w:r>
      <w:r w:rsidRPr="006904AB">
        <w:t>As</w:t>
      </w:r>
      <w:r>
        <w:t>a</w:t>
      </w:r>
      <w:r w:rsidRPr="006904AB">
        <w:t>mble</w:t>
      </w:r>
      <w:r>
        <w:t>a</w:t>
      </w:r>
      <w:r w:rsidRPr="006904AB">
        <w:t xml:space="preserve"> </w:t>
      </w:r>
      <w:r>
        <w:t>Gene</w:t>
      </w:r>
      <w:r w:rsidRPr="006904AB">
        <w:t>ral de</w:t>
      </w:r>
      <w:r>
        <w:t xml:space="preserve"> la</w:t>
      </w:r>
      <w:r w:rsidRPr="006904AB">
        <w:t>s Na</w:t>
      </w:r>
      <w:r>
        <w:t>c</w:t>
      </w:r>
      <w:r w:rsidRPr="006904AB">
        <w:t>ion</w:t>
      </w:r>
      <w:r>
        <w:t>e</w:t>
      </w:r>
      <w:r w:rsidRPr="006904AB">
        <w:t>s Uni</w:t>
      </w:r>
      <w:r>
        <w:t>da</w:t>
      </w:r>
      <w:r w:rsidRPr="006904AB">
        <w:t xml:space="preserve">s de </w:t>
      </w:r>
      <w:r>
        <w:t>sen</w:t>
      </w:r>
      <w:r w:rsidRPr="006904AB">
        <w:t>d</w:t>
      </w:r>
      <w:r>
        <w:t>as</w:t>
      </w:r>
      <w:r w:rsidRPr="006904AB">
        <w:t xml:space="preserve"> r</w:t>
      </w:r>
      <w:r>
        <w:t>e</w:t>
      </w:r>
      <w:r w:rsidRPr="006904AB">
        <w:t>solu</w:t>
      </w:r>
      <w:r>
        <w:t>c</w:t>
      </w:r>
      <w:r w:rsidRPr="006904AB">
        <w:t>ion</w:t>
      </w:r>
      <w:r>
        <w:t>e</w:t>
      </w:r>
      <w:r w:rsidRPr="006904AB">
        <w:t xml:space="preserve">s </w:t>
      </w:r>
      <w:r>
        <w:t>en pro de</w:t>
      </w:r>
      <w:r w:rsidRPr="006904AB">
        <w:t xml:space="preserve"> un</w:t>
      </w:r>
      <w:r>
        <w:t>a</w:t>
      </w:r>
      <w:r w:rsidRPr="006904AB">
        <w:t xml:space="preserve"> morator</w:t>
      </w:r>
      <w:r>
        <w:t>ia</w:t>
      </w:r>
      <w:r w:rsidRPr="006904AB">
        <w:t xml:space="preserve"> </w:t>
      </w:r>
      <w:r>
        <w:t>de la</w:t>
      </w:r>
      <w:r w:rsidRPr="006904AB">
        <w:t xml:space="preserve"> pen</w:t>
      </w:r>
      <w:r>
        <w:t>a</w:t>
      </w:r>
      <w:r w:rsidRPr="006904AB">
        <w:t xml:space="preserve"> de m</w:t>
      </w:r>
      <w:r>
        <w:t>ue</w:t>
      </w:r>
      <w:r w:rsidRPr="006904AB">
        <w:t>rt</w:t>
      </w:r>
      <w:r>
        <w:t>e</w:t>
      </w:r>
      <w:r w:rsidRPr="006904AB">
        <w:t xml:space="preserve"> (A/RES/62</w:t>
      </w:r>
      <w:r>
        <w:t>/149 y</w:t>
      </w:r>
      <w:r w:rsidRPr="006904AB">
        <w:t xml:space="preserve"> A/RES/63</w:t>
      </w:r>
      <w:r>
        <w:t>/</w:t>
      </w:r>
      <w:r w:rsidRPr="006904AB">
        <w:t xml:space="preserve">168). </w:t>
      </w:r>
      <w:r>
        <w:t>Se van a celebrar nuevos debates</w:t>
      </w:r>
      <w:r w:rsidRPr="006904AB">
        <w:t xml:space="preserve"> s</w:t>
      </w:r>
      <w:r>
        <w:t>ob</w:t>
      </w:r>
      <w:r w:rsidRPr="006904AB">
        <w:t>r</w:t>
      </w:r>
      <w:r>
        <w:t>e</w:t>
      </w:r>
      <w:r w:rsidRPr="006904AB">
        <w:t xml:space="preserve"> l</w:t>
      </w:r>
      <w:r>
        <w:t xml:space="preserve">a </w:t>
      </w:r>
      <w:r w:rsidRPr="006904AB">
        <w:t>aboli</w:t>
      </w:r>
      <w:r>
        <w:t>c</w:t>
      </w:r>
      <w:r w:rsidRPr="006904AB">
        <w:t>i</w:t>
      </w:r>
      <w:r>
        <w:t>ó</w:t>
      </w:r>
      <w:r w:rsidRPr="006904AB">
        <w:t xml:space="preserve">n </w:t>
      </w:r>
      <w:r>
        <w:t>y todos deberían</w:t>
      </w:r>
      <w:r w:rsidRPr="006904AB">
        <w:t xml:space="preserve"> </w:t>
      </w:r>
      <w:r>
        <w:t>esforzarse por aportar su</w:t>
      </w:r>
      <w:r w:rsidRPr="006904AB">
        <w:t xml:space="preserve"> con</w:t>
      </w:r>
      <w:r>
        <w:t>tribución</w:t>
      </w:r>
      <w:r w:rsidRPr="006904AB">
        <w:t>.</w:t>
      </w:r>
    </w:p>
    <w:p w:rsidR="00D74FE8" w:rsidRPr="00EE6C0A" w:rsidRDefault="00D74FE8" w:rsidP="00127A34">
      <w:pPr>
        <w:pStyle w:val="SingleTxtG"/>
      </w:pPr>
      <w:r>
        <w:t>16.</w:t>
      </w:r>
      <w:r>
        <w:tab/>
        <w:t>Aún subsisten, sin embargo, graves motivos de</w:t>
      </w:r>
      <w:r w:rsidRPr="00EE6C0A">
        <w:t xml:space="preserve"> pr</w:t>
      </w:r>
      <w:r>
        <w:t>e</w:t>
      </w:r>
      <w:r w:rsidRPr="00EE6C0A">
        <w:t>ocupa</w:t>
      </w:r>
      <w:r>
        <w:t>c</w:t>
      </w:r>
      <w:r w:rsidRPr="00EE6C0A">
        <w:t>i</w:t>
      </w:r>
      <w:r>
        <w:t>ó</w:t>
      </w:r>
      <w:r w:rsidRPr="00EE6C0A">
        <w:t xml:space="preserve">n </w:t>
      </w:r>
      <w:r>
        <w:t>y sectores clave de actuación</w:t>
      </w:r>
      <w:r w:rsidRPr="00EE6C0A">
        <w:t>. As</w:t>
      </w:r>
      <w:r>
        <w:t>í</w:t>
      </w:r>
      <w:r w:rsidRPr="00EE6C0A">
        <w:t xml:space="preserve">, </w:t>
      </w:r>
      <w:r>
        <w:t xml:space="preserve">entre </w:t>
      </w:r>
      <w:r w:rsidRPr="00EE6C0A">
        <w:t>l</w:t>
      </w:r>
      <w:r>
        <w:t>o</w:t>
      </w:r>
      <w:r w:rsidRPr="00EE6C0A">
        <w:t xml:space="preserve">s </w:t>
      </w:r>
      <w:r>
        <w:t>Es</w:t>
      </w:r>
      <w:r w:rsidRPr="00EE6C0A">
        <w:t>ta</w:t>
      </w:r>
      <w:r>
        <w:t>do</w:t>
      </w:r>
      <w:r w:rsidRPr="00EE6C0A">
        <w:t>s qu</w:t>
      </w:r>
      <w:r>
        <w:t>e siguen aplicando</w:t>
      </w:r>
      <w:r w:rsidRPr="00EE6C0A">
        <w:t xml:space="preserve"> la pen</w:t>
      </w:r>
      <w:r>
        <w:t>a</w:t>
      </w:r>
      <w:r w:rsidRPr="00EE6C0A">
        <w:t xml:space="preserve"> de m</w:t>
      </w:r>
      <w:r>
        <w:t>ue</w:t>
      </w:r>
      <w:r w:rsidRPr="00EE6C0A">
        <w:t>rt</w:t>
      </w:r>
      <w:r>
        <w:t>e</w:t>
      </w:r>
      <w:r w:rsidRPr="00EE6C0A">
        <w:t xml:space="preserve">, </w:t>
      </w:r>
      <w:r>
        <w:t xml:space="preserve">hay tres que requieren en particular una </w:t>
      </w:r>
      <w:r w:rsidRPr="00EE6C0A">
        <w:t>ac</w:t>
      </w:r>
      <w:r>
        <w:t>c</w:t>
      </w:r>
      <w:r w:rsidRPr="00EE6C0A">
        <w:t>i</w:t>
      </w:r>
      <w:r>
        <w:t>ó</w:t>
      </w:r>
      <w:r w:rsidRPr="00EE6C0A">
        <w:t>n militante. Chin</w:t>
      </w:r>
      <w:r>
        <w:t>a</w:t>
      </w:r>
      <w:r w:rsidRPr="00EE6C0A">
        <w:t xml:space="preserve"> es actu</w:t>
      </w:r>
      <w:r>
        <w:t>a</w:t>
      </w:r>
      <w:r w:rsidRPr="00EE6C0A">
        <w:t>lment</w:t>
      </w:r>
      <w:r>
        <w:t>e</w:t>
      </w:r>
      <w:r w:rsidRPr="00EE6C0A">
        <w:t xml:space="preserve"> </w:t>
      </w:r>
      <w:r>
        <w:t>e</w:t>
      </w:r>
      <w:r w:rsidRPr="00EE6C0A">
        <w:t>l</w:t>
      </w:r>
      <w:r>
        <w:t xml:space="preserve"> Es</w:t>
      </w:r>
      <w:r w:rsidRPr="00EE6C0A">
        <w:t>ta</w:t>
      </w:r>
      <w:r>
        <w:t>do</w:t>
      </w:r>
      <w:r w:rsidRPr="00EE6C0A">
        <w:t xml:space="preserve"> </w:t>
      </w:r>
      <w:r>
        <w:t>donde se registran más</w:t>
      </w:r>
      <w:r w:rsidRPr="00EE6C0A">
        <w:t xml:space="preserve"> e</w:t>
      </w:r>
      <w:r>
        <w:t>je</w:t>
      </w:r>
      <w:r w:rsidRPr="00EE6C0A">
        <w:t>cu</w:t>
      </w:r>
      <w:r>
        <w:t>c</w:t>
      </w:r>
      <w:r w:rsidRPr="00EE6C0A">
        <w:t>ion</w:t>
      </w:r>
      <w:r>
        <w:t>e</w:t>
      </w:r>
      <w:r w:rsidRPr="00EE6C0A">
        <w:t xml:space="preserve">s. </w:t>
      </w:r>
      <w:r>
        <w:t>Como la</w:t>
      </w:r>
      <w:r w:rsidRPr="00EE6C0A">
        <w:t xml:space="preserve"> cifr</w:t>
      </w:r>
      <w:r>
        <w:t>a</w:t>
      </w:r>
      <w:r w:rsidRPr="00EE6C0A">
        <w:t xml:space="preserve"> </w:t>
      </w:r>
      <w:r>
        <w:t>es un</w:t>
      </w:r>
      <w:r w:rsidRPr="00EE6C0A">
        <w:t xml:space="preserve"> secret</w:t>
      </w:r>
      <w:r>
        <w:t>o</w:t>
      </w:r>
      <w:r w:rsidRPr="00EE6C0A">
        <w:t xml:space="preserve"> d</w:t>
      </w:r>
      <w:r>
        <w:t>e Es</w:t>
      </w:r>
      <w:r w:rsidRPr="00EE6C0A">
        <w:t>ta</w:t>
      </w:r>
      <w:r>
        <w:t>do</w:t>
      </w:r>
      <w:r w:rsidRPr="00EE6C0A">
        <w:t xml:space="preserve"> </w:t>
      </w:r>
      <w:r>
        <w:t>y las</w:t>
      </w:r>
      <w:r w:rsidRPr="00EE6C0A">
        <w:t xml:space="preserve"> e</w:t>
      </w:r>
      <w:r>
        <w:t>je</w:t>
      </w:r>
      <w:r w:rsidRPr="00EE6C0A">
        <w:t>cu</w:t>
      </w:r>
      <w:r>
        <w:t>c</w:t>
      </w:r>
      <w:r w:rsidRPr="00EE6C0A">
        <w:t>ion</w:t>
      </w:r>
      <w:r>
        <w:t>e</w:t>
      </w:r>
      <w:r w:rsidRPr="00EE6C0A">
        <w:t>s n</w:t>
      </w:r>
      <w:r>
        <w:t>o siempre son</w:t>
      </w:r>
      <w:r w:rsidRPr="00EE6C0A">
        <w:t xml:space="preserve"> p</w:t>
      </w:r>
      <w:r>
        <w:t>ú</w:t>
      </w:r>
      <w:r w:rsidRPr="00EE6C0A">
        <w:t>bli</w:t>
      </w:r>
      <w:r>
        <w:t>cas</w:t>
      </w:r>
      <w:r w:rsidRPr="00EE6C0A">
        <w:t>, n</w:t>
      </w:r>
      <w:r>
        <w:t>adie conoce</w:t>
      </w:r>
      <w:r w:rsidRPr="00EE6C0A">
        <w:t xml:space="preserve"> exact</w:t>
      </w:r>
      <w:r>
        <w:t>a</w:t>
      </w:r>
      <w:r w:rsidRPr="00EE6C0A">
        <w:t>ment</w:t>
      </w:r>
      <w:r>
        <w:t>e</w:t>
      </w:r>
      <w:r w:rsidRPr="00EE6C0A">
        <w:t xml:space="preserve"> </w:t>
      </w:r>
      <w:r>
        <w:t>e</w:t>
      </w:r>
      <w:r w:rsidRPr="00EE6C0A">
        <w:t>l n</w:t>
      </w:r>
      <w:r>
        <w:t>úmero</w:t>
      </w:r>
      <w:r w:rsidRPr="00EE6C0A">
        <w:t xml:space="preserve"> de cond</w:t>
      </w:r>
      <w:r>
        <w:t>enados</w:t>
      </w:r>
      <w:r w:rsidRPr="00EE6C0A">
        <w:t xml:space="preserve"> </w:t>
      </w:r>
      <w:r>
        <w:t>ejecutados cada año</w:t>
      </w:r>
      <w:r w:rsidRPr="00EE6C0A">
        <w:t>. Se</w:t>
      </w:r>
      <w:r>
        <w:t>gún</w:t>
      </w:r>
      <w:r w:rsidRPr="00EE6C0A">
        <w:t xml:space="preserve"> l</w:t>
      </w:r>
      <w:r>
        <w:t>a</w:t>
      </w:r>
      <w:r w:rsidRPr="00EE6C0A">
        <w:t>s estima</w:t>
      </w:r>
      <w:r>
        <w:t>c</w:t>
      </w:r>
      <w:r w:rsidRPr="00EE6C0A">
        <w:t>ion</w:t>
      </w:r>
      <w:r>
        <w:t>e</w:t>
      </w:r>
      <w:r w:rsidRPr="00EE6C0A">
        <w:t xml:space="preserve">s, </w:t>
      </w:r>
      <w:r>
        <w:t>la</w:t>
      </w:r>
      <w:r w:rsidRPr="00EE6C0A">
        <w:t xml:space="preserve"> cifr</w:t>
      </w:r>
      <w:r>
        <w:t>a</w:t>
      </w:r>
      <w:r w:rsidRPr="00EE6C0A">
        <w:t xml:space="preserve"> </w:t>
      </w:r>
      <w:r>
        <w:t xml:space="preserve">de ejecuciones </w:t>
      </w:r>
      <w:r w:rsidRPr="00EE6C0A">
        <w:t>oscil</w:t>
      </w:r>
      <w:r>
        <w:t>a</w:t>
      </w:r>
      <w:r w:rsidRPr="00EE6C0A">
        <w:t xml:space="preserve"> entre </w:t>
      </w:r>
      <w:r w:rsidR="00CC6B9C">
        <w:t>2.</w:t>
      </w:r>
      <w:r w:rsidRPr="00EE6C0A">
        <w:t xml:space="preserve">000 </w:t>
      </w:r>
      <w:r>
        <w:t xml:space="preserve">y </w:t>
      </w:r>
      <w:r w:rsidRPr="00EE6C0A">
        <w:t>1</w:t>
      </w:r>
      <w:r w:rsidR="00CC6B9C">
        <w:t>0.</w:t>
      </w:r>
      <w:r w:rsidRPr="00EE6C0A">
        <w:t xml:space="preserve">000 </w:t>
      </w:r>
      <w:r>
        <w:t xml:space="preserve">y se supone, en general, que gira en torno a las </w:t>
      </w:r>
      <w:r w:rsidR="00CC6B9C">
        <w:t>8.</w:t>
      </w:r>
      <w:r>
        <w:t>000</w:t>
      </w:r>
      <w:r w:rsidRPr="00EE6C0A">
        <w:t xml:space="preserve">. </w:t>
      </w:r>
      <w:r>
        <w:t>Es preciso redoblar los esfuerzos para</w:t>
      </w:r>
      <w:r w:rsidRPr="00EE6C0A">
        <w:t xml:space="preserve"> so</w:t>
      </w:r>
      <w:r>
        <w:t>s</w:t>
      </w:r>
      <w:r w:rsidRPr="00EE6C0A">
        <w:t>ten</w:t>
      </w:r>
      <w:r>
        <w:t>e</w:t>
      </w:r>
      <w:r w:rsidRPr="00EE6C0A">
        <w:t>r l</w:t>
      </w:r>
      <w:r>
        <w:t>as gestiones del</w:t>
      </w:r>
      <w:r w:rsidRPr="00EE6C0A">
        <w:t xml:space="preserve"> mov</w:t>
      </w:r>
      <w:r>
        <w:t>i</w:t>
      </w:r>
      <w:r w:rsidRPr="00EE6C0A">
        <w:t>m</w:t>
      </w:r>
      <w:r>
        <w:t>i</w:t>
      </w:r>
      <w:r w:rsidRPr="00EE6C0A">
        <w:t>ent</w:t>
      </w:r>
      <w:r>
        <w:t>o</w:t>
      </w:r>
      <w:r w:rsidRPr="00EE6C0A">
        <w:t xml:space="preserve"> aboli</w:t>
      </w:r>
      <w:r>
        <w:t>c</w:t>
      </w:r>
      <w:r w:rsidRPr="00EE6C0A">
        <w:t>io</w:t>
      </w:r>
      <w:r>
        <w:t>nista chino, muy poco conocido, pero</w:t>
      </w:r>
      <w:r w:rsidRPr="00EE6C0A">
        <w:t xml:space="preserve"> </w:t>
      </w:r>
      <w:r>
        <w:t xml:space="preserve">cargado de </w:t>
      </w:r>
      <w:r w:rsidRPr="00EE6C0A">
        <w:t>esp</w:t>
      </w:r>
      <w:r>
        <w:t>e</w:t>
      </w:r>
      <w:r w:rsidRPr="00EE6C0A">
        <w:t>r</w:t>
      </w:r>
      <w:r>
        <w:t>anza, que va cobrando cada vez mayor importancia, sobre todo en los círculos</w:t>
      </w:r>
      <w:r w:rsidRPr="00EE6C0A">
        <w:t xml:space="preserve"> universitar</w:t>
      </w:r>
      <w:r>
        <w:t>ios y judiciales</w:t>
      </w:r>
      <w:r w:rsidRPr="00EE6C0A">
        <w:t>.</w:t>
      </w:r>
    </w:p>
    <w:p w:rsidR="00D74FE8" w:rsidRPr="00EE6C0A" w:rsidRDefault="00D74FE8" w:rsidP="00127A34">
      <w:pPr>
        <w:pStyle w:val="SingleTxtG"/>
      </w:pPr>
      <w:r>
        <w:t>17.</w:t>
      </w:r>
      <w:r>
        <w:tab/>
        <w:t>La segunda causa de grave</w:t>
      </w:r>
      <w:r w:rsidRPr="00EE6C0A">
        <w:t xml:space="preserve"> pr</w:t>
      </w:r>
      <w:r>
        <w:t>e</w:t>
      </w:r>
      <w:r w:rsidRPr="00EE6C0A">
        <w:t>ocupa</w:t>
      </w:r>
      <w:r>
        <w:t>c</w:t>
      </w:r>
      <w:r w:rsidRPr="00EE6C0A">
        <w:t>i</w:t>
      </w:r>
      <w:r>
        <w:t>ó</w:t>
      </w:r>
      <w:r w:rsidRPr="00EE6C0A">
        <w:t xml:space="preserve">n </w:t>
      </w:r>
      <w:r>
        <w:t xml:space="preserve">son los Estados Unidos. Ese país, potencia de primera magnitud, que tanto ha combatido </w:t>
      </w:r>
      <w:r w:rsidRPr="00EE6C0A">
        <w:t xml:space="preserve">por </w:t>
      </w:r>
      <w:r>
        <w:t>e</w:t>
      </w:r>
      <w:r w:rsidRPr="00EE6C0A">
        <w:t>l tri</w:t>
      </w:r>
      <w:r>
        <w:t>unfo</w:t>
      </w:r>
      <w:r w:rsidRPr="00EE6C0A">
        <w:t xml:space="preserve"> de</w:t>
      </w:r>
      <w:r>
        <w:t xml:space="preserve"> lo</w:t>
      </w:r>
      <w:r w:rsidRPr="00EE6C0A">
        <w:t>s r</w:t>
      </w:r>
      <w:r>
        <w:t>e</w:t>
      </w:r>
      <w:r w:rsidRPr="00EE6C0A">
        <w:t>g</w:t>
      </w:r>
      <w:r>
        <w:t>í</w:t>
      </w:r>
      <w:r w:rsidRPr="00EE6C0A">
        <w:t>me</w:t>
      </w:r>
      <w:r>
        <w:t>ne</w:t>
      </w:r>
      <w:r w:rsidRPr="00EE6C0A">
        <w:t>s de libert</w:t>
      </w:r>
      <w:r>
        <w:t>ad</w:t>
      </w:r>
      <w:r w:rsidRPr="00EE6C0A">
        <w:t xml:space="preserve"> s</w:t>
      </w:r>
      <w:r>
        <w:t>obre las</w:t>
      </w:r>
      <w:r w:rsidRPr="00EE6C0A">
        <w:t xml:space="preserve"> dicta</w:t>
      </w:r>
      <w:r>
        <w:t>d</w:t>
      </w:r>
      <w:r w:rsidRPr="00EE6C0A">
        <w:t>ur</w:t>
      </w:r>
      <w:r>
        <w:t>as, continúa recurriendo a</w:t>
      </w:r>
      <w:r w:rsidRPr="00EE6C0A">
        <w:t xml:space="preserve"> la pe</w:t>
      </w:r>
      <w:r>
        <w:t>na</w:t>
      </w:r>
      <w:r w:rsidRPr="00EE6C0A">
        <w:t xml:space="preserve"> de m</w:t>
      </w:r>
      <w:r>
        <w:t>ue</w:t>
      </w:r>
      <w:r w:rsidRPr="00EE6C0A">
        <w:t>rt</w:t>
      </w:r>
      <w:r>
        <w:t>e</w:t>
      </w:r>
      <w:r w:rsidRPr="00EE6C0A">
        <w:t xml:space="preserve">. </w:t>
      </w:r>
      <w:r>
        <w:t>Habría que concretar que esa práctica está</w:t>
      </w:r>
      <w:r w:rsidRPr="00EE6C0A">
        <w:t xml:space="preserve"> concentr</w:t>
      </w:r>
      <w:r>
        <w:t>ada fundamentalmente</w:t>
      </w:r>
      <w:r w:rsidRPr="00EE6C0A">
        <w:t xml:space="preserve"> </w:t>
      </w:r>
      <w:r>
        <w:t>en</w:t>
      </w:r>
      <w:r w:rsidRPr="00EE6C0A">
        <w:t xml:space="preserve"> </w:t>
      </w:r>
      <w:r>
        <w:t>lo</w:t>
      </w:r>
      <w:r w:rsidRPr="00EE6C0A">
        <w:t xml:space="preserve">s </w:t>
      </w:r>
      <w:r>
        <w:t>es</w:t>
      </w:r>
      <w:r w:rsidRPr="00EE6C0A">
        <w:t>ta</w:t>
      </w:r>
      <w:r>
        <w:t>do</w:t>
      </w:r>
      <w:r w:rsidRPr="00EE6C0A">
        <w:t>s d</w:t>
      </w:r>
      <w:r>
        <w:t>el sur</w:t>
      </w:r>
      <w:r w:rsidRPr="00EE6C0A">
        <w:t xml:space="preserve">, </w:t>
      </w:r>
      <w:r>
        <w:t>en especial</w:t>
      </w:r>
      <w:r w:rsidRPr="00EE6C0A">
        <w:t xml:space="preserve"> Te</w:t>
      </w:r>
      <w:r>
        <w:t>jas,</w:t>
      </w:r>
      <w:r w:rsidR="00CC6B9C">
        <w:t xml:space="preserve"> </w:t>
      </w:r>
      <w:r>
        <w:t xml:space="preserve">Florida y Virginia, que </w:t>
      </w:r>
      <w:r w:rsidRPr="00EE6C0A">
        <w:t xml:space="preserve">13 </w:t>
      </w:r>
      <w:r>
        <w:t>es</w:t>
      </w:r>
      <w:r w:rsidRPr="00EE6C0A">
        <w:t>ta</w:t>
      </w:r>
      <w:r>
        <w:t>do</w:t>
      </w:r>
      <w:r w:rsidRPr="00EE6C0A">
        <w:t xml:space="preserve">s </w:t>
      </w:r>
      <w:r>
        <w:t>de los</w:t>
      </w:r>
      <w:r w:rsidRPr="00EE6C0A">
        <w:t xml:space="preserve"> 50 l</w:t>
      </w:r>
      <w:r>
        <w:t>a han</w:t>
      </w:r>
      <w:r w:rsidRPr="00EE6C0A">
        <w:t xml:space="preserve"> aboli</w:t>
      </w:r>
      <w:r>
        <w:t>do</w:t>
      </w:r>
      <w:r w:rsidRPr="00EE6C0A">
        <w:t xml:space="preserve"> </w:t>
      </w:r>
      <w:r>
        <w:t>y</w:t>
      </w:r>
      <w:r w:rsidRPr="00EE6C0A">
        <w:t xml:space="preserve"> que tr</w:t>
      </w:r>
      <w:r>
        <w:t>es estados acaban de hacerlo, Nueva </w:t>
      </w:r>
      <w:r w:rsidRPr="00EE6C0A">
        <w:t xml:space="preserve">Jersey, </w:t>
      </w:r>
      <w:r>
        <w:t>el estado de</w:t>
      </w:r>
      <w:r w:rsidRPr="00EE6C0A">
        <w:t xml:space="preserve"> N</w:t>
      </w:r>
      <w:r>
        <w:t>u</w:t>
      </w:r>
      <w:r w:rsidRPr="00EE6C0A">
        <w:t>e</w:t>
      </w:r>
      <w:r>
        <w:t xml:space="preserve">va </w:t>
      </w:r>
      <w:r w:rsidRPr="00EE6C0A">
        <w:t xml:space="preserve">York </w:t>
      </w:r>
      <w:r>
        <w:t xml:space="preserve">y </w:t>
      </w:r>
      <w:r w:rsidRPr="00EE6C0A">
        <w:t>Nu</w:t>
      </w:r>
      <w:r>
        <w:t>e</w:t>
      </w:r>
      <w:r w:rsidRPr="00EE6C0A">
        <w:t>v</w:t>
      </w:r>
      <w:r>
        <w:t>o</w:t>
      </w:r>
      <w:r w:rsidRPr="00EE6C0A">
        <w:t xml:space="preserve"> M</w:t>
      </w:r>
      <w:r>
        <w:t>éx</w:t>
      </w:r>
      <w:r w:rsidRPr="00EE6C0A">
        <w:t>i</w:t>
      </w:r>
      <w:r>
        <w:t>co</w:t>
      </w:r>
      <w:r w:rsidRPr="00EE6C0A">
        <w:t>. La Cor</w:t>
      </w:r>
      <w:r>
        <w:t>te</w:t>
      </w:r>
      <w:r w:rsidRPr="00EE6C0A">
        <w:t xml:space="preserve"> </w:t>
      </w:r>
      <w:r>
        <w:t>S</w:t>
      </w:r>
      <w:r w:rsidRPr="00EE6C0A">
        <w:t>upr</w:t>
      </w:r>
      <w:r>
        <w:t>e</w:t>
      </w:r>
      <w:r w:rsidRPr="00EE6C0A">
        <w:t>m</w:t>
      </w:r>
      <w:r>
        <w:t>a, por su parte,</w:t>
      </w:r>
      <w:r w:rsidRPr="00EE6C0A">
        <w:t xml:space="preserve"> </w:t>
      </w:r>
      <w:r>
        <w:t>se ha pronunciado en una serie</w:t>
      </w:r>
      <w:r w:rsidRPr="00EE6C0A">
        <w:t xml:space="preserve"> de d</w:t>
      </w:r>
      <w:r>
        <w:t>e</w:t>
      </w:r>
      <w:r w:rsidRPr="00EE6C0A">
        <w:t>cision</w:t>
      </w:r>
      <w:r>
        <w:t>e</w:t>
      </w:r>
      <w:r w:rsidRPr="00EE6C0A">
        <w:t>s qu</w:t>
      </w:r>
      <w:r>
        <w:t>e</w:t>
      </w:r>
      <w:r w:rsidRPr="00EE6C0A">
        <w:t xml:space="preserve"> </w:t>
      </w:r>
      <w:r>
        <w:t>han</w:t>
      </w:r>
      <w:r w:rsidRPr="00EE6C0A">
        <w:t xml:space="preserve"> r</w:t>
      </w:r>
      <w:r>
        <w:t>e</w:t>
      </w:r>
      <w:r w:rsidRPr="00EE6C0A">
        <w:t>du</w:t>
      </w:r>
      <w:r>
        <w:t>c</w:t>
      </w:r>
      <w:r w:rsidRPr="00EE6C0A">
        <w:t>i</w:t>
      </w:r>
      <w:r>
        <w:t>do de manera apreciable</w:t>
      </w:r>
      <w:r w:rsidRPr="00EE6C0A">
        <w:t xml:space="preserve"> </w:t>
      </w:r>
      <w:r>
        <w:t>el c</w:t>
      </w:r>
      <w:r w:rsidRPr="00EE6C0A">
        <w:t>amp</w:t>
      </w:r>
      <w:r>
        <w:t>o</w:t>
      </w:r>
      <w:r w:rsidRPr="00EE6C0A">
        <w:t xml:space="preserve"> d</w:t>
      </w:r>
      <w:r>
        <w:t xml:space="preserve">e </w:t>
      </w:r>
      <w:r w:rsidRPr="00EE6C0A">
        <w:t>aplica</w:t>
      </w:r>
      <w:r>
        <w:t>c</w:t>
      </w:r>
      <w:r w:rsidRPr="00EE6C0A">
        <w:t>i</w:t>
      </w:r>
      <w:r>
        <w:t>ó</w:t>
      </w:r>
      <w:r w:rsidRPr="00EE6C0A">
        <w:t>n de la pe</w:t>
      </w:r>
      <w:r>
        <w:t>na</w:t>
      </w:r>
      <w:r w:rsidRPr="00EE6C0A">
        <w:t xml:space="preserve"> de m</w:t>
      </w:r>
      <w:r>
        <w:t>ue</w:t>
      </w:r>
      <w:r w:rsidRPr="00EE6C0A">
        <w:t>rt</w:t>
      </w:r>
      <w:r>
        <w:t>e</w:t>
      </w:r>
      <w:r w:rsidRPr="00EE6C0A">
        <w:t xml:space="preserve">. </w:t>
      </w:r>
      <w:r>
        <w:t>El</w:t>
      </w:r>
      <w:r w:rsidRPr="00EE6C0A">
        <w:t xml:space="preserve"> mov</w:t>
      </w:r>
      <w:r>
        <w:t>i</w:t>
      </w:r>
      <w:r w:rsidRPr="00EE6C0A">
        <w:t>m</w:t>
      </w:r>
      <w:r>
        <w:t>i</w:t>
      </w:r>
      <w:r w:rsidRPr="00EE6C0A">
        <w:t>ent</w:t>
      </w:r>
      <w:r>
        <w:t>o</w:t>
      </w:r>
      <w:r w:rsidRPr="00EE6C0A">
        <w:t xml:space="preserve"> aboli</w:t>
      </w:r>
      <w:r>
        <w:t>c</w:t>
      </w:r>
      <w:r w:rsidRPr="00EE6C0A">
        <w:t>ionist</w:t>
      </w:r>
      <w:r>
        <w:t>a ame</w:t>
      </w:r>
      <w:r w:rsidRPr="00EE6C0A">
        <w:t>rican</w:t>
      </w:r>
      <w:r>
        <w:t>o</w:t>
      </w:r>
      <w:r w:rsidRPr="00EE6C0A">
        <w:t xml:space="preserve"> n</w:t>
      </w:r>
      <w:r>
        <w:t>o</w:t>
      </w:r>
      <w:r w:rsidRPr="00EE6C0A">
        <w:t xml:space="preserve"> </w:t>
      </w:r>
      <w:r>
        <w:t>deja de conquistar terreno, pues el</w:t>
      </w:r>
      <w:r w:rsidRPr="00EE6C0A">
        <w:t xml:space="preserve"> n</w:t>
      </w:r>
      <w:r>
        <w:t>úme</w:t>
      </w:r>
      <w:r w:rsidRPr="00EE6C0A">
        <w:t>r</w:t>
      </w:r>
      <w:r>
        <w:t>o</w:t>
      </w:r>
      <w:r w:rsidRPr="00EE6C0A">
        <w:t xml:space="preserve"> de e</w:t>
      </w:r>
      <w:r>
        <w:t>je</w:t>
      </w:r>
      <w:r w:rsidRPr="00EE6C0A">
        <w:t>cu</w:t>
      </w:r>
      <w:r>
        <w:t>c</w:t>
      </w:r>
      <w:r w:rsidRPr="00EE6C0A">
        <w:t>io</w:t>
      </w:r>
      <w:r>
        <w:t>nes ha disminuido considerablemente</w:t>
      </w:r>
      <w:r w:rsidR="00CC6B9C">
        <w:t xml:space="preserve"> </w:t>
      </w:r>
      <w:r>
        <w:t>(ya que</w:t>
      </w:r>
      <w:r w:rsidRPr="00EE6C0A">
        <w:t xml:space="preserve"> s</w:t>
      </w:r>
      <w:r>
        <w:t>e ha</w:t>
      </w:r>
      <w:r w:rsidRPr="00EE6C0A">
        <w:t xml:space="preserve"> r</w:t>
      </w:r>
      <w:r>
        <w:t>e</w:t>
      </w:r>
      <w:r w:rsidRPr="00EE6C0A">
        <w:t>du</w:t>
      </w:r>
      <w:r>
        <w:t>cido a la mitad en el plazo</w:t>
      </w:r>
      <w:r w:rsidRPr="00EE6C0A">
        <w:t xml:space="preserve"> de di</w:t>
      </w:r>
      <w:r>
        <w:t>ez</w:t>
      </w:r>
      <w:r w:rsidRPr="00EE6C0A">
        <w:t xml:space="preserve"> a</w:t>
      </w:r>
      <w:r>
        <w:t>ño</w:t>
      </w:r>
      <w:r w:rsidRPr="00EE6C0A">
        <w:t>s). La pr</w:t>
      </w:r>
      <w:r>
        <w:t>ác</w:t>
      </w:r>
      <w:r w:rsidRPr="00EE6C0A">
        <w:t>ti</w:t>
      </w:r>
      <w:r>
        <w:t>ca de la morato</w:t>
      </w:r>
      <w:r w:rsidRPr="00EE6C0A">
        <w:t>r</w:t>
      </w:r>
      <w:r>
        <w:t>ia sigue</w:t>
      </w:r>
      <w:r w:rsidRPr="00EE6C0A">
        <w:t xml:space="preserve"> </w:t>
      </w:r>
      <w:r>
        <w:t>ex</w:t>
      </w:r>
      <w:r w:rsidRPr="00EE6C0A">
        <w:t>tend</w:t>
      </w:r>
      <w:r>
        <w:t>iéndos</w:t>
      </w:r>
      <w:r w:rsidRPr="00EE6C0A">
        <w:t xml:space="preserve">e </w:t>
      </w:r>
      <w:r>
        <w:t>por</w:t>
      </w:r>
      <w:r w:rsidRPr="00EE6C0A">
        <w:t xml:space="preserve"> </w:t>
      </w:r>
      <w:r>
        <w:t xml:space="preserve">los </w:t>
      </w:r>
      <w:r w:rsidRPr="00EE6C0A">
        <w:t>dif</w:t>
      </w:r>
      <w:r>
        <w:t>e</w:t>
      </w:r>
      <w:r w:rsidRPr="00EE6C0A">
        <w:t>rent</w:t>
      </w:r>
      <w:r>
        <w:t>e</w:t>
      </w:r>
      <w:r w:rsidRPr="00EE6C0A">
        <w:t xml:space="preserve">s </w:t>
      </w:r>
      <w:r>
        <w:t>es</w:t>
      </w:r>
      <w:r w:rsidRPr="00EE6C0A">
        <w:t>ta</w:t>
      </w:r>
      <w:r>
        <w:t>do</w:t>
      </w:r>
      <w:r w:rsidRPr="00EE6C0A">
        <w:t xml:space="preserve">s. </w:t>
      </w:r>
      <w:r>
        <w:t>Hay que estar muy agradecido, por tanto, a las</w:t>
      </w:r>
      <w:r w:rsidRPr="00EE6C0A">
        <w:t xml:space="preserve"> organi</w:t>
      </w:r>
      <w:r>
        <w:t>z</w:t>
      </w:r>
      <w:r w:rsidRPr="00EE6C0A">
        <w:t>a</w:t>
      </w:r>
      <w:r>
        <w:t>c</w:t>
      </w:r>
      <w:r w:rsidRPr="00EE6C0A">
        <w:t>ion</w:t>
      </w:r>
      <w:r>
        <w:t>e</w:t>
      </w:r>
      <w:r w:rsidRPr="00EE6C0A">
        <w:t>s qu</w:t>
      </w:r>
      <w:r>
        <w:t>e luchan dentro de</w:t>
      </w:r>
      <w:r w:rsidRPr="00EE6C0A">
        <w:t xml:space="preserve"> </w:t>
      </w:r>
      <w:r>
        <w:t>lo</w:t>
      </w:r>
      <w:r w:rsidRPr="00EE6C0A">
        <w:t xml:space="preserve">s </w:t>
      </w:r>
      <w:r>
        <w:t>Es</w:t>
      </w:r>
      <w:r w:rsidRPr="00EE6C0A">
        <w:t>ta</w:t>
      </w:r>
      <w:r>
        <w:t>do</w:t>
      </w:r>
      <w:r w:rsidRPr="00EE6C0A">
        <w:t>s</w:t>
      </w:r>
      <w:r>
        <w:t xml:space="preserve"> </w:t>
      </w:r>
      <w:r w:rsidRPr="00EE6C0A">
        <w:t>Uni</w:t>
      </w:r>
      <w:r>
        <w:t>do</w:t>
      </w:r>
      <w:r w:rsidRPr="00EE6C0A">
        <w:t>s</w:t>
      </w:r>
      <w:r>
        <w:t xml:space="preserve"> por</w:t>
      </w:r>
      <w:r w:rsidRPr="00EE6C0A">
        <w:t xml:space="preserve"> l</w:t>
      </w:r>
      <w:r>
        <w:t xml:space="preserve">a </w:t>
      </w:r>
      <w:r w:rsidRPr="00EE6C0A">
        <w:t>aboli</w:t>
      </w:r>
      <w:r>
        <w:t>c</w:t>
      </w:r>
      <w:r w:rsidRPr="00EE6C0A">
        <w:t>i</w:t>
      </w:r>
      <w:r>
        <w:t>ó</w:t>
      </w:r>
      <w:r w:rsidRPr="00EE6C0A">
        <w:t xml:space="preserve">n </w:t>
      </w:r>
      <w:r>
        <w:t>y recordar a ese país que el</w:t>
      </w:r>
      <w:r w:rsidRPr="00EE6C0A">
        <w:t xml:space="preserve"> </w:t>
      </w:r>
      <w:r w:rsidR="00CC6B9C">
        <w:t>"</w:t>
      </w:r>
      <w:r w:rsidRPr="00EE6C0A">
        <w:t>Soft Power</w:t>
      </w:r>
      <w:r w:rsidR="00CC6B9C">
        <w:t>"</w:t>
      </w:r>
      <w:r w:rsidRPr="00EE6C0A">
        <w:t xml:space="preserve"> impli</w:t>
      </w:r>
      <w:r>
        <w:t>ca</w:t>
      </w:r>
      <w:r w:rsidRPr="00EE6C0A">
        <w:t xml:space="preserve"> de </w:t>
      </w:r>
      <w:r>
        <w:t>su</w:t>
      </w:r>
      <w:r w:rsidRPr="00EE6C0A">
        <w:t xml:space="preserve"> part</w:t>
      </w:r>
      <w:r>
        <w:t>e</w:t>
      </w:r>
      <w:r w:rsidRPr="00EE6C0A">
        <w:t xml:space="preserve"> la n</w:t>
      </w:r>
      <w:r>
        <w:t>e</w:t>
      </w:r>
      <w:r w:rsidRPr="00EE6C0A">
        <w:t>cesar</w:t>
      </w:r>
      <w:r>
        <w:t>ia</w:t>
      </w:r>
      <w:r w:rsidRPr="00EE6C0A">
        <w:t xml:space="preserve"> adh</w:t>
      </w:r>
      <w:r>
        <w:t>e</w:t>
      </w:r>
      <w:r w:rsidRPr="00EE6C0A">
        <w:t>si</w:t>
      </w:r>
      <w:r>
        <w:t>ó</w:t>
      </w:r>
      <w:r w:rsidRPr="00EE6C0A">
        <w:t>n a</w:t>
      </w:r>
      <w:r>
        <w:t>l</w:t>
      </w:r>
      <w:r w:rsidRPr="00EE6C0A">
        <w:t xml:space="preserve"> mov</w:t>
      </w:r>
      <w:r>
        <w:t>i</w:t>
      </w:r>
      <w:r w:rsidRPr="00EE6C0A">
        <w:t>m</w:t>
      </w:r>
      <w:r>
        <w:t>i</w:t>
      </w:r>
      <w:r w:rsidRPr="00EE6C0A">
        <w:t>ent</w:t>
      </w:r>
      <w:r>
        <w:t>o</w:t>
      </w:r>
      <w:r w:rsidRPr="00EE6C0A">
        <w:t xml:space="preserve"> qu</w:t>
      </w:r>
      <w:r>
        <w:t>e</w:t>
      </w:r>
      <w:r w:rsidRPr="00EE6C0A">
        <w:t xml:space="preserve"> </w:t>
      </w:r>
      <w:r>
        <w:t>hace que hoy sea la única</w:t>
      </w:r>
      <w:r w:rsidRPr="00EE6C0A">
        <w:t xml:space="preserve"> d</w:t>
      </w:r>
      <w:r>
        <w:t>e</w:t>
      </w:r>
      <w:r w:rsidRPr="00EE6C0A">
        <w:t>mocra</w:t>
      </w:r>
      <w:r>
        <w:t>cia</w:t>
      </w:r>
      <w:r w:rsidRPr="00EE6C0A">
        <w:t xml:space="preserve"> occidental </w:t>
      </w:r>
      <w:r>
        <w:t>que sigue aplicando</w:t>
      </w:r>
      <w:r w:rsidRPr="00EE6C0A">
        <w:t xml:space="preserve"> la pen</w:t>
      </w:r>
      <w:r>
        <w:t>a</w:t>
      </w:r>
      <w:r w:rsidRPr="00EE6C0A">
        <w:t xml:space="preserve"> de m</w:t>
      </w:r>
      <w:r>
        <w:t>ue</w:t>
      </w:r>
      <w:r w:rsidRPr="00EE6C0A">
        <w:t>rt</w:t>
      </w:r>
      <w:r>
        <w:t>e</w:t>
      </w:r>
      <w:r w:rsidRPr="00EE6C0A">
        <w:t xml:space="preserve">. </w:t>
      </w:r>
    </w:p>
    <w:p w:rsidR="00D74FE8" w:rsidRDefault="00D74FE8" w:rsidP="00127A34">
      <w:pPr>
        <w:pStyle w:val="SingleTxtG"/>
      </w:pPr>
      <w:r>
        <w:t>18.</w:t>
      </w:r>
      <w:r>
        <w:tab/>
        <w:t>Por último,</w:t>
      </w:r>
      <w:r w:rsidRPr="00EE6C0A">
        <w:t xml:space="preserve"> </w:t>
      </w:r>
      <w:r>
        <w:t>frente a esos resultados que incitan al optimismo</w:t>
      </w:r>
      <w:r w:rsidRPr="00EE6C0A">
        <w:t xml:space="preserve">, </w:t>
      </w:r>
      <w:r>
        <w:t>hay una</w:t>
      </w:r>
      <w:r w:rsidRPr="00EE6C0A">
        <w:t xml:space="preserve"> </w:t>
      </w:r>
      <w:r>
        <w:t>c</w:t>
      </w:r>
      <w:r w:rsidRPr="00EE6C0A">
        <w:t>uesti</w:t>
      </w:r>
      <w:r>
        <w:t>ó</w:t>
      </w:r>
      <w:r w:rsidRPr="00EE6C0A">
        <w:t>n particul</w:t>
      </w:r>
      <w:r>
        <w:t>a</w:t>
      </w:r>
      <w:r w:rsidRPr="00EE6C0A">
        <w:t>rment</w:t>
      </w:r>
      <w:r>
        <w:t>e</w:t>
      </w:r>
      <w:r w:rsidRPr="00EE6C0A">
        <w:t xml:space="preserve"> dif</w:t>
      </w:r>
      <w:r>
        <w:t>í</w:t>
      </w:r>
      <w:r w:rsidRPr="00EE6C0A">
        <w:t>cil qu</w:t>
      </w:r>
      <w:r>
        <w:t>e</w:t>
      </w:r>
      <w:r w:rsidRPr="00EE6C0A">
        <w:t xml:space="preserve"> se p</w:t>
      </w:r>
      <w:r>
        <w:t>lantea</w:t>
      </w:r>
      <w:r w:rsidRPr="00EE6C0A">
        <w:t xml:space="preserve"> </w:t>
      </w:r>
      <w:r>
        <w:t>en</w:t>
      </w:r>
      <w:r w:rsidRPr="00EE6C0A">
        <w:t xml:space="preserve"> la batall</w:t>
      </w:r>
      <w:r>
        <w:t>a</w:t>
      </w:r>
      <w:r w:rsidRPr="00EE6C0A">
        <w:t xml:space="preserve"> </w:t>
      </w:r>
      <w:r>
        <w:t xml:space="preserve">en pro de la </w:t>
      </w:r>
      <w:r w:rsidRPr="00EE6C0A">
        <w:t>aboli</w:t>
      </w:r>
      <w:r>
        <w:t>c</w:t>
      </w:r>
      <w:r w:rsidRPr="00EE6C0A">
        <w:t>i</w:t>
      </w:r>
      <w:r>
        <w:t>ó</w:t>
      </w:r>
      <w:r w:rsidRPr="00EE6C0A">
        <w:t>n univers</w:t>
      </w:r>
      <w:r>
        <w:t>a</w:t>
      </w:r>
      <w:r w:rsidRPr="00EE6C0A">
        <w:t>l de la</w:t>
      </w:r>
      <w:r>
        <w:t xml:space="preserve"> pena de muerte. Existe, en efecto, </w:t>
      </w:r>
      <w:r w:rsidRPr="00EE6C0A">
        <w:t>un</w:t>
      </w:r>
      <w:r>
        <w:t>a zona</w:t>
      </w:r>
      <w:r w:rsidRPr="00EE6C0A">
        <w:t xml:space="preserve"> qu</w:t>
      </w:r>
      <w:r>
        <w:t>e</w:t>
      </w:r>
      <w:r w:rsidRPr="00EE6C0A">
        <w:t xml:space="preserve"> no s</w:t>
      </w:r>
      <w:r>
        <w:t>ólo se re</w:t>
      </w:r>
      <w:r w:rsidRPr="00EE6C0A">
        <w:t xml:space="preserve">siste </w:t>
      </w:r>
      <w:r>
        <w:t>a</w:t>
      </w:r>
      <w:r w:rsidRPr="00EE6C0A">
        <w:t xml:space="preserve"> l</w:t>
      </w:r>
      <w:r>
        <w:t xml:space="preserve">a </w:t>
      </w:r>
      <w:r w:rsidRPr="00EE6C0A">
        <w:t>aboli</w:t>
      </w:r>
      <w:r>
        <w:t>c</w:t>
      </w:r>
      <w:r w:rsidRPr="00EE6C0A">
        <w:t>i</w:t>
      </w:r>
      <w:r>
        <w:t>ó</w:t>
      </w:r>
      <w:r w:rsidRPr="00EE6C0A">
        <w:t>n</w:t>
      </w:r>
      <w:r>
        <w:t>,</w:t>
      </w:r>
      <w:r w:rsidRPr="00EE6C0A">
        <w:t xml:space="preserve"> </w:t>
      </w:r>
      <w:r>
        <w:t xml:space="preserve">sino </w:t>
      </w:r>
      <w:r w:rsidRPr="00EE6C0A">
        <w:t>qu</w:t>
      </w:r>
      <w:r>
        <w:t>e aplica cada vez más</w:t>
      </w:r>
      <w:r w:rsidRPr="00EE6C0A">
        <w:t xml:space="preserve"> la</w:t>
      </w:r>
      <w:r>
        <w:t xml:space="preserve"> pena capital. Se sitúa fundamentalmente en el Medio y Próximo Oriente. Las</w:t>
      </w:r>
      <w:r w:rsidRPr="00EE6C0A">
        <w:t xml:space="preserve"> </w:t>
      </w:r>
      <w:r>
        <w:t>e</w:t>
      </w:r>
      <w:r w:rsidRPr="00EE6C0A">
        <w:t>sta</w:t>
      </w:r>
      <w:r>
        <w:t>dí</w:t>
      </w:r>
      <w:r w:rsidRPr="00EE6C0A">
        <w:t>sti</w:t>
      </w:r>
      <w:r>
        <w:t>cas muestran</w:t>
      </w:r>
      <w:r w:rsidRPr="00EE6C0A">
        <w:t xml:space="preserve"> que </w:t>
      </w:r>
      <w:r>
        <w:t xml:space="preserve">se han contabilizado </w:t>
      </w:r>
      <w:r w:rsidRPr="00EE6C0A">
        <w:t>624 e</w:t>
      </w:r>
      <w:r>
        <w:t>je</w:t>
      </w:r>
      <w:r w:rsidRPr="00EE6C0A">
        <w:t>cu</w:t>
      </w:r>
      <w:r>
        <w:t>c</w:t>
      </w:r>
      <w:r w:rsidRPr="00EE6C0A">
        <w:t>ion</w:t>
      </w:r>
      <w:r>
        <w:t>e</w:t>
      </w:r>
      <w:r w:rsidRPr="00EE6C0A">
        <w:t xml:space="preserve">s </w:t>
      </w:r>
      <w:r>
        <w:t>en siete países</w:t>
      </w:r>
      <w:r w:rsidRPr="00EE6C0A">
        <w:t>: Arabi</w:t>
      </w:r>
      <w:r>
        <w:t>a</w:t>
      </w:r>
      <w:r w:rsidRPr="00EE6C0A">
        <w:t xml:space="preserve"> </w:t>
      </w:r>
      <w:r>
        <w:t>S</w:t>
      </w:r>
      <w:r w:rsidRPr="00EE6C0A">
        <w:t>audit</w:t>
      </w:r>
      <w:r>
        <w:t>a</w:t>
      </w:r>
      <w:r w:rsidRPr="00EE6C0A">
        <w:t xml:space="preserve">, </w:t>
      </w:r>
      <w:r>
        <w:t xml:space="preserve">Egipto, </w:t>
      </w:r>
      <w:r w:rsidRPr="00EE6C0A">
        <w:t>Irak, Ir</w:t>
      </w:r>
      <w:r>
        <w:t>á</w:t>
      </w:r>
      <w:r w:rsidRPr="00EE6C0A">
        <w:t>n, L</w:t>
      </w:r>
      <w:r>
        <w:t>i</w:t>
      </w:r>
      <w:r w:rsidRPr="00EE6C0A">
        <w:t>bi</w:t>
      </w:r>
      <w:r>
        <w:t>a</w:t>
      </w:r>
      <w:r w:rsidRPr="00EE6C0A">
        <w:t>, S</w:t>
      </w:r>
      <w:r>
        <w:t>i</w:t>
      </w:r>
      <w:r w:rsidRPr="00EE6C0A">
        <w:t>ri</w:t>
      </w:r>
      <w:r>
        <w:t>a</w:t>
      </w:r>
      <w:r w:rsidRPr="00EE6C0A">
        <w:t xml:space="preserve"> </w:t>
      </w:r>
      <w:r>
        <w:t>y</w:t>
      </w:r>
      <w:r w:rsidRPr="00EE6C0A">
        <w:t xml:space="preserve"> Y</w:t>
      </w:r>
      <w:r>
        <w:t>e</w:t>
      </w:r>
      <w:r w:rsidRPr="00EE6C0A">
        <w:t>men. En Ir</w:t>
      </w:r>
      <w:r>
        <w:t xml:space="preserve">án, </w:t>
      </w:r>
      <w:r w:rsidRPr="00EE6C0A">
        <w:t>e</w:t>
      </w:r>
      <w:r>
        <w:t>l</w:t>
      </w:r>
      <w:r w:rsidRPr="00EE6C0A">
        <w:t xml:space="preserve"> n</w:t>
      </w:r>
      <w:r>
        <w:t>ú</w:t>
      </w:r>
      <w:r w:rsidRPr="00EE6C0A">
        <w:t>m</w:t>
      </w:r>
      <w:r>
        <w:t>e</w:t>
      </w:r>
      <w:r w:rsidRPr="00EE6C0A">
        <w:t>r</w:t>
      </w:r>
      <w:r>
        <w:t>o</w:t>
      </w:r>
      <w:r w:rsidRPr="00EE6C0A">
        <w:t xml:space="preserve"> de cond</w:t>
      </w:r>
      <w:r>
        <w:t>e</w:t>
      </w:r>
      <w:r w:rsidRPr="00EE6C0A">
        <w:t xml:space="preserve">nas </w:t>
      </w:r>
      <w:r>
        <w:t>a</w:t>
      </w:r>
      <w:r w:rsidRPr="00EE6C0A">
        <w:t xml:space="preserve"> m</w:t>
      </w:r>
      <w:r>
        <w:t>ue</w:t>
      </w:r>
      <w:r w:rsidRPr="00EE6C0A">
        <w:t>rt</w:t>
      </w:r>
      <w:r>
        <w:t>e</w:t>
      </w:r>
      <w:r w:rsidRPr="00EE6C0A">
        <w:t xml:space="preserve"> n</w:t>
      </w:r>
      <w:r>
        <w:t>o</w:t>
      </w:r>
      <w:r w:rsidRPr="00EE6C0A">
        <w:t xml:space="preserve"> </w:t>
      </w:r>
      <w:r>
        <w:t>deja</w:t>
      </w:r>
      <w:r w:rsidRPr="00EE6C0A">
        <w:t xml:space="preserve"> d</w:t>
      </w:r>
      <w:r>
        <w:t>e crece</w:t>
      </w:r>
      <w:r w:rsidRPr="00EE6C0A">
        <w:t xml:space="preserve">r. En 2009, </w:t>
      </w:r>
      <w:r>
        <w:t xml:space="preserve">se ha ejecutado </w:t>
      </w:r>
      <w:r w:rsidRPr="00EE6C0A">
        <w:t>a</w:t>
      </w:r>
      <w:r>
        <w:t>l</w:t>
      </w:r>
      <w:r w:rsidRPr="00EE6C0A">
        <w:t xml:space="preserve"> m</w:t>
      </w:r>
      <w:r>
        <w:t>enos</w:t>
      </w:r>
      <w:r w:rsidRPr="00EE6C0A">
        <w:t xml:space="preserve"> </w:t>
      </w:r>
      <w:r>
        <w:t xml:space="preserve">a </w:t>
      </w:r>
      <w:r w:rsidRPr="00EE6C0A">
        <w:t>388</w:t>
      </w:r>
      <w:r>
        <w:t xml:space="preserve"> </w:t>
      </w:r>
      <w:r w:rsidRPr="00EE6C0A">
        <w:t>person</w:t>
      </w:r>
      <w:r>
        <w:t>as, incluidos</w:t>
      </w:r>
      <w:r w:rsidRPr="00EE6C0A">
        <w:t xml:space="preserve"> </w:t>
      </w:r>
      <w:r>
        <w:t>5 me</w:t>
      </w:r>
      <w:r w:rsidRPr="00EE6C0A">
        <w:t>n</w:t>
      </w:r>
      <w:r>
        <w:t>o</w:t>
      </w:r>
      <w:r w:rsidRPr="00EE6C0A">
        <w:t>r</w:t>
      </w:r>
      <w:r>
        <w:t>e</w:t>
      </w:r>
      <w:r w:rsidRPr="00EE6C0A">
        <w:t xml:space="preserve">s, </w:t>
      </w:r>
      <w:r>
        <w:t>lo que constituye una</w:t>
      </w:r>
      <w:r w:rsidRPr="00EE6C0A">
        <w:t xml:space="preserve"> viola</w:t>
      </w:r>
      <w:r>
        <w:t>c</w:t>
      </w:r>
      <w:r w:rsidRPr="00EE6C0A">
        <w:t>i</w:t>
      </w:r>
      <w:r>
        <w:t>ó</w:t>
      </w:r>
      <w:r w:rsidRPr="00EE6C0A">
        <w:t>n d</w:t>
      </w:r>
      <w:r>
        <w:t>el</w:t>
      </w:r>
      <w:r w:rsidRPr="00EE6C0A">
        <w:t xml:space="preserve"> d</w:t>
      </w:r>
      <w:r>
        <w:t>erecho</w:t>
      </w:r>
      <w:r w:rsidRPr="00EE6C0A">
        <w:t xml:space="preserve"> interna</w:t>
      </w:r>
      <w:r>
        <w:t>c</w:t>
      </w:r>
      <w:r w:rsidRPr="00EE6C0A">
        <w:t>ional, a</w:t>
      </w:r>
      <w:r>
        <w:t>sí como a un número</w:t>
      </w:r>
      <w:r w:rsidRPr="00EE6C0A">
        <w:t xml:space="preserve"> important</w:t>
      </w:r>
      <w:r>
        <w:t>e</w:t>
      </w:r>
      <w:r w:rsidRPr="00EE6C0A">
        <w:t xml:space="preserve"> de </w:t>
      </w:r>
      <w:r>
        <w:t>mujeres,</w:t>
      </w:r>
      <w:r w:rsidRPr="00EE6C0A">
        <w:t xml:space="preserve"> </w:t>
      </w:r>
      <w:r>
        <w:t>algunas de ellas por</w:t>
      </w:r>
      <w:r w:rsidRPr="00EE6C0A">
        <w:t xml:space="preserve"> lapida</w:t>
      </w:r>
      <w:r>
        <w:t>c</w:t>
      </w:r>
      <w:r w:rsidRPr="00EE6C0A">
        <w:t>i</w:t>
      </w:r>
      <w:r>
        <w:t>ó</w:t>
      </w:r>
      <w:r w:rsidRPr="00EE6C0A">
        <w:t xml:space="preserve">n. </w:t>
      </w:r>
      <w:r>
        <w:t xml:space="preserve">La dificultad en esos países radica en el hecho de que la pena de muerte se aplica en nombre de la ley divina, que los responsables, según dicen, no quieren incumplir. Pero es sabido que, con arreglo a la opinión de teólogos musulmanes eruditos y eminentes, la </w:t>
      </w:r>
      <w:r w:rsidR="00C362B0" w:rsidRPr="00C362B0">
        <w:rPr>
          <w:i/>
        </w:rPr>
        <w:t>sharia</w:t>
      </w:r>
      <w:r>
        <w:t xml:space="preserve"> permite la pena de muerte, aunque sin carácter obligatorio. Cabe hallar la misma postura en los textos bíblicos, que no son abolicionistas de manera uniforme. Es menester, por tanto, hacer un llamamiento a los militantes musulmanes de la abolición e instarles a que sigan mostrando qué opciones ofrece a los Estados una interpretación abierta de la </w:t>
      </w:r>
      <w:r w:rsidR="00C362B0" w:rsidRPr="00C362B0">
        <w:rPr>
          <w:i/>
        </w:rPr>
        <w:t>sharia</w:t>
      </w:r>
      <w:r>
        <w:t>. De esa elección depende el progreso de la causa de la abolición en esa región del mundo.</w:t>
      </w:r>
    </w:p>
    <w:p w:rsidR="00D74FE8" w:rsidRPr="00EE6C0A" w:rsidRDefault="00D74FE8" w:rsidP="00127A34">
      <w:pPr>
        <w:pStyle w:val="SingleTxtG"/>
      </w:pPr>
      <w:r>
        <w:t>19.</w:t>
      </w:r>
      <w:r>
        <w:tab/>
        <w:t>El Sr.</w:t>
      </w:r>
      <w:r w:rsidRPr="00EE6C0A">
        <w:t xml:space="preserve"> Badinter </w:t>
      </w:r>
      <w:r>
        <w:t xml:space="preserve">termina diciendo que todos los seres humanos albergan un </w:t>
      </w:r>
      <w:r w:rsidRPr="00EE6C0A">
        <w:t>instint</w:t>
      </w:r>
      <w:r>
        <w:t>o</w:t>
      </w:r>
      <w:r w:rsidRPr="00EE6C0A">
        <w:t xml:space="preserve"> de m</w:t>
      </w:r>
      <w:r>
        <w:t>ue</w:t>
      </w:r>
      <w:r w:rsidRPr="00EE6C0A">
        <w:t>rt</w:t>
      </w:r>
      <w:r>
        <w:t>e, pues son la</w:t>
      </w:r>
      <w:r w:rsidRPr="00EE6C0A">
        <w:t xml:space="preserve"> </w:t>
      </w:r>
      <w:r>
        <w:t>única especie</w:t>
      </w:r>
      <w:r w:rsidRPr="00EE6C0A">
        <w:t xml:space="preserve">, </w:t>
      </w:r>
      <w:r>
        <w:t>junto con las ratas</w:t>
      </w:r>
      <w:r w:rsidRPr="00EE6C0A">
        <w:t xml:space="preserve">, </w:t>
      </w:r>
      <w:r>
        <w:t>que mata por gusto</w:t>
      </w:r>
      <w:r w:rsidRPr="00EE6C0A">
        <w:t xml:space="preserve">. </w:t>
      </w:r>
      <w:r>
        <w:t>Y</w:t>
      </w:r>
      <w:r w:rsidRPr="00EE6C0A">
        <w:t xml:space="preserve"> pr</w:t>
      </w:r>
      <w:r>
        <w:t>ecisa</w:t>
      </w:r>
      <w:r w:rsidRPr="00EE6C0A">
        <w:t>ment</w:t>
      </w:r>
      <w:r>
        <w:t>e como</w:t>
      </w:r>
      <w:r w:rsidRPr="00EE6C0A">
        <w:t xml:space="preserve"> l</w:t>
      </w:r>
      <w:r>
        <w:t xml:space="preserve">a </w:t>
      </w:r>
      <w:r w:rsidRPr="00EE6C0A">
        <w:t>aboli</w:t>
      </w:r>
      <w:r>
        <w:t>c</w:t>
      </w:r>
      <w:r w:rsidRPr="00EE6C0A">
        <w:t>i</w:t>
      </w:r>
      <w:r>
        <w:t>ó</w:t>
      </w:r>
      <w:r w:rsidRPr="00EE6C0A">
        <w:t>n de la pen</w:t>
      </w:r>
      <w:r>
        <w:t>a</w:t>
      </w:r>
      <w:r w:rsidRPr="00EE6C0A">
        <w:t xml:space="preserve"> de m</w:t>
      </w:r>
      <w:r>
        <w:t>ue</w:t>
      </w:r>
      <w:r w:rsidRPr="00EE6C0A">
        <w:t>rt</w:t>
      </w:r>
      <w:r>
        <w:t>e</w:t>
      </w:r>
      <w:r w:rsidRPr="00EE6C0A">
        <w:t xml:space="preserve"> perm</w:t>
      </w:r>
      <w:r>
        <w:t>i</w:t>
      </w:r>
      <w:r w:rsidRPr="00EE6C0A">
        <w:t>t</w:t>
      </w:r>
      <w:r>
        <w:t>e</w:t>
      </w:r>
      <w:r w:rsidRPr="00EE6C0A">
        <w:t xml:space="preserve"> </w:t>
      </w:r>
      <w:r>
        <w:t>erradicar ese</w:t>
      </w:r>
      <w:r w:rsidRPr="00EE6C0A">
        <w:t xml:space="preserve"> instint</w:t>
      </w:r>
      <w:r>
        <w:t>o</w:t>
      </w:r>
      <w:r w:rsidRPr="00EE6C0A">
        <w:t xml:space="preserve"> </w:t>
      </w:r>
      <w:r>
        <w:t>y dominarlo, constituye no sólo una de las</w:t>
      </w:r>
      <w:r w:rsidRPr="00EE6C0A">
        <w:t xml:space="preserve"> caus</w:t>
      </w:r>
      <w:r>
        <w:t>a</w:t>
      </w:r>
      <w:r w:rsidRPr="00EE6C0A">
        <w:t xml:space="preserve">s </w:t>
      </w:r>
      <w:r>
        <w:t xml:space="preserve">más nobles </w:t>
      </w:r>
      <w:r w:rsidRPr="00EE6C0A">
        <w:t>de</w:t>
      </w:r>
      <w:r>
        <w:t xml:space="preserve"> los </w:t>
      </w:r>
      <w:r w:rsidRPr="00EE6C0A">
        <w:t>d</w:t>
      </w:r>
      <w:r>
        <w:t>erechos hu</w:t>
      </w:r>
      <w:r w:rsidRPr="00EE6C0A">
        <w:t>m</w:t>
      </w:r>
      <w:r>
        <w:t>anos, sino también una de las victorias má</w:t>
      </w:r>
      <w:r w:rsidRPr="00EE6C0A">
        <w:t xml:space="preserve">s </w:t>
      </w:r>
      <w:r>
        <w:t>excelsas y</w:t>
      </w:r>
      <w:r w:rsidRPr="00EE6C0A">
        <w:t xml:space="preserve"> grand</w:t>
      </w:r>
      <w:r>
        <w:t>io</w:t>
      </w:r>
      <w:r w:rsidRPr="00EE6C0A">
        <w:t>s</w:t>
      </w:r>
      <w:r>
        <w:t>as</w:t>
      </w:r>
      <w:r w:rsidRPr="00EE6C0A">
        <w:t xml:space="preserve"> </w:t>
      </w:r>
      <w:r>
        <w:t>que la humanidad puede</w:t>
      </w:r>
      <w:r w:rsidRPr="00EE6C0A">
        <w:t xml:space="preserve"> </w:t>
      </w:r>
      <w:r>
        <w:t>obtener sobre sí misma</w:t>
      </w:r>
      <w:r w:rsidRPr="00EE6C0A">
        <w:t xml:space="preserve">. </w:t>
      </w:r>
    </w:p>
    <w:p w:rsidR="00D74FE8" w:rsidRPr="00EE6C0A" w:rsidRDefault="00D74FE8" w:rsidP="00127A34">
      <w:pPr>
        <w:pStyle w:val="SingleTxtG"/>
      </w:pPr>
      <w:r w:rsidRPr="000340E4">
        <w:t>20.</w:t>
      </w:r>
      <w:r w:rsidRPr="000340E4">
        <w:tab/>
      </w:r>
      <w:r w:rsidRPr="000D50B7">
        <w:rPr>
          <w:b/>
        </w:rPr>
        <w:t>El</w:t>
      </w:r>
      <w:r w:rsidRPr="00EE6C0A">
        <w:rPr>
          <w:b/>
        </w:rPr>
        <w:t xml:space="preserve"> Pr</w:t>
      </w:r>
      <w:r>
        <w:rPr>
          <w:b/>
        </w:rPr>
        <w:t>e</w:t>
      </w:r>
      <w:r w:rsidRPr="00EE6C0A">
        <w:rPr>
          <w:b/>
        </w:rPr>
        <w:t>sident</w:t>
      </w:r>
      <w:r>
        <w:rPr>
          <w:b/>
        </w:rPr>
        <w:t>e</w:t>
      </w:r>
      <w:r w:rsidRPr="00EE6C0A">
        <w:t xml:space="preserve"> </w:t>
      </w:r>
      <w:r>
        <w:t>da las gracias al Sr</w:t>
      </w:r>
      <w:r w:rsidRPr="00EE6C0A">
        <w:t xml:space="preserve">. Badinter </w:t>
      </w:r>
      <w:r>
        <w:t>y cede el uso de la</w:t>
      </w:r>
      <w:r w:rsidRPr="00EE6C0A">
        <w:t xml:space="preserve"> pal</w:t>
      </w:r>
      <w:r>
        <w:t>abra</w:t>
      </w:r>
      <w:r w:rsidRPr="00EE6C0A">
        <w:t xml:space="preserve"> </w:t>
      </w:r>
      <w:r>
        <w:t>al</w:t>
      </w:r>
      <w:r w:rsidRPr="00EE6C0A">
        <w:t xml:space="preserve"> </w:t>
      </w:r>
      <w:r w:rsidR="00C362B0">
        <w:t>Sr. </w:t>
      </w:r>
      <w:r w:rsidRPr="00EE6C0A">
        <w:t>Bedjaoui, an</w:t>
      </w:r>
      <w:r>
        <w:t>t</w:t>
      </w:r>
      <w:r w:rsidRPr="00EE6C0A">
        <w:t>i</w:t>
      </w:r>
      <w:r>
        <w:t>guo</w:t>
      </w:r>
      <w:r w:rsidRPr="00EE6C0A">
        <w:t xml:space="preserve"> Pr</w:t>
      </w:r>
      <w:r>
        <w:t>e</w:t>
      </w:r>
      <w:r w:rsidRPr="00EE6C0A">
        <w:t>sident</w:t>
      </w:r>
      <w:r>
        <w:t>e</w:t>
      </w:r>
      <w:r w:rsidRPr="00EE6C0A">
        <w:t xml:space="preserve"> de la Cor</w:t>
      </w:r>
      <w:r>
        <w:t>te</w:t>
      </w:r>
      <w:r w:rsidRPr="00EE6C0A">
        <w:t xml:space="preserve"> </w:t>
      </w:r>
      <w:r>
        <w:t>I</w:t>
      </w:r>
      <w:r w:rsidRPr="00EE6C0A">
        <w:t>nterna</w:t>
      </w:r>
      <w:r>
        <w:t>c</w:t>
      </w:r>
      <w:r w:rsidRPr="00EE6C0A">
        <w:t>ional de Justic</w:t>
      </w:r>
      <w:r>
        <w:t>ia</w:t>
      </w:r>
      <w:r w:rsidRPr="00EE6C0A">
        <w:t xml:space="preserve">, </w:t>
      </w:r>
      <w:r>
        <w:t>ex</w:t>
      </w:r>
      <w:r w:rsidRPr="00EE6C0A">
        <w:t xml:space="preserve"> Minist</w:t>
      </w:r>
      <w:r>
        <w:t>ro</w:t>
      </w:r>
      <w:r w:rsidRPr="00EE6C0A">
        <w:t xml:space="preserve"> de </w:t>
      </w:r>
      <w:r>
        <w:t>Relaciones</w:t>
      </w:r>
      <w:r w:rsidRPr="00EE6C0A">
        <w:t xml:space="preserve"> </w:t>
      </w:r>
      <w:r>
        <w:t>Exteriores</w:t>
      </w:r>
      <w:r w:rsidRPr="00EE6C0A">
        <w:t xml:space="preserve"> </w:t>
      </w:r>
      <w:r>
        <w:t>y ex</w:t>
      </w:r>
      <w:r w:rsidRPr="00EE6C0A">
        <w:t xml:space="preserve"> Pr</w:t>
      </w:r>
      <w:r>
        <w:t>e</w:t>
      </w:r>
      <w:r w:rsidRPr="00EE6C0A">
        <w:t>sident</w:t>
      </w:r>
      <w:r>
        <w:t>e</w:t>
      </w:r>
      <w:r w:rsidRPr="00EE6C0A">
        <w:t xml:space="preserve"> d</w:t>
      </w:r>
      <w:r>
        <w:t>el</w:t>
      </w:r>
      <w:r w:rsidRPr="00EE6C0A">
        <w:t xml:space="preserve"> Conse</w:t>
      </w:r>
      <w:r>
        <w:t>jo</w:t>
      </w:r>
      <w:r w:rsidRPr="00EE6C0A">
        <w:t xml:space="preserve"> </w:t>
      </w:r>
      <w:r>
        <w:t>C</w:t>
      </w:r>
      <w:r w:rsidRPr="00EE6C0A">
        <w:t>onstitu</w:t>
      </w:r>
      <w:r>
        <w:t>c</w:t>
      </w:r>
      <w:r w:rsidRPr="00EE6C0A">
        <w:t>ion</w:t>
      </w:r>
      <w:r>
        <w:t>a</w:t>
      </w:r>
      <w:r w:rsidRPr="00EE6C0A">
        <w:t>l de A</w:t>
      </w:r>
      <w:r>
        <w:t>r</w:t>
      </w:r>
      <w:r w:rsidRPr="00EE6C0A">
        <w:t>g</w:t>
      </w:r>
      <w:r>
        <w:t>elia</w:t>
      </w:r>
      <w:r w:rsidRPr="00EE6C0A">
        <w:t xml:space="preserve">. </w:t>
      </w:r>
    </w:p>
    <w:p w:rsidR="00D74FE8" w:rsidRPr="00EE6C0A" w:rsidRDefault="00D74FE8" w:rsidP="00127A34">
      <w:pPr>
        <w:pStyle w:val="SingleTxtG"/>
      </w:pPr>
      <w:r w:rsidRPr="000340E4">
        <w:t>21.</w:t>
      </w:r>
      <w:r w:rsidRPr="000340E4">
        <w:tab/>
      </w:r>
      <w:r>
        <w:t xml:space="preserve">El </w:t>
      </w:r>
      <w:r>
        <w:rPr>
          <w:b/>
        </w:rPr>
        <w:t>Sr</w:t>
      </w:r>
      <w:r w:rsidRPr="00EE6C0A">
        <w:rPr>
          <w:b/>
        </w:rPr>
        <w:t>. Bedjaoui</w:t>
      </w:r>
      <w:r w:rsidRPr="00EE6C0A">
        <w:t xml:space="preserve"> expli</w:t>
      </w:r>
      <w:r>
        <w:t>ca</w:t>
      </w:r>
      <w:r w:rsidRPr="00EE6C0A">
        <w:t xml:space="preserve"> que, </w:t>
      </w:r>
      <w:r>
        <w:t>por falta</w:t>
      </w:r>
      <w:r w:rsidRPr="00EE6C0A">
        <w:t xml:space="preserve"> de t</w:t>
      </w:r>
      <w:r>
        <w:t>i</w:t>
      </w:r>
      <w:r w:rsidRPr="00EE6C0A">
        <w:t>emp</w:t>
      </w:r>
      <w:r>
        <w:t>o</w:t>
      </w:r>
      <w:r w:rsidRPr="00EE6C0A">
        <w:t>, sacrifi</w:t>
      </w:r>
      <w:r>
        <w:t>ca</w:t>
      </w:r>
      <w:r w:rsidRPr="00EE6C0A">
        <w:t xml:space="preserve"> la pr</w:t>
      </w:r>
      <w:r>
        <w:t>i</w:t>
      </w:r>
      <w:r w:rsidRPr="00EE6C0A">
        <w:t>m</w:t>
      </w:r>
      <w:r>
        <w:t>e</w:t>
      </w:r>
      <w:r w:rsidRPr="00EE6C0A">
        <w:t>r</w:t>
      </w:r>
      <w:r>
        <w:t>a</w:t>
      </w:r>
      <w:r w:rsidRPr="00EE6C0A">
        <w:t xml:space="preserve"> parte de s</w:t>
      </w:r>
      <w:r>
        <w:t>u</w:t>
      </w:r>
      <w:r w:rsidRPr="00EE6C0A">
        <w:t xml:space="preserve"> </w:t>
      </w:r>
      <w:r>
        <w:t>presentación</w:t>
      </w:r>
      <w:r w:rsidRPr="00EE6C0A">
        <w:t xml:space="preserve">, </w:t>
      </w:r>
      <w:r>
        <w:t>dedicada al impacto</w:t>
      </w:r>
      <w:r w:rsidRPr="00EE6C0A">
        <w:t xml:space="preserve"> interna</w:t>
      </w:r>
      <w:r>
        <w:t>c</w:t>
      </w:r>
      <w:r w:rsidRPr="00EE6C0A">
        <w:t>ional d</w:t>
      </w:r>
      <w:r>
        <w:t>el</w:t>
      </w:r>
      <w:r w:rsidRPr="00EE6C0A">
        <w:t xml:space="preserve"> Comité de</w:t>
      </w:r>
      <w:r>
        <w:t xml:space="preserve"> Derechos</w:t>
      </w:r>
      <w:r w:rsidRPr="00EE6C0A">
        <w:t xml:space="preserve"> </w:t>
      </w:r>
      <w:r>
        <w:t>Humanos</w:t>
      </w:r>
      <w:r w:rsidRPr="00EE6C0A">
        <w:t xml:space="preserve"> </w:t>
      </w:r>
      <w:r>
        <w:t>y</w:t>
      </w:r>
      <w:r w:rsidRPr="00EE6C0A">
        <w:t xml:space="preserve"> limit</w:t>
      </w:r>
      <w:r>
        <w:t>a</w:t>
      </w:r>
      <w:r w:rsidRPr="00EE6C0A">
        <w:t>r</w:t>
      </w:r>
      <w:r>
        <w:t>á</w:t>
      </w:r>
      <w:r w:rsidRPr="00EE6C0A">
        <w:t xml:space="preserve"> s</w:t>
      </w:r>
      <w:r>
        <w:t>u</w:t>
      </w:r>
      <w:r w:rsidRPr="00EE6C0A">
        <w:t xml:space="preserve"> interven</w:t>
      </w:r>
      <w:r>
        <w:t>c</w:t>
      </w:r>
      <w:r w:rsidRPr="00EE6C0A">
        <w:t>i</w:t>
      </w:r>
      <w:r>
        <w:t>ó</w:t>
      </w:r>
      <w:r w:rsidRPr="00EE6C0A">
        <w:t xml:space="preserve">n </w:t>
      </w:r>
      <w:r>
        <w:t>a</w:t>
      </w:r>
      <w:r w:rsidRPr="00EE6C0A">
        <w:t xml:space="preserve"> la n</w:t>
      </w:r>
      <w:r>
        <w:t>e</w:t>
      </w:r>
      <w:r w:rsidRPr="00EE6C0A">
        <w:t>ces</w:t>
      </w:r>
      <w:r>
        <w:t>idad de</w:t>
      </w:r>
      <w:r w:rsidRPr="00EE6C0A">
        <w:t xml:space="preserve"> concilia</w:t>
      </w:r>
      <w:r>
        <w:t>r</w:t>
      </w:r>
      <w:r w:rsidRPr="00EE6C0A">
        <w:t xml:space="preserve"> </w:t>
      </w:r>
      <w:r>
        <w:t>la</w:t>
      </w:r>
      <w:r w:rsidRPr="00EE6C0A">
        <w:t xml:space="preserve"> universali</w:t>
      </w:r>
      <w:r>
        <w:t>dad</w:t>
      </w:r>
      <w:r w:rsidRPr="00EE6C0A">
        <w:t xml:space="preserve"> </w:t>
      </w:r>
      <w:r>
        <w:t>y la</w:t>
      </w:r>
      <w:r w:rsidRPr="00EE6C0A">
        <w:t xml:space="preserve"> diversi</w:t>
      </w:r>
      <w:r>
        <w:t>dad</w:t>
      </w:r>
      <w:r w:rsidRPr="00EE6C0A">
        <w:t xml:space="preserve">, </w:t>
      </w:r>
      <w:r>
        <w:t>con una</w:t>
      </w:r>
      <w:r w:rsidR="00CC6B9C">
        <w:t xml:space="preserve"> </w:t>
      </w:r>
      <w:r w:rsidRPr="00EE6C0A">
        <w:t>r</w:t>
      </w:r>
      <w:r>
        <w:t>efe</w:t>
      </w:r>
      <w:r w:rsidRPr="00EE6C0A">
        <w:t>renc</w:t>
      </w:r>
      <w:r>
        <w:t>ia</w:t>
      </w:r>
      <w:r w:rsidRPr="00EE6C0A">
        <w:t xml:space="preserve"> </w:t>
      </w:r>
      <w:r>
        <w:t>especial a África.</w:t>
      </w:r>
    </w:p>
    <w:p w:rsidR="00D74FE8" w:rsidRPr="00EE6C0A" w:rsidRDefault="00D74FE8" w:rsidP="00127A34">
      <w:pPr>
        <w:pStyle w:val="SingleTxtG"/>
      </w:pPr>
      <w:r>
        <w:t>22.</w:t>
      </w:r>
      <w:r>
        <w:tab/>
        <w:t>Cuando se firmó la Dec</w:t>
      </w:r>
      <w:r w:rsidRPr="00EE6C0A">
        <w:t>lara</w:t>
      </w:r>
      <w:r>
        <w:t>c</w:t>
      </w:r>
      <w:r w:rsidRPr="00EE6C0A">
        <w:t>i</w:t>
      </w:r>
      <w:r>
        <w:t>ó</w:t>
      </w:r>
      <w:r w:rsidRPr="00EE6C0A">
        <w:t xml:space="preserve">n </w:t>
      </w:r>
      <w:r>
        <w:t>U</w:t>
      </w:r>
      <w:r w:rsidRPr="00EE6C0A">
        <w:t>nivers</w:t>
      </w:r>
      <w:r>
        <w:t>al de Derechos Hu</w:t>
      </w:r>
      <w:r w:rsidRPr="00EE6C0A">
        <w:t>m</w:t>
      </w:r>
      <w:r>
        <w:t>anos</w:t>
      </w:r>
      <w:r w:rsidRPr="00EE6C0A">
        <w:t xml:space="preserve"> en 1948, </w:t>
      </w:r>
      <w:r>
        <w:t>en un ambiente</w:t>
      </w:r>
      <w:r w:rsidRPr="00EE6C0A">
        <w:t xml:space="preserve"> de </w:t>
      </w:r>
      <w:r>
        <w:t xml:space="preserve">apogeo de la </w:t>
      </w:r>
      <w:r w:rsidRPr="00EE6C0A">
        <w:t>diversi</w:t>
      </w:r>
      <w:r>
        <w:t>dad</w:t>
      </w:r>
      <w:r w:rsidRPr="00EE6C0A">
        <w:t xml:space="preserve"> cultur</w:t>
      </w:r>
      <w:r>
        <w:t>a</w:t>
      </w:r>
      <w:r w:rsidRPr="00EE6C0A">
        <w:t>l de</w:t>
      </w:r>
      <w:r>
        <w:t xml:space="preserve"> lo</w:t>
      </w:r>
      <w:r w:rsidRPr="00EE6C0A">
        <w:t>s pu</w:t>
      </w:r>
      <w:r>
        <w:t>eb</w:t>
      </w:r>
      <w:r w:rsidRPr="00EE6C0A">
        <w:t>l</w:t>
      </w:r>
      <w:r>
        <w:t>o</w:t>
      </w:r>
      <w:r w:rsidRPr="00EE6C0A">
        <w:t xml:space="preserve">s, </w:t>
      </w:r>
      <w:r>
        <w:t>no era ni mucho menos fácil adoptar un enfoque de esa índole y este</w:t>
      </w:r>
      <w:r w:rsidRPr="00EE6C0A">
        <w:t xml:space="preserve"> recon</w:t>
      </w:r>
      <w:r>
        <w:t>ocimie</w:t>
      </w:r>
      <w:r w:rsidRPr="00EE6C0A">
        <w:t>n</w:t>
      </w:r>
      <w:r>
        <w:t>to</w:t>
      </w:r>
      <w:r w:rsidRPr="00EE6C0A">
        <w:t xml:space="preserve"> univers</w:t>
      </w:r>
      <w:r>
        <w:t>al representaba y sigue</w:t>
      </w:r>
      <w:r w:rsidRPr="00EE6C0A">
        <w:t xml:space="preserve"> re</w:t>
      </w:r>
      <w:r>
        <w:t>presentando un desafío</w:t>
      </w:r>
      <w:r w:rsidRPr="00EE6C0A">
        <w:t xml:space="preserve"> g</w:t>
      </w:r>
      <w:r>
        <w:t>ene</w:t>
      </w:r>
      <w:r w:rsidRPr="00EE6C0A">
        <w:t>r</w:t>
      </w:r>
      <w:r>
        <w:t>oso</w:t>
      </w:r>
      <w:r w:rsidRPr="00EE6C0A">
        <w:t xml:space="preserve"> par</w:t>
      </w:r>
      <w:r>
        <w:t>a</w:t>
      </w:r>
      <w:r w:rsidRPr="00EE6C0A">
        <w:t xml:space="preserve"> </w:t>
      </w:r>
      <w:r>
        <w:t>la humanidad.</w:t>
      </w:r>
      <w:r w:rsidRPr="00EE6C0A">
        <w:t xml:space="preserve"> </w:t>
      </w:r>
      <w:r>
        <w:t>El derecho</w:t>
      </w:r>
      <w:r w:rsidRPr="00EE6C0A">
        <w:t xml:space="preserve"> interna</w:t>
      </w:r>
      <w:r>
        <w:t>c</w:t>
      </w:r>
      <w:r w:rsidRPr="00EE6C0A">
        <w:t>ional contempor</w:t>
      </w:r>
      <w:r>
        <w:t>á</w:t>
      </w:r>
      <w:r w:rsidRPr="00EE6C0A">
        <w:t>n</w:t>
      </w:r>
      <w:r>
        <w:t>eo</w:t>
      </w:r>
      <w:r w:rsidRPr="00EE6C0A">
        <w:t xml:space="preserve"> p</w:t>
      </w:r>
      <w:r>
        <w:t>ostula ahora</w:t>
      </w:r>
      <w:r w:rsidRPr="00EE6C0A">
        <w:t xml:space="preserve"> l</w:t>
      </w:r>
      <w:r>
        <w:t xml:space="preserve">a </w:t>
      </w:r>
      <w:r w:rsidRPr="00EE6C0A">
        <w:t>existenc</w:t>
      </w:r>
      <w:r>
        <w:t>ia</w:t>
      </w:r>
      <w:r w:rsidRPr="00EE6C0A">
        <w:t xml:space="preserve"> d</w:t>
      </w:r>
      <w:r>
        <w:t xml:space="preserve">e </w:t>
      </w:r>
      <w:r w:rsidRPr="00EE6C0A">
        <w:t xml:space="preserve">un </w:t>
      </w:r>
      <w:r>
        <w:t>planteamiento</w:t>
      </w:r>
      <w:r w:rsidRPr="00EE6C0A">
        <w:t xml:space="preserve"> univers</w:t>
      </w:r>
      <w:r>
        <w:t>a</w:t>
      </w:r>
      <w:r w:rsidRPr="00EE6C0A">
        <w:t>l de</w:t>
      </w:r>
      <w:r>
        <w:t xml:space="preserve"> lo</w:t>
      </w:r>
      <w:r w:rsidRPr="00EE6C0A">
        <w:t>s d</w:t>
      </w:r>
      <w:r>
        <w:t xml:space="preserve">erechos </w:t>
      </w:r>
      <w:r w:rsidRPr="00EE6C0A">
        <w:t>h</w:t>
      </w:r>
      <w:r>
        <w:t>u</w:t>
      </w:r>
      <w:r w:rsidRPr="00EE6C0A">
        <w:t>m</w:t>
      </w:r>
      <w:r>
        <w:t>anos</w:t>
      </w:r>
      <w:r w:rsidRPr="00EE6C0A">
        <w:t xml:space="preserve">, </w:t>
      </w:r>
      <w:r>
        <w:t>a</w:t>
      </w:r>
      <w:r w:rsidRPr="00EE6C0A">
        <w:t xml:space="preserve"> trav</w:t>
      </w:r>
      <w:r>
        <w:t>é</w:t>
      </w:r>
      <w:r w:rsidRPr="00EE6C0A">
        <w:t xml:space="preserve">s </w:t>
      </w:r>
      <w:r>
        <w:t xml:space="preserve">de </w:t>
      </w:r>
      <w:r w:rsidRPr="00EE6C0A">
        <w:t>un</w:t>
      </w:r>
      <w:r>
        <w:t xml:space="preserve"> conjunto de derechos</w:t>
      </w:r>
      <w:r w:rsidRPr="00EE6C0A">
        <w:t xml:space="preserve"> comun</w:t>
      </w:r>
      <w:r>
        <w:t>e</w:t>
      </w:r>
      <w:r w:rsidRPr="00EE6C0A">
        <w:t xml:space="preserve">s </w:t>
      </w:r>
      <w:r>
        <w:t>a</w:t>
      </w:r>
      <w:r w:rsidRPr="00EE6C0A">
        <w:t xml:space="preserve"> to</w:t>
      </w:r>
      <w:r>
        <w:t>do</w:t>
      </w:r>
      <w:r w:rsidRPr="00EE6C0A">
        <w:t xml:space="preserve">s, en </w:t>
      </w:r>
      <w:r>
        <w:t>cualquier lugar y</w:t>
      </w:r>
      <w:r w:rsidRPr="00EE6C0A">
        <w:t xml:space="preserve"> t</w:t>
      </w:r>
      <w:r>
        <w:t>iempo</w:t>
      </w:r>
      <w:r w:rsidRPr="00EE6C0A">
        <w:t xml:space="preserve"> </w:t>
      </w:r>
      <w:r>
        <w:t xml:space="preserve">y que </w:t>
      </w:r>
      <w:r w:rsidRPr="00EE6C0A">
        <w:t>constitu</w:t>
      </w:r>
      <w:r>
        <w:t>ye</w:t>
      </w:r>
      <w:r w:rsidRPr="00EE6C0A">
        <w:t>n</w:t>
      </w:r>
      <w:r>
        <w:t>, con arreglo a los</w:t>
      </w:r>
      <w:r w:rsidRPr="00EE6C0A">
        <w:t xml:space="preserve"> t</w:t>
      </w:r>
      <w:r>
        <w:t>é</w:t>
      </w:r>
      <w:r w:rsidRPr="00EE6C0A">
        <w:t>rm</w:t>
      </w:r>
      <w:r>
        <w:t>ino</w:t>
      </w:r>
      <w:r w:rsidRPr="00EE6C0A">
        <w:t>s de la D</w:t>
      </w:r>
      <w:r>
        <w:t>e</w:t>
      </w:r>
      <w:r w:rsidRPr="00EE6C0A">
        <w:t>clara</w:t>
      </w:r>
      <w:r>
        <w:t>c</w:t>
      </w:r>
      <w:r w:rsidRPr="00EE6C0A">
        <w:t>i</w:t>
      </w:r>
      <w:r>
        <w:t>ó</w:t>
      </w:r>
      <w:r w:rsidRPr="00EE6C0A">
        <w:t xml:space="preserve">n de 1948 </w:t>
      </w:r>
      <w:r w:rsidR="00CC6B9C">
        <w:t>"</w:t>
      </w:r>
      <w:r>
        <w:t>e</w:t>
      </w:r>
      <w:r w:rsidRPr="00EE6C0A">
        <w:t>l</w:t>
      </w:r>
      <w:r>
        <w:t xml:space="preserve"> </w:t>
      </w:r>
      <w:r w:rsidRPr="00EE6C0A">
        <w:t>id</w:t>
      </w:r>
      <w:r>
        <w:t>e</w:t>
      </w:r>
      <w:r w:rsidRPr="00EE6C0A">
        <w:t>al com</w:t>
      </w:r>
      <w:r>
        <w:t>ú</w:t>
      </w:r>
      <w:r w:rsidRPr="00EE6C0A">
        <w:t xml:space="preserve">n </w:t>
      </w:r>
      <w:r>
        <w:t>por el que todos los pueblos y naciones deben esforzarse</w:t>
      </w:r>
      <w:r w:rsidR="00CC6B9C">
        <w:t>"</w:t>
      </w:r>
      <w:r w:rsidRPr="00EE6C0A">
        <w:t>. F</w:t>
      </w:r>
      <w:r>
        <w:t>rente al enfoque</w:t>
      </w:r>
      <w:r w:rsidRPr="00EE6C0A">
        <w:t xml:space="preserve"> tradi</w:t>
      </w:r>
      <w:r>
        <w:t>c</w:t>
      </w:r>
      <w:r w:rsidRPr="00EE6C0A">
        <w:t>ion</w:t>
      </w:r>
      <w:r>
        <w:t>a</w:t>
      </w:r>
      <w:r w:rsidRPr="00EE6C0A">
        <w:t>l d</w:t>
      </w:r>
      <w:r>
        <w:t>el derecho</w:t>
      </w:r>
      <w:r w:rsidRPr="00EE6C0A">
        <w:t xml:space="preserve"> interna</w:t>
      </w:r>
      <w:r>
        <w:t>c</w:t>
      </w:r>
      <w:r w:rsidRPr="00EE6C0A">
        <w:t>ional, refle</w:t>
      </w:r>
      <w:r>
        <w:t>jo de</w:t>
      </w:r>
      <w:r w:rsidRPr="00EE6C0A">
        <w:t xml:space="preserve"> la pol</w:t>
      </w:r>
      <w:r>
        <w:t>í</w:t>
      </w:r>
      <w:r w:rsidRPr="00EE6C0A">
        <w:t>ti</w:t>
      </w:r>
      <w:r>
        <w:t>ca</w:t>
      </w:r>
      <w:r w:rsidRPr="00EE6C0A">
        <w:t xml:space="preserve"> interna</w:t>
      </w:r>
      <w:r>
        <w:t>c</w:t>
      </w:r>
      <w:r w:rsidRPr="00EE6C0A">
        <w:t>ional de</w:t>
      </w:r>
      <w:r>
        <w:t xml:space="preserve"> lo</w:t>
      </w:r>
      <w:r w:rsidRPr="00EE6C0A">
        <w:t xml:space="preserve">s </w:t>
      </w:r>
      <w:r>
        <w:t>Es</w:t>
      </w:r>
      <w:r w:rsidRPr="00EE6C0A">
        <w:t>ta</w:t>
      </w:r>
      <w:r>
        <w:t>do</w:t>
      </w:r>
      <w:r w:rsidRPr="00EE6C0A">
        <w:t>s,</w:t>
      </w:r>
      <w:r>
        <w:t xml:space="preserve"> caracterizada por la violencia y la agresión,</w:t>
      </w:r>
      <w:r w:rsidRPr="00EE6C0A">
        <w:t xml:space="preserve"> </w:t>
      </w:r>
      <w:r>
        <w:t>basar el enfoque contemporáneo del derecho internacional en la idea simple y evidente de la condición común de todos los hombres, supone un triunfo</w:t>
      </w:r>
      <w:r w:rsidRPr="00EE6C0A">
        <w:t xml:space="preserve"> de</w:t>
      </w:r>
      <w:r>
        <w:t xml:space="preserve">l </w:t>
      </w:r>
      <w:r w:rsidRPr="00EE6C0A">
        <w:t>hom</w:t>
      </w:r>
      <w:r>
        <w:t>br</w:t>
      </w:r>
      <w:r w:rsidRPr="00EE6C0A">
        <w:t>e s</w:t>
      </w:r>
      <w:r>
        <w:t xml:space="preserve">obre sí </w:t>
      </w:r>
      <w:r w:rsidRPr="00EE6C0A">
        <w:t>m</w:t>
      </w:r>
      <w:r>
        <w:t>is</w:t>
      </w:r>
      <w:r w:rsidRPr="00EE6C0A">
        <w:t>m</w:t>
      </w:r>
      <w:r>
        <w:t>o.</w:t>
      </w:r>
      <w:r w:rsidRPr="00EE6C0A">
        <w:t xml:space="preserve"> P</w:t>
      </w:r>
      <w:r>
        <w:t xml:space="preserve">ara privilegiar la concepción </w:t>
      </w:r>
      <w:r w:rsidRPr="00EE6C0A">
        <w:t>univers</w:t>
      </w:r>
      <w:r>
        <w:t>a</w:t>
      </w:r>
      <w:r w:rsidRPr="00EE6C0A">
        <w:t xml:space="preserve">l </w:t>
      </w:r>
      <w:r>
        <w:t xml:space="preserve">frente a </w:t>
      </w:r>
      <w:r w:rsidRPr="00EE6C0A">
        <w:t>diversi</w:t>
      </w:r>
      <w:r>
        <w:t>dad de las c</w:t>
      </w:r>
      <w:r w:rsidRPr="00EE6C0A">
        <w:t>ultur</w:t>
      </w:r>
      <w:r>
        <w:t>a</w:t>
      </w:r>
      <w:r w:rsidRPr="00EE6C0A">
        <w:t xml:space="preserve">s, </w:t>
      </w:r>
      <w:r>
        <w:t xml:space="preserve">hay que buscar la </w:t>
      </w:r>
      <w:r w:rsidRPr="00EE6C0A">
        <w:t>invariant</w:t>
      </w:r>
      <w:r>
        <w:t>e</w:t>
      </w:r>
      <w:r w:rsidRPr="00EE6C0A">
        <w:t xml:space="preserve"> </w:t>
      </w:r>
      <w:r>
        <w:t>principal</w:t>
      </w:r>
      <w:r w:rsidRPr="00EE6C0A">
        <w:t>, es</w:t>
      </w:r>
      <w:r>
        <w:t xml:space="preserve"> </w:t>
      </w:r>
      <w:r w:rsidRPr="00EE6C0A">
        <w:t>d</w:t>
      </w:r>
      <w:r>
        <w:t>eci</w:t>
      </w:r>
      <w:r w:rsidRPr="00EE6C0A">
        <w:t xml:space="preserve">r </w:t>
      </w:r>
      <w:r>
        <w:t xml:space="preserve">la </w:t>
      </w:r>
      <w:r w:rsidRPr="00EE6C0A">
        <w:t>unici</w:t>
      </w:r>
      <w:r>
        <w:t xml:space="preserve">dad y la </w:t>
      </w:r>
      <w:r w:rsidRPr="00EE6C0A">
        <w:t>singulari</w:t>
      </w:r>
      <w:r>
        <w:t>dad</w:t>
      </w:r>
      <w:r w:rsidRPr="00EE6C0A">
        <w:t xml:space="preserve"> de</w:t>
      </w:r>
      <w:r>
        <w:t>l</w:t>
      </w:r>
      <w:r w:rsidRPr="00EE6C0A">
        <w:t xml:space="preserve"> </w:t>
      </w:r>
      <w:r>
        <w:t xml:space="preserve">ser </w:t>
      </w:r>
      <w:r w:rsidRPr="00EE6C0A">
        <w:t>human</w:t>
      </w:r>
      <w:r>
        <w:t>o,</w:t>
      </w:r>
      <w:r w:rsidRPr="00EE6C0A">
        <w:t xml:space="preserve"> </w:t>
      </w:r>
      <w:r>
        <w:t>que desemboca</w:t>
      </w:r>
      <w:r w:rsidRPr="00EE6C0A">
        <w:t xml:space="preserve"> natur</w:t>
      </w:r>
      <w:r>
        <w:t>a</w:t>
      </w:r>
      <w:r w:rsidRPr="00EE6C0A">
        <w:t>lment</w:t>
      </w:r>
      <w:r>
        <w:t>e</w:t>
      </w:r>
      <w:r w:rsidRPr="00EE6C0A">
        <w:t xml:space="preserve"> </w:t>
      </w:r>
      <w:r>
        <w:t xml:space="preserve">en el postulado </w:t>
      </w:r>
      <w:r w:rsidRPr="00EE6C0A">
        <w:t>de la digni</w:t>
      </w:r>
      <w:r>
        <w:t>dad del hombre, por encima de todas las diferencias</w:t>
      </w:r>
      <w:r w:rsidRPr="00EE6C0A">
        <w:t xml:space="preserve"> cultur</w:t>
      </w:r>
      <w:r>
        <w:t>a</w:t>
      </w:r>
      <w:r w:rsidRPr="00EE6C0A">
        <w:t xml:space="preserve">les. </w:t>
      </w:r>
      <w:r>
        <w:t>Este descubrimiento</w:t>
      </w:r>
      <w:r w:rsidRPr="00EE6C0A">
        <w:t xml:space="preserve"> contempor</w:t>
      </w:r>
      <w:r>
        <w:t>á</w:t>
      </w:r>
      <w:r w:rsidRPr="00EE6C0A">
        <w:t>ne</w:t>
      </w:r>
      <w:r>
        <w:t>o</w:t>
      </w:r>
      <w:r w:rsidRPr="00EE6C0A">
        <w:t xml:space="preserve"> r</w:t>
      </w:r>
      <w:r>
        <w:t>ecuerda</w:t>
      </w:r>
      <w:r w:rsidRPr="00EE6C0A">
        <w:t xml:space="preserve"> </w:t>
      </w:r>
      <w:r>
        <w:t>el</w:t>
      </w:r>
      <w:r w:rsidRPr="00EE6C0A">
        <w:t xml:space="preserve"> gran </w:t>
      </w:r>
      <w:r>
        <w:t>debate que tuvo lugar en los siglos</w:t>
      </w:r>
      <w:r w:rsidRPr="00EE6C0A">
        <w:t xml:space="preserve"> XV </w:t>
      </w:r>
      <w:r>
        <w:t>y</w:t>
      </w:r>
      <w:r w:rsidRPr="00EE6C0A">
        <w:t xml:space="preserve"> XVI </w:t>
      </w:r>
      <w:r>
        <w:t>en</w:t>
      </w:r>
      <w:r w:rsidRPr="00EE6C0A">
        <w:t xml:space="preserve"> la p</w:t>
      </w:r>
      <w:r>
        <w:t>e</w:t>
      </w:r>
      <w:r w:rsidRPr="00EE6C0A">
        <w:t>n</w:t>
      </w:r>
      <w:r>
        <w:t>í</w:t>
      </w:r>
      <w:r w:rsidRPr="00EE6C0A">
        <w:t>nsul</w:t>
      </w:r>
      <w:r>
        <w:t>a</w:t>
      </w:r>
      <w:r w:rsidRPr="00EE6C0A">
        <w:t xml:space="preserve"> ibéri</w:t>
      </w:r>
      <w:r>
        <w:t xml:space="preserve">ca en torno a </w:t>
      </w:r>
      <w:r w:rsidRPr="00EE6C0A">
        <w:t>la natur</w:t>
      </w:r>
      <w:r>
        <w:t>al</w:t>
      </w:r>
      <w:r w:rsidRPr="00EE6C0A">
        <w:t>e</w:t>
      </w:r>
      <w:r>
        <w:t>za</w:t>
      </w:r>
      <w:r w:rsidRPr="00EE6C0A">
        <w:t xml:space="preserve"> de</w:t>
      </w:r>
      <w:r>
        <w:t xml:space="preserve"> lo</w:t>
      </w:r>
      <w:r w:rsidRPr="00EE6C0A">
        <w:t xml:space="preserve">s </w:t>
      </w:r>
      <w:r w:rsidR="00CC6B9C">
        <w:t>"</w:t>
      </w:r>
      <w:r w:rsidRPr="00EE6C0A">
        <w:t>sa</w:t>
      </w:r>
      <w:r>
        <w:t>l</w:t>
      </w:r>
      <w:r w:rsidRPr="00EE6C0A">
        <w:t>va</w:t>
      </w:r>
      <w:r>
        <w:t>j</w:t>
      </w:r>
      <w:r w:rsidRPr="00EE6C0A">
        <w:t>es</w:t>
      </w:r>
      <w:r w:rsidR="00CC6B9C">
        <w:t>"</w:t>
      </w:r>
      <w:r w:rsidRPr="00EE6C0A">
        <w:t xml:space="preserve"> </w:t>
      </w:r>
      <w:r>
        <w:t>de América</w:t>
      </w:r>
      <w:r w:rsidRPr="00EE6C0A">
        <w:t xml:space="preserve">. </w:t>
      </w:r>
      <w:r>
        <w:t xml:space="preserve">Al </w:t>
      </w:r>
      <w:r w:rsidRPr="00EE6C0A">
        <w:t>afirma</w:t>
      </w:r>
      <w:r>
        <w:t>r</w:t>
      </w:r>
      <w:r w:rsidRPr="00EE6C0A">
        <w:t xml:space="preserve"> que es</w:t>
      </w:r>
      <w:r>
        <w:t>os</w:t>
      </w:r>
      <w:r w:rsidRPr="00EE6C0A">
        <w:t xml:space="preserve"> sa</w:t>
      </w:r>
      <w:r>
        <w:t>l</w:t>
      </w:r>
      <w:r w:rsidRPr="00EE6C0A">
        <w:t>va</w:t>
      </w:r>
      <w:r>
        <w:t>j</w:t>
      </w:r>
      <w:r w:rsidRPr="00EE6C0A">
        <w:t>es p</w:t>
      </w:r>
      <w:r>
        <w:t>e</w:t>
      </w:r>
      <w:r w:rsidRPr="00EE6C0A">
        <w:t>rten</w:t>
      </w:r>
      <w:r>
        <w:t>ecían,</w:t>
      </w:r>
      <w:r w:rsidRPr="00EE6C0A">
        <w:t xml:space="preserve"> </w:t>
      </w:r>
      <w:r>
        <w:t>sin lugar a dudas, al</w:t>
      </w:r>
      <w:r w:rsidRPr="00EE6C0A">
        <w:t xml:space="preserve"> g</w:t>
      </w:r>
      <w:r>
        <w:t>é</w:t>
      </w:r>
      <w:r w:rsidRPr="00EE6C0A">
        <w:t>n</w:t>
      </w:r>
      <w:r>
        <w:t>e</w:t>
      </w:r>
      <w:r w:rsidRPr="00EE6C0A">
        <w:t>r</w:t>
      </w:r>
      <w:r>
        <w:t>o</w:t>
      </w:r>
      <w:r w:rsidRPr="00EE6C0A">
        <w:t xml:space="preserve"> human</w:t>
      </w:r>
      <w:r>
        <w:t>o</w:t>
      </w:r>
      <w:r w:rsidRPr="00EE6C0A">
        <w:t>, l</w:t>
      </w:r>
      <w:r>
        <w:t>o</w:t>
      </w:r>
      <w:r w:rsidRPr="00EE6C0A">
        <w:t>s t</w:t>
      </w:r>
      <w:r>
        <w:t>eó</w:t>
      </w:r>
      <w:r w:rsidRPr="00EE6C0A">
        <w:t>log</w:t>
      </w:r>
      <w:r>
        <w:t>o</w:t>
      </w:r>
      <w:r w:rsidRPr="00EE6C0A">
        <w:t>s-jurist</w:t>
      </w:r>
      <w:r>
        <w:t>a</w:t>
      </w:r>
      <w:r w:rsidRPr="00EE6C0A">
        <w:t xml:space="preserve">s </w:t>
      </w:r>
      <w:r>
        <w:t>y</w:t>
      </w:r>
      <w:r w:rsidRPr="00EE6C0A">
        <w:t xml:space="preserve"> </w:t>
      </w:r>
      <w:r>
        <w:t>c</w:t>
      </w:r>
      <w:r w:rsidRPr="00EE6C0A">
        <w:t>an</w:t>
      </w:r>
      <w:r>
        <w:t>o</w:t>
      </w:r>
      <w:r w:rsidRPr="00EE6C0A">
        <w:t>ni</w:t>
      </w:r>
      <w:r>
        <w:t>stas,</w:t>
      </w:r>
      <w:r w:rsidRPr="00EE6C0A">
        <w:t xml:space="preserve"> </w:t>
      </w:r>
      <w:r>
        <w:t>entre los que destacaron</w:t>
      </w:r>
      <w:r w:rsidRPr="00EE6C0A">
        <w:t xml:space="preserve"> </w:t>
      </w:r>
      <w:r>
        <w:t>Francisco de Vi</w:t>
      </w:r>
      <w:r w:rsidRPr="00EE6C0A">
        <w:t xml:space="preserve">toria, </w:t>
      </w:r>
      <w:r>
        <w:t xml:space="preserve">Francisco </w:t>
      </w:r>
      <w:r w:rsidRPr="00EE6C0A">
        <w:t>Su</w:t>
      </w:r>
      <w:r>
        <w:t>á</w:t>
      </w:r>
      <w:r w:rsidRPr="00EE6C0A">
        <w:t xml:space="preserve">rez </w:t>
      </w:r>
      <w:r>
        <w:t>y</w:t>
      </w:r>
      <w:r w:rsidRPr="00EE6C0A">
        <w:t xml:space="preserve"> s</w:t>
      </w:r>
      <w:r>
        <w:t xml:space="preserve">obre </w:t>
      </w:r>
      <w:r w:rsidRPr="00EE6C0A">
        <w:t>to</w:t>
      </w:r>
      <w:r>
        <w:t>do</w:t>
      </w:r>
      <w:r w:rsidRPr="00EE6C0A">
        <w:t xml:space="preserve"> Bartolom</w:t>
      </w:r>
      <w:r>
        <w:t>é</w:t>
      </w:r>
      <w:r w:rsidRPr="00EE6C0A">
        <w:t xml:space="preserve"> de las Casas, s</w:t>
      </w:r>
      <w:r>
        <w:t>e convirtieron en los verdaderos</w:t>
      </w:r>
      <w:r w:rsidRPr="00EE6C0A">
        <w:t xml:space="preserve"> p</w:t>
      </w:r>
      <w:r>
        <w:t>ad</w:t>
      </w:r>
      <w:r w:rsidRPr="00EE6C0A">
        <w:t>res f</w:t>
      </w:r>
      <w:r>
        <w:t>u</w:t>
      </w:r>
      <w:r w:rsidRPr="00EE6C0A">
        <w:t>nda</w:t>
      </w:r>
      <w:r>
        <w:t>dores</w:t>
      </w:r>
      <w:r w:rsidRPr="00EE6C0A">
        <w:t xml:space="preserve"> de l</w:t>
      </w:r>
      <w:r>
        <w:t xml:space="preserve">a </w:t>
      </w:r>
      <w:r w:rsidRPr="00EE6C0A">
        <w:t>universali</w:t>
      </w:r>
      <w:r>
        <w:t>dad</w:t>
      </w:r>
      <w:r w:rsidRPr="00EE6C0A">
        <w:t xml:space="preserve"> de</w:t>
      </w:r>
      <w:r>
        <w:t xml:space="preserve"> lo</w:t>
      </w:r>
      <w:r w:rsidRPr="00EE6C0A">
        <w:t>s d</w:t>
      </w:r>
      <w:r>
        <w:t xml:space="preserve">erechos </w:t>
      </w:r>
      <w:r w:rsidRPr="00EE6C0A">
        <w:t>h</w:t>
      </w:r>
      <w:r>
        <w:t>u</w:t>
      </w:r>
      <w:r w:rsidRPr="00EE6C0A">
        <w:t>m</w:t>
      </w:r>
      <w:r>
        <w:t>anos</w:t>
      </w:r>
      <w:r w:rsidRPr="00EE6C0A">
        <w:t xml:space="preserve">. </w:t>
      </w:r>
      <w:r>
        <w:t>Hay, por tanto,</w:t>
      </w:r>
      <w:r w:rsidRPr="00EE6C0A">
        <w:t xml:space="preserve"> </w:t>
      </w:r>
      <w:r>
        <w:t xml:space="preserve">derechos </w:t>
      </w:r>
      <w:r w:rsidRPr="00EE6C0A">
        <w:t>f</w:t>
      </w:r>
      <w:r>
        <w:t>u</w:t>
      </w:r>
      <w:r w:rsidRPr="00EE6C0A">
        <w:t>ndamenta</w:t>
      </w:r>
      <w:r>
        <w:t>les</w:t>
      </w:r>
      <w:r w:rsidRPr="00EE6C0A">
        <w:t xml:space="preserve"> qu</w:t>
      </w:r>
      <w:r>
        <w:t>e</w:t>
      </w:r>
      <w:r w:rsidRPr="00EE6C0A">
        <w:t xml:space="preserve"> son consubstan</w:t>
      </w:r>
      <w:r>
        <w:t>c</w:t>
      </w:r>
      <w:r w:rsidRPr="00EE6C0A">
        <w:t>i</w:t>
      </w:r>
      <w:r>
        <w:t>a</w:t>
      </w:r>
      <w:r w:rsidRPr="00EE6C0A">
        <w:t>l</w:t>
      </w:r>
      <w:r>
        <w:t>e</w:t>
      </w:r>
      <w:r w:rsidRPr="00EE6C0A">
        <w:t xml:space="preserve">s </w:t>
      </w:r>
      <w:r>
        <w:t>al</w:t>
      </w:r>
      <w:r w:rsidRPr="00EE6C0A">
        <w:t xml:space="preserve"> hom</w:t>
      </w:r>
      <w:r>
        <w:t>br</w:t>
      </w:r>
      <w:r w:rsidRPr="00EE6C0A">
        <w:t>e</w:t>
      </w:r>
      <w:r>
        <w:t xml:space="preserve"> y que,</w:t>
      </w:r>
      <w:r w:rsidRPr="00EE6C0A">
        <w:t xml:space="preserve"> </w:t>
      </w:r>
      <w:r>
        <w:t>por ello,</w:t>
      </w:r>
      <w:r w:rsidRPr="00EE6C0A">
        <w:t xml:space="preserve"> son ind</w:t>
      </w:r>
      <w:r>
        <w:t>e</w:t>
      </w:r>
      <w:r w:rsidRPr="00EE6C0A">
        <w:t>pend</w:t>
      </w:r>
      <w:r>
        <w:t>ie</w:t>
      </w:r>
      <w:r w:rsidRPr="00EE6C0A">
        <w:t>nt</w:t>
      </w:r>
      <w:r>
        <w:t>e</w:t>
      </w:r>
      <w:r w:rsidRPr="00EE6C0A">
        <w:t>s d</w:t>
      </w:r>
      <w:r>
        <w:t>el</w:t>
      </w:r>
      <w:r w:rsidRPr="00EE6C0A">
        <w:t xml:space="preserve"> t</w:t>
      </w:r>
      <w:r>
        <w:t>i</w:t>
      </w:r>
      <w:r w:rsidRPr="00EE6C0A">
        <w:t>emp</w:t>
      </w:r>
      <w:r>
        <w:t>o</w:t>
      </w:r>
      <w:r w:rsidRPr="00EE6C0A">
        <w:t xml:space="preserve"> </w:t>
      </w:r>
      <w:r>
        <w:t xml:space="preserve">y el </w:t>
      </w:r>
      <w:r w:rsidRPr="00EE6C0A">
        <w:t>espac</w:t>
      </w:r>
      <w:r>
        <w:t>io</w:t>
      </w:r>
      <w:r w:rsidRPr="00EE6C0A">
        <w:t>. De</w:t>
      </w:r>
      <w:r>
        <w:t>sde ese</w:t>
      </w:r>
      <w:r w:rsidRPr="00EE6C0A">
        <w:t xml:space="preserve"> p</w:t>
      </w:r>
      <w:r>
        <w:t>u</w:t>
      </w:r>
      <w:r w:rsidRPr="00EE6C0A">
        <w:t>nt</w:t>
      </w:r>
      <w:r>
        <w:t>o</w:t>
      </w:r>
      <w:r w:rsidRPr="00EE6C0A">
        <w:t xml:space="preserve"> de v</w:t>
      </w:r>
      <w:r>
        <w:t>ista</w:t>
      </w:r>
      <w:r w:rsidRPr="00EE6C0A">
        <w:t xml:space="preserve">, </w:t>
      </w:r>
      <w:r>
        <w:t>cabe afirmar</w:t>
      </w:r>
      <w:r w:rsidRPr="00EE6C0A">
        <w:t xml:space="preserve"> que l</w:t>
      </w:r>
      <w:r>
        <w:t>o</w:t>
      </w:r>
      <w:r w:rsidRPr="00EE6C0A">
        <w:t>s d</w:t>
      </w:r>
      <w:r>
        <w:t>e</w:t>
      </w:r>
      <w:r w:rsidRPr="00EE6C0A">
        <w:t>r</w:t>
      </w:r>
      <w:r>
        <w:t>ech</w:t>
      </w:r>
      <w:r w:rsidRPr="00EE6C0A">
        <w:t xml:space="preserve">os </w:t>
      </w:r>
      <w:r>
        <w:t xml:space="preserve">humanos </w:t>
      </w:r>
      <w:r w:rsidRPr="00EE6C0A">
        <w:t>f</w:t>
      </w:r>
      <w:r>
        <w:t>u</w:t>
      </w:r>
      <w:r w:rsidRPr="00EE6C0A">
        <w:t>ndamenta</w:t>
      </w:r>
      <w:r>
        <w:t>les y</w:t>
      </w:r>
      <w:r w:rsidRPr="00EE6C0A">
        <w:t xml:space="preserve"> univers</w:t>
      </w:r>
      <w:r>
        <w:t>a</w:t>
      </w:r>
      <w:r w:rsidRPr="00EE6C0A">
        <w:t>l</w:t>
      </w:r>
      <w:r>
        <w:t>e</w:t>
      </w:r>
      <w:r w:rsidRPr="00EE6C0A">
        <w:t>s del</w:t>
      </w:r>
      <w:r>
        <w:t xml:space="preserve"> </w:t>
      </w:r>
      <w:r w:rsidRPr="00EE6C0A">
        <w:t>hom</w:t>
      </w:r>
      <w:r>
        <w:t>bre poseen</w:t>
      </w:r>
      <w:r w:rsidRPr="00EE6C0A">
        <w:t xml:space="preserve"> un car</w:t>
      </w:r>
      <w:r>
        <w:t>á</w:t>
      </w:r>
      <w:r w:rsidRPr="00EE6C0A">
        <w:t>ct</w:t>
      </w:r>
      <w:r>
        <w:t>e</w:t>
      </w:r>
      <w:r w:rsidRPr="00EE6C0A">
        <w:t>r</w:t>
      </w:r>
      <w:r>
        <w:t xml:space="preserve"> me</w:t>
      </w:r>
      <w:r w:rsidRPr="00EE6C0A">
        <w:t>tajur</w:t>
      </w:r>
      <w:r>
        <w:t>í</w:t>
      </w:r>
      <w:r w:rsidRPr="00EE6C0A">
        <w:t>di</w:t>
      </w:r>
      <w:r>
        <w:t>co</w:t>
      </w:r>
      <w:r w:rsidRPr="00EE6C0A">
        <w:t xml:space="preserve">. </w:t>
      </w:r>
      <w:r>
        <w:t>Es innegable que el derecho a la vida es independiente, en su reconocimiento universal,</w:t>
      </w:r>
      <w:r w:rsidRPr="00EE6C0A">
        <w:t xml:space="preserve"> d</w:t>
      </w:r>
      <w:r>
        <w:t>el</w:t>
      </w:r>
      <w:r w:rsidRPr="00EE6C0A">
        <w:t xml:space="preserve"> d</w:t>
      </w:r>
      <w:r>
        <w:t>erecho</w:t>
      </w:r>
      <w:r w:rsidRPr="00EE6C0A">
        <w:t xml:space="preserve"> interna</w:t>
      </w:r>
      <w:r>
        <w:t>c</w:t>
      </w:r>
      <w:r w:rsidRPr="00EE6C0A">
        <w:t xml:space="preserve">ional </w:t>
      </w:r>
      <w:r>
        <w:t xml:space="preserve">y del </w:t>
      </w:r>
      <w:r w:rsidRPr="00EE6C0A">
        <w:t>d</w:t>
      </w:r>
      <w:r>
        <w:t>erecho</w:t>
      </w:r>
      <w:r w:rsidRPr="00EE6C0A">
        <w:t xml:space="preserve"> intern</w:t>
      </w:r>
      <w:r>
        <w:t>o</w:t>
      </w:r>
      <w:r w:rsidRPr="00EE6C0A">
        <w:t xml:space="preserve"> del</w:t>
      </w:r>
      <w:r>
        <w:t xml:space="preserve"> Es</w:t>
      </w:r>
      <w:r w:rsidRPr="00EE6C0A">
        <w:t>ta</w:t>
      </w:r>
      <w:r>
        <w:t>do</w:t>
      </w:r>
      <w:r w:rsidRPr="00EE6C0A">
        <w:t xml:space="preserve">. </w:t>
      </w:r>
      <w:r>
        <w:t>P</w:t>
      </w:r>
      <w:r w:rsidRPr="00EE6C0A">
        <w:t>r</w:t>
      </w:r>
      <w:r>
        <w:t>e</w:t>
      </w:r>
      <w:r w:rsidRPr="00EE6C0A">
        <w:t>exist</w:t>
      </w:r>
      <w:r>
        <w:t>e</w:t>
      </w:r>
      <w:r w:rsidRPr="00EE6C0A">
        <w:t xml:space="preserve"> a</w:t>
      </w:r>
      <w:r>
        <w:t>l</w:t>
      </w:r>
      <w:r w:rsidRPr="00EE6C0A">
        <w:t xml:space="preserve"> d</w:t>
      </w:r>
      <w:r>
        <w:t>erecho</w:t>
      </w:r>
      <w:r w:rsidRPr="00EE6C0A">
        <w:t>. La cons</w:t>
      </w:r>
      <w:r>
        <w:t>ec</w:t>
      </w:r>
      <w:r w:rsidRPr="00EE6C0A">
        <w:t>uenc</w:t>
      </w:r>
      <w:r>
        <w:t>ia</w:t>
      </w:r>
      <w:r w:rsidRPr="00EE6C0A">
        <w:t xml:space="preserve"> l</w:t>
      </w:r>
      <w:r>
        <w:t>ó</w:t>
      </w:r>
      <w:r w:rsidRPr="00EE6C0A">
        <w:t>gi</w:t>
      </w:r>
      <w:r>
        <w:t>ca del derecho a la vida</w:t>
      </w:r>
      <w:r w:rsidRPr="00EE6C0A">
        <w:t xml:space="preserve">, es </w:t>
      </w:r>
      <w:r>
        <w:t>e</w:t>
      </w:r>
      <w:r w:rsidRPr="00EE6C0A">
        <w:t>l d</w:t>
      </w:r>
      <w:r>
        <w:t>erecho de todo ser humano a</w:t>
      </w:r>
      <w:r w:rsidRPr="00EE6C0A">
        <w:t xml:space="preserve"> viv</w:t>
      </w:r>
      <w:r>
        <w:t>i</w:t>
      </w:r>
      <w:r w:rsidRPr="00EE6C0A">
        <w:t xml:space="preserve">r </w:t>
      </w:r>
      <w:r>
        <w:t>a</w:t>
      </w:r>
      <w:r w:rsidRPr="00EE6C0A">
        <w:t xml:space="preserve"> s</w:t>
      </w:r>
      <w:r>
        <w:t>u</w:t>
      </w:r>
      <w:r w:rsidRPr="00EE6C0A">
        <w:t xml:space="preserve"> man</w:t>
      </w:r>
      <w:r>
        <w:t>e</w:t>
      </w:r>
      <w:r w:rsidRPr="00EE6C0A">
        <w:t>r</w:t>
      </w:r>
      <w:r>
        <w:t>a,</w:t>
      </w:r>
      <w:r w:rsidRPr="00EE6C0A">
        <w:t xml:space="preserve"> librement</w:t>
      </w:r>
      <w:r>
        <w:t>e</w:t>
      </w:r>
      <w:r w:rsidRPr="00EE6C0A">
        <w:t xml:space="preserve"> </w:t>
      </w:r>
      <w:r>
        <w:t>y</w:t>
      </w:r>
      <w:r w:rsidR="00CC6B9C">
        <w:t xml:space="preserve"> </w:t>
      </w:r>
      <w:r w:rsidRPr="00EE6C0A">
        <w:t>s</w:t>
      </w:r>
      <w:r>
        <w:t>i</w:t>
      </w:r>
      <w:r w:rsidRPr="00EE6C0A">
        <w:t xml:space="preserve">n </w:t>
      </w:r>
      <w:r>
        <w:t>restricciones</w:t>
      </w:r>
      <w:r w:rsidRPr="00EE6C0A">
        <w:t xml:space="preserve">, </w:t>
      </w:r>
      <w:r>
        <w:t>lo</w:t>
      </w:r>
      <w:r w:rsidRPr="00EE6C0A">
        <w:t xml:space="preserve"> qu</w:t>
      </w:r>
      <w:r>
        <w:t>e</w:t>
      </w:r>
      <w:r w:rsidRPr="00EE6C0A">
        <w:t xml:space="preserve"> </w:t>
      </w:r>
      <w:r>
        <w:t xml:space="preserve">abre a los </w:t>
      </w:r>
      <w:r w:rsidRPr="00EE6C0A">
        <w:t>d</w:t>
      </w:r>
      <w:r>
        <w:t>erech</w:t>
      </w:r>
      <w:r w:rsidRPr="00EE6C0A">
        <w:t>os h</w:t>
      </w:r>
      <w:r>
        <w:t>u</w:t>
      </w:r>
      <w:r w:rsidRPr="00EE6C0A">
        <w:t>m</w:t>
      </w:r>
      <w:r>
        <w:t>anos</w:t>
      </w:r>
      <w:r w:rsidRPr="00EE6C0A">
        <w:t xml:space="preserve"> </w:t>
      </w:r>
      <w:r>
        <w:t>amplias</w:t>
      </w:r>
      <w:r w:rsidRPr="00EE6C0A">
        <w:t xml:space="preserve"> perspectiv</w:t>
      </w:r>
      <w:r>
        <w:t>a</w:t>
      </w:r>
      <w:r w:rsidRPr="00EE6C0A">
        <w:t>s. N</w:t>
      </w:r>
      <w:r>
        <w:t>o obstante,</w:t>
      </w:r>
      <w:r w:rsidRPr="00EE6C0A">
        <w:t xml:space="preserve"> la r</w:t>
      </w:r>
      <w:r>
        <w:t>e</w:t>
      </w:r>
      <w:r w:rsidRPr="00EE6C0A">
        <w:t>ali</w:t>
      </w:r>
      <w:r>
        <w:t>dad</w:t>
      </w:r>
      <w:r w:rsidRPr="00EE6C0A">
        <w:t xml:space="preserve"> ense</w:t>
      </w:r>
      <w:r>
        <w:t>ña</w:t>
      </w:r>
      <w:r w:rsidRPr="00EE6C0A">
        <w:t xml:space="preserve"> que ca</w:t>
      </w:r>
      <w:r>
        <w:t>da</w:t>
      </w:r>
      <w:r w:rsidRPr="00EE6C0A">
        <w:t xml:space="preserve"> soci</w:t>
      </w:r>
      <w:r>
        <w:t>edad</w:t>
      </w:r>
      <w:r w:rsidRPr="00EE6C0A">
        <w:t xml:space="preserve"> intern</w:t>
      </w:r>
      <w:r>
        <w:t>a</w:t>
      </w:r>
      <w:r w:rsidRPr="00EE6C0A">
        <w:t xml:space="preserve"> </w:t>
      </w:r>
      <w:r>
        <w:t>y cada</w:t>
      </w:r>
      <w:r w:rsidRPr="00EE6C0A">
        <w:t xml:space="preserve"> cat</w:t>
      </w:r>
      <w:r>
        <w:t>e</w:t>
      </w:r>
      <w:r w:rsidRPr="00EE6C0A">
        <w:t>gor</w:t>
      </w:r>
      <w:r>
        <w:t>ía</w:t>
      </w:r>
      <w:r w:rsidRPr="00EE6C0A">
        <w:t xml:space="preserve"> social viven moment</w:t>
      </w:r>
      <w:r>
        <w:t>o</w:t>
      </w:r>
      <w:r w:rsidRPr="00EE6C0A">
        <w:t>s dif</w:t>
      </w:r>
      <w:r>
        <w:t>e</w:t>
      </w:r>
      <w:r w:rsidRPr="00EE6C0A">
        <w:t>rent</w:t>
      </w:r>
      <w:r>
        <w:t>e</w:t>
      </w:r>
      <w:r w:rsidRPr="00EE6C0A">
        <w:t>s</w:t>
      </w:r>
      <w:r>
        <w:t>,</w:t>
      </w:r>
      <w:r w:rsidRPr="00EE6C0A">
        <w:t xml:space="preserve"> tant</w:t>
      </w:r>
      <w:r>
        <w:t>o</w:t>
      </w:r>
      <w:r w:rsidRPr="00EE6C0A">
        <w:t xml:space="preserve"> </w:t>
      </w:r>
      <w:r>
        <w:t>en lo que respecta al ejercicio de los derechos humanos como a sus aspiraciones en ese ámbito</w:t>
      </w:r>
      <w:r w:rsidRPr="00EE6C0A">
        <w:t xml:space="preserve">. </w:t>
      </w:r>
      <w:r>
        <w:t>Las</w:t>
      </w:r>
      <w:r w:rsidRPr="00EE6C0A">
        <w:t xml:space="preserve"> esp</w:t>
      </w:r>
      <w:r>
        <w:t>e</w:t>
      </w:r>
      <w:r w:rsidRPr="00EE6C0A">
        <w:t>ran</w:t>
      </w:r>
      <w:r>
        <w:t>zas</w:t>
      </w:r>
      <w:r w:rsidRPr="00EE6C0A">
        <w:t xml:space="preserve"> son distint</w:t>
      </w:r>
      <w:r>
        <w:t>a</w:t>
      </w:r>
      <w:r w:rsidRPr="00EE6C0A">
        <w:t xml:space="preserve">s </w:t>
      </w:r>
      <w:r>
        <w:t xml:space="preserve">para cada persona, cada comunidad y cada pueblo y cada uno define </w:t>
      </w:r>
      <w:r w:rsidRPr="00EE6C0A">
        <w:t>d</w:t>
      </w:r>
      <w:r>
        <w:t xml:space="preserve">e manera diferente el </w:t>
      </w:r>
      <w:r w:rsidRPr="00EE6C0A">
        <w:t>conten</w:t>
      </w:r>
      <w:r>
        <w:t>ido</w:t>
      </w:r>
      <w:r w:rsidRPr="00EE6C0A">
        <w:t xml:space="preserve"> de</w:t>
      </w:r>
      <w:r>
        <w:t xml:space="preserve"> lo</w:t>
      </w:r>
      <w:r w:rsidRPr="00EE6C0A">
        <w:t>s d</w:t>
      </w:r>
      <w:r>
        <w:t xml:space="preserve">erechos </w:t>
      </w:r>
      <w:r w:rsidRPr="00EE6C0A">
        <w:t>h</w:t>
      </w:r>
      <w:r>
        <w:t>u</w:t>
      </w:r>
      <w:r w:rsidRPr="00EE6C0A">
        <w:t>m</w:t>
      </w:r>
      <w:r>
        <w:t>anos</w:t>
      </w:r>
      <w:r w:rsidRPr="00EE6C0A">
        <w:t xml:space="preserve"> </w:t>
      </w:r>
      <w:r>
        <w:t xml:space="preserve">de que disfruta o a los </w:t>
      </w:r>
      <w:r w:rsidRPr="00EE6C0A">
        <w:t>que aspir</w:t>
      </w:r>
      <w:r>
        <w:t>a</w:t>
      </w:r>
      <w:r w:rsidRPr="00EE6C0A">
        <w:t xml:space="preserve">. </w:t>
      </w:r>
      <w:r>
        <w:t>Por ello, la</w:t>
      </w:r>
      <w:r w:rsidRPr="00EE6C0A">
        <w:t xml:space="preserve"> D</w:t>
      </w:r>
      <w:r>
        <w:t>e</w:t>
      </w:r>
      <w:r w:rsidRPr="00EE6C0A">
        <w:t>clara</w:t>
      </w:r>
      <w:r>
        <w:t>c</w:t>
      </w:r>
      <w:r w:rsidRPr="00EE6C0A">
        <w:t>i</w:t>
      </w:r>
      <w:r>
        <w:t>ó</w:t>
      </w:r>
      <w:r w:rsidRPr="00EE6C0A">
        <w:t xml:space="preserve">n </w:t>
      </w:r>
      <w:r>
        <w:t>U</w:t>
      </w:r>
      <w:r w:rsidRPr="00EE6C0A">
        <w:t>nivers</w:t>
      </w:r>
      <w:r>
        <w:t>a</w:t>
      </w:r>
      <w:r w:rsidRPr="00EE6C0A">
        <w:t xml:space="preserve">l de 1948, </w:t>
      </w:r>
      <w:r>
        <w:t>ya desde su preámbulo</w:t>
      </w:r>
      <w:r w:rsidRPr="00EE6C0A">
        <w:t xml:space="preserve">, </w:t>
      </w:r>
      <w:r>
        <w:t xml:space="preserve">habla de </w:t>
      </w:r>
      <w:r w:rsidRPr="00EE6C0A">
        <w:t xml:space="preserve">un </w:t>
      </w:r>
      <w:r w:rsidR="00CC6B9C">
        <w:t>"</w:t>
      </w:r>
      <w:r w:rsidRPr="00EE6C0A">
        <w:t>id</w:t>
      </w:r>
      <w:r>
        <w:t>e</w:t>
      </w:r>
      <w:r w:rsidRPr="00EE6C0A">
        <w:t>al com</w:t>
      </w:r>
      <w:r>
        <w:t>ú</w:t>
      </w:r>
      <w:r w:rsidRPr="00EE6C0A">
        <w:t>n</w:t>
      </w:r>
      <w:r w:rsidR="00CC6B9C">
        <w:t>"</w:t>
      </w:r>
      <w:r w:rsidRPr="00EE6C0A">
        <w:t xml:space="preserve"> qu</w:t>
      </w:r>
      <w:r>
        <w:t>e</w:t>
      </w:r>
      <w:r w:rsidRPr="00EE6C0A">
        <w:t xml:space="preserve"> </w:t>
      </w:r>
      <w:r>
        <w:t>sólo puede alcanzarse a costa de denodados esfuerzos</w:t>
      </w:r>
      <w:r w:rsidRPr="00EE6C0A">
        <w:t xml:space="preserve">. </w:t>
      </w:r>
    </w:p>
    <w:p w:rsidR="00D74FE8" w:rsidRPr="00EE6C0A" w:rsidRDefault="00D74FE8" w:rsidP="00127A34">
      <w:pPr>
        <w:pStyle w:val="SingleTxtG"/>
      </w:pPr>
      <w:r>
        <w:t>23.</w:t>
      </w:r>
      <w:r>
        <w:tab/>
        <w:t>Ha</w:t>
      </w:r>
      <w:r w:rsidRPr="00EE6C0A">
        <w:t xml:space="preserve">y </w:t>
      </w:r>
      <w:r>
        <w:t>ahora derechos, por consiguiente, que</w:t>
      </w:r>
      <w:r w:rsidRPr="00EE6C0A">
        <w:t xml:space="preserve"> </w:t>
      </w:r>
      <w:r>
        <w:t>esca</w:t>
      </w:r>
      <w:r w:rsidRPr="00EE6C0A">
        <w:t>p</w:t>
      </w:r>
      <w:r>
        <w:t>a</w:t>
      </w:r>
      <w:r w:rsidRPr="00EE6C0A">
        <w:t xml:space="preserve">n </w:t>
      </w:r>
      <w:r>
        <w:t>a la jurisdicción del Estado y gozan de protección</w:t>
      </w:r>
      <w:r w:rsidRPr="00EE6C0A">
        <w:t xml:space="preserve"> interna</w:t>
      </w:r>
      <w:r>
        <w:t>c</w:t>
      </w:r>
      <w:r w:rsidRPr="00EE6C0A">
        <w:t xml:space="preserve">ional. </w:t>
      </w:r>
      <w:r w:rsidRPr="000E3410">
        <w:t xml:space="preserve">Así ocurre con los derechos de los pueblos </w:t>
      </w:r>
      <w:r>
        <w:t xml:space="preserve">y, en particular, con el derecho a la libre </w:t>
      </w:r>
      <w:r w:rsidRPr="000E3410">
        <w:t>d</w:t>
      </w:r>
      <w:r>
        <w:t>e</w:t>
      </w:r>
      <w:r w:rsidRPr="000E3410">
        <w:t>termina</w:t>
      </w:r>
      <w:r>
        <w:t>c</w:t>
      </w:r>
      <w:r w:rsidRPr="000E3410">
        <w:t>i</w:t>
      </w:r>
      <w:r>
        <w:t>ó</w:t>
      </w:r>
      <w:r w:rsidRPr="000E3410">
        <w:t xml:space="preserve">n. </w:t>
      </w:r>
      <w:r>
        <w:t>Le siguen los</w:t>
      </w:r>
      <w:r w:rsidRPr="00EE6C0A">
        <w:t xml:space="preserve"> d</w:t>
      </w:r>
      <w:r>
        <w:t>erechos conside</w:t>
      </w:r>
      <w:r w:rsidRPr="00EE6C0A">
        <w:t>r</w:t>
      </w:r>
      <w:r>
        <w:t>ados</w:t>
      </w:r>
      <w:r w:rsidRPr="00EE6C0A">
        <w:t xml:space="preserve"> </w:t>
      </w:r>
      <w:r w:rsidR="00CC6B9C">
        <w:t>"</w:t>
      </w:r>
      <w:r w:rsidRPr="00EE6C0A">
        <w:t>f</w:t>
      </w:r>
      <w:r>
        <w:t>u</w:t>
      </w:r>
      <w:r w:rsidRPr="00EE6C0A">
        <w:t>ndamenta</w:t>
      </w:r>
      <w:r>
        <w:t>les</w:t>
      </w:r>
      <w:r w:rsidR="00CC6B9C">
        <w:t>"</w:t>
      </w:r>
      <w:r w:rsidRPr="00EE6C0A">
        <w:t xml:space="preserve"> </w:t>
      </w:r>
      <w:r>
        <w:t>y, concretamente,</w:t>
      </w:r>
      <w:r w:rsidRPr="00EE6C0A">
        <w:t xml:space="preserve"> l</w:t>
      </w:r>
      <w:r>
        <w:t>o</w:t>
      </w:r>
      <w:r w:rsidRPr="00EE6C0A">
        <w:t>s d</w:t>
      </w:r>
      <w:r>
        <w:t>e</w:t>
      </w:r>
      <w:r w:rsidRPr="00EE6C0A">
        <w:t>r</w:t>
      </w:r>
      <w:r>
        <w:t>ech</w:t>
      </w:r>
      <w:r w:rsidRPr="00EE6C0A">
        <w:t>os primar</w:t>
      </w:r>
      <w:r>
        <w:t>io</w:t>
      </w:r>
      <w:r w:rsidRPr="00EE6C0A">
        <w:t xml:space="preserve">s </w:t>
      </w:r>
      <w:r>
        <w:t>relacionados con la dignidad</w:t>
      </w:r>
      <w:r w:rsidRPr="00EE6C0A">
        <w:t xml:space="preserve"> de la person</w:t>
      </w:r>
      <w:r>
        <w:t>a</w:t>
      </w:r>
      <w:r w:rsidRPr="00EE6C0A">
        <w:t xml:space="preserve">. </w:t>
      </w:r>
      <w:r>
        <w:t>Además, se admite</w:t>
      </w:r>
      <w:r w:rsidRPr="00EE6C0A">
        <w:t xml:space="preserve"> e</w:t>
      </w:r>
      <w:r>
        <w:t>n</w:t>
      </w:r>
      <w:r w:rsidRPr="00EE6C0A">
        <w:t xml:space="preserve"> g</w:t>
      </w:r>
      <w:r>
        <w:t>e</w:t>
      </w:r>
      <w:r w:rsidRPr="00EE6C0A">
        <w:t>n</w:t>
      </w:r>
      <w:r>
        <w:t>e</w:t>
      </w:r>
      <w:r w:rsidRPr="00EE6C0A">
        <w:t>ral que l</w:t>
      </w:r>
      <w:r>
        <w:t>a</w:t>
      </w:r>
      <w:r w:rsidRPr="00EE6C0A">
        <w:t>s situa</w:t>
      </w:r>
      <w:r>
        <w:t>c</w:t>
      </w:r>
      <w:r w:rsidRPr="00EE6C0A">
        <w:t>ion</w:t>
      </w:r>
      <w:r>
        <w:t>e</w:t>
      </w:r>
      <w:r w:rsidRPr="00EE6C0A">
        <w:t xml:space="preserve">s </w:t>
      </w:r>
      <w:r>
        <w:t xml:space="preserve">denominadas de violación </w:t>
      </w:r>
      <w:r w:rsidR="00CC6B9C">
        <w:t>"</w:t>
      </w:r>
      <w:r>
        <w:t>flagrante y sistemática</w:t>
      </w:r>
      <w:r w:rsidR="00CC6B9C">
        <w:t>"</w:t>
      </w:r>
      <w:r>
        <w:t xml:space="preserve"> de los derechos humanos</w:t>
      </w:r>
      <w:r w:rsidRPr="00EE6C0A">
        <w:t xml:space="preserve"> d</w:t>
      </w:r>
      <w:r>
        <w:t>eben quedar al margen de la esfera reservada al Es</w:t>
      </w:r>
      <w:r w:rsidRPr="00EE6C0A">
        <w:t>ta</w:t>
      </w:r>
      <w:r>
        <w:t>do y justificar una</w:t>
      </w:r>
      <w:r w:rsidRPr="00EE6C0A">
        <w:t xml:space="preserve"> interven</w:t>
      </w:r>
      <w:r>
        <w:t>c</w:t>
      </w:r>
      <w:r w:rsidRPr="00EE6C0A">
        <w:t>i</w:t>
      </w:r>
      <w:r>
        <w:t>ó</w:t>
      </w:r>
      <w:r w:rsidRPr="00EE6C0A">
        <w:t>n interna</w:t>
      </w:r>
      <w:r>
        <w:t>c</w:t>
      </w:r>
      <w:r w:rsidRPr="00EE6C0A">
        <w:t xml:space="preserve">ional. </w:t>
      </w:r>
      <w:r>
        <w:t>Sin embargo, el derecho</w:t>
      </w:r>
      <w:r w:rsidRPr="00EE6C0A">
        <w:t xml:space="preserve"> n</w:t>
      </w:r>
      <w:r>
        <w:t xml:space="preserve">o </w:t>
      </w:r>
      <w:r w:rsidRPr="00EE6C0A">
        <w:t>es</w:t>
      </w:r>
      <w:r>
        <w:t xml:space="preserve"> lo </w:t>
      </w:r>
      <w:r w:rsidRPr="00EE6C0A">
        <w:t>que di</w:t>
      </w:r>
      <w:r>
        <w:t>c</w:t>
      </w:r>
      <w:r w:rsidRPr="00EE6C0A">
        <w:t>en l</w:t>
      </w:r>
      <w:r>
        <w:t>o</w:t>
      </w:r>
      <w:r w:rsidRPr="00EE6C0A">
        <w:t>s text</w:t>
      </w:r>
      <w:r>
        <w:t xml:space="preserve">o, sino más bien lo que </w:t>
      </w:r>
      <w:r w:rsidRPr="00EE6C0A">
        <w:t>s</w:t>
      </w:r>
      <w:r>
        <w:t>e</w:t>
      </w:r>
      <w:r w:rsidRPr="00EE6C0A">
        <w:t xml:space="preserve"> </w:t>
      </w:r>
      <w:r>
        <w:t>hace con ellos</w:t>
      </w:r>
      <w:r w:rsidRPr="00EE6C0A">
        <w:t xml:space="preserve"> </w:t>
      </w:r>
      <w:r>
        <w:t>y,</w:t>
      </w:r>
      <w:r w:rsidRPr="00EE6C0A">
        <w:t xml:space="preserve"> si l</w:t>
      </w:r>
      <w:r>
        <w:t xml:space="preserve">a </w:t>
      </w:r>
      <w:r w:rsidRPr="00EE6C0A">
        <w:t>universali</w:t>
      </w:r>
      <w:r>
        <w:t xml:space="preserve">dad de los derechos humanos </w:t>
      </w:r>
      <w:r w:rsidRPr="00EE6C0A">
        <w:t>es un requis</w:t>
      </w:r>
      <w:r>
        <w:t>ito</w:t>
      </w:r>
      <w:r w:rsidRPr="00EE6C0A">
        <w:t xml:space="preserve"> absolu</w:t>
      </w:r>
      <w:r>
        <w:t>ta</w:t>
      </w:r>
      <w:r w:rsidRPr="00EE6C0A">
        <w:t>ment</w:t>
      </w:r>
      <w:r>
        <w:t>e</w:t>
      </w:r>
      <w:r w:rsidRPr="00EE6C0A">
        <w:t xml:space="preserve"> n</w:t>
      </w:r>
      <w:r>
        <w:t>e</w:t>
      </w:r>
      <w:r w:rsidRPr="00EE6C0A">
        <w:t>cesar</w:t>
      </w:r>
      <w:r>
        <w:t>io</w:t>
      </w:r>
      <w:r w:rsidRPr="00EE6C0A">
        <w:t xml:space="preserve">, </w:t>
      </w:r>
      <w:r>
        <w:t>debe aplicarse sobre</w:t>
      </w:r>
      <w:r w:rsidRPr="00EE6C0A">
        <w:t xml:space="preserve"> la base d</w:t>
      </w:r>
      <w:r>
        <w:t xml:space="preserve">e </w:t>
      </w:r>
      <w:r w:rsidRPr="00EE6C0A">
        <w:t xml:space="preserve">un </w:t>
      </w:r>
      <w:r>
        <w:t>diálogo entre las culturas igualmente</w:t>
      </w:r>
      <w:r w:rsidRPr="00EE6C0A">
        <w:t xml:space="preserve"> n</w:t>
      </w:r>
      <w:r>
        <w:t>e</w:t>
      </w:r>
      <w:r w:rsidRPr="00EE6C0A">
        <w:t>cesar</w:t>
      </w:r>
      <w:r>
        <w:t>io</w:t>
      </w:r>
      <w:r w:rsidRPr="00EE6C0A">
        <w:t xml:space="preserve">. </w:t>
      </w:r>
      <w:r>
        <w:t>Quizá por esa vía es por donde el</w:t>
      </w:r>
      <w:r w:rsidRPr="00EE6C0A">
        <w:t xml:space="preserve"> Comité de</w:t>
      </w:r>
      <w:r>
        <w:t xml:space="preserve"> Derechos Humanos </w:t>
      </w:r>
      <w:r w:rsidRPr="00EE6C0A">
        <w:t>po</w:t>
      </w:r>
      <w:r>
        <w:t>d</w:t>
      </w:r>
      <w:r w:rsidRPr="00EE6C0A">
        <w:t>r</w:t>
      </w:r>
      <w:r>
        <w:t>ía</w:t>
      </w:r>
      <w:r w:rsidRPr="00EE6C0A">
        <w:t xml:space="preserve"> </w:t>
      </w:r>
      <w:r>
        <w:t xml:space="preserve">abordar mejor la </w:t>
      </w:r>
      <w:r w:rsidRPr="00EE6C0A">
        <w:t>singulari</w:t>
      </w:r>
      <w:r>
        <w:t>dad y la</w:t>
      </w:r>
      <w:r w:rsidRPr="00EE6C0A">
        <w:t xml:space="preserve"> </w:t>
      </w:r>
      <w:r>
        <w:t>espe</w:t>
      </w:r>
      <w:r w:rsidRPr="00EE6C0A">
        <w:t>cifici</w:t>
      </w:r>
      <w:r>
        <w:t>dad</w:t>
      </w:r>
      <w:r w:rsidRPr="00EE6C0A">
        <w:t xml:space="preserve"> de </w:t>
      </w:r>
      <w:r>
        <w:t>Á</w:t>
      </w:r>
      <w:r w:rsidRPr="00EE6C0A">
        <w:t>fri</w:t>
      </w:r>
      <w:r>
        <w:t xml:space="preserve">ca en el ámbito de los derechos humanos. El relativismo cultural </w:t>
      </w:r>
      <w:r w:rsidRPr="00EE6C0A">
        <w:t>n</w:t>
      </w:r>
      <w:r>
        <w:t>o</w:t>
      </w:r>
      <w:r w:rsidRPr="00EE6C0A">
        <w:t xml:space="preserve"> d</w:t>
      </w:r>
      <w:r>
        <w:t xml:space="preserve">ebe considerarse como una amenaza mortal al carácter </w:t>
      </w:r>
      <w:r w:rsidRPr="00EE6C0A">
        <w:t>universal de</w:t>
      </w:r>
      <w:r>
        <w:t xml:space="preserve"> lo</w:t>
      </w:r>
      <w:r w:rsidRPr="00EE6C0A">
        <w:t>s d</w:t>
      </w:r>
      <w:r>
        <w:t>e</w:t>
      </w:r>
      <w:r w:rsidRPr="00EE6C0A">
        <w:t>r</w:t>
      </w:r>
      <w:r>
        <w:t>ech</w:t>
      </w:r>
      <w:r w:rsidRPr="00EE6C0A">
        <w:t>os</w:t>
      </w:r>
      <w:r>
        <w:t xml:space="preserve"> </w:t>
      </w:r>
      <w:r w:rsidRPr="00EE6C0A">
        <w:t>h</w:t>
      </w:r>
      <w:r>
        <w:t>u</w:t>
      </w:r>
      <w:r w:rsidRPr="00EE6C0A">
        <w:t>m</w:t>
      </w:r>
      <w:r>
        <w:t>anos</w:t>
      </w:r>
      <w:r w:rsidRPr="00EE6C0A">
        <w:t xml:space="preserve">. </w:t>
      </w:r>
    </w:p>
    <w:p w:rsidR="00D74FE8" w:rsidRPr="00EE6C0A" w:rsidRDefault="00D74FE8" w:rsidP="00127A34">
      <w:pPr>
        <w:pStyle w:val="SingleTxtG"/>
      </w:pPr>
      <w:r>
        <w:t>24.</w:t>
      </w:r>
      <w:r>
        <w:tab/>
        <w:t>El debate</w:t>
      </w:r>
      <w:r w:rsidRPr="00EE6C0A">
        <w:t xml:space="preserve"> r</w:t>
      </w:r>
      <w:r>
        <w:t>e</w:t>
      </w:r>
      <w:r w:rsidRPr="00EE6C0A">
        <w:t>current</w:t>
      </w:r>
      <w:r>
        <w:t>e</w:t>
      </w:r>
      <w:r w:rsidRPr="00EE6C0A">
        <w:t xml:space="preserve"> </w:t>
      </w:r>
      <w:r>
        <w:t xml:space="preserve">en </w:t>
      </w:r>
      <w:r w:rsidRPr="00EE6C0A">
        <w:t>tor</w:t>
      </w:r>
      <w:r>
        <w:t>no</w:t>
      </w:r>
      <w:r w:rsidRPr="00EE6C0A">
        <w:t xml:space="preserve"> </w:t>
      </w:r>
      <w:r>
        <w:t>a la relación</w:t>
      </w:r>
      <w:r w:rsidRPr="00EE6C0A">
        <w:t xml:space="preserve"> </w:t>
      </w:r>
      <w:r>
        <w:t xml:space="preserve">entre la </w:t>
      </w:r>
      <w:r w:rsidRPr="00EE6C0A">
        <w:t>universali</w:t>
      </w:r>
      <w:r>
        <w:t>dad de los derechos humanos y el</w:t>
      </w:r>
      <w:r w:rsidRPr="00EE6C0A">
        <w:t xml:space="preserve"> relativism</w:t>
      </w:r>
      <w:r>
        <w:t>o</w:t>
      </w:r>
      <w:r w:rsidRPr="00EE6C0A">
        <w:t xml:space="preserve"> cultur</w:t>
      </w:r>
      <w:r>
        <w:t>a</w:t>
      </w:r>
      <w:r w:rsidRPr="00EE6C0A">
        <w:t>l n</w:t>
      </w:r>
      <w:r>
        <w:t>o afecta únicamente a África, sino también</w:t>
      </w:r>
      <w:r w:rsidRPr="00EE6C0A">
        <w:t xml:space="preserve"> </w:t>
      </w:r>
      <w:r>
        <w:t xml:space="preserve">a </w:t>
      </w:r>
      <w:r w:rsidRPr="00EE6C0A">
        <w:t>Asi</w:t>
      </w:r>
      <w:r>
        <w:t>a</w:t>
      </w:r>
      <w:r w:rsidRPr="00EE6C0A">
        <w:t xml:space="preserve"> </w:t>
      </w:r>
      <w:r>
        <w:t xml:space="preserve">y </w:t>
      </w:r>
      <w:r w:rsidRPr="00EE6C0A">
        <w:t>Améri</w:t>
      </w:r>
      <w:r>
        <w:t>ca del</w:t>
      </w:r>
      <w:r w:rsidRPr="00EE6C0A">
        <w:t xml:space="preserve"> Su</w:t>
      </w:r>
      <w:r>
        <w:t>r.</w:t>
      </w:r>
      <w:r w:rsidRPr="00EE6C0A">
        <w:t xml:space="preserve"> </w:t>
      </w:r>
      <w:r>
        <w:t>Así, en la</w:t>
      </w:r>
      <w:r w:rsidRPr="00EE6C0A">
        <w:t xml:space="preserve"> Cor</w:t>
      </w:r>
      <w:r>
        <w:t>te</w:t>
      </w:r>
      <w:r w:rsidRPr="00EE6C0A">
        <w:t xml:space="preserve"> </w:t>
      </w:r>
      <w:r>
        <w:t>Interame</w:t>
      </w:r>
      <w:r w:rsidRPr="00EE6C0A">
        <w:t>rican</w:t>
      </w:r>
      <w:r>
        <w:t>a</w:t>
      </w:r>
      <w:r w:rsidRPr="00EE6C0A">
        <w:t xml:space="preserve"> de </w:t>
      </w:r>
      <w:r>
        <w:t>Derechos Humanos, lo</w:t>
      </w:r>
      <w:r w:rsidRPr="00EE6C0A">
        <w:t>s ju</w:t>
      </w:r>
      <w:r>
        <w:t>eces</w:t>
      </w:r>
      <w:r w:rsidRPr="00EE6C0A">
        <w:t xml:space="preserve"> </w:t>
      </w:r>
      <w:r>
        <w:t xml:space="preserve">toman en consideración </w:t>
      </w:r>
      <w:r w:rsidRPr="00EE6C0A">
        <w:t>l</w:t>
      </w:r>
      <w:r>
        <w:t>a</w:t>
      </w:r>
      <w:r w:rsidRPr="00EE6C0A">
        <w:t>s cr</w:t>
      </w:r>
      <w:r>
        <w:t>eencias</w:t>
      </w:r>
      <w:r w:rsidRPr="00EE6C0A">
        <w:t>, rit</w:t>
      </w:r>
      <w:r>
        <w:t>o</w:t>
      </w:r>
      <w:r w:rsidRPr="00EE6C0A">
        <w:t xml:space="preserve">s </w:t>
      </w:r>
      <w:r>
        <w:t>y es</w:t>
      </w:r>
      <w:r w:rsidRPr="00EE6C0A">
        <w:t>t</w:t>
      </w:r>
      <w:r>
        <w:t>ilos de</w:t>
      </w:r>
      <w:r w:rsidRPr="00EE6C0A">
        <w:t xml:space="preserve"> vi</w:t>
      </w:r>
      <w:r>
        <w:t>da</w:t>
      </w:r>
      <w:r w:rsidRPr="00EE6C0A">
        <w:t xml:space="preserve"> de</w:t>
      </w:r>
      <w:r>
        <w:t xml:space="preserve"> la</w:t>
      </w:r>
      <w:r w:rsidRPr="00EE6C0A">
        <w:t>s soci</w:t>
      </w:r>
      <w:r>
        <w:t>edades</w:t>
      </w:r>
      <w:r w:rsidRPr="00EE6C0A">
        <w:t xml:space="preserve"> tradi</w:t>
      </w:r>
      <w:r>
        <w:t>c</w:t>
      </w:r>
      <w:r w:rsidRPr="00EE6C0A">
        <w:t>ion</w:t>
      </w:r>
      <w:r>
        <w:t>a</w:t>
      </w:r>
      <w:r w:rsidRPr="00EE6C0A">
        <w:t>les</w:t>
      </w:r>
      <w:r>
        <w:t>, convencidos como están de que</w:t>
      </w:r>
      <w:r w:rsidRPr="00EE6C0A">
        <w:t xml:space="preserve"> </w:t>
      </w:r>
      <w:r>
        <w:t>el hecho de tener</w:t>
      </w:r>
      <w:r w:rsidRPr="00EE6C0A">
        <w:t xml:space="preserve"> en c</w:t>
      </w:r>
      <w:r>
        <w:t>uenta</w:t>
      </w:r>
      <w:r w:rsidRPr="00EE6C0A">
        <w:t xml:space="preserve"> </w:t>
      </w:r>
      <w:r>
        <w:t>las realidades</w:t>
      </w:r>
      <w:r w:rsidRPr="00EE6C0A">
        <w:t xml:space="preserve"> sociol</w:t>
      </w:r>
      <w:r>
        <w:t>ó</w:t>
      </w:r>
      <w:r w:rsidRPr="00EE6C0A">
        <w:t>gi</w:t>
      </w:r>
      <w:r>
        <w:t>cas</w:t>
      </w:r>
      <w:r w:rsidRPr="00EE6C0A">
        <w:t xml:space="preserve"> d</w:t>
      </w:r>
      <w:r>
        <w:t xml:space="preserve">e </w:t>
      </w:r>
      <w:r w:rsidRPr="00EE6C0A">
        <w:t>un</w:t>
      </w:r>
      <w:r>
        <w:t>a</w:t>
      </w:r>
      <w:r w:rsidRPr="00EE6C0A">
        <w:t xml:space="preserve"> soci</w:t>
      </w:r>
      <w:r>
        <w:t>edad específica</w:t>
      </w:r>
      <w:r w:rsidRPr="00EE6C0A">
        <w:t xml:space="preserve"> n</w:t>
      </w:r>
      <w:r>
        <w:t xml:space="preserve">o es incompatible con el principio de </w:t>
      </w:r>
      <w:r w:rsidRPr="00EE6C0A">
        <w:t>universali</w:t>
      </w:r>
      <w:r>
        <w:t>dad de los</w:t>
      </w:r>
      <w:r w:rsidRPr="00EE6C0A">
        <w:t xml:space="preserve"> d</w:t>
      </w:r>
      <w:r>
        <w:t>e</w:t>
      </w:r>
      <w:r w:rsidRPr="00EE6C0A">
        <w:t>r</w:t>
      </w:r>
      <w:r>
        <w:t>ech</w:t>
      </w:r>
      <w:r w:rsidRPr="00EE6C0A">
        <w:t>os h</w:t>
      </w:r>
      <w:r>
        <w:t>umanos</w:t>
      </w:r>
      <w:r w:rsidRPr="00EE6C0A">
        <w:t xml:space="preserve"> </w:t>
      </w:r>
      <w:r>
        <w:t>y resulta fu</w:t>
      </w:r>
      <w:r w:rsidRPr="00EE6C0A">
        <w:t>ndamental p</w:t>
      </w:r>
      <w:r>
        <w:t>ara</w:t>
      </w:r>
      <w:r w:rsidRPr="00EE6C0A">
        <w:t xml:space="preserve"> r</w:t>
      </w:r>
      <w:r>
        <w:t>es</w:t>
      </w:r>
      <w:r w:rsidRPr="00EE6C0A">
        <w:t>ponde</w:t>
      </w:r>
      <w:r>
        <w:t>r</w:t>
      </w:r>
      <w:r w:rsidRPr="00EE6C0A">
        <w:t xml:space="preserve"> </w:t>
      </w:r>
      <w:r>
        <w:t>a</w:t>
      </w:r>
      <w:r w:rsidRPr="00EE6C0A">
        <w:t xml:space="preserve"> l</w:t>
      </w:r>
      <w:r>
        <w:t xml:space="preserve">a </w:t>
      </w:r>
      <w:r w:rsidRPr="00EE6C0A">
        <w:t>exigenc</w:t>
      </w:r>
      <w:r>
        <w:t>ia de es</w:t>
      </w:r>
      <w:r w:rsidRPr="00EE6C0A">
        <w:t xml:space="preserve">e </w:t>
      </w:r>
      <w:r>
        <w:t>carácter</w:t>
      </w:r>
      <w:r w:rsidRPr="00EE6C0A">
        <w:t xml:space="preserve"> universal. </w:t>
      </w:r>
      <w:r>
        <w:t>La</w:t>
      </w:r>
      <w:r w:rsidRPr="00EE6C0A">
        <w:t xml:space="preserve"> Cor</w:t>
      </w:r>
      <w:r>
        <w:t>te</w:t>
      </w:r>
      <w:r w:rsidRPr="00EE6C0A">
        <w:t xml:space="preserve"> </w:t>
      </w:r>
      <w:r>
        <w:t>h</w:t>
      </w:r>
      <w:r w:rsidRPr="00EE6C0A">
        <w:t xml:space="preserve">a </w:t>
      </w:r>
      <w:r>
        <w:t>concedido así una</w:t>
      </w:r>
      <w:r w:rsidRPr="00EE6C0A">
        <w:t xml:space="preserve"> r</w:t>
      </w:r>
      <w:r>
        <w:t>e</w:t>
      </w:r>
      <w:r w:rsidRPr="00EE6C0A">
        <w:t>para</w:t>
      </w:r>
      <w:r>
        <w:t>c</w:t>
      </w:r>
      <w:r w:rsidRPr="00EE6C0A">
        <w:t>i</w:t>
      </w:r>
      <w:r>
        <w:t>ó</w:t>
      </w:r>
      <w:r w:rsidRPr="00EE6C0A">
        <w:t xml:space="preserve">n </w:t>
      </w:r>
      <w:r>
        <w:t>a la</w:t>
      </w:r>
      <w:r w:rsidRPr="00EE6C0A">
        <w:t xml:space="preserve"> comun</w:t>
      </w:r>
      <w:r>
        <w:t>id</w:t>
      </w:r>
      <w:r w:rsidRPr="00EE6C0A">
        <w:t>a</w:t>
      </w:r>
      <w:r>
        <w:t>d</w:t>
      </w:r>
      <w:r w:rsidRPr="00EE6C0A">
        <w:t xml:space="preserve"> Maya Achi </w:t>
      </w:r>
      <w:r>
        <w:t>de Guatemala por las penalidades</w:t>
      </w:r>
      <w:r w:rsidRPr="00EE6C0A">
        <w:t xml:space="preserve"> </w:t>
      </w:r>
      <w:r>
        <w:t>sufridas a raíz de la matanza</w:t>
      </w:r>
      <w:r w:rsidRPr="00EE6C0A">
        <w:t xml:space="preserve"> de 268 person</w:t>
      </w:r>
      <w:r>
        <w:t>as</w:t>
      </w:r>
      <w:r w:rsidRPr="00EE6C0A">
        <w:t xml:space="preserve"> en jul</w:t>
      </w:r>
      <w:r>
        <w:t>io d</w:t>
      </w:r>
      <w:r w:rsidRPr="00EE6C0A">
        <w:t>e 1982</w:t>
      </w:r>
      <w:r>
        <w:t>,</w:t>
      </w:r>
      <w:r w:rsidRPr="00EE6C0A">
        <w:t xml:space="preserve"> </w:t>
      </w:r>
      <w:r>
        <w:t>porque no pudo honrar</w:t>
      </w:r>
      <w:r w:rsidRPr="00EE6C0A">
        <w:t xml:space="preserve"> </w:t>
      </w:r>
      <w:r>
        <w:t>a sus muertos con arreglo a los</w:t>
      </w:r>
      <w:r w:rsidRPr="00EE6C0A">
        <w:t xml:space="preserve"> rit</w:t>
      </w:r>
      <w:r>
        <w:t>os</w:t>
      </w:r>
      <w:r w:rsidRPr="00EE6C0A">
        <w:t xml:space="preserve"> ancestra</w:t>
      </w:r>
      <w:r>
        <w:t>les</w:t>
      </w:r>
      <w:r w:rsidRPr="00EE6C0A">
        <w:t>. De</w:t>
      </w:r>
      <w:r>
        <w:t>l</w:t>
      </w:r>
      <w:r w:rsidRPr="00EE6C0A">
        <w:t xml:space="preserve"> m</w:t>
      </w:r>
      <w:r>
        <w:t>ismo modo</w:t>
      </w:r>
      <w:r w:rsidRPr="00EE6C0A">
        <w:t xml:space="preserve">, </w:t>
      </w:r>
      <w:r>
        <w:t>en un caso en el que el Paraguay había</w:t>
      </w:r>
      <w:r w:rsidRPr="00EE6C0A">
        <w:t xml:space="preserve"> vend</w:t>
      </w:r>
      <w:r>
        <w:t>ido</w:t>
      </w:r>
      <w:r w:rsidRPr="00EE6C0A">
        <w:t xml:space="preserve"> grandes </w:t>
      </w:r>
      <w:r>
        <w:t>latifundios a</w:t>
      </w:r>
      <w:r w:rsidRPr="00EE6C0A">
        <w:t xml:space="preserve"> e</w:t>
      </w:r>
      <w:r>
        <w:t>mp</w:t>
      </w:r>
      <w:r w:rsidRPr="00EE6C0A">
        <w:t>res</w:t>
      </w:r>
      <w:r>
        <w:t>a</w:t>
      </w:r>
      <w:r w:rsidRPr="00EE6C0A">
        <w:t>s brit</w:t>
      </w:r>
      <w:r>
        <w:t>á</w:t>
      </w:r>
      <w:r w:rsidRPr="00EE6C0A">
        <w:t>ni</w:t>
      </w:r>
      <w:r>
        <w:t>cas, ignorando los derechos de los</w:t>
      </w:r>
      <w:r w:rsidRPr="00EE6C0A">
        <w:t xml:space="preserve"> </w:t>
      </w:r>
      <w:r>
        <w:t xml:space="preserve">indios, la Corte declaró que, para los indígenas, </w:t>
      </w:r>
      <w:r w:rsidRPr="00EE6C0A">
        <w:t>la rela</w:t>
      </w:r>
      <w:r>
        <w:t>c</w:t>
      </w:r>
      <w:r w:rsidRPr="00EE6C0A">
        <w:t>i</w:t>
      </w:r>
      <w:r>
        <w:t>ó</w:t>
      </w:r>
      <w:r w:rsidRPr="00EE6C0A">
        <w:t xml:space="preserve">n </w:t>
      </w:r>
      <w:r>
        <w:t>con la tierra</w:t>
      </w:r>
      <w:r w:rsidRPr="00EE6C0A">
        <w:t xml:space="preserve"> es un </w:t>
      </w:r>
      <w:r>
        <w:t>e</w:t>
      </w:r>
      <w:r w:rsidRPr="00EE6C0A">
        <w:t>l</w:t>
      </w:r>
      <w:r>
        <w:t>e</w:t>
      </w:r>
      <w:r w:rsidRPr="00EE6C0A">
        <w:t>ment</w:t>
      </w:r>
      <w:r>
        <w:t>o a</w:t>
      </w:r>
      <w:r w:rsidRPr="00EE6C0A">
        <w:t xml:space="preserve"> la </w:t>
      </w:r>
      <w:r>
        <w:t>vez</w:t>
      </w:r>
      <w:r w:rsidRPr="00EE6C0A">
        <w:t xml:space="preserve"> mat</w:t>
      </w:r>
      <w:r>
        <w:t>e</w:t>
      </w:r>
      <w:r w:rsidRPr="00EE6C0A">
        <w:t>ri</w:t>
      </w:r>
      <w:r>
        <w:t>a</w:t>
      </w:r>
      <w:r w:rsidRPr="00EE6C0A">
        <w:t xml:space="preserve">l </w:t>
      </w:r>
      <w:r>
        <w:t>y</w:t>
      </w:r>
      <w:r w:rsidRPr="00EE6C0A">
        <w:t xml:space="preserve"> </w:t>
      </w:r>
      <w:r>
        <w:t>e</w:t>
      </w:r>
      <w:r w:rsidRPr="00EE6C0A">
        <w:t>spiritu</w:t>
      </w:r>
      <w:r>
        <w:t>a</w:t>
      </w:r>
      <w:r w:rsidRPr="00EE6C0A">
        <w:t xml:space="preserve">l </w:t>
      </w:r>
      <w:r>
        <w:t>del que deben disfrutar</w:t>
      </w:r>
      <w:r w:rsidRPr="00EE6C0A">
        <w:t xml:space="preserve"> plen</w:t>
      </w:r>
      <w:r>
        <w:t>a</w:t>
      </w:r>
      <w:r w:rsidRPr="00EE6C0A">
        <w:t>ment</w:t>
      </w:r>
      <w:r>
        <w:t>e</w:t>
      </w:r>
      <w:r w:rsidRPr="00EE6C0A">
        <w:t xml:space="preserve"> p</w:t>
      </w:r>
      <w:r>
        <w:t>ara</w:t>
      </w:r>
      <w:r w:rsidRPr="00EE6C0A">
        <w:t xml:space="preserve"> pr</w:t>
      </w:r>
      <w:r>
        <w:t>e</w:t>
      </w:r>
      <w:r w:rsidRPr="00EE6C0A">
        <w:t>serv</w:t>
      </w:r>
      <w:r>
        <w:t>a</w:t>
      </w:r>
      <w:r w:rsidRPr="00EE6C0A">
        <w:t>r l</w:t>
      </w:r>
      <w:r>
        <w:t>a he</w:t>
      </w:r>
      <w:r w:rsidRPr="00EE6C0A">
        <w:t>r</w:t>
      </w:r>
      <w:r>
        <w:t>enc</w:t>
      </w:r>
      <w:r w:rsidRPr="00EE6C0A">
        <w:t>ia cultur</w:t>
      </w:r>
      <w:r>
        <w:t>a</w:t>
      </w:r>
      <w:r w:rsidRPr="00EE6C0A">
        <w:t xml:space="preserve">l </w:t>
      </w:r>
      <w:r>
        <w:t>y transmi</w:t>
      </w:r>
      <w:r w:rsidRPr="00EE6C0A">
        <w:t>t</w:t>
      </w:r>
      <w:r>
        <w:t>i</w:t>
      </w:r>
      <w:r w:rsidRPr="00EE6C0A">
        <w:t>r</w:t>
      </w:r>
      <w:r>
        <w:t>la</w:t>
      </w:r>
      <w:r w:rsidRPr="00EE6C0A">
        <w:t xml:space="preserve"> a</w:t>
      </w:r>
      <w:r>
        <w:t xml:space="preserve"> las</w:t>
      </w:r>
      <w:r w:rsidRPr="00EE6C0A">
        <w:t xml:space="preserve"> g</w:t>
      </w:r>
      <w:r>
        <w:t>e</w:t>
      </w:r>
      <w:r w:rsidRPr="00EE6C0A">
        <w:t>n</w:t>
      </w:r>
      <w:r>
        <w:t>e</w:t>
      </w:r>
      <w:r w:rsidRPr="00EE6C0A">
        <w:t>ra</w:t>
      </w:r>
      <w:r>
        <w:t>c</w:t>
      </w:r>
      <w:r w:rsidRPr="00EE6C0A">
        <w:t>ion</w:t>
      </w:r>
      <w:r>
        <w:t>e</w:t>
      </w:r>
      <w:r w:rsidRPr="00EE6C0A">
        <w:t>s futur</w:t>
      </w:r>
      <w:r>
        <w:t>a</w:t>
      </w:r>
      <w:r w:rsidRPr="00EE6C0A">
        <w:t xml:space="preserve">s. </w:t>
      </w:r>
      <w:r>
        <w:t>En cuanto al</w:t>
      </w:r>
      <w:r w:rsidRPr="00EE6C0A">
        <w:t xml:space="preserve"> relativism</w:t>
      </w:r>
      <w:r>
        <w:t>o</w:t>
      </w:r>
      <w:r w:rsidRPr="00EE6C0A">
        <w:t xml:space="preserve"> cultur</w:t>
      </w:r>
      <w:r>
        <w:t>a</w:t>
      </w:r>
      <w:r w:rsidRPr="00EE6C0A">
        <w:t xml:space="preserve">l </w:t>
      </w:r>
      <w:r>
        <w:t>referente a</w:t>
      </w:r>
      <w:r w:rsidRPr="00EE6C0A">
        <w:t xml:space="preserve"> </w:t>
      </w:r>
      <w:r>
        <w:t>Asia, la AS</w:t>
      </w:r>
      <w:r w:rsidRPr="00EE6C0A">
        <w:t xml:space="preserve">EAN </w:t>
      </w:r>
      <w:r>
        <w:t xml:space="preserve">está pensando implantar </w:t>
      </w:r>
      <w:r w:rsidRPr="00EE6C0A">
        <w:t>un s</w:t>
      </w:r>
      <w:r>
        <w:t>i</w:t>
      </w:r>
      <w:r w:rsidRPr="00EE6C0A">
        <w:t>st</w:t>
      </w:r>
      <w:r>
        <w:t>e</w:t>
      </w:r>
      <w:r w:rsidRPr="00EE6C0A">
        <w:t>m</w:t>
      </w:r>
      <w:r>
        <w:t>a</w:t>
      </w:r>
      <w:r w:rsidRPr="00EE6C0A">
        <w:t xml:space="preserve"> r</w:t>
      </w:r>
      <w:r>
        <w:t>e</w:t>
      </w:r>
      <w:r w:rsidRPr="00EE6C0A">
        <w:t>gional de protec</w:t>
      </w:r>
      <w:r>
        <w:t>c</w:t>
      </w:r>
      <w:r w:rsidRPr="00EE6C0A">
        <w:t>i</w:t>
      </w:r>
      <w:r>
        <w:t>ó</w:t>
      </w:r>
      <w:r w:rsidRPr="00EE6C0A">
        <w:t>n de</w:t>
      </w:r>
      <w:r>
        <w:t xml:space="preserve"> los derechos humanos en 2020; mientras tanto, la De</w:t>
      </w:r>
      <w:r w:rsidRPr="00EE6C0A">
        <w:t>clara</w:t>
      </w:r>
      <w:r>
        <w:t>c</w:t>
      </w:r>
      <w:r w:rsidRPr="00EE6C0A">
        <w:t>i</w:t>
      </w:r>
      <w:r>
        <w:t>ó</w:t>
      </w:r>
      <w:r w:rsidRPr="00EE6C0A">
        <w:t>n de Bangkok</w:t>
      </w:r>
      <w:r>
        <w:t>,</w:t>
      </w:r>
      <w:r w:rsidRPr="00EE6C0A">
        <w:t xml:space="preserve"> </w:t>
      </w:r>
      <w:r>
        <w:t>adoptada en 1993 por los ministros y representantes de los Estados de Asia, en el contexto de los preparativos de la Conferencia Mundial de Derechos Humanos, afirma</w:t>
      </w:r>
      <w:r w:rsidRPr="00EE6C0A">
        <w:t xml:space="preserve"> en s</w:t>
      </w:r>
      <w:r>
        <w:t xml:space="preserve">u </w:t>
      </w:r>
      <w:r w:rsidRPr="00EE6C0A">
        <w:t>art</w:t>
      </w:r>
      <w:r>
        <w:t>í</w:t>
      </w:r>
      <w:r w:rsidRPr="00EE6C0A">
        <w:t>c</w:t>
      </w:r>
      <w:r>
        <w:t>u</w:t>
      </w:r>
      <w:r w:rsidRPr="00EE6C0A">
        <w:t>l</w:t>
      </w:r>
      <w:r>
        <w:t>o</w:t>
      </w:r>
      <w:r w:rsidRPr="00EE6C0A">
        <w:t xml:space="preserve"> 8 que</w:t>
      </w:r>
      <w:r>
        <w:t>,</w:t>
      </w:r>
      <w:r w:rsidRPr="00EE6C0A">
        <w:t xml:space="preserve"> </w:t>
      </w:r>
      <w:r>
        <w:t xml:space="preserve">al estudiar el tema de </w:t>
      </w:r>
      <w:r w:rsidRPr="00EE6C0A">
        <w:t>l</w:t>
      </w:r>
      <w:r>
        <w:t>o</w:t>
      </w:r>
      <w:r w:rsidRPr="00EE6C0A">
        <w:t>s d</w:t>
      </w:r>
      <w:r>
        <w:t>erechos humanos</w:t>
      </w:r>
      <w:r w:rsidRPr="00EE6C0A">
        <w:t xml:space="preserve"> </w:t>
      </w:r>
      <w:r>
        <w:t>no debe perderse de vista la importancia de las</w:t>
      </w:r>
      <w:r w:rsidRPr="00EE6C0A">
        <w:t xml:space="preserve"> p</w:t>
      </w:r>
      <w:r>
        <w:t>eculiaridades</w:t>
      </w:r>
      <w:r w:rsidRPr="00EE6C0A">
        <w:t xml:space="preserve"> </w:t>
      </w:r>
      <w:r>
        <w:t>nacionales y</w:t>
      </w:r>
      <w:r w:rsidRPr="00EE6C0A">
        <w:t xml:space="preserve"> r</w:t>
      </w:r>
      <w:r>
        <w:t>e</w:t>
      </w:r>
      <w:r w:rsidRPr="00EE6C0A">
        <w:t>giona</w:t>
      </w:r>
      <w:r>
        <w:t>les, así como los diversos contextos históricos, culturales y religiosos.</w:t>
      </w:r>
      <w:r w:rsidRPr="00EE6C0A">
        <w:t xml:space="preserve"> </w:t>
      </w:r>
    </w:p>
    <w:p w:rsidR="00D74FE8" w:rsidRPr="00DD5AC1" w:rsidRDefault="00D74FE8" w:rsidP="00127A34">
      <w:pPr>
        <w:pStyle w:val="SingleTxtG"/>
      </w:pPr>
      <w:r>
        <w:t>25.</w:t>
      </w:r>
      <w:r>
        <w:tab/>
        <w:t>En el caso de</w:t>
      </w:r>
      <w:r w:rsidRPr="00EE6C0A">
        <w:t xml:space="preserve"> </w:t>
      </w:r>
      <w:r>
        <w:t>Á</w:t>
      </w:r>
      <w:r w:rsidRPr="00EE6C0A">
        <w:t>fri</w:t>
      </w:r>
      <w:r>
        <w:t>ca</w:t>
      </w:r>
      <w:r w:rsidRPr="00EE6C0A">
        <w:t xml:space="preserve">, </w:t>
      </w:r>
      <w:r>
        <w:t>se trata de un</w:t>
      </w:r>
      <w:r w:rsidRPr="00EE6C0A">
        <w:t xml:space="preserve"> espac</w:t>
      </w:r>
      <w:r>
        <w:t>io que primero fue mancillado por el</w:t>
      </w:r>
      <w:r w:rsidR="00CC6B9C">
        <w:t xml:space="preserve"> </w:t>
      </w:r>
      <w:r w:rsidRPr="00EE6C0A">
        <w:t>colonialism</w:t>
      </w:r>
      <w:r>
        <w:t>o</w:t>
      </w:r>
      <w:r w:rsidRPr="00EE6C0A">
        <w:t xml:space="preserve"> </w:t>
      </w:r>
      <w:r>
        <w:t>y luego</w:t>
      </w:r>
      <w:r w:rsidRPr="00EE6C0A">
        <w:t xml:space="preserve"> d</w:t>
      </w:r>
      <w:r>
        <w:t>ete</w:t>
      </w:r>
      <w:r w:rsidRPr="00EE6C0A">
        <w:t>rior</w:t>
      </w:r>
      <w:r>
        <w:t>ado</w:t>
      </w:r>
      <w:r w:rsidRPr="00EE6C0A">
        <w:t xml:space="preserve"> p</w:t>
      </w:r>
      <w:r>
        <w:t>o</w:t>
      </w:r>
      <w:r w:rsidRPr="00EE6C0A">
        <w:t xml:space="preserve">r </w:t>
      </w:r>
      <w:r>
        <w:t>el</w:t>
      </w:r>
      <w:r w:rsidRPr="00EE6C0A">
        <w:t xml:space="preserve"> n</w:t>
      </w:r>
      <w:r>
        <w:t>e</w:t>
      </w:r>
      <w:r w:rsidRPr="00EE6C0A">
        <w:t>ocolonialism</w:t>
      </w:r>
      <w:r>
        <w:t>o</w:t>
      </w:r>
      <w:r w:rsidRPr="00EE6C0A">
        <w:t xml:space="preserve">. </w:t>
      </w:r>
      <w:r>
        <w:t>El</w:t>
      </w:r>
      <w:r w:rsidRPr="00EE6C0A">
        <w:t xml:space="preserve"> discurs</w:t>
      </w:r>
      <w:r>
        <w:t>o</w:t>
      </w:r>
      <w:r w:rsidRPr="00EE6C0A">
        <w:t xml:space="preserve"> s</w:t>
      </w:r>
      <w:r>
        <w:t>ob</w:t>
      </w:r>
      <w:r w:rsidRPr="00EE6C0A">
        <w:t>r</w:t>
      </w:r>
      <w:r>
        <w:t>e</w:t>
      </w:r>
      <w:r w:rsidRPr="00EE6C0A">
        <w:t xml:space="preserve"> l</w:t>
      </w:r>
      <w:r>
        <w:t>o</w:t>
      </w:r>
      <w:r w:rsidRPr="00EE6C0A">
        <w:t>s d</w:t>
      </w:r>
      <w:r>
        <w:t>erechos</w:t>
      </w:r>
      <w:r w:rsidRPr="00EE6C0A">
        <w:t xml:space="preserve"> </w:t>
      </w:r>
      <w:r>
        <w:t>humanos se ha asociado</w:t>
      </w:r>
      <w:r w:rsidRPr="00EE6C0A">
        <w:t xml:space="preserve"> hist</w:t>
      </w:r>
      <w:r>
        <w:t>ó</w:t>
      </w:r>
      <w:r w:rsidRPr="00EE6C0A">
        <w:t>ri</w:t>
      </w:r>
      <w:r>
        <w:t>ca y</w:t>
      </w:r>
      <w:r w:rsidRPr="00EE6C0A">
        <w:t xml:space="preserve"> cultur</w:t>
      </w:r>
      <w:r>
        <w:t>a</w:t>
      </w:r>
      <w:r w:rsidRPr="00EE6C0A">
        <w:t>lment</w:t>
      </w:r>
      <w:r>
        <w:t>e</w:t>
      </w:r>
      <w:r w:rsidRPr="00EE6C0A">
        <w:t xml:space="preserve"> a</w:t>
      </w:r>
      <w:r>
        <w:t xml:space="preserve"> </w:t>
      </w:r>
      <w:r w:rsidRPr="00EE6C0A">
        <w:t>e</w:t>
      </w:r>
      <w:r>
        <w:t>se colonialismo</w:t>
      </w:r>
      <w:r w:rsidRPr="00EE6C0A">
        <w:t xml:space="preserve"> </w:t>
      </w:r>
      <w:r>
        <w:t>y al</w:t>
      </w:r>
      <w:r w:rsidRPr="00EE6C0A">
        <w:t xml:space="preserve"> capitalism</w:t>
      </w:r>
      <w:r>
        <w:t>o</w:t>
      </w:r>
      <w:r w:rsidRPr="00EE6C0A">
        <w:t xml:space="preserve"> de Europ</w:t>
      </w:r>
      <w:r>
        <w:t>a</w:t>
      </w:r>
      <w:r w:rsidRPr="00EE6C0A">
        <w:t>. S</w:t>
      </w:r>
      <w:r>
        <w:t>u</w:t>
      </w:r>
      <w:r w:rsidRPr="00EE6C0A">
        <w:t xml:space="preserve"> </w:t>
      </w:r>
      <w:r>
        <w:t>marcada</w:t>
      </w:r>
      <w:r w:rsidRPr="00EE6C0A">
        <w:t xml:space="preserve"> </w:t>
      </w:r>
      <w:r>
        <w:t>ambigüedad durante la etapa</w:t>
      </w:r>
      <w:r w:rsidRPr="00EE6C0A">
        <w:t xml:space="preserve"> de la d</w:t>
      </w:r>
      <w:r>
        <w:t>e</w:t>
      </w:r>
      <w:r w:rsidRPr="00EE6C0A">
        <w:t>pend</w:t>
      </w:r>
      <w:r>
        <w:t>e</w:t>
      </w:r>
      <w:r w:rsidRPr="00EE6C0A">
        <w:t>nc</w:t>
      </w:r>
      <w:r>
        <w:t>ia,</w:t>
      </w:r>
      <w:r w:rsidRPr="00EE6C0A">
        <w:t xml:space="preserve"> </w:t>
      </w:r>
      <w:r>
        <w:t>en que era</w:t>
      </w:r>
      <w:r w:rsidRPr="00EE6C0A">
        <w:t xml:space="preserve"> </w:t>
      </w:r>
      <w:r>
        <w:t>proclamado, pero no</w:t>
      </w:r>
      <w:r w:rsidRPr="00EE6C0A">
        <w:t xml:space="preserve"> apli</w:t>
      </w:r>
      <w:r>
        <w:t>cado,</w:t>
      </w:r>
      <w:r w:rsidRPr="00EE6C0A">
        <w:t xml:space="preserve"> </w:t>
      </w:r>
      <w:r>
        <w:t>lo había convertido en una</w:t>
      </w:r>
      <w:r w:rsidRPr="00EE6C0A">
        <w:t xml:space="preserve"> m</w:t>
      </w:r>
      <w:r>
        <w:t>i</w:t>
      </w:r>
      <w:r w:rsidRPr="00EE6C0A">
        <w:t>stifica</w:t>
      </w:r>
      <w:r>
        <w:t>c</w:t>
      </w:r>
      <w:r w:rsidRPr="00EE6C0A">
        <w:t>i</w:t>
      </w:r>
      <w:r>
        <w:t>ó</w:t>
      </w:r>
      <w:r w:rsidRPr="00EE6C0A">
        <w:t>n id</w:t>
      </w:r>
      <w:r>
        <w:t>e</w:t>
      </w:r>
      <w:r w:rsidRPr="00EE6C0A">
        <w:t>ol</w:t>
      </w:r>
      <w:r>
        <w:t>ó</w:t>
      </w:r>
      <w:r w:rsidRPr="00EE6C0A">
        <w:t>gi</w:t>
      </w:r>
      <w:r>
        <w:t>ca</w:t>
      </w:r>
      <w:r w:rsidRPr="00EE6C0A">
        <w:t xml:space="preserve">. </w:t>
      </w:r>
      <w:r>
        <w:t>El Es</w:t>
      </w:r>
      <w:r w:rsidRPr="00EE6C0A">
        <w:t>ta</w:t>
      </w:r>
      <w:r>
        <w:t>do</w:t>
      </w:r>
      <w:r w:rsidRPr="00EE6C0A">
        <w:t xml:space="preserve"> african</w:t>
      </w:r>
      <w:r>
        <w:t>o</w:t>
      </w:r>
      <w:r w:rsidRPr="00EE6C0A">
        <w:t xml:space="preserve"> </w:t>
      </w:r>
      <w:r>
        <w:t>actual, hijo de los procesos de</w:t>
      </w:r>
      <w:r w:rsidRPr="00EE6C0A">
        <w:t xml:space="preserve"> ind</w:t>
      </w:r>
      <w:r>
        <w:t>e</w:t>
      </w:r>
      <w:r w:rsidRPr="00EE6C0A">
        <w:t>pend</w:t>
      </w:r>
      <w:r>
        <w:t>e</w:t>
      </w:r>
      <w:r w:rsidRPr="00EE6C0A">
        <w:t>nc</w:t>
      </w:r>
      <w:r>
        <w:t>ia de hace sólo</w:t>
      </w:r>
      <w:r w:rsidRPr="00EE6C0A">
        <w:t xml:space="preserve"> cin</w:t>
      </w:r>
      <w:r>
        <w:t>cue</w:t>
      </w:r>
      <w:r w:rsidRPr="00EE6C0A">
        <w:t>nt</w:t>
      </w:r>
      <w:r>
        <w:t>a</w:t>
      </w:r>
      <w:r w:rsidRPr="00EE6C0A">
        <w:t xml:space="preserve"> a</w:t>
      </w:r>
      <w:r>
        <w:t>ños,</w:t>
      </w:r>
      <w:r w:rsidRPr="00EE6C0A">
        <w:t xml:space="preserve"> </w:t>
      </w:r>
      <w:r>
        <w:t>padece con excesiva frecuencia</w:t>
      </w:r>
      <w:r w:rsidRPr="00EE6C0A">
        <w:t xml:space="preserve"> to</w:t>
      </w:r>
      <w:r>
        <w:t>do</w:t>
      </w:r>
      <w:r w:rsidRPr="00EE6C0A">
        <w:t>s l</w:t>
      </w:r>
      <w:r>
        <w:t>o</w:t>
      </w:r>
      <w:r w:rsidRPr="00EE6C0A">
        <w:t>s ma</w:t>
      </w:r>
      <w:r>
        <w:t>les</w:t>
      </w:r>
      <w:r w:rsidRPr="00EE6C0A">
        <w:t xml:space="preserve"> d</w:t>
      </w:r>
      <w:r>
        <w:t xml:space="preserve">el </w:t>
      </w:r>
      <w:r w:rsidRPr="00EE6C0A">
        <w:t>su</w:t>
      </w:r>
      <w:r>
        <w:t>bdesarrollo</w:t>
      </w:r>
      <w:r w:rsidRPr="00EE6C0A">
        <w:t>; s</w:t>
      </w:r>
      <w:r>
        <w:t>e</w:t>
      </w:r>
      <w:r w:rsidRPr="00EE6C0A">
        <w:t xml:space="preserve"> r</w:t>
      </w:r>
      <w:r>
        <w:t>i</w:t>
      </w:r>
      <w:r w:rsidRPr="00EE6C0A">
        <w:t>g</w:t>
      </w:r>
      <w:r>
        <w:t>e</w:t>
      </w:r>
      <w:r w:rsidRPr="00EE6C0A">
        <w:t xml:space="preserve"> </w:t>
      </w:r>
      <w:r>
        <w:t>en demasiados casos por</w:t>
      </w:r>
      <w:r w:rsidRPr="00EE6C0A">
        <w:t xml:space="preserve"> un or</w:t>
      </w:r>
      <w:r>
        <w:t>d</w:t>
      </w:r>
      <w:r w:rsidRPr="00EE6C0A">
        <w:t>e</w:t>
      </w:r>
      <w:r>
        <w:t>namiento</w:t>
      </w:r>
      <w:r w:rsidRPr="00EE6C0A">
        <w:t xml:space="preserve"> jur</w:t>
      </w:r>
      <w:r>
        <w:t>í</w:t>
      </w:r>
      <w:r w:rsidRPr="00EE6C0A">
        <w:t>di</w:t>
      </w:r>
      <w:r>
        <w:t>co hecho a base de parches y retales</w:t>
      </w:r>
      <w:r w:rsidRPr="00EE6C0A">
        <w:t xml:space="preserve">. </w:t>
      </w:r>
      <w:r>
        <w:t>El Es</w:t>
      </w:r>
      <w:r w:rsidRPr="00EE6C0A">
        <w:t>ta</w:t>
      </w:r>
      <w:r>
        <w:t>do</w:t>
      </w:r>
      <w:r w:rsidRPr="00EE6C0A">
        <w:t xml:space="preserve"> african</w:t>
      </w:r>
      <w:r>
        <w:t>o</w:t>
      </w:r>
      <w:r w:rsidRPr="00EE6C0A">
        <w:t xml:space="preserve"> pose</w:t>
      </w:r>
      <w:r>
        <w:t>e</w:t>
      </w:r>
      <w:r w:rsidRPr="00EE6C0A">
        <w:t xml:space="preserve"> </w:t>
      </w:r>
      <w:r>
        <w:t xml:space="preserve">en </w:t>
      </w:r>
      <w:r w:rsidRPr="00EE6C0A">
        <w:t xml:space="preserve">la </w:t>
      </w:r>
      <w:r>
        <w:t>mayoría de las ocasiones una</w:t>
      </w:r>
      <w:r w:rsidRPr="00EE6C0A">
        <w:t xml:space="preserve">s </w:t>
      </w:r>
      <w:r>
        <w:t>e</w:t>
      </w:r>
      <w:r w:rsidRPr="00EE6C0A">
        <w:t>structur</w:t>
      </w:r>
      <w:r>
        <w:t>a</w:t>
      </w:r>
      <w:r w:rsidRPr="00EE6C0A">
        <w:t>s institu</w:t>
      </w:r>
      <w:r>
        <w:t>c</w:t>
      </w:r>
      <w:r w:rsidRPr="00EE6C0A">
        <w:t>ion</w:t>
      </w:r>
      <w:r>
        <w:t>a</w:t>
      </w:r>
      <w:r w:rsidRPr="00EE6C0A">
        <w:t xml:space="preserve">les </w:t>
      </w:r>
      <w:r>
        <w:t>precarias,</w:t>
      </w:r>
      <w:r w:rsidRPr="00EE6C0A">
        <w:t xml:space="preserve"> as</w:t>
      </w:r>
      <w:r>
        <w:t>í</w:t>
      </w:r>
      <w:r w:rsidRPr="00EE6C0A">
        <w:t xml:space="preserve"> </w:t>
      </w:r>
      <w:r>
        <w:t>como unas</w:t>
      </w:r>
      <w:r w:rsidRPr="00EE6C0A">
        <w:t xml:space="preserve"> front</w:t>
      </w:r>
      <w:r>
        <w:t>eras</w:t>
      </w:r>
      <w:r w:rsidRPr="00EE6C0A">
        <w:t xml:space="preserve"> </w:t>
      </w:r>
      <w:r>
        <w:t>muchas veces</w:t>
      </w:r>
      <w:r w:rsidRPr="00EE6C0A">
        <w:t xml:space="preserve"> artifici</w:t>
      </w:r>
      <w:r>
        <w:t>a</w:t>
      </w:r>
      <w:r w:rsidRPr="00EE6C0A">
        <w:t xml:space="preserve">les </w:t>
      </w:r>
      <w:r>
        <w:t>que agrupan a varias</w:t>
      </w:r>
      <w:r w:rsidRPr="00EE6C0A">
        <w:t xml:space="preserve"> etni</w:t>
      </w:r>
      <w:r>
        <w:t>a</w:t>
      </w:r>
      <w:r w:rsidRPr="00EE6C0A">
        <w:t xml:space="preserve">s </w:t>
      </w:r>
      <w:r>
        <w:t>y</w:t>
      </w:r>
      <w:r w:rsidRPr="00EE6C0A">
        <w:t xml:space="preserve"> </w:t>
      </w:r>
      <w:r>
        <w:t>fragmen</w:t>
      </w:r>
      <w:r w:rsidRPr="00EE6C0A">
        <w:t>tan</w:t>
      </w:r>
      <w:r>
        <w:t xml:space="preserve"> a</w:t>
      </w:r>
      <w:r w:rsidRPr="00EE6C0A">
        <w:t xml:space="preserve"> </w:t>
      </w:r>
      <w:r>
        <w:t>otras</w:t>
      </w:r>
      <w:r w:rsidRPr="00EE6C0A">
        <w:t xml:space="preserve">, </w:t>
      </w:r>
      <w:r>
        <w:t>fuente</w:t>
      </w:r>
      <w:r w:rsidRPr="00EE6C0A">
        <w:t xml:space="preserve"> </w:t>
      </w:r>
      <w:r>
        <w:t>e</w:t>
      </w:r>
      <w:r w:rsidRPr="00EE6C0A">
        <w:t>vidente de confli</w:t>
      </w:r>
      <w:r>
        <w:t>c</w:t>
      </w:r>
      <w:r w:rsidRPr="00EE6C0A">
        <w:t>t</w:t>
      </w:r>
      <w:r>
        <w:t>o</w:t>
      </w:r>
      <w:r w:rsidRPr="00EE6C0A">
        <w:t xml:space="preserve">s. </w:t>
      </w:r>
      <w:r>
        <w:t>Además</w:t>
      </w:r>
      <w:r w:rsidRPr="00EE6C0A">
        <w:t>, vi</w:t>
      </w:r>
      <w:r>
        <w:t>ve</w:t>
      </w:r>
      <w:r w:rsidRPr="00EE6C0A">
        <w:t xml:space="preserve"> </w:t>
      </w:r>
      <w:r>
        <w:t>en</w:t>
      </w:r>
      <w:r w:rsidRPr="00EE6C0A">
        <w:t xml:space="preserve"> un</w:t>
      </w:r>
      <w:r>
        <w:t>a</w:t>
      </w:r>
      <w:r w:rsidRPr="00EE6C0A">
        <w:t xml:space="preserve"> ind</w:t>
      </w:r>
      <w:r>
        <w:t>e</w:t>
      </w:r>
      <w:r w:rsidRPr="00EE6C0A">
        <w:t>pend</w:t>
      </w:r>
      <w:r>
        <w:t>e</w:t>
      </w:r>
      <w:r w:rsidRPr="00EE6C0A">
        <w:t>nc</w:t>
      </w:r>
      <w:r>
        <w:t>ia</w:t>
      </w:r>
      <w:r w:rsidRPr="00EE6C0A">
        <w:t xml:space="preserve"> </w:t>
      </w:r>
      <w:r>
        <w:t>a veces</w:t>
      </w:r>
      <w:r w:rsidRPr="00EE6C0A">
        <w:t xml:space="preserve"> simplement</w:t>
      </w:r>
      <w:r>
        <w:t>e</w:t>
      </w:r>
      <w:r w:rsidRPr="00EE6C0A">
        <w:t xml:space="preserve"> nominal</w:t>
      </w:r>
      <w:r>
        <w:t xml:space="preserve"> y</w:t>
      </w:r>
      <w:r w:rsidRPr="00EE6C0A">
        <w:t xml:space="preserve"> si </w:t>
      </w:r>
      <w:r>
        <w:t>e</w:t>
      </w:r>
      <w:r w:rsidRPr="00EE6C0A">
        <w:t>l continent</w:t>
      </w:r>
      <w:r>
        <w:t>e</w:t>
      </w:r>
      <w:r w:rsidRPr="00EE6C0A">
        <w:t xml:space="preserve"> se caract</w:t>
      </w:r>
      <w:r>
        <w:t>e</w:t>
      </w:r>
      <w:r w:rsidRPr="00EE6C0A">
        <w:t>ri</w:t>
      </w:r>
      <w:r>
        <w:t>za</w:t>
      </w:r>
      <w:r w:rsidRPr="00EE6C0A">
        <w:t xml:space="preserve"> p</w:t>
      </w:r>
      <w:r>
        <w:t>o</w:t>
      </w:r>
      <w:r w:rsidRPr="00EE6C0A">
        <w:t>r un</w:t>
      </w:r>
      <w:r>
        <w:t>a</w:t>
      </w:r>
      <w:r w:rsidRPr="00EE6C0A">
        <w:t xml:space="preserve"> c</w:t>
      </w:r>
      <w:r>
        <w:t>i</w:t>
      </w:r>
      <w:r w:rsidRPr="00EE6C0A">
        <w:t>erta pr</w:t>
      </w:r>
      <w:r>
        <w:t>e</w:t>
      </w:r>
      <w:r w:rsidRPr="00EE6C0A">
        <w:t>valenc</w:t>
      </w:r>
      <w:r>
        <w:t>ia de</w:t>
      </w:r>
      <w:r w:rsidRPr="00EE6C0A">
        <w:t xml:space="preserve"> r</w:t>
      </w:r>
      <w:r>
        <w:t>e</w:t>
      </w:r>
      <w:r w:rsidRPr="00EE6C0A">
        <w:t>g</w:t>
      </w:r>
      <w:r>
        <w:t>í</w:t>
      </w:r>
      <w:r w:rsidRPr="00EE6C0A">
        <w:t>me</w:t>
      </w:r>
      <w:r>
        <w:t xml:space="preserve">nes políticos </w:t>
      </w:r>
      <w:r w:rsidRPr="00EE6C0A">
        <w:t>autoritar</w:t>
      </w:r>
      <w:r>
        <w:t>ios</w:t>
      </w:r>
      <w:r w:rsidRPr="00EE6C0A">
        <w:t xml:space="preserve">, </w:t>
      </w:r>
      <w:r>
        <w:t>ello obedece al razonamiento de que están en mejores</w:t>
      </w:r>
      <w:r w:rsidRPr="00EE6C0A">
        <w:t xml:space="preserve"> con</w:t>
      </w:r>
      <w:r>
        <w:t>diciones</w:t>
      </w:r>
      <w:r w:rsidRPr="00EE6C0A">
        <w:t xml:space="preserve"> d</w:t>
      </w:r>
      <w:r>
        <w:t>e garantizar un determinado grado de</w:t>
      </w:r>
      <w:r w:rsidRPr="00EE6C0A">
        <w:t xml:space="preserve"> s</w:t>
      </w:r>
      <w:r>
        <w:t>eg</w:t>
      </w:r>
      <w:r w:rsidRPr="00EE6C0A">
        <w:t>uri</w:t>
      </w:r>
      <w:r>
        <w:t>dad</w:t>
      </w:r>
      <w:r w:rsidRPr="00EE6C0A">
        <w:t>, sa</w:t>
      </w:r>
      <w:r>
        <w:t>lud</w:t>
      </w:r>
      <w:r w:rsidRPr="00EE6C0A">
        <w:t>, solidari</w:t>
      </w:r>
      <w:r>
        <w:t>dad</w:t>
      </w:r>
      <w:r w:rsidRPr="00EE6C0A">
        <w:t xml:space="preserve"> </w:t>
      </w:r>
      <w:r>
        <w:t>y</w:t>
      </w:r>
      <w:r w:rsidRPr="00EE6C0A">
        <w:t xml:space="preserve"> </w:t>
      </w:r>
      <w:r>
        <w:t>retribuciones,</w:t>
      </w:r>
      <w:r w:rsidRPr="00EE6C0A">
        <w:t xml:space="preserve"> </w:t>
      </w:r>
      <w:r>
        <w:t>y</w:t>
      </w:r>
      <w:r w:rsidRPr="00EE6C0A">
        <w:t xml:space="preserve"> de sa</w:t>
      </w:r>
      <w:r>
        <w:t>lva</w:t>
      </w:r>
      <w:r w:rsidRPr="00EE6C0A">
        <w:t>g</w:t>
      </w:r>
      <w:r>
        <w:t>u</w:t>
      </w:r>
      <w:r w:rsidRPr="00EE6C0A">
        <w:t>ard</w:t>
      </w:r>
      <w:r>
        <w:t>a</w:t>
      </w:r>
      <w:r w:rsidRPr="00EE6C0A">
        <w:t xml:space="preserve">r </w:t>
      </w:r>
      <w:r>
        <w:t>el sentimiento de seguridad que proporciona la</w:t>
      </w:r>
      <w:r w:rsidRPr="00EE6C0A">
        <w:t xml:space="preserve"> comun</w:t>
      </w:r>
      <w:r>
        <w:t>idad</w:t>
      </w:r>
      <w:r w:rsidRPr="00EE6C0A">
        <w:t xml:space="preserve">. En </w:t>
      </w:r>
      <w:r>
        <w:t>Á</w:t>
      </w:r>
      <w:r w:rsidRPr="00EE6C0A">
        <w:t>fri</w:t>
      </w:r>
      <w:r>
        <w:t>ca</w:t>
      </w:r>
      <w:r w:rsidRPr="00EE6C0A">
        <w:t xml:space="preserve">, </w:t>
      </w:r>
      <w:r>
        <w:t>e</w:t>
      </w:r>
      <w:r w:rsidRPr="00EE6C0A">
        <w:t>l</w:t>
      </w:r>
      <w:r>
        <w:t xml:space="preserve"> </w:t>
      </w:r>
      <w:r w:rsidRPr="00EE6C0A">
        <w:t>individu</w:t>
      </w:r>
      <w:r>
        <w:t>o</w:t>
      </w:r>
      <w:r w:rsidRPr="00EE6C0A">
        <w:t xml:space="preserve"> n</w:t>
      </w:r>
      <w:r>
        <w:t xml:space="preserve">o </w:t>
      </w:r>
      <w:r w:rsidRPr="00EE6C0A">
        <w:t xml:space="preserve">es </w:t>
      </w:r>
      <w:r>
        <w:t>nada</w:t>
      </w:r>
      <w:r w:rsidRPr="00EE6C0A">
        <w:t xml:space="preserve"> s</w:t>
      </w:r>
      <w:r>
        <w:t>in</w:t>
      </w:r>
      <w:r w:rsidRPr="00EE6C0A">
        <w:t xml:space="preserve"> la comun</w:t>
      </w:r>
      <w:r>
        <w:t>idad</w:t>
      </w:r>
      <w:r w:rsidRPr="00EE6C0A">
        <w:t xml:space="preserve">. </w:t>
      </w:r>
      <w:r>
        <w:t xml:space="preserve">Por último, es preciso admitir que la </w:t>
      </w:r>
      <w:r w:rsidRPr="00EE6C0A">
        <w:t>cultur</w:t>
      </w:r>
      <w:r>
        <w:t>a</w:t>
      </w:r>
      <w:r w:rsidRPr="00EE6C0A">
        <w:t xml:space="preserve"> de la d</w:t>
      </w:r>
      <w:r>
        <w:t>e</w:t>
      </w:r>
      <w:r w:rsidRPr="00EE6C0A">
        <w:t>mocra</w:t>
      </w:r>
      <w:r>
        <w:t>cia</w:t>
      </w:r>
      <w:r w:rsidRPr="00EE6C0A">
        <w:t xml:space="preserve"> modern</w:t>
      </w:r>
      <w:r>
        <w:t>a</w:t>
      </w:r>
      <w:r w:rsidRPr="00EE6C0A">
        <w:t xml:space="preserve"> es </w:t>
      </w:r>
      <w:r>
        <w:t>aún</w:t>
      </w:r>
      <w:r w:rsidRPr="00EE6C0A">
        <w:t xml:space="preserve"> nu</w:t>
      </w:r>
      <w:r>
        <w:t>e</w:t>
      </w:r>
      <w:r w:rsidRPr="00EE6C0A">
        <w:t>v</w:t>
      </w:r>
      <w:r>
        <w:t>a en Á</w:t>
      </w:r>
      <w:r w:rsidRPr="00EE6C0A">
        <w:t>fri</w:t>
      </w:r>
      <w:r>
        <w:t>ca</w:t>
      </w:r>
      <w:r w:rsidRPr="00EE6C0A">
        <w:t xml:space="preserve">. </w:t>
      </w:r>
      <w:r>
        <w:t>El a</w:t>
      </w:r>
      <w:r w:rsidRPr="00EE6C0A">
        <w:t>frican</w:t>
      </w:r>
      <w:r>
        <w:t>o</w:t>
      </w:r>
      <w:r w:rsidRPr="00EE6C0A">
        <w:t xml:space="preserve"> </w:t>
      </w:r>
      <w:r>
        <w:t>sólo en</w:t>
      </w:r>
      <w:r w:rsidRPr="00EE6C0A">
        <w:t xml:space="preserve"> rar</w:t>
      </w:r>
      <w:r>
        <w:t>as</w:t>
      </w:r>
      <w:r w:rsidRPr="00EE6C0A">
        <w:t xml:space="preserve"> </w:t>
      </w:r>
      <w:r>
        <w:t>circunstancias tiene la suerte de poder</w:t>
      </w:r>
      <w:r w:rsidRPr="00EE6C0A">
        <w:t xml:space="preserve"> </w:t>
      </w:r>
      <w:r>
        <w:t xml:space="preserve">dotarse de un </w:t>
      </w:r>
      <w:r w:rsidRPr="00EE6C0A">
        <w:t>go</w:t>
      </w:r>
      <w:r>
        <w:t>bi</w:t>
      </w:r>
      <w:r w:rsidRPr="00EE6C0A">
        <w:t>ern</w:t>
      </w:r>
      <w:r>
        <w:t>o</w:t>
      </w:r>
      <w:r w:rsidRPr="00EE6C0A">
        <w:t xml:space="preserve"> librement</w:t>
      </w:r>
      <w:r>
        <w:t>e</w:t>
      </w:r>
      <w:r w:rsidRPr="00EE6C0A">
        <w:t xml:space="preserve"> </w:t>
      </w:r>
      <w:r>
        <w:t>elegido y de una</w:t>
      </w:r>
      <w:r w:rsidRPr="00EE6C0A">
        <w:t xml:space="preserve"> pr</w:t>
      </w:r>
      <w:r>
        <w:t>ác</w:t>
      </w:r>
      <w:r w:rsidRPr="00EE6C0A">
        <w:t>ti</w:t>
      </w:r>
      <w:r>
        <w:t>ca</w:t>
      </w:r>
      <w:r w:rsidRPr="00EE6C0A">
        <w:t xml:space="preserve"> aut</w:t>
      </w:r>
      <w:r>
        <w:t>é</w:t>
      </w:r>
      <w:r w:rsidRPr="00EE6C0A">
        <w:t>nti</w:t>
      </w:r>
      <w:r>
        <w:t>ca d</w:t>
      </w:r>
      <w:r w:rsidRPr="00EE6C0A">
        <w:t xml:space="preserve">e </w:t>
      </w:r>
      <w:r>
        <w:t>opo</w:t>
      </w:r>
      <w:r w:rsidRPr="00EE6C0A">
        <w:t>s</w:t>
      </w:r>
      <w:r>
        <w:t>ic</w:t>
      </w:r>
      <w:r w:rsidRPr="00EE6C0A">
        <w:t>i</w:t>
      </w:r>
      <w:r>
        <w:t>ó</w:t>
      </w:r>
      <w:r w:rsidRPr="00EE6C0A">
        <w:t xml:space="preserve">n </w:t>
      </w:r>
      <w:r>
        <w:t>y</w:t>
      </w:r>
      <w:r w:rsidRPr="00EE6C0A">
        <w:t xml:space="preserve"> participa</w:t>
      </w:r>
      <w:r>
        <w:t>c</w:t>
      </w:r>
      <w:r w:rsidRPr="00EE6C0A">
        <w:t>i</w:t>
      </w:r>
      <w:r>
        <w:t>ó</w:t>
      </w:r>
      <w:r w:rsidRPr="00EE6C0A">
        <w:t xml:space="preserve">n. </w:t>
      </w:r>
      <w:r>
        <w:t>Por ello, y salvo que quiera</w:t>
      </w:r>
      <w:r w:rsidRPr="00EE6C0A">
        <w:t xml:space="preserve"> ne</w:t>
      </w:r>
      <w:r>
        <w:t>ga</w:t>
      </w:r>
      <w:r w:rsidRPr="00EE6C0A">
        <w:t xml:space="preserve">r </w:t>
      </w:r>
      <w:r>
        <w:t>específicamente</w:t>
      </w:r>
      <w:r w:rsidRPr="00EE6C0A">
        <w:t xml:space="preserve"> </w:t>
      </w:r>
      <w:r>
        <w:t>la existencia de esas</w:t>
      </w:r>
      <w:r w:rsidRPr="00EE6C0A">
        <w:t xml:space="preserve"> </w:t>
      </w:r>
      <w:r>
        <w:t>dificultades disgregantes</w:t>
      </w:r>
      <w:r w:rsidRPr="00EE6C0A">
        <w:t xml:space="preserve">, </w:t>
      </w:r>
      <w:r>
        <w:t>e</w:t>
      </w:r>
      <w:r w:rsidRPr="00EE6C0A">
        <w:t>l</w:t>
      </w:r>
      <w:r>
        <w:t xml:space="preserve"> </w:t>
      </w:r>
      <w:r w:rsidRPr="00EE6C0A">
        <w:t>observa</w:t>
      </w:r>
      <w:r>
        <w:t>do</w:t>
      </w:r>
      <w:r w:rsidRPr="00EE6C0A">
        <w:t>r impar</w:t>
      </w:r>
      <w:r>
        <w:t>c</w:t>
      </w:r>
      <w:r w:rsidRPr="00EE6C0A">
        <w:t>ial n</w:t>
      </w:r>
      <w:r>
        <w:t>o</w:t>
      </w:r>
      <w:r w:rsidRPr="00EE6C0A">
        <w:t xml:space="preserve"> pu</w:t>
      </w:r>
      <w:r>
        <w:t>ede</w:t>
      </w:r>
      <w:r w:rsidRPr="00EE6C0A">
        <w:t xml:space="preserve"> </w:t>
      </w:r>
      <w:r>
        <w:t xml:space="preserve">esperar </w:t>
      </w:r>
      <w:r w:rsidRPr="00EE6C0A">
        <w:t>d</w:t>
      </w:r>
      <w:r>
        <w:t xml:space="preserve">e </w:t>
      </w:r>
      <w:r w:rsidRPr="00EE6C0A">
        <w:t>e</w:t>
      </w:r>
      <w:r>
        <w:t>ntrada que Á</w:t>
      </w:r>
      <w:r w:rsidRPr="00EE6C0A">
        <w:t>fri</w:t>
      </w:r>
      <w:r>
        <w:t>ca</w:t>
      </w:r>
      <w:r w:rsidRPr="00EE6C0A">
        <w:t xml:space="preserve"> </w:t>
      </w:r>
      <w:r>
        <w:t xml:space="preserve">le remita la </w:t>
      </w:r>
      <w:r w:rsidRPr="00EE6C0A">
        <w:t>image</w:t>
      </w:r>
      <w:r>
        <w:t xml:space="preserve">n </w:t>
      </w:r>
      <w:r w:rsidRPr="00EE6C0A">
        <w:t>d</w:t>
      </w:r>
      <w:r>
        <w:t>e un espacio en el que reinan los valores de los derechos humanos. Hoy en día, Á</w:t>
      </w:r>
      <w:r w:rsidRPr="00EE6C0A">
        <w:t>fri</w:t>
      </w:r>
      <w:r>
        <w:t>ca</w:t>
      </w:r>
      <w:r w:rsidRPr="00EE6C0A">
        <w:t xml:space="preserve"> est</w:t>
      </w:r>
      <w:r>
        <w:t xml:space="preserve">á </w:t>
      </w:r>
      <w:r w:rsidRPr="00EE6C0A">
        <w:t>tra</w:t>
      </w:r>
      <w:r>
        <w:t>zando su propia hoja de ruta en el ámbito de</w:t>
      </w:r>
      <w:r w:rsidRPr="00EE6C0A">
        <w:t xml:space="preserve"> </w:t>
      </w:r>
      <w:r>
        <w:t xml:space="preserve">los </w:t>
      </w:r>
      <w:r w:rsidRPr="00EE6C0A">
        <w:t>de</w:t>
      </w:r>
      <w:r>
        <w:t>rechos</w:t>
      </w:r>
      <w:r w:rsidRPr="00EE6C0A">
        <w:t xml:space="preserve"> h</w:t>
      </w:r>
      <w:r>
        <w:t>u</w:t>
      </w:r>
      <w:r w:rsidRPr="00EE6C0A">
        <w:t>m</w:t>
      </w:r>
      <w:r>
        <w:t>anos</w:t>
      </w:r>
      <w:r w:rsidRPr="00EE6C0A">
        <w:t xml:space="preserve">. </w:t>
      </w:r>
      <w:r>
        <w:t>Es un continente de una</w:t>
      </w:r>
      <w:r w:rsidRPr="00EE6C0A">
        <w:t xml:space="preserve"> extr</w:t>
      </w:r>
      <w:r>
        <w:t>ema</w:t>
      </w:r>
      <w:r w:rsidRPr="00EE6C0A">
        <w:t xml:space="preserve"> vitali</w:t>
      </w:r>
      <w:r>
        <w:t>dad</w:t>
      </w:r>
      <w:r w:rsidRPr="00EE6C0A">
        <w:t>, un</w:t>
      </w:r>
      <w:r>
        <w:t>a</w:t>
      </w:r>
      <w:r w:rsidRPr="00EE6C0A">
        <w:t xml:space="preserve"> gran profusi</w:t>
      </w:r>
      <w:r>
        <w:t>ó</w:t>
      </w:r>
      <w:r w:rsidRPr="00EE6C0A">
        <w:t xml:space="preserve">n </w:t>
      </w:r>
      <w:r>
        <w:t>y</w:t>
      </w:r>
      <w:r w:rsidRPr="00EE6C0A">
        <w:t xml:space="preserve"> </w:t>
      </w:r>
      <w:r>
        <w:t>hondas</w:t>
      </w:r>
      <w:r w:rsidRPr="00EE6C0A">
        <w:t xml:space="preserve"> </w:t>
      </w:r>
      <w:r>
        <w:t>resonancias</w:t>
      </w:r>
      <w:r w:rsidRPr="00EE6C0A">
        <w:t xml:space="preserve"> de l</w:t>
      </w:r>
      <w:r>
        <w:t xml:space="preserve">a </w:t>
      </w:r>
      <w:r w:rsidRPr="00EE6C0A">
        <w:t>activi</w:t>
      </w:r>
      <w:r>
        <w:t>dad intel</w:t>
      </w:r>
      <w:r w:rsidRPr="00EE6C0A">
        <w:t>ectu</w:t>
      </w:r>
      <w:r>
        <w:t>al</w:t>
      </w:r>
      <w:r w:rsidRPr="00EE6C0A">
        <w:t xml:space="preserve"> </w:t>
      </w:r>
      <w:r>
        <w:t>en materia de</w:t>
      </w:r>
      <w:r w:rsidRPr="00EE6C0A">
        <w:t xml:space="preserve"> d</w:t>
      </w:r>
      <w:r>
        <w:t>erechos hu</w:t>
      </w:r>
      <w:r w:rsidRPr="00EE6C0A">
        <w:t>m</w:t>
      </w:r>
      <w:r>
        <w:t xml:space="preserve">anos por </w:t>
      </w:r>
      <w:r w:rsidRPr="00EE6C0A">
        <w:t>part</w:t>
      </w:r>
      <w:r>
        <w:t>e</w:t>
      </w:r>
      <w:r w:rsidRPr="00EE6C0A">
        <w:t xml:space="preserve"> d</w:t>
      </w:r>
      <w:r>
        <w:t xml:space="preserve">e </w:t>
      </w:r>
      <w:r w:rsidRPr="00EE6C0A">
        <w:t>ONG, organi</w:t>
      </w:r>
      <w:r>
        <w:t>z</w:t>
      </w:r>
      <w:r w:rsidRPr="00EE6C0A">
        <w:t>a</w:t>
      </w:r>
      <w:r>
        <w:t>c</w:t>
      </w:r>
      <w:r w:rsidRPr="00EE6C0A">
        <w:t>ion</w:t>
      </w:r>
      <w:r>
        <w:t>e</w:t>
      </w:r>
      <w:r w:rsidRPr="00EE6C0A">
        <w:t>s inter</w:t>
      </w:r>
      <w:r>
        <w:t>es</w:t>
      </w:r>
      <w:r w:rsidRPr="00EE6C0A">
        <w:t>tat</w:t>
      </w:r>
      <w:r>
        <w:t>ales</w:t>
      </w:r>
      <w:r w:rsidRPr="00EE6C0A">
        <w:t>, universi</w:t>
      </w:r>
      <w:r>
        <w:t>dade</w:t>
      </w:r>
      <w:r w:rsidRPr="00EE6C0A">
        <w:t>s, parti</w:t>
      </w:r>
      <w:r>
        <w:t>dos</w:t>
      </w:r>
      <w:r w:rsidRPr="00EE6C0A">
        <w:t xml:space="preserve"> pol</w:t>
      </w:r>
      <w:r>
        <w:t>í</w:t>
      </w:r>
      <w:r w:rsidRPr="00EE6C0A">
        <w:t>ti</w:t>
      </w:r>
      <w:r>
        <w:t>co</w:t>
      </w:r>
      <w:r w:rsidRPr="00EE6C0A">
        <w:t xml:space="preserve">s </w:t>
      </w:r>
      <w:r>
        <w:t>y</w:t>
      </w:r>
      <w:r w:rsidRPr="00EE6C0A">
        <w:t xml:space="preserve"> asocia</w:t>
      </w:r>
      <w:r>
        <w:t xml:space="preserve">ciones </w:t>
      </w:r>
      <w:r w:rsidRPr="00EE6C0A">
        <w:t>de to</w:t>
      </w:r>
      <w:r>
        <w:t>da</w:t>
      </w:r>
      <w:r w:rsidRPr="00EE6C0A">
        <w:t xml:space="preserve"> </w:t>
      </w:r>
      <w:r>
        <w:t>clase</w:t>
      </w:r>
      <w:r w:rsidRPr="00EE6C0A">
        <w:t xml:space="preserve">. </w:t>
      </w:r>
      <w:r>
        <w:t>E</w:t>
      </w:r>
      <w:r w:rsidRPr="00EE6C0A">
        <w:t xml:space="preserve">s </w:t>
      </w:r>
      <w:r>
        <w:t>in</w:t>
      </w:r>
      <w:r w:rsidRPr="00EE6C0A">
        <w:t>imaginable</w:t>
      </w:r>
      <w:r>
        <w:t>, por tanto,</w:t>
      </w:r>
      <w:r w:rsidRPr="00EE6C0A">
        <w:t xml:space="preserve"> que to</w:t>
      </w:r>
      <w:r>
        <w:t>da</w:t>
      </w:r>
      <w:r w:rsidRPr="00EE6C0A">
        <w:t xml:space="preserve"> e</w:t>
      </w:r>
      <w:r>
        <w:t>sa</w:t>
      </w:r>
      <w:r w:rsidRPr="00EE6C0A">
        <w:t xml:space="preserve"> activi</w:t>
      </w:r>
      <w:r>
        <w:t>dad</w:t>
      </w:r>
      <w:r w:rsidRPr="00EE6C0A">
        <w:t xml:space="preserve"> n</w:t>
      </w:r>
      <w:r>
        <w:t>o desem</w:t>
      </w:r>
      <w:r w:rsidRPr="00EE6C0A">
        <w:t>bo</w:t>
      </w:r>
      <w:r>
        <w:t>que</w:t>
      </w:r>
      <w:r w:rsidRPr="00EE6C0A">
        <w:t xml:space="preserve"> </w:t>
      </w:r>
      <w:r>
        <w:t xml:space="preserve">en </w:t>
      </w:r>
      <w:r w:rsidRPr="00EE6C0A">
        <w:t>un</w:t>
      </w:r>
      <w:r>
        <w:t>a</w:t>
      </w:r>
      <w:r w:rsidRPr="00EE6C0A">
        <w:t xml:space="preserve"> s</w:t>
      </w:r>
      <w:r>
        <w:t>í</w:t>
      </w:r>
      <w:r w:rsidRPr="00EE6C0A">
        <w:t>nt</w:t>
      </w:r>
      <w:r>
        <w:t>e</w:t>
      </w:r>
      <w:r w:rsidRPr="00EE6C0A">
        <w:t>s</w:t>
      </w:r>
      <w:r>
        <w:t>is</w:t>
      </w:r>
      <w:r w:rsidRPr="00EE6C0A">
        <w:t xml:space="preserve"> emp</w:t>
      </w:r>
      <w:r>
        <w:t>í</w:t>
      </w:r>
      <w:r w:rsidRPr="00EE6C0A">
        <w:t>ri</w:t>
      </w:r>
      <w:r>
        <w:t>ca</w:t>
      </w:r>
      <w:r w:rsidRPr="00EE6C0A">
        <w:t xml:space="preserve">, </w:t>
      </w:r>
      <w:r>
        <w:t>que refleje</w:t>
      </w:r>
      <w:r w:rsidRPr="00EE6C0A">
        <w:t xml:space="preserve"> l</w:t>
      </w:r>
      <w:r>
        <w:t xml:space="preserve">a profunda </w:t>
      </w:r>
      <w:r w:rsidRPr="00EE6C0A">
        <w:t>adh</w:t>
      </w:r>
      <w:r>
        <w:t>e</w:t>
      </w:r>
      <w:r w:rsidRPr="00EE6C0A">
        <w:t>si</w:t>
      </w:r>
      <w:r>
        <w:t>ó</w:t>
      </w:r>
      <w:r w:rsidRPr="00EE6C0A">
        <w:t>n a</w:t>
      </w:r>
      <w:r>
        <w:t xml:space="preserve"> los</w:t>
      </w:r>
      <w:r w:rsidRPr="00EE6C0A">
        <w:t xml:space="preserve"> d</w:t>
      </w:r>
      <w:r>
        <w:t>e</w:t>
      </w:r>
      <w:r w:rsidRPr="00EE6C0A">
        <w:t>r</w:t>
      </w:r>
      <w:r>
        <w:t>ech</w:t>
      </w:r>
      <w:r w:rsidRPr="00EE6C0A">
        <w:t xml:space="preserve">os </w:t>
      </w:r>
      <w:r>
        <w:t>humanos</w:t>
      </w:r>
      <w:r w:rsidRPr="00EE6C0A">
        <w:t>. L</w:t>
      </w:r>
      <w:r>
        <w:t xml:space="preserve">a </w:t>
      </w:r>
      <w:r w:rsidRPr="00EE6C0A">
        <w:t>histor</w:t>
      </w:r>
      <w:r>
        <w:t>ia</w:t>
      </w:r>
      <w:r w:rsidRPr="00EE6C0A">
        <w:t xml:space="preserve"> de to</w:t>
      </w:r>
      <w:r>
        <w:t>das</w:t>
      </w:r>
      <w:r w:rsidRPr="00EE6C0A">
        <w:t xml:space="preserve"> l</w:t>
      </w:r>
      <w:r>
        <w:t>a</w:t>
      </w:r>
      <w:r w:rsidRPr="00EE6C0A">
        <w:t>s soci</w:t>
      </w:r>
      <w:r>
        <w:t>edades</w:t>
      </w:r>
      <w:r w:rsidRPr="00EE6C0A">
        <w:t xml:space="preserve"> </w:t>
      </w:r>
      <w:r>
        <w:t xml:space="preserve">muestra </w:t>
      </w:r>
      <w:r w:rsidRPr="00EE6C0A">
        <w:t>que l</w:t>
      </w:r>
      <w:r>
        <w:t>os avances</w:t>
      </w:r>
      <w:r w:rsidRPr="00EE6C0A">
        <w:t xml:space="preserve"> son </w:t>
      </w:r>
      <w:r>
        <w:t>e</w:t>
      </w:r>
      <w:r w:rsidRPr="00EE6C0A">
        <w:t>l r</w:t>
      </w:r>
      <w:r>
        <w:t>e</w:t>
      </w:r>
      <w:r w:rsidRPr="00EE6C0A">
        <w:t>sulta</w:t>
      </w:r>
      <w:r>
        <w:t>do de</w:t>
      </w:r>
      <w:r w:rsidRPr="00EE6C0A">
        <w:t xml:space="preserve"> pr</w:t>
      </w:r>
      <w:r>
        <w:t>éstamos</w:t>
      </w:r>
      <w:r w:rsidRPr="00EE6C0A">
        <w:t xml:space="preserve"> r</w:t>
      </w:r>
      <w:r>
        <w:t>e</w:t>
      </w:r>
      <w:r w:rsidRPr="00EE6C0A">
        <w:t>c</w:t>
      </w:r>
      <w:r>
        <w:t>í</w:t>
      </w:r>
      <w:r w:rsidRPr="00EE6C0A">
        <w:t>pro</w:t>
      </w:r>
      <w:r>
        <w:t>co</w:t>
      </w:r>
      <w:r w:rsidRPr="00EE6C0A">
        <w:t>s</w:t>
      </w:r>
      <w:r>
        <w:t xml:space="preserve"> y Á</w:t>
      </w:r>
      <w:r w:rsidRPr="00EE6C0A">
        <w:t>fri</w:t>
      </w:r>
      <w:r>
        <w:t>ca</w:t>
      </w:r>
      <w:r w:rsidRPr="00EE6C0A">
        <w:t xml:space="preserve"> n</w:t>
      </w:r>
      <w:r>
        <w:t>o s</w:t>
      </w:r>
      <w:r w:rsidRPr="00EE6C0A">
        <w:t>er</w:t>
      </w:r>
      <w:r>
        <w:t>á</w:t>
      </w:r>
      <w:r w:rsidRPr="00EE6C0A">
        <w:t xml:space="preserve"> </w:t>
      </w:r>
      <w:r>
        <w:t>una excepción, lo que brinda</w:t>
      </w:r>
      <w:r w:rsidRPr="00EE6C0A">
        <w:t xml:space="preserve"> un me</w:t>
      </w:r>
      <w:r>
        <w:t>n</w:t>
      </w:r>
      <w:r w:rsidRPr="00EE6C0A">
        <w:t>sa</w:t>
      </w:r>
      <w:r>
        <w:t>j</w:t>
      </w:r>
      <w:r w:rsidRPr="00EE6C0A">
        <w:t>e d</w:t>
      </w:r>
      <w:r>
        <w:t xml:space="preserve">e </w:t>
      </w:r>
      <w:r w:rsidRPr="00EE6C0A">
        <w:t>optimism</w:t>
      </w:r>
      <w:r>
        <w:t>o</w:t>
      </w:r>
      <w:r w:rsidRPr="00EE6C0A">
        <w:t xml:space="preserve"> </w:t>
      </w:r>
      <w:r>
        <w:t xml:space="preserve">y </w:t>
      </w:r>
      <w:r w:rsidRPr="00EE6C0A">
        <w:t>esp</w:t>
      </w:r>
      <w:r>
        <w:t>e</w:t>
      </w:r>
      <w:r w:rsidRPr="00EE6C0A">
        <w:t>ran</w:t>
      </w:r>
      <w:r>
        <w:t>za</w:t>
      </w:r>
      <w:r w:rsidRPr="00EE6C0A">
        <w:t xml:space="preserve">. </w:t>
      </w:r>
      <w:r>
        <w:t>Pero hay que dejar transcurrir un</w:t>
      </w:r>
      <w:r w:rsidRPr="00EE6C0A">
        <w:t xml:space="preserve"> t</w:t>
      </w:r>
      <w:r>
        <w:t>i</w:t>
      </w:r>
      <w:r w:rsidRPr="00EE6C0A">
        <w:t>emp</w:t>
      </w:r>
      <w:r>
        <w:t>o</w:t>
      </w:r>
      <w:r w:rsidRPr="00EE6C0A">
        <w:t xml:space="preserve"> sufi</w:t>
      </w:r>
      <w:r>
        <w:t>cie</w:t>
      </w:r>
      <w:r w:rsidRPr="00EE6C0A">
        <w:t>nt</w:t>
      </w:r>
      <w:r>
        <w:t>e</w:t>
      </w:r>
      <w:r w:rsidRPr="00EE6C0A">
        <w:t xml:space="preserve"> </w:t>
      </w:r>
      <w:r>
        <w:t>para que África pueda adquirir toda la perspectiva y</w:t>
      </w:r>
      <w:r w:rsidRPr="00EE6C0A">
        <w:t xml:space="preserve"> l</w:t>
      </w:r>
      <w:r>
        <w:t>a experiencia necesarias</w:t>
      </w:r>
      <w:r w:rsidRPr="00EE6C0A">
        <w:t>. Cin</w:t>
      </w:r>
      <w:r>
        <w:t>c</w:t>
      </w:r>
      <w:r w:rsidRPr="00EE6C0A">
        <w:t>u</w:t>
      </w:r>
      <w:r>
        <w:t>e</w:t>
      </w:r>
      <w:r w:rsidRPr="00EE6C0A">
        <w:t>nt</w:t>
      </w:r>
      <w:r>
        <w:t>a</w:t>
      </w:r>
      <w:r w:rsidRPr="00EE6C0A">
        <w:t xml:space="preserve"> a</w:t>
      </w:r>
      <w:r>
        <w:t>ño</w:t>
      </w:r>
      <w:r w:rsidRPr="00EE6C0A">
        <w:t>s de d</w:t>
      </w:r>
      <w:r>
        <w:t>es</w:t>
      </w:r>
      <w:r w:rsidRPr="00EE6C0A">
        <w:t>coloni</w:t>
      </w:r>
      <w:r>
        <w:t>z</w:t>
      </w:r>
      <w:r w:rsidRPr="00EE6C0A">
        <w:t>a</w:t>
      </w:r>
      <w:r>
        <w:t>c</w:t>
      </w:r>
      <w:r w:rsidRPr="00EE6C0A">
        <w:t>i</w:t>
      </w:r>
      <w:r>
        <w:t>ón</w:t>
      </w:r>
      <w:r w:rsidRPr="00EE6C0A">
        <w:t xml:space="preserve"> n</w:t>
      </w:r>
      <w:r>
        <w:t>o</w:t>
      </w:r>
      <w:r w:rsidRPr="00EE6C0A">
        <w:t xml:space="preserve"> repr</w:t>
      </w:r>
      <w:r>
        <w:t>e</w:t>
      </w:r>
      <w:r w:rsidRPr="00EE6C0A">
        <w:t>sent</w:t>
      </w:r>
      <w:r>
        <w:t>a</w:t>
      </w:r>
      <w:r w:rsidRPr="00EE6C0A">
        <w:t xml:space="preserve">n </w:t>
      </w:r>
      <w:r>
        <w:t xml:space="preserve">más </w:t>
      </w:r>
      <w:r w:rsidRPr="00EE6C0A">
        <w:t>qu</w:t>
      </w:r>
      <w:r>
        <w:t>e un</w:t>
      </w:r>
      <w:r w:rsidRPr="00EE6C0A">
        <w:t xml:space="preserve"> </w:t>
      </w:r>
      <w:r>
        <w:t>período insignificante</w:t>
      </w:r>
      <w:r w:rsidRPr="00EE6C0A">
        <w:t xml:space="preserve"> </w:t>
      </w:r>
      <w:r>
        <w:t>en</w:t>
      </w:r>
      <w:r w:rsidRPr="00EE6C0A">
        <w:t xml:space="preserve"> </w:t>
      </w:r>
      <w:r>
        <w:t>el avance</w:t>
      </w:r>
      <w:r w:rsidRPr="00EE6C0A">
        <w:t xml:space="preserve"> d</w:t>
      </w:r>
      <w:r>
        <w:t xml:space="preserve">e </w:t>
      </w:r>
      <w:r w:rsidRPr="00EE6C0A">
        <w:t>un continent</w:t>
      </w:r>
      <w:r>
        <w:t>e</w:t>
      </w:r>
      <w:r w:rsidRPr="00EE6C0A">
        <w:t xml:space="preserve"> </w:t>
      </w:r>
      <w:r>
        <w:t>y de</w:t>
      </w:r>
      <w:r w:rsidRPr="00EE6C0A">
        <w:t xml:space="preserve"> un m</w:t>
      </w:r>
      <w:r>
        <w:t>u</w:t>
      </w:r>
      <w:r w:rsidRPr="00EE6C0A">
        <w:t>nd</w:t>
      </w:r>
      <w:r>
        <w:t>o</w:t>
      </w:r>
      <w:r w:rsidRPr="00EE6C0A">
        <w:t>. L</w:t>
      </w:r>
      <w:r>
        <w:t>o</w:t>
      </w:r>
      <w:r w:rsidRPr="00EE6C0A">
        <w:t>s d</w:t>
      </w:r>
      <w:r>
        <w:t>erechos</w:t>
      </w:r>
      <w:r w:rsidRPr="00EE6C0A">
        <w:t xml:space="preserve"> h</w:t>
      </w:r>
      <w:r>
        <w:t>u</w:t>
      </w:r>
      <w:r w:rsidRPr="00EE6C0A">
        <w:t>m</w:t>
      </w:r>
      <w:r>
        <w:t>anos</w:t>
      </w:r>
      <w:r w:rsidRPr="00EE6C0A">
        <w:t xml:space="preserve">, </w:t>
      </w:r>
      <w:r>
        <w:t xml:space="preserve">inventados </w:t>
      </w:r>
      <w:r w:rsidRPr="00EE6C0A">
        <w:t>en Europ</w:t>
      </w:r>
      <w:r>
        <w:t>a</w:t>
      </w:r>
      <w:r w:rsidRPr="00EE6C0A">
        <w:t>, son l</w:t>
      </w:r>
      <w:r>
        <w:t>a</w:t>
      </w:r>
      <w:r w:rsidRPr="00EE6C0A">
        <w:t xml:space="preserve"> </w:t>
      </w:r>
      <w:r>
        <w:t>culminación</w:t>
      </w:r>
      <w:r w:rsidRPr="00EE6C0A">
        <w:t xml:space="preserve"> d</w:t>
      </w:r>
      <w:r>
        <w:t xml:space="preserve">e </w:t>
      </w:r>
      <w:r w:rsidRPr="00EE6C0A">
        <w:t>un t</w:t>
      </w:r>
      <w:r>
        <w:t>i</w:t>
      </w:r>
      <w:r w:rsidRPr="00EE6C0A">
        <w:t>emp</w:t>
      </w:r>
      <w:r>
        <w:t>o</w:t>
      </w:r>
      <w:r w:rsidRPr="00EE6C0A">
        <w:t xml:space="preserve"> hist</w:t>
      </w:r>
      <w:r>
        <w:t>ó</w:t>
      </w:r>
      <w:r w:rsidRPr="00EE6C0A">
        <w:t>ri</w:t>
      </w:r>
      <w:r>
        <w:t>co</w:t>
      </w:r>
      <w:r w:rsidRPr="00EE6C0A">
        <w:t xml:space="preserve"> l</w:t>
      </w:r>
      <w:r>
        <w:t>argo</w:t>
      </w:r>
      <w:r w:rsidRPr="00EE6C0A">
        <w:t xml:space="preserve">, </w:t>
      </w:r>
      <w:r>
        <w:t>el</w:t>
      </w:r>
      <w:r w:rsidRPr="00EE6C0A">
        <w:t xml:space="preserve"> frut</w:t>
      </w:r>
      <w:r>
        <w:t>o</w:t>
      </w:r>
      <w:r w:rsidRPr="00EE6C0A">
        <w:t xml:space="preserve"> m</w:t>
      </w:r>
      <w:r>
        <w:t>aduro de</w:t>
      </w:r>
      <w:r w:rsidRPr="00EE6C0A">
        <w:t xml:space="preserve"> to</w:t>
      </w:r>
      <w:r>
        <w:t>da</w:t>
      </w:r>
      <w:r w:rsidRPr="00EE6C0A">
        <w:t>s l</w:t>
      </w:r>
      <w:r>
        <w:t>a</w:t>
      </w:r>
      <w:r w:rsidRPr="00EE6C0A">
        <w:t>s exp</w:t>
      </w:r>
      <w:r>
        <w:t>e</w:t>
      </w:r>
      <w:r w:rsidRPr="00EE6C0A">
        <w:t>rienc</w:t>
      </w:r>
      <w:r>
        <w:t>ia</w:t>
      </w:r>
      <w:r w:rsidRPr="00EE6C0A">
        <w:t>s, b</w:t>
      </w:r>
      <w:r>
        <w:t>ue</w:t>
      </w:r>
      <w:r w:rsidRPr="00EE6C0A">
        <w:t>n</w:t>
      </w:r>
      <w:r>
        <w:t>a</w:t>
      </w:r>
      <w:r w:rsidRPr="00EE6C0A">
        <w:t xml:space="preserve">s </w:t>
      </w:r>
      <w:r>
        <w:t>y</w:t>
      </w:r>
      <w:r w:rsidRPr="00EE6C0A">
        <w:t xml:space="preserve"> ma</w:t>
      </w:r>
      <w:r>
        <w:t>las</w:t>
      </w:r>
      <w:r w:rsidRPr="00EE6C0A">
        <w:t>, de l</w:t>
      </w:r>
      <w:r>
        <w:t xml:space="preserve">a historia europea. </w:t>
      </w:r>
      <w:r w:rsidRPr="00EE6C0A">
        <w:t xml:space="preserve">En </w:t>
      </w:r>
      <w:r>
        <w:t>África</w:t>
      </w:r>
      <w:r w:rsidRPr="00EE6C0A">
        <w:t xml:space="preserve">, </w:t>
      </w:r>
      <w:r>
        <w:t>están despuntando cambios</w:t>
      </w:r>
      <w:r w:rsidRPr="00EE6C0A">
        <w:t xml:space="preserve"> favorables. </w:t>
      </w:r>
      <w:r>
        <w:t>Con el tiempo,</w:t>
      </w:r>
      <w:r w:rsidRPr="00EE6C0A">
        <w:t xml:space="preserve"> </w:t>
      </w:r>
      <w:r>
        <w:t>se instaurarán nuevos planteamientos del patrimonio</w:t>
      </w:r>
      <w:r w:rsidRPr="00EE6C0A">
        <w:t xml:space="preserve"> cultur</w:t>
      </w:r>
      <w:r>
        <w:t>a</w:t>
      </w:r>
      <w:r w:rsidRPr="00EE6C0A">
        <w:t xml:space="preserve">l </w:t>
      </w:r>
      <w:r>
        <w:t xml:space="preserve">debido a </w:t>
      </w:r>
      <w:r w:rsidRPr="00EE6C0A">
        <w:t>la vol</w:t>
      </w:r>
      <w:r>
        <w:t>u</w:t>
      </w:r>
      <w:r w:rsidRPr="00EE6C0A">
        <w:t>nt</w:t>
      </w:r>
      <w:r>
        <w:t>ad</w:t>
      </w:r>
      <w:r w:rsidRPr="00EE6C0A">
        <w:t xml:space="preserve"> de</w:t>
      </w:r>
      <w:r>
        <w:t xml:space="preserve"> lo</w:t>
      </w:r>
      <w:r w:rsidRPr="00EE6C0A">
        <w:t xml:space="preserve">s </w:t>
      </w:r>
      <w:r>
        <w:t>propios a</w:t>
      </w:r>
      <w:r w:rsidRPr="00EE6C0A">
        <w:t>frican</w:t>
      </w:r>
      <w:r>
        <w:t>o</w:t>
      </w:r>
      <w:r w:rsidRPr="00EE6C0A">
        <w:t xml:space="preserve">s. </w:t>
      </w:r>
      <w:r>
        <w:t>Es probable que en África, más que en ningún otro</w:t>
      </w:r>
      <w:r w:rsidRPr="00EE6C0A">
        <w:t xml:space="preserve"> continent</w:t>
      </w:r>
      <w:r>
        <w:t>e</w:t>
      </w:r>
      <w:r w:rsidRPr="00EE6C0A">
        <w:t>, l</w:t>
      </w:r>
      <w:r>
        <w:t>o</w:t>
      </w:r>
      <w:r w:rsidRPr="00EE6C0A">
        <w:t>s d</w:t>
      </w:r>
      <w:r>
        <w:t>e</w:t>
      </w:r>
      <w:r w:rsidRPr="00EE6C0A">
        <w:t>r</w:t>
      </w:r>
      <w:r>
        <w:t>ech</w:t>
      </w:r>
      <w:r w:rsidRPr="00EE6C0A">
        <w:t>os h</w:t>
      </w:r>
      <w:r>
        <w:t>u</w:t>
      </w:r>
      <w:r w:rsidRPr="00EE6C0A">
        <w:t>m</w:t>
      </w:r>
      <w:r>
        <w:t>anos resulten indispensables</w:t>
      </w:r>
      <w:r w:rsidRPr="00EE6C0A">
        <w:t xml:space="preserve">. </w:t>
      </w:r>
      <w:r>
        <w:t>S</w:t>
      </w:r>
      <w:r w:rsidRPr="00EE6C0A">
        <w:t xml:space="preserve">on </w:t>
      </w:r>
      <w:r>
        <w:t>y</w:t>
      </w:r>
      <w:r w:rsidRPr="00EE6C0A">
        <w:t xml:space="preserve"> ser</w:t>
      </w:r>
      <w:r>
        <w:t>á</w:t>
      </w:r>
      <w:r w:rsidRPr="00EE6C0A">
        <w:t>n</w:t>
      </w:r>
      <w:r>
        <w:t xml:space="preserve"> el marco</w:t>
      </w:r>
      <w:r w:rsidRPr="00EE6C0A">
        <w:t xml:space="preserve"> normati</w:t>
      </w:r>
      <w:r>
        <w:t>vo</w:t>
      </w:r>
      <w:r w:rsidRPr="00EE6C0A">
        <w:t xml:space="preserve"> p</w:t>
      </w:r>
      <w:r>
        <w:t>o</w:t>
      </w:r>
      <w:r w:rsidRPr="00EE6C0A">
        <w:t>r excelenc</w:t>
      </w:r>
      <w:r>
        <w:t>ia</w:t>
      </w:r>
      <w:r w:rsidRPr="00EE6C0A">
        <w:t xml:space="preserve"> de l</w:t>
      </w:r>
      <w:r>
        <w:t>a e</w:t>
      </w:r>
      <w:r w:rsidRPr="00EE6C0A">
        <w:t>mancipa</w:t>
      </w:r>
      <w:r>
        <w:t>c</w:t>
      </w:r>
      <w:r w:rsidRPr="00EE6C0A">
        <w:t>i</w:t>
      </w:r>
      <w:r>
        <w:t>ó</w:t>
      </w:r>
      <w:r w:rsidRPr="00EE6C0A">
        <w:t>n de</w:t>
      </w:r>
      <w:r>
        <w:t xml:space="preserve"> lo</w:t>
      </w:r>
      <w:r w:rsidRPr="00EE6C0A">
        <w:t xml:space="preserve">s </w:t>
      </w:r>
      <w:r>
        <w:t>a</w:t>
      </w:r>
      <w:r w:rsidRPr="00EE6C0A">
        <w:t>frican</w:t>
      </w:r>
      <w:r>
        <w:t>o</w:t>
      </w:r>
      <w:r w:rsidRPr="00EE6C0A">
        <w:t xml:space="preserve">s </w:t>
      </w:r>
      <w:r>
        <w:t>y la vía hacia un porvenir más dichoso; aunque, para ello,</w:t>
      </w:r>
      <w:r w:rsidRPr="00EE6C0A">
        <w:t xml:space="preserve"> l</w:t>
      </w:r>
      <w:r>
        <w:t>os a</w:t>
      </w:r>
      <w:r w:rsidRPr="00EE6C0A">
        <w:t>frican</w:t>
      </w:r>
      <w:r>
        <w:t>o</w:t>
      </w:r>
      <w:r w:rsidRPr="00EE6C0A">
        <w:t xml:space="preserve">s </w:t>
      </w:r>
      <w:r>
        <w:t>deberán tomar las riendas de su propio</w:t>
      </w:r>
      <w:r w:rsidRPr="00EE6C0A">
        <w:t xml:space="preserve"> destin</w:t>
      </w:r>
      <w:r>
        <w:t>o</w:t>
      </w:r>
      <w:r w:rsidRPr="00EE6C0A">
        <w:t>. L</w:t>
      </w:r>
      <w:r>
        <w:t>o</w:t>
      </w:r>
      <w:r w:rsidRPr="00EE6C0A">
        <w:t>s d</w:t>
      </w:r>
      <w:r>
        <w:t>e</w:t>
      </w:r>
      <w:r w:rsidRPr="00EE6C0A">
        <w:t>r</w:t>
      </w:r>
      <w:r>
        <w:t>ech</w:t>
      </w:r>
      <w:r w:rsidRPr="00EE6C0A">
        <w:t>os h</w:t>
      </w:r>
      <w:r>
        <w:t>u</w:t>
      </w:r>
      <w:r w:rsidRPr="00EE6C0A">
        <w:t>m</w:t>
      </w:r>
      <w:r>
        <w:t>anos</w:t>
      </w:r>
      <w:r w:rsidRPr="00EE6C0A">
        <w:t xml:space="preserve"> son</w:t>
      </w:r>
      <w:r>
        <w:t xml:space="preserve"> un instrumento para</w:t>
      </w:r>
      <w:r w:rsidRPr="00EE6C0A">
        <w:t xml:space="preserve"> </w:t>
      </w:r>
      <w:r>
        <w:t>Á</w:t>
      </w:r>
      <w:r w:rsidRPr="00EE6C0A">
        <w:t>fri</w:t>
      </w:r>
      <w:r>
        <w:t>ca</w:t>
      </w:r>
      <w:r w:rsidRPr="00EE6C0A">
        <w:t xml:space="preserve">. </w:t>
      </w:r>
      <w:r>
        <w:t>C</w:t>
      </w:r>
      <w:r w:rsidRPr="00EE6C0A">
        <w:t>onstitu</w:t>
      </w:r>
      <w:r>
        <w:t>y</w:t>
      </w:r>
      <w:r w:rsidRPr="00EE6C0A">
        <w:t>en un p</w:t>
      </w:r>
      <w:r>
        <w:t>oderoso</w:t>
      </w:r>
      <w:r w:rsidRPr="00EE6C0A">
        <w:t xml:space="preserve"> vect</w:t>
      </w:r>
      <w:r>
        <w:t>o</w:t>
      </w:r>
      <w:r w:rsidRPr="00EE6C0A">
        <w:t>r de lib</w:t>
      </w:r>
      <w:r>
        <w:t>e</w:t>
      </w:r>
      <w:r w:rsidRPr="00EE6C0A">
        <w:t>ra</w:t>
      </w:r>
      <w:r>
        <w:t>c</w:t>
      </w:r>
      <w:r w:rsidRPr="00EE6C0A">
        <w:t>i</w:t>
      </w:r>
      <w:r>
        <w:t>ó</w:t>
      </w:r>
      <w:r w:rsidRPr="00EE6C0A">
        <w:t>n del</w:t>
      </w:r>
      <w:r>
        <w:t xml:space="preserve"> </w:t>
      </w:r>
      <w:r w:rsidRPr="00EE6C0A">
        <w:t>autoritarism</w:t>
      </w:r>
      <w:r>
        <w:t>o</w:t>
      </w:r>
      <w:r w:rsidRPr="00EE6C0A">
        <w:t xml:space="preserve"> </w:t>
      </w:r>
      <w:r>
        <w:t>y del</w:t>
      </w:r>
      <w:r w:rsidRPr="00EE6C0A">
        <w:t xml:space="preserve"> n</w:t>
      </w:r>
      <w:r>
        <w:t>e</w:t>
      </w:r>
      <w:r w:rsidRPr="00EE6C0A">
        <w:t>ocolonialism</w:t>
      </w:r>
      <w:r>
        <w:t>o</w:t>
      </w:r>
      <w:r w:rsidRPr="00EE6C0A">
        <w:t xml:space="preserve">. </w:t>
      </w:r>
      <w:r>
        <w:t>No obstante,</w:t>
      </w:r>
      <w:r w:rsidRPr="00EE6C0A">
        <w:t xml:space="preserve"> </w:t>
      </w:r>
      <w:r>
        <w:t xml:space="preserve">para allanar un auténtico camino a la emancipación, </w:t>
      </w:r>
      <w:r w:rsidRPr="00EE6C0A">
        <w:t>l</w:t>
      </w:r>
      <w:r>
        <w:t>o</w:t>
      </w:r>
      <w:r w:rsidRPr="00EE6C0A">
        <w:t>s d</w:t>
      </w:r>
      <w:r>
        <w:t>erech</w:t>
      </w:r>
      <w:r w:rsidRPr="00EE6C0A">
        <w:t xml:space="preserve">os </w:t>
      </w:r>
      <w:r>
        <w:t>humanos</w:t>
      </w:r>
      <w:r w:rsidRPr="00EE6C0A">
        <w:t xml:space="preserve"> </w:t>
      </w:r>
      <w:r>
        <w:t>sólo pueden ser el</w:t>
      </w:r>
      <w:r w:rsidRPr="00EE6C0A">
        <w:t xml:space="preserve"> produ</w:t>
      </w:r>
      <w:r>
        <w:t>c</w:t>
      </w:r>
      <w:r w:rsidRPr="00EE6C0A">
        <w:t>t</w:t>
      </w:r>
      <w:r>
        <w:t>o</w:t>
      </w:r>
      <w:r w:rsidRPr="00EE6C0A">
        <w:t xml:space="preserve"> biol</w:t>
      </w:r>
      <w:r>
        <w:t>ó</w:t>
      </w:r>
      <w:r w:rsidRPr="00EE6C0A">
        <w:t>gi</w:t>
      </w:r>
      <w:r>
        <w:t>co</w:t>
      </w:r>
      <w:r w:rsidRPr="00EE6C0A">
        <w:t xml:space="preserve"> d</w:t>
      </w:r>
      <w:r>
        <w:t>el</w:t>
      </w:r>
      <w:r w:rsidRPr="00EE6C0A">
        <w:t xml:space="preserve"> t</w:t>
      </w:r>
      <w:r>
        <w:t>i</w:t>
      </w:r>
      <w:r w:rsidRPr="00EE6C0A">
        <w:t>emp</w:t>
      </w:r>
      <w:r>
        <w:t>o</w:t>
      </w:r>
      <w:r w:rsidRPr="00EE6C0A">
        <w:t xml:space="preserve"> </w:t>
      </w:r>
      <w:r>
        <w:t>y el espacio africanos.</w:t>
      </w:r>
      <w:r w:rsidRPr="00EE6C0A">
        <w:t xml:space="preserve"> </w:t>
      </w:r>
      <w:r w:rsidRPr="00DD5AC1">
        <w:t>Las generaciones surgidas tras la independ</w:t>
      </w:r>
      <w:r>
        <w:t>e</w:t>
      </w:r>
      <w:r w:rsidRPr="00DD5AC1">
        <w:t>nc</w:t>
      </w:r>
      <w:r>
        <w:t>ia</w:t>
      </w:r>
      <w:r w:rsidRPr="00DD5AC1">
        <w:t xml:space="preserve"> </w:t>
      </w:r>
      <w:r>
        <w:t>están, sin lugar a dudas,</w:t>
      </w:r>
      <w:r w:rsidRPr="00DD5AC1">
        <w:t xml:space="preserve"> </w:t>
      </w:r>
      <w:r>
        <w:t>más dispuestas a</w:t>
      </w:r>
      <w:r w:rsidR="00CC6B9C">
        <w:t xml:space="preserve"> </w:t>
      </w:r>
      <w:r w:rsidRPr="00DD5AC1">
        <w:t>romp</w:t>
      </w:r>
      <w:r>
        <w:t>e</w:t>
      </w:r>
      <w:r w:rsidRPr="00DD5AC1">
        <w:t>r c</w:t>
      </w:r>
      <w:r>
        <w:t>on</w:t>
      </w:r>
      <w:r w:rsidRPr="00DD5AC1">
        <w:t xml:space="preserve"> l</w:t>
      </w:r>
      <w:r>
        <w:t>a</w:t>
      </w:r>
      <w:r w:rsidRPr="00DD5AC1">
        <w:t xml:space="preserve">s </w:t>
      </w:r>
      <w:r>
        <w:t>ataduras</w:t>
      </w:r>
      <w:r w:rsidRPr="00DD5AC1">
        <w:t xml:space="preserve"> tradi</w:t>
      </w:r>
      <w:r>
        <w:t>c</w:t>
      </w:r>
      <w:r w:rsidRPr="00DD5AC1">
        <w:t>ion</w:t>
      </w:r>
      <w:r>
        <w:t>a</w:t>
      </w:r>
      <w:r w:rsidRPr="00DD5AC1">
        <w:t xml:space="preserve">les. </w:t>
      </w:r>
    </w:p>
    <w:p w:rsidR="00D74FE8" w:rsidRPr="00EE6C0A" w:rsidRDefault="00D74FE8" w:rsidP="00127A34">
      <w:pPr>
        <w:pStyle w:val="SingleTxtG"/>
      </w:pPr>
      <w:r>
        <w:t>26.</w:t>
      </w:r>
      <w:r>
        <w:tab/>
        <w:t>Está</w:t>
      </w:r>
      <w:r w:rsidRPr="00EE6C0A">
        <w:t xml:space="preserve"> clar</w:t>
      </w:r>
      <w:r>
        <w:t>o</w:t>
      </w:r>
      <w:r w:rsidRPr="00EE6C0A">
        <w:t xml:space="preserve"> que la d</w:t>
      </w:r>
      <w:r>
        <w:t>e</w:t>
      </w:r>
      <w:r w:rsidRPr="00EE6C0A">
        <w:t>mocra</w:t>
      </w:r>
      <w:r>
        <w:t>c</w:t>
      </w:r>
      <w:r w:rsidRPr="00EE6C0A">
        <w:t>i</w:t>
      </w:r>
      <w:r>
        <w:t>a</w:t>
      </w:r>
      <w:r w:rsidRPr="00EE6C0A">
        <w:t xml:space="preserve"> </w:t>
      </w:r>
      <w:r>
        <w:t xml:space="preserve">y </w:t>
      </w:r>
      <w:r w:rsidRPr="00EE6C0A">
        <w:t>l</w:t>
      </w:r>
      <w:r>
        <w:t>o</w:t>
      </w:r>
      <w:r w:rsidRPr="00EE6C0A">
        <w:t>s d</w:t>
      </w:r>
      <w:r>
        <w:t xml:space="preserve">erechos </w:t>
      </w:r>
      <w:r w:rsidRPr="00EE6C0A">
        <w:t>h</w:t>
      </w:r>
      <w:r>
        <w:t>u</w:t>
      </w:r>
      <w:r w:rsidRPr="00EE6C0A">
        <w:t>m</w:t>
      </w:r>
      <w:r>
        <w:t>anos no pueden esperar</w:t>
      </w:r>
      <w:r w:rsidRPr="00EE6C0A">
        <w:t>. L</w:t>
      </w:r>
      <w:r>
        <w:t>a</w:t>
      </w:r>
      <w:r w:rsidRPr="00EE6C0A">
        <w:t>s batall</w:t>
      </w:r>
      <w:r>
        <w:t>a</w:t>
      </w:r>
      <w:r w:rsidRPr="00EE6C0A">
        <w:t>s contr</w:t>
      </w:r>
      <w:r>
        <w:t>a</w:t>
      </w:r>
      <w:r w:rsidRPr="00EE6C0A">
        <w:t xml:space="preserve"> l</w:t>
      </w:r>
      <w:r>
        <w:t>a</w:t>
      </w:r>
      <w:r w:rsidRPr="00EE6C0A">
        <w:t xml:space="preserve">s </w:t>
      </w:r>
      <w:r>
        <w:t>carencias</w:t>
      </w:r>
      <w:r w:rsidRPr="00EE6C0A">
        <w:t xml:space="preserve"> de d</w:t>
      </w:r>
      <w:r>
        <w:t>esarrollo</w:t>
      </w:r>
      <w:r w:rsidRPr="00EE6C0A">
        <w:t xml:space="preserve"> d</w:t>
      </w:r>
      <w:r>
        <w:t>eben</w:t>
      </w:r>
      <w:r w:rsidRPr="00EE6C0A">
        <w:t xml:space="preserve"> </w:t>
      </w:r>
      <w:r>
        <w:t>basarse en</w:t>
      </w:r>
      <w:r w:rsidRPr="00EE6C0A">
        <w:t xml:space="preserve"> un</w:t>
      </w:r>
      <w:r>
        <w:t>a</w:t>
      </w:r>
      <w:r w:rsidRPr="00EE6C0A">
        <w:t xml:space="preserve"> </w:t>
      </w:r>
      <w:r>
        <w:t>e</w:t>
      </w:r>
      <w:r w:rsidRPr="00EE6C0A">
        <w:t>strat</w:t>
      </w:r>
      <w:r>
        <w:t>e</w:t>
      </w:r>
      <w:r w:rsidRPr="00EE6C0A">
        <w:t>gi</w:t>
      </w:r>
      <w:r>
        <w:t>a</w:t>
      </w:r>
      <w:r w:rsidRPr="00EE6C0A">
        <w:t xml:space="preserve"> com</w:t>
      </w:r>
      <w:r>
        <w:t>ú</w:t>
      </w:r>
      <w:r w:rsidRPr="00EE6C0A">
        <w:t xml:space="preserve">n, </w:t>
      </w:r>
      <w:r>
        <w:t>ú</w:t>
      </w:r>
      <w:r w:rsidRPr="00EE6C0A">
        <w:t>ni</w:t>
      </w:r>
      <w:r>
        <w:t>ca,</w:t>
      </w:r>
      <w:r w:rsidRPr="00EE6C0A">
        <w:t xml:space="preserve"> qu</w:t>
      </w:r>
      <w:r>
        <w:t>e</w:t>
      </w:r>
      <w:r w:rsidRPr="00EE6C0A">
        <w:t xml:space="preserve"> </w:t>
      </w:r>
      <w:r>
        <w:t>atenderá</w:t>
      </w:r>
      <w:r w:rsidRPr="00EE6C0A">
        <w:t xml:space="preserve"> simult</w:t>
      </w:r>
      <w:r>
        <w:t>á</w:t>
      </w:r>
      <w:r w:rsidRPr="00EE6C0A">
        <w:t>n</w:t>
      </w:r>
      <w:r>
        <w:t>ea</w:t>
      </w:r>
      <w:r w:rsidRPr="00EE6C0A">
        <w:t>ment</w:t>
      </w:r>
      <w:r>
        <w:t>e</w:t>
      </w:r>
      <w:r w:rsidRPr="00EE6C0A">
        <w:t xml:space="preserve"> </w:t>
      </w:r>
      <w:r>
        <w:t>también al objetivo de</w:t>
      </w:r>
      <w:r w:rsidRPr="00EE6C0A">
        <w:t xml:space="preserve"> </w:t>
      </w:r>
      <w:r>
        <w:t>fomentar</w:t>
      </w:r>
      <w:r w:rsidRPr="00EE6C0A">
        <w:t xml:space="preserve"> </w:t>
      </w:r>
      <w:r>
        <w:t>los derechos humanos</w:t>
      </w:r>
      <w:r w:rsidRPr="00EE6C0A">
        <w:t xml:space="preserve">. </w:t>
      </w:r>
      <w:r>
        <w:t>El</w:t>
      </w:r>
      <w:r w:rsidRPr="00EE6C0A">
        <w:t xml:space="preserve"> proces</w:t>
      </w:r>
      <w:r>
        <w:t>o</w:t>
      </w:r>
      <w:r w:rsidRPr="00EE6C0A">
        <w:t xml:space="preserve"> de transforma</w:t>
      </w:r>
      <w:r>
        <w:t>c</w:t>
      </w:r>
      <w:r w:rsidRPr="00EE6C0A">
        <w:t>i</w:t>
      </w:r>
      <w:r>
        <w:t>ó</w:t>
      </w:r>
      <w:r w:rsidRPr="00EE6C0A">
        <w:t xml:space="preserve">n </w:t>
      </w:r>
      <w:r>
        <w:t>e</w:t>
      </w:r>
      <w:r w:rsidRPr="00EE6C0A">
        <w:t>con</w:t>
      </w:r>
      <w:r>
        <w:t>ó</w:t>
      </w:r>
      <w:r w:rsidRPr="00EE6C0A">
        <w:t>mi</w:t>
      </w:r>
      <w:r>
        <w:t>ca</w:t>
      </w:r>
      <w:r w:rsidRPr="00EE6C0A">
        <w:t xml:space="preserve"> </w:t>
      </w:r>
      <w:r>
        <w:t>y</w:t>
      </w:r>
      <w:r w:rsidRPr="00EE6C0A">
        <w:t xml:space="preserve"> social d</w:t>
      </w:r>
      <w:r>
        <w:t>ebe</w:t>
      </w:r>
      <w:r w:rsidRPr="00EE6C0A">
        <w:t xml:space="preserve"> </w:t>
      </w:r>
      <w:r>
        <w:t xml:space="preserve">incluir y no excluir a </w:t>
      </w:r>
      <w:r w:rsidRPr="00EE6C0A">
        <w:t>l</w:t>
      </w:r>
      <w:r>
        <w:t>o</w:t>
      </w:r>
      <w:r w:rsidRPr="00EE6C0A">
        <w:t>s d</w:t>
      </w:r>
      <w:r>
        <w:t>erechos</w:t>
      </w:r>
      <w:r w:rsidRPr="00EE6C0A">
        <w:t xml:space="preserve"> </w:t>
      </w:r>
      <w:r>
        <w:t>humanos.</w:t>
      </w:r>
      <w:r w:rsidRPr="00EE6C0A">
        <w:t xml:space="preserve"> </w:t>
      </w:r>
      <w:r>
        <w:t>Sería</w:t>
      </w:r>
      <w:r w:rsidRPr="00EE6C0A">
        <w:t xml:space="preserve"> </w:t>
      </w:r>
      <w:r>
        <w:t xml:space="preserve">un </w:t>
      </w:r>
      <w:r w:rsidRPr="00EE6C0A">
        <w:t>err</w:t>
      </w:r>
      <w:r>
        <w:t>o</w:t>
      </w:r>
      <w:r w:rsidRPr="00EE6C0A">
        <w:t>r re</w:t>
      </w:r>
      <w:r>
        <w:t>legar</w:t>
      </w:r>
      <w:r w:rsidRPr="00EE6C0A">
        <w:t xml:space="preserve"> la promo</w:t>
      </w:r>
      <w:r>
        <w:t>c</w:t>
      </w:r>
      <w:r w:rsidRPr="00EE6C0A">
        <w:t>i</w:t>
      </w:r>
      <w:r>
        <w:t>ó</w:t>
      </w:r>
      <w:r w:rsidRPr="00EE6C0A">
        <w:t>n de</w:t>
      </w:r>
      <w:r>
        <w:t xml:space="preserve"> los</w:t>
      </w:r>
      <w:r w:rsidRPr="00EE6C0A">
        <w:t xml:space="preserve"> d</w:t>
      </w:r>
      <w:r>
        <w:t xml:space="preserve">erechos </w:t>
      </w:r>
      <w:r w:rsidRPr="00EE6C0A">
        <w:t>h</w:t>
      </w:r>
      <w:r>
        <w:t>umanos</w:t>
      </w:r>
      <w:r w:rsidRPr="00EE6C0A">
        <w:t xml:space="preserve"> </w:t>
      </w:r>
      <w:r>
        <w:t>a</w:t>
      </w:r>
      <w:r w:rsidRPr="00EE6C0A">
        <w:t xml:space="preserve"> </w:t>
      </w:r>
      <w:r>
        <w:t>e</w:t>
      </w:r>
      <w:r w:rsidRPr="00EE6C0A">
        <w:t>tap</w:t>
      </w:r>
      <w:r>
        <w:t>a</w:t>
      </w:r>
      <w:r w:rsidRPr="00EE6C0A">
        <w:t>s ult</w:t>
      </w:r>
      <w:r>
        <w:t>e</w:t>
      </w:r>
      <w:r w:rsidRPr="00EE6C0A">
        <w:t>ri</w:t>
      </w:r>
      <w:r>
        <w:t>o</w:t>
      </w:r>
      <w:r w:rsidRPr="00EE6C0A">
        <w:t>res d</w:t>
      </w:r>
      <w:r>
        <w:t>el</w:t>
      </w:r>
      <w:r w:rsidRPr="00EE6C0A">
        <w:t xml:space="preserve"> d</w:t>
      </w:r>
      <w:r>
        <w:t>esarrollo,</w:t>
      </w:r>
      <w:r w:rsidRPr="00EE6C0A">
        <w:t xml:space="preserve"> </w:t>
      </w:r>
      <w:r>
        <w:t>pues</w:t>
      </w:r>
      <w:r w:rsidRPr="00EE6C0A">
        <w:t xml:space="preserve"> ca</w:t>
      </w:r>
      <w:r>
        <w:t>da</w:t>
      </w:r>
      <w:r w:rsidRPr="00EE6C0A">
        <w:t xml:space="preserve"> mat</w:t>
      </w:r>
      <w:r>
        <w:t>eria,</w:t>
      </w:r>
      <w:r w:rsidRPr="00EE6C0A">
        <w:t xml:space="preserve"> ca</w:t>
      </w:r>
      <w:r>
        <w:t>da</w:t>
      </w:r>
      <w:r w:rsidRPr="00EE6C0A">
        <w:t xml:space="preserve"> sect</w:t>
      </w:r>
      <w:r>
        <w:t>o</w:t>
      </w:r>
      <w:r w:rsidRPr="00EE6C0A">
        <w:t>r, ca</w:t>
      </w:r>
      <w:r>
        <w:t>da</w:t>
      </w:r>
      <w:r w:rsidRPr="00EE6C0A">
        <w:t xml:space="preserve"> </w:t>
      </w:r>
      <w:r>
        <w:t>e</w:t>
      </w:r>
      <w:r w:rsidRPr="00EE6C0A">
        <w:t>l</w:t>
      </w:r>
      <w:r>
        <w:t>e</w:t>
      </w:r>
      <w:r w:rsidRPr="00EE6C0A">
        <w:t>ment</w:t>
      </w:r>
      <w:r>
        <w:t>o</w:t>
      </w:r>
      <w:r w:rsidRPr="00EE6C0A">
        <w:t xml:space="preserve"> </w:t>
      </w:r>
      <w:r>
        <w:t>extrae de</w:t>
      </w:r>
      <w:r w:rsidRPr="00EE6C0A">
        <w:t xml:space="preserve"> l</w:t>
      </w:r>
      <w:r>
        <w:t>o</w:t>
      </w:r>
      <w:r w:rsidRPr="00EE6C0A">
        <w:t xml:space="preserve">s </w:t>
      </w:r>
      <w:r>
        <w:t>demás</w:t>
      </w:r>
      <w:r w:rsidRPr="00EE6C0A">
        <w:t xml:space="preserve"> l</w:t>
      </w:r>
      <w:r>
        <w:t>a energía para progresar.</w:t>
      </w:r>
    </w:p>
    <w:p w:rsidR="00D74FE8" w:rsidRDefault="00D74FE8" w:rsidP="00127A34">
      <w:pPr>
        <w:pStyle w:val="SingleTxtG"/>
      </w:pPr>
      <w:r>
        <w:t>27.</w:t>
      </w:r>
      <w:r>
        <w:tab/>
        <w:t>Hay que dedicarle un pensamiento a todas las víctimas del atentado permanente cometido por el hombre contra el hombre a lo largo de los siglos y hasta el momento actual. Los supervivientes de las naciones indias reclaman aún hoy justicia y la tragedia inenarrable del destino del hombre negro está escrita en las paredes del Museo de Gorée, en Senegal, que transmiten un mensaje conmovedor, impregnado de humanidad, del poeta de Mauricio, Edouard Maunick.</w:t>
      </w:r>
    </w:p>
    <w:p w:rsidR="00D74FE8" w:rsidRDefault="00D74FE8" w:rsidP="00127A34">
      <w:pPr>
        <w:pStyle w:val="SingleTxtG"/>
      </w:pPr>
      <w:r>
        <w:t>28.</w:t>
      </w:r>
      <w:r>
        <w:tab/>
      </w:r>
      <w:r w:rsidRPr="000D50B7">
        <w:rPr>
          <w:b/>
        </w:rPr>
        <w:t>El</w:t>
      </w:r>
      <w:r w:rsidRPr="00821BD0">
        <w:rPr>
          <w:b/>
        </w:rPr>
        <w:t xml:space="preserve"> Pr</w:t>
      </w:r>
      <w:r>
        <w:rPr>
          <w:b/>
        </w:rPr>
        <w:t>e</w:t>
      </w:r>
      <w:r w:rsidRPr="00821BD0">
        <w:rPr>
          <w:b/>
        </w:rPr>
        <w:t>sident</w:t>
      </w:r>
      <w:r>
        <w:rPr>
          <w:b/>
        </w:rPr>
        <w:t>e</w:t>
      </w:r>
      <w:r w:rsidRPr="00821BD0">
        <w:rPr>
          <w:b/>
        </w:rPr>
        <w:t xml:space="preserve"> </w:t>
      </w:r>
      <w:r>
        <w:t>da las gracias al Sr. Bedjaoui y señala que, tras las presentaciones</w:t>
      </w:r>
      <w:r w:rsidR="00CC6B9C">
        <w:t xml:space="preserve"> </w:t>
      </w:r>
      <w:r>
        <w:t>introductorias, en el programa se ha previsto un debate que puede versar sobre cualquier</w:t>
      </w:r>
      <w:r w:rsidR="00CC6B9C">
        <w:t xml:space="preserve"> </w:t>
      </w:r>
      <w:r>
        <w:t>aspecto del trabajo del Comité, pero también sobre las cuestiones tratadas por los oradores invitados.</w:t>
      </w:r>
    </w:p>
    <w:p w:rsidR="00D74FE8" w:rsidRDefault="00D74FE8" w:rsidP="00127A34">
      <w:pPr>
        <w:pStyle w:val="SingleTxtG"/>
      </w:pPr>
      <w:r>
        <w:t>29.</w:t>
      </w:r>
      <w:r>
        <w:tab/>
        <w:t xml:space="preserve">El </w:t>
      </w:r>
      <w:r>
        <w:rPr>
          <w:b/>
        </w:rPr>
        <w:t>Sr</w:t>
      </w:r>
      <w:r w:rsidRPr="00821BD0">
        <w:rPr>
          <w:b/>
        </w:rPr>
        <w:t xml:space="preserve">. Saganuma </w:t>
      </w:r>
      <w:r w:rsidRPr="00FA3562">
        <w:t>(Jap</w:t>
      </w:r>
      <w:r>
        <w:t>ó</w:t>
      </w:r>
      <w:r w:rsidRPr="00FA3562">
        <w:t>n) su</w:t>
      </w:r>
      <w:r>
        <w:t>braya</w:t>
      </w:r>
      <w:r w:rsidRPr="00FA3562">
        <w:t xml:space="preserve"> que </w:t>
      </w:r>
      <w:r>
        <w:t>e</w:t>
      </w:r>
      <w:r w:rsidRPr="00FA3562">
        <w:t>l</w:t>
      </w:r>
      <w:r>
        <w:t xml:space="preserve"> </w:t>
      </w:r>
      <w:r w:rsidRPr="00FA3562">
        <w:t>examen de</w:t>
      </w:r>
      <w:r>
        <w:t xml:space="preserve"> lo</w:t>
      </w:r>
      <w:r w:rsidRPr="00FA3562">
        <w:t xml:space="preserve">s </w:t>
      </w:r>
      <w:r>
        <w:t>informes</w:t>
      </w:r>
      <w:r w:rsidRPr="00FA3562">
        <w:t xml:space="preserve"> p</w:t>
      </w:r>
      <w:r>
        <w:t>e</w:t>
      </w:r>
      <w:r w:rsidRPr="00FA3562">
        <w:t>ri</w:t>
      </w:r>
      <w:r>
        <w:t>ó</w:t>
      </w:r>
      <w:r w:rsidRPr="00FA3562">
        <w:t>di</w:t>
      </w:r>
      <w:r>
        <w:t>cos</w:t>
      </w:r>
      <w:r w:rsidRPr="00FA3562">
        <w:t xml:space="preserve"> </w:t>
      </w:r>
      <w:r>
        <w:t>realizado por el</w:t>
      </w:r>
      <w:r w:rsidRPr="00FA3562">
        <w:t xml:space="preserve"> Comité </w:t>
      </w:r>
      <w:r>
        <w:t>h</w:t>
      </w:r>
      <w:r w:rsidRPr="00FA3562">
        <w:t xml:space="preserve">a </w:t>
      </w:r>
      <w:r>
        <w:t xml:space="preserve">generado siempre </w:t>
      </w:r>
      <w:r w:rsidRPr="00FA3562">
        <w:t>ide</w:t>
      </w:r>
      <w:r>
        <w:t>a</w:t>
      </w:r>
      <w:r w:rsidRPr="00FA3562">
        <w:t xml:space="preserve">s </w:t>
      </w:r>
      <w:r>
        <w:t>in</w:t>
      </w:r>
      <w:r w:rsidRPr="00FA3562">
        <w:t>nova</w:t>
      </w:r>
      <w:r>
        <w:t>do</w:t>
      </w:r>
      <w:r w:rsidRPr="00FA3562">
        <w:t>r</w:t>
      </w:r>
      <w:r>
        <w:t>as</w:t>
      </w:r>
      <w:r w:rsidRPr="00FA3562">
        <w:t xml:space="preserve">, </w:t>
      </w:r>
      <w:r>
        <w:t xml:space="preserve">que </w:t>
      </w:r>
      <w:r w:rsidRPr="00FA3562">
        <w:t>perm</w:t>
      </w:r>
      <w:r>
        <w:t>i</w:t>
      </w:r>
      <w:r w:rsidRPr="00FA3562">
        <w:t>t</w:t>
      </w:r>
      <w:r>
        <w:t>e</w:t>
      </w:r>
      <w:r w:rsidRPr="00FA3562">
        <w:t>n</w:t>
      </w:r>
      <w:r>
        <w:t xml:space="preserve"> introducir</w:t>
      </w:r>
      <w:r w:rsidR="00CC6B9C">
        <w:t xml:space="preserve"> </w:t>
      </w:r>
      <w:r w:rsidRPr="00FA3562">
        <w:t>m</w:t>
      </w:r>
      <w:r>
        <w:t>ejo</w:t>
      </w:r>
      <w:r w:rsidRPr="00FA3562">
        <w:t xml:space="preserve">ras </w:t>
      </w:r>
      <w:r>
        <w:t xml:space="preserve">en </w:t>
      </w:r>
      <w:r w:rsidRPr="00FA3562">
        <w:t>la situa</w:t>
      </w:r>
      <w:r>
        <w:t>c</w:t>
      </w:r>
      <w:r w:rsidRPr="00FA3562">
        <w:t>i</w:t>
      </w:r>
      <w:r>
        <w:t>ó</w:t>
      </w:r>
      <w:r w:rsidRPr="00FA3562">
        <w:t>n de</w:t>
      </w:r>
      <w:r>
        <w:t xml:space="preserve"> lo</w:t>
      </w:r>
      <w:r w:rsidRPr="00FA3562">
        <w:t>s d</w:t>
      </w:r>
      <w:r>
        <w:t xml:space="preserve">erechos </w:t>
      </w:r>
      <w:r w:rsidRPr="00FA3562">
        <w:t>h</w:t>
      </w:r>
      <w:r>
        <w:t>u</w:t>
      </w:r>
      <w:r w:rsidRPr="00FA3562">
        <w:t>m</w:t>
      </w:r>
      <w:r>
        <w:t>anos en los</w:t>
      </w:r>
      <w:r w:rsidRPr="00FA3562">
        <w:t xml:space="preserve"> </w:t>
      </w:r>
      <w:r>
        <w:t>Estado</w:t>
      </w:r>
      <w:r w:rsidRPr="00FA3562">
        <w:t>s. La r</w:t>
      </w:r>
      <w:r>
        <w:t>e</w:t>
      </w:r>
      <w:r w:rsidRPr="00FA3562">
        <w:t>uni</w:t>
      </w:r>
      <w:r>
        <w:t>ó</w:t>
      </w:r>
      <w:r w:rsidRPr="00FA3562">
        <w:t xml:space="preserve">n </w:t>
      </w:r>
      <w:r>
        <w:t>constituye una</w:t>
      </w:r>
      <w:r w:rsidR="00CC6B9C">
        <w:t xml:space="preserve"> </w:t>
      </w:r>
      <w:r w:rsidRPr="00FA3562">
        <w:t>excelente ocasi</w:t>
      </w:r>
      <w:r>
        <w:t>ó</w:t>
      </w:r>
      <w:r w:rsidRPr="00FA3562">
        <w:t xml:space="preserve">n </w:t>
      </w:r>
      <w:r>
        <w:t>para</w:t>
      </w:r>
      <w:r w:rsidRPr="00FA3562">
        <w:t xml:space="preserve"> r</w:t>
      </w:r>
      <w:r>
        <w:t>eflexionar sobre las</w:t>
      </w:r>
      <w:r w:rsidRPr="00FA3562">
        <w:t xml:space="preserve"> </w:t>
      </w:r>
      <w:r>
        <w:t xml:space="preserve">viejas </w:t>
      </w:r>
      <w:r w:rsidRPr="00FA3562">
        <w:t>pr</w:t>
      </w:r>
      <w:r>
        <w:t>ác</w:t>
      </w:r>
      <w:r w:rsidRPr="00FA3562">
        <w:t>ti</w:t>
      </w:r>
      <w:r>
        <w:t>cas y los</w:t>
      </w:r>
      <w:r w:rsidRPr="00FA3562">
        <w:t xml:space="preserve"> m</w:t>
      </w:r>
      <w:r>
        <w:t>edios</w:t>
      </w:r>
      <w:r w:rsidRPr="00FA3562">
        <w:t xml:space="preserve"> d</w:t>
      </w:r>
      <w:r>
        <w:t xml:space="preserve">e </w:t>
      </w:r>
      <w:r w:rsidRPr="00FA3562">
        <w:t>obten</w:t>
      </w:r>
      <w:r>
        <w:t>e</w:t>
      </w:r>
      <w:r w:rsidRPr="00FA3562">
        <w:t>r un</w:t>
      </w:r>
      <w:r>
        <w:t>a</w:t>
      </w:r>
      <w:r w:rsidRPr="00FA3562">
        <w:t xml:space="preserve"> </w:t>
      </w:r>
      <w:r>
        <w:t>mayor</w:t>
      </w:r>
      <w:r w:rsidRPr="00FA3562">
        <w:t xml:space="preserve"> eficaci</w:t>
      </w:r>
      <w:r>
        <w:t>a</w:t>
      </w:r>
      <w:r w:rsidRPr="00FA3562">
        <w:t xml:space="preserve">. </w:t>
      </w:r>
      <w:r>
        <w:t>Dado que</w:t>
      </w:r>
      <w:r w:rsidRPr="00FA3562">
        <w:t xml:space="preserve"> </w:t>
      </w:r>
      <w:r>
        <w:t>e</w:t>
      </w:r>
      <w:r w:rsidRPr="00FA3562">
        <w:t>l Conse</w:t>
      </w:r>
      <w:r>
        <w:t>jo</w:t>
      </w:r>
      <w:r w:rsidRPr="00FA3562">
        <w:t xml:space="preserve"> de</w:t>
      </w:r>
      <w:r>
        <w:t xml:space="preserve"> Derechos Humanos</w:t>
      </w:r>
      <w:r w:rsidRPr="00FA3562">
        <w:t xml:space="preserve"> </w:t>
      </w:r>
      <w:r>
        <w:t xml:space="preserve">ha abierto un </w:t>
      </w:r>
      <w:r w:rsidRPr="00FA3562">
        <w:t>d</w:t>
      </w:r>
      <w:r>
        <w:t>e</w:t>
      </w:r>
      <w:r w:rsidRPr="00FA3562">
        <w:t xml:space="preserve">bate </w:t>
      </w:r>
      <w:r>
        <w:t>sobre su</w:t>
      </w:r>
      <w:r w:rsidRPr="00FA3562">
        <w:t xml:space="preserve"> f</w:t>
      </w:r>
      <w:r>
        <w:t>u</w:t>
      </w:r>
      <w:r w:rsidRPr="00FA3562">
        <w:t>ncion</w:t>
      </w:r>
      <w:r>
        <w:t>a</w:t>
      </w:r>
      <w:r w:rsidRPr="00FA3562">
        <w:t>m</w:t>
      </w:r>
      <w:r>
        <w:t>i</w:t>
      </w:r>
      <w:r w:rsidRPr="00FA3562">
        <w:t>ent</w:t>
      </w:r>
      <w:r>
        <w:t>o</w:t>
      </w:r>
      <w:r w:rsidRPr="00FA3562">
        <w:t xml:space="preserve">, </w:t>
      </w:r>
      <w:r>
        <w:t>ha llegado el momento de estudiar de qué modo podría el</w:t>
      </w:r>
      <w:r w:rsidRPr="00FA3562">
        <w:t xml:space="preserve"> Comité </w:t>
      </w:r>
      <w:r>
        <w:t>reforzar su</w:t>
      </w:r>
      <w:r w:rsidRPr="00FA3562">
        <w:t xml:space="preserve"> coop</w:t>
      </w:r>
      <w:r>
        <w:t>erac</w:t>
      </w:r>
      <w:r w:rsidRPr="00FA3562">
        <w:t>i</w:t>
      </w:r>
      <w:r>
        <w:t>ó</w:t>
      </w:r>
      <w:r w:rsidRPr="00FA3562">
        <w:t xml:space="preserve">n </w:t>
      </w:r>
      <w:r>
        <w:t>con el</w:t>
      </w:r>
      <w:r w:rsidRPr="00FA3562">
        <w:t xml:space="preserve"> Conse</w:t>
      </w:r>
      <w:r>
        <w:t>jo</w:t>
      </w:r>
      <w:r w:rsidRPr="00FA3562">
        <w:t>.</w:t>
      </w:r>
      <w:r>
        <w:t xml:space="preserve"> Por ejemplo, podrían tomarse sistemáticamente en consideración las recomendaciones realizadas a raíz del Examen periódico universal instaurado por el Consejo, en las listas de cuestiones que deben abordarse enviadas a los Estados partes, en particular en el caso de las listas elaboradas antes de la redacción de los informes. El Presidente del Comité podría facilitar igualmente al Consejo una relación de los trabajos del Comité, como lo hacía a la Comisión de Derechos Humanos, para que el Consejo esté mejor informado de las actividades del Comité y pueda beneficiarse de su experiencia y de sus competencias. Conviene, sin embargo, velar por preservar la independencia del Comité.</w:t>
      </w:r>
    </w:p>
    <w:p w:rsidR="00D74FE8" w:rsidRPr="00FA3562" w:rsidRDefault="00D74FE8" w:rsidP="00127A34">
      <w:pPr>
        <w:pStyle w:val="SingleTxtG"/>
      </w:pPr>
      <w:r>
        <w:t>30.</w:t>
      </w:r>
      <w:r>
        <w:tab/>
        <w:t xml:space="preserve">El </w:t>
      </w:r>
      <w:r>
        <w:rPr>
          <w:b/>
        </w:rPr>
        <w:t>Sr</w:t>
      </w:r>
      <w:r w:rsidRPr="00A75F9D">
        <w:rPr>
          <w:b/>
        </w:rPr>
        <w:t xml:space="preserve">. Jazairy </w:t>
      </w:r>
      <w:r w:rsidRPr="00FA3562">
        <w:t>(A</w:t>
      </w:r>
      <w:r>
        <w:t>r</w:t>
      </w:r>
      <w:r w:rsidRPr="00FA3562">
        <w:t>g</w:t>
      </w:r>
      <w:r>
        <w:t>el</w:t>
      </w:r>
      <w:r w:rsidRPr="00FA3562">
        <w:t>i</w:t>
      </w:r>
      <w:r>
        <w:t>a</w:t>
      </w:r>
      <w:r w:rsidRPr="00FA3562">
        <w:t xml:space="preserve">) </w:t>
      </w:r>
      <w:r>
        <w:t>in</w:t>
      </w:r>
      <w:r w:rsidRPr="00FA3562">
        <w:t>di</w:t>
      </w:r>
      <w:r>
        <w:t>ca que el acto especial con motivo del 100º</w:t>
      </w:r>
      <w:r w:rsidRPr="00FA3562">
        <w:t xml:space="preserve"> </w:t>
      </w:r>
      <w:r>
        <w:t xml:space="preserve">período de </w:t>
      </w:r>
      <w:r w:rsidRPr="00FA3562">
        <w:t>sesion</w:t>
      </w:r>
      <w:r>
        <w:t>es</w:t>
      </w:r>
      <w:r w:rsidRPr="00FA3562">
        <w:t xml:space="preserve"> d</w:t>
      </w:r>
      <w:r>
        <w:t>el</w:t>
      </w:r>
      <w:r w:rsidRPr="00FA3562">
        <w:t xml:space="preserve"> Comité constitu</w:t>
      </w:r>
      <w:r>
        <w:t>y</w:t>
      </w:r>
      <w:r w:rsidRPr="00FA3562">
        <w:t>e un</w:t>
      </w:r>
      <w:r>
        <w:t>a</w:t>
      </w:r>
      <w:r w:rsidRPr="00FA3562">
        <w:t xml:space="preserve"> ocasi</w:t>
      </w:r>
      <w:r>
        <w:t>ó</w:t>
      </w:r>
      <w:r w:rsidRPr="00FA3562">
        <w:t xml:space="preserve">n </w:t>
      </w:r>
      <w:r>
        <w:t>extraordinaria</w:t>
      </w:r>
      <w:r w:rsidRPr="00FA3562">
        <w:t xml:space="preserve"> p</w:t>
      </w:r>
      <w:r>
        <w:t>ara que</w:t>
      </w:r>
      <w:r w:rsidRPr="00FA3562">
        <w:t xml:space="preserve"> l</w:t>
      </w:r>
      <w:r>
        <w:t>o</w:t>
      </w:r>
      <w:r w:rsidRPr="00FA3562">
        <w:t xml:space="preserve">s </w:t>
      </w:r>
      <w:r>
        <w:t>Es</w:t>
      </w:r>
      <w:r w:rsidRPr="00FA3562">
        <w:t>ta</w:t>
      </w:r>
      <w:r>
        <w:t>do</w:t>
      </w:r>
      <w:r w:rsidRPr="00FA3562">
        <w:t xml:space="preserve">s partes </w:t>
      </w:r>
      <w:r>
        <w:t>y</w:t>
      </w:r>
      <w:r w:rsidRPr="00FA3562">
        <w:t xml:space="preserve"> l</w:t>
      </w:r>
      <w:r>
        <w:t>o</w:t>
      </w:r>
      <w:r w:rsidRPr="00FA3562">
        <w:t>s m</w:t>
      </w:r>
      <w:r>
        <w:t>i</w:t>
      </w:r>
      <w:r w:rsidRPr="00FA3562">
        <w:t>embr</w:t>
      </w:r>
      <w:r>
        <w:t>o</w:t>
      </w:r>
      <w:r w:rsidRPr="00FA3562">
        <w:t>s d</w:t>
      </w:r>
      <w:r>
        <w:t>el</w:t>
      </w:r>
      <w:r w:rsidRPr="00FA3562">
        <w:t xml:space="preserve"> Comité </w:t>
      </w:r>
      <w:r>
        <w:t>mantengan un auténtico</w:t>
      </w:r>
      <w:r w:rsidRPr="00FA3562">
        <w:t xml:space="preserve"> </w:t>
      </w:r>
      <w:r>
        <w:t>intercambio de opiniones</w:t>
      </w:r>
      <w:r w:rsidRPr="00FA3562">
        <w:t xml:space="preserve">. </w:t>
      </w:r>
      <w:r>
        <w:t>Cuando el</w:t>
      </w:r>
      <w:r w:rsidR="00CC6B9C">
        <w:t xml:space="preserve"> </w:t>
      </w:r>
      <w:r w:rsidRPr="00FA3562">
        <w:t xml:space="preserve">Comité </w:t>
      </w:r>
      <w:r>
        <w:t xml:space="preserve">se reúne </w:t>
      </w:r>
      <w:r w:rsidRPr="00FA3562">
        <w:t>con l</w:t>
      </w:r>
      <w:r>
        <w:t>o</w:t>
      </w:r>
      <w:r w:rsidRPr="00FA3562">
        <w:t xml:space="preserve">s </w:t>
      </w:r>
      <w:r>
        <w:t>Es</w:t>
      </w:r>
      <w:r w:rsidRPr="00FA3562">
        <w:t>ta</w:t>
      </w:r>
      <w:r>
        <w:t>do</w:t>
      </w:r>
      <w:r w:rsidRPr="00FA3562">
        <w:t>s partes es</w:t>
      </w:r>
      <w:r>
        <w:t>, por lo</w:t>
      </w:r>
      <w:r w:rsidRPr="00FA3562">
        <w:t xml:space="preserve"> g</w:t>
      </w:r>
      <w:r>
        <w:t>e</w:t>
      </w:r>
      <w:r w:rsidRPr="00FA3562">
        <w:t>n</w:t>
      </w:r>
      <w:r>
        <w:t>e</w:t>
      </w:r>
      <w:r w:rsidRPr="00FA3562">
        <w:t>ral</w:t>
      </w:r>
      <w:r>
        <w:t>,</w:t>
      </w:r>
      <w:r w:rsidRPr="00FA3562">
        <w:t xml:space="preserve"> p</w:t>
      </w:r>
      <w:r>
        <w:t>ara</w:t>
      </w:r>
      <w:r w:rsidRPr="00FA3562">
        <w:t xml:space="preserve"> </w:t>
      </w:r>
      <w:r>
        <w:t>e</w:t>
      </w:r>
      <w:r w:rsidRPr="00FA3562">
        <w:t>l</w:t>
      </w:r>
      <w:r>
        <w:t>eg</w:t>
      </w:r>
      <w:r w:rsidRPr="00FA3562">
        <w:t>ir</w:t>
      </w:r>
      <w:r>
        <w:t xml:space="preserve"> a</w:t>
      </w:r>
      <w:r w:rsidRPr="00FA3562">
        <w:t xml:space="preserve"> s</w:t>
      </w:r>
      <w:r>
        <w:t>u</w:t>
      </w:r>
      <w:r w:rsidRPr="00FA3562">
        <w:t>s m</w:t>
      </w:r>
      <w:r>
        <w:t>i</w:t>
      </w:r>
      <w:r w:rsidRPr="00FA3562">
        <w:t>embr</w:t>
      </w:r>
      <w:r>
        <w:t>o</w:t>
      </w:r>
      <w:r w:rsidRPr="00FA3562">
        <w:t>s</w:t>
      </w:r>
      <w:r>
        <w:t>,</w:t>
      </w:r>
      <w:r w:rsidRPr="00FA3562">
        <w:t xml:space="preserve"> </w:t>
      </w:r>
      <w:r>
        <w:t>sin que quede</w:t>
      </w:r>
      <w:r w:rsidR="00CC6B9C">
        <w:t xml:space="preserve"> </w:t>
      </w:r>
      <w:r w:rsidRPr="00FA3562">
        <w:t>t</w:t>
      </w:r>
      <w:r>
        <w:t>i</w:t>
      </w:r>
      <w:r w:rsidRPr="00FA3562">
        <w:t>emp</w:t>
      </w:r>
      <w:r>
        <w:t>o</w:t>
      </w:r>
      <w:r w:rsidRPr="00FA3562">
        <w:t xml:space="preserve"> p</w:t>
      </w:r>
      <w:r>
        <w:t>ara</w:t>
      </w:r>
      <w:r w:rsidRPr="00FA3562">
        <w:t xml:space="preserve"> trat</w:t>
      </w:r>
      <w:r>
        <w:t>a</w:t>
      </w:r>
      <w:r w:rsidRPr="00FA3562">
        <w:t xml:space="preserve">r </w:t>
      </w:r>
      <w:r>
        <w:t>las c</w:t>
      </w:r>
      <w:r w:rsidRPr="00FA3562">
        <w:t>uestion</w:t>
      </w:r>
      <w:r>
        <w:t>e</w:t>
      </w:r>
      <w:r w:rsidRPr="00FA3562">
        <w:t>s relativ</w:t>
      </w:r>
      <w:r>
        <w:t>a</w:t>
      </w:r>
      <w:r w:rsidRPr="00FA3562">
        <w:t>s a</w:t>
      </w:r>
      <w:r>
        <w:t>l</w:t>
      </w:r>
      <w:r w:rsidRPr="00FA3562">
        <w:t xml:space="preserve"> f</w:t>
      </w:r>
      <w:r>
        <w:t>u</w:t>
      </w:r>
      <w:r w:rsidRPr="00FA3562">
        <w:t>ncion</w:t>
      </w:r>
      <w:r>
        <w:t>a</w:t>
      </w:r>
      <w:r w:rsidRPr="00FA3562">
        <w:t>m</w:t>
      </w:r>
      <w:r>
        <w:t>i</w:t>
      </w:r>
      <w:r w:rsidRPr="00FA3562">
        <w:t>ent</w:t>
      </w:r>
      <w:r>
        <w:t>o del</w:t>
      </w:r>
      <w:r w:rsidRPr="00FA3562">
        <w:t xml:space="preserve"> Comité </w:t>
      </w:r>
      <w:r>
        <w:t>y los</w:t>
      </w:r>
      <w:r w:rsidRPr="00FA3562">
        <w:t xml:space="preserve"> </w:t>
      </w:r>
      <w:r>
        <w:t xml:space="preserve">medios de </w:t>
      </w:r>
      <w:r w:rsidRPr="00FA3562">
        <w:t>m</w:t>
      </w:r>
      <w:r>
        <w:t>ejo</w:t>
      </w:r>
      <w:r w:rsidRPr="00FA3562">
        <w:t>r</w:t>
      </w:r>
      <w:r>
        <w:t>a</w:t>
      </w:r>
      <w:r w:rsidRPr="00FA3562">
        <w:t>r</w:t>
      </w:r>
      <w:r>
        <w:t>lo</w:t>
      </w:r>
      <w:r w:rsidRPr="00FA3562">
        <w:t xml:space="preserve">, </w:t>
      </w:r>
      <w:r>
        <w:t>en aras</w:t>
      </w:r>
      <w:r w:rsidRPr="00FA3562">
        <w:t xml:space="preserve"> de la caus</w:t>
      </w:r>
      <w:r>
        <w:t>a</w:t>
      </w:r>
      <w:r w:rsidRPr="00FA3562">
        <w:t xml:space="preserve"> de</w:t>
      </w:r>
      <w:r>
        <w:t xml:space="preserve"> lo</w:t>
      </w:r>
      <w:r w:rsidRPr="00FA3562">
        <w:t>s d</w:t>
      </w:r>
      <w:r>
        <w:t xml:space="preserve">erechos </w:t>
      </w:r>
      <w:r w:rsidRPr="00FA3562">
        <w:t>h</w:t>
      </w:r>
      <w:r>
        <w:t>u</w:t>
      </w:r>
      <w:r w:rsidRPr="00FA3562">
        <w:t>m</w:t>
      </w:r>
      <w:r>
        <w:t>anos</w:t>
      </w:r>
      <w:r w:rsidRPr="00FA3562">
        <w:t xml:space="preserve">. </w:t>
      </w:r>
      <w:r>
        <w:t>El Sr.</w:t>
      </w:r>
      <w:r w:rsidRPr="00FA3562">
        <w:t xml:space="preserve"> Jazairy </w:t>
      </w:r>
      <w:r>
        <w:t>se suma al</w:t>
      </w:r>
      <w:r w:rsidR="00CC6B9C">
        <w:t xml:space="preserve"> </w:t>
      </w:r>
      <w:r>
        <w:t xml:space="preserve">llamamiento del </w:t>
      </w:r>
      <w:r w:rsidRPr="00FA3562">
        <w:t>repr</w:t>
      </w:r>
      <w:r>
        <w:t>e</w:t>
      </w:r>
      <w:r w:rsidRPr="00FA3562">
        <w:t>sentant</w:t>
      </w:r>
      <w:r>
        <w:t>e</w:t>
      </w:r>
      <w:r w:rsidRPr="00FA3562">
        <w:t xml:space="preserve"> d</w:t>
      </w:r>
      <w:r>
        <w:t>el</w:t>
      </w:r>
      <w:r w:rsidRPr="00FA3562">
        <w:t xml:space="preserve"> Jap</w:t>
      </w:r>
      <w:r>
        <w:t>ó</w:t>
      </w:r>
      <w:r w:rsidRPr="00FA3562">
        <w:t xml:space="preserve">n </w:t>
      </w:r>
      <w:r>
        <w:t>en pro de reforzar la</w:t>
      </w:r>
      <w:r w:rsidRPr="00FA3562">
        <w:t>s rela</w:t>
      </w:r>
      <w:r>
        <w:t>c</w:t>
      </w:r>
      <w:r w:rsidRPr="00FA3562">
        <w:t>ion</w:t>
      </w:r>
      <w:r>
        <w:t>e</w:t>
      </w:r>
      <w:r w:rsidRPr="00FA3562">
        <w:t xml:space="preserve">s entre </w:t>
      </w:r>
      <w:r>
        <w:t>e</w:t>
      </w:r>
      <w:r w:rsidRPr="00FA3562">
        <w:t xml:space="preserve">l Comité, </w:t>
      </w:r>
      <w:r>
        <w:t>a través de</w:t>
      </w:r>
      <w:r w:rsidRPr="00FA3562">
        <w:t xml:space="preserve"> s</w:t>
      </w:r>
      <w:r>
        <w:t>u</w:t>
      </w:r>
      <w:r w:rsidRPr="00FA3562">
        <w:t xml:space="preserve"> </w:t>
      </w:r>
      <w:r>
        <w:t>P</w:t>
      </w:r>
      <w:r w:rsidRPr="00FA3562">
        <w:t>r</w:t>
      </w:r>
      <w:r>
        <w:t>e</w:t>
      </w:r>
      <w:r w:rsidRPr="00FA3562">
        <w:t>sident</w:t>
      </w:r>
      <w:r>
        <w:t>e</w:t>
      </w:r>
      <w:r w:rsidRPr="00FA3562">
        <w:t xml:space="preserve">, </w:t>
      </w:r>
      <w:r>
        <w:t>y el</w:t>
      </w:r>
      <w:r w:rsidRPr="00FA3562">
        <w:t xml:space="preserve"> Conse</w:t>
      </w:r>
      <w:r>
        <w:t>jo de Derechos Humanos</w:t>
      </w:r>
      <w:r w:rsidRPr="00FA3562">
        <w:t>.</w:t>
      </w:r>
    </w:p>
    <w:p w:rsidR="00D74FE8" w:rsidRDefault="00D74FE8" w:rsidP="00127A34">
      <w:pPr>
        <w:pStyle w:val="SingleTxtG"/>
      </w:pPr>
      <w:r>
        <w:t>31.</w:t>
      </w:r>
      <w:r>
        <w:tab/>
        <w:t>El Sr</w:t>
      </w:r>
      <w:r w:rsidRPr="00FA3562">
        <w:t xml:space="preserve">. Jazairy </w:t>
      </w:r>
      <w:r>
        <w:t>desea</w:t>
      </w:r>
      <w:r w:rsidRPr="00FA3562">
        <w:t xml:space="preserve"> </w:t>
      </w:r>
      <w:r>
        <w:t>mencionar</w:t>
      </w:r>
      <w:r w:rsidRPr="00FA3562">
        <w:t xml:space="preserve"> un</w:t>
      </w:r>
      <w:r>
        <w:t>a</w:t>
      </w:r>
      <w:r w:rsidRPr="00FA3562">
        <w:t xml:space="preserve"> dificult</w:t>
      </w:r>
      <w:r>
        <w:t>ad</w:t>
      </w:r>
      <w:r w:rsidRPr="00FA3562">
        <w:t xml:space="preserve"> </w:t>
      </w:r>
      <w:r>
        <w:t>con que tropiezan los Es</w:t>
      </w:r>
      <w:r w:rsidRPr="00FA3562">
        <w:t>ta</w:t>
      </w:r>
      <w:r>
        <w:t>do</w:t>
      </w:r>
      <w:r w:rsidRPr="00FA3562">
        <w:t>s partes</w:t>
      </w:r>
      <w:r w:rsidR="00CC6B9C">
        <w:t xml:space="preserve"> </w:t>
      </w:r>
      <w:r>
        <w:t>cuando reciben</w:t>
      </w:r>
      <w:r w:rsidRPr="00FA3562">
        <w:t xml:space="preserve"> comunica</w:t>
      </w:r>
      <w:r>
        <w:t>c</w:t>
      </w:r>
      <w:r w:rsidRPr="00FA3562">
        <w:t>ion</w:t>
      </w:r>
      <w:r>
        <w:t>e</w:t>
      </w:r>
      <w:r w:rsidRPr="00FA3562">
        <w:t xml:space="preserve">s </w:t>
      </w:r>
      <w:r>
        <w:t>individuales y se les pide que formulen observaciones</w:t>
      </w:r>
      <w:r w:rsidRPr="00FA3562">
        <w:t xml:space="preserve">. </w:t>
      </w:r>
      <w:r>
        <w:t>El</w:t>
      </w:r>
      <w:r w:rsidRPr="00FA3562">
        <w:t xml:space="preserve"> </w:t>
      </w:r>
      <w:r>
        <w:t>re</w:t>
      </w:r>
      <w:r w:rsidRPr="00FA3562">
        <w:t>gl</w:t>
      </w:r>
      <w:r>
        <w:t>a</w:t>
      </w:r>
      <w:r w:rsidRPr="00FA3562">
        <w:t>ment</w:t>
      </w:r>
      <w:r>
        <w:t>o del</w:t>
      </w:r>
      <w:r w:rsidRPr="00FA3562">
        <w:t xml:space="preserve"> Comité pr</w:t>
      </w:r>
      <w:r>
        <w:t>ev</w:t>
      </w:r>
      <w:r w:rsidRPr="00FA3562">
        <w:t>é la posibili</w:t>
      </w:r>
      <w:r>
        <w:t>dad de que los Es</w:t>
      </w:r>
      <w:r w:rsidRPr="00FA3562">
        <w:t>ta</w:t>
      </w:r>
      <w:r>
        <w:t>do</w:t>
      </w:r>
      <w:r w:rsidRPr="00FA3562">
        <w:t>s r</w:t>
      </w:r>
      <w:r>
        <w:t>espondan a la vez sobre la</w:t>
      </w:r>
      <w:r w:rsidRPr="00FA3562">
        <w:t xml:space="preserve"> </w:t>
      </w:r>
      <w:r>
        <w:t>admisibilidad y el f</w:t>
      </w:r>
      <w:r w:rsidRPr="00FA3562">
        <w:t>ond</w:t>
      </w:r>
      <w:r>
        <w:t>o</w:t>
      </w:r>
      <w:r w:rsidRPr="00FA3562">
        <w:t xml:space="preserve"> de la comunica</w:t>
      </w:r>
      <w:r>
        <w:t>c</w:t>
      </w:r>
      <w:r w:rsidRPr="00FA3562">
        <w:t>i</w:t>
      </w:r>
      <w:r>
        <w:t>ó</w:t>
      </w:r>
      <w:r w:rsidRPr="00FA3562">
        <w:t xml:space="preserve">n. </w:t>
      </w:r>
      <w:r>
        <w:t>No obstante, s</w:t>
      </w:r>
      <w:r w:rsidRPr="00FA3562">
        <w:t xml:space="preserve">i </w:t>
      </w:r>
      <w:r>
        <w:t>e</w:t>
      </w:r>
      <w:r w:rsidRPr="00FA3562">
        <w:t>l</w:t>
      </w:r>
      <w:r>
        <w:t xml:space="preserve"> Es</w:t>
      </w:r>
      <w:r w:rsidRPr="00FA3562">
        <w:t>ta</w:t>
      </w:r>
      <w:r>
        <w:t>do</w:t>
      </w:r>
      <w:r w:rsidRPr="00FA3562">
        <w:t xml:space="preserve"> consid</w:t>
      </w:r>
      <w:r>
        <w:t>e</w:t>
      </w:r>
      <w:r w:rsidRPr="00FA3562">
        <w:t>r</w:t>
      </w:r>
      <w:r>
        <w:t>a</w:t>
      </w:r>
      <w:r w:rsidRPr="00FA3562">
        <w:t xml:space="preserve"> qu</w:t>
      </w:r>
      <w:r>
        <w:t xml:space="preserve">e </w:t>
      </w:r>
      <w:r w:rsidRPr="00FA3562">
        <w:t>un</w:t>
      </w:r>
      <w:r>
        <w:t>a</w:t>
      </w:r>
      <w:r w:rsidRPr="00FA3562">
        <w:t xml:space="preserve"> </w:t>
      </w:r>
      <w:r>
        <w:t>queja</w:t>
      </w:r>
      <w:r w:rsidRPr="00FA3562">
        <w:t xml:space="preserve"> n</w:t>
      </w:r>
      <w:r>
        <w:t xml:space="preserve">o </w:t>
      </w:r>
      <w:r w:rsidRPr="00FA3562">
        <w:t>es</w:t>
      </w:r>
      <w:r>
        <w:t xml:space="preserve"> admisible por no haberse agotado</w:t>
      </w:r>
      <w:r w:rsidRPr="00FA3562">
        <w:t xml:space="preserve"> l</w:t>
      </w:r>
      <w:r>
        <w:t>o</w:t>
      </w:r>
      <w:r w:rsidRPr="00FA3562">
        <w:t>s recurs</w:t>
      </w:r>
      <w:r>
        <w:t>os</w:t>
      </w:r>
      <w:r w:rsidRPr="00FA3562">
        <w:t xml:space="preserve"> intern</w:t>
      </w:r>
      <w:r>
        <w:t>os</w:t>
      </w:r>
      <w:r w:rsidRPr="00FA3562">
        <w:t>, es</w:t>
      </w:r>
      <w:r>
        <w:t xml:space="preserve"> </w:t>
      </w:r>
      <w:r w:rsidRPr="00FA3562">
        <w:t>d</w:t>
      </w:r>
      <w:r>
        <w:t>ec</w:t>
      </w:r>
      <w:r w:rsidRPr="00FA3562">
        <w:t>ir que l</w:t>
      </w:r>
      <w:r>
        <w:t>o</w:t>
      </w:r>
      <w:r w:rsidRPr="00FA3562">
        <w:t>s proc</w:t>
      </w:r>
      <w:r>
        <w:t>e</w:t>
      </w:r>
      <w:r w:rsidRPr="00FA3562">
        <w:t>d</w:t>
      </w:r>
      <w:r>
        <w:t>imientos</w:t>
      </w:r>
      <w:r w:rsidRPr="00FA3562">
        <w:t xml:space="preserve"> judicia</w:t>
      </w:r>
      <w:r>
        <w:t>l</w:t>
      </w:r>
      <w:r w:rsidRPr="00FA3562">
        <w:t>es s</w:t>
      </w:r>
      <w:r>
        <w:t>iguen su curso</w:t>
      </w:r>
      <w:r w:rsidRPr="00FA3562">
        <w:t xml:space="preserve">, </w:t>
      </w:r>
      <w:r>
        <w:t>resulta</w:t>
      </w:r>
      <w:r w:rsidRPr="00FA3562">
        <w:t xml:space="preserve"> dif</w:t>
      </w:r>
      <w:r>
        <w:t>í</w:t>
      </w:r>
      <w:r w:rsidRPr="00FA3562">
        <w:t xml:space="preserve">cil </w:t>
      </w:r>
      <w:r>
        <w:t>hacer</w:t>
      </w:r>
      <w:r w:rsidRPr="00FA3562">
        <w:t xml:space="preserve"> comentar</w:t>
      </w:r>
      <w:r>
        <w:t>io</w:t>
      </w:r>
      <w:r w:rsidRPr="00FA3562">
        <w:t xml:space="preserve">s </w:t>
      </w:r>
      <w:r>
        <w:t>en cuanto al</w:t>
      </w:r>
      <w:r w:rsidRPr="00FA3562">
        <w:t xml:space="preserve"> fond</w:t>
      </w:r>
      <w:r>
        <w:t>o, pues eso depende del</w:t>
      </w:r>
      <w:r w:rsidRPr="00FA3562">
        <w:t xml:space="preserve"> po</w:t>
      </w:r>
      <w:r>
        <w:t>der</w:t>
      </w:r>
      <w:r w:rsidRPr="00FA3562">
        <w:t xml:space="preserve"> e</w:t>
      </w:r>
      <w:r>
        <w:t>je</w:t>
      </w:r>
      <w:r w:rsidRPr="00FA3562">
        <w:t>cuti</w:t>
      </w:r>
      <w:r>
        <w:t>vo</w:t>
      </w:r>
      <w:r w:rsidRPr="00FA3562">
        <w:t xml:space="preserve">. </w:t>
      </w:r>
      <w:r>
        <w:t>Solicitar al</w:t>
      </w:r>
      <w:r w:rsidRPr="00FA3562">
        <w:t xml:space="preserve"> po</w:t>
      </w:r>
      <w:r>
        <w:t>der</w:t>
      </w:r>
      <w:r w:rsidRPr="00FA3562">
        <w:t xml:space="preserve"> e</w:t>
      </w:r>
      <w:r>
        <w:t>je</w:t>
      </w:r>
      <w:r w:rsidRPr="00FA3562">
        <w:t>cuti</w:t>
      </w:r>
      <w:r>
        <w:t>vo</w:t>
      </w:r>
      <w:r w:rsidRPr="00FA3562">
        <w:t xml:space="preserve"> d</w:t>
      </w:r>
      <w:r>
        <w:t xml:space="preserve">e </w:t>
      </w:r>
      <w:r w:rsidRPr="00FA3562">
        <w:t xml:space="preserve">un </w:t>
      </w:r>
      <w:r>
        <w:t>Es</w:t>
      </w:r>
      <w:r w:rsidRPr="00FA3562">
        <w:t>ta</w:t>
      </w:r>
      <w:r>
        <w:t>do que tome posiciones respecto de</w:t>
      </w:r>
      <w:r w:rsidRPr="00FA3562">
        <w:t xml:space="preserve"> un</w:t>
      </w:r>
      <w:r>
        <w:t>a</w:t>
      </w:r>
      <w:r w:rsidRPr="00FA3562">
        <w:t xml:space="preserve"> </w:t>
      </w:r>
      <w:r>
        <w:t>c</w:t>
      </w:r>
      <w:r w:rsidRPr="00FA3562">
        <w:t>uesti</w:t>
      </w:r>
      <w:r>
        <w:t>ó</w:t>
      </w:r>
      <w:r w:rsidRPr="00FA3562">
        <w:t>n qu</w:t>
      </w:r>
      <w:r>
        <w:t xml:space="preserve">e compete a la </w:t>
      </w:r>
      <w:r w:rsidRPr="00FA3562">
        <w:t>autori</w:t>
      </w:r>
      <w:r>
        <w:t>dad</w:t>
      </w:r>
      <w:r w:rsidRPr="00FA3562">
        <w:t xml:space="preserve"> judicia</w:t>
      </w:r>
      <w:r>
        <w:t>l</w:t>
      </w:r>
      <w:r w:rsidRPr="00FA3562">
        <w:t xml:space="preserve"> es contrar</w:t>
      </w:r>
      <w:r>
        <w:t>io</w:t>
      </w:r>
      <w:r w:rsidRPr="00FA3562">
        <w:t xml:space="preserve"> a</w:t>
      </w:r>
      <w:r>
        <w:t>l</w:t>
      </w:r>
      <w:r w:rsidRPr="00FA3562">
        <w:t xml:space="preserve"> princip</w:t>
      </w:r>
      <w:r>
        <w:t>io</w:t>
      </w:r>
      <w:r w:rsidRPr="00FA3562">
        <w:t xml:space="preserve"> constitu</w:t>
      </w:r>
      <w:r>
        <w:t>c</w:t>
      </w:r>
      <w:r w:rsidRPr="00FA3562">
        <w:t>ion</w:t>
      </w:r>
      <w:r>
        <w:t>a</w:t>
      </w:r>
      <w:r w:rsidRPr="00FA3562">
        <w:t>l de la s</w:t>
      </w:r>
      <w:r>
        <w:t>eparac</w:t>
      </w:r>
      <w:r w:rsidRPr="00FA3562">
        <w:t>i</w:t>
      </w:r>
      <w:r>
        <w:t>ó</w:t>
      </w:r>
      <w:r w:rsidRPr="00FA3562">
        <w:t>n de po</w:t>
      </w:r>
      <w:r>
        <w:t>deres</w:t>
      </w:r>
      <w:r w:rsidRPr="00FA3562">
        <w:t xml:space="preserve">. </w:t>
      </w:r>
      <w:r>
        <w:t>El orador agradecería al</w:t>
      </w:r>
      <w:r w:rsidRPr="00FA3562">
        <w:t xml:space="preserve"> Comité </w:t>
      </w:r>
      <w:r>
        <w:t>que reconside</w:t>
      </w:r>
      <w:r w:rsidRPr="00FA3562">
        <w:t>r</w:t>
      </w:r>
      <w:r>
        <w:t>e</w:t>
      </w:r>
      <w:r w:rsidRPr="00FA3562">
        <w:t xml:space="preserve"> </w:t>
      </w:r>
      <w:r>
        <w:t>ese tema y que se plantee la posibilidad de no aplicar el artículo</w:t>
      </w:r>
      <w:r w:rsidRPr="00FA3562">
        <w:t xml:space="preserve"> d</w:t>
      </w:r>
      <w:r>
        <w:t>el</w:t>
      </w:r>
      <w:r w:rsidRPr="00FA3562">
        <w:t xml:space="preserve"> </w:t>
      </w:r>
      <w:r>
        <w:t>re</w:t>
      </w:r>
      <w:r w:rsidRPr="00FA3562">
        <w:t>gl</w:t>
      </w:r>
      <w:r>
        <w:t>a</w:t>
      </w:r>
      <w:r w:rsidRPr="00FA3562">
        <w:t>ment</w:t>
      </w:r>
      <w:r>
        <w:t>o</w:t>
      </w:r>
      <w:r w:rsidRPr="00FA3562">
        <w:t xml:space="preserve"> qu</w:t>
      </w:r>
      <w:r>
        <w:t>e</w:t>
      </w:r>
      <w:r w:rsidRPr="00FA3562">
        <w:t xml:space="preserve"> pr</w:t>
      </w:r>
      <w:r>
        <w:t>e</w:t>
      </w:r>
      <w:r w:rsidRPr="00FA3562">
        <w:t>v</w:t>
      </w:r>
      <w:r>
        <w:t>é</w:t>
      </w:r>
      <w:r w:rsidRPr="00FA3562">
        <w:t xml:space="preserve"> </w:t>
      </w:r>
      <w:r>
        <w:t>algo que no es más que una opción, para los casos en que parezca que se ha producido una quiebra del</w:t>
      </w:r>
      <w:r w:rsidRPr="00FA3562">
        <w:t xml:space="preserve"> s</w:t>
      </w:r>
      <w:r>
        <w:t>i</w:t>
      </w:r>
      <w:r w:rsidRPr="00FA3562">
        <w:t>st</w:t>
      </w:r>
      <w:r>
        <w:t>ema</w:t>
      </w:r>
      <w:r w:rsidRPr="00FA3562">
        <w:t xml:space="preserve"> judicia</w:t>
      </w:r>
      <w:r>
        <w:t>l de</w:t>
      </w:r>
      <w:r w:rsidRPr="00FA3562">
        <w:t>l</w:t>
      </w:r>
      <w:r>
        <w:t xml:space="preserve"> Es</w:t>
      </w:r>
      <w:r w:rsidRPr="00FA3562">
        <w:t>ta</w:t>
      </w:r>
      <w:r>
        <w:t>do</w:t>
      </w:r>
      <w:r w:rsidRPr="00FA3562">
        <w:t>.</w:t>
      </w:r>
    </w:p>
    <w:p w:rsidR="00D74FE8" w:rsidRDefault="00D74FE8" w:rsidP="00127A34">
      <w:pPr>
        <w:pStyle w:val="SingleTxtG"/>
      </w:pPr>
      <w:r>
        <w:t>32.</w:t>
      </w:r>
      <w:r>
        <w:tab/>
        <w:t xml:space="preserve">El </w:t>
      </w:r>
      <w:r w:rsidR="006F7568">
        <w:rPr>
          <w:b/>
        </w:rPr>
        <w:t>S</w:t>
      </w:r>
      <w:r>
        <w:rPr>
          <w:b/>
        </w:rPr>
        <w:t>r</w:t>
      </w:r>
      <w:r w:rsidRPr="00A75F9D">
        <w:rPr>
          <w:b/>
        </w:rPr>
        <w:t xml:space="preserve">. Garrigues </w:t>
      </w:r>
      <w:r w:rsidRPr="00FA3562">
        <w:t>(Espa</w:t>
      </w:r>
      <w:r>
        <w:t>ña</w:t>
      </w:r>
      <w:r w:rsidRPr="00FA3562">
        <w:t>)</w:t>
      </w:r>
      <w:r>
        <w:t xml:space="preserve"> </w:t>
      </w:r>
      <w:r w:rsidRPr="00FA3562">
        <w:t>di</w:t>
      </w:r>
      <w:r>
        <w:t>ce</w:t>
      </w:r>
      <w:r w:rsidRPr="00FA3562">
        <w:t xml:space="preserve"> que la d</w:t>
      </w:r>
      <w:r>
        <w:t>e</w:t>
      </w:r>
      <w:r w:rsidRPr="00FA3562">
        <w:t>mocra</w:t>
      </w:r>
      <w:r>
        <w:t>cia</w:t>
      </w:r>
      <w:r w:rsidRPr="00FA3562">
        <w:t xml:space="preserve"> espa</w:t>
      </w:r>
      <w:r>
        <w:t>ñ</w:t>
      </w:r>
      <w:r w:rsidRPr="00FA3562">
        <w:t>ol</w:t>
      </w:r>
      <w:r>
        <w:t>a</w:t>
      </w:r>
      <w:r w:rsidRPr="00FA3562">
        <w:t xml:space="preserve"> </w:t>
      </w:r>
      <w:r>
        <w:t>cuenta entre</w:t>
      </w:r>
      <w:r w:rsidRPr="00FA3562">
        <w:t xml:space="preserve"> s</w:t>
      </w:r>
      <w:r>
        <w:t>u</w:t>
      </w:r>
      <w:r w:rsidRPr="00FA3562">
        <w:t>s princip</w:t>
      </w:r>
      <w:r>
        <w:t>io</w:t>
      </w:r>
      <w:r w:rsidRPr="00FA3562">
        <w:t>s f</w:t>
      </w:r>
      <w:r>
        <w:t>u</w:t>
      </w:r>
      <w:r w:rsidRPr="00FA3562">
        <w:t>ndamenta</w:t>
      </w:r>
      <w:r>
        <w:t>les</w:t>
      </w:r>
      <w:r w:rsidRPr="00FA3562">
        <w:t xml:space="preserve"> la garant</w:t>
      </w:r>
      <w:r>
        <w:t>ía</w:t>
      </w:r>
      <w:r w:rsidRPr="00FA3562">
        <w:t xml:space="preserve"> </w:t>
      </w:r>
      <w:r>
        <w:t>y</w:t>
      </w:r>
      <w:r w:rsidRPr="00FA3562">
        <w:t xml:space="preserve"> r</w:t>
      </w:r>
      <w:r>
        <w:t>e</w:t>
      </w:r>
      <w:r w:rsidRPr="00FA3562">
        <w:t>ali</w:t>
      </w:r>
      <w:r>
        <w:t>z</w:t>
      </w:r>
      <w:r w:rsidRPr="00FA3562">
        <w:t>a</w:t>
      </w:r>
      <w:r>
        <w:t>c</w:t>
      </w:r>
      <w:r w:rsidRPr="00FA3562">
        <w:t>i</w:t>
      </w:r>
      <w:r>
        <w:t>ó</w:t>
      </w:r>
      <w:r w:rsidRPr="00FA3562">
        <w:t>n de</w:t>
      </w:r>
      <w:r>
        <w:t xml:space="preserve"> lo</w:t>
      </w:r>
      <w:r w:rsidRPr="00FA3562">
        <w:t>s d</w:t>
      </w:r>
      <w:r>
        <w:t>erechos humanos</w:t>
      </w:r>
      <w:r w:rsidRPr="00FA3562">
        <w:t xml:space="preserve">, </w:t>
      </w:r>
      <w:r>
        <w:t>basada en</w:t>
      </w:r>
      <w:r w:rsidRPr="00FA3562">
        <w:t xml:space="preserve"> la convic</w:t>
      </w:r>
      <w:r>
        <w:t>c</w:t>
      </w:r>
      <w:r w:rsidRPr="00FA3562">
        <w:t>i</w:t>
      </w:r>
      <w:r>
        <w:t>ó</w:t>
      </w:r>
      <w:r w:rsidRPr="00FA3562">
        <w:t xml:space="preserve">n </w:t>
      </w:r>
      <w:r>
        <w:t xml:space="preserve">de </w:t>
      </w:r>
      <w:r w:rsidRPr="00FA3562">
        <w:t>qu</w:t>
      </w:r>
      <w:r>
        <w:t>e</w:t>
      </w:r>
      <w:r w:rsidRPr="00FA3562">
        <w:t xml:space="preserve"> constitu</w:t>
      </w:r>
      <w:r>
        <w:t>y</w:t>
      </w:r>
      <w:r w:rsidRPr="00FA3562">
        <w:t>en un patrimon</w:t>
      </w:r>
      <w:r>
        <w:t>io</w:t>
      </w:r>
      <w:r w:rsidRPr="00FA3562">
        <w:t xml:space="preserve"> univers</w:t>
      </w:r>
      <w:r>
        <w:t>a</w:t>
      </w:r>
      <w:r w:rsidRPr="00FA3562">
        <w:t>l e i</w:t>
      </w:r>
      <w:r>
        <w:t>rrenunciable</w:t>
      </w:r>
      <w:r w:rsidRPr="00FA3562">
        <w:t xml:space="preserve"> a</w:t>
      </w:r>
      <w:r>
        <w:t>l q</w:t>
      </w:r>
      <w:r w:rsidRPr="00FA3562">
        <w:t>ue d</w:t>
      </w:r>
      <w:r>
        <w:t>eben</w:t>
      </w:r>
      <w:r w:rsidRPr="00FA3562">
        <w:t xml:space="preserve"> acc</w:t>
      </w:r>
      <w:r>
        <w:t>e</w:t>
      </w:r>
      <w:r w:rsidRPr="00FA3562">
        <w:t>der to</w:t>
      </w:r>
      <w:r>
        <w:t>do</w:t>
      </w:r>
      <w:r w:rsidRPr="00FA3562">
        <w:t>s l</w:t>
      </w:r>
      <w:r>
        <w:t>o</w:t>
      </w:r>
      <w:r w:rsidRPr="00FA3562">
        <w:t xml:space="preserve">s </w:t>
      </w:r>
      <w:r>
        <w:t>seres huma</w:t>
      </w:r>
      <w:r w:rsidRPr="00FA3562">
        <w:t>n</w:t>
      </w:r>
      <w:r>
        <w:t>o</w:t>
      </w:r>
      <w:r w:rsidRPr="00FA3562">
        <w:t>s. La d</w:t>
      </w:r>
      <w:r>
        <w:t>e</w:t>
      </w:r>
      <w:r w:rsidRPr="00FA3562">
        <w:t>fens</w:t>
      </w:r>
      <w:r>
        <w:t>a</w:t>
      </w:r>
      <w:r w:rsidRPr="00FA3562">
        <w:t xml:space="preserve"> de</w:t>
      </w:r>
      <w:r>
        <w:t xml:space="preserve"> lo</w:t>
      </w:r>
      <w:r w:rsidRPr="00FA3562">
        <w:t>s d</w:t>
      </w:r>
      <w:r>
        <w:t xml:space="preserve">erechos </w:t>
      </w:r>
      <w:r w:rsidRPr="00FA3562">
        <w:t>h</w:t>
      </w:r>
      <w:r>
        <w:t>u</w:t>
      </w:r>
      <w:r w:rsidRPr="00FA3562">
        <w:t>m</w:t>
      </w:r>
      <w:r>
        <w:t>anos</w:t>
      </w:r>
      <w:r w:rsidRPr="00FA3562">
        <w:t xml:space="preserve"> </w:t>
      </w:r>
      <w:r>
        <w:t>constituye una línea de actuación política prioritaria del</w:t>
      </w:r>
      <w:r w:rsidRPr="00FA3562">
        <w:t xml:space="preserve"> Go</w:t>
      </w:r>
      <w:r>
        <w:t>bier</w:t>
      </w:r>
      <w:r w:rsidRPr="00FA3562">
        <w:t>n</w:t>
      </w:r>
      <w:r>
        <w:t>o</w:t>
      </w:r>
      <w:r w:rsidRPr="00FA3562">
        <w:t xml:space="preserve"> espa</w:t>
      </w:r>
      <w:r>
        <w:t>ñ</w:t>
      </w:r>
      <w:r w:rsidRPr="00FA3562">
        <w:t>ol, qu</w:t>
      </w:r>
      <w:r>
        <w:t>e</w:t>
      </w:r>
      <w:r w:rsidRPr="00FA3562">
        <w:t xml:space="preserve"> colabor</w:t>
      </w:r>
      <w:r>
        <w:t>a</w:t>
      </w:r>
      <w:r w:rsidRPr="00FA3562">
        <w:t xml:space="preserve"> activ</w:t>
      </w:r>
      <w:r>
        <w:t>a</w:t>
      </w:r>
      <w:r w:rsidRPr="00FA3562">
        <w:t>ment</w:t>
      </w:r>
      <w:r>
        <w:t>e</w:t>
      </w:r>
      <w:r w:rsidRPr="00FA3562">
        <w:t xml:space="preserve"> c</w:t>
      </w:r>
      <w:r>
        <w:t>on</w:t>
      </w:r>
      <w:r w:rsidRPr="00FA3562">
        <w:t xml:space="preserve"> to</w:t>
      </w:r>
      <w:r>
        <w:t>do</w:t>
      </w:r>
      <w:r w:rsidRPr="00FA3562">
        <w:t>s l</w:t>
      </w:r>
      <w:r>
        <w:t>os ó</w:t>
      </w:r>
      <w:r w:rsidRPr="00FA3562">
        <w:t>rgan</w:t>
      </w:r>
      <w:r>
        <w:t>o</w:t>
      </w:r>
      <w:r w:rsidRPr="00FA3562">
        <w:t xml:space="preserve">s </w:t>
      </w:r>
      <w:r>
        <w:t>de tratados</w:t>
      </w:r>
      <w:r w:rsidRPr="00FA3562">
        <w:t>.</w:t>
      </w:r>
    </w:p>
    <w:p w:rsidR="00D74FE8" w:rsidRDefault="00D74FE8" w:rsidP="00127A34">
      <w:pPr>
        <w:pStyle w:val="SingleTxtG"/>
      </w:pPr>
      <w:r>
        <w:t>33.</w:t>
      </w:r>
      <w:r>
        <w:tab/>
        <w:t>España está persuadida de la utilidad de las observaciones y recomendaciones formuladas por los ó</w:t>
      </w:r>
      <w:r w:rsidRPr="000A7BE2">
        <w:t>rgan</w:t>
      </w:r>
      <w:r>
        <w:t>o</w:t>
      </w:r>
      <w:r w:rsidRPr="000A7BE2">
        <w:t>s cr</w:t>
      </w:r>
      <w:r>
        <w:t>eado</w:t>
      </w:r>
      <w:r w:rsidRPr="000A7BE2">
        <w:t>s en v</w:t>
      </w:r>
      <w:r>
        <w:t>i</w:t>
      </w:r>
      <w:r w:rsidRPr="000A7BE2">
        <w:t>rtu</w:t>
      </w:r>
      <w:r>
        <w:t>d</w:t>
      </w:r>
      <w:r w:rsidRPr="000A7BE2">
        <w:t xml:space="preserve"> d</w:t>
      </w:r>
      <w:r>
        <w:t xml:space="preserve">e tratados internacionales de </w:t>
      </w:r>
      <w:r w:rsidRPr="000A7BE2">
        <w:t>d</w:t>
      </w:r>
      <w:r>
        <w:t>e</w:t>
      </w:r>
      <w:r w:rsidRPr="000A7BE2">
        <w:t>r</w:t>
      </w:r>
      <w:r>
        <w:t>ech</w:t>
      </w:r>
      <w:r w:rsidRPr="000A7BE2">
        <w:t>os h</w:t>
      </w:r>
      <w:r>
        <w:t>u</w:t>
      </w:r>
      <w:r w:rsidRPr="000A7BE2">
        <w:t>m</w:t>
      </w:r>
      <w:r>
        <w:t>anos y concede, por tanto, una gran importancia al mecanismo de seguimiento establecido por el Comité, que ha servido de modelo a otros ó</w:t>
      </w:r>
      <w:r w:rsidRPr="000A7BE2">
        <w:t>rgan</w:t>
      </w:r>
      <w:r>
        <w:t>o</w:t>
      </w:r>
      <w:r w:rsidRPr="000A7BE2">
        <w:t>s</w:t>
      </w:r>
      <w:r>
        <w:t>.</w:t>
      </w:r>
    </w:p>
    <w:p w:rsidR="00D74FE8" w:rsidRPr="00FA3562" w:rsidRDefault="00D74FE8" w:rsidP="00127A34">
      <w:pPr>
        <w:pStyle w:val="SingleTxtG"/>
      </w:pPr>
      <w:r>
        <w:t>34.</w:t>
      </w:r>
      <w:r>
        <w:tab/>
      </w:r>
      <w:r w:rsidRPr="00FA3562">
        <w:t>L</w:t>
      </w:r>
      <w:r>
        <w:t xml:space="preserve">a </w:t>
      </w:r>
      <w:r w:rsidRPr="00FA3562">
        <w:t>aboli</w:t>
      </w:r>
      <w:r>
        <w:t>c</w:t>
      </w:r>
      <w:r w:rsidRPr="00FA3562">
        <w:t>i</w:t>
      </w:r>
      <w:r>
        <w:t>ó</w:t>
      </w:r>
      <w:r w:rsidRPr="00FA3562">
        <w:t>n de la pen</w:t>
      </w:r>
      <w:r>
        <w:t>a</w:t>
      </w:r>
      <w:r w:rsidRPr="00FA3562">
        <w:t xml:space="preserve"> de m</w:t>
      </w:r>
      <w:r>
        <w:t>ue</w:t>
      </w:r>
      <w:r w:rsidRPr="00FA3562">
        <w:t>rt</w:t>
      </w:r>
      <w:r>
        <w:t>e</w:t>
      </w:r>
      <w:r w:rsidRPr="00FA3562">
        <w:t>, c</w:t>
      </w:r>
      <w:r>
        <w:t>as</w:t>
      </w:r>
      <w:r w:rsidRPr="00FA3562">
        <w:t>ti</w:t>
      </w:r>
      <w:r>
        <w:t>go</w:t>
      </w:r>
      <w:r w:rsidRPr="00FA3562">
        <w:t xml:space="preserve"> cruel e </w:t>
      </w:r>
      <w:r>
        <w:t>in</w:t>
      </w:r>
      <w:r w:rsidRPr="00FA3562">
        <w:t>huma</w:t>
      </w:r>
      <w:r>
        <w:t>no</w:t>
      </w:r>
      <w:r w:rsidRPr="00FA3562">
        <w:t>, es</w:t>
      </w:r>
      <w:r>
        <w:t xml:space="preserve"> coherente con la</w:t>
      </w:r>
      <w:r w:rsidR="00CC6B9C">
        <w:t xml:space="preserve"> </w:t>
      </w:r>
      <w:r w:rsidRPr="00FA3562">
        <w:t>universali</w:t>
      </w:r>
      <w:r>
        <w:t>dad</w:t>
      </w:r>
      <w:r w:rsidRPr="00FA3562">
        <w:t xml:space="preserve"> de</w:t>
      </w:r>
      <w:r>
        <w:t xml:space="preserve"> lo</w:t>
      </w:r>
      <w:r w:rsidRPr="00FA3562">
        <w:t>s d</w:t>
      </w:r>
      <w:r>
        <w:t>erechos</w:t>
      </w:r>
      <w:r w:rsidRPr="00FA3562">
        <w:t xml:space="preserve"> h</w:t>
      </w:r>
      <w:r>
        <w:t>u</w:t>
      </w:r>
      <w:r w:rsidRPr="00FA3562">
        <w:t>m</w:t>
      </w:r>
      <w:r>
        <w:t>anos</w:t>
      </w:r>
      <w:r w:rsidRPr="00FA3562">
        <w:t xml:space="preserve">, </w:t>
      </w:r>
      <w:r>
        <w:t>cuyos pioneros fueron los</w:t>
      </w:r>
      <w:r w:rsidRPr="00FA3562">
        <w:t xml:space="preserve"> jurist</w:t>
      </w:r>
      <w:r>
        <w:t>a</w:t>
      </w:r>
      <w:r w:rsidRPr="00FA3562">
        <w:t>s de l</w:t>
      </w:r>
      <w:r>
        <w:t>a Escuela de Salamanca. Al Sr.</w:t>
      </w:r>
      <w:r w:rsidRPr="00FA3562">
        <w:t xml:space="preserve"> Garrigues </w:t>
      </w:r>
      <w:r>
        <w:t xml:space="preserve">le satisface </w:t>
      </w:r>
      <w:r w:rsidRPr="00FA3562">
        <w:t>particul</w:t>
      </w:r>
      <w:r>
        <w:t>a</w:t>
      </w:r>
      <w:r w:rsidRPr="00FA3562">
        <w:t>rment</w:t>
      </w:r>
      <w:r>
        <w:t>e que el Sr. </w:t>
      </w:r>
      <w:r w:rsidRPr="00FA3562">
        <w:t xml:space="preserve">Badinter </w:t>
      </w:r>
      <w:r>
        <w:t>y el</w:t>
      </w:r>
      <w:r w:rsidRPr="00FA3562">
        <w:t xml:space="preserve"> </w:t>
      </w:r>
      <w:r>
        <w:t>Sr.</w:t>
      </w:r>
      <w:r w:rsidR="00C362B0">
        <w:t> </w:t>
      </w:r>
      <w:r w:rsidRPr="00FA3562">
        <w:t>Bedjaoui s</w:t>
      </w:r>
      <w:r>
        <w:t>ean</w:t>
      </w:r>
      <w:r w:rsidRPr="00FA3562">
        <w:t xml:space="preserve"> m</w:t>
      </w:r>
      <w:r>
        <w:t>iembro</w:t>
      </w:r>
      <w:r w:rsidRPr="00FA3562">
        <w:t>s de la Comisi</w:t>
      </w:r>
      <w:r>
        <w:t>ó</w:t>
      </w:r>
      <w:r w:rsidRPr="00FA3562">
        <w:t xml:space="preserve">n </w:t>
      </w:r>
      <w:r>
        <w:t>I</w:t>
      </w:r>
      <w:r w:rsidRPr="00FA3562">
        <w:t>nterna</w:t>
      </w:r>
      <w:r>
        <w:t>cional contra</w:t>
      </w:r>
      <w:r w:rsidRPr="00FA3562">
        <w:t xml:space="preserve"> la </w:t>
      </w:r>
      <w:r>
        <w:t>P</w:t>
      </w:r>
      <w:r w:rsidRPr="00FA3562">
        <w:t>en</w:t>
      </w:r>
      <w:r>
        <w:t>a</w:t>
      </w:r>
      <w:r w:rsidRPr="00FA3562">
        <w:t xml:space="preserve"> de </w:t>
      </w:r>
      <w:r>
        <w:t>Mue</w:t>
      </w:r>
      <w:r w:rsidRPr="00FA3562">
        <w:t>rt</w:t>
      </w:r>
      <w:r>
        <w:t>e, constituida el</w:t>
      </w:r>
      <w:r w:rsidRPr="00FA3562">
        <w:t xml:space="preserve"> 7 </w:t>
      </w:r>
      <w:r>
        <w:t xml:space="preserve">de </w:t>
      </w:r>
      <w:r w:rsidRPr="00FA3562">
        <w:t>oct</w:t>
      </w:r>
      <w:r>
        <w:t>u</w:t>
      </w:r>
      <w:r w:rsidRPr="00FA3562">
        <w:t xml:space="preserve">bre </w:t>
      </w:r>
      <w:r>
        <w:t xml:space="preserve">de </w:t>
      </w:r>
      <w:r w:rsidRPr="00FA3562">
        <w:t xml:space="preserve">2010 </w:t>
      </w:r>
      <w:r>
        <w:t xml:space="preserve">por </w:t>
      </w:r>
      <w:r w:rsidRPr="00FA3562">
        <w:t>ini</w:t>
      </w:r>
      <w:r>
        <w:t>c</w:t>
      </w:r>
      <w:r w:rsidRPr="00FA3562">
        <w:t>iativ</w:t>
      </w:r>
      <w:r>
        <w:t>a</w:t>
      </w:r>
      <w:r w:rsidRPr="00FA3562">
        <w:t xml:space="preserve"> d</w:t>
      </w:r>
      <w:r>
        <w:t>el</w:t>
      </w:r>
      <w:r w:rsidRPr="00FA3562">
        <w:t xml:space="preserve"> Go</w:t>
      </w:r>
      <w:r>
        <w:t>bi</w:t>
      </w:r>
      <w:r w:rsidRPr="00FA3562">
        <w:t>ern</w:t>
      </w:r>
      <w:r>
        <w:t>o de</w:t>
      </w:r>
      <w:r w:rsidRPr="00FA3562">
        <w:t xml:space="preserve"> </w:t>
      </w:r>
      <w:r>
        <w:t>E</w:t>
      </w:r>
      <w:r w:rsidRPr="00FA3562">
        <w:t>spa</w:t>
      </w:r>
      <w:r>
        <w:t>ña, que integran</w:t>
      </w:r>
      <w:r w:rsidRPr="00FA3562">
        <w:t xml:space="preserve"> 10 personali</w:t>
      </w:r>
      <w:r>
        <w:t>dades destacadas</w:t>
      </w:r>
      <w:r w:rsidRPr="00FA3562">
        <w:t xml:space="preserve"> de to</w:t>
      </w:r>
      <w:r>
        <w:t>das</w:t>
      </w:r>
      <w:r w:rsidRPr="00FA3562">
        <w:t xml:space="preserve"> l</w:t>
      </w:r>
      <w:r>
        <w:t>a</w:t>
      </w:r>
      <w:r w:rsidRPr="00FA3562">
        <w:t>s r</w:t>
      </w:r>
      <w:r>
        <w:t>e</w:t>
      </w:r>
      <w:r w:rsidRPr="00FA3562">
        <w:t>gion</w:t>
      </w:r>
      <w:r>
        <w:t>e</w:t>
      </w:r>
      <w:r w:rsidRPr="00FA3562">
        <w:t>s d</w:t>
      </w:r>
      <w:r>
        <w:t>el</w:t>
      </w:r>
      <w:r w:rsidRPr="00FA3562">
        <w:t xml:space="preserve"> m</w:t>
      </w:r>
      <w:r>
        <w:t>u</w:t>
      </w:r>
      <w:r w:rsidRPr="00FA3562">
        <w:t>nd</w:t>
      </w:r>
      <w:r>
        <w:t>o</w:t>
      </w:r>
      <w:r w:rsidRPr="00FA3562">
        <w:t xml:space="preserve">. </w:t>
      </w:r>
      <w:r>
        <w:t>Al</w:t>
      </w:r>
      <w:r w:rsidRPr="00FA3562">
        <w:t xml:space="preserve"> Comité de </w:t>
      </w:r>
      <w:r>
        <w:t>Derechos Humanos</w:t>
      </w:r>
      <w:r w:rsidRPr="00FA3562">
        <w:t xml:space="preserve"> </w:t>
      </w:r>
      <w:r>
        <w:t>le corresponde</w:t>
      </w:r>
      <w:r w:rsidRPr="00FA3562">
        <w:t xml:space="preserve"> un </w:t>
      </w:r>
      <w:r>
        <w:t>papel importantísimo e</w:t>
      </w:r>
      <w:r w:rsidRPr="00FA3562">
        <w:t xml:space="preserve">n </w:t>
      </w:r>
      <w:r>
        <w:t>e</w:t>
      </w:r>
      <w:r w:rsidRPr="00FA3562">
        <w:t>l combat</w:t>
      </w:r>
      <w:r>
        <w:t>e</w:t>
      </w:r>
      <w:r w:rsidRPr="00FA3562">
        <w:t xml:space="preserve"> p</w:t>
      </w:r>
      <w:r>
        <w:t>ara</w:t>
      </w:r>
      <w:r w:rsidRPr="00FA3562">
        <w:t xml:space="preserve"> l</w:t>
      </w:r>
      <w:r>
        <w:t xml:space="preserve">a </w:t>
      </w:r>
      <w:r w:rsidRPr="00FA3562">
        <w:t>aboli</w:t>
      </w:r>
      <w:r>
        <w:t>c</w:t>
      </w:r>
      <w:r w:rsidRPr="00FA3562">
        <w:t>i</w:t>
      </w:r>
      <w:r>
        <w:t>ó</w:t>
      </w:r>
      <w:r w:rsidRPr="00FA3562">
        <w:t>n de la pen</w:t>
      </w:r>
      <w:r>
        <w:t>a</w:t>
      </w:r>
      <w:r w:rsidRPr="00FA3562">
        <w:t xml:space="preserve"> </w:t>
      </w:r>
      <w:r>
        <w:t>capital</w:t>
      </w:r>
      <w:r w:rsidRPr="00FA3562">
        <w:t xml:space="preserve">, </w:t>
      </w:r>
      <w:r>
        <w:t>cuyo paso previo</w:t>
      </w:r>
      <w:r w:rsidRPr="00FA3562">
        <w:t xml:space="preserve"> d</w:t>
      </w:r>
      <w:r>
        <w:t>ebe ser</w:t>
      </w:r>
      <w:r w:rsidRPr="00FA3562">
        <w:t xml:space="preserve"> l</w:t>
      </w:r>
      <w:r>
        <w:t xml:space="preserve">ograr </w:t>
      </w:r>
      <w:r w:rsidRPr="00FA3562">
        <w:t>un</w:t>
      </w:r>
      <w:r>
        <w:t>a</w:t>
      </w:r>
      <w:r w:rsidRPr="00FA3562">
        <w:t xml:space="preserve"> morator</w:t>
      </w:r>
      <w:r>
        <w:t>ia</w:t>
      </w:r>
      <w:r w:rsidRPr="00FA3562">
        <w:t xml:space="preserve"> </w:t>
      </w:r>
      <w:r>
        <w:t>de las</w:t>
      </w:r>
      <w:r w:rsidRPr="00FA3562">
        <w:t xml:space="preserve"> e</w:t>
      </w:r>
      <w:r>
        <w:t>je</w:t>
      </w:r>
      <w:r w:rsidRPr="00FA3562">
        <w:t>cu</w:t>
      </w:r>
      <w:r>
        <w:t>c</w:t>
      </w:r>
      <w:r w:rsidRPr="00FA3562">
        <w:t>ion</w:t>
      </w:r>
      <w:r>
        <w:t>e</w:t>
      </w:r>
      <w:r w:rsidRPr="00FA3562">
        <w:t xml:space="preserve">s. </w:t>
      </w:r>
      <w:r>
        <w:t>En ese noble empeño</w:t>
      </w:r>
      <w:r w:rsidRPr="00FA3562">
        <w:t xml:space="preserve"> pu</w:t>
      </w:r>
      <w:r>
        <w:t>ede</w:t>
      </w:r>
      <w:r w:rsidRPr="00FA3562">
        <w:t xml:space="preserve"> co</w:t>
      </w:r>
      <w:r>
        <w:t>ntar</w:t>
      </w:r>
      <w:r w:rsidRPr="00FA3562">
        <w:t xml:space="preserve"> </w:t>
      </w:r>
      <w:r>
        <w:t xml:space="preserve">con el decidido </w:t>
      </w:r>
      <w:r w:rsidRPr="00FA3562">
        <w:t>ap</w:t>
      </w:r>
      <w:r>
        <w:t>oyo</w:t>
      </w:r>
      <w:r w:rsidRPr="00FA3562">
        <w:t xml:space="preserve"> de Espa</w:t>
      </w:r>
      <w:r>
        <w:t>ña</w:t>
      </w:r>
      <w:r w:rsidRPr="00FA3562">
        <w:t>, m</w:t>
      </w:r>
      <w:r>
        <w:t>i</w:t>
      </w:r>
      <w:r w:rsidRPr="00FA3562">
        <w:t>embr</w:t>
      </w:r>
      <w:r>
        <w:t>o</w:t>
      </w:r>
      <w:r w:rsidRPr="00FA3562">
        <w:t xml:space="preserve"> d</w:t>
      </w:r>
      <w:r>
        <w:t>el</w:t>
      </w:r>
      <w:r w:rsidRPr="00FA3562">
        <w:t xml:space="preserve"> </w:t>
      </w:r>
      <w:r w:rsidR="00CC6B9C">
        <w:t>"</w:t>
      </w:r>
      <w:r w:rsidRPr="00FA3562">
        <w:t>grup</w:t>
      </w:r>
      <w:r>
        <w:t>o</w:t>
      </w:r>
      <w:r w:rsidRPr="00FA3562">
        <w:t xml:space="preserve"> d</w:t>
      </w:r>
      <w:r>
        <w:t xml:space="preserve">e </w:t>
      </w:r>
      <w:r w:rsidRPr="00FA3562">
        <w:t>ami</w:t>
      </w:r>
      <w:r>
        <w:t>go</w:t>
      </w:r>
      <w:r w:rsidRPr="00FA3562">
        <w:t>s</w:t>
      </w:r>
      <w:r w:rsidR="00CC6B9C">
        <w:t>"</w:t>
      </w:r>
      <w:r w:rsidRPr="00FA3562">
        <w:t xml:space="preserve"> d</w:t>
      </w:r>
      <w:r>
        <w:t>el</w:t>
      </w:r>
      <w:r w:rsidRPr="00FA3562">
        <w:t xml:space="preserve"> </w:t>
      </w:r>
      <w:r>
        <w:t>segundo</w:t>
      </w:r>
      <w:r w:rsidRPr="00FA3562">
        <w:t xml:space="preserve"> Protocol</w:t>
      </w:r>
      <w:r>
        <w:t>o</w:t>
      </w:r>
      <w:r w:rsidRPr="00FA3562">
        <w:t xml:space="preserve"> </w:t>
      </w:r>
      <w:r>
        <w:t>F</w:t>
      </w:r>
      <w:r w:rsidRPr="00FA3562">
        <w:t>acultati</w:t>
      </w:r>
      <w:r>
        <w:t>vo</w:t>
      </w:r>
      <w:r w:rsidRPr="00FA3562">
        <w:t xml:space="preserve"> </w:t>
      </w:r>
      <w:r>
        <w:t>del</w:t>
      </w:r>
      <w:r w:rsidRPr="00FA3562">
        <w:t xml:space="preserve"> Pact</w:t>
      </w:r>
      <w:r>
        <w:t>o</w:t>
      </w:r>
      <w:r w:rsidRPr="00FA3562">
        <w:t xml:space="preserve">, </w:t>
      </w:r>
      <w:r>
        <w:t>relativo</w:t>
      </w:r>
      <w:r w:rsidRPr="00FA3562">
        <w:t xml:space="preserve"> </w:t>
      </w:r>
      <w:r>
        <w:t>a</w:t>
      </w:r>
      <w:r w:rsidRPr="00FA3562">
        <w:t xml:space="preserve"> </w:t>
      </w:r>
      <w:r>
        <w:t xml:space="preserve">la </w:t>
      </w:r>
      <w:r w:rsidRPr="00FA3562">
        <w:t>aboli</w:t>
      </w:r>
      <w:r>
        <w:t>ción de</w:t>
      </w:r>
      <w:r w:rsidRPr="00FA3562">
        <w:t xml:space="preserve"> la pen</w:t>
      </w:r>
      <w:r>
        <w:t>a</w:t>
      </w:r>
      <w:r w:rsidRPr="00FA3562">
        <w:t xml:space="preserve"> de m</w:t>
      </w:r>
      <w:r>
        <w:t>uer</w:t>
      </w:r>
      <w:r w:rsidRPr="00FA3562">
        <w:t>t</w:t>
      </w:r>
      <w:r>
        <w:t>e</w:t>
      </w:r>
      <w:r w:rsidRPr="00FA3562">
        <w:t>.</w:t>
      </w:r>
    </w:p>
    <w:p w:rsidR="00D74FE8" w:rsidRDefault="00D74FE8" w:rsidP="00127A34">
      <w:pPr>
        <w:pStyle w:val="SingleTxtG"/>
      </w:pPr>
      <w:r>
        <w:t>35.</w:t>
      </w:r>
      <w:r>
        <w:tab/>
        <w:t xml:space="preserve">El </w:t>
      </w:r>
      <w:r>
        <w:rPr>
          <w:b/>
        </w:rPr>
        <w:t>Sr.</w:t>
      </w:r>
      <w:r w:rsidRPr="00FA6F8F">
        <w:rPr>
          <w:b/>
        </w:rPr>
        <w:t xml:space="preserve"> S</w:t>
      </w:r>
      <w:r>
        <w:rPr>
          <w:b/>
        </w:rPr>
        <w:t>c</w:t>
      </w:r>
      <w:r w:rsidRPr="00FA6F8F">
        <w:rPr>
          <w:b/>
        </w:rPr>
        <w:t xml:space="preserve">haringer </w:t>
      </w:r>
      <w:r w:rsidRPr="00FA3562">
        <w:t>(Alema</w:t>
      </w:r>
      <w:r>
        <w:t>nia</w:t>
      </w:r>
      <w:r w:rsidRPr="00FA3562">
        <w:t xml:space="preserve">) </w:t>
      </w:r>
      <w:r>
        <w:t>señala</w:t>
      </w:r>
      <w:r w:rsidRPr="00FA3562">
        <w:t xml:space="preserve"> que </w:t>
      </w:r>
      <w:r>
        <w:t>e</w:t>
      </w:r>
      <w:r w:rsidRPr="00FA3562">
        <w:t>l Pact</w:t>
      </w:r>
      <w:r>
        <w:t>o</w:t>
      </w:r>
      <w:r w:rsidRPr="00FA3562">
        <w:t xml:space="preserve"> es, </w:t>
      </w:r>
      <w:r>
        <w:t>junto con la De</w:t>
      </w:r>
      <w:r w:rsidRPr="00FA3562">
        <w:t>clara</w:t>
      </w:r>
      <w:r>
        <w:t>c</w:t>
      </w:r>
      <w:r w:rsidRPr="00FA3562">
        <w:t>i</w:t>
      </w:r>
      <w:r>
        <w:t>ó</w:t>
      </w:r>
      <w:r w:rsidRPr="00FA3562">
        <w:t>n</w:t>
      </w:r>
      <w:r>
        <w:t xml:space="preserve"> U</w:t>
      </w:r>
      <w:r w:rsidRPr="00FA3562">
        <w:t>nivers</w:t>
      </w:r>
      <w:r>
        <w:t>a</w:t>
      </w:r>
      <w:r w:rsidRPr="00FA3562">
        <w:t xml:space="preserve">l de </w:t>
      </w:r>
      <w:r>
        <w:t>Derechos</w:t>
      </w:r>
      <w:r w:rsidRPr="00FA3562">
        <w:t xml:space="preserve"> </w:t>
      </w:r>
      <w:r w:rsidR="006F7568">
        <w:t>Hu</w:t>
      </w:r>
      <w:r w:rsidR="006F7568" w:rsidRPr="00FA3562">
        <w:t>m</w:t>
      </w:r>
      <w:r w:rsidR="006F7568">
        <w:t>anos</w:t>
      </w:r>
      <w:r w:rsidRPr="00FA3562">
        <w:t xml:space="preserve">, </w:t>
      </w:r>
      <w:r>
        <w:t>e</w:t>
      </w:r>
      <w:r w:rsidRPr="00FA3562">
        <w:t>l text</w:t>
      </w:r>
      <w:r>
        <w:t>o</w:t>
      </w:r>
      <w:r w:rsidRPr="00FA3562">
        <w:t xml:space="preserve"> de r</w:t>
      </w:r>
      <w:r>
        <w:t>e</w:t>
      </w:r>
      <w:r w:rsidRPr="00FA3562">
        <w:t>f</w:t>
      </w:r>
      <w:r>
        <w:t>e</w:t>
      </w:r>
      <w:r w:rsidRPr="00FA3562">
        <w:t>renc</w:t>
      </w:r>
      <w:r>
        <w:t>ia</w:t>
      </w:r>
      <w:r w:rsidRPr="00FA3562">
        <w:t xml:space="preserve"> en </w:t>
      </w:r>
      <w:r>
        <w:t xml:space="preserve">lo tocante a </w:t>
      </w:r>
      <w:r w:rsidRPr="00FA3562">
        <w:t>l</w:t>
      </w:r>
      <w:r>
        <w:t>o</w:t>
      </w:r>
      <w:r w:rsidRPr="00FA3562">
        <w:t>s d</w:t>
      </w:r>
      <w:r>
        <w:t>erechos</w:t>
      </w:r>
      <w:r w:rsidRPr="00FA3562">
        <w:t xml:space="preserve"> civil</w:t>
      </w:r>
      <w:r>
        <w:t>e</w:t>
      </w:r>
      <w:r w:rsidRPr="00FA3562">
        <w:t xml:space="preserve">s </w:t>
      </w:r>
      <w:r>
        <w:t>y</w:t>
      </w:r>
      <w:r w:rsidRPr="00FA3562">
        <w:t xml:space="preserve"> pol</w:t>
      </w:r>
      <w:r>
        <w:t>í</w:t>
      </w:r>
      <w:r w:rsidRPr="00FA3562">
        <w:t>ti</w:t>
      </w:r>
      <w:r>
        <w:t>cos y el</w:t>
      </w:r>
      <w:r w:rsidRPr="00FA3562">
        <w:t xml:space="preserve"> Comité de </w:t>
      </w:r>
      <w:r>
        <w:t>Derechos Humanos</w:t>
      </w:r>
      <w:r w:rsidRPr="00FA3562">
        <w:t xml:space="preserve"> es </w:t>
      </w:r>
      <w:r>
        <w:t>e</w:t>
      </w:r>
      <w:r w:rsidRPr="00FA3562">
        <w:t>l</w:t>
      </w:r>
      <w:r>
        <w:t xml:space="preserve"> ó</w:t>
      </w:r>
      <w:r w:rsidRPr="00FA3562">
        <w:t>rgan</w:t>
      </w:r>
      <w:r>
        <w:t>o</w:t>
      </w:r>
      <w:r w:rsidRPr="00FA3562">
        <w:t xml:space="preserve"> </w:t>
      </w:r>
      <w:r>
        <w:t>más</w:t>
      </w:r>
      <w:r w:rsidRPr="00FA3562">
        <w:t xml:space="preserve"> important</w:t>
      </w:r>
      <w:r>
        <w:t>e</w:t>
      </w:r>
      <w:r w:rsidRPr="00FA3562">
        <w:t xml:space="preserve"> p</w:t>
      </w:r>
      <w:r>
        <w:t>ara garantizar su aplicación</w:t>
      </w:r>
      <w:r w:rsidRPr="00FA3562">
        <w:t xml:space="preserve">. </w:t>
      </w:r>
      <w:r>
        <w:t xml:space="preserve">El </w:t>
      </w:r>
      <w:r w:rsidRPr="00FA3562">
        <w:t>an</w:t>
      </w:r>
      <w:r>
        <w:t>á</w:t>
      </w:r>
      <w:r w:rsidRPr="00FA3562">
        <w:t>l</w:t>
      </w:r>
      <w:r>
        <w:t>i</w:t>
      </w:r>
      <w:r w:rsidRPr="00FA3562">
        <w:t>s</w:t>
      </w:r>
      <w:r>
        <w:t>is</w:t>
      </w:r>
      <w:r w:rsidRPr="00FA3562">
        <w:t xml:space="preserve"> </w:t>
      </w:r>
      <w:r>
        <w:t>exhaustivo</w:t>
      </w:r>
      <w:r w:rsidRPr="00FA3562">
        <w:t xml:space="preserve"> </w:t>
      </w:r>
      <w:r>
        <w:t>a</w:t>
      </w:r>
      <w:r w:rsidRPr="00FA3562">
        <w:t xml:space="preserve">l </w:t>
      </w:r>
      <w:r>
        <w:t>que somete a</w:t>
      </w:r>
      <w:r w:rsidRPr="00FA3562">
        <w:t xml:space="preserve"> l</w:t>
      </w:r>
      <w:r>
        <w:t>o</w:t>
      </w:r>
      <w:r w:rsidRPr="00FA3562">
        <w:t xml:space="preserve">s </w:t>
      </w:r>
      <w:r>
        <w:t>informes</w:t>
      </w:r>
      <w:r w:rsidRPr="00FA3562">
        <w:t xml:space="preserve"> p</w:t>
      </w:r>
      <w:r>
        <w:t>e</w:t>
      </w:r>
      <w:r w:rsidRPr="00FA3562">
        <w:t>ri</w:t>
      </w:r>
      <w:r>
        <w:t>ó</w:t>
      </w:r>
      <w:r w:rsidRPr="00FA3562">
        <w:t>di</w:t>
      </w:r>
      <w:r>
        <w:t>cos</w:t>
      </w:r>
      <w:r w:rsidRPr="00FA3562">
        <w:t xml:space="preserve"> </w:t>
      </w:r>
      <w:r>
        <w:t xml:space="preserve">y el diálogo abierto que mantiene </w:t>
      </w:r>
      <w:r w:rsidRPr="00FA3562">
        <w:t>c</w:t>
      </w:r>
      <w:r>
        <w:t>on</w:t>
      </w:r>
      <w:r w:rsidRPr="00FA3562">
        <w:t xml:space="preserve"> l</w:t>
      </w:r>
      <w:r>
        <w:t>o</w:t>
      </w:r>
      <w:r w:rsidRPr="00FA3562">
        <w:t xml:space="preserve">s </w:t>
      </w:r>
      <w:r>
        <w:t>Es</w:t>
      </w:r>
      <w:r w:rsidRPr="00FA3562">
        <w:t>ta</w:t>
      </w:r>
      <w:r>
        <w:t>do</w:t>
      </w:r>
      <w:r w:rsidRPr="00FA3562">
        <w:t xml:space="preserve">s </w:t>
      </w:r>
      <w:r>
        <w:t>resultan de especial</w:t>
      </w:r>
      <w:r w:rsidRPr="00FA3562">
        <w:t xml:space="preserve"> util</w:t>
      </w:r>
      <w:r>
        <w:t>idad.</w:t>
      </w:r>
      <w:r w:rsidRPr="00FA3562">
        <w:t xml:space="preserve"> L</w:t>
      </w:r>
      <w:r>
        <w:t>a</w:t>
      </w:r>
      <w:r w:rsidRPr="00FA3562">
        <w:t>s Observa</w:t>
      </w:r>
      <w:r>
        <w:t>c</w:t>
      </w:r>
      <w:r w:rsidRPr="00FA3562">
        <w:t>ion</w:t>
      </w:r>
      <w:r>
        <w:t>e</w:t>
      </w:r>
      <w:r w:rsidRPr="00FA3562">
        <w:t>s g</w:t>
      </w:r>
      <w:r>
        <w:t>ene</w:t>
      </w:r>
      <w:r w:rsidRPr="00FA3562">
        <w:t>rales a</w:t>
      </w:r>
      <w:r>
        <w:t>yudan a</w:t>
      </w:r>
      <w:r w:rsidRPr="00FA3562">
        <w:t xml:space="preserve"> l</w:t>
      </w:r>
      <w:r>
        <w:t>o</w:t>
      </w:r>
      <w:r w:rsidRPr="00FA3562">
        <w:t xml:space="preserve">s </w:t>
      </w:r>
      <w:r>
        <w:t>Es</w:t>
      </w:r>
      <w:r w:rsidRPr="00FA3562">
        <w:t>ta</w:t>
      </w:r>
      <w:r>
        <w:t>dos</w:t>
      </w:r>
      <w:r w:rsidRPr="00FA3562">
        <w:t xml:space="preserve"> </w:t>
      </w:r>
      <w:r>
        <w:t>a</w:t>
      </w:r>
      <w:r w:rsidRPr="00FA3562">
        <w:t xml:space="preserve"> </w:t>
      </w:r>
      <w:r>
        <w:t>cumplir mejor sus</w:t>
      </w:r>
      <w:r w:rsidRPr="00FA3562">
        <w:t xml:space="preserve"> obliga</w:t>
      </w:r>
      <w:r>
        <w:t>c</w:t>
      </w:r>
      <w:r w:rsidRPr="00FA3562">
        <w:t>ion</w:t>
      </w:r>
      <w:r>
        <w:t>e</w:t>
      </w:r>
      <w:r w:rsidRPr="00FA3562">
        <w:t xml:space="preserve">s. </w:t>
      </w:r>
      <w:r>
        <w:t>Pero, para los</w:t>
      </w:r>
      <w:r w:rsidRPr="00FA3562">
        <w:t xml:space="preserve"> ci</w:t>
      </w:r>
      <w:r>
        <w:t>udadanos</w:t>
      </w:r>
      <w:r w:rsidRPr="00FA3562">
        <w:t xml:space="preserve"> ordinar</w:t>
      </w:r>
      <w:r>
        <w:t>io</w:t>
      </w:r>
      <w:r w:rsidRPr="00FA3562">
        <w:t>s</w:t>
      </w:r>
      <w:r>
        <w:t>,</w:t>
      </w:r>
      <w:r w:rsidRPr="00FA3562">
        <w:t xml:space="preserve"> </w:t>
      </w:r>
      <w:r>
        <w:t>su papel más específico reside en el examen de las denuncias</w:t>
      </w:r>
      <w:r w:rsidRPr="00FA3562">
        <w:t xml:space="preserve"> individu</w:t>
      </w:r>
      <w:r>
        <w:t>a</w:t>
      </w:r>
      <w:r w:rsidRPr="00FA3562">
        <w:t xml:space="preserve">les </w:t>
      </w:r>
      <w:r>
        <w:t>presentadas</w:t>
      </w:r>
      <w:r w:rsidRPr="00FA3562">
        <w:t xml:space="preserve"> en a</w:t>
      </w:r>
      <w:r>
        <w:t>plicac</w:t>
      </w:r>
      <w:r w:rsidRPr="00FA3562">
        <w:t>i</w:t>
      </w:r>
      <w:r>
        <w:t>ó</w:t>
      </w:r>
      <w:r w:rsidRPr="00FA3562">
        <w:t>n d</w:t>
      </w:r>
      <w:r>
        <w:t>el</w:t>
      </w:r>
      <w:r w:rsidRPr="00FA3562">
        <w:t xml:space="preserve"> pr</w:t>
      </w:r>
      <w:r>
        <w:t>i</w:t>
      </w:r>
      <w:r w:rsidRPr="00FA3562">
        <w:t>mer Protocol</w:t>
      </w:r>
      <w:r>
        <w:t>o</w:t>
      </w:r>
      <w:r w:rsidRPr="00FA3562">
        <w:t xml:space="preserve"> </w:t>
      </w:r>
      <w:r>
        <w:t>F</w:t>
      </w:r>
      <w:r w:rsidRPr="00FA3562">
        <w:t>acultati</w:t>
      </w:r>
      <w:r>
        <w:t>vo, que es el más</w:t>
      </w:r>
      <w:r w:rsidRPr="00FA3562">
        <w:t xml:space="preserve"> concret</w:t>
      </w:r>
      <w:r>
        <w:t>o</w:t>
      </w:r>
      <w:r w:rsidRPr="00FA3562">
        <w:t>, pu</w:t>
      </w:r>
      <w:r>
        <w:t>e</w:t>
      </w:r>
      <w:r w:rsidRPr="00FA3562">
        <w:t>s</w:t>
      </w:r>
      <w:r>
        <w:t xml:space="preserve">to </w:t>
      </w:r>
      <w:r w:rsidRPr="00FA3562">
        <w:t xml:space="preserve">que </w:t>
      </w:r>
      <w:r>
        <w:t>e</w:t>
      </w:r>
      <w:r w:rsidRPr="00FA3562">
        <w:t>l Comité es per</w:t>
      </w:r>
      <w:r>
        <w:t>cibido</w:t>
      </w:r>
      <w:r w:rsidRPr="00FA3562">
        <w:t xml:space="preserve"> com</w:t>
      </w:r>
      <w:r>
        <w:t>o</w:t>
      </w:r>
      <w:r w:rsidRPr="00FA3562">
        <w:t xml:space="preserve"> un </w:t>
      </w:r>
      <w:r>
        <w:t>ó</w:t>
      </w:r>
      <w:r w:rsidRPr="00FA3562">
        <w:t>rgan</w:t>
      </w:r>
      <w:r>
        <w:t>o</w:t>
      </w:r>
      <w:r w:rsidRPr="00FA3562">
        <w:t xml:space="preserve"> de </w:t>
      </w:r>
      <w:r>
        <w:t>apelación cuando se vulneran los</w:t>
      </w:r>
      <w:r w:rsidRPr="00FA3562">
        <w:t xml:space="preserve"> d</w:t>
      </w:r>
      <w:r>
        <w:t>e</w:t>
      </w:r>
      <w:r w:rsidRPr="00FA3562">
        <w:t>r</w:t>
      </w:r>
      <w:r>
        <w:t>ech</w:t>
      </w:r>
      <w:r w:rsidRPr="00FA3562">
        <w:t>os. La contribu</w:t>
      </w:r>
      <w:r>
        <w:t>c</w:t>
      </w:r>
      <w:r w:rsidRPr="00FA3562">
        <w:t>i</w:t>
      </w:r>
      <w:r>
        <w:t>ó</w:t>
      </w:r>
      <w:r w:rsidRPr="00FA3562">
        <w:t>n d</w:t>
      </w:r>
      <w:r>
        <w:t>el</w:t>
      </w:r>
      <w:r w:rsidRPr="00FA3562">
        <w:t xml:space="preserve"> Comité de </w:t>
      </w:r>
      <w:r>
        <w:t>Derechos Humanos</w:t>
      </w:r>
      <w:r w:rsidRPr="00FA3562">
        <w:t xml:space="preserve"> </w:t>
      </w:r>
      <w:r>
        <w:t>al</w:t>
      </w:r>
      <w:r w:rsidRPr="00FA3562">
        <w:t xml:space="preserve"> enri</w:t>
      </w:r>
      <w:r>
        <w:t>que</w:t>
      </w:r>
      <w:r w:rsidRPr="00FA3562">
        <w:t>cim</w:t>
      </w:r>
      <w:r>
        <w:t>i</w:t>
      </w:r>
      <w:r w:rsidRPr="00FA3562">
        <w:t>ent</w:t>
      </w:r>
      <w:r>
        <w:t>o</w:t>
      </w:r>
      <w:r w:rsidRPr="00FA3562">
        <w:t xml:space="preserve"> d</w:t>
      </w:r>
      <w:r>
        <w:t>el</w:t>
      </w:r>
      <w:r w:rsidRPr="00FA3562">
        <w:t xml:space="preserve"> conten</w:t>
      </w:r>
      <w:r>
        <w:t>ido de los</w:t>
      </w:r>
      <w:r w:rsidRPr="00FA3562">
        <w:t xml:space="preserve"> d</w:t>
      </w:r>
      <w:r>
        <w:t>e</w:t>
      </w:r>
      <w:r w:rsidRPr="00FA3562">
        <w:t>r</w:t>
      </w:r>
      <w:r>
        <w:t>ech</w:t>
      </w:r>
      <w:r w:rsidRPr="00FA3562">
        <w:t>os f</w:t>
      </w:r>
      <w:r>
        <w:t>u</w:t>
      </w:r>
      <w:r w:rsidRPr="00FA3562">
        <w:t>ndamenta</w:t>
      </w:r>
      <w:r>
        <w:t>les</w:t>
      </w:r>
      <w:r w:rsidRPr="00FA3562">
        <w:t xml:space="preserve"> es inestimable </w:t>
      </w:r>
      <w:r>
        <w:t xml:space="preserve">y a </w:t>
      </w:r>
      <w:r w:rsidRPr="00FA3562">
        <w:t>Aleman</w:t>
      </w:r>
      <w:r>
        <w:t>ia</w:t>
      </w:r>
      <w:r w:rsidRPr="00FA3562">
        <w:t xml:space="preserve"> n</w:t>
      </w:r>
      <w:r>
        <w:t>o</w:t>
      </w:r>
      <w:r w:rsidRPr="00FA3562">
        <w:t xml:space="preserve"> </w:t>
      </w:r>
      <w:r>
        <w:t xml:space="preserve">le cabe la menor </w:t>
      </w:r>
      <w:r w:rsidRPr="00FA3562">
        <w:t>du</w:t>
      </w:r>
      <w:r>
        <w:t>da de</w:t>
      </w:r>
      <w:r w:rsidRPr="00FA3562">
        <w:t xml:space="preserve"> que </w:t>
      </w:r>
      <w:r>
        <w:t>e</w:t>
      </w:r>
      <w:r w:rsidRPr="00FA3562">
        <w:t>l Comité sa</w:t>
      </w:r>
      <w:r>
        <w:t>brá</w:t>
      </w:r>
      <w:r w:rsidRPr="00FA3562">
        <w:t xml:space="preserve"> </w:t>
      </w:r>
      <w:r>
        <w:t>hacer frente</w:t>
      </w:r>
      <w:r w:rsidRPr="00FA3562">
        <w:t xml:space="preserve"> </w:t>
      </w:r>
      <w:r>
        <w:t>a</w:t>
      </w:r>
      <w:r w:rsidRPr="00FA3562">
        <w:t xml:space="preserve"> s</w:t>
      </w:r>
      <w:r>
        <w:t>u</w:t>
      </w:r>
      <w:r w:rsidRPr="00FA3562">
        <w:t xml:space="preserve"> </w:t>
      </w:r>
      <w:r>
        <w:t>pesada carga</w:t>
      </w:r>
      <w:r w:rsidRPr="00FA3562">
        <w:t xml:space="preserve"> de tra</w:t>
      </w:r>
      <w:r>
        <w:t>bajo</w:t>
      </w:r>
      <w:r w:rsidRPr="00FA3562">
        <w:t xml:space="preserve"> </w:t>
      </w:r>
      <w:r>
        <w:t>y</w:t>
      </w:r>
      <w:r w:rsidRPr="00FA3562">
        <w:t xml:space="preserve"> r</w:t>
      </w:r>
      <w:r>
        <w:t>es</w:t>
      </w:r>
      <w:r w:rsidRPr="00FA3562">
        <w:t>pond</w:t>
      </w:r>
      <w:r>
        <w:t>e</w:t>
      </w:r>
      <w:r w:rsidRPr="00FA3562">
        <w:t>r</w:t>
      </w:r>
      <w:r>
        <w:t xml:space="preserve"> a</w:t>
      </w:r>
      <w:r w:rsidRPr="00FA3562">
        <w:t xml:space="preserve"> la n</w:t>
      </w:r>
      <w:r>
        <w:t>e</w:t>
      </w:r>
      <w:r w:rsidRPr="00FA3562">
        <w:t>cesi</w:t>
      </w:r>
      <w:r>
        <w:t>dad</w:t>
      </w:r>
      <w:r w:rsidRPr="00FA3562">
        <w:t xml:space="preserve"> d</w:t>
      </w:r>
      <w:r>
        <w:t>e potenciar en mayor medida</w:t>
      </w:r>
      <w:r w:rsidR="00CC6B9C">
        <w:t xml:space="preserve"> </w:t>
      </w:r>
      <w:r>
        <w:t xml:space="preserve">la </w:t>
      </w:r>
      <w:r w:rsidRPr="00FA3562">
        <w:t>armoni</w:t>
      </w:r>
      <w:r>
        <w:t>zación d</w:t>
      </w:r>
      <w:r w:rsidRPr="00FA3562">
        <w:t>e s</w:t>
      </w:r>
      <w:r>
        <w:t>u</w:t>
      </w:r>
      <w:r w:rsidRPr="00FA3562">
        <w:t>s activi</w:t>
      </w:r>
      <w:r>
        <w:t>dades</w:t>
      </w:r>
      <w:r w:rsidRPr="00FA3562">
        <w:t>.</w:t>
      </w:r>
    </w:p>
    <w:p w:rsidR="00D74FE8" w:rsidRPr="00FA3562" w:rsidRDefault="00D74FE8" w:rsidP="00127A34">
      <w:pPr>
        <w:pStyle w:val="SingleTxtG"/>
      </w:pPr>
      <w:r>
        <w:t>36.</w:t>
      </w:r>
      <w:r>
        <w:tab/>
        <w:t xml:space="preserve">El </w:t>
      </w:r>
      <w:r>
        <w:rPr>
          <w:b/>
        </w:rPr>
        <w:t>Sr</w:t>
      </w:r>
      <w:r w:rsidRPr="00FA6F8F">
        <w:rPr>
          <w:b/>
        </w:rPr>
        <w:t xml:space="preserve">. Bichet </w:t>
      </w:r>
      <w:r w:rsidRPr="00FA3562">
        <w:t>(Sui</w:t>
      </w:r>
      <w:r>
        <w:t>za</w:t>
      </w:r>
      <w:r w:rsidRPr="00FA3562">
        <w:t>) r</w:t>
      </w:r>
      <w:r>
        <w:t>ecuerda</w:t>
      </w:r>
      <w:r w:rsidRPr="00FA3562">
        <w:t xml:space="preserve"> l</w:t>
      </w:r>
      <w:r>
        <w:t xml:space="preserve">a </w:t>
      </w:r>
      <w:r w:rsidRPr="00FA3562">
        <w:t>importanc</w:t>
      </w:r>
      <w:r>
        <w:t>ia</w:t>
      </w:r>
      <w:r w:rsidRPr="00FA3562">
        <w:t xml:space="preserve"> que Sui</w:t>
      </w:r>
      <w:r>
        <w:t>za</w:t>
      </w:r>
      <w:r w:rsidRPr="00FA3562">
        <w:t xml:space="preserve"> </w:t>
      </w:r>
      <w:r>
        <w:t>otorga</w:t>
      </w:r>
      <w:r w:rsidRPr="00FA3562">
        <w:t xml:space="preserve"> a</w:t>
      </w:r>
      <w:r>
        <w:t xml:space="preserve"> las</w:t>
      </w:r>
      <w:r w:rsidRPr="00FA3562">
        <w:t xml:space="preserve"> activi</w:t>
      </w:r>
      <w:r>
        <w:t>dades</w:t>
      </w:r>
      <w:r w:rsidRPr="00FA3562">
        <w:t xml:space="preserve"> d</w:t>
      </w:r>
      <w:r>
        <w:t>el</w:t>
      </w:r>
      <w:r w:rsidRPr="00FA3562">
        <w:t xml:space="preserve"> Comité de</w:t>
      </w:r>
      <w:r>
        <w:t xml:space="preserve"> Derechos Humanos</w:t>
      </w:r>
      <w:r w:rsidRPr="00FA3562">
        <w:t xml:space="preserve">, </w:t>
      </w:r>
      <w:r>
        <w:t>no sólo como Es</w:t>
      </w:r>
      <w:r w:rsidRPr="00FA3562">
        <w:t>ta</w:t>
      </w:r>
      <w:r>
        <w:t>do</w:t>
      </w:r>
      <w:r w:rsidRPr="00FA3562">
        <w:t xml:space="preserve"> </w:t>
      </w:r>
      <w:r>
        <w:t>anfitrión sino también como Estado parte en el Pacto. En esa condición</w:t>
      </w:r>
      <w:r w:rsidRPr="00FA3562">
        <w:t xml:space="preserve"> </w:t>
      </w:r>
      <w:r>
        <w:t>h</w:t>
      </w:r>
      <w:r w:rsidRPr="00FA3562">
        <w:t xml:space="preserve">a </w:t>
      </w:r>
      <w:r>
        <w:t xml:space="preserve">tenido ocasión de </w:t>
      </w:r>
      <w:r w:rsidRPr="00FA3562">
        <w:t>co</w:t>
      </w:r>
      <w:r>
        <w:t>mprobar</w:t>
      </w:r>
      <w:r w:rsidRPr="00FA3562">
        <w:t xml:space="preserve"> la contribu</w:t>
      </w:r>
      <w:r>
        <w:t>c</w:t>
      </w:r>
      <w:r w:rsidRPr="00FA3562">
        <w:t>i</w:t>
      </w:r>
      <w:r>
        <w:t>ó</w:t>
      </w:r>
      <w:r w:rsidRPr="00FA3562">
        <w:t xml:space="preserve">n </w:t>
      </w:r>
      <w:r>
        <w:t>fundamental</w:t>
      </w:r>
      <w:r w:rsidRPr="00FA3562">
        <w:t xml:space="preserve"> de</w:t>
      </w:r>
      <w:r>
        <w:t xml:space="preserve"> lo</w:t>
      </w:r>
      <w:r w:rsidRPr="00FA3562">
        <w:t>s tra</w:t>
      </w:r>
      <w:r>
        <w:t>b</w:t>
      </w:r>
      <w:r w:rsidRPr="00FA3562">
        <w:t>a</w:t>
      </w:r>
      <w:r>
        <w:t>jos del</w:t>
      </w:r>
      <w:r w:rsidRPr="00FA3562">
        <w:t xml:space="preserve"> Comité </w:t>
      </w:r>
      <w:r>
        <w:t>y el impacto tangible</w:t>
      </w:r>
      <w:r w:rsidRPr="00FA3562">
        <w:t xml:space="preserve"> de s</w:t>
      </w:r>
      <w:r>
        <w:t>u</w:t>
      </w:r>
      <w:r w:rsidRPr="00FA3562">
        <w:t>s recom</w:t>
      </w:r>
      <w:r>
        <w:t>e</w:t>
      </w:r>
      <w:r w:rsidRPr="00FA3562">
        <w:t>nda</w:t>
      </w:r>
      <w:r>
        <w:t>c</w:t>
      </w:r>
      <w:r w:rsidRPr="00FA3562">
        <w:t>ion</w:t>
      </w:r>
      <w:r>
        <w:t>e</w:t>
      </w:r>
      <w:r w:rsidRPr="00FA3562">
        <w:t>s a nive</w:t>
      </w:r>
      <w:r>
        <w:t>l</w:t>
      </w:r>
      <w:r w:rsidRPr="00FA3562">
        <w:t xml:space="preserve"> na</w:t>
      </w:r>
      <w:r>
        <w:t>c</w:t>
      </w:r>
      <w:r w:rsidRPr="00FA3562">
        <w:t xml:space="preserve">ional. </w:t>
      </w:r>
      <w:r>
        <w:t>El</w:t>
      </w:r>
      <w:r w:rsidRPr="00FA3562">
        <w:t xml:space="preserve"> Comité </w:t>
      </w:r>
      <w:r>
        <w:t xml:space="preserve">dista mucho de ser </w:t>
      </w:r>
      <w:r w:rsidRPr="00FA3562">
        <w:t xml:space="preserve">un simple </w:t>
      </w:r>
      <w:r>
        <w:t>supervisor</w:t>
      </w:r>
      <w:r w:rsidRPr="00FA3562">
        <w:t xml:space="preserve"> d</w:t>
      </w:r>
      <w:r>
        <w:t>el respe</w:t>
      </w:r>
      <w:r w:rsidRPr="00FA3562">
        <w:t>t</w:t>
      </w:r>
      <w:r>
        <w:t>o</w:t>
      </w:r>
      <w:r w:rsidRPr="00FA3562">
        <w:t xml:space="preserve"> de</w:t>
      </w:r>
      <w:r>
        <w:t xml:space="preserve"> lo</w:t>
      </w:r>
      <w:r w:rsidRPr="00FA3562">
        <w:t>s d</w:t>
      </w:r>
      <w:r>
        <w:t>e</w:t>
      </w:r>
      <w:r w:rsidRPr="00FA3562">
        <w:t>r</w:t>
      </w:r>
      <w:r>
        <w:t>ech</w:t>
      </w:r>
      <w:r w:rsidRPr="00FA3562">
        <w:t>os consa</w:t>
      </w:r>
      <w:r>
        <w:t>grados en el</w:t>
      </w:r>
      <w:r w:rsidRPr="00FA3562">
        <w:t xml:space="preserve"> Pact</w:t>
      </w:r>
      <w:r>
        <w:t>o,</w:t>
      </w:r>
      <w:r w:rsidRPr="00FA3562">
        <w:t xml:space="preserve"> </w:t>
      </w:r>
      <w:r>
        <w:t>pues es su</w:t>
      </w:r>
      <w:r w:rsidRPr="00FA3562">
        <w:t xml:space="preserve"> pr</w:t>
      </w:r>
      <w:r>
        <w:t>imer inté</w:t>
      </w:r>
      <w:r w:rsidRPr="00FA3562">
        <w:t>rpr</w:t>
      </w:r>
      <w:r>
        <w:t>e</w:t>
      </w:r>
      <w:r w:rsidRPr="00FA3562">
        <w:t xml:space="preserve">te </w:t>
      </w:r>
      <w:r>
        <w:t>y</w:t>
      </w:r>
      <w:r w:rsidRPr="00FA3562">
        <w:t xml:space="preserve"> promot</w:t>
      </w:r>
      <w:r>
        <w:t>o</w:t>
      </w:r>
      <w:r w:rsidRPr="00FA3562">
        <w:t xml:space="preserve">r. </w:t>
      </w:r>
      <w:r>
        <w:t>Gracias a</w:t>
      </w:r>
      <w:r w:rsidRPr="00FA3562">
        <w:t xml:space="preserve"> s</w:t>
      </w:r>
      <w:r>
        <w:t>u</w:t>
      </w:r>
      <w:r w:rsidRPr="00FA3562">
        <w:t>s Observa</w:t>
      </w:r>
      <w:r>
        <w:t>c</w:t>
      </w:r>
      <w:r w:rsidRPr="00FA3562">
        <w:t>ion</w:t>
      </w:r>
      <w:r>
        <w:t>e</w:t>
      </w:r>
      <w:r w:rsidRPr="00FA3562">
        <w:t>s g</w:t>
      </w:r>
      <w:r>
        <w:t>ene</w:t>
      </w:r>
      <w:r w:rsidRPr="00FA3562">
        <w:t>rales</w:t>
      </w:r>
      <w:r>
        <w:t>,</w:t>
      </w:r>
      <w:r w:rsidRPr="00FA3562">
        <w:t xml:space="preserve"> </w:t>
      </w:r>
      <w:r>
        <w:t>ha puntualizado el</w:t>
      </w:r>
      <w:r w:rsidRPr="00FA3562">
        <w:t xml:space="preserve"> conten</w:t>
      </w:r>
      <w:r>
        <w:t>ido</w:t>
      </w:r>
      <w:r w:rsidRPr="00FA3562">
        <w:t xml:space="preserve"> </w:t>
      </w:r>
      <w:r>
        <w:t>y</w:t>
      </w:r>
      <w:r w:rsidRPr="00FA3562">
        <w:t xml:space="preserve"> l</w:t>
      </w:r>
      <w:r>
        <w:t>a</w:t>
      </w:r>
      <w:r w:rsidRPr="00FA3562">
        <w:t>s implica</w:t>
      </w:r>
      <w:r>
        <w:t>c</w:t>
      </w:r>
      <w:r w:rsidRPr="00FA3562">
        <w:t>ion</w:t>
      </w:r>
      <w:r>
        <w:t>e</w:t>
      </w:r>
      <w:r w:rsidRPr="00FA3562">
        <w:t xml:space="preserve">s de </w:t>
      </w:r>
      <w:r>
        <w:t>una larga serie de</w:t>
      </w:r>
      <w:r w:rsidRPr="00FA3562">
        <w:t xml:space="preserve"> obliga</w:t>
      </w:r>
      <w:r>
        <w:t>c</w:t>
      </w:r>
      <w:r w:rsidRPr="00FA3562">
        <w:t>ion</w:t>
      </w:r>
      <w:r>
        <w:t>e</w:t>
      </w:r>
      <w:r w:rsidRPr="00FA3562">
        <w:t xml:space="preserve">s </w:t>
      </w:r>
      <w:r>
        <w:t>en di</w:t>
      </w:r>
      <w:r w:rsidRPr="00FA3562">
        <w:t>vers</w:t>
      </w:r>
      <w:r>
        <w:t>os</w:t>
      </w:r>
      <w:r w:rsidRPr="00FA3562">
        <w:t xml:space="preserve"> </w:t>
      </w:r>
      <w:r>
        <w:t>ámbitos</w:t>
      </w:r>
      <w:r w:rsidRPr="00FA3562">
        <w:t xml:space="preserve">. </w:t>
      </w:r>
      <w:r>
        <w:t>De ese modo,</w:t>
      </w:r>
      <w:r w:rsidRPr="00FA3562">
        <w:t xml:space="preserve"> </w:t>
      </w:r>
      <w:r>
        <w:t>ha hecho hincapié</w:t>
      </w:r>
      <w:r w:rsidRPr="00FA3562">
        <w:t xml:space="preserve"> </w:t>
      </w:r>
      <w:r>
        <w:t>en e</w:t>
      </w:r>
      <w:r w:rsidRPr="00FA3562">
        <w:t>l princip</w:t>
      </w:r>
      <w:r>
        <w:t>io</w:t>
      </w:r>
      <w:r w:rsidRPr="00FA3562">
        <w:t xml:space="preserve"> de propor</w:t>
      </w:r>
      <w:r>
        <w:t>c</w:t>
      </w:r>
      <w:r w:rsidRPr="00FA3562">
        <w:t>ionali</w:t>
      </w:r>
      <w:r>
        <w:t>dad,</w:t>
      </w:r>
      <w:r w:rsidRPr="00FA3562">
        <w:t xml:space="preserve"> </w:t>
      </w:r>
      <w:r>
        <w:t>en</w:t>
      </w:r>
      <w:r w:rsidRPr="00FA3562">
        <w:t xml:space="preserve"> aplica</w:t>
      </w:r>
      <w:r>
        <w:t>c</w:t>
      </w:r>
      <w:r w:rsidRPr="00FA3562">
        <w:t>i</w:t>
      </w:r>
      <w:r>
        <w:t>ó</w:t>
      </w:r>
      <w:r w:rsidRPr="00FA3562">
        <w:t>n de la cl</w:t>
      </w:r>
      <w:r>
        <w:t>á</w:t>
      </w:r>
      <w:r w:rsidRPr="00FA3562">
        <w:t>us</w:t>
      </w:r>
      <w:r>
        <w:t>ula</w:t>
      </w:r>
      <w:r w:rsidRPr="00FA3562">
        <w:t xml:space="preserve"> de </w:t>
      </w:r>
      <w:r>
        <w:t>suspens</w:t>
      </w:r>
      <w:r w:rsidRPr="00FA3562">
        <w:t>i</w:t>
      </w:r>
      <w:r>
        <w:t>ó</w:t>
      </w:r>
      <w:r w:rsidRPr="00FA3562">
        <w:t xml:space="preserve">n en </w:t>
      </w:r>
      <w:r>
        <w:t xml:space="preserve">situaciones </w:t>
      </w:r>
      <w:r w:rsidRPr="00FA3562">
        <w:t>d</w:t>
      </w:r>
      <w:r>
        <w:t>e excepción y ha dado un impulso</w:t>
      </w:r>
      <w:r w:rsidRPr="00FA3562">
        <w:t xml:space="preserve"> consid</w:t>
      </w:r>
      <w:r>
        <w:t>e</w:t>
      </w:r>
      <w:r w:rsidRPr="00FA3562">
        <w:t>rable</w:t>
      </w:r>
      <w:r>
        <w:t xml:space="preserve"> a</w:t>
      </w:r>
      <w:r w:rsidRPr="00FA3562">
        <w:t xml:space="preserve"> la lu</w:t>
      </w:r>
      <w:r>
        <w:t>cha</w:t>
      </w:r>
      <w:r w:rsidRPr="00FA3562">
        <w:t xml:space="preserve"> contr</w:t>
      </w:r>
      <w:r>
        <w:t>a</w:t>
      </w:r>
      <w:r w:rsidRPr="00FA3562">
        <w:t xml:space="preserve"> la pen</w:t>
      </w:r>
      <w:r>
        <w:t>a</w:t>
      </w:r>
      <w:r w:rsidRPr="00FA3562">
        <w:t xml:space="preserve"> capital, contribu</w:t>
      </w:r>
      <w:r>
        <w:t>ye</w:t>
      </w:r>
      <w:r w:rsidRPr="00FA3562">
        <w:t>n</w:t>
      </w:r>
      <w:r>
        <w:t>do</w:t>
      </w:r>
      <w:r w:rsidRPr="00FA3562">
        <w:t xml:space="preserve"> p</w:t>
      </w:r>
      <w:r>
        <w:t>o</w:t>
      </w:r>
      <w:r w:rsidRPr="00FA3562">
        <w:t>r s</w:t>
      </w:r>
      <w:r>
        <w:t>u</w:t>
      </w:r>
      <w:r w:rsidRPr="00FA3562">
        <w:t xml:space="preserve"> autori</w:t>
      </w:r>
      <w:r>
        <w:t>dad</w:t>
      </w:r>
      <w:r w:rsidRPr="00FA3562">
        <w:t xml:space="preserve"> moral </w:t>
      </w:r>
      <w:r>
        <w:t>a</w:t>
      </w:r>
      <w:r w:rsidRPr="00FA3562">
        <w:t xml:space="preserve"> la d</w:t>
      </w:r>
      <w:r>
        <w:t>e</w:t>
      </w:r>
      <w:r w:rsidRPr="00FA3562">
        <w:t>cisi</w:t>
      </w:r>
      <w:r>
        <w:t>ó</w:t>
      </w:r>
      <w:r w:rsidRPr="00FA3562">
        <w:t xml:space="preserve">n de </w:t>
      </w:r>
      <w:r>
        <w:t>algunos</w:t>
      </w:r>
      <w:r w:rsidRPr="00FA3562">
        <w:t xml:space="preserve"> pa</w:t>
      </w:r>
      <w:r>
        <w:t xml:space="preserve">íses de </w:t>
      </w:r>
      <w:r w:rsidRPr="00FA3562">
        <w:t>abolir la pen</w:t>
      </w:r>
      <w:r>
        <w:t>a</w:t>
      </w:r>
      <w:r w:rsidRPr="00FA3562">
        <w:t xml:space="preserve"> de m</w:t>
      </w:r>
      <w:r>
        <w:t>ue</w:t>
      </w:r>
      <w:r w:rsidRPr="00FA3562">
        <w:t>rt</w:t>
      </w:r>
      <w:r>
        <w:t>e</w:t>
      </w:r>
      <w:r w:rsidRPr="00FA3562">
        <w:t xml:space="preserve">. </w:t>
      </w:r>
      <w:r>
        <w:t>Ha</w:t>
      </w:r>
      <w:r w:rsidRPr="00FA3562">
        <w:t xml:space="preserve"> contribu</w:t>
      </w:r>
      <w:r>
        <w:t>ido también a</w:t>
      </w:r>
      <w:r w:rsidRPr="00FA3562">
        <w:t xml:space="preserve"> l</w:t>
      </w:r>
      <w:r>
        <w:t xml:space="preserve">a </w:t>
      </w:r>
      <w:r w:rsidRPr="00FA3562">
        <w:t>extensi</w:t>
      </w:r>
      <w:r>
        <w:t>ó</w:t>
      </w:r>
      <w:r w:rsidRPr="00FA3562">
        <w:t>n de l</w:t>
      </w:r>
      <w:r>
        <w:t xml:space="preserve">a </w:t>
      </w:r>
      <w:r w:rsidRPr="00FA3562">
        <w:t>aplica</w:t>
      </w:r>
      <w:r>
        <w:t>c</w:t>
      </w:r>
      <w:r w:rsidRPr="00FA3562">
        <w:t>i</w:t>
      </w:r>
      <w:r>
        <w:t>ó</w:t>
      </w:r>
      <w:r w:rsidRPr="00FA3562">
        <w:t>n extr</w:t>
      </w:r>
      <w:r>
        <w:t>aterritorial del Pacto por los Es</w:t>
      </w:r>
      <w:r w:rsidRPr="00FA3562">
        <w:t>ta</w:t>
      </w:r>
      <w:r>
        <w:t>do</w:t>
      </w:r>
      <w:r w:rsidRPr="00FA3562">
        <w:t>s partes, refor</w:t>
      </w:r>
      <w:r>
        <w:t>z</w:t>
      </w:r>
      <w:r w:rsidRPr="00FA3562">
        <w:t>an</w:t>
      </w:r>
      <w:r>
        <w:t>do</w:t>
      </w:r>
      <w:r w:rsidRPr="00FA3562">
        <w:t xml:space="preserve"> as</w:t>
      </w:r>
      <w:r>
        <w:t>í</w:t>
      </w:r>
      <w:r w:rsidRPr="00FA3562">
        <w:t xml:space="preserve"> la protec</w:t>
      </w:r>
      <w:r>
        <w:t>c</w:t>
      </w:r>
      <w:r w:rsidRPr="00FA3562">
        <w:t>i</w:t>
      </w:r>
      <w:r>
        <w:t>ó</w:t>
      </w:r>
      <w:r w:rsidRPr="00FA3562">
        <w:t>n de</w:t>
      </w:r>
      <w:r>
        <w:t xml:space="preserve"> lo</w:t>
      </w:r>
      <w:r w:rsidRPr="00FA3562">
        <w:t>s d</w:t>
      </w:r>
      <w:r>
        <w:t>erechos</w:t>
      </w:r>
      <w:r w:rsidRPr="00FA3562">
        <w:t xml:space="preserve"> </w:t>
      </w:r>
      <w:r>
        <w:t>humanos</w:t>
      </w:r>
      <w:r w:rsidRPr="00FA3562">
        <w:t xml:space="preserve">. </w:t>
      </w:r>
      <w:r>
        <w:t>Por último,</w:t>
      </w:r>
      <w:r w:rsidRPr="00FA3562">
        <w:t xml:space="preserve"> </w:t>
      </w:r>
      <w:r>
        <w:t>h</w:t>
      </w:r>
      <w:r w:rsidRPr="00FA3562">
        <w:t xml:space="preserve">a </w:t>
      </w:r>
      <w:r>
        <w:t>es</w:t>
      </w:r>
      <w:r w:rsidRPr="00FA3562">
        <w:t>tabl</w:t>
      </w:r>
      <w:r>
        <w:t>ec</w:t>
      </w:r>
      <w:r w:rsidRPr="00FA3562">
        <w:t>i</w:t>
      </w:r>
      <w:r>
        <w:t>do</w:t>
      </w:r>
      <w:r w:rsidRPr="00FA3562">
        <w:t xml:space="preserve"> norm</w:t>
      </w:r>
      <w:r>
        <w:t>a</w:t>
      </w:r>
      <w:r w:rsidRPr="00FA3562">
        <w:t>s p</w:t>
      </w:r>
      <w:r>
        <w:t>ara</w:t>
      </w:r>
      <w:r w:rsidRPr="00FA3562">
        <w:t xml:space="preserve"> garanti</w:t>
      </w:r>
      <w:r>
        <w:t>zar</w:t>
      </w:r>
      <w:r w:rsidRPr="00FA3562">
        <w:t xml:space="preserve"> </w:t>
      </w:r>
      <w:r>
        <w:t>e</w:t>
      </w:r>
      <w:r w:rsidRPr="00FA3562">
        <w:t>l d</w:t>
      </w:r>
      <w:r>
        <w:t>erech</w:t>
      </w:r>
      <w:r w:rsidRPr="00FA3562">
        <w:t>o</w:t>
      </w:r>
      <w:r>
        <w:t xml:space="preserve"> a</w:t>
      </w:r>
      <w:r w:rsidRPr="00FA3562">
        <w:t xml:space="preserve"> un proc</w:t>
      </w:r>
      <w:r>
        <w:t>e</w:t>
      </w:r>
      <w:r w:rsidRPr="00FA3562">
        <w:t>s</w:t>
      </w:r>
      <w:r>
        <w:t>o justo.</w:t>
      </w:r>
    </w:p>
    <w:p w:rsidR="00D74FE8" w:rsidRPr="00FA3562" w:rsidRDefault="00D74FE8" w:rsidP="00127A34">
      <w:pPr>
        <w:pStyle w:val="SingleTxtG"/>
      </w:pPr>
      <w:r>
        <w:t>37.</w:t>
      </w:r>
      <w:r>
        <w:tab/>
        <w:t>El acto especial</w:t>
      </w:r>
      <w:r w:rsidRPr="00FA3562">
        <w:t xml:space="preserve"> es </w:t>
      </w:r>
      <w:r>
        <w:t xml:space="preserve">también una </w:t>
      </w:r>
      <w:r w:rsidRPr="00FA3562">
        <w:t>ocasi</w:t>
      </w:r>
      <w:r>
        <w:t>ó</w:t>
      </w:r>
      <w:r w:rsidRPr="00FA3562">
        <w:t xml:space="preserve">n de </w:t>
      </w:r>
      <w:r>
        <w:t>mirar hacia el futuro</w:t>
      </w:r>
      <w:r w:rsidRPr="00FA3562">
        <w:t xml:space="preserve">. </w:t>
      </w:r>
      <w:r>
        <w:t>No hay que cejar en los</w:t>
      </w:r>
      <w:r w:rsidRPr="00FA3562">
        <w:t xml:space="preserve"> e</w:t>
      </w:r>
      <w:r>
        <w:t>s</w:t>
      </w:r>
      <w:r w:rsidRPr="00FA3562">
        <w:t>f</w:t>
      </w:r>
      <w:r>
        <w:t>uerz</w:t>
      </w:r>
      <w:r w:rsidRPr="00FA3562">
        <w:t xml:space="preserve">os </w:t>
      </w:r>
      <w:r>
        <w:t>por aumentar</w:t>
      </w:r>
      <w:r w:rsidRPr="00FA3562">
        <w:t xml:space="preserve"> la visibili</w:t>
      </w:r>
      <w:r>
        <w:t>dad</w:t>
      </w:r>
      <w:r w:rsidRPr="00FA3562">
        <w:t xml:space="preserve"> d</w:t>
      </w:r>
      <w:r>
        <w:t>el</w:t>
      </w:r>
      <w:r w:rsidRPr="00FA3562">
        <w:t xml:space="preserve"> Comité, </w:t>
      </w:r>
      <w:r>
        <w:t>a fin de asegurar un mayor</w:t>
      </w:r>
      <w:r w:rsidRPr="00FA3562">
        <w:t xml:space="preserve"> recon</w:t>
      </w:r>
      <w:r>
        <w:t>ocimiento y</w:t>
      </w:r>
      <w:r w:rsidRPr="00FA3562">
        <w:t xml:space="preserve"> l</w:t>
      </w:r>
      <w:r>
        <w:t>e</w:t>
      </w:r>
      <w:r w:rsidRPr="00FA3562">
        <w:t>gitimi</w:t>
      </w:r>
      <w:r>
        <w:t>dad a su trabajo, que debe llegar con más facilidad al gran público,</w:t>
      </w:r>
      <w:r w:rsidRPr="00FA3562">
        <w:t xml:space="preserve"> </w:t>
      </w:r>
      <w:r>
        <w:t>y cuyos documentos merecen una mayor</w:t>
      </w:r>
      <w:r w:rsidRPr="00FA3562">
        <w:t xml:space="preserve"> difusi</w:t>
      </w:r>
      <w:r>
        <w:t>ó</w:t>
      </w:r>
      <w:r w:rsidRPr="00FA3562">
        <w:t>n.</w:t>
      </w:r>
    </w:p>
    <w:p w:rsidR="00D74FE8" w:rsidRDefault="00D74FE8" w:rsidP="00127A34">
      <w:pPr>
        <w:pStyle w:val="SingleTxtG"/>
      </w:pPr>
      <w:r>
        <w:t>38.</w:t>
      </w:r>
      <w:r>
        <w:tab/>
        <w:t xml:space="preserve">La </w:t>
      </w:r>
      <w:r>
        <w:rPr>
          <w:b/>
        </w:rPr>
        <w:t>Sra.</w:t>
      </w:r>
      <w:r w:rsidRPr="00FA6F8F">
        <w:rPr>
          <w:b/>
        </w:rPr>
        <w:t xml:space="preserve"> Khanna </w:t>
      </w:r>
      <w:r>
        <w:t>(Es</w:t>
      </w:r>
      <w:r w:rsidRPr="00FA3562">
        <w:t>ta</w:t>
      </w:r>
      <w:r>
        <w:t>do</w:t>
      </w:r>
      <w:r w:rsidRPr="00FA3562">
        <w:t>s</w:t>
      </w:r>
      <w:r>
        <w:t xml:space="preserve"> </w:t>
      </w:r>
      <w:r w:rsidRPr="00FA3562">
        <w:t>Uni</w:t>
      </w:r>
      <w:r>
        <w:t>do</w:t>
      </w:r>
      <w:r w:rsidRPr="00FA3562">
        <w:t>s d</w:t>
      </w:r>
      <w:r>
        <w:t xml:space="preserve">e </w:t>
      </w:r>
      <w:r w:rsidRPr="00FA3562">
        <w:t>Améri</w:t>
      </w:r>
      <w:r>
        <w:t>ca</w:t>
      </w:r>
      <w:r w:rsidRPr="00FA3562">
        <w:t xml:space="preserve">) </w:t>
      </w:r>
      <w:r>
        <w:t>afirma que es menester celebrar</w:t>
      </w:r>
      <w:r w:rsidRPr="00FA3562">
        <w:t xml:space="preserve"> l</w:t>
      </w:r>
      <w:r>
        <w:t>a</w:t>
      </w:r>
      <w:r w:rsidRPr="00FA3562">
        <w:t xml:space="preserve"> notable contribu</w:t>
      </w:r>
      <w:r>
        <w:t>c</w:t>
      </w:r>
      <w:r w:rsidRPr="00FA3562">
        <w:t>i</w:t>
      </w:r>
      <w:r>
        <w:t>ó</w:t>
      </w:r>
      <w:r w:rsidRPr="00FA3562">
        <w:t>n d</w:t>
      </w:r>
      <w:r>
        <w:t>el</w:t>
      </w:r>
      <w:r w:rsidRPr="00FA3562">
        <w:t xml:space="preserve"> Comité de</w:t>
      </w:r>
      <w:r>
        <w:t xml:space="preserve"> Derechos Humanos</w:t>
      </w:r>
      <w:r w:rsidRPr="00FA3562">
        <w:t xml:space="preserve"> </w:t>
      </w:r>
      <w:r>
        <w:t xml:space="preserve">a </w:t>
      </w:r>
      <w:r w:rsidRPr="00FA3562">
        <w:t>la promo</w:t>
      </w:r>
      <w:r>
        <w:t>c</w:t>
      </w:r>
      <w:r w:rsidRPr="00FA3562">
        <w:t>i</w:t>
      </w:r>
      <w:r>
        <w:t>ó</w:t>
      </w:r>
      <w:r w:rsidRPr="00FA3562">
        <w:t>n de</w:t>
      </w:r>
      <w:r>
        <w:t xml:space="preserve"> lo</w:t>
      </w:r>
      <w:r w:rsidRPr="00FA3562">
        <w:t>s d</w:t>
      </w:r>
      <w:r>
        <w:t>e</w:t>
      </w:r>
      <w:r w:rsidRPr="00FA3562">
        <w:t>r</w:t>
      </w:r>
      <w:r>
        <w:t>ech</w:t>
      </w:r>
      <w:r w:rsidRPr="00FA3562">
        <w:t>os civil</w:t>
      </w:r>
      <w:r>
        <w:t>e</w:t>
      </w:r>
      <w:r w:rsidRPr="00FA3562">
        <w:t xml:space="preserve">s </w:t>
      </w:r>
      <w:r>
        <w:t>y</w:t>
      </w:r>
      <w:r w:rsidRPr="00FA3562">
        <w:t xml:space="preserve"> pol</w:t>
      </w:r>
      <w:r>
        <w:t>í</w:t>
      </w:r>
      <w:r w:rsidRPr="00FA3562">
        <w:t>ti</w:t>
      </w:r>
      <w:r>
        <w:t>co</w:t>
      </w:r>
      <w:r w:rsidRPr="00FA3562">
        <w:t>s</w:t>
      </w:r>
      <w:r>
        <w:t>,</w:t>
      </w:r>
      <w:r w:rsidRPr="00FA3562">
        <w:t xml:space="preserve"> qu</w:t>
      </w:r>
      <w:r>
        <w:t>e</w:t>
      </w:r>
      <w:r w:rsidRPr="00FA3562">
        <w:t xml:space="preserve"> son univers</w:t>
      </w:r>
      <w:r>
        <w:t>a</w:t>
      </w:r>
      <w:r w:rsidRPr="00FA3562">
        <w:t>l</w:t>
      </w:r>
      <w:r>
        <w:t>e</w:t>
      </w:r>
      <w:r w:rsidRPr="00FA3562">
        <w:t xml:space="preserve">s, </w:t>
      </w:r>
      <w:r>
        <w:t>al margen de</w:t>
      </w:r>
      <w:r w:rsidRPr="00FA3562">
        <w:t xml:space="preserve"> la cultur</w:t>
      </w:r>
      <w:r>
        <w:t>a</w:t>
      </w:r>
      <w:r w:rsidRPr="00FA3562">
        <w:t xml:space="preserve"> </w:t>
      </w:r>
      <w:r>
        <w:t>específica</w:t>
      </w:r>
      <w:r w:rsidRPr="00FA3562">
        <w:t xml:space="preserve"> </w:t>
      </w:r>
      <w:r>
        <w:t>de</w:t>
      </w:r>
      <w:r w:rsidRPr="00FA3562">
        <w:t xml:space="preserve"> ca</w:t>
      </w:r>
      <w:r>
        <w:t>da</w:t>
      </w:r>
      <w:r w:rsidRPr="00FA3562">
        <w:t xml:space="preserve"> pa</w:t>
      </w:r>
      <w:r>
        <w:t>í</w:t>
      </w:r>
      <w:r w:rsidRPr="00FA3562">
        <w:t xml:space="preserve">s. </w:t>
      </w:r>
      <w:r>
        <w:t>En la búsqueda</w:t>
      </w:r>
      <w:r w:rsidRPr="00FA3562">
        <w:t xml:space="preserve"> in</w:t>
      </w:r>
      <w:r>
        <w:t>c</w:t>
      </w:r>
      <w:r w:rsidRPr="00FA3562">
        <w:t>a</w:t>
      </w:r>
      <w:r>
        <w:t>n</w:t>
      </w:r>
      <w:r w:rsidRPr="00FA3562">
        <w:t>sable d</w:t>
      </w:r>
      <w:r>
        <w:t xml:space="preserve">e </w:t>
      </w:r>
      <w:r w:rsidRPr="00FA3562">
        <w:t>un</w:t>
      </w:r>
      <w:r>
        <w:t>a forma de</w:t>
      </w:r>
      <w:r w:rsidRPr="00FA3562">
        <w:t xml:space="preserve"> prote</w:t>
      </w:r>
      <w:r>
        <w:t>ger mejor los</w:t>
      </w:r>
      <w:r w:rsidRPr="00FA3562">
        <w:t xml:space="preserve"> d</w:t>
      </w:r>
      <w:r>
        <w:t>e</w:t>
      </w:r>
      <w:r w:rsidRPr="00FA3562">
        <w:t>r</w:t>
      </w:r>
      <w:r>
        <w:t>ech</w:t>
      </w:r>
      <w:r w:rsidRPr="00FA3562">
        <w:t>os f</w:t>
      </w:r>
      <w:r>
        <w:t>u</w:t>
      </w:r>
      <w:r w:rsidRPr="00FA3562">
        <w:t>ndamenta</w:t>
      </w:r>
      <w:r>
        <w:t>les</w:t>
      </w:r>
      <w:r w:rsidRPr="00FA3562">
        <w:t xml:space="preserve">, </w:t>
      </w:r>
      <w:r>
        <w:t>e</w:t>
      </w:r>
      <w:r w:rsidRPr="00FA3562">
        <w:t>l</w:t>
      </w:r>
      <w:r>
        <w:t xml:space="preserve"> </w:t>
      </w:r>
      <w:r w:rsidRPr="00FA3562">
        <w:t>examen de</w:t>
      </w:r>
      <w:r>
        <w:t xml:space="preserve"> lo</w:t>
      </w:r>
      <w:r w:rsidRPr="00FA3562">
        <w:t xml:space="preserve">s </w:t>
      </w:r>
      <w:r>
        <w:t>informes</w:t>
      </w:r>
      <w:r w:rsidRPr="00FA3562">
        <w:t xml:space="preserve"> p</w:t>
      </w:r>
      <w:r>
        <w:t>e</w:t>
      </w:r>
      <w:r w:rsidRPr="00FA3562">
        <w:t>ri</w:t>
      </w:r>
      <w:r>
        <w:t>ó</w:t>
      </w:r>
      <w:r w:rsidRPr="00FA3562">
        <w:t>di</w:t>
      </w:r>
      <w:r>
        <w:t>cos desempeña un papel esencial</w:t>
      </w:r>
      <w:r w:rsidRPr="00FA3562">
        <w:t xml:space="preserve">. </w:t>
      </w:r>
      <w:r>
        <w:t>Para los</w:t>
      </w:r>
      <w:r w:rsidRPr="00FA3562">
        <w:t xml:space="preserve"> </w:t>
      </w:r>
      <w:r>
        <w:t>Es</w:t>
      </w:r>
      <w:r w:rsidRPr="00FA3562">
        <w:t>ta</w:t>
      </w:r>
      <w:r>
        <w:t>do</w:t>
      </w:r>
      <w:r w:rsidRPr="00FA3562">
        <w:t xml:space="preserve">s partes </w:t>
      </w:r>
      <w:r>
        <w:t xml:space="preserve">representa </w:t>
      </w:r>
      <w:r w:rsidRPr="00FA3562">
        <w:t>l</w:t>
      </w:r>
      <w:r>
        <w:t xml:space="preserve">a </w:t>
      </w:r>
      <w:r w:rsidRPr="00FA3562">
        <w:t>ocasi</w:t>
      </w:r>
      <w:r>
        <w:t>ó</w:t>
      </w:r>
      <w:r w:rsidRPr="00FA3562">
        <w:t xml:space="preserve">n de </w:t>
      </w:r>
      <w:r>
        <w:t>pasar revista a sus</w:t>
      </w:r>
      <w:r w:rsidRPr="00FA3562">
        <w:t xml:space="preserve"> pol</w:t>
      </w:r>
      <w:r>
        <w:t>í</w:t>
      </w:r>
      <w:r w:rsidRPr="00FA3562">
        <w:t>ti</w:t>
      </w:r>
      <w:r>
        <w:t>cas y</w:t>
      </w:r>
      <w:r w:rsidRPr="00FA3562">
        <w:t xml:space="preserve"> pr</w:t>
      </w:r>
      <w:r>
        <w:t>ác</w:t>
      </w:r>
      <w:r w:rsidRPr="00FA3562">
        <w:t>ti</w:t>
      </w:r>
      <w:r>
        <w:t>ca</w:t>
      </w:r>
      <w:r w:rsidRPr="00FA3562">
        <w:t xml:space="preserve">s. </w:t>
      </w:r>
      <w:r>
        <w:t>En ese proceso</w:t>
      </w:r>
      <w:r w:rsidRPr="00FA3562">
        <w:t xml:space="preserve">, se someten </w:t>
      </w:r>
      <w:r>
        <w:t>también</w:t>
      </w:r>
      <w:r w:rsidRPr="00FA3562">
        <w:t xml:space="preserve"> </w:t>
      </w:r>
      <w:r>
        <w:t>a</w:t>
      </w:r>
      <w:r w:rsidRPr="00FA3562">
        <w:t xml:space="preserve"> la cr</w:t>
      </w:r>
      <w:r>
        <w:t>í</w:t>
      </w:r>
      <w:r w:rsidRPr="00FA3562">
        <w:t>ti</w:t>
      </w:r>
      <w:r>
        <w:t>ca</w:t>
      </w:r>
      <w:r w:rsidRPr="00FA3562">
        <w:t xml:space="preserve"> de la comun</w:t>
      </w:r>
      <w:r>
        <w:t>idad</w:t>
      </w:r>
      <w:r w:rsidRPr="00FA3562">
        <w:t xml:space="preserve"> interna</w:t>
      </w:r>
      <w:r>
        <w:t>c</w:t>
      </w:r>
      <w:r w:rsidRPr="00FA3562">
        <w:t xml:space="preserve">ional </w:t>
      </w:r>
      <w:r>
        <w:t>y</w:t>
      </w:r>
      <w:r w:rsidRPr="00FA3562">
        <w:t xml:space="preserve"> de la soci</w:t>
      </w:r>
      <w:r>
        <w:t>edad</w:t>
      </w:r>
      <w:r w:rsidRPr="00FA3562">
        <w:t xml:space="preserve"> civil. </w:t>
      </w:r>
      <w:r w:rsidRPr="00BE5C91">
        <w:t>Los Estados Unidos n</w:t>
      </w:r>
      <w:r>
        <w:t>o siempre están</w:t>
      </w:r>
      <w:r w:rsidRPr="00BE5C91">
        <w:t xml:space="preserve"> d</w:t>
      </w:r>
      <w:r>
        <w:t xml:space="preserve">e </w:t>
      </w:r>
      <w:r w:rsidRPr="00BE5C91">
        <w:t>ac</w:t>
      </w:r>
      <w:r>
        <w:t>ue</w:t>
      </w:r>
      <w:r w:rsidRPr="00BE5C91">
        <w:t>rd</w:t>
      </w:r>
      <w:r>
        <w:t>o</w:t>
      </w:r>
      <w:r w:rsidRPr="00BE5C91">
        <w:t xml:space="preserve"> </w:t>
      </w:r>
      <w:r>
        <w:t>con las</w:t>
      </w:r>
      <w:r w:rsidRPr="00BE5C91">
        <w:t xml:space="preserve"> recom</w:t>
      </w:r>
      <w:r>
        <w:t>e</w:t>
      </w:r>
      <w:r w:rsidRPr="00BE5C91">
        <w:t>nda</w:t>
      </w:r>
      <w:r>
        <w:t>c</w:t>
      </w:r>
      <w:r w:rsidRPr="00BE5C91">
        <w:t>ion</w:t>
      </w:r>
      <w:r>
        <w:t>e</w:t>
      </w:r>
      <w:r w:rsidRPr="00BE5C91">
        <w:t>s formul</w:t>
      </w:r>
      <w:r>
        <w:t xml:space="preserve">adas, pero las tienen en cuenta y están </w:t>
      </w:r>
      <w:r w:rsidRPr="00BE5C91">
        <w:t>conv</w:t>
      </w:r>
      <w:r>
        <w:t>e</w:t>
      </w:r>
      <w:r w:rsidRPr="00BE5C91">
        <w:t>nc</w:t>
      </w:r>
      <w:r>
        <w:t>ido</w:t>
      </w:r>
      <w:r w:rsidRPr="00BE5C91">
        <w:t xml:space="preserve">s </w:t>
      </w:r>
      <w:r>
        <w:t xml:space="preserve">de </w:t>
      </w:r>
      <w:r w:rsidRPr="00BE5C91">
        <w:t xml:space="preserve">que </w:t>
      </w:r>
      <w:r>
        <w:t>e</w:t>
      </w:r>
      <w:r w:rsidRPr="00BE5C91">
        <w:t>l</w:t>
      </w:r>
      <w:r>
        <w:t xml:space="preserve"> </w:t>
      </w:r>
      <w:r w:rsidRPr="00BE5C91">
        <w:t>e</w:t>
      </w:r>
      <w:r>
        <w:t>j</w:t>
      </w:r>
      <w:r w:rsidRPr="00BE5C91">
        <w:t>ercic</w:t>
      </w:r>
      <w:r>
        <w:t>io</w:t>
      </w:r>
      <w:r w:rsidRPr="00BE5C91">
        <w:t xml:space="preserve"> perm</w:t>
      </w:r>
      <w:r>
        <w:t>i</w:t>
      </w:r>
      <w:r w:rsidRPr="00BE5C91">
        <w:t>t</w:t>
      </w:r>
      <w:r>
        <w:t>e</w:t>
      </w:r>
      <w:r w:rsidRPr="00BE5C91">
        <w:t xml:space="preserve"> </w:t>
      </w:r>
      <w:r>
        <w:t>a</w:t>
      </w:r>
      <w:r w:rsidRPr="00BE5C91">
        <w:t xml:space="preserve"> to</w:t>
      </w:r>
      <w:r>
        <w:t>dos los</w:t>
      </w:r>
      <w:r w:rsidRPr="00BE5C91">
        <w:t xml:space="preserve"> </w:t>
      </w:r>
      <w:r>
        <w:t>Es</w:t>
      </w:r>
      <w:r w:rsidRPr="00BE5C91">
        <w:t>ta</w:t>
      </w:r>
      <w:r>
        <w:t>dos</w:t>
      </w:r>
      <w:r w:rsidRPr="00BE5C91">
        <w:t xml:space="preserve"> </w:t>
      </w:r>
      <w:r>
        <w:t>introducir</w:t>
      </w:r>
      <w:r w:rsidRPr="00BE5C91">
        <w:t xml:space="preserve"> m</w:t>
      </w:r>
      <w:r>
        <w:t>ejoras en</w:t>
      </w:r>
      <w:r w:rsidRPr="00BE5C91">
        <w:t xml:space="preserve"> la situa</w:t>
      </w:r>
      <w:r>
        <w:t>c</w:t>
      </w:r>
      <w:r w:rsidRPr="00BE5C91">
        <w:t>i</w:t>
      </w:r>
      <w:r>
        <w:t>ó</w:t>
      </w:r>
      <w:r w:rsidRPr="00BE5C91">
        <w:t>n intern</w:t>
      </w:r>
      <w:r>
        <w:t>a</w:t>
      </w:r>
      <w:r w:rsidRPr="00BE5C91">
        <w:t xml:space="preserve">. </w:t>
      </w:r>
      <w:r>
        <w:t>Aún queda, sin embargo, mucho por hacer</w:t>
      </w:r>
      <w:r w:rsidRPr="00FA3562">
        <w:t xml:space="preserve">. </w:t>
      </w:r>
      <w:r>
        <w:t>En todo el mundo hay</w:t>
      </w:r>
      <w:r w:rsidRPr="00FA3562">
        <w:t xml:space="preserve"> hom</w:t>
      </w:r>
      <w:r>
        <w:t>br</w:t>
      </w:r>
      <w:r w:rsidRPr="00FA3562">
        <w:t xml:space="preserve">es </w:t>
      </w:r>
      <w:r>
        <w:t>y mujeres que</w:t>
      </w:r>
      <w:r w:rsidRPr="00FA3562">
        <w:t xml:space="preserve"> n</w:t>
      </w:r>
      <w:r>
        <w:t>o</w:t>
      </w:r>
      <w:r w:rsidRPr="00FA3562">
        <w:t xml:space="preserve"> </w:t>
      </w:r>
      <w:r>
        <w:t>gozan</w:t>
      </w:r>
      <w:r w:rsidRPr="00FA3562">
        <w:t xml:space="preserve"> de libert</w:t>
      </w:r>
      <w:r>
        <w:t>ade</w:t>
      </w:r>
      <w:r w:rsidRPr="00FA3562">
        <w:t xml:space="preserve">s </w:t>
      </w:r>
      <w:r>
        <w:t>consideradas</w:t>
      </w:r>
      <w:r w:rsidRPr="00FA3562">
        <w:t xml:space="preserve"> </w:t>
      </w:r>
      <w:r>
        <w:t>e</w:t>
      </w:r>
      <w:r w:rsidRPr="00FA3562">
        <w:t>l</w:t>
      </w:r>
      <w:r>
        <w:t>e</w:t>
      </w:r>
      <w:r w:rsidRPr="00FA3562">
        <w:t>menta</w:t>
      </w:r>
      <w:r>
        <w:t>l</w:t>
      </w:r>
      <w:r w:rsidRPr="00FA3562">
        <w:t>es p</w:t>
      </w:r>
      <w:r>
        <w:t>o</w:t>
      </w:r>
      <w:r w:rsidRPr="00FA3562">
        <w:t>r l</w:t>
      </w:r>
      <w:r>
        <w:t>o</w:t>
      </w:r>
      <w:r w:rsidRPr="00FA3562">
        <w:t xml:space="preserve">s </w:t>
      </w:r>
      <w:r>
        <w:t>demás,</w:t>
      </w:r>
      <w:r w:rsidRPr="00FA3562">
        <w:t xml:space="preserve"> com</w:t>
      </w:r>
      <w:r>
        <w:t xml:space="preserve">o </w:t>
      </w:r>
      <w:r w:rsidRPr="00FA3562">
        <w:t>la libert</w:t>
      </w:r>
      <w:r>
        <w:t>ad</w:t>
      </w:r>
      <w:r w:rsidRPr="00FA3562">
        <w:t xml:space="preserve"> d</w:t>
      </w:r>
      <w:r>
        <w:t xml:space="preserve">e </w:t>
      </w:r>
      <w:r w:rsidRPr="00FA3562">
        <w:t>expresi</w:t>
      </w:r>
      <w:r>
        <w:t>ó</w:t>
      </w:r>
      <w:r w:rsidRPr="00FA3562">
        <w:t>n, de r</w:t>
      </w:r>
      <w:r>
        <w:t>e</w:t>
      </w:r>
      <w:r w:rsidRPr="00FA3562">
        <w:t>uni</w:t>
      </w:r>
      <w:r>
        <w:t>ó</w:t>
      </w:r>
      <w:r w:rsidRPr="00FA3562">
        <w:t xml:space="preserve">n </w:t>
      </w:r>
      <w:r>
        <w:t>y</w:t>
      </w:r>
      <w:r w:rsidRPr="00FA3562">
        <w:t xml:space="preserve"> de religi</w:t>
      </w:r>
      <w:r>
        <w:t>ó</w:t>
      </w:r>
      <w:r w:rsidRPr="00FA3562">
        <w:t xml:space="preserve">n </w:t>
      </w:r>
      <w:r>
        <w:t>y el derecho a elegir a sus</w:t>
      </w:r>
      <w:r w:rsidRPr="00FA3562">
        <w:t xml:space="preserve"> </w:t>
      </w:r>
      <w:r>
        <w:t>gobernantes</w:t>
      </w:r>
      <w:r w:rsidRPr="00FA3562">
        <w:t>. L</w:t>
      </w:r>
      <w:r>
        <w:t>a</w:t>
      </w:r>
      <w:r w:rsidRPr="00FA3562">
        <w:t xml:space="preserve"> </w:t>
      </w:r>
      <w:r>
        <w:t>función del</w:t>
      </w:r>
      <w:r w:rsidRPr="00FA3562">
        <w:t xml:space="preserve"> Comité </w:t>
      </w:r>
      <w:r>
        <w:t>sigue siendo, por consiguiente, decisiva y conviene facilitarle los</w:t>
      </w:r>
      <w:r w:rsidRPr="00FA3562">
        <w:t xml:space="preserve"> re</w:t>
      </w:r>
      <w:r>
        <w:t>cursos</w:t>
      </w:r>
      <w:r w:rsidRPr="00FA3562">
        <w:t xml:space="preserve"> sufi</w:t>
      </w:r>
      <w:r>
        <w:t>cie</w:t>
      </w:r>
      <w:r w:rsidRPr="00FA3562">
        <w:t>ntes p</w:t>
      </w:r>
      <w:r>
        <w:t>ara que continúe</w:t>
      </w:r>
      <w:r w:rsidRPr="00FA3562">
        <w:t xml:space="preserve"> promovi</w:t>
      </w:r>
      <w:r>
        <w:t>endo</w:t>
      </w:r>
      <w:r w:rsidRPr="00FA3562">
        <w:t xml:space="preserve"> la digni</w:t>
      </w:r>
      <w:r>
        <w:t>dad</w:t>
      </w:r>
      <w:r w:rsidRPr="00FA3562">
        <w:t xml:space="preserve"> </w:t>
      </w:r>
      <w:r>
        <w:t xml:space="preserve">y garantizando que todos puedan seguir </w:t>
      </w:r>
      <w:r w:rsidRPr="00FA3562">
        <w:t>e</w:t>
      </w:r>
      <w:r>
        <w:t>j</w:t>
      </w:r>
      <w:r w:rsidRPr="00FA3562">
        <w:t>ercie</w:t>
      </w:r>
      <w:r>
        <w:t>ndo</w:t>
      </w:r>
      <w:r w:rsidRPr="00FA3562">
        <w:t xml:space="preserve"> </w:t>
      </w:r>
      <w:r>
        <w:t>sus</w:t>
      </w:r>
      <w:r w:rsidRPr="00FA3562">
        <w:t xml:space="preserve"> d</w:t>
      </w:r>
      <w:r>
        <w:t>e</w:t>
      </w:r>
      <w:r w:rsidRPr="00FA3562">
        <w:t>r</w:t>
      </w:r>
      <w:r>
        <w:t>ech</w:t>
      </w:r>
      <w:r w:rsidRPr="00FA3562">
        <w:t>os inali</w:t>
      </w:r>
      <w:r>
        <w:t>e</w:t>
      </w:r>
      <w:r w:rsidRPr="00FA3562">
        <w:t>nables.</w:t>
      </w:r>
    </w:p>
    <w:p w:rsidR="00D74FE8" w:rsidRPr="00FA3562" w:rsidRDefault="00D74FE8" w:rsidP="00127A34">
      <w:pPr>
        <w:pStyle w:val="SingleTxtG"/>
      </w:pPr>
      <w:r w:rsidRPr="003517C3">
        <w:t>39.</w:t>
      </w:r>
      <w:r w:rsidRPr="003517C3">
        <w:tab/>
        <w:t xml:space="preserve">La </w:t>
      </w:r>
      <w:r w:rsidRPr="003517C3">
        <w:rPr>
          <w:b/>
        </w:rPr>
        <w:t xml:space="preserve">Sra. Hubert </w:t>
      </w:r>
      <w:r w:rsidRPr="003517C3">
        <w:t>(Nor</w:t>
      </w:r>
      <w:r>
        <w:t>ue</w:t>
      </w:r>
      <w:r w:rsidRPr="003517C3">
        <w:t>g</w:t>
      </w:r>
      <w:r>
        <w:t>a</w:t>
      </w:r>
      <w:r w:rsidRPr="003517C3">
        <w:t>) di</w:t>
      </w:r>
      <w:r>
        <w:t>ce</w:t>
      </w:r>
      <w:r w:rsidRPr="003517C3">
        <w:t xml:space="preserve"> que l</w:t>
      </w:r>
      <w:r>
        <w:t>o</w:t>
      </w:r>
      <w:r w:rsidRPr="003517C3">
        <w:t xml:space="preserve">s </w:t>
      </w:r>
      <w:r>
        <w:t>ó</w:t>
      </w:r>
      <w:r w:rsidRPr="003517C3">
        <w:t>rgan</w:t>
      </w:r>
      <w:r>
        <w:t>o</w:t>
      </w:r>
      <w:r w:rsidRPr="003517C3">
        <w:t xml:space="preserve">s </w:t>
      </w:r>
      <w:r>
        <w:t>de tratados o</w:t>
      </w:r>
      <w:r w:rsidRPr="003517C3">
        <w:t>c</w:t>
      </w:r>
      <w:r>
        <w:t>upan un lugar</w:t>
      </w:r>
      <w:r w:rsidRPr="003517C3">
        <w:t xml:space="preserve"> </w:t>
      </w:r>
      <w:r>
        <w:t>indispensable en el sistema de</w:t>
      </w:r>
      <w:r w:rsidRPr="003517C3">
        <w:t xml:space="preserve"> d</w:t>
      </w:r>
      <w:r>
        <w:t>e</w:t>
      </w:r>
      <w:r w:rsidRPr="003517C3">
        <w:t>r</w:t>
      </w:r>
      <w:r>
        <w:t>ech</w:t>
      </w:r>
      <w:r w:rsidRPr="003517C3">
        <w:t xml:space="preserve">os </w:t>
      </w:r>
      <w:r>
        <w:t>humanos</w:t>
      </w:r>
      <w:r w:rsidRPr="003517C3">
        <w:t xml:space="preserve">. </w:t>
      </w:r>
      <w:r>
        <w:t>No obstante, su papel ganaría más peso si fueran más</w:t>
      </w:r>
      <w:r w:rsidRPr="00FA3562">
        <w:t xml:space="preserve"> visibles </w:t>
      </w:r>
      <w:r>
        <w:t>y sus</w:t>
      </w:r>
      <w:r w:rsidRPr="00FA3562">
        <w:t xml:space="preserve"> tra</w:t>
      </w:r>
      <w:r>
        <w:t>b</w:t>
      </w:r>
      <w:r w:rsidRPr="00FA3562">
        <w:t>a</w:t>
      </w:r>
      <w:r>
        <w:t>jos</w:t>
      </w:r>
      <w:r w:rsidRPr="00FA3562">
        <w:t xml:space="preserve"> </w:t>
      </w:r>
      <w:r>
        <w:t>más</w:t>
      </w:r>
      <w:r w:rsidRPr="00FA3562">
        <w:t xml:space="preserve"> accesibles. La difusi</w:t>
      </w:r>
      <w:r>
        <w:t>ó</w:t>
      </w:r>
      <w:r w:rsidRPr="00FA3562">
        <w:t xml:space="preserve">n </w:t>
      </w:r>
      <w:r>
        <w:t>por</w:t>
      </w:r>
      <w:r w:rsidRPr="00FA3562">
        <w:t xml:space="preserve"> Internet de</w:t>
      </w:r>
      <w:r>
        <w:t xml:space="preserve"> la</w:t>
      </w:r>
      <w:r w:rsidRPr="00FA3562">
        <w:t>s s</w:t>
      </w:r>
      <w:r>
        <w:t>esiones</w:t>
      </w:r>
      <w:r w:rsidRPr="00FA3562">
        <w:t xml:space="preserve"> </w:t>
      </w:r>
      <w:r>
        <w:t xml:space="preserve">dedicadas a </w:t>
      </w:r>
      <w:r w:rsidRPr="00FA3562">
        <w:t>exam</w:t>
      </w:r>
      <w:r>
        <w:t>i</w:t>
      </w:r>
      <w:r w:rsidRPr="00FA3562">
        <w:t>n</w:t>
      </w:r>
      <w:r>
        <w:t>ar</w:t>
      </w:r>
      <w:r w:rsidRPr="00FA3562">
        <w:t xml:space="preserve"> </w:t>
      </w:r>
      <w:r>
        <w:t>los</w:t>
      </w:r>
      <w:r w:rsidRPr="00FA3562">
        <w:t xml:space="preserve"> </w:t>
      </w:r>
      <w:r>
        <w:t>informes</w:t>
      </w:r>
      <w:r w:rsidRPr="00FA3562">
        <w:t xml:space="preserve"> p</w:t>
      </w:r>
      <w:r>
        <w:t>e</w:t>
      </w:r>
      <w:r w:rsidRPr="00FA3562">
        <w:t>ri</w:t>
      </w:r>
      <w:r>
        <w:t>ó</w:t>
      </w:r>
      <w:r w:rsidRPr="00FA3562">
        <w:t>di</w:t>
      </w:r>
      <w:r>
        <w:t>cos sería un medio</w:t>
      </w:r>
      <w:r w:rsidRPr="00FA3562">
        <w:t xml:space="preserve"> excelent</w:t>
      </w:r>
      <w:r>
        <w:t>e</w:t>
      </w:r>
      <w:r w:rsidRPr="00FA3562">
        <w:t xml:space="preserve"> </w:t>
      </w:r>
      <w:r>
        <w:t>de alcanzar ese</w:t>
      </w:r>
      <w:r w:rsidR="00CC6B9C">
        <w:t xml:space="preserve"> </w:t>
      </w:r>
      <w:r w:rsidRPr="00FA3562">
        <w:t>objeti</w:t>
      </w:r>
      <w:r>
        <w:t>vo</w:t>
      </w:r>
      <w:r w:rsidRPr="00FA3562">
        <w:t xml:space="preserve">. </w:t>
      </w:r>
      <w:r>
        <w:t>Resulta así mismo necesario dotar de mayor</w:t>
      </w:r>
      <w:r w:rsidRPr="00FA3562">
        <w:t xml:space="preserve"> coh</w:t>
      </w:r>
      <w:r>
        <w:t>e</w:t>
      </w:r>
      <w:r w:rsidRPr="00FA3562">
        <w:t>renc</w:t>
      </w:r>
      <w:r>
        <w:t>ia</w:t>
      </w:r>
      <w:r w:rsidRPr="00FA3562">
        <w:t xml:space="preserve"> </w:t>
      </w:r>
      <w:r>
        <w:t xml:space="preserve">y </w:t>
      </w:r>
      <w:r w:rsidRPr="00FA3562">
        <w:t>armoni</w:t>
      </w:r>
      <w:r>
        <w:t>zar los</w:t>
      </w:r>
      <w:r w:rsidR="00CC6B9C">
        <w:t xml:space="preserve"> </w:t>
      </w:r>
      <w:r w:rsidRPr="00FA3562">
        <w:t>métod</w:t>
      </w:r>
      <w:r>
        <w:t>o</w:t>
      </w:r>
      <w:r w:rsidRPr="00FA3562">
        <w:t>s de tra</w:t>
      </w:r>
      <w:r>
        <w:t>b</w:t>
      </w:r>
      <w:r w:rsidRPr="00FA3562">
        <w:t>a</w:t>
      </w:r>
      <w:r>
        <w:t>jo</w:t>
      </w:r>
      <w:r w:rsidRPr="00FA3562">
        <w:t xml:space="preserve"> </w:t>
      </w:r>
      <w:r>
        <w:t>de los</w:t>
      </w:r>
      <w:r w:rsidRPr="00FA3562">
        <w:t xml:space="preserve"> dif</w:t>
      </w:r>
      <w:r>
        <w:t>e</w:t>
      </w:r>
      <w:r w:rsidRPr="00FA3562">
        <w:t>rent</w:t>
      </w:r>
      <w:r>
        <w:t>e</w:t>
      </w:r>
      <w:r w:rsidRPr="00FA3562">
        <w:t>s comités. As</w:t>
      </w:r>
      <w:r>
        <w:t>í</w:t>
      </w:r>
      <w:r w:rsidRPr="00FA3562">
        <w:t xml:space="preserve"> </w:t>
      </w:r>
      <w:r>
        <w:t>c</w:t>
      </w:r>
      <w:r w:rsidRPr="00FA3562">
        <w:t>uand</w:t>
      </w:r>
      <w:r>
        <w:t>o</w:t>
      </w:r>
      <w:r w:rsidRPr="00FA3562">
        <w:t>, com</w:t>
      </w:r>
      <w:r>
        <w:t>o ha ocurrido recientemente en</w:t>
      </w:r>
      <w:r w:rsidRPr="00FA3562">
        <w:t xml:space="preserve"> Nor</w:t>
      </w:r>
      <w:r>
        <w:t>ue</w:t>
      </w:r>
      <w:r w:rsidRPr="00FA3562">
        <w:t>g</w:t>
      </w:r>
      <w:r>
        <w:t>a</w:t>
      </w:r>
      <w:r w:rsidRPr="00FA3562">
        <w:t xml:space="preserve">, </w:t>
      </w:r>
      <w:r>
        <w:t>e</w:t>
      </w:r>
      <w:r w:rsidRPr="00FA3562">
        <w:t xml:space="preserve">l </w:t>
      </w:r>
      <w:r>
        <w:t>Es</w:t>
      </w:r>
      <w:r w:rsidRPr="00FA3562">
        <w:t>ta</w:t>
      </w:r>
      <w:r>
        <w:t>do</w:t>
      </w:r>
      <w:r w:rsidRPr="00FA3562">
        <w:t xml:space="preserve"> parte </w:t>
      </w:r>
      <w:r>
        <w:t>ha de presentar sus informes</w:t>
      </w:r>
      <w:r w:rsidRPr="00FA3562">
        <w:t xml:space="preserve"> </w:t>
      </w:r>
      <w:r>
        <w:t>a</w:t>
      </w:r>
      <w:r w:rsidRPr="00FA3562">
        <w:t xml:space="preserve"> interval</w:t>
      </w:r>
      <w:r>
        <w:t>os muy breves a varios ó</w:t>
      </w:r>
      <w:r w:rsidRPr="00FA3562">
        <w:t>rgan</w:t>
      </w:r>
      <w:r>
        <w:t>o</w:t>
      </w:r>
      <w:r w:rsidRPr="00FA3562">
        <w:t xml:space="preserve">s </w:t>
      </w:r>
      <w:r>
        <w:t>de tratados,</w:t>
      </w:r>
      <w:r w:rsidRPr="00FA3562">
        <w:t xml:space="preserve"> </w:t>
      </w:r>
      <w:r>
        <w:t>convendría instarlo a tra</w:t>
      </w:r>
      <w:r w:rsidRPr="00FA3562">
        <w:t>t</w:t>
      </w:r>
      <w:r>
        <w:t>a</w:t>
      </w:r>
      <w:r w:rsidRPr="00FA3562">
        <w:t>r to</w:t>
      </w:r>
      <w:r>
        <w:t>do</w:t>
      </w:r>
      <w:r w:rsidRPr="00FA3562">
        <w:t>s l</w:t>
      </w:r>
      <w:r>
        <w:t>o</w:t>
      </w:r>
      <w:r w:rsidRPr="00FA3562">
        <w:t xml:space="preserve">s </w:t>
      </w:r>
      <w:r>
        <w:t>informes</w:t>
      </w:r>
      <w:r w:rsidRPr="00FA3562">
        <w:t xml:space="preserve"> p</w:t>
      </w:r>
      <w:r>
        <w:t>e</w:t>
      </w:r>
      <w:r w:rsidRPr="00FA3562">
        <w:t>ri</w:t>
      </w:r>
      <w:r>
        <w:t>ó</w:t>
      </w:r>
      <w:r w:rsidRPr="00FA3562">
        <w:t>di</w:t>
      </w:r>
      <w:r>
        <w:t>cos y el</w:t>
      </w:r>
      <w:r w:rsidRPr="00FA3562">
        <w:t xml:space="preserve"> document</w:t>
      </w:r>
      <w:r>
        <w:t>o</w:t>
      </w:r>
      <w:r w:rsidRPr="00FA3562">
        <w:t xml:space="preserve"> b</w:t>
      </w:r>
      <w:r>
        <w:t>á</w:t>
      </w:r>
      <w:r w:rsidRPr="00FA3562">
        <w:t>s</w:t>
      </w:r>
      <w:r>
        <w:t>ico</w:t>
      </w:r>
      <w:r w:rsidRPr="00FA3562">
        <w:t xml:space="preserve"> com</w:t>
      </w:r>
      <w:r>
        <w:t>ú</w:t>
      </w:r>
      <w:r w:rsidRPr="00FA3562">
        <w:t>n com</w:t>
      </w:r>
      <w:r>
        <w:t>o</w:t>
      </w:r>
      <w:r w:rsidRPr="00FA3562">
        <w:t xml:space="preserve"> un to</w:t>
      </w:r>
      <w:r>
        <w:t>do,</w:t>
      </w:r>
      <w:r w:rsidRPr="00FA3562">
        <w:t xml:space="preserve"> </w:t>
      </w:r>
      <w:r>
        <w:t>y por consiguiente,</w:t>
      </w:r>
      <w:r w:rsidRPr="00FA3562">
        <w:t xml:space="preserve"> po</w:t>
      </w:r>
      <w:r>
        <w:t>der hacer en un informe a</w:t>
      </w:r>
      <w:r w:rsidRPr="00FA3562">
        <w:t xml:space="preserve"> un </w:t>
      </w:r>
      <w:r>
        <w:t>ó</w:t>
      </w:r>
      <w:r w:rsidRPr="00FA3562">
        <w:t>rgan</w:t>
      </w:r>
      <w:r>
        <w:t>o</w:t>
      </w:r>
      <w:r w:rsidRPr="00FA3562">
        <w:t xml:space="preserve"> </w:t>
      </w:r>
      <w:r>
        <w:t>conc</w:t>
      </w:r>
      <w:r w:rsidRPr="00FA3562">
        <w:t>r</w:t>
      </w:r>
      <w:r>
        <w:t>eto</w:t>
      </w:r>
      <w:r w:rsidRPr="00FA3562">
        <w:t xml:space="preserve"> r</w:t>
      </w:r>
      <w:r>
        <w:t>e</w:t>
      </w:r>
      <w:r w:rsidRPr="00FA3562">
        <w:t>f</w:t>
      </w:r>
      <w:r>
        <w:t>e</w:t>
      </w:r>
      <w:r w:rsidRPr="00FA3562">
        <w:t>renc</w:t>
      </w:r>
      <w:r>
        <w:t>ia a otros informes elaborados para distintos</w:t>
      </w:r>
      <w:r w:rsidRPr="00FA3562">
        <w:t xml:space="preserve"> instrument</w:t>
      </w:r>
      <w:r>
        <w:t>os</w:t>
      </w:r>
      <w:r w:rsidRPr="00FA3562">
        <w:t xml:space="preserve">. </w:t>
      </w:r>
      <w:r>
        <w:t>De esa forma, se aliviaría</w:t>
      </w:r>
      <w:r w:rsidRPr="00FA3562">
        <w:t xml:space="preserve"> consid</w:t>
      </w:r>
      <w:r>
        <w:t>e</w:t>
      </w:r>
      <w:r w:rsidRPr="00FA3562">
        <w:t>rablement</w:t>
      </w:r>
      <w:r>
        <w:t>e</w:t>
      </w:r>
      <w:r w:rsidRPr="00FA3562">
        <w:t xml:space="preserve"> </w:t>
      </w:r>
      <w:r>
        <w:t>la carga de trabajo de los Estados</w:t>
      </w:r>
      <w:r w:rsidRPr="00FA3562">
        <w:t xml:space="preserve">. </w:t>
      </w:r>
      <w:r>
        <w:t>Por su parte, la carga de trabajo d</w:t>
      </w:r>
      <w:r w:rsidRPr="00FA3562">
        <w:t>e</w:t>
      </w:r>
      <w:r>
        <w:t>l</w:t>
      </w:r>
      <w:r w:rsidRPr="00FA3562">
        <w:t xml:space="preserve"> Comité </w:t>
      </w:r>
      <w:r>
        <w:t>se va haciendo cada vez más pesada y los</w:t>
      </w:r>
      <w:r w:rsidRPr="00FA3562">
        <w:t xml:space="preserve"> servic</w:t>
      </w:r>
      <w:r>
        <w:t>io</w:t>
      </w:r>
      <w:r w:rsidRPr="00FA3562">
        <w:t>s de conf</w:t>
      </w:r>
      <w:r>
        <w:t>e</w:t>
      </w:r>
      <w:r w:rsidRPr="00FA3562">
        <w:t>renc</w:t>
      </w:r>
      <w:r>
        <w:t>ia</w:t>
      </w:r>
      <w:r w:rsidRPr="00FA3562">
        <w:t xml:space="preserve"> </w:t>
      </w:r>
      <w:r>
        <w:t>tropiezan cada vez con más dificultades</w:t>
      </w:r>
      <w:r w:rsidRPr="00FA3562">
        <w:t xml:space="preserve"> </w:t>
      </w:r>
      <w:r>
        <w:t xml:space="preserve">para hacerse cargo de </w:t>
      </w:r>
      <w:r w:rsidRPr="00FA3562">
        <w:t>la tr</w:t>
      </w:r>
      <w:r>
        <w:t>aducción de los informes de los Estados;</w:t>
      </w:r>
      <w:r w:rsidRPr="00FA3562">
        <w:t xml:space="preserve"> </w:t>
      </w:r>
      <w:r>
        <w:t>es preciso, por consiguiente, que estos últimos</w:t>
      </w:r>
      <w:r w:rsidRPr="00FA3562">
        <w:t xml:space="preserve"> s</w:t>
      </w:r>
      <w:r>
        <w:t>e comprometan a</w:t>
      </w:r>
      <w:r w:rsidRPr="00FA3562">
        <w:t xml:space="preserve"> respet</w:t>
      </w:r>
      <w:r>
        <w:t>a</w:t>
      </w:r>
      <w:r w:rsidRPr="00FA3562">
        <w:t xml:space="preserve">r </w:t>
      </w:r>
      <w:r>
        <w:t>el</w:t>
      </w:r>
      <w:r w:rsidRPr="00FA3562">
        <w:t xml:space="preserve"> l</w:t>
      </w:r>
      <w:r>
        <w:t>í</w:t>
      </w:r>
      <w:r w:rsidRPr="00FA3562">
        <w:t>mite d</w:t>
      </w:r>
      <w:r>
        <w:t>el</w:t>
      </w:r>
      <w:r w:rsidRPr="00FA3562">
        <w:t xml:space="preserve"> n</w:t>
      </w:r>
      <w:r>
        <w:t>úmero</w:t>
      </w:r>
      <w:r w:rsidRPr="00FA3562">
        <w:t xml:space="preserve"> de p</w:t>
      </w:r>
      <w:r>
        <w:t>á</w:t>
      </w:r>
      <w:r w:rsidRPr="00FA3562">
        <w:t>g</w:t>
      </w:r>
      <w:r>
        <w:t>ina</w:t>
      </w:r>
      <w:r w:rsidRPr="00FA3562">
        <w:t xml:space="preserve">s </w:t>
      </w:r>
      <w:r>
        <w:t>y a velar</w:t>
      </w:r>
      <w:r w:rsidRPr="00FA3562">
        <w:t xml:space="preserve"> </w:t>
      </w:r>
      <w:r>
        <w:t>por que</w:t>
      </w:r>
      <w:r w:rsidRPr="00FA3562">
        <w:t xml:space="preserve"> la r</w:t>
      </w:r>
      <w:r>
        <w:t>edacc</w:t>
      </w:r>
      <w:r w:rsidRPr="00FA3562">
        <w:t>i</w:t>
      </w:r>
      <w:r>
        <w:t>ó</w:t>
      </w:r>
      <w:r w:rsidRPr="00FA3562">
        <w:t xml:space="preserve">n </w:t>
      </w:r>
      <w:r>
        <w:t>mantenga un nivel</w:t>
      </w:r>
      <w:r w:rsidR="00CC6B9C">
        <w:t xml:space="preserve"> </w:t>
      </w:r>
      <w:r>
        <w:t>de c</w:t>
      </w:r>
      <w:r w:rsidRPr="00FA3562">
        <w:t>ali</w:t>
      </w:r>
      <w:r>
        <w:t>dad suficiente</w:t>
      </w:r>
      <w:r w:rsidRPr="00FA3562">
        <w:t>.</w:t>
      </w:r>
    </w:p>
    <w:p w:rsidR="00D74FE8" w:rsidRPr="00FA3562" w:rsidRDefault="00D74FE8" w:rsidP="00127A34">
      <w:pPr>
        <w:pStyle w:val="SingleTxtG"/>
      </w:pPr>
      <w:r>
        <w:t>40.</w:t>
      </w:r>
      <w:r>
        <w:tab/>
      </w:r>
      <w:r w:rsidRPr="00FA3562">
        <w:t>Nor</w:t>
      </w:r>
      <w:r>
        <w:t>ue</w:t>
      </w:r>
      <w:r w:rsidRPr="00FA3562">
        <w:t>g</w:t>
      </w:r>
      <w:r>
        <w:t>a</w:t>
      </w:r>
      <w:r w:rsidRPr="00FA3562">
        <w:t xml:space="preserve"> s</w:t>
      </w:r>
      <w:r>
        <w:t>e congratula de las</w:t>
      </w:r>
      <w:r w:rsidRPr="00FA3562">
        <w:t xml:space="preserve"> ini</w:t>
      </w:r>
      <w:r>
        <w:t>c</w:t>
      </w:r>
      <w:r w:rsidRPr="00FA3562">
        <w:t>iativ</w:t>
      </w:r>
      <w:r>
        <w:t>a</w:t>
      </w:r>
      <w:r w:rsidRPr="00FA3562">
        <w:t>s concr</w:t>
      </w:r>
      <w:r>
        <w:t>e</w:t>
      </w:r>
      <w:r w:rsidRPr="00FA3562">
        <w:t>t</w:t>
      </w:r>
      <w:r>
        <w:t>a</w:t>
      </w:r>
      <w:r w:rsidRPr="00FA3562">
        <w:t xml:space="preserve">s </w:t>
      </w:r>
      <w:r>
        <w:t>tomadas por</w:t>
      </w:r>
      <w:r w:rsidRPr="00FA3562">
        <w:t xml:space="preserve"> c</w:t>
      </w:r>
      <w:r>
        <w:t>i</w:t>
      </w:r>
      <w:r w:rsidRPr="00FA3562">
        <w:t>ert</w:t>
      </w:r>
      <w:r>
        <w:t>o</w:t>
      </w:r>
      <w:r w:rsidRPr="00FA3562">
        <w:t xml:space="preserve">s </w:t>
      </w:r>
      <w:r>
        <w:t>C</w:t>
      </w:r>
      <w:r w:rsidRPr="00FA3562">
        <w:t>omités p</w:t>
      </w:r>
      <w:r>
        <w:t>ara</w:t>
      </w:r>
      <w:r w:rsidRPr="00FA3562">
        <w:t xml:space="preserve"> ra</w:t>
      </w:r>
      <w:r>
        <w:t>c</w:t>
      </w:r>
      <w:r w:rsidRPr="00FA3562">
        <w:t>ionali</w:t>
      </w:r>
      <w:r>
        <w:t>zar</w:t>
      </w:r>
      <w:r w:rsidRPr="00FA3562">
        <w:t xml:space="preserve"> l</w:t>
      </w:r>
      <w:r>
        <w:t>a</w:t>
      </w:r>
      <w:r w:rsidRPr="00FA3562">
        <w:t>s activi</w:t>
      </w:r>
      <w:r>
        <w:t>dades</w:t>
      </w:r>
      <w:r w:rsidRPr="00FA3562">
        <w:t xml:space="preserve"> relativ</w:t>
      </w:r>
      <w:r>
        <w:t>a</w:t>
      </w:r>
      <w:r w:rsidRPr="00FA3562">
        <w:t xml:space="preserve">s </w:t>
      </w:r>
      <w:r>
        <w:t>al</w:t>
      </w:r>
      <w:r w:rsidRPr="00FA3562">
        <w:t xml:space="preserve"> examen de</w:t>
      </w:r>
      <w:r>
        <w:t xml:space="preserve"> lo</w:t>
      </w:r>
      <w:r w:rsidRPr="00FA3562">
        <w:t xml:space="preserve">s </w:t>
      </w:r>
      <w:r>
        <w:t>informes</w:t>
      </w:r>
      <w:r w:rsidRPr="00FA3562">
        <w:t xml:space="preserve"> p</w:t>
      </w:r>
      <w:r>
        <w:t>e</w:t>
      </w:r>
      <w:r w:rsidRPr="00FA3562">
        <w:t>ri</w:t>
      </w:r>
      <w:r>
        <w:t>ó</w:t>
      </w:r>
      <w:r w:rsidRPr="00FA3562">
        <w:t>di</w:t>
      </w:r>
      <w:r>
        <w:t>cos</w:t>
      </w:r>
      <w:r w:rsidRPr="00FA3562">
        <w:t xml:space="preserve">, en </w:t>
      </w:r>
      <w:r>
        <w:t>especial</w:t>
      </w:r>
      <w:r w:rsidRPr="00FA3562">
        <w:t xml:space="preserve"> la nu</w:t>
      </w:r>
      <w:r>
        <w:t>e</w:t>
      </w:r>
      <w:r w:rsidRPr="00FA3562">
        <w:t>v</w:t>
      </w:r>
      <w:r>
        <w:t>a</w:t>
      </w:r>
      <w:r w:rsidRPr="00FA3562">
        <w:t xml:space="preserve"> pr</w:t>
      </w:r>
      <w:r>
        <w:t>ác</w:t>
      </w:r>
      <w:r w:rsidRPr="00FA3562">
        <w:t>ti</w:t>
      </w:r>
      <w:r>
        <w:t>ca</w:t>
      </w:r>
      <w:r w:rsidRPr="00FA3562">
        <w:t xml:space="preserve"> d</w:t>
      </w:r>
      <w:r>
        <w:t>el</w:t>
      </w:r>
      <w:r w:rsidRPr="00FA3562">
        <w:t xml:space="preserve"> Comité contr</w:t>
      </w:r>
      <w:r>
        <w:t>a</w:t>
      </w:r>
      <w:r w:rsidRPr="00FA3562">
        <w:t xml:space="preserve"> la </w:t>
      </w:r>
      <w:r>
        <w:t>T</w:t>
      </w:r>
      <w:r w:rsidRPr="00FA3562">
        <w:t>ortur</w:t>
      </w:r>
      <w:r>
        <w:t>a</w:t>
      </w:r>
      <w:r w:rsidRPr="00FA3562">
        <w:t xml:space="preserve">, que </w:t>
      </w:r>
      <w:r>
        <w:t>e</w:t>
      </w:r>
      <w:r w:rsidRPr="00FA3562">
        <w:t>l Comité de</w:t>
      </w:r>
      <w:r>
        <w:t xml:space="preserve"> Derechos Humanos ha </w:t>
      </w:r>
      <w:r w:rsidRPr="00FA3562">
        <w:t>d</w:t>
      </w:r>
      <w:r>
        <w:t>ecidido</w:t>
      </w:r>
      <w:r w:rsidRPr="00FA3562">
        <w:t xml:space="preserve"> adopt</w:t>
      </w:r>
      <w:r>
        <w:t>a</w:t>
      </w:r>
      <w:r w:rsidRPr="00FA3562">
        <w:t>r</w:t>
      </w:r>
      <w:r>
        <w:t xml:space="preserve"> y que</w:t>
      </w:r>
      <w:r w:rsidRPr="00FA3562">
        <w:t xml:space="preserve"> consist</w:t>
      </w:r>
      <w:r>
        <w:t>e en es</w:t>
      </w:r>
      <w:r w:rsidRPr="00FA3562">
        <w:t>tabl</w:t>
      </w:r>
      <w:r>
        <w:t>ece</w:t>
      </w:r>
      <w:r w:rsidRPr="00FA3562">
        <w:t>r un</w:t>
      </w:r>
      <w:r>
        <w:t>a</w:t>
      </w:r>
      <w:r w:rsidRPr="00FA3562">
        <w:t xml:space="preserve"> list</w:t>
      </w:r>
      <w:r>
        <w:t>a</w:t>
      </w:r>
      <w:r w:rsidRPr="00FA3562">
        <w:t xml:space="preserve"> de </w:t>
      </w:r>
      <w:r>
        <w:t>las cuestiones que</w:t>
      </w:r>
      <w:r w:rsidRPr="00FA3562">
        <w:t xml:space="preserve"> de</w:t>
      </w:r>
      <w:r>
        <w:t>be</w:t>
      </w:r>
      <w:r w:rsidRPr="00FA3562">
        <w:t>n</w:t>
      </w:r>
      <w:r>
        <w:t xml:space="preserve"> abordarse</w:t>
      </w:r>
      <w:r w:rsidRPr="00FA3562">
        <w:t xml:space="preserve"> </w:t>
      </w:r>
      <w:r>
        <w:t>en los</w:t>
      </w:r>
      <w:r w:rsidRPr="00FA3562">
        <w:t xml:space="preserve"> </w:t>
      </w:r>
      <w:r>
        <w:t>informes</w:t>
      </w:r>
      <w:r w:rsidRPr="00FA3562">
        <w:t xml:space="preserve"> p</w:t>
      </w:r>
      <w:r>
        <w:t>e</w:t>
      </w:r>
      <w:r w:rsidRPr="00FA3562">
        <w:t>ri</w:t>
      </w:r>
      <w:r>
        <w:t>ó</w:t>
      </w:r>
      <w:r w:rsidRPr="00FA3562">
        <w:t>di</w:t>
      </w:r>
      <w:r>
        <w:t>cos, lo que debería facilitar la</w:t>
      </w:r>
      <w:r w:rsidRPr="00FA3562">
        <w:t xml:space="preserve"> r</w:t>
      </w:r>
      <w:r>
        <w:t>e</w:t>
      </w:r>
      <w:r w:rsidRPr="00FA3562">
        <w:t>d</w:t>
      </w:r>
      <w:r>
        <w:t>acción de documentos específicos y</w:t>
      </w:r>
      <w:r w:rsidRPr="00FA3562">
        <w:t xml:space="preserve"> pr</w:t>
      </w:r>
      <w:r>
        <w:t>e</w:t>
      </w:r>
      <w:r w:rsidRPr="00FA3562">
        <w:t>cis</w:t>
      </w:r>
      <w:r>
        <w:t>os</w:t>
      </w:r>
      <w:r w:rsidRPr="00FA3562">
        <w:t>. P</w:t>
      </w:r>
      <w:r>
        <w:t>a</w:t>
      </w:r>
      <w:r w:rsidRPr="00FA3562">
        <w:t>r</w:t>
      </w:r>
      <w:r>
        <w:t>a</w:t>
      </w:r>
      <w:r w:rsidRPr="00FA3562">
        <w:t xml:space="preserve"> que </w:t>
      </w:r>
      <w:r>
        <w:t>e</w:t>
      </w:r>
      <w:r w:rsidRPr="00FA3562">
        <w:t>l nu</w:t>
      </w:r>
      <w:r>
        <w:t>e</w:t>
      </w:r>
      <w:r w:rsidRPr="00FA3562">
        <w:t>v</w:t>
      </w:r>
      <w:r>
        <w:t>o</w:t>
      </w:r>
      <w:r w:rsidRPr="00FA3562">
        <w:t xml:space="preserve"> m</w:t>
      </w:r>
      <w:r>
        <w:t>é</w:t>
      </w:r>
      <w:r w:rsidRPr="00FA3562">
        <w:t>tod</w:t>
      </w:r>
      <w:r>
        <w:t>o</w:t>
      </w:r>
      <w:r w:rsidRPr="00FA3562">
        <w:t xml:space="preserve"> s</w:t>
      </w:r>
      <w:r>
        <w:t>ea</w:t>
      </w:r>
      <w:r w:rsidRPr="00FA3562">
        <w:t xml:space="preserve"> v</w:t>
      </w:r>
      <w:r>
        <w:t>e</w:t>
      </w:r>
      <w:r w:rsidRPr="00FA3562">
        <w:t>r</w:t>
      </w:r>
      <w:r>
        <w:t>d</w:t>
      </w:r>
      <w:r w:rsidRPr="00FA3562">
        <w:t>a</w:t>
      </w:r>
      <w:r>
        <w:t>dera</w:t>
      </w:r>
      <w:r w:rsidRPr="00FA3562">
        <w:t>ment</w:t>
      </w:r>
      <w:r>
        <w:t>e</w:t>
      </w:r>
      <w:r w:rsidRPr="00FA3562">
        <w:t xml:space="preserve"> efica</w:t>
      </w:r>
      <w:r>
        <w:t>z, conviene que</w:t>
      </w:r>
      <w:r w:rsidRPr="00FA3562">
        <w:t xml:space="preserve"> l</w:t>
      </w:r>
      <w:r>
        <w:t>os C</w:t>
      </w:r>
      <w:r w:rsidRPr="00FA3562">
        <w:t xml:space="preserve">omités </w:t>
      </w:r>
      <w:r>
        <w:t>se planteen la posibilidad</w:t>
      </w:r>
      <w:r w:rsidRPr="00FA3562">
        <w:t xml:space="preserve"> d</w:t>
      </w:r>
      <w:r>
        <w:t xml:space="preserve">e </w:t>
      </w:r>
      <w:r w:rsidRPr="00FA3562">
        <w:t>examin</w:t>
      </w:r>
      <w:r>
        <w:t>ar el</w:t>
      </w:r>
      <w:r w:rsidRPr="00FA3562">
        <w:t xml:space="preserve"> </w:t>
      </w:r>
      <w:r>
        <w:t>informe</w:t>
      </w:r>
      <w:r w:rsidRPr="00FA3562">
        <w:t xml:space="preserve"> </w:t>
      </w:r>
      <w:r>
        <w:t>así preparado en un plazo</w:t>
      </w:r>
      <w:r w:rsidR="00CC6B9C">
        <w:t xml:space="preserve"> </w:t>
      </w:r>
      <w:r w:rsidRPr="00FA3562">
        <w:t>ra</w:t>
      </w:r>
      <w:r>
        <w:t>z</w:t>
      </w:r>
      <w:r w:rsidRPr="00FA3562">
        <w:t xml:space="preserve">onable </w:t>
      </w:r>
      <w:r>
        <w:t xml:space="preserve">y no soliciten </w:t>
      </w:r>
      <w:r w:rsidRPr="00FA3562">
        <w:t>informa</w:t>
      </w:r>
      <w:r>
        <w:t>c</w:t>
      </w:r>
      <w:r w:rsidRPr="00FA3562">
        <w:t>i</w:t>
      </w:r>
      <w:r>
        <w:t>ó</w:t>
      </w:r>
      <w:r w:rsidRPr="00FA3562">
        <w:t>n</w:t>
      </w:r>
      <w:r>
        <w:t xml:space="preserve"> adicional</w:t>
      </w:r>
      <w:r w:rsidRPr="00FA3562">
        <w:t xml:space="preserve">. </w:t>
      </w:r>
      <w:r>
        <w:t>Es menester, así mismo, que</w:t>
      </w:r>
      <w:r w:rsidRPr="00FA3562">
        <w:t xml:space="preserve"> la soci</w:t>
      </w:r>
      <w:r>
        <w:t>edad</w:t>
      </w:r>
      <w:r w:rsidRPr="00FA3562">
        <w:t xml:space="preserve"> civil </w:t>
      </w:r>
      <w:r>
        <w:t>y las</w:t>
      </w:r>
      <w:r w:rsidRPr="00FA3562">
        <w:t xml:space="preserve"> institu</w:t>
      </w:r>
      <w:r>
        <w:t>c</w:t>
      </w:r>
      <w:r w:rsidRPr="00FA3562">
        <w:t>ion</w:t>
      </w:r>
      <w:r>
        <w:t>e</w:t>
      </w:r>
      <w:r w:rsidRPr="00FA3562">
        <w:t>s na</w:t>
      </w:r>
      <w:r>
        <w:t>c</w:t>
      </w:r>
      <w:r w:rsidRPr="00FA3562">
        <w:t>ionales de d</w:t>
      </w:r>
      <w:r>
        <w:t xml:space="preserve">erechos </w:t>
      </w:r>
      <w:r w:rsidRPr="00FA3562">
        <w:t>h</w:t>
      </w:r>
      <w:r>
        <w:t>umanos estén en condiciones de</w:t>
      </w:r>
      <w:r w:rsidRPr="00FA3562">
        <w:t xml:space="preserve"> particip</w:t>
      </w:r>
      <w:r>
        <w:t>a</w:t>
      </w:r>
      <w:r w:rsidRPr="00FA3562">
        <w:t>r</w:t>
      </w:r>
      <w:r>
        <w:t xml:space="preserve"> en la e</w:t>
      </w:r>
      <w:r w:rsidRPr="00FA3562">
        <w:t>labora</w:t>
      </w:r>
      <w:r>
        <w:t>c</w:t>
      </w:r>
      <w:r w:rsidRPr="00FA3562">
        <w:t>i</w:t>
      </w:r>
      <w:r>
        <w:t>ón de la lista</w:t>
      </w:r>
      <w:r w:rsidRPr="00FA3562">
        <w:t xml:space="preserve"> pr</w:t>
      </w:r>
      <w:r>
        <w:t>evi</w:t>
      </w:r>
      <w:r w:rsidRPr="00FA3562">
        <w:t>a.</w:t>
      </w:r>
    </w:p>
    <w:p w:rsidR="00D74FE8" w:rsidRDefault="00D74FE8" w:rsidP="00127A34">
      <w:pPr>
        <w:pStyle w:val="SingleTxtG"/>
      </w:pPr>
      <w:r>
        <w:t>41.</w:t>
      </w:r>
      <w:r>
        <w:tab/>
      </w:r>
      <w:r w:rsidRPr="00FA3562">
        <w:t>Nor</w:t>
      </w:r>
      <w:r>
        <w:t>ue</w:t>
      </w:r>
      <w:r w:rsidRPr="00FA3562">
        <w:t>g</w:t>
      </w:r>
      <w:r>
        <w:t>a</w:t>
      </w:r>
      <w:r w:rsidRPr="00FA3562">
        <w:t xml:space="preserve"> a</w:t>
      </w:r>
      <w:r>
        <w:t>g</w:t>
      </w:r>
      <w:r w:rsidRPr="00FA3562">
        <w:t>r</w:t>
      </w:r>
      <w:r>
        <w:t>ade</w:t>
      </w:r>
      <w:r w:rsidRPr="00FA3562">
        <w:t>c</w:t>
      </w:r>
      <w:r>
        <w:t>e</w:t>
      </w:r>
      <w:r w:rsidRPr="00FA3562">
        <w:t xml:space="preserve"> l</w:t>
      </w:r>
      <w:r>
        <w:t xml:space="preserve">a </w:t>
      </w:r>
      <w:r w:rsidRPr="00FA3562">
        <w:t>interpr</w:t>
      </w:r>
      <w:r>
        <w:t>e</w:t>
      </w:r>
      <w:r w:rsidRPr="00FA3562">
        <w:t>ta</w:t>
      </w:r>
      <w:r>
        <w:t>c</w:t>
      </w:r>
      <w:r w:rsidRPr="00FA3562">
        <w:t>i</w:t>
      </w:r>
      <w:r>
        <w:t>ó</w:t>
      </w:r>
      <w:r w:rsidRPr="00FA3562">
        <w:t>n que l</w:t>
      </w:r>
      <w:r>
        <w:t>o</w:t>
      </w:r>
      <w:r w:rsidRPr="00FA3562">
        <w:t xml:space="preserve">s </w:t>
      </w:r>
      <w:r>
        <w:t>ó</w:t>
      </w:r>
      <w:r w:rsidRPr="00FA3562">
        <w:t>rgan</w:t>
      </w:r>
      <w:r>
        <w:t>o</w:t>
      </w:r>
      <w:r w:rsidRPr="00FA3562">
        <w:t xml:space="preserve">s </w:t>
      </w:r>
      <w:r>
        <w:t>de tratados ofrecen de su</w:t>
      </w:r>
      <w:r w:rsidRPr="00FA3562">
        <w:t xml:space="preserve"> instrument</w:t>
      </w:r>
      <w:r>
        <w:t>o</w:t>
      </w:r>
      <w:r w:rsidRPr="00FA3562">
        <w:t xml:space="preserve"> </w:t>
      </w:r>
      <w:r>
        <w:t>y los detalles</w:t>
      </w:r>
      <w:r w:rsidRPr="00FA3562">
        <w:t xml:space="preserve"> qu</w:t>
      </w:r>
      <w:r>
        <w:t>e</w:t>
      </w:r>
      <w:r w:rsidRPr="00FA3562">
        <w:t xml:space="preserve"> aport</w:t>
      </w:r>
      <w:r>
        <w:t>a</w:t>
      </w:r>
      <w:r w:rsidRPr="00FA3562">
        <w:t xml:space="preserve">n </w:t>
      </w:r>
      <w:r>
        <w:t>respecto de las</w:t>
      </w:r>
      <w:r w:rsidRPr="00FA3562">
        <w:t xml:space="preserve"> obliga</w:t>
      </w:r>
      <w:r>
        <w:t>c</w:t>
      </w:r>
      <w:r w:rsidRPr="00FA3562">
        <w:t>ion</w:t>
      </w:r>
      <w:r>
        <w:t>e</w:t>
      </w:r>
      <w:r w:rsidRPr="00FA3562">
        <w:t>s qu</w:t>
      </w:r>
      <w:r>
        <w:t>e han de asumir los Estados, s</w:t>
      </w:r>
      <w:r w:rsidRPr="00FA3562">
        <w:t>us observa</w:t>
      </w:r>
      <w:r>
        <w:t>c</w:t>
      </w:r>
      <w:r w:rsidRPr="00FA3562">
        <w:t>ion</w:t>
      </w:r>
      <w:r>
        <w:t>e</w:t>
      </w:r>
      <w:r w:rsidRPr="00FA3562">
        <w:t xml:space="preserve">s finales, </w:t>
      </w:r>
      <w:r>
        <w:t>sus</w:t>
      </w:r>
      <w:r w:rsidRPr="00FA3562">
        <w:t xml:space="preserve"> Observa</w:t>
      </w:r>
      <w:r>
        <w:t>c</w:t>
      </w:r>
      <w:r w:rsidRPr="00FA3562">
        <w:t>ion</w:t>
      </w:r>
      <w:r>
        <w:t>e</w:t>
      </w:r>
      <w:r w:rsidRPr="00FA3562">
        <w:t>s g</w:t>
      </w:r>
      <w:r>
        <w:t>ene</w:t>
      </w:r>
      <w:r w:rsidRPr="00FA3562">
        <w:t xml:space="preserve">rales </w:t>
      </w:r>
      <w:r>
        <w:t>y sus</w:t>
      </w:r>
      <w:r w:rsidRPr="00FA3562">
        <w:t xml:space="preserve"> d</w:t>
      </w:r>
      <w:r>
        <w:t>e</w:t>
      </w:r>
      <w:r w:rsidRPr="00FA3562">
        <w:t>cision</w:t>
      </w:r>
      <w:r>
        <w:t>e</w:t>
      </w:r>
      <w:r w:rsidRPr="00FA3562">
        <w:t>s</w:t>
      </w:r>
      <w:r>
        <w:t xml:space="preserve"> en materia de las denuncias de particulares</w:t>
      </w:r>
      <w:r w:rsidRPr="00FA3562">
        <w:t xml:space="preserve">. </w:t>
      </w:r>
      <w:r>
        <w:t>El</w:t>
      </w:r>
      <w:r w:rsidRPr="00FA3562">
        <w:t xml:space="preserve"> s</w:t>
      </w:r>
      <w:r>
        <w:t>eg</w:t>
      </w:r>
      <w:r w:rsidRPr="00FA3562">
        <w:t>ui</w:t>
      </w:r>
      <w:r>
        <w:t>m</w:t>
      </w:r>
      <w:r w:rsidRPr="00FA3562">
        <w:t>i</w:t>
      </w:r>
      <w:r>
        <w:t>ento de la</w:t>
      </w:r>
      <w:r w:rsidRPr="00FA3562">
        <w:t xml:space="preserve"> </w:t>
      </w:r>
      <w:r>
        <w:t>aplicación</w:t>
      </w:r>
      <w:r w:rsidRPr="00FA3562">
        <w:t xml:space="preserve"> a</w:t>
      </w:r>
      <w:r>
        <w:t xml:space="preserve"> </w:t>
      </w:r>
      <w:r w:rsidRPr="00FA3562">
        <w:t>n</w:t>
      </w:r>
      <w:r>
        <w:t>ivel</w:t>
      </w:r>
      <w:r w:rsidRPr="00FA3562">
        <w:t xml:space="preserve"> na</w:t>
      </w:r>
      <w:r>
        <w:t>c</w:t>
      </w:r>
      <w:r w:rsidRPr="00FA3562">
        <w:t>ional de es</w:t>
      </w:r>
      <w:r>
        <w:t>as</w:t>
      </w:r>
      <w:r w:rsidRPr="00FA3562">
        <w:t xml:space="preserve"> recom</w:t>
      </w:r>
      <w:r>
        <w:t>e</w:t>
      </w:r>
      <w:r w:rsidRPr="00FA3562">
        <w:t>nda</w:t>
      </w:r>
      <w:r>
        <w:t>c</w:t>
      </w:r>
      <w:r w:rsidRPr="00FA3562">
        <w:t>ion</w:t>
      </w:r>
      <w:r>
        <w:t>e</w:t>
      </w:r>
      <w:r w:rsidRPr="00FA3562">
        <w:t>s es un</w:t>
      </w:r>
      <w:r>
        <w:t>a forma de</w:t>
      </w:r>
      <w:r w:rsidRPr="00FA3562">
        <w:t xml:space="preserve"> </w:t>
      </w:r>
      <w:r>
        <w:t xml:space="preserve">valorar la </w:t>
      </w:r>
      <w:r w:rsidRPr="00FA3562">
        <w:t>eficaci</w:t>
      </w:r>
      <w:r>
        <w:t>a y la</w:t>
      </w:r>
      <w:r w:rsidRPr="00FA3562">
        <w:t xml:space="preserve"> cr</w:t>
      </w:r>
      <w:r>
        <w:t>e</w:t>
      </w:r>
      <w:r w:rsidRPr="00FA3562">
        <w:t>dibili</w:t>
      </w:r>
      <w:r>
        <w:t xml:space="preserve">dad del conjunto del </w:t>
      </w:r>
      <w:r w:rsidRPr="00FA3562">
        <w:t>s</w:t>
      </w:r>
      <w:r>
        <w:t>i</w:t>
      </w:r>
      <w:r w:rsidRPr="00FA3562">
        <w:t>st</w:t>
      </w:r>
      <w:r>
        <w:t>e</w:t>
      </w:r>
      <w:r w:rsidRPr="00FA3562">
        <w:t>m</w:t>
      </w:r>
      <w:r>
        <w:t>a de derechos humanos</w:t>
      </w:r>
      <w:r w:rsidRPr="00FA3562">
        <w:t xml:space="preserve">. </w:t>
      </w:r>
      <w:r>
        <w:t>Lo mismo ocurre con las</w:t>
      </w:r>
      <w:r w:rsidRPr="00FA3562">
        <w:t xml:space="preserve"> recom</w:t>
      </w:r>
      <w:r>
        <w:t>e</w:t>
      </w:r>
      <w:r w:rsidRPr="00FA3562">
        <w:t>nda</w:t>
      </w:r>
      <w:r>
        <w:t>c</w:t>
      </w:r>
      <w:r w:rsidRPr="00FA3562">
        <w:t>ion</w:t>
      </w:r>
      <w:r>
        <w:t>e</w:t>
      </w:r>
      <w:r w:rsidRPr="00FA3562">
        <w:t>s f</w:t>
      </w:r>
      <w:r>
        <w:t>ormuladas en el</w:t>
      </w:r>
      <w:r w:rsidRPr="00FA3562">
        <w:t xml:space="preserve"> </w:t>
      </w:r>
      <w:r>
        <w:t xml:space="preserve">marco del </w:t>
      </w:r>
      <w:r w:rsidRPr="00FA3562">
        <w:t>Examen p</w:t>
      </w:r>
      <w:r>
        <w:t>e</w:t>
      </w:r>
      <w:r w:rsidRPr="00FA3562">
        <w:t>ri</w:t>
      </w:r>
      <w:r>
        <w:t>ó</w:t>
      </w:r>
      <w:r w:rsidRPr="00FA3562">
        <w:t>di</w:t>
      </w:r>
      <w:r>
        <w:t>co</w:t>
      </w:r>
      <w:r w:rsidRPr="00FA3562">
        <w:t xml:space="preserve"> univers</w:t>
      </w:r>
      <w:r>
        <w:t>a</w:t>
      </w:r>
      <w:r w:rsidRPr="00FA3562">
        <w:t xml:space="preserve">l </w:t>
      </w:r>
      <w:r>
        <w:t>y</w:t>
      </w:r>
      <w:r w:rsidRPr="00FA3562">
        <w:t xml:space="preserve"> Nor</w:t>
      </w:r>
      <w:r>
        <w:t>ue</w:t>
      </w:r>
      <w:r w:rsidRPr="00FA3562">
        <w:t>g</w:t>
      </w:r>
      <w:r>
        <w:t>a</w:t>
      </w:r>
      <w:r w:rsidRPr="00FA3562">
        <w:t xml:space="preserve"> ap</w:t>
      </w:r>
      <w:r>
        <w:t>oya todas las</w:t>
      </w:r>
      <w:r w:rsidRPr="00FA3562">
        <w:t xml:space="preserve"> ini</w:t>
      </w:r>
      <w:r>
        <w:t>c</w:t>
      </w:r>
      <w:r w:rsidRPr="00FA3562">
        <w:t>iativ</w:t>
      </w:r>
      <w:r>
        <w:t>as</w:t>
      </w:r>
      <w:r w:rsidRPr="00FA3562">
        <w:t xml:space="preserve"> </w:t>
      </w:r>
      <w:r>
        <w:t>encaminadas a</w:t>
      </w:r>
      <w:r w:rsidRPr="00FA3562">
        <w:t xml:space="preserve"> refor</w:t>
      </w:r>
      <w:r>
        <w:t>za</w:t>
      </w:r>
      <w:r w:rsidRPr="00FA3562">
        <w:t>r la coordina</w:t>
      </w:r>
      <w:r>
        <w:t>c</w:t>
      </w:r>
      <w:r w:rsidRPr="00FA3562">
        <w:t>i</w:t>
      </w:r>
      <w:r>
        <w:t>ó</w:t>
      </w:r>
      <w:r w:rsidRPr="00FA3562">
        <w:t>n entre l</w:t>
      </w:r>
      <w:r>
        <w:t>o</w:t>
      </w:r>
      <w:r w:rsidRPr="00FA3562">
        <w:t>s tra</w:t>
      </w:r>
      <w:r>
        <w:t>bajos de los</w:t>
      </w:r>
      <w:r w:rsidRPr="00FA3562">
        <w:t xml:space="preserve"> </w:t>
      </w:r>
      <w:r>
        <w:t>ó</w:t>
      </w:r>
      <w:r w:rsidRPr="00FA3562">
        <w:t>rgan</w:t>
      </w:r>
      <w:r>
        <w:t>os de tratados y el</w:t>
      </w:r>
      <w:r w:rsidRPr="00FA3562">
        <w:t xml:space="preserve"> Conse</w:t>
      </w:r>
      <w:r>
        <w:t>jo</w:t>
      </w:r>
      <w:r w:rsidRPr="00FA3562">
        <w:t xml:space="preserve"> de</w:t>
      </w:r>
      <w:r>
        <w:t xml:space="preserve"> Derechos</w:t>
      </w:r>
      <w:r w:rsidRPr="00FA3562">
        <w:t xml:space="preserve"> </w:t>
      </w:r>
      <w:r>
        <w:t>Humanos</w:t>
      </w:r>
      <w:r w:rsidRPr="00FA3562">
        <w:t>.</w:t>
      </w:r>
    </w:p>
    <w:p w:rsidR="00D74FE8" w:rsidRDefault="00D74FE8" w:rsidP="00127A34">
      <w:pPr>
        <w:pStyle w:val="SingleTxtG"/>
      </w:pPr>
      <w:r>
        <w:t>42.</w:t>
      </w:r>
      <w:r>
        <w:tab/>
        <w:t xml:space="preserve">El </w:t>
      </w:r>
      <w:r>
        <w:rPr>
          <w:b/>
        </w:rPr>
        <w:t>Sr</w:t>
      </w:r>
      <w:r w:rsidRPr="00CB5119">
        <w:rPr>
          <w:b/>
        </w:rPr>
        <w:t>. Pellet</w:t>
      </w:r>
      <w:r>
        <w:t xml:space="preserve"> (Francia) señala que Francia acoge con agrado la acción del Comité de Derechos Humanos, el órgano más antiguo del sistema de las Naciones Unidas, que desempeña una función esencial en materia de protección y promoción de los derechos humanos, en especial a través de sus Observaciones generales y de su examen de las comunicaciones de los particulares. </w:t>
      </w:r>
    </w:p>
    <w:p w:rsidR="00D74FE8" w:rsidRPr="004329DD" w:rsidRDefault="00D74FE8" w:rsidP="00127A34">
      <w:pPr>
        <w:pStyle w:val="SingleTxtG"/>
      </w:pPr>
      <w:r>
        <w:t>43.</w:t>
      </w:r>
      <w:r>
        <w:tab/>
        <w:t>Francia</w:t>
      </w:r>
      <w:r w:rsidRPr="00BB171C">
        <w:t xml:space="preserve"> siente un gran aprecio por la independencia del Comité. Es importante que disponga de los medios humanos </w:t>
      </w:r>
      <w:r>
        <w:t>y</w:t>
      </w:r>
      <w:r w:rsidRPr="00BB171C">
        <w:t xml:space="preserve"> mat</w:t>
      </w:r>
      <w:r>
        <w:t>e</w:t>
      </w:r>
      <w:r w:rsidRPr="00BB171C">
        <w:t>ri</w:t>
      </w:r>
      <w:r>
        <w:t>a</w:t>
      </w:r>
      <w:r w:rsidRPr="00BB171C">
        <w:t>l</w:t>
      </w:r>
      <w:r>
        <w:t>e</w:t>
      </w:r>
      <w:r w:rsidRPr="00BB171C">
        <w:t xml:space="preserve">s </w:t>
      </w:r>
      <w:r>
        <w:t>necesarios para llevar a cabo su</w:t>
      </w:r>
      <w:r w:rsidRPr="00BB171C">
        <w:t xml:space="preserve"> misi</w:t>
      </w:r>
      <w:r>
        <w:t>ó</w:t>
      </w:r>
      <w:r w:rsidRPr="00BB171C">
        <w:t xml:space="preserve">n </w:t>
      </w:r>
      <w:r>
        <w:t>en</w:t>
      </w:r>
      <w:r w:rsidRPr="00BB171C">
        <w:t xml:space="preserve"> l</w:t>
      </w:r>
      <w:r>
        <w:t>a</w:t>
      </w:r>
      <w:r w:rsidRPr="00BB171C">
        <w:t>s me</w:t>
      </w:r>
      <w:r>
        <w:t>jores</w:t>
      </w:r>
      <w:r w:rsidRPr="00BB171C">
        <w:t xml:space="preserve"> condi</w:t>
      </w:r>
      <w:r>
        <w:t>c</w:t>
      </w:r>
      <w:r w:rsidRPr="00BB171C">
        <w:t>ion</w:t>
      </w:r>
      <w:r>
        <w:t>e</w:t>
      </w:r>
      <w:r w:rsidRPr="00BB171C">
        <w:t xml:space="preserve">s posibles </w:t>
      </w:r>
      <w:r>
        <w:t>y el</w:t>
      </w:r>
      <w:r w:rsidRPr="00BB171C">
        <w:t xml:space="preserve"> </w:t>
      </w:r>
      <w:r>
        <w:t>Sr</w:t>
      </w:r>
      <w:r w:rsidRPr="00BB171C">
        <w:t xml:space="preserve">. Pellet </w:t>
      </w:r>
      <w:r>
        <w:t>desearía</w:t>
      </w:r>
      <w:r w:rsidRPr="00BB171C">
        <w:t xml:space="preserve"> con</w:t>
      </w:r>
      <w:r>
        <w:t>ocer la opinión</w:t>
      </w:r>
      <w:r w:rsidRPr="00BB171C">
        <w:t xml:space="preserve"> d</w:t>
      </w:r>
      <w:r>
        <w:t>el</w:t>
      </w:r>
      <w:r w:rsidRPr="00BB171C">
        <w:t xml:space="preserve"> Comité </w:t>
      </w:r>
      <w:r>
        <w:t>al respecto</w:t>
      </w:r>
      <w:r w:rsidRPr="00BB171C">
        <w:t xml:space="preserve">. </w:t>
      </w:r>
      <w:r>
        <w:t>Es igualmente</w:t>
      </w:r>
      <w:r w:rsidRPr="004329DD">
        <w:t xml:space="preserve"> import</w:t>
      </w:r>
      <w:r>
        <w:t>ant</w:t>
      </w:r>
      <w:r w:rsidRPr="004329DD">
        <w:t>e que l</w:t>
      </w:r>
      <w:r>
        <w:t>a</w:t>
      </w:r>
      <w:r w:rsidRPr="004329DD">
        <w:t>s recom</w:t>
      </w:r>
      <w:r>
        <w:t>e</w:t>
      </w:r>
      <w:r w:rsidRPr="004329DD">
        <w:t>nda</w:t>
      </w:r>
      <w:r>
        <w:t>c</w:t>
      </w:r>
      <w:r w:rsidRPr="004329DD">
        <w:t>ion</w:t>
      </w:r>
      <w:r>
        <w:t>e</w:t>
      </w:r>
      <w:r w:rsidRPr="004329DD">
        <w:t>s f</w:t>
      </w:r>
      <w:r>
        <w:t>ormuladas por el</w:t>
      </w:r>
      <w:r w:rsidRPr="004329DD">
        <w:t xml:space="preserve"> Conse</w:t>
      </w:r>
      <w:r>
        <w:t>jo</w:t>
      </w:r>
      <w:r w:rsidRPr="004329DD">
        <w:t xml:space="preserve"> de </w:t>
      </w:r>
      <w:r>
        <w:t>Derechos Humanos</w:t>
      </w:r>
      <w:r w:rsidRPr="004329DD">
        <w:t xml:space="preserve"> </w:t>
      </w:r>
      <w:r>
        <w:t xml:space="preserve">en el marco del </w:t>
      </w:r>
      <w:r w:rsidRPr="004329DD">
        <w:t>Examen p</w:t>
      </w:r>
      <w:r>
        <w:t>e</w:t>
      </w:r>
      <w:r w:rsidRPr="004329DD">
        <w:t>ri</w:t>
      </w:r>
      <w:r>
        <w:t>ó</w:t>
      </w:r>
      <w:r w:rsidRPr="004329DD">
        <w:t>di</w:t>
      </w:r>
      <w:r>
        <w:t>co</w:t>
      </w:r>
      <w:r w:rsidRPr="004329DD">
        <w:t xml:space="preserve"> univers</w:t>
      </w:r>
      <w:r>
        <w:t>a</w:t>
      </w:r>
      <w:r w:rsidRPr="004329DD">
        <w:t>l</w:t>
      </w:r>
      <w:r>
        <w:t xml:space="preserve"> no logren nunca debilitar las</w:t>
      </w:r>
      <w:r w:rsidRPr="004329DD">
        <w:t xml:space="preserve"> observa</w:t>
      </w:r>
      <w:r>
        <w:t>c</w:t>
      </w:r>
      <w:r w:rsidRPr="004329DD">
        <w:t>ion</w:t>
      </w:r>
      <w:r>
        <w:t>e</w:t>
      </w:r>
      <w:r w:rsidRPr="004329DD">
        <w:t>s finales d</w:t>
      </w:r>
      <w:r>
        <w:t>el</w:t>
      </w:r>
      <w:r w:rsidRPr="004329DD">
        <w:t xml:space="preserve"> Comité de</w:t>
      </w:r>
      <w:r>
        <w:t xml:space="preserve"> Derechos Humanos, sino que, por el contrario, las refuercen; </w:t>
      </w:r>
      <w:r w:rsidRPr="004329DD">
        <w:t>e</w:t>
      </w:r>
      <w:r>
        <w:t>l</w:t>
      </w:r>
      <w:r w:rsidRPr="004329DD">
        <w:t xml:space="preserve"> Comité </w:t>
      </w:r>
      <w:r>
        <w:t xml:space="preserve">tal vez </w:t>
      </w:r>
      <w:r w:rsidRPr="004329DD">
        <w:t>po</w:t>
      </w:r>
      <w:r>
        <w:t>d</w:t>
      </w:r>
      <w:r w:rsidRPr="004329DD">
        <w:t>r</w:t>
      </w:r>
      <w:r>
        <w:t>ía</w:t>
      </w:r>
      <w:r w:rsidRPr="004329DD">
        <w:t xml:space="preserve"> </w:t>
      </w:r>
      <w:r>
        <w:t xml:space="preserve">comentar cual es </w:t>
      </w:r>
      <w:r w:rsidRPr="004329DD">
        <w:t>l</w:t>
      </w:r>
      <w:r>
        <w:t>a</w:t>
      </w:r>
      <w:r w:rsidRPr="004329DD">
        <w:t xml:space="preserve"> </w:t>
      </w:r>
      <w:r>
        <w:t>e</w:t>
      </w:r>
      <w:r w:rsidRPr="004329DD">
        <w:t>volu</w:t>
      </w:r>
      <w:r>
        <w:t>c</w:t>
      </w:r>
      <w:r w:rsidRPr="004329DD">
        <w:t>i</w:t>
      </w:r>
      <w:r>
        <w:t>ó</w:t>
      </w:r>
      <w:r w:rsidRPr="004329DD">
        <w:t>n r</w:t>
      </w:r>
      <w:r>
        <w:t>e</w:t>
      </w:r>
      <w:r w:rsidRPr="004329DD">
        <w:t>c</w:t>
      </w:r>
      <w:r>
        <w:t>i</w:t>
      </w:r>
      <w:r w:rsidRPr="004329DD">
        <w:t>ente</w:t>
      </w:r>
      <w:r>
        <w:t xml:space="preserve"> en esa esfera</w:t>
      </w:r>
      <w:r w:rsidRPr="004329DD">
        <w:t xml:space="preserve">. </w:t>
      </w:r>
    </w:p>
    <w:p w:rsidR="00D74FE8" w:rsidRPr="004329DD" w:rsidRDefault="00D74FE8" w:rsidP="00127A34">
      <w:pPr>
        <w:pStyle w:val="SingleTxtG"/>
      </w:pPr>
      <w:r>
        <w:t>44.</w:t>
      </w:r>
      <w:r>
        <w:tab/>
        <w:t>El Sr. Pellet pregunta también en qué situación se encuentra el</w:t>
      </w:r>
      <w:r w:rsidRPr="004329DD">
        <w:t xml:space="preserve"> Comité </w:t>
      </w:r>
      <w:r>
        <w:t>en su labor de re</w:t>
      </w:r>
      <w:r w:rsidRPr="004329DD">
        <w:t>flexi</w:t>
      </w:r>
      <w:r>
        <w:t>ó</w:t>
      </w:r>
      <w:r w:rsidRPr="004329DD">
        <w:t xml:space="preserve">n </w:t>
      </w:r>
      <w:r>
        <w:t>sobre</w:t>
      </w:r>
      <w:r w:rsidRPr="004329DD">
        <w:t xml:space="preserve"> la pen</w:t>
      </w:r>
      <w:r>
        <w:t>a</w:t>
      </w:r>
      <w:r w:rsidRPr="004329DD">
        <w:t xml:space="preserve"> de m</w:t>
      </w:r>
      <w:r>
        <w:t>ue</w:t>
      </w:r>
      <w:r w:rsidRPr="004329DD">
        <w:t>rt</w:t>
      </w:r>
      <w:r>
        <w:t>e</w:t>
      </w:r>
      <w:r w:rsidRPr="004329DD">
        <w:t xml:space="preserve"> de</w:t>
      </w:r>
      <w:r>
        <w:t xml:space="preserve">sde la </w:t>
      </w:r>
      <w:r w:rsidRPr="004329DD">
        <w:t>adop</w:t>
      </w:r>
      <w:r>
        <w:t>c</w:t>
      </w:r>
      <w:r w:rsidRPr="004329DD">
        <w:t>i</w:t>
      </w:r>
      <w:r>
        <w:t>ó</w:t>
      </w:r>
      <w:r w:rsidRPr="004329DD">
        <w:t>n, en 1982,</w:t>
      </w:r>
      <w:r w:rsidR="00747A08">
        <w:t xml:space="preserve"> de la Observación general </w:t>
      </w:r>
      <w:r w:rsidR="00747A08">
        <w:rPr>
          <w:rFonts w:eastAsia="MS Mincho"/>
        </w:rPr>
        <w:t>Nº </w:t>
      </w:r>
      <w:r w:rsidRPr="004329DD">
        <w:t>6 relativ</w:t>
      </w:r>
      <w:r>
        <w:t>a</w:t>
      </w:r>
      <w:r w:rsidRPr="004329DD">
        <w:t xml:space="preserve"> a</w:t>
      </w:r>
      <w:r>
        <w:t>l derecho a la vida</w:t>
      </w:r>
      <w:r w:rsidRPr="004329DD">
        <w:t xml:space="preserve">, </w:t>
      </w:r>
      <w:r>
        <w:t>en particular por lo que hace a la de</w:t>
      </w:r>
      <w:r w:rsidRPr="004329DD">
        <w:t>fini</w:t>
      </w:r>
      <w:r>
        <w:t>ció</w:t>
      </w:r>
      <w:r w:rsidRPr="004329DD">
        <w:t>n de</w:t>
      </w:r>
      <w:r>
        <w:t xml:space="preserve"> lo</w:t>
      </w:r>
      <w:r w:rsidRPr="004329DD">
        <w:t xml:space="preserve">s </w:t>
      </w:r>
      <w:r w:rsidR="00CC6B9C">
        <w:t>"</w:t>
      </w:r>
      <w:r>
        <w:t>más graves delitos</w:t>
      </w:r>
      <w:r w:rsidR="00CC6B9C">
        <w:t>"</w:t>
      </w:r>
      <w:r w:rsidRPr="004329DD">
        <w:t>.</w:t>
      </w:r>
      <w:r>
        <w:t xml:space="preserve"> Desearía saber cual es la opinión del Comité sobre las ten</w:t>
      </w:r>
      <w:r w:rsidRPr="004329DD">
        <w:t>d</w:t>
      </w:r>
      <w:r>
        <w:t>e</w:t>
      </w:r>
      <w:r w:rsidRPr="004329DD">
        <w:t>nc</w:t>
      </w:r>
      <w:r>
        <w:t>ias</w:t>
      </w:r>
      <w:r w:rsidRPr="004329DD">
        <w:t xml:space="preserve"> g</w:t>
      </w:r>
      <w:r>
        <w:t>e</w:t>
      </w:r>
      <w:r w:rsidRPr="004329DD">
        <w:t>n</w:t>
      </w:r>
      <w:r>
        <w:t>e</w:t>
      </w:r>
      <w:r w:rsidRPr="004329DD">
        <w:t>ral</w:t>
      </w:r>
      <w:r>
        <w:t>es</w:t>
      </w:r>
      <w:r w:rsidRPr="004329DD">
        <w:t xml:space="preserve"> </w:t>
      </w:r>
      <w:r>
        <w:t>en esa esfera</w:t>
      </w:r>
      <w:r w:rsidRPr="004329DD">
        <w:t>.</w:t>
      </w:r>
    </w:p>
    <w:p w:rsidR="00D74FE8" w:rsidRPr="004329DD" w:rsidRDefault="00D74FE8" w:rsidP="00127A34">
      <w:pPr>
        <w:pStyle w:val="SingleTxtG"/>
      </w:pPr>
      <w:r>
        <w:t>45.</w:t>
      </w:r>
      <w:r>
        <w:tab/>
        <w:t xml:space="preserve">El </w:t>
      </w:r>
      <w:r>
        <w:rPr>
          <w:b/>
        </w:rPr>
        <w:t>Sr</w:t>
      </w:r>
      <w:r w:rsidRPr="004329DD">
        <w:rPr>
          <w:b/>
        </w:rPr>
        <w:t>. Lepatan</w:t>
      </w:r>
      <w:r w:rsidRPr="004329DD">
        <w:t xml:space="preserve"> (</w:t>
      </w:r>
      <w:r>
        <w:t>Filipinas</w:t>
      </w:r>
      <w:r w:rsidRPr="004329DD">
        <w:t xml:space="preserve">) </w:t>
      </w:r>
      <w:r>
        <w:t xml:space="preserve">pregunta cómo aplica el Comité el </w:t>
      </w:r>
      <w:r w:rsidRPr="004329DD">
        <w:t>art</w:t>
      </w:r>
      <w:r>
        <w:t>í</w:t>
      </w:r>
      <w:r w:rsidRPr="004329DD">
        <w:t>c</w:t>
      </w:r>
      <w:r>
        <w:t>u</w:t>
      </w:r>
      <w:r w:rsidRPr="004329DD">
        <w:t>l</w:t>
      </w:r>
      <w:r>
        <w:t>o</w:t>
      </w:r>
      <w:r w:rsidRPr="004329DD">
        <w:t xml:space="preserve"> 14 d</w:t>
      </w:r>
      <w:r>
        <w:t>el</w:t>
      </w:r>
      <w:r w:rsidRPr="004329DD">
        <w:t xml:space="preserve"> Pact</w:t>
      </w:r>
      <w:r>
        <w:t>o cuando examina</w:t>
      </w:r>
      <w:r w:rsidRPr="004329DD">
        <w:t xml:space="preserve"> l</w:t>
      </w:r>
      <w:r>
        <w:t>a</w:t>
      </w:r>
      <w:r w:rsidRPr="004329DD">
        <w:t>s comunica</w:t>
      </w:r>
      <w:r>
        <w:t>c</w:t>
      </w:r>
      <w:r w:rsidRPr="004329DD">
        <w:t>ion</w:t>
      </w:r>
      <w:r>
        <w:t>e</w:t>
      </w:r>
      <w:r w:rsidRPr="004329DD">
        <w:t xml:space="preserve">s </w:t>
      </w:r>
      <w:r>
        <w:t>de particulares</w:t>
      </w:r>
      <w:r w:rsidRPr="004329DD">
        <w:t xml:space="preserve"> </w:t>
      </w:r>
      <w:r>
        <w:t>y cómo</w:t>
      </w:r>
      <w:r w:rsidRPr="004329DD">
        <w:t xml:space="preserve"> </w:t>
      </w:r>
      <w:r>
        <w:t>toma sus decisiones. Ha sucedido, en efecto, que el</w:t>
      </w:r>
      <w:r w:rsidRPr="004329DD">
        <w:t xml:space="preserve"> Comité </w:t>
      </w:r>
      <w:r>
        <w:t>se ha pr</w:t>
      </w:r>
      <w:r w:rsidRPr="004329DD">
        <w:t>on</w:t>
      </w:r>
      <w:r>
        <w:t>u</w:t>
      </w:r>
      <w:r w:rsidRPr="004329DD">
        <w:t>nc</w:t>
      </w:r>
      <w:r>
        <w:t>iado</w:t>
      </w:r>
      <w:r w:rsidRPr="004329DD">
        <w:t xml:space="preserve"> s</w:t>
      </w:r>
      <w:r>
        <w:t>obre</w:t>
      </w:r>
      <w:r w:rsidRPr="004329DD">
        <w:t xml:space="preserve"> la culpabili</w:t>
      </w:r>
      <w:r>
        <w:t xml:space="preserve">dad o la </w:t>
      </w:r>
      <w:r w:rsidRPr="004329DD">
        <w:t>inocenc</w:t>
      </w:r>
      <w:r>
        <w:t>ia</w:t>
      </w:r>
      <w:r w:rsidRPr="004329DD">
        <w:t xml:space="preserve"> d</w:t>
      </w:r>
      <w:r>
        <w:t xml:space="preserve">e </w:t>
      </w:r>
      <w:r w:rsidRPr="004329DD">
        <w:t>acus</w:t>
      </w:r>
      <w:r>
        <w:t>ado</w:t>
      </w:r>
      <w:r w:rsidRPr="004329DD">
        <w:t>s</w:t>
      </w:r>
      <w:r>
        <w:t>, siendo así que estos últimos no estaban en condiciones de ofrecerle explicaciones. Sin embargo, hasta la misma</w:t>
      </w:r>
      <w:r w:rsidRPr="004329DD">
        <w:t xml:space="preserve"> Cor</w:t>
      </w:r>
      <w:r>
        <w:t>te</w:t>
      </w:r>
      <w:r w:rsidRPr="004329DD">
        <w:t xml:space="preserve"> </w:t>
      </w:r>
      <w:r>
        <w:t>Internacional de J</w:t>
      </w:r>
      <w:r w:rsidRPr="004329DD">
        <w:t>ustic</w:t>
      </w:r>
      <w:r>
        <w:t>ia</w:t>
      </w:r>
      <w:r w:rsidRPr="004329DD">
        <w:t xml:space="preserve"> (CIJ), </w:t>
      </w:r>
      <w:r>
        <w:t>cuando examina</w:t>
      </w:r>
      <w:r w:rsidRPr="004329DD">
        <w:t xml:space="preserve"> </w:t>
      </w:r>
      <w:r>
        <w:t>casos</w:t>
      </w:r>
      <w:r w:rsidRPr="004329DD">
        <w:t xml:space="preserve"> </w:t>
      </w:r>
      <w:r>
        <w:t>de pena capital</w:t>
      </w:r>
      <w:r w:rsidRPr="004329DD">
        <w:t xml:space="preserve">, </w:t>
      </w:r>
      <w:r>
        <w:t>intenta e</w:t>
      </w:r>
      <w:r w:rsidRPr="004329DD">
        <w:t>vit</w:t>
      </w:r>
      <w:r>
        <w:t>a</w:t>
      </w:r>
      <w:r w:rsidRPr="004329DD">
        <w:t>r</w:t>
      </w:r>
      <w:r>
        <w:t>,</w:t>
      </w:r>
      <w:r w:rsidRPr="004329DD">
        <w:t xml:space="preserve"> </w:t>
      </w:r>
      <w:r>
        <w:t>en</w:t>
      </w:r>
      <w:r w:rsidRPr="004329DD">
        <w:t xml:space="preserve"> la me</w:t>
      </w:r>
      <w:r>
        <w:t>dida</w:t>
      </w:r>
      <w:r w:rsidRPr="004329DD">
        <w:t xml:space="preserve"> d</w:t>
      </w:r>
      <w:r>
        <w:t>e lo</w:t>
      </w:r>
      <w:r w:rsidRPr="004329DD">
        <w:t xml:space="preserve"> posible</w:t>
      </w:r>
      <w:r>
        <w:t>,</w:t>
      </w:r>
      <w:r w:rsidRPr="004329DD">
        <w:t xml:space="preserve"> pron</w:t>
      </w:r>
      <w:r>
        <w:t>u</w:t>
      </w:r>
      <w:r w:rsidRPr="004329DD">
        <w:t>nc</w:t>
      </w:r>
      <w:r>
        <w:t>ia</w:t>
      </w:r>
      <w:r w:rsidRPr="004329DD">
        <w:t>r</w:t>
      </w:r>
      <w:r>
        <w:t>se</w:t>
      </w:r>
      <w:r w:rsidRPr="004329DD">
        <w:t xml:space="preserve"> s</w:t>
      </w:r>
      <w:r>
        <w:t>ob</w:t>
      </w:r>
      <w:r w:rsidRPr="004329DD">
        <w:t>r</w:t>
      </w:r>
      <w:r>
        <w:t>e</w:t>
      </w:r>
      <w:r w:rsidRPr="004329DD">
        <w:t xml:space="preserve"> l</w:t>
      </w:r>
      <w:r>
        <w:t xml:space="preserve">a </w:t>
      </w:r>
      <w:r w:rsidRPr="004329DD">
        <w:t>inocenc</w:t>
      </w:r>
      <w:r>
        <w:t>ia</w:t>
      </w:r>
      <w:r w:rsidRPr="004329DD">
        <w:t xml:space="preserve"> o la culpabili</w:t>
      </w:r>
      <w:r>
        <w:t>dad de las</w:t>
      </w:r>
      <w:r w:rsidRPr="004329DD">
        <w:t xml:space="preserve"> person</w:t>
      </w:r>
      <w:r>
        <w:t>a</w:t>
      </w:r>
      <w:r w:rsidRPr="004329DD">
        <w:t xml:space="preserve">s </w:t>
      </w:r>
      <w:r>
        <w:t>afectadas</w:t>
      </w:r>
      <w:r w:rsidRPr="004329DD">
        <w:t>.</w:t>
      </w:r>
    </w:p>
    <w:p w:rsidR="00D74FE8" w:rsidRDefault="00D74FE8" w:rsidP="00127A34">
      <w:pPr>
        <w:pStyle w:val="SingleTxtG"/>
      </w:pPr>
      <w:r>
        <w:t>46.</w:t>
      </w:r>
      <w:r>
        <w:tab/>
        <w:t xml:space="preserve">El </w:t>
      </w:r>
      <w:r>
        <w:rPr>
          <w:b/>
        </w:rPr>
        <w:t>Sr</w:t>
      </w:r>
      <w:r w:rsidRPr="004329DD">
        <w:rPr>
          <w:b/>
        </w:rPr>
        <w:t>. Herzenni</w:t>
      </w:r>
      <w:r>
        <w:t xml:space="preserve"> (Comité Internacional de Coordinación de Instituciones Nacionales para la Promoción y Protección de los Derechos Humanos (CIC)) agradece a los Sres. Badinter y Bedjaoui su alegato en pro de la abolición universal de la pena de muerte. El Pacto hace hincapié en un gran número de valores fundamentales de carácter universal y resulta oportuno reconocer, con motivo del acto especial, el papel de primer orden que desempeña el Comité de Derechos Humanos en la aplicación del Pacto y no olvidarse de los que están privados aún de sus derechos y libertades fundamentales.</w:t>
      </w:r>
    </w:p>
    <w:p w:rsidR="00D74FE8" w:rsidRDefault="00D74FE8" w:rsidP="00127A34">
      <w:pPr>
        <w:pStyle w:val="SingleTxtG"/>
      </w:pPr>
      <w:r>
        <w:t>47.</w:t>
      </w:r>
      <w:r>
        <w:tab/>
        <w:t>Las instituciones nacionales, que son organismos independientes establecidos con arreglo a los Principios relativos al estatuto y el funcionamiento de las instituciones nacionales para la promoción y la protección de los derechos humanos (Principios de París), se esfuerzan por reducir la brecha entre las normas internacionales de derechos humanos y las realidades nacionales. Es fundamental que se adopten medidas destinadas a sostener la acción</w:t>
      </w:r>
      <w:r w:rsidR="00CC6B9C">
        <w:t xml:space="preserve"> </w:t>
      </w:r>
      <w:r>
        <w:t>de esas instituciones y permitirles un grado más alto de participación en los esfuerzos desplegados para defender y promover los derechos humanos. En ese sentido, al Sr. Herzenni le sorprende que el Comité no haya tomado aún una decisión, por ejemplo bajo la forma de una Observación general, sobre la función de las instituciones nacionales, siendo así que se refiere cada vez con mayor frecuencia, en las observaciones finales que adopta a raíz del examen de los informes periódicos, al papel que representan dichas instituciones, que están consideradas como una fuente autorizada de información en el proceso de examen de los informes de los países. Esas instituciones nacionales, por su parte, recurren sistemáticamente a la jurisprudencia y a las Observaciones generales del Comité para interpretar el Pacto y verificar si se han vulnerado sus disposiciones.</w:t>
      </w:r>
      <w:r w:rsidR="00CC6B9C">
        <w:t xml:space="preserve"> </w:t>
      </w:r>
    </w:p>
    <w:p w:rsidR="00D74FE8" w:rsidRDefault="00D74FE8" w:rsidP="00127A34">
      <w:pPr>
        <w:pStyle w:val="SingleTxtG"/>
      </w:pPr>
      <w:r>
        <w:t>48.</w:t>
      </w:r>
      <w:r>
        <w:tab/>
        <w:t>Es necesario y posible reforzar la cooperación estratégica entre el Comité de Derechos Humanos y las instituciones nacionales, con miras a favorecer la aplicación del Pacto. La Declaración de Marrakech, aprobada en junio de 2010, a raíz de un seminario de expertos de instituciones nacionales del mundo entero sobre el fortalecimiento de los órganos de tratados, destaca la necesidad de racionalizar las relaciones entre los órganos de tratados y las instituciones nacionales.</w:t>
      </w:r>
    </w:p>
    <w:p w:rsidR="00D74FE8" w:rsidRDefault="00D74FE8" w:rsidP="00127A34">
      <w:pPr>
        <w:pStyle w:val="SingleTxtG"/>
      </w:pPr>
      <w:r>
        <w:t>49.</w:t>
      </w:r>
      <w:r>
        <w:tab/>
        <w:t xml:space="preserve">La </w:t>
      </w:r>
      <w:r>
        <w:rPr>
          <w:b/>
        </w:rPr>
        <w:t>Sra.</w:t>
      </w:r>
      <w:r w:rsidRPr="0008535A">
        <w:rPr>
          <w:b/>
        </w:rPr>
        <w:t xml:space="preserve"> Marshall</w:t>
      </w:r>
      <w:r>
        <w:t xml:space="preserve"> (Alto Comisionado de las Naciones Unidas para los Refugiados (ACNUR)) dice que la cooperación con el Comité de Derechos Humanos es muy valiosa para el ACNUR, fundamentalmente porque el Pacto y sus dos Protocolos Facultativos, así como los demás instrumentos de derechos humanos, forman parte integrante del marco jurídico que ampara la misión de protección del ACNUR en pro de los solicitantes de asilo, los refugiados, los apátridas y las personas desplazadas en el interior de su propio país. El ACNUR ha adoptado la costumbre de comunicar al Comité de Derechos Humanos sus preocupaciones motivadas por los riesgos de violación de los derechos fundamentales que puede provocar la aplicación de ciertos procedimientos y la falta de garantías a las</w:t>
      </w:r>
      <w:r w:rsidR="00CC6B9C">
        <w:t xml:space="preserve"> </w:t>
      </w:r>
      <w:r>
        <w:t xml:space="preserve">personas que necesitan una protección internacional, sin olvidar el riesgo de devolución a un país en donde estarían en peligro o podrían ser consideradas apátridas. </w:t>
      </w:r>
    </w:p>
    <w:p w:rsidR="00D74FE8" w:rsidRDefault="00D74FE8" w:rsidP="00127A34">
      <w:pPr>
        <w:pStyle w:val="SingleTxtG"/>
      </w:pPr>
      <w:r>
        <w:t>50.</w:t>
      </w:r>
      <w:r>
        <w:tab/>
        <w:t>El Alto Comisionado se congratula de que el Comité incluya en sus observaciones finales recomendaciones con miras a consolidar la aplicación del Pacto en relación con las personas que son competencia del ACNUR. A lo largo de los años, el Alto Comisionado ha intensificado su cooperación con el Comité y basa su actuación en las recomendaciones y la jurisprudencia de este último para velar por la protección de las personas que se encuentran bajo su mandato y para abogar por ellas ante los Estados. En ese sentido, el Comité puede</w:t>
      </w:r>
      <w:r w:rsidR="00CC6B9C">
        <w:t xml:space="preserve"> </w:t>
      </w:r>
      <w:r>
        <w:t>considerar al ACNUR como un colaborador operacional sobre el terreno. En el marco de la conmemoración del sexagésimo aniversario de la Convención sobre el Estatuto de los Refugiados y del quincuagésimo aniversario de la Convención para reducir los casos de apatridia, que se celebrará en 2011, el Alto Comisionado está redoblando sus esfuerzos para promover la adhesión de los Estados a esas dos Convenciones. El Comité podría ayudarle en esa iniciativa, recomendando sistemáticamente a los Estados partes, con motivo del examen de los informes periódicos, que se adhieran a esas Convenciones y las pongan en práctica de manera efectiva, adoptando las leyes necesarias. El ACNUR desearía también alentar al Comité a tomar en consideración otras cuestiones esenciales, que no siempre se</w:t>
      </w:r>
      <w:r w:rsidR="00CC6B9C">
        <w:t xml:space="preserve"> </w:t>
      </w:r>
      <w:r>
        <w:t>abordan en el diálogo con los Estados partes, como son el respeto del principio de no devolución, en particular en las zonas fronterizas, el derecho a la libertad de circulación para los refugiados, las personas desplazadas y los apátridas, las condiciones de detención de las personas que necesitan una protección internacional, en especial en los aeropuertos, el derecho a la reagrupación familiar, el acceso efectivo a la inscripción de los nacimientos en el registro, la necesidad de que los Estados incorporen a su legislación sobre la nacionalidad garantías para evitar la apatridia de los niños, la protección de los niños solicitantes de asilo no acompañados, la lucha contra la trata de seres humanos y la explotación sexual de mujeres y niños, la protección que debe otorgarse a las víctimas de la trata, la mejora de las posibilidades de acceso a</w:t>
      </w:r>
      <w:r w:rsidR="00CC6B9C">
        <w:t xml:space="preserve"> </w:t>
      </w:r>
      <w:r>
        <w:t>la educación y al trabajo de las mujeres y jóvenes refugiadas, la seguridad y la protección de los desplazados y la creación de un entorno que favorezca la aplicación de soluciones sostenibles. El ACNUR desearía elaborar, en colaboración con el Comité de Derechos Humanos y el Comité de Derechos del Niño, una Observación general consagrada al derecho a adquirir una nacionalidad.</w:t>
      </w:r>
    </w:p>
    <w:p w:rsidR="00D74FE8" w:rsidRDefault="00D74FE8" w:rsidP="00127A34">
      <w:pPr>
        <w:pStyle w:val="SingleTxtG"/>
      </w:pPr>
      <w:r>
        <w:t>51.</w:t>
      </w:r>
      <w:r>
        <w:tab/>
        <w:t xml:space="preserve">El </w:t>
      </w:r>
      <w:r w:rsidRPr="000D50B7">
        <w:rPr>
          <w:b/>
        </w:rPr>
        <w:t>Sr</w:t>
      </w:r>
      <w:r w:rsidRPr="00BA3F28">
        <w:rPr>
          <w:b/>
        </w:rPr>
        <w:t>. Last</w:t>
      </w:r>
      <w:r>
        <w:t xml:space="preserve"> (Reino Unido de Gran Bretaña e Irlanda del Norte) reafirma la admiración de su Gobierno por los trabajos del Comité. Las autoridades británicas han tomado nota con satisfacción de la instauración de un mecanismo de seguimiento de las observaciones finales, que favorece la interacción entre el Comité y los Estados partes en el período que media entre dos exámenes de un informe periódico. Convendría que todos los órganos de tratados implantaran un procedimiento análogo. El proyecto de basar el examen de los informes periódicos en una </w:t>
      </w:r>
      <w:r w:rsidRPr="006728BA">
        <w:t>list</w:t>
      </w:r>
      <w:r>
        <w:t>a</w:t>
      </w:r>
      <w:r w:rsidRPr="006728BA">
        <w:t xml:space="preserve"> de </w:t>
      </w:r>
      <w:r>
        <w:t>cuestiones que deben abordarse,</w:t>
      </w:r>
      <w:r w:rsidRPr="006728BA">
        <w:t xml:space="preserve"> </w:t>
      </w:r>
      <w:r>
        <w:t>es</w:t>
      </w:r>
      <w:r w:rsidRPr="006728BA">
        <w:t>tabl</w:t>
      </w:r>
      <w:r>
        <w:t>ec</w:t>
      </w:r>
      <w:r w:rsidRPr="006728BA">
        <w:t>i</w:t>
      </w:r>
      <w:r>
        <w:t>da</w:t>
      </w:r>
      <w:r w:rsidRPr="006728BA">
        <w:t xml:space="preserve"> ant</w:t>
      </w:r>
      <w:r>
        <w:t>es</w:t>
      </w:r>
      <w:r w:rsidRPr="006728BA">
        <w:t xml:space="preserve"> </w:t>
      </w:r>
      <w:r>
        <w:t xml:space="preserve">de </w:t>
      </w:r>
      <w:r w:rsidRPr="006728BA">
        <w:t xml:space="preserve">la </w:t>
      </w:r>
      <w:r>
        <w:t>presentación</w:t>
      </w:r>
      <w:r w:rsidRPr="006728BA">
        <w:t xml:space="preserve"> de</w:t>
      </w:r>
      <w:r>
        <w:t xml:space="preserve"> lo</w:t>
      </w:r>
      <w:r w:rsidRPr="006728BA">
        <w:t xml:space="preserve">s </w:t>
      </w:r>
      <w:r>
        <w:t xml:space="preserve">informes, es un excelente iniciativa, pues el diálogo será más específico y la carga </w:t>
      </w:r>
      <w:r w:rsidRPr="00002199">
        <w:t>que l</w:t>
      </w:r>
      <w:r>
        <w:t>a preparación del informe representa para los</w:t>
      </w:r>
      <w:r w:rsidRPr="00002199">
        <w:t xml:space="preserve"> </w:t>
      </w:r>
      <w:r>
        <w:t>Estados partes será más ligera. Gran Bretaña celebra el papel desempeñado por las ONG que apoyan la acción del Comité y le insta a intensificar su cooperación con las organizaciones de la sociedad civil y las instituciones nacionales de defensa de los derechos humanos.</w:t>
      </w:r>
    </w:p>
    <w:p w:rsidR="00D74FE8" w:rsidRDefault="00D74FE8" w:rsidP="00127A34">
      <w:pPr>
        <w:pStyle w:val="SingleTxtG"/>
      </w:pPr>
      <w:r>
        <w:t>52.</w:t>
      </w:r>
      <w:r>
        <w:tab/>
        <w:t xml:space="preserve">El </w:t>
      </w:r>
      <w:r>
        <w:rPr>
          <w:b/>
        </w:rPr>
        <w:t>Sr</w:t>
      </w:r>
      <w:r w:rsidRPr="00491466">
        <w:rPr>
          <w:b/>
        </w:rPr>
        <w:t>. Lallah</w:t>
      </w:r>
      <w:r>
        <w:t xml:space="preserve"> da las gracias a los Sres. Badinter y Bedjaoui por su presentación, que dejará su huella en la memoria de todos y constituirá una auténtica fuente de inspiración para los futuros trabajos del Comité. En su calidad de miembro más antiguo, ha podido comprobar, con el correr de los años, el creciente interés que los trabajos del Comité despiertan en los Estados partes. Se trata de un signo muy alentador y las sugerencias y críticas formuladas por los Estados resultan a menudo sumamente enriquecedoras.</w:t>
      </w:r>
    </w:p>
    <w:p w:rsidR="00D74FE8" w:rsidRDefault="00D74FE8" w:rsidP="00127A34">
      <w:pPr>
        <w:pStyle w:val="SingleTxtG"/>
      </w:pPr>
      <w:r>
        <w:t>53.</w:t>
      </w:r>
      <w:r>
        <w:tab/>
        <w:t xml:space="preserve">La </w:t>
      </w:r>
      <w:r>
        <w:rPr>
          <w:b/>
        </w:rPr>
        <w:t>Sra.</w:t>
      </w:r>
      <w:r w:rsidRPr="004329DD">
        <w:rPr>
          <w:b/>
          <w:vertAlign w:val="superscript"/>
        </w:rPr>
        <w:t xml:space="preserve"> </w:t>
      </w:r>
      <w:r w:rsidRPr="009F4C6C">
        <w:rPr>
          <w:b/>
        </w:rPr>
        <w:t>Chanet</w:t>
      </w:r>
      <w:r>
        <w:rPr>
          <w:b/>
        </w:rPr>
        <w:t xml:space="preserve"> </w:t>
      </w:r>
      <w:r>
        <w:t>señala que, al margen de la conmemoración de su 100º período de</w:t>
      </w:r>
      <w:r w:rsidR="00CC6B9C">
        <w:t xml:space="preserve"> </w:t>
      </w:r>
      <w:r>
        <w:t>sesiones, la reunión debe permitir sobre todo al Comité proyectarse hacia el futuro,</w:t>
      </w:r>
      <w:r w:rsidR="00CC6B9C">
        <w:t xml:space="preserve"> </w:t>
      </w:r>
      <w:r>
        <w:t>teniendo en cuenta, en especial, las crítica formuladas por los Estados partes. Ha tomado debida nota, por ello, de la observación del representante de Argelia. En cambio, la Sra. Chanet no está segura de haber entendido a qué aludía el representante de Filipinas, pues no ve en qué decisión el Comité habría tomado una postura preconcebida sobre la culpabilidad de alguien. El Comité no interviene en las resoluciones de las jurisdicciones internas y su función se limita a verificar si el procedimiento aplicado es compatible con el</w:t>
      </w:r>
      <w:r w:rsidR="00CC6B9C">
        <w:t xml:space="preserve"> </w:t>
      </w:r>
      <w:r>
        <w:t xml:space="preserve">Pacto. </w:t>
      </w:r>
    </w:p>
    <w:p w:rsidR="00D74FE8" w:rsidRDefault="00D74FE8" w:rsidP="00127A34">
      <w:pPr>
        <w:pStyle w:val="SingleTxtG"/>
      </w:pPr>
      <w:r>
        <w:t>54.</w:t>
      </w:r>
      <w:r>
        <w:tab/>
        <w:t xml:space="preserve">La crítica relativa a la escasa visibilidad de los trabajos del Comité no carece de fundamento. Se han realizado avances, pero aún queda mucho por hacer. El Comité se esfuerza por mejorar sus procedimientos y ser menos burocrático, pero es preciso reconocer que a veces las Naciones Unidas pecan de excesivamente burocráticas. El Comité cuenta con programas muy ambiciosos. Va a procurar, en el futuro, hacer gala de una mayor apertura frente a las ONG y reforzar la eficacia del diálogo con los Estados partes. </w:t>
      </w:r>
    </w:p>
    <w:p w:rsidR="00D74FE8" w:rsidRDefault="00D74FE8" w:rsidP="00127A34">
      <w:pPr>
        <w:pStyle w:val="SingleTxtG"/>
      </w:pPr>
      <w:r>
        <w:t>55.</w:t>
      </w:r>
      <w:r>
        <w:tab/>
        <w:t xml:space="preserve">Las normas universales derivan del </w:t>
      </w:r>
      <w:r w:rsidRPr="006F7568">
        <w:rPr>
          <w:i/>
        </w:rPr>
        <w:t>jus cogens</w:t>
      </w:r>
      <w:r>
        <w:t xml:space="preserve"> y no pueden verse menoscabadas por la defensa de peculiaridades culturales o locales. El propio Pacto, en su artículo 27, consagra el derecho a la diversidad religiosa, lingüística y cultural y permite ciertas restricciones, especialmente en materia de libertad de expresión, con miras a combatir, en particular, el odio por motivos religiosos. Si bien es verdad que el Pacto se negoció durante el período colonial y es posible que refleje valores américoeuropeos, también es menester admitir que, en las convenciones establecidas ulteriormente con Estados que no habían negociado el Pacto, como la Convención sobre los Derechos del Niño, se han plasmado los derechos recogidos en el Pacto, lo que refuerza la universalidad de los derechos consagrados en dicho instrumento. </w:t>
      </w:r>
    </w:p>
    <w:p w:rsidR="00D74FE8" w:rsidRDefault="00D74FE8" w:rsidP="00127A34">
      <w:pPr>
        <w:pStyle w:val="SingleTxtG"/>
      </w:pPr>
      <w:r>
        <w:t>56.</w:t>
      </w:r>
      <w:r>
        <w:tab/>
        <w:t>Entre los aspectos positivos, la Sra.</w:t>
      </w:r>
      <w:r w:rsidRPr="004329DD">
        <w:rPr>
          <w:vertAlign w:val="superscript"/>
        </w:rPr>
        <w:t xml:space="preserve"> </w:t>
      </w:r>
      <w:r>
        <w:t xml:space="preserve">Chanet indica que los Estados utilizan los instrumentos internacionales para mejorar su legislación interna, como el Canadá que, de conformidad con la jurisprudencia del Comité, ha aplicado la decisión que establece que un Estado que ha abolido la pena de muerte no puede extraditar a una persona hacia un país donde puede enfrentarse a dicha pena. Convendría modificar la Observación general </w:t>
      </w:r>
      <w:r w:rsidR="00B304B9">
        <w:rPr>
          <w:rFonts w:eastAsia="MS Mincho"/>
        </w:rPr>
        <w:t>Nº </w:t>
      </w:r>
      <w:r>
        <w:t>6 relativa al derecho a la vida, a tenor de la nueva jurisprudencia del Comité y de los cambios positivos mencionados por el Sr. Badinter, que el Comité debe potenciar e incluso provocar. Las jurisdicciones internacionales, como la Corte Internacional de Justicia, toman como referencia la jurisprudencia del Comité y es preciso fortalecer los intercambios mutuos entre las jurisdicciones nacionales e internacionales y los órganos de tratados.</w:t>
      </w:r>
    </w:p>
    <w:p w:rsidR="00D74FE8" w:rsidRDefault="00D74FE8" w:rsidP="00127A34">
      <w:pPr>
        <w:pStyle w:val="SingleTxtG"/>
      </w:pPr>
      <w:r>
        <w:t>57.</w:t>
      </w:r>
      <w:r>
        <w:tab/>
        <w:t>El Consejo de Derechos Humanos y el Examen periódico universal han adquirido una gran importancia y es necesario que los órganos de tratados coordinen sus procedimientos a fin de poder trabajar en condiciones óptimas. Cuando examine la situación de los derechos humanos en cualquier país, el Consejo de Derechos Humanos podría tomar en consideración, además de las observaciones finales del Comité, los dictámenes formulados respecto de las comunicaciones referentes a dicho Estado. La oradora cree que la Observación general relativa a la libertad de opinión (art. 19), que el Comité se ha propuesto redactar, será tenida en cuenta por el Consejo de Derechos Humanos, con el que el Comité seguirá manteniendo intercambios muy fructíferos.</w:t>
      </w:r>
    </w:p>
    <w:p w:rsidR="00D74FE8" w:rsidRPr="004F0396" w:rsidRDefault="00D74FE8" w:rsidP="00127A34">
      <w:pPr>
        <w:pStyle w:val="SingleTxtG"/>
      </w:pPr>
      <w:r w:rsidRPr="000D50B7">
        <w:rPr>
          <w:i/>
        </w:rPr>
        <w:t>Se levanta la sesión a las 13.00 horas</w:t>
      </w:r>
      <w:r w:rsidRPr="004329DD">
        <w:t>.</w:t>
      </w:r>
    </w:p>
    <w:p w:rsidR="00D74FE8" w:rsidRPr="00595520" w:rsidRDefault="00D74FE8" w:rsidP="00D74FE8"/>
    <w:p w:rsidR="00E7436C" w:rsidRDefault="00E7436C" w:rsidP="001075E9"/>
    <w:sectPr w:rsidR="00E7436C" w:rsidSect="00AD427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4BD" w:rsidRDefault="001534BD">
      <w:r>
        <w:separator/>
      </w:r>
    </w:p>
  </w:endnote>
  <w:endnote w:type="continuationSeparator" w:id="0">
    <w:p w:rsidR="001534BD" w:rsidRDefault="00153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A34" w:rsidRPr="00C362B0" w:rsidRDefault="00127A34" w:rsidP="006D4E12">
    <w:pPr>
      <w:pStyle w:val="Footer"/>
      <w:tabs>
        <w:tab w:val="right" w:pos="9638"/>
      </w:tabs>
      <w:rPr>
        <w:szCs w:val="16"/>
      </w:rPr>
    </w:pPr>
    <w:r w:rsidRPr="00AD427E">
      <w:rPr>
        <w:b/>
        <w:sz w:val="18"/>
      </w:rPr>
      <w:fldChar w:fldCharType="begin"/>
    </w:r>
    <w:r w:rsidRPr="00AD427E">
      <w:rPr>
        <w:b/>
        <w:sz w:val="18"/>
      </w:rPr>
      <w:instrText xml:space="preserve"> PAGE  \* MERGEFORMAT </w:instrText>
    </w:r>
    <w:r w:rsidRPr="00AD427E">
      <w:rPr>
        <w:b/>
        <w:sz w:val="18"/>
      </w:rPr>
      <w:fldChar w:fldCharType="separate"/>
    </w:r>
    <w:r w:rsidR="00784A08">
      <w:rPr>
        <w:b/>
        <w:noProof/>
        <w:sz w:val="18"/>
      </w:rPr>
      <w:t>14</w:t>
    </w:r>
    <w:r w:rsidRPr="00AD427E">
      <w:rPr>
        <w:b/>
        <w:sz w:val="18"/>
      </w:rPr>
      <w:fldChar w:fldCharType="end"/>
    </w:r>
    <w:r>
      <w:rPr>
        <w:sz w:val="18"/>
      </w:rPr>
      <w:tab/>
    </w:r>
    <w:r w:rsidR="00C362B0">
      <w:rPr>
        <w:szCs w:val="16"/>
      </w:rPr>
      <w:t>GE.10-462</w:t>
    </w:r>
    <w:r w:rsidR="006D4E12">
      <w:rPr>
        <w:szCs w:val="16"/>
      </w:rPr>
      <w:t>7</w:t>
    </w:r>
    <w:r w:rsidR="00C362B0">
      <w:rPr>
        <w:szCs w:val="16"/>
      </w:rPr>
      <w:t>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A34" w:rsidRPr="00AD427E" w:rsidRDefault="00C362B0" w:rsidP="006D4E12">
    <w:pPr>
      <w:pStyle w:val="Footer"/>
      <w:tabs>
        <w:tab w:val="right" w:pos="9638"/>
      </w:tabs>
      <w:rPr>
        <w:b/>
        <w:sz w:val="18"/>
      </w:rPr>
    </w:pPr>
    <w:r>
      <w:t>GE.10-462</w:t>
    </w:r>
    <w:r w:rsidR="006D4E12">
      <w:t>7</w:t>
    </w:r>
    <w:r>
      <w:t>6  (EXT)</w:t>
    </w:r>
    <w:r w:rsidR="00127A34">
      <w:tab/>
    </w:r>
    <w:r w:rsidR="00127A34" w:rsidRPr="00AD427E">
      <w:rPr>
        <w:b/>
        <w:sz w:val="18"/>
      </w:rPr>
      <w:fldChar w:fldCharType="begin"/>
    </w:r>
    <w:r w:rsidR="00127A34" w:rsidRPr="00AD427E">
      <w:rPr>
        <w:b/>
        <w:sz w:val="18"/>
      </w:rPr>
      <w:instrText xml:space="preserve"> PAGE  \* MERGEFORMAT </w:instrText>
    </w:r>
    <w:r w:rsidR="00127A34" w:rsidRPr="00AD427E">
      <w:rPr>
        <w:b/>
        <w:sz w:val="18"/>
      </w:rPr>
      <w:fldChar w:fldCharType="separate"/>
    </w:r>
    <w:r w:rsidR="00784A08">
      <w:rPr>
        <w:b/>
        <w:noProof/>
        <w:sz w:val="18"/>
      </w:rPr>
      <w:t>15</w:t>
    </w:r>
    <w:r w:rsidR="00127A34" w:rsidRPr="00AD427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A34" w:rsidRDefault="00127A34" w:rsidP="00D74FE8">
    <w:pPr>
      <w:pBdr>
        <w:bottom w:val="single" w:sz="4" w:space="1" w:color="auto"/>
      </w:pBdr>
      <w:spacing w:line="240" w:lineRule="auto"/>
    </w:pPr>
  </w:p>
  <w:p w:rsidR="00127A34" w:rsidRDefault="00127A34" w:rsidP="00D74FE8">
    <w:pPr>
      <w:pStyle w:val="FootnoteText"/>
      <w:tabs>
        <w:tab w:val="clear" w:pos="1021"/>
      </w:tabs>
      <w:spacing w:after="120"/>
      <w:ind w:firstLine="0"/>
    </w:pPr>
    <w:r>
      <w:t>La presente acta podrá ser objeto de correcciones.</w:t>
    </w:r>
  </w:p>
  <w:p w:rsidR="00127A34" w:rsidRDefault="00127A34" w:rsidP="00D74FE8">
    <w:pPr>
      <w:pStyle w:val="FootnoteText"/>
      <w:tabs>
        <w:tab w:val="clear" w:pos="1021"/>
      </w:tabs>
      <w:spacing w:after="120"/>
      <w:ind w:firstLine="0"/>
    </w:pPr>
    <w:r>
      <w:t xml:space="preserve">Las correcciones deberán redactarse en uno de los idiomas de trabajo. Deberán presentarse en forma de memorando, incorporarse en un ejemplar del acta y enviarse, </w:t>
    </w:r>
    <w:r>
      <w:rPr>
        <w:i/>
      </w:rPr>
      <w:t>dentro del plazo de u</w:t>
    </w:r>
    <w:r w:rsidRPr="004F0396">
      <w:rPr>
        <w:i/>
      </w:rPr>
      <w:t>n</w:t>
    </w:r>
    <w:r>
      <w:rPr>
        <w:i/>
      </w:rPr>
      <w:t>a</w:t>
    </w:r>
    <w:r w:rsidRPr="004F0396">
      <w:rPr>
        <w:i/>
      </w:rPr>
      <w:t xml:space="preserve"> seman</w:t>
    </w:r>
    <w:r>
      <w:rPr>
        <w:i/>
      </w:rPr>
      <w:t>a</w:t>
    </w:r>
    <w:r w:rsidRPr="004F0396">
      <w:rPr>
        <w:i/>
      </w:rPr>
      <w:t xml:space="preserve"> a</w:t>
    </w:r>
    <w:r>
      <w:rPr>
        <w:i/>
      </w:rPr>
      <w:t xml:space="preserve"> partir de la fecha del</w:t>
    </w:r>
    <w:r w:rsidRPr="004F0396">
      <w:rPr>
        <w:i/>
      </w:rPr>
      <w:t xml:space="preserve"> pr</w:t>
    </w:r>
    <w:r>
      <w:rPr>
        <w:i/>
      </w:rPr>
      <w:t>e</w:t>
    </w:r>
    <w:r w:rsidRPr="004F0396">
      <w:rPr>
        <w:i/>
      </w:rPr>
      <w:t>sent</w:t>
    </w:r>
    <w:r>
      <w:rPr>
        <w:i/>
      </w:rPr>
      <w:t>e</w:t>
    </w:r>
    <w:r w:rsidRPr="004F0396">
      <w:rPr>
        <w:i/>
      </w:rPr>
      <w:t xml:space="preserve"> document</w:t>
    </w:r>
    <w:r>
      <w:rPr>
        <w:i/>
      </w:rPr>
      <w:t>o</w:t>
    </w:r>
    <w:r>
      <w:t>, a la Dependencia de Edición, oficina E.4108, Palacio de las Naciones, Ginebra.</w:t>
    </w:r>
  </w:p>
  <w:p w:rsidR="00127A34" w:rsidRDefault="00127A34" w:rsidP="00D74FE8">
    <w:pPr>
      <w:pStyle w:val="FootnoteText"/>
      <w:tabs>
        <w:tab w:val="clear" w:pos="1021"/>
      </w:tabs>
      <w:spacing w:after="240"/>
      <w:ind w:firstLine="0"/>
    </w:pPr>
    <w:r>
      <w:t>Las correcciones que se introduzcan en las actas de sesiones públicas del Consejo se reunirán en un documento único que se publicará poco después del período de sesiones.</w:t>
    </w:r>
  </w:p>
  <w:p w:rsidR="00127A34" w:rsidRPr="00AD427E" w:rsidRDefault="00127A34" w:rsidP="006D4E12">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GE.10-462</w:t>
    </w:r>
    <w:r w:rsidR="006D4E12">
      <w:rPr>
        <w:sz w:val="20"/>
      </w:rPr>
      <w:t>7</w:t>
    </w:r>
    <w:r>
      <w:rPr>
        <w:sz w:val="20"/>
      </w:rPr>
      <w:t xml:space="preserve">6 </w:t>
    </w:r>
    <w:r w:rsidR="00C362B0">
      <w:rPr>
        <w:sz w:val="20"/>
      </w:rPr>
      <w:t xml:space="preserve"> </w:t>
    </w:r>
    <w:r>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4BD" w:rsidRPr="001075E9" w:rsidRDefault="001534BD" w:rsidP="001075E9">
      <w:pPr>
        <w:tabs>
          <w:tab w:val="right" w:pos="2155"/>
        </w:tabs>
        <w:spacing w:after="80" w:line="240" w:lineRule="auto"/>
        <w:ind w:left="680"/>
        <w:rPr>
          <w:u w:val="single"/>
        </w:rPr>
      </w:pPr>
      <w:r>
        <w:rPr>
          <w:u w:val="single"/>
        </w:rPr>
        <w:tab/>
      </w:r>
    </w:p>
  </w:footnote>
  <w:footnote w:type="continuationSeparator" w:id="0">
    <w:p w:rsidR="001534BD" w:rsidRDefault="001534BD"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A34" w:rsidRPr="00AD427E" w:rsidRDefault="00127A34">
    <w:pPr>
      <w:pStyle w:val="Header"/>
    </w:pPr>
    <w:r>
      <w:t>CCPR/C/SR.2771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A34" w:rsidRPr="00AD427E" w:rsidRDefault="00127A34" w:rsidP="00AD427E">
    <w:pPr>
      <w:pStyle w:val="Header"/>
      <w:jc w:val="right"/>
    </w:pPr>
    <w:r>
      <w:t>CCPR/C/SR.2771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AFD3DE4"/>
    <w:multiLevelType w:val="hybridMultilevel"/>
    <w:tmpl w:val="569E52D4"/>
    <w:lvl w:ilvl="0" w:tplc="78607ACC">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4"/>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3"/>
  </w:num>
  <w:num w:numId="19">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19A4"/>
    <w:rsid w:val="00006BB9"/>
    <w:rsid w:val="0005274F"/>
    <w:rsid w:val="000A36A2"/>
    <w:rsid w:val="000B57E7"/>
    <w:rsid w:val="000D50B7"/>
    <w:rsid w:val="000F09DF"/>
    <w:rsid w:val="000F61B2"/>
    <w:rsid w:val="001075E9"/>
    <w:rsid w:val="00127A34"/>
    <w:rsid w:val="001534BD"/>
    <w:rsid w:val="00160FF7"/>
    <w:rsid w:val="00180183"/>
    <w:rsid w:val="00196389"/>
    <w:rsid w:val="001C7A89"/>
    <w:rsid w:val="0022765D"/>
    <w:rsid w:val="002A061F"/>
    <w:rsid w:val="002A2EFC"/>
    <w:rsid w:val="002A6FA7"/>
    <w:rsid w:val="002B1265"/>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72E19"/>
    <w:rsid w:val="00594934"/>
    <w:rsid w:val="005F0B42"/>
    <w:rsid w:val="00614642"/>
    <w:rsid w:val="00655A21"/>
    <w:rsid w:val="006808A9"/>
    <w:rsid w:val="006D4E12"/>
    <w:rsid w:val="006F35EE"/>
    <w:rsid w:val="006F7568"/>
    <w:rsid w:val="007021FF"/>
    <w:rsid w:val="007076CB"/>
    <w:rsid w:val="00721764"/>
    <w:rsid w:val="00747A08"/>
    <w:rsid w:val="00784A08"/>
    <w:rsid w:val="007967DF"/>
    <w:rsid w:val="00834B71"/>
    <w:rsid w:val="0086445C"/>
    <w:rsid w:val="008A08D7"/>
    <w:rsid w:val="008A13F9"/>
    <w:rsid w:val="008A19A4"/>
    <w:rsid w:val="008D5DB6"/>
    <w:rsid w:val="00906890"/>
    <w:rsid w:val="00916396"/>
    <w:rsid w:val="00951972"/>
    <w:rsid w:val="00963777"/>
    <w:rsid w:val="009B452A"/>
    <w:rsid w:val="009B4E5E"/>
    <w:rsid w:val="00A17DFD"/>
    <w:rsid w:val="00A917B3"/>
    <w:rsid w:val="00AB4B51"/>
    <w:rsid w:val="00AD427E"/>
    <w:rsid w:val="00AE0E02"/>
    <w:rsid w:val="00AE4CC4"/>
    <w:rsid w:val="00B10CC7"/>
    <w:rsid w:val="00B304B9"/>
    <w:rsid w:val="00B62458"/>
    <w:rsid w:val="00BD33EE"/>
    <w:rsid w:val="00C33381"/>
    <w:rsid w:val="00C362B0"/>
    <w:rsid w:val="00C56FC7"/>
    <w:rsid w:val="00C60F0C"/>
    <w:rsid w:val="00C76505"/>
    <w:rsid w:val="00C805C9"/>
    <w:rsid w:val="00CA1679"/>
    <w:rsid w:val="00CC6B9C"/>
    <w:rsid w:val="00D5042C"/>
    <w:rsid w:val="00D74FE8"/>
    <w:rsid w:val="00D80BBB"/>
    <w:rsid w:val="00D90138"/>
    <w:rsid w:val="00DE44AD"/>
    <w:rsid w:val="00E73F12"/>
    <w:rsid w:val="00E73F76"/>
    <w:rsid w:val="00E7436C"/>
    <w:rsid w:val="00EF1360"/>
    <w:rsid w:val="00EF3220"/>
    <w:rsid w:val="00EF6CB8"/>
    <w:rsid w:val="00F44B33"/>
    <w:rsid w:val="00F94155"/>
    <w:rsid w:val="00F944A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0</TotalTime>
  <Pages>1</Pages>
  <Words>9519</Words>
  <Characters>48169</Characters>
  <Application>Microsoft Office Word</Application>
  <DocSecurity>4</DocSecurity>
  <Lines>698</Lines>
  <Paragraphs>88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57600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2</cp:revision>
  <cp:lastPrinted>2008-01-16T10:37:00Z</cp:lastPrinted>
  <dcterms:created xsi:type="dcterms:W3CDTF">2012-03-01T08:41:00Z</dcterms:created>
  <dcterms:modified xsi:type="dcterms:W3CDTF">2012-03-01T08:41:00Z</dcterms:modified>
</cp:coreProperties>
</file>