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959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E436A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C068FA" w:rsidP="00C068FA">
            <w:pPr>
              <w:suppressAutoHyphens w:val="0"/>
              <w:spacing w:after="20"/>
              <w:jc w:val="right"/>
            </w:pPr>
            <w:r w:rsidRPr="00C068FA">
              <w:rPr>
                <w:sz w:val="40"/>
              </w:rPr>
              <w:t>CRC</w:t>
            </w:r>
            <w:r>
              <w:t>/C/HUN/QPR/6</w:t>
            </w:r>
          </w:p>
        </w:tc>
      </w:tr>
      <w:tr w:rsidR="006F0959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60F57BB" wp14:editId="15A54BF2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E436A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E436A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E436A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E436A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E436AA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C068FA" w:rsidRDefault="00C068FA" w:rsidP="002822A7">
            <w:pPr>
              <w:spacing w:before="240"/>
            </w:pPr>
            <w:r>
              <w:t>Distr.:</w:t>
            </w:r>
            <w:r w:rsidR="00E436AA">
              <w:t xml:space="preserve"> </w:t>
            </w:r>
            <w:r>
              <w:t>General</w:t>
            </w:r>
          </w:p>
          <w:p w:rsidR="00C068FA" w:rsidRDefault="007E10F1" w:rsidP="00C068FA">
            <w:pPr>
              <w:suppressAutoHyphens w:val="0"/>
            </w:pPr>
            <w:r>
              <w:t>29</w:t>
            </w:r>
            <w:r w:rsidR="00E436AA">
              <w:t xml:space="preserve"> </w:t>
            </w:r>
            <w:r w:rsidR="002822A7">
              <w:t>November</w:t>
            </w:r>
            <w:r w:rsidR="00E436AA">
              <w:t xml:space="preserve"> </w:t>
            </w:r>
            <w:r w:rsidR="002822A7">
              <w:t>2018</w:t>
            </w:r>
          </w:p>
          <w:p w:rsidR="002822A7" w:rsidRDefault="002822A7" w:rsidP="00C068FA">
            <w:pPr>
              <w:suppressAutoHyphens w:val="0"/>
            </w:pPr>
          </w:p>
          <w:p w:rsidR="00C068FA" w:rsidRDefault="00C068FA" w:rsidP="00C068FA">
            <w:pPr>
              <w:suppressAutoHyphens w:val="0"/>
            </w:pPr>
            <w:r>
              <w:t>Original:</w:t>
            </w:r>
            <w:r w:rsidR="00E436AA">
              <w:t xml:space="preserve"> </w:t>
            </w:r>
            <w:r>
              <w:t>English</w:t>
            </w:r>
          </w:p>
          <w:p w:rsidR="002822A7" w:rsidRDefault="002822A7" w:rsidP="00C068FA">
            <w:pPr>
              <w:suppressAutoHyphens w:val="0"/>
            </w:pPr>
            <w:r>
              <w:t>English,</w:t>
            </w:r>
            <w:r w:rsidR="00E436AA">
              <w:t xml:space="preserve"> </w:t>
            </w:r>
            <w:r>
              <w:t>French</w:t>
            </w:r>
            <w:r w:rsidR="00E436AA">
              <w:t xml:space="preserve"> </w:t>
            </w:r>
            <w:r>
              <w:t>and</w:t>
            </w:r>
            <w:r w:rsidR="00E436AA">
              <w:t xml:space="preserve"> </w:t>
            </w:r>
            <w:r>
              <w:t>Spanish</w:t>
            </w:r>
            <w:r w:rsidR="00E436AA">
              <w:t xml:space="preserve"> </w:t>
            </w:r>
            <w:r>
              <w:t>only</w:t>
            </w:r>
          </w:p>
        </w:tc>
      </w:tr>
    </w:tbl>
    <w:p w:rsidR="002822A7" w:rsidRPr="002822A7" w:rsidRDefault="002822A7" w:rsidP="008F47BA">
      <w:pPr>
        <w:spacing w:before="120"/>
        <w:rPr>
          <w:b/>
          <w:bCs/>
          <w:sz w:val="24"/>
          <w:szCs w:val="24"/>
        </w:rPr>
      </w:pPr>
      <w:r w:rsidRPr="002822A7">
        <w:rPr>
          <w:b/>
          <w:bCs/>
          <w:sz w:val="24"/>
          <w:szCs w:val="24"/>
        </w:rPr>
        <w:t>Committee</w:t>
      </w:r>
      <w:r w:rsidR="00E436AA">
        <w:rPr>
          <w:b/>
          <w:bCs/>
          <w:sz w:val="24"/>
          <w:szCs w:val="24"/>
        </w:rPr>
        <w:t xml:space="preserve"> </w:t>
      </w:r>
      <w:r w:rsidRPr="002822A7">
        <w:rPr>
          <w:b/>
          <w:bCs/>
          <w:sz w:val="24"/>
          <w:szCs w:val="24"/>
        </w:rPr>
        <w:t>on</w:t>
      </w:r>
      <w:r w:rsidR="00E436AA">
        <w:rPr>
          <w:b/>
          <w:bCs/>
          <w:sz w:val="24"/>
          <w:szCs w:val="24"/>
        </w:rPr>
        <w:t xml:space="preserve"> </w:t>
      </w:r>
      <w:r w:rsidRPr="002822A7">
        <w:rPr>
          <w:b/>
          <w:bCs/>
          <w:sz w:val="24"/>
          <w:szCs w:val="24"/>
        </w:rPr>
        <w:t>the</w:t>
      </w:r>
      <w:r w:rsidR="00E436AA">
        <w:rPr>
          <w:b/>
          <w:bCs/>
          <w:sz w:val="24"/>
          <w:szCs w:val="24"/>
        </w:rPr>
        <w:t xml:space="preserve"> </w:t>
      </w:r>
      <w:r w:rsidRPr="002822A7">
        <w:rPr>
          <w:b/>
          <w:bCs/>
          <w:sz w:val="24"/>
          <w:szCs w:val="24"/>
        </w:rPr>
        <w:t>Rights</w:t>
      </w:r>
      <w:r w:rsidR="00E436AA">
        <w:rPr>
          <w:b/>
          <w:bCs/>
          <w:sz w:val="24"/>
          <w:szCs w:val="24"/>
        </w:rPr>
        <w:t xml:space="preserve"> </w:t>
      </w:r>
      <w:r w:rsidRPr="002822A7">
        <w:rPr>
          <w:b/>
          <w:bCs/>
          <w:sz w:val="24"/>
          <w:szCs w:val="24"/>
        </w:rPr>
        <w:t>of</w:t>
      </w:r>
      <w:r w:rsidR="00E436AA">
        <w:rPr>
          <w:b/>
          <w:bCs/>
          <w:sz w:val="24"/>
          <w:szCs w:val="24"/>
        </w:rPr>
        <w:t xml:space="preserve"> </w:t>
      </w:r>
      <w:r w:rsidRPr="002822A7">
        <w:rPr>
          <w:b/>
          <w:bCs/>
          <w:sz w:val="24"/>
          <w:szCs w:val="24"/>
        </w:rPr>
        <w:t>the</w:t>
      </w:r>
      <w:r w:rsidR="00E436AA">
        <w:rPr>
          <w:b/>
          <w:bCs/>
          <w:sz w:val="24"/>
          <w:szCs w:val="24"/>
        </w:rPr>
        <w:t xml:space="preserve"> </w:t>
      </w:r>
      <w:r w:rsidRPr="002822A7">
        <w:rPr>
          <w:b/>
          <w:bCs/>
          <w:sz w:val="24"/>
          <w:szCs w:val="24"/>
        </w:rPr>
        <w:t>Child</w:t>
      </w:r>
    </w:p>
    <w:p w:rsidR="002822A7" w:rsidRPr="00B42F60" w:rsidRDefault="002822A7" w:rsidP="00E510C2">
      <w:pPr>
        <w:pStyle w:val="HChG"/>
      </w:pPr>
      <w:r w:rsidRPr="00B42F60">
        <w:tab/>
      </w:r>
      <w:r w:rsidRPr="00B42F60">
        <w:tab/>
        <w:t>List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issues</w:t>
      </w:r>
      <w:r w:rsidR="00E436AA">
        <w:t xml:space="preserve"> </w:t>
      </w:r>
      <w:r w:rsidRPr="00B42F60">
        <w:t>prior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submission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sixth</w:t>
      </w:r>
      <w:r w:rsidR="00E436AA">
        <w:t xml:space="preserve"> </w:t>
      </w:r>
      <w:r w:rsidRPr="00B42F60">
        <w:t>periodic</w:t>
      </w:r>
      <w:r w:rsidR="00E436AA">
        <w:t xml:space="preserve"> </w:t>
      </w:r>
      <w:r w:rsidRPr="00B42F60">
        <w:t>report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Hungary</w:t>
      </w:r>
      <w:r w:rsidR="00E510C2" w:rsidRPr="00E510C2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2822A7" w:rsidRPr="00B42F60" w:rsidRDefault="002822A7" w:rsidP="008F47BA">
      <w:pPr>
        <w:pStyle w:val="SingleTxtG"/>
      </w:pPr>
      <w:r w:rsidRPr="00B42F60">
        <w:t>1.</w:t>
      </w:r>
      <w:r w:rsidRPr="00B42F60">
        <w:tab/>
        <w:t>The</w:t>
      </w:r>
      <w:r w:rsidR="00E436AA">
        <w:t xml:space="preserve"> </w:t>
      </w:r>
      <w:r w:rsidRPr="00B42F60">
        <w:t>State</w:t>
      </w:r>
      <w:r w:rsidR="00E436AA">
        <w:t xml:space="preserve"> </w:t>
      </w:r>
      <w:r w:rsidRPr="00B42F60">
        <w:t>party</w:t>
      </w:r>
      <w:r w:rsidR="00E436AA">
        <w:t xml:space="preserve"> </w:t>
      </w:r>
      <w:r w:rsidRPr="00B42F60">
        <w:t>is</w:t>
      </w:r>
      <w:r w:rsidR="00E436AA">
        <w:t xml:space="preserve"> </w:t>
      </w:r>
      <w:r w:rsidRPr="00B42F60">
        <w:t>requested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submit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writing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requested</w:t>
      </w:r>
      <w:r w:rsidR="00E436AA">
        <w:t xml:space="preserve"> </w:t>
      </w:r>
      <w:r w:rsidRPr="00B42F60">
        <w:t>below</w:t>
      </w:r>
      <w:r w:rsidR="00E436AA">
        <w:t xml:space="preserve"> </w:t>
      </w:r>
      <w:bookmarkStart w:id="0" w:name="_GoBack"/>
      <w:r w:rsidRPr="00B42F60">
        <w:t>(</w:t>
      </w:r>
      <w:bookmarkEnd w:id="0"/>
      <w:r w:rsidRPr="00B42F60">
        <w:t>21,200</w:t>
      </w:r>
      <w:r w:rsidR="00E436AA">
        <w:t xml:space="preserve"> </w:t>
      </w:r>
      <w:r w:rsidRPr="00B42F60">
        <w:t>words</w:t>
      </w:r>
      <w:r w:rsidR="00E436AA">
        <w:t xml:space="preserve"> </w:t>
      </w:r>
      <w:r w:rsidRPr="00B42F60">
        <w:t>maximum),</w:t>
      </w:r>
      <w:r w:rsidR="00E436AA">
        <w:t xml:space="preserve"> </w:t>
      </w:r>
      <w:r w:rsidRPr="00B42F60">
        <w:t>if</w:t>
      </w:r>
      <w:r w:rsidR="00E436AA">
        <w:t xml:space="preserve"> </w:t>
      </w:r>
      <w:r w:rsidRPr="00B42F60">
        <w:t>possible</w:t>
      </w:r>
      <w:r w:rsidR="00E436AA">
        <w:t xml:space="preserve"> </w:t>
      </w:r>
      <w:r w:rsidRPr="00B42F60">
        <w:t>before</w:t>
      </w:r>
      <w:r w:rsidR="00E436AA">
        <w:t xml:space="preserve"> </w:t>
      </w:r>
      <w:r w:rsidRPr="00B42F60">
        <w:t>15</w:t>
      </w:r>
      <w:r w:rsidR="00E436AA">
        <w:t xml:space="preserve"> </w:t>
      </w:r>
      <w:r w:rsidRPr="00B42F60">
        <w:t>June</w:t>
      </w:r>
      <w:r w:rsidR="00E436AA">
        <w:t xml:space="preserve"> </w:t>
      </w:r>
      <w:r w:rsidRPr="00B42F60">
        <w:t>2019.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replies</w:t>
      </w:r>
      <w:r w:rsidR="00E436AA">
        <w:t xml:space="preserve"> </w:t>
      </w:r>
      <w:r w:rsidRPr="00B42F60">
        <w:t>should</w:t>
      </w:r>
      <w:r w:rsidR="00E436AA">
        <w:t xml:space="preserve"> </w:t>
      </w:r>
      <w:r w:rsidRPr="00B42F60">
        <w:t>take</w:t>
      </w:r>
      <w:r w:rsidR="00E436AA">
        <w:t xml:space="preserve"> </w:t>
      </w:r>
      <w:r w:rsidRPr="00B42F60">
        <w:t>into</w:t>
      </w:r>
      <w:r w:rsidR="00E436AA">
        <w:t xml:space="preserve"> </w:t>
      </w:r>
      <w:r w:rsidRPr="00B42F60">
        <w:t>consideration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recommendations,</w:t>
      </w:r>
      <w:r w:rsidR="00E436AA">
        <w:t xml:space="preserve"> </w:t>
      </w:r>
      <w:r w:rsidRPr="00B42F60">
        <w:t>contained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previous</w:t>
      </w:r>
      <w:r w:rsidR="00E436AA">
        <w:t xml:space="preserve"> </w:t>
      </w:r>
      <w:r w:rsidRPr="00B42F60">
        <w:t>concluding</w:t>
      </w:r>
      <w:r w:rsidR="00E436AA">
        <w:t xml:space="preserve"> </w:t>
      </w:r>
      <w:r w:rsidRPr="00B42F60">
        <w:t>observations</w:t>
      </w:r>
      <w:r w:rsidR="00E436AA">
        <w:t xml:space="preserve"> </w:t>
      </w:r>
      <w:r w:rsidRPr="00B42F60">
        <w:t>(CRC/C/HUN/CO/3-5)</w:t>
      </w:r>
      <w:r w:rsidR="00E436AA">
        <w:t xml:space="preserve"> </w:t>
      </w:r>
      <w:r w:rsidRPr="00B42F60">
        <w:t>adopted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19</w:t>
      </w:r>
      <w:r w:rsidR="00E436AA">
        <w:t xml:space="preserve"> </w:t>
      </w:r>
      <w:r w:rsidRPr="00B42F60">
        <w:t>September</w:t>
      </w:r>
      <w:r w:rsidR="00E436AA">
        <w:t xml:space="preserve"> </w:t>
      </w:r>
      <w:r w:rsidRPr="00B42F60">
        <w:t>2014.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may</w:t>
      </w:r>
      <w:r w:rsidR="00E436AA">
        <w:t xml:space="preserve"> </w:t>
      </w:r>
      <w:r w:rsidRPr="00B42F60">
        <w:t>take</w:t>
      </w:r>
      <w:r w:rsidR="00E436AA">
        <w:t xml:space="preserve"> </w:t>
      </w:r>
      <w:r w:rsidRPr="00B42F60">
        <w:t>up</w:t>
      </w:r>
      <w:r w:rsidR="00E436AA">
        <w:t xml:space="preserve"> </w:t>
      </w:r>
      <w:r w:rsidRPr="00B42F60">
        <w:t>all</w:t>
      </w:r>
      <w:r w:rsidR="00E436AA">
        <w:t xml:space="preserve"> </w:t>
      </w:r>
      <w:r w:rsidRPr="00B42F60">
        <w:t>aspects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rights</w:t>
      </w:r>
      <w:r w:rsidR="00E436AA">
        <w:t xml:space="preserve"> </w:t>
      </w:r>
      <w:r w:rsidRPr="00B42F60">
        <w:t>set</w:t>
      </w:r>
      <w:r w:rsidR="00E436AA">
        <w:t xml:space="preserve"> </w:t>
      </w:r>
      <w:r w:rsidRPr="00B42F60">
        <w:t>out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Convention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Optional</w:t>
      </w:r>
      <w:r w:rsidR="00E436AA">
        <w:t xml:space="preserve"> </w:t>
      </w:r>
      <w:r w:rsidRPr="00B42F60">
        <w:t>Protocols</w:t>
      </w:r>
      <w:r w:rsidR="00E436AA">
        <w:t xml:space="preserve"> </w:t>
      </w:r>
      <w:r w:rsidRPr="00B42F60">
        <w:t>during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dialogue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State</w:t>
      </w:r>
      <w:r w:rsidR="00E436AA">
        <w:t xml:space="preserve"> </w:t>
      </w:r>
      <w:r w:rsidRPr="00B42F60">
        <w:t>party.</w:t>
      </w:r>
    </w:p>
    <w:p w:rsidR="002822A7" w:rsidRPr="00B42F60" w:rsidRDefault="002822A7" w:rsidP="008F47BA">
      <w:pPr>
        <w:pStyle w:val="HChG"/>
      </w:pPr>
      <w:r w:rsidRPr="00B42F60">
        <w:tab/>
        <w:t>I.</w:t>
      </w:r>
      <w:r w:rsidRPr="00B42F60">
        <w:tab/>
        <w:t>New</w:t>
      </w:r>
      <w:r w:rsidR="00E436AA">
        <w:t xml:space="preserve"> </w:t>
      </w:r>
      <w:r w:rsidRPr="00B42F60">
        <w:t>developments</w:t>
      </w:r>
    </w:p>
    <w:p w:rsidR="002822A7" w:rsidRPr="00B42F60" w:rsidRDefault="002822A7" w:rsidP="008F47BA">
      <w:pPr>
        <w:pStyle w:val="SingleTxtG"/>
      </w:pPr>
      <w:r w:rsidRPr="00B42F60">
        <w:t>2.</w:t>
      </w:r>
      <w:r w:rsidRPr="00B42F60">
        <w:tab/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requests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State</w:t>
      </w:r>
      <w:r w:rsidR="00E436AA">
        <w:t xml:space="preserve"> </w:t>
      </w:r>
      <w:r w:rsidRPr="00B42F60">
        <w:t>party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provide:</w:t>
      </w:r>
    </w:p>
    <w:p w:rsidR="002822A7" w:rsidRPr="00B42F60" w:rsidRDefault="00CB5C29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Information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adoption</w:t>
      </w:r>
      <w:r w:rsidR="00E436AA">
        <w:t xml:space="preserve"> </w:t>
      </w:r>
      <w:r w:rsidR="002822A7" w:rsidRPr="00B42F60">
        <w:t>or</w:t>
      </w:r>
      <w:r w:rsidR="00E436AA">
        <w:t xml:space="preserve"> </w:t>
      </w:r>
      <w:r w:rsidR="002822A7" w:rsidRPr="00B42F60">
        <w:t>reform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laws,</w:t>
      </w:r>
      <w:r w:rsidR="00E436AA">
        <w:t xml:space="preserve"> </w:t>
      </w:r>
      <w:r w:rsidR="002822A7" w:rsidRPr="00B42F60">
        <w:t>policies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programmes,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any</w:t>
      </w:r>
      <w:r w:rsidR="00E436AA">
        <w:t xml:space="preserve"> </w:t>
      </w:r>
      <w:r w:rsidR="002822A7" w:rsidRPr="00B42F60">
        <w:t>other</w:t>
      </w:r>
      <w:r w:rsidR="00E436AA">
        <w:t xml:space="preserve"> </w:t>
      </w:r>
      <w:r w:rsidR="002822A7" w:rsidRPr="00B42F60">
        <w:t>type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measures</w:t>
      </w:r>
      <w:r w:rsidR="00E436AA">
        <w:t xml:space="preserve"> </w:t>
      </w:r>
      <w:r w:rsidR="002822A7" w:rsidRPr="00B42F60">
        <w:t>taken,</w:t>
      </w:r>
      <w:r w:rsidR="00E436AA">
        <w:t xml:space="preserve"> </w:t>
      </w:r>
      <w:r w:rsidR="002822A7" w:rsidRPr="00B42F60">
        <w:t>such</w:t>
      </w:r>
      <w:r w:rsidR="00E436AA">
        <w:t xml:space="preserve"> </w:t>
      </w:r>
      <w:r w:rsidR="002822A7" w:rsidRPr="00B42F60">
        <w:t>as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creation</w:t>
      </w:r>
      <w:r w:rsidR="00E436AA">
        <w:t xml:space="preserve"> </w:t>
      </w:r>
      <w:r w:rsidR="002822A7" w:rsidRPr="00B42F60">
        <w:t>or</w:t>
      </w:r>
      <w:r w:rsidR="00E436AA">
        <w:t xml:space="preserve"> </w:t>
      </w:r>
      <w:r w:rsidR="002822A7" w:rsidRPr="00B42F60">
        <w:t>reform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institutions,</w:t>
      </w:r>
      <w:r w:rsidR="00E436AA">
        <w:t xml:space="preserve"> </w:t>
      </w:r>
      <w:r w:rsidR="002822A7" w:rsidRPr="00B42F60">
        <w:t>significant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implementation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Convention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its</w:t>
      </w:r>
      <w:r w:rsidR="00E436AA">
        <w:t xml:space="preserve"> </w:t>
      </w:r>
      <w:r w:rsidR="002822A7" w:rsidRPr="00B42F60">
        <w:t>Optional</w:t>
      </w:r>
      <w:r w:rsidR="00E436AA">
        <w:t xml:space="preserve"> </w:t>
      </w:r>
      <w:r w:rsidR="002822A7" w:rsidRPr="00B42F60">
        <w:t>Protocols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involvement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armed</w:t>
      </w:r>
      <w:r w:rsidR="00E436AA">
        <w:t xml:space="preserve"> </w:t>
      </w:r>
      <w:r w:rsidR="002822A7" w:rsidRPr="00B42F60">
        <w:t>conflict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sale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children,</w:t>
      </w:r>
      <w:r w:rsidR="00E436AA">
        <w:t xml:space="preserve"> </w:t>
      </w:r>
      <w:r w:rsidR="002822A7" w:rsidRPr="00B42F60">
        <w:t>child</w:t>
      </w:r>
      <w:r w:rsidR="00E436AA">
        <w:t xml:space="preserve"> </w:t>
      </w:r>
      <w:r w:rsidR="002822A7" w:rsidRPr="00B42F60">
        <w:t>prostitution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child</w:t>
      </w:r>
      <w:r w:rsidR="00E436AA">
        <w:t xml:space="preserve"> </w:t>
      </w:r>
      <w:r w:rsidR="002822A7" w:rsidRPr="00B42F60">
        <w:t>pornography;</w:t>
      </w:r>
      <w:r w:rsidR="00E436AA">
        <w:t xml:space="preserve"> </w:t>
      </w:r>
    </w:p>
    <w:p w:rsidR="002822A7" w:rsidRPr="00B42F60" w:rsidDel="00A07EC7" w:rsidRDefault="00CB5C29" w:rsidP="008F47BA">
      <w:pPr>
        <w:pStyle w:val="SingleTxtG"/>
      </w:pPr>
      <w:r>
        <w:tab/>
      </w:r>
      <w:r w:rsidR="002822A7" w:rsidRPr="00B42F60" w:rsidDel="00A07EC7">
        <w:t>(b)</w:t>
      </w:r>
      <w:r w:rsidR="002822A7" w:rsidRPr="00B42F60" w:rsidDel="00A07EC7">
        <w:tab/>
      </w:r>
      <w:r w:rsidR="002822A7" w:rsidRPr="00B42F60">
        <w:t>A</w:t>
      </w:r>
      <w:r w:rsidR="002822A7" w:rsidRPr="00B42F60" w:rsidDel="00A07EC7">
        <w:t>ny</w:t>
      </w:r>
      <w:r w:rsidR="00E436AA">
        <w:t xml:space="preserve"> </w:t>
      </w:r>
      <w:r w:rsidR="002822A7" w:rsidRPr="00B42F60" w:rsidDel="00A07EC7">
        <w:t>other</w:t>
      </w:r>
      <w:r w:rsidR="00E436AA">
        <w:t xml:space="preserve"> </w:t>
      </w:r>
      <w:r w:rsidR="002822A7" w:rsidRPr="00B42F60" w:rsidDel="00A07EC7">
        <w:t>information</w:t>
      </w:r>
      <w:r w:rsidR="00E436AA">
        <w:t xml:space="preserve"> </w:t>
      </w:r>
      <w:r w:rsidR="002822A7" w:rsidRPr="00B42F60" w:rsidDel="00A07EC7">
        <w:t>that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State</w:t>
      </w:r>
      <w:r w:rsidR="00E436AA">
        <w:t xml:space="preserve"> </w:t>
      </w:r>
      <w:r w:rsidR="002822A7" w:rsidRPr="00B42F60">
        <w:t>party</w:t>
      </w:r>
      <w:r w:rsidR="00E436AA">
        <w:t xml:space="preserve"> </w:t>
      </w:r>
      <w:r w:rsidR="002822A7" w:rsidRPr="00B42F60" w:rsidDel="00A07EC7">
        <w:t>considers</w:t>
      </w:r>
      <w:r w:rsidR="00E436AA">
        <w:t xml:space="preserve"> </w:t>
      </w:r>
      <w:r w:rsidR="002822A7" w:rsidRPr="00B42F60" w:rsidDel="00A07EC7">
        <w:t>relevant</w:t>
      </w:r>
      <w:r w:rsidR="00E436AA">
        <w:t xml:space="preserve"> </w:t>
      </w:r>
      <w:r w:rsidR="002822A7" w:rsidRPr="00B42F60" w:rsidDel="00A07EC7">
        <w:t>in</w:t>
      </w:r>
      <w:r w:rsidR="00E436AA">
        <w:t xml:space="preserve"> </w:t>
      </w:r>
      <w:r w:rsidR="002822A7" w:rsidRPr="00B42F60" w:rsidDel="00A07EC7">
        <w:t>this</w:t>
      </w:r>
      <w:r w:rsidR="00E436AA">
        <w:t xml:space="preserve"> </w:t>
      </w:r>
      <w:r w:rsidR="002822A7" w:rsidRPr="00B42F60" w:rsidDel="00A07EC7">
        <w:t>regard</w:t>
      </w:r>
      <w:r w:rsidR="00E436AA">
        <w:t xml:space="preserve"> </w:t>
      </w:r>
      <w:r w:rsidR="002822A7" w:rsidRPr="00B42F60" w:rsidDel="00A07EC7">
        <w:t>and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 w:rsidDel="00A07EC7">
        <w:t>is</w:t>
      </w:r>
      <w:r w:rsidR="00E436AA">
        <w:t xml:space="preserve"> </w:t>
      </w:r>
      <w:r w:rsidR="002822A7" w:rsidRPr="00B42F60" w:rsidDel="00A07EC7">
        <w:t>not</w:t>
      </w:r>
      <w:r w:rsidR="00E436AA">
        <w:t xml:space="preserve"> </w:t>
      </w:r>
      <w:r w:rsidR="002822A7" w:rsidRPr="00B42F60" w:rsidDel="00A07EC7">
        <w:t>covered</w:t>
      </w:r>
      <w:r w:rsidR="00E436AA">
        <w:t xml:space="preserve"> </w:t>
      </w:r>
      <w:r w:rsidR="002822A7" w:rsidRPr="00B42F60" w:rsidDel="00A07EC7">
        <w:t>in</w:t>
      </w:r>
      <w:r w:rsidR="00E436AA">
        <w:t xml:space="preserve"> </w:t>
      </w:r>
      <w:r w:rsidR="002822A7" w:rsidRPr="00B42F60" w:rsidDel="00A07EC7">
        <w:t>the</w:t>
      </w:r>
      <w:r w:rsidR="00E436AA">
        <w:t xml:space="preserve"> </w:t>
      </w:r>
      <w:r w:rsidR="002822A7" w:rsidRPr="00B42F60" w:rsidDel="00A07EC7">
        <w:t>replies</w:t>
      </w:r>
      <w:r w:rsidR="00E436AA">
        <w:t xml:space="preserve"> </w:t>
      </w:r>
      <w:r w:rsidR="002822A7" w:rsidRPr="00B42F60" w:rsidDel="00A07EC7">
        <w:t>to</w:t>
      </w:r>
      <w:r w:rsidR="00E436AA">
        <w:t xml:space="preserve"> </w:t>
      </w:r>
      <w:r w:rsidR="002822A7" w:rsidRPr="00B42F60" w:rsidDel="00A07EC7">
        <w:t>the</w:t>
      </w:r>
      <w:r w:rsidR="00E436AA">
        <w:t xml:space="preserve"> </w:t>
      </w:r>
      <w:r w:rsidR="002822A7" w:rsidRPr="00B42F60" w:rsidDel="00A07EC7">
        <w:t>questions</w:t>
      </w:r>
      <w:r w:rsidR="00E436AA">
        <w:t xml:space="preserve"> </w:t>
      </w:r>
      <w:r w:rsidR="002822A7" w:rsidRPr="00B42F60" w:rsidDel="00A07EC7">
        <w:t>below,</w:t>
      </w:r>
      <w:r w:rsidR="00E436AA">
        <w:t xml:space="preserve"> </w:t>
      </w:r>
      <w:r w:rsidR="002822A7" w:rsidRPr="00B42F60" w:rsidDel="00A07EC7">
        <w:t>including</w:t>
      </w:r>
      <w:r w:rsidR="00E436AA">
        <w:t xml:space="preserve"> </w:t>
      </w:r>
      <w:r w:rsidR="002822A7" w:rsidRPr="00B42F60">
        <w:t>information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 w:rsidDel="00A07EC7">
        <w:t>obstacles</w:t>
      </w:r>
      <w:r w:rsidR="00E436AA">
        <w:t xml:space="preserve"> </w:t>
      </w:r>
      <w:r w:rsidR="002822A7" w:rsidRPr="00B42F60" w:rsidDel="00A07EC7">
        <w:t>and</w:t>
      </w:r>
      <w:r w:rsidR="00E436AA">
        <w:t xml:space="preserve"> </w:t>
      </w:r>
      <w:r w:rsidR="002822A7" w:rsidRPr="00B42F60" w:rsidDel="00A07EC7">
        <w:t>challenges</w:t>
      </w:r>
      <w:r w:rsidR="00E436AA">
        <w:t xml:space="preserve"> </w:t>
      </w:r>
      <w:r w:rsidR="002822A7" w:rsidRPr="00B42F60" w:rsidDel="00A07EC7">
        <w:t>faced.</w:t>
      </w:r>
    </w:p>
    <w:p w:rsidR="002822A7" w:rsidRPr="00B42F60" w:rsidRDefault="002822A7" w:rsidP="00CB5C29">
      <w:pPr>
        <w:pStyle w:val="HChG"/>
      </w:pPr>
      <w:r w:rsidRPr="00B42F60">
        <w:tab/>
        <w:t>II.</w:t>
      </w:r>
      <w:r w:rsidRPr="00B42F60">
        <w:tab/>
        <w:t>Rights</w:t>
      </w:r>
      <w:r w:rsidR="00E436AA">
        <w:t xml:space="preserve"> </w:t>
      </w:r>
      <w:r w:rsidRPr="00B42F60">
        <w:t>under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Convention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Optional</w:t>
      </w:r>
      <w:r w:rsidR="00E436AA">
        <w:t xml:space="preserve"> </w:t>
      </w:r>
      <w:r w:rsidRPr="00B42F60">
        <w:t>Protocols</w:t>
      </w:r>
    </w:p>
    <w:p w:rsidR="002822A7" w:rsidRPr="00B42F60" w:rsidRDefault="002822A7" w:rsidP="00CB5C29">
      <w:pPr>
        <w:pStyle w:val="H1G"/>
      </w:pPr>
      <w:r w:rsidRPr="00B42F60">
        <w:tab/>
        <w:t>A.</w:t>
      </w:r>
      <w:r w:rsidRPr="00B42F60">
        <w:tab/>
        <w:t>General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implementation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4,</w:t>
      </w:r>
      <w:r w:rsidR="00E436AA">
        <w:t xml:space="preserve"> </w:t>
      </w:r>
      <w:r w:rsidRPr="00B42F60">
        <w:t>42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44</w:t>
      </w:r>
      <w:r w:rsidR="00E436AA">
        <w:t xml:space="preserve"> </w:t>
      </w:r>
      <w:r w:rsidRPr="00B42F60">
        <w:t>(6))</w:t>
      </w:r>
      <w:r w:rsidR="00E436AA">
        <w:t xml:space="preserve"> </w:t>
      </w:r>
    </w:p>
    <w:p w:rsidR="002822A7" w:rsidRPr="00B42F60" w:rsidRDefault="002822A7" w:rsidP="00CB5C29">
      <w:pPr>
        <w:pStyle w:val="H23G"/>
      </w:pPr>
      <w:r w:rsidRPr="00B42F60">
        <w:tab/>
      </w:r>
      <w:r w:rsidRPr="00B42F60">
        <w:tab/>
        <w:t>Legislation</w:t>
      </w:r>
    </w:p>
    <w:p w:rsidR="002822A7" w:rsidRPr="00B42F60" w:rsidRDefault="002822A7" w:rsidP="008F47BA">
      <w:pPr>
        <w:pStyle w:val="SingleTxtG"/>
      </w:pPr>
      <w:r w:rsidRPr="00B42F60">
        <w:t>3.</w:t>
      </w:r>
      <w:r w:rsidRPr="00B42F60">
        <w:tab/>
        <w:t>Please</w:t>
      </w:r>
      <w:r w:rsidR="00E436AA">
        <w:t xml:space="preserve"> </w:t>
      </w:r>
      <w:r w:rsidRPr="00B42F60">
        <w:t>indicate</w:t>
      </w:r>
      <w:r w:rsidR="00E436AA">
        <w:t xml:space="preserve"> </w:t>
      </w:r>
      <w:r w:rsidRPr="00B42F60">
        <w:t>whether</w:t>
      </w:r>
      <w:r w:rsidR="00E436AA">
        <w:t xml:space="preserve"> </w:t>
      </w:r>
      <w:r w:rsidRPr="00B42F60">
        <w:t>there</w:t>
      </w:r>
      <w:r w:rsidR="00E436AA">
        <w:t xml:space="preserve"> </w:t>
      </w:r>
      <w:r w:rsidRPr="00B42F60">
        <w:t>is</w:t>
      </w:r>
      <w:r w:rsidR="00E436AA">
        <w:t xml:space="preserve"> </w:t>
      </w:r>
      <w:r w:rsidRPr="00B42F60">
        <w:t>a</w:t>
      </w:r>
      <w:r w:rsidR="00E436AA">
        <w:t xml:space="preserve"> </w:t>
      </w:r>
      <w:r w:rsidRPr="00B42F60">
        <w:t>child-rights</w:t>
      </w:r>
      <w:r w:rsidR="00E436AA">
        <w:t xml:space="preserve"> </w:t>
      </w:r>
      <w:r w:rsidRPr="00B42F60">
        <w:t>impact</w:t>
      </w:r>
      <w:r w:rsidR="00E436AA">
        <w:t xml:space="preserve"> </w:t>
      </w:r>
      <w:r w:rsidRPr="00B42F60">
        <w:t>assessment</w:t>
      </w:r>
      <w:r w:rsidR="00E436AA">
        <w:t xml:space="preserve"> </w:t>
      </w:r>
      <w:r w:rsidRPr="00B42F60">
        <w:t>procedure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place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all</w:t>
      </w:r>
      <w:r w:rsidR="00E436AA">
        <w:t xml:space="preserve"> </w:t>
      </w:r>
      <w:r w:rsidRPr="00B42F60">
        <w:t>new</w:t>
      </w:r>
      <w:r w:rsidR="00E436AA">
        <w:t xml:space="preserve"> </w:t>
      </w:r>
      <w:r w:rsidRPr="00B42F60">
        <w:t>legislation</w:t>
      </w:r>
      <w:r w:rsidR="00E436AA">
        <w:t xml:space="preserve"> </w:t>
      </w:r>
      <w:r w:rsidRPr="00B42F60">
        <w:t>adopted</w:t>
      </w:r>
      <w:r w:rsidR="00E436AA">
        <w:t xml:space="preserve"> </w:t>
      </w:r>
      <w:r w:rsidRPr="00B42F60">
        <w:t>at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national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subnational</w:t>
      </w:r>
      <w:r w:rsidR="00E436AA">
        <w:t xml:space="preserve"> </w:t>
      </w:r>
      <w:r w:rsidRPr="00B42F60">
        <w:t>levels.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describe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results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any</w:t>
      </w:r>
      <w:r w:rsidR="00E436AA">
        <w:t xml:space="preserve"> </w:t>
      </w:r>
      <w:r w:rsidRPr="00B42F60">
        <w:t>such</w:t>
      </w:r>
      <w:r w:rsidR="00E436AA">
        <w:t xml:space="preserve"> </w:t>
      </w:r>
      <w:r w:rsidRPr="00B42F60">
        <w:t>impact</w:t>
      </w:r>
      <w:r w:rsidR="00E436AA">
        <w:t xml:space="preserve"> </w:t>
      </w:r>
      <w:r w:rsidRPr="00B42F60">
        <w:t>assessments,</w:t>
      </w:r>
      <w:r w:rsidR="00E436AA">
        <w:t xml:space="preserve"> </w:t>
      </w:r>
      <w:r w:rsidRPr="00B42F60">
        <w:t>before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after</w:t>
      </w:r>
      <w:r w:rsidR="00E436AA">
        <w:t xml:space="preserve"> </w:t>
      </w:r>
      <w:r w:rsidRPr="00B42F60">
        <w:t>adoption,</w:t>
      </w:r>
      <w:r w:rsidR="00E436AA">
        <w:t xml:space="preserve"> </w:t>
      </w:r>
      <w:r w:rsidRPr="00B42F60">
        <w:t>regarding</w:t>
      </w:r>
      <w:r w:rsidR="00E436AA">
        <w:t xml:space="preserve"> </w:t>
      </w:r>
      <w:r w:rsidRPr="00B42F60">
        <w:t>legislation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education</w:t>
      </w:r>
      <w:r w:rsidR="00E436AA">
        <w:t xml:space="preserve"> </w:t>
      </w:r>
      <w:r w:rsidRPr="00B42F60">
        <w:t>(Act</w:t>
      </w:r>
      <w:r w:rsidR="00E436AA">
        <w:t xml:space="preserve"> </w:t>
      </w:r>
      <w:r w:rsidRPr="00B42F60">
        <w:t>CXV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2011),</w:t>
      </w:r>
      <w:r w:rsidR="00E436AA">
        <w:t xml:space="preserve"> </w:t>
      </w:r>
      <w:r w:rsidRPr="00B42F60">
        <w:t>religious</w:t>
      </w:r>
      <w:r w:rsidR="00E436AA">
        <w:t xml:space="preserve"> </w:t>
      </w:r>
      <w:r w:rsidRPr="00B42F60">
        <w:t>communities</w:t>
      </w:r>
      <w:r w:rsidR="00E436AA">
        <w:t xml:space="preserve"> </w:t>
      </w:r>
      <w:r w:rsidRPr="00B42F60">
        <w:t>(Act</w:t>
      </w:r>
      <w:r w:rsidR="00E436AA">
        <w:t xml:space="preserve"> </w:t>
      </w:r>
      <w:r w:rsidRPr="00B42F60">
        <w:t>C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2011),</w:t>
      </w:r>
      <w:r w:rsidR="00E436AA">
        <w:t xml:space="preserve"> </w:t>
      </w:r>
      <w:r w:rsidRPr="00B42F60">
        <w:t>family</w:t>
      </w:r>
      <w:r w:rsidR="00E436AA">
        <w:t xml:space="preserve"> </w:t>
      </w:r>
      <w:r w:rsidRPr="00B42F60">
        <w:t>life</w:t>
      </w:r>
      <w:r w:rsidR="00E436AA">
        <w:t xml:space="preserve"> </w:t>
      </w:r>
      <w:r w:rsidRPr="00B42F60">
        <w:t>(Act</w:t>
      </w:r>
      <w:r w:rsidR="00E436AA">
        <w:t xml:space="preserve"> </w:t>
      </w:r>
      <w:r w:rsidRPr="00B42F60">
        <w:t>CCXI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2011),</w:t>
      </w:r>
      <w:r w:rsidR="00E436AA">
        <w:t xml:space="preserve"> </w:t>
      </w:r>
      <w:r w:rsidRPr="00B42F60">
        <w:t>persons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disabilities</w:t>
      </w:r>
      <w:r w:rsidR="00E436AA">
        <w:t xml:space="preserve"> </w:t>
      </w:r>
      <w:r w:rsidRPr="00B42F60">
        <w:t>(Act</w:t>
      </w:r>
      <w:r w:rsidR="00E436AA">
        <w:t xml:space="preserve"> </w:t>
      </w:r>
      <w:r w:rsidRPr="00B42F60">
        <w:t>XXVI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1998</w:t>
      </w:r>
      <w:r w:rsidR="00E436AA">
        <w:t xml:space="preserve"> </w:t>
      </w:r>
      <w:r w:rsidRPr="00B42F60">
        <w:t>amended),</w:t>
      </w:r>
      <w:r w:rsidR="00E436AA">
        <w:t xml:space="preserve"> </w:t>
      </w:r>
      <w:r w:rsidRPr="00B42F60">
        <w:t>homelessness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extreme</w:t>
      </w:r>
      <w:r w:rsidR="00E436AA">
        <w:t xml:space="preserve"> </w:t>
      </w:r>
      <w:r w:rsidRPr="00B42F60">
        <w:t>poverty</w:t>
      </w:r>
      <w:r w:rsidR="00E436AA">
        <w:t xml:space="preserve"> </w:t>
      </w:r>
      <w:r w:rsidRPr="00B42F60">
        <w:t>(Act</w:t>
      </w:r>
      <w:r w:rsidR="00E436AA">
        <w:t xml:space="preserve"> </w:t>
      </w:r>
      <w:r w:rsidRPr="00B42F60">
        <w:t>LXIX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1999</w:t>
      </w:r>
      <w:r w:rsidR="00E436AA">
        <w:t xml:space="preserve"> </w:t>
      </w:r>
      <w:r w:rsidRPr="00B42F60">
        <w:t>amended),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Roma</w:t>
      </w:r>
      <w:r w:rsidR="00E436AA">
        <w:t xml:space="preserve"> </w:t>
      </w:r>
      <w:r w:rsidRPr="00B42F60">
        <w:t>population,</w:t>
      </w:r>
      <w:r w:rsidR="00E436AA">
        <w:t xml:space="preserve"> </w:t>
      </w:r>
      <w:r w:rsidRPr="00B42F60">
        <w:t>migrants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asylum</w:t>
      </w:r>
      <w:r w:rsidR="00E436AA">
        <w:t xml:space="preserve"> </w:t>
      </w:r>
      <w:r w:rsidRPr="00B42F60">
        <w:t>seekers</w:t>
      </w:r>
      <w:r w:rsidR="00E436AA">
        <w:t xml:space="preserve"> </w:t>
      </w:r>
      <w:r w:rsidRPr="00B42F60">
        <w:t>(Act</w:t>
      </w:r>
      <w:r w:rsidR="00E436AA">
        <w:t xml:space="preserve"> </w:t>
      </w:r>
      <w:r w:rsidRPr="00B42F60">
        <w:t>LXXX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2007</w:t>
      </w:r>
      <w:r w:rsidR="00E436AA">
        <w:t xml:space="preserve"> </w:t>
      </w:r>
      <w:r w:rsidRPr="00B42F60">
        <w:t>amended)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non-governmental</w:t>
      </w:r>
      <w:r w:rsidR="00E436AA">
        <w:t xml:space="preserve"> </w:t>
      </w:r>
      <w:r w:rsidRPr="00B42F60">
        <w:t>organizations</w:t>
      </w:r>
      <w:r w:rsidR="00E436AA">
        <w:t xml:space="preserve"> </w:t>
      </w:r>
      <w:r w:rsidRPr="00B42F60">
        <w:t>(Act</w:t>
      </w:r>
      <w:r w:rsidR="00E436AA">
        <w:t xml:space="preserve"> </w:t>
      </w:r>
      <w:r w:rsidRPr="00B42F60">
        <w:t>LXXVI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2017).</w:t>
      </w:r>
      <w:r w:rsidR="00E436AA">
        <w:t xml:space="preserve"> </w:t>
      </w:r>
    </w:p>
    <w:p w:rsidR="002822A7" w:rsidRPr="00B42F60" w:rsidRDefault="002822A7" w:rsidP="00CB5C29">
      <w:pPr>
        <w:pStyle w:val="H23G"/>
      </w:pPr>
      <w:r w:rsidRPr="00B42F60">
        <w:lastRenderedPageBreak/>
        <w:tab/>
      </w:r>
      <w:r w:rsidRPr="00B42F60">
        <w:tab/>
        <w:t>Comprehensive</w:t>
      </w:r>
      <w:r w:rsidR="00E436AA">
        <w:t xml:space="preserve"> </w:t>
      </w:r>
      <w:r w:rsidRPr="00B42F60">
        <w:t>policy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strategy</w:t>
      </w:r>
    </w:p>
    <w:p w:rsidR="002822A7" w:rsidRPr="00B42F60" w:rsidRDefault="002822A7" w:rsidP="008F47BA">
      <w:pPr>
        <w:pStyle w:val="SingleTxtG"/>
      </w:pPr>
      <w:r w:rsidRPr="00B42F60">
        <w:t>4.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results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national</w:t>
      </w:r>
      <w:r w:rsidR="00E436AA">
        <w:t xml:space="preserve"> </w:t>
      </w:r>
      <w:r w:rsidRPr="00B42F60">
        <w:t>strategy</w:t>
      </w:r>
      <w:r w:rsidR="00E436AA">
        <w:t xml:space="preserve"> </w:t>
      </w:r>
      <w:r w:rsidRPr="00B42F60">
        <w:t>entitled</w:t>
      </w:r>
      <w:r w:rsidR="00E436AA">
        <w:t xml:space="preserve"> </w:t>
      </w:r>
      <w:r w:rsidRPr="00B42F60">
        <w:t>Making</w:t>
      </w:r>
      <w:r w:rsidR="00E436AA">
        <w:t xml:space="preserve"> </w:t>
      </w:r>
      <w:r w:rsidRPr="00B42F60">
        <w:t>Things</w:t>
      </w:r>
      <w:r w:rsidR="00E436AA">
        <w:t xml:space="preserve"> </w:t>
      </w:r>
      <w:r w:rsidRPr="00B42F60">
        <w:t>Better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our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(2007–2032),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light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incorporation</w:t>
      </w:r>
      <w:r w:rsidR="00E436AA">
        <w:t xml:space="preserve"> </w:t>
      </w:r>
      <w:r w:rsidRPr="00B42F60">
        <w:t>into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Hungarian</w:t>
      </w:r>
      <w:r w:rsidR="00E436AA">
        <w:t xml:space="preserve"> </w:t>
      </w:r>
      <w:r w:rsidRPr="00B42F60">
        <w:t>National</w:t>
      </w:r>
      <w:r w:rsidR="00E436AA">
        <w:t xml:space="preserve"> </w:t>
      </w:r>
      <w:r w:rsidRPr="00B42F60">
        <w:t>Social</w:t>
      </w:r>
      <w:r w:rsidR="00E436AA">
        <w:t xml:space="preserve"> </w:t>
      </w:r>
      <w:r w:rsidRPr="00B42F60">
        <w:t>Inclusion</w:t>
      </w:r>
      <w:r w:rsidR="00E436AA">
        <w:t xml:space="preserve"> </w:t>
      </w:r>
      <w:r w:rsidRPr="00B42F60">
        <w:t>Strategy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2011.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national</w:t>
      </w:r>
      <w:r w:rsidR="00E436AA">
        <w:t xml:space="preserve"> </w:t>
      </w:r>
      <w:r w:rsidRPr="00B42F60">
        <w:t>strategy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main</w:t>
      </w:r>
      <w:r w:rsidR="00E436AA">
        <w:t xml:space="preserve"> </w:t>
      </w:r>
      <w:r w:rsidRPr="00B42F60">
        <w:t>goal</w:t>
      </w:r>
      <w:r w:rsidR="00E436AA">
        <w:t xml:space="preserve"> </w:t>
      </w:r>
      <w:r w:rsidRPr="00B42F60">
        <w:t>is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reduce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poverty,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all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other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adopt</w:t>
      </w:r>
      <w:r w:rsidR="00E436AA">
        <w:t xml:space="preserve"> </w:t>
      </w:r>
      <w:r w:rsidRPr="00B42F60">
        <w:t>a</w:t>
      </w:r>
      <w:r w:rsidR="00E436AA">
        <w:t xml:space="preserve"> </w:t>
      </w:r>
      <w:r w:rsidRPr="00B42F60">
        <w:t>comprehensive</w:t>
      </w:r>
      <w:r w:rsidR="00E436AA">
        <w:t xml:space="preserve"> </w:t>
      </w:r>
      <w:r w:rsidRPr="00B42F60">
        <w:t>policy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strategy</w:t>
      </w:r>
      <w:r w:rsidR="00E436AA">
        <w:t xml:space="preserve"> </w:t>
      </w:r>
      <w:r w:rsidRPr="00B42F60">
        <w:t>covering</w:t>
      </w:r>
      <w:r w:rsidR="00E436AA">
        <w:t xml:space="preserve"> </w:t>
      </w:r>
      <w:r w:rsidRPr="00B42F60">
        <w:t>all</w:t>
      </w:r>
      <w:r w:rsidR="00E436AA">
        <w:t xml:space="preserve"> </w:t>
      </w:r>
      <w:r w:rsidRPr="00B42F60">
        <w:t>areas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rights</w:t>
      </w:r>
      <w:r w:rsidR="00E436AA">
        <w:t xml:space="preserve"> </w:t>
      </w:r>
      <w:r w:rsidRPr="00B42F60">
        <w:t>under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Convention.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report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mechanism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monitoring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evaluation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such</w:t>
      </w:r>
      <w:r w:rsidR="00E436AA">
        <w:t xml:space="preserve"> </w:t>
      </w:r>
      <w:r w:rsidRPr="00B42F60">
        <w:t>policies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strategies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main</w:t>
      </w:r>
      <w:r w:rsidR="00E436AA">
        <w:t xml:space="preserve"> </w:t>
      </w:r>
      <w:r w:rsidRPr="00B42F60">
        <w:t>findings.</w:t>
      </w:r>
      <w:r w:rsidR="00E436AA">
        <w:t xml:space="preserve"> </w:t>
      </w:r>
    </w:p>
    <w:p w:rsidR="002822A7" w:rsidRPr="00B42F60" w:rsidRDefault="002822A7" w:rsidP="00CB5C29">
      <w:pPr>
        <w:pStyle w:val="H23G"/>
      </w:pPr>
      <w:r w:rsidRPr="00B42F60">
        <w:tab/>
      </w:r>
      <w:r w:rsidRPr="00B42F60">
        <w:tab/>
        <w:t>Coordination</w:t>
      </w:r>
    </w:p>
    <w:p w:rsidR="002822A7" w:rsidRPr="00B42F60" w:rsidRDefault="002822A7" w:rsidP="008F47BA">
      <w:pPr>
        <w:pStyle w:val="SingleTxtG"/>
      </w:pPr>
      <w:r w:rsidRPr="00B42F60">
        <w:t>5.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body</w:t>
      </w:r>
      <w:r w:rsidR="00E436AA">
        <w:t xml:space="preserve"> </w:t>
      </w:r>
      <w:r w:rsidRPr="00B42F60">
        <w:t>responsible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overall</w:t>
      </w:r>
      <w:r w:rsidR="00E436AA">
        <w:t xml:space="preserve"> </w:t>
      </w:r>
      <w:r w:rsidRPr="00B42F60">
        <w:t>coordination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activities</w:t>
      </w:r>
      <w:r w:rsidR="00E436AA">
        <w:t xml:space="preserve"> </w:t>
      </w:r>
      <w:r w:rsidRPr="00B42F60">
        <w:t>regarding</w:t>
      </w:r>
      <w:r w:rsidR="00E436AA">
        <w:t xml:space="preserve"> </w:t>
      </w:r>
      <w:r w:rsidRPr="00B42F60">
        <w:t>children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rights,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activities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budget</w:t>
      </w:r>
      <w:r w:rsidR="00E436AA">
        <w:t xml:space="preserve"> </w:t>
      </w:r>
      <w:r w:rsidRPr="00B42F60">
        <w:t>at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national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subnational</w:t>
      </w:r>
      <w:r w:rsidR="00E436AA">
        <w:t xml:space="preserve"> </w:t>
      </w:r>
      <w:r w:rsidRPr="00B42F60">
        <w:t>levels,</w:t>
      </w:r>
      <w:r w:rsidR="00E436AA">
        <w:t xml:space="preserve"> </w:t>
      </w:r>
      <w:r w:rsidRPr="00B42F60">
        <w:t>both</w:t>
      </w:r>
      <w:r w:rsidR="00E436AA">
        <w:t xml:space="preserve"> </w:t>
      </w:r>
      <w:r w:rsidRPr="00B42F60">
        <w:t>before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after</w:t>
      </w:r>
      <w:r w:rsidR="00E436AA">
        <w:t xml:space="preserve"> </w:t>
      </w:r>
      <w:r w:rsidRPr="00B42F60">
        <w:t>2017.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role,</w:t>
      </w:r>
      <w:r w:rsidR="00E436AA">
        <w:t xml:space="preserve"> </w:t>
      </w:r>
      <w:r w:rsidRPr="00B42F60">
        <w:t>composition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mandate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resource</w:t>
      </w:r>
      <w:r w:rsidR="00E436AA">
        <w:t xml:space="preserve"> </w:t>
      </w:r>
      <w:r w:rsidRPr="00B42F60">
        <w:t>allocation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recently</w:t>
      </w:r>
      <w:r w:rsidR="00E436AA">
        <w:t xml:space="preserve"> </w:t>
      </w:r>
      <w:r w:rsidRPr="00B42F60">
        <w:t>established</w:t>
      </w:r>
      <w:r w:rsidR="00E436AA">
        <w:t xml:space="preserve"> </w:t>
      </w:r>
      <w:r w:rsidRPr="00B42F60">
        <w:t>national</w:t>
      </w:r>
      <w:r w:rsidR="00E436AA">
        <w:t xml:space="preserve"> </w:t>
      </w:r>
      <w:r w:rsidRPr="00B42F60">
        <w:t>professional</w:t>
      </w:r>
      <w:r w:rsidR="00E436AA">
        <w:t xml:space="preserve"> </w:t>
      </w:r>
      <w:r w:rsidRPr="00B42F60">
        <w:t>college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welfare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protection</w:t>
      </w:r>
      <w:r w:rsidR="00E436AA">
        <w:t xml:space="preserve"> </w:t>
      </w:r>
      <w:r w:rsidRPr="00B42F60">
        <w:t>services.</w:t>
      </w:r>
    </w:p>
    <w:p w:rsidR="002822A7" w:rsidRPr="00B42F60" w:rsidRDefault="002822A7" w:rsidP="00CB5C29">
      <w:pPr>
        <w:pStyle w:val="H23G"/>
      </w:pPr>
      <w:r w:rsidRPr="00B42F60">
        <w:tab/>
      </w:r>
      <w:r w:rsidRPr="00B42F60">
        <w:tab/>
        <w:t>Data</w:t>
      </w:r>
      <w:r w:rsidR="00E436AA">
        <w:t xml:space="preserve"> </w:t>
      </w:r>
      <w:r w:rsidRPr="00B42F60">
        <w:t>collection</w:t>
      </w:r>
    </w:p>
    <w:p w:rsidR="002822A7" w:rsidRPr="00B42F60" w:rsidRDefault="002822A7" w:rsidP="008F47BA">
      <w:pPr>
        <w:pStyle w:val="SingleTxtG"/>
      </w:pPr>
      <w:r w:rsidRPr="00B42F60">
        <w:t>6.</w:t>
      </w:r>
      <w:r w:rsidRPr="00B42F60">
        <w:tab/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efforts</w:t>
      </w:r>
      <w:r w:rsidR="00E436AA">
        <w:t xml:space="preserve"> </w:t>
      </w:r>
      <w:r w:rsidRPr="00B42F60">
        <w:t>made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develop</w:t>
      </w:r>
      <w:r w:rsidR="00E436AA">
        <w:t xml:space="preserve"> </w:t>
      </w:r>
      <w:r w:rsidRPr="00B42F60">
        <w:t>a</w:t>
      </w:r>
      <w:r w:rsidR="00E436AA">
        <w:t xml:space="preserve"> </w:t>
      </w:r>
      <w:r w:rsidRPr="00B42F60">
        <w:t>comprehensive</w:t>
      </w:r>
      <w:r w:rsidR="00E436AA">
        <w:t xml:space="preserve"> </w:t>
      </w:r>
      <w:r w:rsidRPr="00B42F60">
        <w:t>data</w:t>
      </w:r>
      <w:r w:rsidR="005A088F">
        <w:t>-</w:t>
      </w:r>
      <w:r w:rsidRPr="00B42F60">
        <w:t>collection</w:t>
      </w:r>
      <w:r w:rsidR="00E436AA">
        <w:t xml:space="preserve"> </w:t>
      </w:r>
      <w:r w:rsidRPr="00B42F60">
        <w:t>system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implementation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Convention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Optional</w:t>
      </w:r>
      <w:r w:rsidR="00E436AA">
        <w:t xml:space="preserve"> </w:t>
      </w:r>
      <w:r w:rsidRPr="00B42F60">
        <w:t>Protocols,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data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age,</w:t>
      </w:r>
      <w:r w:rsidR="00E436AA">
        <w:t xml:space="preserve"> </w:t>
      </w:r>
      <w:r w:rsidRPr="00B42F60">
        <w:t>sex,</w:t>
      </w:r>
      <w:r w:rsidR="00E436AA">
        <w:t xml:space="preserve"> </w:t>
      </w:r>
      <w:r w:rsidRPr="00B42F60">
        <w:t>disability,</w:t>
      </w:r>
      <w:r w:rsidR="00E436AA">
        <w:t xml:space="preserve"> </w:t>
      </w:r>
      <w:r w:rsidRPr="00B42F60">
        <w:t>geographic</w:t>
      </w:r>
      <w:r w:rsidR="00E436AA">
        <w:t xml:space="preserve"> </w:t>
      </w:r>
      <w:r w:rsidRPr="00B42F60">
        <w:t>location,</w:t>
      </w:r>
      <w:r w:rsidR="00E436AA">
        <w:t xml:space="preserve"> </w:t>
      </w:r>
      <w:r w:rsidRPr="00B42F60">
        <w:t>ethnic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national</w:t>
      </w:r>
      <w:r w:rsidR="00E436AA">
        <w:t xml:space="preserve"> </w:t>
      </w:r>
      <w:r w:rsidRPr="00B42F60">
        <w:t>origin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socioeconomic</w:t>
      </w:r>
      <w:r w:rsidR="00E436AA">
        <w:t xml:space="preserve"> </w:t>
      </w:r>
      <w:r w:rsidRPr="00B42F60">
        <w:t>background.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how</w:t>
      </w:r>
      <w:r w:rsidR="00E436AA">
        <w:t xml:space="preserve"> </w:t>
      </w:r>
      <w:r w:rsidRPr="00B42F60">
        <w:t>such</w:t>
      </w:r>
      <w:r w:rsidR="00E436AA">
        <w:t xml:space="preserve"> </w:t>
      </w:r>
      <w:r w:rsidRPr="00B42F60">
        <w:t>data</w:t>
      </w:r>
      <w:r w:rsidR="00E436AA">
        <w:t xml:space="preserve"> </w:t>
      </w:r>
      <w:r w:rsidRPr="00B42F60">
        <w:t>is</w:t>
      </w:r>
      <w:r w:rsidR="00E436AA">
        <w:t xml:space="preserve"> </w:t>
      </w:r>
      <w:r w:rsidRPr="00B42F60">
        <w:t>analysed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used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planning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evaluation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all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concerning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rights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child.</w:t>
      </w:r>
      <w:r w:rsidR="00E436AA">
        <w:t xml:space="preserve"> </w:t>
      </w:r>
    </w:p>
    <w:p w:rsidR="002822A7" w:rsidRPr="00B42F60" w:rsidRDefault="002822A7" w:rsidP="00CB5C29">
      <w:pPr>
        <w:pStyle w:val="H23G"/>
      </w:pPr>
      <w:r w:rsidRPr="00B42F60">
        <w:tab/>
      </w:r>
      <w:r w:rsidRPr="00B42F60">
        <w:tab/>
        <w:t>Independent</w:t>
      </w:r>
      <w:r w:rsidR="00E436AA">
        <w:t xml:space="preserve"> </w:t>
      </w:r>
      <w:r w:rsidRPr="00B42F60">
        <w:t>monitoring</w:t>
      </w:r>
    </w:p>
    <w:p w:rsidR="002822A7" w:rsidRPr="00B42F60" w:rsidRDefault="002822A7" w:rsidP="008F47BA">
      <w:pPr>
        <w:pStyle w:val="SingleTxtG"/>
      </w:pPr>
      <w:r w:rsidRPr="00B42F60">
        <w:t>7.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establish</w:t>
      </w:r>
      <w:r w:rsidR="00E436AA">
        <w:t xml:space="preserve"> </w:t>
      </w:r>
      <w:r w:rsidRPr="00B42F60">
        <w:t>a</w:t>
      </w:r>
      <w:r w:rsidR="00E436AA">
        <w:t xml:space="preserve"> </w:t>
      </w:r>
      <w:r w:rsidRPr="00B42F60">
        <w:t>dedicated</w:t>
      </w:r>
      <w:r w:rsidR="00E436AA">
        <w:t xml:space="preserve"> </w:t>
      </w:r>
      <w:r w:rsidRPr="00B42F60">
        <w:t>body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independent</w:t>
      </w:r>
      <w:r w:rsidR="00E436AA">
        <w:t xml:space="preserve"> </w:t>
      </w:r>
      <w:r w:rsidRPr="00B42F60">
        <w:t>monitoring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implementation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Convention,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ensure</w:t>
      </w:r>
      <w:r w:rsidR="00E436AA">
        <w:t xml:space="preserve"> </w:t>
      </w:r>
      <w:r w:rsidRPr="00B42F60">
        <w:t>that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Office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Commissioner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Fundamental</w:t>
      </w:r>
      <w:r w:rsidR="00E436AA">
        <w:t xml:space="preserve"> </w:t>
      </w:r>
      <w:r w:rsidRPr="00B42F60">
        <w:t>Rights</w:t>
      </w:r>
      <w:r w:rsidR="00E436AA">
        <w:t xml:space="preserve"> </w:t>
      </w:r>
      <w:r w:rsidRPr="00B42F60">
        <w:t>has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human,</w:t>
      </w:r>
      <w:r w:rsidR="00E436AA">
        <w:t xml:space="preserve"> </w:t>
      </w:r>
      <w:r w:rsidRPr="00B42F60">
        <w:t>technical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financial</w:t>
      </w:r>
      <w:r w:rsidR="00E436AA">
        <w:t xml:space="preserve"> </w:t>
      </w:r>
      <w:r w:rsidRPr="00B42F60">
        <w:t>resources</w:t>
      </w:r>
      <w:r w:rsidR="00E436AA">
        <w:t xml:space="preserve"> </w:t>
      </w:r>
      <w:r w:rsidRPr="00B42F60">
        <w:t>necessary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fulfil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mandate.</w:t>
      </w:r>
    </w:p>
    <w:p w:rsidR="002822A7" w:rsidRPr="00B42F60" w:rsidRDefault="002822A7" w:rsidP="00CB5C29">
      <w:pPr>
        <w:pStyle w:val="H23G"/>
      </w:pPr>
      <w:r w:rsidRPr="00B42F60">
        <w:tab/>
      </w:r>
      <w:r w:rsidRPr="00B42F60">
        <w:tab/>
        <w:t>Cooperation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civil</w:t>
      </w:r>
      <w:r w:rsidR="00E436AA">
        <w:t xml:space="preserve"> </w:t>
      </w:r>
      <w:r w:rsidRPr="00B42F60">
        <w:t>society</w:t>
      </w:r>
    </w:p>
    <w:p w:rsidR="002822A7" w:rsidRPr="00B42F60" w:rsidRDefault="002822A7" w:rsidP="008F47BA">
      <w:pPr>
        <w:pStyle w:val="SingleTxtG"/>
      </w:pPr>
      <w:r w:rsidRPr="00B42F60">
        <w:t>8.</w:t>
      </w:r>
      <w:r w:rsidRPr="00B42F60">
        <w:tab/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efforts</w:t>
      </w:r>
      <w:r w:rsidR="00E436AA">
        <w:t xml:space="preserve"> </w:t>
      </w:r>
      <w:r w:rsidRPr="00B42F60">
        <w:t>made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collaborate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civil</w:t>
      </w:r>
      <w:r w:rsidR="00E436AA">
        <w:t xml:space="preserve"> </w:t>
      </w:r>
      <w:r w:rsidRPr="00B42F60">
        <w:t>society,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non-governmental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children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organizations,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planning,</w:t>
      </w:r>
      <w:r w:rsidR="00E436AA">
        <w:t xml:space="preserve"> </w:t>
      </w:r>
      <w:r w:rsidRPr="00B42F60">
        <w:t>implementation,</w:t>
      </w:r>
      <w:r w:rsidR="00E436AA">
        <w:t xml:space="preserve"> </w:t>
      </w:r>
      <w:r w:rsidRPr="00B42F60">
        <w:t>monitoring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evaluation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laws,</w:t>
      </w:r>
      <w:r w:rsidR="00E436AA">
        <w:t xml:space="preserve"> </w:t>
      </w:r>
      <w:r w:rsidRPr="00B42F60">
        <w:t>policies,</w:t>
      </w:r>
      <w:r w:rsidR="00E436AA">
        <w:t xml:space="preserve"> </w:t>
      </w:r>
      <w:r w:rsidRPr="00B42F60">
        <w:t>plans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programmes</w:t>
      </w:r>
      <w:r w:rsidR="00E436AA">
        <w:t xml:space="preserve"> </w:t>
      </w:r>
      <w:r w:rsidRPr="00B42F60">
        <w:t>related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Convention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Optional</w:t>
      </w:r>
      <w:r w:rsidR="00E436AA">
        <w:t xml:space="preserve"> </w:t>
      </w:r>
      <w:r w:rsidRPr="00B42F60">
        <w:t>Protocols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previous</w:t>
      </w:r>
      <w:r w:rsidR="00E436AA">
        <w:t xml:space="preserve"> </w:t>
      </w:r>
      <w:r w:rsidRPr="00B42F60">
        <w:t>recommendations.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recent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that</w:t>
      </w:r>
      <w:r w:rsidR="00E436AA">
        <w:t xml:space="preserve"> </w:t>
      </w:r>
      <w:r w:rsidRPr="00B42F60">
        <w:t>impact</w:t>
      </w:r>
      <w:r w:rsidR="00E436AA">
        <w:t xml:space="preserve"> </w:t>
      </w:r>
      <w:r w:rsidRPr="00B42F60">
        <w:t>civil</w:t>
      </w:r>
      <w:r w:rsidR="00E436AA">
        <w:t xml:space="preserve"> </w:t>
      </w:r>
      <w:r w:rsidRPr="00B42F60">
        <w:t>society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freedom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conduct</w:t>
      </w:r>
      <w:r w:rsidR="00E436AA">
        <w:t xml:space="preserve"> </w:t>
      </w:r>
      <w:r w:rsidRPr="00B42F60">
        <w:t>activities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promote</w:t>
      </w:r>
      <w:r w:rsidR="00E436AA">
        <w:t xml:space="preserve"> </w:t>
      </w:r>
      <w:r w:rsidRPr="00B42F60">
        <w:t>children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rights,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particular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rights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migration</w:t>
      </w:r>
      <w:r w:rsidR="00E436AA">
        <w:t xml:space="preserve"> </w:t>
      </w:r>
      <w:r w:rsidRPr="00B42F60">
        <w:t>situations.</w:t>
      </w:r>
      <w:r w:rsidR="00E436AA">
        <w:t xml:space="preserve"> </w:t>
      </w:r>
    </w:p>
    <w:p w:rsidR="002822A7" w:rsidRPr="00B42F60" w:rsidRDefault="002822A7" w:rsidP="00E436AA">
      <w:pPr>
        <w:pStyle w:val="H1G"/>
      </w:pPr>
      <w:r w:rsidRPr="00B42F60">
        <w:tab/>
        <w:t>B.</w:t>
      </w:r>
      <w:r w:rsidRPr="00B42F60">
        <w:tab/>
        <w:t>Definition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(art.</w:t>
      </w:r>
      <w:r w:rsidR="00E436AA">
        <w:t xml:space="preserve"> </w:t>
      </w:r>
      <w:r w:rsidRPr="00B42F60">
        <w:t>1)</w:t>
      </w:r>
    </w:p>
    <w:p w:rsidR="002822A7" w:rsidRPr="00B42F60" w:rsidRDefault="002822A7" w:rsidP="008F47BA">
      <w:pPr>
        <w:pStyle w:val="SingleTxtG"/>
      </w:pPr>
      <w:r w:rsidRPr="00B42F60">
        <w:t>9.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legal</w:t>
      </w:r>
      <w:r w:rsidR="00E436AA">
        <w:t xml:space="preserve"> </w:t>
      </w:r>
      <w:r w:rsidRPr="00B42F60">
        <w:t>age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marriage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any</w:t>
      </w:r>
      <w:r w:rsidR="00E436AA">
        <w:t xml:space="preserve"> </w:t>
      </w:r>
      <w:r w:rsidRPr="00B42F60">
        <w:t>exceptions</w:t>
      </w:r>
      <w:r w:rsidR="00E436AA">
        <w:t xml:space="preserve"> </w:t>
      </w:r>
      <w:r w:rsidRPr="00B42F60">
        <w:t>that</w:t>
      </w:r>
      <w:r w:rsidR="00E436AA">
        <w:t xml:space="preserve"> </w:t>
      </w:r>
      <w:r w:rsidRPr="00B42F60">
        <w:t>allow</w:t>
      </w:r>
      <w:r w:rsidR="00E436AA">
        <w:t xml:space="preserve"> </w:t>
      </w:r>
      <w:r w:rsidRPr="00B42F60">
        <w:t>persons</w:t>
      </w:r>
      <w:r w:rsidR="00E436AA">
        <w:t xml:space="preserve"> </w:t>
      </w:r>
      <w:r w:rsidRPr="00B42F60">
        <w:t>under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age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18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marry.</w:t>
      </w:r>
      <w:r w:rsidR="00E436AA">
        <w:t xml:space="preserve"> </w:t>
      </w:r>
    </w:p>
    <w:p w:rsidR="002822A7" w:rsidRPr="00B42F60" w:rsidRDefault="002822A7" w:rsidP="00E436AA">
      <w:pPr>
        <w:pStyle w:val="H1G"/>
      </w:pPr>
      <w:r w:rsidRPr="00B42F60">
        <w:tab/>
        <w:t>C.</w:t>
      </w:r>
      <w:r w:rsidRPr="00B42F60">
        <w:tab/>
        <w:t>General</w:t>
      </w:r>
      <w:r w:rsidR="00E436AA">
        <w:t xml:space="preserve"> </w:t>
      </w:r>
      <w:r w:rsidRPr="00B42F60">
        <w:t>principles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2,</w:t>
      </w:r>
      <w:r w:rsidR="00E436AA">
        <w:t xml:space="preserve"> </w:t>
      </w:r>
      <w:r w:rsidRPr="00B42F60">
        <w:t>3,</w:t>
      </w:r>
      <w:r w:rsidR="00E436AA">
        <w:t xml:space="preserve"> </w:t>
      </w:r>
      <w:r w:rsidRPr="00B42F60">
        <w:t>6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12)</w:t>
      </w:r>
    </w:p>
    <w:p w:rsidR="002822A7" w:rsidRPr="00B42F60" w:rsidRDefault="002822A7" w:rsidP="00E436AA">
      <w:pPr>
        <w:pStyle w:val="H23G"/>
      </w:pPr>
      <w:r w:rsidRPr="00B42F60">
        <w:tab/>
      </w:r>
      <w:r w:rsidRPr="00B42F60">
        <w:tab/>
        <w:t>Non-discrimination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10.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eliminate,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practice,</w:t>
      </w:r>
      <w:r w:rsidR="00E436AA">
        <w:t xml:space="preserve"> </w:t>
      </w:r>
      <w:r w:rsidRPr="00B42F60">
        <w:t>discrimination</w:t>
      </w:r>
      <w:r w:rsidR="00E436AA">
        <w:t xml:space="preserve"> </w:t>
      </w:r>
      <w:r w:rsidRPr="00B42F60">
        <w:t>against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marginalized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disadvantaged</w:t>
      </w:r>
      <w:r w:rsidR="00E436AA">
        <w:t xml:space="preserve"> </w:t>
      </w:r>
      <w:r w:rsidRPr="00B42F60">
        <w:t>situations,</w:t>
      </w:r>
      <w:r w:rsidR="00E436AA">
        <w:t xml:space="preserve"> </w:t>
      </w:r>
      <w:r w:rsidRPr="00B42F60">
        <w:t>particularly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disabilities,</w:t>
      </w:r>
      <w:r w:rsidR="00E436AA">
        <w:t xml:space="preserve"> </w:t>
      </w:r>
      <w:r w:rsidRPr="00B42F60">
        <w:t>Roma</w:t>
      </w:r>
      <w:r w:rsidR="00E436AA">
        <w:t xml:space="preserve"> </w:t>
      </w:r>
      <w:r w:rsidRPr="00B42F60">
        <w:t>children,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situations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migration,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refugee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asylum-seeking</w:t>
      </w:r>
      <w:r w:rsidR="00E436AA">
        <w:t xml:space="preserve"> </w:t>
      </w:r>
      <w:r w:rsidRPr="00B42F60">
        <w:t>children.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also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eliminate</w:t>
      </w:r>
      <w:r w:rsidR="00E436AA">
        <w:t xml:space="preserve"> </w:t>
      </w:r>
      <w:r w:rsidRPr="00B42F60">
        <w:t>discrimination</w:t>
      </w:r>
      <w:r w:rsidR="00E436AA">
        <w:t xml:space="preserve"> </w:t>
      </w:r>
      <w:r w:rsidRPr="00B42F60">
        <w:t>against</w:t>
      </w:r>
      <w:r w:rsidR="00E436AA">
        <w:t xml:space="preserve"> </w:t>
      </w:r>
      <w:r w:rsidRPr="00B42F60">
        <w:t>girls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against</w:t>
      </w:r>
      <w:r w:rsidR="00E436AA">
        <w:t xml:space="preserve"> </w:t>
      </w:r>
      <w:r w:rsidRPr="00B42F60">
        <w:t>lesbian,</w:t>
      </w:r>
      <w:r w:rsidR="00E436AA">
        <w:t xml:space="preserve"> </w:t>
      </w:r>
      <w:r w:rsidRPr="00B42F60">
        <w:t>gay,</w:t>
      </w:r>
      <w:r w:rsidR="00E436AA">
        <w:t xml:space="preserve"> </w:t>
      </w:r>
      <w:r w:rsidRPr="00B42F60">
        <w:t>bisexual,</w:t>
      </w:r>
      <w:r w:rsidR="00E436AA">
        <w:t xml:space="preserve"> </w:t>
      </w:r>
      <w:r w:rsidRPr="00B42F60">
        <w:t>transgender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intersex</w:t>
      </w:r>
      <w:r w:rsidR="00E436AA">
        <w:t xml:space="preserve"> </w:t>
      </w:r>
      <w:r w:rsidRPr="00B42F60">
        <w:t>children,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specifically</w:t>
      </w:r>
      <w:r w:rsidR="00E436AA">
        <w:t xml:space="preserve"> </w:t>
      </w:r>
      <w:r w:rsidRPr="00B42F60">
        <w:t>addressing</w:t>
      </w:r>
      <w:r w:rsidR="00E436AA">
        <w:t xml:space="preserve"> </w:t>
      </w:r>
      <w:r w:rsidRPr="00B42F60">
        <w:t>gender</w:t>
      </w:r>
      <w:r w:rsidR="00E436AA">
        <w:t xml:space="preserve"> </w:t>
      </w:r>
      <w:r w:rsidRPr="00B42F60">
        <w:t>stereotypes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multiple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intersectional</w:t>
      </w:r>
      <w:r w:rsidR="00E436AA">
        <w:t xml:space="preserve"> </w:t>
      </w:r>
      <w:r w:rsidRPr="00B42F60">
        <w:t>forms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discrimination.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use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Act</w:t>
      </w:r>
      <w:r w:rsidR="00E436AA">
        <w:t xml:space="preserve"> </w:t>
      </w:r>
      <w:r w:rsidRPr="00B42F60">
        <w:t>C</w:t>
      </w:r>
      <w:r w:rsidR="00E436AA">
        <w:t xml:space="preserve"> </w:t>
      </w:r>
      <w:r w:rsidRPr="00B42F60">
        <w:lastRenderedPageBreak/>
        <w:t>of</w:t>
      </w:r>
      <w:r w:rsidR="00E436AA">
        <w:t xml:space="preserve"> </w:t>
      </w:r>
      <w:r w:rsidRPr="00B42F60">
        <w:t>2012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non-discrimination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courts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any</w:t>
      </w:r>
      <w:r w:rsidR="00E436AA">
        <w:t xml:space="preserve"> </w:t>
      </w:r>
      <w:r w:rsidRPr="00B42F60">
        <w:t>related</w:t>
      </w:r>
      <w:r w:rsidR="00E436AA">
        <w:t xml:space="preserve"> </w:t>
      </w:r>
      <w:r w:rsidRPr="00B42F60">
        <w:t>criminal</w:t>
      </w:r>
      <w:r w:rsidR="00E436AA">
        <w:t xml:space="preserve"> </w:t>
      </w:r>
      <w:r w:rsidRPr="00B42F60">
        <w:t>procedures</w:t>
      </w:r>
      <w:r w:rsidR="00E436AA">
        <w:t xml:space="preserve"> </w:t>
      </w:r>
      <w:r w:rsidRPr="00B42F60">
        <w:t>regarding</w:t>
      </w:r>
      <w:r w:rsidR="00E436AA">
        <w:t xml:space="preserve"> </w:t>
      </w:r>
      <w:r w:rsidRPr="00B42F60">
        <w:t>discrimination</w:t>
      </w:r>
      <w:r w:rsidR="00E436AA">
        <w:t xml:space="preserve"> </w:t>
      </w:r>
      <w:r w:rsidRPr="00B42F60">
        <w:t>against</w:t>
      </w:r>
      <w:r w:rsidR="00E436AA">
        <w:t xml:space="preserve"> </w:t>
      </w:r>
      <w:r w:rsidRPr="00B42F60">
        <w:t>children.</w:t>
      </w:r>
    </w:p>
    <w:p w:rsidR="002822A7" w:rsidRPr="00B42F60" w:rsidRDefault="002822A7" w:rsidP="005E2459">
      <w:pPr>
        <w:pStyle w:val="H23G"/>
      </w:pPr>
      <w:r w:rsidRPr="00B42F60">
        <w:tab/>
      </w:r>
      <w:r w:rsidRPr="00B42F60">
        <w:tab/>
        <w:t>Best</w:t>
      </w:r>
      <w:r w:rsidR="00E436AA">
        <w:t xml:space="preserve"> </w:t>
      </w:r>
      <w:r w:rsidRPr="00B42F60">
        <w:t>interests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child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11.</w:t>
      </w:r>
      <w:r w:rsidRPr="00B42F60">
        <w:tab/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ensure</w:t>
      </w:r>
      <w:r w:rsidR="00E436AA">
        <w:t xml:space="preserve"> </w:t>
      </w:r>
      <w:r w:rsidRPr="00B42F60">
        <w:t>that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best</w:t>
      </w:r>
      <w:r w:rsidR="00E436AA">
        <w:t xml:space="preserve"> </w:t>
      </w:r>
      <w:r w:rsidRPr="00B42F60">
        <w:t>interests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are</w:t>
      </w:r>
      <w:r w:rsidR="00E436AA">
        <w:t xml:space="preserve"> </w:t>
      </w:r>
      <w:r w:rsidRPr="00B42F60">
        <w:t>a</w:t>
      </w:r>
      <w:r w:rsidR="00E436AA">
        <w:t xml:space="preserve"> </w:t>
      </w:r>
      <w:r w:rsidRPr="00B42F60">
        <w:t>primary</w:t>
      </w:r>
      <w:r w:rsidR="00E436AA">
        <w:t xml:space="preserve"> </w:t>
      </w:r>
      <w:r w:rsidRPr="00B42F60">
        <w:t>consideration</w:t>
      </w:r>
      <w:r w:rsidR="00E436AA">
        <w:t xml:space="preserve"> </w:t>
      </w:r>
      <w:r w:rsidRPr="00B42F60">
        <w:t>when</w:t>
      </w:r>
      <w:r w:rsidR="00E436AA">
        <w:t xml:space="preserve"> </w:t>
      </w:r>
      <w:r w:rsidRPr="00B42F60">
        <w:t>drafting,</w:t>
      </w:r>
      <w:r w:rsidR="00E436AA">
        <w:t xml:space="preserve"> </w:t>
      </w:r>
      <w:r w:rsidRPr="00B42F60">
        <w:t>adopting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reviewing</w:t>
      </w:r>
      <w:r w:rsidR="00E436AA">
        <w:t xml:space="preserve"> </w:t>
      </w:r>
      <w:r w:rsidRPr="00B42F60">
        <w:t>legislation</w:t>
      </w:r>
      <w:r w:rsidR="00E436AA">
        <w:t xml:space="preserve"> </w:t>
      </w:r>
      <w:r w:rsidRPr="00B42F60">
        <w:t>that</w:t>
      </w:r>
      <w:r w:rsidR="00E436AA">
        <w:t xml:space="preserve"> </w:t>
      </w:r>
      <w:r w:rsidRPr="00B42F60">
        <w:t>has</w:t>
      </w:r>
      <w:r w:rsidR="00E436AA">
        <w:t xml:space="preserve"> </w:t>
      </w:r>
      <w:r w:rsidRPr="00B42F60">
        <w:t>an</w:t>
      </w:r>
      <w:r w:rsidR="00E436AA">
        <w:t xml:space="preserve"> </w:t>
      </w:r>
      <w:r w:rsidRPr="00B42F60">
        <w:t>impact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enjoyment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rights.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development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dissemination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all</w:t>
      </w:r>
      <w:r w:rsidR="00E436AA">
        <w:t xml:space="preserve"> </w:t>
      </w:r>
      <w:r w:rsidRPr="00B42F60">
        <w:t>relevant</w:t>
      </w:r>
      <w:r w:rsidR="00E436AA">
        <w:t xml:space="preserve"> </w:t>
      </w:r>
      <w:r w:rsidRPr="00B42F60">
        <w:t>professionals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policy,</w:t>
      </w:r>
      <w:r w:rsidR="00E436AA">
        <w:t xml:space="preserve"> </w:t>
      </w:r>
      <w:r w:rsidRPr="00B42F60">
        <w:t>procedures,</w:t>
      </w:r>
      <w:r w:rsidR="00E436AA">
        <w:t xml:space="preserve"> </w:t>
      </w:r>
      <w:r w:rsidRPr="00B42F60">
        <w:t>criteria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guidance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determine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consistently</w:t>
      </w:r>
      <w:r w:rsidR="00E436AA">
        <w:t xml:space="preserve"> </w:t>
      </w:r>
      <w:r w:rsidRPr="00B42F60">
        <w:t>apply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best</w:t>
      </w:r>
      <w:r w:rsidR="00E436AA">
        <w:t xml:space="preserve"> </w:t>
      </w:r>
      <w:r w:rsidRPr="00B42F60">
        <w:t>interests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a</w:t>
      </w:r>
      <w:r w:rsidR="00E436AA">
        <w:t xml:space="preserve"> </w:t>
      </w:r>
      <w:r w:rsidRPr="00B42F60">
        <w:t>primary</w:t>
      </w:r>
      <w:r w:rsidR="00E436AA">
        <w:t xml:space="preserve"> </w:t>
      </w:r>
      <w:r w:rsidRPr="00B42F60">
        <w:t>consideration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programmes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administrative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judicial</w:t>
      </w:r>
      <w:r w:rsidR="00E436AA">
        <w:t xml:space="preserve"> </w:t>
      </w:r>
      <w:r w:rsidRPr="00B42F60">
        <w:t>proceedings</w:t>
      </w:r>
      <w:r w:rsidR="00E436AA">
        <w:t xml:space="preserve"> </w:t>
      </w:r>
      <w:r w:rsidRPr="00B42F60">
        <w:t>concerning</w:t>
      </w:r>
      <w:r w:rsidR="00E436AA">
        <w:t xml:space="preserve"> </w:t>
      </w:r>
      <w:r w:rsidRPr="00B42F60">
        <w:t>children,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particular</w:t>
      </w:r>
      <w:r w:rsidR="00E436AA">
        <w:t xml:space="preserve"> </w:t>
      </w:r>
      <w:r w:rsidRPr="00B42F60">
        <w:t>regarding</w:t>
      </w:r>
      <w:r w:rsidR="00E436AA">
        <w:t xml:space="preserve"> </w:t>
      </w:r>
      <w:r w:rsidRPr="00B42F60">
        <w:t>education,</w:t>
      </w:r>
      <w:r w:rsidR="00E436AA">
        <w:t xml:space="preserve"> </w:t>
      </w:r>
      <w:r w:rsidRPr="00B42F60">
        <w:t>disability,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Roma</w:t>
      </w:r>
      <w:r w:rsidR="00E436AA">
        <w:t xml:space="preserve"> </w:t>
      </w:r>
      <w:r w:rsidRPr="00B42F60">
        <w:t>community,</w:t>
      </w:r>
      <w:r w:rsidR="00E436AA">
        <w:t xml:space="preserve"> </w:t>
      </w:r>
      <w:r w:rsidRPr="00B42F60">
        <w:t>migration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asylum.</w:t>
      </w:r>
    </w:p>
    <w:p w:rsidR="002822A7" w:rsidRPr="00B42F60" w:rsidRDefault="002822A7" w:rsidP="005E2459">
      <w:pPr>
        <w:pStyle w:val="H23G"/>
      </w:pPr>
      <w:r w:rsidRPr="00B42F60">
        <w:tab/>
      </w:r>
      <w:r w:rsidRPr="00B42F60">
        <w:tab/>
        <w:t>Respect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views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child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12.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procedures</w:t>
      </w:r>
      <w:r w:rsidR="00E436AA">
        <w:t xml:space="preserve"> </w:t>
      </w:r>
      <w:r w:rsidRPr="00B42F60">
        <w:t>adopted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judicial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administrative</w:t>
      </w:r>
      <w:r w:rsidR="00E436AA">
        <w:t xml:space="preserve"> </w:t>
      </w:r>
      <w:r w:rsidRPr="00B42F60">
        <w:t>authorities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guarantee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right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be</w:t>
      </w:r>
      <w:r w:rsidR="00E436AA">
        <w:t xml:space="preserve"> </w:t>
      </w:r>
      <w:r w:rsidRPr="00B42F60">
        <w:t>heard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any</w:t>
      </w:r>
      <w:r w:rsidR="00E436AA">
        <w:t xml:space="preserve"> </w:t>
      </w:r>
      <w:r w:rsidRPr="00B42F60">
        <w:t>decision</w:t>
      </w:r>
      <w:r w:rsidR="00E436AA">
        <w:t xml:space="preserve"> </w:t>
      </w:r>
      <w:r w:rsidRPr="00B42F60">
        <w:t>affecting</w:t>
      </w:r>
      <w:r w:rsidR="00E436AA">
        <w:t xml:space="preserve"> </w:t>
      </w:r>
      <w:r w:rsidRPr="00B42F60">
        <w:t>her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him,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migration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asylum-seeking</w:t>
      </w:r>
      <w:r w:rsidR="00E436AA">
        <w:t xml:space="preserve"> </w:t>
      </w:r>
      <w:r w:rsidRPr="00B42F60">
        <w:t>procedures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processes</w:t>
      </w:r>
      <w:r w:rsidR="00E436AA">
        <w:t xml:space="preserve"> </w:t>
      </w:r>
      <w:r w:rsidRPr="00B42F60">
        <w:t>involving</w:t>
      </w:r>
      <w:r w:rsidR="00E436AA">
        <w:t xml:space="preserve"> </w:t>
      </w:r>
      <w:r w:rsidRPr="00B42F60">
        <w:t>institutionalization.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particular</w:t>
      </w:r>
      <w:r w:rsidR="00E436AA">
        <w:t xml:space="preserve"> </w:t>
      </w:r>
      <w:r w:rsidRPr="00B42F60">
        <w:t>regard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institutions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foster</w:t>
      </w:r>
      <w:r w:rsidR="00E436AA">
        <w:t xml:space="preserve"> </w:t>
      </w:r>
      <w:r w:rsidRPr="00B42F60">
        <w:t>care,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work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rights</w:t>
      </w:r>
      <w:r w:rsidR="00E436AA">
        <w:t xml:space="preserve"> </w:t>
      </w:r>
      <w:r w:rsidRPr="00B42F60">
        <w:t>representatives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protecting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promoting</w:t>
      </w:r>
      <w:r w:rsidR="00E436AA">
        <w:t xml:space="preserve"> </w:t>
      </w:r>
      <w:r w:rsidRPr="00B42F60">
        <w:t>children</w:t>
      </w:r>
      <w:r w:rsidR="0002764F">
        <w:t>’</w:t>
      </w:r>
      <w:r w:rsidRPr="00B42F60">
        <w:t>s</w:t>
      </w:r>
      <w:r w:rsidR="00E436AA">
        <w:t xml:space="preserve"> </w:t>
      </w:r>
      <w:r w:rsidRPr="00B42F60">
        <w:t>rights,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right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be</w:t>
      </w:r>
      <w:r w:rsidR="00E436AA">
        <w:t xml:space="preserve"> </w:t>
      </w:r>
      <w:r w:rsidRPr="00B42F60">
        <w:t>heard.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describe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level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contact</w:t>
      </w:r>
      <w:r w:rsidR="00E436AA">
        <w:t xml:space="preserve"> </w:t>
      </w:r>
      <w:r w:rsidRPr="00B42F60">
        <w:t>between</w:t>
      </w:r>
      <w:r w:rsidR="00E436AA">
        <w:t xml:space="preserve"> </w:t>
      </w:r>
      <w:r w:rsidRPr="00B42F60">
        <w:t>representatives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institutions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foster</w:t>
      </w:r>
      <w:r w:rsidR="00E436AA">
        <w:t xml:space="preserve"> </w:t>
      </w:r>
      <w:r w:rsidRPr="00B42F60">
        <w:t>care.</w:t>
      </w:r>
    </w:p>
    <w:p w:rsidR="002822A7" w:rsidRPr="00B42F60" w:rsidRDefault="002822A7" w:rsidP="005E2459">
      <w:pPr>
        <w:pStyle w:val="H1G"/>
      </w:pPr>
      <w:r w:rsidRPr="00B42F60">
        <w:tab/>
        <w:t>D.</w:t>
      </w:r>
      <w:r w:rsidRPr="00B42F60">
        <w:tab/>
        <w:t>Civil</w:t>
      </w:r>
      <w:r w:rsidR="00E436AA">
        <w:t xml:space="preserve"> </w:t>
      </w:r>
      <w:r w:rsidRPr="00B42F60">
        <w:t>rights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freedoms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7,</w:t>
      </w:r>
      <w:r w:rsidR="00E436AA">
        <w:t xml:space="preserve"> </w:t>
      </w:r>
      <w:r w:rsidRPr="00B42F60">
        <w:t>8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13–17)</w:t>
      </w:r>
    </w:p>
    <w:p w:rsidR="002822A7" w:rsidRPr="00B42F60" w:rsidRDefault="002822A7" w:rsidP="005E2459">
      <w:pPr>
        <w:pStyle w:val="H23G"/>
      </w:pPr>
      <w:r w:rsidRPr="00B42F60">
        <w:tab/>
      </w:r>
      <w:r w:rsidRPr="00B42F60">
        <w:tab/>
        <w:t>Nationality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13.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State</w:t>
      </w:r>
      <w:r w:rsidR="00E436AA">
        <w:t xml:space="preserve"> </w:t>
      </w:r>
      <w:r w:rsidRPr="00B42F60">
        <w:t>party</w:t>
      </w:r>
      <w:r w:rsidR="00E436AA">
        <w:t xml:space="preserve"> </w:t>
      </w:r>
      <w:r w:rsidRPr="00B42F60">
        <w:t>has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intends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take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review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amend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Citizenship</w:t>
      </w:r>
      <w:r w:rsidR="00E436AA">
        <w:t xml:space="preserve"> </w:t>
      </w:r>
      <w:r w:rsidRPr="00B42F60">
        <w:t>Act,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order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prevent</w:t>
      </w:r>
      <w:r w:rsidR="00E436AA">
        <w:t xml:space="preserve"> </w:t>
      </w:r>
      <w:r w:rsidRPr="00B42F60">
        <w:t>statelessness</w:t>
      </w:r>
      <w:r w:rsidR="00E436AA">
        <w:t xml:space="preserve"> </w:t>
      </w:r>
      <w:r w:rsidRPr="00B42F60">
        <w:t>of:</w:t>
      </w:r>
    </w:p>
    <w:p w:rsidR="002822A7" w:rsidRPr="00B42F60" w:rsidRDefault="005E2459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Children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foreign</w:t>
      </w:r>
      <w:r w:rsidR="00E436AA">
        <w:t xml:space="preserve"> </w:t>
      </w:r>
      <w:r w:rsidR="002822A7" w:rsidRPr="00B42F60">
        <w:t>parents</w:t>
      </w:r>
      <w:r w:rsidR="00E436AA">
        <w:t xml:space="preserve"> </w:t>
      </w:r>
      <w:r w:rsidR="002822A7" w:rsidRPr="00B42F60">
        <w:t>unable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confer</w:t>
      </w:r>
      <w:r w:rsidR="00E436AA">
        <w:t xml:space="preserve"> </w:t>
      </w:r>
      <w:r w:rsidR="002822A7" w:rsidRPr="00B42F60">
        <w:t>their</w:t>
      </w:r>
      <w:r w:rsidR="00E436AA">
        <w:t xml:space="preserve"> </w:t>
      </w:r>
      <w:r w:rsidR="002822A7" w:rsidRPr="00B42F60">
        <w:t>nationality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born</w:t>
      </w:r>
      <w:r w:rsidR="00E436AA">
        <w:t xml:space="preserve"> </w:t>
      </w:r>
      <w:r w:rsidR="002822A7" w:rsidRPr="00B42F60">
        <w:t>abroad;</w:t>
      </w:r>
    </w:p>
    <w:p w:rsidR="002822A7" w:rsidRPr="00B42F60" w:rsidRDefault="005E2459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Children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recognized</w:t>
      </w:r>
      <w:r w:rsidR="00E436AA">
        <w:t xml:space="preserve"> </w:t>
      </w:r>
      <w:r w:rsidR="002822A7" w:rsidRPr="00B42F60">
        <w:t>stateless</w:t>
      </w:r>
      <w:r w:rsidR="00E436AA">
        <w:t xml:space="preserve"> </w:t>
      </w:r>
      <w:r w:rsidR="002822A7" w:rsidRPr="00B42F60">
        <w:t>persons</w:t>
      </w:r>
      <w:r w:rsidR="00E436AA">
        <w:t xml:space="preserve"> </w:t>
      </w:r>
      <w:r w:rsidR="002822A7" w:rsidRPr="00B42F60">
        <w:t>who</w:t>
      </w:r>
      <w:r w:rsidR="00E436AA">
        <w:t xml:space="preserve"> </w:t>
      </w:r>
      <w:r w:rsidR="002822A7" w:rsidRPr="00B42F60">
        <w:t>have</w:t>
      </w:r>
      <w:r w:rsidR="00E436AA">
        <w:t xml:space="preserve"> </w:t>
      </w:r>
      <w:r w:rsidR="002822A7" w:rsidRPr="00B42F60">
        <w:t>no</w:t>
      </w:r>
      <w:r w:rsidR="00E436AA">
        <w:t xml:space="preserve"> </w:t>
      </w:r>
      <w:r w:rsidR="002822A7" w:rsidRPr="00B42F60">
        <w:t>established</w:t>
      </w:r>
      <w:r w:rsidR="00E436AA">
        <w:t xml:space="preserve"> </w:t>
      </w:r>
      <w:r w:rsidR="002822A7" w:rsidRPr="00B42F60">
        <w:t>residence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country;</w:t>
      </w:r>
    </w:p>
    <w:p w:rsidR="002822A7" w:rsidRPr="00B42F60" w:rsidRDefault="005E2459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Children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parents</w:t>
      </w:r>
      <w:r w:rsidR="00E436AA">
        <w:t xml:space="preserve"> </w:t>
      </w:r>
      <w:r w:rsidR="002822A7" w:rsidRPr="00B42F60">
        <w:t>recognized</w:t>
      </w:r>
      <w:r w:rsidR="00E436AA">
        <w:t xml:space="preserve"> </w:t>
      </w:r>
      <w:r w:rsidR="002822A7" w:rsidRPr="00B42F60">
        <w:t>as</w:t>
      </w:r>
      <w:r w:rsidR="00E436AA">
        <w:t xml:space="preserve"> </w:t>
      </w:r>
      <w:r w:rsidR="002822A7" w:rsidRPr="00B42F60">
        <w:t>refugees,</w:t>
      </w:r>
      <w:r w:rsidR="00E436AA">
        <w:t xml:space="preserve"> </w:t>
      </w:r>
      <w:r w:rsidR="002822A7" w:rsidRPr="00B42F60">
        <w:t>currently</w:t>
      </w:r>
      <w:r w:rsidR="00E436AA">
        <w:t xml:space="preserve"> </w:t>
      </w:r>
      <w:r w:rsidR="002822A7" w:rsidRPr="00B42F60">
        <w:t>registered</w:t>
      </w:r>
      <w:r w:rsidR="00E436AA">
        <w:t xml:space="preserve"> </w:t>
      </w:r>
      <w:r w:rsidR="002822A7" w:rsidRPr="00B42F60">
        <w:t>as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undetermined</w:t>
      </w:r>
      <w:r w:rsidR="00E436AA">
        <w:t xml:space="preserve"> </w:t>
      </w:r>
      <w:r w:rsidR="002822A7" w:rsidRPr="00B42F60">
        <w:t>nationality.</w:t>
      </w:r>
    </w:p>
    <w:p w:rsidR="002822A7" w:rsidRPr="00B42F60" w:rsidRDefault="002822A7" w:rsidP="00A553E9">
      <w:pPr>
        <w:pStyle w:val="H23G"/>
      </w:pPr>
      <w:r w:rsidRPr="00B42F60">
        <w:tab/>
      </w:r>
      <w:r w:rsidRPr="00B42F60">
        <w:tab/>
        <w:t>Freedom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association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peaceful</w:t>
      </w:r>
      <w:r w:rsidR="00E436AA">
        <w:t xml:space="preserve"> </w:t>
      </w:r>
      <w:r w:rsidRPr="00B42F60">
        <w:t>assembly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access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appropriate</w:t>
      </w:r>
      <w:r w:rsidR="00E436AA">
        <w:t xml:space="preserve"> </w:t>
      </w:r>
      <w:r w:rsidRPr="00B42F60">
        <w:t>information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14.</w:t>
      </w:r>
      <w:r w:rsidRPr="00B42F60">
        <w:tab/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abolish</w:t>
      </w:r>
      <w:r w:rsidR="00E436AA">
        <w:t xml:space="preserve"> </w:t>
      </w:r>
      <w:r w:rsidRPr="00B42F60">
        <w:t>age</w:t>
      </w:r>
      <w:r w:rsidR="00E436AA">
        <w:t xml:space="preserve"> </w:t>
      </w:r>
      <w:r w:rsidRPr="00B42F60">
        <w:t>restrictions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management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associations</w:t>
      </w:r>
      <w:r w:rsidR="00E436AA">
        <w:t xml:space="preserve"> </w:t>
      </w:r>
      <w:r w:rsidRPr="00B42F60">
        <w:t>created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themselves;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review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Media</w:t>
      </w:r>
      <w:r w:rsidR="00E436AA">
        <w:t xml:space="preserve"> </w:t>
      </w:r>
      <w:r w:rsidRPr="00B42F60">
        <w:t>Law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2010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a</w:t>
      </w:r>
      <w:r w:rsidR="00E436AA">
        <w:t xml:space="preserve"> </w:t>
      </w:r>
      <w:r w:rsidRPr="00B42F60">
        <w:t>view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ensuring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right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access</w:t>
      </w:r>
      <w:r w:rsidR="00E436AA">
        <w:t xml:space="preserve"> </w:t>
      </w:r>
      <w:r w:rsidRPr="00B42F60">
        <w:t>age-appropriate</w:t>
      </w:r>
      <w:r w:rsidR="00E436AA">
        <w:t xml:space="preserve"> </w:t>
      </w:r>
      <w:r w:rsidRPr="00B42F60">
        <w:t>information.</w:t>
      </w:r>
    </w:p>
    <w:p w:rsidR="002822A7" w:rsidRPr="00B42F60" w:rsidRDefault="002822A7" w:rsidP="00A553E9">
      <w:pPr>
        <w:pStyle w:val="H1G"/>
      </w:pPr>
      <w:r w:rsidRPr="00B42F60">
        <w:tab/>
        <w:t>E.</w:t>
      </w:r>
      <w:r w:rsidRPr="00B42F60">
        <w:tab/>
        <w:t>Violence</w:t>
      </w:r>
      <w:r w:rsidR="00E436AA">
        <w:t xml:space="preserve"> </w:t>
      </w:r>
      <w:r w:rsidRPr="00B42F60">
        <w:t>against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19,</w:t>
      </w:r>
      <w:r w:rsidR="00E436AA">
        <w:t xml:space="preserve"> </w:t>
      </w:r>
      <w:r w:rsidRPr="00B42F60">
        <w:t>24</w:t>
      </w:r>
      <w:r w:rsidR="00E436AA">
        <w:t xml:space="preserve"> </w:t>
      </w:r>
      <w:r w:rsidRPr="00B42F60">
        <w:t>(3),</w:t>
      </w:r>
      <w:r w:rsidR="00E436AA">
        <w:t xml:space="preserve"> </w:t>
      </w:r>
      <w:r w:rsidRPr="00B42F60">
        <w:t>28</w:t>
      </w:r>
      <w:r w:rsidR="00E436AA">
        <w:t xml:space="preserve"> </w:t>
      </w:r>
      <w:r w:rsidRPr="00B42F60">
        <w:t>(2),</w:t>
      </w:r>
      <w:r w:rsidR="00E436AA">
        <w:t xml:space="preserve"> </w:t>
      </w:r>
      <w:r w:rsidRPr="00B42F60">
        <w:t>34,</w:t>
      </w:r>
      <w:r w:rsidR="00E436AA">
        <w:t xml:space="preserve"> </w:t>
      </w:r>
      <w:r w:rsidRPr="00B42F60">
        <w:t>37</w:t>
      </w:r>
      <w:r w:rsidR="00E436AA">
        <w:t xml:space="preserve"> </w:t>
      </w:r>
      <w:r w:rsidRPr="00B42F60">
        <w:t>(a)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39)</w:t>
      </w:r>
    </w:p>
    <w:p w:rsidR="002822A7" w:rsidRPr="00B42F60" w:rsidRDefault="002822A7" w:rsidP="00A553E9">
      <w:pPr>
        <w:pStyle w:val="H23G"/>
      </w:pPr>
      <w:r w:rsidRPr="00B42F60">
        <w:tab/>
      </w:r>
      <w:r w:rsidRPr="00B42F60">
        <w:tab/>
        <w:t>Violence,</w:t>
      </w:r>
      <w:r w:rsidR="00E436AA">
        <w:t xml:space="preserve"> </w:t>
      </w:r>
      <w:r w:rsidRPr="00B42F60">
        <w:t>abuse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neglect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15.</w:t>
      </w:r>
      <w:r w:rsidRPr="00B42F60">
        <w:tab/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to:</w:t>
      </w:r>
    </w:p>
    <w:p w:rsidR="002822A7" w:rsidRPr="00B42F60" w:rsidRDefault="002922E2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Develop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national</w:t>
      </w:r>
      <w:r w:rsidR="00E436AA">
        <w:t xml:space="preserve"> </w:t>
      </w:r>
      <w:r w:rsidR="002822A7" w:rsidRPr="00B42F60">
        <w:t>strategy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prevent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address</w:t>
      </w:r>
      <w:r w:rsidR="00E436AA">
        <w:t xml:space="preserve"> </w:t>
      </w:r>
      <w:r w:rsidR="002822A7" w:rsidRPr="00B42F60">
        <w:t>all</w:t>
      </w:r>
      <w:r w:rsidR="00E436AA">
        <w:t xml:space="preserve"> </w:t>
      </w:r>
      <w:r w:rsidR="002822A7" w:rsidRPr="00B42F60">
        <w:t>forms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violence</w:t>
      </w:r>
      <w:r w:rsidR="00E436AA">
        <w:t xml:space="preserve"> </w:t>
      </w:r>
      <w:r w:rsidR="002822A7" w:rsidRPr="00B42F60">
        <w:t>against</w:t>
      </w:r>
      <w:r w:rsidR="00E436AA">
        <w:t xml:space="preserve"> </w:t>
      </w:r>
      <w:r w:rsidR="002822A7" w:rsidRPr="00B42F60">
        <w:t>children,</w:t>
      </w:r>
      <w:r w:rsidR="00E436AA">
        <w:t xml:space="preserve"> </w:t>
      </w:r>
      <w:r w:rsidR="002822A7" w:rsidRPr="00B42F60">
        <w:t>including</w:t>
      </w:r>
      <w:r w:rsidR="00E436AA">
        <w:t xml:space="preserve"> </w:t>
      </w:r>
      <w:r w:rsidR="002822A7" w:rsidRPr="00B42F60">
        <w:t>sexual</w:t>
      </w:r>
      <w:r w:rsidR="00E436AA">
        <w:t xml:space="preserve"> </w:t>
      </w:r>
      <w:r w:rsidR="002822A7" w:rsidRPr="00B42F60">
        <w:t>abuse,</w:t>
      </w:r>
      <w:r w:rsidR="00E436AA">
        <w:t xml:space="preserve"> </w:t>
      </w:r>
      <w:r w:rsidR="002822A7" w:rsidRPr="00B42F60">
        <w:t>specifying</w:t>
      </w:r>
      <w:r w:rsidR="00E436AA">
        <w:t xml:space="preserve"> </w:t>
      </w:r>
      <w:r w:rsidR="002822A7" w:rsidRPr="00B42F60">
        <w:t>measures</w:t>
      </w:r>
      <w:r w:rsidR="00E436AA">
        <w:t xml:space="preserve"> </w:t>
      </w:r>
      <w:r w:rsidR="002822A7" w:rsidRPr="00B42F60">
        <w:t>targeting</w:t>
      </w:r>
      <w:r w:rsidR="00E436AA">
        <w:t xml:space="preserve"> </w:t>
      </w:r>
      <w:r w:rsidR="002822A7" w:rsidRPr="00B42F60">
        <w:t>girls,</w:t>
      </w:r>
      <w:r w:rsidR="00E436AA">
        <w:t xml:space="preserve"> </w:t>
      </w:r>
      <w:r w:rsidR="002822A7" w:rsidRPr="00B42F60">
        <w:t>Roma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lesbian,</w:t>
      </w:r>
      <w:r w:rsidR="00E436AA">
        <w:t xml:space="preserve"> </w:t>
      </w:r>
      <w:r w:rsidR="002822A7" w:rsidRPr="00B42F60">
        <w:t>gay,</w:t>
      </w:r>
      <w:r w:rsidR="00E436AA">
        <w:t xml:space="preserve"> </w:t>
      </w:r>
      <w:r w:rsidR="002822A7" w:rsidRPr="00B42F60">
        <w:t>bisexual,</w:t>
      </w:r>
      <w:r w:rsidR="00E436AA">
        <w:t xml:space="preserve"> </w:t>
      </w:r>
      <w:r w:rsidR="002822A7" w:rsidRPr="00B42F60">
        <w:t>transgender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intersex</w:t>
      </w:r>
      <w:r w:rsidR="00E436AA">
        <w:t xml:space="preserve"> </w:t>
      </w:r>
      <w:r w:rsidR="002822A7" w:rsidRPr="00B42F60">
        <w:t>children;</w:t>
      </w:r>
    </w:p>
    <w:p w:rsidR="002822A7" w:rsidRPr="00B42F60" w:rsidRDefault="002922E2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Promote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encourage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reporting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cases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violence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authorities,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ensure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cases</w:t>
      </w:r>
      <w:r w:rsidR="00E436AA">
        <w:t xml:space="preserve"> </w:t>
      </w:r>
      <w:r w:rsidR="002822A7" w:rsidRPr="00B42F60">
        <w:t>are</w:t>
      </w:r>
      <w:r w:rsidR="00E436AA">
        <w:t xml:space="preserve"> </w:t>
      </w:r>
      <w:r w:rsidR="002822A7" w:rsidRPr="00B42F60">
        <w:t>promptly</w:t>
      </w:r>
      <w:r w:rsidR="00E436AA">
        <w:t xml:space="preserve"> </w:t>
      </w:r>
      <w:r w:rsidR="002822A7" w:rsidRPr="00B42F60">
        <w:t>investigated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prosecuted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perpetrators</w:t>
      </w:r>
      <w:r w:rsidR="00E436AA">
        <w:t xml:space="preserve"> </w:t>
      </w:r>
      <w:r w:rsidR="002822A7" w:rsidRPr="00B42F60">
        <w:t>duly</w:t>
      </w:r>
      <w:r w:rsidR="00E436AA">
        <w:t xml:space="preserve"> </w:t>
      </w:r>
      <w:r w:rsidR="002822A7" w:rsidRPr="00B42F60">
        <w:t>sanctioned;</w:t>
      </w:r>
    </w:p>
    <w:p w:rsidR="002822A7" w:rsidRPr="00B42F60" w:rsidRDefault="002922E2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Establish</w:t>
      </w:r>
      <w:r w:rsidR="00E436AA">
        <w:t xml:space="preserve"> </w:t>
      </w:r>
      <w:r w:rsidR="002822A7" w:rsidRPr="00B42F60">
        <w:t>effective</w:t>
      </w:r>
      <w:r w:rsidR="00E436AA">
        <w:t xml:space="preserve"> </w:t>
      </w:r>
      <w:r w:rsidR="002822A7" w:rsidRPr="00B42F60">
        <w:t>collaboration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early</w:t>
      </w:r>
      <w:r w:rsidR="00E436AA">
        <w:t xml:space="preserve"> </w:t>
      </w:r>
      <w:r w:rsidR="002822A7" w:rsidRPr="00B42F60">
        <w:t>detection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follow-up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each</w:t>
      </w:r>
      <w:r w:rsidR="00E436AA">
        <w:t xml:space="preserve"> </w:t>
      </w:r>
      <w:r w:rsidR="002822A7" w:rsidRPr="00B42F60">
        <w:t>individual</w:t>
      </w:r>
      <w:r w:rsidR="00E436AA">
        <w:t xml:space="preserve"> </w:t>
      </w:r>
      <w:r w:rsidR="002822A7" w:rsidRPr="00B42F60">
        <w:t>case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provide</w:t>
      </w:r>
      <w:r w:rsidR="00E436AA">
        <w:t xml:space="preserve"> </w:t>
      </w:r>
      <w:r w:rsidR="002822A7" w:rsidRPr="00B42F60">
        <w:t>timely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effective</w:t>
      </w:r>
      <w:r w:rsidR="00E436AA">
        <w:t xml:space="preserve"> </w:t>
      </w:r>
      <w:r w:rsidR="002822A7" w:rsidRPr="00B42F60">
        <w:t>protection,</w:t>
      </w:r>
      <w:r w:rsidR="00E436AA">
        <w:t xml:space="preserve"> </w:t>
      </w:r>
      <w:r w:rsidR="002822A7" w:rsidRPr="00B42F60">
        <w:t>care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services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child;</w:t>
      </w:r>
      <w:r w:rsidR="00E436AA">
        <w:t xml:space="preserve"> </w:t>
      </w:r>
    </w:p>
    <w:p w:rsidR="002822A7" w:rsidRPr="00B42F60" w:rsidRDefault="002922E2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End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02764F">
        <w:t>“</w:t>
      </w:r>
      <w:r w:rsidR="002822A7" w:rsidRPr="00B42F60">
        <w:t>Baby</w:t>
      </w:r>
      <w:r w:rsidR="00E436AA">
        <w:t xml:space="preserve"> </w:t>
      </w:r>
      <w:r w:rsidR="002822A7" w:rsidRPr="00B42F60">
        <w:t>Box</w:t>
      </w:r>
      <w:r w:rsidR="0002764F">
        <w:t>”</w:t>
      </w:r>
      <w:r w:rsidR="00E436AA">
        <w:t xml:space="preserve"> </w:t>
      </w:r>
      <w:r w:rsidR="002822A7" w:rsidRPr="00B42F60">
        <w:t>(incubator)</w:t>
      </w:r>
      <w:r w:rsidR="00E436AA">
        <w:t xml:space="preserve"> </w:t>
      </w:r>
      <w:r w:rsidR="002822A7" w:rsidRPr="00B42F60">
        <w:t>programme.</w:t>
      </w:r>
    </w:p>
    <w:p w:rsidR="002822A7" w:rsidRPr="00B42F60" w:rsidRDefault="002822A7" w:rsidP="002922E2">
      <w:pPr>
        <w:pStyle w:val="H23G"/>
      </w:pPr>
      <w:r w:rsidRPr="00B42F60">
        <w:lastRenderedPageBreak/>
        <w:tab/>
      </w:r>
      <w:r w:rsidRPr="00B42F60">
        <w:tab/>
        <w:t>Corporal</w:t>
      </w:r>
      <w:r w:rsidR="00E436AA">
        <w:t xml:space="preserve"> </w:t>
      </w:r>
      <w:r w:rsidRPr="00B42F60">
        <w:t>punishment</w:t>
      </w:r>
    </w:p>
    <w:p w:rsidR="002822A7" w:rsidRPr="00B42F60" w:rsidRDefault="002822A7" w:rsidP="008F47BA">
      <w:pPr>
        <w:pStyle w:val="SingleTxtG"/>
      </w:pPr>
      <w:r w:rsidRPr="00B42F60">
        <w:t>16.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their</w:t>
      </w:r>
      <w:r w:rsidR="00E436AA">
        <w:t xml:space="preserve"> </w:t>
      </w:r>
      <w:r w:rsidRPr="00B42F60">
        <w:t>results,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to:</w:t>
      </w:r>
    </w:p>
    <w:p w:rsidR="002822A7" w:rsidRPr="00B42F60" w:rsidRDefault="002922E2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Enforce,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practice,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prohibition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corporal</w:t>
      </w:r>
      <w:r w:rsidR="00E436AA">
        <w:t xml:space="preserve"> </w:t>
      </w:r>
      <w:r w:rsidR="002822A7" w:rsidRPr="00B42F60">
        <w:t>punishment</w:t>
      </w:r>
      <w:r w:rsidR="00E436AA">
        <w:t xml:space="preserve"> </w:t>
      </w:r>
      <w:r w:rsidR="002822A7" w:rsidRPr="00B42F60">
        <w:t>against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all</w:t>
      </w:r>
      <w:r w:rsidR="00E436AA">
        <w:t xml:space="preserve"> </w:t>
      </w:r>
      <w:r w:rsidR="002822A7" w:rsidRPr="00B42F60">
        <w:t>settings;</w:t>
      </w:r>
    </w:p>
    <w:p w:rsidR="002822A7" w:rsidRPr="00B42F60" w:rsidRDefault="002922E2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Develop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mechanism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enforce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apply</w:t>
      </w:r>
      <w:r w:rsidR="00E436AA">
        <w:t xml:space="preserve"> </w:t>
      </w:r>
      <w:r w:rsidR="002822A7" w:rsidRPr="00B42F60">
        <w:t>sanctions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corporal</w:t>
      </w:r>
      <w:r w:rsidR="00E436AA">
        <w:t xml:space="preserve"> </w:t>
      </w:r>
      <w:r w:rsidR="002822A7" w:rsidRPr="00B42F60">
        <w:t>punishment;</w:t>
      </w:r>
    </w:p>
    <w:p w:rsidR="002822A7" w:rsidRPr="00B42F60" w:rsidRDefault="002922E2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Promote</w:t>
      </w:r>
      <w:r w:rsidR="00E436AA">
        <w:t xml:space="preserve"> </w:t>
      </w:r>
      <w:r w:rsidR="002822A7" w:rsidRPr="00B42F60">
        <w:t>positive,</w:t>
      </w:r>
      <w:r w:rsidR="00E436AA">
        <w:t xml:space="preserve"> </w:t>
      </w:r>
      <w:r w:rsidR="002822A7" w:rsidRPr="00B42F60">
        <w:t>non-violent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participatory</w:t>
      </w:r>
      <w:r w:rsidR="00E436AA">
        <w:t xml:space="preserve"> </w:t>
      </w:r>
      <w:r w:rsidR="002822A7" w:rsidRPr="00B42F60">
        <w:t>forms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child-rearing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discipline;</w:t>
      </w:r>
    </w:p>
    <w:p w:rsidR="002822A7" w:rsidRPr="00B42F60" w:rsidRDefault="002922E2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Prohibit</w:t>
      </w:r>
      <w:r w:rsidR="00E436AA">
        <w:t xml:space="preserve"> </w:t>
      </w:r>
      <w:r w:rsidR="002822A7" w:rsidRPr="00B42F60">
        <w:t>school</w:t>
      </w:r>
      <w:r w:rsidR="00E436AA">
        <w:t xml:space="preserve"> </w:t>
      </w:r>
      <w:r w:rsidR="002822A7" w:rsidRPr="00B42F60">
        <w:t>guards</w:t>
      </w:r>
      <w:r w:rsidR="00E436AA">
        <w:t xml:space="preserve"> </w:t>
      </w:r>
      <w:r w:rsidR="002822A7" w:rsidRPr="00B42F60">
        <w:t>from</w:t>
      </w:r>
      <w:r w:rsidR="00E436AA">
        <w:t xml:space="preserve"> </w:t>
      </w:r>
      <w:r w:rsidR="002822A7" w:rsidRPr="00B42F60">
        <w:t>using</w:t>
      </w:r>
      <w:r w:rsidR="00E436AA">
        <w:t xml:space="preserve"> </w:t>
      </w:r>
      <w:r w:rsidR="002822A7" w:rsidRPr="00B42F60">
        <w:t>physical</w:t>
      </w:r>
      <w:r w:rsidR="00E436AA">
        <w:t xml:space="preserve"> </w:t>
      </w:r>
      <w:r w:rsidR="002822A7" w:rsidRPr="00B42F60">
        <w:t>force</w:t>
      </w:r>
      <w:r w:rsidR="00E436AA">
        <w:t xml:space="preserve"> </w:t>
      </w:r>
      <w:r w:rsidR="002822A7" w:rsidRPr="00B42F60">
        <w:t>against</w:t>
      </w:r>
      <w:r w:rsidR="00E436AA">
        <w:t xml:space="preserve"> </w:t>
      </w:r>
      <w:r w:rsidR="002822A7" w:rsidRPr="00B42F60">
        <w:t>children.</w:t>
      </w:r>
      <w:r w:rsidR="00E436AA">
        <w:t xml:space="preserve"> </w:t>
      </w:r>
    </w:p>
    <w:p w:rsidR="002822A7" w:rsidRPr="00B42F60" w:rsidRDefault="002822A7" w:rsidP="002922E2">
      <w:pPr>
        <w:pStyle w:val="H1G"/>
      </w:pPr>
      <w:r w:rsidRPr="00B42F60">
        <w:tab/>
        <w:t>F.</w:t>
      </w:r>
      <w:r w:rsidRPr="00B42F60">
        <w:tab/>
        <w:t>Family</w:t>
      </w:r>
      <w:r w:rsidR="00E436AA">
        <w:t xml:space="preserve"> </w:t>
      </w:r>
      <w:r w:rsidRPr="00B42F60">
        <w:t>environment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alternative</w:t>
      </w:r>
      <w:r w:rsidR="00E436AA">
        <w:t xml:space="preserve"> </w:t>
      </w:r>
      <w:r w:rsidRPr="00B42F60">
        <w:t>care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5,</w:t>
      </w:r>
      <w:r w:rsidR="00E436AA">
        <w:t xml:space="preserve"> </w:t>
      </w:r>
      <w:r w:rsidRPr="00B42F60">
        <w:t>9–11,</w:t>
      </w:r>
      <w:r w:rsidR="00E436AA">
        <w:t xml:space="preserve"> </w:t>
      </w:r>
      <w:r w:rsidRPr="00B42F60">
        <w:t>18</w:t>
      </w:r>
      <w:r w:rsidR="00E436AA">
        <w:t xml:space="preserve"> </w:t>
      </w:r>
      <w:r w:rsidRPr="00B42F60">
        <w:t>(1)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(2),</w:t>
      </w:r>
      <w:r w:rsidR="00E436AA">
        <w:t xml:space="preserve"> </w:t>
      </w:r>
      <w:r w:rsidRPr="00B42F60">
        <w:t>20,</w:t>
      </w:r>
      <w:r w:rsidR="00E436AA">
        <w:t xml:space="preserve"> </w:t>
      </w:r>
      <w:r w:rsidRPr="00B42F60">
        <w:t>21,</w:t>
      </w:r>
      <w:r w:rsidR="00E436AA">
        <w:t xml:space="preserve"> </w:t>
      </w:r>
      <w:r w:rsidRPr="00B42F60">
        <w:t>25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27</w:t>
      </w:r>
      <w:r w:rsidR="00E436AA">
        <w:t xml:space="preserve"> </w:t>
      </w:r>
      <w:r w:rsidRPr="00B42F60">
        <w:t>(4))</w:t>
      </w:r>
    </w:p>
    <w:p w:rsidR="002822A7" w:rsidRPr="00B42F60" w:rsidRDefault="002822A7" w:rsidP="002922E2">
      <w:pPr>
        <w:pStyle w:val="H23G"/>
      </w:pPr>
      <w:r w:rsidRPr="00B42F60">
        <w:tab/>
      </w:r>
      <w:r w:rsidRPr="00B42F60">
        <w:tab/>
        <w:t>Family</w:t>
      </w:r>
      <w:r w:rsidR="00E436AA">
        <w:t xml:space="preserve"> </w:t>
      </w:r>
      <w:r w:rsidRPr="00B42F60">
        <w:t>environment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17.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prohibit,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practice,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placement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State</w:t>
      </w:r>
      <w:r w:rsidR="00E436AA">
        <w:t xml:space="preserve"> </w:t>
      </w:r>
      <w:r w:rsidRPr="00B42F60">
        <w:t>care</w:t>
      </w:r>
      <w:r w:rsidR="00E436AA">
        <w:t xml:space="preserve"> </w:t>
      </w:r>
      <w:r w:rsidRPr="00B42F60">
        <w:t>institutions</w:t>
      </w:r>
      <w:r w:rsidR="00E436AA">
        <w:t xml:space="preserve"> </w:t>
      </w:r>
      <w:r w:rsidRPr="00B42F60">
        <w:t>solely</w:t>
      </w:r>
      <w:r w:rsidR="00E436AA">
        <w:t xml:space="preserve"> </w:t>
      </w:r>
      <w:r w:rsidRPr="00B42F60">
        <w:t>due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economic</w:t>
      </w:r>
      <w:r w:rsidR="00E436AA">
        <w:t xml:space="preserve"> </w:t>
      </w:r>
      <w:r w:rsidRPr="00B42F60">
        <w:t>situation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their</w:t>
      </w:r>
      <w:r w:rsidR="00E436AA">
        <w:t xml:space="preserve"> </w:t>
      </w:r>
      <w:r w:rsidRPr="00B42F60">
        <w:t>families.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also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efforts</w:t>
      </w:r>
      <w:r w:rsidR="00E436AA">
        <w:t xml:space="preserve"> </w:t>
      </w:r>
      <w:r w:rsidRPr="00B42F60">
        <w:t>made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community-based</w:t>
      </w:r>
      <w:r w:rsidR="00E436AA">
        <w:t xml:space="preserve"> </w:t>
      </w:r>
      <w:r w:rsidRPr="00B42F60">
        <w:t>prevention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early</w:t>
      </w:r>
      <w:r w:rsidR="00E436AA">
        <w:t xml:space="preserve"> </w:t>
      </w:r>
      <w:r w:rsidRPr="00B42F60">
        <w:t>intervention</w:t>
      </w:r>
      <w:r w:rsidR="00E436AA">
        <w:t xml:space="preserve"> </w:t>
      </w:r>
      <w:r w:rsidRPr="00B42F60">
        <w:t>services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families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need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order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avoid</w:t>
      </w:r>
      <w:r w:rsidR="00E436AA">
        <w:t xml:space="preserve"> </w:t>
      </w:r>
      <w:r w:rsidRPr="00B42F60">
        <w:t>separation</w:t>
      </w:r>
      <w:r w:rsidR="00E436AA">
        <w:t xml:space="preserve"> </w:t>
      </w:r>
      <w:r w:rsidRPr="00B42F60">
        <w:t>due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poverty,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particular</w:t>
      </w:r>
      <w:r w:rsidR="00E436AA">
        <w:t xml:space="preserve"> </w:t>
      </w:r>
      <w:r w:rsidRPr="00B42F60">
        <w:t>regard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Roma</w:t>
      </w:r>
      <w:r w:rsidR="00E436AA">
        <w:t xml:space="preserve"> </w:t>
      </w:r>
      <w:r w:rsidRPr="00B42F60">
        <w:t>children.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efforts</w:t>
      </w:r>
      <w:r w:rsidR="00E436AA">
        <w:t xml:space="preserve"> </w:t>
      </w:r>
      <w:r w:rsidRPr="00B42F60">
        <w:t>made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strengthen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protection</w:t>
      </w:r>
      <w:r w:rsidR="00E436AA">
        <w:t xml:space="preserve"> </w:t>
      </w:r>
      <w:r w:rsidRPr="00B42F60">
        <w:t>services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their</w:t>
      </w:r>
      <w:r w:rsidR="00E436AA">
        <w:t xml:space="preserve"> </w:t>
      </w:r>
      <w:r w:rsidRPr="00B42F60">
        <w:t>availability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most</w:t>
      </w:r>
      <w:r w:rsidR="00E436AA">
        <w:t xml:space="preserve"> </w:t>
      </w:r>
      <w:r w:rsidRPr="00B42F60">
        <w:t>deprived</w:t>
      </w:r>
      <w:r w:rsidR="00E436AA">
        <w:t xml:space="preserve"> </w:t>
      </w:r>
      <w:r w:rsidRPr="00B42F60">
        <w:t>areas,</w:t>
      </w:r>
      <w:r w:rsidR="00E436AA">
        <w:t xml:space="preserve"> </w:t>
      </w:r>
      <w:r w:rsidRPr="00B42F60">
        <w:t>such</w:t>
      </w:r>
      <w:r w:rsidR="00E436AA">
        <w:t xml:space="preserve"> </w:t>
      </w:r>
      <w:r w:rsidRPr="00B42F60">
        <w:t>as</w:t>
      </w:r>
      <w:r w:rsidR="00E436AA">
        <w:t xml:space="preserve"> </w:t>
      </w:r>
      <w:proofErr w:type="spellStart"/>
      <w:r w:rsidRPr="00B42F60">
        <w:t>Nógrád</w:t>
      </w:r>
      <w:proofErr w:type="spellEnd"/>
      <w:r w:rsidR="00E436AA">
        <w:t xml:space="preserve"> </w:t>
      </w:r>
      <w:r w:rsidRPr="00B42F60">
        <w:t>County.</w:t>
      </w:r>
    </w:p>
    <w:p w:rsidR="002822A7" w:rsidRPr="00B42F60" w:rsidRDefault="002822A7" w:rsidP="00B84A07">
      <w:pPr>
        <w:pStyle w:val="H23G"/>
      </w:pPr>
      <w:r w:rsidRPr="00B42F60">
        <w:tab/>
      </w:r>
      <w:r w:rsidRPr="00B42F60">
        <w:tab/>
        <w:t>Children</w:t>
      </w:r>
      <w:r w:rsidR="00E436AA">
        <w:t xml:space="preserve"> </w:t>
      </w:r>
      <w:r w:rsidRPr="00B42F60">
        <w:t>deprived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</w:t>
      </w:r>
      <w:r w:rsidR="00E436AA">
        <w:t xml:space="preserve"> </w:t>
      </w:r>
      <w:r w:rsidRPr="00B42F60">
        <w:t>family</w:t>
      </w:r>
      <w:r w:rsidR="00E436AA">
        <w:t xml:space="preserve"> </w:t>
      </w:r>
      <w:r w:rsidRPr="00B42F60">
        <w:t>environment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18.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increase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number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living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State</w:t>
      </w:r>
      <w:r w:rsidR="00E436AA">
        <w:t xml:space="preserve"> </w:t>
      </w:r>
      <w:r w:rsidRPr="00B42F60">
        <w:t>care,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under</w:t>
      </w:r>
      <w:r w:rsidR="00E436AA">
        <w:t xml:space="preserve"> </w:t>
      </w:r>
      <w:r w:rsidRPr="00B42F60">
        <w:t>3</w:t>
      </w:r>
      <w:r w:rsidR="00E436AA">
        <w:t xml:space="preserve"> </w:t>
      </w:r>
      <w:r w:rsidRPr="00B42F60">
        <w:t>years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age,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to:</w:t>
      </w:r>
    </w:p>
    <w:p w:rsidR="002822A7" w:rsidRPr="00B42F60" w:rsidRDefault="00B84A07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Ensure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all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alternative</w:t>
      </w:r>
      <w:r w:rsidR="00E436AA">
        <w:t xml:space="preserve"> </w:t>
      </w:r>
      <w:r w:rsidR="002822A7" w:rsidRPr="00B42F60">
        <w:t>care,</w:t>
      </w:r>
      <w:r w:rsidR="00E436AA">
        <w:t xml:space="preserve"> </w:t>
      </w:r>
      <w:r w:rsidR="002822A7" w:rsidRPr="00B42F60">
        <w:t>particularly</w:t>
      </w:r>
      <w:r w:rsidR="00E436AA">
        <w:t xml:space="preserve"> </w:t>
      </w:r>
      <w:r w:rsidR="002822A7" w:rsidRPr="00B42F60">
        <w:t>Roma</w:t>
      </w:r>
      <w:r w:rsidR="00E436AA">
        <w:t xml:space="preserve"> </w:t>
      </w:r>
      <w:r w:rsidR="002822A7" w:rsidRPr="00B42F60">
        <w:t>children,</w:t>
      </w:r>
      <w:r w:rsidR="00E436AA">
        <w:t xml:space="preserve"> </w:t>
      </w:r>
      <w:r w:rsidR="002822A7" w:rsidRPr="00B42F60">
        <w:t>chronically</w:t>
      </w:r>
      <w:r w:rsidR="00E436AA">
        <w:t xml:space="preserve"> </w:t>
      </w:r>
      <w:r w:rsidR="002822A7" w:rsidRPr="00B42F60">
        <w:t>ill</w:t>
      </w:r>
      <w:r w:rsidR="00E436AA">
        <w:t xml:space="preserve"> </w:t>
      </w:r>
      <w:r w:rsidR="002822A7" w:rsidRPr="00B42F60">
        <w:t>children,</w:t>
      </w:r>
      <w:r w:rsidR="00E436AA">
        <w:t xml:space="preserve"> </w:t>
      </w:r>
      <w:r w:rsidR="002822A7" w:rsidRPr="00B42F60">
        <w:t>siblings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behavioural</w:t>
      </w:r>
      <w:r w:rsidR="00E436AA">
        <w:t xml:space="preserve"> </w:t>
      </w:r>
      <w:r w:rsidR="002822A7" w:rsidRPr="00B42F60">
        <w:t>difficulties,</w:t>
      </w:r>
      <w:r w:rsidR="00E436AA">
        <w:t xml:space="preserve"> </w:t>
      </w:r>
      <w:r w:rsidR="002822A7" w:rsidRPr="00B42F60">
        <w:t>are</w:t>
      </w:r>
      <w:r w:rsidR="00E436AA">
        <w:t xml:space="preserve"> </w:t>
      </w:r>
      <w:r w:rsidR="002822A7" w:rsidRPr="00B42F60">
        <w:t>provided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family-based</w:t>
      </w:r>
      <w:r w:rsidR="00E436AA">
        <w:t xml:space="preserve"> </w:t>
      </w:r>
      <w:r w:rsidR="002822A7" w:rsidRPr="00B42F60">
        <w:t>care,</w:t>
      </w:r>
      <w:r w:rsidR="00E436AA">
        <w:t xml:space="preserve"> </w:t>
      </w:r>
      <w:r w:rsidR="002822A7" w:rsidRPr="00B42F60">
        <w:t>including</w:t>
      </w:r>
      <w:r w:rsidR="00E436AA">
        <w:t xml:space="preserve"> </w:t>
      </w:r>
      <w:r w:rsidR="002822A7" w:rsidRPr="00B42F60">
        <w:t>foster</w:t>
      </w:r>
      <w:r w:rsidR="00E436AA">
        <w:t xml:space="preserve"> </w:t>
      </w:r>
      <w:r w:rsidR="002822A7" w:rsidRPr="00B42F60">
        <w:t>care;</w:t>
      </w:r>
      <w:r w:rsidR="00E436AA">
        <w:t xml:space="preserve"> </w:t>
      </w:r>
    </w:p>
    <w:p w:rsidR="002822A7" w:rsidRPr="00B42F60" w:rsidRDefault="00B84A07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Address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causes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high</w:t>
      </w:r>
      <w:r w:rsidR="00E436AA">
        <w:t xml:space="preserve"> </w:t>
      </w:r>
      <w:r w:rsidR="002822A7" w:rsidRPr="00B42F60">
        <w:t>proportion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Roma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institutional</w:t>
      </w:r>
      <w:r w:rsidR="00E436AA">
        <w:t xml:space="preserve"> </w:t>
      </w:r>
      <w:r w:rsidR="002822A7" w:rsidRPr="00B42F60">
        <w:t>care;</w:t>
      </w:r>
    </w:p>
    <w:p w:rsidR="002822A7" w:rsidRPr="00B42F60" w:rsidRDefault="00B84A07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Ensure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spend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shortest</w:t>
      </w:r>
      <w:r w:rsidR="00E436AA">
        <w:t xml:space="preserve"> </w:t>
      </w:r>
      <w:r w:rsidR="002822A7" w:rsidRPr="00B42F60">
        <w:t>time</w:t>
      </w:r>
      <w:r w:rsidR="00E436AA">
        <w:t xml:space="preserve"> </w:t>
      </w:r>
      <w:r w:rsidR="002822A7" w:rsidRPr="00B42F60">
        <w:t>possible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temporary</w:t>
      </w:r>
      <w:r w:rsidR="00E436AA">
        <w:t xml:space="preserve"> </w:t>
      </w:r>
      <w:r w:rsidR="002822A7" w:rsidRPr="00B42F60">
        <w:t>care;</w:t>
      </w:r>
    </w:p>
    <w:p w:rsidR="002822A7" w:rsidRPr="00B42F60" w:rsidRDefault="00B84A07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Establish</w:t>
      </w:r>
      <w:r w:rsidR="00E436AA">
        <w:t xml:space="preserve"> </w:t>
      </w:r>
      <w:r w:rsidR="002822A7" w:rsidRPr="00B42F60">
        <w:t>procedures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regular</w:t>
      </w:r>
      <w:r w:rsidR="00E436AA">
        <w:t xml:space="preserve"> </w:t>
      </w:r>
      <w:r w:rsidR="002822A7" w:rsidRPr="00B42F60">
        <w:t>monitoring,</w:t>
      </w:r>
      <w:r w:rsidR="00E436AA">
        <w:t xml:space="preserve"> </w:t>
      </w:r>
      <w:r w:rsidR="002822A7" w:rsidRPr="00B42F60">
        <w:t>including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prescription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psychotropic</w:t>
      </w:r>
      <w:r w:rsidR="00E436AA">
        <w:t xml:space="preserve"> </w:t>
      </w:r>
      <w:r w:rsidR="002822A7" w:rsidRPr="00B42F60">
        <w:t>drugs,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an</w:t>
      </w:r>
      <w:r w:rsidR="00E436AA">
        <w:t xml:space="preserve"> </w:t>
      </w:r>
      <w:r w:rsidR="002822A7" w:rsidRPr="00B42F60">
        <w:t>independent</w:t>
      </w:r>
      <w:r w:rsidR="00E436AA">
        <w:t xml:space="preserve"> </w:t>
      </w:r>
      <w:r w:rsidR="002822A7" w:rsidRPr="00B42F60">
        <w:t>complaints</w:t>
      </w:r>
      <w:r w:rsidR="00E436AA">
        <w:t xml:space="preserve"> </w:t>
      </w:r>
      <w:r w:rsidR="002822A7" w:rsidRPr="00B42F60">
        <w:t>mechanism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alternative</w:t>
      </w:r>
      <w:r w:rsidR="00E436AA">
        <w:t xml:space="preserve"> </w:t>
      </w:r>
      <w:r w:rsidR="002822A7" w:rsidRPr="00B42F60">
        <w:t>care</w:t>
      </w:r>
      <w:r w:rsidR="00E436AA">
        <w:t xml:space="preserve"> </w:t>
      </w:r>
      <w:r w:rsidR="002822A7" w:rsidRPr="00B42F60">
        <w:t>institutions.</w:t>
      </w:r>
      <w:r w:rsidR="00E436AA">
        <w:t xml:space="preserve"> </w:t>
      </w:r>
    </w:p>
    <w:p w:rsidR="002822A7" w:rsidRPr="00B42F60" w:rsidRDefault="002822A7" w:rsidP="00B84A07">
      <w:pPr>
        <w:pStyle w:val="H1G"/>
      </w:pPr>
      <w:r w:rsidRPr="00B42F60">
        <w:tab/>
        <w:t>G.</w:t>
      </w:r>
      <w:r w:rsidRPr="00B42F60">
        <w:tab/>
        <w:t>Disability,</w:t>
      </w:r>
      <w:r w:rsidR="00E436AA">
        <w:t xml:space="preserve"> </w:t>
      </w:r>
      <w:r w:rsidRPr="00B42F60">
        <w:t>basic</w:t>
      </w:r>
      <w:r w:rsidR="00E436AA">
        <w:t xml:space="preserve"> </w:t>
      </w:r>
      <w:r w:rsidRPr="00B42F60">
        <w:t>health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welfare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6,</w:t>
      </w:r>
      <w:r w:rsidR="00E436AA">
        <w:t xml:space="preserve"> </w:t>
      </w:r>
      <w:r w:rsidRPr="00B42F60">
        <w:t>18</w:t>
      </w:r>
      <w:r w:rsidR="00E436AA">
        <w:t xml:space="preserve"> </w:t>
      </w:r>
      <w:r w:rsidRPr="00B42F60">
        <w:t>(3),</w:t>
      </w:r>
      <w:r w:rsidR="00E436AA">
        <w:t xml:space="preserve"> </w:t>
      </w:r>
      <w:r w:rsidRPr="00B42F60">
        <w:t>23,</w:t>
      </w:r>
      <w:r w:rsidR="00E436AA">
        <w:t xml:space="preserve"> </w:t>
      </w:r>
      <w:r w:rsidRPr="00B42F60">
        <w:t>24,</w:t>
      </w:r>
      <w:r w:rsidR="00E436AA">
        <w:t xml:space="preserve"> </w:t>
      </w:r>
      <w:r w:rsidRPr="00B42F60">
        <w:t>26,</w:t>
      </w:r>
      <w:r w:rsidR="00E436AA">
        <w:t xml:space="preserve"> </w:t>
      </w:r>
      <w:r w:rsidRPr="00B42F60">
        <w:t>27</w:t>
      </w:r>
      <w:r w:rsidR="00E436AA">
        <w:t xml:space="preserve"> </w:t>
      </w:r>
      <w:r w:rsidRPr="00B42F60">
        <w:t>(1)–(3)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33)</w:t>
      </w:r>
    </w:p>
    <w:p w:rsidR="002822A7" w:rsidRPr="00B42F60" w:rsidRDefault="002822A7" w:rsidP="00B84A07">
      <w:pPr>
        <w:pStyle w:val="H23G"/>
      </w:pPr>
      <w:r w:rsidRPr="00B42F60">
        <w:tab/>
      </w:r>
      <w:r w:rsidRPr="00B42F60">
        <w:tab/>
        <w:t>Children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disabilities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19.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to:</w:t>
      </w:r>
    </w:p>
    <w:p w:rsidR="002822A7" w:rsidRPr="00B42F60" w:rsidRDefault="00B84A07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Conduct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study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rights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Roma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disabilities;</w:t>
      </w:r>
    </w:p>
    <w:p w:rsidR="002822A7" w:rsidRPr="00B42F60" w:rsidRDefault="00B84A07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Provide</w:t>
      </w:r>
      <w:r w:rsidR="00E436AA">
        <w:t xml:space="preserve"> </w:t>
      </w:r>
      <w:r w:rsidR="002822A7" w:rsidRPr="00B42F60">
        <w:t>support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families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disabilities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enable</w:t>
      </w:r>
      <w:r w:rsidR="00E436AA">
        <w:t xml:space="preserve"> </w:t>
      </w:r>
      <w:r w:rsidR="002822A7" w:rsidRPr="00B42F60">
        <w:t>them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care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their</w:t>
      </w:r>
      <w:r w:rsidR="00E436AA">
        <w:t xml:space="preserve"> </w:t>
      </w:r>
      <w:r w:rsidR="002822A7" w:rsidRPr="00B42F60">
        <w:t>children;</w:t>
      </w:r>
      <w:r w:rsidR="00E436AA">
        <w:t xml:space="preserve"> </w:t>
      </w:r>
    </w:p>
    <w:p w:rsidR="002822A7" w:rsidRPr="00B42F60" w:rsidRDefault="00B84A07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Provide</w:t>
      </w:r>
      <w:r w:rsidR="00E436AA">
        <w:t xml:space="preserve"> </w:t>
      </w:r>
      <w:r w:rsidR="002822A7" w:rsidRPr="00B42F60">
        <w:t>family-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community-based</w:t>
      </w:r>
      <w:r w:rsidR="00E436AA">
        <w:t xml:space="preserve"> </w:t>
      </w:r>
      <w:r w:rsidR="002822A7" w:rsidRPr="00B42F60">
        <w:t>care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disabilities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avoid</w:t>
      </w:r>
      <w:r w:rsidR="00E436AA">
        <w:t xml:space="preserve"> </w:t>
      </w:r>
      <w:r w:rsidR="002822A7" w:rsidRPr="00B42F60">
        <w:t>their</w:t>
      </w:r>
      <w:r w:rsidR="00E436AA">
        <w:t xml:space="preserve"> </w:t>
      </w:r>
      <w:r w:rsidR="002822A7" w:rsidRPr="00B42F60">
        <w:t>institutionalization;</w:t>
      </w:r>
      <w:r w:rsidR="00E436AA">
        <w:t xml:space="preserve"> </w:t>
      </w:r>
    </w:p>
    <w:p w:rsidR="002822A7" w:rsidRPr="00B42F60" w:rsidRDefault="00B84A07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Provide</w:t>
      </w:r>
      <w:r w:rsidR="00E436AA">
        <w:t xml:space="preserve"> </w:t>
      </w:r>
      <w:r w:rsidR="002822A7" w:rsidRPr="00B42F60">
        <w:t>inclusive</w:t>
      </w:r>
      <w:r w:rsidR="00E436AA">
        <w:t xml:space="preserve"> </w:t>
      </w:r>
      <w:r w:rsidR="002822A7" w:rsidRPr="00B42F60">
        <w:t>education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disabilities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facilitate</w:t>
      </w:r>
      <w:r w:rsidR="00E436AA">
        <w:t xml:space="preserve"> </w:t>
      </w:r>
      <w:r w:rsidR="002822A7" w:rsidRPr="00B42F60">
        <w:t>their</w:t>
      </w:r>
      <w:r w:rsidR="00E436AA">
        <w:t xml:space="preserve"> </w:t>
      </w:r>
      <w:r w:rsidR="002822A7" w:rsidRPr="00B42F60">
        <w:t>access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early</w:t>
      </w:r>
      <w:r w:rsidR="00E436AA">
        <w:t xml:space="preserve"> </w:t>
      </w:r>
      <w:r w:rsidR="002822A7" w:rsidRPr="00B42F60">
        <w:t>development</w:t>
      </w:r>
      <w:r w:rsidR="00E436AA">
        <w:t xml:space="preserve"> </w:t>
      </w:r>
      <w:r w:rsidR="002822A7" w:rsidRPr="00B42F60">
        <w:t>programmes,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remove</w:t>
      </w:r>
      <w:r w:rsidR="00E436AA">
        <w:t xml:space="preserve"> </w:t>
      </w:r>
      <w:r w:rsidR="002822A7" w:rsidRPr="00B42F60">
        <w:t>barriers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enrolment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autism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regular</w:t>
      </w:r>
      <w:r w:rsidR="00E436AA">
        <w:t xml:space="preserve"> </w:t>
      </w:r>
      <w:r w:rsidR="002822A7" w:rsidRPr="00B42F60">
        <w:t>schools.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lastRenderedPageBreak/>
        <w:t>20.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reported</w:t>
      </w:r>
      <w:r w:rsidR="00E436AA">
        <w:t xml:space="preserve"> </w:t>
      </w:r>
      <w:r w:rsidRPr="00B42F60">
        <w:t>cases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torture,</w:t>
      </w:r>
      <w:r w:rsidR="00E436AA">
        <w:t xml:space="preserve"> </w:t>
      </w:r>
      <w:r w:rsidRPr="00B42F60">
        <w:t>inhuman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degrading</w:t>
      </w:r>
      <w:r w:rsidR="00E436AA">
        <w:t xml:space="preserve"> </w:t>
      </w:r>
      <w:r w:rsidRPr="00B42F60">
        <w:t>treatment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neglect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disabilities</w:t>
      </w:r>
      <w:r w:rsidR="00E436AA">
        <w:t xml:space="preserve"> </w:t>
      </w:r>
      <w:r w:rsidRPr="00B42F60">
        <w:t>placed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institutions,</w:t>
      </w:r>
      <w:r w:rsidR="00E436AA">
        <w:t xml:space="preserve"> </w:t>
      </w:r>
      <w:r w:rsidRPr="00B42F60">
        <w:t>such</w:t>
      </w:r>
      <w:r w:rsidR="00E436AA">
        <w:t xml:space="preserve"> </w:t>
      </w:r>
      <w:r w:rsidRPr="00B42F60">
        <w:t>as</w:t>
      </w:r>
      <w:r w:rsidR="00E436AA">
        <w:t xml:space="preserve"> </w:t>
      </w:r>
      <w:proofErr w:type="spellStart"/>
      <w:r w:rsidRPr="00B42F60">
        <w:t>Topház</w:t>
      </w:r>
      <w:proofErr w:type="spellEnd"/>
      <w:r w:rsidR="00E436AA">
        <w:t xml:space="preserve"> </w:t>
      </w:r>
      <w:r w:rsidRPr="00B42F60">
        <w:t>Special</w:t>
      </w:r>
      <w:r w:rsidR="00E436AA">
        <w:t xml:space="preserve"> </w:t>
      </w:r>
      <w:r w:rsidRPr="00B42F60">
        <w:t>Home.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promptly</w:t>
      </w:r>
      <w:r w:rsidR="00E436AA">
        <w:t xml:space="preserve"> </w:t>
      </w:r>
      <w:r w:rsidRPr="00B42F60">
        <w:t>address</w:t>
      </w:r>
      <w:r w:rsidR="00E436AA">
        <w:t xml:space="preserve"> </w:t>
      </w:r>
      <w:r w:rsidRPr="00B42F60">
        <w:t>those</w:t>
      </w:r>
      <w:r w:rsidR="00E436AA">
        <w:t xml:space="preserve"> </w:t>
      </w:r>
      <w:r w:rsidRPr="00B42F60">
        <w:t>incidents,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care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rehabilitation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victims,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investigate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sanction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perpetrators.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also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procedure</w:t>
      </w:r>
      <w:r w:rsidR="00E436AA">
        <w:t xml:space="preserve"> </w:t>
      </w:r>
      <w:r w:rsidRPr="00B42F60">
        <w:t>required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institutionalization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disabilities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how</w:t>
      </w:r>
      <w:r w:rsidR="00E436AA">
        <w:t xml:space="preserve"> </w:t>
      </w:r>
      <w:r w:rsidRPr="00B42F60">
        <w:t>her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his</w:t>
      </w:r>
      <w:r w:rsidR="00E436AA">
        <w:t xml:space="preserve"> </w:t>
      </w:r>
      <w:r w:rsidRPr="00B42F60">
        <w:t>best</w:t>
      </w:r>
      <w:r w:rsidR="00E436AA">
        <w:t xml:space="preserve"> </w:t>
      </w:r>
      <w:r w:rsidRPr="00B42F60">
        <w:t>interests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right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be</w:t>
      </w:r>
      <w:r w:rsidR="00E436AA">
        <w:t xml:space="preserve"> </w:t>
      </w:r>
      <w:r w:rsidRPr="00B42F60">
        <w:t>heard</w:t>
      </w:r>
      <w:r w:rsidR="00E436AA">
        <w:t xml:space="preserve"> </w:t>
      </w:r>
      <w:r w:rsidRPr="00B42F60">
        <w:t>are</w:t>
      </w:r>
      <w:r w:rsidR="00E436AA">
        <w:t xml:space="preserve"> </w:t>
      </w:r>
      <w:r w:rsidRPr="00B42F60">
        <w:t>duly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into</w:t>
      </w:r>
      <w:r w:rsidR="00E436AA">
        <w:t xml:space="preserve"> </w:t>
      </w:r>
      <w:r w:rsidRPr="00B42F60">
        <w:t>consideration.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21.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procedures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place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prevent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address</w:t>
      </w:r>
      <w:r w:rsidR="00E436AA">
        <w:t xml:space="preserve"> </w:t>
      </w:r>
      <w:r w:rsidRPr="00B42F60">
        <w:t>acts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violence,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sexual</w:t>
      </w:r>
      <w:r w:rsidR="00E436AA">
        <w:t xml:space="preserve"> </w:t>
      </w:r>
      <w:r w:rsidRPr="00B42F60">
        <w:t>violence,</w:t>
      </w:r>
      <w:r w:rsidR="00E436AA">
        <w:t xml:space="preserve"> </w:t>
      </w:r>
      <w:r w:rsidRPr="00B42F60">
        <w:t>against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disabilities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institutions,</w:t>
      </w:r>
      <w:r w:rsidR="00E436AA">
        <w:t xml:space="preserve"> </w:t>
      </w:r>
      <w:r w:rsidRPr="00B42F60">
        <w:t>committed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both</w:t>
      </w:r>
      <w:r w:rsidR="00E436AA">
        <w:t xml:space="preserve"> </w:t>
      </w:r>
      <w:r w:rsidRPr="00B42F60">
        <w:t>members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staff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other</w:t>
      </w:r>
      <w:r w:rsidR="00E436AA">
        <w:t xml:space="preserve"> </w:t>
      </w:r>
      <w:r w:rsidRPr="00B42F60">
        <w:t>residents.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also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independent</w:t>
      </w:r>
      <w:r w:rsidR="00E436AA">
        <w:t xml:space="preserve"> </w:t>
      </w:r>
      <w:r w:rsidRPr="00B42F60">
        <w:t>monitoring</w:t>
      </w:r>
      <w:r w:rsidR="00E436AA">
        <w:t xml:space="preserve"> </w:t>
      </w:r>
      <w:r w:rsidRPr="00B42F60">
        <w:t>mechanisms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place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reporting</w:t>
      </w:r>
      <w:r w:rsidR="00E436AA">
        <w:t xml:space="preserve"> </w:t>
      </w:r>
      <w:r w:rsidRPr="00B42F60">
        <w:t>mechanisms</w:t>
      </w:r>
      <w:r w:rsidR="00E436AA">
        <w:t xml:space="preserve"> </w:t>
      </w:r>
      <w:r w:rsidRPr="00B42F60">
        <w:t>available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disabilities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institutions.</w:t>
      </w:r>
    </w:p>
    <w:p w:rsidR="002822A7" w:rsidRPr="00B42F60" w:rsidRDefault="002822A7" w:rsidP="000B67CC">
      <w:pPr>
        <w:pStyle w:val="H23G"/>
      </w:pPr>
      <w:r w:rsidRPr="00B42F60">
        <w:tab/>
      </w:r>
      <w:r w:rsidRPr="00B42F60">
        <w:tab/>
        <w:t>Health</w:t>
      </w:r>
      <w:r w:rsidR="00E436AA">
        <w:t xml:space="preserve"> </w:t>
      </w:r>
      <w:r w:rsidRPr="00B42F60">
        <w:t>care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health</w:t>
      </w:r>
      <w:r w:rsidR="00E436AA">
        <w:t xml:space="preserve"> </w:t>
      </w:r>
      <w:r w:rsidRPr="00B42F60">
        <w:t>services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22.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progress</w:t>
      </w:r>
      <w:r w:rsidR="00E436AA">
        <w:t xml:space="preserve"> </w:t>
      </w:r>
      <w:r w:rsidRPr="00B42F60">
        <w:t>made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extend</w:t>
      </w:r>
      <w:r w:rsidR="00E436AA">
        <w:t xml:space="preserve"> </w:t>
      </w:r>
      <w:r w:rsidRPr="00B42F60">
        <w:t>mandatory</w:t>
      </w:r>
      <w:r w:rsidR="00E436AA">
        <w:t xml:space="preserve"> </w:t>
      </w:r>
      <w:r w:rsidRPr="00B42F60">
        <w:t>health</w:t>
      </w:r>
      <w:r w:rsidR="00E436AA">
        <w:t xml:space="preserve"> </w:t>
      </w:r>
      <w:r w:rsidRPr="00B42F60">
        <w:t>insurance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all</w:t>
      </w:r>
      <w:r w:rsidR="00E436AA">
        <w:t xml:space="preserve"> </w:t>
      </w:r>
      <w:r w:rsidRPr="00B42F60">
        <w:t>children,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availability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health-care</w:t>
      </w:r>
      <w:r w:rsidR="00E436AA">
        <w:t xml:space="preserve"> </w:t>
      </w:r>
      <w:r w:rsidRPr="00B42F60">
        <w:t>facilities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practitioners,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paediatric</w:t>
      </w:r>
      <w:r w:rsidR="00E436AA">
        <w:t xml:space="preserve"> </w:t>
      </w:r>
      <w:r w:rsidRPr="00B42F60">
        <w:t>services,</w:t>
      </w:r>
      <w:r w:rsidR="00E436AA">
        <w:t xml:space="preserve"> </w:t>
      </w:r>
      <w:r w:rsidRPr="00B42F60">
        <w:t>throughout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country.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address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causes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consequences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iodine</w:t>
      </w:r>
      <w:r w:rsidR="00E436AA">
        <w:t xml:space="preserve"> </w:t>
      </w:r>
      <w:r w:rsidRPr="00B42F60">
        <w:t>deficiency.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availability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use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specialized</w:t>
      </w:r>
      <w:r w:rsidR="00E436AA">
        <w:t xml:space="preserve"> </w:t>
      </w:r>
      <w:r w:rsidRPr="00B42F60">
        <w:t>mental</w:t>
      </w:r>
      <w:r w:rsidR="00E436AA">
        <w:t xml:space="preserve"> </w:t>
      </w:r>
      <w:r w:rsidRPr="00B42F60">
        <w:t>health-care</w:t>
      </w:r>
      <w:r w:rsidR="00E436AA">
        <w:t xml:space="preserve"> </w:t>
      </w:r>
      <w:r w:rsidRPr="00B42F60">
        <w:t>services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young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adolescents.</w:t>
      </w:r>
      <w:r w:rsidR="00E436AA">
        <w:t xml:space="preserve"> </w:t>
      </w:r>
    </w:p>
    <w:p w:rsidR="002822A7" w:rsidRPr="00B42F60" w:rsidRDefault="002822A7" w:rsidP="0041243B">
      <w:pPr>
        <w:pStyle w:val="H23G"/>
      </w:pPr>
      <w:r w:rsidRPr="00B42F60">
        <w:tab/>
      </w:r>
      <w:r w:rsidRPr="00B42F60">
        <w:tab/>
        <w:t>Adolescent</w:t>
      </w:r>
      <w:r w:rsidR="00E436AA">
        <w:t xml:space="preserve"> </w:t>
      </w:r>
      <w:r w:rsidRPr="00B42F60">
        <w:t>health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23.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prevent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reduce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number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teenage</w:t>
      </w:r>
      <w:r w:rsidR="00E436AA">
        <w:t xml:space="preserve"> </w:t>
      </w:r>
      <w:r w:rsidRPr="00B42F60">
        <w:t>pregnancies,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increase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availability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contraceptives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facilitate</w:t>
      </w:r>
      <w:r w:rsidR="00E436AA">
        <w:t xml:space="preserve"> </w:t>
      </w:r>
      <w:r w:rsidRPr="00B42F60">
        <w:t>access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confidential</w:t>
      </w:r>
      <w:r w:rsidR="00E436AA">
        <w:t xml:space="preserve"> </w:t>
      </w:r>
      <w:r w:rsidRPr="00B42F60">
        <w:t>sexual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reproductive</w:t>
      </w:r>
      <w:r w:rsidR="00E436AA">
        <w:t xml:space="preserve"> </w:t>
      </w:r>
      <w:r w:rsidRPr="00B42F60">
        <w:t>health</w:t>
      </w:r>
      <w:r w:rsidR="00E436AA">
        <w:t xml:space="preserve"> </w:t>
      </w:r>
      <w:r w:rsidRPr="00B42F60">
        <w:t>services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girls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boys.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prevent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address</w:t>
      </w:r>
      <w:r w:rsidR="00E436AA">
        <w:t xml:space="preserve"> </w:t>
      </w:r>
      <w:r w:rsidRPr="00B42F60">
        <w:t>drug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alcohol</w:t>
      </w:r>
      <w:r w:rsidR="00E436AA">
        <w:t xml:space="preserve"> </w:t>
      </w:r>
      <w:r w:rsidRPr="00B42F60">
        <w:t>abuse</w:t>
      </w:r>
      <w:r w:rsidR="00E436AA">
        <w:t xml:space="preserve"> </w:t>
      </w:r>
      <w:r w:rsidRPr="00B42F60">
        <w:t>among</w:t>
      </w:r>
      <w:r w:rsidR="00E436AA">
        <w:t xml:space="preserve"> </w:t>
      </w:r>
      <w:r w:rsidRPr="00B42F60">
        <w:t>adolescents.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efforts</w:t>
      </w:r>
      <w:r w:rsidR="00E436AA">
        <w:t xml:space="preserve"> </w:t>
      </w:r>
      <w:r w:rsidRPr="00B42F60">
        <w:t>made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study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root</w:t>
      </w:r>
      <w:r w:rsidR="00E436AA">
        <w:t xml:space="preserve"> </w:t>
      </w:r>
      <w:r w:rsidRPr="00B42F60">
        <w:t>causes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suicide</w:t>
      </w:r>
      <w:r w:rsidR="00E436AA">
        <w:t xml:space="preserve"> </w:t>
      </w:r>
      <w:r w:rsidRPr="00B42F60">
        <w:t>among</w:t>
      </w:r>
      <w:r w:rsidR="00E436AA">
        <w:t xml:space="preserve"> </w:t>
      </w:r>
      <w:r w:rsidRPr="00B42F60">
        <w:t>adolescents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address</w:t>
      </w:r>
      <w:r w:rsidR="00E436AA">
        <w:t xml:space="preserve"> </w:t>
      </w:r>
      <w:r w:rsidRPr="00B42F60">
        <w:t>it.</w:t>
      </w:r>
      <w:r w:rsidR="00E436AA">
        <w:t xml:space="preserve"> </w:t>
      </w:r>
    </w:p>
    <w:p w:rsidR="002822A7" w:rsidRPr="00B42F60" w:rsidRDefault="002822A7" w:rsidP="0041243B">
      <w:pPr>
        <w:pStyle w:val="H23G"/>
      </w:pPr>
      <w:r w:rsidRPr="00B42F60">
        <w:tab/>
      </w:r>
      <w:r w:rsidRPr="00B42F60">
        <w:tab/>
        <w:t>Standard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living</w:t>
      </w:r>
    </w:p>
    <w:p w:rsidR="002822A7" w:rsidRPr="00B42F60" w:rsidRDefault="002822A7" w:rsidP="008F47BA">
      <w:pPr>
        <w:pStyle w:val="SingleTxtG"/>
      </w:pPr>
      <w:r w:rsidRPr="00B42F60">
        <w:t>24.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updated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address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poverty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use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social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family</w:t>
      </w:r>
      <w:r w:rsidR="00E436AA">
        <w:t xml:space="preserve"> </w:t>
      </w:r>
      <w:r w:rsidRPr="00B42F60">
        <w:t>allowances,</w:t>
      </w:r>
      <w:r w:rsidR="00E436AA">
        <w:t xml:space="preserve"> </w:t>
      </w:r>
      <w:r w:rsidRPr="00B42F60">
        <w:t>particularly</w:t>
      </w:r>
      <w:r w:rsidR="00E436AA">
        <w:t xml:space="preserve"> </w:t>
      </w:r>
      <w:r w:rsidRPr="00B42F60">
        <w:t>among</w:t>
      </w:r>
      <w:r w:rsidR="00E436AA">
        <w:t xml:space="preserve"> </w:t>
      </w:r>
      <w:r w:rsidRPr="00B42F60">
        <w:t>Roma</w:t>
      </w:r>
      <w:r w:rsidR="00E436AA">
        <w:t xml:space="preserve"> </w:t>
      </w:r>
      <w:r w:rsidRPr="00B42F60">
        <w:t>children.</w:t>
      </w:r>
    </w:p>
    <w:p w:rsidR="002822A7" w:rsidRPr="00B42F60" w:rsidRDefault="002822A7" w:rsidP="0041243B">
      <w:pPr>
        <w:pStyle w:val="H1G"/>
      </w:pPr>
      <w:r w:rsidRPr="00B42F60">
        <w:tab/>
        <w:t>H.</w:t>
      </w:r>
      <w:r w:rsidRPr="00B42F60">
        <w:tab/>
        <w:t>Education,</w:t>
      </w:r>
      <w:r w:rsidR="00E436AA">
        <w:t xml:space="preserve"> </w:t>
      </w:r>
      <w:r w:rsidRPr="00B42F60">
        <w:t>leisure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cultural</w:t>
      </w:r>
      <w:r w:rsidR="00E436AA">
        <w:t xml:space="preserve"> </w:t>
      </w:r>
      <w:r w:rsidRPr="00B42F60">
        <w:t>activities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28–31)</w:t>
      </w:r>
    </w:p>
    <w:p w:rsidR="002822A7" w:rsidRPr="00B42F60" w:rsidRDefault="002822A7" w:rsidP="0041243B">
      <w:pPr>
        <w:pStyle w:val="H23G"/>
      </w:pPr>
      <w:r w:rsidRPr="00B42F60">
        <w:tab/>
      </w:r>
      <w:r w:rsidRPr="00B42F60">
        <w:tab/>
        <w:t>Education</w:t>
      </w:r>
    </w:p>
    <w:p w:rsidR="002822A7" w:rsidRPr="00B42F60" w:rsidRDefault="002822A7" w:rsidP="008F47BA">
      <w:pPr>
        <w:pStyle w:val="SingleTxtG"/>
      </w:pPr>
      <w:r w:rsidRPr="00B42F60">
        <w:t>25.</w:t>
      </w:r>
      <w:r w:rsidRPr="00B42F60">
        <w:tab/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to:</w:t>
      </w:r>
      <w:r w:rsidR="00E436AA">
        <w:t xml:space="preserve"> </w:t>
      </w:r>
    </w:p>
    <w:p w:rsidR="002822A7" w:rsidRPr="00B42F60" w:rsidRDefault="00EE5EF7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Reinstate</w:t>
      </w:r>
      <w:r w:rsidR="00E436AA">
        <w:t xml:space="preserve"> </w:t>
      </w:r>
      <w:r w:rsidR="002822A7" w:rsidRPr="00B42F60">
        <w:t>compulsory</w:t>
      </w:r>
      <w:r w:rsidR="00E436AA">
        <w:t xml:space="preserve"> </w:t>
      </w:r>
      <w:r w:rsidR="002822A7" w:rsidRPr="00B42F60">
        <w:t>education</w:t>
      </w:r>
      <w:r w:rsidR="00E436AA">
        <w:t xml:space="preserve"> </w:t>
      </w:r>
      <w:r w:rsidR="002822A7" w:rsidRPr="00B42F60">
        <w:t>until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age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18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conduct</w:t>
      </w:r>
      <w:r w:rsidR="00E436AA">
        <w:t xml:space="preserve"> </w:t>
      </w:r>
      <w:r w:rsidR="002822A7" w:rsidRPr="00B42F60">
        <w:t>studies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impact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lowering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compulsory</w:t>
      </w:r>
      <w:r w:rsidR="00E436AA">
        <w:t xml:space="preserve"> </w:t>
      </w:r>
      <w:r w:rsidR="002822A7" w:rsidRPr="00B42F60">
        <w:t>age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16;</w:t>
      </w:r>
      <w:r w:rsidR="00E436AA">
        <w:t xml:space="preserve"> </w:t>
      </w:r>
    </w:p>
    <w:p w:rsidR="002822A7" w:rsidRPr="00B42F60" w:rsidRDefault="00EE5EF7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Reduce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level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segregation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Roma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schools,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high</w:t>
      </w:r>
      <w:r w:rsidR="00E436AA">
        <w:t xml:space="preserve"> </w:t>
      </w:r>
      <w:r w:rsidR="002822A7" w:rsidRPr="00B42F60">
        <w:t>proportion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Roma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classes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students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intellectual</w:t>
      </w:r>
      <w:r w:rsidR="00E436AA">
        <w:t xml:space="preserve"> </w:t>
      </w:r>
      <w:r w:rsidR="002822A7" w:rsidRPr="00B42F60">
        <w:t>or</w:t>
      </w:r>
      <w:r w:rsidR="00E436AA">
        <w:t xml:space="preserve"> </w:t>
      </w:r>
      <w:r w:rsidR="002822A7" w:rsidRPr="00B42F60">
        <w:t>psychosocial</w:t>
      </w:r>
      <w:r w:rsidR="00E436AA">
        <w:t xml:space="preserve"> </w:t>
      </w:r>
      <w:r w:rsidR="002822A7" w:rsidRPr="00B42F60">
        <w:t>disabilities,</w:t>
      </w:r>
      <w:r w:rsidR="00E436AA">
        <w:t xml:space="preserve"> </w:t>
      </w:r>
      <w:r w:rsidR="002822A7" w:rsidRPr="00B42F60">
        <w:t>especially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light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judgment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European</w:t>
      </w:r>
      <w:r w:rsidR="00E436AA">
        <w:t xml:space="preserve"> </w:t>
      </w:r>
      <w:r w:rsidR="002822A7" w:rsidRPr="00B42F60">
        <w:t>Courts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Human</w:t>
      </w:r>
      <w:r w:rsidR="00E436AA">
        <w:t xml:space="preserve"> </w:t>
      </w:r>
      <w:r w:rsidR="002822A7" w:rsidRPr="00B42F60">
        <w:t>Rights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case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proofErr w:type="spellStart"/>
      <w:r w:rsidR="002822A7" w:rsidRPr="00B0279A">
        <w:rPr>
          <w:i/>
          <w:iCs/>
        </w:rPr>
        <w:t>Horváth</w:t>
      </w:r>
      <w:proofErr w:type="spellEnd"/>
      <w:r w:rsidR="00E436AA" w:rsidRPr="00B0279A">
        <w:rPr>
          <w:i/>
          <w:iCs/>
        </w:rPr>
        <w:t xml:space="preserve"> </w:t>
      </w:r>
      <w:r w:rsidR="002822A7" w:rsidRPr="00B0279A">
        <w:rPr>
          <w:i/>
          <w:iCs/>
        </w:rPr>
        <w:t>and</w:t>
      </w:r>
      <w:r w:rsidR="00E436AA" w:rsidRPr="00B0279A">
        <w:rPr>
          <w:i/>
          <w:iCs/>
        </w:rPr>
        <w:t xml:space="preserve"> </w:t>
      </w:r>
      <w:r w:rsidR="002822A7" w:rsidRPr="00B0279A">
        <w:rPr>
          <w:i/>
          <w:iCs/>
        </w:rPr>
        <w:t>Kiss</w:t>
      </w:r>
      <w:r w:rsidR="00E436AA" w:rsidRPr="00B0279A">
        <w:rPr>
          <w:i/>
          <w:iCs/>
        </w:rPr>
        <w:t xml:space="preserve"> </w:t>
      </w:r>
      <w:r w:rsidR="002822A7" w:rsidRPr="00B0279A">
        <w:rPr>
          <w:i/>
          <w:iCs/>
        </w:rPr>
        <w:t>v.</w:t>
      </w:r>
      <w:r w:rsidR="00E436AA" w:rsidRPr="00B0279A">
        <w:rPr>
          <w:i/>
          <w:iCs/>
        </w:rPr>
        <w:t xml:space="preserve"> </w:t>
      </w:r>
      <w:r w:rsidR="002822A7" w:rsidRPr="00B0279A">
        <w:rPr>
          <w:i/>
          <w:iCs/>
        </w:rPr>
        <w:t>Hungary</w:t>
      </w:r>
      <w:r w:rsidR="002822A7" w:rsidRPr="00B42F60">
        <w:t>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reduce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high</w:t>
      </w:r>
      <w:r w:rsidR="00E436AA">
        <w:t xml:space="preserve"> </w:t>
      </w:r>
      <w:r w:rsidR="002822A7" w:rsidRPr="00B42F60">
        <w:t>dropout</w:t>
      </w:r>
      <w:r w:rsidR="00E436AA">
        <w:t xml:space="preserve"> </w:t>
      </w:r>
      <w:r w:rsidR="002822A7" w:rsidRPr="00B42F60">
        <w:t>rate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Roma</w:t>
      </w:r>
      <w:r w:rsidR="00E436AA">
        <w:t xml:space="preserve"> </w:t>
      </w:r>
      <w:r w:rsidR="002822A7" w:rsidRPr="00B42F60">
        <w:t>girls;</w:t>
      </w:r>
      <w:r w:rsidR="00E436AA">
        <w:t xml:space="preserve"> </w:t>
      </w:r>
    </w:p>
    <w:p w:rsidR="002822A7" w:rsidRPr="00B42F60" w:rsidRDefault="00EE5EF7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Ensure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residing</w:t>
      </w:r>
      <w:r w:rsidR="00E436AA">
        <w:t xml:space="preserve"> </w:t>
      </w:r>
      <w:r w:rsidR="002822A7" w:rsidRPr="00B42F60">
        <w:t>within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district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religious</w:t>
      </w:r>
      <w:r w:rsidR="00E436AA">
        <w:t xml:space="preserve"> </w:t>
      </w:r>
      <w:r w:rsidR="002822A7" w:rsidRPr="00B42F60">
        <w:t>school</w:t>
      </w:r>
      <w:r w:rsidR="00E436AA">
        <w:t xml:space="preserve"> </w:t>
      </w:r>
      <w:r w:rsidR="002822A7" w:rsidRPr="00B42F60">
        <w:t>are</w:t>
      </w:r>
      <w:r w:rsidR="00E436AA">
        <w:t xml:space="preserve"> </w:t>
      </w:r>
      <w:r w:rsidR="002822A7" w:rsidRPr="00B42F60">
        <w:t>able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enrol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school</w:t>
      </w:r>
      <w:r w:rsidR="00E436AA">
        <w:t xml:space="preserve"> </w:t>
      </w:r>
      <w:r w:rsidR="002822A7" w:rsidRPr="00B42F60">
        <w:t>if</w:t>
      </w:r>
      <w:r w:rsidR="00E436AA">
        <w:t xml:space="preserve"> </w:t>
      </w:r>
      <w:r w:rsidR="002822A7" w:rsidRPr="00B42F60">
        <w:t>they</w:t>
      </w:r>
      <w:r w:rsidR="00E436AA">
        <w:t xml:space="preserve"> </w:t>
      </w:r>
      <w:r w:rsidR="002822A7" w:rsidRPr="00B42F60">
        <w:t>wish</w:t>
      </w:r>
      <w:r w:rsidR="00E436AA">
        <w:t xml:space="preserve"> </w:t>
      </w:r>
      <w:r w:rsidR="002822A7" w:rsidRPr="00B42F60">
        <w:t>to,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religious</w:t>
      </w:r>
      <w:r w:rsidR="00E436AA">
        <w:t xml:space="preserve"> </w:t>
      </w:r>
      <w:r w:rsidR="002822A7" w:rsidRPr="00B42F60">
        <w:t>schools</w:t>
      </w:r>
      <w:r w:rsidR="00E436AA">
        <w:t xml:space="preserve"> </w:t>
      </w:r>
      <w:r w:rsidR="002822A7" w:rsidRPr="00B42F60">
        <w:t>do</w:t>
      </w:r>
      <w:r w:rsidR="00E436AA">
        <w:t xml:space="preserve"> </w:t>
      </w:r>
      <w:r w:rsidR="002822A7" w:rsidRPr="00B42F60">
        <w:t>not</w:t>
      </w:r>
      <w:r w:rsidR="00E436AA">
        <w:t xml:space="preserve"> </w:t>
      </w:r>
      <w:r w:rsidR="002822A7" w:rsidRPr="00B42F60">
        <w:t>contribute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segregated</w:t>
      </w:r>
      <w:r w:rsidR="00E436AA">
        <w:t xml:space="preserve"> </w:t>
      </w:r>
      <w:r w:rsidR="002822A7" w:rsidRPr="00B42F60">
        <w:t>education;</w:t>
      </w:r>
      <w:r w:rsidR="00E436AA">
        <w:t xml:space="preserve"> </w:t>
      </w:r>
    </w:p>
    <w:p w:rsidR="002822A7" w:rsidRPr="00B42F60" w:rsidRDefault="00EE5EF7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Make</w:t>
      </w:r>
      <w:r w:rsidR="00E436AA">
        <w:t xml:space="preserve"> </w:t>
      </w:r>
      <w:r w:rsidR="002822A7" w:rsidRPr="00B42F60">
        <w:t>early</w:t>
      </w:r>
      <w:r w:rsidR="00E436AA">
        <w:t xml:space="preserve"> </w:t>
      </w:r>
      <w:r w:rsidR="002822A7" w:rsidRPr="00B42F60">
        <w:t>childhood</w:t>
      </w:r>
      <w:r w:rsidR="00E436AA">
        <w:t xml:space="preserve"> </w:t>
      </w:r>
      <w:r w:rsidR="002822A7" w:rsidRPr="00B42F60">
        <w:t>education</w:t>
      </w:r>
      <w:r w:rsidR="00E436AA">
        <w:t xml:space="preserve"> </w:t>
      </w:r>
      <w:r w:rsidR="002822A7" w:rsidRPr="00B42F60">
        <w:t>available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all</w:t>
      </w:r>
      <w:r w:rsidR="00E436AA">
        <w:t xml:space="preserve"> </w:t>
      </w:r>
      <w:r w:rsidR="002822A7" w:rsidRPr="00B42F60">
        <w:t>children;</w:t>
      </w:r>
    </w:p>
    <w:p w:rsidR="002822A7" w:rsidRPr="00B42F60" w:rsidRDefault="00EE5EF7" w:rsidP="008F47BA">
      <w:pPr>
        <w:pStyle w:val="SingleTxtG"/>
      </w:pPr>
      <w:r>
        <w:tab/>
      </w:r>
      <w:r w:rsidR="002822A7" w:rsidRPr="00B42F60">
        <w:t>(e)</w:t>
      </w:r>
      <w:r w:rsidR="002822A7" w:rsidRPr="00B42F60">
        <w:tab/>
        <w:t>Reduce</w:t>
      </w:r>
      <w:r w:rsidR="00E436AA">
        <w:t xml:space="preserve"> </w:t>
      </w:r>
      <w:r w:rsidR="002822A7" w:rsidRPr="00B42F60">
        <w:t>violence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schools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promote</w:t>
      </w:r>
      <w:r w:rsidR="00E436AA">
        <w:t xml:space="preserve"> </w:t>
      </w:r>
      <w:r w:rsidR="002822A7" w:rsidRPr="00B42F60">
        <w:t>respect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diversity,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particular</w:t>
      </w:r>
      <w:r w:rsidR="00E436AA">
        <w:t xml:space="preserve"> </w:t>
      </w:r>
      <w:r w:rsidR="002822A7" w:rsidRPr="00B42F60">
        <w:t>regard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sexual</w:t>
      </w:r>
      <w:r w:rsidR="00E436AA">
        <w:t xml:space="preserve"> </w:t>
      </w:r>
      <w:r w:rsidR="002822A7" w:rsidRPr="00B42F60">
        <w:t>orientation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gender</w:t>
      </w:r>
      <w:r w:rsidR="00E436AA">
        <w:t xml:space="preserve"> </w:t>
      </w:r>
      <w:r w:rsidR="002822A7" w:rsidRPr="00B42F60">
        <w:t>identity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expression.</w:t>
      </w:r>
      <w:r w:rsidR="00E436AA">
        <w:t xml:space="preserve"> </w:t>
      </w:r>
    </w:p>
    <w:p w:rsidR="002822A7" w:rsidRPr="00B42F60" w:rsidRDefault="002822A7" w:rsidP="00EE5EF7">
      <w:pPr>
        <w:pStyle w:val="H23G"/>
      </w:pPr>
      <w:r w:rsidRPr="00B42F60">
        <w:lastRenderedPageBreak/>
        <w:tab/>
      </w:r>
      <w:r w:rsidRPr="00B42F60">
        <w:tab/>
        <w:t>Rest,</w:t>
      </w:r>
      <w:r w:rsidR="00E436AA">
        <w:t xml:space="preserve"> </w:t>
      </w:r>
      <w:r w:rsidRPr="00B42F60">
        <w:t>leisure,</w:t>
      </w:r>
      <w:r w:rsidR="00E436AA">
        <w:t xml:space="preserve"> </w:t>
      </w:r>
      <w:r w:rsidRPr="00B42F60">
        <w:t>recreation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cultural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artistic</w:t>
      </w:r>
      <w:r w:rsidR="00E436AA">
        <w:t xml:space="preserve"> </w:t>
      </w:r>
      <w:r w:rsidRPr="00B42F60">
        <w:t>activities</w:t>
      </w:r>
    </w:p>
    <w:p w:rsidR="002822A7" w:rsidRPr="00B42F60" w:rsidRDefault="002822A7" w:rsidP="008F47BA">
      <w:pPr>
        <w:pStyle w:val="SingleTxtG"/>
      </w:pPr>
      <w:r w:rsidRPr="00B42F60">
        <w:t>26.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accessible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inclusive</w:t>
      </w:r>
      <w:r w:rsidR="00E436AA">
        <w:t xml:space="preserve"> </w:t>
      </w:r>
      <w:r w:rsidRPr="00B42F60">
        <w:t>sporting,</w:t>
      </w:r>
      <w:r w:rsidR="00E436AA">
        <w:t xml:space="preserve"> </w:t>
      </w:r>
      <w:r w:rsidRPr="00B42F60">
        <w:t>recreational,</w:t>
      </w:r>
      <w:r w:rsidR="00E436AA">
        <w:t xml:space="preserve"> </w:t>
      </w:r>
      <w:r w:rsidRPr="00B42F60">
        <w:t>leisure,</w:t>
      </w:r>
      <w:r w:rsidR="00E436AA">
        <w:t xml:space="preserve"> </w:t>
      </w:r>
      <w:r w:rsidRPr="00B42F60">
        <w:t>cultural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artistic</w:t>
      </w:r>
      <w:r w:rsidR="00E436AA">
        <w:t xml:space="preserve"> </w:t>
      </w:r>
      <w:r w:rsidRPr="00B42F60">
        <w:t>activities,</w:t>
      </w:r>
      <w:r w:rsidR="00E436AA">
        <w:t xml:space="preserve"> </w:t>
      </w:r>
      <w:r w:rsidRPr="00B42F60">
        <w:t>particularly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regard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with</w:t>
      </w:r>
      <w:r w:rsidR="00E436AA">
        <w:t xml:space="preserve"> </w:t>
      </w:r>
      <w:r w:rsidRPr="00B42F60">
        <w:t>disabilities,</w:t>
      </w:r>
      <w:r w:rsidR="00E436AA">
        <w:t xml:space="preserve"> </w:t>
      </w:r>
      <w:r w:rsidRPr="00B42F60">
        <w:t>Roma</w:t>
      </w:r>
      <w:r w:rsidR="00E436AA">
        <w:t xml:space="preserve"> </w:t>
      </w:r>
      <w:r w:rsidRPr="00B42F60">
        <w:t>children,</w:t>
      </w:r>
      <w:r w:rsidR="00E436AA">
        <w:t xml:space="preserve"> </w:t>
      </w:r>
      <w:r w:rsidRPr="00B42F60">
        <w:t>asylum-seeking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refugee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situations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migration.</w:t>
      </w:r>
    </w:p>
    <w:p w:rsidR="002822A7" w:rsidRPr="00B42F60" w:rsidRDefault="002822A7" w:rsidP="00EE5EF7">
      <w:pPr>
        <w:pStyle w:val="H1G"/>
      </w:pPr>
      <w:r w:rsidRPr="00B42F60">
        <w:tab/>
        <w:t>I.</w:t>
      </w:r>
      <w:r w:rsidRPr="00B42F60">
        <w:tab/>
        <w:t>Special</w:t>
      </w:r>
      <w:r w:rsidR="00E436AA">
        <w:t xml:space="preserve"> </w:t>
      </w:r>
      <w:r w:rsidRPr="00B42F60">
        <w:t>protection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22,</w:t>
      </w:r>
      <w:r w:rsidR="00E436AA">
        <w:t xml:space="preserve"> </w:t>
      </w:r>
      <w:r w:rsidRPr="00B42F60">
        <w:t>30,</w:t>
      </w:r>
      <w:r w:rsidR="00E436AA">
        <w:t xml:space="preserve"> </w:t>
      </w:r>
      <w:r w:rsidRPr="00B42F60">
        <w:t>32,</w:t>
      </w:r>
      <w:r w:rsidR="00E436AA">
        <w:t xml:space="preserve"> </w:t>
      </w:r>
      <w:r w:rsidRPr="00B42F60">
        <w:t>33,</w:t>
      </w:r>
      <w:r w:rsidR="00E436AA">
        <w:t xml:space="preserve"> </w:t>
      </w:r>
      <w:r w:rsidRPr="00B42F60">
        <w:t>35,</w:t>
      </w:r>
      <w:r w:rsidR="00E436AA">
        <w:t xml:space="preserve"> </w:t>
      </w:r>
      <w:r w:rsidRPr="00B42F60">
        <w:t>36,</w:t>
      </w:r>
      <w:r w:rsidR="00E436AA">
        <w:t xml:space="preserve"> </w:t>
      </w:r>
      <w:r w:rsidRPr="00B42F60">
        <w:t>37</w:t>
      </w:r>
      <w:r w:rsidR="00E436AA">
        <w:t xml:space="preserve"> </w:t>
      </w:r>
      <w:r w:rsidRPr="00B42F60">
        <w:t>(b)–(d)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38–40)</w:t>
      </w:r>
    </w:p>
    <w:p w:rsidR="002822A7" w:rsidRPr="00B42F60" w:rsidRDefault="002822A7" w:rsidP="00EE5EF7">
      <w:pPr>
        <w:pStyle w:val="H23G"/>
      </w:pPr>
      <w:r w:rsidRPr="00B42F60">
        <w:tab/>
      </w:r>
      <w:r w:rsidRPr="00B42F60">
        <w:tab/>
        <w:t>Asylum-seeking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refugee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situations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migration</w:t>
      </w:r>
    </w:p>
    <w:p w:rsidR="002822A7" w:rsidRPr="00B42F60" w:rsidRDefault="002822A7" w:rsidP="008F47BA">
      <w:pPr>
        <w:pStyle w:val="SingleTxtG"/>
      </w:pPr>
      <w:r w:rsidRPr="00B42F60">
        <w:t>27.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ensure</w:t>
      </w:r>
      <w:r w:rsidR="00E436AA">
        <w:t xml:space="preserve"> </w:t>
      </w:r>
      <w:r w:rsidRPr="00B42F60">
        <w:t>that</w:t>
      </w:r>
      <w:r w:rsidR="00E436AA">
        <w:t xml:space="preserve"> </w:t>
      </w:r>
      <w:r w:rsidRPr="00B42F60">
        <w:t>migrant,</w:t>
      </w:r>
      <w:r w:rsidR="00E436AA">
        <w:t xml:space="preserve"> </w:t>
      </w:r>
      <w:r w:rsidRPr="00B42F60">
        <w:t>refugee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asylum-seeking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who</w:t>
      </w:r>
      <w:r w:rsidR="00E436AA">
        <w:t xml:space="preserve"> </w:t>
      </w:r>
      <w:r w:rsidRPr="00B42F60">
        <w:t>are</w:t>
      </w:r>
      <w:r w:rsidR="00E436AA">
        <w:t xml:space="preserve"> </w:t>
      </w:r>
      <w:r w:rsidRPr="00B42F60">
        <w:t>unaccompanied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separated</w:t>
      </w:r>
      <w:r w:rsidR="00E436AA">
        <w:t xml:space="preserve"> </w:t>
      </w:r>
      <w:r w:rsidRPr="00B42F60">
        <w:t>from</w:t>
      </w:r>
      <w:r w:rsidR="00E436AA">
        <w:t xml:space="preserve"> </w:t>
      </w:r>
      <w:r w:rsidRPr="00B42F60">
        <w:t>their</w:t>
      </w:r>
      <w:r w:rsidR="00E436AA">
        <w:t xml:space="preserve"> </w:t>
      </w:r>
      <w:r w:rsidRPr="00B42F60">
        <w:t>parents</w:t>
      </w:r>
      <w:r w:rsidR="00E436AA">
        <w:t xml:space="preserve"> </w:t>
      </w:r>
      <w:r w:rsidRPr="00B42F60">
        <w:t>are</w:t>
      </w:r>
      <w:r w:rsidR="00E436AA">
        <w:t xml:space="preserve"> </w:t>
      </w:r>
      <w:r w:rsidRPr="00B42F60">
        <w:t>not</w:t>
      </w:r>
      <w:r w:rsidR="00E436AA">
        <w:t xml:space="preserve"> </w:t>
      </w:r>
      <w:r w:rsidRPr="00B42F60">
        <w:t>administratively</w:t>
      </w:r>
      <w:r w:rsidR="00E436AA">
        <w:t xml:space="preserve"> </w:t>
      </w:r>
      <w:r w:rsidRPr="00B42F60">
        <w:t>detained</w:t>
      </w:r>
      <w:r w:rsidR="00E436AA">
        <w:t xml:space="preserve"> </w:t>
      </w:r>
      <w:r w:rsidRPr="00B42F60">
        <w:t>under</w:t>
      </w:r>
      <w:r w:rsidR="00E436AA">
        <w:t xml:space="preserve"> </w:t>
      </w:r>
      <w:r w:rsidRPr="00B42F60">
        <w:t>any</w:t>
      </w:r>
      <w:r w:rsidR="00E436AA">
        <w:t xml:space="preserve"> </w:t>
      </w:r>
      <w:r w:rsidRPr="00B42F60">
        <w:t>circumstance.</w:t>
      </w:r>
      <w:r w:rsidR="00E436AA">
        <w:t xml:space="preserve"> </w:t>
      </w:r>
      <w:r w:rsidRPr="00B42F60"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detailed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age</w:t>
      </w:r>
      <w:r w:rsidR="00E436AA">
        <w:t xml:space="preserve"> </w:t>
      </w:r>
      <w:r w:rsidRPr="00B42F60">
        <w:t>assessment</w:t>
      </w:r>
      <w:r w:rsidR="00E436AA">
        <w:t xml:space="preserve"> </w:t>
      </w:r>
      <w:r w:rsidRPr="00B42F60">
        <w:t>procedures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place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those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how</w:t>
      </w:r>
      <w:r w:rsidR="00E436AA">
        <w:t xml:space="preserve"> </w:t>
      </w:r>
      <w:r w:rsidRPr="00B42F60">
        <w:t>they</w:t>
      </w:r>
      <w:r w:rsidR="00E436AA">
        <w:t xml:space="preserve"> </w:t>
      </w:r>
      <w:r w:rsidRPr="00B42F60">
        <w:t>respect</w:t>
      </w:r>
      <w:r w:rsidR="00E436AA">
        <w:t xml:space="preserve"> </w:t>
      </w:r>
      <w:r w:rsidRPr="00B42F60">
        <w:t>their</w:t>
      </w:r>
      <w:r w:rsidR="00E436AA">
        <w:t xml:space="preserve"> </w:t>
      </w:r>
      <w:r w:rsidRPr="00B42F60">
        <w:t>best</w:t>
      </w:r>
      <w:r w:rsidR="00E436AA">
        <w:t xml:space="preserve"> </w:t>
      </w:r>
      <w:r w:rsidRPr="00B42F60">
        <w:t>interests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dignity.</w:t>
      </w:r>
    </w:p>
    <w:p w:rsidR="002822A7" w:rsidRPr="00B42F60" w:rsidRDefault="002822A7" w:rsidP="008F47BA">
      <w:pPr>
        <w:pStyle w:val="SingleTxtG"/>
      </w:pPr>
      <w:r w:rsidRPr="00B42F60">
        <w:t>28.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on:</w:t>
      </w:r>
    </w:p>
    <w:p w:rsidR="002822A7" w:rsidRPr="00B42F60" w:rsidRDefault="00EE5EF7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amendment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section</w:t>
      </w:r>
      <w:r w:rsidR="00E436AA">
        <w:t xml:space="preserve"> </w:t>
      </w:r>
      <w:r w:rsidR="002822A7" w:rsidRPr="00B42F60">
        <w:t>4</w:t>
      </w:r>
      <w:r w:rsidR="00E436AA">
        <w:t xml:space="preserve"> </w:t>
      </w:r>
      <w:r w:rsidR="002822A7" w:rsidRPr="00B42F60">
        <w:t>(1)</w:t>
      </w:r>
      <w:r w:rsidR="00E436AA">
        <w:t xml:space="preserve"> </w:t>
      </w:r>
      <w:r w:rsidR="002822A7" w:rsidRPr="00B42F60">
        <w:t>(c)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Act</w:t>
      </w:r>
      <w:r w:rsidR="00E436AA">
        <w:t xml:space="preserve"> </w:t>
      </w:r>
      <w:r w:rsidR="002822A7" w:rsidRPr="00B42F60">
        <w:t>XXXI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1997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Protection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stipulating</w:t>
      </w:r>
      <w:r w:rsidR="00E436AA">
        <w:t xml:space="preserve"> </w:t>
      </w:r>
      <w:r w:rsidR="002822A7" w:rsidRPr="00B42F60">
        <w:t>that,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cases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emergency,</w:t>
      </w:r>
      <w:r w:rsidR="00E436AA">
        <w:t xml:space="preserve"> </w:t>
      </w:r>
      <w:r w:rsidR="002822A7" w:rsidRPr="00B42F60">
        <w:t>unaccompanied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above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age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14</w:t>
      </w:r>
      <w:r w:rsidR="00E436AA">
        <w:t xml:space="preserve"> </w:t>
      </w:r>
      <w:r w:rsidR="002822A7" w:rsidRPr="00B42F60">
        <w:t>are</w:t>
      </w:r>
      <w:r w:rsidR="00E436AA">
        <w:t xml:space="preserve"> </w:t>
      </w:r>
      <w:r w:rsidR="002822A7" w:rsidRPr="00B42F60">
        <w:t>not</w:t>
      </w:r>
      <w:r w:rsidR="00E436AA">
        <w:t xml:space="preserve"> </w:t>
      </w:r>
      <w:r w:rsidR="002822A7" w:rsidRPr="00B42F60">
        <w:t>covered</w:t>
      </w:r>
      <w:r w:rsidR="00E436AA">
        <w:t xml:space="preserve"> </w:t>
      </w:r>
      <w:r w:rsidR="002822A7" w:rsidRPr="00B42F60">
        <w:t>by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Act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duration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their</w:t>
      </w:r>
      <w:r w:rsidR="00E436AA">
        <w:t xml:space="preserve"> </w:t>
      </w:r>
      <w:r w:rsidR="002822A7" w:rsidRPr="00B42F60">
        <w:t>asylum</w:t>
      </w:r>
      <w:r w:rsidR="00E436AA">
        <w:t xml:space="preserve"> </w:t>
      </w:r>
      <w:r w:rsidR="002822A7" w:rsidRPr="00B42F60">
        <w:t>procedure.</w:t>
      </w:r>
      <w:r w:rsidR="00E436AA">
        <w:t xml:space="preserve"> </w:t>
      </w:r>
      <w:r w:rsidR="002822A7" w:rsidRPr="00B42F60">
        <w:t>Please</w:t>
      </w:r>
      <w:r w:rsidR="00E436AA">
        <w:t xml:space="preserve"> </w:t>
      </w:r>
      <w:r w:rsidR="002822A7" w:rsidRPr="00B42F60">
        <w:t>explain</w:t>
      </w:r>
      <w:r w:rsidR="00E436AA">
        <w:t xml:space="preserve"> </w:t>
      </w:r>
      <w:r w:rsidR="002822A7" w:rsidRPr="00B42F60">
        <w:t>how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State</w:t>
      </w:r>
      <w:r w:rsidR="00E436AA">
        <w:t xml:space="preserve"> </w:t>
      </w:r>
      <w:r w:rsidR="002822A7" w:rsidRPr="00B42F60">
        <w:t>party</w:t>
      </w:r>
      <w:r w:rsidR="00E436AA">
        <w:t xml:space="preserve"> </w:t>
      </w:r>
      <w:r w:rsidR="002822A7" w:rsidRPr="00B42F60">
        <w:t>will</w:t>
      </w:r>
      <w:r w:rsidR="00E436AA">
        <w:t xml:space="preserve"> </w:t>
      </w:r>
      <w:r w:rsidR="002822A7" w:rsidRPr="00B42F60">
        <w:t>ensure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protection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these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up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age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18,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accordance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Convention;</w:t>
      </w:r>
    </w:p>
    <w:p w:rsidR="002822A7" w:rsidRPr="00B42F60" w:rsidRDefault="00EE5EF7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safeguards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place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allow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staying</w:t>
      </w:r>
      <w:r w:rsidR="00E436AA">
        <w:t xml:space="preserve"> </w:t>
      </w:r>
      <w:r w:rsidR="002822A7" w:rsidRPr="00B42F60">
        <w:t>irregularly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State</w:t>
      </w:r>
      <w:r w:rsidR="00E436AA">
        <w:t xml:space="preserve"> </w:t>
      </w:r>
      <w:r w:rsidR="002822A7" w:rsidRPr="00B42F60">
        <w:t>party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apply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asylum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not</w:t>
      </w:r>
      <w:r w:rsidR="00E436AA">
        <w:t xml:space="preserve"> </w:t>
      </w:r>
      <w:r w:rsidR="002822A7" w:rsidRPr="00B42F60">
        <w:t>be</w:t>
      </w:r>
      <w:r w:rsidR="00E436AA">
        <w:t xml:space="preserve"> </w:t>
      </w:r>
      <w:r w:rsidR="002822A7" w:rsidRPr="00B42F60">
        <w:t>summarily</w:t>
      </w:r>
      <w:r w:rsidR="00E436AA">
        <w:t xml:space="preserve"> </w:t>
      </w:r>
      <w:r w:rsidR="002822A7" w:rsidRPr="00B42F60">
        <w:t>expelled</w:t>
      </w:r>
      <w:r w:rsidR="00E436AA">
        <w:t xml:space="preserve"> </w:t>
      </w:r>
      <w:r w:rsidR="002822A7" w:rsidRPr="00B42F60">
        <w:t>during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process;</w:t>
      </w:r>
    </w:p>
    <w:p w:rsidR="002822A7" w:rsidRPr="00B42F60" w:rsidRDefault="00EE5EF7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The</w:t>
      </w:r>
      <w:r w:rsidR="00E436AA">
        <w:t xml:space="preserve"> </w:t>
      </w:r>
      <w:r w:rsidR="002822A7" w:rsidRPr="00B42F60">
        <w:t>measures</w:t>
      </w:r>
      <w:r w:rsidR="00E436AA">
        <w:t xml:space="preserve"> </w:t>
      </w:r>
      <w:r w:rsidR="002822A7" w:rsidRPr="00B42F60">
        <w:t>taken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ensure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border</w:t>
      </w:r>
      <w:r w:rsidR="00E436AA">
        <w:t xml:space="preserve"> </w:t>
      </w:r>
      <w:r w:rsidR="002822A7" w:rsidRPr="00B42F60">
        <w:t>police</w:t>
      </w:r>
      <w:r w:rsidR="00E436AA">
        <w:t xml:space="preserve"> </w:t>
      </w:r>
      <w:r w:rsidR="002822A7" w:rsidRPr="00B42F60">
        <w:t>officers</w:t>
      </w:r>
      <w:r w:rsidR="00E436AA">
        <w:t xml:space="preserve"> </w:t>
      </w:r>
      <w:r w:rsidR="002822A7" w:rsidRPr="00B42F60">
        <w:t>guarantee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physical</w:t>
      </w:r>
      <w:r w:rsidR="00E436AA">
        <w:t xml:space="preserve"> </w:t>
      </w:r>
      <w:r w:rsidR="002822A7" w:rsidRPr="00B42F60">
        <w:t>safety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these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during</w:t>
      </w:r>
      <w:r w:rsidR="00E436AA">
        <w:t xml:space="preserve"> </w:t>
      </w:r>
      <w:r w:rsidR="002822A7" w:rsidRPr="00B42F60">
        <w:t>interception</w:t>
      </w:r>
      <w:r w:rsidR="00E436AA">
        <w:t xml:space="preserve"> </w:t>
      </w:r>
      <w:r w:rsidR="002822A7" w:rsidRPr="00B42F60">
        <w:t>operations;</w:t>
      </w:r>
    </w:p>
    <w:p w:rsidR="002822A7" w:rsidRPr="00B42F60" w:rsidRDefault="00EE5EF7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The</w:t>
      </w:r>
      <w:r w:rsidR="00E436AA">
        <w:t xml:space="preserve"> </w:t>
      </w:r>
      <w:r w:rsidR="002822A7" w:rsidRPr="00B42F60">
        <w:t>measures</w:t>
      </w:r>
      <w:r w:rsidR="00E436AA">
        <w:t xml:space="preserve"> </w:t>
      </w:r>
      <w:r w:rsidR="002822A7" w:rsidRPr="00B42F60">
        <w:t>taken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ensure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asylum-seeking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refugee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situations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migration,</w:t>
      </w:r>
      <w:r w:rsidR="00E436AA">
        <w:t xml:space="preserve"> </w:t>
      </w:r>
      <w:r w:rsidR="002822A7" w:rsidRPr="00B42F60">
        <w:t>including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transit</w:t>
      </w:r>
      <w:r w:rsidR="00E436AA">
        <w:t xml:space="preserve"> </w:t>
      </w:r>
      <w:r w:rsidR="002822A7" w:rsidRPr="00B42F60">
        <w:t>zones,</w:t>
      </w:r>
      <w:r w:rsidR="00E436AA">
        <w:t xml:space="preserve"> </w:t>
      </w:r>
      <w:r w:rsidR="002822A7" w:rsidRPr="00B42F60">
        <w:t>have</w:t>
      </w:r>
      <w:r w:rsidR="00E436AA">
        <w:t xml:space="preserve"> </w:t>
      </w:r>
      <w:r w:rsidR="002822A7" w:rsidRPr="00B42F60">
        <w:t>access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education,</w:t>
      </w:r>
      <w:r w:rsidR="00E436AA">
        <w:t xml:space="preserve"> </w:t>
      </w:r>
      <w:r w:rsidR="002822A7" w:rsidRPr="00B42F60">
        <w:t>health</w:t>
      </w:r>
      <w:r w:rsidR="00E436AA">
        <w:t xml:space="preserve"> </w:t>
      </w:r>
      <w:r w:rsidR="002822A7" w:rsidRPr="00B42F60">
        <w:t>care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minimum</w:t>
      </w:r>
      <w:r w:rsidR="00E436AA">
        <w:t xml:space="preserve"> </w:t>
      </w:r>
      <w:r w:rsidR="002822A7" w:rsidRPr="00B42F60">
        <w:t>standard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living.</w:t>
      </w:r>
      <w:r w:rsidR="00E436AA">
        <w:t xml:space="preserve"> </w:t>
      </w:r>
    </w:p>
    <w:p w:rsidR="002822A7" w:rsidRPr="00B42F60" w:rsidRDefault="002822A7" w:rsidP="00A45512">
      <w:pPr>
        <w:pStyle w:val="H23G"/>
      </w:pPr>
      <w:r w:rsidRPr="00B42F60">
        <w:tab/>
      </w:r>
      <w:r w:rsidRPr="00B42F60">
        <w:tab/>
        <w:t>Trafficking</w:t>
      </w:r>
    </w:p>
    <w:p w:rsidR="002822A7" w:rsidRPr="00B42F60" w:rsidRDefault="002822A7" w:rsidP="008F47BA">
      <w:pPr>
        <w:pStyle w:val="SingleTxtG"/>
      </w:pPr>
      <w:r w:rsidRPr="00B42F60">
        <w:t>29.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cases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12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sentenced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imprisonment</w:t>
      </w:r>
      <w:r w:rsidR="00E436AA">
        <w:t xml:space="preserve"> </w:t>
      </w:r>
      <w:r w:rsidRPr="00B42F60">
        <w:t>after</w:t>
      </w:r>
      <w:r w:rsidR="00E436AA">
        <w:t xml:space="preserve"> </w:t>
      </w:r>
      <w:r w:rsidRPr="00B42F60">
        <w:t>becoming</w:t>
      </w:r>
      <w:r w:rsidR="00E436AA">
        <w:t xml:space="preserve"> </w:t>
      </w:r>
      <w:r w:rsidRPr="00B42F60">
        <w:t>victims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trafficking</w:t>
      </w:r>
      <w:r w:rsidR="00E436AA">
        <w:t xml:space="preserve"> </w:t>
      </w:r>
      <w:r w:rsidRPr="00B42F60">
        <w:t>for</w:t>
      </w:r>
      <w:r w:rsidR="00E436AA">
        <w:t xml:space="preserve"> </w:t>
      </w:r>
      <w:r w:rsidRPr="00B42F60">
        <w:t>sexual</w:t>
      </w:r>
      <w:r w:rsidR="00E436AA">
        <w:t xml:space="preserve"> </w:t>
      </w:r>
      <w:r w:rsidRPr="00B42F60">
        <w:t>exploitation,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prevent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liability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prosecution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victims.</w:t>
      </w:r>
    </w:p>
    <w:p w:rsidR="002822A7" w:rsidRPr="00B42F60" w:rsidRDefault="002822A7" w:rsidP="00A45512">
      <w:pPr>
        <w:pStyle w:val="H23G"/>
      </w:pPr>
      <w:r w:rsidRPr="00B42F60">
        <w:tab/>
      </w:r>
      <w:r w:rsidRPr="00B42F60">
        <w:tab/>
        <w:t>Administration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juvenile</w:t>
      </w:r>
      <w:r w:rsidR="00E436AA">
        <w:t xml:space="preserve"> </w:t>
      </w:r>
      <w:r w:rsidRPr="00B42F60">
        <w:t>justice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30.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to:</w:t>
      </w:r>
    </w:p>
    <w:p w:rsidR="002822A7" w:rsidRPr="00B42F60" w:rsidRDefault="00A45512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Reinstate</w:t>
      </w:r>
      <w:r w:rsidR="00E436AA">
        <w:t xml:space="preserve"> </w:t>
      </w:r>
      <w:r w:rsidR="002822A7" w:rsidRPr="00B42F60">
        <w:t>juvenile</w:t>
      </w:r>
      <w:r w:rsidR="00E436AA">
        <w:t xml:space="preserve"> </w:t>
      </w:r>
      <w:r w:rsidR="002822A7" w:rsidRPr="00B42F60">
        <w:t>courts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specifically</w:t>
      </w:r>
      <w:r w:rsidR="00E436AA">
        <w:t xml:space="preserve"> </w:t>
      </w:r>
      <w:r w:rsidR="002822A7" w:rsidRPr="00B42F60">
        <w:t>trained</w:t>
      </w:r>
      <w:r w:rsidR="00E436AA">
        <w:t xml:space="preserve"> </w:t>
      </w:r>
      <w:r w:rsidR="002822A7" w:rsidRPr="00B42F60">
        <w:t>judges;</w:t>
      </w:r>
      <w:r w:rsidR="00E436AA">
        <w:t xml:space="preserve"> </w:t>
      </w:r>
    </w:p>
    <w:p w:rsidR="002822A7" w:rsidRPr="00B42F60" w:rsidRDefault="00A45512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Raise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age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criminal</w:t>
      </w:r>
      <w:r w:rsidR="00E436AA">
        <w:t xml:space="preserve"> </w:t>
      </w:r>
      <w:r w:rsidR="002822A7" w:rsidRPr="00B42F60">
        <w:t>responsibility</w:t>
      </w:r>
      <w:r w:rsidR="00E436AA">
        <w:t xml:space="preserve"> </w:t>
      </w:r>
      <w:r w:rsidR="002822A7" w:rsidRPr="00B42F60">
        <w:t>from</w:t>
      </w:r>
      <w:r w:rsidR="00E436AA">
        <w:t xml:space="preserve"> </w:t>
      </w:r>
      <w:r w:rsidR="002822A7" w:rsidRPr="00B42F60">
        <w:t>12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14</w:t>
      </w:r>
      <w:r w:rsidR="00E436AA">
        <w:t xml:space="preserve"> </w:t>
      </w:r>
      <w:r w:rsidR="002822A7" w:rsidRPr="00B42F60">
        <w:t>years;</w:t>
      </w:r>
      <w:r w:rsidR="00E436AA">
        <w:t xml:space="preserve"> </w:t>
      </w:r>
    </w:p>
    <w:p w:rsidR="002822A7" w:rsidRPr="00B42F60" w:rsidRDefault="00A45512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Establish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restorative</w:t>
      </w:r>
      <w:r w:rsidR="00E436AA">
        <w:t xml:space="preserve"> </w:t>
      </w:r>
      <w:r w:rsidR="002822A7" w:rsidRPr="00B42F60">
        <w:t>justice</w:t>
      </w:r>
      <w:r w:rsidR="00E436AA">
        <w:t xml:space="preserve"> </w:t>
      </w:r>
      <w:r w:rsidR="002822A7" w:rsidRPr="00B42F60">
        <w:t>system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promote</w:t>
      </w:r>
      <w:r w:rsidR="00E436AA">
        <w:t xml:space="preserve"> </w:t>
      </w:r>
      <w:proofErr w:type="spellStart"/>
      <w:r w:rsidR="002822A7" w:rsidRPr="00B42F60">
        <w:t>pretrial</w:t>
      </w:r>
      <w:proofErr w:type="spellEnd"/>
      <w:r w:rsidR="00E436AA">
        <w:t xml:space="preserve"> </w:t>
      </w:r>
      <w:r w:rsidR="002822A7" w:rsidRPr="00B42F60">
        <w:t>diversion;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ensure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detention</w:t>
      </w:r>
      <w:r w:rsidR="00E436AA">
        <w:t xml:space="preserve"> </w:t>
      </w:r>
      <w:r w:rsidR="002822A7" w:rsidRPr="00B42F60">
        <w:t>is</w:t>
      </w:r>
      <w:r w:rsidR="00E436AA">
        <w:t xml:space="preserve"> </w:t>
      </w:r>
      <w:r w:rsidR="002822A7" w:rsidRPr="00B42F60">
        <w:t>used</w:t>
      </w:r>
      <w:r w:rsidR="00E436AA">
        <w:t xml:space="preserve"> </w:t>
      </w:r>
      <w:r w:rsidR="002822A7" w:rsidRPr="00B42F60">
        <w:t>only</w:t>
      </w:r>
      <w:r w:rsidR="00E436AA">
        <w:t xml:space="preserve"> </w:t>
      </w:r>
      <w:r w:rsidR="002822A7" w:rsidRPr="00B42F60">
        <w:t>as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last</w:t>
      </w:r>
      <w:r w:rsidR="00E436AA">
        <w:t xml:space="preserve"> </w:t>
      </w:r>
      <w:r w:rsidR="002822A7" w:rsidRPr="00B42F60">
        <w:t>resort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shortest</w:t>
      </w:r>
      <w:r w:rsidR="00E436AA">
        <w:t xml:space="preserve"> </w:t>
      </w:r>
      <w:r w:rsidR="002822A7" w:rsidRPr="00B42F60">
        <w:t>possible</w:t>
      </w:r>
      <w:r w:rsidR="00E436AA">
        <w:t xml:space="preserve"> </w:t>
      </w:r>
      <w:r w:rsidR="002822A7" w:rsidRPr="00B42F60">
        <w:t>time,</w:t>
      </w:r>
      <w:r w:rsidR="00E436AA">
        <w:t xml:space="preserve"> </w:t>
      </w:r>
      <w:r w:rsidR="002822A7" w:rsidRPr="00B42F60">
        <w:t>both</w:t>
      </w:r>
      <w:r w:rsidR="00E436AA">
        <w:t xml:space="preserve"> </w:t>
      </w:r>
      <w:r w:rsidR="002822A7" w:rsidRPr="00B42F60">
        <w:t>as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proofErr w:type="spellStart"/>
      <w:r w:rsidR="002822A7" w:rsidRPr="00B42F60">
        <w:t>pretrial</w:t>
      </w:r>
      <w:proofErr w:type="spellEnd"/>
      <w:r w:rsidR="00E436AA">
        <w:t xml:space="preserve"> </w:t>
      </w:r>
      <w:r w:rsidR="002822A7" w:rsidRPr="00B42F60">
        <w:t>measure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as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sentence;</w:t>
      </w:r>
    </w:p>
    <w:p w:rsidR="002822A7" w:rsidRPr="00B42F60" w:rsidRDefault="00A45512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Eliminate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practice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sentencing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prison</w:t>
      </w:r>
      <w:r w:rsidR="00E436AA">
        <w:t xml:space="preserve"> </w:t>
      </w:r>
      <w:r w:rsidR="002822A7" w:rsidRPr="00B42F60">
        <w:t>terms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petty</w:t>
      </w:r>
      <w:r w:rsidR="00E436AA">
        <w:t xml:space="preserve"> </w:t>
      </w:r>
      <w:r w:rsidR="002822A7" w:rsidRPr="00B42F60">
        <w:t>crimes,</w:t>
      </w:r>
      <w:r w:rsidR="00E436AA">
        <w:t xml:space="preserve"> </w:t>
      </w:r>
      <w:r w:rsidR="002822A7" w:rsidRPr="00B42F60">
        <w:t>develop</w:t>
      </w:r>
      <w:r w:rsidR="00E436AA">
        <w:t xml:space="preserve"> </w:t>
      </w:r>
      <w:r w:rsidR="002822A7" w:rsidRPr="00B42F60">
        <w:t>non-custodial</w:t>
      </w:r>
      <w:r w:rsidR="00E436AA">
        <w:t xml:space="preserve"> </w:t>
      </w:r>
      <w:r w:rsidR="002822A7" w:rsidRPr="00B42F60">
        <w:t>measures,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provide</w:t>
      </w:r>
      <w:r w:rsidR="00E436AA">
        <w:t xml:space="preserve"> </w:t>
      </w:r>
      <w:r w:rsidR="002822A7" w:rsidRPr="00B42F60">
        <w:t>rehabilitation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reintegration</w:t>
      </w:r>
      <w:r w:rsidR="00E436AA">
        <w:t xml:space="preserve"> </w:t>
      </w:r>
      <w:r w:rsidR="002822A7" w:rsidRPr="00B42F60">
        <w:t>services.</w:t>
      </w:r>
      <w:r w:rsidR="00E436AA">
        <w:t xml:space="preserve"> </w:t>
      </w:r>
    </w:p>
    <w:p w:rsidR="002822A7" w:rsidRPr="00B42F60" w:rsidRDefault="002822A7" w:rsidP="00A45512">
      <w:pPr>
        <w:pStyle w:val="H23G"/>
      </w:pPr>
      <w:r w:rsidRPr="00B42F60">
        <w:tab/>
      </w:r>
      <w:r w:rsidRPr="00B42F60">
        <w:tab/>
        <w:t>Child</w:t>
      </w:r>
      <w:r w:rsidR="00E436AA">
        <w:t xml:space="preserve"> </w:t>
      </w:r>
      <w:r w:rsidRPr="00B42F60">
        <w:t>victims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witnesses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crimes</w:t>
      </w:r>
    </w:p>
    <w:p w:rsidR="002822A7" w:rsidRPr="00B42F60" w:rsidRDefault="002822A7" w:rsidP="008F47BA">
      <w:pPr>
        <w:pStyle w:val="SingleTxtG"/>
      </w:pPr>
      <w:r w:rsidRPr="00B42F60">
        <w:t>31.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any</w:t>
      </w:r>
      <w:r w:rsidR="00E436AA">
        <w:t xml:space="preserve"> </w:t>
      </w:r>
      <w:r w:rsidRPr="00B42F60">
        <w:t>special</w:t>
      </w:r>
      <w:r w:rsidR="00E436AA">
        <w:t xml:space="preserve"> </w:t>
      </w:r>
      <w:r w:rsidRPr="00B42F60">
        <w:t>court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administrative</w:t>
      </w:r>
      <w:r w:rsidR="00E436AA">
        <w:t xml:space="preserve"> </w:t>
      </w:r>
      <w:r w:rsidRPr="00B42F60">
        <w:t>procedures</w:t>
      </w:r>
      <w:r w:rsidR="00E436AA">
        <w:t xml:space="preserve"> </w:t>
      </w:r>
      <w:r w:rsidRPr="00B42F60">
        <w:t>that</w:t>
      </w:r>
      <w:r w:rsidR="00E436AA">
        <w:t xml:space="preserve"> </w:t>
      </w:r>
      <w:r w:rsidRPr="00B42F60">
        <w:t>have</w:t>
      </w:r>
      <w:r w:rsidR="00E436AA">
        <w:t xml:space="preserve"> </w:t>
      </w:r>
      <w:r w:rsidRPr="00B42F60">
        <w:t>been</w:t>
      </w:r>
      <w:r w:rsidR="00E436AA">
        <w:t xml:space="preserve"> </w:t>
      </w:r>
      <w:r w:rsidRPr="00B42F60">
        <w:t>developed</w:t>
      </w:r>
      <w:r w:rsidR="00E436AA">
        <w:t xml:space="preserve"> </w:t>
      </w:r>
      <w:r w:rsidRPr="00B42F60">
        <w:t>since</w:t>
      </w:r>
      <w:r w:rsidR="00E436AA">
        <w:t xml:space="preserve"> </w:t>
      </w:r>
      <w:r w:rsidRPr="00B42F60">
        <w:t>2014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support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victims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witnesses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crimes,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trafficking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sexual</w:t>
      </w:r>
      <w:r w:rsidR="00E436AA">
        <w:t xml:space="preserve"> </w:t>
      </w:r>
      <w:r w:rsidRPr="00B42F60">
        <w:t>offences.</w:t>
      </w:r>
      <w:r w:rsidR="00E436AA">
        <w:t xml:space="preserve"> </w:t>
      </w:r>
    </w:p>
    <w:p w:rsidR="002822A7" w:rsidRPr="00B42F60" w:rsidRDefault="002822A7" w:rsidP="006B45FA">
      <w:pPr>
        <w:pStyle w:val="H1G"/>
      </w:pPr>
      <w:r w:rsidRPr="00B42F60">
        <w:lastRenderedPageBreak/>
        <w:tab/>
        <w:t>J.</w:t>
      </w:r>
      <w:r w:rsidRPr="00B42F60">
        <w:tab/>
        <w:t>Optional</w:t>
      </w:r>
      <w:r w:rsidR="00E436AA">
        <w:t xml:space="preserve"> </w:t>
      </w:r>
      <w:r w:rsidRPr="00B42F60">
        <w:t>Protocol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sale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children,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prostitution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pornography</w:t>
      </w:r>
    </w:p>
    <w:p w:rsidR="002822A7" w:rsidRPr="00B42F60" w:rsidRDefault="002822A7" w:rsidP="008F47BA">
      <w:pPr>
        <w:pStyle w:val="SingleTxtG"/>
      </w:pPr>
      <w:r w:rsidRPr="00B42F60">
        <w:t>32.</w:t>
      </w:r>
      <w:r w:rsidRPr="00B42F60">
        <w:tab/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implement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previous</w:t>
      </w:r>
      <w:r w:rsidR="00E436AA">
        <w:t xml:space="preserve"> </w:t>
      </w:r>
      <w:r w:rsidRPr="00B42F60">
        <w:t>recommendations</w:t>
      </w:r>
      <w:r w:rsidR="00E436AA">
        <w:t xml:space="preserve"> </w:t>
      </w:r>
      <w:r w:rsidRPr="00B42F60">
        <w:t>under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Optional</w:t>
      </w:r>
      <w:r w:rsidR="00E436AA">
        <w:t xml:space="preserve"> </w:t>
      </w:r>
      <w:r w:rsidRPr="00B42F60">
        <w:t>Protocol</w:t>
      </w:r>
      <w:r w:rsidR="00E436AA">
        <w:t xml:space="preserve"> </w:t>
      </w:r>
      <w:r w:rsidRPr="00B42F60">
        <w:t>(CRC/C/OPSC/HUN/CO/1),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efforts</w:t>
      </w:r>
      <w:r w:rsidR="00E436AA">
        <w:t xml:space="preserve"> </w:t>
      </w:r>
      <w:r w:rsidRPr="00B42F60">
        <w:t>to:</w:t>
      </w:r>
      <w:r w:rsidR="00E436AA">
        <w:t xml:space="preserve"> </w:t>
      </w:r>
    </w:p>
    <w:p w:rsidR="002822A7" w:rsidRPr="00B42F60" w:rsidRDefault="006B45FA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Develop</w:t>
      </w:r>
      <w:r w:rsidR="00E436AA">
        <w:t xml:space="preserve"> </w:t>
      </w:r>
      <w:r w:rsidR="002822A7" w:rsidRPr="00B42F60">
        <w:t>strategies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coordination</w:t>
      </w:r>
      <w:r w:rsidR="00E436AA">
        <w:t xml:space="preserve"> </w:t>
      </w:r>
      <w:r w:rsidR="002822A7" w:rsidRPr="00B42F60">
        <w:t>mechanisms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prevent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address</w:t>
      </w:r>
      <w:r w:rsidR="00E436AA">
        <w:t xml:space="preserve"> </w:t>
      </w:r>
      <w:r w:rsidR="002822A7" w:rsidRPr="00B42F60">
        <w:t>offences</w:t>
      </w:r>
      <w:r w:rsidR="00E436AA">
        <w:t xml:space="preserve"> </w:t>
      </w:r>
      <w:r w:rsidR="002822A7" w:rsidRPr="00B42F60">
        <w:t>covered</w:t>
      </w:r>
      <w:r w:rsidR="00E436AA">
        <w:t xml:space="preserve"> </w:t>
      </w:r>
      <w:r w:rsidR="002822A7" w:rsidRPr="00B42F60">
        <w:t>by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Optional</w:t>
      </w:r>
      <w:r w:rsidR="00E436AA">
        <w:t xml:space="preserve"> </w:t>
      </w:r>
      <w:r w:rsidR="002822A7" w:rsidRPr="00B42F60">
        <w:t>Protocol;</w:t>
      </w:r>
      <w:r w:rsidR="00E436AA">
        <w:t xml:space="preserve"> </w:t>
      </w:r>
    </w:p>
    <w:p w:rsidR="002822A7" w:rsidRPr="00B42F60" w:rsidRDefault="006B45FA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Develop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mechanism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identifying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referring</w:t>
      </w:r>
      <w:r w:rsidR="00E436AA">
        <w:t xml:space="preserve"> </w:t>
      </w:r>
      <w:r w:rsidR="002822A7" w:rsidRPr="00B42F60">
        <w:t>child</w:t>
      </w:r>
      <w:r w:rsidR="00E436AA">
        <w:t xml:space="preserve"> </w:t>
      </w:r>
      <w:r w:rsidR="002822A7" w:rsidRPr="00B42F60">
        <w:t>victims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offences</w:t>
      </w:r>
      <w:r w:rsidR="00E436AA">
        <w:t xml:space="preserve"> </w:t>
      </w:r>
      <w:r w:rsidR="002822A7" w:rsidRPr="00B42F60">
        <w:t>covered</w:t>
      </w:r>
      <w:r w:rsidR="00E436AA">
        <w:t xml:space="preserve"> </w:t>
      </w:r>
      <w:r w:rsidR="002822A7" w:rsidRPr="00B42F60">
        <w:t>by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Optional</w:t>
      </w:r>
      <w:r w:rsidR="00E436AA">
        <w:t xml:space="preserve"> </w:t>
      </w:r>
      <w:r w:rsidR="002822A7" w:rsidRPr="00B42F60">
        <w:t>Protocol,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providing</w:t>
      </w:r>
      <w:r w:rsidR="00E436AA">
        <w:t xml:space="preserve"> </w:t>
      </w:r>
      <w:r w:rsidR="002822A7" w:rsidRPr="00B42F60">
        <w:t>support</w:t>
      </w:r>
      <w:r w:rsidR="00E436AA">
        <w:t xml:space="preserve"> </w:t>
      </w:r>
      <w:r w:rsidR="002822A7" w:rsidRPr="00B42F60">
        <w:t>services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their</w:t>
      </w:r>
      <w:r w:rsidR="00E436AA">
        <w:t xml:space="preserve"> </w:t>
      </w:r>
      <w:r w:rsidR="002822A7" w:rsidRPr="00B42F60">
        <w:t>rehabilitation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reintegration;</w:t>
      </w:r>
      <w:r w:rsidR="00E436AA">
        <w:t xml:space="preserve"> </w:t>
      </w:r>
    </w:p>
    <w:p w:rsidR="002822A7" w:rsidRPr="00B42F60" w:rsidRDefault="006B45FA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Establish</w:t>
      </w:r>
      <w:r w:rsidR="00E436AA">
        <w:t xml:space="preserve"> </w:t>
      </w:r>
      <w:r w:rsidR="002822A7" w:rsidRPr="00B42F60">
        <w:t>protective</w:t>
      </w:r>
      <w:r w:rsidR="00E436AA">
        <w:t xml:space="preserve"> </w:t>
      </w:r>
      <w:r w:rsidR="002822A7" w:rsidRPr="00B42F60">
        <w:t>measures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State</w:t>
      </w:r>
      <w:r w:rsidR="00E436AA">
        <w:t xml:space="preserve"> </w:t>
      </w:r>
      <w:r w:rsidR="002822A7" w:rsidRPr="00B42F60">
        <w:t>care</w:t>
      </w:r>
      <w:r w:rsidR="00E436AA">
        <w:t xml:space="preserve"> </w:t>
      </w:r>
      <w:r w:rsidR="002822A7" w:rsidRPr="00B42F60">
        <w:t>institutions,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particular</w:t>
      </w:r>
      <w:r w:rsidR="00E436AA">
        <w:t xml:space="preserve"> </w:t>
      </w:r>
      <w:r w:rsidR="002822A7" w:rsidRPr="00B42F60">
        <w:t>Roma</w:t>
      </w:r>
      <w:r w:rsidR="00E436AA">
        <w:t xml:space="preserve"> </w:t>
      </w:r>
      <w:r w:rsidR="002822A7" w:rsidRPr="00B42F60">
        <w:t>children,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reduce</w:t>
      </w:r>
      <w:r w:rsidR="00E436AA">
        <w:t xml:space="preserve"> </w:t>
      </w:r>
      <w:r w:rsidR="002822A7" w:rsidRPr="00B42F60">
        <w:t>their</w:t>
      </w:r>
      <w:r w:rsidR="00E436AA">
        <w:t xml:space="preserve"> </w:t>
      </w:r>
      <w:r w:rsidR="002822A7" w:rsidRPr="00B42F60">
        <w:t>vulnerability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sale,</w:t>
      </w:r>
      <w:r w:rsidR="00E436AA">
        <w:t xml:space="preserve"> </w:t>
      </w:r>
      <w:r w:rsidR="002822A7" w:rsidRPr="00B42F60">
        <w:t>prostitution,</w:t>
      </w:r>
      <w:r w:rsidR="00E436AA">
        <w:t xml:space="preserve"> </w:t>
      </w:r>
      <w:r w:rsidR="002822A7" w:rsidRPr="00B42F60">
        <w:t>pornography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trafficking;</w:t>
      </w:r>
      <w:r w:rsidR="00E436AA">
        <w:t xml:space="preserve"> </w:t>
      </w:r>
    </w:p>
    <w:p w:rsidR="002822A7" w:rsidRPr="00B42F60" w:rsidRDefault="006B45FA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Criminalize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act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improperly</w:t>
      </w:r>
      <w:r w:rsidR="00E436AA">
        <w:t xml:space="preserve"> </w:t>
      </w:r>
      <w:r w:rsidR="002822A7" w:rsidRPr="00B42F60">
        <w:t>inducing</w:t>
      </w:r>
      <w:r w:rsidR="00E436AA">
        <w:t xml:space="preserve"> </w:t>
      </w:r>
      <w:r w:rsidR="002822A7" w:rsidRPr="00B42F60">
        <w:t>consent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adoption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child;</w:t>
      </w:r>
      <w:r w:rsidR="00E436AA">
        <w:t xml:space="preserve"> </w:t>
      </w:r>
    </w:p>
    <w:p w:rsidR="002822A7" w:rsidRPr="00B42F60" w:rsidRDefault="006B45FA" w:rsidP="008F47BA">
      <w:pPr>
        <w:pStyle w:val="SingleTxtG"/>
      </w:pPr>
      <w:r>
        <w:tab/>
      </w:r>
      <w:r w:rsidR="002822A7" w:rsidRPr="00B42F60">
        <w:t>(e)</w:t>
      </w:r>
      <w:r w:rsidR="002822A7" w:rsidRPr="00B42F60">
        <w:tab/>
        <w:t>Establish</w:t>
      </w:r>
      <w:r w:rsidR="00E436AA">
        <w:t xml:space="preserve"> </w:t>
      </w:r>
      <w:r w:rsidR="002822A7" w:rsidRPr="00B42F60">
        <w:t>extraterritorial</w:t>
      </w:r>
      <w:r w:rsidR="00E436AA">
        <w:t xml:space="preserve"> </w:t>
      </w:r>
      <w:r w:rsidR="002822A7" w:rsidRPr="00B42F60">
        <w:t>jurisdiction</w:t>
      </w:r>
      <w:r w:rsidR="00E436AA">
        <w:t xml:space="preserve"> </w:t>
      </w:r>
      <w:r w:rsidR="002822A7" w:rsidRPr="00B42F60">
        <w:t>without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requirement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double</w:t>
      </w:r>
      <w:r w:rsidR="00E436AA">
        <w:t xml:space="preserve"> </w:t>
      </w:r>
      <w:r w:rsidR="002822A7" w:rsidRPr="00B42F60">
        <w:t>criminality;</w:t>
      </w:r>
      <w:r w:rsidR="00E436AA">
        <w:t xml:space="preserve"> </w:t>
      </w:r>
    </w:p>
    <w:p w:rsidR="002822A7" w:rsidRPr="00B42F60" w:rsidRDefault="006B45FA" w:rsidP="008F47BA">
      <w:pPr>
        <w:pStyle w:val="SingleTxtG"/>
      </w:pPr>
      <w:r>
        <w:tab/>
      </w:r>
      <w:r w:rsidR="002822A7" w:rsidRPr="00B42F60">
        <w:t>(f)</w:t>
      </w:r>
      <w:r w:rsidR="002822A7" w:rsidRPr="00B42F60">
        <w:tab/>
        <w:t>Conduct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study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assess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causes,</w:t>
      </w:r>
      <w:r w:rsidR="00E436AA">
        <w:t xml:space="preserve"> </w:t>
      </w:r>
      <w:r w:rsidR="002822A7" w:rsidRPr="00B42F60">
        <w:t>nature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extent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trafficking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children.</w:t>
      </w:r>
      <w:r w:rsidR="00E436AA">
        <w:t xml:space="preserve"> </w:t>
      </w:r>
    </w:p>
    <w:p w:rsidR="002822A7" w:rsidRPr="00B42F60" w:rsidRDefault="002822A7" w:rsidP="00C63B96">
      <w:pPr>
        <w:pStyle w:val="H1G"/>
      </w:pPr>
      <w:r w:rsidRPr="00B42F60">
        <w:tab/>
        <w:t>K.</w:t>
      </w:r>
      <w:r w:rsidRPr="00B42F60">
        <w:tab/>
        <w:t>Optional</w:t>
      </w:r>
      <w:r w:rsidR="00E436AA">
        <w:t xml:space="preserve"> </w:t>
      </w:r>
      <w:r w:rsidRPr="00B42F60">
        <w:t>Protocol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involvement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armed</w:t>
      </w:r>
      <w:r w:rsidR="00E436AA">
        <w:t xml:space="preserve"> </w:t>
      </w:r>
      <w:r w:rsidRPr="00B42F60">
        <w:t>conflict</w:t>
      </w:r>
    </w:p>
    <w:p w:rsidR="002822A7" w:rsidRPr="00B42F60" w:rsidRDefault="002822A7" w:rsidP="008F47BA">
      <w:pPr>
        <w:pStyle w:val="SingleTxtG"/>
      </w:pPr>
      <w:r w:rsidRPr="00B42F60">
        <w:t>33.</w:t>
      </w:r>
      <w:r w:rsidRPr="00B42F60">
        <w:tab/>
        <w:t>Please</w:t>
      </w:r>
      <w:r w:rsidR="00E436AA">
        <w:t xml:space="preserve"> </w:t>
      </w:r>
      <w:r w:rsidRPr="00B42F60">
        <w:t>inform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Committee</w:t>
      </w:r>
      <w:r w:rsidR="00E436AA">
        <w:t xml:space="preserve"> </w:t>
      </w:r>
      <w:r w:rsidRPr="00B42F60">
        <w:t>about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implement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previous</w:t>
      </w:r>
      <w:r w:rsidR="00E436AA">
        <w:t xml:space="preserve"> </w:t>
      </w:r>
      <w:r w:rsidRPr="00B42F60">
        <w:t>recommendations</w:t>
      </w:r>
      <w:r w:rsidR="00E436AA">
        <w:t xml:space="preserve"> </w:t>
      </w:r>
      <w:r w:rsidRPr="00B42F60">
        <w:t>under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Optional</w:t>
      </w:r>
      <w:r w:rsidR="00E436AA">
        <w:t xml:space="preserve"> </w:t>
      </w:r>
      <w:r w:rsidRPr="00B42F60">
        <w:t>Protocol</w:t>
      </w:r>
      <w:r w:rsidR="00E436AA">
        <w:t xml:space="preserve"> </w:t>
      </w:r>
      <w:r w:rsidRPr="00B42F60">
        <w:t>(CRC/C/OPAC/HUN/CO/1),</w:t>
      </w:r>
      <w:r w:rsidR="00E436AA">
        <w:t xml:space="preserve"> </w:t>
      </w:r>
      <w:r w:rsidRPr="00B42F60">
        <w:t>including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efforts</w:t>
      </w:r>
      <w:r w:rsidR="00E436AA">
        <w:t xml:space="preserve"> </w:t>
      </w:r>
      <w:r w:rsidRPr="00B42F60">
        <w:t>to:</w:t>
      </w:r>
    </w:p>
    <w:p w:rsidR="002822A7" w:rsidRPr="00B42F60" w:rsidRDefault="00C63B96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Establish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mechanism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early</w:t>
      </w:r>
      <w:r w:rsidR="00E436AA">
        <w:t xml:space="preserve"> </w:t>
      </w:r>
      <w:r w:rsidR="002822A7" w:rsidRPr="00B42F60">
        <w:t>identification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asylum-seeking,</w:t>
      </w:r>
      <w:r w:rsidR="00E436AA">
        <w:t xml:space="preserve"> </w:t>
      </w:r>
      <w:r w:rsidR="002822A7" w:rsidRPr="00B42F60">
        <w:t>refugee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migrant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who</w:t>
      </w:r>
      <w:r w:rsidR="00E436AA">
        <w:t xml:space="preserve"> </w:t>
      </w:r>
      <w:r w:rsidR="002822A7" w:rsidRPr="00B42F60">
        <w:t>may</w:t>
      </w:r>
      <w:r w:rsidR="00E436AA">
        <w:t xml:space="preserve"> </w:t>
      </w:r>
      <w:r w:rsidR="002822A7" w:rsidRPr="00B42F60">
        <w:t>have</w:t>
      </w:r>
      <w:r w:rsidR="00E436AA">
        <w:t xml:space="preserve"> </w:t>
      </w:r>
      <w:r w:rsidR="002822A7" w:rsidRPr="00B42F60">
        <w:t>been</w:t>
      </w:r>
      <w:r w:rsidR="00E436AA">
        <w:t xml:space="preserve"> </w:t>
      </w:r>
      <w:r w:rsidR="002822A7" w:rsidRPr="00B42F60">
        <w:t>recruited</w:t>
      </w:r>
      <w:r w:rsidR="00E436AA">
        <w:t xml:space="preserve"> </w:t>
      </w:r>
      <w:r w:rsidR="002822A7" w:rsidRPr="00B42F60">
        <w:t>or</w:t>
      </w:r>
      <w:r w:rsidR="00E436AA">
        <w:t xml:space="preserve"> </w:t>
      </w:r>
      <w:r w:rsidR="002822A7" w:rsidRPr="00B42F60">
        <w:t>used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hostilities</w:t>
      </w:r>
      <w:r w:rsidR="00E436AA">
        <w:t xml:space="preserve"> </w:t>
      </w:r>
      <w:r w:rsidR="002822A7" w:rsidRPr="00B42F60">
        <w:t>abroad,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training</w:t>
      </w:r>
      <w:r w:rsidR="00E436AA">
        <w:t xml:space="preserve"> </w:t>
      </w:r>
      <w:r w:rsidR="002822A7" w:rsidRPr="00B42F60">
        <w:t>programmes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personnel</w:t>
      </w:r>
      <w:r w:rsidR="00E436AA">
        <w:t xml:space="preserve"> </w:t>
      </w:r>
      <w:r w:rsidR="002822A7" w:rsidRPr="00B42F60">
        <w:t>responsible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identification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referral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those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protection</w:t>
      </w:r>
      <w:r w:rsidR="00E436AA">
        <w:t xml:space="preserve"> </w:t>
      </w:r>
      <w:r w:rsidR="002822A7" w:rsidRPr="00B42F60">
        <w:t>services;</w:t>
      </w:r>
    </w:p>
    <w:p w:rsidR="002822A7" w:rsidRPr="00B42F60" w:rsidRDefault="00C63B96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Create</w:t>
      </w:r>
      <w:r w:rsidR="00E436AA">
        <w:t xml:space="preserve"> </w:t>
      </w:r>
      <w:r w:rsidR="002822A7" w:rsidRPr="00B42F60">
        <w:t>services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support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recovery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reintegration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</w:t>
      </w:r>
      <w:r w:rsidR="00E436AA">
        <w:t xml:space="preserve"> </w:t>
      </w:r>
      <w:r w:rsidR="002822A7" w:rsidRPr="00B42F60">
        <w:t>victims;</w:t>
      </w:r>
      <w:r w:rsidR="00E436AA">
        <w:t xml:space="preserve"> </w:t>
      </w:r>
    </w:p>
    <w:p w:rsidR="002822A7" w:rsidRPr="00B42F60" w:rsidRDefault="00C63B96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Prohibit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export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arms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States</w:t>
      </w:r>
      <w:r w:rsidR="00E436AA">
        <w:t xml:space="preserve"> </w:t>
      </w:r>
      <w:r w:rsidR="002822A7" w:rsidRPr="00B42F60">
        <w:t>where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may</w:t>
      </w:r>
      <w:r w:rsidR="00E436AA">
        <w:t xml:space="preserve"> </w:t>
      </w:r>
      <w:r w:rsidR="002822A7" w:rsidRPr="00B42F60">
        <w:t>be</w:t>
      </w:r>
      <w:r w:rsidR="00E436AA">
        <w:t xml:space="preserve"> </w:t>
      </w:r>
      <w:r w:rsidR="002822A7" w:rsidRPr="00B42F60">
        <w:t>recruited</w:t>
      </w:r>
      <w:r w:rsidR="00E436AA">
        <w:t xml:space="preserve"> </w:t>
      </w:r>
      <w:r w:rsidR="002822A7" w:rsidRPr="00B42F60">
        <w:t>or</w:t>
      </w:r>
      <w:r w:rsidR="00E436AA">
        <w:t xml:space="preserve"> </w:t>
      </w:r>
      <w:r w:rsidR="002822A7" w:rsidRPr="00B42F60">
        <w:t>used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hostilities;</w:t>
      </w:r>
    </w:p>
    <w:p w:rsidR="002822A7" w:rsidRPr="00B42F60" w:rsidRDefault="00C63B96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Establish</w:t>
      </w:r>
      <w:r w:rsidR="00E436AA">
        <w:t xml:space="preserve"> </w:t>
      </w:r>
      <w:r w:rsidR="002822A7" w:rsidRPr="00B42F60">
        <w:t>extraterritorial</w:t>
      </w:r>
      <w:r w:rsidR="00E436AA">
        <w:t xml:space="preserve"> </w:t>
      </w:r>
      <w:r w:rsidR="002822A7" w:rsidRPr="00B42F60">
        <w:t>jurisdiction</w:t>
      </w:r>
      <w:r w:rsidR="00E436AA">
        <w:t xml:space="preserve"> </w:t>
      </w:r>
      <w:r w:rsidR="002822A7" w:rsidRPr="00B42F60">
        <w:t>over</w:t>
      </w:r>
      <w:r w:rsidR="00E436AA">
        <w:t xml:space="preserve"> </w:t>
      </w:r>
      <w:r w:rsidR="002822A7" w:rsidRPr="00B42F60">
        <w:t>all</w:t>
      </w:r>
      <w:r w:rsidR="00E436AA">
        <w:t xml:space="preserve"> </w:t>
      </w:r>
      <w:r w:rsidR="002822A7" w:rsidRPr="00B42F60">
        <w:t>offences</w:t>
      </w:r>
      <w:r w:rsidR="00E436AA">
        <w:t xml:space="preserve"> </w:t>
      </w:r>
      <w:r w:rsidR="002822A7" w:rsidRPr="00B42F60">
        <w:t>under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Optional</w:t>
      </w:r>
      <w:r w:rsidR="00E436AA">
        <w:t xml:space="preserve"> </w:t>
      </w:r>
      <w:r w:rsidR="002822A7" w:rsidRPr="00B42F60">
        <w:t>Protocol,</w:t>
      </w:r>
      <w:r w:rsidR="00E436AA">
        <w:t xml:space="preserve"> </w:t>
      </w:r>
      <w:r w:rsidR="002822A7" w:rsidRPr="00B42F60">
        <w:t>without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requirement</w:t>
      </w:r>
      <w:r w:rsidR="00E436AA">
        <w:t xml:space="preserve"> </w:t>
      </w:r>
      <w:r w:rsidR="002822A7" w:rsidRPr="00B42F60">
        <w:t>for</w:t>
      </w:r>
      <w:r w:rsidR="00E436AA">
        <w:t xml:space="preserve"> </w:t>
      </w:r>
      <w:r w:rsidR="002822A7" w:rsidRPr="00B42F60">
        <w:t>dual</w:t>
      </w:r>
      <w:r w:rsidR="00E436AA">
        <w:t xml:space="preserve"> </w:t>
      </w:r>
      <w:r w:rsidR="002822A7" w:rsidRPr="00B42F60">
        <w:t>criminality.</w:t>
      </w:r>
    </w:p>
    <w:p w:rsidR="002822A7" w:rsidRPr="00B42F60" w:rsidRDefault="002822A7" w:rsidP="00C63B96">
      <w:pPr>
        <w:pStyle w:val="HChG"/>
      </w:pPr>
      <w:r w:rsidRPr="00B42F60">
        <w:tab/>
        <w:t>III.</w:t>
      </w:r>
      <w:r w:rsidRPr="00B42F60">
        <w:tab/>
        <w:t>Statistical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data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34.</w:t>
      </w:r>
      <w:r w:rsidRPr="00B42F60">
        <w:tab/>
        <w:t>Statistical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data</w:t>
      </w:r>
      <w:r w:rsidR="00E436AA">
        <w:t xml:space="preserve"> </w:t>
      </w:r>
      <w:r w:rsidRPr="00B42F60">
        <w:t>provided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State</w:t>
      </w:r>
      <w:r w:rsidR="00E436AA">
        <w:t xml:space="preserve"> </w:t>
      </w:r>
      <w:r w:rsidRPr="00B42F60">
        <w:t>party</w:t>
      </w:r>
      <w:r w:rsidR="00E436AA">
        <w:t xml:space="preserve"> </w:t>
      </w:r>
      <w:r w:rsidRPr="00B42F60">
        <w:t>should</w:t>
      </w:r>
      <w:r w:rsidR="00E436AA">
        <w:t xml:space="preserve"> </w:t>
      </w:r>
      <w:r w:rsidRPr="00B42F60">
        <w:t>cover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period</w:t>
      </w:r>
      <w:r w:rsidR="00E436AA">
        <w:t xml:space="preserve"> </w:t>
      </w:r>
      <w:r w:rsidRPr="00B42F60">
        <w:t>since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consideration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its</w:t>
      </w:r>
      <w:r w:rsidR="00E436AA">
        <w:t xml:space="preserve"> </w:t>
      </w:r>
      <w:r w:rsidRPr="00B42F60">
        <w:t>previous</w:t>
      </w:r>
      <w:r w:rsidR="00E436AA">
        <w:t xml:space="preserve"> </w:t>
      </w:r>
      <w:r w:rsidRPr="00B42F60">
        <w:t>report.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data</w:t>
      </w:r>
      <w:r w:rsidR="00E436AA">
        <w:t xml:space="preserve"> </w:t>
      </w:r>
      <w:r w:rsidRPr="00B42F60">
        <w:t>should</w:t>
      </w:r>
      <w:r w:rsidR="00E436AA">
        <w:t xml:space="preserve"> </w:t>
      </w:r>
      <w:r w:rsidRPr="00B42F60">
        <w:t>be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age,</w:t>
      </w:r>
      <w:r w:rsidR="00E436AA">
        <w:t xml:space="preserve"> </w:t>
      </w:r>
      <w:r w:rsidRPr="00B42F60">
        <w:t>sex,</w:t>
      </w:r>
      <w:r w:rsidR="00E436AA">
        <w:t xml:space="preserve"> </w:t>
      </w:r>
      <w:r w:rsidRPr="00B42F60">
        <w:t>ethnic</w:t>
      </w:r>
      <w:r w:rsidR="00E436AA">
        <w:t xml:space="preserve"> </w:t>
      </w:r>
      <w:r w:rsidRPr="00B42F60">
        <w:t>origin,</w:t>
      </w:r>
      <w:r w:rsidR="00E436AA">
        <w:t xml:space="preserve"> </w:t>
      </w:r>
      <w:r w:rsidRPr="00B42F60">
        <w:t>national</w:t>
      </w:r>
      <w:r w:rsidR="00E436AA">
        <w:t xml:space="preserve"> </w:t>
      </w:r>
      <w:r w:rsidRPr="00B42F60">
        <w:t>origin,</w:t>
      </w:r>
      <w:r w:rsidR="00E436AA">
        <w:t xml:space="preserve"> </w:t>
      </w:r>
      <w:r w:rsidRPr="00B42F60">
        <w:t>geographic</w:t>
      </w:r>
      <w:r w:rsidR="00E436AA">
        <w:t xml:space="preserve"> </w:t>
      </w:r>
      <w:r w:rsidRPr="00B42F60">
        <w:t>location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socioeconomic</w:t>
      </w:r>
      <w:r w:rsidR="00E436AA">
        <w:t xml:space="preserve"> </w:t>
      </w:r>
      <w:r w:rsidRPr="00B42F60">
        <w:t>status.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35.</w:t>
      </w:r>
      <w:r w:rsidRPr="00B42F60">
        <w:tab/>
        <w:t>The</w:t>
      </w:r>
      <w:r w:rsidR="00E436AA">
        <w:t xml:space="preserve"> </w:t>
      </w:r>
      <w:r w:rsidRPr="00B42F60">
        <w:t>provision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tables</w:t>
      </w:r>
      <w:r w:rsidR="00E436AA">
        <w:t xml:space="preserve"> </w:t>
      </w:r>
      <w:r w:rsidRPr="00B42F60">
        <w:t>presenting</w:t>
      </w:r>
      <w:r w:rsidR="00E436AA">
        <w:t xml:space="preserve"> </w:t>
      </w:r>
      <w:r w:rsidRPr="00B42F60">
        <w:t>trends</w:t>
      </w:r>
      <w:r w:rsidR="00E436AA">
        <w:t xml:space="preserve"> </w:t>
      </w:r>
      <w:r w:rsidRPr="00B42F60">
        <w:t>over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reporting</w:t>
      </w:r>
      <w:r w:rsidR="00E436AA">
        <w:t xml:space="preserve"> </w:t>
      </w:r>
      <w:r w:rsidRPr="00B42F60">
        <w:t>period</w:t>
      </w:r>
      <w:r w:rsidR="00E436AA">
        <w:t xml:space="preserve"> </w:t>
      </w:r>
      <w:r w:rsidRPr="00B42F60">
        <w:t>is</w:t>
      </w:r>
      <w:r w:rsidR="00E436AA">
        <w:t xml:space="preserve"> </w:t>
      </w:r>
      <w:r w:rsidRPr="00B42F60">
        <w:t>recommended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explanations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comments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significant</w:t>
      </w:r>
      <w:r w:rsidR="00E436AA">
        <w:t xml:space="preserve"> </w:t>
      </w:r>
      <w:r w:rsidRPr="00B42F60">
        <w:t>changes</w:t>
      </w:r>
      <w:r w:rsidR="00E436AA">
        <w:t xml:space="preserve"> </w:t>
      </w:r>
      <w:r w:rsidRPr="00B42F60">
        <w:t>that</w:t>
      </w:r>
      <w:r w:rsidR="00E436AA">
        <w:t xml:space="preserve"> </w:t>
      </w:r>
      <w:r w:rsidRPr="00B42F60">
        <w:t>have</w:t>
      </w:r>
      <w:r w:rsidR="00E436AA">
        <w:t xml:space="preserve"> </w:t>
      </w:r>
      <w:r w:rsidRPr="00B42F60">
        <w:t>taken</w:t>
      </w:r>
      <w:r w:rsidR="00E436AA">
        <w:t xml:space="preserve"> </w:t>
      </w:r>
      <w:r w:rsidRPr="00B42F60">
        <w:t>place</w:t>
      </w:r>
      <w:r w:rsidR="00E436AA">
        <w:t xml:space="preserve"> </w:t>
      </w:r>
      <w:r w:rsidRPr="00B42F60">
        <w:t>over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reporting</w:t>
      </w:r>
      <w:r w:rsidR="00E436AA">
        <w:t xml:space="preserve"> </w:t>
      </w:r>
      <w:r w:rsidRPr="00B42F60">
        <w:t>period</w:t>
      </w:r>
      <w:r w:rsidR="00E436AA">
        <w:t xml:space="preserve"> </w:t>
      </w:r>
      <w:r w:rsidRPr="00B42F60">
        <w:t>should</w:t>
      </w:r>
      <w:r w:rsidR="00E436AA">
        <w:t xml:space="preserve"> </w:t>
      </w:r>
      <w:r w:rsidRPr="00B42F60">
        <w:t>also</w:t>
      </w:r>
      <w:r w:rsidR="00E436AA">
        <w:t xml:space="preserve"> </w:t>
      </w:r>
      <w:r w:rsidRPr="00B42F60">
        <w:t>be</w:t>
      </w:r>
      <w:r w:rsidR="00E436AA">
        <w:t xml:space="preserve"> </w:t>
      </w:r>
      <w:r w:rsidRPr="00B42F60">
        <w:t>provided.</w:t>
      </w:r>
    </w:p>
    <w:p w:rsidR="002822A7" w:rsidRPr="00B42F60" w:rsidRDefault="002822A7" w:rsidP="00C63B96">
      <w:pPr>
        <w:pStyle w:val="H1G"/>
      </w:pPr>
      <w:r w:rsidRPr="00B42F60">
        <w:tab/>
        <w:t>A.</w:t>
      </w:r>
      <w:r w:rsidRPr="00B42F60">
        <w:tab/>
        <w:t>General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implementation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4,</w:t>
      </w:r>
      <w:r w:rsidR="00E436AA">
        <w:t xml:space="preserve"> </w:t>
      </w:r>
      <w:r w:rsidRPr="00B42F60">
        <w:t>42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44</w:t>
      </w:r>
      <w:r w:rsidR="00E436AA">
        <w:t xml:space="preserve"> </w:t>
      </w:r>
      <w:r w:rsidRPr="00B42F60">
        <w:t>(6))</w:t>
      </w:r>
    </w:p>
    <w:p w:rsidR="002822A7" w:rsidRPr="00B42F60" w:rsidRDefault="002822A7" w:rsidP="008F47BA">
      <w:pPr>
        <w:pStyle w:val="SingleTxtG"/>
      </w:pPr>
      <w:r w:rsidRPr="00B42F60">
        <w:t>36.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information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budget</w:t>
      </w:r>
      <w:r w:rsidR="00E436AA">
        <w:t xml:space="preserve"> </w:t>
      </w:r>
      <w:r w:rsidRPr="00B42F60">
        <w:t>lines</w:t>
      </w:r>
      <w:r w:rsidR="00E436AA">
        <w:t xml:space="preserve"> </w:t>
      </w:r>
      <w:r w:rsidRPr="00B42F60">
        <w:t>regarding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social</w:t>
      </w:r>
      <w:r w:rsidR="00E436AA">
        <w:t xml:space="preserve"> </w:t>
      </w:r>
      <w:r w:rsidRPr="00B42F60">
        <w:t>sectors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indicating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amount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proportion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each</w:t>
      </w:r>
      <w:r w:rsidR="00E436AA">
        <w:t xml:space="preserve"> </w:t>
      </w:r>
      <w:r w:rsidRPr="00B42F60">
        <w:t>budget</w:t>
      </w:r>
      <w:r w:rsidR="00E436AA">
        <w:t xml:space="preserve"> </w:t>
      </w:r>
      <w:r w:rsidRPr="00B42F60">
        <w:t>line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terms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total</w:t>
      </w:r>
      <w:r w:rsidR="00E436AA">
        <w:t xml:space="preserve"> </w:t>
      </w:r>
      <w:r w:rsidRPr="00B42F60">
        <w:t>national</w:t>
      </w:r>
      <w:r w:rsidR="00E436AA">
        <w:t xml:space="preserve"> </w:t>
      </w:r>
      <w:r w:rsidRPr="00B42F60">
        <w:t>budget.</w:t>
      </w:r>
      <w:r w:rsidR="00E436AA">
        <w:t xml:space="preserve"> </w:t>
      </w:r>
    </w:p>
    <w:p w:rsidR="002822A7" w:rsidRPr="00B42F60" w:rsidRDefault="002822A7" w:rsidP="00C63B96">
      <w:pPr>
        <w:pStyle w:val="H1G"/>
      </w:pPr>
      <w:r w:rsidRPr="00B42F60">
        <w:lastRenderedPageBreak/>
        <w:tab/>
        <w:t>B.</w:t>
      </w:r>
      <w:r w:rsidRPr="00B42F60">
        <w:tab/>
        <w:t>Definition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(art.</w:t>
      </w:r>
      <w:r w:rsidR="00E436AA">
        <w:t xml:space="preserve"> </w:t>
      </w:r>
      <w:r w:rsidRPr="00B42F60">
        <w:t>1)</w:t>
      </w:r>
    </w:p>
    <w:p w:rsidR="002822A7" w:rsidRPr="00B42F60" w:rsidRDefault="002822A7" w:rsidP="008F47BA">
      <w:pPr>
        <w:pStyle w:val="SingleTxtG"/>
      </w:pPr>
      <w:r w:rsidRPr="00B42F60">
        <w:t>37.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rPr>
          <w:rFonts w:hint="eastAsia"/>
        </w:rPr>
        <w:t xml:space="preserve"> </w:t>
      </w:r>
      <w:r w:rsidRPr="00B42F60">
        <w:rPr>
          <w:rFonts w:hint="eastAsia"/>
        </w:rPr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number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proportion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under</w:t>
      </w:r>
      <w:r w:rsidR="00E436AA">
        <w:t xml:space="preserve"> </w:t>
      </w:r>
      <w:r w:rsidRPr="00B42F60">
        <w:t>18</w:t>
      </w:r>
      <w:r w:rsidR="00E436AA">
        <w:t xml:space="preserve"> </w:t>
      </w:r>
      <w:r w:rsidRPr="00B42F60">
        <w:t>years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age</w:t>
      </w:r>
      <w:r w:rsidR="00E436AA">
        <w:t xml:space="preserve"> </w:t>
      </w:r>
      <w:r w:rsidRPr="00B42F60">
        <w:t>living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State</w:t>
      </w:r>
      <w:r w:rsidR="00E436AA">
        <w:t xml:space="preserve"> </w:t>
      </w:r>
      <w:r w:rsidRPr="00B42F60">
        <w:t>party.</w:t>
      </w:r>
    </w:p>
    <w:p w:rsidR="002822A7" w:rsidRPr="00B42F60" w:rsidRDefault="002822A7" w:rsidP="00C63B96">
      <w:pPr>
        <w:pStyle w:val="H1G"/>
      </w:pPr>
      <w:r w:rsidRPr="00B42F60">
        <w:tab/>
        <w:t>C.</w:t>
      </w:r>
      <w:r w:rsidRPr="00B42F60">
        <w:tab/>
        <w:t>General</w:t>
      </w:r>
      <w:r w:rsidR="00E436AA">
        <w:t xml:space="preserve"> </w:t>
      </w:r>
      <w:r w:rsidRPr="00B42F60">
        <w:t>principles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2,</w:t>
      </w:r>
      <w:r w:rsidR="00E436AA">
        <w:t xml:space="preserve"> </w:t>
      </w:r>
      <w:r w:rsidRPr="00B42F60">
        <w:t>3,</w:t>
      </w:r>
      <w:r w:rsidR="00E436AA">
        <w:t xml:space="preserve"> </w:t>
      </w:r>
      <w:r w:rsidRPr="00B42F60">
        <w:t>6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12)</w:t>
      </w:r>
    </w:p>
    <w:p w:rsidR="002822A7" w:rsidRPr="00B42F60" w:rsidRDefault="002822A7" w:rsidP="008F47BA">
      <w:pPr>
        <w:pStyle w:val="SingleTxtG"/>
      </w:pPr>
      <w:r w:rsidRPr="00B42F60">
        <w:t>38.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number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cases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prosecutions</w:t>
      </w:r>
      <w:r w:rsidR="00E436AA">
        <w:t xml:space="preserve"> </w:t>
      </w:r>
      <w:r w:rsidRPr="00B42F60">
        <w:t>brought</w:t>
      </w:r>
      <w:r w:rsidR="00E436AA">
        <w:t xml:space="preserve"> </w:t>
      </w:r>
      <w:r w:rsidRPr="00B42F60">
        <w:t>before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courts</w:t>
      </w:r>
      <w:r w:rsidR="00E436AA">
        <w:t xml:space="preserve"> </w:t>
      </w:r>
      <w:r w:rsidRPr="00B42F60">
        <w:t>under</w:t>
      </w:r>
      <w:r w:rsidR="00E436AA">
        <w:t xml:space="preserve"> </w:t>
      </w:r>
      <w:r w:rsidRPr="00B42F60">
        <w:t>Act</w:t>
      </w:r>
      <w:r w:rsidR="00E436AA">
        <w:t xml:space="preserve"> </w:t>
      </w:r>
      <w:r w:rsidRPr="00B42F60">
        <w:t>C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2012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non-discrimination,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sanctions</w:t>
      </w:r>
      <w:r w:rsidR="00E436AA">
        <w:t xml:space="preserve"> </w:t>
      </w:r>
      <w:r w:rsidRPr="00B42F60">
        <w:t>issued</w:t>
      </w:r>
      <w:r w:rsidR="00E436AA">
        <w:t xml:space="preserve"> </w:t>
      </w:r>
      <w:r w:rsidRPr="00B42F60">
        <w:t>to</w:t>
      </w:r>
      <w:r w:rsidR="00E436AA">
        <w:t xml:space="preserve"> </w:t>
      </w:r>
      <w:r w:rsidRPr="00B42F60">
        <w:t>perpetrators.</w:t>
      </w:r>
    </w:p>
    <w:p w:rsidR="002822A7" w:rsidRPr="00B42F60" w:rsidRDefault="002822A7" w:rsidP="008F47BA">
      <w:pPr>
        <w:pStyle w:val="SingleTxtG"/>
      </w:pPr>
      <w:r w:rsidRPr="00B42F60">
        <w:t>39.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rPr>
          <w:rFonts w:hint="eastAsia"/>
        </w:rPr>
        <w:t xml:space="preserve"> </w:t>
      </w:r>
      <w:r w:rsidRPr="00B42F60">
        <w:rPr>
          <w:rFonts w:hint="eastAsia"/>
        </w:rPr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number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who</w:t>
      </w:r>
      <w:r w:rsidR="00E436AA">
        <w:t xml:space="preserve"> </w:t>
      </w:r>
      <w:r w:rsidRPr="00B42F60">
        <w:t>have</w:t>
      </w:r>
      <w:r w:rsidR="00E436AA">
        <w:t xml:space="preserve"> </w:t>
      </w:r>
      <w:r w:rsidRPr="00B42F60">
        <w:t>attempted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committed</w:t>
      </w:r>
      <w:r w:rsidR="00E436AA">
        <w:t xml:space="preserve"> </w:t>
      </w:r>
      <w:r w:rsidRPr="00B42F60">
        <w:t>suicide.</w:t>
      </w:r>
    </w:p>
    <w:p w:rsidR="002822A7" w:rsidRPr="00B42F60" w:rsidRDefault="002822A7" w:rsidP="006973FD">
      <w:pPr>
        <w:pStyle w:val="H1G"/>
      </w:pPr>
      <w:r w:rsidRPr="00B42F60">
        <w:tab/>
        <w:t>D.</w:t>
      </w:r>
      <w:r w:rsidRPr="00B42F60">
        <w:tab/>
        <w:t>Civil</w:t>
      </w:r>
      <w:r w:rsidR="00E436AA">
        <w:t xml:space="preserve"> </w:t>
      </w:r>
      <w:r w:rsidRPr="00B42F60">
        <w:t>rights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freedoms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7,</w:t>
      </w:r>
      <w:r w:rsidR="00E436AA">
        <w:t xml:space="preserve"> </w:t>
      </w:r>
      <w:r w:rsidRPr="00B42F60">
        <w:t>8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13–17)</w:t>
      </w:r>
    </w:p>
    <w:p w:rsidR="002822A7" w:rsidRPr="00B42F60" w:rsidRDefault="002822A7" w:rsidP="008F47BA">
      <w:pPr>
        <w:pStyle w:val="SingleTxtG"/>
      </w:pPr>
      <w:r w:rsidRPr="00B42F60">
        <w:t>40.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number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stateless</w:t>
      </w:r>
      <w:r w:rsidR="00E436AA">
        <w:t xml:space="preserve"> </w:t>
      </w:r>
      <w:r w:rsidRPr="00B42F60">
        <w:t>children.</w:t>
      </w:r>
    </w:p>
    <w:p w:rsidR="002822A7" w:rsidRPr="00B42F60" w:rsidRDefault="002822A7" w:rsidP="006973FD">
      <w:pPr>
        <w:pStyle w:val="H1G"/>
      </w:pPr>
      <w:r w:rsidRPr="00B42F60">
        <w:tab/>
        <w:t>E.</w:t>
      </w:r>
      <w:r w:rsidRPr="00B42F60">
        <w:tab/>
        <w:t>Violence</w:t>
      </w:r>
      <w:r w:rsidR="00E436AA">
        <w:t xml:space="preserve"> </w:t>
      </w:r>
      <w:r w:rsidRPr="00B42F60">
        <w:t>against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19,</w:t>
      </w:r>
      <w:r w:rsidR="00E436AA">
        <w:t xml:space="preserve"> </w:t>
      </w:r>
      <w:r w:rsidRPr="00B42F60">
        <w:t>24</w:t>
      </w:r>
      <w:r w:rsidR="00E436AA">
        <w:t xml:space="preserve"> </w:t>
      </w:r>
      <w:r w:rsidRPr="00B42F60">
        <w:t>(3),</w:t>
      </w:r>
      <w:r w:rsidR="00E436AA">
        <w:t xml:space="preserve"> </w:t>
      </w:r>
      <w:r w:rsidRPr="00B42F60">
        <w:t>28</w:t>
      </w:r>
      <w:r w:rsidR="00E436AA">
        <w:t xml:space="preserve"> </w:t>
      </w:r>
      <w:r w:rsidRPr="00B42F60">
        <w:t>(2),</w:t>
      </w:r>
      <w:r w:rsidR="00E436AA">
        <w:t xml:space="preserve"> </w:t>
      </w:r>
      <w:r w:rsidRPr="00B42F60">
        <w:t>34,</w:t>
      </w:r>
      <w:r w:rsidR="00E436AA">
        <w:t xml:space="preserve"> </w:t>
      </w:r>
      <w:r w:rsidRPr="00B42F60">
        <w:t>37</w:t>
      </w:r>
      <w:r w:rsidR="00E436AA">
        <w:t xml:space="preserve"> </w:t>
      </w:r>
      <w:r w:rsidRPr="00B42F60">
        <w:t>(a)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39)</w:t>
      </w:r>
    </w:p>
    <w:p w:rsidR="002822A7" w:rsidRPr="00B42F60" w:rsidRDefault="002822A7" w:rsidP="008F47BA">
      <w:pPr>
        <w:pStyle w:val="SingleTxtG"/>
      </w:pPr>
      <w:r w:rsidRPr="00B42F60">
        <w:t>41.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on:</w:t>
      </w:r>
    </w:p>
    <w:p w:rsidR="002822A7" w:rsidRPr="00B42F60" w:rsidRDefault="006973FD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cases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violence</w:t>
      </w:r>
      <w:r w:rsidR="00E436AA">
        <w:t xml:space="preserve"> </w:t>
      </w:r>
      <w:r w:rsidR="002822A7" w:rsidRPr="00B42F60">
        <w:t>against</w:t>
      </w:r>
      <w:r w:rsidR="00E436AA">
        <w:t xml:space="preserve"> </w:t>
      </w:r>
      <w:r w:rsidR="002822A7" w:rsidRPr="00B42F60">
        <w:t>children,</w:t>
      </w:r>
      <w:r w:rsidR="00E436AA">
        <w:t xml:space="preserve"> </w:t>
      </w:r>
      <w:r w:rsidR="002822A7" w:rsidRPr="00B42F60">
        <w:t>including</w:t>
      </w:r>
      <w:r w:rsidR="00E436AA">
        <w:t xml:space="preserve"> </w:t>
      </w:r>
      <w:r w:rsidR="002822A7" w:rsidRPr="00B42F60">
        <w:t>corporal</w:t>
      </w:r>
      <w:r w:rsidR="00E436AA">
        <w:t xml:space="preserve"> </w:t>
      </w:r>
      <w:r w:rsidR="002822A7" w:rsidRPr="00B42F60">
        <w:t>punishment,</w:t>
      </w:r>
      <w:r w:rsidR="00E436AA">
        <w:t xml:space="preserve"> </w:t>
      </w:r>
      <w:r w:rsidR="002822A7" w:rsidRPr="00B42F60">
        <w:t>reported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authorities,</w:t>
      </w:r>
      <w:r w:rsidR="00E436AA">
        <w:t xml:space="preserve"> </w:t>
      </w:r>
      <w:r w:rsidR="002822A7" w:rsidRPr="00B42F60">
        <w:t>investigated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prosecuted,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sanctions</w:t>
      </w:r>
      <w:r w:rsidR="00E436AA">
        <w:t xml:space="preserve"> </w:t>
      </w:r>
      <w:r w:rsidR="002822A7" w:rsidRPr="00B42F60">
        <w:t>issued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perpetrators,</w:t>
      </w:r>
      <w:r w:rsidR="00E436AA">
        <w:t xml:space="preserve"> </w:t>
      </w:r>
      <w:r w:rsidR="002822A7" w:rsidRPr="00B42F60">
        <w:t>disaggregated</w:t>
      </w:r>
      <w:r w:rsidR="00E436AA">
        <w:t xml:space="preserve"> </w:t>
      </w:r>
      <w:r w:rsidR="002822A7" w:rsidRPr="00B42F60">
        <w:t>by</w:t>
      </w:r>
      <w:r w:rsidR="00E436AA">
        <w:t xml:space="preserve"> </w:t>
      </w:r>
      <w:r w:rsidR="002822A7" w:rsidRPr="00B42F60">
        <w:t>type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offence;</w:t>
      </w:r>
    </w:p>
    <w:p w:rsidR="002822A7" w:rsidRPr="00B42F60" w:rsidRDefault="006973FD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type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protective</w:t>
      </w:r>
      <w:r w:rsidR="00E436AA">
        <w:t xml:space="preserve"> </w:t>
      </w:r>
      <w:r w:rsidR="002822A7" w:rsidRPr="00B42F60">
        <w:t>measures</w:t>
      </w:r>
      <w:r w:rsidR="00E436AA">
        <w:t xml:space="preserve"> </w:t>
      </w:r>
      <w:r w:rsidR="002822A7" w:rsidRPr="00B42F60">
        <w:t>provided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child</w:t>
      </w:r>
      <w:r w:rsidR="00E436AA">
        <w:t xml:space="preserve"> </w:t>
      </w:r>
      <w:r w:rsidR="002822A7" w:rsidRPr="00B42F60">
        <w:t>victims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violence.</w:t>
      </w:r>
    </w:p>
    <w:p w:rsidR="002822A7" w:rsidRPr="00B42F60" w:rsidRDefault="002822A7" w:rsidP="006973FD">
      <w:pPr>
        <w:pStyle w:val="H1G"/>
      </w:pPr>
      <w:r w:rsidRPr="00B42F60">
        <w:tab/>
        <w:t>F.</w:t>
      </w:r>
      <w:r w:rsidRPr="00B42F60">
        <w:tab/>
        <w:t>Family</w:t>
      </w:r>
      <w:r w:rsidR="00E436AA">
        <w:t xml:space="preserve"> </w:t>
      </w:r>
      <w:r w:rsidRPr="00B42F60">
        <w:t>environment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alternative</w:t>
      </w:r>
      <w:r w:rsidR="00E436AA">
        <w:t xml:space="preserve"> </w:t>
      </w:r>
      <w:r w:rsidRPr="00B42F60">
        <w:t>care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5,</w:t>
      </w:r>
      <w:r w:rsidR="00E436AA">
        <w:t xml:space="preserve"> </w:t>
      </w:r>
      <w:r w:rsidRPr="00B42F60">
        <w:t>9–11,</w:t>
      </w:r>
      <w:r w:rsidR="00E436AA">
        <w:t xml:space="preserve"> </w:t>
      </w:r>
      <w:r w:rsidRPr="00B42F60">
        <w:t>18</w:t>
      </w:r>
      <w:r w:rsidR="00E436AA">
        <w:t xml:space="preserve"> </w:t>
      </w:r>
      <w:r w:rsidRPr="00B42F60">
        <w:t>(1)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(2),</w:t>
      </w:r>
      <w:r w:rsidR="00E436AA">
        <w:t xml:space="preserve"> </w:t>
      </w:r>
      <w:r w:rsidRPr="00B42F60">
        <w:t>20,</w:t>
      </w:r>
      <w:r w:rsidR="00E436AA">
        <w:t xml:space="preserve"> </w:t>
      </w:r>
      <w:r w:rsidRPr="00B42F60">
        <w:t>21,</w:t>
      </w:r>
      <w:r w:rsidR="00E436AA">
        <w:t xml:space="preserve"> </w:t>
      </w:r>
      <w:r w:rsidRPr="00B42F60">
        <w:t>25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27</w:t>
      </w:r>
      <w:r w:rsidR="00E436AA">
        <w:t xml:space="preserve"> </w:t>
      </w:r>
      <w:r w:rsidRPr="00B42F60">
        <w:t>(4)</w:t>
      </w:r>
      <w:r w:rsidR="005A088F">
        <w:t>)</w:t>
      </w:r>
    </w:p>
    <w:p w:rsidR="002822A7" w:rsidRPr="00B42F60" w:rsidRDefault="002822A7" w:rsidP="008F47BA">
      <w:pPr>
        <w:pStyle w:val="SingleTxtG"/>
      </w:pPr>
      <w:r w:rsidRPr="00B42F60">
        <w:t>42.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number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proportion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families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receiving</w:t>
      </w:r>
      <w:r w:rsidR="00E436AA">
        <w:t xml:space="preserve"> </w:t>
      </w:r>
      <w:r w:rsidRPr="00B42F60">
        <w:t>economic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other</w:t>
      </w:r>
      <w:r w:rsidR="00E436AA">
        <w:t xml:space="preserve"> </w:t>
      </w:r>
      <w:r w:rsidRPr="00B42F60">
        <w:t>types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support</w:t>
      </w:r>
      <w:r w:rsidR="00E436AA">
        <w:t xml:space="preserve"> </w:t>
      </w:r>
      <w:r w:rsidRPr="00B42F60">
        <w:t>services.</w:t>
      </w:r>
    </w:p>
    <w:p w:rsidR="002822A7" w:rsidRPr="00B42F60" w:rsidRDefault="002822A7" w:rsidP="008F47BA">
      <w:pPr>
        <w:pStyle w:val="SingleTxtG"/>
      </w:pPr>
      <w:r w:rsidRPr="00B42F60">
        <w:t>43.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on:</w:t>
      </w:r>
    </w:p>
    <w:p w:rsidR="002822A7" w:rsidRPr="00B42F60" w:rsidRDefault="006973FD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institutional</w:t>
      </w:r>
      <w:r w:rsidR="00E436AA">
        <w:t xml:space="preserve"> </w:t>
      </w:r>
      <w:r w:rsidR="002822A7" w:rsidRPr="00B42F60">
        <w:t>care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average</w:t>
      </w:r>
      <w:r w:rsidR="00E436AA">
        <w:t xml:space="preserve"> </w:t>
      </w:r>
      <w:r w:rsidR="002822A7" w:rsidRPr="00B42F60">
        <w:t>days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stay;</w:t>
      </w:r>
    </w:p>
    <w:p w:rsidR="002822A7" w:rsidRPr="00B42F60" w:rsidRDefault="006973FD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family-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community-based</w:t>
      </w:r>
      <w:r w:rsidR="00E436AA">
        <w:t xml:space="preserve"> </w:t>
      </w:r>
      <w:r w:rsidR="002822A7" w:rsidRPr="00B42F60">
        <w:t>care.</w:t>
      </w:r>
    </w:p>
    <w:p w:rsidR="002822A7" w:rsidRPr="00B42F60" w:rsidRDefault="002822A7" w:rsidP="006973FD">
      <w:pPr>
        <w:pStyle w:val="H1G"/>
      </w:pPr>
      <w:r w:rsidRPr="00B42F60">
        <w:tab/>
        <w:t>G.</w:t>
      </w:r>
      <w:r w:rsidRPr="00B42F60">
        <w:tab/>
        <w:t>Disability,</w:t>
      </w:r>
      <w:r w:rsidR="00E436AA">
        <w:t xml:space="preserve"> </w:t>
      </w:r>
      <w:r w:rsidRPr="00B42F60">
        <w:t>basic</w:t>
      </w:r>
      <w:r w:rsidR="00E436AA">
        <w:t xml:space="preserve"> </w:t>
      </w:r>
      <w:r w:rsidRPr="00B42F60">
        <w:t>health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welfare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6,</w:t>
      </w:r>
      <w:r w:rsidR="00E436AA">
        <w:t xml:space="preserve"> </w:t>
      </w:r>
      <w:r w:rsidRPr="00B42F60">
        <w:t>18</w:t>
      </w:r>
      <w:r w:rsidR="00E436AA">
        <w:t xml:space="preserve"> </w:t>
      </w:r>
      <w:r w:rsidRPr="00B42F60">
        <w:t>(3),</w:t>
      </w:r>
      <w:r w:rsidR="00E436AA">
        <w:t xml:space="preserve"> </w:t>
      </w:r>
      <w:r w:rsidRPr="00B42F60">
        <w:t>23,</w:t>
      </w:r>
      <w:r w:rsidR="00E436AA">
        <w:t xml:space="preserve"> </w:t>
      </w:r>
      <w:r w:rsidRPr="00B42F60">
        <w:t>24,</w:t>
      </w:r>
      <w:r w:rsidR="00E436AA">
        <w:t xml:space="preserve"> </w:t>
      </w:r>
      <w:r w:rsidRPr="00B42F60">
        <w:t>26,</w:t>
      </w:r>
      <w:r w:rsidR="00E436AA">
        <w:t xml:space="preserve"> </w:t>
      </w:r>
      <w:r w:rsidRPr="00B42F60">
        <w:t>27</w:t>
      </w:r>
      <w:r w:rsidR="00E436AA">
        <w:t xml:space="preserve"> </w:t>
      </w:r>
      <w:r w:rsidRPr="00B42F60">
        <w:t>(1)–(3)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33)</w:t>
      </w:r>
    </w:p>
    <w:p w:rsidR="002822A7" w:rsidRPr="00B42F60" w:rsidRDefault="002822A7" w:rsidP="008F47BA">
      <w:pPr>
        <w:pStyle w:val="SingleTxtG"/>
      </w:pPr>
      <w:r w:rsidRPr="00B42F60">
        <w:t>44.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type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disability,</w:t>
      </w:r>
      <w:r w:rsidR="00E436AA">
        <w:t xml:space="preserve"> </w:t>
      </w:r>
      <w:r w:rsidRPr="00B42F60">
        <w:t>on:</w:t>
      </w:r>
    </w:p>
    <w:p w:rsidR="002822A7" w:rsidRPr="00B42F60" w:rsidRDefault="006973FD" w:rsidP="002230EC">
      <w:pPr>
        <w:pStyle w:val="SingleTxtG"/>
      </w:pPr>
      <w:r>
        <w:tab/>
      </w:r>
      <w:r w:rsidR="002822A7" w:rsidRPr="00B42F60">
        <w:t>(</w:t>
      </w:r>
      <w:r w:rsidR="002230EC">
        <w:t>a</w:t>
      </w:r>
      <w:r w:rsidR="002822A7" w:rsidRPr="00B42F60">
        <w:t>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disabilities;</w:t>
      </w:r>
    </w:p>
    <w:p w:rsidR="002822A7" w:rsidRPr="00B42F60" w:rsidRDefault="006973FD" w:rsidP="002230EC">
      <w:pPr>
        <w:pStyle w:val="SingleTxtG"/>
      </w:pPr>
      <w:r>
        <w:tab/>
      </w:r>
      <w:r w:rsidR="002822A7" w:rsidRPr="00B42F60">
        <w:t>(</w:t>
      </w:r>
      <w:r w:rsidR="002230EC">
        <w:t>b</w:t>
      </w:r>
      <w:r w:rsidR="002822A7" w:rsidRPr="00B42F60">
        <w:t>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disabilities</w:t>
      </w:r>
      <w:r w:rsidR="00E436AA">
        <w:t xml:space="preserve"> </w:t>
      </w:r>
      <w:r w:rsidR="002822A7" w:rsidRPr="00B42F60">
        <w:t>living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their</w:t>
      </w:r>
      <w:r w:rsidR="00E436AA">
        <w:t xml:space="preserve"> </w:t>
      </w:r>
      <w:r w:rsidR="002822A7" w:rsidRPr="00B42F60">
        <w:t>families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living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family-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community-based</w:t>
      </w:r>
      <w:r w:rsidR="00E436AA">
        <w:t xml:space="preserve"> </w:t>
      </w:r>
      <w:r w:rsidR="002822A7" w:rsidRPr="00B42F60">
        <w:t>care;</w:t>
      </w:r>
    </w:p>
    <w:p w:rsidR="002822A7" w:rsidRPr="00B42F60" w:rsidRDefault="006973FD" w:rsidP="002230EC">
      <w:pPr>
        <w:pStyle w:val="SingleTxtG"/>
      </w:pPr>
      <w:r>
        <w:tab/>
      </w:r>
      <w:r w:rsidR="002822A7" w:rsidRPr="00B42F60">
        <w:t>(</w:t>
      </w:r>
      <w:r w:rsidR="002230EC">
        <w:t>c</w:t>
      </w:r>
      <w:r w:rsidR="002822A7" w:rsidRPr="00B42F60">
        <w:t>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disabilities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inclusive</w:t>
      </w:r>
      <w:r w:rsidR="00E436AA">
        <w:t xml:space="preserve"> </w:t>
      </w:r>
      <w:r w:rsidR="002822A7" w:rsidRPr="00B42F60">
        <w:t>education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separate</w:t>
      </w:r>
      <w:r w:rsidR="00E436AA">
        <w:t xml:space="preserve"> </w:t>
      </w:r>
      <w:r w:rsidR="002822A7" w:rsidRPr="00B42F60">
        <w:t>schools;</w:t>
      </w:r>
    </w:p>
    <w:p w:rsidR="002822A7" w:rsidRPr="00B42F60" w:rsidRDefault="006973FD" w:rsidP="002230EC">
      <w:pPr>
        <w:pStyle w:val="SingleTxtG"/>
      </w:pPr>
      <w:r>
        <w:tab/>
      </w:r>
      <w:r w:rsidR="002822A7" w:rsidRPr="00B42F60">
        <w:t>(</w:t>
      </w:r>
      <w:r w:rsidR="002230EC">
        <w:t>d</w:t>
      </w:r>
      <w:r w:rsidR="002822A7" w:rsidRPr="00B42F60">
        <w:t>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reported</w:t>
      </w:r>
      <w:r w:rsidR="00E436AA">
        <w:t xml:space="preserve"> </w:t>
      </w:r>
      <w:r w:rsidR="002822A7" w:rsidRPr="00B42F60">
        <w:t>cases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torture,</w:t>
      </w:r>
      <w:r w:rsidR="00E436AA">
        <w:t xml:space="preserve"> </w:t>
      </w:r>
      <w:r w:rsidR="002822A7" w:rsidRPr="00B42F60">
        <w:t>inhuman</w:t>
      </w:r>
      <w:r w:rsidR="00E436AA">
        <w:t xml:space="preserve"> </w:t>
      </w:r>
      <w:r w:rsidR="002822A7" w:rsidRPr="00B42F60">
        <w:t>or</w:t>
      </w:r>
      <w:r w:rsidR="00E436AA">
        <w:t xml:space="preserve"> </w:t>
      </w:r>
      <w:r w:rsidR="002822A7" w:rsidRPr="00B42F60">
        <w:t>degrading</w:t>
      </w:r>
      <w:r w:rsidR="00E436AA">
        <w:t xml:space="preserve"> </w:t>
      </w:r>
      <w:r w:rsidR="002822A7" w:rsidRPr="00B42F60">
        <w:t>treatment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neglect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sexual</w:t>
      </w:r>
      <w:r w:rsidR="00E436AA">
        <w:t xml:space="preserve"> </w:t>
      </w:r>
      <w:r w:rsidR="002822A7" w:rsidRPr="00B42F60">
        <w:t>violence</w:t>
      </w:r>
      <w:r w:rsidR="00E436AA">
        <w:t xml:space="preserve"> </w:t>
      </w:r>
      <w:r w:rsidR="002822A7" w:rsidRPr="00B42F60">
        <w:t>against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disabilities</w:t>
      </w:r>
      <w:r w:rsidR="00E436AA">
        <w:t xml:space="preserve"> </w:t>
      </w:r>
      <w:r w:rsidR="002822A7" w:rsidRPr="00B42F60">
        <w:t>placed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institutions,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investigations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prosecutions</w:t>
      </w:r>
      <w:r w:rsidR="00E436AA">
        <w:t xml:space="preserve"> </w:t>
      </w:r>
      <w:r w:rsidR="002822A7" w:rsidRPr="00B42F60">
        <w:t>carried</w:t>
      </w:r>
      <w:r w:rsidR="00E436AA">
        <w:t xml:space="preserve"> </w:t>
      </w:r>
      <w:r w:rsidR="002822A7" w:rsidRPr="00B42F60">
        <w:t>out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sentences</w:t>
      </w:r>
      <w:r w:rsidR="00E436AA">
        <w:t xml:space="preserve"> </w:t>
      </w:r>
      <w:r w:rsidR="002822A7" w:rsidRPr="00B42F60">
        <w:t>issued.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lastRenderedPageBreak/>
        <w:t>45.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on:</w:t>
      </w:r>
    </w:p>
    <w:p w:rsidR="002822A7" w:rsidRPr="00B42F60" w:rsidRDefault="006973FD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proportion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health</w:t>
      </w:r>
      <w:r w:rsidR="00E436AA">
        <w:t xml:space="preserve"> </w:t>
      </w:r>
      <w:r w:rsidR="002822A7" w:rsidRPr="00B42F60">
        <w:t>insurance;</w:t>
      </w:r>
    </w:p>
    <w:p w:rsidR="002822A7" w:rsidRPr="00B42F60" w:rsidRDefault="006973FD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paediatric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mental</w:t>
      </w:r>
      <w:r w:rsidR="00E436AA">
        <w:t xml:space="preserve"> </w:t>
      </w:r>
      <w:r w:rsidR="002822A7" w:rsidRPr="00B42F60">
        <w:t>health</w:t>
      </w:r>
      <w:r w:rsidR="00E436AA">
        <w:t xml:space="preserve"> </w:t>
      </w:r>
      <w:r w:rsidR="002822A7" w:rsidRPr="00B42F60">
        <w:t>services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professionals</w:t>
      </w:r>
      <w:r w:rsidR="00E436AA">
        <w:t xml:space="preserve"> </w:t>
      </w:r>
      <w:r w:rsidR="002822A7" w:rsidRPr="00B42F60">
        <w:t>specialized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young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adolescents,</w:t>
      </w:r>
      <w:r w:rsidR="00E436AA">
        <w:t xml:space="preserve"> </w:t>
      </w:r>
      <w:r w:rsidR="002822A7" w:rsidRPr="00B42F60">
        <w:t>disaggregated</w:t>
      </w:r>
      <w:r w:rsidR="00E436AA">
        <w:t xml:space="preserve"> </w:t>
      </w:r>
      <w:r w:rsidR="002822A7" w:rsidRPr="00B42F60">
        <w:t>by</w:t>
      </w:r>
      <w:r w:rsidR="00E436AA">
        <w:t xml:space="preserve"> </w:t>
      </w:r>
      <w:r w:rsidR="002822A7" w:rsidRPr="00B42F60">
        <w:t>region.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46.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on:</w:t>
      </w:r>
    </w:p>
    <w:p w:rsidR="002822A7" w:rsidRPr="00B42F60" w:rsidRDefault="006973FD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adolescent</w:t>
      </w:r>
      <w:r w:rsidR="00E436AA">
        <w:t xml:space="preserve"> </w:t>
      </w:r>
      <w:r w:rsidR="002822A7" w:rsidRPr="00B42F60">
        <w:t>mothers;</w:t>
      </w:r>
    </w:p>
    <w:p w:rsidR="002822A7" w:rsidRPr="00B42F60" w:rsidRDefault="006973FD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drug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alcohol</w:t>
      </w:r>
      <w:r w:rsidR="00E436AA">
        <w:t xml:space="preserve"> </w:t>
      </w:r>
      <w:r w:rsidR="002822A7" w:rsidRPr="00B42F60">
        <w:t>abuse</w:t>
      </w:r>
      <w:r w:rsidR="00E436AA">
        <w:t xml:space="preserve"> </w:t>
      </w:r>
      <w:r w:rsidR="002822A7" w:rsidRPr="00B42F60">
        <w:t>problems;</w:t>
      </w:r>
    </w:p>
    <w:p w:rsidR="002822A7" w:rsidRPr="00B42F60" w:rsidRDefault="006973FD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sexual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reproductive</w:t>
      </w:r>
      <w:r w:rsidR="00E436AA">
        <w:t xml:space="preserve"> </w:t>
      </w:r>
      <w:r w:rsidR="002822A7" w:rsidRPr="00B42F60">
        <w:t>health</w:t>
      </w:r>
      <w:r w:rsidR="00E436AA">
        <w:t xml:space="preserve"> </w:t>
      </w:r>
      <w:r w:rsidR="002822A7" w:rsidRPr="00B42F60">
        <w:t>services</w:t>
      </w:r>
      <w:r w:rsidR="00E436AA">
        <w:t xml:space="preserve"> </w:t>
      </w:r>
      <w:r w:rsidR="002822A7" w:rsidRPr="00B42F60">
        <w:t>available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adolescents,</w:t>
      </w:r>
      <w:r w:rsidR="00E436AA">
        <w:t xml:space="preserve"> </w:t>
      </w:r>
      <w:r w:rsidR="002822A7" w:rsidRPr="00B42F60">
        <w:t>disaggregated</w:t>
      </w:r>
      <w:r w:rsidR="00E436AA">
        <w:t xml:space="preserve"> </w:t>
      </w:r>
      <w:r w:rsidR="002822A7" w:rsidRPr="00B42F60">
        <w:t>by</w:t>
      </w:r>
      <w:r w:rsidR="00E436AA">
        <w:t xml:space="preserve"> </w:t>
      </w:r>
      <w:r w:rsidR="002822A7" w:rsidRPr="00B42F60">
        <w:t>region.</w:t>
      </w:r>
    </w:p>
    <w:p w:rsidR="002822A7" w:rsidRPr="00B42F60" w:rsidRDefault="002822A7" w:rsidP="008F47BA">
      <w:pPr>
        <w:pStyle w:val="SingleTxtG"/>
      </w:pPr>
      <w:r w:rsidRPr="00B42F60">
        <w:t>47.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number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proportion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living</w:t>
      </w:r>
      <w:r w:rsidR="00E436AA">
        <w:t xml:space="preserve"> </w:t>
      </w:r>
      <w:r w:rsidRPr="00B42F60">
        <w:t>below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poverty</w:t>
      </w:r>
      <w:r w:rsidR="00E436AA">
        <w:t xml:space="preserve"> </w:t>
      </w:r>
      <w:r w:rsidRPr="00B42F60">
        <w:t>line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extreme</w:t>
      </w:r>
      <w:r w:rsidR="00E436AA">
        <w:t xml:space="preserve"> </w:t>
      </w:r>
      <w:r w:rsidRPr="00B42F60">
        <w:t>poverty.</w:t>
      </w:r>
      <w:r w:rsidR="00E436AA">
        <w:t xml:space="preserve"> </w:t>
      </w:r>
    </w:p>
    <w:p w:rsidR="002822A7" w:rsidRPr="00B42F60" w:rsidRDefault="002822A7" w:rsidP="002230EC">
      <w:pPr>
        <w:pStyle w:val="H1G"/>
      </w:pPr>
      <w:r w:rsidRPr="00B42F60">
        <w:tab/>
        <w:t>H.</w:t>
      </w:r>
      <w:r w:rsidRPr="00B42F60">
        <w:tab/>
        <w:t>Education,</w:t>
      </w:r>
      <w:r w:rsidR="00E436AA">
        <w:t xml:space="preserve"> </w:t>
      </w:r>
      <w:r w:rsidRPr="00B42F60">
        <w:t>leisure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cultural</w:t>
      </w:r>
      <w:r w:rsidR="00E436AA">
        <w:t xml:space="preserve"> </w:t>
      </w:r>
      <w:r w:rsidRPr="00B42F60">
        <w:t>activities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28–31)</w:t>
      </w:r>
    </w:p>
    <w:p w:rsidR="002822A7" w:rsidRPr="00B42F60" w:rsidRDefault="002822A7" w:rsidP="008F47BA">
      <w:pPr>
        <w:pStyle w:val="SingleTxtG"/>
      </w:pPr>
      <w:r w:rsidRPr="00B42F60">
        <w:t>48.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on: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proportion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aged</w:t>
      </w:r>
      <w:r w:rsidR="00E436AA">
        <w:t xml:space="preserve"> </w:t>
      </w:r>
      <w:r w:rsidR="002822A7" w:rsidRPr="00B42F60">
        <w:t>between</w:t>
      </w:r>
      <w:r w:rsidR="00E436AA">
        <w:t xml:space="preserve"> </w:t>
      </w:r>
      <w:r w:rsidR="002822A7" w:rsidRPr="00B42F60">
        <w:t>16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18</w:t>
      </w:r>
      <w:r w:rsidR="00E436AA">
        <w:t xml:space="preserve"> </w:t>
      </w:r>
      <w:r w:rsidR="002822A7" w:rsidRPr="00B42F60">
        <w:t>years</w:t>
      </w:r>
      <w:r w:rsidR="00E436AA">
        <w:t xml:space="preserve"> </w:t>
      </w:r>
      <w:r w:rsidR="002822A7" w:rsidRPr="00B42F60">
        <w:t>not</w:t>
      </w:r>
      <w:r w:rsidR="00E436AA">
        <w:t xml:space="preserve"> </w:t>
      </w:r>
      <w:r w:rsidR="002822A7" w:rsidRPr="00B42F60">
        <w:t>attending</w:t>
      </w:r>
      <w:r w:rsidR="00E436AA">
        <w:t xml:space="preserve"> </w:t>
      </w:r>
      <w:r w:rsidR="002822A7" w:rsidRPr="00B42F60">
        <w:t>school;</w:t>
      </w:r>
      <w:r w:rsidR="00E436AA">
        <w:t xml:space="preserve"> 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proportion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dropping</w:t>
      </w:r>
      <w:r w:rsidR="00E436AA">
        <w:t xml:space="preserve"> </w:t>
      </w:r>
      <w:r w:rsidR="002822A7" w:rsidRPr="00B42F60">
        <w:t>out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school;</w:t>
      </w:r>
      <w:r w:rsidR="00E436AA">
        <w:t xml:space="preserve"> 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special</w:t>
      </w:r>
      <w:r w:rsidR="00E436AA">
        <w:t xml:space="preserve"> </w:t>
      </w:r>
      <w:r w:rsidR="002822A7" w:rsidRPr="00B42F60">
        <w:t>schools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special</w:t>
      </w:r>
      <w:r w:rsidR="00E436AA">
        <w:t xml:space="preserve"> </w:t>
      </w:r>
      <w:r w:rsidR="002822A7" w:rsidRPr="00B42F60">
        <w:t>classes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regular</w:t>
      </w:r>
      <w:r w:rsidR="00E436AA">
        <w:t xml:space="preserve"> </w:t>
      </w:r>
      <w:r w:rsidR="002822A7" w:rsidRPr="00B42F60">
        <w:t>schools;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proportion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attending</w:t>
      </w:r>
      <w:r w:rsidR="00E436AA">
        <w:t xml:space="preserve"> </w:t>
      </w:r>
      <w:r w:rsidR="002822A7" w:rsidRPr="00B42F60">
        <w:t>early</w:t>
      </w:r>
      <w:r w:rsidR="00E436AA">
        <w:t xml:space="preserve"> </w:t>
      </w:r>
      <w:r w:rsidR="002822A7" w:rsidRPr="00B42F60">
        <w:t>childhood</w:t>
      </w:r>
      <w:r w:rsidR="00E436AA">
        <w:t xml:space="preserve"> </w:t>
      </w:r>
      <w:r w:rsidR="002822A7" w:rsidRPr="00B42F60">
        <w:t>education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average</w:t>
      </w:r>
      <w:r w:rsidR="00E436AA">
        <w:t xml:space="preserve"> </w:t>
      </w:r>
      <w:r w:rsidR="002822A7" w:rsidRPr="00B42F60">
        <w:t>years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attendance;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(e)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public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private</w:t>
      </w:r>
      <w:r w:rsidR="00E436AA">
        <w:t xml:space="preserve"> </w:t>
      </w:r>
      <w:r w:rsidR="002822A7" w:rsidRPr="00B42F60">
        <w:t>schools,</w:t>
      </w:r>
      <w:r w:rsidR="00E436AA">
        <w:t xml:space="preserve"> </w:t>
      </w:r>
      <w:r w:rsidR="002822A7" w:rsidRPr="00B42F60">
        <w:t>including</w:t>
      </w:r>
      <w:r w:rsidR="00E436AA">
        <w:t xml:space="preserve"> </w:t>
      </w:r>
      <w:r w:rsidR="002822A7" w:rsidRPr="00B42F60">
        <w:t>religious</w:t>
      </w:r>
      <w:r w:rsidR="00E436AA">
        <w:t xml:space="preserve"> </w:t>
      </w:r>
      <w:r w:rsidR="002822A7" w:rsidRPr="00B42F60">
        <w:t>schools.</w:t>
      </w:r>
      <w:r w:rsidR="00E436AA">
        <w:t xml:space="preserve"> </w:t>
      </w:r>
    </w:p>
    <w:p w:rsidR="002822A7" w:rsidRPr="00B42F60" w:rsidRDefault="002822A7" w:rsidP="002230EC">
      <w:pPr>
        <w:pStyle w:val="H1G"/>
      </w:pPr>
      <w:r w:rsidRPr="00B42F60">
        <w:tab/>
        <w:t>I.</w:t>
      </w:r>
      <w:r w:rsidRPr="00B42F60">
        <w:tab/>
        <w:t>Special</w:t>
      </w:r>
      <w:r w:rsidR="00E436AA">
        <w:t xml:space="preserve"> </w:t>
      </w:r>
      <w:r w:rsidRPr="00B42F60">
        <w:t>protection</w:t>
      </w:r>
      <w:r w:rsidR="00E436AA">
        <w:t xml:space="preserve"> </w:t>
      </w:r>
      <w:r w:rsidRPr="00B42F60">
        <w:t>measures</w:t>
      </w:r>
      <w:r w:rsidR="00E436AA">
        <w:t xml:space="preserve"> </w:t>
      </w:r>
      <w:r w:rsidRPr="00B42F60">
        <w:t>(arts.</w:t>
      </w:r>
      <w:r w:rsidR="00E436AA">
        <w:t xml:space="preserve"> </w:t>
      </w:r>
      <w:r w:rsidRPr="00B42F60">
        <w:t>22,</w:t>
      </w:r>
      <w:r w:rsidR="00E436AA">
        <w:t xml:space="preserve"> </w:t>
      </w:r>
      <w:r w:rsidRPr="00B42F60">
        <w:t>30,</w:t>
      </w:r>
      <w:r w:rsidR="00E436AA">
        <w:t xml:space="preserve"> </w:t>
      </w:r>
      <w:r w:rsidRPr="00B42F60">
        <w:t>32,</w:t>
      </w:r>
      <w:r w:rsidR="00E436AA">
        <w:t xml:space="preserve"> </w:t>
      </w:r>
      <w:r w:rsidRPr="00B42F60">
        <w:t>33,</w:t>
      </w:r>
      <w:r w:rsidR="00E436AA">
        <w:t xml:space="preserve"> </w:t>
      </w:r>
      <w:r w:rsidRPr="00B42F60">
        <w:t>35,</w:t>
      </w:r>
      <w:r w:rsidR="00E436AA">
        <w:t xml:space="preserve"> </w:t>
      </w:r>
      <w:r w:rsidRPr="00B42F60">
        <w:t>36,</w:t>
      </w:r>
      <w:r w:rsidR="00E436AA">
        <w:t xml:space="preserve"> </w:t>
      </w:r>
      <w:r w:rsidRPr="00B42F60">
        <w:t>37</w:t>
      </w:r>
      <w:r w:rsidR="00E436AA">
        <w:t xml:space="preserve"> </w:t>
      </w:r>
      <w:r w:rsidRPr="00B42F60">
        <w:t>(b)–(d)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38–40)</w:t>
      </w:r>
    </w:p>
    <w:p w:rsidR="002822A7" w:rsidRPr="00B42F60" w:rsidRDefault="002822A7" w:rsidP="008F47BA">
      <w:pPr>
        <w:pStyle w:val="SingleTxtG"/>
      </w:pPr>
      <w:r w:rsidRPr="00B42F60">
        <w:t>49.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well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country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origin,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accompanied</w:t>
      </w:r>
      <w:r w:rsidR="00E436AA">
        <w:t xml:space="preserve"> </w:t>
      </w:r>
      <w:r w:rsidRPr="00B42F60">
        <w:t>or</w:t>
      </w:r>
      <w:r w:rsidR="00E436AA">
        <w:t xml:space="preserve"> </w:t>
      </w:r>
      <w:r w:rsidRPr="00B42F60">
        <w:t>unaccompanied</w:t>
      </w:r>
      <w:r w:rsidR="00E436AA">
        <w:t xml:space="preserve"> </w:t>
      </w:r>
      <w:r w:rsidRPr="00B42F60">
        <w:t>status,</w:t>
      </w:r>
      <w:r w:rsidR="00E436AA">
        <w:t xml:space="preserve"> </w:t>
      </w:r>
      <w:r w:rsidRPr="00B42F60">
        <w:t>on: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asylum-seeking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refugee</w:t>
      </w:r>
      <w:r w:rsidR="00E436AA">
        <w:t xml:space="preserve"> </w:t>
      </w:r>
      <w:r w:rsidR="002822A7" w:rsidRPr="00B42F60">
        <w:t>children;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situations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migration;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unaccompanied</w:t>
      </w:r>
      <w:r w:rsidR="00E436AA">
        <w:t xml:space="preserve"> </w:t>
      </w:r>
      <w:r w:rsidR="002822A7" w:rsidRPr="00B42F60">
        <w:t>asylum-seeking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aged</w:t>
      </w:r>
      <w:r w:rsidR="00E436AA">
        <w:t xml:space="preserve"> </w:t>
      </w:r>
      <w:r w:rsidR="002822A7" w:rsidRPr="00B42F60">
        <w:t>between</w:t>
      </w:r>
      <w:r w:rsidR="00E436AA">
        <w:t xml:space="preserve"> </w:t>
      </w:r>
      <w:r w:rsidR="002822A7" w:rsidRPr="00B42F60">
        <w:t>14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18</w:t>
      </w:r>
      <w:r w:rsidR="00E436AA">
        <w:t xml:space="preserve"> </w:t>
      </w:r>
      <w:r w:rsidR="002822A7" w:rsidRPr="00B42F60">
        <w:t>who</w:t>
      </w:r>
      <w:r w:rsidR="00E436AA">
        <w:t xml:space="preserve"> </w:t>
      </w:r>
      <w:r w:rsidR="002822A7" w:rsidRPr="00B42F60">
        <w:t>are</w:t>
      </w:r>
      <w:r w:rsidR="00E436AA">
        <w:t xml:space="preserve"> </w:t>
      </w:r>
      <w:r w:rsidR="002822A7" w:rsidRPr="00B42F60">
        <w:t>not</w:t>
      </w:r>
      <w:r w:rsidR="00E436AA">
        <w:t xml:space="preserve"> </w:t>
      </w:r>
      <w:r w:rsidR="002822A7" w:rsidRPr="00B42F60">
        <w:t>covered</w:t>
      </w:r>
      <w:r w:rsidR="00E436AA">
        <w:t xml:space="preserve"> </w:t>
      </w:r>
      <w:r w:rsidR="002822A7" w:rsidRPr="00B42F60">
        <w:t>by</w:t>
      </w:r>
      <w:r w:rsidR="00E436AA">
        <w:t xml:space="preserve"> </w:t>
      </w:r>
      <w:r w:rsidR="002822A7" w:rsidRPr="00B42F60">
        <w:t>Act</w:t>
      </w:r>
      <w:r w:rsidR="00E436AA">
        <w:t xml:space="preserve"> </w:t>
      </w:r>
      <w:r w:rsidR="002822A7" w:rsidRPr="00B42F60">
        <w:t>XXXI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1997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Protection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Children;</w:t>
      </w:r>
      <w:r w:rsidR="00E436AA">
        <w:t xml:space="preserve"> 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(d)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asylum-seeking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refugee</w:t>
      </w:r>
      <w:r w:rsidR="00E436AA">
        <w:t xml:space="preserve"> </w:t>
      </w:r>
      <w:r w:rsidR="002822A7" w:rsidRPr="00B42F60">
        <w:t>children,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situations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migration</w:t>
      </w:r>
      <w:r w:rsidR="00E436AA">
        <w:t xml:space="preserve"> </w:t>
      </w:r>
      <w:r w:rsidR="002822A7" w:rsidRPr="00B42F60">
        <w:t>who</w:t>
      </w:r>
      <w:r w:rsidR="00E436AA">
        <w:t xml:space="preserve"> </w:t>
      </w:r>
      <w:r w:rsidR="002822A7" w:rsidRPr="00B42F60">
        <w:t>are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detention,</w:t>
      </w:r>
      <w:r w:rsidR="00E436AA">
        <w:t xml:space="preserve"> </w:t>
      </w:r>
      <w:r w:rsidR="002822A7" w:rsidRPr="00B42F60">
        <w:t>including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transit</w:t>
      </w:r>
      <w:r w:rsidR="00E436AA">
        <w:t xml:space="preserve"> </w:t>
      </w:r>
      <w:r w:rsidR="002822A7" w:rsidRPr="00B42F60">
        <w:t>centres;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(e)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who</w:t>
      </w:r>
      <w:r w:rsidR="00E436AA">
        <w:t xml:space="preserve"> </w:t>
      </w:r>
      <w:r w:rsidR="002822A7" w:rsidRPr="00B42F60">
        <w:t>have</w:t>
      </w:r>
      <w:r w:rsidR="00E436AA">
        <w:t xml:space="preserve"> </w:t>
      </w:r>
      <w:r w:rsidR="002822A7" w:rsidRPr="00B42F60">
        <w:t>been</w:t>
      </w:r>
      <w:r w:rsidR="00E436AA">
        <w:t xml:space="preserve"> </w:t>
      </w:r>
      <w:r w:rsidR="002822A7" w:rsidRPr="00B42F60">
        <w:t>expelled</w:t>
      </w:r>
      <w:r w:rsidR="00E436AA">
        <w:t xml:space="preserve"> </w:t>
      </w:r>
      <w:r w:rsidR="002822A7" w:rsidRPr="00B42F60">
        <w:t>from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territory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State</w:t>
      </w:r>
      <w:r w:rsidR="00E436AA">
        <w:t xml:space="preserve"> </w:t>
      </w:r>
      <w:r w:rsidR="002822A7" w:rsidRPr="00B42F60">
        <w:t>party,</w:t>
      </w:r>
      <w:r w:rsidR="00E436AA">
        <w:t xml:space="preserve"> </w:t>
      </w:r>
      <w:r w:rsidR="002822A7" w:rsidRPr="00B42F60">
        <w:t>including</w:t>
      </w:r>
      <w:r w:rsidR="00E436AA">
        <w:t xml:space="preserve"> </w:t>
      </w:r>
      <w:r w:rsidR="002822A7" w:rsidRPr="00B42F60">
        <w:t>as</w:t>
      </w:r>
      <w:r w:rsidR="00E436AA">
        <w:t xml:space="preserve"> </w:t>
      </w:r>
      <w:r w:rsidR="002822A7" w:rsidRPr="00B42F60">
        <w:t>a</w:t>
      </w:r>
      <w:r w:rsidR="00E436AA">
        <w:t xml:space="preserve"> </w:t>
      </w:r>
      <w:r w:rsidR="002822A7" w:rsidRPr="00B42F60">
        <w:t>result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02764F">
        <w:t>“</w:t>
      </w:r>
      <w:r w:rsidR="002822A7" w:rsidRPr="00B42F60">
        <w:t>eight</w:t>
      </w:r>
      <w:r w:rsidR="00E436AA">
        <w:t xml:space="preserve"> </w:t>
      </w:r>
      <w:r w:rsidR="002822A7" w:rsidRPr="00B42F60">
        <w:t>kilometre</w:t>
      </w:r>
      <w:r w:rsidR="00E436AA">
        <w:t xml:space="preserve"> </w:t>
      </w:r>
      <w:r w:rsidR="002822A7" w:rsidRPr="00B42F60">
        <w:t>rule</w:t>
      </w:r>
      <w:r w:rsidR="0002764F">
        <w:t>”</w:t>
      </w:r>
      <w:r w:rsidR="002822A7" w:rsidRPr="00B42F60">
        <w:t>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(f)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asylum-seeking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refugee</w:t>
      </w:r>
      <w:r w:rsidR="00E436AA">
        <w:t xml:space="preserve"> </w:t>
      </w:r>
      <w:r w:rsidR="002822A7" w:rsidRPr="00B42F60">
        <w:t>children,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situations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migration</w:t>
      </w:r>
      <w:r w:rsidR="00E436AA">
        <w:t xml:space="preserve"> </w:t>
      </w:r>
      <w:r w:rsidR="002822A7" w:rsidRPr="00B42F60">
        <w:t>attending</w:t>
      </w:r>
      <w:r w:rsidR="00E436AA">
        <w:t xml:space="preserve"> </w:t>
      </w:r>
      <w:r w:rsidR="002822A7" w:rsidRPr="00B42F60">
        <w:t>school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access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health</w:t>
      </w:r>
      <w:r w:rsidR="00E436AA">
        <w:t xml:space="preserve"> </w:t>
      </w:r>
      <w:r w:rsidR="002822A7" w:rsidRPr="00B42F60">
        <w:t>care.</w:t>
      </w:r>
    </w:p>
    <w:p w:rsidR="002822A7" w:rsidRPr="00B42F60" w:rsidRDefault="002822A7" w:rsidP="008F47BA">
      <w:pPr>
        <w:pStyle w:val="SingleTxtG"/>
      </w:pPr>
      <w:r w:rsidRPr="00B42F60">
        <w:t>50.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type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crime,</w:t>
      </w:r>
      <w:r w:rsidR="00E436AA">
        <w:t xml:space="preserve"> </w:t>
      </w:r>
      <w:r w:rsidRPr="00B42F60">
        <w:t>on: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reported</w:t>
      </w:r>
      <w:r w:rsidR="00E436AA">
        <w:t xml:space="preserve"> </w:t>
      </w:r>
      <w:r w:rsidR="002822A7" w:rsidRPr="00B42F60">
        <w:t>cases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involved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trafficking;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those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who</w:t>
      </w:r>
      <w:r w:rsidR="00E436AA">
        <w:t xml:space="preserve"> </w:t>
      </w:r>
      <w:r w:rsidR="002822A7" w:rsidRPr="00B42F60">
        <w:t>have</w:t>
      </w:r>
      <w:r w:rsidR="00E436AA">
        <w:t xml:space="preserve"> </w:t>
      </w:r>
      <w:r w:rsidR="002822A7" w:rsidRPr="00B42F60">
        <w:t>been</w:t>
      </w:r>
      <w:r w:rsidR="00E436AA">
        <w:t xml:space="preserve"> </w:t>
      </w:r>
      <w:r w:rsidR="002822A7" w:rsidRPr="00B42F60">
        <w:t>provided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access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rehabilitation</w:t>
      </w:r>
      <w:r w:rsidR="00E436AA">
        <w:t xml:space="preserve"> </w:t>
      </w:r>
      <w:r w:rsidR="002822A7" w:rsidRPr="00B42F60">
        <w:t>programmes;</w:t>
      </w:r>
    </w:p>
    <w:p w:rsidR="002822A7" w:rsidRPr="00B42F60" w:rsidRDefault="002230EC" w:rsidP="008F47BA">
      <w:pPr>
        <w:pStyle w:val="SingleTxtG"/>
      </w:pPr>
      <w:r>
        <w:lastRenderedPageBreak/>
        <w:tab/>
      </w:r>
      <w:r w:rsidR="002822A7" w:rsidRPr="00B42F60">
        <w:t>(c)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percentage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those</w:t>
      </w:r>
      <w:r w:rsidR="00E436AA">
        <w:t xml:space="preserve"> </w:t>
      </w:r>
      <w:r w:rsidR="002822A7" w:rsidRPr="00B42F60">
        <w:t>cases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have</w:t>
      </w:r>
      <w:r w:rsidR="00E436AA">
        <w:t xml:space="preserve"> </w:t>
      </w:r>
      <w:r w:rsidR="002822A7" w:rsidRPr="00B42F60">
        <w:t>resulted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sanctions,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information</w:t>
      </w:r>
      <w:r w:rsidR="00E436AA">
        <w:t xml:space="preserve"> </w:t>
      </w:r>
      <w:r w:rsidR="002822A7" w:rsidRPr="00B42F60">
        <w:t>on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country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origin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perpetrator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nature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penalties</w:t>
      </w:r>
      <w:r w:rsidR="00E436AA">
        <w:t xml:space="preserve"> </w:t>
      </w:r>
      <w:r w:rsidR="002822A7" w:rsidRPr="00B42F60">
        <w:t>imposed.</w:t>
      </w:r>
    </w:p>
    <w:p w:rsidR="002822A7" w:rsidRPr="00B42F60" w:rsidRDefault="002822A7" w:rsidP="008F47BA">
      <w:pPr>
        <w:pStyle w:val="SingleTxtG"/>
      </w:pPr>
      <w:r w:rsidRPr="00B42F60">
        <w:t>51.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by</w:t>
      </w:r>
      <w:r w:rsidR="00E436AA">
        <w:t xml:space="preserve"> </w:t>
      </w:r>
      <w:r w:rsidRPr="00B42F60">
        <w:t>type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crime,</w:t>
      </w:r>
      <w:r w:rsidR="00E436AA">
        <w:t xml:space="preserve"> </w:t>
      </w:r>
      <w:r w:rsidRPr="00B42F60">
        <w:t>on: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detention,</w:t>
      </w:r>
      <w:r w:rsidR="00E436AA">
        <w:t xml:space="preserve"> </w:t>
      </w:r>
      <w:r w:rsidR="002822A7" w:rsidRPr="00B42F60">
        <w:t>including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proofErr w:type="spellStart"/>
      <w:r w:rsidR="002822A7" w:rsidRPr="00B42F60">
        <w:t>pretrial</w:t>
      </w:r>
      <w:proofErr w:type="spellEnd"/>
      <w:r w:rsidR="00E436AA">
        <w:t xml:space="preserve"> </w:t>
      </w:r>
      <w:r w:rsidR="002822A7" w:rsidRPr="00B42F60">
        <w:t>detention,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facilities</w:t>
      </w:r>
      <w:r w:rsidR="00E436AA">
        <w:t xml:space="preserve"> </w:t>
      </w:r>
      <w:r w:rsidR="002822A7" w:rsidRPr="00B42F60">
        <w:t>such</w:t>
      </w:r>
      <w:r w:rsidR="00E436AA">
        <w:t xml:space="preserve"> </w:t>
      </w:r>
      <w:r w:rsidR="002822A7" w:rsidRPr="00B42F60">
        <w:t>as</w:t>
      </w:r>
      <w:r w:rsidR="00E436AA">
        <w:t xml:space="preserve"> </w:t>
      </w:r>
      <w:r w:rsidR="002822A7" w:rsidRPr="00B42F60">
        <w:t>police</w:t>
      </w:r>
      <w:r w:rsidR="00E436AA">
        <w:t xml:space="preserve"> </w:t>
      </w:r>
      <w:r w:rsidR="002822A7" w:rsidRPr="00B42F60">
        <w:t>cells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prisons,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average</w:t>
      </w:r>
      <w:r w:rsidR="00E436AA">
        <w:t xml:space="preserve"> </w:t>
      </w:r>
      <w:r w:rsidR="002822A7" w:rsidRPr="00B42F60">
        <w:t>days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stay;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referred</w:t>
      </w:r>
      <w:r w:rsidR="00E436AA">
        <w:t xml:space="preserve"> </w:t>
      </w:r>
      <w:r w:rsidR="002822A7" w:rsidRPr="00B42F60">
        <w:t>to</w:t>
      </w:r>
      <w:r w:rsidR="00E436AA">
        <w:t xml:space="preserve"> </w:t>
      </w:r>
      <w:r w:rsidR="002822A7" w:rsidRPr="00B42F60">
        <w:t>diversion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non-custodial</w:t>
      </w:r>
      <w:r w:rsidR="00E436AA">
        <w:t xml:space="preserve"> </w:t>
      </w:r>
      <w:r w:rsidR="002822A7" w:rsidRPr="00B42F60">
        <w:t>sentencing</w:t>
      </w:r>
      <w:r w:rsidR="00E436AA">
        <w:t xml:space="preserve"> </w:t>
      </w:r>
      <w:r w:rsidR="002822A7" w:rsidRPr="00B42F60">
        <w:t>options.</w:t>
      </w:r>
    </w:p>
    <w:p w:rsidR="002822A7" w:rsidRPr="00B42F60" w:rsidRDefault="002822A7" w:rsidP="002230EC">
      <w:pPr>
        <w:pStyle w:val="H1G"/>
      </w:pPr>
      <w:r w:rsidRPr="00B42F60">
        <w:tab/>
        <w:t>J.</w:t>
      </w:r>
      <w:r w:rsidRPr="00B42F60">
        <w:tab/>
        <w:t>Optional</w:t>
      </w:r>
      <w:r w:rsidR="00E436AA">
        <w:t xml:space="preserve"> </w:t>
      </w:r>
      <w:r w:rsidRPr="00B42F60">
        <w:t>Protocol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sale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children,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prostitution</w:t>
      </w:r>
      <w:r w:rsidR="00E436AA">
        <w:t xml:space="preserve"> </w:t>
      </w:r>
      <w:r w:rsidRPr="00B42F60">
        <w:t>and</w:t>
      </w:r>
      <w:r w:rsidR="00E436AA">
        <w:t xml:space="preserve"> </w:t>
      </w:r>
      <w:r w:rsidRPr="00B42F60">
        <w:t>child</w:t>
      </w:r>
      <w:r w:rsidR="00E436AA">
        <w:t xml:space="preserve"> </w:t>
      </w:r>
      <w:r w:rsidRPr="00B42F60">
        <w:t>pornography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52.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on: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reported</w:t>
      </w:r>
      <w:r w:rsidR="00E436AA">
        <w:t xml:space="preserve"> </w:t>
      </w:r>
      <w:r w:rsidR="002822A7" w:rsidRPr="00B42F60">
        <w:t>cases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sale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children,</w:t>
      </w:r>
      <w:r w:rsidR="00E436AA">
        <w:t xml:space="preserve"> </w:t>
      </w:r>
      <w:r w:rsidR="002822A7" w:rsidRPr="00B42F60">
        <w:t>child</w:t>
      </w:r>
      <w:r w:rsidR="00E436AA">
        <w:t xml:space="preserve"> </w:t>
      </w:r>
      <w:r w:rsidR="002822A7" w:rsidRPr="00B42F60">
        <w:t>prostitution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child</w:t>
      </w:r>
      <w:r w:rsidR="00E436AA">
        <w:t xml:space="preserve"> </w:t>
      </w:r>
      <w:r w:rsidR="002822A7" w:rsidRPr="00B42F60">
        <w:t>pornography;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those</w:t>
      </w:r>
      <w:r w:rsidR="00E436AA">
        <w:t xml:space="preserve"> </w:t>
      </w:r>
      <w:r w:rsidR="002822A7" w:rsidRPr="00B42F60">
        <w:t>cases</w:t>
      </w:r>
      <w:r w:rsidR="00E436AA">
        <w:t xml:space="preserve"> </w:t>
      </w:r>
      <w:r w:rsidR="002822A7" w:rsidRPr="00B42F60">
        <w:t>that</w:t>
      </w:r>
      <w:r w:rsidR="00E436AA">
        <w:t xml:space="preserve"> </w:t>
      </w:r>
      <w:r w:rsidR="002822A7" w:rsidRPr="00B42F60">
        <w:t>have</w:t>
      </w:r>
      <w:r w:rsidR="00E436AA">
        <w:t xml:space="preserve"> </w:t>
      </w:r>
      <w:r w:rsidR="002822A7" w:rsidRPr="00B42F60">
        <w:t>been</w:t>
      </w:r>
      <w:r w:rsidR="00E436AA">
        <w:t xml:space="preserve"> </w:t>
      </w:r>
      <w:r w:rsidR="002822A7" w:rsidRPr="00B42F60">
        <w:t>investigated,</w:t>
      </w:r>
      <w:r w:rsidR="00E436AA">
        <w:t xml:space="preserve"> </w:t>
      </w:r>
      <w:r w:rsidR="002822A7" w:rsidRPr="00B42F60">
        <w:t>prosecuted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sanctioned;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(c)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child</w:t>
      </w:r>
      <w:r w:rsidR="00E436AA">
        <w:t xml:space="preserve"> </w:t>
      </w:r>
      <w:r w:rsidR="002822A7" w:rsidRPr="00B42F60">
        <w:t>victims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those</w:t>
      </w:r>
      <w:r w:rsidR="00E436AA">
        <w:t xml:space="preserve"> </w:t>
      </w:r>
      <w:r w:rsidR="002822A7" w:rsidRPr="00B42F60">
        <w:t>crimes</w:t>
      </w:r>
      <w:r w:rsidR="00E436AA">
        <w:t xml:space="preserve"> </w:t>
      </w:r>
      <w:r w:rsidR="002822A7" w:rsidRPr="00B42F60">
        <w:t>who</w:t>
      </w:r>
      <w:r w:rsidR="00E436AA">
        <w:t xml:space="preserve"> </w:t>
      </w:r>
      <w:r w:rsidR="002822A7" w:rsidRPr="00B42F60">
        <w:t>have</w:t>
      </w:r>
      <w:r w:rsidR="00E436AA">
        <w:t xml:space="preserve"> </w:t>
      </w:r>
      <w:r w:rsidR="002822A7" w:rsidRPr="00B42F60">
        <w:t>been</w:t>
      </w:r>
      <w:r w:rsidR="00E436AA">
        <w:t xml:space="preserve"> </w:t>
      </w:r>
      <w:r w:rsidR="002822A7" w:rsidRPr="00B42F60">
        <w:t>provided</w:t>
      </w:r>
      <w:r w:rsidR="00E436AA">
        <w:t xml:space="preserve"> </w:t>
      </w:r>
      <w:r w:rsidR="002822A7" w:rsidRPr="00B42F60">
        <w:t>with</w:t>
      </w:r>
      <w:r w:rsidR="00E436AA">
        <w:t xml:space="preserve"> </w:t>
      </w:r>
      <w:r w:rsidR="002822A7" w:rsidRPr="00B42F60">
        <w:t>recovery</w:t>
      </w:r>
      <w:r w:rsidR="00E436AA">
        <w:t xml:space="preserve"> </w:t>
      </w:r>
      <w:r w:rsidR="002822A7" w:rsidRPr="00B42F60">
        <w:t>assistance</w:t>
      </w:r>
      <w:r w:rsidR="00E436AA">
        <w:t xml:space="preserve"> </w:t>
      </w:r>
      <w:r w:rsidR="002822A7" w:rsidRPr="00B42F60">
        <w:t>or</w:t>
      </w:r>
      <w:r w:rsidR="00E436AA">
        <w:t xml:space="preserve"> </w:t>
      </w:r>
      <w:r w:rsidR="002822A7" w:rsidRPr="00B42F60">
        <w:t>compensation.</w:t>
      </w:r>
    </w:p>
    <w:p w:rsidR="002822A7" w:rsidRPr="00B42F60" w:rsidRDefault="002822A7" w:rsidP="002230EC">
      <w:pPr>
        <w:pStyle w:val="H1G"/>
      </w:pPr>
      <w:r w:rsidRPr="00B42F60">
        <w:tab/>
        <w:t>K.</w:t>
      </w:r>
      <w:r w:rsidRPr="00B42F60">
        <w:tab/>
        <w:t>Optional</w:t>
      </w:r>
      <w:r w:rsidR="00E436AA">
        <w:t xml:space="preserve"> </w:t>
      </w:r>
      <w:r w:rsidRPr="00B42F60">
        <w:t>Protocol</w:t>
      </w:r>
      <w:r w:rsidR="00E436AA">
        <w:t xml:space="preserve"> </w:t>
      </w:r>
      <w:r w:rsidRPr="00B42F60">
        <w:t>on</w:t>
      </w:r>
      <w:r w:rsidR="00E436AA">
        <w:t xml:space="preserve"> </w:t>
      </w:r>
      <w:r w:rsidRPr="00B42F60">
        <w:t>the</w:t>
      </w:r>
      <w:r w:rsidR="00E436AA">
        <w:t xml:space="preserve"> </w:t>
      </w:r>
      <w:r w:rsidRPr="00B42F60">
        <w:t>involvement</w:t>
      </w:r>
      <w:r w:rsidR="00E436AA">
        <w:t xml:space="preserve"> </w:t>
      </w:r>
      <w:r w:rsidRPr="00B42F60">
        <w:t>of</w:t>
      </w:r>
      <w:r w:rsidR="00E436AA">
        <w:t xml:space="preserve"> </w:t>
      </w:r>
      <w:r w:rsidRPr="00B42F60">
        <w:t>children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armed</w:t>
      </w:r>
      <w:r w:rsidR="00E436AA">
        <w:t xml:space="preserve"> </w:t>
      </w:r>
      <w:r w:rsidRPr="00B42F60">
        <w:t>conflict</w:t>
      </w:r>
      <w:r w:rsidR="00E436AA">
        <w:t xml:space="preserve"> </w:t>
      </w:r>
    </w:p>
    <w:p w:rsidR="002822A7" w:rsidRPr="00B42F60" w:rsidRDefault="002822A7" w:rsidP="008F47BA">
      <w:pPr>
        <w:pStyle w:val="SingleTxtG"/>
      </w:pPr>
      <w:r w:rsidRPr="00B42F60">
        <w:t>53.</w:t>
      </w:r>
      <w:r w:rsidRPr="00B42F60">
        <w:tab/>
        <w:t>Please</w:t>
      </w:r>
      <w:r w:rsidR="00E436AA">
        <w:t xml:space="preserve"> </w:t>
      </w:r>
      <w:r w:rsidRPr="00B42F60">
        <w:t>provide</w:t>
      </w:r>
      <w:r w:rsidR="00E436AA">
        <w:t xml:space="preserve"> </w:t>
      </w:r>
      <w:r w:rsidRPr="00B42F60">
        <w:t>data,</w:t>
      </w:r>
      <w:r w:rsidR="00E436AA">
        <w:t xml:space="preserve"> </w:t>
      </w:r>
      <w:r w:rsidRPr="00B42F60">
        <w:t>disaggregated</w:t>
      </w:r>
      <w:r w:rsidR="00E436AA">
        <w:t xml:space="preserve"> </w:t>
      </w:r>
      <w:r w:rsidRPr="00B42F60">
        <w:t>as</w:t>
      </w:r>
      <w:r w:rsidR="00E436AA">
        <w:t xml:space="preserve"> </w:t>
      </w:r>
      <w:r w:rsidRPr="00B42F60">
        <w:t>described</w:t>
      </w:r>
      <w:r w:rsidR="00E436AA">
        <w:t xml:space="preserve"> </w:t>
      </w:r>
      <w:r w:rsidRPr="00B42F60">
        <w:t>in</w:t>
      </w:r>
      <w:r w:rsidR="00E436AA">
        <w:t xml:space="preserve"> </w:t>
      </w:r>
      <w:r w:rsidRPr="00B42F60">
        <w:t>paragraph</w:t>
      </w:r>
      <w:r w:rsidR="00E436AA">
        <w:t xml:space="preserve"> </w:t>
      </w:r>
      <w:r w:rsidRPr="00B42F60">
        <w:t>34</w:t>
      </w:r>
      <w:r w:rsidR="00E436AA">
        <w:t xml:space="preserve"> </w:t>
      </w:r>
      <w:r w:rsidRPr="00B42F60">
        <w:t>above,</w:t>
      </w:r>
      <w:r w:rsidR="00E436AA">
        <w:t xml:space="preserve"> </w:t>
      </w:r>
      <w:r w:rsidRPr="00B42F60">
        <w:t>on: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(a)</w:t>
      </w:r>
      <w:r w:rsidR="002822A7" w:rsidRPr="00B42F60">
        <w:tab/>
        <w:t>The</w:t>
      </w:r>
      <w:r w:rsidR="00E436AA">
        <w:t xml:space="preserve"> </w:t>
      </w:r>
      <w:r w:rsidR="002822A7" w:rsidRPr="00B42F60">
        <w:t>number</w:t>
      </w:r>
      <w:r w:rsidR="00E436AA">
        <w:t xml:space="preserve"> </w:t>
      </w:r>
      <w:r w:rsidR="002822A7" w:rsidRPr="00B42F60">
        <w:t>of</w:t>
      </w:r>
      <w:r w:rsidR="00E436AA">
        <w:t xml:space="preserve"> </w:t>
      </w:r>
      <w:r w:rsidR="002822A7" w:rsidRPr="00B42F60">
        <w:t>asylum-seeking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refugee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entering</w:t>
      </w:r>
      <w:r w:rsidR="00E436AA">
        <w:t xml:space="preserve"> </w:t>
      </w:r>
      <w:r w:rsidR="002822A7" w:rsidRPr="00B42F60">
        <w:t>the</w:t>
      </w:r>
      <w:r w:rsidR="00E436AA">
        <w:t xml:space="preserve"> </w:t>
      </w:r>
      <w:r w:rsidR="002822A7" w:rsidRPr="00B42F60">
        <w:t>State</w:t>
      </w:r>
      <w:r w:rsidR="00E436AA">
        <w:t xml:space="preserve"> </w:t>
      </w:r>
      <w:r w:rsidR="002822A7" w:rsidRPr="00B42F60">
        <w:t>party</w:t>
      </w:r>
      <w:r w:rsidR="00E436AA">
        <w:t xml:space="preserve"> </w:t>
      </w:r>
      <w:r w:rsidR="002822A7" w:rsidRPr="00B42F60">
        <w:t>from</w:t>
      </w:r>
      <w:r w:rsidR="00E436AA">
        <w:t xml:space="preserve"> </w:t>
      </w:r>
      <w:r w:rsidR="002822A7" w:rsidRPr="00B42F60">
        <w:t>areas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which</w:t>
      </w:r>
      <w:r w:rsidR="00E436AA">
        <w:t xml:space="preserve"> </w:t>
      </w:r>
      <w:r w:rsidR="002822A7" w:rsidRPr="00B42F60">
        <w:t>children</w:t>
      </w:r>
      <w:r w:rsidR="00E436AA">
        <w:t xml:space="preserve"> </w:t>
      </w:r>
      <w:r w:rsidR="002822A7" w:rsidRPr="00B42F60">
        <w:t>may</w:t>
      </w:r>
      <w:r w:rsidR="00E436AA">
        <w:t xml:space="preserve"> </w:t>
      </w:r>
      <w:r w:rsidR="002822A7" w:rsidRPr="00B42F60">
        <w:t>have</w:t>
      </w:r>
      <w:r w:rsidR="00E436AA">
        <w:t xml:space="preserve"> </w:t>
      </w:r>
      <w:r w:rsidR="002822A7" w:rsidRPr="00B42F60">
        <w:t>been</w:t>
      </w:r>
      <w:r w:rsidR="00E436AA">
        <w:t xml:space="preserve"> </w:t>
      </w:r>
      <w:r w:rsidR="002822A7" w:rsidRPr="00B42F60">
        <w:t>recruited</w:t>
      </w:r>
      <w:r w:rsidR="00E436AA">
        <w:t xml:space="preserve"> </w:t>
      </w:r>
      <w:r w:rsidR="002822A7" w:rsidRPr="00B42F60">
        <w:t>or</w:t>
      </w:r>
      <w:r w:rsidR="00E436AA">
        <w:t xml:space="preserve"> </w:t>
      </w:r>
      <w:r w:rsidR="002822A7" w:rsidRPr="00B42F60">
        <w:t>used</w:t>
      </w:r>
      <w:r w:rsidR="00E436AA">
        <w:t xml:space="preserve"> </w:t>
      </w:r>
      <w:r w:rsidR="002822A7" w:rsidRPr="00B42F60">
        <w:t>in</w:t>
      </w:r>
      <w:r w:rsidR="00E436AA">
        <w:t xml:space="preserve"> </w:t>
      </w:r>
      <w:r w:rsidR="002822A7" w:rsidRPr="00B42F60">
        <w:t>hostilities;</w:t>
      </w:r>
    </w:p>
    <w:p w:rsidR="002822A7" w:rsidRPr="00B42F60" w:rsidRDefault="002230EC" w:rsidP="008F47BA">
      <w:pPr>
        <w:pStyle w:val="SingleTxtG"/>
      </w:pPr>
      <w:r>
        <w:tab/>
      </w:r>
      <w:r w:rsidR="002822A7" w:rsidRPr="00B42F60">
        <w:t>(b)</w:t>
      </w:r>
      <w:r w:rsidR="002822A7" w:rsidRPr="00B42F60">
        <w:tab/>
        <w:t>The</w:t>
      </w:r>
      <w:r w:rsidR="00E436AA">
        <w:t xml:space="preserve"> </w:t>
      </w:r>
      <w:r w:rsidR="002822A7" w:rsidRPr="00B42F60">
        <w:rPr>
          <w:rFonts w:hint="eastAsia"/>
        </w:rPr>
        <w:t>number</w:t>
      </w:r>
      <w:r w:rsidR="00E436AA">
        <w:rPr>
          <w:rFonts w:hint="eastAsia"/>
        </w:rPr>
        <w:t xml:space="preserve"> </w:t>
      </w:r>
      <w:r w:rsidR="002822A7" w:rsidRPr="00B42F60">
        <w:rPr>
          <w:rFonts w:hint="eastAsia"/>
        </w:rPr>
        <w:t>of</w:t>
      </w:r>
      <w:r w:rsidR="00E436AA">
        <w:rPr>
          <w:rFonts w:hint="eastAsia"/>
        </w:rPr>
        <w:t xml:space="preserve"> </w:t>
      </w:r>
      <w:r w:rsidR="002822A7" w:rsidRPr="00B42F60">
        <w:rPr>
          <w:rFonts w:hint="eastAsia"/>
        </w:rPr>
        <w:t>children</w:t>
      </w:r>
      <w:r w:rsidR="00E436AA">
        <w:rPr>
          <w:rFonts w:hint="eastAsia"/>
        </w:rPr>
        <w:t xml:space="preserve"> </w:t>
      </w:r>
      <w:r w:rsidR="002822A7" w:rsidRPr="00B42F60">
        <w:rPr>
          <w:rFonts w:hint="eastAsia"/>
        </w:rPr>
        <w:t>who</w:t>
      </w:r>
      <w:r w:rsidR="00E436AA">
        <w:rPr>
          <w:rFonts w:hint="eastAsia"/>
        </w:rPr>
        <w:t xml:space="preserve"> </w:t>
      </w:r>
      <w:r w:rsidR="002822A7" w:rsidRPr="00B42F60">
        <w:rPr>
          <w:rFonts w:hint="eastAsia"/>
        </w:rPr>
        <w:t>benefit</w:t>
      </w:r>
      <w:r w:rsidR="00E436AA">
        <w:rPr>
          <w:rFonts w:hint="eastAsia"/>
        </w:rPr>
        <w:t xml:space="preserve"> </w:t>
      </w:r>
      <w:r w:rsidR="002822A7" w:rsidRPr="00B42F60">
        <w:rPr>
          <w:rFonts w:hint="eastAsia"/>
        </w:rPr>
        <w:t>from</w:t>
      </w:r>
      <w:r w:rsidR="00E436AA">
        <w:rPr>
          <w:rFonts w:hint="eastAsia"/>
        </w:rPr>
        <w:t xml:space="preserve"> </w:t>
      </w:r>
      <w:r w:rsidR="002822A7" w:rsidRPr="00B42F60">
        <w:t>physical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psychological</w:t>
      </w:r>
      <w:r w:rsidR="00E436AA">
        <w:t xml:space="preserve"> </w:t>
      </w:r>
      <w:r w:rsidR="002822A7" w:rsidRPr="00B42F60">
        <w:t>recovery</w:t>
      </w:r>
      <w:r w:rsidR="00E436AA">
        <w:t xml:space="preserve"> </w:t>
      </w:r>
      <w:r w:rsidR="002822A7" w:rsidRPr="00B42F60">
        <w:t>and</w:t>
      </w:r>
      <w:r w:rsidR="00E436AA">
        <w:t xml:space="preserve"> </w:t>
      </w:r>
      <w:r w:rsidR="002822A7" w:rsidRPr="00B42F60">
        <w:t>social</w:t>
      </w:r>
      <w:r w:rsidR="00E436AA">
        <w:t xml:space="preserve"> </w:t>
      </w:r>
      <w:r w:rsidR="002822A7" w:rsidRPr="00B42F60">
        <w:t>reintegration</w:t>
      </w:r>
      <w:r w:rsidR="00E436AA">
        <w:t xml:space="preserve"> </w:t>
      </w:r>
      <w:r w:rsidR="002822A7" w:rsidRPr="00B42F60">
        <w:t>measures.</w:t>
      </w:r>
    </w:p>
    <w:p w:rsidR="00C068FA" w:rsidRDefault="002230EC" w:rsidP="002230EC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068FA" w:rsidSect="00ED625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6AA" w:rsidRPr="00C60504" w:rsidRDefault="00E436AA" w:rsidP="00C60504">
      <w:pPr>
        <w:pStyle w:val="Footer"/>
      </w:pPr>
    </w:p>
  </w:endnote>
  <w:endnote w:type="continuationSeparator" w:id="0">
    <w:p w:rsidR="00E436AA" w:rsidRPr="00C60504" w:rsidRDefault="00E436AA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6AA" w:rsidRDefault="00E436AA" w:rsidP="008F47BA">
    <w:pPr>
      <w:pStyle w:val="Footer"/>
      <w:tabs>
        <w:tab w:val="right" w:pos="9638"/>
      </w:tabs>
    </w:pPr>
    <w:r w:rsidRPr="00C068FA">
      <w:rPr>
        <w:b/>
        <w:bCs/>
        <w:sz w:val="18"/>
      </w:rPr>
      <w:fldChar w:fldCharType="begin"/>
    </w:r>
    <w:r w:rsidRPr="00C068FA">
      <w:rPr>
        <w:b/>
        <w:bCs/>
        <w:sz w:val="18"/>
      </w:rPr>
      <w:instrText xml:space="preserve"> PAGE  \* MERGEFORMAT </w:instrText>
    </w:r>
    <w:r w:rsidRPr="00C068FA">
      <w:rPr>
        <w:b/>
        <w:bCs/>
        <w:sz w:val="18"/>
      </w:rPr>
      <w:fldChar w:fldCharType="separate"/>
    </w:r>
    <w:r w:rsidR="00A94058">
      <w:rPr>
        <w:b/>
        <w:bCs/>
        <w:noProof/>
        <w:sz w:val="18"/>
      </w:rPr>
      <w:t>10</w:t>
    </w:r>
    <w:r w:rsidRPr="00C068FA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6AA" w:rsidRDefault="00E436AA" w:rsidP="00C068FA">
    <w:pPr>
      <w:pStyle w:val="Footer"/>
      <w:tabs>
        <w:tab w:val="right" w:pos="9638"/>
      </w:tabs>
    </w:pPr>
    <w:r>
      <w:tab/>
    </w:r>
    <w:r w:rsidRPr="00C068FA">
      <w:rPr>
        <w:b/>
        <w:bCs/>
        <w:sz w:val="18"/>
      </w:rPr>
      <w:fldChar w:fldCharType="begin"/>
    </w:r>
    <w:r w:rsidRPr="00C068FA">
      <w:rPr>
        <w:b/>
        <w:bCs/>
        <w:sz w:val="18"/>
      </w:rPr>
      <w:instrText xml:space="preserve"> PAGE  \* MERGEFORMAT </w:instrText>
    </w:r>
    <w:r w:rsidRPr="00C068FA">
      <w:rPr>
        <w:b/>
        <w:bCs/>
        <w:sz w:val="18"/>
      </w:rPr>
      <w:fldChar w:fldCharType="separate"/>
    </w:r>
    <w:r w:rsidR="00A94058">
      <w:rPr>
        <w:b/>
        <w:bCs/>
        <w:noProof/>
        <w:sz w:val="18"/>
      </w:rPr>
      <w:t>9</w:t>
    </w:r>
    <w:r w:rsidRPr="00C068F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058" w:rsidRDefault="00A94058" w:rsidP="00A94058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94058" w:rsidRDefault="00A94058" w:rsidP="00A94058">
    <w:pPr>
      <w:pStyle w:val="Footer"/>
      <w:ind w:right="1134"/>
      <w:rPr>
        <w:sz w:val="20"/>
      </w:rPr>
    </w:pPr>
    <w:r>
      <w:rPr>
        <w:sz w:val="20"/>
      </w:rPr>
      <w:t>GE.18-20538(E)</w:t>
    </w:r>
  </w:p>
  <w:p w:rsidR="00A94058" w:rsidRPr="00A94058" w:rsidRDefault="00A94058" w:rsidP="00A94058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RC/C/HUN/QPR/6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HUN/QPR/6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6AA" w:rsidRPr="00C60504" w:rsidRDefault="00E436AA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E436AA" w:rsidRPr="00C60504" w:rsidRDefault="00E436AA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E436AA" w:rsidRPr="00E510C2" w:rsidRDefault="00E436AA">
      <w:pPr>
        <w:pStyle w:val="FootnoteText"/>
      </w:pPr>
      <w:r>
        <w:rPr>
          <w:rStyle w:val="FootnoteReference"/>
        </w:rPr>
        <w:tab/>
      </w:r>
      <w:r w:rsidRPr="00E510C2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Adopted by the pre-sessional working group on 8 June 2018.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6AA" w:rsidRDefault="00E436AA" w:rsidP="00C068FA">
    <w:pPr>
      <w:pStyle w:val="Header"/>
    </w:pPr>
    <w:r>
      <w:t>CRC/C/HUN/QPR/6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6AA" w:rsidRDefault="00E436AA" w:rsidP="00C068FA">
    <w:pPr>
      <w:pStyle w:val="Header"/>
      <w:jc w:val="right"/>
    </w:pPr>
    <w:r>
      <w:t>CRC/C/HUN/QPR/6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5362B"/>
    <w:rsid w:val="0002764F"/>
    <w:rsid w:val="00046E92"/>
    <w:rsid w:val="000B67CC"/>
    <w:rsid w:val="002230EC"/>
    <w:rsid w:val="00226ADD"/>
    <w:rsid w:val="00247E2C"/>
    <w:rsid w:val="002822A7"/>
    <w:rsid w:val="002922E2"/>
    <w:rsid w:val="002A09CA"/>
    <w:rsid w:val="002C0E94"/>
    <w:rsid w:val="002D6C53"/>
    <w:rsid w:val="002F5595"/>
    <w:rsid w:val="003171C1"/>
    <w:rsid w:val="00334F6A"/>
    <w:rsid w:val="00342AC8"/>
    <w:rsid w:val="003522C2"/>
    <w:rsid w:val="003B4550"/>
    <w:rsid w:val="0041243B"/>
    <w:rsid w:val="0045362B"/>
    <w:rsid w:val="00461253"/>
    <w:rsid w:val="005042C2"/>
    <w:rsid w:val="005A088F"/>
    <w:rsid w:val="005E2459"/>
    <w:rsid w:val="00671529"/>
    <w:rsid w:val="00675F08"/>
    <w:rsid w:val="006973FD"/>
    <w:rsid w:val="006B45FA"/>
    <w:rsid w:val="006F0959"/>
    <w:rsid w:val="007268F9"/>
    <w:rsid w:val="007C3DD0"/>
    <w:rsid w:val="007C52B0"/>
    <w:rsid w:val="007E10F1"/>
    <w:rsid w:val="008F47BA"/>
    <w:rsid w:val="009411B4"/>
    <w:rsid w:val="009D0139"/>
    <w:rsid w:val="009F5CDC"/>
    <w:rsid w:val="00A45512"/>
    <w:rsid w:val="00A553E9"/>
    <w:rsid w:val="00A775CF"/>
    <w:rsid w:val="00A94058"/>
    <w:rsid w:val="00A9548D"/>
    <w:rsid w:val="00B0279A"/>
    <w:rsid w:val="00B06045"/>
    <w:rsid w:val="00B84A07"/>
    <w:rsid w:val="00C068FA"/>
    <w:rsid w:val="00C073FD"/>
    <w:rsid w:val="00C35A27"/>
    <w:rsid w:val="00C60504"/>
    <w:rsid w:val="00C63B96"/>
    <w:rsid w:val="00CB5C29"/>
    <w:rsid w:val="00CD0365"/>
    <w:rsid w:val="00D21089"/>
    <w:rsid w:val="00E02C2B"/>
    <w:rsid w:val="00E436AA"/>
    <w:rsid w:val="00E510C2"/>
    <w:rsid w:val="00E96D00"/>
    <w:rsid w:val="00ED625E"/>
    <w:rsid w:val="00ED6C48"/>
    <w:rsid w:val="00EE5EF7"/>
    <w:rsid w:val="00F65F5D"/>
    <w:rsid w:val="00F86A3A"/>
    <w:rsid w:val="00F9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FAAFFC16-D2D7-4AA6-81A9-E8F0F1DC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D078F-4909-47F3-BE80-614B03543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10</Pages>
  <Words>3985</Words>
  <Characters>22403</Characters>
  <Application>Microsoft Office Word</Application>
  <DocSecurity>0</DocSecurity>
  <Lines>412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CRC/C/HUN/QPR/6</vt:lpstr>
    </vt:vector>
  </TitlesOfParts>
  <Company>DCM</Company>
  <LinksUpToDate>false</LinksUpToDate>
  <CharactersWithSpaces>26402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CRC/C/HUN/QPR/6</dc:title>
  <dc:subject>1820538</dc:subject>
  <dc:creator>Brigoli</dc:creator>
  <cp:keywords/>
  <dc:description/>
  <cp:lastModifiedBy>Generic Desk Anglais</cp:lastModifiedBy>
  <cp:revision>2</cp:revision>
  <cp:lastPrinted>2018-11-29T13:01:00Z</cp:lastPrinted>
  <dcterms:created xsi:type="dcterms:W3CDTF">2018-11-29T15:59:00Z</dcterms:created>
  <dcterms:modified xsi:type="dcterms:W3CDTF">2018-11-29T15:59:00Z</dcterms:modified>
</cp:coreProperties>
</file>