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F14481" w:rsidP="00B51E7A">
            <w:pPr>
              <w:spacing w:line="240" w:lineRule="atLeast"/>
              <w:jc w:val="right"/>
              <w:rPr>
                <w:rFonts w:hint="eastAsia"/>
                <w:szCs w:val="21"/>
              </w:rPr>
            </w:pPr>
            <w:proofErr w:type="spellStart"/>
            <w:r>
              <w:rPr>
                <w:rFonts w:hint="eastAsia"/>
                <w:sz w:val="40"/>
                <w:szCs w:val="40"/>
              </w:rPr>
              <w:t>CCPR</w:t>
            </w:r>
            <w:proofErr w:type="spellEnd"/>
            <w:r w:rsidR="00027DC6">
              <w:rPr>
                <w:sz w:val="20"/>
              </w:rPr>
              <w:t>/</w:t>
            </w:r>
            <w:r>
              <w:rPr>
                <w:rFonts w:hint="eastAsia"/>
                <w:sz w:val="20"/>
              </w:rPr>
              <w:t>C</w:t>
            </w:r>
            <w:r w:rsidR="00027DC6">
              <w:rPr>
                <w:rFonts w:hint="eastAsia"/>
                <w:sz w:val="20"/>
              </w:rPr>
              <w:t>/</w:t>
            </w:r>
            <w:r>
              <w:rPr>
                <w:rFonts w:hint="eastAsia"/>
                <w:sz w:val="20"/>
              </w:rPr>
              <w:t>11</w:t>
            </w:r>
            <w:r w:rsidR="00CE5519">
              <w:rPr>
                <w:rFonts w:hint="eastAsia"/>
                <w:sz w:val="20"/>
              </w:rPr>
              <w:t>0</w:t>
            </w:r>
            <w:r w:rsidR="00027DC6">
              <w:rPr>
                <w:rFonts w:hint="eastAsia"/>
                <w:sz w:val="20"/>
              </w:rPr>
              <w:t>/</w:t>
            </w:r>
            <w:r>
              <w:rPr>
                <w:rFonts w:hint="eastAsia"/>
                <w:sz w:val="20"/>
              </w:rPr>
              <w:t>3</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F14481" w:rsidP="00BB67F9">
            <w:pPr>
              <w:spacing w:before="240" w:line="240" w:lineRule="atLeast"/>
              <w:rPr>
                <w:rFonts w:hint="eastAsia"/>
                <w:sz w:val="20"/>
              </w:rPr>
            </w:pPr>
            <w:r>
              <w:rPr>
                <w:sz w:val="20"/>
              </w:rPr>
              <w:t>Distr</w:t>
            </w:r>
            <w:r w:rsidR="00027DC6">
              <w:rPr>
                <w:sz w:val="20"/>
              </w:rPr>
              <w:t xml:space="preserve">.: </w:t>
            </w:r>
            <w:r>
              <w:rPr>
                <w:sz w:val="20"/>
              </w:rPr>
              <w:t>General</w:t>
            </w:r>
          </w:p>
          <w:p w:rsidR="00C7462D" w:rsidRPr="00BB67F9" w:rsidRDefault="00F14481" w:rsidP="00BB67F9">
            <w:pPr>
              <w:spacing w:line="240" w:lineRule="atLeast"/>
              <w:rPr>
                <w:rFonts w:hint="eastAsia"/>
                <w:sz w:val="20"/>
              </w:rPr>
            </w:pPr>
            <w:r>
              <w:rPr>
                <w:rFonts w:hint="eastAsia"/>
                <w:sz w:val="20"/>
              </w:rPr>
              <w:t>22</w:t>
            </w:r>
            <w:r w:rsidR="00CE5519">
              <w:rPr>
                <w:rFonts w:hint="eastAsia"/>
                <w:sz w:val="20"/>
              </w:rPr>
              <w:t xml:space="preserve"> </w:t>
            </w:r>
            <w:r>
              <w:rPr>
                <w:sz w:val="20"/>
              </w:rPr>
              <w:t>May</w:t>
            </w:r>
            <w:r w:rsidR="00911A84">
              <w:rPr>
                <w:sz w:val="20"/>
              </w:rPr>
              <w:t xml:space="preserve"> </w:t>
            </w:r>
            <w:r>
              <w:rPr>
                <w:sz w:val="20"/>
              </w:rPr>
              <w:t>2</w:t>
            </w:r>
            <w:r w:rsidR="00911A84">
              <w:rPr>
                <w:sz w:val="20"/>
              </w:rPr>
              <w:t>0</w:t>
            </w:r>
            <w:r>
              <w:rPr>
                <w:rFonts w:hint="eastAsia"/>
                <w:sz w:val="20"/>
              </w:rPr>
              <w:t>14</w:t>
            </w:r>
          </w:p>
          <w:p w:rsidR="00C7462D" w:rsidRPr="00BB67F9" w:rsidRDefault="00F14481" w:rsidP="00BB67F9">
            <w:pPr>
              <w:spacing w:line="240" w:lineRule="atLeast"/>
              <w:rPr>
                <w:sz w:val="20"/>
              </w:rPr>
            </w:pPr>
            <w:r>
              <w:rPr>
                <w:sz w:val="20"/>
              </w:rPr>
              <w:t>Chinese</w:t>
            </w:r>
            <w:r w:rsidR="00C7462D" w:rsidRPr="00BB67F9">
              <w:rPr>
                <w:sz w:val="20"/>
              </w:rPr>
              <w:t xml:space="preserve"> </w:t>
            </w:r>
          </w:p>
          <w:p w:rsidR="00C7462D" w:rsidRPr="00BB67F9" w:rsidRDefault="00F14481" w:rsidP="00BB67F9">
            <w:pPr>
              <w:spacing w:line="240" w:lineRule="atLeast"/>
              <w:rPr>
                <w:rFonts w:hint="eastAsia"/>
                <w:sz w:val="20"/>
              </w:rPr>
            </w:pPr>
            <w:r>
              <w:rPr>
                <w:sz w:val="20"/>
              </w:rPr>
              <w:t>Original:</w:t>
            </w:r>
            <w:r w:rsidR="00027DC6">
              <w:rPr>
                <w:sz w:val="20"/>
              </w:rPr>
              <w:t xml:space="preserve"> </w:t>
            </w:r>
            <w:r>
              <w:rPr>
                <w:sz w:val="20"/>
              </w:rPr>
              <w:t>English</w:t>
            </w:r>
          </w:p>
        </w:tc>
      </w:tr>
    </w:tbl>
    <w:p w:rsidR="00027DC6" w:rsidRPr="003A7A55" w:rsidRDefault="00C7462D" w:rsidP="00DA5706">
      <w:pPr>
        <w:spacing w:before="120"/>
        <w:rPr>
          <w:rFonts w:ascii="Time New Roman" w:eastAsia="SimHei" w:hAnsi="Time New Roman" w:hint="eastAsia"/>
          <w:sz w:val="24"/>
          <w:szCs w:val="24"/>
        </w:rPr>
      </w:pPr>
      <w:r w:rsidRPr="003A7A55">
        <w:rPr>
          <w:rFonts w:eastAsia="SimHei" w:hint="eastAsia"/>
          <w:sz w:val="24"/>
          <w:szCs w:val="24"/>
        </w:rPr>
        <w:t>人权事务委员会</w:t>
      </w:r>
      <w:bookmarkStart w:id="0" w:name="OLE_LINK1"/>
      <w:bookmarkStart w:id="1" w:name="OLE_LINK2"/>
    </w:p>
    <w:p w:rsidR="00546741" w:rsidRPr="007F34C1" w:rsidRDefault="00027DC6" w:rsidP="00DA5706">
      <w:pPr>
        <w:pStyle w:val="HChGC"/>
        <w:spacing w:before="560"/>
        <w:rPr>
          <w:rFonts w:hint="eastAsia"/>
        </w:rPr>
      </w:pPr>
      <w:r>
        <w:rPr>
          <w:rFonts w:hint="eastAsia"/>
        </w:rPr>
        <w:tab/>
      </w:r>
      <w:r>
        <w:rPr>
          <w:rFonts w:hint="eastAsia"/>
        </w:rPr>
        <w:tab/>
      </w:r>
      <w:r w:rsidR="00546741" w:rsidRPr="007F34C1">
        <w:t>新来文和临时措施特别报告员</w:t>
      </w:r>
      <w:r w:rsidR="00546741" w:rsidRPr="007F34C1">
        <w:rPr>
          <w:rFonts w:hint="eastAsia"/>
        </w:rPr>
        <w:t>的任务</w:t>
      </w:r>
      <w:bookmarkEnd w:id="0"/>
      <w:bookmarkEnd w:id="1"/>
    </w:p>
    <w:p w:rsidR="00546741" w:rsidRPr="007F34C1" w:rsidRDefault="00027DC6" w:rsidP="00027DC6">
      <w:pPr>
        <w:pStyle w:val="HChGC"/>
        <w:rPr>
          <w:rFonts w:hint="eastAsia"/>
        </w:rPr>
      </w:pPr>
      <w:r>
        <w:rPr>
          <w:rFonts w:hint="eastAsia"/>
        </w:rPr>
        <w:tab/>
      </w:r>
      <w:r w:rsidR="00546741" w:rsidRPr="007F34C1">
        <w:rPr>
          <w:rFonts w:hint="eastAsia"/>
        </w:rPr>
        <w:t>一</w:t>
      </w:r>
      <w:r w:rsidR="00546741" w:rsidRPr="007F34C1">
        <w:t>.</w:t>
      </w:r>
      <w:r w:rsidR="00546741" w:rsidRPr="007F34C1">
        <w:tab/>
      </w:r>
      <w:r w:rsidR="00546741" w:rsidRPr="007F34C1">
        <w:rPr>
          <w:rFonts w:hint="eastAsia"/>
        </w:rPr>
        <w:t>导言</w:t>
      </w:r>
    </w:p>
    <w:p w:rsidR="00546741" w:rsidRPr="007F34C1" w:rsidRDefault="00F14481" w:rsidP="00027DC6">
      <w:pPr>
        <w:pStyle w:val="SingleTxtGC"/>
        <w:rPr>
          <w:rFonts w:hint="eastAsia"/>
        </w:rPr>
      </w:pPr>
      <w:r>
        <w:rPr>
          <w:rFonts w:hint="eastAsia"/>
        </w:rPr>
        <w:t>1</w:t>
      </w:r>
      <w:r w:rsidR="00DA5706">
        <w:rPr>
          <w:rFonts w:hint="eastAsia"/>
        </w:rPr>
        <w:t xml:space="preserve">.  </w:t>
      </w:r>
      <w:r w:rsidR="00546741" w:rsidRPr="007F34C1">
        <w:t>人权事务委员会</w:t>
      </w:r>
      <w:r w:rsidR="00546741" w:rsidRPr="007F34C1">
        <w:rPr>
          <w:rFonts w:hint="eastAsia"/>
        </w:rPr>
        <w:t>第三十五届会议于</w:t>
      </w:r>
      <w:r>
        <w:rPr>
          <w:rFonts w:hint="eastAsia"/>
        </w:rPr>
        <w:t>1989</w:t>
      </w:r>
      <w:r w:rsidR="00546741" w:rsidRPr="007F34C1">
        <w:rPr>
          <w:rFonts w:hint="eastAsia"/>
        </w:rPr>
        <w:t>年</w:t>
      </w:r>
      <w:r>
        <w:rPr>
          <w:rFonts w:hint="eastAsia"/>
        </w:rPr>
        <w:t>3</w:t>
      </w:r>
      <w:r w:rsidR="00546741" w:rsidRPr="007F34C1">
        <w:rPr>
          <w:rFonts w:hint="eastAsia"/>
        </w:rPr>
        <w:t>月决定指定一名特别报告员</w:t>
      </w:r>
      <w:r w:rsidR="00027DC6">
        <w:rPr>
          <w:rFonts w:hint="eastAsia"/>
        </w:rPr>
        <w:t>，</w:t>
      </w:r>
      <w:r w:rsidR="00546741" w:rsidRPr="007F34C1">
        <w:rPr>
          <w:rFonts w:hint="eastAsia"/>
        </w:rPr>
        <w:t>负责处理收到的新来文和采取临时措施的请求。委员会</w:t>
      </w:r>
      <w:r w:rsidR="00546741" w:rsidRPr="007F34C1">
        <w:t>议事规则</w:t>
      </w:r>
      <w:r w:rsidR="00546741" w:rsidRPr="007F34C1">
        <w:rPr>
          <w:rFonts w:hint="eastAsia"/>
        </w:rPr>
        <w:t>的以下条款提到了</w:t>
      </w:r>
      <w:r w:rsidR="00546741" w:rsidRPr="007F34C1">
        <w:t>特别报告员的任务</w:t>
      </w:r>
      <w:r w:rsidR="00027DC6">
        <w:rPr>
          <w:rFonts w:hint="eastAsia"/>
        </w:rPr>
        <w:t>：</w:t>
      </w:r>
    </w:p>
    <w:p w:rsidR="00546741" w:rsidRPr="007F34C1" w:rsidRDefault="00DA5706" w:rsidP="00DA5706">
      <w:pPr>
        <w:pStyle w:val="SingleTxtGC"/>
        <w:ind w:left="1554"/>
        <w:rPr>
          <w:rFonts w:hint="eastAsia"/>
        </w:rPr>
      </w:pPr>
      <w:r>
        <w:rPr>
          <w:rFonts w:hint="eastAsia"/>
        </w:rPr>
        <w:tab/>
      </w:r>
      <w:r>
        <w:rPr>
          <w:rFonts w:hint="eastAsia"/>
        </w:rPr>
        <w:tab/>
      </w:r>
      <w:r w:rsidR="00546741" w:rsidRPr="007F34C1">
        <w:rPr>
          <w:rFonts w:hint="eastAsia"/>
        </w:rPr>
        <w:t>第</w:t>
      </w:r>
      <w:r w:rsidR="00F14481">
        <w:rPr>
          <w:rFonts w:hint="eastAsia"/>
        </w:rPr>
        <w:t>95</w:t>
      </w:r>
      <w:r w:rsidR="00546741" w:rsidRPr="007F34C1">
        <w:rPr>
          <w:rFonts w:hint="eastAsia"/>
        </w:rPr>
        <w:t>条第</w:t>
      </w:r>
      <w:r w:rsidR="00F14481">
        <w:rPr>
          <w:rFonts w:hint="eastAsia"/>
        </w:rPr>
        <w:t>3</w:t>
      </w:r>
      <w:r w:rsidR="00546741" w:rsidRPr="007F34C1">
        <w:rPr>
          <w:rFonts w:hint="eastAsia"/>
        </w:rPr>
        <w:t>款</w:t>
      </w:r>
      <w:r w:rsidR="00027DC6">
        <w:rPr>
          <w:rFonts w:hint="eastAsia"/>
        </w:rPr>
        <w:t>：</w:t>
      </w:r>
      <w:r w:rsidR="00546741" w:rsidRPr="007F34C1">
        <w:rPr>
          <w:rFonts w:hint="eastAsia"/>
        </w:rPr>
        <w:t>委员会可从其委员中指定一人担任特别报告员</w:t>
      </w:r>
      <w:r w:rsidR="00027DC6">
        <w:t>，</w:t>
      </w:r>
      <w:r w:rsidR="00546741" w:rsidRPr="007F34C1">
        <w:t>协助处理来文。</w:t>
      </w:r>
    </w:p>
    <w:p w:rsidR="00546741" w:rsidRPr="007F34C1" w:rsidRDefault="00DA5706" w:rsidP="00DA5706">
      <w:pPr>
        <w:pStyle w:val="SingleTxtGC"/>
        <w:ind w:left="1554"/>
        <w:rPr>
          <w:rFonts w:hint="eastAsia"/>
        </w:rPr>
      </w:pPr>
      <w:r>
        <w:rPr>
          <w:rFonts w:hint="eastAsia"/>
        </w:rPr>
        <w:tab/>
      </w:r>
      <w:r>
        <w:rPr>
          <w:rFonts w:hint="eastAsia"/>
        </w:rPr>
        <w:tab/>
      </w:r>
      <w:r w:rsidR="00546741" w:rsidRPr="007F34C1">
        <w:t>第</w:t>
      </w:r>
      <w:r w:rsidR="00F14481">
        <w:t>97</w:t>
      </w:r>
      <w:r w:rsidR="00546741" w:rsidRPr="007F34C1">
        <w:t>条第</w:t>
      </w:r>
      <w:r w:rsidR="00F14481">
        <w:t>1</w:t>
      </w:r>
      <w:r w:rsidR="00546741" w:rsidRPr="007F34C1">
        <w:t>款</w:t>
      </w:r>
      <w:r w:rsidR="00027DC6">
        <w:rPr>
          <w:rFonts w:hint="eastAsia"/>
        </w:rPr>
        <w:t>：</w:t>
      </w:r>
      <w:r w:rsidR="00546741" w:rsidRPr="007F34C1">
        <w:rPr>
          <w:rFonts w:hint="eastAsia"/>
        </w:rPr>
        <w:t>一经收到来文</w:t>
      </w:r>
      <w:r w:rsidR="00027DC6">
        <w:rPr>
          <w:rFonts w:hint="eastAsia"/>
        </w:rPr>
        <w:t>，</w:t>
      </w:r>
      <w:r w:rsidR="00546741" w:rsidRPr="007F34C1">
        <w:rPr>
          <w:rFonts w:hint="eastAsia"/>
        </w:rPr>
        <w:t>委员会、</w:t>
      </w:r>
      <w:r w:rsidR="00027DC6">
        <w:rPr>
          <w:rFonts w:hint="eastAsia"/>
        </w:rPr>
        <w:t>[</w:t>
      </w:r>
      <w:r w:rsidR="00546741" w:rsidRPr="007F34C1">
        <w:t>…</w:t>
      </w:r>
      <w:r w:rsidR="00027DC6">
        <w:rPr>
          <w:rFonts w:hint="eastAsia"/>
        </w:rPr>
        <w:t>]</w:t>
      </w:r>
      <w:r w:rsidR="00546741" w:rsidRPr="007F34C1">
        <w:t>工作组</w:t>
      </w:r>
      <w:r w:rsidR="00546741" w:rsidRPr="007F34C1">
        <w:rPr>
          <w:rFonts w:hint="eastAsia"/>
        </w:rPr>
        <w:t>或根据本规则第</w:t>
      </w:r>
      <w:r w:rsidR="00F14481">
        <w:rPr>
          <w:rFonts w:hint="eastAsia"/>
        </w:rPr>
        <w:t>95</w:t>
      </w:r>
      <w:r w:rsidR="00546741" w:rsidRPr="007F34C1">
        <w:rPr>
          <w:rFonts w:hint="eastAsia"/>
        </w:rPr>
        <w:t>条第</w:t>
      </w:r>
      <w:r w:rsidR="00F14481">
        <w:rPr>
          <w:rFonts w:hint="eastAsia"/>
        </w:rPr>
        <w:t>3</w:t>
      </w:r>
      <w:r w:rsidR="00546741" w:rsidRPr="007F34C1">
        <w:rPr>
          <w:rFonts w:hint="eastAsia"/>
        </w:rPr>
        <w:t>款指定的特别报告员应尽快请有关缔约国就来文提交书面答复。</w:t>
      </w:r>
    </w:p>
    <w:p w:rsidR="00546741" w:rsidRPr="007F34C1" w:rsidRDefault="00DA5706" w:rsidP="00DA5706">
      <w:pPr>
        <w:pStyle w:val="SingleTxtGC"/>
        <w:ind w:left="1554"/>
        <w:rPr>
          <w:rFonts w:hint="eastAsia"/>
        </w:rPr>
      </w:pPr>
      <w:r>
        <w:rPr>
          <w:rFonts w:hint="eastAsia"/>
        </w:rPr>
        <w:tab/>
      </w:r>
      <w:r>
        <w:rPr>
          <w:rFonts w:hint="eastAsia"/>
        </w:rPr>
        <w:tab/>
      </w:r>
      <w:r w:rsidR="00546741" w:rsidRPr="007F34C1">
        <w:t>第</w:t>
      </w:r>
      <w:r w:rsidR="00F14481">
        <w:t>97</w:t>
      </w:r>
      <w:r w:rsidR="00546741" w:rsidRPr="007F34C1">
        <w:t>条第</w:t>
      </w:r>
      <w:r w:rsidR="00F14481">
        <w:t>2</w:t>
      </w:r>
      <w:r w:rsidR="00546741" w:rsidRPr="007F34C1">
        <w:t>款</w:t>
      </w:r>
      <w:r w:rsidR="00027DC6">
        <w:rPr>
          <w:rFonts w:hint="eastAsia"/>
        </w:rPr>
        <w:t>：</w:t>
      </w:r>
      <w:r w:rsidR="00546741" w:rsidRPr="007F34C1">
        <w:t>特别报告员</w:t>
      </w:r>
      <w:r w:rsidR="00546741" w:rsidRPr="007F34C1">
        <w:rPr>
          <w:rFonts w:hint="eastAsia"/>
        </w:rPr>
        <w:t>在要求</w:t>
      </w:r>
      <w:r w:rsidR="00546741" w:rsidRPr="007F34C1">
        <w:t>有关缔约国</w:t>
      </w:r>
      <w:r w:rsidR="00546741" w:rsidRPr="007F34C1">
        <w:rPr>
          <w:rFonts w:hint="eastAsia"/>
        </w:rPr>
        <w:t>就来文</w:t>
      </w:r>
      <w:r w:rsidR="00546741" w:rsidRPr="007F34C1">
        <w:t>可否受理问题</w:t>
      </w:r>
      <w:r w:rsidR="00546741" w:rsidRPr="007F34C1">
        <w:rPr>
          <w:rFonts w:hint="eastAsia"/>
        </w:rPr>
        <w:t>和</w:t>
      </w:r>
      <w:r w:rsidR="00546741" w:rsidRPr="007F34C1">
        <w:t>案情提交书面解释</w:t>
      </w:r>
      <w:r w:rsidR="00546741" w:rsidRPr="007F34C1">
        <w:rPr>
          <w:rFonts w:hint="eastAsia"/>
        </w:rPr>
        <w:t>时可因案件的特殊性决定仅要求就可否受理问题提交书面答复。</w:t>
      </w:r>
    </w:p>
    <w:p w:rsidR="00546741" w:rsidRPr="007F34C1" w:rsidRDefault="00DA5706" w:rsidP="00DA5706">
      <w:pPr>
        <w:pStyle w:val="SingleTxtGC"/>
        <w:ind w:left="1554"/>
        <w:rPr>
          <w:rFonts w:hint="eastAsia"/>
        </w:rPr>
      </w:pPr>
      <w:r>
        <w:rPr>
          <w:rFonts w:hint="eastAsia"/>
        </w:rPr>
        <w:tab/>
      </w:r>
      <w:r>
        <w:rPr>
          <w:rFonts w:hint="eastAsia"/>
        </w:rPr>
        <w:tab/>
      </w:r>
      <w:r w:rsidR="00546741" w:rsidRPr="007F34C1">
        <w:t>第</w:t>
      </w:r>
      <w:r w:rsidR="00F14481">
        <w:t>97</w:t>
      </w:r>
      <w:r w:rsidR="00546741" w:rsidRPr="007F34C1">
        <w:t>条第</w:t>
      </w:r>
      <w:r w:rsidR="00F14481">
        <w:t>3</w:t>
      </w:r>
      <w:r w:rsidR="00546741" w:rsidRPr="007F34C1">
        <w:t>款</w:t>
      </w:r>
      <w:r w:rsidR="00027DC6">
        <w:rPr>
          <w:rFonts w:hint="eastAsia"/>
        </w:rPr>
        <w:t>：</w:t>
      </w:r>
      <w:r w:rsidR="00546741" w:rsidRPr="007F34C1">
        <w:t>特别报告员</w:t>
      </w:r>
      <w:r w:rsidR="00546741" w:rsidRPr="007F34C1">
        <w:rPr>
          <w:rFonts w:hint="eastAsia"/>
        </w:rPr>
        <w:t>可根据案件的特殊情况决定延长</w:t>
      </w:r>
      <w:r w:rsidR="00546741" w:rsidRPr="007F34C1">
        <w:t>缔约国</w:t>
      </w:r>
      <w:r w:rsidR="00546741" w:rsidRPr="007F34C1">
        <w:rPr>
          <w:rFonts w:hint="eastAsia"/>
        </w:rPr>
        <w:t>答复来文的六个月期限。</w:t>
      </w:r>
    </w:p>
    <w:p w:rsidR="00546741" w:rsidRPr="007F34C1" w:rsidRDefault="00DA5706" w:rsidP="00DA5706">
      <w:pPr>
        <w:pStyle w:val="SingleTxtGC"/>
        <w:ind w:left="1554"/>
        <w:rPr>
          <w:rFonts w:hint="eastAsia"/>
        </w:rPr>
      </w:pPr>
      <w:r>
        <w:rPr>
          <w:rFonts w:hint="eastAsia"/>
        </w:rPr>
        <w:tab/>
      </w:r>
      <w:r>
        <w:rPr>
          <w:rFonts w:hint="eastAsia"/>
        </w:rPr>
        <w:tab/>
      </w:r>
      <w:r w:rsidR="00546741" w:rsidRPr="007F34C1">
        <w:t>第</w:t>
      </w:r>
      <w:r w:rsidR="00F14481">
        <w:t>97</w:t>
      </w:r>
      <w:r w:rsidR="00546741" w:rsidRPr="007F34C1">
        <w:t>条第</w:t>
      </w:r>
      <w:r w:rsidR="00F14481">
        <w:t>4</w:t>
      </w:r>
      <w:r w:rsidR="00546741" w:rsidRPr="007F34C1">
        <w:t>款</w:t>
      </w:r>
      <w:r w:rsidR="00027DC6">
        <w:rPr>
          <w:rFonts w:hint="eastAsia"/>
        </w:rPr>
        <w:t>：</w:t>
      </w:r>
      <w:r w:rsidR="00546741" w:rsidRPr="007F34C1">
        <w:t>特别报告员</w:t>
      </w:r>
      <w:r w:rsidR="00546741" w:rsidRPr="007F34C1">
        <w:rPr>
          <w:rFonts w:hint="eastAsia"/>
        </w:rPr>
        <w:t>可要求请</w:t>
      </w:r>
      <w:r w:rsidR="00546741" w:rsidRPr="007F34C1">
        <w:t>缔约国</w:t>
      </w:r>
      <w:r w:rsidR="00546741" w:rsidRPr="007F34C1">
        <w:rPr>
          <w:rFonts w:hint="eastAsia"/>
        </w:rPr>
        <w:t>或</w:t>
      </w:r>
      <w:r w:rsidR="00546741" w:rsidRPr="007F34C1">
        <w:t>来文提交人</w:t>
      </w:r>
      <w:r w:rsidR="00546741" w:rsidRPr="007F34C1">
        <w:rPr>
          <w:rFonts w:hint="eastAsia"/>
        </w:rPr>
        <w:t>在指定期限内就</w:t>
      </w:r>
      <w:r w:rsidR="00546741" w:rsidRPr="007F34C1">
        <w:t>可否受理问题</w:t>
      </w:r>
      <w:r w:rsidR="00546741" w:rsidRPr="007F34C1">
        <w:rPr>
          <w:rFonts w:hint="eastAsia"/>
        </w:rPr>
        <w:t>或</w:t>
      </w:r>
      <w:r w:rsidR="00546741" w:rsidRPr="007F34C1">
        <w:t>案情提交补充书面资料</w:t>
      </w:r>
      <w:r w:rsidR="00546741" w:rsidRPr="007F34C1">
        <w:rPr>
          <w:rFonts w:hint="eastAsia"/>
        </w:rPr>
        <w:t>或意见。</w:t>
      </w:r>
    </w:p>
    <w:p w:rsidR="00546741" w:rsidRPr="00985836" w:rsidRDefault="00F14481" w:rsidP="00DA5706">
      <w:pPr>
        <w:pStyle w:val="SingleTxtGC"/>
        <w:rPr>
          <w:rFonts w:hint="eastAsia"/>
          <w:spacing w:val="8"/>
        </w:rPr>
      </w:pPr>
      <w:r>
        <w:rPr>
          <w:rFonts w:hint="eastAsia"/>
        </w:rPr>
        <w:t>2</w:t>
      </w:r>
      <w:r w:rsidR="00DA5706">
        <w:rPr>
          <w:rFonts w:hint="eastAsia"/>
        </w:rPr>
        <w:t xml:space="preserve">.  </w:t>
      </w:r>
      <w:r w:rsidR="00546741" w:rsidRPr="007F34C1">
        <w:t>委员会</w:t>
      </w:r>
      <w:r w:rsidR="00546741" w:rsidRPr="007F34C1">
        <w:rPr>
          <w:rFonts w:hint="eastAsia"/>
        </w:rPr>
        <w:t>第一</w:t>
      </w:r>
      <w:r w:rsidR="00985836">
        <w:rPr>
          <w:rFonts w:ascii="SimSun" w:hAnsi="SimSun" w:hint="eastAsia"/>
        </w:rPr>
        <w:t>〇</w:t>
      </w:r>
      <w:r w:rsidR="00546741" w:rsidRPr="007F34C1">
        <w:rPr>
          <w:rFonts w:hint="eastAsia"/>
        </w:rPr>
        <w:t>八届会议于</w:t>
      </w:r>
      <w:r>
        <w:t>2</w:t>
      </w:r>
      <w:r w:rsidR="00546741" w:rsidRPr="007F34C1">
        <w:t>0</w:t>
      </w:r>
      <w:r>
        <w:t>13</w:t>
      </w:r>
      <w:r w:rsidR="00546741" w:rsidRPr="007F34C1">
        <w:rPr>
          <w:rFonts w:hint="eastAsia"/>
        </w:rPr>
        <w:t>年</w:t>
      </w:r>
      <w:r>
        <w:rPr>
          <w:rFonts w:hint="eastAsia"/>
        </w:rPr>
        <w:t>7</w:t>
      </w:r>
      <w:r w:rsidR="00546741" w:rsidRPr="007F34C1">
        <w:rPr>
          <w:rFonts w:hint="eastAsia"/>
        </w:rPr>
        <w:t>月决定任命一名候补</w:t>
      </w:r>
      <w:r w:rsidR="00546741" w:rsidRPr="007F34C1">
        <w:t>特别报告员</w:t>
      </w:r>
      <w:r w:rsidR="00027DC6">
        <w:rPr>
          <w:rFonts w:hint="eastAsia"/>
        </w:rPr>
        <w:t>，</w:t>
      </w:r>
      <w:r w:rsidR="00546741" w:rsidRPr="007F34C1">
        <w:rPr>
          <w:rFonts w:hint="eastAsia"/>
        </w:rPr>
        <w:t>负</w:t>
      </w:r>
      <w:r w:rsidR="00546741" w:rsidRPr="00792A8B">
        <w:rPr>
          <w:rFonts w:hint="eastAsia"/>
          <w:spacing w:val="4"/>
        </w:rPr>
        <w:t>责</w:t>
      </w:r>
      <w:r w:rsidR="00546741" w:rsidRPr="00985836">
        <w:rPr>
          <w:spacing w:val="8"/>
        </w:rPr>
        <w:t>特别报告员</w:t>
      </w:r>
      <w:r w:rsidR="00546741" w:rsidRPr="00985836">
        <w:rPr>
          <w:rFonts w:hint="eastAsia"/>
          <w:spacing w:val="8"/>
        </w:rPr>
        <w:t>不在或因适用</w:t>
      </w:r>
      <w:r w:rsidR="00546741" w:rsidRPr="00985836">
        <w:rPr>
          <w:spacing w:val="8"/>
        </w:rPr>
        <w:t>议事规则</w:t>
      </w:r>
      <w:r w:rsidR="00546741" w:rsidRPr="00985836">
        <w:rPr>
          <w:rFonts w:hint="eastAsia"/>
          <w:spacing w:val="8"/>
        </w:rPr>
        <w:t>第</w:t>
      </w:r>
      <w:r w:rsidRPr="00985836">
        <w:rPr>
          <w:rFonts w:hint="eastAsia"/>
          <w:spacing w:val="8"/>
        </w:rPr>
        <w:t>9</w:t>
      </w:r>
      <w:r w:rsidR="00546741" w:rsidRPr="00985836">
        <w:rPr>
          <w:rFonts w:hint="eastAsia"/>
          <w:spacing w:val="8"/>
        </w:rPr>
        <w:t>0</w:t>
      </w:r>
      <w:r w:rsidR="00546741" w:rsidRPr="00985836">
        <w:rPr>
          <w:rFonts w:hint="eastAsia"/>
          <w:spacing w:val="8"/>
        </w:rPr>
        <w:t>和第</w:t>
      </w:r>
      <w:r w:rsidRPr="00985836">
        <w:rPr>
          <w:rFonts w:hint="eastAsia"/>
          <w:spacing w:val="8"/>
        </w:rPr>
        <w:t>91</w:t>
      </w:r>
      <w:r w:rsidR="00546741" w:rsidRPr="00985836">
        <w:rPr>
          <w:rFonts w:hint="eastAsia"/>
          <w:spacing w:val="8"/>
        </w:rPr>
        <w:t>条而无法行动时处理紧急事务。</w:t>
      </w:r>
    </w:p>
    <w:p w:rsidR="00546741" w:rsidRPr="007F34C1" w:rsidRDefault="00DA5706" w:rsidP="00DA5706">
      <w:pPr>
        <w:pStyle w:val="HChGC"/>
        <w:rPr>
          <w:rFonts w:hint="eastAsia"/>
        </w:rPr>
      </w:pPr>
      <w:r>
        <w:rPr>
          <w:rFonts w:hint="eastAsia"/>
        </w:rPr>
        <w:tab/>
      </w:r>
      <w:r w:rsidR="00546741" w:rsidRPr="007F34C1">
        <w:rPr>
          <w:rFonts w:hint="eastAsia"/>
        </w:rPr>
        <w:t>二</w:t>
      </w:r>
      <w:r w:rsidR="00546741" w:rsidRPr="007F34C1">
        <w:t>.</w:t>
      </w:r>
      <w:r w:rsidR="00546741" w:rsidRPr="007F34C1">
        <w:tab/>
      </w:r>
      <w:r w:rsidR="00546741" w:rsidRPr="007F34C1">
        <w:t>特</w:t>
      </w:r>
      <w:r w:rsidR="00546741" w:rsidRPr="007F34C1">
        <w:rPr>
          <w:rFonts w:hint="eastAsia"/>
        </w:rPr>
        <w:t>别报告员的职责</w:t>
      </w:r>
    </w:p>
    <w:p w:rsidR="00546741" w:rsidRPr="007F34C1" w:rsidRDefault="00F14481" w:rsidP="00027DC6">
      <w:pPr>
        <w:pStyle w:val="SingleTxtGC"/>
        <w:rPr>
          <w:rFonts w:hint="eastAsia"/>
        </w:rPr>
      </w:pPr>
      <w:r>
        <w:rPr>
          <w:rFonts w:hint="eastAsia"/>
        </w:rPr>
        <w:t>3</w:t>
      </w:r>
      <w:r w:rsidR="00027DC6">
        <w:rPr>
          <w:rFonts w:hint="eastAsia"/>
        </w:rPr>
        <w:t xml:space="preserve">.  </w:t>
      </w:r>
      <w:r w:rsidR="00546741" w:rsidRPr="007F34C1">
        <w:rPr>
          <w:rFonts w:hint="eastAsia"/>
        </w:rPr>
        <w:t>从</w:t>
      </w:r>
      <w:r w:rsidR="00546741" w:rsidRPr="007F34C1">
        <w:t>收到新来文</w:t>
      </w:r>
      <w:r w:rsidR="00546741" w:rsidRPr="007F34C1">
        <w:rPr>
          <w:rFonts w:hint="eastAsia"/>
        </w:rPr>
        <w:t>至</w:t>
      </w:r>
      <w:r w:rsidR="00546741" w:rsidRPr="007F34C1">
        <w:t>来文</w:t>
      </w:r>
      <w:r w:rsidR="00546741" w:rsidRPr="007F34C1">
        <w:rPr>
          <w:rFonts w:hint="eastAsia"/>
        </w:rPr>
        <w:t>即将交</w:t>
      </w:r>
      <w:r w:rsidR="00546741" w:rsidRPr="007F34C1">
        <w:t>来文工作组</w:t>
      </w:r>
      <w:r w:rsidR="00546741" w:rsidRPr="007F34C1">
        <w:rPr>
          <w:rFonts w:hint="eastAsia"/>
        </w:rPr>
        <w:t>审议之时均属</w:t>
      </w:r>
      <w:r w:rsidR="00546741" w:rsidRPr="007F34C1">
        <w:t>特</w:t>
      </w:r>
      <w:r w:rsidR="00546741" w:rsidRPr="007F34C1">
        <w:rPr>
          <w:rFonts w:hint="eastAsia"/>
        </w:rPr>
        <w:t>别报告员</w:t>
      </w:r>
      <w:r w:rsidR="00546741" w:rsidRPr="007F34C1">
        <w:t>的任务</w:t>
      </w:r>
      <w:r w:rsidR="00546741" w:rsidRPr="007F34C1">
        <w:rPr>
          <w:rFonts w:hint="eastAsia"/>
        </w:rPr>
        <w:t>范围。</w:t>
      </w:r>
      <w:r w:rsidR="00546741" w:rsidRPr="007F34C1">
        <w:t>任务</w:t>
      </w:r>
      <w:r w:rsidR="00546741" w:rsidRPr="007F34C1">
        <w:rPr>
          <w:rFonts w:hint="eastAsia"/>
        </w:rPr>
        <w:t>包括五大职责</w:t>
      </w:r>
      <w:r w:rsidR="00027DC6">
        <w:rPr>
          <w:rFonts w:hint="eastAsia"/>
        </w:rPr>
        <w:t>：</w:t>
      </w:r>
      <w:r w:rsidR="00027DC6">
        <w:t>(</w:t>
      </w:r>
      <w:r>
        <w:t>a</w:t>
      </w:r>
      <w:r w:rsidR="00027DC6">
        <w:t>)</w:t>
      </w:r>
      <w:r w:rsidR="003A7A55">
        <w:rPr>
          <w:rFonts w:hint="eastAsia"/>
        </w:rPr>
        <w:t xml:space="preserve"> </w:t>
      </w:r>
      <w:r w:rsidR="00546741" w:rsidRPr="007F34C1">
        <w:rPr>
          <w:rFonts w:hint="eastAsia"/>
        </w:rPr>
        <w:t>就来文登记作出决定</w:t>
      </w:r>
      <w:r w:rsidR="00027DC6">
        <w:rPr>
          <w:rFonts w:hint="eastAsia"/>
        </w:rPr>
        <w:t>；</w:t>
      </w:r>
      <w:r w:rsidR="00027DC6">
        <w:t>(</w:t>
      </w:r>
      <w:r>
        <w:t>b</w:t>
      </w:r>
      <w:r w:rsidR="00027DC6">
        <w:t>)</w:t>
      </w:r>
      <w:r w:rsidR="00546741" w:rsidRPr="007F34C1">
        <w:t xml:space="preserve"> </w:t>
      </w:r>
      <w:r w:rsidR="00546741" w:rsidRPr="007F34C1">
        <w:rPr>
          <w:rFonts w:hint="eastAsia"/>
        </w:rPr>
        <w:t>处理</w:t>
      </w:r>
      <w:r w:rsidR="00546741" w:rsidRPr="007F34C1">
        <w:t>提交人</w:t>
      </w:r>
      <w:r w:rsidR="00546741" w:rsidRPr="007F34C1">
        <w:rPr>
          <w:rFonts w:hint="eastAsia"/>
        </w:rPr>
        <w:t>关于采取</w:t>
      </w:r>
      <w:r w:rsidR="00546741" w:rsidRPr="007F34C1">
        <w:t>临时</w:t>
      </w:r>
      <w:r w:rsidR="00546741" w:rsidRPr="007F34C1">
        <w:rPr>
          <w:rFonts w:hint="eastAsia"/>
        </w:rPr>
        <w:t>及</w:t>
      </w:r>
      <w:r w:rsidR="00546741" w:rsidRPr="007F34C1">
        <w:t>保护措施</w:t>
      </w:r>
      <w:r w:rsidR="00546741" w:rsidRPr="007F34C1">
        <w:rPr>
          <w:rFonts w:hint="eastAsia"/>
        </w:rPr>
        <w:t>的请求</w:t>
      </w:r>
      <w:r w:rsidR="00027DC6">
        <w:rPr>
          <w:rFonts w:hint="eastAsia"/>
        </w:rPr>
        <w:t>；</w:t>
      </w:r>
      <w:r w:rsidR="00027DC6">
        <w:t>(</w:t>
      </w:r>
      <w:r>
        <w:t>c</w:t>
      </w:r>
      <w:r w:rsidR="00027DC6">
        <w:t>)</w:t>
      </w:r>
      <w:r w:rsidR="00546741" w:rsidRPr="007F34C1">
        <w:t xml:space="preserve"> </w:t>
      </w:r>
      <w:r w:rsidR="00546741" w:rsidRPr="007F34C1">
        <w:rPr>
          <w:rFonts w:hint="eastAsia"/>
        </w:rPr>
        <w:t>答复登记后可能产生的任何</w:t>
      </w:r>
      <w:r w:rsidR="00546741">
        <w:rPr>
          <w:rFonts w:hint="eastAsia"/>
        </w:rPr>
        <w:t>程序性</w:t>
      </w:r>
      <w:r w:rsidR="00546741" w:rsidRPr="007F34C1">
        <w:rPr>
          <w:rFonts w:hint="eastAsia"/>
        </w:rPr>
        <w:t>问题</w:t>
      </w:r>
      <w:r w:rsidR="00027DC6">
        <w:rPr>
          <w:rFonts w:hint="eastAsia"/>
        </w:rPr>
        <w:t>；</w:t>
      </w:r>
      <w:r w:rsidR="00027DC6">
        <w:t>(</w:t>
      </w:r>
      <w:r>
        <w:t>d</w:t>
      </w:r>
      <w:r w:rsidR="00027DC6">
        <w:t>)</w:t>
      </w:r>
      <w:r w:rsidR="003A7A55">
        <w:rPr>
          <w:rFonts w:hint="eastAsia"/>
        </w:rPr>
        <w:t xml:space="preserve"> </w:t>
      </w:r>
      <w:r w:rsidR="00546741" w:rsidRPr="007F34C1">
        <w:rPr>
          <w:rFonts w:hint="eastAsia"/>
        </w:rPr>
        <w:t>提议宣布</w:t>
      </w:r>
      <w:r w:rsidR="00546741">
        <w:rPr>
          <w:rFonts w:hint="eastAsia"/>
        </w:rPr>
        <w:t>部分</w:t>
      </w:r>
      <w:r w:rsidR="00546741" w:rsidRPr="007F34C1">
        <w:t>来文不可受理</w:t>
      </w:r>
      <w:r w:rsidR="00027DC6">
        <w:rPr>
          <w:rFonts w:hint="eastAsia"/>
        </w:rPr>
        <w:t>，</w:t>
      </w:r>
      <w:r w:rsidR="00546741">
        <w:rPr>
          <w:rFonts w:hint="eastAsia"/>
        </w:rPr>
        <w:t>不予</w:t>
      </w:r>
      <w:r w:rsidR="00546741" w:rsidRPr="007F34C1">
        <w:rPr>
          <w:rFonts w:hint="eastAsia"/>
        </w:rPr>
        <w:t>转交缔约国的</w:t>
      </w:r>
      <w:r w:rsidR="00027DC6">
        <w:rPr>
          <w:rFonts w:hint="eastAsia"/>
        </w:rPr>
        <w:t>；</w:t>
      </w:r>
      <w:r w:rsidR="00027DC6">
        <w:t>(</w:t>
      </w:r>
      <w:r>
        <w:t>e</w:t>
      </w:r>
      <w:r w:rsidR="00027DC6">
        <w:t>)</w:t>
      </w:r>
      <w:r w:rsidR="003A7A55">
        <w:rPr>
          <w:rFonts w:hint="eastAsia"/>
        </w:rPr>
        <w:t xml:space="preserve"> </w:t>
      </w:r>
      <w:r w:rsidR="00546741" w:rsidRPr="007F34C1">
        <w:rPr>
          <w:rFonts w:hint="eastAsia"/>
        </w:rPr>
        <w:t>选出纳入</w:t>
      </w:r>
      <w:r w:rsidR="00546741" w:rsidRPr="007F34C1">
        <w:t>委</w:t>
      </w:r>
      <w:r w:rsidR="00546741" w:rsidRPr="007F34C1">
        <w:rPr>
          <w:rFonts w:hint="eastAsia"/>
        </w:rPr>
        <w:t>员会历届会议日程的</w:t>
      </w:r>
      <w:r w:rsidR="00546741" w:rsidRPr="007F34C1">
        <w:t>来文</w:t>
      </w:r>
      <w:r w:rsidR="00546741" w:rsidRPr="007F34C1">
        <w:rPr>
          <w:rFonts w:hint="eastAsia"/>
        </w:rPr>
        <w:t>。</w:t>
      </w:r>
    </w:p>
    <w:p w:rsidR="00546741" w:rsidRPr="007F34C1" w:rsidRDefault="00DA5706" w:rsidP="00DA5706">
      <w:pPr>
        <w:pStyle w:val="H1GC"/>
        <w:rPr>
          <w:rFonts w:hint="eastAsia"/>
        </w:rPr>
      </w:pPr>
      <w:r>
        <w:rPr>
          <w:rFonts w:hint="eastAsia"/>
        </w:rPr>
        <w:tab/>
      </w:r>
      <w:r w:rsidR="00F14481">
        <w:t>A</w:t>
      </w:r>
      <w:r w:rsidR="00546741" w:rsidRPr="007F34C1">
        <w:t>.</w:t>
      </w:r>
      <w:r w:rsidR="00546741" w:rsidRPr="007F34C1">
        <w:tab/>
      </w:r>
      <w:r w:rsidR="00546741" w:rsidRPr="007F34C1">
        <w:rPr>
          <w:rFonts w:hint="eastAsia"/>
        </w:rPr>
        <w:t>登记</w:t>
      </w:r>
      <w:r w:rsidR="00546741" w:rsidRPr="007F34C1">
        <w:t>新来文</w:t>
      </w:r>
    </w:p>
    <w:p w:rsidR="00546741" w:rsidRPr="007F34C1" w:rsidRDefault="00F14481" w:rsidP="00027DC6">
      <w:pPr>
        <w:pStyle w:val="SingleTxtGC"/>
        <w:rPr>
          <w:rFonts w:hint="eastAsia"/>
        </w:rPr>
      </w:pPr>
      <w:r>
        <w:rPr>
          <w:rFonts w:hint="eastAsia"/>
        </w:rPr>
        <w:t>4</w:t>
      </w:r>
      <w:r w:rsidR="00027DC6">
        <w:rPr>
          <w:rFonts w:hint="eastAsia"/>
        </w:rPr>
        <w:t xml:space="preserve">.  </w:t>
      </w:r>
      <w:r w:rsidR="00546741" w:rsidRPr="007F34C1">
        <w:t>秘书处</w:t>
      </w:r>
      <w:r w:rsidR="00546741">
        <w:rPr>
          <w:rFonts w:hint="eastAsia"/>
        </w:rPr>
        <w:t>在</w:t>
      </w:r>
      <w:r w:rsidR="00546741" w:rsidRPr="007F34C1">
        <w:t>收到一份</w:t>
      </w:r>
      <w:r w:rsidR="00546741" w:rsidRPr="007F34C1">
        <w:rPr>
          <w:rFonts w:hint="eastAsia"/>
        </w:rPr>
        <w:t>初步看来满足</w:t>
      </w:r>
      <w:r w:rsidR="00546741">
        <w:rPr>
          <w:rFonts w:hint="eastAsia"/>
        </w:rPr>
        <w:t>全部</w:t>
      </w:r>
      <w:r w:rsidR="00546741" w:rsidRPr="007F34C1">
        <w:t>受理标准</w:t>
      </w:r>
      <w:r w:rsidR="00546741" w:rsidRPr="007F34C1">
        <w:rPr>
          <w:rFonts w:hint="eastAsia"/>
        </w:rPr>
        <w:t>且证据水平合理的</w:t>
      </w:r>
      <w:r w:rsidR="00546741" w:rsidRPr="007F34C1">
        <w:t>新来文</w:t>
      </w:r>
      <w:r w:rsidR="00546741" w:rsidRPr="007F34C1">
        <w:rPr>
          <w:rFonts w:hint="eastAsia"/>
        </w:rPr>
        <w:t>后</w:t>
      </w:r>
      <w:r w:rsidR="00027DC6">
        <w:rPr>
          <w:rFonts w:hint="eastAsia"/>
        </w:rPr>
        <w:t>，</w:t>
      </w:r>
      <w:r w:rsidR="00546741" w:rsidRPr="007F34C1">
        <w:rPr>
          <w:rFonts w:hint="eastAsia"/>
        </w:rPr>
        <w:t>将为</w:t>
      </w:r>
      <w:r w:rsidR="00546741" w:rsidRPr="007F34C1">
        <w:t>特</w:t>
      </w:r>
      <w:r w:rsidR="00546741" w:rsidRPr="007F34C1">
        <w:rPr>
          <w:rFonts w:hint="eastAsia"/>
        </w:rPr>
        <w:t>别报告员编写一份事实和申诉概要</w:t>
      </w:r>
      <w:r w:rsidR="00027DC6">
        <w:rPr>
          <w:rFonts w:hint="eastAsia"/>
        </w:rPr>
        <w:t>，</w:t>
      </w:r>
      <w:r w:rsidR="00546741" w:rsidRPr="007F34C1">
        <w:rPr>
          <w:rFonts w:hint="eastAsia"/>
        </w:rPr>
        <w:t>随后</w:t>
      </w:r>
      <w:r w:rsidR="00546741" w:rsidRPr="007F34C1">
        <w:t>特</w:t>
      </w:r>
      <w:r w:rsidR="00546741" w:rsidRPr="007F34C1">
        <w:rPr>
          <w:rFonts w:hint="eastAsia"/>
        </w:rPr>
        <w:t>别报告员决定是否登记</w:t>
      </w:r>
      <w:r w:rsidR="00546741" w:rsidRPr="007F34C1">
        <w:t>来文</w:t>
      </w:r>
      <w:r w:rsidR="00546741" w:rsidRPr="007F34C1">
        <w:rPr>
          <w:rFonts w:hint="eastAsia"/>
        </w:rPr>
        <w:t>并转交缔约国</w:t>
      </w:r>
      <w:r w:rsidR="00546741">
        <w:rPr>
          <w:rFonts w:hint="eastAsia"/>
        </w:rPr>
        <w:t>作出评论</w:t>
      </w:r>
      <w:r w:rsidR="00546741" w:rsidRPr="007F34C1">
        <w:rPr>
          <w:rFonts w:hint="eastAsia"/>
        </w:rPr>
        <w:t>。</w:t>
      </w:r>
      <w:r w:rsidR="00546741" w:rsidRPr="007F34C1">
        <w:t>特</w:t>
      </w:r>
      <w:r w:rsidR="00546741" w:rsidRPr="007F34C1">
        <w:rPr>
          <w:rFonts w:hint="eastAsia"/>
        </w:rPr>
        <w:t>别报</w:t>
      </w:r>
      <w:r w:rsidR="00546741" w:rsidRPr="007F34C1">
        <w:t>告</w:t>
      </w:r>
      <w:r w:rsidR="00546741" w:rsidRPr="007F34C1">
        <w:rPr>
          <w:rFonts w:hint="eastAsia"/>
        </w:rPr>
        <w:t>员可同意或拒绝登记</w:t>
      </w:r>
      <w:r w:rsidR="00027DC6">
        <w:rPr>
          <w:rFonts w:hint="eastAsia"/>
        </w:rPr>
        <w:t>，</w:t>
      </w:r>
      <w:r w:rsidR="00546741" w:rsidRPr="007F34C1">
        <w:rPr>
          <w:rFonts w:hint="eastAsia"/>
        </w:rPr>
        <w:t>也可决定请</w:t>
      </w:r>
      <w:r w:rsidR="00546741" w:rsidRPr="007F34C1">
        <w:t>来文提交人</w:t>
      </w:r>
      <w:r w:rsidR="00546741" w:rsidRPr="007F34C1">
        <w:rPr>
          <w:rFonts w:hint="eastAsia"/>
        </w:rPr>
        <w:t>提供补充资料。</w:t>
      </w:r>
    </w:p>
    <w:p w:rsidR="00546741" w:rsidRPr="007F34C1" w:rsidRDefault="00F14481" w:rsidP="00027DC6">
      <w:pPr>
        <w:pStyle w:val="SingleTxtGC"/>
        <w:rPr>
          <w:rFonts w:hint="eastAsia"/>
        </w:rPr>
      </w:pPr>
      <w:r>
        <w:rPr>
          <w:rFonts w:hint="eastAsia"/>
        </w:rPr>
        <w:t>5</w:t>
      </w:r>
      <w:r w:rsidR="007F2F5E">
        <w:rPr>
          <w:rFonts w:hint="eastAsia"/>
        </w:rPr>
        <w:t xml:space="preserve">.  </w:t>
      </w:r>
      <w:r w:rsidR="00546741" w:rsidRPr="007F34C1">
        <w:rPr>
          <w:rFonts w:hint="eastAsia"/>
        </w:rPr>
        <w:t>由于</w:t>
      </w:r>
      <w:r w:rsidR="00546741" w:rsidRPr="007F34C1">
        <w:t>秘书处</w:t>
      </w:r>
      <w:r w:rsidR="00546741" w:rsidRPr="007F34C1">
        <w:rPr>
          <w:rFonts w:hint="eastAsia"/>
        </w:rPr>
        <w:t>收到大量包括登记请求在内的信函</w:t>
      </w:r>
      <w:r w:rsidR="00027DC6">
        <w:rPr>
          <w:rFonts w:hint="eastAsia"/>
        </w:rPr>
        <w:t>，</w:t>
      </w:r>
      <w:r w:rsidR="00546741" w:rsidRPr="007F34C1">
        <w:t>委</w:t>
      </w:r>
      <w:r w:rsidR="00546741" w:rsidRPr="007F34C1">
        <w:rPr>
          <w:rFonts w:hint="eastAsia"/>
        </w:rPr>
        <w:t>员会早已商定</w:t>
      </w:r>
      <w:r w:rsidR="00027DC6">
        <w:rPr>
          <w:rFonts w:hint="eastAsia"/>
        </w:rPr>
        <w:t>，</w:t>
      </w:r>
      <w:r w:rsidR="00546741" w:rsidRPr="007F34C1">
        <w:rPr>
          <w:rFonts w:hint="eastAsia"/>
        </w:rPr>
        <w:t>起初即</w:t>
      </w:r>
      <w:r w:rsidR="00546741">
        <w:rPr>
          <w:rFonts w:hint="eastAsia"/>
        </w:rPr>
        <w:t>明显看出</w:t>
      </w:r>
      <w:r w:rsidR="00546741" w:rsidRPr="007F34C1">
        <w:rPr>
          <w:rFonts w:hint="eastAsia"/>
        </w:rPr>
        <w:t>案件不可依</w:t>
      </w:r>
      <w:r w:rsidR="00546741" w:rsidRPr="007F34C1">
        <w:t>《公民权利和政治权利国际公约任择议定书》</w:t>
      </w:r>
      <w:r w:rsidR="00546741" w:rsidRPr="007F34C1">
        <w:rPr>
          <w:rFonts w:hint="eastAsia"/>
        </w:rPr>
        <w:t>处理时</w:t>
      </w:r>
      <w:r w:rsidR="00027DC6">
        <w:rPr>
          <w:rFonts w:hint="eastAsia"/>
        </w:rPr>
        <w:t>，</w:t>
      </w:r>
      <w:r w:rsidR="00546741" w:rsidRPr="007F34C1">
        <w:t>秘</w:t>
      </w:r>
      <w:r w:rsidR="00546741" w:rsidRPr="007F34C1">
        <w:rPr>
          <w:rFonts w:hint="eastAsia"/>
        </w:rPr>
        <w:t>书处可直接答复申诉。例如</w:t>
      </w:r>
      <w:r w:rsidR="00027DC6">
        <w:rPr>
          <w:rFonts w:hint="eastAsia"/>
        </w:rPr>
        <w:t>，</w:t>
      </w:r>
      <w:r w:rsidR="00546741" w:rsidRPr="007F34C1">
        <w:t>有关国家</w:t>
      </w:r>
      <w:r w:rsidR="00546741" w:rsidRPr="007F34C1">
        <w:rPr>
          <w:rFonts w:hint="eastAsia"/>
        </w:rPr>
        <w:t>不是</w:t>
      </w:r>
      <w:r w:rsidR="00546741" w:rsidRPr="007F34C1">
        <w:t>《公民权利和政治权利国际公约》</w:t>
      </w:r>
      <w:r w:rsidR="00546741" w:rsidRPr="007F34C1">
        <w:rPr>
          <w:rFonts w:hint="eastAsia"/>
        </w:rPr>
        <w:t>或</w:t>
      </w:r>
      <w:r w:rsidR="00546741" w:rsidRPr="007F34C1">
        <w:t>任择议定书</w:t>
      </w:r>
      <w:r w:rsidR="00546741">
        <w:rPr>
          <w:rFonts w:hint="eastAsia"/>
        </w:rPr>
        <w:t>的</w:t>
      </w:r>
      <w:r w:rsidR="00546741" w:rsidRPr="007F34C1">
        <w:rPr>
          <w:rFonts w:hint="eastAsia"/>
        </w:rPr>
        <w:t>缔约方</w:t>
      </w:r>
      <w:r w:rsidR="00027DC6">
        <w:rPr>
          <w:rFonts w:hint="eastAsia"/>
        </w:rPr>
        <w:t>，</w:t>
      </w:r>
      <w:r w:rsidR="00546741" w:rsidRPr="007F34C1">
        <w:rPr>
          <w:rFonts w:hint="eastAsia"/>
        </w:rPr>
        <w:t>或来文</w:t>
      </w:r>
      <w:r w:rsidR="00546741" w:rsidRPr="007F34C1">
        <w:t>事由</w:t>
      </w:r>
      <w:r w:rsidR="00546741" w:rsidRPr="007F34C1">
        <w:rPr>
          <w:rFonts w:hint="eastAsia"/>
        </w:rPr>
        <w:t>毫无争议地超出了《公约》范围</w:t>
      </w:r>
      <w:r w:rsidR="00027DC6">
        <w:rPr>
          <w:rFonts w:hint="eastAsia"/>
        </w:rPr>
        <w:t>，</w:t>
      </w:r>
      <w:r w:rsidR="00546741" w:rsidRPr="007F34C1">
        <w:rPr>
          <w:rFonts w:hint="eastAsia"/>
        </w:rPr>
        <w:t>或来文缺乏关于事实和申诉的基本资料。</w:t>
      </w:r>
    </w:p>
    <w:p w:rsidR="00546741" w:rsidRPr="007F34C1" w:rsidRDefault="00DA5706" w:rsidP="00DA5706">
      <w:pPr>
        <w:pStyle w:val="H1GC"/>
        <w:rPr>
          <w:rFonts w:hint="eastAsia"/>
        </w:rPr>
      </w:pPr>
      <w:r>
        <w:rPr>
          <w:rFonts w:hint="eastAsia"/>
        </w:rPr>
        <w:tab/>
      </w:r>
      <w:r w:rsidR="00F14481">
        <w:rPr>
          <w:rFonts w:hint="eastAsia"/>
        </w:rPr>
        <w:t>B</w:t>
      </w:r>
      <w:r w:rsidR="00546741" w:rsidRPr="007F34C1">
        <w:t>.</w:t>
      </w:r>
      <w:r w:rsidR="00546741" w:rsidRPr="007F34C1">
        <w:tab/>
      </w:r>
      <w:r w:rsidR="00546741" w:rsidRPr="007F34C1">
        <w:rPr>
          <w:rFonts w:hint="eastAsia"/>
        </w:rPr>
        <w:t>请求临时措施和保护措施</w:t>
      </w:r>
    </w:p>
    <w:p w:rsidR="00546741" w:rsidRPr="007F34C1" w:rsidRDefault="00DA5706" w:rsidP="00DA5706">
      <w:pPr>
        <w:pStyle w:val="H23GC"/>
        <w:rPr>
          <w:rFonts w:hint="eastAsia"/>
        </w:rPr>
      </w:pPr>
      <w:r>
        <w:rPr>
          <w:rFonts w:hint="eastAsia"/>
        </w:rPr>
        <w:tab/>
      </w:r>
      <w:r>
        <w:rPr>
          <w:rFonts w:hint="eastAsia"/>
        </w:rPr>
        <w:tab/>
      </w:r>
      <w:r w:rsidR="00546741" w:rsidRPr="007F34C1">
        <w:rPr>
          <w:rFonts w:hint="eastAsia"/>
        </w:rPr>
        <w:t>临时措施</w:t>
      </w:r>
    </w:p>
    <w:p w:rsidR="00546741" w:rsidRPr="007F34C1" w:rsidRDefault="00F14481" w:rsidP="00027DC6">
      <w:pPr>
        <w:pStyle w:val="SingleTxtGC"/>
        <w:rPr>
          <w:rFonts w:hint="eastAsia"/>
        </w:rPr>
      </w:pPr>
      <w:r>
        <w:rPr>
          <w:rFonts w:hint="eastAsia"/>
        </w:rPr>
        <w:t>6</w:t>
      </w:r>
      <w:r w:rsidR="007F2F5E">
        <w:rPr>
          <w:rFonts w:hint="eastAsia"/>
        </w:rPr>
        <w:t xml:space="preserve">.  </w:t>
      </w:r>
      <w:r w:rsidR="00546741" w:rsidRPr="007F34C1">
        <w:t>议事规则第</w:t>
      </w:r>
      <w:r>
        <w:t>92</w:t>
      </w:r>
      <w:r w:rsidR="00546741" w:rsidRPr="007F34C1">
        <w:t>条</w:t>
      </w:r>
      <w:r w:rsidR="00546741" w:rsidRPr="007F34C1">
        <w:rPr>
          <w:rFonts w:hint="eastAsia"/>
        </w:rPr>
        <w:t>规定</w:t>
      </w:r>
      <w:r w:rsidR="00027DC6">
        <w:rPr>
          <w:rFonts w:hint="eastAsia"/>
        </w:rPr>
        <w:t>：</w:t>
      </w:r>
    </w:p>
    <w:p w:rsidR="00546741" w:rsidRPr="007F34C1" w:rsidRDefault="007F2F5E" w:rsidP="00DA5706">
      <w:pPr>
        <w:pStyle w:val="SingleTxtGC"/>
        <w:ind w:left="1554"/>
        <w:rPr>
          <w:rFonts w:hint="eastAsia"/>
        </w:rPr>
      </w:pPr>
      <w:r>
        <w:rPr>
          <w:rFonts w:hint="eastAsia"/>
        </w:rPr>
        <w:tab/>
      </w:r>
      <w:r>
        <w:rPr>
          <w:rFonts w:hint="eastAsia"/>
        </w:rPr>
        <w:tab/>
      </w:r>
      <w:r w:rsidR="00546741" w:rsidRPr="007F34C1">
        <w:t>在向有关缔约国转交其关于来文的意见之前</w:t>
      </w:r>
      <w:r w:rsidR="00027DC6">
        <w:t>，</w:t>
      </w:r>
      <w:r w:rsidR="00546741" w:rsidRPr="007F34C1">
        <w:t>委员会可向有关缔约国说明采取临时措施的必要性</w:t>
      </w:r>
      <w:r w:rsidR="00027DC6">
        <w:t>，</w:t>
      </w:r>
      <w:r w:rsidR="00546741" w:rsidRPr="007F34C1">
        <w:t>以避免对据称违法行为的受害者造成无可挽回的损害。在这样做的同时</w:t>
      </w:r>
      <w:r w:rsidR="00027DC6">
        <w:t>，</w:t>
      </w:r>
      <w:r w:rsidR="00546741" w:rsidRPr="007F34C1">
        <w:t>委员会应向有关缔约国说明</w:t>
      </w:r>
      <w:r w:rsidR="00027DC6">
        <w:t>，</w:t>
      </w:r>
      <w:r w:rsidR="00546741" w:rsidRPr="007F34C1">
        <w:t>它所表示的关于采取临时措施的意见并不意味着就案情作出了决定。</w:t>
      </w:r>
    </w:p>
    <w:p w:rsidR="00546741" w:rsidRPr="007F34C1" w:rsidRDefault="00F14481" w:rsidP="00027DC6">
      <w:pPr>
        <w:pStyle w:val="SingleTxtGC"/>
        <w:rPr>
          <w:rFonts w:hint="eastAsia"/>
        </w:rPr>
      </w:pPr>
      <w:r>
        <w:rPr>
          <w:rFonts w:hint="eastAsia"/>
        </w:rPr>
        <w:t>7</w:t>
      </w:r>
      <w:r w:rsidR="007F2F5E">
        <w:rPr>
          <w:rFonts w:hint="eastAsia"/>
        </w:rPr>
        <w:t xml:space="preserve">.  </w:t>
      </w:r>
      <w:r w:rsidR="00546741" w:rsidRPr="007F34C1">
        <w:rPr>
          <w:rFonts w:hint="eastAsia"/>
        </w:rPr>
        <w:t>尽管议事规则中无明确规定</w:t>
      </w:r>
      <w:r w:rsidR="00027DC6">
        <w:rPr>
          <w:rFonts w:hint="eastAsia"/>
        </w:rPr>
        <w:t>，</w:t>
      </w:r>
      <w:r w:rsidR="00546741" w:rsidRPr="007F34C1">
        <w:t>委</w:t>
      </w:r>
      <w:r w:rsidR="00546741" w:rsidRPr="007F34C1">
        <w:rPr>
          <w:rFonts w:hint="eastAsia"/>
        </w:rPr>
        <w:t>员会责成</w:t>
      </w:r>
      <w:r w:rsidR="00546741" w:rsidRPr="007F34C1">
        <w:t>特</w:t>
      </w:r>
      <w:r w:rsidR="00546741" w:rsidRPr="007F34C1">
        <w:rPr>
          <w:rFonts w:hint="eastAsia"/>
        </w:rPr>
        <w:t>别报告员处理</w:t>
      </w:r>
      <w:r w:rsidR="00546741" w:rsidRPr="007F34C1">
        <w:t>来文提交人</w:t>
      </w:r>
      <w:r w:rsidR="00546741" w:rsidRPr="007F34C1">
        <w:rPr>
          <w:rFonts w:hint="eastAsia"/>
        </w:rPr>
        <w:t>关于采取临时措施的请求。多数请求与新</w:t>
      </w:r>
      <w:r w:rsidR="00546741" w:rsidRPr="007F34C1">
        <w:t>来文</w:t>
      </w:r>
      <w:r w:rsidR="00546741" w:rsidRPr="007F34C1">
        <w:rPr>
          <w:rFonts w:hint="eastAsia"/>
        </w:rPr>
        <w:t>一并提交</w:t>
      </w:r>
      <w:r w:rsidR="00027DC6">
        <w:rPr>
          <w:rFonts w:hint="eastAsia"/>
        </w:rPr>
        <w:t>，</w:t>
      </w:r>
      <w:r w:rsidR="00546741" w:rsidRPr="007F34C1">
        <w:rPr>
          <w:rFonts w:hint="eastAsia"/>
        </w:rPr>
        <w:t>因此</w:t>
      </w:r>
      <w:r w:rsidR="00546741" w:rsidRPr="007F34C1">
        <w:t>特</w:t>
      </w:r>
      <w:r w:rsidR="00546741" w:rsidRPr="007F34C1">
        <w:rPr>
          <w:rFonts w:hint="eastAsia"/>
        </w:rPr>
        <w:t>别报告员在决定是否登记</w:t>
      </w:r>
      <w:r w:rsidR="00546741" w:rsidRPr="007F34C1">
        <w:t>来文</w:t>
      </w:r>
      <w:r w:rsidR="00546741" w:rsidRPr="007F34C1">
        <w:rPr>
          <w:rFonts w:hint="eastAsia"/>
        </w:rPr>
        <w:t>的同时也决定同意或拒绝请求。不予登记的来文不</w:t>
      </w:r>
      <w:r w:rsidR="00546741" w:rsidRPr="003A7A55">
        <w:rPr>
          <w:rFonts w:hint="eastAsia"/>
          <w:color w:val="000000"/>
        </w:rPr>
        <w:t>批准</w:t>
      </w:r>
      <w:r w:rsidR="00546741" w:rsidRPr="007F34C1">
        <w:rPr>
          <w:rFonts w:hint="eastAsia"/>
        </w:rPr>
        <w:t>采取临时措施。</w:t>
      </w:r>
    </w:p>
    <w:p w:rsidR="00546741" w:rsidRPr="007F34C1" w:rsidRDefault="00F14481" w:rsidP="00027DC6">
      <w:pPr>
        <w:pStyle w:val="SingleTxtGC"/>
        <w:rPr>
          <w:rFonts w:hint="eastAsia"/>
        </w:rPr>
      </w:pPr>
      <w:r>
        <w:rPr>
          <w:rFonts w:hint="eastAsia"/>
        </w:rPr>
        <w:t>8</w:t>
      </w:r>
      <w:r w:rsidR="007F2F5E">
        <w:rPr>
          <w:rFonts w:hint="eastAsia"/>
        </w:rPr>
        <w:t xml:space="preserve">.  </w:t>
      </w:r>
      <w:r w:rsidR="00546741" w:rsidRPr="007F34C1">
        <w:t>委</w:t>
      </w:r>
      <w:r w:rsidR="00546741" w:rsidRPr="007F34C1">
        <w:rPr>
          <w:rFonts w:hint="eastAsia"/>
        </w:rPr>
        <w:t>员会</w:t>
      </w:r>
      <w:r>
        <w:t>1995</w:t>
      </w:r>
      <w:r w:rsidR="00546741" w:rsidRPr="007F34C1">
        <w:rPr>
          <w:rFonts w:hint="eastAsia"/>
        </w:rPr>
        <w:t>年第五十五届会议决定</w:t>
      </w:r>
      <w:r w:rsidR="00546741" w:rsidRPr="007F34C1">
        <w:t>特</w:t>
      </w:r>
      <w:r w:rsidR="00546741" w:rsidRPr="007F34C1">
        <w:rPr>
          <w:rFonts w:hint="eastAsia"/>
        </w:rPr>
        <w:t>别报告员有权就某一案件发出或必要时撤销采取临时措施的请求</w:t>
      </w:r>
      <w:r w:rsidR="00027DC6">
        <w:rPr>
          <w:rFonts w:hint="eastAsia"/>
        </w:rPr>
        <w:t>，</w:t>
      </w:r>
      <w:r w:rsidR="00546741" w:rsidRPr="007F34C1">
        <w:rPr>
          <w:rFonts w:hint="eastAsia"/>
        </w:rPr>
        <w:t>直至</w:t>
      </w:r>
      <w:r w:rsidR="00546741" w:rsidRPr="007F34C1">
        <w:t>来文工作</w:t>
      </w:r>
      <w:r w:rsidR="00546741" w:rsidRPr="007F34C1">
        <w:rPr>
          <w:rFonts w:hint="eastAsia"/>
        </w:rPr>
        <w:t>组开始处理</w:t>
      </w:r>
      <w:r w:rsidR="00546741" w:rsidRPr="007F34C1">
        <w:t>可否受理的问题</w:t>
      </w:r>
      <w:r w:rsidR="00546741" w:rsidRPr="007F34C1">
        <w:rPr>
          <w:rFonts w:hint="eastAsia"/>
        </w:rPr>
        <w:t>。因此</w:t>
      </w:r>
      <w:r w:rsidR="00027DC6">
        <w:rPr>
          <w:rFonts w:hint="eastAsia"/>
        </w:rPr>
        <w:t>，</w:t>
      </w:r>
      <w:r w:rsidR="00546741">
        <w:rPr>
          <w:rFonts w:hint="eastAsia"/>
        </w:rPr>
        <w:t>在</w:t>
      </w:r>
      <w:r w:rsidR="00546741" w:rsidRPr="007F34C1">
        <w:t>委</w:t>
      </w:r>
      <w:r w:rsidR="00546741" w:rsidRPr="007F34C1">
        <w:rPr>
          <w:rFonts w:hint="eastAsia"/>
        </w:rPr>
        <w:t>员会会期之外</w:t>
      </w:r>
      <w:r w:rsidR="00027DC6">
        <w:rPr>
          <w:rFonts w:hint="eastAsia"/>
        </w:rPr>
        <w:t>，</w:t>
      </w:r>
      <w:r w:rsidR="00546741" w:rsidRPr="007F34C1">
        <w:rPr>
          <w:rFonts w:hint="eastAsia"/>
        </w:rPr>
        <w:t>该职权由主席行使</w:t>
      </w:r>
      <w:r w:rsidR="00027DC6">
        <w:rPr>
          <w:rFonts w:hint="eastAsia"/>
        </w:rPr>
        <w:t>，</w:t>
      </w:r>
      <w:r w:rsidR="00546741" w:rsidRPr="007F34C1">
        <w:rPr>
          <w:rFonts w:hint="eastAsia"/>
        </w:rPr>
        <w:t>直至</w:t>
      </w:r>
      <w:r w:rsidR="00546741" w:rsidRPr="007F34C1">
        <w:t>工作组</w:t>
      </w:r>
      <w:r w:rsidR="00546741" w:rsidRPr="007F34C1">
        <w:rPr>
          <w:rFonts w:hint="eastAsia"/>
        </w:rPr>
        <w:t>开始</w:t>
      </w:r>
      <w:r w:rsidRPr="00F14481">
        <w:rPr>
          <w:rFonts w:hint="eastAsia"/>
          <w:spacing w:val="-40"/>
        </w:rPr>
        <w:t>――</w:t>
      </w:r>
      <w:r w:rsidRPr="00F14481">
        <w:rPr>
          <w:rFonts w:hint="eastAsia"/>
          <w:spacing w:val="-40"/>
        </w:rPr>
        <w:t xml:space="preserve"> </w:t>
      </w:r>
      <w:r w:rsidR="00546741" w:rsidRPr="007F34C1">
        <w:rPr>
          <w:rFonts w:hint="eastAsia"/>
        </w:rPr>
        <w:t>必要时与</w:t>
      </w:r>
      <w:r w:rsidR="00546741" w:rsidRPr="007F34C1">
        <w:t>特</w:t>
      </w:r>
      <w:r w:rsidR="00546741" w:rsidRPr="007F34C1">
        <w:rPr>
          <w:rFonts w:hint="eastAsia"/>
        </w:rPr>
        <w:t>别报告员磋商</w:t>
      </w:r>
      <w:r w:rsidR="00546741" w:rsidRPr="007F34C1">
        <w:t>—</w:t>
      </w:r>
      <w:r w:rsidR="00546741" w:rsidRPr="007F34C1">
        <w:rPr>
          <w:rFonts w:hint="eastAsia"/>
        </w:rPr>
        <w:t>审</w:t>
      </w:r>
      <w:r w:rsidR="00546741">
        <w:rPr>
          <w:rFonts w:hint="eastAsia"/>
        </w:rPr>
        <w:t>议</w:t>
      </w:r>
      <w:r w:rsidR="00546741" w:rsidRPr="007F34C1">
        <w:rPr>
          <w:rFonts w:hint="eastAsia"/>
        </w:rPr>
        <w:t>案件的实质内容。</w:t>
      </w:r>
    </w:p>
    <w:p w:rsidR="00546741" w:rsidRPr="007F34C1" w:rsidRDefault="00F14481" w:rsidP="00027DC6">
      <w:pPr>
        <w:pStyle w:val="SingleTxtGC"/>
        <w:rPr>
          <w:rFonts w:hint="eastAsia"/>
        </w:rPr>
      </w:pPr>
      <w:r>
        <w:rPr>
          <w:rFonts w:hint="eastAsia"/>
        </w:rPr>
        <w:t>9</w:t>
      </w:r>
      <w:r w:rsidR="007F2F5E">
        <w:rPr>
          <w:rFonts w:hint="eastAsia"/>
        </w:rPr>
        <w:t xml:space="preserve">.  </w:t>
      </w:r>
      <w:r w:rsidR="00546741" w:rsidRPr="007F34C1">
        <w:rPr>
          <w:rFonts w:hint="eastAsia"/>
        </w:rPr>
        <w:t>决定是否采取临时措施的依据是据称侵</w:t>
      </w:r>
      <w:r w:rsidR="00546741">
        <w:rPr>
          <w:rFonts w:hint="eastAsia"/>
        </w:rPr>
        <w:t>权</w:t>
      </w:r>
      <w:r w:rsidR="00546741" w:rsidRPr="007F34C1">
        <w:rPr>
          <w:rFonts w:hint="eastAsia"/>
        </w:rPr>
        <w:t>行为的性质以及可能给</w:t>
      </w:r>
      <w:r w:rsidR="00546741" w:rsidRPr="007F34C1">
        <w:t>提交人</w:t>
      </w:r>
      <w:r w:rsidR="00546741" w:rsidRPr="007F34C1">
        <w:rPr>
          <w:rFonts w:hint="eastAsia"/>
        </w:rPr>
        <w:t>援引的权利带来无可挽回后果的</w:t>
      </w:r>
      <w:r w:rsidR="00546741">
        <w:rPr>
          <w:rFonts w:hint="eastAsia"/>
        </w:rPr>
        <w:t>国家</w:t>
      </w:r>
      <w:r w:rsidR="00546741" w:rsidRPr="007F34C1">
        <w:rPr>
          <w:rFonts w:hint="eastAsia"/>
        </w:rPr>
        <w:t>行动的风险。临时措施一般事关可能违反关于</w:t>
      </w:r>
      <w:r w:rsidR="00546741" w:rsidRPr="007F34C1">
        <w:t>生命权</w:t>
      </w:r>
      <w:r w:rsidR="00546741" w:rsidRPr="007F34C1">
        <w:rPr>
          <w:rFonts w:hint="eastAsia"/>
        </w:rPr>
        <w:t>的</w:t>
      </w:r>
      <w:r w:rsidR="00546741" w:rsidRPr="007F34C1">
        <w:t>第六条</w:t>
      </w:r>
      <w:r w:rsidR="00546741" w:rsidRPr="007F34C1">
        <w:rPr>
          <w:rFonts w:hint="eastAsia"/>
        </w:rPr>
        <w:t>以及关于禁止</w:t>
      </w:r>
      <w:r w:rsidR="00546741" w:rsidRPr="007F34C1">
        <w:t>酷刑</w:t>
      </w:r>
      <w:r w:rsidR="00546741" w:rsidRPr="007F34C1">
        <w:rPr>
          <w:rFonts w:hint="eastAsia"/>
        </w:rPr>
        <w:t>或</w:t>
      </w:r>
      <w:r w:rsidR="00546741" w:rsidRPr="007F34C1">
        <w:t>残忍、不人道或</w:t>
      </w:r>
      <w:r w:rsidR="00546741">
        <w:rPr>
          <w:rFonts w:hint="eastAsia"/>
        </w:rPr>
        <w:t>有</w:t>
      </w:r>
      <w:r w:rsidR="00546741" w:rsidRPr="007F34C1">
        <w:t>辱</w:t>
      </w:r>
      <w:r w:rsidR="00546741">
        <w:rPr>
          <w:rFonts w:hint="eastAsia"/>
        </w:rPr>
        <w:t>人格</w:t>
      </w:r>
      <w:r w:rsidR="00546741" w:rsidRPr="007F34C1">
        <w:t>待遇</w:t>
      </w:r>
      <w:r w:rsidR="00546741" w:rsidRPr="007F34C1">
        <w:rPr>
          <w:rFonts w:hint="eastAsia"/>
        </w:rPr>
        <w:t>的第七条的行为。但</w:t>
      </w:r>
      <w:r w:rsidR="00546741" w:rsidRPr="007F34C1">
        <w:t>特</w:t>
      </w:r>
      <w:r w:rsidR="00546741" w:rsidRPr="007F34C1">
        <w:rPr>
          <w:rFonts w:hint="eastAsia"/>
        </w:rPr>
        <w:t>别报告员仍</w:t>
      </w:r>
      <w:r w:rsidR="00546741">
        <w:rPr>
          <w:rFonts w:hint="eastAsia"/>
        </w:rPr>
        <w:t>会</w:t>
      </w:r>
      <w:r w:rsidR="00546741" w:rsidRPr="007F34C1">
        <w:rPr>
          <w:rFonts w:hint="eastAsia"/>
        </w:rPr>
        <w:t>请求采取临时措施</w:t>
      </w:r>
      <w:r w:rsidR="00027DC6">
        <w:rPr>
          <w:rFonts w:hint="eastAsia"/>
        </w:rPr>
        <w:t>，</w:t>
      </w:r>
      <w:r w:rsidR="00546741" w:rsidRPr="007F34C1">
        <w:rPr>
          <w:rFonts w:hint="eastAsia"/>
        </w:rPr>
        <w:t>终止</w:t>
      </w:r>
      <w:r w:rsidR="00546741">
        <w:rPr>
          <w:rFonts w:hint="eastAsia"/>
        </w:rPr>
        <w:t>迫在眉睫的</w:t>
      </w:r>
      <w:r w:rsidR="00546741" w:rsidRPr="007F34C1">
        <w:rPr>
          <w:rFonts w:hint="eastAsia"/>
        </w:rPr>
        <w:t>侵犯第十七、第十八、第十九和第二十七条等条款规定的其他权利的行为。</w:t>
      </w:r>
    </w:p>
    <w:p w:rsidR="00546741" w:rsidRPr="007F34C1" w:rsidRDefault="00F14481" w:rsidP="00027DC6">
      <w:pPr>
        <w:pStyle w:val="SingleTxtGC"/>
        <w:rPr>
          <w:rFonts w:hint="eastAsia"/>
        </w:rPr>
      </w:pPr>
      <w:r>
        <w:rPr>
          <w:rFonts w:hint="eastAsia"/>
        </w:rPr>
        <w:t>1</w:t>
      </w:r>
      <w:r w:rsidR="007F2F5E">
        <w:rPr>
          <w:rFonts w:hint="eastAsia"/>
        </w:rPr>
        <w:t xml:space="preserve">0.  </w:t>
      </w:r>
      <w:r w:rsidR="00546741" w:rsidRPr="007F34C1">
        <w:rPr>
          <w:rFonts w:hint="eastAsia"/>
        </w:rPr>
        <w:t>如对损害的</w:t>
      </w:r>
      <w:r w:rsidR="00546741">
        <w:rPr>
          <w:rFonts w:hint="eastAsia"/>
        </w:rPr>
        <w:t>急</w:t>
      </w:r>
      <w:r w:rsidR="00546741" w:rsidRPr="007F34C1">
        <w:rPr>
          <w:rFonts w:hint="eastAsia"/>
        </w:rPr>
        <w:t>迫性、可信度或无可挽回性存疑</w:t>
      </w:r>
      <w:r w:rsidR="00027DC6">
        <w:rPr>
          <w:rFonts w:hint="eastAsia"/>
        </w:rPr>
        <w:t>，</w:t>
      </w:r>
      <w:r w:rsidR="00546741" w:rsidRPr="007F34C1">
        <w:t>特</w:t>
      </w:r>
      <w:r w:rsidR="00546741" w:rsidRPr="007F34C1">
        <w:rPr>
          <w:rFonts w:hint="eastAsia"/>
        </w:rPr>
        <w:t>别报告员可决定采取</w:t>
      </w:r>
      <w:r w:rsidR="00546741" w:rsidRPr="007F34C1">
        <w:t xml:space="preserve"> </w:t>
      </w:r>
      <w:r>
        <w:rPr>
          <w:rFonts w:hint="eastAsia"/>
        </w:rPr>
        <w:t>“</w:t>
      </w:r>
      <w:r w:rsidR="00546741">
        <w:rPr>
          <w:rFonts w:hint="eastAsia"/>
        </w:rPr>
        <w:t>暂时性的</w:t>
      </w:r>
      <w:r>
        <w:rPr>
          <w:rFonts w:hint="eastAsia"/>
        </w:rPr>
        <w:t>”</w:t>
      </w:r>
      <w:r w:rsidR="00546741" w:rsidRPr="007F34C1">
        <w:t xml:space="preserve"> </w:t>
      </w:r>
      <w:r w:rsidR="00546741" w:rsidRPr="007F34C1">
        <w:rPr>
          <w:rFonts w:hint="eastAsia"/>
        </w:rPr>
        <w:t>临时措施。</w:t>
      </w:r>
      <w:r w:rsidR="00546741">
        <w:rPr>
          <w:rFonts w:hint="eastAsia"/>
        </w:rPr>
        <w:t>在</w:t>
      </w:r>
      <w:r w:rsidR="00546741" w:rsidRPr="007F34C1">
        <w:rPr>
          <w:rFonts w:hint="eastAsia"/>
        </w:rPr>
        <w:t>这种情况下应告知缔约国</w:t>
      </w:r>
      <w:r w:rsidR="00027DC6">
        <w:rPr>
          <w:rFonts w:hint="eastAsia"/>
        </w:rPr>
        <w:t>，</w:t>
      </w:r>
      <w:r w:rsidR="00546741" w:rsidRPr="007F34C1">
        <w:t>特</w:t>
      </w:r>
      <w:r w:rsidR="00546741" w:rsidRPr="007F34C1">
        <w:rPr>
          <w:rFonts w:hint="eastAsia"/>
        </w:rPr>
        <w:t>别报告员采取临时措施的决定</w:t>
      </w:r>
      <w:r w:rsidR="00546741">
        <w:rPr>
          <w:rFonts w:hint="eastAsia"/>
        </w:rPr>
        <w:t>有可能</w:t>
      </w:r>
      <w:r w:rsidR="00546741" w:rsidRPr="007F34C1">
        <w:rPr>
          <w:rFonts w:hint="eastAsia"/>
        </w:rPr>
        <w:t>在审理过程的任何阶段根据缔约国提供的资料</w:t>
      </w:r>
      <w:r w:rsidR="00546741">
        <w:rPr>
          <w:rFonts w:hint="eastAsia"/>
        </w:rPr>
        <w:t>作出改变</w:t>
      </w:r>
      <w:r w:rsidR="00546741" w:rsidRPr="007F34C1">
        <w:rPr>
          <w:rFonts w:hint="eastAsia"/>
        </w:rPr>
        <w:t>。一般会将缔约国就此提供的资料转交</w:t>
      </w:r>
      <w:r w:rsidR="00546741" w:rsidRPr="007F34C1">
        <w:t>来文提交人</w:t>
      </w:r>
      <w:r w:rsidR="00027DC6">
        <w:rPr>
          <w:rFonts w:hint="eastAsia"/>
        </w:rPr>
        <w:t>，</w:t>
      </w:r>
      <w:r w:rsidR="00546741" w:rsidRPr="007F34C1">
        <w:rPr>
          <w:rFonts w:hint="eastAsia"/>
        </w:rPr>
        <w:t>请其在短时间内提出意见。收到意见后</w:t>
      </w:r>
      <w:r w:rsidR="00027DC6">
        <w:rPr>
          <w:rFonts w:hint="eastAsia"/>
        </w:rPr>
        <w:t>，</w:t>
      </w:r>
      <w:r w:rsidR="00546741" w:rsidRPr="007F34C1">
        <w:rPr>
          <w:rFonts w:hint="eastAsia"/>
        </w:rPr>
        <w:t>或</w:t>
      </w:r>
      <w:r w:rsidR="00546741" w:rsidRPr="007F34C1">
        <w:t>提交人</w:t>
      </w:r>
      <w:r w:rsidR="00546741" w:rsidRPr="007F34C1">
        <w:rPr>
          <w:rFonts w:hint="eastAsia"/>
        </w:rPr>
        <w:t>在截止日期内未提交意见</w:t>
      </w:r>
      <w:r w:rsidR="00027DC6">
        <w:rPr>
          <w:rFonts w:hint="eastAsia"/>
        </w:rPr>
        <w:t>，</w:t>
      </w:r>
      <w:r w:rsidR="00546741" w:rsidRPr="007F34C1">
        <w:t>特</w:t>
      </w:r>
      <w:r w:rsidR="00546741" w:rsidRPr="007F34C1">
        <w:rPr>
          <w:rFonts w:hint="eastAsia"/>
        </w:rPr>
        <w:t>别报告员将决定是否撤销请求。</w:t>
      </w:r>
    </w:p>
    <w:p w:rsidR="00546741" w:rsidRPr="007F34C1" w:rsidRDefault="00DA5706" w:rsidP="00DA5706">
      <w:pPr>
        <w:pStyle w:val="H23GC"/>
        <w:rPr>
          <w:rFonts w:hint="eastAsia"/>
        </w:rPr>
      </w:pPr>
      <w:r>
        <w:rPr>
          <w:rFonts w:hint="eastAsia"/>
        </w:rPr>
        <w:tab/>
      </w:r>
      <w:r>
        <w:rPr>
          <w:rFonts w:hint="eastAsia"/>
        </w:rPr>
        <w:tab/>
      </w:r>
      <w:r w:rsidR="00546741" w:rsidRPr="007F34C1">
        <w:t>保</w:t>
      </w:r>
      <w:r w:rsidR="00546741" w:rsidRPr="007F34C1">
        <w:rPr>
          <w:rFonts w:hint="eastAsia"/>
        </w:rPr>
        <w:t>护</w:t>
      </w:r>
      <w:r w:rsidR="00546741" w:rsidRPr="007F34C1">
        <w:t>措施</w:t>
      </w:r>
    </w:p>
    <w:p w:rsidR="00546741" w:rsidRPr="007F34C1" w:rsidRDefault="00F14481" w:rsidP="00027DC6">
      <w:pPr>
        <w:pStyle w:val="SingleTxtGC"/>
        <w:rPr>
          <w:rFonts w:hint="eastAsia"/>
        </w:rPr>
      </w:pPr>
      <w:r>
        <w:rPr>
          <w:rFonts w:hint="eastAsia"/>
        </w:rPr>
        <w:t>11</w:t>
      </w:r>
      <w:r w:rsidR="007F2F5E">
        <w:rPr>
          <w:rFonts w:hint="eastAsia"/>
        </w:rPr>
        <w:t xml:space="preserve">.  </w:t>
      </w:r>
      <w:r w:rsidR="00546741" w:rsidRPr="007F34C1">
        <w:t>特</w:t>
      </w:r>
      <w:r w:rsidR="00546741" w:rsidRPr="007F34C1">
        <w:rPr>
          <w:rFonts w:hint="eastAsia"/>
        </w:rPr>
        <w:t>别报告员多年来形成的惯例是</w:t>
      </w:r>
      <w:r w:rsidR="00027DC6">
        <w:rPr>
          <w:rFonts w:hint="eastAsia"/>
        </w:rPr>
        <w:t>，</w:t>
      </w:r>
      <w:r w:rsidR="00546741" w:rsidRPr="007F34C1">
        <w:rPr>
          <w:rFonts w:hint="eastAsia"/>
        </w:rPr>
        <w:t>如有确凿事实表明向</w:t>
      </w:r>
      <w:r w:rsidR="00546741" w:rsidRPr="007F34C1">
        <w:t>委</w:t>
      </w:r>
      <w:r w:rsidR="00546741" w:rsidRPr="007F34C1">
        <w:rPr>
          <w:rFonts w:hint="eastAsia"/>
        </w:rPr>
        <w:t>员会提交</w:t>
      </w:r>
      <w:r w:rsidR="00546741" w:rsidRPr="007F34C1">
        <w:t>来文</w:t>
      </w:r>
      <w:r w:rsidR="00546741" w:rsidRPr="007F34C1">
        <w:rPr>
          <w:rFonts w:hint="eastAsia"/>
        </w:rPr>
        <w:t>已导致或将导致</w:t>
      </w:r>
      <w:r w:rsidR="00546741" w:rsidRPr="007F34C1">
        <w:t>来文提交人</w:t>
      </w:r>
      <w:r w:rsidR="00546741" w:rsidRPr="007F34C1">
        <w:rPr>
          <w:rFonts w:hint="eastAsia"/>
        </w:rPr>
        <w:t>或其近亲</w:t>
      </w:r>
      <w:r w:rsidR="00546741">
        <w:rPr>
          <w:rFonts w:hint="eastAsia"/>
        </w:rPr>
        <w:t>属</w:t>
      </w:r>
      <w:r w:rsidR="00546741" w:rsidRPr="007F34C1">
        <w:rPr>
          <w:rFonts w:hint="eastAsia"/>
        </w:rPr>
        <w:t>遭</w:t>
      </w:r>
      <w:r w:rsidR="00546741">
        <w:rPr>
          <w:rFonts w:hint="eastAsia"/>
        </w:rPr>
        <w:t>到</w:t>
      </w:r>
      <w:r w:rsidR="00546741" w:rsidRPr="007F34C1">
        <w:rPr>
          <w:rFonts w:hint="eastAsia"/>
        </w:rPr>
        <w:t>恐吓</w:t>
      </w:r>
      <w:r w:rsidR="00546741">
        <w:rPr>
          <w:rFonts w:hint="eastAsia"/>
        </w:rPr>
        <w:t>行为</w:t>
      </w:r>
      <w:r w:rsidR="00027DC6">
        <w:rPr>
          <w:rFonts w:hint="eastAsia"/>
        </w:rPr>
        <w:t>，</w:t>
      </w:r>
      <w:r w:rsidR="00546741" w:rsidRPr="007F34C1">
        <w:rPr>
          <w:rFonts w:hint="eastAsia"/>
        </w:rPr>
        <w:t>则请缔约国为这些人通过</w:t>
      </w:r>
      <w:r w:rsidR="00546741" w:rsidRPr="007F34C1">
        <w:t>保</w:t>
      </w:r>
      <w:r w:rsidR="00546741" w:rsidRPr="007F34C1">
        <w:rPr>
          <w:rFonts w:hint="eastAsia"/>
        </w:rPr>
        <w:t>护</w:t>
      </w:r>
      <w:r w:rsidR="00546741" w:rsidRPr="007F34C1">
        <w:t>措施</w:t>
      </w:r>
      <w:r w:rsidR="00546741" w:rsidRPr="007F34C1">
        <w:rPr>
          <w:rFonts w:hint="eastAsia"/>
        </w:rPr>
        <w:t>。最近</w:t>
      </w:r>
      <w:r w:rsidR="00027DC6">
        <w:rPr>
          <w:rFonts w:hint="eastAsia"/>
        </w:rPr>
        <w:t>，</w:t>
      </w:r>
      <w:r w:rsidR="00546741" w:rsidRPr="007F34C1">
        <w:t>特</w:t>
      </w:r>
      <w:r w:rsidR="00546741" w:rsidRPr="007F34C1">
        <w:rPr>
          <w:rFonts w:hint="eastAsia"/>
        </w:rPr>
        <w:t>别报告员接到请求</w:t>
      </w:r>
      <w:r w:rsidR="00027DC6">
        <w:rPr>
          <w:rFonts w:hint="eastAsia"/>
        </w:rPr>
        <w:t>，</w:t>
      </w:r>
      <w:r w:rsidR="00546741" w:rsidRPr="007F34C1">
        <w:rPr>
          <w:rFonts w:hint="eastAsia"/>
        </w:rPr>
        <w:t>请其干预</w:t>
      </w:r>
      <w:r w:rsidR="00546741" w:rsidRPr="007F34C1">
        <w:t>提交人</w:t>
      </w:r>
      <w:r w:rsidR="00546741" w:rsidRPr="007F34C1">
        <w:rPr>
          <w:rFonts w:hint="eastAsia"/>
        </w:rPr>
        <w:t>在案件登记后持续遭受</w:t>
      </w:r>
      <w:r w:rsidR="00546741">
        <w:rPr>
          <w:rFonts w:hint="eastAsia"/>
        </w:rPr>
        <w:t>违反</w:t>
      </w:r>
      <w:r w:rsidR="00546741" w:rsidRPr="007F34C1">
        <w:rPr>
          <w:rFonts w:hint="eastAsia"/>
        </w:rPr>
        <w:t>第七条的行为指控</w:t>
      </w:r>
      <w:r w:rsidR="00027DC6">
        <w:rPr>
          <w:rFonts w:hint="eastAsia"/>
        </w:rPr>
        <w:t>，</w:t>
      </w:r>
      <w:r w:rsidR="00546741">
        <w:rPr>
          <w:rFonts w:hint="eastAsia"/>
        </w:rPr>
        <w:t>但不一定是因其提交来文所致</w:t>
      </w:r>
      <w:r w:rsidR="00546741" w:rsidRPr="007F34C1">
        <w:rPr>
          <w:rFonts w:hint="eastAsia"/>
        </w:rPr>
        <w:t>。针对这些请求</w:t>
      </w:r>
      <w:r w:rsidR="00027DC6">
        <w:rPr>
          <w:rFonts w:hint="eastAsia"/>
        </w:rPr>
        <w:t>，</w:t>
      </w:r>
      <w:r w:rsidR="00546741" w:rsidRPr="007F34C1">
        <w:t>特</w:t>
      </w:r>
      <w:r w:rsidR="00546741" w:rsidRPr="007F34C1">
        <w:rPr>
          <w:rFonts w:hint="eastAsia"/>
        </w:rPr>
        <w:t>别报告员致函缔约国</w:t>
      </w:r>
      <w:r w:rsidR="00027DC6">
        <w:rPr>
          <w:rFonts w:hint="eastAsia"/>
        </w:rPr>
        <w:t>，</w:t>
      </w:r>
      <w:r w:rsidR="00546741" w:rsidRPr="007F34C1">
        <w:rPr>
          <w:rFonts w:hint="eastAsia"/>
        </w:rPr>
        <w:t>转达自己对收到的指控的关切</w:t>
      </w:r>
      <w:r w:rsidR="00027DC6">
        <w:rPr>
          <w:rFonts w:hint="eastAsia"/>
        </w:rPr>
        <w:t>，</w:t>
      </w:r>
      <w:r w:rsidR="00546741" w:rsidRPr="007F34C1">
        <w:rPr>
          <w:rFonts w:hint="eastAsia"/>
        </w:rPr>
        <w:t>并请该国采取</w:t>
      </w:r>
      <w:r w:rsidR="00546741" w:rsidRPr="007F34C1">
        <w:t>措施</w:t>
      </w:r>
      <w:r w:rsidR="00546741" w:rsidRPr="007F34C1">
        <w:rPr>
          <w:rFonts w:hint="eastAsia"/>
        </w:rPr>
        <w:t>保护</w:t>
      </w:r>
      <w:r w:rsidR="00546741" w:rsidRPr="007F34C1">
        <w:t>提交人</w:t>
      </w:r>
      <w:r w:rsidR="00546741" w:rsidRPr="007F34C1">
        <w:rPr>
          <w:rFonts w:hint="eastAsia"/>
        </w:rPr>
        <w:t>免遭这些行为。</w:t>
      </w:r>
      <w:r w:rsidR="00546741" w:rsidRPr="007F34C1">
        <w:t>特</w:t>
      </w:r>
      <w:r w:rsidR="00546741" w:rsidRPr="007F34C1">
        <w:rPr>
          <w:rFonts w:hint="eastAsia"/>
        </w:rPr>
        <w:t>别报告员还请缔约国在短时间内作出答复</w:t>
      </w:r>
      <w:r w:rsidR="00027DC6">
        <w:rPr>
          <w:rFonts w:hint="eastAsia"/>
        </w:rPr>
        <w:t>，</w:t>
      </w:r>
      <w:r w:rsidR="00546741" w:rsidRPr="007F34C1">
        <w:rPr>
          <w:rFonts w:hint="eastAsia"/>
        </w:rPr>
        <w:t>告知采取了哪些</w:t>
      </w:r>
      <w:r w:rsidR="00546741" w:rsidRPr="007F34C1">
        <w:t>措施</w:t>
      </w:r>
      <w:r w:rsidR="00546741" w:rsidRPr="007F34C1">
        <w:rPr>
          <w:rFonts w:hint="eastAsia"/>
        </w:rPr>
        <w:t>。</w:t>
      </w:r>
    </w:p>
    <w:p w:rsidR="00546741" w:rsidRPr="007F34C1" w:rsidRDefault="00F14481" w:rsidP="00027DC6">
      <w:pPr>
        <w:pStyle w:val="SingleTxtGC"/>
        <w:rPr>
          <w:rFonts w:hint="eastAsia"/>
        </w:rPr>
      </w:pPr>
      <w:r>
        <w:rPr>
          <w:rFonts w:hint="eastAsia"/>
        </w:rPr>
        <w:t>12</w:t>
      </w:r>
      <w:r w:rsidR="007F2F5E">
        <w:rPr>
          <w:rFonts w:hint="eastAsia"/>
        </w:rPr>
        <w:t xml:space="preserve">.  </w:t>
      </w:r>
      <w:r w:rsidR="00546741" w:rsidRPr="007F34C1">
        <w:t>保</w:t>
      </w:r>
      <w:r w:rsidR="00546741" w:rsidRPr="007F34C1">
        <w:rPr>
          <w:rFonts w:hint="eastAsia"/>
        </w:rPr>
        <w:t>护</w:t>
      </w:r>
      <w:r w:rsidR="00546741" w:rsidRPr="007F34C1">
        <w:t>措施</w:t>
      </w:r>
      <w:r w:rsidR="00546741" w:rsidRPr="007F34C1">
        <w:rPr>
          <w:rFonts w:hint="eastAsia"/>
        </w:rPr>
        <w:t>不同于临时措施</w:t>
      </w:r>
      <w:r w:rsidR="00027DC6">
        <w:rPr>
          <w:rFonts w:hint="eastAsia"/>
        </w:rPr>
        <w:t>，</w:t>
      </w:r>
      <w:r w:rsidR="00546741" w:rsidRPr="007F34C1">
        <w:rPr>
          <w:rFonts w:hint="eastAsia"/>
        </w:rPr>
        <w:t xml:space="preserve"> </w:t>
      </w:r>
      <w:r w:rsidR="00546741" w:rsidRPr="007F34C1">
        <w:rPr>
          <w:rFonts w:hint="eastAsia"/>
        </w:rPr>
        <w:t>其目的不在</w:t>
      </w:r>
      <w:r w:rsidR="00546741">
        <w:rPr>
          <w:rFonts w:hint="eastAsia"/>
        </w:rPr>
        <w:t>于</w:t>
      </w:r>
      <w:r w:rsidR="00546741" w:rsidRPr="007F34C1">
        <w:rPr>
          <w:rFonts w:hint="eastAsia"/>
        </w:rPr>
        <w:t>防止</w:t>
      </w:r>
      <w:r w:rsidR="00546741" w:rsidRPr="007F34C1">
        <w:t>来文</w:t>
      </w:r>
      <w:r w:rsidR="00546741" w:rsidRPr="007F34C1">
        <w:rPr>
          <w:rFonts w:hint="eastAsia"/>
        </w:rPr>
        <w:t>当事人遭受无可挽回的损害</w:t>
      </w:r>
      <w:r w:rsidR="00546741" w:rsidRPr="007F34C1">
        <w:t xml:space="preserve"> </w:t>
      </w:r>
      <w:r w:rsidR="00027DC6">
        <w:rPr>
          <w:rFonts w:hint="eastAsia"/>
        </w:rPr>
        <w:t>，</w:t>
      </w:r>
      <w:r w:rsidR="00546741" w:rsidRPr="007F34C1">
        <w:rPr>
          <w:rFonts w:hint="eastAsia"/>
        </w:rPr>
        <w:t>而仅在于保护可能因</w:t>
      </w:r>
      <w:r w:rsidR="00546741" w:rsidRPr="007F34C1">
        <w:t>提交来文</w:t>
      </w:r>
      <w:r w:rsidR="00546741" w:rsidRPr="007F34C1">
        <w:rPr>
          <w:rFonts w:hint="eastAsia"/>
        </w:rPr>
        <w:t>而遭受不利后果的人</w:t>
      </w:r>
      <w:r w:rsidR="00027DC6">
        <w:rPr>
          <w:rFonts w:hint="eastAsia"/>
        </w:rPr>
        <w:t>，</w:t>
      </w:r>
      <w:r w:rsidR="00546741" w:rsidRPr="007F34C1">
        <w:rPr>
          <w:rFonts w:hint="eastAsia"/>
        </w:rPr>
        <w:t>或呼吁缔约国关注这些人因自身权利受到侵犯而处境恶化的情况。</w:t>
      </w:r>
    </w:p>
    <w:p w:rsidR="00546741" w:rsidRPr="007F34C1" w:rsidRDefault="00DA5706" w:rsidP="00DA5706">
      <w:pPr>
        <w:pStyle w:val="H1GC"/>
        <w:rPr>
          <w:rFonts w:hint="eastAsia"/>
        </w:rPr>
      </w:pPr>
      <w:r>
        <w:rPr>
          <w:rFonts w:hint="eastAsia"/>
        </w:rPr>
        <w:tab/>
      </w:r>
      <w:r w:rsidR="00F14481">
        <w:t>C</w:t>
      </w:r>
      <w:r w:rsidR="00546741" w:rsidRPr="007F34C1">
        <w:t>.</w:t>
      </w:r>
      <w:r w:rsidR="00546741" w:rsidRPr="007F34C1">
        <w:tab/>
      </w:r>
      <w:r w:rsidR="00546741" w:rsidRPr="007F34C1">
        <w:t>特</w:t>
      </w:r>
      <w:r w:rsidR="00546741" w:rsidRPr="007F34C1">
        <w:rPr>
          <w:rFonts w:hint="eastAsia"/>
        </w:rPr>
        <w:t>别报告员</w:t>
      </w:r>
      <w:r w:rsidR="00546741" w:rsidRPr="007F34C1">
        <w:t>任</w:t>
      </w:r>
      <w:r w:rsidR="00546741" w:rsidRPr="007F34C1">
        <w:rPr>
          <w:rFonts w:hint="eastAsia"/>
        </w:rPr>
        <w:t>务范围内的其他</w:t>
      </w:r>
      <w:r w:rsidR="00546741">
        <w:rPr>
          <w:rFonts w:hint="eastAsia"/>
        </w:rPr>
        <w:t>程序性</w:t>
      </w:r>
      <w:r w:rsidR="00546741" w:rsidRPr="007F34C1">
        <w:rPr>
          <w:rFonts w:hint="eastAsia"/>
        </w:rPr>
        <w:t>事项</w:t>
      </w:r>
      <w:r w:rsidR="00546741" w:rsidRPr="007F34C1">
        <w:t xml:space="preserve"> </w:t>
      </w:r>
    </w:p>
    <w:p w:rsidR="00546741" w:rsidRPr="007F34C1" w:rsidRDefault="00DA5706" w:rsidP="00DA5706">
      <w:pPr>
        <w:pStyle w:val="H23GC"/>
        <w:rPr>
          <w:rFonts w:hint="eastAsia"/>
        </w:rPr>
      </w:pPr>
      <w:r>
        <w:rPr>
          <w:rFonts w:hint="eastAsia"/>
        </w:rPr>
        <w:tab/>
      </w:r>
      <w:r>
        <w:rPr>
          <w:rFonts w:hint="eastAsia"/>
        </w:rPr>
        <w:tab/>
      </w:r>
      <w:r w:rsidR="00546741" w:rsidRPr="007F34C1">
        <w:rPr>
          <w:rFonts w:hint="eastAsia"/>
        </w:rPr>
        <w:t>请求延长提交期限</w:t>
      </w:r>
    </w:p>
    <w:p w:rsidR="00546741" w:rsidRPr="007F34C1" w:rsidRDefault="00F14481" w:rsidP="00027DC6">
      <w:pPr>
        <w:pStyle w:val="SingleTxtGC"/>
        <w:rPr>
          <w:rFonts w:hint="eastAsia"/>
        </w:rPr>
      </w:pPr>
      <w:r>
        <w:rPr>
          <w:rFonts w:hint="eastAsia"/>
        </w:rPr>
        <w:t>13</w:t>
      </w:r>
      <w:r w:rsidR="007F2F5E">
        <w:rPr>
          <w:rFonts w:hint="eastAsia"/>
        </w:rPr>
        <w:t xml:space="preserve">.  </w:t>
      </w:r>
      <w:r w:rsidR="00546741" w:rsidRPr="007F34C1">
        <w:rPr>
          <w:rFonts w:hint="eastAsia"/>
        </w:rPr>
        <w:t>经常有</w:t>
      </w:r>
      <w:r w:rsidR="00546741" w:rsidRPr="007F34C1">
        <w:t>来文</w:t>
      </w:r>
      <w:r w:rsidR="00546741" w:rsidRPr="007F34C1">
        <w:rPr>
          <w:rFonts w:hint="eastAsia"/>
        </w:rPr>
        <w:t>各方请求延长就另一方的来文提出意见的期限。</w:t>
      </w:r>
      <w:r w:rsidR="00546741" w:rsidRPr="007F34C1">
        <w:t>特</w:t>
      </w:r>
      <w:r w:rsidR="00546741" w:rsidRPr="007F34C1">
        <w:rPr>
          <w:rFonts w:hint="eastAsia"/>
        </w:rPr>
        <w:t>别报告员可视个案具体情况和延迟原因批准或拒绝延期。</w:t>
      </w:r>
    </w:p>
    <w:p w:rsidR="00546741" w:rsidRPr="007F34C1" w:rsidRDefault="009A568E" w:rsidP="009A568E">
      <w:pPr>
        <w:pStyle w:val="H23GC"/>
        <w:rPr>
          <w:rFonts w:hint="eastAsia"/>
        </w:rPr>
      </w:pPr>
      <w:r>
        <w:rPr>
          <w:rFonts w:hint="eastAsia"/>
        </w:rPr>
        <w:tab/>
      </w:r>
      <w:r>
        <w:rPr>
          <w:rFonts w:hint="eastAsia"/>
        </w:rPr>
        <w:tab/>
      </w:r>
      <w:r w:rsidR="00546741" w:rsidRPr="007F34C1">
        <w:rPr>
          <w:rFonts w:hint="eastAsia"/>
        </w:rPr>
        <w:t>请求</w:t>
      </w:r>
      <w:r w:rsidR="00546741" w:rsidRPr="007F34C1">
        <w:t>可否受理</w:t>
      </w:r>
      <w:r w:rsidR="00546741" w:rsidRPr="007F34C1">
        <w:rPr>
          <w:rFonts w:hint="eastAsia"/>
        </w:rPr>
        <w:t>问题与</w:t>
      </w:r>
      <w:r w:rsidR="00546741" w:rsidRPr="007F34C1">
        <w:t>案情</w:t>
      </w:r>
      <w:r w:rsidR="00546741" w:rsidRPr="007F34C1">
        <w:rPr>
          <w:rFonts w:hint="eastAsia"/>
        </w:rPr>
        <w:t>分别审查</w:t>
      </w:r>
      <w:r w:rsidR="00027DC6">
        <w:t>(</w:t>
      </w:r>
      <w:r w:rsidR="00F14481">
        <w:rPr>
          <w:rFonts w:hint="eastAsia"/>
        </w:rPr>
        <w:t>“</w:t>
      </w:r>
      <w:r w:rsidR="00546741" w:rsidRPr="007F34C1">
        <w:rPr>
          <w:rFonts w:hint="eastAsia"/>
        </w:rPr>
        <w:t>分</w:t>
      </w:r>
      <w:r w:rsidR="00546741">
        <w:rPr>
          <w:rFonts w:hint="eastAsia"/>
        </w:rPr>
        <w:t>开审查</w:t>
      </w:r>
      <w:r w:rsidR="00546741" w:rsidRPr="007F34C1">
        <w:rPr>
          <w:rFonts w:hint="eastAsia"/>
        </w:rPr>
        <w:t>请求</w:t>
      </w:r>
      <w:r w:rsidR="00F14481">
        <w:rPr>
          <w:rFonts w:hint="eastAsia"/>
        </w:rPr>
        <w:t>”</w:t>
      </w:r>
      <w:r w:rsidR="00027DC6">
        <w:t>)</w:t>
      </w:r>
    </w:p>
    <w:p w:rsidR="00546741" w:rsidRPr="007F34C1" w:rsidRDefault="00F14481" w:rsidP="00027DC6">
      <w:pPr>
        <w:pStyle w:val="SingleTxtGC"/>
        <w:rPr>
          <w:rFonts w:hint="eastAsia"/>
        </w:rPr>
      </w:pPr>
      <w:r>
        <w:rPr>
          <w:rFonts w:hint="eastAsia"/>
        </w:rPr>
        <w:t>14</w:t>
      </w:r>
      <w:r w:rsidR="007F2F5E">
        <w:rPr>
          <w:rFonts w:hint="eastAsia"/>
        </w:rPr>
        <w:t xml:space="preserve">.  </w:t>
      </w:r>
      <w:r w:rsidR="00546741" w:rsidRPr="007F34C1">
        <w:rPr>
          <w:rFonts w:hint="eastAsia"/>
        </w:rPr>
        <w:t>缔约国就某一</w:t>
      </w:r>
      <w:r w:rsidR="00546741" w:rsidRPr="007F34C1">
        <w:t>来文可否受理</w:t>
      </w:r>
      <w:r w:rsidR="00546741" w:rsidRPr="007F34C1">
        <w:rPr>
          <w:rFonts w:hint="eastAsia"/>
        </w:rPr>
        <w:t>提出意见时可要求分别审查</w:t>
      </w:r>
      <w:r w:rsidR="00546741" w:rsidRPr="007F34C1">
        <w:t>可否受理</w:t>
      </w:r>
      <w:r w:rsidR="00546741" w:rsidRPr="007F34C1">
        <w:rPr>
          <w:rFonts w:hint="eastAsia"/>
        </w:rPr>
        <w:t>问题与</w:t>
      </w:r>
      <w:r w:rsidR="00546741" w:rsidRPr="007F34C1">
        <w:t>案情</w:t>
      </w:r>
      <w:r w:rsidR="00546741" w:rsidRPr="007F34C1">
        <w:rPr>
          <w:rFonts w:hint="eastAsia"/>
        </w:rPr>
        <w:t>。缔约国关于</w:t>
      </w:r>
      <w:r w:rsidR="00546741" w:rsidRPr="007F34C1">
        <w:t>可否受理</w:t>
      </w:r>
      <w:r w:rsidR="00546741" w:rsidRPr="007F34C1">
        <w:rPr>
          <w:rFonts w:hint="eastAsia"/>
        </w:rPr>
        <w:t>问题的意见将转交</w:t>
      </w:r>
      <w:r w:rsidR="00546741" w:rsidRPr="007F34C1">
        <w:t>来文提交人</w:t>
      </w:r>
      <w:r w:rsidR="00027DC6">
        <w:rPr>
          <w:rFonts w:hint="eastAsia"/>
        </w:rPr>
        <w:t>，</w:t>
      </w:r>
      <w:r w:rsidR="00546741">
        <w:rPr>
          <w:rFonts w:hint="eastAsia"/>
        </w:rPr>
        <w:t>供其</w:t>
      </w:r>
      <w:r w:rsidR="00546741" w:rsidRPr="007F34C1">
        <w:rPr>
          <w:rFonts w:hint="eastAsia"/>
        </w:rPr>
        <w:t>在较短时间内</w:t>
      </w:r>
      <w:r w:rsidR="00546741">
        <w:rPr>
          <w:rFonts w:hint="eastAsia"/>
        </w:rPr>
        <w:t>作出评论</w:t>
      </w:r>
      <w:r w:rsidR="00546741" w:rsidRPr="007F34C1">
        <w:rPr>
          <w:rFonts w:hint="eastAsia"/>
        </w:rPr>
        <w:t>。</w:t>
      </w:r>
      <w:r w:rsidR="00546741" w:rsidRPr="007F34C1">
        <w:t>特</w:t>
      </w:r>
      <w:r w:rsidR="00546741" w:rsidRPr="007F34C1">
        <w:rPr>
          <w:rFonts w:hint="eastAsia"/>
        </w:rPr>
        <w:t>别报告员会将批准或拒绝</w:t>
      </w:r>
      <w:r w:rsidR="00546741">
        <w:rPr>
          <w:rFonts w:hint="eastAsia"/>
        </w:rPr>
        <w:t>分开审理</w:t>
      </w:r>
      <w:r w:rsidR="00546741" w:rsidRPr="007F34C1">
        <w:rPr>
          <w:rFonts w:hint="eastAsia"/>
        </w:rPr>
        <w:t>请求的决定通知各方。</w:t>
      </w:r>
    </w:p>
    <w:p w:rsidR="00546741" w:rsidRPr="007F34C1" w:rsidRDefault="00F14481" w:rsidP="00F14481">
      <w:pPr>
        <w:pStyle w:val="H23GC"/>
        <w:rPr>
          <w:rFonts w:hint="eastAsia"/>
        </w:rPr>
      </w:pPr>
      <w:r>
        <w:rPr>
          <w:rFonts w:hint="eastAsia"/>
        </w:rPr>
        <w:tab/>
      </w:r>
      <w:r>
        <w:rPr>
          <w:rFonts w:hint="eastAsia"/>
        </w:rPr>
        <w:tab/>
      </w:r>
      <w:r w:rsidR="00546741">
        <w:rPr>
          <w:rFonts w:hint="eastAsia"/>
        </w:rPr>
        <w:t>关于程序保</w:t>
      </w:r>
      <w:r w:rsidR="00546741" w:rsidRPr="007F34C1">
        <w:t>密</w:t>
      </w:r>
      <w:r w:rsidR="00546741" w:rsidRPr="007F34C1">
        <w:rPr>
          <w:rFonts w:hint="eastAsia"/>
        </w:rPr>
        <w:t>的请求</w:t>
      </w:r>
    </w:p>
    <w:p w:rsidR="00546741" w:rsidRPr="007F34C1" w:rsidRDefault="00F14481" w:rsidP="00027DC6">
      <w:pPr>
        <w:pStyle w:val="SingleTxtGC"/>
        <w:rPr>
          <w:rFonts w:hint="eastAsia"/>
        </w:rPr>
      </w:pPr>
      <w:r>
        <w:rPr>
          <w:rFonts w:hint="eastAsia"/>
        </w:rPr>
        <w:t>15</w:t>
      </w:r>
      <w:r w:rsidR="007F2F5E">
        <w:rPr>
          <w:rFonts w:hint="eastAsia"/>
        </w:rPr>
        <w:t xml:space="preserve">.  </w:t>
      </w:r>
      <w:r w:rsidR="00546741" w:rsidRPr="007F34C1">
        <w:t>特</w:t>
      </w:r>
      <w:r w:rsidR="00546741" w:rsidRPr="007F34C1">
        <w:rPr>
          <w:rFonts w:hint="eastAsia"/>
        </w:rPr>
        <w:t>别报告员在审理过程中可回应</w:t>
      </w:r>
      <w:r w:rsidR="00546741" w:rsidRPr="007F34C1">
        <w:t>来文各方</w:t>
      </w:r>
      <w:r w:rsidR="00546741">
        <w:rPr>
          <w:rFonts w:hint="eastAsia"/>
        </w:rPr>
        <w:t>对</w:t>
      </w:r>
      <w:r w:rsidR="00546741" w:rsidRPr="007F34C1">
        <w:rPr>
          <w:rFonts w:hint="eastAsia"/>
        </w:rPr>
        <w:t>于</w:t>
      </w:r>
      <w:r w:rsidR="00546741">
        <w:rPr>
          <w:rFonts w:hint="eastAsia"/>
        </w:rPr>
        <w:t>保密</w:t>
      </w:r>
      <w:r w:rsidR="00546741" w:rsidRPr="007F34C1">
        <w:rPr>
          <w:rFonts w:hint="eastAsia"/>
        </w:rPr>
        <w:t>的关切。例如</w:t>
      </w:r>
      <w:r w:rsidR="00027DC6">
        <w:rPr>
          <w:rFonts w:hint="eastAsia"/>
        </w:rPr>
        <w:t>，</w:t>
      </w:r>
      <w:r w:rsidR="00546741" w:rsidRPr="007F34C1">
        <w:rPr>
          <w:rFonts w:hint="eastAsia"/>
        </w:rPr>
        <w:t>缔约国可能表示关切称</w:t>
      </w:r>
      <w:r w:rsidR="00027DC6">
        <w:rPr>
          <w:rFonts w:hint="eastAsia"/>
        </w:rPr>
        <w:t>，</w:t>
      </w:r>
      <w:r w:rsidR="00546741" w:rsidRPr="007F34C1">
        <w:t>提交人</w:t>
      </w:r>
      <w:r w:rsidR="00546741" w:rsidRPr="007F34C1">
        <w:rPr>
          <w:rFonts w:hint="eastAsia"/>
        </w:rPr>
        <w:t>公布了提交</w:t>
      </w:r>
      <w:r w:rsidR="00546741" w:rsidRPr="007F34C1">
        <w:t>委</w:t>
      </w:r>
      <w:r w:rsidR="00546741" w:rsidRPr="007F34C1">
        <w:rPr>
          <w:rFonts w:hint="eastAsia"/>
        </w:rPr>
        <w:t>员会的呈件</w:t>
      </w:r>
      <w:r w:rsidR="00027DC6">
        <w:rPr>
          <w:rFonts w:hint="eastAsia"/>
        </w:rPr>
        <w:t>，</w:t>
      </w:r>
      <w:r w:rsidR="00546741" w:rsidRPr="007F34C1">
        <w:rPr>
          <w:rFonts w:hint="eastAsia"/>
        </w:rPr>
        <w:t>这可能在一些人群中</w:t>
      </w:r>
      <w:r w:rsidR="00546741">
        <w:rPr>
          <w:rFonts w:hint="eastAsia"/>
        </w:rPr>
        <w:t>造成紧张局面</w:t>
      </w:r>
      <w:r w:rsidR="00546741" w:rsidRPr="007F34C1">
        <w:rPr>
          <w:rFonts w:hint="eastAsia"/>
        </w:rPr>
        <w:t>。对此</w:t>
      </w:r>
      <w:r w:rsidR="00027DC6">
        <w:rPr>
          <w:rFonts w:hint="eastAsia"/>
        </w:rPr>
        <w:t>，</w:t>
      </w:r>
      <w:r w:rsidR="00546741" w:rsidRPr="007F34C1">
        <w:rPr>
          <w:rFonts w:hint="eastAsia"/>
        </w:rPr>
        <w:t>议事规则</w:t>
      </w:r>
      <w:r w:rsidR="00546741" w:rsidRPr="007F34C1">
        <w:t>第</w:t>
      </w:r>
      <w:r>
        <w:t>102</w:t>
      </w:r>
      <w:r w:rsidR="00546741" w:rsidRPr="007F34C1">
        <w:t>条</w:t>
      </w:r>
      <w:r w:rsidR="00546741" w:rsidRPr="007F34C1">
        <w:rPr>
          <w:rFonts w:hint="eastAsia"/>
        </w:rPr>
        <w:t>规定</w:t>
      </w:r>
      <w:r w:rsidR="00027DC6">
        <w:rPr>
          <w:rFonts w:hint="eastAsia"/>
        </w:rPr>
        <w:t>，</w:t>
      </w:r>
      <w:r w:rsidR="00546741" w:rsidRPr="007F34C1">
        <w:t>来文</w:t>
      </w:r>
      <w:r w:rsidR="00546741" w:rsidRPr="007F34C1">
        <w:rPr>
          <w:rFonts w:hint="eastAsia"/>
        </w:rPr>
        <w:t>应在</w:t>
      </w:r>
      <w:r w:rsidR="00546741" w:rsidRPr="007F34C1">
        <w:t>非公开会议上审查</w:t>
      </w:r>
      <w:r w:rsidR="00027DC6">
        <w:rPr>
          <w:rFonts w:hint="eastAsia"/>
        </w:rPr>
        <w:t>，</w:t>
      </w:r>
      <w:r w:rsidR="00546741" w:rsidRPr="007F34C1">
        <w:t>口头讨论和简要记录应保密</w:t>
      </w:r>
      <w:r w:rsidR="00027DC6">
        <w:rPr>
          <w:rFonts w:hint="eastAsia"/>
        </w:rPr>
        <w:t>，</w:t>
      </w:r>
      <w:r w:rsidR="00546741" w:rsidRPr="007F34C1">
        <w:rPr>
          <w:rFonts w:hint="eastAsia"/>
        </w:rPr>
        <w:t>但这</w:t>
      </w:r>
      <w:r w:rsidR="00546741" w:rsidRPr="007F34C1">
        <w:t>不影响来文</w:t>
      </w:r>
      <w:r w:rsidR="00546741">
        <w:rPr>
          <w:rFonts w:hint="eastAsia"/>
        </w:rPr>
        <w:t>各方</w:t>
      </w:r>
      <w:r w:rsidR="00546741" w:rsidRPr="007F34C1">
        <w:t>公布与审理过程有关的任何呈件或资料的权利</w:t>
      </w:r>
      <w:r w:rsidR="00546741" w:rsidRPr="007F34C1">
        <w:rPr>
          <w:rFonts w:hint="eastAsia"/>
        </w:rPr>
        <w:t>。但</w:t>
      </w:r>
      <w:r w:rsidR="00546741" w:rsidRPr="007F34C1">
        <w:t>委</w:t>
      </w:r>
      <w:r w:rsidR="00546741" w:rsidRPr="007F34C1">
        <w:rPr>
          <w:rFonts w:hint="eastAsia"/>
        </w:rPr>
        <w:t>员会、</w:t>
      </w:r>
      <w:r w:rsidR="00546741" w:rsidRPr="007F34C1">
        <w:t>工作</w:t>
      </w:r>
      <w:r w:rsidR="00546741" w:rsidRPr="007F34C1">
        <w:rPr>
          <w:rFonts w:hint="eastAsia"/>
        </w:rPr>
        <w:t>组或</w:t>
      </w:r>
      <w:r w:rsidR="00546741" w:rsidRPr="007F34C1">
        <w:t>特</w:t>
      </w:r>
      <w:r w:rsidR="00546741" w:rsidRPr="007F34C1">
        <w:rPr>
          <w:rFonts w:hint="eastAsia"/>
        </w:rPr>
        <w:t>别报告员</w:t>
      </w:r>
      <w:r>
        <w:rPr>
          <w:rFonts w:hint="eastAsia"/>
        </w:rPr>
        <w:t>“</w:t>
      </w:r>
      <w:r w:rsidR="00546741" w:rsidRPr="007F34C1">
        <w:t>可在认为适当时请来文提交人或有关缔约国对于任何此种呈件或资料的全文或其中一部分保密</w:t>
      </w:r>
      <w:r>
        <w:rPr>
          <w:rFonts w:hint="eastAsia"/>
        </w:rPr>
        <w:t>”</w:t>
      </w:r>
      <w:r w:rsidR="00546741" w:rsidRPr="007F34C1">
        <w:rPr>
          <w:rFonts w:hint="eastAsia"/>
        </w:rPr>
        <w:t>。</w:t>
      </w:r>
    </w:p>
    <w:p w:rsidR="00546741" w:rsidRPr="007F34C1" w:rsidRDefault="009A568E" w:rsidP="009A568E">
      <w:pPr>
        <w:pStyle w:val="H23GC"/>
        <w:rPr>
          <w:rFonts w:hint="eastAsia"/>
        </w:rPr>
      </w:pPr>
      <w:r>
        <w:rPr>
          <w:rFonts w:hint="eastAsia"/>
        </w:rPr>
        <w:tab/>
      </w:r>
      <w:r>
        <w:rPr>
          <w:rFonts w:hint="eastAsia"/>
        </w:rPr>
        <w:tab/>
      </w:r>
      <w:r w:rsidR="00546741" w:rsidRPr="007F34C1">
        <w:rPr>
          <w:rFonts w:hint="eastAsia"/>
        </w:rPr>
        <w:t>建议</w:t>
      </w:r>
      <w:r w:rsidR="00546741" w:rsidRPr="007F34C1">
        <w:t>不再继续审查</w:t>
      </w:r>
      <w:r w:rsidR="00546741" w:rsidRPr="007F34C1">
        <w:rPr>
          <w:rFonts w:hint="eastAsia"/>
        </w:rPr>
        <w:t>已登记的</w:t>
      </w:r>
      <w:r w:rsidR="00546741" w:rsidRPr="007F34C1">
        <w:t>来文</w:t>
      </w:r>
    </w:p>
    <w:p w:rsidR="00546741" w:rsidRPr="007F34C1" w:rsidRDefault="00F14481" w:rsidP="00027DC6">
      <w:pPr>
        <w:pStyle w:val="SingleTxtGC"/>
        <w:rPr>
          <w:rFonts w:hint="eastAsia"/>
        </w:rPr>
      </w:pPr>
      <w:r>
        <w:rPr>
          <w:rFonts w:hint="eastAsia"/>
        </w:rPr>
        <w:t>16</w:t>
      </w:r>
      <w:r w:rsidR="007F2F5E">
        <w:rPr>
          <w:rFonts w:hint="eastAsia"/>
        </w:rPr>
        <w:t xml:space="preserve">.  </w:t>
      </w:r>
      <w:r w:rsidR="00546741" w:rsidRPr="007F34C1">
        <w:rPr>
          <w:rFonts w:hint="eastAsia"/>
        </w:rPr>
        <w:t>建议</w:t>
      </w:r>
      <w:r w:rsidR="00546741" w:rsidRPr="007F34C1">
        <w:t>不再继续审查</w:t>
      </w:r>
      <w:r w:rsidR="00546741" w:rsidRPr="007F34C1">
        <w:rPr>
          <w:rFonts w:hint="eastAsia"/>
        </w:rPr>
        <w:t>已登记的</w:t>
      </w:r>
      <w:r w:rsidR="00546741" w:rsidRPr="007F34C1">
        <w:t>来文</w:t>
      </w:r>
      <w:r w:rsidR="00546741" w:rsidRPr="007F34C1">
        <w:rPr>
          <w:rFonts w:hint="eastAsia"/>
        </w:rPr>
        <w:t>也是</w:t>
      </w:r>
      <w:r w:rsidR="00546741" w:rsidRPr="007F34C1">
        <w:t>特</w:t>
      </w:r>
      <w:r w:rsidR="00546741" w:rsidRPr="007F34C1">
        <w:rPr>
          <w:rFonts w:hint="eastAsia"/>
        </w:rPr>
        <w:t>别报告员</w:t>
      </w:r>
      <w:r w:rsidR="00546741" w:rsidRPr="007F34C1">
        <w:t>的任</w:t>
      </w:r>
      <w:r w:rsidR="00546741" w:rsidRPr="007F34C1">
        <w:rPr>
          <w:rFonts w:hint="eastAsia"/>
        </w:rPr>
        <w:t>务之一。建议不再继续审议的案件概要放在</w:t>
      </w:r>
      <w:r w:rsidR="00546741" w:rsidRPr="007F34C1">
        <w:t>特</w:t>
      </w:r>
      <w:r w:rsidR="00546741" w:rsidRPr="007F34C1">
        <w:rPr>
          <w:rFonts w:hint="eastAsia"/>
        </w:rPr>
        <w:t>别报告员</w:t>
      </w:r>
      <w:r w:rsidR="00546741" w:rsidRPr="007F34C1">
        <w:t>提交委</w:t>
      </w:r>
      <w:r w:rsidR="00546741" w:rsidRPr="007F34C1">
        <w:rPr>
          <w:rFonts w:hint="eastAsia"/>
        </w:rPr>
        <w:t>员会历</w:t>
      </w:r>
      <w:r w:rsidR="00546741" w:rsidRPr="009A568E">
        <w:rPr>
          <w:rFonts w:hint="eastAsia"/>
          <w:color w:val="000000"/>
        </w:rPr>
        <w:t>届</w:t>
      </w:r>
      <w:r w:rsidR="00546741" w:rsidRPr="007F34C1">
        <w:rPr>
          <w:rFonts w:hint="eastAsia"/>
        </w:rPr>
        <w:t>会议的文件中。该文件</w:t>
      </w:r>
      <w:r w:rsidR="00546741">
        <w:rPr>
          <w:rFonts w:hint="eastAsia"/>
        </w:rPr>
        <w:t>向</w:t>
      </w:r>
      <w:r w:rsidR="00546741" w:rsidRPr="007F34C1">
        <w:t>委</w:t>
      </w:r>
      <w:r w:rsidR="00546741" w:rsidRPr="007F34C1">
        <w:rPr>
          <w:rFonts w:hint="eastAsia"/>
        </w:rPr>
        <w:t>员会成员</w:t>
      </w:r>
      <w:r w:rsidR="00546741" w:rsidRPr="009A568E">
        <w:rPr>
          <w:rFonts w:hint="eastAsia"/>
          <w:color w:val="000000"/>
        </w:rPr>
        <w:t>发放</w:t>
      </w:r>
      <w:r w:rsidR="00027DC6">
        <w:rPr>
          <w:rFonts w:hint="eastAsia"/>
        </w:rPr>
        <w:t>，</w:t>
      </w:r>
      <w:r w:rsidR="00546741" w:rsidRPr="007F34C1">
        <w:rPr>
          <w:rFonts w:hint="eastAsia"/>
        </w:rPr>
        <w:t>他们可以表示反对或就文件中的案件提问</w:t>
      </w:r>
      <w:r w:rsidR="00027DC6">
        <w:rPr>
          <w:rFonts w:hint="eastAsia"/>
        </w:rPr>
        <w:t>，</w:t>
      </w:r>
      <w:r w:rsidR="00546741">
        <w:rPr>
          <w:rFonts w:hint="eastAsia"/>
        </w:rPr>
        <w:t>然后</w:t>
      </w:r>
      <w:r w:rsidR="00546741" w:rsidRPr="007F34C1">
        <w:rPr>
          <w:rFonts w:hint="eastAsia"/>
        </w:rPr>
        <w:t>由</w:t>
      </w:r>
      <w:r w:rsidR="00546741" w:rsidRPr="007F34C1">
        <w:t>委</w:t>
      </w:r>
      <w:r w:rsidR="00546741" w:rsidRPr="007F34C1">
        <w:rPr>
          <w:rFonts w:hint="eastAsia"/>
        </w:rPr>
        <w:t>员会作出不再继续审议的最终决定。</w:t>
      </w:r>
    </w:p>
    <w:p w:rsidR="00546741" w:rsidRPr="007F34C1" w:rsidRDefault="00F14481" w:rsidP="00F14481">
      <w:pPr>
        <w:pStyle w:val="H23GC"/>
        <w:rPr>
          <w:rFonts w:hint="eastAsia"/>
        </w:rPr>
      </w:pPr>
      <w:r>
        <w:rPr>
          <w:rFonts w:hint="eastAsia"/>
        </w:rPr>
        <w:tab/>
      </w:r>
      <w:r>
        <w:rPr>
          <w:rFonts w:hint="eastAsia"/>
        </w:rPr>
        <w:tab/>
      </w:r>
      <w:r w:rsidR="00546741">
        <w:rPr>
          <w:rFonts w:hint="eastAsia"/>
        </w:rPr>
        <w:t>其他</w:t>
      </w:r>
      <w:r w:rsidR="00546741" w:rsidRPr="007F34C1">
        <w:t>程序</w:t>
      </w:r>
      <w:r w:rsidR="00546741">
        <w:rPr>
          <w:rFonts w:hint="eastAsia"/>
        </w:rPr>
        <w:t>性</w:t>
      </w:r>
      <w:r w:rsidR="00546741" w:rsidRPr="007F34C1">
        <w:t>问题</w:t>
      </w:r>
    </w:p>
    <w:p w:rsidR="00546741" w:rsidRPr="007F34C1" w:rsidRDefault="00F14481" w:rsidP="00027DC6">
      <w:pPr>
        <w:pStyle w:val="SingleTxtGC"/>
        <w:rPr>
          <w:rFonts w:hint="eastAsia"/>
        </w:rPr>
      </w:pPr>
      <w:r>
        <w:rPr>
          <w:rFonts w:hint="eastAsia"/>
        </w:rPr>
        <w:t>17</w:t>
      </w:r>
      <w:r w:rsidR="007F2F5E">
        <w:rPr>
          <w:rFonts w:hint="eastAsia"/>
        </w:rPr>
        <w:t xml:space="preserve">.  </w:t>
      </w:r>
      <w:r w:rsidR="00546741" w:rsidRPr="007F34C1">
        <w:rPr>
          <w:rFonts w:hint="eastAsia"/>
        </w:rPr>
        <w:t>从登记阶段到</w:t>
      </w:r>
      <w:r w:rsidR="00546741" w:rsidRPr="007F34C1">
        <w:t>来文工作</w:t>
      </w:r>
      <w:r w:rsidR="00546741" w:rsidRPr="007F34C1">
        <w:rPr>
          <w:rFonts w:hint="eastAsia"/>
        </w:rPr>
        <w:t>组收到</w:t>
      </w:r>
      <w:r w:rsidR="00546741" w:rsidRPr="007F34C1">
        <w:t>来文</w:t>
      </w:r>
      <w:r w:rsidR="00546741" w:rsidRPr="007F34C1">
        <w:rPr>
          <w:rFonts w:hint="eastAsia"/>
        </w:rPr>
        <w:t>期间可能产生的其他任何</w:t>
      </w:r>
      <w:r w:rsidR="00546741" w:rsidRPr="007F34C1">
        <w:t>程序</w:t>
      </w:r>
      <w:r w:rsidR="00546741">
        <w:rPr>
          <w:rFonts w:hint="eastAsia"/>
        </w:rPr>
        <w:t>性</w:t>
      </w:r>
      <w:r w:rsidR="00546741" w:rsidRPr="007F34C1">
        <w:t>问题</w:t>
      </w:r>
      <w:r w:rsidR="00546741" w:rsidRPr="007F34C1">
        <w:rPr>
          <w:rFonts w:hint="eastAsia"/>
        </w:rPr>
        <w:t>均在</w:t>
      </w:r>
      <w:r w:rsidR="00546741" w:rsidRPr="007F34C1">
        <w:t>特</w:t>
      </w:r>
      <w:r w:rsidR="00546741" w:rsidRPr="007F34C1">
        <w:rPr>
          <w:rFonts w:hint="eastAsia"/>
        </w:rPr>
        <w:t>别报告员</w:t>
      </w:r>
      <w:r w:rsidR="00546741" w:rsidRPr="007F34C1">
        <w:t>任</w:t>
      </w:r>
      <w:r w:rsidR="00546741" w:rsidRPr="007F34C1">
        <w:rPr>
          <w:rFonts w:hint="eastAsia"/>
        </w:rPr>
        <w:t>务范围内</w:t>
      </w:r>
      <w:r w:rsidR="00027DC6">
        <w:rPr>
          <w:rFonts w:hint="eastAsia"/>
        </w:rPr>
        <w:t>，</w:t>
      </w:r>
      <w:r w:rsidR="00546741" w:rsidRPr="007F34C1">
        <w:t xml:space="preserve"> </w:t>
      </w:r>
      <w:r w:rsidR="00546741" w:rsidRPr="007F34C1">
        <w:rPr>
          <w:rFonts w:hint="eastAsia"/>
        </w:rPr>
        <w:t>例如就</w:t>
      </w:r>
      <w:r w:rsidR="00546741">
        <w:rPr>
          <w:rFonts w:hint="eastAsia"/>
        </w:rPr>
        <w:t>具体</w:t>
      </w:r>
      <w:r w:rsidR="00546741" w:rsidRPr="007F34C1">
        <w:rPr>
          <w:rFonts w:hint="eastAsia"/>
        </w:rPr>
        <w:t>事项与常驻代表团保持联络。</w:t>
      </w:r>
    </w:p>
    <w:p w:rsidR="00546741" w:rsidRPr="007F34C1" w:rsidRDefault="009A568E" w:rsidP="009A568E">
      <w:pPr>
        <w:pStyle w:val="H1GC"/>
        <w:rPr>
          <w:rFonts w:hint="eastAsia"/>
        </w:rPr>
      </w:pPr>
      <w:r>
        <w:rPr>
          <w:rFonts w:hint="eastAsia"/>
        </w:rPr>
        <w:tab/>
      </w:r>
      <w:r w:rsidR="00F14481">
        <w:t>D</w:t>
      </w:r>
      <w:r w:rsidR="00546741" w:rsidRPr="007F34C1">
        <w:t>.</w:t>
      </w:r>
      <w:r w:rsidR="00546741" w:rsidRPr="007F34C1">
        <w:tab/>
      </w:r>
      <w:r w:rsidR="00546741" w:rsidRPr="007F34C1">
        <w:rPr>
          <w:rFonts w:hint="eastAsia"/>
        </w:rPr>
        <w:t>未经转交缔约国而宣布为</w:t>
      </w:r>
      <w:r w:rsidR="00546741" w:rsidRPr="007F34C1">
        <w:t>不可受理</w:t>
      </w:r>
      <w:r w:rsidR="00546741" w:rsidRPr="007F34C1">
        <w:rPr>
          <w:rFonts w:hint="eastAsia"/>
        </w:rPr>
        <w:t>的</w:t>
      </w:r>
      <w:r w:rsidR="00546741" w:rsidRPr="007F34C1">
        <w:t>来文</w:t>
      </w:r>
    </w:p>
    <w:p w:rsidR="00546741" w:rsidRPr="00D2219F" w:rsidRDefault="00F14481" w:rsidP="00027DC6">
      <w:pPr>
        <w:pStyle w:val="SingleTxtGC"/>
        <w:rPr>
          <w:rFonts w:hint="eastAsia"/>
        </w:rPr>
      </w:pPr>
      <w:r>
        <w:rPr>
          <w:rFonts w:hint="eastAsia"/>
        </w:rPr>
        <w:t>18</w:t>
      </w:r>
      <w:r w:rsidR="007F2F5E">
        <w:rPr>
          <w:rFonts w:hint="eastAsia"/>
        </w:rPr>
        <w:t xml:space="preserve">.  </w:t>
      </w:r>
      <w:r w:rsidR="00546741" w:rsidRPr="007F34C1">
        <w:rPr>
          <w:rFonts w:hint="eastAsia"/>
        </w:rPr>
        <w:t>一些登记的</w:t>
      </w:r>
      <w:r w:rsidR="00546741" w:rsidRPr="007F34C1">
        <w:t>来文</w:t>
      </w:r>
      <w:r w:rsidR="00546741" w:rsidRPr="007F34C1">
        <w:rPr>
          <w:rFonts w:hint="eastAsia"/>
        </w:rPr>
        <w:t>未经转交有关缔约国征询意见</w:t>
      </w:r>
      <w:r w:rsidR="00027DC6">
        <w:rPr>
          <w:rFonts w:hint="eastAsia"/>
        </w:rPr>
        <w:t>，</w:t>
      </w:r>
      <w:r w:rsidR="00546741" w:rsidRPr="007F34C1">
        <w:rPr>
          <w:rFonts w:hint="eastAsia"/>
        </w:rPr>
        <w:t>因为从</w:t>
      </w:r>
      <w:r w:rsidR="00546741" w:rsidRPr="007F34C1">
        <w:t>提交人提交</w:t>
      </w:r>
      <w:r w:rsidR="00546741" w:rsidRPr="007F34C1">
        <w:rPr>
          <w:rFonts w:hint="eastAsia"/>
        </w:rPr>
        <w:t>的资料来看这些来文显然不</w:t>
      </w:r>
      <w:r w:rsidR="00546741" w:rsidRPr="007F34C1">
        <w:t>可否受理</w:t>
      </w:r>
      <w:r w:rsidR="00546741" w:rsidRPr="007F34C1">
        <w:rPr>
          <w:rFonts w:hint="eastAsia"/>
        </w:rPr>
        <w:t>。这时</w:t>
      </w:r>
      <w:r w:rsidR="00546741" w:rsidRPr="007F34C1">
        <w:t>特</w:t>
      </w:r>
      <w:r w:rsidR="00546741" w:rsidRPr="007F34C1">
        <w:rPr>
          <w:rFonts w:hint="eastAsia"/>
        </w:rPr>
        <w:t>别报告员将</w:t>
      </w:r>
      <w:r w:rsidR="00546741">
        <w:rPr>
          <w:rFonts w:hint="eastAsia"/>
        </w:rPr>
        <w:t>提出一份关于</w:t>
      </w:r>
      <w:r w:rsidR="00546741" w:rsidRPr="007F34C1">
        <w:rPr>
          <w:rFonts w:hint="eastAsia"/>
        </w:rPr>
        <w:t>不可受理的简短决定</w:t>
      </w:r>
      <w:r w:rsidR="00027DC6">
        <w:rPr>
          <w:rFonts w:hint="eastAsia"/>
        </w:rPr>
        <w:t>，</w:t>
      </w:r>
      <w:r w:rsidR="00546741" w:rsidRPr="007F34C1">
        <w:rPr>
          <w:rFonts w:hint="eastAsia"/>
        </w:rPr>
        <w:t>交</w:t>
      </w:r>
      <w:r w:rsidR="00546741" w:rsidRPr="007F34C1">
        <w:t>委</w:t>
      </w:r>
      <w:r w:rsidR="00546741" w:rsidRPr="007F34C1">
        <w:rPr>
          <w:rFonts w:hint="eastAsia"/>
        </w:rPr>
        <w:t>员会通过。</w:t>
      </w:r>
    </w:p>
    <w:p w:rsidR="00546741" w:rsidRPr="007F34C1" w:rsidRDefault="009A568E" w:rsidP="009A568E">
      <w:pPr>
        <w:pStyle w:val="H1GC"/>
        <w:rPr>
          <w:rFonts w:hint="eastAsia"/>
        </w:rPr>
      </w:pPr>
      <w:r>
        <w:rPr>
          <w:rFonts w:hint="eastAsia"/>
        </w:rPr>
        <w:tab/>
      </w:r>
      <w:r w:rsidR="00F14481">
        <w:t>E</w:t>
      </w:r>
      <w:r w:rsidR="00546741" w:rsidRPr="007F34C1">
        <w:t>.</w:t>
      </w:r>
      <w:r w:rsidR="00546741" w:rsidRPr="007F34C1">
        <w:tab/>
      </w:r>
      <w:r w:rsidR="00546741" w:rsidRPr="007F34C1">
        <w:rPr>
          <w:rFonts w:hint="eastAsia"/>
        </w:rPr>
        <w:t>选择纳入</w:t>
      </w:r>
      <w:r w:rsidR="00546741" w:rsidRPr="007F34C1">
        <w:t>委</w:t>
      </w:r>
      <w:r w:rsidR="00546741" w:rsidRPr="007F34C1">
        <w:rPr>
          <w:rFonts w:hint="eastAsia"/>
        </w:rPr>
        <w:t>员会下届会议审议议程的</w:t>
      </w:r>
      <w:r w:rsidR="00546741" w:rsidRPr="007F34C1">
        <w:t>来文</w:t>
      </w:r>
    </w:p>
    <w:p w:rsidR="00546741" w:rsidRPr="007F34C1" w:rsidRDefault="00F14481" w:rsidP="00027DC6">
      <w:pPr>
        <w:pStyle w:val="SingleTxtGC"/>
        <w:rPr>
          <w:rFonts w:hint="eastAsia"/>
        </w:rPr>
      </w:pPr>
      <w:r>
        <w:rPr>
          <w:rFonts w:hint="eastAsia"/>
        </w:rPr>
        <w:t>19</w:t>
      </w:r>
      <w:r w:rsidR="007F2F5E">
        <w:rPr>
          <w:rFonts w:hint="eastAsia"/>
        </w:rPr>
        <w:t xml:space="preserve">.  </w:t>
      </w:r>
      <w:r w:rsidR="00546741" w:rsidRPr="007F34C1">
        <w:t>特别报告员</w:t>
      </w:r>
      <w:r w:rsidR="00546741" w:rsidRPr="007F34C1">
        <w:rPr>
          <w:rFonts w:hint="eastAsia"/>
        </w:rPr>
        <w:t>在历届会议上都会选出纳入</w:t>
      </w:r>
      <w:r w:rsidR="00546741" w:rsidRPr="007F34C1">
        <w:t>委员会</w:t>
      </w:r>
      <w:r w:rsidR="00546741">
        <w:rPr>
          <w:rFonts w:hint="eastAsia"/>
        </w:rPr>
        <w:t>下届</w:t>
      </w:r>
      <w:r w:rsidR="00546741" w:rsidRPr="007F34C1">
        <w:rPr>
          <w:rFonts w:hint="eastAsia"/>
        </w:rPr>
        <w:t>会议</w:t>
      </w:r>
      <w:r w:rsidR="00546741">
        <w:rPr>
          <w:rFonts w:hint="eastAsia"/>
        </w:rPr>
        <w:t>审议</w:t>
      </w:r>
      <w:r w:rsidR="00546741" w:rsidRPr="007F34C1">
        <w:rPr>
          <w:rFonts w:hint="eastAsia"/>
        </w:rPr>
        <w:t>议程的来文。</w:t>
      </w:r>
      <w:r w:rsidR="00546741" w:rsidRPr="007F34C1">
        <w:t>特别报告员</w:t>
      </w:r>
      <w:r w:rsidR="00546741" w:rsidRPr="007F34C1">
        <w:rPr>
          <w:rFonts w:hint="eastAsia"/>
        </w:rPr>
        <w:t>作此选择时遵循</w:t>
      </w:r>
      <w:r w:rsidR="00546741" w:rsidRPr="007F34C1">
        <w:t>委员会</w:t>
      </w:r>
      <w:r w:rsidR="00546741" w:rsidRPr="007F34C1">
        <w:rPr>
          <w:rFonts w:hint="eastAsia"/>
        </w:rPr>
        <w:t>规定的原则</w:t>
      </w:r>
      <w:r w:rsidR="00027DC6">
        <w:rPr>
          <w:rFonts w:hint="eastAsia"/>
        </w:rPr>
        <w:t>，</w:t>
      </w:r>
      <w:r w:rsidR="00546741" w:rsidRPr="007F34C1">
        <w:rPr>
          <w:rFonts w:hint="eastAsia"/>
        </w:rPr>
        <w:t>必须以</w:t>
      </w:r>
      <w:r w:rsidR="00546741" w:rsidRPr="007F34C1">
        <w:t>来文</w:t>
      </w:r>
      <w:r w:rsidR="00546741" w:rsidRPr="007F34C1">
        <w:rPr>
          <w:rFonts w:hint="eastAsia"/>
        </w:rPr>
        <w:t>登记的时间顺序为首要考虑。但这一</w:t>
      </w:r>
      <w:r w:rsidR="00546741">
        <w:rPr>
          <w:rFonts w:hint="eastAsia"/>
        </w:rPr>
        <w:t>规则</w:t>
      </w:r>
      <w:r w:rsidR="00546741" w:rsidRPr="007F34C1">
        <w:rPr>
          <w:rFonts w:hint="eastAsia"/>
        </w:rPr>
        <w:t>必须与有关指控的严重性和紧</w:t>
      </w:r>
      <w:r w:rsidR="00546741">
        <w:rPr>
          <w:rFonts w:hint="eastAsia"/>
        </w:rPr>
        <w:t>迫</w:t>
      </w:r>
      <w:r w:rsidR="00546741" w:rsidRPr="007F34C1">
        <w:rPr>
          <w:rFonts w:hint="eastAsia"/>
        </w:rPr>
        <w:t>性相平衡。因此</w:t>
      </w:r>
      <w:r w:rsidR="00027DC6">
        <w:rPr>
          <w:rFonts w:hint="eastAsia"/>
        </w:rPr>
        <w:t>，</w:t>
      </w:r>
      <w:r w:rsidR="00546741" w:rsidRPr="007F34C1">
        <w:rPr>
          <w:rFonts w:hint="eastAsia"/>
        </w:rPr>
        <w:t>在决定</w:t>
      </w:r>
      <w:r w:rsidR="00546741" w:rsidRPr="007F34C1">
        <w:t>委员会</w:t>
      </w:r>
      <w:r w:rsidR="00546741" w:rsidRPr="007F34C1">
        <w:rPr>
          <w:rFonts w:hint="eastAsia"/>
        </w:rPr>
        <w:t>某届会议议程时</w:t>
      </w:r>
      <w:r w:rsidR="00027DC6">
        <w:rPr>
          <w:rFonts w:hint="eastAsia"/>
        </w:rPr>
        <w:t>，</w:t>
      </w:r>
      <w:r w:rsidR="00546741" w:rsidRPr="007F34C1">
        <w:t>特别报告员</w:t>
      </w:r>
      <w:r w:rsidR="00546741" w:rsidRPr="007F34C1">
        <w:rPr>
          <w:rFonts w:hint="eastAsia"/>
        </w:rPr>
        <w:t>依照</w:t>
      </w:r>
      <w:r w:rsidR="00546741" w:rsidRPr="007F34C1">
        <w:t>委员会</w:t>
      </w:r>
      <w:r w:rsidR="00546741" w:rsidRPr="007F34C1">
        <w:rPr>
          <w:rFonts w:hint="eastAsia"/>
        </w:rPr>
        <w:t>制定的原则</w:t>
      </w:r>
      <w:r w:rsidR="00027DC6">
        <w:rPr>
          <w:rFonts w:hint="eastAsia"/>
        </w:rPr>
        <w:t>，</w:t>
      </w:r>
      <w:r w:rsidR="00546741" w:rsidRPr="007F34C1">
        <w:rPr>
          <w:rFonts w:hint="eastAsia"/>
        </w:rPr>
        <w:t>对以下情况的</w:t>
      </w:r>
      <w:r w:rsidR="00546741" w:rsidRPr="007F34C1">
        <w:t>来文</w:t>
      </w:r>
      <w:r w:rsidR="00546741" w:rsidRPr="007F34C1">
        <w:rPr>
          <w:rFonts w:hint="eastAsia"/>
        </w:rPr>
        <w:t>不遵守按时间顺序审议的一般规则而给予优先</w:t>
      </w:r>
      <w:r w:rsidR="00027DC6">
        <w:rPr>
          <w:rFonts w:hint="eastAsia"/>
        </w:rPr>
        <w:t>：</w:t>
      </w:r>
    </w:p>
    <w:p w:rsidR="00546741" w:rsidRPr="007F2F5E" w:rsidRDefault="00546741" w:rsidP="007F2F5E">
      <w:pPr>
        <w:pStyle w:val="SingleTxtGC"/>
        <w:numPr>
          <w:ilvl w:val="0"/>
          <w:numId w:val="49"/>
        </w:numPr>
        <w:rPr>
          <w:rFonts w:hint="eastAsia"/>
          <w:spacing w:val="-4"/>
        </w:rPr>
      </w:pPr>
      <w:r w:rsidRPr="007F2F5E">
        <w:rPr>
          <w:rFonts w:hint="eastAsia"/>
          <w:spacing w:val="-4"/>
        </w:rPr>
        <w:t>提出有关侵犯</w:t>
      </w:r>
      <w:r w:rsidRPr="007F2F5E">
        <w:rPr>
          <w:spacing w:val="-4"/>
        </w:rPr>
        <w:t>生命权</w:t>
      </w:r>
      <w:r w:rsidRPr="007F2F5E">
        <w:rPr>
          <w:rFonts w:hint="eastAsia"/>
          <w:spacing w:val="-4"/>
        </w:rPr>
        <w:t>或人身安全的风险或任意拘留的迫切问题的</w:t>
      </w:r>
      <w:r w:rsidRPr="007F2F5E">
        <w:rPr>
          <w:spacing w:val="-4"/>
        </w:rPr>
        <w:t>来文</w:t>
      </w:r>
      <w:r w:rsidR="00027DC6" w:rsidRPr="007F2F5E">
        <w:rPr>
          <w:rFonts w:hint="eastAsia"/>
          <w:spacing w:val="-4"/>
        </w:rPr>
        <w:t>；</w:t>
      </w:r>
    </w:p>
    <w:p w:rsidR="00546741" w:rsidRPr="007F34C1" w:rsidRDefault="00546741" w:rsidP="007F2F5E">
      <w:pPr>
        <w:pStyle w:val="SingleTxtGC"/>
        <w:numPr>
          <w:ilvl w:val="0"/>
          <w:numId w:val="49"/>
        </w:numPr>
        <w:rPr>
          <w:rFonts w:hint="eastAsia"/>
        </w:rPr>
      </w:pPr>
      <w:r w:rsidRPr="007F34C1">
        <w:rPr>
          <w:rFonts w:hint="eastAsia"/>
        </w:rPr>
        <w:t>指控严重侵犯未成年人和残疾人等弱势人群权利的行为的</w:t>
      </w:r>
      <w:r w:rsidRPr="007F34C1">
        <w:t>来文</w:t>
      </w:r>
      <w:r w:rsidR="00027DC6">
        <w:rPr>
          <w:rFonts w:hint="eastAsia"/>
        </w:rPr>
        <w:t>；</w:t>
      </w:r>
    </w:p>
    <w:p w:rsidR="00546741" w:rsidRPr="007F34C1" w:rsidRDefault="00546741" w:rsidP="007F2F5E">
      <w:pPr>
        <w:pStyle w:val="SingleTxtGC"/>
        <w:numPr>
          <w:ilvl w:val="0"/>
          <w:numId w:val="49"/>
        </w:numPr>
        <w:rPr>
          <w:rFonts w:hint="eastAsia"/>
        </w:rPr>
      </w:pPr>
      <w:r w:rsidRPr="007F34C1">
        <w:rPr>
          <w:rFonts w:hint="eastAsia"/>
        </w:rPr>
        <w:t>其中的</w:t>
      </w:r>
      <w:r w:rsidRPr="007F34C1">
        <w:t>临时措施</w:t>
      </w:r>
      <w:r w:rsidRPr="007F34C1">
        <w:rPr>
          <w:rFonts w:hint="eastAsia"/>
        </w:rPr>
        <w:t>已获批准的</w:t>
      </w:r>
      <w:r w:rsidRPr="007F34C1">
        <w:t>来文</w:t>
      </w:r>
      <w:r w:rsidR="00027DC6">
        <w:rPr>
          <w:rFonts w:hint="eastAsia"/>
        </w:rPr>
        <w:t>；</w:t>
      </w:r>
    </w:p>
    <w:p w:rsidR="00546741" w:rsidRPr="007F34C1" w:rsidRDefault="00546741" w:rsidP="007F2F5E">
      <w:pPr>
        <w:pStyle w:val="SingleTxtGC"/>
        <w:numPr>
          <w:ilvl w:val="0"/>
          <w:numId w:val="49"/>
        </w:numPr>
        <w:rPr>
          <w:rFonts w:hint="eastAsia"/>
        </w:rPr>
      </w:pPr>
      <w:r w:rsidRPr="007F34C1">
        <w:rPr>
          <w:rFonts w:hint="eastAsia"/>
        </w:rPr>
        <w:t>提出受到普遍关注的、可能影响有关国家国内法律体系或</w:t>
      </w:r>
      <w:r w:rsidRPr="007F34C1">
        <w:t>委员会</w:t>
      </w:r>
      <w:r w:rsidRPr="007F34C1">
        <w:rPr>
          <w:rFonts w:hint="eastAsia"/>
        </w:rPr>
        <w:t>判例的重要问题的</w:t>
      </w:r>
      <w:r w:rsidRPr="007F34C1">
        <w:t>来文</w:t>
      </w:r>
      <w:r w:rsidRPr="007F34C1">
        <w:rPr>
          <w:rFonts w:hint="eastAsia"/>
        </w:rPr>
        <w:t>。</w:t>
      </w:r>
    </w:p>
    <w:p w:rsidR="00027DC6" w:rsidRDefault="00027DC6">
      <w:pPr>
        <w:rPr>
          <w:rFonts w:ascii="Time New Roman" w:eastAsia="SimHei" w:hAnsi="Time New Roman" w:hint="eastAsia"/>
          <w:lang w:val="en-GB"/>
        </w:rPr>
      </w:pPr>
    </w:p>
    <w:p w:rsidR="00802514" w:rsidRPr="002D6A9C" w:rsidRDefault="008025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02514" w:rsidRPr="00546741" w:rsidRDefault="00802514">
      <w:pPr>
        <w:rPr>
          <w:rFonts w:ascii="Time New Roman" w:eastAsia="SimHei" w:hAnsi="Time New Roman" w:hint="eastAsia"/>
          <w:lang w:val="en-GB"/>
        </w:rPr>
      </w:pPr>
    </w:p>
    <w:sectPr w:rsidR="00802514" w:rsidRPr="0054674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BBE" w:rsidRPr="008C40EB" w:rsidRDefault="006A4BBE"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A4BBE" w:rsidRDefault="006A4BB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BE" w:rsidRPr="00CE5519" w:rsidRDefault="006A4BBE"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AE7EE3">
      <w:rPr>
        <w:rStyle w:val="PageNumber"/>
        <w:noProof/>
      </w:rPr>
      <w:t>2</w:t>
    </w:r>
    <w:r>
      <w:rPr>
        <w:rStyle w:val="PageNumber"/>
      </w:rPr>
      <w:fldChar w:fldCharType="end"/>
    </w:r>
    <w:r>
      <w:rPr>
        <w:rStyle w:val="PageNumber"/>
        <w:rFonts w:eastAsia="SimSun" w:hint="eastAsia"/>
        <w:lang w:eastAsia="zh-CN"/>
      </w:rPr>
      <w:tab/>
    </w:r>
    <w:r w:rsidRPr="00CE5519">
      <w:rPr>
        <w:rFonts w:eastAsia="SimSun"/>
      </w:rPr>
      <w:t>GE.14-03243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BE" w:rsidRDefault="006A4BBE">
    <w:pPr>
      <w:pStyle w:val="Footer"/>
      <w:tabs>
        <w:tab w:val="right" w:pos="9639"/>
      </w:tabs>
    </w:pPr>
    <w:r w:rsidRPr="00CE5519">
      <w:rPr>
        <w:rFonts w:eastAsia="SimSun"/>
      </w:rPr>
      <w:t>GE.14-03243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AE7EE3">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BE" w:rsidRDefault="006A4BBE" w:rsidP="002E57F0">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3&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03243</w:t>
    </w:r>
    <w:r w:rsidRPr="00EE277A">
      <w:rPr>
        <w:rFonts w:eastAsia="SimSun"/>
        <w:sz w:val="20"/>
        <w:lang w:eastAsia="zh-CN"/>
      </w:rPr>
      <w:t xml:space="preserve"> (C)</w:t>
    </w:r>
    <w:r>
      <w:rPr>
        <w:rFonts w:eastAsia="SimSun"/>
        <w:sz w:val="20"/>
        <w:lang w:eastAsia="zh-CN"/>
      </w:rPr>
      <w:tab/>
    </w:r>
    <w:r>
      <w:rPr>
        <w:rFonts w:eastAsia="SimSun" w:hint="eastAsia"/>
        <w:sz w:val="20"/>
        <w:lang w:eastAsia="zh-CN"/>
      </w:rPr>
      <w:t>27</w:t>
    </w:r>
    <w:r>
      <w:rPr>
        <w:rFonts w:eastAsia="SimSun"/>
        <w:sz w:val="20"/>
        <w:lang w:eastAsia="zh-CN"/>
      </w:rPr>
      <w:t>0</w:t>
    </w:r>
    <w:r>
      <w:rPr>
        <w:rFonts w:eastAsia="SimSun" w:hint="eastAsia"/>
        <w:sz w:val="20"/>
        <w:lang w:eastAsia="zh-CN"/>
      </w:rPr>
      <w:t>614</w:t>
    </w:r>
    <w:r>
      <w:rPr>
        <w:rFonts w:eastAsia="SimSun"/>
        <w:sz w:val="20"/>
        <w:lang w:eastAsia="zh-CN"/>
      </w:rPr>
      <w:tab/>
    </w:r>
    <w:r>
      <w:rPr>
        <w:rFonts w:eastAsia="SimSun" w:hint="eastAsia"/>
        <w:sz w:val="20"/>
        <w:lang w:eastAsia="zh-CN"/>
      </w:rPr>
      <w:t>3</w:t>
    </w:r>
    <w:r>
      <w:rPr>
        <w:rFonts w:eastAsia="SimSun"/>
        <w:sz w:val="20"/>
        <w:lang w:eastAsia="zh-CN"/>
      </w:rPr>
      <w:t>00</w:t>
    </w:r>
    <w:r>
      <w:rPr>
        <w:rFonts w:eastAsia="SimSun" w:hint="eastAsia"/>
        <w:sz w:val="20"/>
        <w:lang w:eastAsia="zh-CN"/>
      </w:rPr>
      <w:t>614</w:t>
    </w:r>
  </w:p>
  <w:p w:rsidR="006A4BBE" w:rsidRPr="00E04D00" w:rsidRDefault="006A4BBE" w:rsidP="00DA42CE">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CE5519">
      <w:rPr>
        <w:rFonts w:ascii="C39T30Lfz" w:eastAsia="SimSun" w:hAnsi="C39T30Lfz"/>
        <w:sz w:val="56"/>
        <w:szCs w:val="56"/>
        <w:lang w:eastAsia="zh-CN"/>
      </w:rPr>
      <w:t></w:t>
    </w:r>
    <w:r w:rsidRPr="00CE5519">
      <w:rPr>
        <w:rFonts w:ascii="C39T30Lfz" w:eastAsia="SimSun" w:hAnsi="C39T30Lfz"/>
        <w:sz w:val="56"/>
        <w:szCs w:val="56"/>
        <w:lang w:eastAsia="zh-CN"/>
      </w:rPr>
      <w:t></w:t>
    </w:r>
    <w:r w:rsidRPr="00CE5519">
      <w:rPr>
        <w:rFonts w:ascii="C39T30Lfz" w:eastAsia="SimSun" w:hAnsi="C39T30Lfz"/>
        <w:sz w:val="56"/>
        <w:szCs w:val="56"/>
        <w:lang w:eastAsia="zh-CN"/>
      </w:rPr>
      <w:t></w:t>
    </w:r>
    <w:r w:rsidRPr="00CE5519">
      <w:rPr>
        <w:rFonts w:ascii="C39T30Lfz" w:eastAsia="SimSun" w:hAnsi="C39T30Lfz"/>
        <w:sz w:val="56"/>
        <w:szCs w:val="56"/>
        <w:lang w:eastAsia="zh-CN"/>
      </w:rPr>
      <w:t></w:t>
    </w:r>
    <w:r w:rsidRPr="00CE5519">
      <w:rPr>
        <w:rFonts w:ascii="C39T30Lfz" w:eastAsia="SimSun" w:hAnsi="C39T30Lfz"/>
        <w:sz w:val="56"/>
        <w:szCs w:val="56"/>
        <w:lang w:eastAsia="zh-CN"/>
      </w:rPr>
      <w:t></w:t>
    </w:r>
    <w:r w:rsidRPr="00CE5519">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BBE" w:rsidRPr="005749F7" w:rsidRDefault="006A4BBE"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6A4BBE" w:rsidRPr="005749F7" w:rsidRDefault="006A4BBE"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BE" w:rsidRPr="00CE5519" w:rsidRDefault="006A4BBE">
    <w:pPr>
      <w:pStyle w:val="Header"/>
    </w:pPr>
    <w:r w:rsidRPr="00CE5519">
      <w:t>CCPR/C/110/3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BBE" w:rsidRPr="00CE5519" w:rsidRDefault="006A4BBE">
    <w:pPr>
      <w:pStyle w:val="Header"/>
      <w:jc w:val="right"/>
    </w:pPr>
    <w:r w:rsidRPr="00CE5519">
      <w:t>CCPR/C/110/3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0C1114FE"/>
    <w:multiLevelType w:val="hybridMultilevel"/>
    <w:tmpl w:val="A524D8CA"/>
    <w:lvl w:ilvl="0" w:tplc="446E814C">
      <w:start w:val="13"/>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2B24671"/>
    <w:multiLevelType w:val="hybridMultilevel"/>
    <w:tmpl w:val="5268CD2C"/>
    <w:lvl w:ilvl="0" w:tplc="E8222896">
      <w:start w:val="6"/>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7E749B9"/>
    <w:multiLevelType w:val="hybridMultilevel"/>
    <w:tmpl w:val="E7BEF8D6"/>
    <w:lvl w:ilvl="0" w:tplc="1848C28C">
      <w:start w:val="1"/>
      <w:numFmt w:val="lowerLetter"/>
      <w:lvlText w:val="(%1)"/>
      <w:lvlJc w:val="left"/>
      <w:pPr>
        <w:tabs>
          <w:tab w:val="num" w:pos="1136"/>
        </w:tabs>
        <w:ind w:left="1136" w:hanging="705"/>
      </w:pPr>
      <w:rPr>
        <w:rFonts w:hint="default"/>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3">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4B3027C6"/>
    <w:multiLevelType w:val="hybridMultilevel"/>
    <w:tmpl w:val="50125750"/>
    <w:lvl w:ilvl="0" w:tplc="52E8EB9C">
      <w:start w:val="1"/>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9054038"/>
    <w:multiLevelType w:val="hybridMultilevel"/>
    <w:tmpl w:val="BF8E5C20"/>
    <w:lvl w:ilvl="0" w:tplc="FD02FD6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80539D5"/>
    <w:multiLevelType w:val="hybridMultilevel"/>
    <w:tmpl w:val="BDB44AA0"/>
    <w:lvl w:ilvl="0" w:tplc="FD02FD62">
      <w:start w:val="1"/>
      <w:numFmt w:val="lowerLetter"/>
      <w:lvlRestart w:val="0"/>
      <w:lvlText w:val="(%1)"/>
      <w:lvlJc w:val="left"/>
      <w:pPr>
        <w:tabs>
          <w:tab w:val="num" w:pos="2857"/>
        </w:tabs>
        <w:ind w:left="1565" w:firstLine="431"/>
      </w:pPr>
      <w:rPr>
        <w:rFonts w:ascii="Times New Roman" w:hAnsi="Times New Roman" w:cs="Times New Roman"/>
        <w:color w:val="auto"/>
        <w:sz w:val="21"/>
      </w:rPr>
    </w:lvl>
    <w:lvl w:ilvl="1" w:tplc="04090019" w:tentative="1">
      <w:start w:val="1"/>
      <w:numFmt w:val="lowerLetter"/>
      <w:lvlText w:val="%2)"/>
      <w:lvlJc w:val="left"/>
      <w:pPr>
        <w:tabs>
          <w:tab w:val="num" w:pos="1271"/>
        </w:tabs>
        <w:ind w:left="1271" w:hanging="420"/>
      </w:pPr>
    </w:lvl>
    <w:lvl w:ilvl="2" w:tplc="0409001B" w:tentative="1">
      <w:start w:val="1"/>
      <w:numFmt w:val="lowerRoman"/>
      <w:lvlText w:val="%3."/>
      <w:lvlJc w:val="right"/>
      <w:pPr>
        <w:tabs>
          <w:tab w:val="num" w:pos="1691"/>
        </w:tabs>
        <w:ind w:left="1691" w:hanging="420"/>
      </w:pPr>
    </w:lvl>
    <w:lvl w:ilvl="3" w:tplc="0409000F" w:tentative="1">
      <w:start w:val="1"/>
      <w:numFmt w:val="decimal"/>
      <w:lvlText w:val="%4."/>
      <w:lvlJc w:val="left"/>
      <w:pPr>
        <w:tabs>
          <w:tab w:val="num" w:pos="2111"/>
        </w:tabs>
        <w:ind w:left="2111" w:hanging="420"/>
      </w:pPr>
    </w:lvl>
    <w:lvl w:ilvl="4" w:tplc="04090019" w:tentative="1">
      <w:start w:val="1"/>
      <w:numFmt w:val="lowerLetter"/>
      <w:lvlText w:val="%5)"/>
      <w:lvlJc w:val="left"/>
      <w:pPr>
        <w:tabs>
          <w:tab w:val="num" w:pos="2531"/>
        </w:tabs>
        <w:ind w:left="2531" w:hanging="420"/>
      </w:pPr>
    </w:lvl>
    <w:lvl w:ilvl="5" w:tplc="0409001B" w:tentative="1">
      <w:start w:val="1"/>
      <w:numFmt w:val="lowerRoman"/>
      <w:lvlText w:val="%6."/>
      <w:lvlJc w:val="right"/>
      <w:pPr>
        <w:tabs>
          <w:tab w:val="num" w:pos="2951"/>
        </w:tabs>
        <w:ind w:left="2951" w:hanging="420"/>
      </w:pPr>
    </w:lvl>
    <w:lvl w:ilvl="6" w:tplc="0409000F" w:tentative="1">
      <w:start w:val="1"/>
      <w:numFmt w:val="decimal"/>
      <w:lvlText w:val="%7."/>
      <w:lvlJc w:val="left"/>
      <w:pPr>
        <w:tabs>
          <w:tab w:val="num" w:pos="3371"/>
        </w:tabs>
        <w:ind w:left="3371" w:hanging="420"/>
      </w:pPr>
    </w:lvl>
    <w:lvl w:ilvl="7" w:tplc="04090019" w:tentative="1">
      <w:start w:val="1"/>
      <w:numFmt w:val="lowerLetter"/>
      <w:lvlText w:val="%8)"/>
      <w:lvlJc w:val="left"/>
      <w:pPr>
        <w:tabs>
          <w:tab w:val="num" w:pos="3791"/>
        </w:tabs>
        <w:ind w:left="3791" w:hanging="420"/>
      </w:pPr>
    </w:lvl>
    <w:lvl w:ilvl="8" w:tplc="0409001B" w:tentative="1">
      <w:start w:val="1"/>
      <w:numFmt w:val="lowerRoman"/>
      <w:lvlText w:val="%9."/>
      <w:lvlJc w:val="right"/>
      <w:pPr>
        <w:tabs>
          <w:tab w:val="num" w:pos="4211"/>
        </w:tabs>
        <w:ind w:left="4211" w:hanging="420"/>
      </w:pPr>
    </w:lvl>
  </w:abstractNum>
  <w:abstractNum w:abstractNumId="32">
    <w:nsid w:val="78396C53"/>
    <w:multiLevelType w:val="hybridMultilevel"/>
    <w:tmpl w:val="FC02698E"/>
    <w:lvl w:ilvl="0" w:tplc="A4421884">
      <w:start w:val="11"/>
      <w:numFmt w:val="decimal"/>
      <w:lvlText w:val="%1."/>
      <w:lvlJc w:val="left"/>
      <w:pPr>
        <w:tabs>
          <w:tab w:val="num" w:pos="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2"/>
  </w:num>
  <w:num w:numId="13">
    <w:abstractNumId w:val="25"/>
  </w:num>
  <w:num w:numId="14">
    <w:abstractNumId w:val="13"/>
  </w:num>
  <w:num w:numId="15">
    <w:abstractNumId w:val="14"/>
  </w:num>
  <w:num w:numId="16">
    <w:abstractNumId w:val="28"/>
  </w:num>
  <w:num w:numId="17">
    <w:abstractNumId w:val="13"/>
  </w:num>
  <w:num w:numId="18">
    <w:abstractNumId w:val="13"/>
  </w:num>
  <w:num w:numId="19">
    <w:abstractNumId w:val="28"/>
  </w:num>
  <w:num w:numId="20">
    <w:abstractNumId w:val="14"/>
  </w:num>
  <w:num w:numId="21">
    <w:abstractNumId w:val="14"/>
  </w:num>
  <w:num w:numId="22">
    <w:abstractNumId w:val="21"/>
  </w:num>
  <w:num w:numId="23">
    <w:abstractNumId w:val="10"/>
  </w:num>
  <w:num w:numId="24">
    <w:abstractNumId w:val="18"/>
  </w:num>
  <w:num w:numId="25">
    <w:abstractNumId w:val="27"/>
  </w:num>
  <w:num w:numId="26">
    <w:abstractNumId w:val="19"/>
  </w:num>
  <w:num w:numId="27">
    <w:abstractNumId w:val="15"/>
  </w:num>
  <w:num w:numId="28">
    <w:abstractNumId w:val="21"/>
  </w:num>
  <w:num w:numId="29">
    <w:abstractNumId w:val="10"/>
  </w:num>
  <w:num w:numId="30">
    <w:abstractNumId w:val="18"/>
  </w:num>
  <w:num w:numId="31">
    <w:abstractNumId w:val="33"/>
  </w:num>
  <w:num w:numId="32">
    <w:abstractNumId w:val="27"/>
  </w:num>
  <w:num w:numId="33">
    <w:abstractNumId w:val="19"/>
  </w:num>
  <w:num w:numId="34">
    <w:abstractNumId w:val="15"/>
  </w:num>
  <w:num w:numId="35">
    <w:abstractNumId w:val="21"/>
  </w:num>
  <w:num w:numId="36">
    <w:abstractNumId w:val="10"/>
  </w:num>
  <w:num w:numId="37">
    <w:abstractNumId w:val="18"/>
  </w:num>
  <w:num w:numId="38">
    <w:abstractNumId w:val="33"/>
  </w:num>
  <w:num w:numId="39">
    <w:abstractNumId w:val="23"/>
  </w:num>
  <w:num w:numId="40">
    <w:abstractNumId w:val="17"/>
  </w:num>
  <w:num w:numId="41">
    <w:abstractNumId w:val="11"/>
  </w:num>
  <w:num w:numId="42">
    <w:abstractNumId w:val="30"/>
  </w:num>
  <w:num w:numId="43">
    <w:abstractNumId w:val="26"/>
  </w:num>
  <w:num w:numId="44">
    <w:abstractNumId w:val="16"/>
  </w:num>
  <w:num w:numId="45">
    <w:abstractNumId w:val="32"/>
  </w:num>
  <w:num w:numId="46">
    <w:abstractNumId w:val="12"/>
  </w:num>
  <w:num w:numId="47">
    <w:abstractNumId w:val="31"/>
  </w:num>
  <w:num w:numId="48">
    <w:abstractNumId w:val="20"/>
  </w:num>
  <w:num w:numId="49">
    <w:abstractNumId w:val="2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5519"/>
    <w:rsid w:val="00002034"/>
    <w:rsid w:val="00020C87"/>
    <w:rsid w:val="00022C6D"/>
    <w:rsid w:val="00027DC6"/>
    <w:rsid w:val="00030AD2"/>
    <w:rsid w:val="00035109"/>
    <w:rsid w:val="000475C3"/>
    <w:rsid w:val="000511D6"/>
    <w:rsid w:val="00055382"/>
    <w:rsid w:val="0007052C"/>
    <w:rsid w:val="00085DDB"/>
    <w:rsid w:val="000B5C2E"/>
    <w:rsid w:val="000C3594"/>
    <w:rsid w:val="000C6A2D"/>
    <w:rsid w:val="000D6051"/>
    <w:rsid w:val="000E4FF4"/>
    <w:rsid w:val="000F04AE"/>
    <w:rsid w:val="00102FBD"/>
    <w:rsid w:val="00107618"/>
    <w:rsid w:val="00112244"/>
    <w:rsid w:val="0012413E"/>
    <w:rsid w:val="001259F1"/>
    <w:rsid w:val="0014003F"/>
    <w:rsid w:val="00152893"/>
    <w:rsid w:val="00153B71"/>
    <w:rsid w:val="00172BD1"/>
    <w:rsid w:val="001D0F8B"/>
    <w:rsid w:val="001D1874"/>
    <w:rsid w:val="001E0E36"/>
    <w:rsid w:val="001F2D62"/>
    <w:rsid w:val="002336D2"/>
    <w:rsid w:val="00251218"/>
    <w:rsid w:val="00253703"/>
    <w:rsid w:val="0026330B"/>
    <w:rsid w:val="00283897"/>
    <w:rsid w:val="00295F1A"/>
    <w:rsid w:val="0029644C"/>
    <w:rsid w:val="002A77DF"/>
    <w:rsid w:val="002C3B21"/>
    <w:rsid w:val="002D7642"/>
    <w:rsid w:val="002E1CDE"/>
    <w:rsid w:val="002E57F0"/>
    <w:rsid w:val="00302259"/>
    <w:rsid w:val="003024F1"/>
    <w:rsid w:val="00316541"/>
    <w:rsid w:val="00327B3E"/>
    <w:rsid w:val="0033248F"/>
    <w:rsid w:val="00334EDE"/>
    <w:rsid w:val="0035477D"/>
    <w:rsid w:val="00360908"/>
    <w:rsid w:val="0038336D"/>
    <w:rsid w:val="00384758"/>
    <w:rsid w:val="00386DC8"/>
    <w:rsid w:val="003A7A55"/>
    <w:rsid w:val="003E130D"/>
    <w:rsid w:val="003F1942"/>
    <w:rsid w:val="00411F1E"/>
    <w:rsid w:val="004303A9"/>
    <w:rsid w:val="0044403E"/>
    <w:rsid w:val="00487142"/>
    <w:rsid w:val="00496D5F"/>
    <w:rsid w:val="004B208D"/>
    <w:rsid w:val="004B3CB5"/>
    <w:rsid w:val="004D7C7E"/>
    <w:rsid w:val="005060D3"/>
    <w:rsid w:val="00511D61"/>
    <w:rsid w:val="00546741"/>
    <w:rsid w:val="00547E6A"/>
    <w:rsid w:val="00566A63"/>
    <w:rsid w:val="005749F7"/>
    <w:rsid w:val="0058774F"/>
    <w:rsid w:val="00587F08"/>
    <w:rsid w:val="005A783C"/>
    <w:rsid w:val="005C3406"/>
    <w:rsid w:val="005C365E"/>
    <w:rsid w:val="005D73FB"/>
    <w:rsid w:val="006170CE"/>
    <w:rsid w:val="00666AB7"/>
    <w:rsid w:val="00676167"/>
    <w:rsid w:val="0068582B"/>
    <w:rsid w:val="006A4BBE"/>
    <w:rsid w:val="006D1BB2"/>
    <w:rsid w:val="006F34E0"/>
    <w:rsid w:val="00700C0F"/>
    <w:rsid w:val="00704F21"/>
    <w:rsid w:val="007109CC"/>
    <w:rsid w:val="00741758"/>
    <w:rsid w:val="007471AC"/>
    <w:rsid w:val="0075219B"/>
    <w:rsid w:val="007547E2"/>
    <w:rsid w:val="00756446"/>
    <w:rsid w:val="00792A8B"/>
    <w:rsid w:val="00794610"/>
    <w:rsid w:val="00796148"/>
    <w:rsid w:val="007A39CF"/>
    <w:rsid w:val="007E15C7"/>
    <w:rsid w:val="007F2F5E"/>
    <w:rsid w:val="007F752C"/>
    <w:rsid w:val="0080101E"/>
    <w:rsid w:val="00802514"/>
    <w:rsid w:val="00833FBA"/>
    <w:rsid w:val="00834F13"/>
    <w:rsid w:val="00883F5B"/>
    <w:rsid w:val="00892535"/>
    <w:rsid w:val="008A4C1F"/>
    <w:rsid w:val="008B041C"/>
    <w:rsid w:val="008B39E2"/>
    <w:rsid w:val="008C40EB"/>
    <w:rsid w:val="008E7C19"/>
    <w:rsid w:val="008F23EE"/>
    <w:rsid w:val="008F2A60"/>
    <w:rsid w:val="008F6D12"/>
    <w:rsid w:val="009066FA"/>
    <w:rsid w:val="00911A84"/>
    <w:rsid w:val="0091645A"/>
    <w:rsid w:val="00932962"/>
    <w:rsid w:val="009336BD"/>
    <w:rsid w:val="0096650C"/>
    <w:rsid w:val="00976169"/>
    <w:rsid w:val="00985836"/>
    <w:rsid w:val="00985AAE"/>
    <w:rsid w:val="009902E4"/>
    <w:rsid w:val="009A4F47"/>
    <w:rsid w:val="009A568E"/>
    <w:rsid w:val="009B7C5E"/>
    <w:rsid w:val="009C62AD"/>
    <w:rsid w:val="009E146E"/>
    <w:rsid w:val="00A11BC5"/>
    <w:rsid w:val="00A328C0"/>
    <w:rsid w:val="00A43331"/>
    <w:rsid w:val="00A50B88"/>
    <w:rsid w:val="00A900DA"/>
    <w:rsid w:val="00A93A29"/>
    <w:rsid w:val="00AE65DA"/>
    <w:rsid w:val="00AE7EE3"/>
    <w:rsid w:val="00AF3863"/>
    <w:rsid w:val="00B03657"/>
    <w:rsid w:val="00B063C6"/>
    <w:rsid w:val="00B115C8"/>
    <w:rsid w:val="00B51E7A"/>
    <w:rsid w:val="00B676D5"/>
    <w:rsid w:val="00B77980"/>
    <w:rsid w:val="00BA27E0"/>
    <w:rsid w:val="00BB67F9"/>
    <w:rsid w:val="00BE01D0"/>
    <w:rsid w:val="00BE3010"/>
    <w:rsid w:val="00BF3898"/>
    <w:rsid w:val="00C157B9"/>
    <w:rsid w:val="00C219B1"/>
    <w:rsid w:val="00C53E8D"/>
    <w:rsid w:val="00C7462D"/>
    <w:rsid w:val="00C80503"/>
    <w:rsid w:val="00C84DDE"/>
    <w:rsid w:val="00CC6B5C"/>
    <w:rsid w:val="00CE0E43"/>
    <w:rsid w:val="00CE5519"/>
    <w:rsid w:val="00CF331B"/>
    <w:rsid w:val="00CF59E4"/>
    <w:rsid w:val="00CF5A57"/>
    <w:rsid w:val="00CF7146"/>
    <w:rsid w:val="00D42589"/>
    <w:rsid w:val="00D4597B"/>
    <w:rsid w:val="00D62149"/>
    <w:rsid w:val="00D769E5"/>
    <w:rsid w:val="00D935F8"/>
    <w:rsid w:val="00DA42CE"/>
    <w:rsid w:val="00DA5706"/>
    <w:rsid w:val="00DA74D3"/>
    <w:rsid w:val="00DB2126"/>
    <w:rsid w:val="00DB258F"/>
    <w:rsid w:val="00DC3250"/>
    <w:rsid w:val="00DD132F"/>
    <w:rsid w:val="00E12397"/>
    <w:rsid w:val="00E155E7"/>
    <w:rsid w:val="00E754D2"/>
    <w:rsid w:val="00E77525"/>
    <w:rsid w:val="00EA3661"/>
    <w:rsid w:val="00EA62B1"/>
    <w:rsid w:val="00EB6660"/>
    <w:rsid w:val="00EE5D22"/>
    <w:rsid w:val="00EF093E"/>
    <w:rsid w:val="00F1312C"/>
    <w:rsid w:val="00F14481"/>
    <w:rsid w:val="00F15D03"/>
    <w:rsid w:val="00F25F14"/>
    <w:rsid w:val="00F377B3"/>
    <w:rsid w:val="00F418CC"/>
    <w:rsid w:val="00F44EBF"/>
    <w:rsid w:val="00F81CE4"/>
    <w:rsid w:val="00F9137E"/>
    <w:rsid w:val="00FA3CA8"/>
    <w:rsid w:val="00FC309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basedOn w:val="DefaultParagraphFont"/>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rsid w:val="0054674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54674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CCPR-决定.dot</Template>
  <TotalTime>0</TotalTime>
  <Pages>4</Pages>
  <Words>1535</Words>
  <Characters>1597</Characters>
  <Application>Microsoft Office Outlook</Application>
  <DocSecurity>4</DocSecurity>
  <Lines>66</Lines>
  <Paragraphs>53</Paragraphs>
  <ScaleCrop>false</ScaleCrop>
  <Company>CSD</Company>
  <LinksUpToDate>false</LinksUpToDate>
  <CharactersWithSpaces>3079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2014-06-30T09:45:00Z</cp:lastPrinted>
  <dcterms:created xsi:type="dcterms:W3CDTF">2014-06-30T09:45:00Z</dcterms:created>
  <dcterms:modified xsi:type="dcterms:W3CDTF">2014-06-30T09:45:00Z</dcterms:modified>
</cp:coreProperties>
</file>