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8D" w:rsidRPr="00AC7D97" w:rsidRDefault="00120C8D">
      <w:pPr>
        <w:rPr>
          <w:sz w:val="2"/>
        </w:rPr>
      </w:pPr>
      <w:r w:rsidRPr="00AC7D97"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B22259" w:rsidRPr="0064135D" w:rsidRDefault="00B22259"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t>43718</w:t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170809    170809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20C8D" w:rsidRPr="00AC7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 w:rsidRPr="00AC7D97">
              <w:rPr>
                <w:b/>
                <w:sz w:val="30"/>
              </w:rPr>
              <w:t>ОРГАНИЗАЦИЯ</w:t>
            </w:r>
            <w:r w:rsidRPr="00AC7D97">
              <w:rPr>
                <w:b/>
                <w:sz w:val="30"/>
                <w:lang w:val="en-US"/>
              </w:rPr>
              <w:t xml:space="preserve"> </w:t>
            </w:r>
            <w:r w:rsidRPr="00AC7D97">
              <w:rPr>
                <w:b/>
                <w:sz w:val="30"/>
              </w:rPr>
              <w:br/>
              <w:t>ОБЪЕДИНЕННЫХ</w:t>
            </w:r>
            <w:r w:rsidRPr="00AC7D97">
              <w:t xml:space="preserve"> </w:t>
            </w:r>
            <w:r w:rsidRPr="00AC7D97">
              <w:rPr>
                <w:b/>
                <w:sz w:val="30"/>
              </w:rPr>
              <w:t>НАЦИЙ</w:t>
            </w:r>
          </w:p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20C8D" w:rsidRPr="00AC7D97" w:rsidRDefault="00120C8D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 w:rsidRPr="00AC7D97"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120C8D" w:rsidRPr="00AC7D97" w:rsidRDefault="00120C8D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120C8D" w:rsidRPr="00AC7D97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AC7D97"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717" r:id="rId8"/>
              </w:object>
            </w:r>
          </w:p>
          <w:p w:rsidR="00120C8D" w:rsidRPr="00AC7D97" w:rsidRDefault="00120C8D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AC7D97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AC7D97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AC7D97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B132D4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AC7D97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AC7D97">
              <w:rPr>
                <w:i/>
                <w:sz w:val="40"/>
              </w:rPr>
              <w:t>М</w:t>
            </w:r>
            <w:r w:rsidRPr="00AC7D97">
              <w:rPr>
                <w:i/>
              </w:rPr>
              <w:t xml:space="preserve">ЕЖДУНАРОДНАЯ </w:t>
            </w:r>
            <w:r w:rsidRPr="00AC7D97">
              <w:rPr>
                <w:i/>
              </w:rPr>
              <w:br/>
              <w:t xml:space="preserve">КОНВЕНЦИЯ </w:t>
            </w:r>
            <w:r w:rsidRPr="00AC7D97">
              <w:rPr>
                <w:i/>
              </w:rPr>
              <w:br/>
              <w:t xml:space="preserve">О ЛИКВИДАЦИИ </w:t>
            </w:r>
            <w:r w:rsidRPr="00AC7D97">
              <w:rPr>
                <w:i/>
              </w:rPr>
              <w:br/>
              <w:t xml:space="preserve">ВСЕХ ФОРМ </w:t>
            </w:r>
            <w:r w:rsidRPr="00AC7D97">
              <w:rPr>
                <w:i/>
              </w:rPr>
              <w:br/>
              <w:t>РАСОВОЙ ДИСКРИМИНАЦИИ</w:t>
            </w:r>
          </w:p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120C8D" w:rsidRPr="00AC7D97" w:rsidRDefault="00120C8D"/>
          <w:p w:rsidR="00120C8D" w:rsidRPr="00AC7D97" w:rsidRDefault="00120C8D">
            <w:pPr>
              <w:spacing w:line="216" w:lineRule="auto"/>
              <w:rPr>
                <w:sz w:val="22"/>
              </w:rPr>
            </w:pPr>
            <w:r w:rsidRPr="00AC7D97">
              <w:rPr>
                <w:sz w:val="22"/>
                <w:lang w:val="en-US"/>
              </w:rPr>
              <w:t>Distr</w:t>
            </w:r>
            <w:r w:rsidRPr="00AC7D97">
              <w:rPr>
                <w:sz w:val="22"/>
              </w:rPr>
              <w:t>.</w:t>
            </w:r>
          </w:p>
          <w:p w:rsidR="00120C8D" w:rsidRPr="00AC7D97" w:rsidRDefault="00120C8D">
            <w:pPr>
              <w:spacing w:line="216" w:lineRule="auto"/>
              <w:rPr>
                <w:sz w:val="22"/>
              </w:rPr>
            </w:pPr>
            <w:r w:rsidRPr="00AC7D97"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AC7D97">
              <w:rPr>
                <w:sz w:val="22"/>
              </w:rPr>
              <w:instrText xml:space="preserve"> </w:instrText>
            </w:r>
            <w:r w:rsidRPr="00AC7D97">
              <w:rPr>
                <w:sz w:val="22"/>
                <w:lang w:val="en-US"/>
              </w:rPr>
              <w:instrText>FORMDROPDOWN</w:instrText>
            </w:r>
            <w:r w:rsidRPr="00AC7D97">
              <w:rPr>
                <w:sz w:val="22"/>
              </w:rPr>
              <w:instrText xml:space="preserve"> </w:instrText>
            </w:r>
            <w:r w:rsidRPr="00AC7D97">
              <w:rPr>
                <w:sz w:val="22"/>
                <w:lang w:val="en-US"/>
              </w:rPr>
            </w:r>
            <w:r w:rsidRPr="00AC7D97">
              <w:rPr>
                <w:sz w:val="22"/>
                <w:lang w:val="en-US"/>
              </w:rPr>
              <w:fldChar w:fldCharType="end"/>
            </w:r>
            <w:bookmarkEnd w:id="1"/>
          </w:p>
          <w:p w:rsidR="00120C8D" w:rsidRPr="00AC7D97" w:rsidRDefault="00120C8D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120C8D" w:rsidRPr="00AC7D97" w:rsidRDefault="00120C8D">
            <w:pPr>
              <w:spacing w:line="216" w:lineRule="auto"/>
              <w:rPr>
                <w:sz w:val="22"/>
                <w:lang w:val="fr-FR"/>
              </w:rPr>
            </w:pPr>
            <w:r w:rsidRPr="00AC7D97">
              <w:rPr>
                <w:sz w:val="22"/>
                <w:lang w:val="en-US"/>
              </w:rPr>
              <w:fldChar w:fldCharType="begin"/>
            </w:r>
            <w:r w:rsidRPr="00AC7D97">
              <w:rPr>
                <w:sz w:val="22"/>
                <w:lang w:val="fr-FR"/>
              </w:rPr>
              <w:instrText xml:space="preserve"> FILLIN  "</w:instrText>
            </w:r>
            <w:r w:rsidRPr="00AC7D97">
              <w:rPr>
                <w:sz w:val="22"/>
              </w:rPr>
              <w:instrText>Введите</w:instrText>
            </w:r>
            <w:r w:rsidRPr="00AC7D97">
              <w:rPr>
                <w:sz w:val="22"/>
                <w:lang w:val="fr-FR"/>
              </w:rPr>
              <w:instrText xml:space="preserve"> </w:instrText>
            </w:r>
            <w:r w:rsidRPr="00AC7D97">
              <w:rPr>
                <w:sz w:val="22"/>
              </w:rPr>
              <w:instrText>символ</w:instrText>
            </w:r>
            <w:r w:rsidRPr="00AC7D97">
              <w:rPr>
                <w:sz w:val="22"/>
                <w:lang w:val="fr-FR"/>
              </w:rPr>
              <w:instrText xml:space="preserve"> </w:instrText>
            </w:r>
            <w:r w:rsidRPr="00AC7D97">
              <w:rPr>
                <w:sz w:val="22"/>
              </w:rPr>
              <w:instrText>документа</w:instrText>
            </w:r>
            <w:r w:rsidRPr="00AC7D97">
              <w:rPr>
                <w:sz w:val="22"/>
                <w:lang w:val="fr-FR"/>
              </w:rPr>
              <w:instrText xml:space="preserve">" \* MERGEFORMAT </w:instrText>
            </w:r>
            <w:r w:rsidRPr="00AC7D97">
              <w:rPr>
                <w:sz w:val="22"/>
                <w:lang w:val="en-US"/>
              </w:rPr>
              <w:fldChar w:fldCharType="separate"/>
            </w:r>
            <w:r w:rsidRPr="00AC7D97">
              <w:rPr>
                <w:sz w:val="22"/>
                <w:lang w:val="fr-FR"/>
              </w:rPr>
              <w:t>CERD/C/SR.1</w:t>
            </w:r>
            <w:r w:rsidR="005B2A1F" w:rsidRPr="00AC7D97">
              <w:rPr>
                <w:sz w:val="22"/>
              </w:rPr>
              <w:t>34</w:t>
            </w:r>
            <w:r w:rsidR="005D4B9B" w:rsidRPr="00AC7D97">
              <w:rPr>
                <w:sz w:val="22"/>
                <w:lang w:val="en-US"/>
              </w:rPr>
              <w:t>4</w:t>
            </w:r>
            <w:r w:rsidRPr="00AC7D97">
              <w:rPr>
                <w:sz w:val="22"/>
                <w:lang w:val="en-US"/>
              </w:rPr>
              <w:fldChar w:fldCharType="end"/>
            </w:r>
          </w:p>
          <w:p w:rsidR="00120C8D" w:rsidRPr="00AC7D97" w:rsidRDefault="00D45101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17</w:t>
            </w:r>
            <w:r w:rsidR="00120C8D" w:rsidRPr="00AC7D97">
              <w:rPr>
                <w:sz w:val="22"/>
                <w:lang w:val="en-US"/>
              </w:rPr>
              <w:t xml:space="preserve"> August 200</w:t>
            </w:r>
            <w:r w:rsidR="005B2A1F" w:rsidRPr="00AC7D97">
              <w:rPr>
                <w:sz w:val="22"/>
              </w:rPr>
              <w:t>9</w:t>
            </w:r>
          </w:p>
          <w:p w:rsidR="00120C8D" w:rsidRPr="00AC7D97" w:rsidRDefault="00120C8D">
            <w:pPr>
              <w:spacing w:line="216" w:lineRule="auto"/>
              <w:rPr>
                <w:sz w:val="22"/>
                <w:lang w:val="fr-FR"/>
              </w:rPr>
            </w:pPr>
          </w:p>
          <w:p w:rsidR="00120C8D" w:rsidRPr="00AC7D97" w:rsidRDefault="00120C8D">
            <w:pPr>
              <w:spacing w:line="216" w:lineRule="auto"/>
              <w:rPr>
                <w:sz w:val="22"/>
              </w:rPr>
            </w:pPr>
            <w:r w:rsidRPr="00AC7D97">
              <w:rPr>
                <w:sz w:val="22"/>
                <w:lang w:val="en-US"/>
              </w:rPr>
              <w:t>RUSSIAN</w:t>
            </w:r>
          </w:p>
          <w:p w:rsidR="00120C8D" w:rsidRPr="00AC7D97" w:rsidRDefault="00120C8D">
            <w:pPr>
              <w:spacing w:line="216" w:lineRule="auto"/>
              <w:rPr>
                <w:sz w:val="22"/>
              </w:rPr>
            </w:pPr>
            <w:r w:rsidRPr="00AC7D97">
              <w:rPr>
                <w:sz w:val="22"/>
                <w:lang w:val="en-US"/>
              </w:rPr>
              <w:t>Original</w:t>
            </w:r>
            <w:r w:rsidRPr="00AC7D97">
              <w:rPr>
                <w:sz w:val="22"/>
              </w:rPr>
              <w:t xml:space="preserve">:  </w:t>
            </w:r>
            <w:r w:rsidRPr="00AC7D97"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AC7D97">
              <w:rPr>
                <w:sz w:val="22"/>
              </w:rPr>
              <w:instrText xml:space="preserve"> </w:instrText>
            </w:r>
            <w:r w:rsidRPr="00AC7D97">
              <w:rPr>
                <w:sz w:val="22"/>
                <w:lang w:val="en-US"/>
              </w:rPr>
              <w:instrText>FORMDROPDOWN</w:instrText>
            </w:r>
            <w:r w:rsidRPr="00AC7D97">
              <w:rPr>
                <w:sz w:val="22"/>
              </w:rPr>
              <w:instrText xml:space="preserve"> </w:instrText>
            </w:r>
            <w:r w:rsidRPr="00AC7D97">
              <w:rPr>
                <w:sz w:val="22"/>
                <w:lang w:val="en-US"/>
              </w:rPr>
            </w:r>
            <w:r w:rsidRPr="00AC7D97">
              <w:rPr>
                <w:sz w:val="22"/>
                <w:lang w:val="en-US"/>
              </w:rPr>
              <w:fldChar w:fldCharType="end"/>
            </w:r>
            <w:bookmarkEnd w:id="2"/>
          </w:p>
          <w:p w:rsidR="00120C8D" w:rsidRPr="00AC7D97" w:rsidRDefault="00120C8D"/>
          <w:p w:rsidR="00120C8D" w:rsidRPr="00AC7D97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120C8D" w:rsidRPr="00AC7D97" w:rsidRDefault="00120C8D">
      <w:pPr>
        <w:tabs>
          <w:tab w:val="left" w:pos="0"/>
          <w:tab w:val="left" w:pos="7086"/>
        </w:tabs>
        <w:suppressAutoHyphens/>
      </w:pPr>
    </w:p>
    <w:p w:rsidR="00120C8D" w:rsidRPr="00AC7D97" w:rsidRDefault="00120C8D">
      <w:pPr>
        <w:pStyle w:val="16"/>
      </w:pPr>
      <w:r w:rsidRPr="00AC7D97">
        <w:t>КОМИТЕТ ПО ЛИКВИДАЦИИ РАСОВОЙ ДИСКРИМИНАЦИИ</w:t>
      </w:r>
    </w:p>
    <w:p w:rsidR="00120C8D" w:rsidRPr="00AC7D97" w:rsidRDefault="00120C8D">
      <w:pPr>
        <w:pStyle w:val="16"/>
        <w:spacing w:line="240" w:lineRule="auto"/>
      </w:pPr>
    </w:p>
    <w:p w:rsidR="00120C8D" w:rsidRPr="00AC7D97" w:rsidRDefault="005B2A1F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AC7D97">
        <w:t>Пятьдесят пятая</w:t>
      </w:r>
      <w:r w:rsidR="00120C8D" w:rsidRPr="00AC7D97">
        <w:t xml:space="preserve"> сессия</w:t>
      </w: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AC7D97">
        <w:t>КРАТКИЙ ОТЧЕТ О 1</w:t>
      </w:r>
      <w:r w:rsidR="00CD4F54" w:rsidRPr="00AC7D97">
        <w:t>34</w:t>
      </w:r>
      <w:r w:rsidR="00942A10" w:rsidRPr="00AC7D97">
        <w:t>4</w:t>
      </w:r>
      <w:r w:rsidRPr="00AC7D97">
        <w:t>-м ЗАСЕДАНИИ,</w:t>
      </w: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AC7D97">
        <w:t xml:space="preserve">состоявшемся во Дворце Наций в Женеве в </w:t>
      </w:r>
      <w:r w:rsidR="00942A10" w:rsidRPr="00AC7D97">
        <w:t>понедельник</w:t>
      </w:r>
      <w:r w:rsidRPr="00AC7D97">
        <w:t>,</w:t>
      </w:r>
    </w:p>
    <w:p w:rsidR="00120C8D" w:rsidRPr="00AC7D97" w:rsidRDefault="00942A1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AC7D97">
        <w:t>9</w:t>
      </w:r>
      <w:r w:rsidR="00CD4F54" w:rsidRPr="00AC7D97">
        <w:t xml:space="preserve"> августа</w:t>
      </w:r>
      <w:r w:rsidR="00120C8D" w:rsidRPr="00AC7D97">
        <w:t xml:space="preserve"> </w:t>
      </w:r>
      <w:r w:rsidR="00CD4F54" w:rsidRPr="00AC7D97">
        <w:t>1999</w:t>
      </w:r>
      <w:r w:rsidR="00120C8D" w:rsidRPr="00AC7D97">
        <w:t> года, в 1</w:t>
      </w:r>
      <w:r w:rsidR="00CD4F54" w:rsidRPr="00AC7D97">
        <w:t>5</w:t>
      </w:r>
      <w:r w:rsidR="00120C8D" w:rsidRPr="00AC7D97">
        <w:t xml:space="preserve"> час. 00 мин.</w:t>
      </w: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CD4F54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AC7D97">
        <w:rPr>
          <w:u w:val="single"/>
        </w:rPr>
        <w:t>Председатель</w:t>
      </w:r>
      <w:r w:rsidRPr="00AC7D97">
        <w:t xml:space="preserve">:  </w:t>
      </w:r>
      <w:r w:rsidR="00CD4F54" w:rsidRPr="00AC7D97">
        <w:t>г-н АБУЛ-НАСР</w:t>
      </w:r>
    </w:p>
    <w:p w:rsidR="00120C8D" w:rsidRPr="00AC7D97" w:rsidRDefault="00CD4F54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AC7D97">
        <w:t xml:space="preserve">затем: </w:t>
      </w:r>
      <w:r w:rsidR="00942A10" w:rsidRPr="00AC7D97">
        <w:t>г-н ДИА</w:t>
      </w:r>
      <w:r w:rsidR="00120C8D" w:rsidRPr="00AC7D97">
        <w:t>КОНУ</w:t>
      </w: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AC7D97">
        <w:t>СОДЕРЖАНИЕ</w:t>
      </w: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</w:p>
    <w:p w:rsidR="009A257C" w:rsidRPr="00AC7D97" w:rsidRDefault="009A257C" w:rsidP="009A257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AC7D97">
        <w:t>РАССМОТРЕНИЕ ДОКЛАДОВ, ЗАМЕЧАНИЙ И ИНФОРМАЦИИ, ПРЕДСТАВЛЯЕМЫХ ГОСУДАРСТВАМ</w:t>
      </w:r>
      <w:r w:rsidR="00D45101">
        <w:t>И-УЧАСТНИКАМИ В СООТВЕТСТВИИ СО</w:t>
      </w:r>
      <w:r w:rsidR="00D45101">
        <w:rPr>
          <w:lang w:val="en-US"/>
        </w:rPr>
        <w:t> </w:t>
      </w:r>
      <w:r w:rsidRPr="00AC7D97">
        <w:t>СТАТЬЕЙ 9 КОНВЕНЦИИ (</w:t>
      </w:r>
      <w:r w:rsidRPr="00AC7D97">
        <w:rPr>
          <w:i/>
          <w:iCs/>
        </w:rPr>
        <w:t>продолжение</w:t>
      </w:r>
      <w:r w:rsidRPr="00AC7D97">
        <w:t>)</w:t>
      </w:r>
    </w:p>
    <w:p w:rsidR="009A257C" w:rsidRPr="00AC7D97" w:rsidRDefault="009A257C" w:rsidP="009A257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 w:val="16"/>
          <w:szCs w:val="16"/>
        </w:rPr>
      </w:pPr>
    </w:p>
    <w:p w:rsidR="009A257C" w:rsidRPr="00AC7D97" w:rsidRDefault="009A257C" w:rsidP="009A257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AC7D97">
        <w:tab/>
        <w:t>Четырнадцатый периодический доклад Ирака</w:t>
      </w:r>
    </w:p>
    <w:p w:rsidR="009A257C" w:rsidRPr="00AC7D97" w:rsidRDefault="009A257C" w:rsidP="009A257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AC7D97">
        <w:tab/>
        <w:t>Седьмой периодический доклад Центральноафриканской Республики</w:t>
      </w:r>
    </w:p>
    <w:p w:rsidR="004126A8" w:rsidRPr="00AC7D97" w:rsidRDefault="004126A8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</w:pPr>
    </w:p>
    <w:p w:rsidR="00120C8D" w:rsidRPr="00AC7D97" w:rsidRDefault="00120C8D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</w:pPr>
      <w:r w:rsidRPr="00AC7D97">
        <w:t>_____________________________________________________________________________</w:t>
      </w:r>
    </w:p>
    <w:p w:rsidR="00120C8D" w:rsidRPr="00AC7D97" w:rsidRDefault="00120C8D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  <w:r w:rsidRPr="00AC7D97">
        <w:tab/>
        <w:t>В настоящий отчет могут вноситься поправки.</w:t>
      </w:r>
    </w:p>
    <w:p w:rsidR="00512DCE" w:rsidRPr="00AC7D97" w:rsidRDefault="00512DCE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2914EF" w:rsidRPr="00AC7D97" w:rsidRDefault="002914EF" w:rsidP="002914EF">
      <w:pPr>
        <w:spacing w:line="240" w:lineRule="auto"/>
      </w:pPr>
      <w:r w:rsidRPr="00AC7D97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AC7D97">
        <w:rPr>
          <w:u w:val="single"/>
        </w:rPr>
        <w:t>в течение одной недели с момента выпуска настоящего документа</w:t>
      </w:r>
      <w:r w:rsidRPr="00AC7D97">
        <w:t xml:space="preserve"> в Секцию редактирования официальных отчетов, ком. Е.4108, Дворец Наций, Женева.</w:t>
      </w:r>
    </w:p>
    <w:p w:rsidR="002914EF" w:rsidRPr="00AC7D97" w:rsidRDefault="002914EF" w:rsidP="002914EF">
      <w:pPr>
        <w:spacing w:line="240" w:lineRule="auto"/>
        <w:rPr>
          <w:sz w:val="16"/>
        </w:rPr>
      </w:pPr>
    </w:p>
    <w:p w:rsidR="002914EF" w:rsidRPr="00AC7D97" w:rsidRDefault="002914EF" w:rsidP="002914EF">
      <w:pPr>
        <w:spacing w:line="240" w:lineRule="auto"/>
      </w:pPr>
      <w:r w:rsidRPr="00AC7D97">
        <w:tab/>
        <w:t>Все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120C8D" w:rsidRPr="00AC7D97" w:rsidRDefault="00120C8D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120C8D" w:rsidRPr="00D45101" w:rsidRDefault="00120C8D" w:rsidP="0042697C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  <w:rPr>
          <w:lang w:val="en-US"/>
        </w:rPr>
      </w:pP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i/>
          <w:iCs/>
        </w:rPr>
      </w:pPr>
      <w:r w:rsidRPr="00AC7D97">
        <w:rPr>
          <w:i/>
          <w:iCs/>
        </w:rPr>
        <w:t>Заседание открывается в 1</w:t>
      </w:r>
      <w:r w:rsidR="00DE5EC1" w:rsidRPr="00AC7D97">
        <w:rPr>
          <w:i/>
          <w:iCs/>
        </w:rPr>
        <w:t>5</w:t>
      </w:r>
      <w:r w:rsidR="00DB7ECE" w:rsidRPr="00AC7D97">
        <w:rPr>
          <w:i/>
          <w:iCs/>
        </w:rPr>
        <w:t xml:space="preserve"> час. 10</w:t>
      </w:r>
      <w:r w:rsidRPr="00AC7D97">
        <w:rPr>
          <w:i/>
          <w:iCs/>
        </w:rPr>
        <w:t xml:space="preserve"> мин.</w:t>
      </w: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i/>
          <w:iCs/>
        </w:rPr>
      </w:pPr>
    </w:p>
    <w:p w:rsidR="00DE5EC1" w:rsidRPr="00AC7D97" w:rsidRDefault="008335CF" w:rsidP="00DE5EC1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AC7D97">
        <w:t>РАССМОТРЕНИЕ ДОКЛАДОВ, ЗАМЕЧАНИЙ И ИНФОРМАЦИИ, ПРЕДСТАВЛЯЕМЫХ ГОСУДАРСТВАМ</w:t>
      </w:r>
      <w:r w:rsidR="00D45101">
        <w:t>И-УЧАСТНИКАМИ В СООТВЕТСТВИИ СО</w:t>
      </w:r>
      <w:r w:rsidR="00D45101">
        <w:rPr>
          <w:lang w:val="en-US"/>
        </w:rPr>
        <w:t> </w:t>
      </w:r>
      <w:r w:rsidRPr="00AC7D97">
        <w:t xml:space="preserve">СТАТЬЕЙ 9 КОНВЕНЦИИ </w:t>
      </w:r>
      <w:r w:rsidR="00DE5EC1" w:rsidRPr="00AC7D97">
        <w:t>(</w:t>
      </w:r>
      <w:r w:rsidR="00D45101" w:rsidRPr="00AC7D97">
        <w:t xml:space="preserve">Пункт </w:t>
      </w:r>
      <w:r w:rsidRPr="00AC7D97">
        <w:t>4</w:t>
      </w:r>
      <w:r w:rsidR="00DE5EC1" w:rsidRPr="00AC7D97">
        <w:t xml:space="preserve"> повестки дня) (</w:t>
      </w:r>
      <w:r w:rsidR="00DE5EC1" w:rsidRPr="00AC7D97">
        <w:rPr>
          <w:i/>
        </w:rPr>
        <w:t>продолжение</w:t>
      </w:r>
      <w:r w:rsidR="00DE5EC1" w:rsidRPr="00AC7D97">
        <w:t>)</w:t>
      </w:r>
    </w:p>
    <w:p w:rsidR="00120C8D" w:rsidRPr="00AC7D97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iCs/>
        </w:rPr>
      </w:pPr>
    </w:p>
    <w:p w:rsidR="00287260" w:rsidRPr="00AC7D97" w:rsidRDefault="0028726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AC7D97">
        <w:rPr>
          <w:u w:val="single"/>
        </w:rPr>
        <w:t>Четырнадцатый периодический доклад Ирака</w:t>
      </w:r>
      <w:r w:rsidRPr="00AC7D97">
        <w:t xml:space="preserve"> (</w:t>
      </w:r>
      <w:r w:rsidRPr="00AC7D97">
        <w:rPr>
          <w:lang w:val="en-US"/>
        </w:rPr>
        <w:t>CERD</w:t>
      </w:r>
      <w:r w:rsidRPr="00AC7D97">
        <w:t>/</w:t>
      </w:r>
      <w:r w:rsidRPr="00AC7D97">
        <w:rPr>
          <w:lang w:val="en-US"/>
        </w:rPr>
        <w:t>C</w:t>
      </w:r>
      <w:r w:rsidRPr="00AC7D97">
        <w:t>/320/</w:t>
      </w:r>
      <w:r w:rsidRPr="00AC7D97">
        <w:rPr>
          <w:lang w:val="en-US"/>
        </w:rPr>
        <w:t>Add</w:t>
      </w:r>
      <w:r w:rsidRPr="00AC7D97">
        <w:t>.3)</w:t>
      </w:r>
    </w:p>
    <w:p w:rsidR="00287260" w:rsidRPr="00AC7D97" w:rsidRDefault="0028726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i/>
          <w:iCs/>
        </w:rPr>
      </w:pPr>
    </w:p>
    <w:p w:rsidR="00C82462" w:rsidRPr="00AC7D97" w:rsidRDefault="00C82462" w:rsidP="00C82462">
      <w:pPr>
        <w:rPr>
          <w:i/>
        </w:rPr>
      </w:pPr>
      <w:r w:rsidRPr="00AC7D97">
        <w:t>1.</w:t>
      </w:r>
      <w:r w:rsidRPr="00AC7D97">
        <w:tab/>
      </w:r>
      <w:r w:rsidR="00287260" w:rsidRPr="00AC7D97">
        <w:rPr>
          <w:i/>
        </w:rPr>
        <w:t>По приглашению Председателя г-н Юссиф, г-н Аль</w:t>
      </w:r>
      <w:r w:rsidR="00504A56" w:rsidRPr="00AC7D97">
        <w:rPr>
          <w:i/>
        </w:rPr>
        <w:t>-Д</w:t>
      </w:r>
      <w:r w:rsidR="00287260" w:rsidRPr="00AC7D97">
        <w:rPr>
          <w:i/>
        </w:rPr>
        <w:t>абб</w:t>
      </w:r>
      <w:r w:rsidR="00504A56" w:rsidRPr="00AC7D97">
        <w:rPr>
          <w:i/>
        </w:rPr>
        <w:t>аг, г-н Х</w:t>
      </w:r>
      <w:r w:rsidR="00287260" w:rsidRPr="00AC7D97">
        <w:rPr>
          <w:i/>
        </w:rPr>
        <w:t>усейн и г-жа Яссин (Ирак) занимают места за столом Комитета.</w:t>
      </w:r>
    </w:p>
    <w:p w:rsidR="00C82462" w:rsidRPr="00AC7D97" w:rsidRDefault="00C82462" w:rsidP="00C82462"/>
    <w:p w:rsidR="00056E86" w:rsidRPr="00AC7D97" w:rsidRDefault="00C82462" w:rsidP="00D73E7B">
      <w:r w:rsidRPr="00AC7D97">
        <w:t>2.</w:t>
      </w:r>
      <w:r w:rsidRPr="00AC7D97">
        <w:tab/>
      </w:r>
      <w:r w:rsidR="00504A56" w:rsidRPr="00AC7D97">
        <w:rPr>
          <w:u w:val="single"/>
        </w:rPr>
        <w:t>ПРЕДСЕДАТЕЛЬ</w:t>
      </w:r>
      <w:r w:rsidR="00056E86" w:rsidRPr="00AC7D97">
        <w:t xml:space="preserve"> говорит, что </w:t>
      </w:r>
      <w:r w:rsidR="00504A56" w:rsidRPr="00AC7D97">
        <w:t xml:space="preserve">направление Ираком столь </w:t>
      </w:r>
      <w:r w:rsidR="00866B04" w:rsidRPr="00AC7D97">
        <w:t>значительной</w:t>
      </w:r>
      <w:r w:rsidR="00504A56" w:rsidRPr="00AC7D97">
        <w:t xml:space="preserve"> </w:t>
      </w:r>
      <w:r w:rsidR="00056E86" w:rsidRPr="00AC7D97">
        <w:t>делегаци</w:t>
      </w:r>
      <w:r w:rsidR="00504A56" w:rsidRPr="00AC7D97">
        <w:t xml:space="preserve">и </w:t>
      </w:r>
      <w:r w:rsidR="00056E86" w:rsidRPr="00AC7D97">
        <w:t xml:space="preserve">является свидетельством </w:t>
      </w:r>
      <w:r w:rsidR="00C60AB7" w:rsidRPr="00AC7D97">
        <w:t>интереса этой страны в отношении</w:t>
      </w:r>
      <w:r w:rsidR="00056E86" w:rsidRPr="00AC7D97">
        <w:t xml:space="preserve"> </w:t>
      </w:r>
      <w:r w:rsidR="00504A56" w:rsidRPr="00AC7D97">
        <w:t>Конвенции</w:t>
      </w:r>
      <w:r w:rsidR="00C87418" w:rsidRPr="00AC7D97">
        <w:t xml:space="preserve"> и работы Комитета.  </w:t>
      </w:r>
      <w:r w:rsidR="00056E86" w:rsidRPr="00AC7D97">
        <w:t xml:space="preserve">Председатель </w:t>
      </w:r>
      <w:r w:rsidR="007E54D8" w:rsidRPr="00AC7D97">
        <w:t xml:space="preserve">от имени Комитета </w:t>
      </w:r>
      <w:r w:rsidR="00056E86" w:rsidRPr="00AC7D97">
        <w:t xml:space="preserve">снова выражает </w:t>
      </w:r>
      <w:r w:rsidR="007E54D8" w:rsidRPr="00AC7D97">
        <w:t>по</w:t>
      </w:r>
      <w:r w:rsidR="00056E86" w:rsidRPr="00AC7D97">
        <w:t>желание</w:t>
      </w:r>
      <w:r w:rsidR="007E54D8" w:rsidRPr="00AC7D97">
        <w:t>, чтобы</w:t>
      </w:r>
      <w:r w:rsidR="00056E86" w:rsidRPr="00AC7D97">
        <w:t xml:space="preserve"> эмбарго, наложенное на страну,</w:t>
      </w:r>
      <w:r w:rsidR="007E54D8" w:rsidRPr="00AC7D97">
        <w:t xml:space="preserve"> было отменено, </w:t>
      </w:r>
      <w:r w:rsidR="00056E86" w:rsidRPr="00AC7D97">
        <w:t xml:space="preserve">и сообщает, что </w:t>
      </w:r>
      <w:r w:rsidR="007E54D8" w:rsidRPr="00AC7D97">
        <w:t>доклад</w:t>
      </w:r>
      <w:r w:rsidR="00056E86" w:rsidRPr="00AC7D97">
        <w:t xml:space="preserve"> данной страны включает три приложения, которые, хотя и были переведены, к сожалению, не были выданы членам Комитета.</w:t>
      </w:r>
    </w:p>
    <w:p w:rsidR="00D206AA" w:rsidRPr="00AC7D97" w:rsidRDefault="00D206AA" w:rsidP="00D73E7B">
      <w:pPr>
        <w:autoSpaceDE w:val="0"/>
        <w:autoSpaceDN w:val="0"/>
        <w:adjustRightInd w:val="0"/>
        <w:spacing w:line="276" w:lineRule="auto"/>
        <w:ind w:right="-2"/>
      </w:pPr>
    </w:p>
    <w:p w:rsidR="00056E86" w:rsidRPr="00AC7D97" w:rsidRDefault="00D206AA" w:rsidP="00D73E7B">
      <w:pPr>
        <w:autoSpaceDE w:val="0"/>
        <w:autoSpaceDN w:val="0"/>
        <w:adjustRightInd w:val="0"/>
        <w:spacing w:line="276" w:lineRule="auto"/>
        <w:ind w:right="-2"/>
      </w:pPr>
      <w:r w:rsidRPr="00AC7D97">
        <w:t>3.</w:t>
      </w:r>
      <w:r w:rsidRPr="00AC7D97">
        <w:tab/>
      </w:r>
      <w:r w:rsidR="00056E86" w:rsidRPr="00AC7D97">
        <w:rPr>
          <w:u w:val="single"/>
        </w:rPr>
        <w:t xml:space="preserve">Г-н </w:t>
      </w:r>
      <w:r w:rsidR="0002390E" w:rsidRPr="00AC7D97">
        <w:rPr>
          <w:u w:val="single"/>
        </w:rPr>
        <w:t>Ю</w:t>
      </w:r>
      <w:r w:rsidR="00C55DC5" w:rsidRPr="00AC7D97">
        <w:rPr>
          <w:u w:val="single"/>
        </w:rPr>
        <w:t>ССИФ</w:t>
      </w:r>
      <w:r w:rsidR="0002390E" w:rsidRPr="00AC7D97">
        <w:t xml:space="preserve"> (Ирак) </w:t>
      </w:r>
      <w:r w:rsidR="00056E86" w:rsidRPr="00AC7D97">
        <w:t>говорит, что пред</w:t>
      </w:r>
      <w:r w:rsidR="0002390E" w:rsidRPr="00AC7D97">
        <w:t>ставленный доклад свидетельствует</w:t>
      </w:r>
      <w:r w:rsidR="00056E86" w:rsidRPr="00AC7D97">
        <w:t xml:space="preserve"> о </w:t>
      </w:r>
      <w:r w:rsidR="0002390E" w:rsidRPr="00AC7D97">
        <w:t>присоединении правительства Ирака к</w:t>
      </w:r>
      <w:r w:rsidR="00056E86" w:rsidRPr="00AC7D97">
        <w:t xml:space="preserve"> международны</w:t>
      </w:r>
      <w:r w:rsidR="0002390E" w:rsidRPr="00AC7D97">
        <w:t>м</w:t>
      </w:r>
      <w:r w:rsidR="00056E86" w:rsidRPr="00AC7D97">
        <w:t xml:space="preserve"> инструмент</w:t>
      </w:r>
      <w:r w:rsidR="0002390E" w:rsidRPr="00AC7D97">
        <w:t>ам по</w:t>
      </w:r>
      <w:r w:rsidR="00056E86" w:rsidRPr="00AC7D97">
        <w:t xml:space="preserve"> правам человека. </w:t>
      </w:r>
      <w:r w:rsidR="00105024" w:rsidRPr="00AC7D97">
        <w:t xml:space="preserve"> </w:t>
      </w:r>
      <w:r w:rsidR="00B62B3D" w:rsidRPr="00AC7D97">
        <w:t>Ирак</w:t>
      </w:r>
      <w:r w:rsidR="00056E86" w:rsidRPr="00AC7D97">
        <w:t xml:space="preserve"> всегда добросовестно </w:t>
      </w:r>
      <w:r w:rsidR="00B62B3D" w:rsidRPr="00AC7D97">
        <w:t>подходил к вопросу выполнения своих обязательств</w:t>
      </w:r>
      <w:r w:rsidR="00056E86" w:rsidRPr="00AC7D97">
        <w:t xml:space="preserve"> по </w:t>
      </w:r>
      <w:r w:rsidR="0002390E" w:rsidRPr="00AC7D97">
        <w:t>пред</w:t>
      </w:r>
      <w:r w:rsidR="00056E86" w:rsidRPr="00AC7D97">
        <w:t xml:space="preserve">ставлению </w:t>
      </w:r>
      <w:r w:rsidR="0002390E" w:rsidRPr="00AC7D97">
        <w:t>докладов</w:t>
      </w:r>
      <w:r w:rsidR="00056E86" w:rsidRPr="00AC7D97">
        <w:t xml:space="preserve"> </w:t>
      </w:r>
      <w:r w:rsidR="0002390E" w:rsidRPr="00AC7D97">
        <w:t>об осуществлении</w:t>
      </w:r>
      <w:r w:rsidR="00056E86" w:rsidRPr="00AC7D97">
        <w:t xml:space="preserve"> всех </w:t>
      </w:r>
      <w:r w:rsidR="0002390E" w:rsidRPr="00AC7D97">
        <w:t xml:space="preserve">утвержденных </w:t>
      </w:r>
      <w:r w:rsidR="00B62B3D" w:rsidRPr="00AC7D97">
        <w:t>им</w:t>
      </w:r>
      <w:r w:rsidR="0002390E" w:rsidRPr="00AC7D97">
        <w:t xml:space="preserve"> конвенций</w:t>
      </w:r>
      <w:r w:rsidR="00056E86" w:rsidRPr="00AC7D97">
        <w:t>, несмотря на многочисленные т</w:t>
      </w:r>
      <w:r w:rsidR="0002390E" w:rsidRPr="00AC7D97">
        <w:t xml:space="preserve">рудности, с которыми </w:t>
      </w:r>
      <w:r w:rsidR="00B62B3D" w:rsidRPr="00AC7D97">
        <w:t>стране</w:t>
      </w:r>
      <w:r w:rsidR="0002390E" w:rsidRPr="00AC7D97">
        <w:t xml:space="preserve"> </w:t>
      </w:r>
      <w:r w:rsidR="00940296" w:rsidRPr="00AC7D97">
        <w:t>пришлось столкнуться</w:t>
      </w:r>
      <w:r w:rsidR="00056E86" w:rsidRPr="00AC7D97">
        <w:t xml:space="preserve"> </w:t>
      </w:r>
      <w:r w:rsidR="0002390E" w:rsidRPr="00AC7D97">
        <w:t>за</w:t>
      </w:r>
      <w:r w:rsidR="00056E86" w:rsidRPr="00AC7D97">
        <w:t xml:space="preserve"> последние </w:t>
      </w:r>
      <w:r w:rsidR="0002390E" w:rsidRPr="00AC7D97">
        <w:t>десять лет</w:t>
      </w:r>
      <w:r w:rsidR="00056E86" w:rsidRPr="00AC7D97">
        <w:t>.</w:t>
      </w:r>
    </w:p>
    <w:p w:rsidR="00D206AA" w:rsidRPr="00AC7D97" w:rsidRDefault="00D206AA" w:rsidP="00D73E7B">
      <w:pPr>
        <w:autoSpaceDE w:val="0"/>
        <w:autoSpaceDN w:val="0"/>
        <w:adjustRightInd w:val="0"/>
        <w:spacing w:line="276" w:lineRule="auto"/>
        <w:ind w:right="-2"/>
      </w:pPr>
    </w:p>
    <w:p w:rsidR="00056E86" w:rsidRPr="00AC7D97" w:rsidRDefault="00056E86" w:rsidP="00D73E7B">
      <w:pPr>
        <w:autoSpaceDE w:val="0"/>
        <w:autoSpaceDN w:val="0"/>
        <w:adjustRightInd w:val="0"/>
        <w:spacing w:line="276" w:lineRule="auto"/>
        <w:ind w:right="-2"/>
      </w:pPr>
      <w:r w:rsidRPr="00AC7D97">
        <w:t>4.</w:t>
      </w:r>
      <w:r w:rsidR="00D206AA" w:rsidRPr="00AC7D97">
        <w:tab/>
      </w:r>
      <w:r w:rsidR="00BB655F" w:rsidRPr="00AC7D97">
        <w:t>В поддержание</w:t>
      </w:r>
      <w:r w:rsidRPr="00AC7D97">
        <w:t xml:space="preserve"> многовековой традиции </w:t>
      </w:r>
      <w:r w:rsidR="00170274" w:rsidRPr="00AC7D97">
        <w:t xml:space="preserve">страны </w:t>
      </w:r>
      <w:r w:rsidRPr="00AC7D97">
        <w:t xml:space="preserve">и </w:t>
      </w:r>
      <w:r w:rsidR="00595A57" w:rsidRPr="00AC7D97">
        <w:t>в соответствии с</w:t>
      </w:r>
      <w:r w:rsidRPr="00AC7D97">
        <w:t xml:space="preserve"> ценностям</w:t>
      </w:r>
      <w:r w:rsidR="00595A57" w:rsidRPr="00AC7D97">
        <w:t>и</w:t>
      </w:r>
      <w:r w:rsidRPr="00AC7D97">
        <w:t xml:space="preserve"> Ислама </w:t>
      </w:r>
      <w:r w:rsidR="00595A57" w:rsidRPr="00AC7D97">
        <w:t>Ирак</w:t>
      </w:r>
      <w:r w:rsidRPr="00AC7D97">
        <w:t xml:space="preserve"> </w:t>
      </w:r>
      <w:r w:rsidR="00595A57" w:rsidRPr="00AC7D97">
        <w:t xml:space="preserve">всегда </w:t>
      </w:r>
      <w:r w:rsidR="00170274" w:rsidRPr="00AC7D97">
        <w:t xml:space="preserve">прилагал усилия с тем, чтобы </w:t>
      </w:r>
      <w:r w:rsidRPr="00AC7D97">
        <w:t>избавить</w:t>
      </w:r>
      <w:r w:rsidR="00BB655F" w:rsidRPr="00AC7D97">
        <w:t xml:space="preserve"> население</w:t>
      </w:r>
      <w:r w:rsidRPr="00AC7D97">
        <w:t xml:space="preserve"> от гнета и восстановить справедливость и равенство среди людей. </w:t>
      </w:r>
      <w:r w:rsidR="00105024" w:rsidRPr="00AC7D97">
        <w:t xml:space="preserve"> </w:t>
      </w:r>
      <w:r w:rsidR="00170274" w:rsidRPr="00AC7D97">
        <w:t xml:space="preserve">Так, </w:t>
      </w:r>
      <w:r w:rsidR="00B62B3D" w:rsidRPr="00AC7D97">
        <w:t>Ирак внес</w:t>
      </w:r>
      <w:r w:rsidRPr="00AC7D97">
        <w:t xml:space="preserve"> </w:t>
      </w:r>
      <w:r w:rsidR="00BB655F" w:rsidRPr="00AC7D97">
        <w:t xml:space="preserve">свой </w:t>
      </w:r>
      <w:r w:rsidRPr="00AC7D97">
        <w:t xml:space="preserve">вклад в разработку </w:t>
      </w:r>
      <w:r w:rsidR="00170274" w:rsidRPr="00AC7D97">
        <w:t>Международной конвенции о ликвидации всех форм расовой дискриминации, и начиная с</w:t>
      </w:r>
      <w:r w:rsidRPr="00AC7D97">
        <w:t xml:space="preserve"> 1968 года </w:t>
      </w:r>
      <w:r w:rsidR="00170274" w:rsidRPr="00AC7D97">
        <w:t>ратифицировал</w:t>
      </w:r>
      <w:r w:rsidRPr="00AC7D97">
        <w:t xml:space="preserve"> </w:t>
      </w:r>
      <w:r w:rsidR="00170274" w:rsidRPr="00AC7D97">
        <w:t>ряд</w:t>
      </w:r>
      <w:r w:rsidRPr="00AC7D97">
        <w:t xml:space="preserve"> международных инструментов</w:t>
      </w:r>
      <w:r w:rsidR="00170274" w:rsidRPr="00AC7D97">
        <w:t xml:space="preserve"> по</w:t>
      </w:r>
      <w:r w:rsidRPr="00AC7D97">
        <w:t xml:space="preserve"> правам человека, </w:t>
      </w:r>
      <w:r w:rsidR="00170274" w:rsidRPr="00AC7D97">
        <w:t>в том числе и Конвенцию</w:t>
      </w:r>
      <w:r w:rsidRPr="00AC7D97">
        <w:t xml:space="preserve">. </w:t>
      </w:r>
      <w:r w:rsidR="00105024" w:rsidRPr="00AC7D97">
        <w:t xml:space="preserve"> </w:t>
      </w:r>
      <w:r w:rsidR="00BB655F" w:rsidRPr="00AC7D97">
        <w:t>Ираком было принято большое количество</w:t>
      </w:r>
      <w:r w:rsidRPr="00AC7D97">
        <w:t xml:space="preserve"> мер </w:t>
      </w:r>
      <w:r w:rsidR="00BB655F" w:rsidRPr="00AC7D97">
        <w:t xml:space="preserve">фундаментального характера, направленных на </w:t>
      </w:r>
      <w:r w:rsidRPr="00AC7D97">
        <w:t>борьб</w:t>
      </w:r>
      <w:r w:rsidR="00BB655F" w:rsidRPr="00AC7D97">
        <w:t>у</w:t>
      </w:r>
      <w:r w:rsidRPr="00AC7D97">
        <w:t xml:space="preserve"> против расизма, </w:t>
      </w:r>
      <w:r w:rsidR="00BB655F" w:rsidRPr="00AC7D97">
        <w:t>в частности</w:t>
      </w:r>
      <w:r w:rsidRPr="00AC7D97">
        <w:t xml:space="preserve">, </w:t>
      </w:r>
      <w:r w:rsidR="00BB655F" w:rsidRPr="00AC7D97">
        <w:t>признание Конституцией страны</w:t>
      </w:r>
      <w:r w:rsidR="00D65592" w:rsidRPr="00AC7D97">
        <w:t xml:space="preserve"> законного права к</w:t>
      </w:r>
      <w:r w:rsidRPr="00AC7D97">
        <w:t xml:space="preserve">урдов и других меньшинств на автономию </w:t>
      </w:r>
      <w:r w:rsidR="00BB655F" w:rsidRPr="00AC7D97">
        <w:t>в форме территориальной единицы в составе страны</w:t>
      </w:r>
      <w:r w:rsidRPr="00AC7D97">
        <w:t>.</w:t>
      </w:r>
    </w:p>
    <w:p w:rsidR="00D206AA" w:rsidRPr="00AC7D97" w:rsidRDefault="00D206AA" w:rsidP="00D73E7B">
      <w:pPr>
        <w:autoSpaceDE w:val="0"/>
        <w:autoSpaceDN w:val="0"/>
        <w:adjustRightInd w:val="0"/>
        <w:spacing w:line="276" w:lineRule="auto"/>
        <w:ind w:right="-2"/>
      </w:pPr>
    </w:p>
    <w:p w:rsidR="00056E86" w:rsidRPr="00AC7D97" w:rsidRDefault="00D206AA" w:rsidP="00D73E7B">
      <w:pPr>
        <w:autoSpaceDE w:val="0"/>
        <w:autoSpaceDN w:val="0"/>
        <w:adjustRightInd w:val="0"/>
        <w:spacing w:line="276" w:lineRule="auto"/>
        <w:ind w:right="-2"/>
      </w:pPr>
      <w:r w:rsidRPr="00AC7D97">
        <w:t>5.</w:t>
      </w:r>
      <w:r w:rsidRPr="00AC7D97">
        <w:tab/>
      </w:r>
      <w:r w:rsidR="00056E86" w:rsidRPr="00AC7D97">
        <w:t xml:space="preserve">Необходимо </w:t>
      </w:r>
      <w:r w:rsidR="00D8551B" w:rsidRPr="00AC7D97">
        <w:t>отметить</w:t>
      </w:r>
      <w:r w:rsidR="00056E86" w:rsidRPr="00AC7D97">
        <w:t xml:space="preserve">, что </w:t>
      </w:r>
      <w:r w:rsidR="00D8551B" w:rsidRPr="00AC7D97">
        <w:t>Конвенция, разработанная и принятая в момент</w:t>
      </w:r>
      <w:r w:rsidR="00056E86" w:rsidRPr="00AC7D97">
        <w:t xml:space="preserve"> ликвидации колониализма</w:t>
      </w:r>
      <w:r w:rsidR="0036544A" w:rsidRPr="00AC7D97">
        <w:t>,</w:t>
      </w:r>
      <w:r w:rsidR="00056E86" w:rsidRPr="00AC7D97">
        <w:t xml:space="preserve"> </w:t>
      </w:r>
      <w:r w:rsidR="00D8551B" w:rsidRPr="00AC7D97">
        <w:t>соответствует</w:t>
      </w:r>
      <w:r w:rsidR="00056E86" w:rsidRPr="00AC7D97">
        <w:t xml:space="preserve"> Декларации 1960 </w:t>
      </w:r>
      <w:r w:rsidR="00D8551B" w:rsidRPr="00AC7D97">
        <w:t>года о предоставлении независимости колониальным странам и народам</w:t>
      </w:r>
      <w:r w:rsidR="00056E86" w:rsidRPr="00AC7D97">
        <w:t xml:space="preserve">, </w:t>
      </w:r>
      <w:r w:rsidR="0036544A" w:rsidRPr="00AC7D97">
        <w:t>в которой говорится,</w:t>
      </w:r>
      <w:r w:rsidR="00056E86" w:rsidRPr="00AC7D97">
        <w:t xml:space="preserve"> что подчинение народов </w:t>
      </w:r>
      <w:r w:rsidR="0036544A" w:rsidRPr="00AC7D97">
        <w:t>господству</w:t>
      </w:r>
      <w:r w:rsidR="00056E86" w:rsidRPr="00AC7D97">
        <w:t xml:space="preserve"> и эксплуатаци</w:t>
      </w:r>
      <w:r w:rsidR="0036544A" w:rsidRPr="00AC7D97">
        <w:t xml:space="preserve">и со стороны </w:t>
      </w:r>
      <w:r w:rsidR="00056E86" w:rsidRPr="00AC7D97">
        <w:t xml:space="preserve">иностранцев </w:t>
      </w:r>
      <w:r w:rsidR="00E20ADB" w:rsidRPr="00AC7D97">
        <w:t xml:space="preserve">является нарушением </w:t>
      </w:r>
      <w:r w:rsidR="0036544A" w:rsidRPr="00AC7D97">
        <w:t>основных прав</w:t>
      </w:r>
      <w:r w:rsidR="00056E86" w:rsidRPr="00AC7D97">
        <w:t xml:space="preserve"> человека. </w:t>
      </w:r>
      <w:r w:rsidR="0031638D" w:rsidRPr="00AC7D97">
        <w:t xml:space="preserve"> </w:t>
      </w:r>
      <w:r w:rsidR="0036544A" w:rsidRPr="00AC7D97">
        <w:t xml:space="preserve">Ирак, </w:t>
      </w:r>
      <w:r w:rsidR="0021783E" w:rsidRPr="00AC7D97">
        <w:t>демонстрируя</w:t>
      </w:r>
      <w:r w:rsidR="0036544A" w:rsidRPr="00AC7D97">
        <w:t xml:space="preserve"> </w:t>
      </w:r>
      <w:r w:rsidR="00252444" w:rsidRPr="00AC7D97">
        <w:t>огромное</w:t>
      </w:r>
      <w:r w:rsidR="0036544A" w:rsidRPr="00AC7D97">
        <w:t xml:space="preserve"> </w:t>
      </w:r>
      <w:r w:rsidR="00D73E7B" w:rsidRPr="00AC7D97">
        <w:t>стремление</w:t>
      </w:r>
      <w:r w:rsidR="0036544A" w:rsidRPr="00AC7D97">
        <w:t xml:space="preserve"> положить конец расизму</w:t>
      </w:r>
      <w:r w:rsidR="00252444" w:rsidRPr="00AC7D97">
        <w:t>,</w:t>
      </w:r>
      <w:r w:rsidR="0036544A" w:rsidRPr="00AC7D97">
        <w:t xml:space="preserve"> </w:t>
      </w:r>
      <w:r w:rsidR="0021783E" w:rsidRPr="00AC7D97">
        <w:t>всякому</w:t>
      </w:r>
      <w:r w:rsidR="00056E86" w:rsidRPr="00AC7D97">
        <w:t xml:space="preserve"> проявлению колониализма и стремлени</w:t>
      </w:r>
      <w:r w:rsidR="00E47570" w:rsidRPr="00AC7D97">
        <w:t>ю</w:t>
      </w:r>
      <w:r w:rsidR="00056E86" w:rsidRPr="00AC7D97">
        <w:t xml:space="preserve"> к господству, сам </w:t>
      </w:r>
      <w:r w:rsidR="0021783E" w:rsidRPr="00AC7D97">
        <w:t>в настоящее время подвергается нападкам со стороны Соединенного Королевства и США</w:t>
      </w:r>
      <w:r w:rsidR="00E47570" w:rsidRPr="00AC7D97">
        <w:t xml:space="preserve"> и </w:t>
      </w:r>
      <w:r w:rsidR="00FD0B5A" w:rsidRPr="00AC7D97">
        <w:t>страдает по причине ряда серьезных</w:t>
      </w:r>
      <w:r w:rsidR="00056E86" w:rsidRPr="00AC7D97">
        <w:t xml:space="preserve"> нарушений </w:t>
      </w:r>
      <w:r w:rsidR="00FD0B5A" w:rsidRPr="00AC7D97">
        <w:t xml:space="preserve">его </w:t>
      </w:r>
      <w:r w:rsidR="00056E86" w:rsidRPr="00AC7D97">
        <w:t>суверенитета</w:t>
      </w:r>
      <w:r w:rsidR="00FD0B5A" w:rsidRPr="00AC7D97">
        <w:t xml:space="preserve">, что противоречит принципам международного права, в частности, принципу предоставления независимости колониальным странам и народам, а также резолюциям Совета Безопасности Организации Объединенных Наций. </w:t>
      </w:r>
      <w:r w:rsidR="0031638D" w:rsidRPr="00AC7D97">
        <w:t xml:space="preserve"> </w:t>
      </w:r>
      <w:r w:rsidR="00056E86" w:rsidRPr="00AC7D97">
        <w:t xml:space="preserve">Ежедневные воздушные </w:t>
      </w:r>
      <w:r w:rsidR="00FD0B5A" w:rsidRPr="00AC7D97">
        <w:t>налеты</w:t>
      </w:r>
      <w:r w:rsidR="00056E86" w:rsidRPr="00AC7D97">
        <w:t xml:space="preserve">, которым подвергается </w:t>
      </w:r>
      <w:r w:rsidR="00FD0B5A" w:rsidRPr="00AC7D97">
        <w:t>Ирак</w:t>
      </w:r>
      <w:r w:rsidR="00056E86" w:rsidRPr="00AC7D97">
        <w:t xml:space="preserve">, </w:t>
      </w:r>
      <w:r w:rsidR="00BF0BD3" w:rsidRPr="00AC7D97">
        <w:t>стоят</w:t>
      </w:r>
      <w:r w:rsidR="00056E86" w:rsidRPr="00AC7D97">
        <w:t xml:space="preserve"> жизни </w:t>
      </w:r>
      <w:r w:rsidR="00BF0BD3" w:rsidRPr="00AC7D97">
        <w:t>миллионам</w:t>
      </w:r>
      <w:r w:rsidR="00056E86" w:rsidRPr="00AC7D97">
        <w:t xml:space="preserve"> </w:t>
      </w:r>
      <w:r w:rsidR="004A6A13" w:rsidRPr="00AC7D97">
        <w:t xml:space="preserve">его </w:t>
      </w:r>
      <w:r w:rsidR="00056E86" w:rsidRPr="00AC7D97">
        <w:t>мирных жителей</w:t>
      </w:r>
      <w:r w:rsidR="004A6A13" w:rsidRPr="00AC7D97">
        <w:t xml:space="preserve"> и противоречат</w:t>
      </w:r>
      <w:r w:rsidR="00056E86" w:rsidRPr="00AC7D97">
        <w:t xml:space="preserve"> принцип</w:t>
      </w:r>
      <w:r w:rsidR="004A6A13" w:rsidRPr="00AC7D97">
        <w:t>ам</w:t>
      </w:r>
      <w:r w:rsidR="00056E86" w:rsidRPr="00AC7D97">
        <w:t xml:space="preserve">, </w:t>
      </w:r>
      <w:r w:rsidR="004A6A13" w:rsidRPr="00AC7D97">
        <w:t>изложенным</w:t>
      </w:r>
      <w:r w:rsidR="00056E86" w:rsidRPr="00AC7D97">
        <w:t xml:space="preserve"> в </w:t>
      </w:r>
      <w:r w:rsidR="004A6A13" w:rsidRPr="00AC7D97">
        <w:t>Уставе Организации Объединенных Наций</w:t>
      </w:r>
      <w:r w:rsidR="00C3748D" w:rsidRPr="00AC7D97">
        <w:t xml:space="preserve"> и подтвержденным рядом резолюций</w:t>
      </w:r>
      <w:r w:rsidR="00056E86" w:rsidRPr="00AC7D97">
        <w:t xml:space="preserve"> Генеральной Ассамблеи</w:t>
      </w:r>
      <w:r w:rsidR="000224D8" w:rsidRPr="00AC7D97">
        <w:t xml:space="preserve"> Организации Объединенных Наций</w:t>
      </w:r>
      <w:r w:rsidR="00D73E7B" w:rsidRPr="00AC7D97">
        <w:t xml:space="preserve">. </w:t>
      </w:r>
      <w:r w:rsidR="0031638D" w:rsidRPr="00AC7D97">
        <w:t xml:space="preserve"> </w:t>
      </w:r>
      <w:r w:rsidR="00D73E7B" w:rsidRPr="00AC7D97">
        <w:t>В</w:t>
      </w:r>
      <w:r w:rsidR="000224D8" w:rsidRPr="00AC7D97">
        <w:t>оенная</w:t>
      </w:r>
      <w:r w:rsidR="00056E86" w:rsidRPr="00AC7D97">
        <w:t xml:space="preserve"> агрессия, направленная на лишение</w:t>
      </w:r>
      <w:r w:rsidR="000224D8" w:rsidRPr="00AC7D97">
        <w:t xml:space="preserve"> Ирака его</w:t>
      </w:r>
      <w:r w:rsidR="00056E86" w:rsidRPr="00AC7D97">
        <w:t xml:space="preserve"> </w:t>
      </w:r>
      <w:r w:rsidR="00EA02E6" w:rsidRPr="00AC7D97">
        <w:t>территориального и воздушного суверенитета и</w:t>
      </w:r>
      <w:r w:rsidR="00056E86" w:rsidRPr="00AC7D97">
        <w:t xml:space="preserve"> на разделение страны на три региона, </w:t>
      </w:r>
      <w:r w:rsidR="007E734D" w:rsidRPr="00AC7D97">
        <w:t>в конечном счете, является</w:t>
      </w:r>
      <w:r w:rsidR="00056E86" w:rsidRPr="00AC7D97">
        <w:t xml:space="preserve"> дискриминаци</w:t>
      </w:r>
      <w:r w:rsidR="00036EDB" w:rsidRPr="00AC7D97">
        <w:t>ей</w:t>
      </w:r>
      <w:r w:rsidR="00056E86" w:rsidRPr="00AC7D97">
        <w:t xml:space="preserve">, </w:t>
      </w:r>
      <w:r w:rsidR="00036EDB" w:rsidRPr="00AC7D97">
        <w:t>как ее трактует</w:t>
      </w:r>
      <w:r w:rsidR="00056E86" w:rsidRPr="00AC7D97">
        <w:t xml:space="preserve"> стать</w:t>
      </w:r>
      <w:r w:rsidR="00036EDB" w:rsidRPr="00AC7D97">
        <w:t>я</w:t>
      </w:r>
      <w:r w:rsidR="00056E86" w:rsidRPr="00AC7D97">
        <w:t xml:space="preserve"> 4 </w:t>
      </w:r>
      <w:r w:rsidR="00036EDB" w:rsidRPr="00AC7D97">
        <w:t>Конвенции</w:t>
      </w:r>
      <w:r w:rsidR="00056E86" w:rsidRPr="00AC7D97">
        <w:t xml:space="preserve">. </w:t>
      </w:r>
      <w:r w:rsidR="0031638D" w:rsidRPr="00AC7D97">
        <w:t xml:space="preserve"> </w:t>
      </w:r>
      <w:r w:rsidR="00056E86" w:rsidRPr="00AC7D97">
        <w:t xml:space="preserve">Все эти проблемы </w:t>
      </w:r>
      <w:r w:rsidR="00036EDB" w:rsidRPr="00AC7D97">
        <w:t>были</w:t>
      </w:r>
      <w:r w:rsidR="00056E86" w:rsidRPr="00AC7D97">
        <w:t xml:space="preserve"> недавно </w:t>
      </w:r>
      <w:r w:rsidR="00036EDB" w:rsidRPr="00AC7D97">
        <w:t xml:space="preserve">отражены </w:t>
      </w:r>
      <w:r w:rsidR="00056E86" w:rsidRPr="00AC7D97">
        <w:t xml:space="preserve">Министром иностранных дел </w:t>
      </w:r>
      <w:r w:rsidR="00036EDB" w:rsidRPr="00AC7D97">
        <w:t>Ирака</w:t>
      </w:r>
      <w:r w:rsidR="00056E86" w:rsidRPr="00AC7D97">
        <w:t xml:space="preserve"> в двух письмах, </w:t>
      </w:r>
      <w:r w:rsidR="00036EDB" w:rsidRPr="00AC7D97">
        <w:t>адресованных</w:t>
      </w:r>
      <w:r w:rsidR="00056E86" w:rsidRPr="00AC7D97">
        <w:t xml:space="preserve"> Генеральному Секретарю  </w:t>
      </w:r>
      <w:r w:rsidR="00036EDB" w:rsidRPr="00AC7D97">
        <w:t>Организации Объединенных Наций</w:t>
      </w:r>
      <w:r w:rsidR="00056E86" w:rsidRPr="00AC7D97">
        <w:t xml:space="preserve"> в ноябре 1998 </w:t>
      </w:r>
      <w:r w:rsidR="00036EDB" w:rsidRPr="00AC7D97">
        <w:t xml:space="preserve">года </w:t>
      </w:r>
      <w:r w:rsidR="00056E86" w:rsidRPr="00AC7D97">
        <w:t>и в январе 1999 года.</w:t>
      </w:r>
    </w:p>
    <w:p w:rsidR="00D206AA" w:rsidRPr="00AC7D97" w:rsidRDefault="00D206AA" w:rsidP="00D73E7B">
      <w:pPr>
        <w:autoSpaceDE w:val="0"/>
        <w:autoSpaceDN w:val="0"/>
        <w:adjustRightInd w:val="0"/>
        <w:spacing w:line="276" w:lineRule="auto"/>
        <w:ind w:right="-2"/>
      </w:pPr>
    </w:p>
    <w:p w:rsidR="00872A0C" w:rsidRPr="00AC7D97" w:rsidRDefault="00D206AA" w:rsidP="004A57FF">
      <w:pPr>
        <w:autoSpaceDE w:val="0"/>
        <w:autoSpaceDN w:val="0"/>
        <w:adjustRightInd w:val="0"/>
        <w:spacing w:line="276" w:lineRule="auto"/>
        <w:ind w:right="-2"/>
      </w:pPr>
      <w:r w:rsidRPr="00AC7D97">
        <w:t>6.</w:t>
      </w:r>
      <w:r w:rsidRPr="00AC7D97">
        <w:tab/>
      </w:r>
      <w:r w:rsidR="00056E86" w:rsidRPr="00AC7D97">
        <w:t>Население</w:t>
      </w:r>
      <w:r w:rsidR="00ED51F1" w:rsidRPr="00AC7D97">
        <w:t xml:space="preserve"> Ирака</w:t>
      </w:r>
      <w:r w:rsidR="00056E86" w:rsidRPr="00AC7D97">
        <w:t xml:space="preserve"> </w:t>
      </w:r>
      <w:r w:rsidR="00ED51F1" w:rsidRPr="00AC7D97">
        <w:t>в значительной степени затронуто тотальным</w:t>
      </w:r>
      <w:r w:rsidR="00056E86" w:rsidRPr="00AC7D97">
        <w:t xml:space="preserve"> эмбарго, </w:t>
      </w:r>
      <w:r w:rsidR="00ED51F1" w:rsidRPr="00AC7D97">
        <w:t>наложенным</w:t>
      </w:r>
      <w:r w:rsidR="00056E86" w:rsidRPr="00AC7D97">
        <w:t xml:space="preserve"> на </w:t>
      </w:r>
      <w:r w:rsidR="007B722B" w:rsidRPr="00AC7D97">
        <w:t>страну</w:t>
      </w:r>
      <w:r w:rsidR="00056E86" w:rsidRPr="00AC7D97">
        <w:t xml:space="preserve"> в соответствии с </w:t>
      </w:r>
      <w:r w:rsidR="007B722B" w:rsidRPr="00AC7D97">
        <w:t>резолюцией</w:t>
      </w:r>
      <w:r w:rsidR="00056E86" w:rsidRPr="00AC7D97">
        <w:t xml:space="preserve"> 661 (1990) Совета Безопасности</w:t>
      </w:r>
      <w:r w:rsidR="007B722B" w:rsidRPr="00AC7D97">
        <w:t xml:space="preserve"> Организации Объединенных Наций</w:t>
      </w:r>
      <w:r w:rsidR="00056E86" w:rsidRPr="00AC7D97">
        <w:t xml:space="preserve">. </w:t>
      </w:r>
      <w:r w:rsidR="00CF02DD" w:rsidRPr="00AC7D97">
        <w:t xml:space="preserve"> </w:t>
      </w:r>
      <w:r w:rsidR="00056E86" w:rsidRPr="00AC7D97">
        <w:t xml:space="preserve">Миллионы детей погибли, </w:t>
      </w:r>
      <w:r w:rsidR="008779DC" w:rsidRPr="00AC7D97">
        <w:t xml:space="preserve">санитарно-гигиеническая обстановка </w:t>
      </w:r>
      <w:r w:rsidR="00056E86" w:rsidRPr="00AC7D97">
        <w:t xml:space="preserve">плачевная, существует дефицит медицинского оборудования. </w:t>
      </w:r>
      <w:r w:rsidR="00872A0C" w:rsidRPr="00AC7D97">
        <w:t xml:space="preserve">Ирак неоднократно заявлял об экономических и социальных трудностях, которые претерпевает страна по причине наложенного на нее эмбарго, а ЮНИСЕФ, ФАО и ВОЗ </w:t>
      </w:r>
      <w:r w:rsidR="00B56D4D" w:rsidRPr="00AC7D97">
        <w:t>в свои</w:t>
      </w:r>
      <w:r w:rsidR="00CF02DD" w:rsidRPr="00AC7D97">
        <w:t>х</w:t>
      </w:r>
      <w:r w:rsidR="00B56D4D" w:rsidRPr="00AC7D97">
        <w:t xml:space="preserve"> отчетах обращали внимание на ухудшение ситуации.</w:t>
      </w:r>
      <w:r w:rsidR="00A9476B" w:rsidRPr="00AC7D97">
        <w:t xml:space="preserve">  </w:t>
      </w:r>
      <w:r w:rsidR="00C87418" w:rsidRPr="00AC7D97">
        <w:t xml:space="preserve">Высказывая свои сожаления в связи с тем, </w:t>
      </w:r>
      <w:r w:rsidR="009C3B8E" w:rsidRPr="00AC7D97">
        <w:t>что данный процесс уничтожения экономики и беспрецедентного геноцида ведется от имени Организации Объединенных Наций и при содействии одного из ее основных органов, Ирак</w:t>
      </w:r>
      <w:r w:rsidR="00C87418" w:rsidRPr="00AC7D97">
        <w:t xml:space="preserve"> может лишь</w:t>
      </w:r>
      <w:r w:rsidR="009C3B8E" w:rsidRPr="00AC7D97">
        <w:t xml:space="preserve"> констатировать бессилие Организации Объединенных Наций и ее органов, занимающихся вопросами защиты прав человека, в принятии эффективных мер по отмене эмбарго.</w:t>
      </w:r>
    </w:p>
    <w:p w:rsidR="00D206AA" w:rsidRPr="00AC7D97" w:rsidRDefault="00D206AA" w:rsidP="004A57FF">
      <w:pPr>
        <w:autoSpaceDE w:val="0"/>
        <w:autoSpaceDN w:val="0"/>
        <w:adjustRightInd w:val="0"/>
        <w:spacing w:line="276" w:lineRule="auto"/>
        <w:ind w:right="-2"/>
      </w:pPr>
    </w:p>
    <w:p w:rsidR="007E447D" w:rsidRPr="00AC7D97" w:rsidRDefault="00D206AA" w:rsidP="004A57FF">
      <w:pPr>
        <w:autoSpaceDE w:val="0"/>
        <w:autoSpaceDN w:val="0"/>
        <w:adjustRightInd w:val="0"/>
        <w:spacing w:line="276" w:lineRule="auto"/>
        <w:ind w:right="-2"/>
      </w:pPr>
      <w:r w:rsidRPr="00AC7D97">
        <w:t>7.</w:t>
      </w:r>
      <w:r w:rsidRPr="00AC7D97">
        <w:tab/>
      </w:r>
      <w:r w:rsidR="00056E86" w:rsidRPr="00AC7D97">
        <w:t xml:space="preserve">Делегация </w:t>
      </w:r>
      <w:r w:rsidR="007E447D" w:rsidRPr="00AC7D97">
        <w:t>Ирака</w:t>
      </w:r>
      <w:r w:rsidR="00056E86" w:rsidRPr="00AC7D97">
        <w:t xml:space="preserve"> </w:t>
      </w:r>
      <w:r w:rsidR="007E447D" w:rsidRPr="00AC7D97">
        <w:t>стремится к открытому</w:t>
      </w:r>
      <w:r w:rsidR="00056E86" w:rsidRPr="00AC7D97">
        <w:t xml:space="preserve"> и честн</w:t>
      </w:r>
      <w:r w:rsidR="007E447D" w:rsidRPr="00AC7D97">
        <w:t>ому</w:t>
      </w:r>
      <w:r w:rsidR="00056E86" w:rsidRPr="00AC7D97">
        <w:t xml:space="preserve"> диалог</w:t>
      </w:r>
      <w:r w:rsidR="007E447D" w:rsidRPr="00AC7D97">
        <w:t>у</w:t>
      </w:r>
      <w:r w:rsidR="00056E86" w:rsidRPr="00AC7D97">
        <w:t xml:space="preserve"> с Комитетом и </w:t>
      </w:r>
      <w:r w:rsidR="007E447D" w:rsidRPr="00AC7D97">
        <w:t xml:space="preserve">подтверждает свое намерение </w:t>
      </w:r>
      <w:r w:rsidR="00056E86" w:rsidRPr="00AC7D97">
        <w:t xml:space="preserve">объективно и </w:t>
      </w:r>
      <w:r w:rsidR="007E447D" w:rsidRPr="00AC7D97">
        <w:t>полностью</w:t>
      </w:r>
      <w:r w:rsidR="00056E86" w:rsidRPr="00AC7D97">
        <w:t xml:space="preserve"> </w:t>
      </w:r>
      <w:r w:rsidR="007E447D" w:rsidRPr="00AC7D97">
        <w:t xml:space="preserve">внедрить на своей территории нормы </w:t>
      </w:r>
      <w:r w:rsidR="00056E86" w:rsidRPr="00AC7D97">
        <w:t>международн</w:t>
      </w:r>
      <w:r w:rsidR="007E447D" w:rsidRPr="00AC7D97">
        <w:t>ого права</w:t>
      </w:r>
      <w:r w:rsidR="00056E86" w:rsidRPr="00AC7D97">
        <w:t xml:space="preserve">. </w:t>
      </w:r>
      <w:r w:rsidR="00CF02DD" w:rsidRPr="00AC7D97">
        <w:t xml:space="preserve"> </w:t>
      </w:r>
      <w:r w:rsidR="007E447D" w:rsidRPr="00AC7D97">
        <w:t xml:space="preserve">Будучи уверенным в объективности и беспристрастности экспертов, Ирак призывает к проведению плодотворного диалога и выражает надежду на то, что рекомендации Комитета смогут помочь стране полностью </w:t>
      </w:r>
      <w:r w:rsidR="005467EF" w:rsidRPr="00AC7D97">
        <w:t>осуществить</w:t>
      </w:r>
      <w:r w:rsidR="007E447D" w:rsidRPr="00AC7D97">
        <w:t xml:space="preserve"> положения Конвенции и создадут </w:t>
      </w:r>
      <w:r w:rsidR="00CF02DD" w:rsidRPr="00AC7D97">
        <w:t>в ней</w:t>
      </w:r>
      <w:r w:rsidR="005467EF" w:rsidRPr="00AC7D97">
        <w:t xml:space="preserve"> </w:t>
      </w:r>
      <w:r w:rsidR="007E447D" w:rsidRPr="00AC7D97">
        <w:t xml:space="preserve">климат, который будет способствовать </w:t>
      </w:r>
      <w:r w:rsidR="005467EF" w:rsidRPr="00AC7D97">
        <w:t>восстановлению ее суверенитета</w:t>
      </w:r>
      <w:r w:rsidR="00A9476B" w:rsidRPr="00AC7D97">
        <w:t xml:space="preserve"> и территориальной целостности.  </w:t>
      </w:r>
      <w:r w:rsidR="005467EF" w:rsidRPr="00AC7D97">
        <w:t xml:space="preserve">Иракская делегация хотела бы напомнить, что согласно принятой Комитетом общей рекомендации </w:t>
      </w:r>
      <w:r w:rsidR="005467EF" w:rsidRPr="00AC7D97">
        <w:rPr>
          <w:lang w:val="en-US"/>
        </w:rPr>
        <w:t>XXI</w:t>
      </w:r>
      <w:r w:rsidR="005467EF" w:rsidRPr="00AC7D97">
        <w:t xml:space="preserve"> (48) следует уважать самобытность народов без ущерба территориальной или политической целостности суверенных или независимых государств.</w:t>
      </w:r>
      <w:r w:rsidR="00A9476B" w:rsidRPr="00AC7D97">
        <w:t xml:space="preserve">  </w:t>
      </w:r>
      <w:r w:rsidR="005E08EF" w:rsidRPr="00AC7D97">
        <w:t xml:space="preserve">Таким образом, Ирак предлагает Комитету провести объективный анализ ситуации, </w:t>
      </w:r>
      <w:r w:rsidR="00CF02DD" w:rsidRPr="00AC7D97">
        <w:t>при которой</w:t>
      </w:r>
      <w:r w:rsidR="005E08EF" w:rsidRPr="00AC7D97">
        <w:t xml:space="preserve"> очевидным образом нарушаются положения Конвенции, которые обязались соблюдать все государства-участники, в том числе и те, что осуществили нападение на Север</w:t>
      </w:r>
      <w:r w:rsidR="00CC713F" w:rsidRPr="00AC7D97">
        <w:t>е</w:t>
      </w:r>
      <w:r w:rsidR="005E08EF" w:rsidRPr="00AC7D97">
        <w:t xml:space="preserve"> Ирака. </w:t>
      </w:r>
      <w:r w:rsidR="00A9476B" w:rsidRPr="00AC7D97">
        <w:t xml:space="preserve"> </w:t>
      </w:r>
      <w:r w:rsidR="005E08EF" w:rsidRPr="00AC7D97">
        <w:t>Позиция Ирака по этому вопросу такова, что он считает необходимым, чтобы Комитет четко обозначил государства, нарушающие его суверенитет, его территориальную целостность и границы его воздушного пространства.</w:t>
      </w:r>
    </w:p>
    <w:p w:rsidR="00D206AA" w:rsidRPr="00AC7D97" w:rsidRDefault="00D206AA" w:rsidP="004A57FF">
      <w:pPr>
        <w:autoSpaceDE w:val="0"/>
        <w:autoSpaceDN w:val="0"/>
        <w:adjustRightInd w:val="0"/>
        <w:spacing w:line="276" w:lineRule="auto"/>
        <w:ind w:right="-2"/>
      </w:pPr>
    </w:p>
    <w:p w:rsidR="00056E86" w:rsidRPr="00AC7D97" w:rsidRDefault="00D206AA" w:rsidP="004A57FF">
      <w:pPr>
        <w:autoSpaceDE w:val="0"/>
        <w:autoSpaceDN w:val="0"/>
        <w:adjustRightInd w:val="0"/>
        <w:spacing w:line="276" w:lineRule="auto"/>
        <w:ind w:right="-2"/>
      </w:pPr>
      <w:r w:rsidRPr="00AC7D97">
        <w:t>8.</w:t>
      </w:r>
      <w:r w:rsidRPr="00AC7D97">
        <w:tab/>
      </w:r>
      <w:r w:rsidR="00056E86" w:rsidRPr="00AC7D97">
        <w:rPr>
          <w:u w:val="single"/>
        </w:rPr>
        <w:t xml:space="preserve">Г-н </w:t>
      </w:r>
      <w:r w:rsidR="00AC34AE" w:rsidRPr="00AC7D97">
        <w:rPr>
          <w:u w:val="single"/>
        </w:rPr>
        <w:t>ДИАКОНУ</w:t>
      </w:r>
      <w:r w:rsidR="00AC34AE" w:rsidRPr="00AC7D97">
        <w:t xml:space="preserve"> (Докладчик по Ираку)</w:t>
      </w:r>
      <w:r w:rsidR="00056E86" w:rsidRPr="00AC7D97">
        <w:t xml:space="preserve"> приветствует </w:t>
      </w:r>
      <w:r w:rsidR="00AC34AE" w:rsidRPr="00AC7D97">
        <w:t xml:space="preserve">присутствие на заседании значительной </w:t>
      </w:r>
      <w:r w:rsidR="00056E86" w:rsidRPr="00AC7D97">
        <w:t>делегаци</w:t>
      </w:r>
      <w:r w:rsidR="00AC34AE" w:rsidRPr="00AC7D97">
        <w:t>и</w:t>
      </w:r>
      <w:r w:rsidR="00EF6666" w:rsidRPr="00AC7D97">
        <w:t xml:space="preserve">.  </w:t>
      </w:r>
      <w:r w:rsidR="00056E86" w:rsidRPr="00AC7D97">
        <w:t>Дополнительн</w:t>
      </w:r>
      <w:r w:rsidR="00AC34AE" w:rsidRPr="00AC7D97">
        <w:t>ые сведения</w:t>
      </w:r>
      <w:r w:rsidR="00056E86" w:rsidRPr="00AC7D97">
        <w:t xml:space="preserve">, </w:t>
      </w:r>
      <w:r w:rsidR="00AC34AE" w:rsidRPr="00AC7D97">
        <w:t>пред</w:t>
      </w:r>
      <w:r w:rsidR="00056E86" w:rsidRPr="00AC7D97">
        <w:t>ставленн</w:t>
      </w:r>
      <w:r w:rsidR="00AC34AE" w:rsidRPr="00AC7D97">
        <w:t>ые</w:t>
      </w:r>
      <w:r w:rsidR="00056E86" w:rsidRPr="00AC7D97">
        <w:t xml:space="preserve"> </w:t>
      </w:r>
      <w:r w:rsidR="00AC34AE" w:rsidRPr="00AC7D97">
        <w:t>г-ном Юссифом</w:t>
      </w:r>
      <w:r w:rsidR="00056E86" w:rsidRPr="00AC7D97">
        <w:t xml:space="preserve">, </w:t>
      </w:r>
      <w:r w:rsidR="007A7A82" w:rsidRPr="00AC7D97">
        <w:t>явились важными дополнениями</w:t>
      </w:r>
      <w:r w:rsidR="00056E86" w:rsidRPr="00AC7D97">
        <w:t xml:space="preserve">, </w:t>
      </w:r>
      <w:r w:rsidR="00FC09A6" w:rsidRPr="00AC7D97">
        <w:t>высокой оценки заслуживает также</w:t>
      </w:r>
      <w:r w:rsidR="00056E86" w:rsidRPr="00AC7D97">
        <w:t xml:space="preserve"> регулярн</w:t>
      </w:r>
      <w:r w:rsidR="006F6132" w:rsidRPr="00AC7D97">
        <w:t>ость</w:t>
      </w:r>
      <w:r w:rsidR="00056E86" w:rsidRPr="00AC7D97">
        <w:t xml:space="preserve"> проведени</w:t>
      </w:r>
      <w:r w:rsidR="006F6132" w:rsidRPr="00AC7D97">
        <w:t>я</w:t>
      </w:r>
      <w:r w:rsidR="00056E86" w:rsidRPr="00AC7D97">
        <w:t xml:space="preserve"> переговоров между Комитетом и государством-участником.</w:t>
      </w:r>
    </w:p>
    <w:p w:rsidR="00D206AA" w:rsidRPr="00AC7D97" w:rsidRDefault="00D206AA" w:rsidP="004A57FF">
      <w:pPr>
        <w:autoSpaceDE w:val="0"/>
        <w:autoSpaceDN w:val="0"/>
        <w:adjustRightInd w:val="0"/>
        <w:spacing w:line="276" w:lineRule="auto"/>
        <w:ind w:right="-2" w:firstLine="567"/>
      </w:pPr>
    </w:p>
    <w:p w:rsidR="00056E86" w:rsidRPr="00AC7D97" w:rsidRDefault="00D206AA" w:rsidP="004A57FF">
      <w:pPr>
        <w:autoSpaceDE w:val="0"/>
        <w:autoSpaceDN w:val="0"/>
        <w:adjustRightInd w:val="0"/>
        <w:spacing w:line="276" w:lineRule="auto"/>
        <w:ind w:right="-2"/>
      </w:pPr>
      <w:r w:rsidRPr="00AC7D97">
        <w:t>9.</w:t>
      </w:r>
      <w:r w:rsidRPr="00AC7D97">
        <w:tab/>
      </w:r>
      <w:r w:rsidR="006478D4" w:rsidRPr="00AC7D97">
        <w:t>Далее г</w:t>
      </w:r>
      <w:r w:rsidR="00056E86" w:rsidRPr="00AC7D97">
        <w:t xml:space="preserve">-н </w:t>
      </w:r>
      <w:r w:rsidR="006478D4" w:rsidRPr="00AC7D97">
        <w:t>Диакону</w:t>
      </w:r>
      <w:r w:rsidR="00056E86" w:rsidRPr="00AC7D97">
        <w:t xml:space="preserve"> отмечает, что вопреки рекомендациям Комитета, высказанным во время </w:t>
      </w:r>
      <w:r w:rsidR="006478D4" w:rsidRPr="00AC7D97">
        <w:t>рассмотрения предыдущего доклада</w:t>
      </w:r>
      <w:r w:rsidR="00056E86" w:rsidRPr="00AC7D97">
        <w:t xml:space="preserve"> в 1997 году, </w:t>
      </w:r>
      <w:r w:rsidR="006478D4" w:rsidRPr="00AC7D97">
        <w:t>представляемый доклад</w:t>
      </w:r>
      <w:r w:rsidR="00056E86" w:rsidRPr="00AC7D97">
        <w:t xml:space="preserve"> ограничивается лишь корректировкой </w:t>
      </w:r>
      <w:r w:rsidR="006478D4" w:rsidRPr="00AC7D97">
        <w:t xml:space="preserve">содержания </w:t>
      </w:r>
      <w:r w:rsidR="00056E86" w:rsidRPr="00AC7D97">
        <w:t>предыдущего</w:t>
      </w:r>
      <w:r w:rsidR="006478D4" w:rsidRPr="00AC7D97">
        <w:t xml:space="preserve"> доклада за 1997 год, на который он</w:t>
      </w:r>
      <w:r w:rsidR="00056E86" w:rsidRPr="00AC7D97">
        <w:t xml:space="preserve"> зачастую ссылается, даже если </w:t>
      </w:r>
      <w:r w:rsidR="006478D4" w:rsidRPr="00AC7D97">
        <w:t xml:space="preserve">уже даны </w:t>
      </w:r>
      <w:r w:rsidR="00056E86" w:rsidRPr="00AC7D97">
        <w:t xml:space="preserve">ответы на некоторые поставленные экспертами вопросы. </w:t>
      </w:r>
      <w:r w:rsidR="0019316F" w:rsidRPr="00AC7D97">
        <w:t xml:space="preserve"> </w:t>
      </w:r>
      <w:r w:rsidR="00056E86" w:rsidRPr="00AC7D97">
        <w:t xml:space="preserve">Он </w:t>
      </w:r>
      <w:r w:rsidR="006478D4" w:rsidRPr="00AC7D97">
        <w:t>напоминает</w:t>
      </w:r>
      <w:r w:rsidR="00056E86" w:rsidRPr="00AC7D97">
        <w:t>, что Комитет не является судебной инстанцией</w:t>
      </w:r>
      <w:r w:rsidR="00EC7CDB" w:rsidRPr="00AC7D97">
        <w:t>, а призван лишь</w:t>
      </w:r>
      <w:r w:rsidR="00056E86" w:rsidRPr="00AC7D97">
        <w:t xml:space="preserve"> соб</w:t>
      </w:r>
      <w:r w:rsidR="00EC7CDB" w:rsidRPr="00AC7D97">
        <w:t>и</w:t>
      </w:r>
      <w:r w:rsidR="00056E86" w:rsidRPr="00AC7D97">
        <w:t xml:space="preserve">рать </w:t>
      </w:r>
      <w:r w:rsidR="004A57FF" w:rsidRPr="00AC7D97">
        <w:t xml:space="preserve">совместно с государствами-участниками </w:t>
      </w:r>
      <w:r w:rsidR="00056E86" w:rsidRPr="00AC7D97">
        <w:t xml:space="preserve">необходимую информацию </w:t>
      </w:r>
      <w:r w:rsidR="004A57FF" w:rsidRPr="00AC7D97">
        <w:t>с тем, чтобы способствовать осуществлению положений Конвенции</w:t>
      </w:r>
      <w:r w:rsidR="00056E86" w:rsidRPr="00AC7D97">
        <w:t>.</w:t>
      </w:r>
    </w:p>
    <w:p w:rsidR="00D206AA" w:rsidRPr="00D45101" w:rsidRDefault="00D206AA" w:rsidP="004A57FF">
      <w:pPr>
        <w:autoSpaceDE w:val="0"/>
        <w:autoSpaceDN w:val="0"/>
        <w:adjustRightInd w:val="0"/>
        <w:spacing w:line="276" w:lineRule="auto"/>
        <w:ind w:right="-2"/>
        <w:rPr>
          <w:lang w:val="en-US"/>
        </w:rPr>
      </w:pPr>
    </w:p>
    <w:p w:rsidR="00056E86" w:rsidRPr="00AC7D97" w:rsidRDefault="00D206AA" w:rsidP="004A57FF">
      <w:pPr>
        <w:autoSpaceDE w:val="0"/>
        <w:autoSpaceDN w:val="0"/>
        <w:adjustRightInd w:val="0"/>
        <w:spacing w:line="276" w:lineRule="auto"/>
        <w:ind w:right="-2"/>
      </w:pPr>
      <w:r w:rsidRPr="00AC7D97">
        <w:t>10.</w:t>
      </w:r>
      <w:r w:rsidRPr="00AC7D97">
        <w:tab/>
      </w:r>
      <w:r w:rsidR="0019316F" w:rsidRPr="00AC7D97">
        <w:t xml:space="preserve">Как и Комитет по </w:t>
      </w:r>
      <w:r w:rsidR="00056E86" w:rsidRPr="00AC7D97">
        <w:t>экономически</w:t>
      </w:r>
      <w:r w:rsidR="0019316F" w:rsidRPr="00AC7D97">
        <w:t>м</w:t>
      </w:r>
      <w:r w:rsidR="00056E86" w:rsidRPr="00AC7D97">
        <w:t>, социальны</w:t>
      </w:r>
      <w:r w:rsidR="0019316F" w:rsidRPr="00AC7D97">
        <w:t>м</w:t>
      </w:r>
      <w:r w:rsidR="00056E86" w:rsidRPr="00AC7D97">
        <w:t xml:space="preserve"> и культурны</w:t>
      </w:r>
      <w:r w:rsidR="0019316F" w:rsidRPr="00AC7D97">
        <w:t>м</w:t>
      </w:r>
      <w:r w:rsidR="00056E86" w:rsidRPr="00AC7D97">
        <w:t xml:space="preserve"> прав</w:t>
      </w:r>
      <w:r w:rsidR="0019316F" w:rsidRPr="00AC7D97">
        <w:t>ам</w:t>
      </w:r>
      <w:r w:rsidR="00056E86" w:rsidRPr="00AC7D97">
        <w:t>, Комитет по прав</w:t>
      </w:r>
      <w:r w:rsidR="006A6387" w:rsidRPr="00AC7D97">
        <w:t>ам</w:t>
      </w:r>
      <w:r w:rsidR="00EF6666" w:rsidRPr="00AC7D97">
        <w:t xml:space="preserve"> человека и Комитет</w:t>
      </w:r>
      <w:r w:rsidR="00056E86" w:rsidRPr="00AC7D97">
        <w:t xml:space="preserve"> </w:t>
      </w:r>
      <w:r w:rsidR="0019316F" w:rsidRPr="00AC7D97">
        <w:t>по правам</w:t>
      </w:r>
      <w:r w:rsidR="00056E86" w:rsidRPr="00AC7D97">
        <w:t xml:space="preserve"> ребенка, Комитет </w:t>
      </w:r>
      <w:r w:rsidR="006A6387" w:rsidRPr="00AC7D97">
        <w:t>вынужден констатировать</w:t>
      </w:r>
      <w:r w:rsidR="00056E86" w:rsidRPr="00AC7D97">
        <w:t xml:space="preserve">, что </w:t>
      </w:r>
      <w:r w:rsidR="006A6387" w:rsidRPr="00AC7D97">
        <w:t>в результате многолетних войн и экономических санкций, положение</w:t>
      </w:r>
      <w:r w:rsidR="00056E86" w:rsidRPr="00AC7D97">
        <w:t xml:space="preserve"> внутри </w:t>
      </w:r>
      <w:r w:rsidR="006A6387" w:rsidRPr="00AC7D97">
        <w:t xml:space="preserve">Ирака таково, что государству крайне трудно выполнять взятые на себя обязательства в отношении применения </w:t>
      </w:r>
      <w:r w:rsidR="00056E86" w:rsidRPr="00AC7D97">
        <w:t xml:space="preserve"> международных инструментов по защите прав человека. </w:t>
      </w:r>
      <w:r w:rsidR="00554F20" w:rsidRPr="00AC7D97">
        <w:t xml:space="preserve"> </w:t>
      </w:r>
      <w:r w:rsidR="00056E86" w:rsidRPr="00AC7D97">
        <w:t xml:space="preserve">Со своей стороны, </w:t>
      </w:r>
      <w:r w:rsidR="006A6387" w:rsidRPr="00AC7D97">
        <w:t xml:space="preserve">Подкомиссия по поощрению и защите прав человека </w:t>
      </w:r>
      <w:r w:rsidR="00056E86" w:rsidRPr="00AC7D97">
        <w:t xml:space="preserve">пришла к выводу, что </w:t>
      </w:r>
      <w:r w:rsidR="006A6387" w:rsidRPr="00AC7D97">
        <w:t xml:space="preserve">подобная </w:t>
      </w:r>
      <w:r w:rsidR="00056E86" w:rsidRPr="00AC7D97">
        <w:t xml:space="preserve">ситуация </w:t>
      </w:r>
      <w:r w:rsidR="006A6387" w:rsidRPr="00AC7D97">
        <w:t>является серьезным</w:t>
      </w:r>
      <w:r w:rsidR="00056E86" w:rsidRPr="00AC7D97">
        <w:t xml:space="preserve"> нарушение</w:t>
      </w:r>
      <w:r w:rsidR="006A6387" w:rsidRPr="00AC7D97">
        <w:t>м</w:t>
      </w:r>
      <w:r w:rsidR="00056E86" w:rsidRPr="00AC7D97">
        <w:t xml:space="preserve"> прав </w:t>
      </w:r>
      <w:r w:rsidR="006A6387" w:rsidRPr="00AC7D97">
        <w:t>иракского народа</w:t>
      </w:r>
      <w:r w:rsidR="00056E86" w:rsidRPr="00AC7D97">
        <w:t xml:space="preserve"> и призвала международное сообщество и Совет Безопасности снять эмбарго. </w:t>
      </w:r>
      <w:r w:rsidR="00554F20" w:rsidRPr="00AC7D97">
        <w:t xml:space="preserve"> </w:t>
      </w:r>
      <w:r w:rsidR="00056E86" w:rsidRPr="00AC7D97">
        <w:t>Если</w:t>
      </w:r>
      <w:r w:rsidR="00554F20" w:rsidRPr="00AC7D97">
        <w:t>,</w:t>
      </w:r>
      <w:r w:rsidR="00056E86" w:rsidRPr="00AC7D97">
        <w:t xml:space="preserve"> </w:t>
      </w:r>
      <w:r w:rsidR="00B40EBD" w:rsidRPr="00AC7D97">
        <w:t>в конечном счете</w:t>
      </w:r>
      <w:r w:rsidR="00554F20" w:rsidRPr="00AC7D97">
        <w:t>,</w:t>
      </w:r>
      <w:r w:rsidR="00B40EBD" w:rsidRPr="00AC7D97">
        <w:t xml:space="preserve"> ситуация с продовольствием немного улучшилась в результате подписания в 1997 году соглашения</w:t>
      </w:r>
      <w:r w:rsidR="00056E86" w:rsidRPr="00AC7D97">
        <w:t xml:space="preserve"> «нефть </w:t>
      </w:r>
      <w:r w:rsidR="00B40EBD" w:rsidRPr="00AC7D97">
        <w:t>в обмен на продовольствие</w:t>
      </w:r>
      <w:r w:rsidR="00056E86" w:rsidRPr="00AC7D97">
        <w:t xml:space="preserve">», </w:t>
      </w:r>
      <w:r w:rsidR="00B40EBD" w:rsidRPr="00AC7D97">
        <w:t>то, в целом,</w:t>
      </w:r>
      <w:r w:rsidR="00056E86" w:rsidRPr="00AC7D97">
        <w:t xml:space="preserve"> </w:t>
      </w:r>
      <w:r w:rsidR="00B40EBD" w:rsidRPr="00AC7D97">
        <w:t>положение в стране не отвечает интересам иракского населения</w:t>
      </w:r>
      <w:r w:rsidR="00056E86" w:rsidRPr="00AC7D97">
        <w:t>.</w:t>
      </w:r>
    </w:p>
    <w:p w:rsidR="006E3388" w:rsidRPr="00AC7D97" w:rsidRDefault="006E3388" w:rsidP="004A57FF"/>
    <w:p w:rsidR="000A7182" w:rsidRPr="00AC7D97" w:rsidRDefault="00EB4F60" w:rsidP="004A57FF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11.</w:t>
      </w:r>
      <w:r w:rsidRPr="00AC7D97">
        <w:rPr>
          <w:szCs w:val="24"/>
        </w:rPr>
        <w:tab/>
        <w:t>Особенность</w:t>
      </w:r>
      <w:r w:rsidR="000A7182" w:rsidRPr="00AC7D97">
        <w:rPr>
          <w:szCs w:val="24"/>
        </w:rPr>
        <w:t xml:space="preserve"> данной ситуации </w:t>
      </w:r>
      <w:r w:rsidRPr="00AC7D97">
        <w:rPr>
          <w:szCs w:val="24"/>
        </w:rPr>
        <w:t>заключается в том</w:t>
      </w:r>
      <w:r w:rsidR="000A7182" w:rsidRPr="00AC7D97">
        <w:rPr>
          <w:szCs w:val="24"/>
        </w:rPr>
        <w:t xml:space="preserve">, что центральная администрация </w:t>
      </w:r>
      <w:r w:rsidRPr="00AC7D97">
        <w:rPr>
          <w:szCs w:val="24"/>
        </w:rPr>
        <w:t>Ирака</w:t>
      </w:r>
      <w:r w:rsidR="000A7182" w:rsidRPr="00AC7D97">
        <w:rPr>
          <w:szCs w:val="24"/>
        </w:rPr>
        <w:t xml:space="preserve"> больше не контролирует северный регион страны, </w:t>
      </w:r>
      <w:r w:rsidRPr="00AC7D97">
        <w:rPr>
          <w:szCs w:val="24"/>
        </w:rPr>
        <w:t>что создает дополнительные трудност</w:t>
      </w:r>
      <w:r w:rsidR="009B64A6" w:rsidRPr="00AC7D97">
        <w:rPr>
          <w:szCs w:val="24"/>
        </w:rPr>
        <w:t>и</w:t>
      </w:r>
      <w:r w:rsidRPr="00AC7D97">
        <w:rPr>
          <w:szCs w:val="24"/>
        </w:rPr>
        <w:t xml:space="preserve"> на пути осуществления положений Конвенции </w:t>
      </w:r>
      <w:r w:rsidR="000A7182" w:rsidRPr="00AC7D97">
        <w:rPr>
          <w:szCs w:val="24"/>
        </w:rPr>
        <w:t xml:space="preserve">и </w:t>
      </w:r>
      <w:r w:rsidRPr="00AC7D97">
        <w:rPr>
          <w:szCs w:val="24"/>
        </w:rPr>
        <w:t xml:space="preserve">оценки Комитетом эффективности применения </w:t>
      </w:r>
      <w:r w:rsidR="009B64A6" w:rsidRPr="00AC7D97">
        <w:rPr>
          <w:szCs w:val="24"/>
        </w:rPr>
        <w:t>ее положений</w:t>
      </w:r>
      <w:r w:rsidRPr="00AC7D97">
        <w:rPr>
          <w:szCs w:val="24"/>
        </w:rPr>
        <w:t xml:space="preserve">. </w:t>
      </w:r>
    </w:p>
    <w:p w:rsidR="00EB4F60" w:rsidRPr="00AC7D97" w:rsidRDefault="00EB4F60" w:rsidP="004A57FF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4A57FF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12.</w:t>
      </w:r>
      <w:r w:rsidRPr="00AC7D97">
        <w:rPr>
          <w:szCs w:val="24"/>
        </w:rPr>
        <w:tab/>
      </w:r>
      <w:r w:rsidR="00F56E16" w:rsidRPr="00AC7D97">
        <w:rPr>
          <w:szCs w:val="24"/>
        </w:rPr>
        <w:t>В отношении</w:t>
      </w:r>
      <w:r w:rsidRPr="00AC7D97">
        <w:rPr>
          <w:szCs w:val="24"/>
        </w:rPr>
        <w:t xml:space="preserve"> </w:t>
      </w:r>
      <w:r w:rsidR="00F56E16" w:rsidRPr="00AC7D97">
        <w:rPr>
          <w:szCs w:val="24"/>
        </w:rPr>
        <w:t xml:space="preserve">положения </w:t>
      </w:r>
      <w:r w:rsidRPr="00AC7D97">
        <w:rPr>
          <w:szCs w:val="24"/>
        </w:rPr>
        <w:t xml:space="preserve">меньшинств </w:t>
      </w:r>
      <w:r w:rsidR="00F56E16" w:rsidRPr="00AC7D97">
        <w:rPr>
          <w:szCs w:val="24"/>
        </w:rPr>
        <w:t>в Ираке следует отметить, что, хотя по данным из ряда источников</w:t>
      </w:r>
      <w:r w:rsidR="00FF5812" w:rsidRPr="00AC7D97">
        <w:rPr>
          <w:szCs w:val="24"/>
        </w:rPr>
        <w:t xml:space="preserve"> </w:t>
      </w:r>
      <w:r w:rsidRPr="00AC7D97">
        <w:rPr>
          <w:szCs w:val="24"/>
        </w:rPr>
        <w:t xml:space="preserve">численность </w:t>
      </w:r>
      <w:r w:rsidR="00FF5812" w:rsidRPr="00AC7D97">
        <w:rPr>
          <w:szCs w:val="24"/>
        </w:rPr>
        <w:t>к</w:t>
      </w:r>
      <w:r w:rsidRPr="00AC7D97">
        <w:rPr>
          <w:szCs w:val="24"/>
        </w:rPr>
        <w:t xml:space="preserve">урдов </w:t>
      </w:r>
      <w:r w:rsidR="00F56E16" w:rsidRPr="00AC7D97">
        <w:rPr>
          <w:szCs w:val="24"/>
        </w:rPr>
        <w:t xml:space="preserve">составляет порядка </w:t>
      </w:r>
      <w:r w:rsidRPr="00AC7D97">
        <w:rPr>
          <w:szCs w:val="24"/>
        </w:rPr>
        <w:t>2,5 - 3 миллион</w:t>
      </w:r>
      <w:r w:rsidR="00F56E16" w:rsidRPr="00AC7D97">
        <w:rPr>
          <w:szCs w:val="24"/>
        </w:rPr>
        <w:t>ов</w:t>
      </w:r>
      <w:r w:rsidRPr="00AC7D97">
        <w:rPr>
          <w:szCs w:val="24"/>
        </w:rPr>
        <w:t xml:space="preserve"> человек, </w:t>
      </w:r>
      <w:r w:rsidR="00FF5812" w:rsidRPr="00AC7D97">
        <w:rPr>
          <w:szCs w:val="24"/>
        </w:rPr>
        <w:t>тем не менее</w:t>
      </w:r>
      <w:r w:rsidR="00F56E16" w:rsidRPr="00AC7D97">
        <w:rPr>
          <w:szCs w:val="24"/>
        </w:rPr>
        <w:t xml:space="preserve"> отсутствует какая-либо информация, к</w:t>
      </w:r>
      <w:r w:rsidRPr="00AC7D97">
        <w:rPr>
          <w:szCs w:val="24"/>
        </w:rPr>
        <w:t>асающ</w:t>
      </w:r>
      <w:r w:rsidR="00F56E16" w:rsidRPr="00AC7D97">
        <w:rPr>
          <w:szCs w:val="24"/>
        </w:rPr>
        <w:t xml:space="preserve">аяся </w:t>
      </w:r>
      <w:r w:rsidRPr="00AC7D97">
        <w:rPr>
          <w:szCs w:val="24"/>
        </w:rPr>
        <w:t>туркменских и ассирийских меньшинств</w:t>
      </w:r>
      <w:r w:rsidR="00527799" w:rsidRPr="00AC7D97">
        <w:rPr>
          <w:szCs w:val="24"/>
        </w:rPr>
        <w:t xml:space="preserve">.  </w:t>
      </w:r>
      <w:r w:rsidRPr="00AC7D97">
        <w:rPr>
          <w:szCs w:val="24"/>
        </w:rPr>
        <w:t xml:space="preserve">Крайне важно, чтобы делегация предоставила информацию об этническом составе </w:t>
      </w:r>
      <w:r w:rsidR="00462A7F" w:rsidRPr="00AC7D97">
        <w:rPr>
          <w:szCs w:val="24"/>
        </w:rPr>
        <w:t xml:space="preserve">населения, поскольку, как вытекает из рассмотрения доклада, основная трудность как раз связана с положением иракских меньшинств с точки зрения </w:t>
      </w:r>
      <w:r w:rsidRPr="00AC7D97">
        <w:rPr>
          <w:szCs w:val="24"/>
        </w:rPr>
        <w:t>расовой дискриминации.</w:t>
      </w:r>
    </w:p>
    <w:p w:rsidR="000A7182" w:rsidRPr="00AC7D97" w:rsidRDefault="000A7182" w:rsidP="004A57FF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13.</w:t>
      </w:r>
      <w:r w:rsidRPr="00AC7D97">
        <w:rPr>
          <w:szCs w:val="24"/>
        </w:rPr>
        <w:tab/>
      </w:r>
      <w:r w:rsidR="003A1466" w:rsidRPr="00AC7D97">
        <w:rPr>
          <w:szCs w:val="24"/>
        </w:rPr>
        <w:t>В связи с</w:t>
      </w:r>
      <w:r w:rsidRPr="00AC7D97">
        <w:rPr>
          <w:szCs w:val="24"/>
        </w:rPr>
        <w:t xml:space="preserve"> </w:t>
      </w:r>
      <w:r w:rsidR="00EB7339" w:rsidRPr="00AC7D97">
        <w:rPr>
          <w:szCs w:val="24"/>
        </w:rPr>
        <w:t>к</w:t>
      </w:r>
      <w:r w:rsidRPr="00AC7D97">
        <w:rPr>
          <w:szCs w:val="24"/>
        </w:rPr>
        <w:t>урд</w:t>
      </w:r>
      <w:r w:rsidR="003A1466" w:rsidRPr="00AC7D97">
        <w:rPr>
          <w:szCs w:val="24"/>
        </w:rPr>
        <w:t>ами, иракское правительство наметило политику и приняло соответствующее</w:t>
      </w:r>
      <w:r w:rsidRPr="00AC7D97">
        <w:rPr>
          <w:szCs w:val="24"/>
        </w:rPr>
        <w:t xml:space="preserve"> законодательство, которые признают права этнических и культурных общ</w:t>
      </w:r>
      <w:r w:rsidR="003A1466" w:rsidRPr="00AC7D97">
        <w:rPr>
          <w:szCs w:val="24"/>
        </w:rPr>
        <w:t>ин</w:t>
      </w:r>
      <w:r w:rsidRPr="00AC7D97">
        <w:rPr>
          <w:szCs w:val="24"/>
        </w:rPr>
        <w:t xml:space="preserve"> и предоставляют обширную административную автономию региону, </w:t>
      </w:r>
      <w:r w:rsidR="00754173" w:rsidRPr="00AC7D97">
        <w:rPr>
          <w:szCs w:val="24"/>
        </w:rPr>
        <w:t xml:space="preserve">по большей части </w:t>
      </w:r>
      <w:r w:rsidRPr="00AC7D97">
        <w:rPr>
          <w:szCs w:val="24"/>
        </w:rPr>
        <w:t>населен</w:t>
      </w:r>
      <w:r w:rsidR="00754173" w:rsidRPr="00AC7D97">
        <w:rPr>
          <w:szCs w:val="24"/>
        </w:rPr>
        <w:t>ному</w:t>
      </w:r>
      <w:r w:rsidR="00EB7339" w:rsidRPr="00AC7D97">
        <w:rPr>
          <w:szCs w:val="24"/>
        </w:rPr>
        <w:t xml:space="preserve"> к</w:t>
      </w:r>
      <w:r w:rsidRPr="00AC7D97">
        <w:rPr>
          <w:szCs w:val="24"/>
        </w:rPr>
        <w:t>урдами</w:t>
      </w:r>
      <w:r w:rsidR="007928BD" w:rsidRPr="00AC7D97">
        <w:rPr>
          <w:szCs w:val="24"/>
        </w:rPr>
        <w:t xml:space="preserve">.  </w:t>
      </w:r>
      <w:r w:rsidR="003C36B7" w:rsidRPr="00AC7D97">
        <w:rPr>
          <w:szCs w:val="24"/>
        </w:rPr>
        <w:t xml:space="preserve">Однако в этом регионе Конвенция еще далека от осуществления, в частности, по причине конфликта </w:t>
      </w:r>
      <w:r w:rsidRPr="00AC7D97">
        <w:rPr>
          <w:szCs w:val="24"/>
        </w:rPr>
        <w:t xml:space="preserve">между двумя основными враждующими </w:t>
      </w:r>
      <w:r w:rsidR="003C36B7" w:rsidRPr="00AC7D97">
        <w:rPr>
          <w:szCs w:val="24"/>
        </w:rPr>
        <w:t>курдскими группировками</w:t>
      </w:r>
      <w:r w:rsidRPr="00AC7D97">
        <w:rPr>
          <w:szCs w:val="24"/>
        </w:rPr>
        <w:t xml:space="preserve">, </w:t>
      </w:r>
      <w:r w:rsidR="003C36B7" w:rsidRPr="00AC7D97">
        <w:rPr>
          <w:szCs w:val="24"/>
        </w:rPr>
        <w:t xml:space="preserve">вследствие </w:t>
      </w:r>
      <w:r w:rsidRPr="00AC7D97">
        <w:rPr>
          <w:szCs w:val="24"/>
        </w:rPr>
        <w:t xml:space="preserve">военных </w:t>
      </w:r>
      <w:r w:rsidR="003C36B7" w:rsidRPr="00AC7D97">
        <w:rPr>
          <w:szCs w:val="24"/>
        </w:rPr>
        <w:t>действи</w:t>
      </w:r>
      <w:r w:rsidR="00527799" w:rsidRPr="00AC7D97">
        <w:rPr>
          <w:szCs w:val="24"/>
        </w:rPr>
        <w:t>й</w:t>
      </w:r>
      <w:r w:rsidR="003C36B7" w:rsidRPr="00AC7D97">
        <w:rPr>
          <w:szCs w:val="24"/>
        </w:rPr>
        <w:t xml:space="preserve">, начатых </w:t>
      </w:r>
      <w:r w:rsidRPr="00AC7D97">
        <w:rPr>
          <w:szCs w:val="24"/>
        </w:rPr>
        <w:t xml:space="preserve">соседними </w:t>
      </w:r>
      <w:r w:rsidR="003C36B7" w:rsidRPr="00AC7D97">
        <w:rPr>
          <w:szCs w:val="24"/>
        </w:rPr>
        <w:t>государствами</w:t>
      </w:r>
      <w:r w:rsidRPr="00AC7D97">
        <w:rPr>
          <w:szCs w:val="24"/>
        </w:rPr>
        <w:t xml:space="preserve">, </w:t>
      </w:r>
      <w:r w:rsidR="003C36B7" w:rsidRPr="00AC7D97">
        <w:rPr>
          <w:szCs w:val="24"/>
        </w:rPr>
        <w:t>что приводит</w:t>
      </w:r>
      <w:r w:rsidRPr="00AC7D97">
        <w:rPr>
          <w:szCs w:val="24"/>
        </w:rPr>
        <w:t xml:space="preserve"> к массово</w:t>
      </w:r>
      <w:r w:rsidR="003C36B7" w:rsidRPr="00AC7D97">
        <w:rPr>
          <w:szCs w:val="24"/>
        </w:rPr>
        <w:t xml:space="preserve">му перемещению населения </w:t>
      </w:r>
      <w:r w:rsidRPr="00AC7D97">
        <w:rPr>
          <w:szCs w:val="24"/>
        </w:rPr>
        <w:t>в северных районах</w:t>
      </w:r>
      <w:r w:rsidR="003C36B7" w:rsidRPr="00AC7D97">
        <w:rPr>
          <w:szCs w:val="24"/>
        </w:rPr>
        <w:t xml:space="preserve"> страны</w:t>
      </w:r>
      <w:r w:rsidRPr="00AC7D97">
        <w:rPr>
          <w:szCs w:val="24"/>
        </w:rPr>
        <w:t xml:space="preserve">, а также по причине насилия, </w:t>
      </w:r>
      <w:r w:rsidR="003C36B7" w:rsidRPr="00AC7D97">
        <w:rPr>
          <w:szCs w:val="24"/>
        </w:rPr>
        <w:t>осуществляемого курдами</w:t>
      </w:r>
      <w:r w:rsidRPr="00AC7D97">
        <w:rPr>
          <w:szCs w:val="24"/>
        </w:rPr>
        <w:t xml:space="preserve"> по отношению к туркменскому меньшинству. </w:t>
      </w:r>
      <w:r w:rsidR="00527799" w:rsidRPr="00AC7D97">
        <w:rPr>
          <w:szCs w:val="24"/>
        </w:rPr>
        <w:t xml:space="preserve"> </w:t>
      </w:r>
      <w:r w:rsidR="00A55C44" w:rsidRPr="00AC7D97">
        <w:rPr>
          <w:szCs w:val="24"/>
        </w:rPr>
        <w:t xml:space="preserve">В этой связи г-н Диакону считает, что </w:t>
      </w:r>
      <w:r w:rsidRPr="00AC7D97">
        <w:rPr>
          <w:szCs w:val="24"/>
        </w:rPr>
        <w:t>Комитет</w:t>
      </w:r>
      <w:r w:rsidR="00A55C44" w:rsidRPr="00AC7D97">
        <w:rPr>
          <w:szCs w:val="24"/>
        </w:rPr>
        <w:t>у</w:t>
      </w:r>
      <w:r w:rsidRPr="00AC7D97">
        <w:rPr>
          <w:szCs w:val="24"/>
        </w:rPr>
        <w:t xml:space="preserve"> </w:t>
      </w:r>
      <w:r w:rsidR="00527799" w:rsidRPr="00AC7D97">
        <w:rPr>
          <w:szCs w:val="24"/>
        </w:rPr>
        <w:t xml:space="preserve">следует </w:t>
      </w:r>
      <w:r w:rsidRPr="00AC7D97">
        <w:rPr>
          <w:szCs w:val="24"/>
        </w:rPr>
        <w:t xml:space="preserve">заставить </w:t>
      </w:r>
      <w:r w:rsidR="00A55C44" w:rsidRPr="00AC7D97">
        <w:rPr>
          <w:szCs w:val="24"/>
        </w:rPr>
        <w:t>Ирак</w:t>
      </w:r>
      <w:r w:rsidRPr="00AC7D97">
        <w:rPr>
          <w:szCs w:val="24"/>
        </w:rPr>
        <w:t xml:space="preserve">, </w:t>
      </w:r>
      <w:r w:rsidR="00A55C44" w:rsidRPr="00AC7D97">
        <w:rPr>
          <w:szCs w:val="24"/>
        </w:rPr>
        <w:t>общины</w:t>
      </w:r>
      <w:r w:rsidRPr="00AC7D97">
        <w:rPr>
          <w:szCs w:val="24"/>
        </w:rPr>
        <w:t xml:space="preserve"> и заинтересованные группировки </w:t>
      </w:r>
      <w:r w:rsidR="00BE2498" w:rsidRPr="00AC7D97">
        <w:rPr>
          <w:szCs w:val="24"/>
        </w:rPr>
        <w:t>восстановить мир</w:t>
      </w:r>
      <w:r w:rsidRPr="00AC7D97">
        <w:rPr>
          <w:szCs w:val="24"/>
        </w:rPr>
        <w:t xml:space="preserve"> и взаимопонимани</w:t>
      </w:r>
      <w:r w:rsidR="00430CE2" w:rsidRPr="00AC7D97">
        <w:rPr>
          <w:szCs w:val="24"/>
        </w:rPr>
        <w:t>е</w:t>
      </w:r>
      <w:r w:rsidRPr="00AC7D97">
        <w:rPr>
          <w:szCs w:val="24"/>
        </w:rPr>
        <w:t xml:space="preserve"> в регионе, а также </w:t>
      </w:r>
      <w:r w:rsidR="00430CE2" w:rsidRPr="00AC7D97">
        <w:rPr>
          <w:szCs w:val="24"/>
        </w:rPr>
        <w:t>соблюдать</w:t>
      </w:r>
      <w:r w:rsidRPr="00AC7D97">
        <w:rPr>
          <w:szCs w:val="24"/>
        </w:rPr>
        <w:t xml:space="preserve"> права человека, не </w:t>
      </w:r>
      <w:r w:rsidR="00430CE2" w:rsidRPr="00AC7D97">
        <w:rPr>
          <w:szCs w:val="24"/>
        </w:rPr>
        <w:t>осуществляя при</w:t>
      </w:r>
      <w:r w:rsidRPr="00AC7D97">
        <w:rPr>
          <w:szCs w:val="24"/>
        </w:rPr>
        <w:t xml:space="preserve"> этом дискриминаци</w:t>
      </w:r>
      <w:r w:rsidR="00430CE2" w:rsidRPr="00AC7D97">
        <w:rPr>
          <w:szCs w:val="24"/>
        </w:rPr>
        <w:t>ю</w:t>
      </w:r>
      <w:r w:rsidRPr="00AC7D97">
        <w:rPr>
          <w:szCs w:val="24"/>
        </w:rPr>
        <w:t xml:space="preserve"> людей </w:t>
      </w:r>
      <w:r w:rsidR="00430CE2" w:rsidRPr="00AC7D97">
        <w:rPr>
          <w:szCs w:val="24"/>
        </w:rPr>
        <w:t>по признаку</w:t>
      </w:r>
      <w:r w:rsidRPr="00AC7D97">
        <w:rPr>
          <w:szCs w:val="24"/>
        </w:rPr>
        <w:t xml:space="preserve"> их этнического происхождения или языка, на котором они говорят</w:t>
      </w:r>
      <w:r w:rsidR="00BB2EDC" w:rsidRPr="00AC7D97">
        <w:rPr>
          <w:szCs w:val="24"/>
        </w:rPr>
        <w:t xml:space="preserve">. </w:t>
      </w:r>
      <w:r w:rsidR="007928BD" w:rsidRPr="00AC7D97">
        <w:rPr>
          <w:szCs w:val="24"/>
        </w:rPr>
        <w:t xml:space="preserve"> </w:t>
      </w:r>
      <w:r w:rsidRPr="00AC7D97">
        <w:rPr>
          <w:szCs w:val="24"/>
        </w:rPr>
        <w:t xml:space="preserve">Согласно </w:t>
      </w:r>
      <w:r w:rsidR="00BB2EDC" w:rsidRPr="00AC7D97">
        <w:rPr>
          <w:szCs w:val="24"/>
        </w:rPr>
        <w:t>доклад</w:t>
      </w:r>
      <w:r w:rsidR="00E6547D" w:rsidRPr="00AC7D97">
        <w:rPr>
          <w:szCs w:val="24"/>
        </w:rPr>
        <w:t>у</w:t>
      </w:r>
      <w:r w:rsidRPr="00AC7D97">
        <w:rPr>
          <w:szCs w:val="24"/>
        </w:rPr>
        <w:t xml:space="preserve"> </w:t>
      </w:r>
      <w:r w:rsidR="00BB2EDC" w:rsidRPr="00AC7D97">
        <w:rPr>
          <w:szCs w:val="24"/>
        </w:rPr>
        <w:t>международной</w:t>
      </w:r>
      <w:r w:rsidRPr="00AC7D97">
        <w:rPr>
          <w:szCs w:val="24"/>
        </w:rPr>
        <w:t xml:space="preserve"> </w:t>
      </w:r>
      <w:r w:rsidR="00BB2EDC" w:rsidRPr="00AC7D97">
        <w:rPr>
          <w:szCs w:val="24"/>
        </w:rPr>
        <w:t>правозащитной</w:t>
      </w:r>
      <w:r w:rsidRPr="00AC7D97">
        <w:rPr>
          <w:szCs w:val="24"/>
        </w:rPr>
        <w:t xml:space="preserve"> </w:t>
      </w:r>
      <w:r w:rsidR="00BB2EDC" w:rsidRPr="00AC7D97">
        <w:rPr>
          <w:szCs w:val="24"/>
        </w:rPr>
        <w:t>организации</w:t>
      </w:r>
      <w:r w:rsidRPr="00AC7D97">
        <w:rPr>
          <w:szCs w:val="24"/>
        </w:rPr>
        <w:t xml:space="preserve"> </w:t>
      </w:r>
      <w:r w:rsidR="00BB2EDC" w:rsidRPr="00AC7D97">
        <w:rPr>
          <w:szCs w:val="24"/>
        </w:rPr>
        <w:t>Наблюдение за правами человека (</w:t>
      </w:r>
      <w:r w:rsidRPr="00AC7D97">
        <w:rPr>
          <w:szCs w:val="24"/>
          <w:lang w:val="fr-FR"/>
        </w:rPr>
        <w:t>Human</w:t>
      </w:r>
      <w:r w:rsidRPr="00AC7D97">
        <w:rPr>
          <w:szCs w:val="24"/>
        </w:rPr>
        <w:t xml:space="preserve"> </w:t>
      </w:r>
      <w:r w:rsidRPr="00AC7D97">
        <w:rPr>
          <w:szCs w:val="24"/>
          <w:lang w:val="fr-FR"/>
        </w:rPr>
        <w:t>Rights</w:t>
      </w:r>
      <w:r w:rsidRPr="00AC7D97">
        <w:rPr>
          <w:szCs w:val="24"/>
        </w:rPr>
        <w:t xml:space="preserve"> </w:t>
      </w:r>
      <w:r w:rsidRPr="00AC7D97">
        <w:rPr>
          <w:szCs w:val="24"/>
          <w:lang w:val="fr-FR"/>
        </w:rPr>
        <w:t>Watch</w:t>
      </w:r>
      <w:r w:rsidR="00BB2EDC" w:rsidRPr="00AC7D97">
        <w:rPr>
          <w:szCs w:val="24"/>
        </w:rPr>
        <w:t>)</w:t>
      </w:r>
      <w:r w:rsidRPr="00AC7D97">
        <w:rPr>
          <w:szCs w:val="24"/>
        </w:rPr>
        <w:t xml:space="preserve"> </w:t>
      </w:r>
      <w:r w:rsidR="00BB2EDC" w:rsidRPr="00AC7D97">
        <w:rPr>
          <w:szCs w:val="24"/>
        </w:rPr>
        <w:t xml:space="preserve">за 1998 год, а также согласно </w:t>
      </w:r>
      <w:r w:rsidR="00E6547D" w:rsidRPr="00AC7D97">
        <w:rPr>
          <w:szCs w:val="24"/>
        </w:rPr>
        <w:t>другим</w:t>
      </w:r>
      <w:r w:rsidR="00BB2EDC" w:rsidRPr="00AC7D97">
        <w:rPr>
          <w:szCs w:val="24"/>
        </w:rPr>
        <w:t xml:space="preserve"> источникам</w:t>
      </w:r>
      <w:r w:rsidRPr="00AC7D97">
        <w:rPr>
          <w:szCs w:val="24"/>
        </w:rPr>
        <w:t xml:space="preserve">, </w:t>
      </w:r>
      <w:r w:rsidR="00E6547D" w:rsidRPr="00AC7D97">
        <w:rPr>
          <w:szCs w:val="24"/>
        </w:rPr>
        <w:t xml:space="preserve">на самом деле </w:t>
      </w:r>
      <w:r w:rsidRPr="00AC7D97">
        <w:rPr>
          <w:szCs w:val="24"/>
        </w:rPr>
        <w:t>местны</w:t>
      </w:r>
      <w:r w:rsidR="00E6547D" w:rsidRPr="00AC7D97">
        <w:rPr>
          <w:szCs w:val="24"/>
        </w:rPr>
        <w:t>е</w:t>
      </w:r>
      <w:r w:rsidRPr="00AC7D97">
        <w:rPr>
          <w:szCs w:val="24"/>
        </w:rPr>
        <w:t xml:space="preserve"> </w:t>
      </w:r>
      <w:r w:rsidR="00E6547D" w:rsidRPr="00AC7D97">
        <w:rPr>
          <w:szCs w:val="24"/>
        </w:rPr>
        <w:t xml:space="preserve">иракские власти </w:t>
      </w:r>
      <w:r w:rsidR="00292F74" w:rsidRPr="00AC7D97">
        <w:rPr>
          <w:szCs w:val="24"/>
        </w:rPr>
        <w:t>планировали вывести</w:t>
      </w:r>
      <w:r w:rsidRPr="00AC7D97">
        <w:rPr>
          <w:szCs w:val="24"/>
        </w:rPr>
        <w:t xml:space="preserve"> туркменские и курдские вооруженные формирования из район</w:t>
      </w:r>
      <w:r w:rsidR="00E6547D" w:rsidRPr="00AC7D97">
        <w:rPr>
          <w:szCs w:val="24"/>
        </w:rPr>
        <w:t>ов</w:t>
      </w:r>
      <w:r w:rsidRPr="00AC7D97">
        <w:rPr>
          <w:szCs w:val="24"/>
        </w:rPr>
        <w:t xml:space="preserve"> Киркук и Ханакин и конфисковать имущество у членов этих</w:t>
      </w:r>
      <w:r w:rsidR="00E6547D" w:rsidRPr="00AC7D97">
        <w:rPr>
          <w:szCs w:val="24"/>
        </w:rPr>
        <w:t xml:space="preserve"> общин</w:t>
      </w:r>
      <w:r w:rsidR="008210A6" w:rsidRPr="00AC7D97">
        <w:rPr>
          <w:szCs w:val="24"/>
        </w:rPr>
        <w:t xml:space="preserve">, которые, помимо прочего, подвергаются дискриминации в </w:t>
      </w:r>
      <w:r w:rsidR="000D7C2A" w:rsidRPr="00AC7D97">
        <w:rPr>
          <w:szCs w:val="24"/>
        </w:rPr>
        <w:t xml:space="preserve">отношении </w:t>
      </w:r>
      <w:r w:rsidR="008210A6" w:rsidRPr="00AC7D97">
        <w:rPr>
          <w:szCs w:val="24"/>
        </w:rPr>
        <w:t>доступ</w:t>
      </w:r>
      <w:r w:rsidR="000D7C2A" w:rsidRPr="00AC7D97">
        <w:rPr>
          <w:szCs w:val="24"/>
        </w:rPr>
        <w:t>а</w:t>
      </w:r>
      <w:r w:rsidR="008210A6" w:rsidRPr="00AC7D97">
        <w:rPr>
          <w:szCs w:val="24"/>
        </w:rPr>
        <w:t xml:space="preserve"> к работе, как в нефтяной промышленности, так и в органах государственного аппарата,</w:t>
      </w:r>
      <w:r w:rsidRPr="00AC7D97">
        <w:rPr>
          <w:szCs w:val="24"/>
        </w:rPr>
        <w:t xml:space="preserve"> без </w:t>
      </w:r>
      <w:r w:rsidR="00E6547D" w:rsidRPr="00AC7D97">
        <w:rPr>
          <w:szCs w:val="24"/>
        </w:rPr>
        <w:t xml:space="preserve">соответствующего </w:t>
      </w:r>
      <w:r w:rsidRPr="00AC7D97">
        <w:rPr>
          <w:szCs w:val="24"/>
        </w:rPr>
        <w:t xml:space="preserve">возмещения </w:t>
      </w:r>
      <w:r w:rsidR="000B30F2" w:rsidRPr="00AC7D97">
        <w:rPr>
          <w:szCs w:val="24"/>
        </w:rPr>
        <w:t>ущерба</w:t>
      </w:r>
      <w:r w:rsidR="007928BD" w:rsidRPr="00AC7D97">
        <w:rPr>
          <w:szCs w:val="24"/>
        </w:rPr>
        <w:t xml:space="preserve">.  </w:t>
      </w:r>
      <w:r w:rsidR="00121199" w:rsidRPr="00AC7D97">
        <w:rPr>
          <w:szCs w:val="24"/>
        </w:rPr>
        <w:t>Наконец</w:t>
      </w:r>
      <w:r w:rsidRPr="00AC7D97">
        <w:rPr>
          <w:szCs w:val="24"/>
        </w:rPr>
        <w:t xml:space="preserve">, </w:t>
      </w:r>
      <w:r w:rsidR="001318C6" w:rsidRPr="00AC7D97">
        <w:rPr>
          <w:szCs w:val="24"/>
        </w:rPr>
        <w:t>согласно тем же данным</w:t>
      </w:r>
      <w:r w:rsidR="00121199" w:rsidRPr="00AC7D97">
        <w:rPr>
          <w:szCs w:val="24"/>
        </w:rPr>
        <w:t xml:space="preserve"> представители</w:t>
      </w:r>
      <w:r w:rsidRPr="00AC7D97">
        <w:rPr>
          <w:szCs w:val="24"/>
        </w:rPr>
        <w:t xml:space="preserve"> меньшинств не имеют права продавать свои дома покупателям,</w:t>
      </w:r>
      <w:r w:rsidR="007928BD" w:rsidRPr="00AC7D97">
        <w:rPr>
          <w:szCs w:val="24"/>
        </w:rPr>
        <w:t xml:space="preserve"> не</w:t>
      </w:r>
      <w:r w:rsidRPr="00AC7D97">
        <w:rPr>
          <w:szCs w:val="24"/>
        </w:rPr>
        <w:t>арабского происхождения</w:t>
      </w:r>
      <w:r w:rsidR="007928BD" w:rsidRPr="00AC7D97">
        <w:rPr>
          <w:szCs w:val="24"/>
        </w:rPr>
        <w:t xml:space="preserve">.  </w:t>
      </w:r>
      <w:r w:rsidRPr="00AC7D97">
        <w:rPr>
          <w:szCs w:val="24"/>
        </w:rPr>
        <w:t xml:space="preserve">Г-н </w:t>
      </w:r>
      <w:r w:rsidR="00121199" w:rsidRPr="00AC7D97">
        <w:rPr>
          <w:szCs w:val="24"/>
        </w:rPr>
        <w:t>Диакону просит иракскую делегаци</w:t>
      </w:r>
      <w:r w:rsidR="007928BD" w:rsidRPr="00AC7D97">
        <w:rPr>
          <w:szCs w:val="24"/>
        </w:rPr>
        <w:t>ю</w:t>
      </w:r>
      <w:r w:rsidR="00121199" w:rsidRPr="00AC7D97">
        <w:rPr>
          <w:szCs w:val="24"/>
        </w:rPr>
        <w:t xml:space="preserve"> предоставить в связи с этим </w:t>
      </w:r>
      <w:r w:rsidR="00385F2E" w:rsidRPr="00AC7D97">
        <w:rPr>
          <w:szCs w:val="24"/>
        </w:rPr>
        <w:t xml:space="preserve">свои </w:t>
      </w:r>
      <w:r w:rsidR="00121199" w:rsidRPr="00AC7D97">
        <w:rPr>
          <w:szCs w:val="24"/>
        </w:rPr>
        <w:t xml:space="preserve">разъяснения. </w:t>
      </w:r>
      <w:r w:rsidRPr="00AC7D97">
        <w:rPr>
          <w:szCs w:val="24"/>
        </w:rPr>
        <w:t xml:space="preserve"> </w:t>
      </w:r>
      <w:r w:rsidR="00121199" w:rsidRPr="00AC7D97">
        <w:rPr>
          <w:szCs w:val="24"/>
        </w:rPr>
        <w:t xml:space="preserve">В частности, не могла бы </w:t>
      </w:r>
      <w:r w:rsidR="00385F2E" w:rsidRPr="00AC7D97">
        <w:rPr>
          <w:szCs w:val="24"/>
        </w:rPr>
        <w:t>она</w:t>
      </w:r>
      <w:r w:rsidR="00121199" w:rsidRPr="00AC7D97">
        <w:rPr>
          <w:szCs w:val="24"/>
        </w:rPr>
        <w:t xml:space="preserve"> </w:t>
      </w:r>
      <w:r w:rsidRPr="00AC7D97">
        <w:rPr>
          <w:szCs w:val="24"/>
        </w:rPr>
        <w:t xml:space="preserve">сообщить, соблюдается  ли право всех людей, </w:t>
      </w:r>
      <w:r w:rsidR="00121199" w:rsidRPr="00AC7D97">
        <w:rPr>
          <w:szCs w:val="24"/>
        </w:rPr>
        <w:t xml:space="preserve">проживающих в </w:t>
      </w:r>
      <w:r w:rsidRPr="00AC7D97">
        <w:rPr>
          <w:szCs w:val="24"/>
        </w:rPr>
        <w:t xml:space="preserve">районах, населенных меньшинствами, на </w:t>
      </w:r>
      <w:r w:rsidR="00385F2E" w:rsidRPr="00AC7D97">
        <w:rPr>
          <w:szCs w:val="24"/>
        </w:rPr>
        <w:t>свободное передвижении</w:t>
      </w:r>
      <w:r w:rsidRPr="00AC7D97">
        <w:rPr>
          <w:szCs w:val="24"/>
        </w:rPr>
        <w:t xml:space="preserve"> и </w:t>
      </w:r>
      <w:r w:rsidR="007928BD" w:rsidRPr="00AC7D97">
        <w:rPr>
          <w:szCs w:val="24"/>
        </w:rPr>
        <w:t>выбор</w:t>
      </w:r>
      <w:r w:rsidR="00385F2E" w:rsidRPr="00AC7D97">
        <w:rPr>
          <w:szCs w:val="24"/>
        </w:rPr>
        <w:t xml:space="preserve"> </w:t>
      </w:r>
      <w:r w:rsidRPr="00AC7D97">
        <w:rPr>
          <w:szCs w:val="24"/>
        </w:rPr>
        <w:t xml:space="preserve">места жительства? </w:t>
      </w:r>
      <w:r w:rsidR="007928BD" w:rsidRPr="00AC7D97">
        <w:rPr>
          <w:szCs w:val="24"/>
        </w:rPr>
        <w:t xml:space="preserve"> </w:t>
      </w:r>
      <w:r w:rsidRPr="00AC7D97">
        <w:rPr>
          <w:szCs w:val="24"/>
        </w:rPr>
        <w:t xml:space="preserve">Кроме того, </w:t>
      </w:r>
      <w:r w:rsidR="00E13ED4" w:rsidRPr="00AC7D97">
        <w:rPr>
          <w:szCs w:val="24"/>
        </w:rPr>
        <w:t xml:space="preserve">существуют ли законы,  поощряющие культуру и язык туркменов и курдов, проживающих в северных </w:t>
      </w:r>
      <w:r w:rsidR="00A36618" w:rsidRPr="00AC7D97">
        <w:rPr>
          <w:szCs w:val="24"/>
        </w:rPr>
        <w:t>провинциях</w:t>
      </w:r>
      <w:r w:rsidR="00E13ED4" w:rsidRPr="00AC7D97">
        <w:rPr>
          <w:szCs w:val="24"/>
        </w:rPr>
        <w:t xml:space="preserve"> с</w:t>
      </w:r>
      <w:r w:rsidRPr="00AC7D97">
        <w:rPr>
          <w:szCs w:val="24"/>
        </w:rPr>
        <w:t>траны</w:t>
      </w:r>
      <w:r w:rsidR="00E13ED4" w:rsidRPr="00AC7D97">
        <w:rPr>
          <w:szCs w:val="24"/>
        </w:rPr>
        <w:t>?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14.</w:t>
      </w:r>
      <w:r w:rsidRPr="00AC7D97">
        <w:rPr>
          <w:szCs w:val="24"/>
        </w:rPr>
        <w:tab/>
      </w:r>
      <w:r w:rsidR="00425F80" w:rsidRPr="00AC7D97">
        <w:rPr>
          <w:szCs w:val="24"/>
        </w:rPr>
        <w:t>Многочисленные</w:t>
      </w:r>
      <w:r w:rsidRPr="00AC7D97">
        <w:rPr>
          <w:szCs w:val="24"/>
        </w:rPr>
        <w:t xml:space="preserve"> источники также ссылаются на ситуацию, сложившуюся с </w:t>
      </w:r>
      <w:r w:rsidR="00425F80" w:rsidRPr="00AC7D97">
        <w:rPr>
          <w:szCs w:val="24"/>
        </w:rPr>
        <w:t>жителями</w:t>
      </w:r>
      <w:r w:rsidRPr="00AC7D97">
        <w:rPr>
          <w:szCs w:val="24"/>
        </w:rPr>
        <w:t xml:space="preserve"> </w:t>
      </w:r>
      <w:r w:rsidR="00425F80" w:rsidRPr="00AC7D97">
        <w:rPr>
          <w:szCs w:val="24"/>
        </w:rPr>
        <w:t>южного болотистого региона</w:t>
      </w:r>
      <w:r w:rsidRPr="00AC7D97">
        <w:rPr>
          <w:szCs w:val="24"/>
        </w:rPr>
        <w:t xml:space="preserve"> (Аль-Рабина, Аль-Бю Салих и Асакира), </w:t>
      </w:r>
      <w:r w:rsidR="00425F80" w:rsidRPr="00AC7D97">
        <w:rPr>
          <w:szCs w:val="24"/>
        </w:rPr>
        <w:t>вынужденны</w:t>
      </w:r>
      <w:r w:rsidR="00FC324A" w:rsidRPr="00AC7D97">
        <w:rPr>
          <w:szCs w:val="24"/>
        </w:rPr>
        <w:t>ми</w:t>
      </w:r>
      <w:r w:rsidR="00425F80" w:rsidRPr="00AC7D97">
        <w:rPr>
          <w:szCs w:val="24"/>
        </w:rPr>
        <w:t xml:space="preserve"> </w:t>
      </w:r>
      <w:r w:rsidR="00FC324A" w:rsidRPr="00AC7D97">
        <w:rPr>
          <w:szCs w:val="24"/>
        </w:rPr>
        <w:t xml:space="preserve">в результате военных действий </w:t>
      </w:r>
      <w:r w:rsidRPr="00AC7D97">
        <w:rPr>
          <w:szCs w:val="24"/>
        </w:rPr>
        <w:t>сменить место жительства</w:t>
      </w:r>
      <w:r w:rsidR="00425F80" w:rsidRPr="00AC7D97">
        <w:rPr>
          <w:szCs w:val="24"/>
        </w:rPr>
        <w:t xml:space="preserve">, </w:t>
      </w:r>
      <w:r w:rsidR="00D067BE" w:rsidRPr="00AC7D97">
        <w:rPr>
          <w:szCs w:val="24"/>
        </w:rPr>
        <w:t>что</w:t>
      </w:r>
      <w:r w:rsidR="00FC324A" w:rsidRPr="00AC7D97">
        <w:rPr>
          <w:szCs w:val="24"/>
        </w:rPr>
        <w:t xml:space="preserve"> </w:t>
      </w:r>
      <w:r w:rsidR="00425F80" w:rsidRPr="00AC7D97">
        <w:rPr>
          <w:szCs w:val="24"/>
        </w:rPr>
        <w:t xml:space="preserve">заслуживает пристального внимания Комитета, в случае если эти </w:t>
      </w:r>
      <w:r w:rsidR="00FC324A" w:rsidRPr="00AC7D97">
        <w:rPr>
          <w:szCs w:val="24"/>
        </w:rPr>
        <w:t xml:space="preserve">общины </w:t>
      </w:r>
      <w:r w:rsidRPr="00AC7D97">
        <w:rPr>
          <w:szCs w:val="24"/>
        </w:rPr>
        <w:t>отличаю</w:t>
      </w:r>
      <w:r w:rsidR="00425F80" w:rsidRPr="00AC7D97">
        <w:rPr>
          <w:szCs w:val="24"/>
        </w:rPr>
        <w:t>тся</w:t>
      </w:r>
      <w:r w:rsidRPr="00AC7D97">
        <w:rPr>
          <w:szCs w:val="24"/>
        </w:rPr>
        <w:t xml:space="preserve"> по </w:t>
      </w:r>
      <w:r w:rsidR="00425F80" w:rsidRPr="00AC7D97">
        <w:rPr>
          <w:szCs w:val="24"/>
        </w:rPr>
        <w:t>признаку расы или этнической принадлежности</w:t>
      </w:r>
      <w:r w:rsidR="00FC324A" w:rsidRPr="00AC7D97">
        <w:rPr>
          <w:szCs w:val="24"/>
        </w:rPr>
        <w:t>, как отмечено в Конвенции</w:t>
      </w:r>
      <w:r w:rsidRPr="00AC7D97">
        <w:rPr>
          <w:szCs w:val="24"/>
        </w:rPr>
        <w:t>.</w:t>
      </w:r>
      <w:r w:rsidR="00D067BE" w:rsidRPr="00AC7D97">
        <w:rPr>
          <w:szCs w:val="24"/>
        </w:rPr>
        <w:t xml:space="preserve"> </w:t>
      </w:r>
      <w:r w:rsidRPr="00AC7D97">
        <w:rPr>
          <w:szCs w:val="24"/>
        </w:rPr>
        <w:t xml:space="preserve"> </w:t>
      </w:r>
      <w:r w:rsidR="00FC324A" w:rsidRPr="00AC7D97">
        <w:rPr>
          <w:szCs w:val="24"/>
        </w:rPr>
        <w:t>То же относится в равной степени и к</w:t>
      </w:r>
      <w:r w:rsidRPr="00AC7D97">
        <w:rPr>
          <w:szCs w:val="24"/>
        </w:rPr>
        <w:t xml:space="preserve"> мусульманским шиитам, </w:t>
      </w:r>
      <w:r w:rsidR="00FC324A" w:rsidRPr="00AC7D97">
        <w:rPr>
          <w:szCs w:val="24"/>
        </w:rPr>
        <w:t>в случае если</w:t>
      </w:r>
      <w:r w:rsidRPr="00AC7D97">
        <w:rPr>
          <w:szCs w:val="24"/>
        </w:rPr>
        <w:t xml:space="preserve"> </w:t>
      </w:r>
      <w:r w:rsidR="00FC324A" w:rsidRPr="00AC7D97">
        <w:rPr>
          <w:szCs w:val="24"/>
        </w:rPr>
        <w:t>они также являются жертвами дискриминации в силу своих религиозных убеждений, отличных от других</w:t>
      </w:r>
      <w:r w:rsidRPr="00AC7D97">
        <w:rPr>
          <w:szCs w:val="24"/>
        </w:rPr>
        <w:t xml:space="preserve">. </w:t>
      </w:r>
      <w:r w:rsidR="00D067BE" w:rsidRPr="00AC7D97">
        <w:rPr>
          <w:szCs w:val="24"/>
        </w:rPr>
        <w:t xml:space="preserve"> </w:t>
      </w:r>
      <w:r w:rsidRPr="00AC7D97">
        <w:rPr>
          <w:szCs w:val="24"/>
        </w:rPr>
        <w:t xml:space="preserve">Таким образом, Комитету </w:t>
      </w:r>
      <w:r w:rsidR="00ED2D94" w:rsidRPr="00AC7D97">
        <w:rPr>
          <w:szCs w:val="24"/>
        </w:rPr>
        <w:t>необходимо получить</w:t>
      </w:r>
      <w:r w:rsidRPr="00AC7D97">
        <w:rPr>
          <w:szCs w:val="24"/>
        </w:rPr>
        <w:t xml:space="preserve"> дополнительную информацию о</w:t>
      </w:r>
      <w:r w:rsidR="00ED2D94" w:rsidRPr="00AC7D97">
        <w:rPr>
          <w:szCs w:val="24"/>
        </w:rPr>
        <w:t>б этом</w:t>
      </w:r>
      <w:r w:rsidRPr="00AC7D97">
        <w:rPr>
          <w:szCs w:val="24"/>
        </w:rPr>
        <w:t xml:space="preserve"> населении, а также о </w:t>
      </w:r>
      <w:r w:rsidR="00ED2D94" w:rsidRPr="00AC7D97">
        <w:rPr>
          <w:szCs w:val="24"/>
        </w:rPr>
        <w:t xml:space="preserve">положении кувейтского меньшинства как отличной от других </w:t>
      </w:r>
      <w:r w:rsidRPr="00AC7D97">
        <w:rPr>
          <w:szCs w:val="24"/>
        </w:rPr>
        <w:t>этническ</w:t>
      </w:r>
      <w:r w:rsidR="00ED2D94" w:rsidRPr="00AC7D97">
        <w:rPr>
          <w:szCs w:val="24"/>
        </w:rPr>
        <w:t>ой</w:t>
      </w:r>
      <w:r w:rsidRPr="00AC7D97">
        <w:rPr>
          <w:szCs w:val="24"/>
        </w:rPr>
        <w:t xml:space="preserve"> или национальн</w:t>
      </w:r>
      <w:r w:rsidR="00ED2D94" w:rsidRPr="00AC7D97">
        <w:rPr>
          <w:szCs w:val="24"/>
        </w:rPr>
        <w:t>ой</w:t>
      </w:r>
      <w:r w:rsidRPr="00AC7D97">
        <w:rPr>
          <w:szCs w:val="24"/>
        </w:rPr>
        <w:t xml:space="preserve"> групп</w:t>
      </w:r>
      <w:r w:rsidR="00ED2D94" w:rsidRPr="00AC7D97">
        <w:rPr>
          <w:szCs w:val="24"/>
        </w:rPr>
        <w:t>ы</w:t>
      </w:r>
      <w:r w:rsidR="00B90B78" w:rsidRPr="00AC7D97">
        <w:rPr>
          <w:szCs w:val="24"/>
        </w:rPr>
        <w:t xml:space="preserve">.  </w:t>
      </w:r>
      <w:r w:rsidRPr="00AC7D97">
        <w:rPr>
          <w:szCs w:val="24"/>
        </w:rPr>
        <w:t xml:space="preserve">Комитету также </w:t>
      </w:r>
      <w:r w:rsidR="00903603" w:rsidRPr="00AC7D97">
        <w:rPr>
          <w:szCs w:val="24"/>
        </w:rPr>
        <w:t>потребуются сведения</w:t>
      </w:r>
      <w:r w:rsidRPr="00AC7D97">
        <w:rPr>
          <w:szCs w:val="24"/>
        </w:rPr>
        <w:t xml:space="preserve"> о результатах исследовани</w:t>
      </w:r>
      <w:r w:rsidR="00903603" w:rsidRPr="00AC7D97">
        <w:rPr>
          <w:szCs w:val="24"/>
        </w:rPr>
        <w:t>й</w:t>
      </w:r>
      <w:r w:rsidRPr="00AC7D97">
        <w:rPr>
          <w:szCs w:val="24"/>
        </w:rPr>
        <w:t>, проведенн</w:t>
      </w:r>
      <w:r w:rsidR="00903603" w:rsidRPr="00AC7D97">
        <w:rPr>
          <w:szCs w:val="24"/>
        </w:rPr>
        <w:t>ых</w:t>
      </w:r>
      <w:r w:rsidRPr="00AC7D97">
        <w:rPr>
          <w:szCs w:val="24"/>
        </w:rPr>
        <w:t xml:space="preserve"> в рамках Правительственной Комиссии по </w:t>
      </w:r>
      <w:r w:rsidR="002153E3" w:rsidRPr="00AC7D97">
        <w:rPr>
          <w:szCs w:val="24"/>
        </w:rPr>
        <w:t>вопросам</w:t>
      </w:r>
      <w:r w:rsidR="00903603" w:rsidRPr="00AC7D97">
        <w:rPr>
          <w:szCs w:val="24"/>
        </w:rPr>
        <w:t xml:space="preserve"> к</w:t>
      </w:r>
      <w:r w:rsidRPr="00AC7D97">
        <w:rPr>
          <w:szCs w:val="24"/>
        </w:rPr>
        <w:t>увейтц</w:t>
      </w:r>
      <w:r w:rsidR="00903603" w:rsidRPr="00AC7D97">
        <w:rPr>
          <w:szCs w:val="24"/>
        </w:rPr>
        <w:t>ев</w:t>
      </w:r>
      <w:r w:rsidRPr="00AC7D97">
        <w:rPr>
          <w:szCs w:val="24"/>
        </w:rPr>
        <w:t xml:space="preserve"> и други</w:t>
      </w:r>
      <w:r w:rsidR="00903603" w:rsidRPr="00AC7D97">
        <w:rPr>
          <w:szCs w:val="24"/>
        </w:rPr>
        <w:t>х иностранцев</w:t>
      </w:r>
      <w:r w:rsidRPr="00AC7D97">
        <w:rPr>
          <w:szCs w:val="24"/>
        </w:rPr>
        <w:t xml:space="preserve">, </w:t>
      </w:r>
      <w:r w:rsidR="00903603" w:rsidRPr="00AC7D97">
        <w:rPr>
          <w:szCs w:val="24"/>
        </w:rPr>
        <w:t>счита</w:t>
      </w:r>
      <w:r w:rsidR="002153E3" w:rsidRPr="00AC7D97">
        <w:rPr>
          <w:szCs w:val="24"/>
        </w:rPr>
        <w:t>вши</w:t>
      </w:r>
      <w:r w:rsidR="00903603" w:rsidRPr="00AC7D97">
        <w:rPr>
          <w:szCs w:val="24"/>
        </w:rPr>
        <w:t>хся</w:t>
      </w:r>
      <w:r w:rsidRPr="00AC7D97">
        <w:rPr>
          <w:szCs w:val="24"/>
        </w:rPr>
        <w:t xml:space="preserve"> пропавшими без вести в ходе войны в Персидском заливе. </w:t>
      </w:r>
      <w:r w:rsidR="00B90B78" w:rsidRPr="00AC7D97">
        <w:rPr>
          <w:szCs w:val="24"/>
        </w:rPr>
        <w:t xml:space="preserve"> </w:t>
      </w:r>
      <w:r w:rsidR="003A2D6B" w:rsidRPr="00AC7D97">
        <w:rPr>
          <w:szCs w:val="24"/>
        </w:rPr>
        <w:t>В</w:t>
      </w:r>
      <w:r w:rsidR="002153E3" w:rsidRPr="00AC7D97">
        <w:rPr>
          <w:szCs w:val="24"/>
        </w:rPr>
        <w:t>виду массового</w:t>
      </w:r>
      <w:r w:rsidRPr="00AC7D97">
        <w:rPr>
          <w:szCs w:val="24"/>
        </w:rPr>
        <w:t xml:space="preserve"> наплыв</w:t>
      </w:r>
      <w:r w:rsidR="002153E3" w:rsidRPr="00AC7D97">
        <w:rPr>
          <w:szCs w:val="24"/>
        </w:rPr>
        <w:t>а</w:t>
      </w:r>
      <w:r w:rsidRPr="00AC7D97">
        <w:rPr>
          <w:szCs w:val="24"/>
        </w:rPr>
        <w:t xml:space="preserve"> десятков тысяч беженцев из соседних </w:t>
      </w:r>
      <w:r w:rsidR="002153E3" w:rsidRPr="00AC7D97">
        <w:rPr>
          <w:szCs w:val="24"/>
        </w:rPr>
        <w:t>с Ираком</w:t>
      </w:r>
      <w:r w:rsidRPr="00AC7D97">
        <w:rPr>
          <w:szCs w:val="24"/>
        </w:rPr>
        <w:t xml:space="preserve"> стран, </w:t>
      </w:r>
      <w:r w:rsidR="002153E3" w:rsidRPr="00AC7D97">
        <w:rPr>
          <w:szCs w:val="24"/>
        </w:rPr>
        <w:t>г-н Диакону</w:t>
      </w:r>
      <w:r w:rsidRPr="00AC7D97">
        <w:rPr>
          <w:szCs w:val="24"/>
        </w:rPr>
        <w:t xml:space="preserve"> считает, что </w:t>
      </w:r>
      <w:r w:rsidR="002153E3" w:rsidRPr="00AC7D97">
        <w:rPr>
          <w:szCs w:val="24"/>
        </w:rPr>
        <w:t>было бы полезно получить сведения о том, каков статус бе</w:t>
      </w:r>
      <w:r w:rsidR="00B90B78" w:rsidRPr="00AC7D97">
        <w:rPr>
          <w:szCs w:val="24"/>
        </w:rPr>
        <w:t xml:space="preserve">женцев в Ираке, </w:t>
      </w:r>
      <w:r w:rsidR="002153E3" w:rsidRPr="00AC7D97">
        <w:rPr>
          <w:szCs w:val="24"/>
        </w:rPr>
        <w:t xml:space="preserve">и о том, </w:t>
      </w:r>
      <w:r w:rsidRPr="00AC7D97">
        <w:rPr>
          <w:szCs w:val="24"/>
        </w:rPr>
        <w:t xml:space="preserve">могут ли </w:t>
      </w:r>
      <w:r w:rsidR="002153E3" w:rsidRPr="00AC7D97">
        <w:rPr>
          <w:szCs w:val="24"/>
        </w:rPr>
        <w:t>иракцы, проживающие за пределами страны, ве</w:t>
      </w:r>
      <w:r w:rsidRPr="00AC7D97">
        <w:rPr>
          <w:szCs w:val="24"/>
        </w:rPr>
        <w:t>рнуться на родину, не подвергаясь дискриминации.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15.</w:t>
      </w:r>
      <w:r w:rsidRPr="00AC7D97">
        <w:rPr>
          <w:szCs w:val="24"/>
        </w:rPr>
        <w:tab/>
      </w:r>
      <w:r w:rsidR="00AF5537" w:rsidRPr="00AC7D97">
        <w:rPr>
          <w:szCs w:val="24"/>
        </w:rPr>
        <w:t>В отношении применения статьи 4 Конвенции</w:t>
      </w:r>
      <w:r w:rsidRPr="00AC7D97">
        <w:rPr>
          <w:szCs w:val="24"/>
        </w:rPr>
        <w:t xml:space="preserve">, создается впечатление, что </w:t>
      </w:r>
      <w:r w:rsidR="00AF5537" w:rsidRPr="00AC7D97">
        <w:rPr>
          <w:szCs w:val="24"/>
        </w:rPr>
        <w:t xml:space="preserve">в Ираке не запрещено </w:t>
      </w:r>
      <w:r w:rsidRPr="00AC7D97">
        <w:rPr>
          <w:szCs w:val="24"/>
        </w:rPr>
        <w:t>насилие между</w:t>
      </w:r>
      <w:r w:rsidR="00AF5537" w:rsidRPr="00AC7D97">
        <w:rPr>
          <w:szCs w:val="24"/>
        </w:rPr>
        <w:t xml:space="preserve"> общинами</w:t>
      </w:r>
      <w:r w:rsidRPr="00AC7D97">
        <w:rPr>
          <w:szCs w:val="24"/>
        </w:rPr>
        <w:t xml:space="preserve">, </w:t>
      </w:r>
      <w:r w:rsidR="00333FBF" w:rsidRPr="00AC7D97">
        <w:rPr>
          <w:szCs w:val="24"/>
        </w:rPr>
        <w:t>как форма насилия</w:t>
      </w:r>
      <w:r w:rsidR="00AF5537" w:rsidRPr="00AC7D97">
        <w:rPr>
          <w:szCs w:val="24"/>
        </w:rPr>
        <w:t xml:space="preserve"> против групп лиц, </w:t>
      </w:r>
      <w:r w:rsidR="00333FBF" w:rsidRPr="00AC7D97">
        <w:rPr>
          <w:szCs w:val="24"/>
        </w:rPr>
        <w:t xml:space="preserve">что </w:t>
      </w:r>
      <w:r w:rsidR="00AF5537" w:rsidRPr="00AC7D97">
        <w:rPr>
          <w:szCs w:val="24"/>
        </w:rPr>
        <w:t xml:space="preserve">запрещается Конвенцией, </w:t>
      </w:r>
      <w:r w:rsidR="00B90B78" w:rsidRPr="00AC7D97">
        <w:rPr>
          <w:szCs w:val="24"/>
        </w:rPr>
        <w:t>и что</w:t>
      </w:r>
      <w:r w:rsidRPr="00AC7D97">
        <w:rPr>
          <w:szCs w:val="24"/>
        </w:rPr>
        <w:t xml:space="preserve"> законодательство страны не преследует </w:t>
      </w:r>
      <w:r w:rsidR="00333FBF" w:rsidRPr="00AC7D97">
        <w:rPr>
          <w:szCs w:val="24"/>
        </w:rPr>
        <w:t xml:space="preserve">в судебном порядке </w:t>
      </w:r>
      <w:r w:rsidRPr="00AC7D97">
        <w:rPr>
          <w:szCs w:val="24"/>
        </w:rPr>
        <w:t xml:space="preserve">организации, </w:t>
      </w:r>
      <w:r w:rsidR="00333FBF" w:rsidRPr="00AC7D97">
        <w:rPr>
          <w:szCs w:val="24"/>
        </w:rPr>
        <w:t>разжигающие</w:t>
      </w:r>
      <w:r w:rsidRPr="00AC7D97">
        <w:rPr>
          <w:szCs w:val="24"/>
        </w:rPr>
        <w:t xml:space="preserve"> ненависть </w:t>
      </w:r>
      <w:r w:rsidR="00333FBF" w:rsidRPr="00AC7D97">
        <w:rPr>
          <w:szCs w:val="24"/>
        </w:rPr>
        <w:t>на расовой почве</w:t>
      </w:r>
      <w:r w:rsidRPr="00AC7D97">
        <w:rPr>
          <w:szCs w:val="24"/>
        </w:rPr>
        <w:t xml:space="preserve">, </w:t>
      </w:r>
      <w:r w:rsidR="00333FBF" w:rsidRPr="00AC7D97">
        <w:rPr>
          <w:szCs w:val="24"/>
        </w:rPr>
        <w:t>но предусматривает наказание только в отношении лиц</w:t>
      </w:r>
      <w:r w:rsidRPr="00AC7D97">
        <w:rPr>
          <w:szCs w:val="24"/>
        </w:rPr>
        <w:t xml:space="preserve">, </w:t>
      </w:r>
      <w:r w:rsidR="00333FBF" w:rsidRPr="00AC7D97">
        <w:rPr>
          <w:szCs w:val="24"/>
        </w:rPr>
        <w:t xml:space="preserve">создающих или </w:t>
      </w:r>
      <w:r w:rsidR="00DD1586" w:rsidRPr="00AC7D97">
        <w:rPr>
          <w:szCs w:val="24"/>
        </w:rPr>
        <w:t>поддерживающих</w:t>
      </w:r>
      <w:r w:rsidRPr="00AC7D97">
        <w:rPr>
          <w:szCs w:val="24"/>
        </w:rPr>
        <w:t xml:space="preserve"> такие организации. </w:t>
      </w:r>
      <w:r w:rsidR="00B90B78" w:rsidRPr="00AC7D97">
        <w:rPr>
          <w:szCs w:val="24"/>
        </w:rPr>
        <w:t xml:space="preserve"> </w:t>
      </w:r>
      <w:r w:rsidRPr="00AC7D97">
        <w:rPr>
          <w:szCs w:val="24"/>
        </w:rPr>
        <w:t xml:space="preserve">Дополнительная информация </w:t>
      </w:r>
      <w:r w:rsidR="00DD1586" w:rsidRPr="00AC7D97">
        <w:rPr>
          <w:szCs w:val="24"/>
        </w:rPr>
        <w:t xml:space="preserve">по этому вопросу позволила бы </w:t>
      </w:r>
      <w:r w:rsidRPr="00AC7D97">
        <w:rPr>
          <w:szCs w:val="24"/>
        </w:rPr>
        <w:t xml:space="preserve">Комитету </w:t>
      </w:r>
      <w:r w:rsidR="00DD1586" w:rsidRPr="00AC7D97">
        <w:rPr>
          <w:szCs w:val="24"/>
        </w:rPr>
        <w:t>понять</w:t>
      </w:r>
      <w:r w:rsidR="008B588C" w:rsidRPr="00AC7D97">
        <w:rPr>
          <w:szCs w:val="24"/>
        </w:rPr>
        <w:t xml:space="preserve">, </w:t>
      </w:r>
      <w:r w:rsidRPr="00AC7D97">
        <w:rPr>
          <w:szCs w:val="24"/>
        </w:rPr>
        <w:t xml:space="preserve">разбирались ли </w:t>
      </w:r>
      <w:r w:rsidR="008B588C" w:rsidRPr="00AC7D97">
        <w:rPr>
          <w:szCs w:val="24"/>
        </w:rPr>
        <w:t xml:space="preserve">уже </w:t>
      </w:r>
      <w:r w:rsidRPr="00AC7D97">
        <w:rPr>
          <w:szCs w:val="24"/>
        </w:rPr>
        <w:t>в суде подобные дела</w:t>
      </w:r>
      <w:r w:rsidR="00B90B78" w:rsidRPr="00AC7D97">
        <w:rPr>
          <w:szCs w:val="24"/>
        </w:rPr>
        <w:t xml:space="preserve">.  </w:t>
      </w:r>
      <w:r w:rsidR="008B588C" w:rsidRPr="00AC7D97">
        <w:rPr>
          <w:szCs w:val="24"/>
        </w:rPr>
        <w:t>Также было бы полезно получить сведения о том,</w:t>
      </w:r>
      <w:r w:rsidRPr="00AC7D97">
        <w:rPr>
          <w:szCs w:val="24"/>
        </w:rPr>
        <w:t xml:space="preserve"> </w:t>
      </w:r>
      <w:r w:rsidR="008B588C" w:rsidRPr="00AC7D97">
        <w:rPr>
          <w:szCs w:val="24"/>
        </w:rPr>
        <w:t>подстрекают</w:t>
      </w:r>
      <w:r w:rsidRPr="00AC7D97">
        <w:rPr>
          <w:szCs w:val="24"/>
        </w:rPr>
        <w:t xml:space="preserve"> ли </w:t>
      </w:r>
      <w:r w:rsidR="008B588C" w:rsidRPr="00AC7D97">
        <w:rPr>
          <w:szCs w:val="24"/>
        </w:rPr>
        <w:t>власти</w:t>
      </w:r>
      <w:r w:rsidRPr="00AC7D97">
        <w:rPr>
          <w:szCs w:val="24"/>
        </w:rPr>
        <w:t xml:space="preserve"> </w:t>
      </w:r>
      <w:r w:rsidR="00804279" w:rsidRPr="00AC7D97">
        <w:rPr>
          <w:szCs w:val="24"/>
        </w:rPr>
        <w:t xml:space="preserve">или государственные учреждения </w:t>
      </w:r>
      <w:r w:rsidR="008B588C" w:rsidRPr="00AC7D97">
        <w:rPr>
          <w:szCs w:val="24"/>
        </w:rPr>
        <w:t xml:space="preserve">Иракского </w:t>
      </w:r>
      <w:r w:rsidRPr="00AC7D97">
        <w:rPr>
          <w:szCs w:val="24"/>
        </w:rPr>
        <w:t xml:space="preserve">Курдистана </w:t>
      </w:r>
      <w:r w:rsidR="008B588C" w:rsidRPr="00AC7D97">
        <w:rPr>
          <w:szCs w:val="24"/>
        </w:rPr>
        <w:t xml:space="preserve">некоторых граждан к проявлениям </w:t>
      </w:r>
      <w:r w:rsidRPr="00AC7D97">
        <w:rPr>
          <w:szCs w:val="24"/>
        </w:rPr>
        <w:t>расов</w:t>
      </w:r>
      <w:r w:rsidR="008B588C" w:rsidRPr="00AC7D97">
        <w:rPr>
          <w:szCs w:val="24"/>
        </w:rPr>
        <w:t>ой</w:t>
      </w:r>
      <w:r w:rsidRPr="00AC7D97">
        <w:rPr>
          <w:szCs w:val="24"/>
        </w:rPr>
        <w:t xml:space="preserve"> дискриминаци</w:t>
      </w:r>
      <w:r w:rsidR="008B588C" w:rsidRPr="00AC7D97">
        <w:rPr>
          <w:szCs w:val="24"/>
        </w:rPr>
        <w:t>и</w:t>
      </w:r>
      <w:r w:rsidRPr="00AC7D97">
        <w:rPr>
          <w:szCs w:val="24"/>
        </w:rPr>
        <w:t>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16.</w:t>
      </w:r>
      <w:r w:rsidRPr="00AC7D97">
        <w:rPr>
          <w:szCs w:val="24"/>
        </w:rPr>
        <w:tab/>
        <w:t xml:space="preserve">Комитет </w:t>
      </w:r>
      <w:r w:rsidR="00804279" w:rsidRPr="00AC7D97">
        <w:rPr>
          <w:szCs w:val="24"/>
        </w:rPr>
        <w:t>д</w:t>
      </w:r>
      <w:r w:rsidRPr="00AC7D97">
        <w:rPr>
          <w:szCs w:val="24"/>
        </w:rPr>
        <w:t xml:space="preserve">олжен </w:t>
      </w:r>
      <w:r w:rsidR="00804279" w:rsidRPr="00AC7D97">
        <w:rPr>
          <w:szCs w:val="24"/>
        </w:rPr>
        <w:t xml:space="preserve">также </w:t>
      </w:r>
      <w:r w:rsidRPr="00AC7D97">
        <w:rPr>
          <w:szCs w:val="24"/>
        </w:rPr>
        <w:t xml:space="preserve">располагать точными </w:t>
      </w:r>
      <w:r w:rsidR="003726EC" w:rsidRPr="00AC7D97">
        <w:rPr>
          <w:szCs w:val="24"/>
        </w:rPr>
        <w:t xml:space="preserve">данными </w:t>
      </w:r>
      <w:r w:rsidRPr="00AC7D97">
        <w:rPr>
          <w:szCs w:val="24"/>
        </w:rPr>
        <w:t>экономическ</w:t>
      </w:r>
      <w:r w:rsidR="003726EC" w:rsidRPr="00AC7D97">
        <w:rPr>
          <w:szCs w:val="24"/>
        </w:rPr>
        <w:t>ого</w:t>
      </w:r>
      <w:r w:rsidRPr="00AC7D97">
        <w:rPr>
          <w:szCs w:val="24"/>
        </w:rPr>
        <w:t xml:space="preserve"> и социальн</w:t>
      </w:r>
      <w:r w:rsidR="003726EC" w:rsidRPr="00AC7D97">
        <w:rPr>
          <w:szCs w:val="24"/>
        </w:rPr>
        <w:t>ого характера</w:t>
      </w:r>
      <w:r w:rsidRPr="00AC7D97">
        <w:rPr>
          <w:szCs w:val="24"/>
        </w:rPr>
        <w:t>,</w:t>
      </w:r>
      <w:r w:rsidR="00804279" w:rsidRPr="00AC7D97">
        <w:rPr>
          <w:szCs w:val="24"/>
        </w:rPr>
        <w:t xml:space="preserve"> с тем чтобы</w:t>
      </w:r>
      <w:r w:rsidRPr="00AC7D97">
        <w:rPr>
          <w:szCs w:val="24"/>
        </w:rPr>
        <w:t xml:space="preserve"> оценить степень </w:t>
      </w:r>
      <w:r w:rsidR="00804279" w:rsidRPr="00AC7D97">
        <w:rPr>
          <w:szCs w:val="24"/>
        </w:rPr>
        <w:t>осуществления положений статьи 5 Конвенции</w:t>
      </w:r>
      <w:r w:rsidRPr="00AC7D97">
        <w:rPr>
          <w:szCs w:val="24"/>
        </w:rPr>
        <w:t>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17.</w:t>
      </w:r>
      <w:r w:rsidRPr="00AC7D97">
        <w:rPr>
          <w:szCs w:val="24"/>
        </w:rPr>
        <w:tab/>
      </w:r>
      <w:r w:rsidR="00804279" w:rsidRPr="00AC7D97">
        <w:rPr>
          <w:szCs w:val="24"/>
        </w:rPr>
        <w:t>В заключение</w:t>
      </w:r>
      <w:r w:rsidRPr="00AC7D97">
        <w:rPr>
          <w:szCs w:val="24"/>
        </w:rPr>
        <w:t xml:space="preserve">, </w:t>
      </w:r>
      <w:r w:rsidR="00804279" w:rsidRPr="00AC7D97">
        <w:rPr>
          <w:szCs w:val="24"/>
        </w:rPr>
        <w:t xml:space="preserve">г-н Диакону выражает пожелание, чтобы, с учетом особо сложной ситуации в Ираке, диалог между </w:t>
      </w:r>
      <w:r w:rsidRPr="00AC7D97">
        <w:rPr>
          <w:szCs w:val="24"/>
        </w:rPr>
        <w:t>делегаци</w:t>
      </w:r>
      <w:r w:rsidR="00804279" w:rsidRPr="00AC7D97">
        <w:rPr>
          <w:szCs w:val="24"/>
        </w:rPr>
        <w:t>ей</w:t>
      </w:r>
      <w:r w:rsidRPr="00AC7D97">
        <w:rPr>
          <w:szCs w:val="24"/>
        </w:rPr>
        <w:t xml:space="preserve"> </w:t>
      </w:r>
      <w:r w:rsidR="00804279" w:rsidRPr="00AC7D97">
        <w:rPr>
          <w:szCs w:val="24"/>
        </w:rPr>
        <w:t xml:space="preserve">и членами Комитета велся в атмосфере </w:t>
      </w:r>
      <w:r w:rsidRPr="00AC7D97">
        <w:rPr>
          <w:szCs w:val="24"/>
        </w:rPr>
        <w:t xml:space="preserve">понимания, открытости и </w:t>
      </w:r>
      <w:r w:rsidR="00804279" w:rsidRPr="00AC7D97">
        <w:rPr>
          <w:szCs w:val="24"/>
        </w:rPr>
        <w:t>сбалансированности</w:t>
      </w:r>
      <w:r w:rsidRPr="00AC7D97">
        <w:rPr>
          <w:szCs w:val="24"/>
        </w:rPr>
        <w:t>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B62C3B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18.</w:t>
      </w:r>
      <w:r w:rsidRPr="00AC7D97">
        <w:rPr>
          <w:szCs w:val="24"/>
        </w:rPr>
        <w:tab/>
      </w:r>
      <w:r w:rsidRPr="00AC7D97">
        <w:rPr>
          <w:szCs w:val="24"/>
          <w:u w:val="single"/>
        </w:rPr>
        <w:t xml:space="preserve">Г-н </w:t>
      </w:r>
      <w:r w:rsidR="00B62C3B" w:rsidRPr="00AC7D97">
        <w:rPr>
          <w:szCs w:val="24"/>
          <w:u w:val="single"/>
        </w:rPr>
        <w:t>ВАЛЕНСИЯ РОДРИГЕС</w:t>
      </w:r>
      <w:r w:rsidR="00B62C3B" w:rsidRPr="00AC7D97">
        <w:rPr>
          <w:szCs w:val="24"/>
        </w:rPr>
        <w:t xml:space="preserve"> отмечает</w:t>
      </w:r>
      <w:r w:rsidRPr="00AC7D97">
        <w:rPr>
          <w:szCs w:val="24"/>
        </w:rPr>
        <w:t xml:space="preserve">, </w:t>
      </w:r>
      <w:r w:rsidR="0037519F" w:rsidRPr="00AC7D97">
        <w:rPr>
          <w:szCs w:val="24"/>
        </w:rPr>
        <w:t xml:space="preserve">что </w:t>
      </w:r>
      <w:r w:rsidR="00B62C3B" w:rsidRPr="00AC7D97">
        <w:rPr>
          <w:szCs w:val="24"/>
        </w:rPr>
        <w:t>представленная информация относительно осуществления статьи 2 Конвенции, в соответствии с которой иракские этнические группы и меньшинства живут в мире и согласии, а все жители Ирака в равной степени пользуются правами и не подвергаются расовой дискр</w:t>
      </w:r>
      <w:r w:rsidR="0037519F" w:rsidRPr="00AC7D97">
        <w:rPr>
          <w:szCs w:val="24"/>
        </w:rPr>
        <w:t xml:space="preserve">иминации (пункты 7-10 доклада) является положительной. </w:t>
      </w:r>
      <w:r w:rsidR="00704C19" w:rsidRPr="00AC7D97">
        <w:rPr>
          <w:szCs w:val="24"/>
        </w:rPr>
        <w:t xml:space="preserve"> </w:t>
      </w:r>
      <w:r w:rsidR="00B62C3B" w:rsidRPr="00AC7D97">
        <w:rPr>
          <w:szCs w:val="24"/>
        </w:rPr>
        <w:t>Тем не менее, учитывая сложную ситуацию в Иракском Курдистан</w:t>
      </w:r>
      <w:r w:rsidR="001C521A" w:rsidRPr="00AC7D97">
        <w:rPr>
          <w:szCs w:val="24"/>
        </w:rPr>
        <w:t>е</w:t>
      </w:r>
      <w:r w:rsidR="00B62C3B" w:rsidRPr="00AC7D97">
        <w:rPr>
          <w:szCs w:val="24"/>
        </w:rPr>
        <w:t>, Комитет просит уточнить, какие меры принимает иракское правительство с тем, чтобы увеличить политическую представленность курдского меньшинства в органах центральной власти.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19.</w:t>
      </w:r>
      <w:r w:rsidRPr="00AC7D97">
        <w:rPr>
          <w:szCs w:val="24"/>
        </w:rPr>
        <w:tab/>
        <w:t xml:space="preserve">Что касается </w:t>
      </w:r>
      <w:r w:rsidR="001C521A" w:rsidRPr="00AC7D97">
        <w:rPr>
          <w:szCs w:val="24"/>
        </w:rPr>
        <w:t>осуществления</w:t>
      </w:r>
      <w:r w:rsidRPr="00AC7D97">
        <w:rPr>
          <w:szCs w:val="24"/>
        </w:rPr>
        <w:t xml:space="preserve"> статьи 4, </w:t>
      </w:r>
      <w:r w:rsidR="001C521A" w:rsidRPr="00AC7D97">
        <w:rPr>
          <w:szCs w:val="24"/>
        </w:rPr>
        <w:t xml:space="preserve">он с удовольствием отмечает, </w:t>
      </w:r>
      <w:r w:rsidRPr="00AC7D97">
        <w:rPr>
          <w:szCs w:val="24"/>
        </w:rPr>
        <w:t xml:space="preserve">что </w:t>
      </w:r>
      <w:r w:rsidR="001C521A" w:rsidRPr="00AC7D97">
        <w:rPr>
          <w:szCs w:val="24"/>
        </w:rPr>
        <w:t xml:space="preserve">Конвенция </w:t>
      </w:r>
      <w:r w:rsidRPr="00AC7D97">
        <w:rPr>
          <w:szCs w:val="24"/>
        </w:rPr>
        <w:t xml:space="preserve">является частью основ правопорядка </w:t>
      </w:r>
      <w:r w:rsidR="001C521A" w:rsidRPr="00AC7D97">
        <w:rPr>
          <w:szCs w:val="24"/>
        </w:rPr>
        <w:t>Ирака</w:t>
      </w:r>
      <w:r w:rsidRPr="00AC7D97">
        <w:rPr>
          <w:szCs w:val="24"/>
        </w:rPr>
        <w:t xml:space="preserve"> и </w:t>
      </w:r>
      <w:r w:rsidR="001C521A" w:rsidRPr="00AC7D97">
        <w:rPr>
          <w:szCs w:val="24"/>
        </w:rPr>
        <w:t>осуществляется в стране</w:t>
      </w:r>
      <w:r w:rsidRPr="00AC7D97">
        <w:rPr>
          <w:szCs w:val="24"/>
        </w:rPr>
        <w:t xml:space="preserve">. </w:t>
      </w:r>
      <w:r w:rsidR="009B271A" w:rsidRPr="00AC7D97">
        <w:rPr>
          <w:szCs w:val="24"/>
        </w:rPr>
        <w:t xml:space="preserve"> </w:t>
      </w:r>
      <w:r w:rsidR="001C521A" w:rsidRPr="00AC7D97">
        <w:rPr>
          <w:szCs w:val="24"/>
        </w:rPr>
        <w:t xml:space="preserve">В </w:t>
      </w:r>
      <w:r w:rsidR="004C4464" w:rsidRPr="00AC7D97">
        <w:rPr>
          <w:szCs w:val="24"/>
        </w:rPr>
        <w:t>связи с этим</w:t>
      </w:r>
      <w:r w:rsidR="001C521A" w:rsidRPr="00AC7D97">
        <w:rPr>
          <w:szCs w:val="24"/>
        </w:rPr>
        <w:t xml:space="preserve"> он хотел бы знать, </w:t>
      </w:r>
      <w:r w:rsidRPr="00AC7D97">
        <w:rPr>
          <w:szCs w:val="24"/>
        </w:rPr>
        <w:t xml:space="preserve">удовлетворяют ли статьи 200, 203 и 204 Уголовного кодекса требованиям статьи 4 </w:t>
      </w:r>
      <w:r w:rsidR="001C521A" w:rsidRPr="00AC7D97">
        <w:rPr>
          <w:szCs w:val="24"/>
        </w:rPr>
        <w:t>Конвенции</w:t>
      </w:r>
      <w:r w:rsidRPr="00AC7D97">
        <w:rPr>
          <w:szCs w:val="24"/>
        </w:rPr>
        <w:t>, принимая во внимание</w:t>
      </w:r>
      <w:r w:rsidR="001C521A" w:rsidRPr="00AC7D97">
        <w:rPr>
          <w:szCs w:val="24"/>
        </w:rPr>
        <w:t xml:space="preserve"> том факт</w:t>
      </w:r>
      <w:r w:rsidRPr="00AC7D97">
        <w:rPr>
          <w:szCs w:val="24"/>
        </w:rPr>
        <w:t>, что</w:t>
      </w:r>
      <w:r w:rsidR="001C521A" w:rsidRPr="00AC7D97">
        <w:rPr>
          <w:szCs w:val="24"/>
        </w:rPr>
        <w:t>, по всей видимости, в иракские суды не было подано ни одной ж</w:t>
      </w:r>
      <w:r w:rsidRPr="00AC7D97">
        <w:rPr>
          <w:szCs w:val="24"/>
        </w:rPr>
        <w:t>алоб</w:t>
      </w:r>
      <w:r w:rsidR="001C521A" w:rsidRPr="00AC7D97">
        <w:rPr>
          <w:szCs w:val="24"/>
        </w:rPr>
        <w:t>ы</w:t>
      </w:r>
      <w:r w:rsidRPr="00AC7D97">
        <w:rPr>
          <w:szCs w:val="24"/>
        </w:rPr>
        <w:t xml:space="preserve"> </w:t>
      </w:r>
      <w:r w:rsidR="00346CA3" w:rsidRPr="00AC7D97">
        <w:rPr>
          <w:szCs w:val="24"/>
        </w:rPr>
        <w:t>об актах</w:t>
      </w:r>
      <w:r w:rsidRPr="00AC7D97">
        <w:rPr>
          <w:szCs w:val="24"/>
        </w:rPr>
        <w:t xml:space="preserve"> расовой д</w:t>
      </w:r>
      <w:r w:rsidR="001C521A" w:rsidRPr="00AC7D97">
        <w:rPr>
          <w:szCs w:val="24"/>
        </w:rPr>
        <w:t>искриминаци</w:t>
      </w:r>
      <w:r w:rsidR="00346CA3" w:rsidRPr="00AC7D97">
        <w:rPr>
          <w:szCs w:val="24"/>
        </w:rPr>
        <w:t>и</w:t>
      </w:r>
      <w:r w:rsidRPr="00AC7D97">
        <w:rPr>
          <w:szCs w:val="24"/>
        </w:rPr>
        <w:t>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20.</w:t>
      </w:r>
      <w:r w:rsidRPr="00AC7D97">
        <w:rPr>
          <w:szCs w:val="24"/>
        </w:rPr>
        <w:tab/>
        <w:t>Г-н</w:t>
      </w:r>
      <w:r w:rsidR="00410A86" w:rsidRPr="00AC7D97">
        <w:rPr>
          <w:szCs w:val="24"/>
        </w:rPr>
        <w:t xml:space="preserve"> Валенсия Родригес также с интересом отмечает, что в докладе говорится о том, что все граждане могут пользоваться правами, предусмотренными статьей 5 Конвенции, и не подвергаются </w:t>
      </w:r>
      <w:r w:rsidRPr="00AC7D97">
        <w:rPr>
          <w:szCs w:val="24"/>
        </w:rPr>
        <w:t xml:space="preserve">расовой дискриминации, а также, что </w:t>
      </w:r>
      <w:r w:rsidR="00410A86" w:rsidRPr="00AC7D97">
        <w:rPr>
          <w:szCs w:val="24"/>
        </w:rPr>
        <w:t>в соответствии со статьей 6 Конвенции они также могут по</w:t>
      </w:r>
      <w:r w:rsidRPr="00AC7D97">
        <w:rPr>
          <w:szCs w:val="24"/>
        </w:rPr>
        <w:t>давать заявлени</w:t>
      </w:r>
      <w:r w:rsidR="00410A86" w:rsidRPr="00AC7D97">
        <w:rPr>
          <w:szCs w:val="24"/>
        </w:rPr>
        <w:t>я</w:t>
      </w:r>
      <w:r w:rsidRPr="00AC7D97">
        <w:rPr>
          <w:szCs w:val="24"/>
        </w:rPr>
        <w:t xml:space="preserve"> в суд. </w:t>
      </w:r>
      <w:r w:rsidR="009B271A" w:rsidRPr="00AC7D97">
        <w:rPr>
          <w:szCs w:val="24"/>
        </w:rPr>
        <w:t xml:space="preserve"> </w:t>
      </w:r>
      <w:r w:rsidR="00410A86" w:rsidRPr="00AC7D97">
        <w:rPr>
          <w:szCs w:val="24"/>
        </w:rPr>
        <w:t>В том, что касается осуществления статьи 7 Конвенции, из доклада следует, что группы меньшинства в Ираке активно стремятся сохранить свои культурные и лингвистические традиции</w:t>
      </w:r>
      <w:r w:rsidRPr="00AC7D97">
        <w:rPr>
          <w:szCs w:val="24"/>
        </w:rPr>
        <w:t xml:space="preserve">. </w:t>
      </w:r>
      <w:r w:rsidR="00AC5F30" w:rsidRPr="00AC7D97">
        <w:rPr>
          <w:szCs w:val="24"/>
        </w:rPr>
        <w:t xml:space="preserve"> </w:t>
      </w:r>
      <w:r w:rsidRPr="00AC7D97">
        <w:rPr>
          <w:szCs w:val="24"/>
        </w:rPr>
        <w:t xml:space="preserve">Тем </w:t>
      </w:r>
      <w:r w:rsidR="00410A86" w:rsidRPr="00AC7D97">
        <w:rPr>
          <w:szCs w:val="24"/>
        </w:rPr>
        <w:t xml:space="preserve">не менее, Комитету хотелось бы, чтобы </w:t>
      </w:r>
      <w:r w:rsidR="00241CF2" w:rsidRPr="00AC7D97">
        <w:rPr>
          <w:szCs w:val="24"/>
        </w:rPr>
        <w:t xml:space="preserve">в большей степени выполнялись положения Конвенции, в особенности в том, что касается </w:t>
      </w:r>
      <w:r w:rsidRPr="00AC7D97">
        <w:rPr>
          <w:szCs w:val="24"/>
        </w:rPr>
        <w:t>язык</w:t>
      </w:r>
      <w:r w:rsidR="00241CF2" w:rsidRPr="00AC7D97">
        <w:rPr>
          <w:szCs w:val="24"/>
        </w:rPr>
        <w:t>ов</w:t>
      </w:r>
      <w:r w:rsidRPr="00AC7D97">
        <w:rPr>
          <w:szCs w:val="24"/>
        </w:rPr>
        <w:t xml:space="preserve"> меньшинств.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21.</w:t>
      </w:r>
      <w:r w:rsidRPr="00AC7D97">
        <w:rPr>
          <w:szCs w:val="24"/>
        </w:rPr>
        <w:tab/>
        <w:t xml:space="preserve">Что касается реакции </w:t>
      </w:r>
      <w:r w:rsidR="00424163" w:rsidRPr="00AC7D97">
        <w:rPr>
          <w:szCs w:val="24"/>
        </w:rPr>
        <w:t xml:space="preserve">иракского </w:t>
      </w:r>
      <w:r w:rsidRPr="00AC7D97">
        <w:rPr>
          <w:szCs w:val="24"/>
        </w:rPr>
        <w:t>правительства</w:t>
      </w:r>
      <w:r w:rsidR="00424163" w:rsidRPr="00AC7D97">
        <w:rPr>
          <w:szCs w:val="24"/>
        </w:rPr>
        <w:t xml:space="preserve"> </w:t>
      </w:r>
      <w:r w:rsidRPr="00AC7D97">
        <w:rPr>
          <w:szCs w:val="24"/>
        </w:rPr>
        <w:t xml:space="preserve">на замечания, </w:t>
      </w:r>
      <w:r w:rsidR="00A36618" w:rsidRPr="00AC7D97">
        <w:rPr>
          <w:szCs w:val="24"/>
        </w:rPr>
        <w:t xml:space="preserve">сформулированные </w:t>
      </w:r>
      <w:r w:rsidRPr="00AC7D97">
        <w:rPr>
          <w:szCs w:val="24"/>
        </w:rPr>
        <w:t xml:space="preserve">членами Комитета </w:t>
      </w:r>
      <w:r w:rsidR="00A36618" w:rsidRPr="00AC7D97">
        <w:rPr>
          <w:szCs w:val="24"/>
        </w:rPr>
        <w:t xml:space="preserve">в ходе заседания </w:t>
      </w:r>
      <w:r w:rsidR="00BB3237" w:rsidRPr="00AC7D97">
        <w:rPr>
          <w:szCs w:val="24"/>
        </w:rPr>
        <w:t>его</w:t>
      </w:r>
      <w:r w:rsidRPr="00AC7D97">
        <w:rPr>
          <w:szCs w:val="24"/>
        </w:rPr>
        <w:t xml:space="preserve"> пятидесятой сессии, </w:t>
      </w:r>
      <w:r w:rsidR="00A36618" w:rsidRPr="00AC7D97">
        <w:rPr>
          <w:szCs w:val="24"/>
        </w:rPr>
        <w:t xml:space="preserve">г-н Валенсия Родригес, учитывая общую сложную ситуацию в стране, </w:t>
      </w:r>
      <w:r w:rsidR="00AC5F30" w:rsidRPr="00AC7D97">
        <w:rPr>
          <w:szCs w:val="24"/>
        </w:rPr>
        <w:t xml:space="preserve">подчеркивает </w:t>
      </w:r>
      <w:r w:rsidR="00A36618" w:rsidRPr="00AC7D97">
        <w:rPr>
          <w:szCs w:val="24"/>
        </w:rPr>
        <w:t>необходимость поиска решений</w:t>
      </w:r>
      <w:r w:rsidRPr="00AC7D97">
        <w:rPr>
          <w:szCs w:val="24"/>
        </w:rPr>
        <w:t xml:space="preserve">, которые </w:t>
      </w:r>
      <w:r w:rsidR="00A36618" w:rsidRPr="00AC7D97">
        <w:rPr>
          <w:szCs w:val="24"/>
        </w:rPr>
        <w:t xml:space="preserve">бы базировались не только на международных нормах права, но также принимали бы во внимание гуманитарные аспекты вопроса. </w:t>
      </w:r>
      <w:r w:rsidR="00A47E68" w:rsidRPr="00AC7D97">
        <w:rPr>
          <w:szCs w:val="24"/>
        </w:rPr>
        <w:t xml:space="preserve"> </w:t>
      </w:r>
      <w:r w:rsidR="00001FF1" w:rsidRPr="00AC7D97">
        <w:rPr>
          <w:szCs w:val="24"/>
        </w:rPr>
        <w:t>В частности, в связи с</w:t>
      </w:r>
      <w:r w:rsidR="00BB3237" w:rsidRPr="00AC7D97">
        <w:rPr>
          <w:szCs w:val="24"/>
        </w:rPr>
        <w:t xml:space="preserve"> представленны</w:t>
      </w:r>
      <w:r w:rsidR="00001FF1" w:rsidRPr="00AC7D97">
        <w:rPr>
          <w:szCs w:val="24"/>
        </w:rPr>
        <w:t>ми</w:t>
      </w:r>
      <w:r w:rsidR="00BB3237" w:rsidRPr="00AC7D97">
        <w:rPr>
          <w:szCs w:val="24"/>
        </w:rPr>
        <w:t xml:space="preserve"> в докладе разъяснени</w:t>
      </w:r>
      <w:r w:rsidR="00001FF1" w:rsidRPr="00AC7D97">
        <w:rPr>
          <w:szCs w:val="24"/>
        </w:rPr>
        <w:t>ями</w:t>
      </w:r>
      <w:r w:rsidR="00BB3237" w:rsidRPr="00AC7D97">
        <w:rPr>
          <w:szCs w:val="24"/>
        </w:rPr>
        <w:t xml:space="preserve"> </w:t>
      </w:r>
      <w:r w:rsidR="00191EF7" w:rsidRPr="00AC7D97">
        <w:rPr>
          <w:szCs w:val="24"/>
        </w:rPr>
        <w:t>по поводу ограничений на покупку объектов недвижимости</w:t>
      </w:r>
      <w:r w:rsidR="00001FF1" w:rsidRPr="00AC7D97">
        <w:rPr>
          <w:szCs w:val="24"/>
        </w:rPr>
        <w:t xml:space="preserve"> в провинции Багдад</w:t>
      </w:r>
      <w:r w:rsidR="00191EF7" w:rsidRPr="00AC7D97">
        <w:rPr>
          <w:szCs w:val="24"/>
        </w:rPr>
        <w:t xml:space="preserve">, г-н Валенсия Родригес спрашивает, не </w:t>
      </w:r>
      <w:r w:rsidR="00001FF1" w:rsidRPr="00AC7D97">
        <w:rPr>
          <w:szCs w:val="24"/>
        </w:rPr>
        <w:t>ущемляются ли интересы представителей эт</w:t>
      </w:r>
      <w:r w:rsidR="00191EF7" w:rsidRPr="00AC7D97">
        <w:rPr>
          <w:szCs w:val="24"/>
        </w:rPr>
        <w:t xml:space="preserve">нических меньшинств, </w:t>
      </w:r>
      <w:r w:rsidRPr="00AC7D97">
        <w:rPr>
          <w:szCs w:val="24"/>
        </w:rPr>
        <w:t xml:space="preserve">если они </w:t>
      </w:r>
      <w:r w:rsidR="00001FF1" w:rsidRPr="00AC7D97">
        <w:rPr>
          <w:szCs w:val="24"/>
        </w:rPr>
        <w:t>покупают</w:t>
      </w:r>
      <w:r w:rsidRPr="00AC7D97">
        <w:rPr>
          <w:szCs w:val="24"/>
        </w:rPr>
        <w:t xml:space="preserve"> недвижимость, вследствие </w:t>
      </w:r>
      <w:r w:rsidR="00001FF1" w:rsidRPr="00AC7D97">
        <w:rPr>
          <w:szCs w:val="24"/>
        </w:rPr>
        <w:t xml:space="preserve">вероятных случаев </w:t>
      </w:r>
      <w:r w:rsidRPr="00AC7D97">
        <w:rPr>
          <w:szCs w:val="24"/>
        </w:rPr>
        <w:t>дискриминации</w:t>
      </w:r>
      <w:r w:rsidR="00001FF1" w:rsidRPr="00AC7D97">
        <w:rPr>
          <w:szCs w:val="24"/>
        </w:rPr>
        <w:t xml:space="preserve"> при проведении в 1957 году</w:t>
      </w:r>
      <w:r w:rsidRPr="00AC7D97">
        <w:rPr>
          <w:szCs w:val="24"/>
        </w:rPr>
        <w:t xml:space="preserve"> переписи населения</w:t>
      </w:r>
      <w:r w:rsidR="00001FF1" w:rsidRPr="00AC7D97">
        <w:rPr>
          <w:szCs w:val="24"/>
        </w:rPr>
        <w:t xml:space="preserve">. </w:t>
      </w:r>
      <w:r w:rsidRPr="00AC7D97">
        <w:rPr>
          <w:szCs w:val="24"/>
        </w:rPr>
        <w:t xml:space="preserve"> </w:t>
      </w:r>
      <w:r w:rsidR="00A47E68" w:rsidRPr="00AC7D97">
        <w:rPr>
          <w:szCs w:val="24"/>
        </w:rPr>
        <w:t xml:space="preserve"> </w:t>
      </w:r>
      <w:r w:rsidR="00001FF1" w:rsidRPr="00AC7D97">
        <w:rPr>
          <w:szCs w:val="24"/>
        </w:rPr>
        <w:t xml:space="preserve">Планируют ли иракские </w:t>
      </w:r>
      <w:r w:rsidRPr="00AC7D97">
        <w:rPr>
          <w:szCs w:val="24"/>
        </w:rPr>
        <w:t xml:space="preserve">власти провести </w:t>
      </w:r>
      <w:r w:rsidR="00001FF1" w:rsidRPr="00AC7D97">
        <w:rPr>
          <w:szCs w:val="24"/>
        </w:rPr>
        <w:t>очередную</w:t>
      </w:r>
      <w:r w:rsidRPr="00AC7D97">
        <w:rPr>
          <w:szCs w:val="24"/>
        </w:rPr>
        <w:t xml:space="preserve"> перепись населения, которая </w:t>
      </w:r>
      <w:r w:rsidR="007128FC" w:rsidRPr="00AC7D97">
        <w:rPr>
          <w:szCs w:val="24"/>
        </w:rPr>
        <w:t>бы позволила</w:t>
      </w:r>
      <w:r w:rsidRPr="00AC7D97">
        <w:rPr>
          <w:szCs w:val="24"/>
        </w:rPr>
        <w:t xml:space="preserve"> зарегистрировать в </w:t>
      </w:r>
      <w:r w:rsidR="007128FC" w:rsidRPr="00AC7D97">
        <w:rPr>
          <w:szCs w:val="24"/>
        </w:rPr>
        <w:t>провинции</w:t>
      </w:r>
      <w:r w:rsidRPr="00AC7D97">
        <w:rPr>
          <w:szCs w:val="24"/>
        </w:rPr>
        <w:t xml:space="preserve"> всех жителей</w:t>
      </w:r>
      <w:r w:rsidR="007128FC" w:rsidRPr="00AC7D97">
        <w:rPr>
          <w:szCs w:val="24"/>
        </w:rPr>
        <w:t>,</w:t>
      </w:r>
      <w:r w:rsidRPr="00AC7D97">
        <w:rPr>
          <w:szCs w:val="24"/>
        </w:rPr>
        <w:t xml:space="preserve"> без каких-либо элементов дискриминации, как это указано в </w:t>
      </w:r>
      <w:r w:rsidR="007128FC" w:rsidRPr="00AC7D97">
        <w:rPr>
          <w:szCs w:val="24"/>
        </w:rPr>
        <w:t>Конвенции</w:t>
      </w:r>
      <w:r w:rsidR="009C7BE8" w:rsidRPr="00AC7D97">
        <w:rPr>
          <w:szCs w:val="24"/>
        </w:rPr>
        <w:t xml:space="preserve">?  </w:t>
      </w:r>
      <w:r w:rsidRPr="00AC7D97">
        <w:rPr>
          <w:szCs w:val="24"/>
        </w:rPr>
        <w:t xml:space="preserve">Кроме того, </w:t>
      </w:r>
      <w:r w:rsidR="007128FC" w:rsidRPr="00AC7D97">
        <w:rPr>
          <w:szCs w:val="24"/>
        </w:rPr>
        <w:t xml:space="preserve">иракскому </w:t>
      </w:r>
      <w:r w:rsidRPr="00AC7D97">
        <w:rPr>
          <w:szCs w:val="24"/>
        </w:rPr>
        <w:t xml:space="preserve">правительству необходимо </w:t>
      </w:r>
      <w:r w:rsidR="007128FC" w:rsidRPr="00AC7D97">
        <w:rPr>
          <w:szCs w:val="24"/>
        </w:rPr>
        <w:t>будет пред</w:t>
      </w:r>
      <w:r w:rsidRPr="00AC7D97">
        <w:rPr>
          <w:szCs w:val="24"/>
        </w:rPr>
        <w:t>ставить Комитет</w:t>
      </w:r>
      <w:r w:rsidR="007128FC" w:rsidRPr="00AC7D97">
        <w:rPr>
          <w:szCs w:val="24"/>
        </w:rPr>
        <w:t>у</w:t>
      </w:r>
      <w:r w:rsidRPr="00AC7D97">
        <w:rPr>
          <w:szCs w:val="24"/>
        </w:rPr>
        <w:t xml:space="preserve"> дополнительн</w:t>
      </w:r>
      <w:r w:rsidR="007128FC" w:rsidRPr="00AC7D97">
        <w:rPr>
          <w:szCs w:val="24"/>
        </w:rPr>
        <w:t>ые</w:t>
      </w:r>
      <w:r w:rsidRPr="00AC7D97">
        <w:rPr>
          <w:szCs w:val="24"/>
        </w:rPr>
        <w:t xml:space="preserve"> </w:t>
      </w:r>
      <w:r w:rsidR="007128FC" w:rsidRPr="00AC7D97">
        <w:rPr>
          <w:szCs w:val="24"/>
        </w:rPr>
        <w:t>сведения</w:t>
      </w:r>
      <w:r w:rsidRPr="00AC7D97">
        <w:rPr>
          <w:szCs w:val="24"/>
        </w:rPr>
        <w:t xml:space="preserve"> о результатах мер, принятых в </w:t>
      </w:r>
      <w:r w:rsidR="007128FC" w:rsidRPr="00AC7D97">
        <w:rPr>
          <w:szCs w:val="24"/>
        </w:rPr>
        <w:t>поддержку</w:t>
      </w:r>
      <w:r w:rsidRPr="00AC7D97">
        <w:rPr>
          <w:szCs w:val="24"/>
        </w:rPr>
        <w:t xml:space="preserve"> </w:t>
      </w:r>
      <w:r w:rsidR="007128FC" w:rsidRPr="00AC7D97">
        <w:rPr>
          <w:szCs w:val="24"/>
        </w:rPr>
        <w:t>курдского</w:t>
      </w:r>
      <w:r w:rsidRPr="00AC7D97">
        <w:rPr>
          <w:szCs w:val="24"/>
        </w:rPr>
        <w:t xml:space="preserve"> меньшинств</w:t>
      </w:r>
      <w:r w:rsidR="00A47E68" w:rsidRPr="00AC7D97">
        <w:rPr>
          <w:szCs w:val="24"/>
        </w:rPr>
        <w:t xml:space="preserve">а, проживающего в болотистом регионе </w:t>
      </w:r>
      <w:r w:rsidR="007128FC" w:rsidRPr="00AC7D97">
        <w:rPr>
          <w:szCs w:val="24"/>
        </w:rPr>
        <w:t>страны</w:t>
      </w:r>
      <w:r w:rsidR="00A47E68" w:rsidRPr="00AC7D97">
        <w:rPr>
          <w:szCs w:val="24"/>
        </w:rPr>
        <w:t xml:space="preserve"> </w:t>
      </w:r>
      <w:r w:rsidRPr="00AC7D97">
        <w:rPr>
          <w:szCs w:val="24"/>
        </w:rPr>
        <w:t>(пункт</w:t>
      </w:r>
      <w:r w:rsidR="007128FC" w:rsidRPr="00AC7D97">
        <w:rPr>
          <w:szCs w:val="24"/>
        </w:rPr>
        <w:t>ы</w:t>
      </w:r>
      <w:r w:rsidRPr="00AC7D97">
        <w:rPr>
          <w:szCs w:val="24"/>
        </w:rPr>
        <w:t xml:space="preserve"> 47 и 48 </w:t>
      </w:r>
      <w:r w:rsidR="007128FC" w:rsidRPr="00AC7D97">
        <w:rPr>
          <w:szCs w:val="24"/>
        </w:rPr>
        <w:t>доклад</w:t>
      </w:r>
      <w:r w:rsidR="00A47E68" w:rsidRPr="00AC7D97">
        <w:rPr>
          <w:szCs w:val="24"/>
        </w:rPr>
        <w:t>а)</w:t>
      </w:r>
      <w:r w:rsidR="007128FC" w:rsidRPr="00AC7D97">
        <w:rPr>
          <w:szCs w:val="24"/>
        </w:rPr>
        <w:t>, в частности, в отношении</w:t>
      </w:r>
      <w:r w:rsidRPr="00AC7D97">
        <w:rPr>
          <w:szCs w:val="24"/>
        </w:rPr>
        <w:t xml:space="preserve"> закона об автономии </w:t>
      </w:r>
      <w:r w:rsidR="00B62B3D" w:rsidRPr="00AC7D97">
        <w:rPr>
          <w:szCs w:val="24"/>
        </w:rPr>
        <w:t>Курдистанского региона</w:t>
      </w:r>
      <w:r w:rsidRPr="00AC7D97">
        <w:rPr>
          <w:szCs w:val="24"/>
        </w:rPr>
        <w:t>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22.</w:t>
      </w:r>
      <w:r w:rsidRPr="00AC7D97">
        <w:rPr>
          <w:szCs w:val="24"/>
        </w:rPr>
        <w:tab/>
        <w:t xml:space="preserve">В заключение </w:t>
      </w:r>
      <w:r w:rsidR="00EC38C1" w:rsidRPr="00AC7D97">
        <w:rPr>
          <w:szCs w:val="24"/>
        </w:rPr>
        <w:t>г-н Валенсия Родригес</w:t>
      </w:r>
      <w:r w:rsidRPr="00AC7D97">
        <w:rPr>
          <w:szCs w:val="24"/>
        </w:rPr>
        <w:t xml:space="preserve"> с радостью </w:t>
      </w:r>
      <w:r w:rsidR="00EC38C1" w:rsidRPr="00AC7D97">
        <w:rPr>
          <w:szCs w:val="24"/>
        </w:rPr>
        <w:t>отмечает,</w:t>
      </w:r>
      <w:r w:rsidRPr="00AC7D97">
        <w:rPr>
          <w:szCs w:val="24"/>
        </w:rPr>
        <w:t xml:space="preserve"> что</w:t>
      </w:r>
      <w:r w:rsidR="00EC38C1" w:rsidRPr="00AC7D97">
        <w:rPr>
          <w:szCs w:val="24"/>
        </w:rPr>
        <w:t>, как говорится в</w:t>
      </w:r>
      <w:r w:rsidRPr="00AC7D97">
        <w:rPr>
          <w:szCs w:val="24"/>
        </w:rPr>
        <w:t xml:space="preserve"> пункт</w:t>
      </w:r>
      <w:r w:rsidR="00EC38C1" w:rsidRPr="00AC7D97">
        <w:rPr>
          <w:szCs w:val="24"/>
        </w:rPr>
        <w:t>е</w:t>
      </w:r>
      <w:r w:rsidRPr="00AC7D97">
        <w:rPr>
          <w:szCs w:val="24"/>
        </w:rPr>
        <w:t xml:space="preserve"> 74</w:t>
      </w:r>
      <w:r w:rsidR="00EC38C1" w:rsidRPr="00AC7D97">
        <w:rPr>
          <w:szCs w:val="24"/>
        </w:rPr>
        <w:t xml:space="preserve"> доклада, </w:t>
      </w:r>
      <w:r w:rsidRPr="00AC7D97">
        <w:rPr>
          <w:szCs w:val="24"/>
        </w:rPr>
        <w:t>культурные, языковые и другие права меньшинств,</w:t>
      </w:r>
      <w:r w:rsidR="00EC38C1" w:rsidRPr="00AC7D97">
        <w:rPr>
          <w:szCs w:val="24"/>
        </w:rPr>
        <w:t xml:space="preserve"> в частности,</w:t>
      </w:r>
      <w:r w:rsidRPr="00AC7D97">
        <w:rPr>
          <w:szCs w:val="24"/>
        </w:rPr>
        <w:t xml:space="preserve"> </w:t>
      </w:r>
      <w:r w:rsidR="00EC38C1" w:rsidRPr="00AC7D97">
        <w:rPr>
          <w:szCs w:val="24"/>
        </w:rPr>
        <w:t>т</w:t>
      </w:r>
      <w:r w:rsidRPr="00AC7D97">
        <w:rPr>
          <w:szCs w:val="24"/>
        </w:rPr>
        <w:t xml:space="preserve">уркменов и </w:t>
      </w:r>
      <w:r w:rsidR="00EC38C1" w:rsidRPr="00AC7D97">
        <w:rPr>
          <w:szCs w:val="24"/>
        </w:rPr>
        <w:t>с</w:t>
      </w:r>
      <w:r w:rsidRPr="00AC7D97">
        <w:rPr>
          <w:szCs w:val="24"/>
        </w:rPr>
        <w:t xml:space="preserve">ирийцев, гарантируются государством. </w:t>
      </w:r>
      <w:r w:rsidR="009C7BE8" w:rsidRPr="00AC7D97">
        <w:rPr>
          <w:szCs w:val="24"/>
        </w:rPr>
        <w:t xml:space="preserve"> </w:t>
      </w:r>
      <w:r w:rsidRPr="00AC7D97">
        <w:rPr>
          <w:szCs w:val="24"/>
        </w:rPr>
        <w:t xml:space="preserve">Он хотел бы знать, </w:t>
      </w:r>
      <w:r w:rsidR="00EC38C1" w:rsidRPr="00AC7D97">
        <w:rPr>
          <w:szCs w:val="24"/>
        </w:rPr>
        <w:t xml:space="preserve">насколько сильно представлены </w:t>
      </w:r>
      <w:r w:rsidRPr="00AC7D97">
        <w:rPr>
          <w:szCs w:val="24"/>
        </w:rPr>
        <w:t xml:space="preserve">этих </w:t>
      </w:r>
      <w:r w:rsidR="00EC38C1" w:rsidRPr="00AC7D97">
        <w:rPr>
          <w:szCs w:val="24"/>
        </w:rPr>
        <w:t>общины в центральных органа</w:t>
      </w:r>
      <w:r w:rsidR="009C7BE8" w:rsidRPr="00AC7D97">
        <w:rPr>
          <w:szCs w:val="24"/>
        </w:rPr>
        <w:t>х</w:t>
      </w:r>
      <w:r w:rsidR="00EC38C1" w:rsidRPr="00AC7D97">
        <w:rPr>
          <w:szCs w:val="24"/>
        </w:rPr>
        <w:t xml:space="preserve"> правительства</w:t>
      </w:r>
      <w:r w:rsidRPr="00AC7D97">
        <w:rPr>
          <w:szCs w:val="24"/>
        </w:rPr>
        <w:t>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23.</w:t>
      </w:r>
      <w:r w:rsidRPr="00AC7D97">
        <w:rPr>
          <w:szCs w:val="24"/>
        </w:rPr>
        <w:tab/>
      </w:r>
      <w:r w:rsidR="00EC38C1" w:rsidRPr="00AC7D97">
        <w:rPr>
          <w:szCs w:val="24"/>
          <w:u w:val="single"/>
        </w:rPr>
        <w:t>Г-жа М</w:t>
      </w:r>
      <w:r w:rsidR="00A052A8" w:rsidRPr="00AC7D97">
        <w:rPr>
          <w:szCs w:val="24"/>
          <w:u w:val="single"/>
        </w:rPr>
        <w:t>АКДУГАЛЛ</w:t>
      </w:r>
      <w:r w:rsidRPr="00AC7D97">
        <w:rPr>
          <w:szCs w:val="24"/>
        </w:rPr>
        <w:t xml:space="preserve"> хотела бы знать, </w:t>
      </w:r>
      <w:r w:rsidR="00EC38C1" w:rsidRPr="00AC7D97">
        <w:rPr>
          <w:szCs w:val="24"/>
        </w:rPr>
        <w:t>причастно</w:t>
      </w:r>
      <w:r w:rsidRPr="00AC7D97">
        <w:rPr>
          <w:szCs w:val="24"/>
        </w:rPr>
        <w:t xml:space="preserve"> ли</w:t>
      </w:r>
      <w:r w:rsidR="00EC38C1" w:rsidRPr="00AC7D97">
        <w:rPr>
          <w:szCs w:val="24"/>
        </w:rPr>
        <w:t xml:space="preserve"> каким-то образом иракское п</w:t>
      </w:r>
      <w:r w:rsidRPr="00AC7D97">
        <w:rPr>
          <w:szCs w:val="24"/>
        </w:rPr>
        <w:t xml:space="preserve">равительство </w:t>
      </w:r>
      <w:r w:rsidR="00EC38C1" w:rsidRPr="00AC7D97">
        <w:rPr>
          <w:szCs w:val="24"/>
        </w:rPr>
        <w:t>к</w:t>
      </w:r>
      <w:r w:rsidRPr="00AC7D97">
        <w:rPr>
          <w:szCs w:val="24"/>
        </w:rPr>
        <w:t xml:space="preserve"> принудительном</w:t>
      </w:r>
      <w:r w:rsidR="00EC38C1" w:rsidRPr="00AC7D97">
        <w:rPr>
          <w:szCs w:val="24"/>
        </w:rPr>
        <w:t>у</w:t>
      </w:r>
      <w:r w:rsidRPr="00AC7D97">
        <w:rPr>
          <w:szCs w:val="24"/>
        </w:rPr>
        <w:t xml:space="preserve"> изгнани</w:t>
      </w:r>
      <w:r w:rsidR="00EC38C1" w:rsidRPr="00AC7D97">
        <w:rPr>
          <w:szCs w:val="24"/>
        </w:rPr>
        <w:t>ю</w:t>
      </w:r>
      <w:r w:rsidRPr="00AC7D97">
        <w:rPr>
          <w:szCs w:val="24"/>
        </w:rPr>
        <w:t xml:space="preserve"> и </w:t>
      </w:r>
      <w:r w:rsidR="00EC38C1" w:rsidRPr="00AC7D97">
        <w:rPr>
          <w:szCs w:val="24"/>
        </w:rPr>
        <w:t>устройству на новом месте жительства</w:t>
      </w:r>
      <w:r w:rsidRPr="00AC7D97">
        <w:rPr>
          <w:szCs w:val="24"/>
        </w:rPr>
        <w:t xml:space="preserve"> </w:t>
      </w:r>
      <w:r w:rsidR="006A6F5F" w:rsidRPr="00AC7D97">
        <w:rPr>
          <w:szCs w:val="24"/>
        </w:rPr>
        <w:t>населения</w:t>
      </w:r>
      <w:r w:rsidRPr="00AC7D97">
        <w:rPr>
          <w:szCs w:val="24"/>
        </w:rPr>
        <w:t xml:space="preserve"> региона Киркук. </w:t>
      </w:r>
      <w:r w:rsidR="00A51D1E" w:rsidRPr="00AC7D97">
        <w:rPr>
          <w:szCs w:val="24"/>
        </w:rPr>
        <w:t xml:space="preserve"> </w:t>
      </w:r>
      <w:r w:rsidRPr="00AC7D97">
        <w:rPr>
          <w:szCs w:val="24"/>
        </w:rPr>
        <w:t xml:space="preserve">Она также хотела бы знать, почему </w:t>
      </w:r>
      <w:r w:rsidR="00A052A8" w:rsidRPr="00AC7D97">
        <w:rPr>
          <w:szCs w:val="24"/>
        </w:rPr>
        <w:t xml:space="preserve">жертвами подобных мер стали </w:t>
      </w:r>
      <w:r w:rsidRPr="00AC7D97">
        <w:rPr>
          <w:szCs w:val="24"/>
        </w:rPr>
        <w:t>семьи неарабского происхождения</w:t>
      </w:r>
      <w:r w:rsidR="00A51D1E" w:rsidRPr="00AC7D97">
        <w:rPr>
          <w:szCs w:val="24"/>
        </w:rPr>
        <w:t>,</w:t>
      </w:r>
      <w:r w:rsidRPr="00AC7D97">
        <w:rPr>
          <w:szCs w:val="24"/>
        </w:rPr>
        <w:t xml:space="preserve"> и </w:t>
      </w:r>
      <w:r w:rsidR="00A052A8" w:rsidRPr="00AC7D97">
        <w:rPr>
          <w:szCs w:val="24"/>
        </w:rPr>
        <w:t>намерены ли они</w:t>
      </w:r>
      <w:r w:rsidRPr="00AC7D97">
        <w:rPr>
          <w:szCs w:val="24"/>
        </w:rPr>
        <w:t xml:space="preserve"> передать дел</w:t>
      </w:r>
      <w:r w:rsidR="00A052A8" w:rsidRPr="00AC7D97">
        <w:rPr>
          <w:szCs w:val="24"/>
        </w:rPr>
        <w:t>а</w:t>
      </w:r>
      <w:r w:rsidRPr="00AC7D97">
        <w:rPr>
          <w:szCs w:val="24"/>
        </w:rPr>
        <w:t xml:space="preserve"> в суд или в другие специальные инстанции.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24.</w:t>
      </w:r>
      <w:r w:rsidRPr="00AC7D97">
        <w:rPr>
          <w:szCs w:val="24"/>
        </w:rPr>
        <w:tab/>
      </w:r>
      <w:r w:rsidR="00A052A8" w:rsidRPr="00AC7D97">
        <w:rPr>
          <w:szCs w:val="24"/>
        </w:rPr>
        <w:t>Кроме того, г-жа Макдугалл</w:t>
      </w:r>
      <w:r w:rsidRPr="00AC7D97">
        <w:rPr>
          <w:szCs w:val="24"/>
        </w:rPr>
        <w:t xml:space="preserve"> хотела бы получить дополнительн</w:t>
      </w:r>
      <w:r w:rsidR="00A052A8" w:rsidRPr="00AC7D97">
        <w:rPr>
          <w:szCs w:val="24"/>
        </w:rPr>
        <w:t>ые</w:t>
      </w:r>
      <w:r w:rsidRPr="00AC7D97">
        <w:rPr>
          <w:szCs w:val="24"/>
        </w:rPr>
        <w:t xml:space="preserve"> </w:t>
      </w:r>
      <w:r w:rsidR="00A052A8" w:rsidRPr="00AC7D97">
        <w:rPr>
          <w:szCs w:val="24"/>
        </w:rPr>
        <w:t xml:space="preserve">сведения о положениях </w:t>
      </w:r>
      <w:r w:rsidRPr="00AC7D97">
        <w:rPr>
          <w:szCs w:val="24"/>
        </w:rPr>
        <w:t xml:space="preserve">статьи 200 Уголовного Кодекса </w:t>
      </w:r>
      <w:r w:rsidR="00A052A8" w:rsidRPr="00AC7D97">
        <w:rPr>
          <w:szCs w:val="24"/>
        </w:rPr>
        <w:t>Ирака, запрещающей р</w:t>
      </w:r>
      <w:r w:rsidRPr="00AC7D97">
        <w:rPr>
          <w:szCs w:val="24"/>
        </w:rPr>
        <w:t>елигиозны</w:t>
      </w:r>
      <w:r w:rsidR="00A052A8" w:rsidRPr="00AC7D97">
        <w:rPr>
          <w:szCs w:val="24"/>
        </w:rPr>
        <w:t>й сепаратизм</w:t>
      </w:r>
      <w:r w:rsidRPr="00AC7D97">
        <w:rPr>
          <w:szCs w:val="24"/>
        </w:rPr>
        <w:t xml:space="preserve"> и </w:t>
      </w:r>
      <w:r w:rsidR="00A052A8" w:rsidRPr="00AC7D97">
        <w:rPr>
          <w:szCs w:val="24"/>
        </w:rPr>
        <w:t>разжигание</w:t>
      </w:r>
      <w:r w:rsidRPr="00AC7D97">
        <w:rPr>
          <w:szCs w:val="24"/>
        </w:rPr>
        <w:t xml:space="preserve"> ненависти и враждебности между различными </w:t>
      </w:r>
      <w:r w:rsidR="00A052A8" w:rsidRPr="00AC7D97">
        <w:rPr>
          <w:szCs w:val="24"/>
        </w:rPr>
        <w:t>представителями населения страны</w:t>
      </w:r>
      <w:r w:rsidRPr="00AC7D97">
        <w:rPr>
          <w:szCs w:val="24"/>
        </w:rPr>
        <w:t xml:space="preserve">. </w:t>
      </w:r>
      <w:r w:rsidR="00124D15" w:rsidRPr="00AC7D97">
        <w:rPr>
          <w:szCs w:val="24"/>
        </w:rPr>
        <w:t xml:space="preserve"> </w:t>
      </w:r>
      <w:r w:rsidR="00A052A8" w:rsidRPr="00AC7D97">
        <w:rPr>
          <w:szCs w:val="24"/>
        </w:rPr>
        <w:t>Отвечают ли, по мнению иракского правительства, эти положения</w:t>
      </w:r>
      <w:r w:rsidRPr="00AC7D97">
        <w:rPr>
          <w:szCs w:val="24"/>
        </w:rPr>
        <w:t xml:space="preserve"> требованиям статьи</w:t>
      </w:r>
      <w:r w:rsidR="00A052A8" w:rsidRPr="00AC7D97">
        <w:rPr>
          <w:szCs w:val="24"/>
        </w:rPr>
        <w:t xml:space="preserve"> 4 Конвенции?</w:t>
      </w:r>
      <w:r w:rsidRPr="00AC7D97">
        <w:rPr>
          <w:szCs w:val="24"/>
        </w:rPr>
        <w:t xml:space="preserve"> </w:t>
      </w:r>
      <w:r w:rsidR="00124D15" w:rsidRPr="00AC7D97">
        <w:rPr>
          <w:szCs w:val="24"/>
        </w:rPr>
        <w:t xml:space="preserve"> </w:t>
      </w:r>
      <w:r w:rsidRPr="00AC7D97">
        <w:rPr>
          <w:szCs w:val="24"/>
        </w:rPr>
        <w:t xml:space="preserve">Была ли </w:t>
      </w:r>
      <w:r w:rsidR="00BD27DC" w:rsidRPr="00AC7D97">
        <w:rPr>
          <w:szCs w:val="24"/>
        </w:rPr>
        <w:t xml:space="preserve">уже случаи возбуждения гражданами </w:t>
      </w:r>
      <w:r w:rsidRPr="00AC7D97">
        <w:rPr>
          <w:szCs w:val="24"/>
        </w:rPr>
        <w:t>уголовны</w:t>
      </w:r>
      <w:r w:rsidR="00BD27DC" w:rsidRPr="00AC7D97">
        <w:rPr>
          <w:szCs w:val="24"/>
        </w:rPr>
        <w:t>х</w:t>
      </w:r>
      <w:r w:rsidRPr="00AC7D97">
        <w:rPr>
          <w:szCs w:val="24"/>
        </w:rPr>
        <w:t xml:space="preserve"> дел</w:t>
      </w:r>
      <w:r w:rsidR="00BD27DC" w:rsidRPr="00AC7D97">
        <w:rPr>
          <w:szCs w:val="24"/>
        </w:rPr>
        <w:t xml:space="preserve"> со ссылкой на</w:t>
      </w:r>
      <w:r w:rsidRPr="00AC7D97">
        <w:rPr>
          <w:szCs w:val="24"/>
        </w:rPr>
        <w:t xml:space="preserve"> эту статью Уголовного Кодекса? </w:t>
      </w:r>
      <w:r w:rsidR="00124D15" w:rsidRPr="00AC7D97">
        <w:rPr>
          <w:szCs w:val="24"/>
        </w:rPr>
        <w:t xml:space="preserve"> </w:t>
      </w:r>
      <w:r w:rsidRPr="00AC7D97">
        <w:rPr>
          <w:szCs w:val="24"/>
        </w:rPr>
        <w:t>Комитет</w:t>
      </w:r>
      <w:r w:rsidR="00BD27DC" w:rsidRPr="00AC7D97">
        <w:rPr>
          <w:szCs w:val="24"/>
        </w:rPr>
        <w:t xml:space="preserve">у также было бы полезно узнать, </w:t>
      </w:r>
      <w:r w:rsidRPr="00AC7D97">
        <w:rPr>
          <w:szCs w:val="24"/>
        </w:rPr>
        <w:t xml:space="preserve">какие меры принимает правительство, </w:t>
      </w:r>
      <w:r w:rsidR="00BD27DC" w:rsidRPr="00AC7D97">
        <w:rPr>
          <w:szCs w:val="24"/>
        </w:rPr>
        <w:t>в частности,</w:t>
      </w:r>
      <w:r w:rsidRPr="00AC7D97">
        <w:rPr>
          <w:szCs w:val="24"/>
        </w:rPr>
        <w:t xml:space="preserve"> в сфере образования, </w:t>
      </w:r>
      <w:r w:rsidR="00BD27DC" w:rsidRPr="00AC7D97">
        <w:rPr>
          <w:szCs w:val="24"/>
        </w:rPr>
        <w:t xml:space="preserve">с тем </w:t>
      </w:r>
      <w:r w:rsidRPr="00AC7D97">
        <w:rPr>
          <w:szCs w:val="24"/>
        </w:rPr>
        <w:t xml:space="preserve">чтобы </w:t>
      </w:r>
      <w:r w:rsidR="00BD27DC" w:rsidRPr="00AC7D97">
        <w:rPr>
          <w:szCs w:val="24"/>
        </w:rPr>
        <w:t xml:space="preserve">побороть расистские взгляды и </w:t>
      </w:r>
      <w:r w:rsidR="006D69F8" w:rsidRPr="00AC7D97">
        <w:rPr>
          <w:szCs w:val="24"/>
        </w:rPr>
        <w:t>установки</w:t>
      </w:r>
      <w:r w:rsidR="00BD27DC" w:rsidRPr="00AC7D97">
        <w:rPr>
          <w:szCs w:val="24"/>
        </w:rPr>
        <w:t>?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25.</w:t>
      </w:r>
      <w:r w:rsidRPr="00AC7D97">
        <w:rPr>
          <w:szCs w:val="24"/>
        </w:rPr>
        <w:tab/>
      </w:r>
      <w:r w:rsidR="006D69F8" w:rsidRPr="00AC7D97">
        <w:rPr>
          <w:szCs w:val="24"/>
        </w:rPr>
        <w:t>Напоминая</w:t>
      </w:r>
      <w:r w:rsidRPr="00AC7D97">
        <w:rPr>
          <w:szCs w:val="24"/>
        </w:rPr>
        <w:t xml:space="preserve"> о том, что</w:t>
      </w:r>
      <w:r w:rsidR="006D69F8" w:rsidRPr="00AC7D97">
        <w:rPr>
          <w:szCs w:val="24"/>
        </w:rPr>
        <w:t>, как сообщил</w:t>
      </w:r>
      <w:r w:rsidRPr="00AC7D97">
        <w:rPr>
          <w:szCs w:val="24"/>
        </w:rPr>
        <w:t xml:space="preserve"> Специальный </w:t>
      </w:r>
      <w:r w:rsidR="006D69F8" w:rsidRPr="00AC7D97">
        <w:rPr>
          <w:szCs w:val="24"/>
        </w:rPr>
        <w:t>д</w:t>
      </w:r>
      <w:r w:rsidRPr="00AC7D97">
        <w:rPr>
          <w:szCs w:val="24"/>
        </w:rPr>
        <w:t xml:space="preserve">окладчик Комиссии по правам человека, </w:t>
      </w:r>
      <w:r w:rsidR="006D69F8" w:rsidRPr="00AC7D97">
        <w:rPr>
          <w:szCs w:val="24"/>
        </w:rPr>
        <w:t xml:space="preserve">г-н ван дер Штоль, судом </w:t>
      </w:r>
      <w:r w:rsidR="00FA2A91" w:rsidRPr="00AC7D97">
        <w:rPr>
          <w:szCs w:val="24"/>
        </w:rPr>
        <w:t xml:space="preserve">было признано </w:t>
      </w:r>
      <w:r w:rsidR="006D69F8" w:rsidRPr="00AC7D97">
        <w:rPr>
          <w:szCs w:val="24"/>
        </w:rPr>
        <w:t xml:space="preserve">виновными и казнено </w:t>
      </w:r>
      <w:r w:rsidRPr="00AC7D97">
        <w:rPr>
          <w:szCs w:val="24"/>
        </w:rPr>
        <w:t xml:space="preserve">огромное количество </w:t>
      </w:r>
      <w:r w:rsidR="006D69F8" w:rsidRPr="00AC7D97">
        <w:rPr>
          <w:szCs w:val="24"/>
        </w:rPr>
        <w:t>представителей меньшинств</w:t>
      </w:r>
      <w:r w:rsidRPr="00AC7D97">
        <w:rPr>
          <w:szCs w:val="24"/>
        </w:rPr>
        <w:t xml:space="preserve">, </w:t>
      </w:r>
      <w:r w:rsidR="00FA2A91" w:rsidRPr="00AC7D97">
        <w:rPr>
          <w:szCs w:val="24"/>
        </w:rPr>
        <w:t xml:space="preserve">в связи </w:t>
      </w:r>
      <w:r w:rsidR="00217366" w:rsidRPr="00AC7D97">
        <w:rPr>
          <w:szCs w:val="24"/>
        </w:rPr>
        <w:t>с</w:t>
      </w:r>
      <w:r w:rsidR="00FA2A91" w:rsidRPr="00AC7D97">
        <w:rPr>
          <w:szCs w:val="24"/>
        </w:rPr>
        <w:t xml:space="preserve"> </w:t>
      </w:r>
      <w:r w:rsidR="00217366" w:rsidRPr="00AC7D97">
        <w:rPr>
          <w:szCs w:val="24"/>
        </w:rPr>
        <w:t xml:space="preserve">чем г-жа Макдугалл просит делегацию предоставить свои разъяснения. </w:t>
      </w:r>
      <w:r w:rsidR="00FA2A91" w:rsidRPr="00AC7D97">
        <w:rPr>
          <w:szCs w:val="24"/>
        </w:rPr>
        <w:t xml:space="preserve"> </w:t>
      </w:r>
      <w:r w:rsidRPr="00AC7D97">
        <w:rPr>
          <w:szCs w:val="24"/>
        </w:rPr>
        <w:t xml:space="preserve">Гарантирует ли </w:t>
      </w:r>
      <w:r w:rsidR="00217366" w:rsidRPr="00AC7D97">
        <w:rPr>
          <w:szCs w:val="24"/>
        </w:rPr>
        <w:t xml:space="preserve">иракское </w:t>
      </w:r>
      <w:r w:rsidRPr="00AC7D97">
        <w:rPr>
          <w:szCs w:val="24"/>
        </w:rPr>
        <w:t xml:space="preserve">законодательство </w:t>
      </w:r>
      <w:r w:rsidR="00217366" w:rsidRPr="00AC7D97">
        <w:rPr>
          <w:szCs w:val="24"/>
        </w:rPr>
        <w:t>право на возмещение ущерба</w:t>
      </w:r>
      <w:r w:rsidR="00FA2A91" w:rsidRPr="00AC7D97">
        <w:rPr>
          <w:szCs w:val="24"/>
        </w:rPr>
        <w:t>,</w:t>
      </w:r>
      <w:r w:rsidR="00217366" w:rsidRPr="00AC7D97">
        <w:rPr>
          <w:szCs w:val="24"/>
        </w:rPr>
        <w:t xml:space="preserve"> причиненного вследствие с</w:t>
      </w:r>
      <w:r w:rsidRPr="00AC7D97">
        <w:rPr>
          <w:szCs w:val="24"/>
        </w:rPr>
        <w:t>удебных</w:t>
      </w:r>
      <w:r w:rsidR="00217366" w:rsidRPr="00AC7D97">
        <w:rPr>
          <w:szCs w:val="24"/>
        </w:rPr>
        <w:t xml:space="preserve"> ошибок</w:t>
      </w:r>
      <w:r w:rsidRPr="00AC7D97">
        <w:rPr>
          <w:szCs w:val="24"/>
        </w:rPr>
        <w:t xml:space="preserve">? </w:t>
      </w:r>
      <w:r w:rsidR="00FA2A91" w:rsidRPr="00AC7D97">
        <w:rPr>
          <w:szCs w:val="24"/>
        </w:rPr>
        <w:t xml:space="preserve"> </w:t>
      </w:r>
      <w:r w:rsidR="00217366" w:rsidRPr="00AC7D97">
        <w:rPr>
          <w:szCs w:val="24"/>
        </w:rPr>
        <w:t>Если да, то каковы были результаты возбужденных в связи с этим дел</w:t>
      </w:r>
      <w:r w:rsidRPr="00AC7D97">
        <w:rPr>
          <w:szCs w:val="24"/>
        </w:rPr>
        <w:t>?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26.</w:t>
      </w:r>
      <w:r w:rsidRPr="00AC7D97">
        <w:rPr>
          <w:szCs w:val="24"/>
        </w:rPr>
        <w:tab/>
      </w:r>
      <w:r w:rsidR="00053286" w:rsidRPr="00AC7D97">
        <w:rPr>
          <w:szCs w:val="24"/>
        </w:rPr>
        <w:t>Что касается событий 1988 года, б</w:t>
      </w:r>
      <w:r w:rsidRPr="00AC7D97">
        <w:rPr>
          <w:szCs w:val="24"/>
        </w:rPr>
        <w:t>ыл</w:t>
      </w:r>
      <w:r w:rsidR="00053286" w:rsidRPr="00AC7D97">
        <w:rPr>
          <w:szCs w:val="24"/>
        </w:rPr>
        <w:t>и ли проведены расследования дел об изнасилованиях женщин, чем закончились эти расследования</w:t>
      </w:r>
      <w:r w:rsidR="00891228" w:rsidRPr="00AC7D97">
        <w:rPr>
          <w:szCs w:val="24"/>
        </w:rPr>
        <w:t>,</w:t>
      </w:r>
      <w:r w:rsidR="00053286" w:rsidRPr="00AC7D97">
        <w:rPr>
          <w:szCs w:val="24"/>
        </w:rPr>
        <w:t xml:space="preserve"> и как</w:t>
      </w:r>
      <w:r w:rsidR="005C1240" w:rsidRPr="00AC7D97">
        <w:rPr>
          <w:szCs w:val="24"/>
        </w:rPr>
        <w:t>ое</w:t>
      </w:r>
      <w:r w:rsidR="00053286" w:rsidRPr="00AC7D97">
        <w:rPr>
          <w:szCs w:val="24"/>
        </w:rPr>
        <w:t xml:space="preserve"> возмещени</w:t>
      </w:r>
      <w:r w:rsidR="005C1240" w:rsidRPr="00AC7D97">
        <w:rPr>
          <w:szCs w:val="24"/>
        </w:rPr>
        <w:t>е</w:t>
      </w:r>
      <w:r w:rsidR="00053286" w:rsidRPr="00AC7D97">
        <w:rPr>
          <w:szCs w:val="24"/>
        </w:rPr>
        <w:t xml:space="preserve"> был</w:t>
      </w:r>
      <w:r w:rsidR="005C1240" w:rsidRPr="00AC7D97">
        <w:rPr>
          <w:szCs w:val="24"/>
        </w:rPr>
        <w:t>о</w:t>
      </w:r>
      <w:r w:rsidR="00053286" w:rsidRPr="00AC7D97">
        <w:rPr>
          <w:szCs w:val="24"/>
        </w:rPr>
        <w:t xml:space="preserve"> </w:t>
      </w:r>
      <w:r w:rsidR="005C1240" w:rsidRPr="00AC7D97">
        <w:rPr>
          <w:szCs w:val="24"/>
        </w:rPr>
        <w:t>предоставлено</w:t>
      </w:r>
      <w:r w:rsidRPr="00AC7D97">
        <w:rPr>
          <w:szCs w:val="24"/>
        </w:rPr>
        <w:t xml:space="preserve"> жертвам? </w:t>
      </w:r>
      <w:r w:rsidR="00891228" w:rsidRPr="00AC7D97">
        <w:rPr>
          <w:szCs w:val="24"/>
        </w:rPr>
        <w:t xml:space="preserve"> </w:t>
      </w:r>
      <w:r w:rsidR="005C1240" w:rsidRPr="00AC7D97">
        <w:rPr>
          <w:szCs w:val="24"/>
        </w:rPr>
        <w:t>Наконец, существуют ли программы специальной помощи курдским женщинам, чьи мужья считаются пропавшими без вести</w:t>
      </w:r>
      <w:r w:rsidRPr="00AC7D97">
        <w:rPr>
          <w:szCs w:val="24"/>
        </w:rPr>
        <w:t xml:space="preserve">? </w:t>
      </w:r>
      <w:r w:rsidR="00891228" w:rsidRPr="00AC7D97">
        <w:rPr>
          <w:szCs w:val="24"/>
        </w:rPr>
        <w:t xml:space="preserve"> </w:t>
      </w:r>
      <w:r w:rsidR="005C1240" w:rsidRPr="00AC7D97">
        <w:rPr>
          <w:szCs w:val="24"/>
        </w:rPr>
        <w:t>И, в целом, наделены ли женщины теми же правами в отношении наследства, что и мужчины</w:t>
      </w:r>
      <w:r w:rsidRPr="00AC7D97">
        <w:rPr>
          <w:szCs w:val="24"/>
        </w:rPr>
        <w:t>?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F91377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27.</w:t>
      </w:r>
      <w:r w:rsidRPr="00AC7D97">
        <w:rPr>
          <w:szCs w:val="24"/>
        </w:rPr>
        <w:tab/>
      </w:r>
      <w:r w:rsidRPr="00AC7D97">
        <w:rPr>
          <w:szCs w:val="24"/>
          <w:u w:val="single"/>
        </w:rPr>
        <w:t>Г-н</w:t>
      </w:r>
      <w:r w:rsidR="005C1240" w:rsidRPr="00AC7D97">
        <w:rPr>
          <w:szCs w:val="24"/>
          <w:u w:val="single"/>
        </w:rPr>
        <w:t xml:space="preserve"> де ГУТТ</w:t>
      </w:r>
      <w:r w:rsidR="005C1240" w:rsidRPr="00AC7D97">
        <w:rPr>
          <w:szCs w:val="24"/>
        </w:rPr>
        <w:t xml:space="preserve"> приветствует представление Ираком очередного периодического доклада </w:t>
      </w:r>
      <w:r w:rsidRPr="00AC7D97">
        <w:rPr>
          <w:szCs w:val="24"/>
        </w:rPr>
        <w:t xml:space="preserve">менее чем через два года </w:t>
      </w:r>
      <w:r w:rsidR="005C1240" w:rsidRPr="00AC7D97">
        <w:rPr>
          <w:szCs w:val="24"/>
        </w:rPr>
        <w:t>с момента представления предыдущего</w:t>
      </w:r>
      <w:r w:rsidRPr="00AC7D97">
        <w:rPr>
          <w:szCs w:val="24"/>
        </w:rPr>
        <w:t>, несмотря на м</w:t>
      </w:r>
      <w:r w:rsidR="005C1240" w:rsidRPr="00AC7D97">
        <w:rPr>
          <w:szCs w:val="24"/>
        </w:rPr>
        <w:t>ножество трудностей, с которыми государству приходится сталкиваться</w:t>
      </w:r>
      <w:r w:rsidRPr="00AC7D97">
        <w:rPr>
          <w:szCs w:val="24"/>
        </w:rPr>
        <w:t xml:space="preserve">. </w:t>
      </w:r>
      <w:r w:rsidR="00891228" w:rsidRPr="00AC7D97">
        <w:rPr>
          <w:szCs w:val="24"/>
        </w:rPr>
        <w:t xml:space="preserve"> </w:t>
      </w:r>
      <w:r w:rsidR="005C1240" w:rsidRPr="00AC7D97">
        <w:rPr>
          <w:szCs w:val="24"/>
        </w:rPr>
        <w:t xml:space="preserve">По его мнению, высокой оценки заслуживает </w:t>
      </w:r>
      <w:r w:rsidRPr="00AC7D97">
        <w:rPr>
          <w:szCs w:val="24"/>
        </w:rPr>
        <w:t xml:space="preserve">качество </w:t>
      </w:r>
      <w:r w:rsidR="005C1240" w:rsidRPr="00AC7D97">
        <w:rPr>
          <w:szCs w:val="24"/>
        </w:rPr>
        <w:t>доклада</w:t>
      </w:r>
      <w:r w:rsidRPr="00AC7D97">
        <w:rPr>
          <w:szCs w:val="24"/>
        </w:rPr>
        <w:t xml:space="preserve">, который ему кажется интересным, объективным и сбалансированным. </w:t>
      </w:r>
      <w:r w:rsidR="00891228" w:rsidRPr="00AC7D97">
        <w:rPr>
          <w:szCs w:val="24"/>
        </w:rPr>
        <w:t xml:space="preserve"> </w:t>
      </w:r>
      <w:r w:rsidRPr="00AC7D97">
        <w:rPr>
          <w:szCs w:val="24"/>
        </w:rPr>
        <w:t>Он</w:t>
      </w:r>
      <w:r w:rsidR="005C1240" w:rsidRPr="00AC7D97">
        <w:rPr>
          <w:szCs w:val="24"/>
        </w:rPr>
        <w:t xml:space="preserve"> отмечает положительные моменты, указанные в докладе, такие как, например, обеспечение </w:t>
      </w:r>
      <w:r w:rsidRPr="00AC7D97">
        <w:rPr>
          <w:szCs w:val="24"/>
        </w:rPr>
        <w:t>правительство</w:t>
      </w:r>
      <w:r w:rsidR="005C1240" w:rsidRPr="00AC7D97">
        <w:rPr>
          <w:szCs w:val="24"/>
        </w:rPr>
        <w:t>м</w:t>
      </w:r>
      <w:r w:rsidRPr="00AC7D97">
        <w:rPr>
          <w:szCs w:val="24"/>
        </w:rPr>
        <w:t xml:space="preserve"> </w:t>
      </w:r>
      <w:r w:rsidR="00891228" w:rsidRPr="00AC7D97">
        <w:rPr>
          <w:szCs w:val="24"/>
        </w:rPr>
        <w:t xml:space="preserve">в полной мере </w:t>
      </w:r>
      <w:r w:rsidR="005C1240" w:rsidRPr="00AC7D97">
        <w:rPr>
          <w:szCs w:val="24"/>
        </w:rPr>
        <w:t>осуществления Конвенции</w:t>
      </w:r>
      <w:r w:rsidRPr="00AC7D97">
        <w:rPr>
          <w:szCs w:val="24"/>
        </w:rPr>
        <w:t>,</w:t>
      </w:r>
      <w:r w:rsidR="00F91377" w:rsidRPr="00AC7D97">
        <w:rPr>
          <w:szCs w:val="24"/>
        </w:rPr>
        <w:t xml:space="preserve"> которая закрепляется в национальном праве и  на которую граждане могут ссылаться при перед</w:t>
      </w:r>
      <w:r w:rsidRPr="00AC7D97">
        <w:rPr>
          <w:szCs w:val="24"/>
        </w:rPr>
        <w:t xml:space="preserve">аче дела в суд. </w:t>
      </w:r>
      <w:r w:rsidR="00891228" w:rsidRPr="00AC7D97">
        <w:rPr>
          <w:szCs w:val="24"/>
        </w:rPr>
        <w:t xml:space="preserve"> </w:t>
      </w:r>
      <w:r w:rsidR="00F91377" w:rsidRPr="00AC7D97">
        <w:rPr>
          <w:szCs w:val="24"/>
        </w:rPr>
        <w:t>Согласно другим</w:t>
      </w:r>
      <w:r w:rsidRPr="00AC7D97">
        <w:rPr>
          <w:szCs w:val="24"/>
        </w:rPr>
        <w:t xml:space="preserve"> </w:t>
      </w:r>
      <w:r w:rsidR="00F91377" w:rsidRPr="00AC7D97">
        <w:rPr>
          <w:szCs w:val="24"/>
        </w:rPr>
        <w:t>данным доклада Ирак принимает законы, запрещающие расовую дискриминацию и гарантирующ</w:t>
      </w:r>
      <w:r w:rsidR="00891228" w:rsidRPr="00AC7D97">
        <w:rPr>
          <w:szCs w:val="24"/>
        </w:rPr>
        <w:t>и</w:t>
      </w:r>
      <w:r w:rsidR="00F91377" w:rsidRPr="00AC7D97">
        <w:rPr>
          <w:szCs w:val="24"/>
        </w:rPr>
        <w:t xml:space="preserve">е права представителям курдской общины и турменскому и сирийскому меньшинствам </w:t>
      </w:r>
      <w:r w:rsidR="00891228" w:rsidRPr="00AC7D97">
        <w:rPr>
          <w:szCs w:val="24"/>
        </w:rPr>
        <w:t>и</w:t>
      </w:r>
      <w:r w:rsidR="00F91377" w:rsidRPr="00AC7D97">
        <w:rPr>
          <w:szCs w:val="24"/>
        </w:rPr>
        <w:t xml:space="preserve"> защищающие религиозные общины. </w:t>
      </w:r>
      <w:r w:rsidR="003F08FC" w:rsidRPr="00AC7D97">
        <w:rPr>
          <w:szCs w:val="24"/>
        </w:rPr>
        <w:t xml:space="preserve"> </w:t>
      </w:r>
      <w:r w:rsidR="00F91377" w:rsidRPr="00AC7D97">
        <w:rPr>
          <w:szCs w:val="24"/>
        </w:rPr>
        <w:t xml:space="preserve">Что касается </w:t>
      </w:r>
      <w:r w:rsidR="00C90490" w:rsidRPr="00AC7D97">
        <w:rPr>
          <w:szCs w:val="24"/>
        </w:rPr>
        <w:t>недоработок в вопросе осуществления Конвенции, г-н де Гутт отмечает, что иракское правительство связывает их возникновение с независящими от  него причинами, такими, как наложенное на страну с 1990 года экономическое эмбарго, беспорядки и нестабильность в Курдистане (пункты 107-110 доклада), а также деятельность режимов, пользующихся правами человека, для того чтобы</w:t>
      </w:r>
      <w:r w:rsidR="003F08FC" w:rsidRPr="00AC7D97">
        <w:rPr>
          <w:szCs w:val="24"/>
        </w:rPr>
        <w:t>,</w:t>
      </w:r>
      <w:r w:rsidR="00C90490" w:rsidRPr="00AC7D97">
        <w:rPr>
          <w:szCs w:val="24"/>
        </w:rPr>
        <w:t xml:space="preserve"> </w:t>
      </w:r>
      <w:r w:rsidR="003F08FC" w:rsidRPr="00AC7D97">
        <w:rPr>
          <w:szCs w:val="24"/>
        </w:rPr>
        <w:t xml:space="preserve">в политических целях, </w:t>
      </w:r>
      <w:r w:rsidR="00C90490" w:rsidRPr="00AC7D97">
        <w:rPr>
          <w:szCs w:val="24"/>
        </w:rPr>
        <w:t>настроить общественное мнение против иракских властей.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28.</w:t>
      </w:r>
      <w:r w:rsidRPr="00AC7D97">
        <w:rPr>
          <w:szCs w:val="24"/>
        </w:rPr>
        <w:tab/>
        <w:t xml:space="preserve">Однако </w:t>
      </w:r>
      <w:r w:rsidR="00443EC5" w:rsidRPr="00AC7D97">
        <w:rPr>
          <w:szCs w:val="24"/>
        </w:rPr>
        <w:t>почти все эти</w:t>
      </w:r>
      <w:r w:rsidRPr="00AC7D97">
        <w:rPr>
          <w:szCs w:val="24"/>
        </w:rPr>
        <w:t xml:space="preserve"> положительные </w:t>
      </w:r>
      <w:r w:rsidR="00443EC5" w:rsidRPr="00AC7D97">
        <w:rPr>
          <w:szCs w:val="24"/>
        </w:rPr>
        <w:t>моменты</w:t>
      </w:r>
      <w:r w:rsidRPr="00AC7D97">
        <w:rPr>
          <w:szCs w:val="24"/>
        </w:rPr>
        <w:t xml:space="preserve"> </w:t>
      </w:r>
      <w:r w:rsidR="00443EC5" w:rsidRPr="00AC7D97">
        <w:rPr>
          <w:szCs w:val="24"/>
        </w:rPr>
        <w:t xml:space="preserve">оспариваются Специальным докладчиком Комиссии по правам человека </w:t>
      </w:r>
      <w:r w:rsidR="002027A3" w:rsidRPr="00AC7D97">
        <w:rPr>
          <w:szCs w:val="24"/>
        </w:rPr>
        <w:t xml:space="preserve">о ситуации в Ираке </w:t>
      </w:r>
      <w:r w:rsidR="00443EC5" w:rsidRPr="00AC7D97">
        <w:rPr>
          <w:szCs w:val="24"/>
        </w:rPr>
        <w:t>в его последнем докладе (</w:t>
      </w:r>
      <w:r w:rsidR="00443EC5" w:rsidRPr="00AC7D97">
        <w:rPr>
          <w:szCs w:val="24"/>
          <w:lang w:val="en-US"/>
        </w:rPr>
        <w:t>E</w:t>
      </w:r>
      <w:r w:rsidR="00443EC5" w:rsidRPr="00AC7D97">
        <w:rPr>
          <w:szCs w:val="24"/>
        </w:rPr>
        <w:t>/</w:t>
      </w:r>
      <w:r w:rsidR="00443EC5" w:rsidRPr="00AC7D97">
        <w:rPr>
          <w:szCs w:val="24"/>
          <w:lang w:val="en-US"/>
        </w:rPr>
        <w:t>CN</w:t>
      </w:r>
      <w:r w:rsidR="00443EC5" w:rsidRPr="00AC7D97">
        <w:rPr>
          <w:szCs w:val="24"/>
        </w:rPr>
        <w:t>.4/1999/37)</w:t>
      </w:r>
      <w:r w:rsidR="002027A3" w:rsidRPr="00AC7D97">
        <w:rPr>
          <w:szCs w:val="24"/>
        </w:rPr>
        <w:t xml:space="preserve">, в котором </w:t>
      </w:r>
      <w:r w:rsidR="00324B6E" w:rsidRPr="00AC7D97">
        <w:rPr>
          <w:szCs w:val="24"/>
        </w:rPr>
        <w:t xml:space="preserve">четко </w:t>
      </w:r>
      <w:r w:rsidR="002027A3" w:rsidRPr="00AC7D97">
        <w:rPr>
          <w:szCs w:val="24"/>
        </w:rPr>
        <w:t xml:space="preserve">описана тревожная картина многочисленных нарушений основных прав представителей </w:t>
      </w:r>
      <w:r w:rsidR="00F911E2" w:rsidRPr="00AC7D97">
        <w:rPr>
          <w:szCs w:val="24"/>
        </w:rPr>
        <w:t>этнических и религиозных меньшинств курдов и шиитов</w:t>
      </w:r>
      <w:r w:rsidR="002027A3" w:rsidRPr="00AC7D97">
        <w:rPr>
          <w:szCs w:val="24"/>
        </w:rPr>
        <w:t xml:space="preserve">, </w:t>
      </w:r>
      <w:r w:rsidR="00F911E2" w:rsidRPr="00AC7D97">
        <w:rPr>
          <w:szCs w:val="24"/>
        </w:rPr>
        <w:t>а также населения болотистой местности на Юге страны</w:t>
      </w:r>
      <w:r w:rsidR="002027A3" w:rsidRPr="00AC7D97">
        <w:rPr>
          <w:szCs w:val="24"/>
        </w:rPr>
        <w:t xml:space="preserve">, политики </w:t>
      </w:r>
      <w:r w:rsidR="00F911E2" w:rsidRPr="00AC7D97">
        <w:rPr>
          <w:szCs w:val="24"/>
        </w:rPr>
        <w:t>принудительной</w:t>
      </w:r>
      <w:r w:rsidR="002027A3" w:rsidRPr="00AC7D97">
        <w:rPr>
          <w:szCs w:val="24"/>
        </w:rPr>
        <w:t xml:space="preserve"> арабизации и </w:t>
      </w:r>
      <w:r w:rsidR="00324B6E" w:rsidRPr="00AC7D97">
        <w:rPr>
          <w:szCs w:val="24"/>
        </w:rPr>
        <w:t>случаи</w:t>
      </w:r>
      <w:r w:rsidR="00F911E2" w:rsidRPr="00AC7D97">
        <w:rPr>
          <w:szCs w:val="24"/>
        </w:rPr>
        <w:t xml:space="preserve"> всякого рода </w:t>
      </w:r>
      <w:r w:rsidR="002027A3" w:rsidRPr="00AC7D97">
        <w:rPr>
          <w:szCs w:val="24"/>
        </w:rPr>
        <w:t>дискриминации в отношении населения</w:t>
      </w:r>
      <w:r w:rsidR="00F911E2" w:rsidRPr="00AC7D97">
        <w:rPr>
          <w:szCs w:val="24"/>
        </w:rPr>
        <w:t xml:space="preserve"> неарабского происхождения</w:t>
      </w:r>
      <w:r w:rsidR="002027A3" w:rsidRPr="00AC7D97">
        <w:rPr>
          <w:szCs w:val="24"/>
        </w:rPr>
        <w:t xml:space="preserve">. </w:t>
      </w:r>
      <w:r w:rsidR="00FB4FA9" w:rsidRPr="00AC7D97">
        <w:rPr>
          <w:szCs w:val="24"/>
        </w:rPr>
        <w:t xml:space="preserve"> </w:t>
      </w:r>
      <w:r w:rsidR="002027A3" w:rsidRPr="00AC7D97">
        <w:rPr>
          <w:szCs w:val="24"/>
        </w:rPr>
        <w:t xml:space="preserve">В виду таких противоположных сведений о проблеме, </w:t>
      </w:r>
      <w:r w:rsidR="00FB4FA9" w:rsidRPr="00AC7D97">
        <w:rPr>
          <w:szCs w:val="24"/>
        </w:rPr>
        <w:t>очевидно</w:t>
      </w:r>
      <w:r w:rsidR="00E3582E" w:rsidRPr="00AC7D97">
        <w:rPr>
          <w:szCs w:val="24"/>
        </w:rPr>
        <w:t xml:space="preserve">, </w:t>
      </w:r>
      <w:r w:rsidRPr="00AC7D97">
        <w:rPr>
          <w:szCs w:val="24"/>
        </w:rPr>
        <w:t xml:space="preserve">Комитет должен с таким же преданным и сбалансированным отношением, с каким он относился к изучению предыдущего </w:t>
      </w:r>
      <w:r w:rsidR="00E3582E" w:rsidRPr="00AC7D97">
        <w:rPr>
          <w:szCs w:val="24"/>
        </w:rPr>
        <w:t>доклада Ирака</w:t>
      </w:r>
      <w:r w:rsidRPr="00AC7D97">
        <w:rPr>
          <w:szCs w:val="24"/>
        </w:rPr>
        <w:t xml:space="preserve">, определить факты и препятствия, на которые </w:t>
      </w:r>
      <w:r w:rsidR="00E3582E" w:rsidRPr="00AC7D97">
        <w:rPr>
          <w:szCs w:val="24"/>
        </w:rPr>
        <w:t>иракское правительство</w:t>
      </w:r>
      <w:r w:rsidRPr="00AC7D97">
        <w:rPr>
          <w:szCs w:val="24"/>
        </w:rPr>
        <w:t xml:space="preserve"> списывает неудачи </w:t>
      </w:r>
      <w:r w:rsidR="00E3582E" w:rsidRPr="00AC7D97">
        <w:rPr>
          <w:szCs w:val="24"/>
        </w:rPr>
        <w:t>в вопросе</w:t>
      </w:r>
      <w:r w:rsidRPr="00AC7D97">
        <w:rPr>
          <w:szCs w:val="24"/>
        </w:rPr>
        <w:t xml:space="preserve"> </w:t>
      </w:r>
      <w:r w:rsidR="00E3582E" w:rsidRPr="00AC7D97">
        <w:rPr>
          <w:szCs w:val="24"/>
        </w:rPr>
        <w:t>осуществления Конвенции</w:t>
      </w:r>
      <w:r w:rsidRPr="00AC7D97">
        <w:rPr>
          <w:szCs w:val="24"/>
        </w:rPr>
        <w:t xml:space="preserve">, </w:t>
      </w:r>
      <w:r w:rsidR="00E3582E" w:rsidRPr="00AC7D97">
        <w:rPr>
          <w:szCs w:val="24"/>
        </w:rPr>
        <w:t>в частности,</w:t>
      </w:r>
      <w:r w:rsidRPr="00AC7D97">
        <w:rPr>
          <w:szCs w:val="24"/>
        </w:rPr>
        <w:t xml:space="preserve"> экономическое эмбарго, </w:t>
      </w:r>
      <w:r w:rsidR="00E3582E" w:rsidRPr="00AC7D97">
        <w:rPr>
          <w:szCs w:val="24"/>
        </w:rPr>
        <w:t xml:space="preserve">причины </w:t>
      </w:r>
      <w:r w:rsidRPr="00AC7D97">
        <w:rPr>
          <w:szCs w:val="24"/>
        </w:rPr>
        <w:t>дефицит</w:t>
      </w:r>
      <w:r w:rsidR="00E3582E" w:rsidRPr="00AC7D97">
        <w:rPr>
          <w:szCs w:val="24"/>
        </w:rPr>
        <w:t>а</w:t>
      </w:r>
      <w:r w:rsidRPr="00AC7D97">
        <w:rPr>
          <w:szCs w:val="24"/>
        </w:rPr>
        <w:t xml:space="preserve"> и факт того, что некоторые регионы избегают контроля правительства, подчеркивая, тем самым, что вышеупомянутые факты не освобождают </w:t>
      </w:r>
      <w:r w:rsidR="00E3582E" w:rsidRPr="00AC7D97">
        <w:rPr>
          <w:szCs w:val="24"/>
        </w:rPr>
        <w:t>иракское правительство</w:t>
      </w:r>
      <w:r w:rsidRPr="00AC7D97">
        <w:rPr>
          <w:szCs w:val="24"/>
        </w:rPr>
        <w:t xml:space="preserve"> ни от обязательства в полной мере обеспечить </w:t>
      </w:r>
      <w:r w:rsidR="00E3582E" w:rsidRPr="00AC7D97">
        <w:rPr>
          <w:szCs w:val="24"/>
        </w:rPr>
        <w:t>осуществление Конвенции</w:t>
      </w:r>
      <w:r w:rsidRPr="00AC7D97">
        <w:rPr>
          <w:szCs w:val="24"/>
        </w:rPr>
        <w:t>, ни от обязательства информировать Комитет более полно</w:t>
      </w:r>
      <w:r w:rsidR="00E3582E" w:rsidRPr="00AC7D97">
        <w:rPr>
          <w:szCs w:val="24"/>
        </w:rPr>
        <w:t xml:space="preserve"> о принимаемых в этой связи мерах</w:t>
      </w:r>
      <w:r w:rsidRPr="00AC7D97">
        <w:rPr>
          <w:szCs w:val="24"/>
        </w:rPr>
        <w:t>.</w:t>
      </w: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FC324A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29.</w:t>
      </w:r>
      <w:r w:rsidRPr="00AC7D97">
        <w:rPr>
          <w:szCs w:val="24"/>
        </w:rPr>
        <w:tab/>
        <w:t xml:space="preserve">Кроме того, </w:t>
      </w:r>
      <w:r w:rsidR="00DE5A65" w:rsidRPr="00AC7D97">
        <w:rPr>
          <w:szCs w:val="24"/>
        </w:rPr>
        <w:t xml:space="preserve">г-н де Гутт просит делегацию включить в следующий периодический доклад по Ираку </w:t>
      </w:r>
      <w:r w:rsidRPr="00AC7D97">
        <w:rPr>
          <w:szCs w:val="24"/>
        </w:rPr>
        <w:t xml:space="preserve">информацию о мерах, принятых в отношении публикации периодических </w:t>
      </w:r>
      <w:r w:rsidR="00C518CE" w:rsidRPr="00AC7D97">
        <w:rPr>
          <w:szCs w:val="24"/>
        </w:rPr>
        <w:t>докладов</w:t>
      </w:r>
      <w:r w:rsidRPr="00AC7D97">
        <w:rPr>
          <w:szCs w:val="24"/>
        </w:rPr>
        <w:t>, которые государство-участник должно предоставлять в Комитет</w:t>
      </w:r>
      <w:r w:rsidR="00C518CE" w:rsidRPr="00AC7D97">
        <w:rPr>
          <w:szCs w:val="24"/>
        </w:rPr>
        <w:t>, вместе с заключительными положениями</w:t>
      </w:r>
      <w:r w:rsidRPr="00AC7D97">
        <w:rPr>
          <w:szCs w:val="24"/>
        </w:rPr>
        <w:t xml:space="preserve"> и рекомендациями Комитета по поводу вышеупомянутых </w:t>
      </w:r>
      <w:r w:rsidR="00C518CE" w:rsidRPr="00AC7D97">
        <w:rPr>
          <w:szCs w:val="24"/>
        </w:rPr>
        <w:t>докладов</w:t>
      </w:r>
      <w:r w:rsidR="00E458E3" w:rsidRPr="00AC7D97">
        <w:rPr>
          <w:szCs w:val="24"/>
        </w:rPr>
        <w:t xml:space="preserve">; </w:t>
      </w:r>
      <w:r w:rsidR="0010271F" w:rsidRPr="00AC7D97">
        <w:rPr>
          <w:szCs w:val="24"/>
        </w:rPr>
        <w:t xml:space="preserve"> </w:t>
      </w:r>
      <w:r w:rsidRPr="00AC7D97">
        <w:rPr>
          <w:szCs w:val="24"/>
        </w:rPr>
        <w:t>вместе с информацией о внутренних распоряжениях, направленных на борьбу с расовой и этической ненавистью и на поощрение т</w:t>
      </w:r>
      <w:r w:rsidR="00C518CE" w:rsidRPr="00AC7D97">
        <w:rPr>
          <w:szCs w:val="24"/>
        </w:rPr>
        <w:t>ерпимости</w:t>
      </w:r>
      <w:r w:rsidRPr="00AC7D97">
        <w:rPr>
          <w:szCs w:val="24"/>
        </w:rPr>
        <w:t xml:space="preserve"> и уважения между </w:t>
      </w:r>
      <w:r w:rsidR="00E458E3" w:rsidRPr="00AC7D97">
        <w:rPr>
          <w:szCs w:val="24"/>
        </w:rPr>
        <w:t xml:space="preserve">различными этническими группами; </w:t>
      </w:r>
      <w:r w:rsidR="0010271F" w:rsidRPr="00AC7D97">
        <w:rPr>
          <w:szCs w:val="24"/>
        </w:rPr>
        <w:t xml:space="preserve"> вместе с данными </w:t>
      </w:r>
      <w:r w:rsidR="00E458E3" w:rsidRPr="00AC7D97">
        <w:rPr>
          <w:szCs w:val="24"/>
        </w:rPr>
        <w:t>о предоставлении надлежащего уровня обучения</w:t>
      </w:r>
      <w:r w:rsidRPr="00AC7D97">
        <w:rPr>
          <w:szCs w:val="24"/>
        </w:rPr>
        <w:t xml:space="preserve"> </w:t>
      </w:r>
      <w:r w:rsidR="00E458E3" w:rsidRPr="00AC7D97">
        <w:rPr>
          <w:szCs w:val="24"/>
        </w:rPr>
        <w:t>представителям</w:t>
      </w:r>
      <w:r w:rsidRPr="00AC7D97">
        <w:rPr>
          <w:szCs w:val="24"/>
        </w:rPr>
        <w:t xml:space="preserve"> органов правопорядка и лицам, ответственным за </w:t>
      </w:r>
      <w:r w:rsidR="00E458E3" w:rsidRPr="00AC7D97">
        <w:rPr>
          <w:szCs w:val="24"/>
        </w:rPr>
        <w:t>осуществление</w:t>
      </w:r>
      <w:r w:rsidRPr="00AC7D97">
        <w:rPr>
          <w:szCs w:val="24"/>
        </w:rPr>
        <w:t xml:space="preserve"> законов</w:t>
      </w:r>
      <w:r w:rsidR="00E458E3" w:rsidRPr="00AC7D97">
        <w:rPr>
          <w:szCs w:val="24"/>
        </w:rPr>
        <w:t>.</w:t>
      </w:r>
      <w:r w:rsidR="0010271F" w:rsidRPr="00AC7D97">
        <w:rPr>
          <w:szCs w:val="24"/>
        </w:rPr>
        <w:t xml:space="preserve"> </w:t>
      </w:r>
      <w:r w:rsidR="00E458E3" w:rsidRPr="00AC7D97">
        <w:rPr>
          <w:szCs w:val="24"/>
        </w:rPr>
        <w:t xml:space="preserve"> Наконец, было бы интересно узнать </w:t>
      </w:r>
      <w:r w:rsidRPr="00AC7D97">
        <w:rPr>
          <w:szCs w:val="24"/>
        </w:rPr>
        <w:t>позици</w:t>
      </w:r>
      <w:r w:rsidR="00E458E3" w:rsidRPr="00AC7D97">
        <w:rPr>
          <w:szCs w:val="24"/>
        </w:rPr>
        <w:t>ю иракского п</w:t>
      </w:r>
      <w:r w:rsidRPr="00AC7D97">
        <w:rPr>
          <w:szCs w:val="24"/>
        </w:rPr>
        <w:t xml:space="preserve">равительства по вопросу работы в стране независимых наблюдателей по правам человека, согласно решению Генеральной Ассамблеи и Комиссии, </w:t>
      </w:r>
      <w:r w:rsidR="00E458E3" w:rsidRPr="00AC7D97">
        <w:rPr>
          <w:szCs w:val="24"/>
        </w:rPr>
        <w:t xml:space="preserve">с тем </w:t>
      </w:r>
      <w:r w:rsidRPr="00AC7D97">
        <w:rPr>
          <w:szCs w:val="24"/>
        </w:rPr>
        <w:t xml:space="preserve">чтобы развеять все сомнения, вызванные некоторыми заявлениями о </w:t>
      </w:r>
      <w:r w:rsidR="00C3703A" w:rsidRPr="00AC7D97">
        <w:rPr>
          <w:szCs w:val="24"/>
        </w:rPr>
        <w:t>правонарушениях</w:t>
      </w:r>
      <w:r w:rsidRPr="00AC7D97">
        <w:rPr>
          <w:szCs w:val="24"/>
        </w:rPr>
        <w:t>.</w:t>
      </w:r>
    </w:p>
    <w:p w:rsidR="000A7182" w:rsidRPr="00AC7D97" w:rsidRDefault="000A7182" w:rsidP="004E3CCA">
      <w:pPr>
        <w:autoSpaceDE w:val="0"/>
        <w:autoSpaceDN w:val="0"/>
        <w:adjustRightInd w:val="0"/>
        <w:spacing w:line="276" w:lineRule="auto"/>
        <w:ind w:right="-2"/>
        <w:jc w:val="both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30.</w:t>
      </w:r>
      <w:r w:rsidRPr="00AC7D97">
        <w:rPr>
          <w:szCs w:val="24"/>
        </w:rPr>
        <w:tab/>
      </w:r>
      <w:r w:rsidRPr="00AC7D97">
        <w:rPr>
          <w:szCs w:val="24"/>
          <w:u w:val="single"/>
        </w:rPr>
        <w:t xml:space="preserve">Г-н </w:t>
      </w:r>
      <w:r w:rsidR="001961E8" w:rsidRPr="00AC7D97">
        <w:rPr>
          <w:szCs w:val="24"/>
          <w:u w:val="single"/>
        </w:rPr>
        <w:t>ВОЛЬФРУМ</w:t>
      </w:r>
      <w:r w:rsidRPr="00AC7D97">
        <w:rPr>
          <w:szCs w:val="24"/>
        </w:rPr>
        <w:t xml:space="preserve"> </w:t>
      </w:r>
      <w:r w:rsidR="001961E8" w:rsidRPr="00AC7D97">
        <w:rPr>
          <w:szCs w:val="24"/>
        </w:rPr>
        <w:t>выражает свое удовлетворение в связи с представляемым Ираком четырнадцатым докладом</w:t>
      </w:r>
      <w:r w:rsidRPr="00AC7D97">
        <w:rPr>
          <w:szCs w:val="24"/>
        </w:rPr>
        <w:t xml:space="preserve"> менее чем через два года после </w:t>
      </w:r>
      <w:r w:rsidR="001961E8" w:rsidRPr="00AC7D97">
        <w:rPr>
          <w:szCs w:val="24"/>
        </w:rPr>
        <w:t xml:space="preserve">представления </w:t>
      </w:r>
      <w:r w:rsidRPr="00AC7D97">
        <w:rPr>
          <w:szCs w:val="24"/>
        </w:rPr>
        <w:t>предыдущего</w:t>
      </w:r>
      <w:r w:rsidR="001961E8" w:rsidRPr="00AC7D97">
        <w:rPr>
          <w:szCs w:val="24"/>
        </w:rPr>
        <w:t xml:space="preserve"> и </w:t>
      </w:r>
      <w:r w:rsidRPr="00AC7D97">
        <w:rPr>
          <w:szCs w:val="24"/>
        </w:rPr>
        <w:t xml:space="preserve"> несмотря на трудности, вызванные наложением эмбарго. </w:t>
      </w:r>
      <w:r w:rsidR="00E575B8" w:rsidRPr="00AC7D97">
        <w:rPr>
          <w:szCs w:val="24"/>
        </w:rPr>
        <w:t xml:space="preserve"> </w:t>
      </w:r>
      <w:r w:rsidRPr="00AC7D97">
        <w:rPr>
          <w:szCs w:val="24"/>
        </w:rPr>
        <w:t xml:space="preserve">В первую очередь, </w:t>
      </w:r>
      <w:r w:rsidR="001961E8" w:rsidRPr="00AC7D97">
        <w:rPr>
          <w:szCs w:val="24"/>
        </w:rPr>
        <w:t>он хотел бы сделать замечание</w:t>
      </w:r>
      <w:r w:rsidRPr="00AC7D97">
        <w:rPr>
          <w:szCs w:val="24"/>
        </w:rPr>
        <w:t xml:space="preserve"> относительно пункта 107 </w:t>
      </w:r>
      <w:r w:rsidR="001961E8" w:rsidRPr="00AC7D97">
        <w:rPr>
          <w:szCs w:val="24"/>
        </w:rPr>
        <w:t>доклада</w:t>
      </w:r>
      <w:r w:rsidRPr="00AC7D97">
        <w:rPr>
          <w:szCs w:val="24"/>
        </w:rPr>
        <w:t xml:space="preserve">, </w:t>
      </w:r>
      <w:r w:rsidR="001961E8" w:rsidRPr="00AC7D97">
        <w:rPr>
          <w:szCs w:val="24"/>
        </w:rPr>
        <w:t>в котором</w:t>
      </w:r>
      <w:r w:rsidRPr="00AC7D97">
        <w:rPr>
          <w:szCs w:val="24"/>
        </w:rPr>
        <w:t xml:space="preserve"> говорится о том, что </w:t>
      </w:r>
      <w:r w:rsidR="001961E8" w:rsidRPr="00AC7D97">
        <w:rPr>
          <w:szCs w:val="24"/>
        </w:rPr>
        <w:t>проблема</w:t>
      </w:r>
      <w:r w:rsidRPr="00AC7D97">
        <w:rPr>
          <w:szCs w:val="24"/>
        </w:rPr>
        <w:t xml:space="preserve"> меньшинств и прав человека </w:t>
      </w:r>
      <w:r w:rsidR="001961E8" w:rsidRPr="00AC7D97">
        <w:rPr>
          <w:szCs w:val="24"/>
        </w:rPr>
        <w:t>ис</w:t>
      </w:r>
      <w:r w:rsidRPr="00AC7D97">
        <w:rPr>
          <w:szCs w:val="24"/>
        </w:rPr>
        <w:t xml:space="preserve">пользуются </w:t>
      </w:r>
      <w:r w:rsidR="001961E8" w:rsidRPr="00AC7D97">
        <w:rPr>
          <w:szCs w:val="24"/>
        </w:rPr>
        <w:t xml:space="preserve">западными странами и другими враждебными по отношению к Ираку странами </w:t>
      </w:r>
      <w:r w:rsidRPr="00AC7D97">
        <w:rPr>
          <w:szCs w:val="24"/>
        </w:rPr>
        <w:t xml:space="preserve">в целях достижения политических целей, которые </w:t>
      </w:r>
      <w:r w:rsidR="00E575B8" w:rsidRPr="00AC7D97">
        <w:rPr>
          <w:szCs w:val="24"/>
        </w:rPr>
        <w:t xml:space="preserve">недопустимым образом </w:t>
      </w:r>
      <w:r w:rsidRPr="00AC7D97">
        <w:rPr>
          <w:szCs w:val="24"/>
        </w:rPr>
        <w:t xml:space="preserve">вмешиваются во внутренние дела страны. </w:t>
      </w:r>
      <w:r w:rsidR="00E575B8" w:rsidRPr="00AC7D97">
        <w:rPr>
          <w:szCs w:val="24"/>
        </w:rPr>
        <w:t xml:space="preserve"> </w:t>
      </w:r>
      <w:r w:rsidR="001961E8" w:rsidRPr="00AC7D97">
        <w:rPr>
          <w:szCs w:val="24"/>
        </w:rPr>
        <w:t>Однако п</w:t>
      </w:r>
      <w:r w:rsidRPr="00AC7D97">
        <w:rPr>
          <w:szCs w:val="24"/>
        </w:rPr>
        <w:t>роблемы</w:t>
      </w:r>
      <w:r w:rsidR="001961E8" w:rsidRPr="00AC7D97">
        <w:rPr>
          <w:szCs w:val="24"/>
        </w:rPr>
        <w:t xml:space="preserve"> </w:t>
      </w:r>
      <w:r w:rsidRPr="00AC7D97">
        <w:rPr>
          <w:szCs w:val="24"/>
        </w:rPr>
        <w:t>прав человека и меньшинств</w:t>
      </w:r>
      <w:r w:rsidR="001961E8" w:rsidRPr="00AC7D97">
        <w:rPr>
          <w:szCs w:val="24"/>
        </w:rPr>
        <w:t xml:space="preserve"> интересуют не только государства, но также и Комитет и другие организации по защите прав человека</w:t>
      </w:r>
      <w:r w:rsidRPr="00AC7D97">
        <w:rPr>
          <w:szCs w:val="24"/>
        </w:rPr>
        <w:t xml:space="preserve">. </w:t>
      </w:r>
      <w:r w:rsidR="00E575B8" w:rsidRPr="00AC7D97">
        <w:rPr>
          <w:szCs w:val="24"/>
        </w:rPr>
        <w:t xml:space="preserve"> </w:t>
      </w:r>
      <w:r w:rsidRPr="00AC7D97">
        <w:rPr>
          <w:szCs w:val="24"/>
        </w:rPr>
        <w:t xml:space="preserve">На принцип невмешательства, к сожалению, зачастую </w:t>
      </w:r>
      <w:r w:rsidR="001961E8" w:rsidRPr="00AC7D97">
        <w:rPr>
          <w:szCs w:val="24"/>
        </w:rPr>
        <w:t>несправедливо ссылаются г</w:t>
      </w:r>
      <w:r w:rsidRPr="00AC7D97">
        <w:rPr>
          <w:szCs w:val="24"/>
        </w:rPr>
        <w:t>осударства, неправильно интерпретирую</w:t>
      </w:r>
      <w:r w:rsidR="001961E8" w:rsidRPr="00AC7D97">
        <w:rPr>
          <w:szCs w:val="24"/>
        </w:rPr>
        <w:t>щие</w:t>
      </w:r>
      <w:r w:rsidRPr="00AC7D97">
        <w:rPr>
          <w:szCs w:val="24"/>
        </w:rPr>
        <w:t xml:space="preserve"> международный режим, установленный в целях защиты прав человека. </w:t>
      </w:r>
      <w:r w:rsidR="00E575B8" w:rsidRPr="00AC7D97">
        <w:rPr>
          <w:szCs w:val="24"/>
        </w:rPr>
        <w:t xml:space="preserve"> </w:t>
      </w:r>
      <w:r w:rsidRPr="00AC7D97">
        <w:rPr>
          <w:szCs w:val="24"/>
        </w:rPr>
        <w:t xml:space="preserve">Кроме того, несмотря </w:t>
      </w:r>
      <w:r w:rsidR="00E575B8" w:rsidRPr="00AC7D97">
        <w:rPr>
          <w:szCs w:val="24"/>
        </w:rPr>
        <w:t xml:space="preserve">на </w:t>
      </w:r>
      <w:r w:rsidR="00B01E1F" w:rsidRPr="00AC7D97">
        <w:rPr>
          <w:szCs w:val="24"/>
        </w:rPr>
        <w:t>утверждения</w:t>
      </w:r>
      <w:r w:rsidRPr="00AC7D97">
        <w:rPr>
          <w:szCs w:val="24"/>
        </w:rPr>
        <w:t xml:space="preserve"> стать</w:t>
      </w:r>
      <w:r w:rsidR="00B01E1F" w:rsidRPr="00AC7D97">
        <w:rPr>
          <w:szCs w:val="24"/>
        </w:rPr>
        <w:t>и</w:t>
      </w:r>
      <w:r w:rsidRPr="00AC7D97">
        <w:rPr>
          <w:szCs w:val="24"/>
        </w:rPr>
        <w:t xml:space="preserve"> 104</w:t>
      </w:r>
      <w:r w:rsidR="00B01E1F" w:rsidRPr="00AC7D97">
        <w:rPr>
          <w:szCs w:val="24"/>
        </w:rPr>
        <w:t xml:space="preserve"> доклада</w:t>
      </w:r>
      <w:r w:rsidRPr="00AC7D97">
        <w:rPr>
          <w:szCs w:val="24"/>
        </w:rPr>
        <w:t>, вопрос о з</w:t>
      </w:r>
      <w:r w:rsidR="00B01E1F" w:rsidRPr="00AC7D97">
        <w:rPr>
          <w:szCs w:val="24"/>
        </w:rPr>
        <w:t>аключенных к</w:t>
      </w:r>
      <w:r w:rsidRPr="00AC7D97">
        <w:rPr>
          <w:szCs w:val="24"/>
        </w:rPr>
        <w:t>увейтцах находится в компетенции Комитета, и поэтому он имел полное право дать на этот счет надлежащие рекомендации.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31.</w:t>
      </w:r>
      <w:r w:rsidRPr="00AC7D97">
        <w:rPr>
          <w:szCs w:val="24"/>
        </w:rPr>
        <w:tab/>
      </w:r>
      <w:r w:rsidR="005E5C85" w:rsidRPr="00AC7D97">
        <w:rPr>
          <w:szCs w:val="24"/>
        </w:rPr>
        <w:t>Выражая свое удовлетворение в связи с</w:t>
      </w:r>
      <w:r w:rsidRPr="00AC7D97">
        <w:rPr>
          <w:szCs w:val="24"/>
        </w:rPr>
        <w:t xml:space="preserve"> </w:t>
      </w:r>
      <w:r w:rsidR="005E5C85" w:rsidRPr="00AC7D97">
        <w:rPr>
          <w:szCs w:val="24"/>
        </w:rPr>
        <w:t>пред</w:t>
      </w:r>
      <w:r w:rsidRPr="00AC7D97">
        <w:rPr>
          <w:szCs w:val="24"/>
        </w:rPr>
        <w:t>ставленной информаци</w:t>
      </w:r>
      <w:r w:rsidR="005E5C85" w:rsidRPr="00AC7D97">
        <w:rPr>
          <w:szCs w:val="24"/>
        </w:rPr>
        <w:t>ей</w:t>
      </w:r>
      <w:r w:rsidRPr="00AC7D97">
        <w:rPr>
          <w:szCs w:val="24"/>
        </w:rPr>
        <w:t xml:space="preserve"> по поводу </w:t>
      </w:r>
      <w:r w:rsidR="005E5C85" w:rsidRPr="00AC7D97">
        <w:rPr>
          <w:szCs w:val="24"/>
        </w:rPr>
        <w:t>положения курдов</w:t>
      </w:r>
      <w:r w:rsidRPr="00AC7D97">
        <w:rPr>
          <w:szCs w:val="24"/>
        </w:rPr>
        <w:t xml:space="preserve"> и други</w:t>
      </w:r>
      <w:r w:rsidR="005E5C85" w:rsidRPr="00AC7D97">
        <w:rPr>
          <w:szCs w:val="24"/>
        </w:rPr>
        <w:t>х</w:t>
      </w:r>
      <w:r w:rsidRPr="00AC7D97">
        <w:rPr>
          <w:szCs w:val="24"/>
        </w:rPr>
        <w:t xml:space="preserve"> меньшинств в </w:t>
      </w:r>
      <w:r w:rsidR="005E5C85" w:rsidRPr="00AC7D97">
        <w:rPr>
          <w:szCs w:val="24"/>
        </w:rPr>
        <w:t>Ираке</w:t>
      </w:r>
      <w:r w:rsidRPr="00AC7D97">
        <w:rPr>
          <w:szCs w:val="24"/>
        </w:rPr>
        <w:t xml:space="preserve">, </w:t>
      </w:r>
      <w:r w:rsidR="005E5C85" w:rsidRPr="00AC7D97">
        <w:rPr>
          <w:szCs w:val="24"/>
        </w:rPr>
        <w:t xml:space="preserve">г-н Вольфрум просит делегацию представить более подробные сведения о </w:t>
      </w:r>
      <w:r w:rsidRPr="00AC7D97">
        <w:rPr>
          <w:szCs w:val="24"/>
        </w:rPr>
        <w:t>законодательных актах, регулирующих прио</w:t>
      </w:r>
      <w:r w:rsidR="00334091" w:rsidRPr="00AC7D97">
        <w:rPr>
          <w:szCs w:val="24"/>
        </w:rPr>
        <w:t>бретение недвижимости, описанных</w:t>
      </w:r>
      <w:r w:rsidRPr="00AC7D97">
        <w:rPr>
          <w:szCs w:val="24"/>
        </w:rPr>
        <w:t xml:space="preserve"> в пункте 36. </w:t>
      </w:r>
      <w:r w:rsidR="00C85DC7" w:rsidRPr="00AC7D97">
        <w:rPr>
          <w:szCs w:val="24"/>
        </w:rPr>
        <w:t xml:space="preserve"> </w:t>
      </w:r>
      <w:r w:rsidR="00334091" w:rsidRPr="00AC7D97">
        <w:rPr>
          <w:szCs w:val="24"/>
        </w:rPr>
        <w:t xml:space="preserve">В частности, не </w:t>
      </w:r>
      <w:r w:rsidRPr="00AC7D97">
        <w:rPr>
          <w:szCs w:val="24"/>
        </w:rPr>
        <w:t xml:space="preserve">является ли непрямой дискриминацией тот факт, что недвижимость, расположенная в </w:t>
      </w:r>
      <w:r w:rsidR="00334091" w:rsidRPr="00AC7D97">
        <w:rPr>
          <w:szCs w:val="24"/>
        </w:rPr>
        <w:t>провинции Багдад</w:t>
      </w:r>
      <w:r w:rsidRPr="00AC7D97">
        <w:rPr>
          <w:szCs w:val="24"/>
        </w:rPr>
        <w:t>, может быть приобретена только теми жителями, которые бы</w:t>
      </w:r>
      <w:r w:rsidR="00334091" w:rsidRPr="00AC7D97">
        <w:rPr>
          <w:szCs w:val="24"/>
        </w:rPr>
        <w:t>ли зарегистрированы в данной провинции</w:t>
      </w:r>
      <w:r w:rsidRPr="00AC7D97">
        <w:rPr>
          <w:szCs w:val="24"/>
        </w:rPr>
        <w:t xml:space="preserve"> в ходе переписи населения в 1957 году? </w:t>
      </w:r>
      <w:r w:rsidR="00C85DC7" w:rsidRPr="00AC7D97">
        <w:rPr>
          <w:szCs w:val="24"/>
        </w:rPr>
        <w:t xml:space="preserve"> </w:t>
      </w:r>
      <w:r w:rsidRPr="00AC7D97">
        <w:rPr>
          <w:szCs w:val="24"/>
        </w:rPr>
        <w:t>Каким образом приняти</w:t>
      </w:r>
      <w:r w:rsidR="007A433D" w:rsidRPr="00AC7D97">
        <w:rPr>
          <w:szCs w:val="24"/>
        </w:rPr>
        <w:t>е подобной</w:t>
      </w:r>
      <w:r w:rsidRPr="00AC7D97">
        <w:rPr>
          <w:szCs w:val="24"/>
        </w:rPr>
        <w:t xml:space="preserve"> меры </w:t>
      </w:r>
      <w:r w:rsidR="00112A50" w:rsidRPr="00AC7D97">
        <w:rPr>
          <w:szCs w:val="24"/>
        </w:rPr>
        <w:t>сказал</w:t>
      </w:r>
      <w:r w:rsidR="007A433D" w:rsidRPr="00AC7D97">
        <w:rPr>
          <w:szCs w:val="24"/>
        </w:rPr>
        <w:t>о</w:t>
      </w:r>
      <w:r w:rsidR="00112A50" w:rsidRPr="00AC7D97">
        <w:rPr>
          <w:szCs w:val="24"/>
        </w:rPr>
        <w:t>сь</w:t>
      </w:r>
      <w:r w:rsidRPr="00AC7D97">
        <w:rPr>
          <w:szCs w:val="24"/>
        </w:rPr>
        <w:t xml:space="preserve"> на распределении  недвижимости между</w:t>
      </w:r>
      <w:r w:rsidR="00112A50" w:rsidRPr="00AC7D97">
        <w:rPr>
          <w:szCs w:val="24"/>
        </w:rPr>
        <w:t xml:space="preserve"> иракскими</w:t>
      </w:r>
      <w:r w:rsidRPr="00AC7D97">
        <w:rPr>
          <w:szCs w:val="24"/>
        </w:rPr>
        <w:t xml:space="preserve"> меньшинствами в Багдаде и его </w:t>
      </w:r>
      <w:r w:rsidR="00112A50" w:rsidRPr="00AC7D97">
        <w:rPr>
          <w:szCs w:val="24"/>
        </w:rPr>
        <w:t>окрестностях</w:t>
      </w:r>
      <w:r w:rsidRPr="00AC7D97">
        <w:rPr>
          <w:szCs w:val="24"/>
        </w:rPr>
        <w:t xml:space="preserve">? </w:t>
      </w:r>
      <w:r w:rsidR="00311DBD" w:rsidRPr="00AC7D97">
        <w:rPr>
          <w:szCs w:val="24"/>
        </w:rPr>
        <w:t xml:space="preserve"> </w:t>
      </w:r>
      <w:r w:rsidRPr="00AC7D97">
        <w:rPr>
          <w:szCs w:val="24"/>
        </w:rPr>
        <w:t>Вместе с тем</w:t>
      </w:r>
      <w:r w:rsidR="002D1D50" w:rsidRPr="00AC7D97">
        <w:rPr>
          <w:szCs w:val="24"/>
        </w:rPr>
        <w:t xml:space="preserve"> </w:t>
      </w:r>
      <w:r w:rsidRPr="00AC7D97">
        <w:rPr>
          <w:szCs w:val="24"/>
        </w:rPr>
        <w:t xml:space="preserve">необходимо, чтобы делегация опровергла или подтвердила заявление, сделанное Специальным </w:t>
      </w:r>
      <w:r w:rsidR="002D1D50" w:rsidRPr="00AC7D97">
        <w:rPr>
          <w:szCs w:val="24"/>
        </w:rPr>
        <w:t>д</w:t>
      </w:r>
      <w:r w:rsidRPr="00AC7D97">
        <w:rPr>
          <w:szCs w:val="24"/>
        </w:rPr>
        <w:t xml:space="preserve">окладчиком Комиссии по правам человека, </w:t>
      </w:r>
      <w:r w:rsidR="005160F2" w:rsidRPr="00AC7D97">
        <w:rPr>
          <w:szCs w:val="24"/>
        </w:rPr>
        <w:t>г-ном ван дер Штолем</w:t>
      </w:r>
      <w:r w:rsidR="002D1D50" w:rsidRPr="00AC7D97">
        <w:rPr>
          <w:szCs w:val="24"/>
        </w:rPr>
        <w:t>,</w:t>
      </w:r>
      <w:r w:rsidR="005160F2" w:rsidRPr="00AC7D97">
        <w:rPr>
          <w:szCs w:val="24"/>
        </w:rPr>
        <w:t xml:space="preserve"> </w:t>
      </w:r>
      <w:r w:rsidRPr="00AC7D97">
        <w:rPr>
          <w:szCs w:val="24"/>
        </w:rPr>
        <w:t xml:space="preserve">в его последнем </w:t>
      </w:r>
      <w:r w:rsidR="002D1D50" w:rsidRPr="00AC7D97">
        <w:rPr>
          <w:szCs w:val="24"/>
        </w:rPr>
        <w:t>докладе</w:t>
      </w:r>
      <w:r w:rsidRPr="00AC7D97">
        <w:rPr>
          <w:szCs w:val="24"/>
        </w:rPr>
        <w:t xml:space="preserve"> </w:t>
      </w:r>
      <w:r w:rsidR="002D1D50" w:rsidRPr="00AC7D97">
        <w:rPr>
          <w:szCs w:val="24"/>
        </w:rPr>
        <w:t xml:space="preserve">о ситуации с соблюдением прав человека в Ираке </w:t>
      </w:r>
      <w:r w:rsidRPr="00AC7D97">
        <w:rPr>
          <w:szCs w:val="24"/>
        </w:rPr>
        <w:t>(</w:t>
      </w:r>
      <w:r w:rsidR="002D1D50" w:rsidRPr="00AC7D97">
        <w:rPr>
          <w:szCs w:val="24"/>
        </w:rPr>
        <w:t xml:space="preserve">см.документ </w:t>
      </w:r>
      <w:r w:rsidR="002D1D50" w:rsidRPr="00AC7D97">
        <w:rPr>
          <w:szCs w:val="24"/>
          <w:lang w:val="en-US"/>
        </w:rPr>
        <w:t>E</w:t>
      </w:r>
      <w:r w:rsidR="002D1D50" w:rsidRPr="00AC7D97">
        <w:rPr>
          <w:szCs w:val="24"/>
        </w:rPr>
        <w:t>/</w:t>
      </w:r>
      <w:r w:rsidR="002D1D50" w:rsidRPr="00AC7D97">
        <w:rPr>
          <w:szCs w:val="24"/>
          <w:lang w:val="en-US"/>
        </w:rPr>
        <w:t>CN</w:t>
      </w:r>
      <w:r w:rsidR="002D1D50" w:rsidRPr="00AC7D97">
        <w:rPr>
          <w:szCs w:val="24"/>
        </w:rPr>
        <w:t>.4/1999/37, пункт 25</w:t>
      </w:r>
      <w:r w:rsidRPr="00AC7D97">
        <w:rPr>
          <w:szCs w:val="24"/>
        </w:rPr>
        <w:t xml:space="preserve">), согласно которому, рабочие места в государственном аппарате </w:t>
      </w:r>
      <w:r w:rsidR="002D1D50" w:rsidRPr="00AC7D97">
        <w:rPr>
          <w:szCs w:val="24"/>
        </w:rPr>
        <w:t>страны</w:t>
      </w:r>
      <w:r w:rsidRPr="00AC7D97">
        <w:rPr>
          <w:szCs w:val="24"/>
        </w:rPr>
        <w:t xml:space="preserve">, включая национальную нефтяную компанию, доступны только для граждан арабского происхождения. </w:t>
      </w:r>
      <w:r w:rsidR="00311DBD" w:rsidRPr="00AC7D97">
        <w:rPr>
          <w:szCs w:val="24"/>
        </w:rPr>
        <w:t xml:space="preserve"> </w:t>
      </w:r>
      <w:r w:rsidR="009A5843" w:rsidRPr="00AC7D97">
        <w:rPr>
          <w:szCs w:val="24"/>
        </w:rPr>
        <w:t>Верно</w:t>
      </w:r>
      <w:r w:rsidRPr="00AC7D97">
        <w:rPr>
          <w:szCs w:val="24"/>
        </w:rPr>
        <w:t xml:space="preserve"> ли </w:t>
      </w:r>
      <w:r w:rsidR="00E72037" w:rsidRPr="00AC7D97">
        <w:rPr>
          <w:szCs w:val="24"/>
        </w:rPr>
        <w:t>утверждение о том</w:t>
      </w:r>
      <w:r w:rsidRPr="00AC7D97">
        <w:rPr>
          <w:szCs w:val="24"/>
        </w:rPr>
        <w:t xml:space="preserve">, что </w:t>
      </w:r>
      <w:r w:rsidR="009A5843" w:rsidRPr="00AC7D97">
        <w:rPr>
          <w:szCs w:val="24"/>
        </w:rPr>
        <w:t>к</w:t>
      </w:r>
      <w:r w:rsidRPr="00AC7D97">
        <w:rPr>
          <w:szCs w:val="24"/>
        </w:rPr>
        <w:t xml:space="preserve">урды имеют права продавать свои дома только </w:t>
      </w:r>
      <w:r w:rsidR="009A5843" w:rsidRPr="00AC7D97">
        <w:rPr>
          <w:szCs w:val="24"/>
        </w:rPr>
        <w:t>а</w:t>
      </w:r>
      <w:r w:rsidRPr="00AC7D97">
        <w:rPr>
          <w:szCs w:val="24"/>
        </w:rPr>
        <w:t>рабам (т</w:t>
      </w:r>
      <w:r w:rsidR="00E72037" w:rsidRPr="00AC7D97">
        <w:rPr>
          <w:szCs w:val="24"/>
        </w:rPr>
        <w:t>ам</w:t>
      </w:r>
      <w:r w:rsidRPr="00AC7D97">
        <w:rPr>
          <w:szCs w:val="24"/>
        </w:rPr>
        <w:t xml:space="preserve"> же, пункт 26)? </w:t>
      </w:r>
      <w:r w:rsidR="00E72037" w:rsidRPr="00AC7D97">
        <w:rPr>
          <w:szCs w:val="24"/>
        </w:rPr>
        <w:t xml:space="preserve"> </w:t>
      </w:r>
      <w:r w:rsidRPr="00AC7D97">
        <w:rPr>
          <w:szCs w:val="24"/>
        </w:rPr>
        <w:t xml:space="preserve">Правда ли то, что </w:t>
      </w:r>
      <w:r w:rsidR="00E72037" w:rsidRPr="00AC7D97">
        <w:rPr>
          <w:szCs w:val="24"/>
        </w:rPr>
        <w:t>Верховный Совет исламской революции в Ираке</w:t>
      </w:r>
      <w:r w:rsidRPr="00AC7D97">
        <w:rPr>
          <w:szCs w:val="24"/>
        </w:rPr>
        <w:t xml:space="preserve"> приказал государственным властям предоставить жилье и работу более 300 000 резидентам арабского происхождения, проживающим в регионе Киркук</w:t>
      </w:r>
      <w:r w:rsidR="001B72CC" w:rsidRPr="00AC7D97">
        <w:rPr>
          <w:szCs w:val="24"/>
        </w:rPr>
        <w:t xml:space="preserve">?  </w:t>
      </w:r>
      <w:r w:rsidR="00E72037" w:rsidRPr="00AC7D97">
        <w:rPr>
          <w:szCs w:val="24"/>
        </w:rPr>
        <w:t>Верно</w:t>
      </w:r>
      <w:r w:rsidRPr="00AC7D97">
        <w:rPr>
          <w:szCs w:val="24"/>
        </w:rPr>
        <w:t xml:space="preserve"> ли, что в данном регионе применяется политика принудительного </w:t>
      </w:r>
      <w:r w:rsidR="00E72037" w:rsidRPr="00AC7D97">
        <w:rPr>
          <w:szCs w:val="24"/>
        </w:rPr>
        <w:t>устройства на новом месте жительства</w:t>
      </w:r>
      <w:r w:rsidRPr="00AC7D97">
        <w:rPr>
          <w:szCs w:val="24"/>
        </w:rPr>
        <w:t>?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32.</w:t>
      </w:r>
      <w:r w:rsidRPr="00AC7D97">
        <w:rPr>
          <w:szCs w:val="24"/>
        </w:rPr>
        <w:tab/>
        <w:t>Если законодательство страны</w:t>
      </w:r>
      <w:r w:rsidR="008D070D" w:rsidRPr="00AC7D97">
        <w:rPr>
          <w:szCs w:val="24"/>
        </w:rPr>
        <w:t xml:space="preserve"> в поддержку</w:t>
      </w:r>
      <w:r w:rsidRPr="00AC7D97">
        <w:rPr>
          <w:szCs w:val="24"/>
        </w:rPr>
        <w:t xml:space="preserve"> меньшинств, </w:t>
      </w:r>
      <w:r w:rsidR="008D070D" w:rsidRPr="00AC7D97">
        <w:rPr>
          <w:szCs w:val="24"/>
        </w:rPr>
        <w:t>в частности</w:t>
      </w:r>
      <w:r w:rsidRPr="00AC7D97">
        <w:rPr>
          <w:szCs w:val="24"/>
        </w:rPr>
        <w:t xml:space="preserve">, в сфере образования и </w:t>
      </w:r>
      <w:r w:rsidR="008D070D" w:rsidRPr="00AC7D97">
        <w:rPr>
          <w:szCs w:val="24"/>
        </w:rPr>
        <w:t>употребления их языков</w:t>
      </w:r>
      <w:r w:rsidRPr="00AC7D97">
        <w:rPr>
          <w:szCs w:val="24"/>
        </w:rPr>
        <w:t>,</w:t>
      </w:r>
      <w:r w:rsidR="008D070D" w:rsidRPr="00AC7D97">
        <w:rPr>
          <w:szCs w:val="24"/>
        </w:rPr>
        <w:t xml:space="preserve"> представляется</w:t>
      </w:r>
      <w:r w:rsidRPr="00AC7D97">
        <w:rPr>
          <w:szCs w:val="24"/>
        </w:rPr>
        <w:t xml:space="preserve"> положительной тенденцией развития страны, то </w:t>
      </w:r>
      <w:r w:rsidR="008D070D" w:rsidRPr="00AC7D97">
        <w:rPr>
          <w:szCs w:val="24"/>
        </w:rPr>
        <w:t>еще остались</w:t>
      </w:r>
      <w:r w:rsidRPr="00AC7D97">
        <w:rPr>
          <w:szCs w:val="24"/>
        </w:rPr>
        <w:t xml:space="preserve"> различные вопросы, касающиеся </w:t>
      </w:r>
      <w:r w:rsidR="008D070D" w:rsidRPr="00AC7D97">
        <w:rPr>
          <w:szCs w:val="24"/>
        </w:rPr>
        <w:t xml:space="preserve">осуществления </w:t>
      </w:r>
      <w:r w:rsidRPr="00AC7D97">
        <w:rPr>
          <w:szCs w:val="24"/>
        </w:rPr>
        <w:t xml:space="preserve">этих законов </w:t>
      </w:r>
      <w:r w:rsidR="008D070D" w:rsidRPr="00AC7D97">
        <w:rPr>
          <w:szCs w:val="24"/>
        </w:rPr>
        <w:t>на практике</w:t>
      </w:r>
      <w:r w:rsidRPr="00AC7D97">
        <w:rPr>
          <w:szCs w:val="24"/>
        </w:rPr>
        <w:t xml:space="preserve">. </w:t>
      </w:r>
      <w:r w:rsidR="00F0520D" w:rsidRPr="00AC7D97">
        <w:rPr>
          <w:szCs w:val="24"/>
        </w:rPr>
        <w:t xml:space="preserve"> </w:t>
      </w:r>
      <w:r w:rsidR="008D070D" w:rsidRPr="00AC7D97">
        <w:rPr>
          <w:szCs w:val="24"/>
        </w:rPr>
        <w:t>Не могла бы</w:t>
      </w:r>
      <w:r w:rsidRPr="00AC7D97">
        <w:rPr>
          <w:szCs w:val="24"/>
        </w:rPr>
        <w:t xml:space="preserve"> делегация, например, указать конкретн</w:t>
      </w:r>
      <w:r w:rsidR="008D070D" w:rsidRPr="00AC7D97">
        <w:rPr>
          <w:szCs w:val="24"/>
        </w:rPr>
        <w:t>ые</w:t>
      </w:r>
      <w:r w:rsidRPr="00AC7D97">
        <w:rPr>
          <w:szCs w:val="24"/>
        </w:rPr>
        <w:t xml:space="preserve"> меры</w:t>
      </w:r>
      <w:r w:rsidR="008D070D" w:rsidRPr="00AC7D97">
        <w:rPr>
          <w:szCs w:val="24"/>
        </w:rPr>
        <w:t>, принятые в поддержку</w:t>
      </w:r>
      <w:r w:rsidRPr="00AC7D97">
        <w:rPr>
          <w:szCs w:val="24"/>
        </w:rPr>
        <w:t xml:space="preserve"> </w:t>
      </w:r>
      <w:r w:rsidR="00A003FC" w:rsidRPr="00AC7D97">
        <w:rPr>
          <w:szCs w:val="24"/>
        </w:rPr>
        <w:t xml:space="preserve">меньшинств в том, что касается </w:t>
      </w:r>
      <w:r w:rsidRPr="00AC7D97">
        <w:rPr>
          <w:szCs w:val="24"/>
        </w:rPr>
        <w:t xml:space="preserve">рабочих мест, особенно в нефтяных компаниях? </w:t>
      </w:r>
      <w:r w:rsidR="00F0520D" w:rsidRPr="00AC7D97">
        <w:rPr>
          <w:szCs w:val="24"/>
        </w:rPr>
        <w:t xml:space="preserve"> </w:t>
      </w:r>
      <w:r w:rsidRPr="00AC7D97">
        <w:rPr>
          <w:szCs w:val="24"/>
        </w:rPr>
        <w:t>Занимают ли</w:t>
      </w:r>
      <w:r w:rsidR="00A003FC" w:rsidRPr="00AC7D97">
        <w:rPr>
          <w:szCs w:val="24"/>
        </w:rPr>
        <w:t>, например,</w:t>
      </w:r>
      <w:r w:rsidRPr="00AC7D97">
        <w:rPr>
          <w:szCs w:val="24"/>
        </w:rPr>
        <w:t xml:space="preserve"> </w:t>
      </w:r>
      <w:r w:rsidR="00A003FC" w:rsidRPr="00AC7D97">
        <w:rPr>
          <w:szCs w:val="24"/>
        </w:rPr>
        <w:t>представители</w:t>
      </w:r>
      <w:r w:rsidRPr="00AC7D97">
        <w:rPr>
          <w:szCs w:val="24"/>
        </w:rPr>
        <w:t xml:space="preserve"> </w:t>
      </w:r>
      <w:r w:rsidR="00A003FC" w:rsidRPr="00AC7D97">
        <w:rPr>
          <w:szCs w:val="24"/>
        </w:rPr>
        <w:t>меньшинств должности</w:t>
      </w:r>
      <w:r w:rsidRPr="00AC7D97">
        <w:rPr>
          <w:szCs w:val="24"/>
        </w:rPr>
        <w:t xml:space="preserve"> </w:t>
      </w:r>
      <w:r w:rsidR="00A003FC" w:rsidRPr="00AC7D97">
        <w:rPr>
          <w:szCs w:val="24"/>
        </w:rPr>
        <w:t xml:space="preserve">на </w:t>
      </w:r>
      <w:r w:rsidRPr="00AC7D97">
        <w:rPr>
          <w:szCs w:val="24"/>
        </w:rPr>
        <w:t>различных уровнях правительственных органов и на верхушке политической иерархии?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33.</w:t>
      </w:r>
      <w:r w:rsidRPr="00AC7D97">
        <w:rPr>
          <w:szCs w:val="24"/>
        </w:rPr>
        <w:tab/>
      </w:r>
      <w:r w:rsidR="00535093" w:rsidRPr="00AC7D97">
        <w:rPr>
          <w:szCs w:val="24"/>
          <w:u w:val="single"/>
        </w:rPr>
        <w:t>ПРЕДСЕДАТЕЛЬ</w:t>
      </w:r>
      <w:r w:rsidR="00535093" w:rsidRPr="00AC7D97">
        <w:rPr>
          <w:szCs w:val="24"/>
        </w:rPr>
        <w:t xml:space="preserve">, выступая от своего имени, </w:t>
      </w:r>
      <w:r w:rsidR="00C63CBE" w:rsidRPr="00AC7D97">
        <w:rPr>
          <w:szCs w:val="24"/>
        </w:rPr>
        <w:t xml:space="preserve">обращается к </w:t>
      </w:r>
      <w:r w:rsidR="00535093" w:rsidRPr="00AC7D97">
        <w:rPr>
          <w:szCs w:val="24"/>
        </w:rPr>
        <w:t>делегаци</w:t>
      </w:r>
      <w:r w:rsidR="00C63CBE" w:rsidRPr="00AC7D97">
        <w:rPr>
          <w:szCs w:val="24"/>
        </w:rPr>
        <w:t>и с просьбой</w:t>
      </w:r>
      <w:r w:rsidR="00535093" w:rsidRPr="00AC7D97">
        <w:rPr>
          <w:szCs w:val="24"/>
        </w:rPr>
        <w:t xml:space="preserve"> предоставить разъяснения относительно </w:t>
      </w:r>
      <w:r w:rsidRPr="00AC7D97">
        <w:rPr>
          <w:szCs w:val="24"/>
        </w:rPr>
        <w:t xml:space="preserve">условий жизни иностранцев, </w:t>
      </w:r>
      <w:r w:rsidR="00535093" w:rsidRPr="00AC7D97">
        <w:rPr>
          <w:szCs w:val="24"/>
        </w:rPr>
        <w:t>в частности, е</w:t>
      </w:r>
      <w:r w:rsidRPr="00AC7D97">
        <w:rPr>
          <w:szCs w:val="24"/>
        </w:rPr>
        <w:t>гиптян</w:t>
      </w:r>
      <w:r w:rsidR="00535093" w:rsidRPr="00AC7D97">
        <w:rPr>
          <w:szCs w:val="24"/>
        </w:rPr>
        <w:t>,</w:t>
      </w:r>
      <w:r w:rsidRPr="00AC7D97">
        <w:rPr>
          <w:szCs w:val="24"/>
        </w:rPr>
        <w:t xml:space="preserve"> в </w:t>
      </w:r>
      <w:r w:rsidR="00535093" w:rsidRPr="00AC7D97">
        <w:rPr>
          <w:szCs w:val="24"/>
        </w:rPr>
        <w:t>Ираке</w:t>
      </w:r>
      <w:r w:rsidRPr="00AC7D97">
        <w:rPr>
          <w:szCs w:val="24"/>
        </w:rPr>
        <w:t xml:space="preserve">, а также </w:t>
      </w:r>
      <w:r w:rsidR="00F0520D" w:rsidRPr="00AC7D97">
        <w:rPr>
          <w:szCs w:val="24"/>
        </w:rPr>
        <w:t>относительно</w:t>
      </w:r>
      <w:r w:rsidRPr="00AC7D97">
        <w:rPr>
          <w:szCs w:val="24"/>
        </w:rPr>
        <w:t xml:space="preserve"> различных религиозных меньшинств,</w:t>
      </w:r>
      <w:r w:rsidR="00535093" w:rsidRPr="00AC7D97">
        <w:rPr>
          <w:szCs w:val="24"/>
        </w:rPr>
        <w:t xml:space="preserve"> в частности, шиитского</w:t>
      </w:r>
      <w:r w:rsidRPr="00AC7D97">
        <w:rPr>
          <w:szCs w:val="24"/>
        </w:rPr>
        <w:t>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34.</w:t>
      </w:r>
      <w:r w:rsidRPr="00AC7D97">
        <w:rPr>
          <w:szCs w:val="24"/>
        </w:rPr>
        <w:tab/>
      </w:r>
      <w:r w:rsidR="00E27BBB" w:rsidRPr="00AC7D97">
        <w:rPr>
          <w:szCs w:val="24"/>
        </w:rPr>
        <w:t>Кроме того</w:t>
      </w:r>
      <w:r w:rsidRPr="00AC7D97">
        <w:rPr>
          <w:szCs w:val="24"/>
        </w:rPr>
        <w:t xml:space="preserve">, </w:t>
      </w:r>
      <w:r w:rsidR="00E27BBB" w:rsidRPr="00AC7D97">
        <w:rPr>
          <w:szCs w:val="24"/>
        </w:rPr>
        <w:t>он хотел бы высказать возражение в связи с заявлением, сделанным г-ном Вольфрумом, и п</w:t>
      </w:r>
      <w:r w:rsidRPr="00AC7D97">
        <w:rPr>
          <w:szCs w:val="24"/>
        </w:rPr>
        <w:t>одчеркнуть</w:t>
      </w:r>
      <w:r w:rsidR="00E27BBB" w:rsidRPr="00AC7D97">
        <w:rPr>
          <w:szCs w:val="24"/>
        </w:rPr>
        <w:t>, что,</w:t>
      </w:r>
      <w:r w:rsidRPr="00AC7D97">
        <w:rPr>
          <w:szCs w:val="24"/>
        </w:rPr>
        <w:t xml:space="preserve"> с юридической точки зрения, решение вопроса по правам человека как раз является вмешательством во внутренние дела </w:t>
      </w:r>
      <w:r w:rsidR="00E27BBB" w:rsidRPr="00AC7D97">
        <w:rPr>
          <w:szCs w:val="24"/>
        </w:rPr>
        <w:t>Ирака</w:t>
      </w:r>
      <w:r w:rsidRPr="00AC7D97">
        <w:rPr>
          <w:szCs w:val="24"/>
        </w:rPr>
        <w:t xml:space="preserve">, но </w:t>
      </w:r>
      <w:r w:rsidR="005744A9" w:rsidRPr="00AC7D97">
        <w:rPr>
          <w:szCs w:val="24"/>
        </w:rPr>
        <w:t xml:space="preserve">вмешательством </w:t>
      </w:r>
      <w:r w:rsidRPr="00AC7D97">
        <w:rPr>
          <w:szCs w:val="24"/>
        </w:rPr>
        <w:t xml:space="preserve">приемлемым. </w:t>
      </w:r>
      <w:r w:rsidR="005744A9" w:rsidRPr="00AC7D97">
        <w:rPr>
          <w:szCs w:val="24"/>
        </w:rPr>
        <w:t xml:space="preserve"> </w:t>
      </w:r>
      <w:r w:rsidR="00E27BBB" w:rsidRPr="00AC7D97">
        <w:rPr>
          <w:szCs w:val="24"/>
        </w:rPr>
        <w:t>Иными словами,</w:t>
      </w:r>
      <w:r w:rsidRPr="00AC7D97">
        <w:rPr>
          <w:szCs w:val="24"/>
        </w:rPr>
        <w:t xml:space="preserve"> </w:t>
      </w:r>
      <w:r w:rsidR="00E27BBB" w:rsidRPr="00AC7D97">
        <w:rPr>
          <w:szCs w:val="24"/>
        </w:rPr>
        <w:t>ратифицируя</w:t>
      </w:r>
      <w:r w:rsidRPr="00AC7D97">
        <w:rPr>
          <w:szCs w:val="24"/>
        </w:rPr>
        <w:t xml:space="preserve"> международные инструменты в отношении прав человека</w:t>
      </w:r>
      <w:r w:rsidR="00E27BBB" w:rsidRPr="00AC7D97">
        <w:rPr>
          <w:szCs w:val="24"/>
        </w:rPr>
        <w:t xml:space="preserve">, государства, по сути, </w:t>
      </w:r>
      <w:r w:rsidRPr="00AC7D97">
        <w:rPr>
          <w:szCs w:val="24"/>
        </w:rPr>
        <w:t>отказываются от маленькой части своего национального суверенитета.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35.</w:t>
      </w:r>
      <w:r w:rsidRPr="00AC7D97">
        <w:rPr>
          <w:szCs w:val="24"/>
        </w:rPr>
        <w:tab/>
      </w:r>
      <w:r w:rsidRPr="00AC7D97">
        <w:rPr>
          <w:szCs w:val="24"/>
          <w:u w:val="single"/>
        </w:rPr>
        <w:t xml:space="preserve">Г-н </w:t>
      </w:r>
      <w:r w:rsidR="008B4460" w:rsidRPr="00AC7D97">
        <w:rPr>
          <w:szCs w:val="24"/>
          <w:u w:val="single"/>
        </w:rPr>
        <w:t>ван БОВЕН</w:t>
      </w:r>
      <w:r w:rsidR="008B4460" w:rsidRPr="00AC7D97">
        <w:rPr>
          <w:szCs w:val="24"/>
        </w:rPr>
        <w:t xml:space="preserve"> выражает свое удовлетворение </w:t>
      </w:r>
      <w:r w:rsidRPr="00AC7D97">
        <w:rPr>
          <w:szCs w:val="24"/>
        </w:rPr>
        <w:t>быстрот</w:t>
      </w:r>
      <w:r w:rsidR="008B4460" w:rsidRPr="00AC7D97">
        <w:rPr>
          <w:szCs w:val="24"/>
        </w:rPr>
        <w:t>ой</w:t>
      </w:r>
      <w:r w:rsidRPr="00AC7D97">
        <w:rPr>
          <w:szCs w:val="24"/>
        </w:rPr>
        <w:t xml:space="preserve">, с которой </w:t>
      </w:r>
      <w:r w:rsidR="008B4460" w:rsidRPr="00AC7D97">
        <w:rPr>
          <w:szCs w:val="24"/>
        </w:rPr>
        <w:t>Ирак</w:t>
      </w:r>
      <w:r w:rsidRPr="00AC7D97">
        <w:rPr>
          <w:szCs w:val="24"/>
        </w:rPr>
        <w:t xml:space="preserve"> </w:t>
      </w:r>
      <w:r w:rsidR="001A1B1E" w:rsidRPr="00AC7D97">
        <w:rPr>
          <w:szCs w:val="24"/>
        </w:rPr>
        <w:t>представил</w:t>
      </w:r>
      <w:r w:rsidRPr="00AC7D97">
        <w:rPr>
          <w:szCs w:val="24"/>
        </w:rPr>
        <w:t xml:space="preserve"> свой </w:t>
      </w:r>
      <w:r w:rsidR="001A1B1E" w:rsidRPr="00AC7D97">
        <w:rPr>
          <w:szCs w:val="24"/>
        </w:rPr>
        <w:t>очередной доклад,</w:t>
      </w:r>
      <w:r w:rsidRPr="00AC7D97">
        <w:rPr>
          <w:szCs w:val="24"/>
        </w:rPr>
        <w:t xml:space="preserve"> и </w:t>
      </w:r>
      <w:r w:rsidR="001A1B1E" w:rsidRPr="00AC7D97">
        <w:rPr>
          <w:szCs w:val="24"/>
        </w:rPr>
        <w:t>тем</w:t>
      </w:r>
      <w:r w:rsidR="00F855FB" w:rsidRPr="00AC7D97">
        <w:rPr>
          <w:szCs w:val="24"/>
        </w:rPr>
        <w:t xml:space="preserve">, что </w:t>
      </w:r>
      <w:r w:rsidR="001A1B1E" w:rsidRPr="00AC7D97">
        <w:rPr>
          <w:szCs w:val="24"/>
        </w:rPr>
        <w:t xml:space="preserve">были учтены </w:t>
      </w:r>
      <w:r w:rsidRPr="00AC7D97">
        <w:rPr>
          <w:szCs w:val="24"/>
        </w:rPr>
        <w:t xml:space="preserve">замечания, </w:t>
      </w:r>
      <w:r w:rsidR="001A1B1E" w:rsidRPr="00AC7D97">
        <w:rPr>
          <w:szCs w:val="24"/>
        </w:rPr>
        <w:t>сделанные</w:t>
      </w:r>
      <w:r w:rsidRPr="00AC7D97">
        <w:rPr>
          <w:szCs w:val="24"/>
        </w:rPr>
        <w:t xml:space="preserve"> Комитет</w:t>
      </w:r>
      <w:r w:rsidR="001A1B1E" w:rsidRPr="00AC7D97">
        <w:rPr>
          <w:szCs w:val="24"/>
        </w:rPr>
        <w:t>ом</w:t>
      </w:r>
      <w:r w:rsidRPr="00AC7D97">
        <w:rPr>
          <w:szCs w:val="24"/>
        </w:rPr>
        <w:t xml:space="preserve"> при </w:t>
      </w:r>
      <w:r w:rsidR="001A1B1E" w:rsidRPr="00AC7D97">
        <w:rPr>
          <w:szCs w:val="24"/>
        </w:rPr>
        <w:t xml:space="preserve">рассмотрении </w:t>
      </w:r>
      <w:r w:rsidRPr="00AC7D97">
        <w:rPr>
          <w:szCs w:val="24"/>
        </w:rPr>
        <w:t xml:space="preserve">предыдущего </w:t>
      </w:r>
      <w:r w:rsidR="001A1B1E" w:rsidRPr="00AC7D97">
        <w:rPr>
          <w:szCs w:val="24"/>
        </w:rPr>
        <w:t>доклада</w:t>
      </w:r>
      <w:r w:rsidRPr="00AC7D97">
        <w:rPr>
          <w:szCs w:val="24"/>
        </w:rPr>
        <w:t xml:space="preserve">. </w:t>
      </w:r>
      <w:r w:rsidR="00BD0B63" w:rsidRPr="00AC7D97">
        <w:rPr>
          <w:szCs w:val="24"/>
        </w:rPr>
        <w:t xml:space="preserve"> </w:t>
      </w:r>
      <w:r w:rsidR="00F855FB" w:rsidRPr="00AC7D97">
        <w:rPr>
          <w:szCs w:val="24"/>
        </w:rPr>
        <w:t xml:space="preserve">Тем не менее, он находит </w:t>
      </w:r>
      <w:r w:rsidR="00247F65" w:rsidRPr="00AC7D97">
        <w:rPr>
          <w:szCs w:val="24"/>
        </w:rPr>
        <w:t xml:space="preserve"> </w:t>
      </w:r>
      <w:r w:rsidR="00136A43" w:rsidRPr="00AC7D97">
        <w:rPr>
          <w:szCs w:val="24"/>
        </w:rPr>
        <w:t>и</w:t>
      </w:r>
      <w:r w:rsidR="00F855FB" w:rsidRPr="00AC7D97">
        <w:rPr>
          <w:szCs w:val="24"/>
        </w:rPr>
        <w:t>нформацию, содержащуюся в пунктах 7-28 доклада, в которых говорится об осуществлении статей 2-7 Конвенции, несколько упрощенной, в частности,</w:t>
      </w:r>
      <w:r w:rsidRPr="00AC7D97">
        <w:rPr>
          <w:szCs w:val="24"/>
        </w:rPr>
        <w:t xml:space="preserve"> информацию</w:t>
      </w:r>
      <w:r w:rsidR="00F855FB" w:rsidRPr="00AC7D97">
        <w:rPr>
          <w:szCs w:val="24"/>
        </w:rPr>
        <w:t xml:space="preserve"> </w:t>
      </w:r>
      <w:r w:rsidRPr="00AC7D97">
        <w:rPr>
          <w:szCs w:val="24"/>
        </w:rPr>
        <w:t xml:space="preserve">о мерах применения законодательства в </w:t>
      </w:r>
      <w:r w:rsidR="00F855FB" w:rsidRPr="00AC7D97">
        <w:rPr>
          <w:szCs w:val="24"/>
        </w:rPr>
        <w:t>поддержку</w:t>
      </w:r>
      <w:r w:rsidRPr="00AC7D97">
        <w:rPr>
          <w:szCs w:val="24"/>
        </w:rPr>
        <w:t xml:space="preserve"> меньшинств.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36.</w:t>
      </w:r>
      <w:r w:rsidRPr="00AC7D97">
        <w:rPr>
          <w:szCs w:val="24"/>
        </w:rPr>
        <w:tab/>
      </w:r>
      <w:r w:rsidR="00136A43" w:rsidRPr="00AC7D97">
        <w:rPr>
          <w:szCs w:val="24"/>
        </w:rPr>
        <w:t>Наоборот, г-н ван Бовен находит</w:t>
      </w:r>
      <w:r w:rsidRPr="00AC7D97">
        <w:rPr>
          <w:szCs w:val="24"/>
        </w:rPr>
        <w:t xml:space="preserve"> очень интересн</w:t>
      </w:r>
      <w:r w:rsidR="00136A43" w:rsidRPr="00AC7D97">
        <w:rPr>
          <w:szCs w:val="24"/>
        </w:rPr>
        <w:t>ыми сведения</w:t>
      </w:r>
      <w:r w:rsidRPr="00AC7D97">
        <w:rPr>
          <w:szCs w:val="24"/>
        </w:rPr>
        <w:t xml:space="preserve"> относительно этнических меньшинств, а также относительно приоритета, которым, по всей ве</w:t>
      </w:r>
      <w:r w:rsidR="0092501A" w:rsidRPr="00AC7D97">
        <w:rPr>
          <w:szCs w:val="24"/>
        </w:rPr>
        <w:t>роятности, пользуются в стране к</w:t>
      </w:r>
      <w:r w:rsidRPr="00AC7D97">
        <w:rPr>
          <w:szCs w:val="24"/>
        </w:rPr>
        <w:t>урды, и от</w:t>
      </w:r>
      <w:r w:rsidR="0071670D" w:rsidRPr="00AC7D97">
        <w:rPr>
          <w:szCs w:val="24"/>
        </w:rPr>
        <w:t>носительно создания автономного</w:t>
      </w:r>
      <w:r w:rsidRPr="00AC7D97">
        <w:rPr>
          <w:szCs w:val="24"/>
        </w:rPr>
        <w:t xml:space="preserve"> Курдистан</w:t>
      </w:r>
      <w:r w:rsidR="00B62B3D" w:rsidRPr="00AC7D97">
        <w:rPr>
          <w:szCs w:val="24"/>
        </w:rPr>
        <w:t>ского р</w:t>
      </w:r>
      <w:r w:rsidR="0071670D" w:rsidRPr="00AC7D97">
        <w:rPr>
          <w:szCs w:val="24"/>
        </w:rPr>
        <w:t>егиона</w:t>
      </w:r>
      <w:r w:rsidRPr="00AC7D97">
        <w:rPr>
          <w:szCs w:val="24"/>
        </w:rPr>
        <w:t xml:space="preserve">. </w:t>
      </w:r>
      <w:r w:rsidR="0092501A" w:rsidRPr="00AC7D97">
        <w:rPr>
          <w:szCs w:val="24"/>
        </w:rPr>
        <w:t xml:space="preserve"> </w:t>
      </w:r>
      <w:r w:rsidRPr="00AC7D97">
        <w:rPr>
          <w:szCs w:val="24"/>
        </w:rPr>
        <w:t xml:space="preserve">С этой точки зрения, </w:t>
      </w:r>
      <w:r w:rsidR="0071670D" w:rsidRPr="00AC7D97">
        <w:rPr>
          <w:szCs w:val="24"/>
        </w:rPr>
        <w:t>Ирак</w:t>
      </w:r>
      <w:r w:rsidRPr="00AC7D97">
        <w:rPr>
          <w:szCs w:val="24"/>
        </w:rPr>
        <w:t xml:space="preserve">, возможно, сделал </w:t>
      </w:r>
      <w:r w:rsidR="0071670D" w:rsidRPr="00AC7D97">
        <w:rPr>
          <w:szCs w:val="24"/>
        </w:rPr>
        <w:t>очень много для</w:t>
      </w:r>
      <w:r w:rsidRPr="00AC7D97">
        <w:rPr>
          <w:szCs w:val="24"/>
        </w:rPr>
        <w:t xml:space="preserve"> признания автономии </w:t>
      </w:r>
      <w:r w:rsidR="0071670D" w:rsidRPr="00AC7D97">
        <w:rPr>
          <w:szCs w:val="24"/>
        </w:rPr>
        <w:t>к</w:t>
      </w:r>
      <w:r w:rsidRPr="00AC7D97">
        <w:rPr>
          <w:szCs w:val="24"/>
        </w:rPr>
        <w:t xml:space="preserve">урдов, и </w:t>
      </w:r>
      <w:r w:rsidR="0071670D" w:rsidRPr="00AC7D97">
        <w:rPr>
          <w:szCs w:val="24"/>
        </w:rPr>
        <w:t xml:space="preserve">в этой связи нельзя не оценить </w:t>
      </w:r>
      <w:r w:rsidRPr="00AC7D97">
        <w:rPr>
          <w:szCs w:val="24"/>
        </w:rPr>
        <w:t xml:space="preserve">закон 1974 года об автономии </w:t>
      </w:r>
      <w:r w:rsidR="0071670D" w:rsidRPr="00AC7D97">
        <w:rPr>
          <w:szCs w:val="24"/>
        </w:rPr>
        <w:t>Иракского Курдистана</w:t>
      </w:r>
      <w:r w:rsidRPr="00AC7D97">
        <w:rPr>
          <w:szCs w:val="24"/>
        </w:rPr>
        <w:t xml:space="preserve"> (пункты 54 и 55 </w:t>
      </w:r>
      <w:r w:rsidR="0071670D" w:rsidRPr="00AC7D97">
        <w:rPr>
          <w:szCs w:val="24"/>
        </w:rPr>
        <w:t>доклада</w:t>
      </w:r>
      <w:r w:rsidR="0092501A" w:rsidRPr="00AC7D97">
        <w:rPr>
          <w:szCs w:val="24"/>
        </w:rPr>
        <w:t>), а также</w:t>
      </w:r>
      <w:r w:rsidRPr="00AC7D97">
        <w:rPr>
          <w:szCs w:val="24"/>
        </w:rPr>
        <w:t xml:space="preserve"> создани</w:t>
      </w:r>
      <w:r w:rsidR="0071670D" w:rsidRPr="00AC7D97">
        <w:rPr>
          <w:szCs w:val="24"/>
        </w:rPr>
        <w:t>е</w:t>
      </w:r>
      <w:r w:rsidRPr="00AC7D97">
        <w:rPr>
          <w:szCs w:val="24"/>
        </w:rPr>
        <w:t xml:space="preserve"> </w:t>
      </w:r>
      <w:r w:rsidR="0071670D" w:rsidRPr="00AC7D97">
        <w:rPr>
          <w:szCs w:val="24"/>
        </w:rPr>
        <w:t>Законодательного с</w:t>
      </w:r>
      <w:r w:rsidRPr="00AC7D97">
        <w:rPr>
          <w:szCs w:val="24"/>
        </w:rPr>
        <w:t xml:space="preserve">овета автономного </w:t>
      </w:r>
      <w:r w:rsidR="0071670D" w:rsidRPr="00AC7D97">
        <w:rPr>
          <w:szCs w:val="24"/>
        </w:rPr>
        <w:t>региона</w:t>
      </w:r>
      <w:r w:rsidRPr="00AC7D97">
        <w:rPr>
          <w:szCs w:val="24"/>
        </w:rPr>
        <w:t xml:space="preserve"> </w:t>
      </w:r>
      <w:r w:rsidR="0071670D" w:rsidRPr="00AC7D97">
        <w:rPr>
          <w:szCs w:val="24"/>
        </w:rPr>
        <w:t>и Исполнительного к</w:t>
      </w:r>
      <w:r w:rsidRPr="00AC7D97">
        <w:rPr>
          <w:szCs w:val="24"/>
        </w:rPr>
        <w:t xml:space="preserve">омитета автономного </w:t>
      </w:r>
      <w:r w:rsidR="0071670D" w:rsidRPr="00AC7D97">
        <w:rPr>
          <w:szCs w:val="24"/>
        </w:rPr>
        <w:t>региона</w:t>
      </w:r>
      <w:r w:rsidRPr="00AC7D97">
        <w:rPr>
          <w:szCs w:val="24"/>
        </w:rPr>
        <w:t xml:space="preserve"> (пункты 62 и 63). </w:t>
      </w:r>
      <w:r w:rsidR="0092501A" w:rsidRPr="00AC7D97">
        <w:rPr>
          <w:szCs w:val="24"/>
        </w:rPr>
        <w:t xml:space="preserve"> </w:t>
      </w:r>
      <w:r w:rsidRPr="00AC7D97">
        <w:rPr>
          <w:szCs w:val="24"/>
        </w:rPr>
        <w:t xml:space="preserve">Тем не менее, было интересно получить информацию о конкретном применении </w:t>
      </w:r>
      <w:r w:rsidR="00A4397E" w:rsidRPr="00AC7D97">
        <w:rPr>
          <w:szCs w:val="24"/>
        </w:rPr>
        <w:t>законов и декретов о</w:t>
      </w:r>
      <w:r w:rsidRPr="00AC7D97">
        <w:rPr>
          <w:szCs w:val="24"/>
        </w:rPr>
        <w:t xml:space="preserve"> создани</w:t>
      </w:r>
      <w:r w:rsidR="00A4397E" w:rsidRPr="00AC7D97">
        <w:rPr>
          <w:szCs w:val="24"/>
        </w:rPr>
        <w:t>и</w:t>
      </w:r>
      <w:r w:rsidRPr="00AC7D97">
        <w:rPr>
          <w:szCs w:val="24"/>
        </w:rPr>
        <w:t xml:space="preserve"> этих органов. </w:t>
      </w:r>
      <w:r w:rsidR="0092501A" w:rsidRPr="00AC7D97">
        <w:rPr>
          <w:szCs w:val="24"/>
        </w:rPr>
        <w:t xml:space="preserve"> </w:t>
      </w:r>
      <w:r w:rsidR="00A4397E" w:rsidRPr="00AC7D97">
        <w:rPr>
          <w:szCs w:val="24"/>
        </w:rPr>
        <w:t>Также хотелось бы понять,</w:t>
      </w:r>
      <w:r w:rsidRPr="00AC7D97">
        <w:rPr>
          <w:szCs w:val="24"/>
        </w:rPr>
        <w:t xml:space="preserve"> </w:t>
      </w:r>
      <w:r w:rsidR="00A4397E" w:rsidRPr="00AC7D97">
        <w:rPr>
          <w:szCs w:val="24"/>
        </w:rPr>
        <w:t>у</w:t>
      </w:r>
      <w:r w:rsidR="001E4868" w:rsidRPr="00AC7D97">
        <w:rPr>
          <w:szCs w:val="24"/>
        </w:rPr>
        <w:t>чтены</w:t>
      </w:r>
      <w:r w:rsidRPr="00AC7D97">
        <w:rPr>
          <w:szCs w:val="24"/>
        </w:rPr>
        <w:t xml:space="preserve"> ли </w:t>
      </w:r>
      <w:r w:rsidR="001E4868" w:rsidRPr="00AC7D97">
        <w:rPr>
          <w:szCs w:val="24"/>
        </w:rPr>
        <w:t xml:space="preserve">в </w:t>
      </w:r>
      <w:r w:rsidRPr="00AC7D97">
        <w:rPr>
          <w:szCs w:val="24"/>
        </w:rPr>
        <w:t>бюджетны</w:t>
      </w:r>
      <w:r w:rsidR="001E4868" w:rsidRPr="00AC7D97">
        <w:rPr>
          <w:szCs w:val="24"/>
        </w:rPr>
        <w:t>х</w:t>
      </w:r>
      <w:r w:rsidRPr="00AC7D97">
        <w:rPr>
          <w:szCs w:val="24"/>
        </w:rPr>
        <w:t xml:space="preserve"> средства</w:t>
      </w:r>
      <w:r w:rsidR="001E4868" w:rsidRPr="00AC7D97">
        <w:rPr>
          <w:szCs w:val="24"/>
        </w:rPr>
        <w:t>х</w:t>
      </w:r>
      <w:r w:rsidRPr="00AC7D97">
        <w:rPr>
          <w:szCs w:val="24"/>
        </w:rPr>
        <w:t xml:space="preserve"> автономного </w:t>
      </w:r>
      <w:r w:rsidR="00B62B3D" w:rsidRPr="00AC7D97">
        <w:rPr>
          <w:szCs w:val="24"/>
        </w:rPr>
        <w:t>Курдистанского р</w:t>
      </w:r>
      <w:r w:rsidR="00A4397E" w:rsidRPr="00AC7D97">
        <w:rPr>
          <w:szCs w:val="24"/>
        </w:rPr>
        <w:t>егиона</w:t>
      </w:r>
      <w:r w:rsidRPr="00AC7D97">
        <w:rPr>
          <w:szCs w:val="24"/>
        </w:rPr>
        <w:t xml:space="preserve"> (пункт 59 </w:t>
      </w:r>
      <w:r w:rsidR="00A4397E" w:rsidRPr="00AC7D97">
        <w:rPr>
          <w:szCs w:val="24"/>
        </w:rPr>
        <w:t>доклада</w:t>
      </w:r>
      <w:r w:rsidRPr="00AC7D97">
        <w:rPr>
          <w:szCs w:val="24"/>
        </w:rPr>
        <w:t xml:space="preserve">) природные ресурсы, </w:t>
      </w:r>
      <w:r w:rsidR="001E4868" w:rsidRPr="00AC7D97">
        <w:rPr>
          <w:szCs w:val="24"/>
        </w:rPr>
        <w:t>в частности,</w:t>
      </w:r>
      <w:r w:rsidRPr="00AC7D97">
        <w:rPr>
          <w:szCs w:val="24"/>
        </w:rPr>
        <w:t xml:space="preserve"> минеральные ресурсы региона? </w:t>
      </w:r>
      <w:r w:rsidR="00175777" w:rsidRPr="00AC7D97">
        <w:rPr>
          <w:szCs w:val="24"/>
        </w:rPr>
        <w:t xml:space="preserve"> </w:t>
      </w:r>
      <w:r w:rsidRPr="00AC7D97">
        <w:rPr>
          <w:szCs w:val="24"/>
        </w:rPr>
        <w:t xml:space="preserve">Наконец, </w:t>
      </w:r>
      <w:r w:rsidR="00A4397E" w:rsidRPr="00AC7D97">
        <w:rPr>
          <w:szCs w:val="24"/>
        </w:rPr>
        <w:t>Комитет ожидает получить от делегации</w:t>
      </w:r>
      <w:r w:rsidRPr="00AC7D97">
        <w:rPr>
          <w:szCs w:val="24"/>
        </w:rPr>
        <w:t xml:space="preserve"> точн</w:t>
      </w:r>
      <w:r w:rsidR="00A4397E" w:rsidRPr="00AC7D97">
        <w:rPr>
          <w:szCs w:val="24"/>
        </w:rPr>
        <w:t xml:space="preserve">ую </w:t>
      </w:r>
      <w:r w:rsidRPr="00AC7D97">
        <w:rPr>
          <w:szCs w:val="24"/>
        </w:rPr>
        <w:t>информаци</w:t>
      </w:r>
      <w:r w:rsidR="00A4397E" w:rsidRPr="00AC7D97">
        <w:rPr>
          <w:szCs w:val="24"/>
        </w:rPr>
        <w:t xml:space="preserve">ю относительно </w:t>
      </w:r>
      <w:r w:rsidRPr="00AC7D97">
        <w:rPr>
          <w:szCs w:val="24"/>
        </w:rPr>
        <w:t>утверждений о депортации курдских и туркменских семей.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37.</w:t>
      </w:r>
      <w:r w:rsidRPr="00AC7D97">
        <w:rPr>
          <w:szCs w:val="24"/>
        </w:rPr>
        <w:tab/>
      </w:r>
      <w:r w:rsidR="005761FD" w:rsidRPr="00AC7D97">
        <w:rPr>
          <w:szCs w:val="24"/>
        </w:rPr>
        <w:t>Кроме того</w:t>
      </w:r>
      <w:r w:rsidRPr="00AC7D97">
        <w:rPr>
          <w:szCs w:val="24"/>
        </w:rPr>
        <w:t xml:space="preserve">, что касается жителей болотистой местности </w:t>
      </w:r>
      <w:r w:rsidR="005761FD" w:rsidRPr="00AC7D97">
        <w:rPr>
          <w:szCs w:val="24"/>
        </w:rPr>
        <w:t>Ирака</w:t>
      </w:r>
      <w:r w:rsidRPr="00AC7D97">
        <w:rPr>
          <w:szCs w:val="24"/>
        </w:rPr>
        <w:t xml:space="preserve">, </w:t>
      </w:r>
      <w:r w:rsidR="00D42737" w:rsidRPr="00AC7D97">
        <w:rPr>
          <w:szCs w:val="24"/>
        </w:rPr>
        <w:t xml:space="preserve">Комитет просит объяснить, </w:t>
      </w:r>
      <w:r w:rsidR="005761FD" w:rsidRPr="00AC7D97">
        <w:rPr>
          <w:szCs w:val="24"/>
        </w:rPr>
        <w:t>с чем связано утверждение властей Ирак</w:t>
      </w:r>
      <w:r w:rsidR="00D42737" w:rsidRPr="00AC7D97">
        <w:rPr>
          <w:szCs w:val="24"/>
        </w:rPr>
        <w:t>а</w:t>
      </w:r>
      <w:r w:rsidR="005761FD" w:rsidRPr="00AC7D97">
        <w:rPr>
          <w:szCs w:val="24"/>
        </w:rPr>
        <w:t xml:space="preserve"> (пункт</w:t>
      </w:r>
      <w:r w:rsidRPr="00AC7D97">
        <w:rPr>
          <w:szCs w:val="24"/>
        </w:rPr>
        <w:t xml:space="preserve"> 93 </w:t>
      </w:r>
      <w:r w:rsidR="005761FD" w:rsidRPr="00AC7D97">
        <w:rPr>
          <w:szCs w:val="24"/>
        </w:rPr>
        <w:t>доклада) о том,</w:t>
      </w:r>
      <w:r w:rsidRPr="00AC7D97">
        <w:rPr>
          <w:szCs w:val="24"/>
        </w:rPr>
        <w:t xml:space="preserve"> что эти жители ничем не отличаются от остального населения </w:t>
      </w:r>
      <w:r w:rsidR="005761FD" w:rsidRPr="00AC7D97">
        <w:rPr>
          <w:szCs w:val="24"/>
        </w:rPr>
        <w:t>с</w:t>
      </w:r>
      <w:r w:rsidRPr="00AC7D97">
        <w:rPr>
          <w:szCs w:val="24"/>
        </w:rPr>
        <w:t xml:space="preserve">траны? </w:t>
      </w:r>
      <w:r w:rsidR="002D5B66" w:rsidRPr="00AC7D97">
        <w:rPr>
          <w:szCs w:val="24"/>
        </w:rPr>
        <w:t xml:space="preserve"> </w:t>
      </w:r>
      <w:r w:rsidR="005761FD" w:rsidRPr="00AC7D97">
        <w:rPr>
          <w:szCs w:val="24"/>
        </w:rPr>
        <w:t>В этой связи н</w:t>
      </w:r>
      <w:r w:rsidRPr="00AC7D97">
        <w:rPr>
          <w:szCs w:val="24"/>
        </w:rPr>
        <w:t xml:space="preserve">еобходимо также напомнить, что Комитет </w:t>
      </w:r>
      <w:r w:rsidR="005761FD" w:rsidRPr="00AC7D97">
        <w:rPr>
          <w:szCs w:val="24"/>
        </w:rPr>
        <w:t>занимается вопросами</w:t>
      </w:r>
      <w:r w:rsidRPr="00AC7D97">
        <w:rPr>
          <w:szCs w:val="24"/>
        </w:rPr>
        <w:t xml:space="preserve"> меньшинств и этнических групп в различных </w:t>
      </w:r>
      <w:r w:rsidR="00D42737" w:rsidRPr="00AC7D97">
        <w:rPr>
          <w:szCs w:val="24"/>
        </w:rPr>
        <w:t>странах, несмотря на то, что</w:t>
      </w:r>
      <w:r w:rsidRPr="00AC7D97">
        <w:rPr>
          <w:szCs w:val="24"/>
        </w:rPr>
        <w:t xml:space="preserve"> меньшинств</w:t>
      </w:r>
      <w:r w:rsidR="00D42737" w:rsidRPr="00AC7D97">
        <w:rPr>
          <w:szCs w:val="24"/>
        </w:rPr>
        <w:t xml:space="preserve">а </w:t>
      </w:r>
      <w:r w:rsidRPr="00AC7D97">
        <w:rPr>
          <w:szCs w:val="24"/>
        </w:rPr>
        <w:t xml:space="preserve">не всегда легко отличить от </w:t>
      </w:r>
      <w:r w:rsidR="00D42737" w:rsidRPr="00AC7D97">
        <w:rPr>
          <w:szCs w:val="24"/>
        </w:rPr>
        <w:t>основной группы населения</w:t>
      </w:r>
      <w:r w:rsidRPr="00AC7D97">
        <w:rPr>
          <w:szCs w:val="24"/>
        </w:rPr>
        <w:t xml:space="preserve">, </w:t>
      </w:r>
      <w:r w:rsidR="00D42737" w:rsidRPr="00AC7D97">
        <w:rPr>
          <w:szCs w:val="24"/>
        </w:rPr>
        <w:t xml:space="preserve">несмотря </w:t>
      </w:r>
      <w:r w:rsidR="002D5B66" w:rsidRPr="00AC7D97">
        <w:rPr>
          <w:szCs w:val="24"/>
        </w:rPr>
        <w:t xml:space="preserve">и </w:t>
      </w:r>
      <w:r w:rsidR="00D42737" w:rsidRPr="00AC7D97">
        <w:rPr>
          <w:szCs w:val="24"/>
        </w:rPr>
        <w:t>на то, что</w:t>
      </w:r>
      <w:r w:rsidRPr="00AC7D97">
        <w:rPr>
          <w:szCs w:val="24"/>
        </w:rPr>
        <w:t xml:space="preserve">, как правило, у них </w:t>
      </w:r>
      <w:r w:rsidR="00D42737" w:rsidRPr="00AC7D97">
        <w:rPr>
          <w:szCs w:val="24"/>
        </w:rPr>
        <w:t>есть</w:t>
      </w:r>
      <w:r w:rsidRPr="00AC7D97">
        <w:rPr>
          <w:szCs w:val="24"/>
        </w:rPr>
        <w:t xml:space="preserve"> </w:t>
      </w:r>
      <w:r w:rsidR="002D5B66" w:rsidRPr="00AC7D97">
        <w:rPr>
          <w:szCs w:val="24"/>
        </w:rPr>
        <w:t xml:space="preserve">своя </w:t>
      </w:r>
      <w:r w:rsidRPr="00AC7D97">
        <w:rPr>
          <w:szCs w:val="24"/>
        </w:rPr>
        <w:t xml:space="preserve">линия родства и </w:t>
      </w:r>
      <w:r w:rsidR="00D42737" w:rsidRPr="00AC7D97">
        <w:rPr>
          <w:szCs w:val="24"/>
        </w:rPr>
        <w:t xml:space="preserve">свое </w:t>
      </w:r>
      <w:r w:rsidRPr="00AC7D97">
        <w:rPr>
          <w:szCs w:val="24"/>
        </w:rPr>
        <w:t>этническое и национальное происхождение</w:t>
      </w:r>
      <w:r w:rsidR="00D42737" w:rsidRPr="00AC7D97">
        <w:rPr>
          <w:szCs w:val="24"/>
        </w:rPr>
        <w:t>, а также несмотря на то, что, как отмечает</w:t>
      </w:r>
      <w:r w:rsidRPr="00AC7D97">
        <w:rPr>
          <w:szCs w:val="24"/>
        </w:rPr>
        <w:t xml:space="preserve"> Комитет</w:t>
      </w:r>
      <w:r w:rsidR="00D42737" w:rsidRPr="00AC7D97">
        <w:rPr>
          <w:szCs w:val="24"/>
        </w:rPr>
        <w:t>,</w:t>
      </w:r>
      <w:r w:rsidRPr="00AC7D97">
        <w:rPr>
          <w:szCs w:val="24"/>
        </w:rPr>
        <w:t xml:space="preserve"> пункт 1 статьи </w:t>
      </w:r>
      <w:r w:rsidR="00D42737" w:rsidRPr="00AC7D97">
        <w:rPr>
          <w:szCs w:val="24"/>
        </w:rPr>
        <w:t>1 Конвенции</w:t>
      </w:r>
      <w:r w:rsidRPr="00AC7D97">
        <w:rPr>
          <w:szCs w:val="24"/>
        </w:rPr>
        <w:t xml:space="preserve"> слишком расплывчато определяет понятие расовой дискриминации.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38.</w:t>
      </w:r>
      <w:r w:rsidRPr="00AC7D97">
        <w:rPr>
          <w:szCs w:val="24"/>
        </w:rPr>
        <w:tab/>
        <w:t xml:space="preserve">Что касается утверждения </w:t>
      </w:r>
      <w:r w:rsidR="002F4970" w:rsidRPr="00AC7D97">
        <w:rPr>
          <w:szCs w:val="24"/>
        </w:rPr>
        <w:t>иракских властей</w:t>
      </w:r>
      <w:r w:rsidRPr="00AC7D97">
        <w:rPr>
          <w:szCs w:val="24"/>
        </w:rPr>
        <w:t xml:space="preserve"> о том, что Комитет превысил свои полномочия, интересуясь вопросом освобождения группы </w:t>
      </w:r>
      <w:r w:rsidR="002F4970" w:rsidRPr="00AC7D97">
        <w:rPr>
          <w:szCs w:val="24"/>
        </w:rPr>
        <w:t>задержанных к</w:t>
      </w:r>
      <w:r w:rsidRPr="00AC7D97">
        <w:rPr>
          <w:szCs w:val="24"/>
        </w:rPr>
        <w:t>увейтц</w:t>
      </w:r>
      <w:r w:rsidR="002F4970" w:rsidRPr="00AC7D97">
        <w:rPr>
          <w:szCs w:val="24"/>
        </w:rPr>
        <w:t>е</w:t>
      </w:r>
      <w:r w:rsidRPr="00AC7D97">
        <w:rPr>
          <w:szCs w:val="24"/>
        </w:rPr>
        <w:t xml:space="preserve">в и выходцев из других стран (пункт 104), </w:t>
      </w:r>
      <w:r w:rsidR="002F4970" w:rsidRPr="00AC7D97">
        <w:rPr>
          <w:szCs w:val="24"/>
        </w:rPr>
        <w:t>г-н ван Бовен</w:t>
      </w:r>
      <w:r w:rsidRPr="00AC7D97">
        <w:rPr>
          <w:szCs w:val="24"/>
        </w:rPr>
        <w:t xml:space="preserve"> уточняет, что согласно условиям статьи 5, </w:t>
      </w:r>
      <w:r w:rsidR="002F4970" w:rsidRPr="00AC7D97">
        <w:rPr>
          <w:szCs w:val="24"/>
        </w:rPr>
        <w:t>подпунктов</w:t>
      </w:r>
      <w:r w:rsidRPr="00AC7D97">
        <w:rPr>
          <w:szCs w:val="24"/>
        </w:rPr>
        <w:t xml:space="preserve"> </w:t>
      </w:r>
      <w:r w:rsidRPr="00AC7D97">
        <w:rPr>
          <w:szCs w:val="24"/>
          <w:lang w:val="fr-FR"/>
        </w:rPr>
        <w:t>a</w:t>
      </w:r>
      <w:r w:rsidRPr="00AC7D97">
        <w:rPr>
          <w:szCs w:val="24"/>
        </w:rPr>
        <w:t xml:space="preserve">) и </w:t>
      </w:r>
      <w:r w:rsidR="002F4970" w:rsidRPr="00AC7D97">
        <w:rPr>
          <w:szCs w:val="24"/>
          <w:lang w:val="en-US"/>
        </w:rPr>
        <w:t>b</w:t>
      </w:r>
      <w:r w:rsidRPr="00AC7D97">
        <w:rPr>
          <w:szCs w:val="24"/>
        </w:rPr>
        <w:t>), а также с</w:t>
      </w:r>
      <w:r w:rsidR="002F4970" w:rsidRPr="00AC7D97">
        <w:rPr>
          <w:szCs w:val="24"/>
        </w:rPr>
        <w:t xml:space="preserve">огласно статье </w:t>
      </w:r>
      <w:r w:rsidRPr="00AC7D97">
        <w:rPr>
          <w:szCs w:val="24"/>
        </w:rPr>
        <w:t xml:space="preserve">6 </w:t>
      </w:r>
      <w:r w:rsidR="002F4970" w:rsidRPr="00AC7D97">
        <w:rPr>
          <w:szCs w:val="24"/>
        </w:rPr>
        <w:t>Конвенции</w:t>
      </w:r>
      <w:r w:rsidRPr="00AC7D97">
        <w:rPr>
          <w:szCs w:val="24"/>
        </w:rPr>
        <w:t xml:space="preserve">, данный вопрос </w:t>
      </w:r>
      <w:r w:rsidR="002F4970" w:rsidRPr="00AC7D97">
        <w:rPr>
          <w:szCs w:val="24"/>
        </w:rPr>
        <w:t xml:space="preserve">как раз </w:t>
      </w:r>
      <w:r w:rsidRPr="00AC7D97">
        <w:rPr>
          <w:szCs w:val="24"/>
        </w:rPr>
        <w:t>находится в компетенции Комитета.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39.</w:t>
      </w:r>
      <w:r w:rsidRPr="00AC7D97">
        <w:rPr>
          <w:szCs w:val="24"/>
        </w:rPr>
        <w:tab/>
      </w:r>
      <w:r w:rsidR="00CB2417" w:rsidRPr="00AC7D97">
        <w:rPr>
          <w:szCs w:val="24"/>
        </w:rPr>
        <w:t>В отношении</w:t>
      </w:r>
      <w:r w:rsidRPr="00AC7D97">
        <w:rPr>
          <w:szCs w:val="24"/>
        </w:rPr>
        <w:t xml:space="preserve"> </w:t>
      </w:r>
      <w:r w:rsidR="0057555C" w:rsidRPr="00AC7D97">
        <w:rPr>
          <w:szCs w:val="24"/>
        </w:rPr>
        <w:t xml:space="preserve">работы в Ираке независимых наблюдателей по правам человека, о чем уже говорил г-н де Гутт, г-н ван Бовен </w:t>
      </w:r>
      <w:r w:rsidRPr="00AC7D97">
        <w:rPr>
          <w:szCs w:val="24"/>
        </w:rPr>
        <w:t xml:space="preserve">напоминает, что </w:t>
      </w:r>
      <w:r w:rsidR="0057555C" w:rsidRPr="00AC7D97">
        <w:rPr>
          <w:szCs w:val="24"/>
        </w:rPr>
        <w:t>порядка</w:t>
      </w:r>
      <w:r w:rsidRPr="00AC7D97">
        <w:rPr>
          <w:szCs w:val="24"/>
        </w:rPr>
        <w:t xml:space="preserve"> двадцати государств-участников </w:t>
      </w:r>
      <w:r w:rsidR="0057555C" w:rsidRPr="00AC7D97">
        <w:rPr>
          <w:szCs w:val="24"/>
        </w:rPr>
        <w:t>Организации Объединенных Наций</w:t>
      </w:r>
      <w:r w:rsidRPr="00AC7D97">
        <w:rPr>
          <w:szCs w:val="24"/>
        </w:rPr>
        <w:t xml:space="preserve"> пошли на такой шаг, но не </w:t>
      </w:r>
      <w:r w:rsidR="0057555C" w:rsidRPr="00AC7D97">
        <w:rPr>
          <w:szCs w:val="24"/>
        </w:rPr>
        <w:t>на основе</w:t>
      </w:r>
      <w:r w:rsidRPr="00AC7D97">
        <w:rPr>
          <w:szCs w:val="24"/>
        </w:rPr>
        <w:t xml:space="preserve"> </w:t>
      </w:r>
      <w:r w:rsidR="0057555C" w:rsidRPr="00AC7D97">
        <w:rPr>
          <w:szCs w:val="24"/>
        </w:rPr>
        <w:t>одностороннего</w:t>
      </w:r>
      <w:r w:rsidRPr="00AC7D97">
        <w:rPr>
          <w:szCs w:val="24"/>
        </w:rPr>
        <w:t xml:space="preserve"> решени</w:t>
      </w:r>
      <w:r w:rsidR="0057555C" w:rsidRPr="00AC7D97">
        <w:rPr>
          <w:szCs w:val="24"/>
        </w:rPr>
        <w:t>я</w:t>
      </w:r>
      <w:r w:rsidRPr="00AC7D97">
        <w:rPr>
          <w:szCs w:val="24"/>
        </w:rPr>
        <w:t xml:space="preserve"> Совета Безопасности, а согласно условиям соглашения, заключенного между Организацией Объединенных Наций и </w:t>
      </w:r>
      <w:r w:rsidR="00907D3F" w:rsidRPr="00AC7D97">
        <w:rPr>
          <w:szCs w:val="24"/>
        </w:rPr>
        <w:t>соответствующим</w:t>
      </w:r>
      <w:r w:rsidRPr="00AC7D97">
        <w:rPr>
          <w:szCs w:val="24"/>
        </w:rPr>
        <w:t xml:space="preserve"> государством-участником.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40.</w:t>
      </w:r>
      <w:r w:rsidRPr="00AC7D97">
        <w:rPr>
          <w:szCs w:val="24"/>
        </w:rPr>
        <w:tab/>
      </w:r>
      <w:r w:rsidRPr="00AC7D97">
        <w:rPr>
          <w:szCs w:val="24"/>
          <w:u w:val="single"/>
        </w:rPr>
        <w:t xml:space="preserve">Г-н </w:t>
      </w:r>
      <w:r w:rsidR="00932B95" w:rsidRPr="00AC7D97">
        <w:rPr>
          <w:szCs w:val="24"/>
          <w:u w:val="single"/>
        </w:rPr>
        <w:t>ЮТСИС</w:t>
      </w:r>
      <w:r w:rsidRPr="00AC7D97">
        <w:rPr>
          <w:szCs w:val="24"/>
        </w:rPr>
        <w:t xml:space="preserve"> </w:t>
      </w:r>
      <w:r w:rsidR="00F47079" w:rsidRPr="00AC7D97">
        <w:rPr>
          <w:szCs w:val="24"/>
        </w:rPr>
        <w:t>отмечает</w:t>
      </w:r>
      <w:r w:rsidRPr="00AC7D97">
        <w:rPr>
          <w:szCs w:val="24"/>
        </w:rPr>
        <w:t xml:space="preserve"> </w:t>
      </w:r>
      <w:r w:rsidR="00932B95" w:rsidRPr="00AC7D97">
        <w:rPr>
          <w:szCs w:val="24"/>
        </w:rPr>
        <w:t>стремление</w:t>
      </w:r>
      <w:r w:rsidR="00A6197E" w:rsidRPr="00AC7D97">
        <w:rPr>
          <w:szCs w:val="24"/>
        </w:rPr>
        <w:t xml:space="preserve"> правительства Ирака</w:t>
      </w:r>
      <w:r w:rsidR="00282921" w:rsidRPr="00AC7D97">
        <w:rPr>
          <w:szCs w:val="24"/>
        </w:rPr>
        <w:t>,</w:t>
      </w:r>
      <w:r w:rsidRPr="00AC7D97">
        <w:rPr>
          <w:szCs w:val="24"/>
        </w:rPr>
        <w:t xml:space="preserve"> </w:t>
      </w:r>
      <w:r w:rsidR="00282921" w:rsidRPr="00AC7D97">
        <w:rPr>
          <w:szCs w:val="24"/>
        </w:rPr>
        <w:t xml:space="preserve">даже несмотря на трудности, с которыми сталкивается страна в экономическом  и социальном плане по причине наложенного на нее эмбарго, </w:t>
      </w:r>
      <w:r w:rsidR="00987773" w:rsidRPr="00AC7D97">
        <w:rPr>
          <w:szCs w:val="24"/>
        </w:rPr>
        <w:t xml:space="preserve">регулярно представлять Комитету свои </w:t>
      </w:r>
      <w:r w:rsidRPr="00AC7D97">
        <w:rPr>
          <w:szCs w:val="24"/>
        </w:rPr>
        <w:t>правдив</w:t>
      </w:r>
      <w:r w:rsidR="00987773" w:rsidRPr="00AC7D97">
        <w:rPr>
          <w:szCs w:val="24"/>
        </w:rPr>
        <w:t>ые</w:t>
      </w:r>
      <w:r w:rsidRPr="00AC7D97">
        <w:rPr>
          <w:szCs w:val="24"/>
        </w:rPr>
        <w:t xml:space="preserve"> коммент</w:t>
      </w:r>
      <w:r w:rsidR="00987773" w:rsidRPr="00AC7D97">
        <w:rPr>
          <w:szCs w:val="24"/>
        </w:rPr>
        <w:t xml:space="preserve">арии относительно высказываемых Комитетом </w:t>
      </w:r>
      <w:r w:rsidR="00FA07C9" w:rsidRPr="00AC7D97">
        <w:rPr>
          <w:szCs w:val="24"/>
        </w:rPr>
        <w:t>замечаний.</w:t>
      </w:r>
      <w:r w:rsidRPr="00AC7D97">
        <w:rPr>
          <w:szCs w:val="24"/>
        </w:rPr>
        <w:t xml:space="preserve"> </w:t>
      </w:r>
      <w:r w:rsidR="00FA07C9" w:rsidRPr="00AC7D97">
        <w:rPr>
          <w:szCs w:val="24"/>
        </w:rPr>
        <w:t xml:space="preserve"> </w:t>
      </w:r>
      <w:r w:rsidRPr="00AC7D97">
        <w:rPr>
          <w:szCs w:val="24"/>
        </w:rPr>
        <w:t>Что касается возможного политического характера некоторых вопросов, подн</w:t>
      </w:r>
      <w:r w:rsidR="00726229" w:rsidRPr="00AC7D97">
        <w:rPr>
          <w:szCs w:val="24"/>
        </w:rPr>
        <w:t xml:space="preserve">имаемых </w:t>
      </w:r>
      <w:r w:rsidRPr="00AC7D97">
        <w:rPr>
          <w:szCs w:val="24"/>
        </w:rPr>
        <w:t>Комитетом</w:t>
      </w:r>
      <w:r w:rsidR="00726229" w:rsidRPr="00AC7D97">
        <w:rPr>
          <w:szCs w:val="24"/>
        </w:rPr>
        <w:t xml:space="preserve"> в связи с рассмотрением периодического доклада </w:t>
      </w:r>
      <w:r w:rsidRPr="00AC7D97">
        <w:rPr>
          <w:szCs w:val="24"/>
        </w:rPr>
        <w:t xml:space="preserve">государства-участника, например, </w:t>
      </w:r>
      <w:r w:rsidR="00726229" w:rsidRPr="00AC7D97">
        <w:rPr>
          <w:szCs w:val="24"/>
        </w:rPr>
        <w:t xml:space="preserve">вопроса об осуществлении </w:t>
      </w:r>
      <w:r w:rsidRPr="00AC7D97">
        <w:rPr>
          <w:szCs w:val="24"/>
        </w:rPr>
        <w:t xml:space="preserve">политики </w:t>
      </w:r>
      <w:r w:rsidR="00726229" w:rsidRPr="00AC7D97">
        <w:rPr>
          <w:szCs w:val="24"/>
        </w:rPr>
        <w:t xml:space="preserve">принудительного устройства на новом месте жительства </w:t>
      </w:r>
      <w:r w:rsidRPr="00AC7D97">
        <w:rPr>
          <w:szCs w:val="24"/>
        </w:rPr>
        <w:t xml:space="preserve">в регионе Киркук или </w:t>
      </w:r>
      <w:r w:rsidR="00726229" w:rsidRPr="00AC7D97">
        <w:rPr>
          <w:szCs w:val="24"/>
        </w:rPr>
        <w:t xml:space="preserve">вопроса о </w:t>
      </w:r>
      <w:r w:rsidRPr="00AC7D97">
        <w:rPr>
          <w:szCs w:val="24"/>
        </w:rPr>
        <w:t>прав</w:t>
      </w:r>
      <w:r w:rsidR="00726229" w:rsidRPr="00AC7D97">
        <w:rPr>
          <w:szCs w:val="24"/>
        </w:rPr>
        <w:t>ах</w:t>
      </w:r>
      <w:r w:rsidRPr="00AC7D97">
        <w:rPr>
          <w:szCs w:val="24"/>
        </w:rPr>
        <w:t xml:space="preserve"> курдского населения </w:t>
      </w:r>
      <w:r w:rsidR="00726229" w:rsidRPr="00AC7D97">
        <w:rPr>
          <w:szCs w:val="24"/>
        </w:rPr>
        <w:t>на</w:t>
      </w:r>
      <w:r w:rsidRPr="00AC7D97">
        <w:rPr>
          <w:szCs w:val="24"/>
        </w:rPr>
        <w:t xml:space="preserve"> наследств</w:t>
      </w:r>
      <w:r w:rsidR="00726229" w:rsidRPr="00AC7D97">
        <w:rPr>
          <w:szCs w:val="24"/>
        </w:rPr>
        <w:t>о</w:t>
      </w:r>
      <w:r w:rsidRPr="00AC7D97">
        <w:rPr>
          <w:szCs w:val="24"/>
        </w:rPr>
        <w:t xml:space="preserve">, </w:t>
      </w:r>
      <w:r w:rsidR="001F1865" w:rsidRPr="00AC7D97">
        <w:rPr>
          <w:szCs w:val="24"/>
        </w:rPr>
        <w:t xml:space="preserve">  </w:t>
      </w:r>
      <w:r w:rsidR="00726229" w:rsidRPr="00AC7D97">
        <w:rPr>
          <w:szCs w:val="24"/>
        </w:rPr>
        <w:t xml:space="preserve">г-н Ютсис </w:t>
      </w:r>
      <w:r w:rsidRPr="00AC7D97">
        <w:rPr>
          <w:szCs w:val="24"/>
        </w:rPr>
        <w:t xml:space="preserve">доводит до </w:t>
      </w:r>
      <w:r w:rsidR="00726229" w:rsidRPr="00AC7D97">
        <w:rPr>
          <w:szCs w:val="24"/>
        </w:rPr>
        <w:t xml:space="preserve">сведения </w:t>
      </w:r>
      <w:r w:rsidRPr="00AC7D97">
        <w:rPr>
          <w:szCs w:val="24"/>
        </w:rPr>
        <w:t xml:space="preserve">делегации, что Комитет </w:t>
      </w:r>
      <w:r w:rsidR="00726229" w:rsidRPr="00AC7D97">
        <w:rPr>
          <w:szCs w:val="24"/>
        </w:rPr>
        <w:t>осознает свою обязанность</w:t>
      </w:r>
      <w:r w:rsidRPr="00AC7D97">
        <w:rPr>
          <w:szCs w:val="24"/>
        </w:rPr>
        <w:t xml:space="preserve"> изучить все вопросы, входящие в </w:t>
      </w:r>
      <w:r w:rsidR="00726229" w:rsidRPr="00AC7D97">
        <w:rPr>
          <w:szCs w:val="24"/>
        </w:rPr>
        <w:t>его</w:t>
      </w:r>
      <w:r w:rsidRPr="00AC7D97">
        <w:rPr>
          <w:szCs w:val="24"/>
        </w:rPr>
        <w:t xml:space="preserve"> полномочия и касающиеся </w:t>
      </w:r>
      <w:r w:rsidR="00726229" w:rsidRPr="00AC7D97">
        <w:rPr>
          <w:szCs w:val="24"/>
        </w:rPr>
        <w:t>гуманитарных проблем</w:t>
      </w:r>
      <w:r w:rsidRPr="00AC7D97">
        <w:rPr>
          <w:szCs w:val="24"/>
        </w:rPr>
        <w:t xml:space="preserve">, даже если </w:t>
      </w:r>
      <w:r w:rsidR="00726229" w:rsidRPr="00AC7D97">
        <w:rPr>
          <w:szCs w:val="24"/>
        </w:rPr>
        <w:t>эти</w:t>
      </w:r>
      <w:r w:rsidRPr="00AC7D97">
        <w:rPr>
          <w:szCs w:val="24"/>
        </w:rPr>
        <w:t xml:space="preserve"> вопросы </w:t>
      </w:r>
      <w:r w:rsidR="00726229" w:rsidRPr="00AC7D97">
        <w:rPr>
          <w:szCs w:val="24"/>
        </w:rPr>
        <w:t>предполагают какой-либо политический контекст</w:t>
      </w:r>
      <w:r w:rsidRPr="00AC7D97">
        <w:rPr>
          <w:szCs w:val="24"/>
        </w:rPr>
        <w:t>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41.</w:t>
      </w:r>
      <w:r w:rsidRPr="00AC7D97">
        <w:rPr>
          <w:szCs w:val="24"/>
        </w:rPr>
        <w:tab/>
        <w:t xml:space="preserve">Г-н </w:t>
      </w:r>
      <w:r w:rsidR="00BA38C9" w:rsidRPr="00AC7D97">
        <w:rPr>
          <w:szCs w:val="24"/>
        </w:rPr>
        <w:t>Ютсис просит делегацию предоставить</w:t>
      </w:r>
      <w:r w:rsidRPr="00AC7D97">
        <w:rPr>
          <w:szCs w:val="24"/>
        </w:rPr>
        <w:t xml:space="preserve"> точную информацию </w:t>
      </w:r>
      <w:r w:rsidR="00BA38C9" w:rsidRPr="00AC7D97">
        <w:rPr>
          <w:szCs w:val="24"/>
        </w:rPr>
        <w:t>юридического характера</w:t>
      </w:r>
      <w:r w:rsidRPr="00AC7D97">
        <w:rPr>
          <w:szCs w:val="24"/>
        </w:rPr>
        <w:t xml:space="preserve"> относительно защиты меньшинств и мер, прин</w:t>
      </w:r>
      <w:r w:rsidR="00BA38C9" w:rsidRPr="00AC7D97">
        <w:rPr>
          <w:szCs w:val="24"/>
        </w:rPr>
        <w:t>имаемых</w:t>
      </w:r>
      <w:r w:rsidRPr="00AC7D97">
        <w:rPr>
          <w:szCs w:val="24"/>
        </w:rPr>
        <w:t xml:space="preserve"> </w:t>
      </w:r>
      <w:r w:rsidR="00BA38C9" w:rsidRPr="00AC7D97">
        <w:rPr>
          <w:szCs w:val="24"/>
        </w:rPr>
        <w:t xml:space="preserve">иракскими властями </w:t>
      </w:r>
      <w:r w:rsidRPr="00AC7D97">
        <w:rPr>
          <w:szCs w:val="24"/>
        </w:rPr>
        <w:t xml:space="preserve">в этом отношении. </w:t>
      </w:r>
      <w:r w:rsidR="005F42E6" w:rsidRPr="00AC7D97">
        <w:rPr>
          <w:szCs w:val="24"/>
        </w:rPr>
        <w:t xml:space="preserve"> </w:t>
      </w:r>
      <w:r w:rsidRPr="00AC7D97">
        <w:rPr>
          <w:szCs w:val="24"/>
        </w:rPr>
        <w:t>Сколько жалоб было зарегистрировано в суд</w:t>
      </w:r>
      <w:r w:rsidR="00BA38C9" w:rsidRPr="00AC7D97">
        <w:rPr>
          <w:szCs w:val="24"/>
        </w:rPr>
        <w:t>ах</w:t>
      </w:r>
      <w:r w:rsidRPr="00AC7D97">
        <w:rPr>
          <w:szCs w:val="24"/>
        </w:rPr>
        <w:t xml:space="preserve"> по </w:t>
      </w:r>
      <w:r w:rsidR="00BA38C9" w:rsidRPr="00AC7D97">
        <w:rPr>
          <w:szCs w:val="24"/>
        </w:rPr>
        <w:t xml:space="preserve">вопросу </w:t>
      </w:r>
      <w:r w:rsidRPr="00AC7D97">
        <w:rPr>
          <w:szCs w:val="24"/>
        </w:rPr>
        <w:t xml:space="preserve">дискриминации, и сколько решений </w:t>
      </w:r>
      <w:r w:rsidR="00BA38C9" w:rsidRPr="00AC7D97">
        <w:rPr>
          <w:szCs w:val="24"/>
        </w:rPr>
        <w:t xml:space="preserve">по ним </w:t>
      </w:r>
      <w:r w:rsidRPr="00AC7D97">
        <w:rPr>
          <w:szCs w:val="24"/>
        </w:rPr>
        <w:t xml:space="preserve">было вынесено компетентными юрисдикциями? </w:t>
      </w:r>
      <w:r w:rsidR="005F42E6" w:rsidRPr="00AC7D97">
        <w:rPr>
          <w:szCs w:val="24"/>
        </w:rPr>
        <w:t xml:space="preserve"> </w:t>
      </w:r>
      <w:r w:rsidR="00BA38C9" w:rsidRPr="00AC7D97">
        <w:rPr>
          <w:szCs w:val="24"/>
        </w:rPr>
        <w:t xml:space="preserve">В докладе, на самом деле, отсутствуют </w:t>
      </w:r>
      <w:r w:rsidRPr="00AC7D97">
        <w:rPr>
          <w:szCs w:val="24"/>
        </w:rPr>
        <w:t>достаточно точны</w:t>
      </w:r>
      <w:r w:rsidR="00BA38C9" w:rsidRPr="00AC7D97">
        <w:rPr>
          <w:szCs w:val="24"/>
        </w:rPr>
        <w:t>е</w:t>
      </w:r>
      <w:r w:rsidRPr="00AC7D97">
        <w:rPr>
          <w:szCs w:val="24"/>
        </w:rPr>
        <w:t xml:space="preserve"> данны</w:t>
      </w:r>
      <w:r w:rsidR="00BA38C9" w:rsidRPr="00AC7D97">
        <w:rPr>
          <w:szCs w:val="24"/>
        </w:rPr>
        <w:t>е</w:t>
      </w:r>
      <w:r w:rsidRPr="00AC7D97">
        <w:rPr>
          <w:szCs w:val="24"/>
        </w:rPr>
        <w:t xml:space="preserve">, </w:t>
      </w:r>
      <w:r w:rsidR="00BA38C9" w:rsidRPr="00AC7D97">
        <w:rPr>
          <w:szCs w:val="24"/>
        </w:rPr>
        <w:t xml:space="preserve">которые бы позволили </w:t>
      </w:r>
      <w:r w:rsidRPr="00AC7D97">
        <w:rPr>
          <w:szCs w:val="24"/>
        </w:rPr>
        <w:t xml:space="preserve">Комитету </w:t>
      </w:r>
      <w:r w:rsidR="00BA38C9" w:rsidRPr="00AC7D97">
        <w:rPr>
          <w:szCs w:val="24"/>
        </w:rPr>
        <w:t>с уверенностью утверждать</w:t>
      </w:r>
      <w:r w:rsidRPr="00AC7D97">
        <w:rPr>
          <w:szCs w:val="24"/>
        </w:rPr>
        <w:t xml:space="preserve">, что </w:t>
      </w:r>
      <w:r w:rsidR="00BA38C9" w:rsidRPr="00AC7D97">
        <w:rPr>
          <w:szCs w:val="24"/>
        </w:rPr>
        <w:t>Конвенция</w:t>
      </w:r>
      <w:r w:rsidRPr="00AC7D97">
        <w:rPr>
          <w:szCs w:val="24"/>
        </w:rPr>
        <w:t xml:space="preserve"> действительно применяется в государстве-участнике. </w:t>
      </w:r>
      <w:r w:rsidR="005F42E6" w:rsidRPr="00AC7D97">
        <w:rPr>
          <w:szCs w:val="24"/>
        </w:rPr>
        <w:t xml:space="preserve"> </w:t>
      </w:r>
      <w:r w:rsidR="00BA38C9" w:rsidRPr="00AC7D97">
        <w:rPr>
          <w:szCs w:val="24"/>
        </w:rPr>
        <w:t>Кроме того</w:t>
      </w:r>
      <w:r w:rsidRPr="00AC7D97">
        <w:rPr>
          <w:szCs w:val="24"/>
        </w:rPr>
        <w:t>, эксперт</w:t>
      </w:r>
      <w:r w:rsidR="00BA38C9" w:rsidRPr="00AC7D97">
        <w:rPr>
          <w:szCs w:val="24"/>
        </w:rPr>
        <w:t xml:space="preserve"> хотел бы </w:t>
      </w:r>
      <w:r w:rsidRPr="00AC7D97">
        <w:rPr>
          <w:szCs w:val="24"/>
        </w:rPr>
        <w:t xml:space="preserve">получить более подробную информацию, касающуюся населения болотистой местности </w:t>
      </w:r>
      <w:r w:rsidR="00BA38C9" w:rsidRPr="00AC7D97">
        <w:rPr>
          <w:szCs w:val="24"/>
        </w:rPr>
        <w:t>Ирака</w:t>
      </w:r>
      <w:r w:rsidRPr="00AC7D97">
        <w:rPr>
          <w:szCs w:val="24"/>
        </w:rPr>
        <w:t xml:space="preserve">. </w:t>
      </w:r>
      <w:r w:rsidR="005F42E6" w:rsidRPr="00AC7D97">
        <w:rPr>
          <w:szCs w:val="24"/>
        </w:rPr>
        <w:t xml:space="preserve"> </w:t>
      </w:r>
      <w:r w:rsidRPr="00AC7D97">
        <w:rPr>
          <w:szCs w:val="24"/>
        </w:rPr>
        <w:t xml:space="preserve">Он уточняет, что существуют различные группы населения, которые не отличаются </w:t>
      </w:r>
      <w:r w:rsidR="00BA38C9" w:rsidRPr="00AC7D97">
        <w:rPr>
          <w:szCs w:val="24"/>
        </w:rPr>
        <w:t xml:space="preserve">ни по одному из таких признаков </w:t>
      </w:r>
      <w:r w:rsidR="005F42E6" w:rsidRPr="00AC7D97">
        <w:rPr>
          <w:szCs w:val="24"/>
        </w:rPr>
        <w:t>к</w:t>
      </w:r>
      <w:r w:rsidR="00BA38C9" w:rsidRPr="00AC7D97">
        <w:rPr>
          <w:szCs w:val="24"/>
        </w:rPr>
        <w:t xml:space="preserve">ак цвет кожи, </w:t>
      </w:r>
      <w:r w:rsidRPr="00AC7D97">
        <w:rPr>
          <w:szCs w:val="24"/>
        </w:rPr>
        <w:t xml:space="preserve"> </w:t>
      </w:r>
      <w:r w:rsidR="00BA38C9" w:rsidRPr="00AC7D97">
        <w:rPr>
          <w:szCs w:val="24"/>
        </w:rPr>
        <w:t>расовая принадлежность</w:t>
      </w:r>
      <w:r w:rsidRPr="00AC7D97">
        <w:rPr>
          <w:szCs w:val="24"/>
        </w:rPr>
        <w:t xml:space="preserve">, </w:t>
      </w:r>
      <w:r w:rsidR="00BA38C9" w:rsidRPr="00AC7D97">
        <w:rPr>
          <w:szCs w:val="24"/>
        </w:rPr>
        <w:t>язык</w:t>
      </w:r>
      <w:r w:rsidRPr="00AC7D97">
        <w:rPr>
          <w:szCs w:val="24"/>
        </w:rPr>
        <w:t xml:space="preserve">, но которые, </w:t>
      </w:r>
      <w:r w:rsidR="00BA38C9" w:rsidRPr="00AC7D97">
        <w:rPr>
          <w:szCs w:val="24"/>
        </w:rPr>
        <w:t>тем не менее</w:t>
      </w:r>
      <w:r w:rsidRPr="00AC7D97">
        <w:rPr>
          <w:szCs w:val="24"/>
        </w:rPr>
        <w:t>, подвергаются дискриминации, например, касты в Индии или отдельные общ</w:t>
      </w:r>
      <w:r w:rsidR="00BA38C9" w:rsidRPr="00AC7D97">
        <w:rPr>
          <w:szCs w:val="24"/>
        </w:rPr>
        <w:t>ины</w:t>
      </w:r>
      <w:r w:rsidRPr="00AC7D97">
        <w:rPr>
          <w:szCs w:val="24"/>
        </w:rPr>
        <w:t xml:space="preserve"> в Японии. </w:t>
      </w:r>
      <w:r w:rsidR="005F42E6" w:rsidRPr="00AC7D97">
        <w:rPr>
          <w:szCs w:val="24"/>
        </w:rPr>
        <w:t xml:space="preserve"> </w:t>
      </w:r>
      <w:r w:rsidRPr="00AC7D97">
        <w:rPr>
          <w:szCs w:val="24"/>
        </w:rPr>
        <w:t xml:space="preserve">Наконец, он </w:t>
      </w:r>
      <w:r w:rsidR="00BA38C9" w:rsidRPr="00AC7D97">
        <w:rPr>
          <w:szCs w:val="24"/>
        </w:rPr>
        <w:t>просит предоставить самые</w:t>
      </w:r>
      <w:r w:rsidRPr="00AC7D97">
        <w:rPr>
          <w:szCs w:val="24"/>
        </w:rPr>
        <w:t xml:space="preserve"> последние данные по ситуации в регионе Киркук.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42.</w:t>
      </w:r>
      <w:r w:rsidRPr="00AC7D97">
        <w:rPr>
          <w:szCs w:val="24"/>
        </w:rPr>
        <w:tab/>
      </w:r>
      <w:r w:rsidRPr="00AC7D97">
        <w:rPr>
          <w:szCs w:val="24"/>
          <w:u w:val="single"/>
        </w:rPr>
        <w:t xml:space="preserve">Г-н </w:t>
      </w:r>
      <w:r w:rsidR="00D67D99" w:rsidRPr="00AC7D97">
        <w:rPr>
          <w:szCs w:val="24"/>
          <w:u w:val="single"/>
        </w:rPr>
        <w:t>ШАХИ</w:t>
      </w:r>
      <w:r w:rsidRPr="00AC7D97">
        <w:rPr>
          <w:szCs w:val="24"/>
        </w:rPr>
        <w:t xml:space="preserve"> приветствует регулярность, с которой государство-участник представляет </w:t>
      </w:r>
      <w:r w:rsidR="00D67D99" w:rsidRPr="00AC7D97">
        <w:rPr>
          <w:szCs w:val="24"/>
        </w:rPr>
        <w:t xml:space="preserve">Комитету </w:t>
      </w:r>
      <w:r w:rsidRPr="00AC7D97">
        <w:rPr>
          <w:szCs w:val="24"/>
        </w:rPr>
        <w:t xml:space="preserve">свои периодические </w:t>
      </w:r>
      <w:r w:rsidR="00D67D99" w:rsidRPr="00AC7D97">
        <w:rPr>
          <w:szCs w:val="24"/>
        </w:rPr>
        <w:t>доклады</w:t>
      </w:r>
      <w:r w:rsidRPr="00AC7D97">
        <w:rPr>
          <w:szCs w:val="24"/>
        </w:rPr>
        <w:t xml:space="preserve">, несмотря на трудности, с которыми </w:t>
      </w:r>
      <w:r w:rsidR="00D67D99" w:rsidRPr="00AC7D97">
        <w:rPr>
          <w:szCs w:val="24"/>
        </w:rPr>
        <w:t>ему приходится сталкиваться</w:t>
      </w:r>
      <w:r w:rsidRPr="00AC7D97">
        <w:rPr>
          <w:szCs w:val="24"/>
        </w:rPr>
        <w:t xml:space="preserve">. </w:t>
      </w:r>
      <w:r w:rsidR="00206080" w:rsidRPr="00AC7D97">
        <w:rPr>
          <w:szCs w:val="24"/>
        </w:rPr>
        <w:t xml:space="preserve"> </w:t>
      </w:r>
      <w:r w:rsidR="00D67D99" w:rsidRPr="00AC7D97">
        <w:rPr>
          <w:szCs w:val="24"/>
        </w:rPr>
        <w:t>В рассматриваемом докладе даны уточнения в отношении ряда замечаний</w:t>
      </w:r>
      <w:r w:rsidRPr="00AC7D97">
        <w:rPr>
          <w:szCs w:val="24"/>
        </w:rPr>
        <w:t xml:space="preserve"> Комитета, но, тем не менее, </w:t>
      </w:r>
      <w:r w:rsidR="00D67D99" w:rsidRPr="00AC7D97">
        <w:rPr>
          <w:szCs w:val="24"/>
        </w:rPr>
        <w:t>некоторые проблемы, такие как размеры раз</w:t>
      </w:r>
      <w:r w:rsidR="002775D1" w:rsidRPr="00AC7D97">
        <w:rPr>
          <w:szCs w:val="24"/>
        </w:rPr>
        <w:t>личных этнических меньшинств в масштабе</w:t>
      </w:r>
      <w:r w:rsidR="00D67D99" w:rsidRPr="00AC7D97">
        <w:rPr>
          <w:szCs w:val="24"/>
        </w:rPr>
        <w:t xml:space="preserve"> всего населения, представлены очень расплывчато</w:t>
      </w:r>
      <w:r w:rsidRPr="00AC7D97">
        <w:rPr>
          <w:szCs w:val="24"/>
        </w:rPr>
        <w:t>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43.</w:t>
      </w:r>
      <w:r w:rsidRPr="00AC7D97">
        <w:rPr>
          <w:szCs w:val="24"/>
        </w:rPr>
        <w:tab/>
      </w:r>
      <w:r w:rsidR="007B2BAA" w:rsidRPr="00AC7D97">
        <w:rPr>
          <w:szCs w:val="24"/>
        </w:rPr>
        <w:t xml:space="preserve">По результатам рассмотрения одиннадцатого, двенадцатого и тринадцатого </w:t>
      </w:r>
      <w:r w:rsidRPr="00AC7D97">
        <w:rPr>
          <w:szCs w:val="24"/>
        </w:rPr>
        <w:t xml:space="preserve">периодических </w:t>
      </w:r>
      <w:r w:rsidR="007B2BAA" w:rsidRPr="00AC7D97">
        <w:rPr>
          <w:szCs w:val="24"/>
        </w:rPr>
        <w:t>докладов</w:t>
      </w:r>
      <w:r w:rsidRPr="00AC7D97">
        <w:rPr>
          <w:szCs w:val="24"/>
        </w:rPr>
        <w:t xml:space="preserve"> государства-участника, Комитет </w:t>
      </w:r>
      <w:r w:rsidR="007B2BAA" w:rsidRPr="00AC7D97">
        <w:rPr>
          <w:szCs w:val="24"/>
        </w:rPr>
        <w:t>отразил в опубликованных</w:t>
      </w:r>
      <w:r w:rsidR="00B62B3D" w:rsidRPr="00AC7D97">
        <w:rPr>
          <w:szCs w:val="24"/>
        </w:rPr>
        <w:t xml:space="preserve"> заключительных</w:t>
      </w:r>
      <w:r w:rsidR="007B2BAA" w:rsidRPr="00AC7D97">
        <w:rPr>
          <w:szCs w:val="24"/>
        </w:rPr>
        <w:t xml:space="preserve"> замечаниях (</w:t>
      </w:r>
      <w:r w:rsidR="007B2BAA" w:rsidRPr="00AC7D97">
        <w:rPr>
          <w:szCs w:val="24"/>
          <w:lang w:val="en-US"/>
        </w:rPr>
        <w:t>CERD</w:t>
      </w:r>
      <w:r w:rsidR="007B2BAA" w:rsidRPr="00AC7D97">
        <w:rPr>
          <w:szCs w:val="24"/>
        </w:rPr>
        <w:t>/</w:t>
      </w:r>
      <w:r w:rsidR="007B2BAA" w:rsidRPr="00AC7D97">
        <w:rPr>
          <w:szCs w:val="24"/>
          <w:lang w:val="en-US"/>
        </w:rPr>
        <w:t>C</w:t>
      </w:r>
      <w:r w:rsidR="007B2BAA" w:rsidRPr="00AC7D97">
        <w:rPr>
          <w:szCs w:val="24"/>
        </w:rPr>
        <w:t>/304/</w:t>
      </w:r>
      <w:r w:rsidR="007B2BAA" w:rsidRPr="00AC7D97">
        <w:rPr>
          <w:szCs w:val="24"/>
          <w:lang w:val="en-US"/>
        </w:rPr>
        <w:t>Add</w:t>
      </w:r>
      <w:r w:rsidR="007B2BAA" w:rsidRPr="00AC7D97">
        <w:rPr>
          <w:szCs w:val="24"/>
        </w:rPr>
        <w:t>.28, пункт 11)</w:t>
      </w:r>
      <w:r w:rsidRPr="00AC7D97">
        <w:rPr>
          <w:szCs w:val="24"/>
        </w:rPr>
        <w:t>,  что</w:t>
      </w:r>
      <w:r w:rsidR="007B2BAA" w:rsidRPr="00AC7D97">
        <w:rPr>
          <w:szCs w:val="24"/>
        </w:rPr>
        <w:t>, в частности,</w:t>
      </w:r>
      <w:r w:rsidRPr="00AC7D97">
        <w:rPr>
          <w:szCs w:val="24"/>
        </w:rPr>
        <w:t xml:space="preserve"> </w:t>
      </w:r>
      <w:r w:rsidR="007B2BAA" w:rsidRPr="00AC7D97">
        <w:rPr>
          <w:szCs w:val="24"/>
        </w:rPr>
        <w:t>положения</w:t>
      </w:r>
      <w:r w:rsidRPr="00AC7D97">
        <w:rPr>
          <w:szCs w:val="24"/>
        </w:rPr>
        <w:t xml:space="preserve"> статей 200, 203, 204 и 208 Уголовного Кодекса, не удовлетворяют требованиям статьи 4 </w:t>
      </w:r>
      <w:r w:rsidR="007B2BAA" w:rsidRPr="00AC7D97">
        <w:rPr>
          <w:szCs w:val="24"/>
        </w:rPr>
        <w:t>Конвенции</w:t>
      </w:r>
      <w:r w:rsidRPr="00AC7D97">
        <w:rPr>
          <w:szCs w:val="24"/>
        </w:rPr>
        <w:t xml:space="preserve">. </w:t>
      </w:r>
      <w:r w:rsidR="00206080" w:rsidRPr="00AC7D97">
        <w:rPr>
          <w:szCs w:val="24"/>
        </w:rPr>
        <w:t xml:space="preserve"> </w:t>
      </w:r>
      <w:r w:rsidRPr="00AC7D97">
        <w:rPr>
          <w:szCs w:val="24"/>
        </w:rPr>
        <w:t xml:space="preserve">Однако в </w:t>
      </w:r>
      <w:r w:rsidR="007B2BAA" w:rsidRPr="00AC7D97">
        <w:rPr>
          <w:szCs w:val="24"/>
        </w:rPr>
        <w:t xml:space="preserve">рассматриваемом докладе </w:t>
      </w:r>
      <w:r w:rsidRPr="00AC7D97">
        <w:rPr>
          <w:szCs w:val="24"/>
        </w:rPr>
        <w:t xml:space="preserve">снова </w:t>
      </w:r>
      <w:r w:rsidR="007B2BAA" w:rsidRPr="00AC7D97">
        <w:rPr>
          <w:szCs w:val="24"/>
        </w:rPr>
        <w:t>говорится</w:t>
      </w:r>
      <w:r w:rsidRPr="00AC7D97">
        <w:rPr>
          <w:szCs w:val="24"/>
        </w:rPr>
        <w:t xml:space="preserve"> о том, что </w:t>
      </w:r>
      <w:r w:rsidR="007B2BAA" w:rsidRPr="00AC7D97">
        <w:rPr>
          <w:szCs w:val="24"/>
        </w:rPr>
        <w:t xml:space="preserve">на основании этих положений </w:t>
      </w:r>
      <w:r w:rsidRPr="00AC7D97">
        <w:rPr>
          <w:szCs w:val="24"/>
        </w:rPr>
        <w:t>расовая дискриминация</w:t>
      </w:r>
      <w:r w:rsidR="007B2BAA" w:rsidRPr="00AC7D97">
        <w:rPr>
          <w:szCs w:val="24"/>
        </w:rPr>
        <w:t xml:space="preserve"> в стране</w:t>
      </w:r>
      <w:r w:rsidRPr="00AC7D97">
        <w:rPr>
          <w:szCs w:val="24"/>
        </w:rPr>
        <w:t xml:space="preserve"> уголовно наказуема (пункт 51). </w:t>
      </w:r>
      <w:r w:rsidR="00206080" w:rsidRPr="00AC7D97">
        <w:rPr>
          <w:szCs w:val="24"/>
        </w:rPr>
        <w:t xml:space="preserve"> Т</w:t>
      </w:r>
      <w:r w:rsidRPr="00AC7D97">
        <w:rPr>
          <w:szCs w:val="24"/>
        </w:rPr>
        <w:t xml:space="preserve">аким образом, создается впечатление, что государство-участник не всегда </w:t>
      </w:r>
      <w:r w:rsidR="00FF118E" w:rsidRPr="00AC7D97">
        <w:rPr>
          <w:szCs w:val="24"/>
        </w:rPr>
        <w:t xml:space="preserve">в полной мере </w:t>
      </w:r>
      <w:r w:rsidRPr="00AC7D97">
        <w:rPr>
          <w:szCs w:val="24"/>
        </w:rPr>
        <w:t xml:space="preserve">действует согласно статье 4 </w:t>
      </w:r>
      <w:r w:rsidR="00FF118E" w:rsidRPr="00AC7D97">
        <w:rPr>
          <w:szCs w:val="24"/>
        </w:rPr>
        <w:t>Конвенции</w:t>
      </w:r>
      <w:r w:rsidRPr="00AC7D97">
        <w:rPr>
          <w:szCs w:val="24"/>
        </w:rPr>
        <w:t>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44.</w:t>
      </w:r>
      <w:r w:rsidRPr="00AC7D97">
        <w:rPr>
          <w:szCs w:val="24"/>
        </w:rPr>
        <w:tab/>
        <w:t xml:space="preserve">Г-н </w:t>
      </w:r>
      <w:r w:rsidR="001646D4" w:rsidRPr="00AC7D97">
        <w:rPr>
          <w:szCs w:val="24"/>
        </w:rPr>
        <w:t>Шахи</w:t>
      </w:r>
      <w:r w:rsidRPr="00AC7D97">
        <w:rPr>
          <w:szCs w:val="24"/>
        </w:rPr>
        <w:t xml:space="preserve"> также напоминает, что </w:t>
      </w:r>
      <w:r w:rsidR="001646D4" w:rsidRPr="00AC7D97">
        <w:rPr>
          <w:szCs w:val="24"/>
        </w:rPr>
        <w:t xml:space="preserve">в своих предыдущих замечаниях </w:t>
      </w:r>
      <w:r w:rsidRPr="00AC7D97">
        <w:rPr>
          <w:szCs w:val="24"/>
        </w:rPr>
        <w:t>Комитет в</w:t>
      </w:r>
      <w:r w:rsidR="001646D4" w:rsidRPr="00AC7D97">
        <w:rPr>
          <w:szCs w:val="24"/>
        </w:rPr>
        <w:t xml:space="preserve">ыразил </w:t>
      </w:r>
      <w:r w:rsidRPr="00AC7D97">
        <w:rPr>
          <w:szCs w:val="24"/>
        </w:rPr>
        <w:t xml:space="preserve">беспокойство по поводу </w:t>
      </w:r>
      <w:r w:rsidR="001646D4" w:rsidRPr="00AC7D97">
        <w:rPr>
          <w:szCs w:val="24"/>
        </w:rPr>
        <w:t>положения</w:t>
      </w:r>
      <w:r w:rsidRPr="00AC7D97">
        <w:rPr>
          <w:szCs w:val="24"/>
        </w:rPr>
        <w:t xml:space="preserve"> жител</w:t>
      </w:r>
      <w:r w:rsidR="001646D4" w:rsidRPr="00AC7D97">
        <w:rPr>
          <w:szCs w:val="24"/>
        </w:rPr>
        <w:t>ей</w:t>
      </w:r>
      <w:r w:rsidRPr="00AC7D97">
        <w:rPr>
          <w:szCs w:val="24"/>
        </w:rPr>
        <w:t xml:space="preserve"> болотистой местности </w:t>
      </w:r>
      <w:r w:rsidR="001646D4" w:rsidRPr="00AC7D97">
        <w:rPr>
          <w:szCs w:val="24"/>
        </w:rPr>
        <w:t xml:space="preserve">юга страны </w:t>
      </w:r>
      <w:r w:rsidRPr="00AC7D97">
        <w:rPr>
          <w:szCs w:val="24"/>
        </w:rPr>
        <w:t xml:space="preserve">и </w:t>
      </w:r>
      <w:r w:rsidR="001646D4" w:rsidRPr="00AC7D97">
        <w:rPr>
          <w:szCs w:val="24"/>
        </w:rPr>
        <w:t xml:space="preserve">просит делегацию предоставить </w:t>
      </w:r>
      <w:r w:rsidRPr="00AC7D97">
        <w:rPr>
          <w:szCs w:val="24"/>
        </w:rPr>
        <w:t>дополнительн</w:t>
      </w:r>
      <w:r w:rsidR="001646D4" w:rsidRPr="00AC7D97">
        <w:rPr>
          <w:szCs w:val="24"/>
        </w:rPr>
        <w:t>ую</w:t>
      </w:r>
      <w:r w:rsidRPr="00AC7D97">
        <w:rPr>
          <w:szCs w:val="24"/>
        </w:rPr>
        <w:t xml:space="preserve"> информаци</w:t>
      </w:r>
      <w:r w:rsidR="001646D4" w:rsidRPr="00AC7D97">
        <w:rPr>
          <w:szCs w:val="24"/>
        </w:rPr>
        <w:t>ю</w:t>
      </w:r>
      <w:r w:rsidRPr="00AC7D97">
        <w:rPr>
          <w:szCs w:val="24"/>
        </w:rPr>
        <w:t xml:space="preserve"> по данному вопросу. </w:t>
      </w:r>
      <w:r w:rsidR="007E1907" w:rsidRPr="00AC7D97">
        <w:rPr>
          <w:szCs w:val="24"/>
        </w:rPr>
        <w:t xml:space="preserve">В ответ на это замечание иракские власти заявили, </w:t>
      </w:r>
      <w:r w:rsidR="008653CC" w:rsidRPr="00AC7D97">
        <w:rPr>
          <w:szCs w:val="24"/>
        </w:rPr>
        <w:t xml:space="preserve">что </w:t>
      </w:r>
      <w:r w:rsidRPr="00AC7D97">
        <w:rPr>
          <w:szCs w:val="24"/>
        </w:rPr>
        <w:t xml:space="preserve">вышеупомянутые жители не имеют </w:t>
      </w:r>
      <w:r w:rsidR="007E1907" w:rsidRPr="00AC7D97">
        <w:rPr>
          <w:szCs w:val="24"/>
        </w:rPr>
        <w:t xml:space="preserve">каких-либо </w:t>
      </w:r>
      <w:r w:rsidRPr="00AC7D97">
        <w:rPr>
          <w:szCs w:val="24"/>
        </w:rPr>
        <w:t xml:space="preserve">особенностей, </w:t>
      </w:r>
      <w:r w:rsidR="008653CC" w:rsidRPr="00AC7D97">
        <w:rPr>
          <w:szCs w:val="24"/>
        </w:rPr>
        <w:t>выделяющих их на фоне</w:t>
      </w:r>
      <w:r w:rsidRPr="00AC7D97">
        <w:rPr>
          <w:szCs w:val="24"/>
        </w:rPr>
        <w:t xml:space="preserve"> остальн</w:t>
      </w:r>
      <w:r w:rsidR="007E1907" w:rsidRPr="00AC7D97">
        <w:rPr>
          <w:szCs w:val="24"/>
        </w:rPr>
        <w:t>ого населения</w:t>
      </w:r>
      <w:r w:rsidRPr="00AC7D97">
        <w:rPr>
          <w:szCs w:val="24"/>
        </w:rPr>
        <w:t xml:space="preserve"> страны, поскольку они принадлежат к арабским племенам, которые можно встретить в любом регионе страны (пункт 93). </w:t>
      </w:r>
      <w:r w:rsidR="0031081E" w:rsidRPr="00AC7D97">
        <w:rPr>
          <w:szCs w:val="24"/>
        </w:rPr>
        <w:t xml:space="preserve"> </w:t>
      </w:r>
      <w:r w:rsidRPr="00AC7D97">
        <w:rPr>
          <w:szCs w:val="24"/>
        </w:rPr>
        <w:t xml:space="preserve">Наконец, </w:t>
      </w:r>
      <w:r w:rsidR="007E1907" w:rsidRPr="00AC7D97">
        <w:rPr>
          <w:szCs w:val="24"/>
        </w:rPr>
        <w:t>г</w:t>
      </w:r>
      <w:r w:rsidRPr="00AC7D97">
        <w:rPr>
          <w:szCs w:val="24"/>
        </w:rPr>
        <w:t xml:space="preserve">-н </w:t>
      </w:r>
      <w:r w:rsidR="007E1907" w:rsidRPr="00AC7D97">
        <w:rPr>
          <w:szCs w:val="24"/>
        </w:rPr>
        <w:t>Шахи</w:t>
      </w:r>
      <w:r w:rsidRPr="00AC7D97">
        <w:rPr>
          <w:szCs w:val="24"/>
        </w:rPr>
        <w:t xml:space="preserve"> </w:t>
      </w:r>
      <w:r w:rsidR="007E1907" w:rsidRPr="00AC7D97">
        <w:rPr>
          <w:szCs w:val="24"/>
        </w:rPr>
        <w:t>напоминает</w:t>
      </w:r>
      <w:r w:rsidRPr="00AC7D97">
        <w:rPr>
          <w:szCs w:val="24"/>
        </w:rPr>
        <w:t xml:space="preserve">, что в </w:t>
      </w:r>
      <w:r w:rsidR="007E1907" w:rsidRPr="00AC7D97">
        <w:rPr>
          <w:szCs w:val="24"/>
        </w:rPr>
        <w:t xml:space="preserve">своих </w:t>
      </w:r>
      <w:r w:rsidRPr="00AC7D97">
        <w:rPr>
          <w:szCs w:val="24"/>
        </w:rPr>
        <w:t xml:space="preserve">предыдущих </w:t>
      </w:r>
      <w:r w:rsidR="007E1907" w:rsidRPr="00AC7D97">
        <w:rPr>
          <w:szCs w:val="24"/>
        </w:rPr>
        <w:t>заключительных замечаниях</w:t>
      </w:r>
      <w:r w:rsidRPr="00AC7D97">
        <w:rPr>
          <w:szCs w:val="24"/>
        </w:rPr>
        <w:t xml:space="preserve"> Комитет уже </w:t>
      </w:r>
      <w:r w:rsidR="00BE425C" w:rsidRPr="00AC7D97">
        <w:rPr>
          <w:szCs w:val="24"/>
        </w:rPr>
        <w:t>отмечал</w:t>
      </w:r>
      <w:r w:rsidRPr="00AC7D97">
        <w:rPr>
          <w:szCs w:val="24"/>
        </w:rPr>
        <w:t xml:space="preserve">, что препятствие к получению основного продовольствия и лекарств </w:t>
      </w:r>
      <w:r w:rsidR="00BE425C" w:rsidRPr="00AC7D97">
        <w:rPr>
          <w:szCs w:val="24"/>
        </w:rPr>
        <w:t xml:space="preserve">само по себе </w:t>
      </w:r>
      <w:r w:rsidRPr="00AC7D97">
        <w:rPr>
          <w:szCs w:val="24"/>
        </w:rPr>
        <w:t xml:space="preserve">является тяжким нарушением прав человека. </w:t>
      </w:r>
      <w:r w:rsidR="0031081E" w:rsidRPr="00AC7D97">
        <w:rPr>
          <w:szCs w:val="24"/>
        </w:rPr>
        <w:t xml:space="preserve"> </w:t>
      </w:r>
      <w:r w:rsidR="00BE425C" w:rsidRPr="00AC7D97">
        <w:rPr>
          <w:szCs w:val="24"/>
        </w:rPr>
        <w:t>Потому о</w:t>
      </w:r>
      <w:r w:rsidRPr="00AC7D97">
        <w:rPr>
          <w:szCs w:val="24"/>
        </w:rPr>
        <w:t>н бы хотел, чтобы трагические последствия экономических санкций, наложенных на</w:t>
      </w:r>
      <w:r w:rsidR="00BE425C" w:rsidRPr="00AC7D97">
        <w:rPr>
          <w:szCs w:val="24"/>
        </w:rPr>
        <w:t xml:space="preserve"> Ирак, </w:t>
      </w:r>
      <w:r w:rsidRPr="00AC7D97">
        <w:rPr>
          <w:szCs w:val="24"/>
        </w:rPr>
        <w:t xml:space="preserve">были еще раз упомянуты в </w:t>
      </w:r>
      <w:r w:rsidR="00BE425C" w:rsidRPr="00AC7D97">
        <w:rPr>
          <w:szCs w:val="24"/>
        </w:rPr>
        <w:t xml:space="preserve">заключительных замечаниях </w:t>
      </w:r>
      <w:r w:rsidRPr="00AC7D97">
        <w:rPr>
          <w:szCs w:val="24"/>
        </w:rPr>
        <w:t>Комитет</w:t>
      </w:r>
      <w:r w:rsidR="00BE425C" w:rsidRPr="00AC7D97">
        <w:rPr>
          <w:szCs w:val="24"/>
        </w:rPr>
        <w:t>а</w:t>
      </w:r>
      <w:r w:rsidRPr="00AC7D97">
        <w:rPr>
          <w:szCs w:val="24"/>
        </w:rPr>
        <w:t xml:space="preserve"> в этом году.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i/>
          <w:szCs w:val="24"/>
        </w:rPr>
      </w:pPr>
      <w:r w:rsidRPr="00AC7D97">
        <w:rPr>
          <w:szCs w:val="24"/>
        </w:rPr>
        <w:t>45.</w:t>
      </w:r>
      <w:r w:rsidRPr="00AC7D97">
        <w:rPr>
          <w:szCs w:val="24"/>
        </w:rPr>
        <w:tab/>
      </w:r>
      <w:r w:rsidRPr="00AC7D97">
        <w:rPr>
          <w:i/>
          <w:szCs w:val="24"/>
        </w:rPr>
        <w:t xml:space="preserve">Г-н </w:t>
      </w:r>
      <w:r w:rsidR="00B54247" w:rsidRPr="00AC7D97">
        <w:rPr>
          <w:i/>
          <w:szCs w:val="24"/>
        </w:rPr>
        <w:t>Диакону</w:t>
      </w:r>
      <w:r w:rsidRPr="00AC7D97">
        <w:rPr>
          <w:i/>
          <w:szCs w:val="24"/>
        </w:rPr>
        <w:t xml:space="preserve"> занимает место </w:t>
      </w:r>
      <w:r w:rsidR="00B54247" w:rsidRPr="00AC7D97">
        <w:rPr>
          <w:i/>
          <w:szCs w:val="24"/>
        </w:rPr>
        <w:t>Председателя</w:t>
      </w:r>
      <w:r w:rsidRPr="00AC7D97">
        <w:rPr>
          <w:i/>
          <w:szCs w:val="24"/>
        </w:rPr>
        <w:t>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46.</w:t>
      </w:r>
      <w:r w:rsidRPr="00AC7D97">
        <w:rPr>
          <w:szCs w:val="24"/>
        </w:rPr>
        <w:tab/>
      </w:r>
      <w:r w:rsidR="00B54247" w:rsidRPr="00AC7D97">
        <w:rPr>
          <w:szCs w:val="24"/>
          <w:u w:val="single"/>
        </w:rPr>
        <w:t>ПРЕДСЕДАТЕЛЬ</w:t>
      </w:r>
      <w:r w:rsidRPr="00AC7D97">
        <w:rPr>
          <w:szCs w:val="24"/>
        </w:rPr>
        <w:t xml:space="preserve"> говорит, что Комитет продолжит </w:t>
      </w:r>
      <w:r w:rsidR="00B54247" w:rsidRPr="00AC7D97">
        <w:rPr>
          <w:szCs w:val="24"/>
        </w:rPr>
        <w:t>рассмотрение доклада Ирака на следующем заседании</w:t>
      </w:r>
      <w:r w:rsidRPr="00AC7D97">
        <w:rPr>
          <w:szCs w:val="24"/>
        </w:rPr>
        <w:t>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47.</w:t>
      </w:r>
      <w:r w:rsidRPr="00AC7D97">
        <w:rPr>
          <w:szCs w:val="24"/>
        </w:rPr>
        <w:tab/>
      </w:r>
      <w:r w:rsidR="00B54247" w:rsidRPr="00AC7D97">
        <w:rPr>
          <w:i/>
          <w:szCs w:val="24"/>
        </w:rPr>
        <w:t xml:space="preserve">Делегация Ирака покидает места за столом </w:t>
      </w:r>
      <w:r w:rsidR="0042384F" w:rsidRPr="00AC7D97">
        <w:rPr>
          <w:i/>
          <w:szCs w:val="24"/>
        </w:rPr>
        <w:t>Комитета</w:t>
      </w:r>
      <w:r w:rsidR="00B54247" w:rsidRPr="00AC7D97">
        <w:rPr>
          <w:i/>
          <w:szCs w:val="24"/>
        </w:rPr>
        <w:t>.</w:t>
      </w:r>
      <w:r w:rsidRPr="00AC7D97">
        <w:rPr>
          <w:szCs w:val="24"/>
        </w:rPr>
        <w:t xml:space="preserve"> </w:t>
      </w:r>
    </w:p>
    <w:p w:rsidR="00B54247" w:rsidRPr="00AC7D97" w:rsidRDefault="00B54247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93627" w:rsidRPr="00AC7D97" w:rsidRDefault="00093627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u w:val="single"/>
        </w:rPr>
        <w:t>Седьмой периодический доклад Центральноафриканской Республики</w:t>
      </w:r>
      <w:r w:rsidRPr="00AC7D97">
        <w:t xml:space="preserve"> (</w:t>
      </w:r>
      <w:r w:rsidRPr="00AC7D97">
        <w:rPr>
          <w:lang w:val="en-US"/>
        </w:rPr>
        <w:t>CERD</w:t>
      </w:r>
      <w:r w:rsidRPr="00AC7D97">
        <w:t>/</w:t>
      </w:r>
      <w:r w:rsidRPr="00AC7D97">
        <w:rPr>
          <w:lang w:val="en-US"/>
        </w:rPr>
        <w:t>C</w:t>
      </w:r>
      <w:r w:rsidRPr="00AC7D97">
        <w:t>/117/</w:t>
      </w:r>
      <w:r w:rsidRPr="00AC7D97">
        <w:rPr>
          <w:lang w:val="en-US"/>
        </w:rPr>
        <w:t>Add</w:t>
      </w:r>
      <w:r w:rsidRPr="00AC7D97">
        <w:t xml:space="preserve">.5; </w:t>
      </w:r>
      <w:r w:rsidRPr="00AC7D97">
        <w:rPr>
          <w:lang w:val="en-US"/>
        </w:rPr>
        <w:t>HRI</w:t>
      </w:r>
      <w:r w:rsidRPr="00AC7D97">
        <w:t>/</w:t>
      </w:r>
      <w:r w:rsidRPr="00AC7D97">
        <w:rPr>
          <w:lang w:val="en-US"/>
        </w:rPr>
        <w:t>CORE</w:t>
      </w:r>
      <w:r w:rsidRPr="00AC7D97">
        <w:t>/1/</w:t>
      </w:r>
      <w:r w:rsidRPr="00AC7D97">
        <w:rPr>
          <w:lang w:val="en-US"/>
        </w:rPr>
        <w:t>Add</w:t>
      </w:r>
      <w:r w:rsidRPr="00AC7D97">
        <w:t>.100)</w:t>
      </w:r>
    </w:p>
    <w:p w:rsidR="00B54247" w:rsidRPr="00AC7D97" w:rsidRDefault="00B54247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CB0721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48.</w:t>
      </w:r>
      <w:r w:rsidRPr="00AC7D97">
        <w:rPr>
          <w:szCs w:val="24"/>
        </w:rPr>
        <w:tab/>
      </w:r>
      <w:r w:rsidR="009A17D3" w:rsidRPr="00AC7D97">
        <w:rPr>
          <w:szCs w:val="24"/>
          <w:u w:val="single"/>
        </w:rPr>
        <w:t>ПРЕДСЕДАТЕЛЬ</w:t>
      </w:r>
      <w:r w:rsidRPr="00AC7D97">
        <w:rPr>
          <w:szCs w:val="24"/>
        </w:rPr>
        <w:t xml:space="preserve"> напоминает, что согласно решению, принятому в ходе</w:t>
      </w:r>
      <w:r w:rsidR="009A17D3" w:rsidRPr="00AC7D97">
        <w:rPr>
          <w:szCs w:val="24"/>
        </w:rPr>
        <w:t xml:space="preserve"> заседания своей пятьдесят четвертой</w:t>
      </w:r>
      <w:r w:rsidRPr="00AC7D97">
        <w:rPr>
          <w:szCs w:val="24"/>
        </w:rPr>
        <w:t xml:space="preserve"> сессии, Комитет</w:t>
      </w:r>
      <w:r w:rsidR="009A17D3" w:rsidRPr="00AC7D97">
        <w:rPr>
          <w:szCs w:val="24"/>
        </w:rPr>
        <w:t xml:space="preserve">ом было принято решение рассмотреть в рамках данной сессии итоги осуществления Конвенции в государствах-участниках, </w:t>
      </w:r>
      <w:r w:rsidR="00CB0721" w:rsidRPr="00AC7D97">
        <w:rPr>
          <w:szCs w:val="24"/>
        </w:rPr>
        <w:t xml:space="preserve">представивших периодические доклады с большим опозданием, в частности, доклад Центральноафриканской Республики. </w:t>
      </w:r>
      <w:r w:rsidR="00AD6671" w:rsidRPr="00AC7D97">
        <w:rPr>
          <w:szCs w:val="24"/>
        </w:rPr>
        <w:t xml:space="preserve"> </w:t>
      </w:r>
      <w:r w:rsidR="00CB0721" w:rsidRPr="00AC7D97">
        <w:rPr>
          <w:szCs w:val="24"/>
        </w:rPr>
        <w:t xml:space="preserve">Он предлагает г-ну Решетову представить его анализ ситуации в </w:t>
      </w:r>
      <w:r w:rsidR="001054C4" w:rsidRPr="00AC7D97">
        <w:rPr>
          <w:szCs w:val="24"/>
        </w:rPr>
        <w:t xml:space="preserve">этой </w:t>
      </w:r>
      <w:r w:rsidR="00CB0721" w:rsidRPr="00AC7D97">
        <w:rPr>
          <w:szCs w:val="24"/>
        </w:rPr>
        <w:t>стране.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49.</w:t>
      </w:r>
      <w:r w:rsidRPr="00AC7D97">
        <w:rPr>
          <w:szCs w:val="24"/>
        </w:rPr>
        <w:tab/>
      </w:r>
      <w:r w:rsidRPr="00AC7D97">
        <w:rPr>
          <w:szCs w:val="24"/>
          <w:u w:val="single"/>
        </w:rPr>
        <w:t>Г-н</w:t>
      </w:r>
      <w:r w:rsidR="00D56A97" w:rsidRPr="00AC7D97">
        <w:rPr>
          <w:szCs w:val="24"/>
          <w:u w:val="single"/>
        </w:rPr>
        <w:t xml:space="preserve"> РЕШЕТОВ</w:t>
      </w:r>
      <w:r w:rsidR="00D56A97" w:rsidRPr="00AC7D97">
        <w:rPr>
          <w:szCs w:val="24"/>
        </w:rPr>
        <w:t xml:space="preserve"> </w:t>
      </w:r>
      <w:r w:rsidRPr="00AC7D97">
        <w:rPr>
          <w:szCs w:val="24"/>
        </w:rPr>
        <w:t xml:space="preserve">(Докладчик </w:t>
      </w:r>
      <w:r w:rsidR="00483986" w:rsidRPr="00AC7D97">
        <w:rPr>
          <w:szCs w:val="24"/>
        </w:rPr>
        <w:t>по</w:t>
      </w:r>
      <w:r w:rsidR="00D56A97" w:rsidRPr="00AC7D97">
        <w:rPr>
          <w:szCs w:val="24"/>
        </w:rPr>
        <w:t xml:space="preserve"> Центральноафриканской Республике</w:t>
      </w:r>
      <w:r w:rsidRPr="00AC7D97">
        <w:rPr>
          <w:szCs w:val="24"/>
        </w:rPr>
        <w:t>) напом</w:t>
      </w:r>
      <w:r w:rsidR="000F3631" w:rsidRPr="00AC7D97">
        <w:rPr>
          <w:szCs w:val="24"/>
        </w:rPr>
        <w:t>инает</w:t>
      </w:r>
      <w:r w:rsidRPr="00AC7D97">
        <w:rPr>
          <w:szCs w:val="24"/>
        </w:rPr>
        <w:t xml:space="preserve">, что последний </w:t>
      </w:r>
      <w:r w:rsidR="000F3631" w:rsidRPr="00AC7D97">
        <w:rPr>
          <w:szCs w:val="24"/>
        </w:rPr>
        <w:t>доклад</w:t>
      </w:r>
      <w:r w:rsidR="00BA58E8" w:rsidRPr="00AC7D97">
        <w:rPr>
          <w:szCs w:val="24"/>
        </w:rPr>
        <w:t>,</w:t>
      </w:r>
      <w:r w:rsidR="000F3631" w:rsidRPr="00AC7D97">
        <w:rPr>
          <w:szCs w:val="24"/>
        </w:rPr>
        <w:t xml:space="preserve"> представлен</w:t>
      </w:r>
      <w:r w:rsidR="00BA58E8" w:rsidRPr="00AC7D97">
        <w:rPr>
          <w:szCs w:val="24"/>
        </w:rPr>
        <w:t>ный</w:t>
      </w:r>
      <w:r w:rsidRPr="00AC7D97">
        <w:rPr>
          <w:szCs w:val="24"/>
        </w:rPr>
        <w:t xml:space="preserve"> </w:t>
      </w:r>
      <w:r w:rsidR="000F3631" w:rsidRPr="00AC7D97">
        <w:rPr>
          <w:szCs w:val="24"/>
        </w:rPr>
        <w:t>государством</w:t>
      </w:r>
      <w:r w:rsidRPr="00AC7D97">
        <w:rPr>
          <w:szCs w:val="24"/>
        </w:rPr>
        <w:t>-</w:t>
      </w:r>
      <w:r w:rsidR="000F3631" w:rsidRPr="00AC7D97">
        <w:rPr>
          <w:szCs w:val="24"/>
        </w:rPr>
        <w:t xml:space="preserve">участником в </w:t>
      </w:r>
      <w:r w:rsidRPr="00AC7D97">
        <w:rPr>
          <w:szCs w:val="24"/>
        </w:rPr>
        <w:t>1985 год</w:t>
      </w:r>
      <w:r w:rsidR="000F3631" w:rsidRPr="00AC7D97">
        <w:rPr>
          <w:szCs w:val="24"/>
        </w:rPr>
        <w:t>у</w:t>
      </w:r>
      <w:r w:rsidR="00276950" w:rsidRPr="00AC7D97">
        <w:rPr>
          <w:szCs w:val="24"/>
        </w:rPr>
        <w:t>,</w:t>
      </w:r>
      <w:r w:rsidRPr="00AC7D97">
        <w:rPr>
          <w:szCs w:val="24"/>
        </w:rPr>
        <w:t xml:space="preserve"> был относительно коротким и указывал на отсутствие расовой дискриминации в стране. </w:t>
      </w:r>
      <w:r w:rsidR="00BA58E8" w:rsidRPr="00AC7D97">
        <w:rPr>
          <w:szCs w:val="24"/>
        </w:rPr>
        <w:t xml:space="preserve"> </w:t>
      </w:r>
      <w:r w:rsidRPr="00AC7D97">
        <w:rPr>
          <w:szCs w:val="24"/>
        </w:rPr>
        <w:t xml:space="preserve">Власти </w:t>
      </w:r>
      <w:r w:rsidR="00A922BA" w:rsidRPr="00AC7D97">
        <w:rPr>
          <w:szCs w:val="24"/>
        </w:rPr>
        <w:t>заяв</w:t>
      </w:r>
      <w:r w:rsidR="00BA58E8" w:rsidRPr="00AC7D97">
        <w:rPr>
          <w:szCs w:val="24"/>
        </w:rPr>
        <w:t>ля</w:t>
      </w:r>
      <w:r w:rsidR="00A922BA" w:rsidRPr="00AC7D97">
        <w:rPr>
          <w:szCs w:val="24"/>
        </w:rPr>
        <w:t xml:space="preserve">ли </w:t>
      </w:r>
      <w:r w:rsidRPr="00AC7D97">
        <w:rPr>
          <w:szCs w:val="24"/>
        </w:rPr>
        <w:t xml:space="preserve">о том, что </w:t>
      </w:r>
      <w:r w:rsidR="00A922BA" w:rsidRPr="00AC7D97">
        <w:rPr>
          <w:szCs w:val="24"/>
        </w:rPr>
        <w:t xml:space="preserve">нормы </w:t>
      </w:r>
      <w:r w:rsidRPr="00AC7D97">
        <w:rPr>
          <w:szCs w:val="24"/>
        </w:rPr>
        <w:t>законов и други</w:t>
      </w:r>
      <w:r w:rsidR="00A922BA" w:rsidRPr="00AC7D97">
        <w:rPr>
          <w:szCs w:val="24"/>
        </w:rPr>
        <w:t>е</w:t>
      </w:r>
      <w:r w:rsidRPr="00AC7D97">
        <w:rPr>
          <w:szCs w:val="24"/>
        </w:rPr>
        <w:t xml:space="preserve"> инструмент</w:t>
      </w:r>
      <w:r w:rsidR="00A922BA" w:rsidRPr="00AC7D97">
        <w:rPr>
          <w:szCs w:val="24"/>
        </w:rPr>
        <w:t>ы</w:t>
      </w:r>
      <w:r w:rsidRPr="00AC7D97">
        <w:rPr>
          <w:szCs w:val="24"/>
        </w:rPr>
        <w:t>, касающи</w:t>
      </w:r>
      <w:r w:rsidR="00A922BA" w:rsidRPr="00AC7D97">
        <w:rPr>
          <w:szCs w:val="24"/>
        </w:rPr>
        <w:t>еся</w:t>
      </w:r>
      <w:r w:rsidRPr="00AC7D97">
        <w:rPr>
          <w:szCs w:val="24"/>
        </w:rPr>
        <w:t xml:space="preserve"> </w:t>
      </w:r>
      <w:r w:rsidR="00A922BA" w:rsidRPr="00AC7D97">
        <w:rPr>
          <w:szCs w:val="24"/>
        </w:rPr>
        <w:t>осуществления положений Конвенции</w:t>
      </w:r>
      <w:r w:rsidRPr="00AC7D97">
        <w:rPr>
          <w:szCs w:val="24"/>
        </w:rPr>
        <w:t xml:space="preserve">, </w:t>
      </w:r>
      <w:r w:rsidR="00A922BA" w:rsidRPr="00AC7D97">
        <w:rPr>
          <w:szCs w:val="24"/>
        </w:rPr>
        <w:t>будут представлены в Комитет сразу же по мере возможности по причинам проблем с печатью (пункт 3 доклада)</w:t>
      </w:r>
      <w:r w:rsidRPr="00AC7D97">
        <w:rPr>
          <w:szCs w:val="24"/>
        </w:rPr>
        <w:t xml:space="preserve">. </w:t>
      </w:r>
      <w:r w:rsidR="00BA58E8" w:rsidRPr="00AC7D97">
        <w:rPr>
          <w:szCs w:val="24"/>
        </w:rPr>
        <w:t xml:space="preserve"> </w:t>
      </w:r>
      <w:r w:rsidRPr="00AC7D97">
        <w:rPr>
          <w:szCs w:val="24"/>
        </w:rPr>
        <w:t xml:space="preserve">Однако Комитет до сих пор не получил ни одного документа от </w:t>
      </w:r>
      <w:r w:rsidR="00A922BA" w:rsidRPr="00AC7D97">
        <w:rPr>
          <w:szCs w:val="24"/>
        </w:rPr>
        <w:t>этого</w:t>
      </w:r>
      <w:r w:rsidRPr="00AC7D97">
        <w:rPr>
          <w:szCs w:val="24"/>
        </w:rPr>
        <w:t xml:space="preserve"> государства-участника. </w:t>
      </w:r>
      <w:r w:rsidR="00BA58E8" w:rsidRPr="00AC7D97">
        <w:rPr>
          <w:szCs w:val="24"/>
        </w:rPr>
        <w:t xml:space="preserve"> </w:t>
      </w:r>
      <w:r w:rsidR="00A922BA" w:rsidRPr="00AC7D97">
        <w:rPr>
          <w:szCs w:val="24"/>
        </w:rPr>
        <w:t xml:space="preserve">Кроме того, как отмечалось </w:t>
      </w:r>
      <w:r w:rsidRPr="00AC7D97">
        <w:rPr>
          <w:szCs w:val="24"/>
        </w:rPr>
        <w:t xml:space="preserve">в пункте 4 </w:t>
      </w:r>
      <w:r w:rsidR="00A922BA" w:rsidRPr="00AC7D97">
        <w:rPr>
          <w:szCs w:val="24"/>
        </w:rPr>
        <w:t>того</w:t>
      </w:r>
      <w:r w:rsidRPr="00AC7D97">
        <w:rPr>
          <w:szCs w:val="24"/>
        </w:rPr>
        <w:t xml:space="preserve"> же документа</w:t>
      </w:r>
      <w:r w:rsidR="00A922BA" w:rsidRPr="00AC7D97">
        <w:rPr>
          <w:szCs w:val="24"/>
        </w:rPr>
        <w:t>,</w:t>
      </w:r>
      <w:r w:rsidRPr="00AC7D97">
        <w:rPr>
          <w:szCs w:val="24"/>
        </w:rPr>
        <w:t xml:space="preserve"> прекращение </w:t>
      </w:r>
      <w:r w:rsidR="00525AE7" w:rsidRPr="00AC7D97">
        <w:rPr>
          <w:szCs w:val="24"/>
        </w:rPr>
        <w:t xml:space="preserve">в феврале 1981 года </w:t>
      </w:r>
      <w:r w:rsidRPr="00AC7D97">
        <w:rPr>
          <w:szCs w:val="24"/>
        </w:rPr>
        <w:t>действия Конституции</w:t>
      </w:r>
      <w:r w:rsidR="00525AE7" w:rsidRPr="00AC7D97">
        <w:rPr>
          <w:szCs w:val="24"/>
        </w:rPr>
        <w:t xml:space="preserve"> по решению </w:t>
      </w:r>
      <w:r w:rsidRPr="00AC7D97">
        <w:rPr>
          <w:szCs w:val="24"/>
        </w:rPr>
        <w:t>Военн</w:t>
      </w:r>
      <w:r w:rsidR="00525AE7" w:rsidRPr="00AC7D97">
        <w:rPr>
          <w:szCs w:val="24"/>
        </w:rPr>
        <w:t>ого</w:t>
      </w:r>
      <w:r w:rsidRPr="00AC7D97">
        <w:rPr>
          <w:szCs w:val="24"/>
        </w:rPr>
        <w:t xml:space="preserve"> </w:t>
      </w:r>
      <w:r w:rsidR="00525AE7" w:rsidRPr="00AC7D97">
        <w:rPr>
          <w:szCs w:val="24"/>
        </w:rPr>
        <w:t>к</w:t>
      </w:r>
      <w:r w:rsidRPr="00AC7D97">
        <w:rPr>
          <w:szCs w:val="24"/>
        </w:rPr>
        <w:t>омитет</w:t>
      </w:r>
      <w:r w:rsidR="00525AE7" w:rsidRPr="00AC7D97">
        <w:rPr>
          <w:szCs w:val="24"/>
        </w:rPr>
        <w:t>а</w:t>
      </w:r>
      <w:r w:rsidRPr="00AC7D97">
        <w:rPr>
          <w:szCs w:val="24"/>
        </w:rPr>
        <w:t xml:space="preserve"> </w:t>
      </w:r>
      <w:r w:rsidR="00525AE7" w:rsidRPr="00AC7D97">
        <w:rPr>
          <w:szCs w:val="24"/>
        </w:rPr>
        <w:t>национального возрождения ни в коей мере не</w:t>
      </w:r>
      <w:r w:rsidRPr="00AC7D97">
        <w:rPr>
          <w:szCs w:val="24"/>
        </w:rPr>
        <w:t xml:space="preserve"> повлияло на гарантию личных прав и свобод граждан.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E83A0A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50.</w:t>
      </w:r>
      <w:r w:rsidRPr="00AC7D97">
        <w:rPr>
          <w:szCs w:val="24"/>
        </w:rPr>
        <w:tab/>
      </w:r>
      <w:r w:rsidR="003F0599" w:rsidRPr="00AC7D97">
        <w:rPr>
          <w:szCs w:val="24"/>
        </w:rPr>
        <w:t xml:space="preserve">В </w:t>
      </w:r>
      <w:r w:rsidR="009D249A" w:rsidRPr="00AC7D97">
        <w:rPr>
          <w:szCs w:val="24"/>
        </w:rPr>
        <w:t>отношении вопроса о</w:t>
      </w:r>
      <w:r w:rsidRPr="00AC7D97">
        <w:rPr>
          <w:szCs w:val="24"/>
        </w:rPr>
        <w:t xml:space="preserve"> различны</w:t>
      </w:r>
      <w:r w:rsidR="009D249A" w:rsidRPr="00AC7D97">
        <w:rPr>
          <w:szCs w:val="24"/>
        </w:rPr>
        <w:t>х</w:t>
      </w:r>
      <w:r w:rsidRPr="00AC7D97">
        <w:rPr>
          <w:szCs w:val="24"/>
        </w:rPr>
        <w:t xml:space="preserve"> этнически</w:t>
      </w:r>
      <w:r w:rsidR="009D249A" w:rsidRPr="00AC7D97">
        <w:rPr>
          <w:szCs w:val="24"/>
        </w:rPr>
        <w:t>х</w:t>
      </w:r>
      <w:r w:rsidRPr="00AC7D97">
        <w:rPr>
          <w:szCs w:val="24"/>
        </w:rPr>
        <w:t xml:space="preserve"> групп</w:t>
      </w:r>
      <w:r w:rsidR="003F0599" w:rsidRPr="00AC7D97">
        <w:rPr>
          <w:szCs w:val="24"/>
        </w:rPr>
        <w:t>а</w:t>
      </w:r>
      <w:r w:rsidR="009D249A" w:rsidRPr="00AC7D97">
        <w:rPr>
          <w:szCs w:val="24"/>
        </w:rPr>
        <w:t>х</w:t>
      </w:r>
      <w:r w:rsidRPr="00AC7D97">
        <w:rPr>
          <w:szCs w:val="24"/>
        </w:rPr>
        <w:t xml:space="preserve">, </w:t>
      </w:r>
      <w:r w:rsidR="003F0599" w:rsidRPr="00AC7D97">
        <w:rPr>
          <w:szCs w:val="24"/>
        </w:rPr>
        <w:t xml:space="preserve">составляющих население страны, </w:t>
      </w:r>
      <w:r w:rsidRPr="00AC7D97">
        <w:rPr>
          <w:szCs w:val="24"/>
        </w:rPr>
        <w:t xml:space="preserve">случай с </w:t>
      </w:r>
      <w:r w:rsidR="003F0599" w:rsidRPr="00AC7D97">
        <w:rPr>
          <w:szCs w:val="24"/>
        </w:rPr>
        <w:t>п</w:t>
      </w:r>
      <w:r w:rsidRPr="00AC7D97">
        <w:rPr>
          <w:szCs w:val="24"/>
        </w:rPr>
        <w:t xml:space="preserve">игмеями </w:t>
      </w:r>
      <w:r w:rsidR="003F0599" w:rsidRPr="00AC7D97">
        <w:rPr>
          <w:szCs w:val="24"/>
        </w:rPr>
        <w:t>был отнесен к разряду</w:t>
      </w:r>
      <w:r w:rsidRPr="00AC7D97">
        <w:rPr>
          <w:szCs w:val="24"/>
        </w:rPr>
        <w:t xml:space="preserve"> «</w:t>
      </w:r>
      <w:r w:rsidR="003F0599" w:rsidRPr="00AC7D97">
        <w:rPr>
          <w:szCs w:val="24"/>
        </w:rPr>
        <w:t>специфических</w:t>
      </w:r>
      <w:r w:rsidRPr="00AC7D97">
        <w:rPr>
          <w:szCs w:val="24"/>
        </w:rPr>
        <w:t>»</w:t>
      </w:r>
      <w:r w:rsidR="003F0599" w:rsidRPr="00AC7D97">
        <w:rPr>
          <w:szCs w:val="24"/>
        </w:rPr>
        <w:t xml:space="preserve"> (“spécifique”)</w:t>
      </w:r>
      <w:r w:rsidRPr="00AC7D97">
        <w:rPr>
          <w:szCs w:val="24"/>
        </w:rPr>
        <w:t>, поскольку эта этническая группа не чувствует «привлекательности цивилизации»</w:t>
      </w:r>
      <w:r w:rsidR="003F0599" w:rsidRPr="00AC7D97">
        <w:rPr>
          <w:szCs w:val="24"/>
        </w:rPr>
        <w:t xml:space="preserve"> (“atti</w:t>
      </w:r>
      <w:r w:rsidR="003F0599" w:rsidRPr="00AC7D97">
        <w:rPr>
          <w:szCs w:val="24"/>
          <w:lang w:val="en-US"/>
        </w:rPr>
        <w:t>rr</w:t>
      </w:r>
      <w:r w:rsidR="003F0599" w:rsidRPr="00AC7D97">
        <w:rPr>
          <w:szCs w:val="24"/>
        </w:rPr>
        <w:t xml:space="preserve">ée </w:t>
      </w:r>
      <w:r w:rsidR="003F0599" w:rsidRPr="00AC7D97">
        <w:rPr>
          <w:szCs w:val="24"/>
          <w:lang w:val="en-US"/>
        </w:rPr>
        <w:t>par</w:t>
      </w:r>
      <w:r w:rsidR="003F0599" w:rsidRPr="00AC7D97">
        <w:rPr>
          <w:szCs w:val="24"/>
        </w:rPr>
        <w:t xml:space="preserve"> </w:t>
      </w:r>
      <w:r w:rsidR="003F0599" w:rsidRPr="00AC7D97">
        <w:rPr>
          <w:szCs w:val="24"/>
          <w:lang w:val="en-US"/>
        </w:rPr>
        <w:t>la</w:t>
      </w:r>
      <w:r w:rsidR="003F0599" w:rsidRPr="00AC7D97">
        <w:rPr>
          <w:szCs w:val="24"/>
        </w:rPr>
        <w:t xml:space="preserve"> civilisation”)</w:t>
      </w:r>
      <w:r w:rsidR="009D249A" w:rsidRPr="00AC7D97">
        <w:rPr>
          <w:szCs w:val="24"/>
        </w:rPr>
        <w:t xml:space="preserve"> и довольствуется</w:t>
      </w:r>
      <w:r w:rsidRPr="00AC7D97">
        <w:rPr>
          <w:szCs w:val="24"/>
        </w:rPr>
        <w:t xml:space="preserve"> </w:t>
      </w:r>
      <w:r w:rsidR="0056628E" w:rsidRPr="00AC7D97">
        <w:rPr>
          <w:szCs w:val="24"/>
        </w:rPr>
        <w:t xml:space="preserve">проживанием в лесах сообразно со своим </w:t>
      </w:r>
      <w:r w:rsidRPr="00AC7D97">
        <w:rPr>
          <w:szCs w:val="24"/>
        </w:rPr>
        <w:t>традиционн</w:t>
      </w:r>
      <w:r w:rsidR="0056628E" w:rsidRPr="00AC7D97">
        <w:rPr>
          <w:szCs w:val="24"/>
        </w:rPr>
        <w:t>ым</w:t>
      </w:r>
      <w:r w:rsidRPr="00AC7D97">
        <w:rPr>
          <w:szCs w:val="24"/>
        </w:rPr>
        <w:t xml:space="preserve"> образ</w:t>
      </w:r>
      <w:r w:rsidR="0056628E" w:rsidRPr="00AC7D97">
        <w:rPr>
          <w:szCs w:val="24"/>
        </w:rPr>
        <w:t>ом</w:t>
      </w:r>
      <w:r w:rsidRPr="00AC7D97">
        <w:rPr>
          <w:szCs w:val="24"/>
        </w:rPr>
        <w:t xml:space="preserve"> жизни (пункт</w:t>
      </w:r>
      <w:r w:rsidR="009D249A" w:rsidRPr="00AC7D97">
        <w:rPr>
          <w:szCs w:val="24"/>
        </w:rPr>
        <w:t>ы</w:t>
      </w:r>
      <w:r w:rsidRPr="00AC7D97">
        <w:rPr>
          <w:szCs w:val="24"/>
        </w:rPr>
        <w:t xml:space="preserve"> 10 и 11). </w:t>
      </w:r>
      <w:r w:rsidR="0056628E" w:rsidRPr="00AC7D97">
        <w:rPr>
          <w:szCs w:val="24"/>
        </w:rPr>
        <w:t xml:space="preserve"> </w:t>
      </w:r>
      <w:r w:rsidR="009D249A" w:rsidRPr="00AC7D97">
        <w:rPr>
          <w:szCs w:val="24"/>
        </w:rPr>
        <w:t>Однако с</w:t>
      </w:r>
      <w:r w:rsidRPr="00AC7D97">
        <w:rPr>
          <w:szCs w:val="24"/>
        </w:rPr>
        <w:t xml:space="preserve">огласно </w:t>
      </w:r>
      <w:r w:rsidR="009D249A" w:rsidRPr="00AC7D97">
        <w:rPr>
          <w:szCs w:val="24"/>
        </w:rPr>
        <w:t xml:space="preserve">данным </w:t>
      </w:r>
      <w:r w:rsidRPr="00AC7D97">
        <w:rPr>
          <w:szCs w:val="24"/>
        </w:rPr>
        <w:t>некоторы</w:t>
      </w:r>
      <w:r w:rsidR="009D249A" w:rsidRPr="00AC7D97">
        <w:rPr>
          <w:szCs w:val="24"/>
        </w:rPr>
        <w:t>х</w:t>
      </w:r>
      <w:r w:rsidRPr="00AC7D97">
        <w:rPr>
          <w:szCs w:val="24"/>
        </w:rPr>
        <w:t xml:space="preserve"> неправительственны</w:t>
      </w:r>
      <w:r w:rsidR="009D249A" w:rsidRPr="00AC7D97">
        <w:rPr>
          <w:szCs w:val="24"/>
        </w:rPr>
        <w:t>х</w:t>
      </w:r>
      <w:r w:rsidRPr="00AC7D97">
        <w:rPr>
          <w:szCs w:val="24"/>
        </w:rPr>
        <w:t xml:space="preserve"> </w:t>
      </w:r>
      <w:r w:rsidR="009D249A" w:rsidRPr="00AC7D97">
        <w:rPr>
          <w:szCs w:val="24"/>
        </w:rPr>
        <w:t>организаций</w:t>
      </w:r>
      <w:r w:rsidRPr="00AC7D97">
        <w:rPr>
          <w:szCs w:val="24"/>
        </w:rPr>
        <w:t xml:space="preserve"> по защите прав человека </w:t>
      </w:r>
      <w:r w:rsidR="004222D6" w:rsidRPr="00AC7D97">
        <w:rPr>
          <w:szCs w:val="24"/>
        </w:rPr>
        <w:t>эта</w:t>
      </w:r>
      <w:r w:rsidRPr="00AC7D97">
        <w:rPr>
          <w:szCs w:val="24"/>
        </w:rPr>
        <w:t xml:space="preserve"> этническая группа подвергалась </w:t>
      </w:r>
      <w:r w:rsidR="004222D6" w:rsidRPr="00AC7D97">
        <w:rPr>
          <w:szCs w:val="24"/>
        </w:rPr>
        <w:t>попыткам эксплуатации</w:t>
      </w:r>
      <w:r w:rsidR="009D249A" w:rsidRPr="00AC7D97">
        <w:rPr>
          <w:szCs w:val="24"/>
        </w:rPr>
        <w:t>, в частности, в коммерческ</w:t>
      </w:r>
      <w:r w:rsidR="00E83A0A" w:rsidRPr="00AC7D97">
        <w:rPr>
          <w:szCs w:val="24"/>
        </w:rPr>
        <w:t>их</w:t>
      </w:r>
      <w:r w:rsidR="009D249A" w:rsidRPr="00AC7D97">
        <w:rPr>
          <w:szCs w:val="24"/>
        </w:rPr>
        <w:t xml:space="preserve"> цел</w:t>
      </w:r>
      <w:r w:rsidR="00E83A0A" w:rsidRPr="00AC7D97">
        <w:rPr>
          <w:szCs w:val="24"/>
        </w:rPr>
        <w:t xml:space="preserve">ях; </w:t>
      </w:r>
      <w:r w:rsidR="004222D6" w:rsidRPr="00AC7D97">
        <w:rPr>
          <w:szCs w:val="24"/>
        </w:rPr>
        <w:t xml:space="preserve"> </w:t>
      </w:r>
      <w:r w:rsidR="00E83A0A" w:rsidRPr="00AC7D97">
        <w:rPr>
          <w:szCs w:val="24"/>
        </w:rPr>
        <w:t xml:space="preserve">в результате рассмотрения предыдущего доклада Комитет уже высказал свое неудовлетворение представленными сведениями о различных этнических группах, в частности, об их социальном положении и роли в стране. </w:t>
      </w:r>
      <w:r w:rsidR="004222D6" w:rsidRPr="00AC7D97">
        <w:rPr>
          <w:szCs w:val="24"/>
        </w:rPr>
        <w:t xml:space="preserve"> </w:t>
      </w:r>
      <w:r w:rsidR="00E83A0A" w:rsidRPr="00AC7D97">
        <w:rPr>
          <w:szCs w:val="24"/>
        </w:rPr>
        <w:t xml:space="preserve">Кроме того, некоторыми членами Комитета были заданы вопросы о степени представленности групп меньшинства в государственных структурах, на что центральноафриканская делегация ответила, что отсутствие сведений по данному вопросу объясняется тем, что власти страны отказываются </w:t>
      </w:r>
      <w:r w:rsidR="00404341" w:rsidRPr="00AC7D97">
        <w:rPr>
          <w:szCs w:val="24"/>
        </w:rPr>
        <w:t xml:space="preserve">комментировать этническое происхождение членов </w:t>
      </w:r>
      <w:r w:rsidR="00E83A0A" w:rsidRPr="00AC7D97">
        <w:rPr>
          <w:szCs w:val="24"/>
        </w:rPr>
        <w:t>правительства, и тем, что переписи населения страны проводились на</w:t>
      </w:r>
      <w:r w:rsidR="004222D6" w:rsidRPr="00AC7D97">
        <w:rPr>
          <w:szCs w:val="24"/>
        </w:rPr>
        <w:t xml:space="preserve"> основе географической, а не </w:t>
      </w:r>
      <w:r w:rsidR="00E83A0A" w:rsidRPr="00AC7D97">
        <w:rPr>
          <w:szCs w:val="24"/>
        </w:rPr>
        <w:t>этнической принадлежности.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51.</w:t>
      </w:r>
      <w:r w:rsidRPr="00AC7D97">
        <w:rPr>
          <w:szCs w:val="24"/>
        </w:rPr>
        <w:tab/>
        <w:t xml:space="preserve">В 1993 году по причине отсутствия </w:t>
      </w:r>
      <w:r w:rsidR="00A66980" w:rsidRPr="00AC7D97">
        <w:rPr>
          <w:szCs w:val="24"/>
        </w:rPr>
        <w:t>доклада</w:t>
      </w:r>
      <w:r w:rsidRPr="00AC7D97">
        <w:rPr>
          <w:szCs w:val="24"/>
        </w:rPr>
        <w:t xml:space="preserve">, Комитет </w:t>
      </w:r>
      <w:r w:rsidR="00A66980" w:rsidRPr="00AC7D97">
        <w:rPr>
          <w:szCs w:val="24"/>
        </w:rPr>
        <w:t>вернулся к рассмотрению</w:t>
      </w:r>
      <w:r w:rsidRPr="00AC7D97">
        <w:rPr>
          <w:szCs w:val="24"/>
        </w:rPr>
        <w:t xml:space="preserve"> ситуации в государстве-участнике, ограничиваясь информацией, полученной из других источников. </w:t>
      </w:r>
      <w:r w:rsidR="00A21ABF" w:rsidRPr="00AC7D97">
        <w:rPr>
          <w:szCs w:val="24"/>
        </w:rPr>
        <w:t xml:space="preserve"> </w:t>
      </w:r>
      <w:r w:rsidRPr="00AC7D97">
        <w:rPr>
          <w:szCs w:val="24"/>
        </w:rPr>
        <w:t xml:space="preserve">На тот момент </w:t>
      </w:r>
      <w:r w:rsidR="00A21ABF" w:rsidRPr="00AC7D97">
        <w:rPr>
          <w:szCs w:val="24"/>
        </w:rPr>
        <w:t xml:space="preserve">ситуация в стране </w:t>
      </w:r>
      <w:r w:rsidRPr="00AC7D97">
        <w:rPr>
          <w:szCs w:val="24"/>
        </w:rPr>
        <w:t xml:space="preserve">уже претерпевала значительные перемены. </w:t>
      </w:r>
      <w:r w:rsidR="00A21ABF" w:rsidRPr="00AC7D97">
        <w:rPr>
          <w:szCs w:val="24"/>
        </w:rPr>
        <w:t xml:space="preserve">  </w:t>
      </w:r>
      <w:r w:rsidRPr="00AC7D97">
        <w:rPr>
          <w:szCs w:val="24"/>
        </w:rPr>
        <w:t xml:space="preserve">Наиболее полная информация, отправленная в Комитет с того момента, содержится в </w:t>
      </w:r>
      <w:r w:rsidR="00A66980" w:rsidRPr="00AC7D97">
        <w:rPr>
          <w:szCs w:val="24"/>
        </w:rPr>
        <w:t xml:space="preserve">базовом документе </w:t>
      </w:r>
      <w:r w:rsidRPr="00AC7D97">
        <w:rPr>
          <w:szCs w:val="24"/>
        </w:rPr>
        <w:t>(</w:t>
      </w:r>
      <w:r w:rsidR="00A66980" w:rsidRPr="00AC7D97">
        <w:rPr>
          <w:szCs w:val="24"/>
          <w:lang w:val="en-US"/>
        </w:rPr>
        <w:t>HRI</w:t>
      </w:r>
      <w:r w:rsidR="00A66980" w:rsidRPr="00AC7D97">
        <w:rPr>
          <w:szCs w:val="24"/>
        </w:rPr>
        <w:t>/</w:t>
      </w:r>
      <w:r w:rsidR="00A66980" w:rsidRPr="00AC7D97">
        <w:rPr>
          <w:szCs w:val="24"/>
          <w:lang w:val="en-US"/>
        </w:rPr>
        <w:t>CORE</w:t>
      </w:r>
      <w:r w:rsidR="00A66980" w:rsidRPr="00AC7D97">
        <w:rPr>
          <w:szCs w:val="24"/>
        </w:rPr>
        <w:t>/1/</w:t>
      </w:r>
      <w:r w:rsidR="00A66980" w:rsidRPr="00AC7D97">
        <w:rPr>
          <w:szCs w:val="24"/>
          <w:lang w:val="en-US"/>
        </w:rPr>
        <w:t>Add</w:t>
      </w:r>
      <w:r w:rsidR="00A66980" w:rsidRPr="00AC7D97">
        <w:rPr>
          <w:szCs w:val="24"/>
        </w:rPr>
        <w:t>.100)</w:t>
      </w:r>
      <w:r w:rsidRPr="00AC7D97">
        <w:rPr>
          <w:szCs w:val="24"/>
        </w:rPr>
        <w:t xml:space="preserve"> от 19 марта 1999 года.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 w:rsidRPr="00AC7D97">
        <w:rPr>
          <w:szCs w:val="24"/>
        </w:rPr>
        <w:t>52.</w:t>
      </w:r>
      <w:r w:rsidRPr="00AC7D97">
        <w:rPr>
          <w:szCs w:val="24"/>
        </w:rPr>
        <w:tab/>
        <w:t xml:space="preserve">Г-н </w:t>
      </w:r>
      <w:r w:rsidR="009702AC" w:rsidRPr="00AC7D97">
        <w:rPr>
          <w:szCs w:val="24"/>
        </w:rPr>
        <w:t>Решетов</w:t>
      </w:r>
      <w:r w:rsidRPr="00AC7D97">
        <w:rPr>
          <w:szCs w:val="24"/>
        </w:rPr>
        <w:t xml:space="preserve"> напоминает, что страна долгое время находилась под управлением </w:t>
      </w:r>
      <w:r w:rsidR="009702AC" w:rsidRPr="00AC7D97">
        <w:rPr>
          <w:szCs w:val="24"/>
        </w:rPr>
        <w:t>и</w:t>
      </w:r>
      <w:r w:rsidRPr="00AC7D97">
        <w:rPr>
          <w:szCs w:val="24"/>
        </w:rPr>
        <w:t xml:space="preserve">мператора </w:t>
      </w:r>
      <w:r w:rsidR="009702AC" w:rsidRPr="00AC7D97">
        <w:rPr>
          <w:szCs w:val="24"/>
        </w:rPr>
        <w:t>Бокассы</w:t>
      </w:r>
      <w:r w:rsidRPr="00AC7D97">
        <w:rPr>
          <w:szCs w:val="24"/>
        </w:rPr>
        <w:t xml:space="preserve"> </w:t>
      </w:r>
      <w:r w:rsidR="009702AC" w:rsidRPr="00AC7D97">
        <w:rPr>
          <w:szCs w:val="24"/>
        </w:rPr>
        <w:t xml:space="preserve">и что на выборах </w:t>
      </w:r>
      <w:r w:rsidRPr="00AC7D97">
        <w:rPr>
          <w:szCs w:val="24"/>
        </w:rPr>
        <w:t xml:space="preserve">1993 года </w:t>
      </w:r>
      <w:r w:rsidR="009702AC" w:rsidRPr="00AC7D97">
        <w:rPr>
          <w:szCs w:val="24"/>
        </w:rPr>
        <w:t xml:space="preserve">к власти пришел </w:t>
      </w:r>
      <w:r w:rsidRPr="00AC7D97">
        <w:rPr>
          <w:szCs w:val="24"/>
        </w:rPr>
        <w:t>Президент</w:t>
      </w:r>
      <w:r w:rsidR="009702AC" w:rsidRPr="00AC7D97">
        <w:rPr>
          <w:szCs w:val="24"/>
        </w:rPr>
        <w:t xml:space="preserve"> Анж Феликс Патассе</w:t>
      </w:r>
      <w:r w:rsidRPr="00AC7D97">
        <w:rPr>
          <w:szCs w:val="24"/>
        </w:rPr>
        <w:t xml:space="preserve">. </w:t>
      </w:r>
      <w:r w:rsidR="00A21ABF" w:rsidRPr="00AC7D97">
        <w:rPr>
          <w:szCs w:val="24"/>
        </w:rPr>
        <w:t xml:space="preserve"> </w:t>
      </w:r>
      <w:r w:rsidRPr="00AC7D97">
        <w:rPr>
          <w:szCs w:val="24"/>
        </w:rPr>
        <w:t xml:space="preserve">Конституция, принятая в 1994 году и вступившая в силу в 1995 году, </w:t>
      </w:r>
      <w:r w:rsidR="009702AC" w:rsidRPr="00AC7D97">
        <w:rPr>
          <w:szCs w:val="24"/>
        </w:rPr>
        <w:t xml:space="preserve">закрепляет некоторые </w:t>
      </w:r>
      <w:r w:rsidRPr="00AC7D97">
        <w:rPr>
          <w:szCs w:val="24"/>
        </w:rPr>
        <w:t>демократически</w:t>
      </w:r>
      <w:r w:rsidR="009702AC" w:rsidRPr="00AC7D97">
        <w:rPr>
          <w:szCs w:val="24"/>
        </w:rPr>
        <w:t>е</w:t>
      </w:r>
      <w:r w:rsidRPr="00AC7D97">
        <w:rPr>
          <w:szCs w:val="24"/>
        </w:rPr>
        <w:t xml:space="preserve"> </w:t>
      </w:r>
      <w:r w:rsidR="009702AC" w:rsidRPr="00AC7D97">
        <w:rPr>
          <w:szCs w:val="24"/>
        </w:rPr>
        <w:t>устои</w:t>
      </w:r>
      <w:r w:rsidRPr="00AC7D97">
        <w:rPr>
          <w:szCs w:val="24"/>
        </w:rPr>
        <w:t xml:space="preserve">. </w:t>
      </w:r>
      <w:r w:rsidR="005C3157" w:rsidRPr="00AC7D97">
        <w:rPr>
          <w:szCs w:val="24"/>
        </w:rPr>
        <w:t xml:space="preserve"> </w:t>
      </w:r>
      <w:r w:rsidRPr="00AC7D97">
        <w:rPr>
          <w:szCs w:val="24"/>
        </w:rPr>
        <w:t>Она учреждает президентские полномочия</w:t>
      </w:r>
      <w:r w:rsidR="00D67C81" w:rsidRPr="00AC7D97">
        <w:rPr>
          <w:szCs w:val="24"/>
        </w:rPr>
        <w:t xml:space="preserve"> </w:t>
      </w:r>
      <w:r w:rsidRPr="00AC7D97">
        <w:rPr>
          <w:szCs w:val="24"/>
        </w:rPr>
        <w:t xml:space="preserve">на более короткий период и </w:t>
      </w:r>
      <w:r w:rsidR="00D67C81" w:rsidRPr="00AC7D97">
        <w:rPr>
          <w:szCs w:val="24"/>
        </w:rPr>
        <w:t>однопалатный</w:t>
      </w:r>
      <w:r w:rsidRPr="00AC7D97">
        <w:rPr>
          <w:szCs w:val="24"/>
        </w:rPr>
        <w:t xml:space="preserve"> парламент</w:t>
      </w:r>
      <w:r w:rsidR="00D67C81" w:rsidRPr="00AC7D97">
        <w:rPr>
          <w:szCs w:val="24"/>
        </w:rPr>
        <w:t>,</w:t>
      </w:r>
      <w:r w:rsidRPr="00AC7D97">
        <w:rPr>
          <w:szCs w:val="24"/>
        </w:rPr>
        <w:t xml:space="preserve"> </w:t>
      </w:r>
      <w:r w:rsidR="00D67C81" w:rsidRPr="00AC7D97">
        <w:rPr>
          <w:szCs w:val="24"/>
        </w:rPr>
        <w:t>а также</w:t>
      </w:r>
      <w:r w:rsidRPr="00AC7D97">
        <w:rPr>
          <w:szCs w:val="24"/>
        </w:rPr>
        <w:t xml:space="preserve"> предусматривает создание конституционного суда, судов общей юрисдикции и административных судов. </w:t>
      </w:r>
      <w:r w:rsidR="005C3157" w:rsidRPr="00AC7D97">
        <w:rPr>
          <w:szCs w:val="24"/>
        </w:rPr>
        <w:t xml:space="preserve"> </w:t>
      </w:r>
      <w:r w:rsidRPr="00AC7D97">
        <w:rPr>
          <w:szCs w:val="24"/>
        </w:rPr>
        <w:t xml:space="preserve">Было увеличено количество учреждений, </w:t>
      </w:r>
      <w:r w:rsidR="00D67C81" w:rsidRPr="00AC7D97">
        <w:rPr>
          <w:szCs w:val="24"/>
        </w:rPr>
        <w:t xml:space="preserve">ведающих вопросами </w:t>
      </w:r>
      <w:r w:rsidRPr="00AC7D97">
        <w:rPr>
          <w:szCs w:val="24"/>
        </w:rPr>
        <w:t>защит</w:t>
      </w:r>
      <w:r w:rsidR="00D67C81" w:rsidRPr="00AC7D97">
        <w:rPr>
          <w:szCs w:val="24"/>
        </w:rPr>
        <w:t>ы</w:t>
      </w:r>
      <w:r w:rsidRPr="00AC7D97">
        <w:rPr>
          <w:szCs w:val="24"/>
        </w:rPr>
        <w:t xml:space="preserve"> прав человека, и в 1991 году была создана национальная комиссия по правам человека. </w:t>
      </w:r>
      <w:r w:rsidR="005C3157" w:rsidRPr="00AC7D97">
        <w:rPr>
          <w:szCs w:val="24"/>
        </w:rPr>
        <w:t xml:space="preserve"> </w:t>
      </w:r>
      <w:r w:rsidRPr="00AC7D97">
        <w:rPr>
          <w:szCs w:val="24"/>
        </w:rPr>
        <w:t xml:space="preserve">Юридический статус международных инструментов, утвержденных </w:t>
      </w:r>
      <w:r w:rsidR="00D67C81" w:rsidRPr="00AC7D97">
        <w:rPr>
          <w:szCs w:val="24"/>
        </w:rPr>
        <w:t>страной</w:t>
      </w:r>
      <w:r w:rsidRPr="00AC7D97">
        <w:rPr>
          <w:szCs w:val="24"/>
        </w:rPr>
        <w:t xml:space="preserve">, </w:t>
      </w:r>
      <w:r w:rsidR="00D67C81" w:rsidRPr="00AC7D97">
        <w:rPr>
          <w:szCs w:val="24"/>
        </w:rPr>
        <w:t xml:space="preserve">до сих пор остается несколько </w:t>
      </w:r>
      <w:r w:rsidRPr="00AC7D97">
        <w:rPr>
          <w:szCs w:val="24"/>
        </w:rPr>
        <w:t xml:space="preserve">неясным, и сложно сказать, </w:t>
      </w:r>
      <w:r w:rsidR="00D67C81" w:rsidRPr="00AC7D97">
        <w:rPr>
          <w:szCs w:val="24"/>
        </w:rPr>
        <w:t>как много из этих</w:t>
      </w:r>
      <w:r w:rsidRPr="00AC7D97">
        <w:rPr>
          <w:szCs w:val="24"/>
        </w:rPr>
        <w:t xml:space="preserve"> инструмент</w:t>
      </w:r>
      <w:r w:rsidR="00D67C81" w:rsidRPr="00AC7D97">
        <w:rPr>
          <w:szCs w:val="24"/>
        </w:rPr>
        <w:t>ов</w:t>
      </w:r>
      <w:r w:rsidRPr="00AC7D97">
        <w:rPr>
          <w:szCs w:val="24"/>
        </w:rPr>
        <w:t xml:space="preserve"> перев</w:t>
      </w:r>
      <w:r w:rsidR="00D67C81" w:rsidRPr="00AC7D97">
        <w:rPr>
          <w:szCs w:val="24"/>
        </w:rPr>
        <w:t>едены</w:t>
      </w:r>
      <w:r w:rsidRPr="00AC7D97">
        <w:rPr>
          <w:szCs w:val="24"/>
        </w:rPr>
        <w:t xml:space="preserve"> </w:t>
      </w:r>
      <w:r w:rsidR="0077509D" w:rsidRPr="00AC7D97">
        <w:rPr>
          <w:szCs w:val="24"/>
        </w:rPr>
        <w:t>на различные национальные языки</w:t>
      </w:r>
      <w:r w:rsidRPr="00AC7D97">
        <w:rPr>
          <w:szCs w:val="24"/>
        </w:rPr>
        <w:t xml:space="preserve"> и каким образом они распространяются. </w:t>
      </w:r>
      <w:r w:rsidR="005C3157" w:rsidRPr="00AC7D97">
        <w:rPr>
          <w:szCs w:val="24"/>
        </w:rPr>
        <w:t xml:space="preserve"> </w:t>
      </w:r>
      <w:r w:rsidRPr="00AC7D97">
        <w:rPr>
          <w:szCs w:val="24"/>
        </w:rPr>
        <w:t xml:space="preserve">Роль </w:t>
      </w:r>
      <w:r w:rsidR="00B71FA9" w:rsidRPr="00AC7D97">
        <w:rPr>
          <w:szCs w:val="24"/>
        </w:rPr>
        <w:t>Н</w:t>
      </w:r>
      <w:r w:rsidRPr="00AC7D97">
        <w:rPr>
          <w:szCs w:val="24"/>
        </w:rPr>
        <w:t xml:space="preserve">ациональной комиссии по правам человека </w:t>
      </w:r>
      <w:r w:rsidR="00B71FA9" w:rsidRPr="00AC7D97">
        <w:rPr>
          <w:szCs w:val="24"/>
        </w:rPr>
        <w:t xml:space="preserve">также </w:t>
      </w:r>
      <w:r w:rsidRPr="00AC7D97">
        <w:rPr>
          <w:szCs w:val="24"/>
        </w:rPr>
        <w:t xml:space="preserve">остается </w:t>
      </w:r>
      <w:r w:rsidR="00B71FA9" w:rsidRPr="00AC7D97">
        <w:rPr>
          <w:szCs w:val="24"/>
        </w:rPr>
        <w:t>несколько непонятной</w:t>
      </w:r>
      <w:r w:rsidRPr="00AC7D97">
        <w:rPr>
          <w:szCs w:val="24"/>
        </w:rPr>
        <w:t xml:space="preserve">. </w:t>
      </w:r>
      <w:r w:rsidR="005C3157" w:rsidRPr="00AC7D97">
        <w:rPr>
          <w:szCs w:val="24"/>
        </w:rPr>
        <w:t xml:space="preserve"> </w:t>
      </w:r>
      <w:r w:rsidRPr="00AC7D97">
        <w:rPr>
          <w:szCs w:val="24"/>
        </w:rPr>
        <w:t>В заключени</w:t>
      </w:r>
      <w:r w:rsidR="00B71FA9" w:rsidRPr="00AC7D97">
        <w:rPr>
          <w:szCs w:val="24"/>
        </w:rPr>
        <w:t>е, г-н Решетов говорит о том</w:t>
      </w:r>
      <w:r w:rsidRPr="00AC7D97">
        <w:rPr>
          <w:szCs w:val="24"/>
        </w:rPr>
        <w:t>, что</w:t>
      </w:r>
      <w:r w:rsidR="00B71FA9" w:rsidRPr="00AC7D97">
        <w:rPr>
          <w:szCs w:val="24"/>
        </w:rPr>
        <w:t>,</w:t>
      </w:r>
      <w:r w:rsidRPr="00AC7D97">
        <w:rPr>
          <w:szCs w:val="24"/>
        </w:rPr>
        <w:t xml:space="preserve"> </w:t>
      </w:r>
      <w:r w:rsidR="00B71FA9" w:rsidRPr="00AC7D97">
        <w:rPr>
          <w:szCs w:val="24"/>
        </w:rPr>
        <w:t xml:space="preserve">как бы </w:t>
      </w:r>
      <w:r w:rsidR="005C3157" w:rsidRPr="00AC7D97">
        <w:rPr>
          <w:szCs w:val="24"/>
        </w:rPr>
        <w:t>то</w:t>
      </w:r>
      <w:r w:rsidR="00B71FA9" w:rsidRPr="00AC7D97">
        <w:rPr>
          <w:szCs w:val="24"/>
        </w:rPr>
        <w:t xml:space="preserve"> ни было, видна </w:t>
      </w:r>
      <w:r w:rsidRPr="00AC7D97">
        <w:rPr>
          <w:szCs w:val="24"/>
        </w:rPr>
        <w:t>положительн</w:t>
      </w:r>
      <w:r w:rsidR="00B71FA9" w:rsidRPr="00AC7D97">
        <w:rPr>
          <w:szCs w:val="24"/>
        </w:rPr>
        <w:t>ая</w:t>
      </w:r>
      <w:r w:rsidRPr="00AC7D97">
        <w:rPr>
          <w:szCs w:val="24"/>
        </w:rPr>
        <w:t xml:space="preserve"> динамик</w:t>
      </w:r>
      <w:r w:rsidR="00B71FA9" w:rsidRPr="00AC7D97">
        <w:rPr>
          <w:szCs w:val="24"/>
        </w:rPr>
        <w:t>а</w:t>
      </w:r>
      <w:r w:rsidRPr="00AC7D97">
        <w:rPr>
          <w:szCs w:val="24"/>
        </w:rPr>
        <w:t xml:space="preserve"> развития </w:t>
      </w:r>
      <w:r w:rsidR="00B71FA9" w:rsidRPr="00AC7D97">
        <w:rPr>
          <w:szCs w:val="24"/>
        </w:rPr>
        <w:t>этого государства-участника, долгое время находившегося во власти диктаторского режима</w:t>
      </w:r>
      <w:r w:rsidRPr="00AC7D97">
        <w:rPr>
          <w:szCs w:val="24"/>
        </w:rPr>
        <w:t xml:space="preserve">, </w:t>
      </w:r>
      <w:r w:rsidR="00B71FA9" w:rsidRPr="00AC7D97">
        <w:rPr>
          <w:szCs w:val="24"/>
        </w:rPr>
        <w:t>а также ч</w:t>
      </w:r>
      <w:r w:rsidRPr="00AC7D97">
        <w:rPr>
          <w:szCs w:val="24"/>
        </w:rPr>
        <w:t xml:space="preserve">то </w:t>
      </w:r>
      <w:r w:rsidR="00B71FA9" w:rsidRPr="00AC7D97">
        <w:rPr>
          <w:szCs w:val="24"/>
        </w:rPr>
        <w:t xml:space="preserve">Комитету следует продемонстрировать </w:t>
      </w:r>
      <w:r w:rsidRPr="00AC7D97">
        <w:rPr>
          <w:szCs w:val="24"/>
        </w:rPr>
        <w:t xml:space="preserve">свой интерес </w:t>
      </w:r>
      <w:r w:rsidR="00B71FA9" w:rsidRPr="00AC7D97">
        <w:rPr>
          <w:szCs w:val="24"/>
        </w:rPr>
        <w:t>к Центральноафриканской Республике</w:t>
      </w:r>
      <w:r w:rsidRPr="00AC7D97">
        <w:rPr>
          <w:szCs w:val="24"/>
        </w:rPr>
        <w:t xml:space="preserve">, настаивая на представлении </w:t>
      </w:r>
      <w:r w:rsidR="00B71FA9" w:rsidRPr="00AC7D97">
        <w:rPr>
          <w:szCs w:val="24"/>
        </w:rPr>
        <w:t xml:space="preserve">ее доклада </w:t>
      </w:r>
      <w:r w:rsidRPr="00AC7D97">
        <w:rPr>
          <w:szCs w:val="24"/>
        </w:rPr>
        <w:t xml:space="preserve">в </w:t>
      </w:r>
      <w:r w:rsidR="00B71FA9" w:rsidRPr="00AC7D97">
        <w:rPr>
          <w:szCs w:val="24"/>
        </w:rPr>
        <w:t>кратчайшие сроки и направлении делегации страны для выступления перед Комитетом.</w:t>
      </w:r>
    </w:p>
    <w:p w:rsidR="000A7182" w:rsidRPr="00AC7D97" w:rsidRDefault="000A7182" w:rsidP="00BF457D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</w:p>
    <w:p w:rsidR="00107526" w:rsidRPr="00AC7D97" w:rsidRDefault="00D45101" w:rsidP="00107526">
      <w:pPr>
        <w:autoSpaceDE w:val="0"/>
        <w:autoSpaceDN w:val="0"/>
        <w:adjustRightInd w:val="0"/>
        <w:spacing w:line="276" w:lineRule="auto"/>
        <w:ind w:right="-2"/>
        <w:rPr>
          <w:szCs w:val="24"/>
        </w:rPr>
      </w:pPr>
      <w:r>
        <w:rPr>
          <w:szCs w:val="24"/>
        </w:rPr>
        <w:br w:type="page"/>
      </w:r>
      <w:r w:rsidR="000A7182" w:rsidRPr="00AC7D97">
        <w:rPr>
          <w:szCs w:val="24"/>
        </w:rPr>
        <w:t>53.</w:t>
      </w:r>
      <w:r w:rsidR="000A7182" w:rsidRPr="00AC7D97">
        <w:rPr>
          <w:szCs w:val="24"/>
        </w:rPr>
        <w:tab/>
      </w:r>
      <w:r w:rsidR="000A7182" w:rsidRPr="00AC7D97">
        <w:rPr>
          <w:szCs w:val="24"/>
          <w:u w:val="single"/>
        </w:rPr>
        <w:t>П</w:t>
      </w:r>
      <w:r w:rsidR="00B71FA9" w:rsidRPr="00AC7D97">
        <w:rPr>
          <w:szCs w:val="24"/>
          <w:u w:val="single"/>
        </w:rPr>
        <w:t>РЕДСЕДАТЕЛЬ</w:t>
      </w:r>
      <w:r w:rsidR="00B71FA9" w:rsidRPr="00AC7D97">
        <w:rPr>
          <w:szCs w:val="24"/>
        </w:rPr>
        <w:t xml:space="preserve"> просит г-на Решетова</w:t>
      </w:r>
      <w:r w:rsidR="001D0A6C" w:rsidRPr="00AC7D97">
        <w:rPr>
          <w:szCs w:val="24"/>
        </w:rPr>
        <w:t>,</w:t>
      </w:r>
      <w:r w:rsidR="00B71FA9" w:rsidRPr="00AC7D97">
        <w:rPr>
          <w:szCs w:val="24"/>
        </w:rPr>
        <w:t xml:space="preserve"> </w:t>
      </w:r>
      <w:r w:rsidR="001D0A6C" w:rsidRPr="00AC7D97">
        <w:rPr>
          <w:szCs w:val="24"/>
        </w:rPr>
        <w:t xml:space="preserve">основываясь на проделанном им анализе, </w:t>
      </w:r>
      <w:r w:rsidR="00B71FA9" w:rsidRPr="00AC7D97">
        <w:rPr>
          <w:szCs w:val="24"/>
        </w:rPr>
        <w:t xml:space="preserve">сформулировать совместно </w:t>
      </w:r>
      <w:r w:rsidR="000A7182" w:rsidRPr="00AC7D97">
        <w:rPr>
          <w:szCs w:val="24"/>
        </w:rPr>
        <w:t xml:space="preserve">с секретариатом выводы, которые впоследствии будут </w:t>
      </w:r>
      <w:r w:rsidR="00107526" w:rsidRPr="00AC7D97">
        <w:rPr>
          <w:szCs w:val="24"/>
        </w:rPr>
        <w:t>переданы властям Центральноафриканской Республики.</w:t>
      </w:r>
    </w:p>
    <w:p w:rsidR="00107526" w:rsidRPr="00AC7D97" w:rsidRDefault="00107526">
      <w:pPr>
        <w:jc w:val="center"/>
      </w:pPr>
    </w:p>
    <w:p w:rsidR="00120C8D" w:rsidRPr="00AC7D97" w:rsidRDefault="00120C8D">
      <w:pPr>
        <w:jc w:val="center"/>
        <w:rPr>
          <w:i/>
        </w:rPr>
      </w:pPr>
      <w:r w:rsidRPr="00AC7D97">
        <w:rPr>
          <w:i/>
        </w:rPr>
        <w:t>Заседание закрывается в 1</w:t>
      </w:r>
      <w:r w:rsidR="00107526" w:rsidRPr="00AC7D97">
        <w:rPr>
          <w:i/>
        </w:rPr>
        <w:t>7</w:t>
      </w:r>
      <w:r w:rsidRPr="00AC7D97">
        <w:rPr>
          <w:i/>
        </w:rPr>
        <w:t xml:space="preserve"> час. </w:t>
      </w:r>
      <w:r w:rsidR="00107526" w:rsidRPr="00AC7D97">
        <w:rPr>
          <w:i/>
        </w:rPr>
        <w:t>5</w:t>
      </w:r>
      <w:r w:rsidR="006E3388" w:rsidRPr="00AC7D97">
        <w:rPr>
          <w:i/>
        </w:rPr>
        <w:t>0</w:t>
      </w:r>
      <w:r w:rsidRPr="00AC7D97">
        <w:rPr>
          <w:i/>
        </w:rPr>
        <w:t xml:space="preserve"> мин.</w:t>
      </w:r>
    </w:p>
    <w:p w:rsidR="00120C8D" w:rsidRPr="00AC7D97" w:rsidRDefault="00120C8D" w:rsidP="0065120E"/>
    <w:p w:rsidR="00E6776F" w:rsidRPr="00AC7D97" w:rsidRDefault="00E6776F" w:rsidP="00E6776F">
      <w:pPr>
        <w:jc w:val="center"/>
      </w:pPr>
    </w:p>
    <w:p w:rsidR="007E1907" w:rsidRPr="00AC7D97" w:rsidRDefault="007E1907" w:rsidP="0065120E"/>
    <w:sectPr w:rsidR="007E1907" w:rsidRPr="00AC7D97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DBB" w:rsidRDefault="00ED0DBB">
      <w:pPr>
        <w:spacing w:line="240" w:lineRule="auto"/>
      </w:pPr>
      <w:r>
        <w:separator/>
      </w:r>
    </w:p>
  </w:endnote>
  <w:endnote w:type="continuationSeparator" w:id="0">
    <w:p w:rsidR="00ED0DBB" w:rsidRDefault="00ED0D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59" w:rsidRDefault="00B22259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DBB" w:rsidRDefault="00ED0DBB">
      <w:pPr>
        <w:spacing w:line="240" w:lineRule="auto"/>
      </w:pPr>
      <w:r>
        <w:separator/>
      </w:r>
    </w:p>
  </w:footnote>
  <w:footnote w:type="continuationSeparator" w:id="0">
    <w:p w:rsidR="00ED0DBB" w:rsidRDefault="00ED0D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59" w:rsidRPr="001A2F4F" w:rsidRDefault="00B22259">
    <w:pPr>
      <w:pStyle w:val="Header"/>
      <w:tabs>
        <w:tab w:val="left" w:pos="6237"/>
      </w:tabs>
    </w:pPr>
    <w:r>
      <w:rPr>
        <w:lang w:val="en-US"/>
      </w:rPr>
      <w:t>CERD/C/SR.1</w:t>
    </w:r>
    <w:r>
      <w:t>344</w:t>
    </w:r>
  </w:p>
  <w:p w:rsidR="00B22259" w:rsidRDefault="00B2225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32D4">
      <w:rPr>
        <w:rStyle w:val="PageNumber"/>
        <w:noProof/>
      </w:rPr>
      <w:t>14</w:t>
    </w:r>
    <w:r>
      <w:rPr>
        <w:rStyle w:val="PageNumber"/>
      </w:rPr>
      <w:fldChar w:fldCharType="end"/>
    </w:r>
  </w:p>
  <w:p w:rsidR="00B22259" w:rsidRDefault="00B22259">
    <w:pPr>
      <w:pStyle w:val="Header"/>
      <w:tabs>
        <w:tab w:val="left" w:pos="6237"/>
      </w:tabs>
      <w:rPr>
        <w:rStyle w:val="PageNumber"/>
        <w:lang w:val="en-US"/>
      </w:rPr>
    </w:pPr>
  </w:p>
  <w:p w:rsidR="00B22259" w:rsidRDefault="00B2225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59" w:rsidRDefault="00B22259" w:rsidP="00D45101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</w:t>
    </w:r>
    <w:r>
      <w:t>344</w:t>
    </w:r>
  </w:p>
  <w:p w:rsidR="00B22259" w:rsidRDefault="00B22259" w:rsidP="00D45101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32D4">
      <w:rPr>
        <w:rStyle w:val="PageNumber"/>
        <w:noProof/>
      </w:rPr>
      <w:t>15</w:t>
    </w:r>
    <w:r>
      <w:rPr>
        <w:rStyle w:val="PageNumber"/>
      </w:rPr>
      <w:fldChar w:fldCharType="end"/>
    </w:r>
  </w:p>
  <w:p w:rsidR="00B22259" w:rsidRDefault="00B22259">
    <w:pPr>
      <w:pStyle w:val="Header"/>
      <w:tabs>
        <w:tab w:val="left" w:pos="6237"/>
      </w:tabs>
      <w:rPr>
        <w:rStyle w:val="PageNumber"/>
        <w:lang w:val="en-US"/>
      </w:rPr>
    </w:pPr>
  </w:p>
  <w:p w:rsidR="00B22259" w:rsidRDefault="00B2225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754C6F"/>
    <w:multiLevelType w:val="hybridMultilevel"/>
    <w:tmpl w:val="8F0AE3FC"/>
    <w:lvl w:ilvl="0" w:tplc="038A334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06C0"/>
    <w:rsid w:val="00001FF1"/>
    <w:rsid w:val="0000314F"/>
    <w:rsid w:val="000135A7"/>
    <w:rsid w:val="00017344"/>
    <w:rsid w:val="000224D8"/>
    <w:rsid w:val="000225FE"/>
    <w:rsid w:val="0002390E"/>
    <w:rsid w:val="0003006C"/>
    <w:rsid w:val="0003188C"/>
    <w:rsid w:val="00036EDB"/>
    <w:rsid w:val="00037331"/>
    <w:rsid w:val="00047910"/>
    <w:rsid w:val="00050E10"/>
    <w:rsid w:val="00051B8F"/>
    <w:rsid w:val="00052F35"/>
    <w:rsid w:val="00053286"/>
    <w:rsid w:val="00056E86"/>
    <w:rsid w:val="000626A7"/>
    <w:rsid w:val="000626C4"/>
    <w:rsid w:val="00070D92"/>
    <w:rsid w:val="00071735"/>
    <w:rsid w:val="00074A86"/>
    <w:rsid w:val="0007517E"/>
    <w:rsid w:val="00076229"/>
    <w:rsid w:val="00084341"/>
    <w:rsid w:val="00084874"/>
    <w:rsid w:val="00091296"/>
    <w:rsid w:val="00093627"/>
    <w:rsid w:val="00097047"/>
    <w:rsid w:val="000A0824"/>
    <w:rsid w:val="000A7182"/>
    <w:rsid w:val="000B30F2"/>
    <w:rsid w:val="000B5810"/>
    <w:rsid w:val="000C6CCD"/>
    <w:rsid w:val="000D6036"/>
    <w:rsid w:val="000D6B91"/>
    <w:rsid w:val="000D6D6E"/>
    <w:rsid w:val="000D7C2A"/>
    <w:rsid w:val="000E3824"/>
    <w:rsid w:val="000F1FBE"/>
    <w:rsid w:val="000F3511"/>
    <w:rsid w:val="000F3631"/>
    <w:rsid w:val="000F63DF"/>
    <w:rsid w:val="000F79BB"/>
    <w:rsid w:val="0010271F"/>
    <w:rsid w:val="00104039"/>
    <w:rsid w:val="00105024"/>
    <w:rsid w:val="001054C4"/>
    <w:rsid w:val="00107526"/>
    <w:rsid w:val="00110A5B"/>
    <w:rsid w:val="00111B9C"/>
    <w:rsid w:val="00112A50"/>
    <w:rsid w:val="00114315"/>
    <w:rsid w:val="001165C7"/>
    <w:rsid w:val="00120342"/>
    <w:rsid w:val="00120C8D"/>
    <w:rsid w:val="00121199"/>
    <w:rsid w:val="00121C05"/>
    <w:rsid w:val="00121D33"/>
    <w:rsid w:val="00121D9C"/>
    <w:rsid w:val="00124D15"/>
    <w:rsid w:val="001268B5"/>
    <w:rsid w:val="001318C6"/>
    <w:rsid w:val="001320EE"/>
    <w:rsid w:val="0013343D"/>
    <w:rsid w:val="001357CD"/>
    <w:rsid w:val="00136A43"/>
    <w:rsid w:val="00136E18"/>
    <w:rsid w:val="00136EC5"/>
    <w:rsid w:val="0013791C"/>
    <w:rsid w:val="001406C0"/>
    <w:rsid w:val="00141F89"/>
    <w:rsid w:val="00142E25"/>
    <w:rsid w:val="00147558"/>
    <w:rsid w:val="001565CE"/>
    <w:rsid w:val="001646D4"/>
    <w:rsid w:val="0016541D"/>
    <w:rsid w:val="0016752C"/>
    <w:rsid w:val="00170274"/>
    <w:rsid w:val="00171D49"/>
    <w:rsid w:val="00172E9D"/>
    <w:rsid w:val="00175777"/>
    <w:rsid w:val="001815B4"/>
    <w:rsid w:val="00181D20"/>
    <w:rsid w:val="00184ECC"/>
    <w:rsid w:val="00191EF7"/>
    <w:rsid w:val="0019316F"/>
    <w:rsid w:val="00193186"/>
    <w:rsid w:val="001961E8"/>
    <w:rsid w:val="00196B3E"/>
    <w:rsid w:val="001A03EF"/>
    <w:rsid w:val="001A12A3"/>
    <w:rsid w:val="001A17BC"/>
    <w:rsid w:val="001A1B1E"/>
    <w:rsid w:val="001A23A6"/>
    <w:rsid w:val="001A2F4F"/>
    <w:rsid w:val="001A4AD4"/>
    <w:rsid w:val="001A4BA6"/>
    <w:rsid w:val="001A5808"/>
    <w:rsid w:val="001B3BE5"/>
    <w:rsid w:val="001B47A9"/>
    <w:rsid w:val="001B72CC"/>
    <w:rsid w:val="001C177E"/>
    <w:rsid w:val="001C2072"/>
    <w:rsid w:val="001C24D7"/>
    <w:rsid w:val="001C4625"/>
    <w:rsid w:val="001C491E"/>
    <w:rsid w:val="001C521A"/>
    <w:rsid w:val="001C66B1"/>
    <w:rsid w:val="001D0A6C"/>
    <w:rsid w:val="001D54AF"/>
    <w:rsid w:val="001D604C"/>
    <w:rsid w:val="001E0717"/>
    <w:rsid w:val="001E4868"/>
    <w:rsid w:val="001E7613"/>
    <w:rsid w:val="001F0353"/>
    <w:rsid w:val="001F1865"/>
    <w:rsid w:val="001F3305"/>
    <w:rsid w:val="001F3F68"/>
    <w:rsid w:val="001F7BDC"/>
    <w:rsid w:val="002027A3"/>
    <w:rsid w:val="00205782"/>
    <w:rsid w:val="00206080"/>
    <w:rsid w:val="00214F72"/>
    <w:rsid w:val="002153E3"/>
    <w:rsid w:val="002159FE"/>
    <w:rsid w:val="00217366"/>
    <w:rsid w:val="0021783E"/>
    <w:rsid w:val="002240AA"/>
    <w:rsid w:val="0022589E"/>
    <w:rsid w:val="00227519"/>
    <w:rsid w:val="00232011"/>
    <w:rsid w:val="00241BC7"/>
    <w:rsid w:val="00241CF2"/>
    <w:rsid w:val="00247F65"/>
    <w:rsid w:val="00251D43"/>
    <w:rsid w:val="00252444"/>
    <w:rsid w:val="00255B66"/>
    <w:rsid w:val="0026078B"/>
    <w:rsid w:val="00262B45"/>
    <w:rsid w:val="00264A34"/>
    <w:rsid w:val="00271D0C"/>
    <w:rsid w:val="00273857"/>
    <w:rsid w:val="00276950"/>
    <w:rsid w:val="00277139"/>
    <w:rsid w:val="002775D1"/>
    <w:rsid w:val="00281087"/>
    <w:rsid w:val="00282921"/>
    <w:rsid w:val="00287260"/>
    <w:rsid w:val="002909A5"/>
    <w:rsid w:val="002914EF"/>
    <w:rsid w:val="00292F74"/>
    <w:rsid w:val="002943E3"/>
    <w:rsid w:val="0029476F"/>
    <w:rsid w:val="002A0310"/>
    <w:rsid w:val="002A182A"/>
    <w:rsid w:val="002A1FA2"/>
    <w:rsid w:val="002A34E1"/>
    <w:rsid w:val="002A7815"/>
    <w:rsid w:val="002B0EF4"/>
    <w:rsid w:val="002B439E"/>
    <w:rsid w:val="002B67AE"/>
    <w:rsid w:val="002C01F4"/>
    <w:rsid w:val="002C3B08"/>
    <w:rsid w:val="002C4298"/>
    <w:rsid w:val="002C4D07"/>
    <w:rsid w:val="002C52BE"/>
    <w:rsid w:val="002C7E17"/>
    <w:rsid w:val="002D09FC"/>
    <w:rsid w:val="002D1D50"/>
    <w:rsid w:val="002D1E74"/>
    <w:rsid w:val="002D27C0"/>
    <w:rsid w:val="002D5449"/>
    <w:rsid w:val="002D5B66"/>
    <w:rsid w:val="002D656F"/>
    <w:rsid w:val="002D7EB2"/>
    <w:rsid w:val="002E3123"/>
    <w:rsid w:val="002E445B"/>
    <w:rsid w:val="002F04BB"/>
    <w:rsid w:val="002F155C"/>
    <w:rsid w:val="002F443C"/>
    <w:rsid w:val="002F4970"/>
    <w:rsid w:val="0030072E"/>
    <w:rsid w:val="00300A1B"/>
    <w:rsid w:val="00303C1E"/>
    <w:rsid w:val="003049DC"/>
    <w:rsid w:val="00304CB3"/>
    <w:rsid w:val="00305312"/>
    <w:rsid w:val="003063D3"/>
    <w:rsid w:val="0030670A"/>
    <w:rsid w:val="0031081E"/>
    <w:rsid w:val="00310C08"/>
    <w:rsid w:val="0031177F"/>
    <w:rsid w:val="00311DBD"/>
    <w:rsid w:val="0031638D"/>
    <w:rsid w:val="003169DC"/>
    <w:rsid w:val="00317164"/>
    <w:rsid w:val="003176C8"/>
    <w:rsid w:val="00322AC1"/>
    <w:rsid w:val="00324B6E"/>
    <w:rsid w:val="0033207F"/>
    <w:rsid w:val="00332E5D"/>
    <w:rsid w:val="00333FBF"/>
    <w:rsid w:val="00334091"/>
    <w:rsid w:val="00346AC3"/>
    <w:rsid w:val="00346CA3"/>
    <w:rsid w:val="003502C6"/>
    <w:rsid w:val="00352097"/>
    <w:rsid w:val="00361FE9"/>
    <w:rsid w:val="00364425"/>
    <w:rsid w:val="0036544A"/>
    <w:rsid w:val="0036696D"/>
    <w:rsid w:val="0037003A"/>
    <w:rsid w:val="003726EC"/>
    <w:rsid w:val="003740E1"/>
    <w:rsid w:val="0037519F"/>
    <w:rsid w:val="00382DAF"/>
    <w:rsid w:val="00383159"/>
    <w:rsid w:val="00385F2E"/>
    <w:rsid w:val="00392007"/>
    <w:rsid w:val="00392300"/>
    <w:rsid w:val="00395FDA"/>
    <w:rsid w:val="003A0DE2"/>
    <w:rsid w:val="003A1466"/>
    <w:rsid w:val="003A1899"/>
    <w:rsid w:val="003A2D6B"/>
    <w:rsid w:val="003A31E6"/>
    <w:rsid w:val="003A5E7A"/>
    <w:rsid w:val="003B0211"/>
    <w:rsid w:val="003C36B7"/>
    <w:rsid w:val="003D22AC"/>
    <w:rsid w:val="003D2BE8"/>
    <w:rsid w:val="003D4285"/>
    <w:rsid w:val="003D68BC"/>
    <w:rsid w:val="003E6C22"/>
    <w:rsid w:val="003F04C3"/>
    <w:rsid w:val="003F0599"/>
    <w:rsid w:val="003F08FC"/>
    <w:rsid w:val="003F2F31"/>
    <w:rsid w:val="00402E56"/>
    <w:rsid w:val="00403596"/>
    <w:rsid w:val="00403C9F"/>
    <w:rsid w:val="00404341"/>
    <w:rsid w:val="00405564"/>
    <w:rsid w:val="0041028D"/>
    <w:rsid w:val="00410A86"/>
    <w:rsid w:val="0041124B"/>
    <w:rsid w:val="004118A8"/>
    <w:rsid w:val="00412685"/>
    <w:rsid w:val="004126A8"/>
    <w:rsid w:val="00412A63"/>
    <w:rsid w:val="00415F6E"/>
    <w:rsid w:val="00416798"/>
    <w:rsid w:val="00420DF2"/>
    <w:rsid w:val="004222D6"/>
    <w:rsid w:val="00422492"/>
    <w:rsid w:val="0042384F"/>
    <w:rsid w:val="0042388A"/>
    <w:rsid w:val="00424163"/>
    <w:rsid w:val="00425F80"/>
    <w:rsid w:val="0042697C"/>
    <w:rsid w:val="00427F9F"/>
    <w:rsid w:val="00430CE2"/>
    <w:rsid w:val="00434EA6"/>
    <w:rsid w:val="00436D67"/>
    <w:rsid w:val="004403C9"/>
    <w:rsid w:val="0044095D"/>
    <w:rsid w:val="00442FE7"/>
    <w:rsid w:val="00443EC5"/>
    <w:rsid w:val="0044709B"/>
    <w:rsid w:val="00447FF7"/>
    <w:rsid w:val="00462A7F"/>
    <w:rsid w:val="004724AE"/>
    <w:rsid w:val="004811EB"/>
    <w:rsid w:val="00483986"/>
    <w:rsid w:val="00484E9A"/>
    <w:rsid w:val="00494033"/>
    <w:rsid w:val="004A0E30"/>
    <w:rsid w:val="004A1301"/>
    <w:rsid w:val="004A2094"/>
    <w:rsid w:val="004A3B56"/>
    <w:rsid w:val="004A4FB0"/>
    <w:rsid w:val="004A57FF"/>
    <w:rsid w:val="004A6A13"/>
    <w:rsid w:val="004A6B6B"/>
    <w:rsid w:val="004A7A32"/>
    <w:rsid w:val="004B0861"/>
    <w:rsid w:val="004B1127"/>
    <w:rsid w:val="004B198B"/>
    <w:rsid w:val="004B2012"/>
    <w:rsid w:val="004B5B41"/>
    <w:rsid w:val="004C4464"/>
    <w:rsid w:val="004C50B8"/>
    <w:rsid w:val="004D0AE3"/>
    <w:rsid w:val="004E02B2"/>
    <w:rsid w:val="004E3CCA"/>
    <w:rsid w:val="004E48F7"/>
    <w:rsid w:val="004E6E9A"/>
    <w:rsid w:val="004F1D9E"/>
    <w:rsid w:val="004F4531"/>
    <w:rsid w:val="004F5597"/>
    <w:rsid w:val="004F6298"/>
    <w:rsid w:val="005034DF"/>
    <w:rsid w:val="00504A56"/>
    <w:rsid w:val="00504DE0"/>
    <w:rsid w:val="00507B30"/>
    <w:rsid w:val="00511BB0"/>
    <w:rsid w:val="00512DCE"/>
    <w:rsid w:val="005133D4"/>
    <w:rsid w:val="005160F2"/>
    <w:rsid w:val="00522495"/>
    <w:rsid w:val="005242FB"/>
    <w:rsid w:val="00525AE7"/>
    <w:rsid w:val="00525CC3"/>
    <w:rsid w:val="00526CED"/>
    <w:rsid w:val="00527799"/>
    <w:rsid w:val="00527DE8"/>
    <w:rsid w:val="005332F2"/>
    <w:rsid w:val="00534C08"/>
    <w:rsid w:val="00535093"/>
    <w:rsid w:val="00541BAA"/>
    <w:rsid w:val="00542B5A"/>
    <w:rsid w:val="005467EF"/>
    <w:rsid w:val="00554F20"/>
    <w:rsid w:val="00555518"/>
    <w:rsid w:val="00562923"/>
    <w:rsid w:val="005631A8"/>
    <w:rsid w:val="00565162"/>
    <w:rsid w:val="0056628E"/>
    <w:rsid w:val="00566F50"/>
    <w:rsid w:val="005701FE"/>
    <w:rsid w:val="00572B2C"/>
    <w:rsid w:val="005744A9"/>
    <w:rsid w:val="0057555C"/>
    <w:rsid w:val="00575EAA"/>
    <w:rsid w:val="005761FD"/>
    <w:rsid w:val="005779A3"/>
    <w:rsid w:val="00580BD6"/>
    <w:rsid w:val="00584D0B"/>
    <w:rsid w:val="005850EE"/>
    <w:rsid w:val="00586CA4"/>
    <w:rsid w:val="00595A57"/>
    <w:rsid w:val="005A1F6F"/>
    <w:rsid w:val="005A29FE"/>
    <w:rsid w:val="005A37A0"/>
    <w:rsid w:val="005A79FE"/>
    <w:rsid w:val="005B2A1F"/>
    <w:rsid w:val="005B2D15"/>
    <w:rsid w:val="005B49AA"/>
    <w:rsid w:val="005B5D94"/>
    <w:rsid w:val="005B6431"/>
    <w:rsid w:val="005B73F0"/>
    <w:rsid w:val="005C0066"/>
    <w:rsid w:val="005C0514"/>
    <w:rsid w:val="005C1240"/>
    <w:rsid w:val="005C3157"/>
    <w:rsid w:val="005C7F32"/>
    <w:rsid w:val="005D14EB"/>
    <w:rsid w:val="005D1A51"/>
    <w:rsid w:val="005D4B9B"/>
    <w:rsid w:val="005D5006"/>
    <w:rsid w:val="005D6CDD"/>
    <w:rsid w:val="005E08EF"/>
    <w:rsid w:val="005E1C85"/>
    <w:rsid w:val="005E5C85"/>
    <w:rsid w:val="005E623E"/>
    <w:rsid w:val="005E7A26"/>
    <w:rsid w:val="005F42E6"/>
    <w:rsid w:val="005F44F8"/>
    <w:rsid w:val="005F6454"/>
    <w:rsid w:val="006039CA"/>
    <w:rsid w:val="00607AAC"/>
    <w:rsid w:val="006217C7"/>
    <w:rsid w:val="00632991"/>
    <w:rsid w:val="00632AEE"/>
    <w:rsid w:val="00633A04"/>
    <w:rsid w:val="00634E7F"/>
    <w:rsid w:val="006367FE"/>
    <w:rsid w:val="00636E18"/>
    <w:rsid w:val="00637E5B"/>
    <w:rsid w:val="0064135D"/>
    <w:rsid w:val="006426B8"/>
    <w:rsid w:val="006478D4"/>
    <w:rsid w:val="0065120E"/>
    <w:rsid w:val="00652214"/>
    <w:rsid w:val="00655491"/>
    <w:rsid w:val="00657AD0"/>
    <w:rsid w:val="0066449B"/>
    <w:rsid w:val="0066525E"/>
    <w:rsid w:val="00673962"/>
    <w:rsid w:val="00680A34"/>
    <w:rsid w:val="006854C5"/>
    <w:rsid w:val="00685E6B"/>
    <w:rsid w:val="00687F04"/>
    <w:rsid w:val="00690096"/>
    <w:rsid w:val="00693DA8"/>
    <w:rsid w:val="00694570"/>
    <w:rsid w:val="006951C0"/>
    <w:rsid w:val="006A0186"/>
    <w:rsid w:val="006A6387"/>
    <w:rsid w:val="006A6581"/>
    <w:rsid w:val="006A66F2"/>
    <w:rsid w:val="006A6F5F"/>
    <w:rsid w:val="006B4A4F"/>
    <w:rsid w:val="006B5E6C"/>
    <w:rsid w:val="006B6FE9"/>
    <w:rsid w:val="006B7259"/>
    <w:rsid w:val="006B7727"/>
    <w:rsid w:val="006B7A79"/>
    <w:rsid w:val="006C4095"/>
    <w:rsid w:val="006C54FB"/>
    <w:rsid w:val="006C5CB8"/>
    <w:rsid w:val="006C5CF3"/>
    <w:rsid w:val="006D213A"/>
    <w:rsid w:val="006D5277"/>
    <w:rsid w:val="006D69F8"/>
    <w:rsid w:val="006E0D92"/>
    <w:rsid w:val="006E3388"/>
    <w:rsid w:val="006E78A2"/>
    <w:rsid w:val="006F3129"/>
    <w:rsid w:val="006F6132"/>
    <w:rsid w:val="0070406C"/>
    <w:rsid w:val="00704C19"/>
    <w:rsid w:val="00705372"/>
    <w:rsid w:val="00706E31"/>
    <w:rsid w:val="00712497"/>
    <w:rsid w:val="007128FC"/>
    <w:rsid w:val="007132FD"/>
    <w:rsid w:val="00715029"/>
    <w:rsid w:val="0071670D"/>
    <w:rsid w:val="0072244F"/>
    <w:rsid w:val="00725423"/>
    <w:rsid w:val="00726229"/>
    <w:rsid w:val="00736EE6"/>
    <w:rsid w:val="00736FE7"/>
    <w:rsid w:val="00740609"/>
    <w:rsid w:val="00743535"/>
    <w:rsid w:val="00743EB8"/>
    <w:rsid w:val="0074469B"/>
    <w:rsid w:val="00745462"/>
    <w:rsid w:val="00745CD5"/>
    <w:rsid w:val="007462EC"/>
    <w:rsid w:val="00747342"/>
    <w:rsid w:val="00750386"/>
    <w:rsid w:val="007524B7"/>
    <w:rsid w:val="00754173"/>
    <w:rsid w:val="0076040E"/>
    <w:rsid w:val="007621E2"/>
    <w:rsid w:val="0076619B"/>
    <w:rsid w:val="00774069"/>
    <w:rsid w:val="0077509D"/>
    <w:rsid w:val="00777DCC"/>
    <w:rsid w:val="007806ED"/>
    <w:rsid w:val="007829C5"/>
    <w:rsid w:val="00783059"/>
    <w:rsid w:val="00783C24"/>
    <w:rsid w:val="00784A64"/>
    <w:rsid w:val="00785450"/>
    <w:rsid w:val="0078676A"/>
    <w:rsid w:val="00792699"/>
    <w:rsid w:val="007928BD"/>
    <w:rsid w:val="0079463F"/>
    <w:rsid w:val="007A006F"/>
    <w:rsid w:val="007A0FCA"/>
    <w:rsid w:val="007A1B69"/>
    <w:rsid w:val="007A23F0"/>
    <w:rsid w:val="007A433D"/>
    <w:rsid w:val="007A4799"/>
    <w:rsid w:val="007A4A47"/>
    <w:rsid w:val="007A4B54"/>
    <w:rsid w:val="007A5A09"/>
    <w:rsid w:val="007A5F8D"/>
    <w:rsid w:val="007A7A82"/>
    <w:rsid w:val="007A7AA7"/>
    <w:rsid w:val="007B013F"/>
    <w:rsid w:val="007B2BAA"/>
    <w:rsid w:val="007B2BD2"/>
    <w:rsid w:val="007B3034"/>
    <w:rsid w:val="007B3C38"/>
    <w:rsid w:val="007B4E43"/>
    <w:rsid w:val="007B722B"/>
    <w:rsid w:val="007C2A8F"/>
    <w:rsid w:val="007C4739"/>
    <w:rsid w:val="007C4FD5"/>
    <w:rsid w:val="007C59F7"/>
    <w:rsid w:val="007D3773"/>
    <w:rsid w:val="007D7292"/>
    <w:rsid w:val="007E1907"/>
    <w:rsid w:val="007E447D"/>
    <w:rsid w:val="007E4AF8"/>
    <w:rsid w:val="007E54D8"/>
    <w:rsid w:val="007E5A45"/>
    <w:rsid w:val="007E734D"/>
    <w:rsid w:val="007F38B4"/>
    <w:rsid w:val="007F3B4D"/>
    <w:rsid w:val="00802B7B"/>
    <w:rsid w:val="00804279"/>
    <w:rsid w:val="0080727D"/>
    <w:rsid w:val="008127BB"/>
    <w:rsid w:val="0081332D"/>
    <w:rsid w:val="00816EDB"/>
    <w:rsid w:val="0081731B"/>
    <w:rsid w:val="008210A6"/>
    <w:rsid w:val="00823CD7"/>
    <w:rsid w:val="00826AE8"/>
    <w:rsid w:val="00826D15"/>
    <w:rsid w:val="00827EE5"/>
    <w:rsid w:val="00831A3E"/>
    <w:rsid w:val="008335CF"/>
    <w:rsid w:val="00837C01"/>
    <w:rsid w:val="008411FF"/>
    <w:rsid w:val="008415A6"/>
    <w:rsid w:val="00844AE7"/>
    <w:rsid w:val="00845582"/>
    <w:rsid w:val="00846D06"/>
    <w:rsid w:val="00852EB7"/>
    <w:rsid w:val="00863C18"/>
    <w:rsid w:val="008653CC"/>
    <w:rsid w:val="00866B04"/>
    <w:rsid w:val="00870F77"/>
    <w:rsid w:val="00872A0C"/>
    <w:rsid w:val="008779DC"/>
    <w:rsid w:val="008819A7"/>
    <w:rsid w:val="00882D23"/>
    <w:rsid w:val="00890254"/>
    <w:rsid w:val="00891228"/>
    <w:rsid w:val="008929C2"/>
    <w:rsid w:val="008A2EEE"/>
    <w:rsid w:val="008B03F8"/>
    <w:rsid w:val="008B0FE4"/>
    <w:rsid w:val="008B2402"/>
    <w:rsid w:val="008B4161"/>
    <w:rsid w:val="008B4460"/>
    <w:rsid w:val="008B588C"/>
    <w:rsid w:val="008C33B1"/>
    <w:rsid w:val="008C3FFF"/>
    <w:rsid w:val="008C63F8"/>
    <w:rsid w:val="008D070D"/>
    <w:rsid w:val="008D4138"/>
    <w:rsid w:val="008E0285"/>
    <w:rsid w:val="008E20A1"/>
    <w:rsid w:val="008E26BE"/>
    <w:rsid w:val="008E572F"/>
    <w:rsid w:val="008F44CE"/>
    <w:rsid w:val="008F79B4"/>
    <w:rsid w:val="00903603"/>
    <w:rsid w:val="00907D3F"/>
    <w:rsid w:val="009128A1"/>
    <w:rsid w:val="00921368"/>
    <w:rsid w:val="00923C04"/>
    <w:rsid w:val="0092501A"/>
    <w:rsid w:val="00926866"/>
    <w:rsid w:val="00926D20"/>
    <w:rsid w:val="00932B95"/>
    <w:rsid w:val="00933056"/>
    <w:rsid w:val="00933929"/>
    <w:rsid w:val="00933C02"/>
    <w:rsid w:val="00940296"/>
    <w:rsid w:val="009411F9"/>
    <w:rsid w:val="00942A10"/>
    <w:rsid w:val="00944D54"/>
    <w:rsid w:val="00947757"/>
    <w:rsid w:val="009506CF"/>
    <w:rsid w:val="0096110C"/>
    <w:rsid w:val="00962353"/>
    <w:rsid w:val="009702AC"/>
    <w:rsid w:val="009724A9"/>
    <w:rsid w:val="00972652"/>
    <w:rsid w:val="00975024"/>
    <w:rsid w:val="009754A5"/>
    <w:rsid w:val="00976D6E"/>
    <w:rsid w:val="00983387"/>
    <w:rsid w:val="0098512E"/>
    <w:rsid w:val="009875A5"/>
    <w:rsid w:val="00987773"/>
    <w:rsid w:val="009901A7"/>
    <w:rsid w:val="009932A5"/>
    <w:rsid w:val="0099367E"/>
    <w:rsid w:val="009A17D3"/>
    <w:rsid w:val="009A257C"/>
    <w:rsid w:val="009A44EB"/>
    <w:rsid w:val="009A4BBC"/>
    <w:rsid w:val="009A5843"/>
    <w:rsid w:val="009A7996"/>
    <w:rsid w:val="009B16A9"/>
    <w:rsid w:val="009B1ACA"/>
    <w:rsid w:val="009B2009"/>
    <w:rsid w:val="009B271A"/>
    <w:rsid w:val="009B30CF"/>
    <w:rsid w:val="009B64A6"/>
    <w:rsid w:val="009B7BD2"/>
    <w:rsid w:val="009C095A"/>
    <w:rsid w:val="009C3B8E"/>
    <w:rsid w:val="009C7BE8"/>
    <w:rsid w:val="009D249A"/>
    <w:rsid w:val="009D64EF"/>
    <w:rsid w:val="009E05C7"/>
    <w:rsid w:val="009E0984"/>
    <w:rsid w:val="009E1F5A"/>
    <w:rsid w:val="009E2B8E"/>
    <w:rsid w:val="009E40E4"/>
    <w:rsid w:val="009F1C72"/>
    <w:rsid w:val="00A003FC"/>
    <w:rsid w:val="00A02A9C"/>
    <w:rsid w:val="00A052A8"/>
    <w:rsid w:val="00A05CF2"/>
    <w:rsid w:val="00A07D2F"/>
    <w:rsid w:val="00A1415A"/>
    <w:rsid w:val="00A16B36"/>
    <w:rsid w:val="00A17243"/>
    <w:rsid w:val="00A21ABF"/>
    <w:rsid w:val="00A22CAC"/>
    <w:rsid w:val="00A23706"/>
    <w:rsid w:val="00A27C46"/>
    <w:rsid w:val="00A3155F"/>
    <w:rsid w:val="00A31BCE"/>
    <w:rsid w:val="00A33B72"/>
    <w:rsid w:val="00A36618"/>
    <w:rsid w:val="00A37C72"/>
    <w:rsid w:val="00A40D42"/>
    <w:rsid w:val="00A4245E"/>
    <w:rsid w:val="00A4397E"/>
    <w:rsid w:val="00A47E68"/>
    <w:rsid w:val="00A506DA"/>
    <w:rsid w:val="00A51D1E"/>
    <w:rsid w:val="00A52A73"/>
    <w:rsid w:val="00A55C44"/>
    <w:rsid w:val="00A60202"/>
    <w:rsid w:val="00A60DEF"/>
    <w:rsid w:val="00A6197E"/>
    <w:rsid w:val="00A6395F"/>
    <w:rsid w:val="00A66980"/>
    <w:rsid w:val="00A7175B"/>
    <w:rsid w:val="00A71FD6"/>
    <w:rsid w:val="00A80037"/>
    <w:rsid w:val="00A8104D"/>
    <w:rsid w:val="00A82196"/>
    <w:rsid w:val="00A87B2D"/>
    <w:rsid w:val="00A87B95"/>
    <w:rsid w:val="00A922BA"/>
    <w:rsid w:val="00A93C8D"/>
    <w:rsid w:val="00A9476B"/>
    <w:rsid w:val="00A95FBD"/>
    <w:rsid w:val="00A972D6"/>
    <w:rsid w:val="00AA1C2C"/>
    <w:rsid w:val="00AA431F"/>
    <w:rsid w:val="00AB3AAA"/>
    <w:rsid w:val="00AB54C4"/>
    <w:rsid w:val="00AB619C"/>
    <w:rsid w:val="00AB646A"/>
    <w:rsid w:val="00AB7F07"/>
    <w:rsid w:val="00AC34AE"/>
    <w:rsid w:val="00AC5F30"/>
    <w:rsid w:val="00AC7D97"/>
    <w:rsid w:val="00AD4236"/>
    <w:rsid w:val="00AD514B"/>
    <w:rsid w:val="00AD6275"/>
    <w:rsid w:val="00AD6671"/>
    <w:rsid w:val="00AE1597"/>
    <w:rsid w:val="00AE4783"/>
    <w:rsid w:val="00AE67AD"/>
    <w:rsid w:val="00AE6CA7"/>
    <w:rsid w:val="00AF1674"/>
    <w:rsid w:val="00AF378C"/>
    <w:rsid w:val="00AF5537"/>
    <w:rsid w:val="00B01E1F"/>
    <w:rsid w:val="00B04464"/>
    <w:rsid w:val="00B076C5"/>
    <w:rsid w:val="00B132D4"/>
    <w:rsid w:val="00B2006D"/>
    <w:rsid w:val="00B20128"/>
    <w:rsid w:val="00B20BC4"/>
    <w:rsid w:val="00B21A0B"/>
    <w:rsid w:val="00B22259"/>
    <w:rsid w:val="00B24BAA"/>
    <w:rsid w:val="00B262B8"/>
    <w:rsid w:val="00B31DA6"/>
    <w:rsid w:val="00B32E0E"/>
    <w:rsid w:val="00B35332"/>
    <w:rsid w:val="00B35E4E"/>
    <w:rsid w:val="00B40EBD"/>
    <w:rsid w:val="00B4750C"/>
    <w:rsid w:val="00B53DEA"/>
    <w:rsid w:val="00B5406B"/>
    <w:rsid w:val="00B54247"/>
    <w:rsid w:val="00B54F35"/>
    <w:rsid w:val="00B56D4D"/>
    <w:rsid w:val="00B60D40"/>
    <w:rsid w:val="00B62B35"/>
    <w:rsid w:val="00B62B3D"/>
    <w:rsid w:val="00B62C3B"/>
    <w:rsid w:val="00B63E10"/>
    <w:rsid w:val="00B64441"/>
    <w:rsid w:val="00B65705"/>
    <w:rsid w:val="00B65ED4"/>
    <w:rsid w:val="00B70A8E"/>
    <w:rsid w:val="00B71EA1"/>
    <w:rsid w:val="00B71FA9"/>
    <w:rsid w:val="00B7321A"/>
    <w:rsid w:val="00B73985"/>
    <w:rsid w:val="00B8529C"/>
    <w:rsid w:val="00B90B78"/>
    <w:rsid w:val="00B92D2F"/>
    <w:rsid w:val="00B94822"/>
    <w:rsid w:val="00B96053"/>
    <w:rsid w:val="00B97395"/>
    <w:rsid w:val="00BA0ECC"/>
    <w:rsid w:val="00BA38C9"/>
    <w:rsid w:val="00BA58E8"/>
    <w:rsid w:val="00BB0222"/>
    <w:rsid w:val="00BB2EDC"/>
    <w:rsid w:val="00BB3237"/>
    <w:rsid w:val="00BB655F"/>
    <w:rsid w:val="00BB7413"/>
    <w:rsid w:val="00BC76E3"/>
    <w:rsid w:val="00BC7E83"/>
    <w:rsid w:val="00BD0B63"/>
    <w:rsid w:val="00BD27DC"/>
    <w:rsid w:val="00BE2498"/>
    <w:rsid w:val="00BE2C67"/>
    <w:rsid w:val="00BE425C"/>
    <w:rsid w:val="00BE7FA4"/>
    <w:rsid w:val="00BF0BD3"/>
    <w:rsid w:val="00BF25B3"/>
    <w:rsid w:val="00BF457D"/>
    <w:rsid w:val="00C02D53"/>
    <w:rsid w:val="00C05478"/>
    <w:rsid w:val="00C06712"/>
    <w:rsid w:val="00C12274"/>
    <w:rsid w:val="00C13002"/>
    <w:rsid w:val="00C13706"/>
    <w:rsid w:val="00C13C1F"/>
    <w:rsid w:val="00C140A5"/>
    <w:rsid w:val="00C156A3"/>
    <w:rsid w:val="00C15AF8"/>
    <w:rsid w:val="00C1617F"/>
    <w:rsid w:val="00C175BA"/>
    <w:rsid w:val="00C25565"/>
    <w:rsid w:val="00C25F14"/>
    <w:rsid w:val="00C27170"/>
    <w:rsid w:val="00C27790"/>
    <w:rsid w:val="00C31B0D"/>
    <w:rsid w:val="00C328FB"/>
    <w:rsid w:val="00C33654"/>
    <w:rsid w:val="00C3703A"/>
    <w:rsid w:val="00C3748D"/>
    <w:rsid w:val="00C3780A"/>
    <w:rsid w:val="00C41D84"/>
    <w:rsid w:val="00C4376F"/>
    <w:rsid w:val="00C43896"/>
    <w:rsid w:val="00C46DA2"/>
    <w:rsid w:val="00C46F8F"/>
    <w:rsid w:val="00C47816"/>
    <w:rsid w:val="00C518CE"/>
    <w:rsid w:val="00C51D59"/>
    <w:rsid w:val="00C52084"/>
    <w:rsid w:val="00C55DC5"/>
    <w:rsid w:val="00C60AB7"/>
    <w:rsid w:val="00C63CBE"/>
    <w:rsid w:val="00C654B6"/>
    <w:rsid w:val="00C72947"/>
    <w:rsid w:val="00C74061"/>
    <w:rsid w:val="00C761B8"/>
    <w:rsid w:val="00C76483"/>
    <w:rsid w:val="00C765EB"/>
    <w:rsid w:val="00C82462"/>
    <w:rsid w:val="00C844B9"/>
    <w:rsid w:val="00C8584D"/>
    <w:rsid w:val="00C85DC7"/>
    <w:rsid w:val="00C86777"/>
    <w:rsid w:val="00C87086"/>
    <w:rsid w:val="00C87418"/>
    <w:rsid w:val="00C90490"/>
    <w:rsid w:val="00C91B8E"/>
    <w:rsid w:val="00CA0AB2"/>
    <w:rsid w:val="00CA18CE"/>
    <w:rsid w:val="00CA1B90"/>
    <w:rsid w:val="00CA6659"/>
    <w:rsid w:val="00CB058C"/>
    <w:rsid w:val="00CB0721"/>
    <w:rsid w:val="00CB2417"/>
    <w:rsid w:val="00CC013C"/>
    <w:rsid w:val="00CC0571"/>
    <w:rsid w:val="00CC1467"/>
    <w:rsid w:val="00CC713F"/>
    <w:rsid w:val="00CD0863"/>
    <w:rsid w:val="00CD1257"/>
    <w:rsid w:val="00CD4F54"/>
    <w:rsid w:val="00CD6978"/>
    <w:rsid w:val="00CD7FBF"/>
    <w:rsid w:val="00CE0AFD"/>
    <w:rsid w:val="00CE4511"/>
    <w:rsid w:val="00CE516B"/>
    <w:rsid w:val="00CF02DD"/>
    <w:rsid w:val="00CF2307"/>
    <w:rsid w:val="00CF5743"/>
    <w:rsid w:val="00D01DCC"/>
    <w:rsid w:val="00D0420E"/>
    <w:rsid w:val="00D04A45"/>
    <w:rsid w:val="00D067BE"/>
    <w:rsid w:val="00D153C1"/>
    <w:rsid w:val="00D20118"/>
    <w:rsid w:val="00D206AA"/>
    <w:rsid w:val="00D20B34"/>
    <w:rsid w:val="00D26395"/>
    <w:rsid w:val="00D3547B"/>
    <w:rsid w:val="00D4158F"/>
    <w:rsid w:val="00D42737"/>
    <w:rsid w:val="00D43BE1"/>
    <w:rsid w:val="00D4483B"/>
    <w:rsid w:val="00D45101"/>
    <w:rsid w:val="00D53DCD"/>
    <w:rsid w:val="00D53E7E"/>
    <w:rsid w:val="00D540D2"/>
    <w:rsid w:val="00D5513F"/>
    <w:rsid w:val="00D56A97"/>
    <w:rsid w:val="00D62FAC"/>
    <w:rsid w:val="00D65592"/>
    <w:rsid w:val="00D67C81"/>
    <w:rsid w:val="00D67D99"/>
    <w:rsid w:val="00D71CAC"/>
    <w:rsid w:val="00D72FD2"/>
    <w:rsid w:val="00D73E7B"/>
    <w:rsid w:val="00D77213"/>
    <w:rsid w:val="00D8551B"/>
    <w:rsid w:val="00D855DD"/>
    <w:rsid w:val="00D9063B"/>
    <w:rsid w:val="00D92E87"/>
    <w:rsid w:val="00D94CBC"/>
    <w:rsid w:val="00D95783"/>
    <w:rsid w:val="00D96154"/>
    <w:rsid w:val="00DA1610"/>
    <w:rsid w:val="00DA5F81"/>
    <w:rsid w:val="00DB0016"/>
    <w:rsid w:val="00DB0DE1"/>
    <w:rsid w:val="00DB7ECE"/>
    <w:rsid w:val="00DC0074"/>
    <w:rsid w:val="00DC111C"/>
    <w:rsid w:val="00DC2EED"/>
    <w:rsid w:val="00DD1586"/>
    <w:rsid w:val="00DD5F8F"/>
    <w:rsid w:val="00DD73D5"/>
    <w:rsid w:val="00DE37B4"/>
    <w:rsid w:val="00DE5A65"/>
    <w:rsid w:val="00DE5EC1"/>
    <w:rsid w:val="00DE6A4F"/>
    <w:rsid w:val="00DE6EDE"/>
    <w:rsid w:val="00DF1639"/>
    <w:rsid w:val="00DF46D9"/>
    <w:rsid w:val="00DF4FCB"/>
    <w:rsid w:val="00E03F4C"/>
    <w:rsid w:val="00E06A07"/>
    <w:rsid w:val="00E076DE"/>
    <w:rsid w:val="00E11CFD"/>
    <w:rsid w:val="00E131FB"/>
    <w:rsid w:val="00E13753"/>
    <w:rsid w:val="00E13ED4"/>
    <w:rsid w:val="00E169C1"/>
    <w:rsid w:val="00E178E8"/>
    <w:rsid w:val="00E20ADB"/>
    <w:rsid w:val="00E27BBB"/>
    <w:rsid w:val="00E3582E"/>
    <w:rsid w:val="00E40C3E"/>
    <w:rsid w:val="00E410EF"/>
    <w:rsid w:val="00E42E17"/>
    <w:rsid w:val="00E42EF7"/>
    <w:rsid w:val="00E458E3"/>
    <w:rsid w:val="00E461E9"/>
    <w:rsid w:val="00E46A25"/>
    <w:rsid w:val="00E47570"/>
    <w:rsid w:val="00E575B8"/>
    <w:rsid w:val="00E64409"/>
    <w:rsid w:val="00E6547D"/>
    <w:rsid w:val="00E6776F"/>
    <w:rsid w:val="00E72037"/>
    <w:rsid w:val="00E72480"/>
    <w:rsid w:val="00E76694"/>
    <w:rsid w:val="00E82E0D"/>
    <w:rsid w:val="00E83A0A"/>
    <w:rsid w:val="00E94A94"/>
    <w:rsid w:val="00E94DE0"/>
    <w:rsid w:val="00E97800"/>
    <w:rsid w:val="00EA02E6"/>
    <w:rsid w:val="00EA0ECC"/>
    <w:rsid w:val="00EA12CB"/>
    <w:rsid w:val="00EA3503"/>
    <w:rsid w:val="00EA37C3"/>
    <w:rsid w:val="00EA6B73"/>
    <w:rsid w:val="00EA6E3D"/>
    <w:rsid w:val="00EA739B"/>
    <w:rsid w:val="00EB4F60"/>
    <w:rsid w:val="00EB665D"/>
    <w:rsid w:val="00EB7339"/>
    <w:rsid w:val="00EC353B"/>
    <w:rsid w:val="00EC38C1"/>
    <w:rsid w:val="00EC73B9"/>
    <w:rsid w:val="00EC7CDB"/>
    <w:rsid w:val="00ED0DBB"/>
    <w:rsid w:val="00ED2137"/>
    <w:rsid w:val="00ED2D94"/>
    <w:rsid w:val="00ED51F1"/>
    <w:rsid w:val="00ED72FA"/>
    <w:rsid w:val="00EE0FB2"/>
    <w:rsid w:val="00EE1282"/>
    <w:rsid w:val="00EE4623"/>
    <w:rsid w:val="00EE71DA"/>
    <w:rsid w:val="00EE7A6A"/>
    <w:rsid w:val="00EF3C25"/>
    <w:rsid w:val="00EF6666"/>
    <w:rsid w:val="00F02869"/>
    <w:rsid w:val="00F0520D"/>
    <w:rsid w:val="00F254EB"/>
    <w:rsid w:val="00F25F0C"/>
    <w:rsid w:val="00F314C7"/>
    <w:rsid w:val="00F36708"/>
    <w:rsid w:val="00F3672D"/>
    <w:rsid w:val="00F373DA"/>
    <w:rsid w:val="00F40D58"/>
    <w:rsid w:val="00F4512F"/>
    <w:rsid w:val="00F46F92"/>
    <w:rsid w:val="00F47079"/>
    <w:rsid w:val="00F47260"/>
    <w:rsid w:val="00F47DAA"/>
    <w:rsid w:val="00F47F7E"/>
    <w:rsid w:val="00F52CD1"/>
    <w:rsid w:val="00F55767"/>
    <w:rsid w:val="00F56280"/>
    <w:rsid w:val="00F56E16"/>
    <w:rsid w:val="00F60397"/>
    <w:rsid w:val="00F612A8"/>
    <w:rsid w:val="00F6351E"/>
    <w:rsid w:val="00F636EC"/>
    <w:rsid w:val="00F650BA"/>
    <w:rsid w:val="00F65CDC"/>
    <w:rsid w:val="00F66A77"/>
    <w:rsid w:val="00F679F3"/>
    <w:rsid w:val="00F70D25"/>
    <w:rsid w:val="00F72CF5"/>
    <w:rsid w:val="00F732B9"/>
    <w:rsid w:val="00F73C41"/>
    <w:rsid w:val="00F741C8"/>
    <w:rsid w:val="00F77D5B"/>
    <w:rsid w:val="00F81096"/>
    <w:rsid w:val="00F846FE"/>
    <w:rsid w:val="00F855FB"/>
    <w:rsid w:val="00F911E2"/>
    <w:rsid w:val="00F91377"/>
    <w:rsid w:val="00F9409C"/>
    <w:rsid w:val="00F96A41"/>
    <w:rsid w:val="00F97238"/>
    <w:rsid w:val="00FA0454"/>
    <w:rsid w:val="00FA07C9"/>
    <w:rsid w:val="00FA2A91"/>
    <w:rsid w:val="00FA413D"/>
    <w:rsid w:val="00FA4834"/>
    <w:rsid w:val="00FA6ABD"/>
    <w:rsid w:val="00FB2C75"/>
    <w:rsid w:val="00FB4FA9"/>
    <w:rsid w:val="00FB5604"/>
    <w:rsid w:val="00FC09A6"/>
    <w:rsid w:val="00FC324A"/>
    <w:rsid w:val="00FC48EC"/>
    <w:rsid w:val="00FC6DF8"/>
    <w:rsid w:val="00FD0B5A"/>
    <w:rsid w:val="00FD3F58"/>
    <w:rsid w:val="00FD4242"/>
    <w:rsid w:val="00FD68D4"/>
    <w:rsid w:val="00FE31AE"/>
    <w:rsid w:val="00FE330B"/>
    <w:rsid w:val="00FE46A2"/>
    <w:rsid w:val="00FF118E"/>
    <w:rsid w:val="00FF5812"/>
    <w:rsid w:val="00FF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  <w:style w:type="character" w:styleId="Hyperlink">
    <w:name w:val="Hyperlink"/>
    <w:uiPriority w:val="99"/>
    <w:unhideWhenUsed/>
    <w:rsid w:val="0044095D"/>
    <w:rPr>
      <w:color w:val="0000FF"/>
      <w:u w:val="single"/>
    </w:rPr>
  </w:style>
  <w:style w:type="character" w:styleId="Strong">
    <w:name w:val="Strong"/>
    <w:uiPriority w:val="22"/>
    <w:qFormat/>
    <w:rsid w:val="00E40C3E"/>
    <w:rPr>
      <w:b/>
      <w:bCs/>
    </w:rPr>
  </w:style>
  <w:style w:type="character" w:customStyle="1" w:styleId="s1">
    <w:name w:val="s1"/>
    <w:rsid w:val="001357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1</Pages>
  <Words>5572</Words>
  <Characters>31761</Characters>
  <Application>Microsoft Office Word</Application>
  <DocSecurity>4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9943718.doc</vt:lpstr>
    </vt:vector>
  </TitlesOfParts>
  <Company> </Company>
  <LinksUpToDate>false</LinksUpToDate>
  <CharactersWithSpaces>37259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9943718.doc</dc:title>
  <dc:subject>Egprova</dc:subject>
  <dc:creator>TDudnikova</dc:creator>
  <cp:keywords/>
  <dc:description/>
  <cp:lastModifiedBy>TDudnikova</cp:lastModifiedBy>
  <cp:revision>3</cp:revision>
  <cp:lastPrinted>2009-08-17T11:04:00Z</cp:lastPrinted>
  <dcterms:created xsi:type="dcterms:W3CDTF">2009-08-17T11:03:00Z</dcterms:created>
  <dcterms:modified xsi:type="dcterms:W3CDTF">2009-08-17T11:04:00Z</dcterms:modified>
</cp:coreProperties>
</file>