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4B86C5BA" w14:textId="77777777" w:rsidTr="00FF542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04C9F2A" w14:textId="77777777" w:rsidR="002D5AAC" w:rsidRDefault="002D5AAC" w:rsidP="00FF542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6682D0A4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438B213C" w14:textId="76B39720" w:rsidR="002D5AAC" w:rsidRDefault="00FF5429" w:rsidP="00FF5429">
            <w:pPr>
              <w:jc w:val="right"/>
            </w:pPr>
            <w:r w:rsidRPr="00FF5429">
              <w:rPr>
                <w:sz w:val="40"/>
              </w:rPr>
              <w:t>CERD</w:t>
            </w:r>
            <w:r>
              <w:t>/C/114/2</w:t>
            </w:r>
          </w:p>
        </w:tc>
      </w:tr>
      <w:tr w:rsidR="002D5AAC" w14:paraId="0FCE1258" w14:textId="77777777" w:rsidTr="00FF542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0C5C3CA0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84FDD6D" wp14:editId="3AEE803B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98E879D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2556E30" w14:textId="1271F283" w:rsidR="00FF5429" w:rsidRDefault="00FF5429" w:rsidP="00213632">
            <w:pPr>
              <w:spacing w:before="240"/>
            </w:pPr>
            <w:r>
              <w:t>Distr. general</w:t>
            </w:r>
          </w:p>
          <w:p w14:paraId="4507299F" w14:textId="52FD1682" w:rsidR="002D5AAC" w:rsidRDefault="00FF5429" w:rsidP="00FF5429">
            <w:pPr>
              <w:spacing w:line="240" w:lineRule="exact"/>
            </w:pPr>
            <w:r>
              <w:t>19 de septiembre de 2024</w:t>
            </w:r>
          </w:p>
          <w:p w14:paraId="55C62D69" w14:textId="77777777" w:rsidR="00FF5429" w:rsidRDefault="00FF5429" w:rsidP="00FF5429">
            <w:pPr>
              <w:spacing w:line="240" w:lineRule="exact"/>
            </w:pPr>
            <w:r>
              <w:t>Español</w:t>
            </w:r>
          </w:p>
          <w:p w14:paraId="7BF5626E" w14:textId="5C188F45" w:rsidR="00FF5429" w:rsidRDefault="00FF5429" w:rsidP="00FF5429">
            <w:pPr>
              <w:spacing w:line="240" w:lineRule="exact"/>
            </w:pPr>
            <w:r>
              <w:t>Original: inglés</w:t>
            </w:r>
            <w:r>
              <w:br/>
              <w:t>Español, francés e inglés únicamente</w:t>
            </w:r>
          </w:p>
        </w:tc>
      </w:tr>
    </w:tbl>
    <w:p w14:paraId="34CF8A61" w14:textId="77777777" w:rsidR="00FF5429" w:rsidRPr="00983C1E" w:rsidRDefault="00FF5429" w:rsidP="00FF5429">
      <w:pPr>
        <w:spacing w:before="120"/>
        <w:rPr>
          <w:b/>
          <w:bCs/>
          <w:sz w:val="24"/>
          <w:szCs w:val="24"/>
        </w:rPr>
      </w:pPr>
      <w:r w:rsidRPr="00983C1E">
        <w:rPr>
          <w:b/>
          <w:bCs/>
          <w:sz w:val="24"/>
          <w:szCs w:val="24"/>
        </w:rPr>
        <w:t>Comité para la Eliminación de la Discriminación Racial</w:t>
      </w:r>
    </w:p>
    <w:p w14:paraId="18FC6888" w14:textId="77777777" w:rsidR="00FF5429" w:rsidRPr="007A08EB" w:rsidRDefault="00FF5429" w:rsidP="00FF5429">
      <w:pPr>
        <w:rPr>
          <w:b/>
          <w:bCs/>
          <w:lang w:val="pt-PT"/>
        </w:rPr>
      </w:pPr>
      <w:r w:rsidRPr="007A08EB">
        <w:rPr>
          <w:b/>
          <w:bCs/>
          <w:lang w:val="pt-PT"/>
        </w:rPr>
        <w:t>11</w:t>
      </w:r>
      <w:r>
        <w:rPr>
          <w:b/>
          <w:bCs/>
          <w:lang w:val="pt-PT"/>
        </w:rPr>
        <w:t>4º</w:t>
      </w:r>
      <w:r w:rsidRPr="007A08EB">
        <w:rPr>
          <w:b/>
          <w:bCs/>
          <w:lang w:val="pt-PT"/>
        </w:rPr>
        <w:t xml:space="preserve"> período de sesiones</w:t>
      </w:r>
    </w:p>
    <w:p w14:paraId="2642F336" w14:textId="77777777" w:rsidR="00FF5429" w:rsidRPr="007A08EB" w:rsidRDefault="00FF5429" w:rsidP="00FF5429">
      <w:pPr>
        <w:rPr>
          <w:lang w:val="pt-PT"/>
        </w:rPr>
      </w:pPr>
      <w:r w:rsidRPr="007A08EB">
        <w:rPr>
          <w:lang w:val="pt-PT"/>
        </w:rPr>
        <w:t xml:space="preserve">Ginebra, </w:t>
      </w:r>
      <w:r>
        <w:rPr>
          <w:lang w:val="pt-PT"/>
        </w:rPr>
        <w:t>2</w:t>
      </w:r>
      <w:r w:rsidRPr="007A08EB">
        <w:rPr>
          <w:lang w:val="pt-PT"/>
        </w:rPr>
        <w:t xml:space="preserve">5 </w:t>
      </w:r>
      <w:r>
        <w:rPr>
          <w:lang w:val="pt-PT"/>
        </w:rPr>
        <w:t xml:space="preserve">de noviembre </w:t>
      </w:r>
      <w:r w:rsidRPr="007A08EB">
        <w:rPr>
          <w:lang w:val="pt-PT"/>
        </w:rPr>
        <w:t xml:space="preserve">a </w:t>
      </w:r>
      <w:r>
        <w:rPr>
          <w:lang w:val="pt-PT"/>
        </w:rPr>
        <w:t>1</w:t>
      </w:r>
      <w:r w:rsidRPr="007A08EB">
        <w:rPr>
          <w:lang w:val="pt-PT"/>
        </w:rPr>
        <w:t xml:space="preserve">3 de </w:t>
      </w:r>
      <w:r>
        <w:rPr>
          <w:lang w:val="pt-PT"/>
        </w:rPr>
        <w:t>diciembre</w:t>
      </w:r>
      <w:r w:rsidRPr="007A08EB">
        <w:rPr>
          <w:lang w:val="pt-PT"/>
        </w:rPr>
        <w:t xml:space="preserve"> de 2024</w:t>
      </w:r>
    </w:p>
    <w:p w14:paraId="7179353B" w14:textId="77777777" w:rsidR="00FF5429" w:rsidRPr="00983C1E" w:rsidRDefault="00FF5429" w:rsidP="00FF5429">
      <w:r w:rsidRPr="00983C1E">
        <w:t>Tema 5 del programa provisional</w:t>
      </w:r>
    </w:p>
    <w:p w14:paraId="51FC17BC" w14:textId="77777777" w:rsidR="00FF5429" w:rsidRPr="00983C1E" w:rsidRDefault="00FF5429" w:rsidP="00FF5429">
      <w:pPr>
        <w:rPr>
          <w:b/>
          <w:bCs/>
        </w:rPr>
      </w:pPr>
      <w:r w:rsidRPr="00983C1E">
        <w:rPr>
          <w:b/>
          <w:bCs/>
        </w:rPr>
        <w:t>Informes presentados por los Estados partes en virtud</w:t>
      </w:r>
      <w:r w:rsidRPr="00983C1E">
        <w:rPr>
          <w:b/>
          <w:bCs/>
        </w:rPr>
        <w:br/>
        <w:t>del artículo 9, párrafo 1, de la Convención</w:t>
      </w:r>
    </w:p>
    <w:p w14:paraId="4F277883" w14:textId="4D016764" w:rsidR="00FF5429" w:rsidRPr="00983C1E" w:rsidRDefault="00FF5429" w:rsidP="00FF5429">
      <w:pPr>
        <w:pStyle w:val="HChG"/>
      </w:pPr>
      <w:r w:rsidRPr="00983C1E">
        <w:tab/>
      </w:r>
      <w:r w:rsidRPr="00983C1E">
        <w:tab/>
        <w:t>Situación de la presentación de informes por los Estados</w:t>
      </w:r>
      <w:r w:rsidR="001E31EF">
        <w:t> </w:t>
      </w:r>
      <w:r w:rsidRPr="00983C1E">
        <w:t xml:space="preserve">partes en virtud del artículo 9, párrafo 1, </w:t>
      </w:r>
      <w:r>
        <w:br/>
      </w:r>
      <w:r w:rsidRPr="00983C1E">
        <w:t>de la Convención</w:t>
      </w:r>
    </w:p>
    <w:p w14:paraId="3847250A" w14:textId="77777777" w:rsidR="00FF5429" w:rsidRPr="00A90329" w:rsidRDefault="00FF5429" w:rsidP="00FF5429">
      <w:pPr>
        <w:pStyle w:val="H1G"/>
      </w:pPr>
      <w:r w:rsidRPr="00983C1E">
        <w:tab/>
      </w:r>
      <w:r w:rsidRPr="00983C1E">
        <w:tab/>
      </w:r>
      <w:r w:rsidRPr="00A90329">
        <w:t>Nota del Secretario General</w:t>
      </w:r>
    </w:p>
    <w:p w14:paraId="1C64B63E" w14:textId="77777777" w:rsidR="00FF5429" w:rsidRPr="00983C1E" w:rsidRDefault="00FF5429" w:rsidP="00FF5429">
      <w:pPr>
        <w:pStyle w:val="SingleTxtG"/>
      </w:pPr>
      <w:r w:rsidRPr="00A90329">
        <w:t>1.</w:t>
      </w:r>
      <w:r w:rsidRPr="00A90329">
        <w:tab/>
        <w:t>Los Estados partes se comprometen a presentar al Secretario General de las Naciones Unidas, para su examen por el Comité, un informe sobre las medidas legislativas, judiciales, administrativas y de otra índole que hayan adoptado y que sirvan para hacer efectivas las disposiciones de la Convención dentro del plazo de un año a partir de la entrada en vigor de la Convención para el Estado de que se trate y, en</w:t>
      </w:r>
      <w:r w:rsidRPr="00983C1E">
        <w:t xml:space="preserve"> lo sucesivo, cada dos años y cuando el Comité lo solicite, de conformidad con el artículo 9, párrafo 1, de la Convención.</w:t>
      </w:r>
    </w:p>
    <w:p w14:paraId="5EB0388C" w14:textId="77777777" w:rsidR="00FF5429" w:rsidRPr="00983C1E" w:rsidRDefault="00FF5429" w:rsidP="00FF5429">
      <w:pPr>
        <w:pStyle w:val="SingleTxtG"/>
      </w:pPr>
      <w:r w:rsidRPr="00983C1E">
        <w:t>2.</w:t>
      </w:r>
      <w:r w:rsidRPr="00983C1E">
        <w:tab/>
        <w:t>La presente nota contiene información sobre la situación general con respecto a la presentación de informes por los Estados partes de conformidad con el artículo 9 de la Convención. En el cuadro 1 se enumeran los informes recibidos que el Comité todavía no ha examinado; en el cuadro 2 figuran los Estados partes cuyos informes debían haberse presentado, pero aún no se han recibido. La información que figura en la presente nota refleja la situación al 1</w:t>
      </w:r>
      <w:r>
        <w:t>6</w:t>
      </w:r>
      <w:r w:rsidRPr="00983C1E">
        <w:t xml:space="preserve"> de </w:t>
      </w:r>
      <w:r>
        <w:t>septiembre</w:t>
      </w:r>
      <w:r w:rsidRPr="00983C1E">
        <w:t xml:space="preserve"> de 2024.</w:t>
      </w:r>
    </w:p>
    <w:p w14:paraId="29762C66" w14:textId="77777777" w:rsidR="00FF5429" w:rsidRPr="00983C1E" w:rsidRDefault="00FF5429" w:rsidP="00FF5429">
      <w:pPr>
        <w:pStyle w:val="Ttulo1"/>
        <w:rPr>
          <w:lang w:val="es-ES"/>
        </w:rPr>
      </w:pPr>
      <w:r w:rsidRPr="00983C1E">
        <w:rPr>
          <w:lang w:val="es-ES"/>
        </w:rPr>
        <w:t>Cuadro 1</w:t>
      </w:r>
    </w:p>
    <w:p w14:paraId="35922138" w14:textId="77777777" w:rsidR="00FF5429" w:rsidRPr="00983C1E" w:rsidRDefault="00FF5429" w:rsidP="00FF5429">
      <w:pPr>
        <w:pStyle w:val="SingleTxtG"/>
        <w:jc w:val="left"/>
        <w:rPr>
          <w:b/>
          <w:bCs/>
        </w:rPr>
      </w:pPr>
      <w:r w:rsidRPr="00983C1E">
        <w:rPr>
          <w:b/>
          <w:bCs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1974"/>
        <w:gridCol w:w="5396"/>
      </w:tblGrid>
      <w:tr w:rsidR="00FF5429" w:rsidRPr="00983C1E" w14:paraId="2327745C" w14:textId="77777777" w:rsidTr="00BB3266">
        <w:trPr>
          <w:trHeight w:val="240"/>
          <w:tblHeader/>
        </w:trPr>
        <w:tc>
          <w:tcPr>
            <w:tcW w:w="19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21124DB" w14:textId="77777777" w:rsidR="00FF5429" w:rsidRPr="00983C1E" w:rsidRDefault="00FF5429" w:rsidP="00BB3266">
            <w:pPr>
              <w:spacing w:before="80" w:after="80" w:line="200" w:lineRule="exact"/>
              <w:rPr>
                <w:i/>
                <w:sz w:val="16"/>
              </w:rPr>
            </w:pPr>
            <w:r w:rsidRPr="00983C1E">
              <w:rPr>
                <w:i/>
                <w:sz w:val="16"/>
              </w:rPr>
              <w:t>Estado parte</w:t>
            </w:r>
          </w:p>
        </w:tc>
        <w:tc>
          <w:tcPr>
            <w:tcW w:w="539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26BFB249" w14:textId="77777777" w:rsidR="00FF5429" w:rsidRPr="00983C1E" w:rsidRDefault="00FF5429" w:rsidP="00BB3266">
            <w:pPr>
              <w:spacing w:before="80" w:after="80" w:line="200" w:lineRule="exact"/>
              <w:rPr>
                <w:i/>
                <w:sz w:val="16"/>
              </w:rPr>
            </w:pPr>
            <w:r w:rsidRPr="00983C1E">
              <w:rPr>
                <w:i/>
                <w:sz w:val="16"/>
              </w:rPr>
              <w:t>Informes recibidos</w:t>
            </w:r>
          </w:p>
        </w:tc>
      </w:tr>
      <w:tr w:rsidR="00FF5429" w:rsidRPr="00983C1E" w14:paraId="10AE6166" w14:textId="77777777" w:rsidTr="00BB3266">
        <w:trPr>
          <w:trHeight w:hRule="exact" w:val="113"/>
          <w:tblHeader/>
        </w:trPr>
        <w:tc>
          <w:tcPr>
            <w:tcW w:w="1974" w:type="dxa"/>
            <w:tcBorders>
              <w:top w:val="single" w:sz="12" w:space="0" w:color="auto"/>
            </w:tcBorders>
            <w:shd w:val="clear" w:color="auto" w:fill="auto"/>
          </w:tcPr>
          <w:p w14:paraId="3BA7BF1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5396" w:type="dxa"/>
            <w:tcBorders>
              <w:top w:val="single" w:sz="12" w:space="0" w:color="auto"/>
            </w:tcBorders>
            <w:shd w:val="clear" w:color="auto" w:fill="auto"/>
          </w:tcPr>
          <w:p w14:paraId="2D5AD51C" w14:textId="77777777" w:rsidR="00FF5429" w:rsidRPr="00983C1E" w:rsidRDefault="00FF5429" w:rsidP="00BB3266">
            <w:pPr>
              <w:spacing w:before="40" w:after="120"/>
            </w:pPr>
          </w:p>
        </w:tc>
      </w:tr>
      <w:tr w:rsidR="00FF5429" w:rsidRPr="00983C1E" w14:paraId="6D04253A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0CDB51D0" w14:textId="77777777" w:rsidR="00FF5429" w:rsidRPr="00983C1E" w:rsidRDefault="00FF5429" w:rsidP="00BB3266">
            <w:pPr>
              <w:spacing w:before="40" w:after="120"/>
            </w:pPr>
            <w:r w:rsidRPr="00983C1E">
              <w:t>Afganistán</w:t>
            </w:r>
          </w:p>
        </w:tc>
        <w:tc>
          <w:tcPr>
            <w:tcW w:w="5396" w:type="dxa"/>
            <w:shd w:val="clear" w:color="auto" w:fill="auto"/>
          </w:tcPr>
          <w:p w14:paraId="54DE3E2D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2º a 16º combinados, que debían presentarse en 1986, presentados en 2019 (</w:t>
            </w:r>
            <w:hyperlink r:id="rId8" w:history="1">
              <w:r w:rsidRPr="00983C1E">
                <w:rPr>
                  <w:rStyle w:val="Hipervnculo"/>
                </w:rPr>
                <w:t>CERD/C/AFG/2-16</w:t>
              </w:r>
            </w:hyperlink>
            <w:r w:rsidRPr="00983C1E">
              <w:t>)</w:t>
            </w:r>
          </w:p>
        </w:tc>
      </w:tr>
      <w:tr w:rsidR="00FF5429" w:rsidRPr="00983C1E" w14:paraId="066CC59A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53151CF4" w14:textId="77777777" w:rsidR="00FF5429" w:rsidRPr="00983C1E" w:rsidRDefault="00FF5429" w:rsidP="00BB3266">
            <w:pPr>
              <w:spacing w:before="40" w:after="120"/>
            </w:pPr>
            <w:r w:rsidRPr="00983C1E">
              <w:t>Arabia Saudita</w:t>
            </w:r>
            <w:r w:rsidRPr="00744803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396" w:type="dxa"/>
            <w:shd w:val="clear" w:color="auto" w:fill="auto"/>
          </w:tcPr>
          <w:p w14:paraId="6C049248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10º y 11º combinados, que debían presentarse en 2020, presentados en 2023 (</w:t>
            </w:r>
            <w:hyperlink r:id="rId9" w:history="1">
              <w:r w:rsidRPr="00983C1E">
                <w:rPr>
                  <w:rStyle w:val="Hipervnculo"/>
                </w:rPr>
                <w:t>CERD/C/SAU/10-11</w:t>
              </w:r>
            </w:hyperlink>
            <w:r w:rsidRPr="00983C1E">
              <w:t>)</w:t>
            </w:r>
          </w:p>
        </w:tc>
      </w:tr>
      <w:tr w:rsidR="00FF5429" w:rsidRPr="00983C1E" w14:paraId="26DC5D3C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15E558B9" w14:textId="77777777" w:rsidR="00FF5429" w:rsidRPr="00983C1E" w:rsidRDefault="00FF5429" w:rsidP="00BB3266">
            <w:pPr>
              <w:spacing w:before="40" w:after="120"/>
            </w:pPr>
            <w:r w:rsidRPr="00983C1E">
              <w:t>Armenia</w:t>
            </w:r>
            <w:r w:rsidRPr="00744803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396" w:type="dxa"/>
            <w:shd w:val="clear" w:color="auto" w:fill="auto"/>
          </w:tcPr>
          <w:p w14:paraId="1A897864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12º a 14º combinados, que debían presentarse en 2020, presentados en 2022 (</w:t>
            </w:r>
            <w:hyperlink r:id="rId10" w:history="1">
              <w:r w:rsidRPr="00983C1E">
                <w:rPr>
                  <w:rStyle w:val="Hipervnculo"/>
                </w:rPr>
                <w:t>CERD/C/ARM/12-14</w:t>
              </w:r>
            </w:hyperlink>
            <w:r w:rsidRPr="00983C1E">
              <w:t>)</w:t>
            </w:r>
          </w:p>
        </w:tc>
      </w:tr>
      <w:tr w:rsidR="00FF5429" w:rsidRPr="00983C1E" w14:paraId="369F2CB1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6EF19685" w14:textId="77777777" w:rsidR="00FF5429" w:rsidRPr="00983C1E" w:rsidRDefault="00FF5429" w:rsidP="00BB3266">
            <w:pPr>
              <w:spacing w:before="40" w:after="120"/>
            </w:pPr>
            <w:r w:rsidRPr="00983C1E">
              <w:t>Burkina Faso</w:t>
            </w:r>
          </w:p>
        </w:tc>
        <w:tc>
          <w:tcPr>
            <w:tcW w:w="5396" w:type="dxa"/>
            <w:shd w:val="clear" w:color="auto" w:fill="auto"/>
          </w:tcPr>
          <w:p w14:paraId="45285058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20º a 24º combinados, que debían presentarse en 2017, presentados en 2024 (</w:t>
            </w:r>
            <w:hyperlink r:id="rId11" w:history="1">
              <w:r w:rsidRPr="00983C1E">
                <w:rPr>
                  <w:rStyle w:val="Hipervnculo"/>
                </w:rPr>
                <w:t>CERD/C/BFA/20-24</w:t>
              </w:r>
            </w:hyperlink>
            <w:r w:rsidRPr="00983C1E">
              <w:t>)</w:t>
            </w:r>
          </w:p>
        </w:tc>
      </w:tr>
      <w:tr w:rsidR="00FF5429" w:rsidRPr="00983C1E" w14:paraId="6C2E67BD" w14:textId="77777777" w:rsidTr="00BB3266">
        <w:trPr>
          <w:cantSplit/>
          <w:trHeight w:val="240"/>
        </w:trPr>
        <w:tc>
          <w:tcPr>
            <w:tcW w:w="1974" w:type="dxa"/>
            <w:shd w:val="clear" w:color="auto" w:fill="auto"/>
          </w:tcPr>
          <w:p w14:paraId="13824B49" w14:textId="77777777" w:rsidR="00FF5429" w:rsidRPr="00983C1E" w:rsidRDefault="00FF5429" w:rsidP="00BB3266">
            <w:pPr>
              <w:spacing w:before="40" w:after="120"/>
            </w:pPr>
            <w:r w:rsidRPr="00983C1E">
              <w:t>Burundi</w:t>
            </w:r>
          </w:p>
        </w:tc>
        <w:tc>
          <w:tcPr>
            <w:tcW w:w="5396" w:type="dxa"/>
            <w:shd w:val="clear" w:color="auto" w:fill="auto"/>
          </w:tcPr>
          <w:p w14:paraId="088EDFDA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11º a 19º combinados, que debían presentarse en 1998, presentados en 2024 (</w:t>
            </w:r>
            <w:hyperlink r:id="rId12" w:history="1">
              <w:r w:rsidRPr="00983C1E">
                <w:rPr>
                  <w:rStyle w:val="Hipervnculo"/>
                </w:rPr>
                <w:t>CERD/C/BDI/11-19</w:t>
              </w:r>
            </w:hyperlink>
            <w:r w:rsidRPr="00983C1E">
              <w:t>)</w:t>
            </w:r>
          </w:p>
        </w:tc>
      </w:tr>
      <w:tr w:rsidR="00FF5429" w:rsidRPr="00983C1E" w14:paraId="4B4FC441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4B4EAAAE" w14:textId="77777777" w:rsidR="00FF5429" w:rsidRPr="00983C1E" w:rsidRDefault="00FF5429" w:rsidP="00BB3266">
            <w:pPr>
              <w:spacing w:before="40" w:after="120"/>
            </w:pPr>
            <w:r w:rsidRPr="00983C1E">
              <w:lastRenderedPageBreak/>
              <w:t>Camboya</w:t>
            </w:r>
          </w:p>
        </w:tc>
        <w:tc>
          <w:tcPr>
            <w:tcW w:w="5396" w:type="dxa"/>
            <w:shd w:val="clear" w:color="auto" w:fill="auto"/>
          </w:tcPr>
          <w:p w14:paraId="23F6BA24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18º a 20º combinados, que debían presentarse en 2022, presentados en 2023 (</w:t>
            </w:r>
            <w:hyperlink r:id="rId13" w:history="1">
              <w:r w:rsidRPr="00983C1E">
                <w:rPr>
                  <w:rStyle w:val="Hipervnculo"/>
                </w:rPr>
                <w:t>CERD/C/KHM/18-20</w:t>
              </w:r>
            </w:hyperlink>
            <w:r w:rsidRPr="00983C1E">
              <w:t>)</w:t>
            </w:r>
          </w:p>
        </w:tc>
      </w:tr>
      <w:tr w:rsidR="00FF5429" w:rsidRPr="00983C1E" w14:paraId="3243F5EC" w14:textId="77777777" w:rsidTr="00BB3266">
        <w:trPr>
          <w:cantSplit/>
          <w:trHeight w:val="240"/>
        </w:trPr>
        <w:tc>
          <w:tcPr>
            <w:tcW w:w="1974" w:type="dxa"/>
            <w:shd w:val="clear" w:color="auto" w:fill="auto"/>
          </w:tcPr>
          <w:p w14:paraId="4E28CEE6" w14:textId="77777777" w:rsidR="00FF5429" w:rsidRPr="00983C1E" w:rsidRDefault="00FF5429" w:rsidP="00BB3266">
            <w:pPr>
              <w:spacing w:before="40" w:after="120"/>
            </w:pPr>
            <w:r w:rsidRPr="00983C1E">
              <w:t>Chequia</w:t>
            </w:r>
          </w:p>
        </w:tc>
        <w:tc>
          <w:tcPr>
            <w:tcW w:w="5396" w:type="dxa"/>
            <w:shd w:val="clear" w:color="auto" w:fill="auto"/>
          </w:tcPr>
          <w:p w14:paraId="0E962CDE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14º y 15º combinados, que debían presentarse en 2022, presentados en 2023 (</w:t>
            </w:r>
            <w:hyperlink r:id="rId14" w:history="1">
              <w:r w:rsidRPr="00983C1E">
                <w:rPr>
                  <w:rStyle w:val="Hipervnculo"/>
                </w:rPr>
                <w:t>CERD/C/CZE/14-15</w:t>
              </w:r>
            </w:hyperlink>
            <w:r w:rsidRPr="00983C1E">
              <w:t>)</w:t>
            </w:r>
          </w:p>
        </w:tc>
      </w:tr>
      <w:tr w:rsidR="00FF5429" w:rsidRPr="00983C1E" w14:paraId="6DC1852A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743E3E31" w14:textId="77777777" w:rsidR="00FF5429" w:rsidRPr="00983C1E" w:rsidRDefault="00FF5429" w:rsidP="00BB3266">
            <w:pPr>
              <w:spacing w:before="40" w:after="120"/>
            </w:pPr>
            <w:r w:rsidRPr="00983C1E">
              <w:t>Chipre</w:t>
            </w:r>
          </w:p>
        </w:tc>
        <w:tc>
          <w:tcPr>
            <w:tcW w:w="5396" w:type="dxa"/>
            <w:shd w:val="clear" w:color="auto" w:fill="auto"/>
          </w:tcPr>
          <w:p w14:paraId="12E4C761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periódico, que debía presentarse en 2020, presentado en 2019 (</w:t>
            </w:r>
            <w:hyperlink r:id="rId15" w:history="1">
              <w:r w:rsidRPr="00983C1E">
                <w:rPr>
                  <w:rStyle w:val="Hipervnculo"/>
                </w:rPr>
                <w:t>CERD/C/CYP/25</w:t>
              </w:r>
            </w:hyperlink>
            <w:r w:rsidRPr="00983C1E">
              <w:t>)</w:t>
            </w:r>
          </w:p>
        </w:tc>
      </w:tr>
      <w:tr w:rsidR="00FF5429" w:rsidRPr="00983C1E" w14:paraId="2CAE3348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341E8D8D" w14:textId="77777777" w:rsidR="00FF5429" w:rsidRPr="00983C1E" w:rsidRDefault="00FF5429" w:rsidP="00BB3266">
            <w:pPr>
              <w:spacing w:before="40" w:after="120"/>
            </w:pPr>
            <w:r w:rsidRPr="00983C1E">
              <w:t>Colombia</w:t>
            </w:r>
          </w:p>
        </w:tc>
        <w:tc>
          <w:tcPr>
            <w:tcW w:w="5396" w:type="dxa"/>
            <w:shd w:val="clear" w:color="auto" w:fill="auto"/>
          </w:tcPr>
          <w:p w14:paraId="13292647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20º y 21º combinados, que debían presentarse en 2022, presentados en 2022 (</w:t>
            </w:r>
            <w:hyperlink r:id="rId16" w:history="1">
              <w:r w:rsidRPr="00983C1E">
                <w:rPr>
                  <w:rStyle w:val="Hipervnculo"/>
                </w:rPr>
                <w:t>CERD/C/COL/20-21</w:t>
              </w:r>
            </w:hyperlink>
            <w:r w:rsidRPr="00983C1E">
              <w:t>)</w:t>
            </w:r>
          </w:p>
        </w:tc>
      </w:tr>
      <w:tr w:rsidR="00FF5429" w:rsidRPr="00983C1E" w14:paraId="1F4F73DE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31F2218E" w14:textId="77777777" w:rsidR="00FF5429" w:rsidRPr="00D30C76" w:rsidRDefault="00FF5429" w:rsidP="00BB3266">
            <w:pPr>
              <w:spacing w:before="40" w:after="120"/>
              <w:rPr>
                <w:lang w:val="fr-CH"/>
              </w:rPr>
            </w:pPr>
            <w:r w:rsidRPr="00D30C76">
              <w:t>Ecuador</w:t>
            </w:r>
            <w:r w:rsidRPr="00744803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396" w:type="dxa"/>
            <w:shd w:val="clear" w:color="auto" w:fill="auto"/>
          </w:tcPr>
          <w:p w14:paraId="30FE1A9B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periódico, que debía presentarse en 2020, presentado en 2019 (</w:t>
            </w:r>
            <w:hyperlink r:id="rId17" w:history="1">
              <w:r w:rsidRPr="00983C1E">
                <w:rPr>
                  <w:rStyle w:val="Hipervnculo"/>
                </w:rPr>
                <w:t>CERD/C/ECU/25</w:t>
              </w:r>
            </w:hyperlink>
            <w:r w:rsidRPr="00983C1E">
              <w:t>)</w:t>
            </w:r>
          </w:p>
        </w:tc>
      </w:tr>
      <w:tr w:rsidR="00FF5429" w:rsidRPr="00983C1E" w14:paraId="481E18DE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461CD108" w14:textId="77777777" w:rsidR="00FF5429" w:rsidRPr="00983C1E" w:rsidRDefault="00FF5429" w:rsidP="00BB3266">
            <w:pPr>
              <w:spacing w:before="40" w:after="120"/>
            </w:pPr>
            <w:r w:rsidRPr="00983C1E">
              <w:t>El Salvador</w:t>
            </w:r>
          </w:p>
        </w:tc>
        <w:tc>
          <w:tcPr>
            <w:tcW w:w="5396" w:type="dxa"/>
            <w:shd w:val="clear" w:color="auto" w:fill="auto"/>
          </w:tcPr>
          <w:p w14:paraId="5A8C016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20º a 22º combinados, que debían presentarse en 2022, presentados en 2023 (</w:t>
            </w:r>
            <w:hyperlink r:id="rId18" w:history="1">
              <w:r w:rsidRPr="00983C1E">
                <w:rPr>
                  <w:rStyle w:val="Hipervnculo"/>
                </w:rPr>
                <w:t>CERD/C/SLV/20-22</w:t>
              </w:r>
            </w:hyperlink>
            <w:r w:rsidRPr="00983C1E">
              <w:t>)</w:t>
            </w:r>
          </w:p>
        </w:tc>
      </w:tr>
      <w:tr w:rsidR="00FF5429" w:rsidRPr="00983C1E" w14:paraId="018CDC46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45ACD7B0" w14:textId="77777777" w:rsidR="00FF5429" w:rsidRPr="00983C1E" w:rsidRDefault="00FF5429" w:rsidP="00BB3266">
            <w:pPr>
              <w:spacing w:before="40" w:after="120"/>
            </w:pPr>
            <w:r w:rsidRPr="00983C1E">
              <w:t>Eslovenia</w:t>
            </w:r>
          </w:p>
        </w:tc>
        <w:tc>
          <w:tcPr>
            <w:tcW w:w="5396" w:type="dxa"/>
            <w:shd w:val="clear" w:color="auto" w:fill="auto"/>
          </w:tcPr>
          <w:p w14:paraId="12DB4904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12º a 14º combinados, que debían presentarse en 2019, presentados en 2021 (</w:t>
            </w:r>
            <w:hyperlink r:id="rId19" w:history="1">
              <w:r w:rsidRPr="00983C1E">
                <w:rPr>
                  <w:rStyle w:val="Hipervnculo"/>
                </w:rPr>
                <w:t>CERD/C/SVN/12-14</w:t>
              </w:r>
            </w:hyperlink>
            <w:r w:rsidRPr="00983C1E">
              <w:t>)</w:t>
            </w:r>
          </w:p>
        </w:tc>
      </w:tr>
      <w:tr w:rsidR="00FF5429" w:rsidRPr="00983C1E" w14:paraId="583C8CBB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13EB174A" w14:textId="77777777" w:rsidR="00FF5429" w:rsidRPr="00983C1E" w:rsidRDefault="00FF5429" w:rsidP="00BB3266">
            <w:pPr>
              <w:spacing w:before="40" w:after="120"/>
            </w:pPr>
            <w:r w:rsidRPr="00983C1E">
              <w:t>España</w:t>
            </w:r>
          </w:p>
        </w:tc>
        <w:tc>
          <w:tcPr>
            <w:tcW w:w="5396" w:type="dxa"/>
            <w:shd w:val="clear" w:color="auto" w:fill="auto"/>
          </w:tcPr>
          <w:p w14:paraId="3CE92BA7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24º a 26º combinados, que debían presentarse en 2020, presentados en 2020 (</w:t>
            </w:r>
            <w:hyperlink r:id="rId20" w:history="1">
              <w:r w:rsidRPr="00983C1E">
                <w:rPr>
                  <w:rStyle w:val="Hipervnculo"/>
                </w:rPr>
                <w:t>CERD/C/ESP/24-26</w:t>
              </w:r>
            </w:hyperlink>
            <w:r w:rsidRPr="00983C1E">
              <w:t>)</w:t>
            </w:r>
          </w:p>
        </w:tc>
      </w:tr>
      <w:tr w:rsidR="00FF5429" w:rsidRPr="00983C1E" w14:paraId="52195FFB" w14:textId="77777777" w:rsidTr="00BB3266">
        <w:trPr>
          <w:cantSplit/>
          <w:trHeight w:val="240"/>
        </w:trPr>
        <w:tc>
          <w:tcPr>
            <w:tcW w:w="1974" w:type="dxa"/>
            <w:shd w:val="clear" w:color="auto" w:fill="auto"/>
          </w:tcPr>
          <w:p w14:paraId="25EFC909" w14:textId="77777777" w:rsidR="00FF5429" w:rsidRPr="00983C1E" w:rsidRDefault="00FF5429" w:rsidP="00BB3266">
            <w:pPr>
              <w:spacing w:before="40" w:after="120"/>
            </w:pPr>
            <w:r w:rsidRPr="00983C1E">
              <w:t>Estado de Palestina</w:t>
            </w:r>
          </w:p>
        </w:tc>
        <w:tc>
          <w:tcPr>
            <w:tcW w:w="5396" w:type="dxa"/>
            <w:shd w:val="clear" w:color="auto" w:fill="auto"/>
          </w:tcPr>
          <w:p w14:paraId="7B0035B5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3º a 5º combinados, que debían presentarse en 2023, presentados en 2023 (</w:t>
            </w:r>
            <w:hyperlink r:id="rId21" w:history="1">
              <w:r w:rsidRPr="00983C1E">
                <w:rPr>
                  <w:rStyle w:val="Hipervnculo"/>
                </w:rPr>
                <w:t>CERD/C/PSE/3-5</w:t>
              </w:r>
            </w:hyperlink>
            <w:r w:rsidRPr="00983C1E">
              <w:t>)</w:t>
            </w:r>
          </w:p>
        </w:tc>
      </w:tr>
      <w:tr w:rsidR="00FF5429" w:rsidRPr="00983C1E" w14:paraId="5C074987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32840A82" w14:textId="77777777" w:rsidR="00FF5429" w:rsidRPr="00983C1E" w:rsidRDefault="00FF5429" w:rsidP="00BB3266">
            <w:pPr>
              <w:spacing w:before="40" w:after="120"/>
            </w:pPr>
            <w:r w:rsidRPr="00983C1E">
              <w:t>Finlandia</w:t>
            </w:r>
          </w:p>
        </w:tc>
        <w:tc>
          <w:tcPr>
            <w:tcW w:w="5396" w:type="dxa"/>
            <w:shd w:val="clear" w:color="auto" w:fill="auto"/>
          </w:tcPr>
          <w:p w14:paraId="0E93ED67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24º a 26º combinados, que debían presentarse en 2021, presentados en 2021 (</w:t>
            </w:r>
            <w:hyperlink r:id="rId22" w:history="1">
              <w:r w:rsidRPr="00983C1E">
                <w:rPr>
                  <w:rStyle w:val="Hipervnculo"/>
                </w:rPr>
                <w:t>CERD/C/FIN/2</w:t>
              </w:r>
              <w:r w:rsidRPr="00983C1E">
                <w:rPr>
                  <w:rStyle w:val="Hipervnculo"/>
                </w:rPr>
                <w:t>4</w:t>
              </w:r>
              <w:r w:rsidRPr="00983C1E">
                <w:rPr>
                  <w:rStyle w:val="Hipervnculo"/>
                </w:rPr>
                <w:t>-26</w:t>
              </w:r>
            </w:hyperlink>
            <w:r w:rsidRPr="00983C1E">
              <w:t>)</w:t>
            </w:r>
          </w:p>
        </w:tc>
      </w:tr>
      <w:tr w:rsidR="00FF5429" w:rsidRPr="00983C1E" w14:paraId="3B1C53FA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1E9CBA54" w14:textId="77777777" w:rsidR="00FF5429" w:rsidRPr="00983C1E" w:rsidRDefault="00FF5429" w:rsidP="00BB3266">
            <w:pPr>
              <w:spacing w:before="40" w:after="120"/>
            </w:pPr>
            <w:r w:rsidRPr="00983C1E">
              <w:t>Gabón</w:t>
            </w:r>
          </w:p>
        </w:tc>
        <w:tc>
          <w:tcPr>
            <w:tcW w:w="5396" w:type="dxa"/>
            <w:shd w:val="clear" w:color="auto" w:fill="auto"/>
          </w:tcPr>
          <w:p w14:paraId="7DA4ECC6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periódico, que debía presentarse en 1999, presentado en 2024 (</w:t>
            </w:r>
            <w:hyperlink r:id="rId23" w:history="1">
              <w:r w:rsidRPr="00983C1E">
                <w:rPr>
                  <w:rStyle w:val="Hipervnculo"/>
                </w:rPr>
                <w:t>CERD/C/GAB/10</w:t>
              </w:r>
            </w:hyperlink>
            <w:r w:rsidRPr="00983C1E">
              <w:t>)</w:t>
            </w:r>
          </w:p>
        </w:tc>
      </w:tr>
      <w:tr w:rsidR="00FF5429" w:rsidRPr="00983C1E" w14:paraId="00786181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48CE74F6" w14:textId="77777777" w:rsidR="00FF5429" w:rsidRPr="00983C1E" w:rsidRDefault="00FF5429" w:rsidP="00BB3266">
            <w:pPr>
              <w:spacing w:before="40" w:after="120"/>
            </w:pPr>
            <w:r w:rsidRPr="00983C1E">
              <w:t>Grecia</w:t>
            </w:r>
            <w:r w:rsidRPr="00744803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396" w:type="dxa"/>
            <w:shd w:val="clear" w:color="auto" w:fill="auto"/>
          </w:tcPr>
          <w:p w14:paraId="3369E4B9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23º y 24º combinados, que debían presentarse en 2019, presentados en 2021 (</w:t>
            </w:r>
            <w:hyperlink r:id="rId24" w:history="1">
              <w:r w:rsidRPr="00983C1E">
                <w:rPr>
                  <w:rStyle w:val="Hipervnculo"/>
                </w:rPr>
                <w:t>CERD/C/GRC/23-24</w:t>
              </w:r>
            </w:hyperlink>
            <w:r w:rsidRPr="00983C1E">
              <w:t>)</w:t>
            </w:r>
          </w:p>
        </w:tc>
      </w:tr>
      <w:tr w:rsidR="00FF5429" w:rsidRPr="00983C1E" w14:paraId="73DD7B54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2541529A" w14:textId="77777777" w:rsidR="00FF5429" w:rsidRPr="00983C1E" w:rsidRDefault="00FF5429" w:rsidP="00BB3266">
            <w:pPr>
              <w:spacing w:before="40" w:after="120"/>
            </w:pPr>
            <w:r w:rsidRPr="00983C1E">
              <w:t>Guatemala</w:t>
            </w:r>
          </w:p>
        </w:tc>
        <w:tc>
          <w:tcPr>
            <w:tcW w:w="5396" w:type="dxa"/>
            <w:shd w:val="clear" w:color="auto" w:fill="auto"/>
          </w:tcPr>
          <w:p w14:paraId="560AB56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18º a 20º combinados, que debían presentarse en 2022, presentados en 2022 (</w:t>
            </w:r>
            <w:hyperlink r:id="rId25" w:history="1">
              <w:r w:rsidRPr="00983C1E">
                <w:rPr>
                  <w:rStyle w:val="Hipervnculo"/>
                </w:rPr>
                <w:t>CERD/C/GTM/18-20</w:t>
              </w:r>
            </w:hyperlink>
            <w:r w:rsidRPr="00983C1E">
              <w:t>)</w:t>
            </w:r>
          </w:p>
        </w:tc>
      </w:tr>
      <w:tr w:rsidR="00FF5429" w:rsidRPr="00983C1E" w14:paraId="13AA2F2C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12D13E4E" w14:textId="77777777" w:rsidR="00FF5429" w:rsidRPr="00983C1E" w:rsidRDefault="00FF5429" w:rsidP="00BB3266">
            <w:pPr>
              <w:spacing w:before="40" w:after="120"/>
            </w:pPr>
            <w:r w:rsidRPr="00983C1E">
              <w:t>Honduras</w:t>
            </w:r>
          </w:p>
        </w:tc>
        <w:tc>
          <w:tcPr>
            <w:tcW w:w="5396" w:type="dxa"/>
            <w:shd w:val="clear" w:color="auto" w:fill="auto"/>
          </w:tcPr>
          <w:p w14:paraId="004FE25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9º a 11º combinados, que debían presentarse en 2023, presentados en 2023 (</w:t>
            </w:r>
            <w:hyperlink r:id="rId26" w:history="1">
              <w:r w:rsidRPr="00983C1E">
                <w:rPr>
                  <w:rStyle w:val="Hipervnculo"/>
                </w:rPr>
                <w:t>CERD/C/HND/9-11</w:t>
              </w:r>
            </w:hyperlink>
            <w:r w:rsidRPr="00983C1E">
              <w:t>)</w:t>
            </w:r>
          </w:p>
        </w:tc>
      </w:tr>
      <w:tr w:rsidR="00FF5429" w:rsidRPr="00983C1E" w14:paraId="15F7EFD1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02E05420" w14:textId="77777777" w:rsidR="00FF5429" w:rsidRPr="00983C1E" w:rsidRDefault="00FF5429" w:rsidP="00BB3266">
            <w:pPr>
              <w:spacing w:before="40" w:after="120"/>
            </w:pPr>
            <w:r w:rsidRPr="00983C1E">
              <w:t>Hungría</w:t>
            </w:r>
          </w:p>
        </w:tc>
        <w:tc>
          <w:tcPr>
            <w:tcW w:w="5396" w:type="dxa"/>
            <w:shd w:val="clear" w:color="auto" w:fill="auto"/>
          </w:tcPr>
          <w:p w14:paraId="730806C0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26º y 27º combinados, que debían presentarse en 2022, presentados en 2022 (</w:t>
            </w:r>
            <w:hyperlink r:id="rId27" w:history="1">
              <w:r w:rsidRPr="00983C1E">
                <w:rPr>
                  <w:rStyle w:val="Hipervnculo"/>
                </w:rPr>
                <w:t>CERD/C/HUN/26-27</w:t>
              </w:r>
            </w:hyperlink>
            <w:r w:rsidRPr="00983C1E">
              <w:t>)</w:t>
            </w:r>
          </w:p>
        </w:tc>
      </w:tr>
      <w:tr w:rsidR="00FF5429" w:rsidRPr="00983C1E" w14:paraId="0081E713" w14:textId="77777777" w:rsidTr="00BB3266">
        <w:trPr>
          <w:cantSplit/>
          <w:trHeight w:val="240"/>
        </w:trPr>
        <w:tc>
          <w:tcPr>
            <w:tcW w:w="1974" w:type="dxa"/>
            <w:shd w:val="clear" w:color="auto" w:fill="auto"/>
          </w:tcPr>
          <w:p w14:paraId="63B7EF7A" w14:textId="77777777" w:rsidR="00FF5429" w:rsidRPr="00983C1E" w:rsidDel="00346219" w:rsidRDefault="00FF5429" w:rsidP="00BB3266">
            <w:pPr>
              <w:spacing w:before="40" w:after="120"/>
            </w:pPr>
            <w:r w:rsidRPr="001311A9">
              <w:t>India</w:t>
            </w:r>
          </w:p>
        </w:tc>
        <w:tc>
          <w:tcPr>
            <w:tcW w:w="5396" w:type="dxa"/>
            <w:shd w:val="clear" w:color="auto" w:fill="auto"/>
          </w:tcPr>
          <w:p w14:paraId="226B1142" w14:textId="77777777" w:rsidR="00FF5429" w:rsidRPr="00983C1E" w:rsidDel="00346219" w:rsidRDefault="00FF5429" w:rsidP="00BB3266">
            <w:pPr>
              <w:spacing w:before="40" w:after="120"/>
            </w:pPr>
            <w:r w:rsidRPr="00983C1E">
              <w:t>Informes periódicos 20º y 21º combinados, que debían presentarse en 2010, presentados en 2023 (</w:t>
            </w:r>
            <w:hyperlink r:id="rId28" w:history="1">
              <w:r w:rsidRPr="00983C1E">
                <w:rPr>
                  <w:rStyle w:val="Hipervnculo"/>
                </w:rPr>
                <w:t>CERD/C/IND/20-21</w:t>
              </w:r>
            </w:hyperlink>
            <w:r w:rsidRPr="00983C1E">
              <w:t>)</w:t>
            </w:r>
          </w:p>
        </w:tc>
      </w:tr>
      <w:tr w:rsidR="00FF5429" w:rsidRPr="00983C1E" w14:paraId="09857B0D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128A6C11" w14:textId="77777777" w:rsidR="00FF5429" w:rsidRPr="00983C1E" w:rsidRDefault="00FF5429" w:rsidP="00BB3266">
            <w:pPr>
              <w:spacing w:before="40" w:after="120"/>
            </w:pPr>
            <w:r w:rsidRPr="00983C1E">
              <w:t>Kenya</w:t>
            </w:r>
            <w:r w:rsidRPr="00744803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396" w:type="dxa"/>
            <w:shd w:val="clear" w:color="auto" w:fill="auto"/>
          </w:tcPr>
          <w:p w14:paraId="63608970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8º y 9º combinados, que debían presentarse en 2020, presentados en 2021 (</w:t>
            </w:r>
            <w:hyperlink r:id="rId29" w:history="1">
              <w:r w:rsidRPr="00983C1E">
                <w:rPr>
                  <w:rStyle w:val="Hipervnculo"/>
                </w:rPr>
                <w:t>CERD/C/KEN/8-9</w:t>
              </w:r>
            </w:hyperlink>
            <w:r w:rsidRPr="00983C1E">
              <w:t>)</w:t>
            </w:r>
          </w:p>
        </w:tc>
      </w:tr>
      <w:tr w:rsidR="00FF5429" w:rsidRPr="00983C1E" w14:paraId="4AF3211D" w14:textId="77777777" w:rsidTr="00BB3266">
        <w:trPr>
          <w:cantSplit/>
          <w:trHeight w:val="240"/>
        </w:trPr>
        <w:tc>
          <w:tcPr>
            <w:tcW w:w="1974" w:type="dxa"/>
            <w:shd w:val="clear" w:color="auto" w:fill="auto"/>
          </w:tcPr>
          <w:p w14:paraId="60CE45FC" w14:textId="77777777" w:rsidR="00FF5429" w:rsidRPr="00983C1E" w:rsidRDefault="00FF5429" w:rsidP="00BB3266">
            <w:pPr>
              <w:spacing w:before="40" w:after="120"/>
            </w:pPr>
            <w:r w:rsidRPr="00983C1E">
              <w:t>Kirguistán</w:t>
            </w:r>
          </w:p>
        </w:tc>
        <w:tc>
          <w:tcPr>
            <w:tcW w:w="5396" w:type="dxa"/>
            <w:shd w:val="clear" w:color="auto" w:fill="auto"/>
          </w:tcPr>
          <w:p w14:paraId="645FD17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11º y 12º combinados, que debían presentarse en 2022, presentados en 2023 (</w:t>
            </w:r>
            <w:hyperlink r:id="rId30" w:history="1">
              <w:r w:rsidRPr="00983C1E">
                <w:rPr>
                  <w:rStyle w:val="Hipervnculo"/>
                </w:rPr>
                <w:t>CERD/C/KGZ/11-12</w:t>
              </w:r>
            </w:hyperlink>
            <w:r w:rsidRPr="00983C1E">
              <w:t>)</w:t>
            </w:r>
          </w:p>
        </w:tc>
      </w:tr>
      <w:tr w:rsidR="00FF5429" w:rsidRPr="00983C1E" w14:paraId="75853B36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6C4A246F" w14:textId="77777777" w:rsidR="00FF5429" w:rsidRPr="00983C1E" w:rsidRDefault="00FF5429" w:rsidP="00BB3266">
            <w:pPr>
              <w:spacing w:before="40" w:after="120"/>
            </w:pPr>
            <w:r w:rsidRPr="00983C1E">
              <w:t>Kuwait</w:t>
            </w:r>
          </w:p>
        </w:tc>
        <w:tc>
          <w:tcPr>
            <w:tcW w:w="5396" w:type="dxa"/>
            <w:shd w:val="clear" w:color="auto" w:fill="auto"/>
          </w:tcPr>
          <w:p w14:paraId="73649A6D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25º y 26º combinados, que debían presentarse en 2020, presentados en 2019 (</w:t>
            </w:r>
            <w:hyperlink r:id="rId31" w:history="1">
              <w:r w:rsidRPr="00983C1E">
                <w:rPr>
                  <w:rStyle w:val="Hipervnculo"/>
                </w:rPr>
                <w:t>CERD/C/KWT/25-26</w:t>
              </w:r>
            </w:hyperlink>
            <w:r w:rsidRPr="00983C1E">
              <w:t>)</w:t>
            </w:r>
          </w:p>
        </w:tc>
      </w:tr>
      <w:tr w:rsidR="00FF5429" w:rsidRPr="00983C1E" w14:paraId="500B724D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133D6AF3" w14:textId="77777777" w:rsidR="00FF5429" w:rsidRPr="00983C1E" w:rsidRDefault="00FF5429" w:rsidP="00BB3266">
            <w:pPr>
              <w:spacing w:before="40" w:after="120"/>
            </w:pPr>
            <w:r w:rsidRPr="00983C1E">
              <w:t>Lituania</w:t>
            </w:r>
          </w:p>
        </w:tc>
        <w:tc>
          <w:tcPr>
            <w:tcW w:w="5396" w:type="dxa"/>
            <w:shd w:val="clear" w:color="auto" w:fill="auto"/>
          </w:tcPr>
          <w:p w14:paraId="363CA825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11º a 13º combinados, que debían presentarse en 2023, presentados en 2023 (</w:t>
            </w:r>
            <w:hyperlink r:id="rId32" w:history="1">
              <w:r w:rsidRPr="00983C1E">
                <w:rPr>
                  <w:rStyle w:val="Hipervnculo"/>
                </w:rPr>
                <w:t>CERD/C/LTU/11-13</w:t>
              </w:r>
            </w:hyperlink>
            <w:r w:rsidRPr="00983C1E">
              <w:t>)</w:t>
            </w:r>
          </w:p>
        </w:tc>
      </w:tr>
      <w:tr w:rsidR="00FF5429" w:rsidRPr="00983C1E" w14:paraId="23179B98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622CCC29" w14:textId="77777777" w:rsidR="00FF5429" w:rsidRPr="00983C1E" w:rsidRDefault="00FF5429" w:rsidP="00BB3266">
            <w:pPr>
              <w:spacing w:before="40" w:after="120"/>
            </w:pPr>
            <w:r w:rsidRPr="00983C1E">
              <w:t>Maldivas</w:t>
            </w:r>
          </w:p>
        </w:tc>
        <w:tc>
          <w:tcPr>
            <w:tcW w:w="5396" w:type="dxa"/>
            <w:shd w:val="clear" w:color="auto" w:fill="auto"/>
          </w:tcPr>
          <w:p w14:paraId="6BA13914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13º a 15º combinados, que debían presentarse en 2015, presentados en 2022 (</w:t>
            </w:r>
            <w:hyperlink r:id="rId33" w:history="1">
              <w:r w:rsidRPr="00983C1E">
                <w:rPr>
                  <w:rStyle w:val="Hipervnculo"/>
                </w:rPr>
                <w:t>CERD/C/MDV/13-15</w:t>
              </w:r>
            </w:hyperlink>
            <w:r w:rsidRPr="00983C1E">
              <w:t>)</w:t>
            </w:r>
          </w:p>
        </w:tc>
      </w:tr>
      <w:tr w:rsidR="00FF5429" w:rsidRPr="00983C1E" w14:paraId="10D7E885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5BB8DC46" w14:textId="77777777" w:rsidR="00FF5429" w:rsidRPr="00983C1E" w:rsidRDefault="00FF5429" w:rsidP="00BB3266">
            <w:pPr>
              <w:spacing w:before="40" w:after="120"/>
            </w:pPr>
            <w:r w:rsidRPr="00983C1E">
              <w:lastRenderedPageBreak/>
              <w:t>Mauricio</w:t>
            </w:r>
          </w:p>
        </w:tc>
        <w:tc>
          <w:tcPr>
            <w:tcW w:w="5396" w:type="dxa"/>
            <w:shd w:val="clear" w:color="auto" w:fill="auto"/>
          </w:tcPr>
          <w:p w14:paraId="5DE7634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24º y 25º combinados, que debían presentarse en 2021, presentados en 2021 (</w:t>
            </w:r>
            <w:hyperlink r:id="rId34" w:history="1">
              <w:r w:rsidRPr="00983C1E">
                <w:rPr>
                  <w:rStyle w:val="Hipervnculo"/>
                </w:rPr>
                <w:t>CERD/C/MUS/24-25</w:t>
              </w:r>
            </w:hyperlink>
            <w:r w:rsidRPr="00983C1E">
              <w:t>)</w:t>
            </w:r>
          </w:p>
        </w:tc>
      </w:tr>
      <w:tr w:rsidR="00FF5429" w:rsidRPr="00983C1E" w14:paraId="679A3797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45FFEE5D" w14:textId="77777777" w:rsidR="00FF5429" w:rsidRPr="00983C1E" w:rsidRDefault="00FF5429" w:rsidP="00BB3266">
            <w:pPr>
              <w:spacing w:before="40" w:after="120"/>
            </w:pPr>
            <w:r w:rsidRPr="00983C1E">
              <w:t>Mónaco</w:t>
            </w:r>
            <w:r w:rsidRPr="00744803">
              <w:rPr>
                <w:i/>
                <w:iCs/>
                <w:vertAlign w:val="superscript"/>
              </w:rPr>
              <w:t>a</w:t>
            </w:r>
          </w:p>
        </w:tc>
        <w:tc>
          <w:tcPr>
            <w:tcW w:w="5396" w:type="dxa"/>
            <w:shd w:val="clear" w:color="auto" w:fill="auto"/>
          </w:tcPr>
          <w:p w14:paraId="06683A88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7º a 9º combinados, que debían presentarse en 2012, presentados en 2021 (</w:t>
            </w:r>
            <w:hyperlink r:id="rId35" w:history="1">
              <w:r w:rsidRPr="00983C1E">
                <w:rPr>
                  <w:rStyle w:val="Hipervnculo"/>
                </w:rPr>
                <w:t>CERD/C/MCO/7-9</w:t>
              </w:r>
            </w:hyperlink>
            <w:r w:rsidRPr="00983C1E">
              <w:t>)</w:t>
            </w:r>
          </w:p>
        </w:tc>
      </w:tr>
      <w:tr w:rsidR="00FF5429" w:rsidRPr="00983C1E" w14:paraId="4E506B3B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225380F0" w14:textId="77777777" w:rsidR="00FF5429" w:rsidRPr="00983C1E" w:rsidRDefault="00FF5429" w:rsidP="00BB3266">
            <w:pPr>
              <w:spacing w:before="40" w:after="120"/>
            </w:pPr>
            <w:r w:rsidRPr="00983C1E">
              <w:t>Noruega</w:t>
            </w:r>
          </w:p>
        </w:tc>
        <w:tc>
          <w:tcPr>
            <w:tcW w:w="5396" w:type="dxa"/>
            <w:shd w:val="clear" w:color="auto" w:fill="auto"/>
          </w:tcPr>
          <w:p w14:paraId="78862BEF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25º a 27º combinados, que debían presentarse en 2023, presentados en 2023 (</w:t>
            </w:r>
            <w:hyperlink r:id="rId36" w:history="1">
              <w:r w:rsidRPr="00983C1E">
                <w:rPr>
                  <w:rStyle w:val="Hipervnculo"/>
                </w:rPr>
                <w:t>CERD/C/NOR/25-27</w:t>
              </w:r>
            </w:hyperlink>
            <w:r w:rsidRPr="00983C1E">
              <w:t xml:space="preserve">) </w:t>
            </w:r>
          </w:p>
        </w:tc>
      </w:tr>
      <w:tr w:rsidR="00FF5429" w:rsidRPr="00983C1E" w14:paraId="7A3C40CC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7E2E9690" w14:textId="77777777" w:rsidR="00FF5429" w:rsidRPr="00983C1E" w:rsidRDefault="00FF5429" w:rsidP="00BB3266">
            <w:pPr>
              <w:spacing w:before="40" w:after="120"/>
            </w:pPr>
            <w:r w:rsidRPr="00983C1E">
              <w:t>Nueva Zelandia</w:t>
            </w:r>
          </w:p>
        </w:tc>
        <w:tc>
          <w:tcPr>
            <w:tcW w:w="5396" w:type="dxa"/>
            <w:shd w:val="clear" w:color="auto" w:fill="auto"/>
          </w:tcPr>
          <w:p w14:paraId="5C53143D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23º y 24º combinados, que debían presentarse en 2021, presentados en 2021 (</w:t>
            </w:r>
            <w:hyperlink r:id="rId37" w:history="1">
              <w:r w:rsidRPr="00983C1E">
                <w:rPr>
                  <w:rStyle w:val="Hipervnculo"/>
                </w:rPr>
                <w:t>CERD/C/NZL/23-24</w:t>
              </w:r>
            </w:hyperlink>
            <w:r w:rsidRPr="00983C1E">
              <w:t>)</w:t>
            </w:r>
          </w:p>
        </w:tc>
      </w:tr>
      <w:tr w:rsidR="00FF5429" w:rsidRPr="00983C1E" w14:paraId="7E2B422B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748ECDBD" w14:textId="77777777" w:rsidR="00FF5429" w:rsidRPr="00983C1E" w:rsidRDefault="00FF5429" w:rsidP="00BB3266">
            <w:pPr>
              <w:spacing w:before="40" w:after="120"/>
            </w:pPr>
            <w:r w:rsidRPr="00983C1E">
              <w:t>Perú</w:t>
            </w:r>
          </w:p>
        </w:tc>
        <w:tc>
          <w:tcPr>
            <w:tcW w:w="5396" w:type="dxa"/>
            <w:shd w:val="clear" w:color="auto" w:fill="auto"/>
          </w:tcPr>
          <w:p w14:paraId="2577C0C6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24º y 25º combinados, que debían presentarse en 2022, presentados en 2024 (</w:t>
            </w:r>
            <w:hyperlink r:id="rId38" w:history="1">
              <w:r w:rsidRPr="00983C1E">
                <w:rPr>
                  <w:rStyle w:val="Hipervnculo"/>
                </w:rPr>
                <w:t>CERD/C/PER/24-25</w:t>
              </w:r>
            </w:hyperlink>
            <w:r w:rsidRPr="00983C1E">
              <w:t>)</w:t>
            </w:r>
          </w:p>
        </w:tc>
      </w:tr>
      <w:tr w:rsidR="00FF5429" w:rsidRPr="00983C1E" w14:paraId="3A9D3675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5C966E72" w14:textId="77777777" w:rsidR="00FF5429" w:rsidRPr="00983C1E" w:rsidRDefault="00FF5429" w:rsidP="00BB3266">
            <w:pPr>
              <w:spacing w:before="40" w:after="120"/>
            </w:pPr>
            <w:r w:rsidRPr="00983C1E">
              <w:t>República de Corea</w:t>
            </w:r>
          </w:p>
        </w:tc>
        <w:tc>
          <w:tcPr>
            <w:tcW w:w="5396" w:type="dxa"/>
            <w:shd w:val="clear" w:color="auto" w:fill="auto"/>
          </w:tcPr>
          <w:p w14:paraId="1217EAF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20º a 22º combinados, que debían presentarse en 2022, presentados en 2022 (</w:t>
            </w:r>
            <w:hyperlink r:id="rId39" w:history="1">
              <w:r w:rsidRPr="00983C1E">
                <w:rPr>
                  <w:rStyle w:val="Hipervnculo"/>
                </w:rPr>
                <w:t>CERD/C/KOR/20-22</w:t>
              </w:r>
            </w:hyperlink>
            <w:r w:rsidRPr="00983C1E">
              <w:t>)</w:t>
            </w:r>
          </w:p>
        </w:tc>
      </w:tr>
      <w:tr w:rsidR="00FF5429" w:rsidRPr="00983C1E" w14:paraId="5B738FCE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3C3EF99A" w14:textId="77777777" w:rsidR="00FF5429" w:rsidRPr="00983C1E" w:rsidRDefault="00FF5429" w:rsidP="00BB3266">
            <w:pPr>
              <w:spacing w:before="40" w:after="120"/>
            </w:pPr>
            <w:r w:rsidRPr="00983C1E">
              <w:t>Rumanía</w:t>
            </w:r>
          </w:p>
        </w:tc>
        <w:tc>
          <w:tcPr>
            <w:tcW w:w="5396" w:type="dxa"/>
            <w:shd w:val="clear" w:color="auto" w:fill="auto"/>
          </w:tcPr>
          <w:p w14:paraId="56FA4D47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20º a 22º combinados, que debían presentarse en 2013, presentados en 2021 (</w:t>
            </w:r>
            <w:hyperlink r:id="rId40" w:history="1">
              <w:r w:rsidRPr="00983C1E">
                <w:rPr>
                  <w:rStyle w:val="Hipervnculo"/>
                </w:rPr>
                <w:t>CERD/C/ROU/20-22</w:t>
              </w:r>
            </w:hyperlink>
            <w:r w:rsidRPr="00983C1E">
              <w:t>)</w:t>
            </w:r>
          </w:p>
        </w:tc>
      </w:tr>
      <w:tr w:rsidR="00FF5429" w:rsidRPr="00983C1E" w14:paraId="07CC60F9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7B60CB11" w14:textId="77777777" w:rsidR="00FF5429" w:rsidRPr="00983C1E" w:rsidRDefault="00FF5429" w:rsidP="00BB3266">
            <w:pPr>
              <w:spacing w:before="40" w:after="120"/>
            </w:pPr>
            <w:r w:rsidRPr="00983C1E">
              <w:t>Serbia</w:t>
            </w:r>
          </w:p>
        </w:tc>
        <w:tc>
          <w:tcPr>
            <w:tcW w:w="5396" w:type="dxa"/>
            <w:shd w:val="clear" w:color="auto" w:fill="auto"/>
          </w:tcPr>
          <w:p w14:paraId="4B5B4755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6º a 9º combinados, que debían presentarse en 2020, presentados en 2021 (</w:t>
            </w:r>
            <w:hyperlink r:id="rId41" w:history="1">
              <w:r w:rsidRPr="00983C1E">
                <w:rPr>
                  <w:rStyle w:val="Hipervnculo"/>
                </w:rPr>
                <w:t>CERD/C/SRB/6-9</w:t>
              </w:r>
            </w:hyperlink>
            <w:r w:rsidRPr="00983C1E">
              <w:t>)</w:t>
            </w:r>
          </w:p>
        </w:tc>
      </w:tr>
      <w:tr w:rsidR="00FF5429" w:rsidRPr="00983C1E" w14:paraId="332FC22B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46B0E2CF" w14:textId="77777777" w:rsidR="00FF5429" w:rsidRPr="00983C1E" w:rsidRDefault="00FF5429" w:rsidP="00BB3266">
            <w:pPr>
              <w:spacing w:before="40" w:after="120"/>
            </w:pPr>
            <w:r w:rsidRPr="00983C1E">
              <w:t>Suecia</w:t>
            </w:r>
          </w:p>
        </w:tc>
        <w:tc>
          <w:tcPr>
            <w:tcW w:w="5396" w:type="dxa"/>
            <w:shd w:val="clear" w:color="auto" w:fill="auto"/>
          </w:tcPr>
          <w:p w14:paraId="0AF9FB71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24º y 25º combinados, que debían presentarse en 2023, presentados en 2023 (</w:t>
            </w:r>
            <w:hyperlink r:id="rId42" w:history="1">
              <w:r w:rsidRPr="00983C1E">
                <w:rPr>
                  <w:rStyle w:val="Hipervnculo"/>
                </w:rPr>
                <w:t>CERD/C/SWE/24-25</w:t>
              </w:r>
            </w:hyperlink>
            <w:r w:rsidRPr="00983C1E">
              <w:t>)</w:t>
            </w:r>
          </w:p>
        </w:tc>
      </w:tr>
      <w:tr w:rsidR="00FF5429" w:rsidRPr="00983C1E" w:rsidDel="004C4294" w14:paraId="13F691AC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4A38B43A" w14:textId="77777777" w:rsidR="00FF5429" w:rsidRPr="00983C1E" w:rsidRDefault="00FF5429" w:rsidP="00BB3266">
            <w:pPr>
              <w:spacing w:before="40" w:after="120"/>
            </w:pPr>
            <w:r w:rsidRPr="00983C1E">
              <w:t>Túnez</w:t>
            </w:r>
          </w:p>
        </w:tc>
        <w:tc>
          <w:tcPr>
            <w:tcW w:w="5396" w:type="dxa"/>
            <w:shd w:val="clear" w:color="auto" w:fill="auto"/>
          </w:tcPr>
          <w:p w14:paraId="7C66EF48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20º a 22º combinados, que debían presentarse en 2012, presentados en 2022 (</w:t>
            </w:r>
            <w:hyperlink r:id="rId43" w:history="1">
              <w:r w:rsidRPr="00983C1E">
                <w:rPr>
                  <w:rStyle w:val="Hipervnculo"/>
                </w:rPr>
                <w:t>CERD/C/TUN/20-22</w:t>
              </w:r>
            </w:hyperlink>
            <w:r w:rsidRPr="00983C1E">
              <w:t>)</w:t>
            </w:r>
          </w:p>
        </w:tc>
      </w:tr>
      <w:tr w:rsidR="00FF5429" w:rsidRPr="00983C1E" w:rsidDel="004C4294" w14:paraId="5387B8CE" w14:textId="77777777" w:rsidTr="00BB3266">
        <w:trPr>
          <w:trHeight w:val="240"/>
        </w:trPr>
        <w:tc>
          <w:tcPr>
            <w:tcW w:w="1974" w:type="dxa"/>
            <w:shd w:val="clear" w:color="auto" w:fill="auto"/>
          </w:tcPr>
          <w:p w14:paraId="753F3857" w14:textId="77777777" w:rsidR="00FF5429" w:rsidRPr="00983C1E" w:rsidRDefault="00FF5429" w:rsidP="00BB3266">
            <w:pPr>
              <w:spacing w:before="40" w:after="120"/>
            </w:pPr>
            <w:r w:rsidRPr="00983C1E">
              <w:t>Ucrania</w:t>
            </w:r>
          </w:p>
        </w:tc>
        <w:tc>
          <w:tcPr>
            <w:tcW w:w="5396" w:type="dxa"/>
            <w:shd w:val="clear" w:color="auto" w:fill="auto"/>
          </w:tcPr>
          <w:p w14:paraId="15615F0A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24º a 26º combinados, que debían presentarse en 2020, presentados en 2022 (</w:t>
            </w:r>
            <w:hyperlink r:id="rId44" w:history="1">
              <w:r w:rsidRPr="00983C1E">
                <w:rPr>
                  <w:rStyle w:val="Hipervnculo"/>
                </w:rPr>
                <w:t>CERD/C/UKR/24-26</w:t>
              </w:r>
            </w:hyperlink>
            <w:r w:rsidRPr="00983C1E">
              <w:t>)</w:t>
            </w:r>
          </w:p>
        </w:tc>
      </w:tr>
      <w:tr w:rsidR="00FF5429" w:rsidRPr="00983C1E" w:rsidDel="004C4294" w14:paraId="5381968A" w14:textId="77777777" w:rsidTr="00BB3266">
        <w:trPr>
          <w:trHeight w:val="240"/>
        </w:trPr>
        <w:tc>
          <w:tcPr>
            <w:tcW w:w="1974" w:type="dxa"/>
            <w:tcBorders>
              <w:bottom w:val="single" w:sz="12" w:space="0" w:color="auto"/>
            </w:tcBorders>
            <w:shd w:val="clear" w:color="auto" w:fill="auto"/>
          </w:tcPr>
          <w:p w14:paraId="4C8388D7" w14:textId="0FE5ADB0" w:rsidR="00FF5429" w:rsidRPr="00983C1E" w:rsidRDefault="00FF5429" w:rsidP="00FF5429">
            <w:pPr>
              <w:spacing w:before="40" w:after="120"/>
            </w:pPr>
            <w:r w:rsidRPr="00983C1E">
              <w:t>Uzbekistán</w:t>
            </w:r>
          </w:p>
        </w:tc>
        <w:tc>
          <w:tcPr>
            <w:tcW w:w="5396" w:type="dxa"/>
            <w:tcBorders>
              <w:bottom w:val="single" w:sz="12" w:space="0" w:color="auto"/>
            </w:tcBorders>
            <w:shd w:val="clear" w:color="auto" w:fill="auto"/>
          </w:tcPr>
          <w:p w14:paraId="6D25858E" w14:textId="7944F45A" w:rsidR="00FF5429" w:rsidRPr="00983C1E" w:rsidRDefault="00FF5429" w:rsidP="00FF5429">
            <w:pPr>
              <w:spacing w:before="40" w:after="120"/>
            </w:pPr>
            <w:r w:rsidRPr="00983C1E">
              <w:t>Informes periódicos 13º y 14º combinados, que debían presentarse en 2022, presentados en 2022 (</w:t>
            </w:r>
            <w:hyperlink r:id="rId45" w:history="1">
              <w:r w:rsidRPr="00983C1E">
                <w:rPr>
                  <w:rStyle w:val="Hipervnculo"/>
                </w:rPr>
                <w:t>CERD/C/UZB/13-14</w:t>
              </w:r>
            </w:hyperlink>
            <w:r w:rsidRPr="00983C1E">
              <w:t>)</w:t>
            </w:r>
          </w:p>
        </w:tc>
      </w:tr>
    </w:tbl>
    <w:p w14:paraId="2D791303" w14:textId="77777777" w:rsidR="00FF5429" w:rsidRPr="00983C1E" w:rsidRDefault="00FF5429" w:rsidP="00FF5429">
      <w:pPr>
        <w:pStyle w:val="SingleTxtG"/>
        <w:spacing w:before="120" w:after="240"/>
        <w:ind w:firstLine="170"/>
        <w:rPr>
          <w:sz w:val="18"/>
          <w:szCs w:val="18"/>
        </w:rPr>
      </w:pPr>
      <w:r w:rsidRPr="00983C1E">
        <w:rPr>
          <w:i/>
          <w:iCs/>
          <w:sz w:val="18"/>
          <w:szCs w:val="18"/>
          <w:vertAlign w:val="superscript"/>
        </w:rPr>
        <w:t>a</w:t>
      </w:r>
      <w:r w:rsidRPr="00983C1E">
        <w:rPr>
          <w:i/>
          <w:iCs/>
          <w:sz w:val="18"/>
          <w:szCs w:val="18"/>
        </w:rPr>
        <w:t xml:space="preserve">  </w:t>
      </w:r>
      <w:r w:rsidRPr="00983C1E">
        <w:rPr>
          <w:sz w:val="18"/>
          <w:szCs w:val="18"/>
        </w:rPr>
        <w:t>Examen del Comité previsto en su 11</w:t>
      </w:r>
      <w:r>
        <w:rPr>
          <w:sz w:val="18"/>
          <w:szCs w:val="18"/>
        </w:rPr>
        <w:t>4º</w:t>
      </w:r>
      <w:r w:rsidRPr="00983C1E">
        <w:rPr>
          <w:sz w:val="18"/>
          <w:szCs w:val="18"/>
        </w:rPr>
        <w:t xml:space="preserve"> período de sesiones.</w:t>
      </w:r>
    </w:p>
    <w:p w14:paraId="18DB1CA1" w14:textId="77777777" w:rsidR="00FF5429" w:rsidRPr="00983C1E" w:rsidRDefault="00FF5429" w:rsidP="00FF5429">
      <w:pPr>
        <w:pStyle w:val="Ttulo1"/>
        <w:rPr>
          <w:bCs/>
          <w:lang w:val="es-ES"/>
        </w:rPr>
      </w:pPr>
      <w:r w:rsidRPr="00983C1E">
        <w:rPr>
          <w:bCs/>
          <w:lang w:val="es-ES"/>
        </w:rPr>
        <w:t>Cuadro 2</w:t>
      </w:r>
    </w:p>
    <w:p w14:paraId="28E60B5B" w14:textId="77777777" w:rsidR="00FF5429" w:rsidRPr="00983C1E" w:rsidRDefault="00FF5429" w:rsidP="00FF5429">
      <w:pPr>
        <w:pStyle w:val="SingleTxtG"/>
        <w:keepNext/>
        <w:jc w:val="left"/>
        <w:rPr>
          <w:b/>
          <w:bCs/>
        </w:rPr>
      </w:pPr>
      <w:r w:rsidRPr="00983C1E">
        <w:rPr>
          <w:b/>
          <w:bCs/>
        </w:rPr>
        <w:t>Estados partes con informes pendientes de presentación</w:t>
      </w:r>
    </w:p>
    <w:tbl>
      <w:tblPr>
        <w:tblW w:w="0" w:type="auto"/>
        <w:tblInd w:w="1134" w:type="dxa"/>
        <w:tblBorders>
          <w:top w:val="single" w:sz="4" w:space="0" w:color="auto"/>
        </w:tblBorders>
        <w:tblLayout w:type="fixed"/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1701"/>
        <w:gridCol w:w="3590"/>
        <w:gridCol w:w="2079"/>
      </w:tblGrid>
      <w:tr w:rsidR="00FF5429" w:rsidRPr="00983C1E" w14:paraId="1FF68871" w14:textId="77777777" w:rsidTr="00BB3266">
        <w:trPr>
          <w:trHeight w:val="240"/>
          <w:tblHeader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C4E64BF" w14:textId="77777777" w:rsidR="00FF5429" w:rsidRPr="00983C1E" w:rsidRDefault="00FF5429" w:rsidP="00BB3266">
            <w:pPr>
              <w:spacing w:before="80" w:after="80" w:line="200" w:lineRule="exact"/>
              <w:rPr>
                <w:i/>
                <w:sz w:val="16"/>
              </w:rPr>
            </w:pPr>
            <w:bookmarkStart w:id="0" w:name="_Hlk170742344"/>
            <w:r w:rsidRPr="00983C1E">
              <w:rPr>
                <w:i/>
                <w:sz w:val="16"/>
              </w:rPr>
              <w:t>Estado parte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7BC031" w14:textId="77777777" w:rsidR="00FF5429" w:rsidRPr="00983C1E" w:rsidRDefault="00FF5429" w:rsidP="00BB3266">
            <w:pPr>
              <w:spacing w:before="80" w:after="80" w:line="200" w:lineRule="exact"/>
              <w:rPr>
                <w:i/>
                <w:sz w:val="16"/>
              </w:rPr>
            </w:pPr>
            <w:r w:rsidRPr="00983C1E">
              <w:rPr>
                <w:i/>
                <w:sz w:val="16"/>
              </w:rPr>
              <w:t>Informe pendiente</w:t>
            </w:r>
          </w:p>
        </w:tc>
        <w:tc>
          <w:tcPr>
            <w:tcW w:w="20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tcMar>
              <w:right w:w="0" w:type="dxa"/>
            </w:tcMar>
            <w:vAlign w:val="bottom"/>
          </w:tcPr>
          <w:p w14:paraId="5488D23E" w14:textId="77777777" w:rsidR="00FF5429" w:rsidRPr="00983C1E" w:rsidRDefault="00FF5429" w:rsidP="00BB3266">
            <w:pPr>
              <w:spacing w:before="80" w:after="80" w:line="200" w:lineRule="exact"/>
              <w:rPr>
                <w:i/>
                <w:sz w:val="16"/>
              </w:rPr>
            </w:pPr>
            <w:r w:rsidRPr="00983C1E">
              <w:rPr>
                <w:i/>
                <w:sz w:val="16"/>
              </w:rPr>
              <w:t>Fecha en que debía presentarse</w:t>
            </w:r>
          </w:p>
        </w:tc>
      </w:tr>
      <w:tr w:rsidR="00FF5429" w:rsidRPr="00983C1E" w14:paraId="13B0980A" w14:textId="77777777" w:rsidTr="00BB3266">
        <w:trPr>
          <w:trHeight w:hRule="exact" w:val="113"/>
          <w:tblHeader/>
        </w:trPr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</w:tcPr>
          <w:p w14:paraId="4FDD0A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tcBorders>
              <w:top w:val="single" w:sz="12" w:space="0" w:color="auto"/>
            </w:tcBorders>
            <w:shd w:val="clear" w:color="auto" w:fill="auto"/>
          </w:tcPr>
          <w:p w14:paraId="6DE6CED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2079" w:type="dxa"/>
            <w:tcBorders>
              <w:top w:val="single" w:sz="12" w:space="0" w:color="auto"/>
            </w:tcBorders>
            <w:shd w:val="clear" w:color="auto" w:fill="auto"/>
            <w:tcMar>
              <w:right w:w="0" w:type="dxa"/>
            </w:tcMar>
          </w:tcPr>
          <w:p w14:paraId="4A9A11FB" w14:textId="77777777" w:rsidR="00FF5429" w:rsidRPr="00983C1E" w:rsidRDefault="00FF5429" w:rsidP="00BB3266">
            <w:pPr>
              <w:spacing w:before="40" w:after="120"/>
            </w:pPr>
          </w:p>
        </w:tc>
      </w:tr>
      <w:tr w:rsidR="00FF5429" w:rsidRPr="00983C1E" w:rsidDel="00026CB5" w14:paraId="34C4E66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8C5608A" w14:textId="77777777" w:rsidR="00FF5429" w:rsidRPr="00983C1E" w:rsidRDefault="00FF5429" w:rsidP="00BB3266">
            <w:pPr>
              <w:spacing w:before="40" w:after="120"/>
            </w:pPr>
            <w:r w:rsidRPr="00983C1E">
              <w:t>Andorra</w:t>
            </w:r>
          </w:p>
        </w:tc>
        <w:tc>
          <w:tcPr>
            <w:tcW w:w="3590" w:type="dxa"/>
            <w:shd w:val="clear" w:color="auto" w:fill="auto"/>
          </w:tcPr>
          <w:p w14:paraId="47159514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7º y 8º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204FF5A" w14:textId="77777777" w:rsidR="00FF5429" w:rsidRPr="00983C1E" w:rsidRDefault="00FF5429" w:rsidP="00BB3266">
            <w:pPr>
              <w:spacing w:before="40" w:after="120"/>
            </w:pPr>
            <w:r w:rsidRPr="00983C1E">
              <w:t>22 de octubre de 2023</w:t>
            </w:r>
          </w:p>
        </w:tc>
      </w:tr>
      <w:tr w:rsidR="00FF5429" w:rsidRPr="00983C1E" w:rsidDel="00026CB5" w14:paraId="28F3AAF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0C8CF6C" w14:textId="77777777" w:rsidR="00FF5429" w:rsidRPr="00983C1E" w:rsidRDefault="00FF5429" w:rsidP="00BB3266">
            <w:pPr>
              <w:spacing w:before="40" w:after="120"/>
            </w:pPr>
            <w:r w:rsidRPr="00983C1E">
              <w:t>Angola</w:t>
            </w:r>
          </w:p>
        </w:tc>
        <w:tc>
          <w:tcPr>
            <w:tcW w:w="3590" w:type="dxa"/>
            <w:shd w:val="clear" w:color="auto" w:fill="auto"/>
          </w:tcPr>
          <w:p w14:paraId="32CA2452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FE03F93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2020</w:t>
            </w:r>
          </w:p>
        </w:tc>
      </w:tr>
      <w:tr w:rsidR="00FF5429" w:rsidRPr="00983C1E" w:rsidDel="00026CB5" w14:paraId="5D00884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6F22BD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388CD75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23EC461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2022</w:t>
            </w:r>
          </w:p>
        </w:tc>
      </w:tr>
      <w:tr w:rsidR="00FF5429" w:rsidRPr="00983C1E" w:rsidDel="00026CB5" w14:paraId="3125BF9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878F57A" w14:textId="77777777" w:rsidR="00FF5429" w:rsidRPr="00983C1E" w:rsidRDefault="00FF5429" w:rsidP="00BB3266">
            <w:pPr>
              <w:spacing w:before="40" w:after="120"/>
            </w:pPr>
            <w:r w:rsidRPr="00983C1E">
              <w:t>Antigua y Barbuda</w:t>
            </w:r>
          </w:p>
        </w:tc>
        <w:tc>
          <w:tcPr>
            <w:tcW w:w="3590" w:type="dxa"/>
            <w:shd w:val="clear" w:color="auto" w:fill="auto"/>
          </w:tcPr>
          <w:p w14:paraId="536E3E35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10º y 11º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555EE1" w14:textId="77777777" w:rsidR="00FF5429" w:rsidRPr="00983C1E" w:rsidRDefault="00FF5429" w:rsidP="00BB3266">
            <w:pPr>
              <w:spacing w:before="40" w:after="120"/>
            </w:pPr>
            <w:r w:rsidRPr="00983C1E">
              <w:t>24 de noviembre de 2009</w:t>
            </w:r>
          </w:p>
        </w:tc>
      </w:tr>
      <w:tr w:rsidR="00FF5429" w:rsidRPr="00983C1E" w:rsidDel="00026CB5" w14:paraId="4EB5BF0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0340C9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7D43661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336F72F" w14:textId="77777777" w:rsidR="00FF5429" w:rsidRPr="00983C1E" w:rsidRDefault="00FF5429" w:rsidP="00BB3266">
            <w:pPr>
              <w:spacing w:before="40" w:after="120"/>
            </w:pPr>
            <w:r w:rsidRPr="00983C1E">
              <w:t>24 de noviembre de 2011</w:t>
            </w:r>
          </w:p>
        </w:tc>
      </w:tr>
      <w:tr w:rsidR="00FF5429" w:rsidRPr="00983C1E" w:rsidDel="00026CB5" w14:paraId="16F024D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6D900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F3A8639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33C2F51" w14:textId="77777777" w:rsidR="00FF5429" w:rsidRPr="00983C1E" w:rsidRDefault="00FF5429" w:rsidP="00BB3266">
            <w:pPr>
              <w:spacing w:before="40" w:after="120"/>
            </w:pPr>
            <w:r w:rsidRPr="00983C1E">
              <w:t>24 de noviembre de 2013</w:t>
            </w:r>
          </w:p>
        </w:tc>
      </w:tr>
      <w:tr w:rsidR="00FF5429" w:rsidRPr="00983C1E" w:rsidDel="00026CB5" w14:paraId="1A244CB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5C34ED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0B34633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898D4B0" w14:textId="77777777" w:rsidR="00FF5429" w:rsidRPr="00983C1E" w:rsidRDefault="00FF5429" w:rsidP="00BB3266">
            <w:pPr>
              <w:spacing w:before="40" w:after="120"/>
            </w:pPr>
            <w:r w:rsidRPr="00983C1E">
              <w:t>24 de noviembre de 2015</w:t>
            </w:r>
          </w:p>
        </w:tc>
      </w:tr>
      <w:tr w:rsidR="00FF5429" w:rsidRPr="00983C1E" w:rsidDel="00026CB5" w14:paraId="741B388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D9EDEC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2D4F572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ED8F426" w14:textId="77777777" w:rsidR="00FF5429" w:rsidRPr="00983C1E" w:rsidRDefault="00FF5429" w:rsidP="00BB3266">
            <w:pPr>
              <w:spacing w:before="40" w:after="120"/>
            </w:pPr>
            <w:r w:rsidRPr="00983C1E">
              <w:t>24 de noviembre de 2017</w:t>
            </w:r>
          </w:p>
        </w:tc>
      </w:tr>
      <w:tr w:rsidR="00FF5429" w:rsidRPr="00983C1E" w:rsidDel="00026CB5" w14:paraId="1CDC1E3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355AF3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92FFF7E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6939D2" w14:textId="77777777" w:rsidR="00FF5429" w:rsidRPr="00983C1E" w:rsidRDefault="00FF5429" w:rsidP="00BB3266">
            <w:pPr>
              <w:spacing w:before="40" w:after="120"/>
            </w:pPr>
            <w:r w:rsidRPr="00983C1E">
              <w:t>24 de noviembre de 2019</w:t>
            </w:r>
          </w:p>
        </w:tc>
      </w:tr>
      <w:tr w:rsidR="00FF5429" w:rsidRPr="00983C1E" w:rsidDel="00026CB5" w14:paraId="3CF7854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37FA6D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2FE91C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00EA5B3" w14:textId="77777777" w:rsidR="00FF5429" w:rsidRPr="00983C1E" w:rsidRDefault="00FF5429" w:rsidP="00BB3266">
            <w:pPr>
              <w:spacing w:before="40" w:after="120"/>
            </w:pPr>
            <w:r w:rsidRPr="00983C1E">
              <w:t>24 de noviembre de 2021</w:t>
            </w:r>
          </w:p>
        </w:tc>
      </w:tr>
      <w:tr w:rsidR="00FF5429" w:rsidRPr="00983C1E" w:rsidDel="00026CB5" w14:paraId="03AF71C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EC149B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836BA0A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68BFE81" w14:textId="77777777" w:rsidR="00FF5429" w:rsidRPr="00983C1E" w:rsidRDefault="00FF5429" w:rsidP="00BB3266">
            <w:pPr>
              <w:spacing w:before="40" w:after="120"/>
            </w:pPr>
            <w:r w:rsidRPr="00983C1E">
              <w:t>24 de noviembre de 2023</w:t>
            </w:r>
          </w:p>
        </w:tc>
      </w:tr>
      <w:tr w:rsidR="00FF5429" w:rsidRPr="00983C1E" w:rsidDel="00026CB5" w14:paraId="088BF20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CACD41A" w14:textId="77777777" w:rsidR="00FF5429" w:rsidRPr="00983C1E" w:rsidRDefault="00FF5429" w:rsidP="00BB3266">
            <w:pPr>
              <w:spacing w:before="40" w:after="120"/>
            </w:pPr>
            <w:r w:rsidRPr="00983C1E">
              <w:lastRenderedPageBreak/>
              <w:t>Argelia</w:t>
            </w:r>
          </w:p>
        </w:tc>
        <w:tc>
          <w:tcPr>
            <w:tcW w:w="3590" w:type="dxa"/>
            <w:shd w:val="clear" w:color="auto" w:fill="auto"/>
          </w:tcPr>
          <w:p w14:paraId="0D51F078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22º a 24º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B82EB5C" w14:textId="77777777" w:rsidR="00FF5429" w:rsidRPr="00983C1E" w:rsidRDefault="00FF5429" w:rsidP="00BB3266">
            <w:pPr>
              <w:spacing w:before="40" w:after="120"/>
            </w:pPr>
            <w:r w:rsidRPr="00983C1E">
              <w:t>15 de marzo de 2021</w:t>
            </w:r>
          </w:p>
        </w:tc>
      </w:tr>
      <w:tr w:rsidR="00FF5429" w:rsidRPr="00983C1E" w:rsidDel="00026CB5" w14:paraId="03148D6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BCFD21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EBB0834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836A2E9" w14:textId="77777777" w:rsidR="00FF5429" w:rsidRPr="00983C1E" w:rsidRDefault="00FF5429" w:rsidP="00BB3266">
            <w:pPr>
              <w:spacing w:before="40" w:after="120"/>
            </w:pPr>
            <w:r w:rsidRPr="00983C1E">
              <w:t>15 de marzo de 2023</w:t>
            </w:r>
          </w:p>
        </w:tc>
      </w:tr>
      <w:tr w:rsidR="00FF5429" w:rsidRPr="00983C1E" w:rsidDel="00026CB5" w14:paraId="39A03E2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816A34" w14:textId="77777777" w:rsidR="00FF5429" w:rsidRPr="00983C1E" w:rsidRDefault="00FF5429" w:rsidP="00BB3266">
            <w:pPr>
              <w:spacing w:before="40" w:after="120"/>
            </w:pPr>
            <w:r w:rsidRPr="00983C1E">
              <w:t>Australia</w:t>
            </w:r>
          </w:p>
        </w:tc>
        <w:tc>
          <w:tcPr>
            <w:tcW w:w="3590" w:type="dxa"/>
            <w:shd w:val="clear" w:color="auto" w:fill="auto"/>
          </w:tcPr>
          <w:p w14:paraId="6DD43929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21º y 22º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1A1DCCC" w14:textId="77777777" w:rsidR="00FF5429" w:rsidRPr="00983C1E" w:rsidRDefault="00FF5429" w:rsidP="00BB3266">
            <w:pPr>
              <w:spacing w:before="40" w:after="120"/>
            </w:pPr>
            <w:r w:rsidRPr="00983C1E">
              <w:t>30 de octubre de 2020</w:t>
            </w:r>
          </w:p>
        </w:tc>
      </w:tr>
      <w:tr w:rsidR="00FF5429" w:rsidRPr="00983C1E" w:rsidDel="00026CB5" w14:paraId="6F72C36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37E037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456C2BF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F79D1CF" w14:textId="77777777" w:rsidR="00FF5429" w:rsidRPr="00983C1E" w:rsidRDefault="00FF5429" w:rsidP="00BB3266">
            <w:pPr>
              <w:spacing w:before="40" w:after="120"/>
            </w:pPr>
            <w:r w:rsidRPr="00983C1E">
              <w:t>30 de octubre de 2022</w:t>
            </w:r>
          </w:p>
        </w:tc>
      </w:tr>
      <w:tr w:rsidR="00FF5429" w:rsidRPr="00983C1E" w:rsidDel="00026CB5" w14:paraId="376A937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0BFDC2E" w14:textId="77777777" w:rsidR="00FF5429" w:rsidRPr="00983C1E" w:rsidRDefault="00FF5429" w:rsidP="00BB3266">
            <w:pPr>
              <w:spacing w:before="40" w:after="120"/>
            </w:pPr>
            <w:r w:rsidRPr="00983C1E">
              <w:t>Austria</w:t>
            </w:r>
          </w:p>
        </w:tc>
        <w:tc>
          <w:tcPr>
            <w:tcW w:w="3590" w:type="dxa"/>
            <w:shd w:val="clear" w:color="auto" w:fill="auto"/>
          </w:tcPr>
          <w:p w14:paraId="7B6E915F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21º y 22º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BCBE059" w14:textId="77777777" w:rsidR="00FF5429" w:rsidRPr="00983C1E" w:rsidRDefault="00FF5429" w:rsidP="00BB3266">
            <w:pPr>
              <w:spacing w:before="40" w:after="120"/>
            </w:pPr>
            <w:r w:rsidRPr="00983C1E">
              <w:t>8 de junio de 2015</w:t>
            </w:r>
          </w:p>
        </w:tc>
      </w:tr>
      <w:tr w:rsidR="00FF5429" w:rsidRPr="00983C1E" w:rsidDel="00026CB5" w14:paraId="1D7ABAD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EA833F8" w14:textId="77777777" w:rsidR="00FF5429" w:rsidRPr="00983C1E" w:rsidDel="00026CB5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5DE6E9C" w14:textId="77777777" w:rsidR="00FF5429" w:rsidRPr="00983C1E" w:rsidDel="00026CB5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1463562" w14:textId="77777777" w:rsidR="00FF5429" w:rsidRPr="00983C1E" w:rsidDel="00026CB5" w:rsidRDefault="00FF5429" w:rsidP="00BB3266">
            <w:pPr>
              <w:spacing w:before="40" w:after="120"/>
            </w:pPr>
            <w:r w:rsidRPr="00983C1E">
              <w:t>8 de junio de 2017</w:t>
            </w:r>
          </w:p>
        </w:tc>
      </w:tr>
      <w:tr w:rsidR="00FF5429" w:rsidRPr="00983C1E" w:rsidDel="00026CB5" w14:paraId="54F80F3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85F3DA0" w14:textId="77777777" w:rsidR="00FF5429" w:rsidRPr="00983C1E" w:rsidDel="00026CB5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8CBE357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0DD4DA2" w14:textId="77777777" w:rsidR="00FF5429" w:rsidRPr="00983C1E" w:rsidRDefault="00FF5429" w:rsidP="00BB3266">
            <w:pPr>
              <w:spacing w:before="40" w:after="120"/>
            </w:pPr>
            <w:r w:rsidRPr="00983C1E">
              <w:t>8 de junio de 2019</w:t>
            </w:r>
          </w:p>
        </w:tc>
      </w:tr>
      <w:tr w:rsidR="00FF5429" w:rsidRPr="00983C1E" w:rsidDel="00026CB5" w14:paraId="57E1B78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B6BFF14" w14:textId="77777777" w:rsidR="00FF5429" w:rsidRPr="00983C1E" w:rsidDel="00026CB5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9257D28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E3F27AB" w14:textId="77777777" w:rsidR="00FF5429" w:rsidRPr="00983C1E" w:rsidRDefault="00FF5429" w:rsidP="00BB3266">
            <w:pPr>
              <w:spacing w:before="40" w:after="120"/>
            </w:pPr>
            <w:r w:rsidRPr="00983C1E">
              <w:t>8 de junio de 2021</w:t>
            </w:r>
          </w:p>
        </w:tc>
      </w:tr>
      <w:tr w:rsidR="00FF5429" w:rsidRPr="00983C1E" w:rsidDel="00026CB5" w14:paraId="41C7E93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4B230B" w14:textId="77777777" w:rsidR="00FF5429" w:rsidRPr="00983C1E" w:rsidDel="00026CB5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28C24C8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56BC094" w14:textId="77777777" w:rsidR="00FF5429" w:rsidRPr="00983C1E" w:rsidRDefault="00FF5429" w:rsidP="00BB3266">
            <w:pPr>
              <w:spacing w:before="40" w:after="120"/>
            </w:pPr>
            <w:r w:rsidRPr="00983C1E">
              <w:t>8 de junio de 2023</w:t>
            </w:r>
          </w:p>
        </w:tc>
      </w:tr>
      <w:tr w:rsidR="00FF5429" w:rsidRPr="00983C1E" w14:paraId="1EB75DE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4BFCEA" w14:textId="77777777" w:rsidR="00FF5429" w:rsidRPr="00983C1E" w:rsidRDefault="00FF5429" w:rsidP="00BB3266">
            <w:pPr>
              <w:spacing w:before="40" w:after="120"/>
            </w:pPr>
            <w:r w:rsidRPr="00983C1E">
              <w:t>Bahamas</w:t>
            </w:r>
          </w:p>
        </w:tc>
        <w:tc>
          <w:tcPr>
            <w:tcW w:w="3590" w:type="dxa"/>
            <w:shd w:val="clear" w:color="auto" w:fill="auto"/>
          </w:tcPr>
          <w:p w14:paraId="57326D7B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15º y 16º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49EE4AB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2006</w:t>
            </w:r>
          </w:p>
        </w:tc>
      </w:tr>
      <w:tr w:rsidR="00FF5429" w:rsidRPr="00983C1E" w14:paraId="41F1DFD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B9AEC7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16F7BBD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CEAACBF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2008</w:t>
            </w:r>
          </w:p>
        </w:tc>
      </w:tr>
      <w:tr w:rsidR="00FF5429" w:rsidRPr="00983C1E" w14:paraId="151D60F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726541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47542C3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18EFA18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2010</w:t>
            </w:r>
          </w:p>
        </w:tc>
      </w:tr>
      <w:tr w:rsidR="00FF5429" w:rsidRPr="00983C1E" w14:paraId="3BE649B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31D62C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9627874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1B3DB07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2012</w:t>
            </w:r>
          </w:p>
        </w:tc>
      </w:tr>
      <w:tr w:rsidR="00FF5429" w:rsidRPr="00983C1E" w14:paraId="35AA199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CA62DA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E32EA90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25D704D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2014</w:t>
            </w:r>
          </w:p>
        </w:tc>
      </w:tr>
      <w:tr w:rsidR="00FF5429" w:rsidRPr="00983C1E" w14:paraId="3E87F2E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9A43A4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C5C84C5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45E3E46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2016</w:t>
            </w:r>
          </w:p>
        </w:tc>
      </w:tr>
      <w:tr w:rsidR="00FF5429" w:rsidRPr="00983C1E" w14:paraId="15F9E42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07F2C5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9D5C374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8B8008D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2018</w:t>
            </w:r>
          </w:p>
        </w:tc>
      </w:tr>
      <w:tr w:rsidR="00FF5429" w:rsidRPr="00983C1E" w14:paraId="267CB38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EB33DF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D5E1ED7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ED1ECF9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2020</w:t>
            </w:r>
          </w:p>
        </w:tc>
      </w:tr>
      <w:tr w:rsidR="00FF5429" w:rsidRPr="00983C1E" w14:paraId="51CAEE4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9004AE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B463D9F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0B6D9B7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2022</w:t>
            </w:r>
          </w:p>
        </w:tc>
      </w:tr>
      <w:tr w:rsidR="00FF5429" w:rsidRPr="00983C1E" w14:paraId="52C9FDE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24582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A57F1F9" w14:textId="77777777" w:rsidR="00FF5429" w:rsidRPr="00983C1E" w:rsidRDefault="00FF5429" w:rsidP="00BB3266">
            <w:pPr>
              <w:spacing w:before="40" w:after="120"/>
            </w:pPr>
            <w:r w:rsidRPr="00983C1E">
              <w:t>2</w:t>
            </w:r>
            <w:r>
              <w:t>5</w:t>
            </w:r>
            <w:r w:rsidRPr="00983C1E">
              <w:t>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AEA8A57" w14:textId="77777777" w:rsidR="00FF5429" w:rsidRPr="00983C1E" w:rsidRDefault="00FF5429" w:rsidP="00BB3266">
            <w:pPr>
              <w:spacing w:before="40" w:after="120"/>
            </w:pPr>
            <w:r w:rsidRPr="00983C1E">
              <w:t>4 de septiembre de 202</w:t>
            </w:r>
            <w:r>
              <w:t>4</w:t>
            </w:r>
          </w:p>
        </w:tc>
      </w:tr>
      <w:tr w:rsidR="00FF5429" w:rsidRPr="00983C1E" w14:paraId="793EA67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A1D6526" w14:textId="77777777" w:rsidR="00FF5429" w:rsidRPr="00983C1E" w:rsidRDefault="00FF5429" w:rsidP="00BB3266">
            <w:pPr>
              <w:spacing w:before="40" w:after="120"/>
            </w:pPr>
            <w:r w:rsidRPr="00983C1E">
              <w:t>Bangladesh</w:t>
            </w:r>
          </w:p>
        </w:tc>
        <w:tc>
          <w:tcPr>
            <w:tcW w:w="3590" w:type="dxa"/>
            <w:shd w:val="clear" w:color="auto" w:fill="auto"/>
          </w:tcPr>
          <w:p w14:paraId="44BE366D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03AC259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2002</w:t>
            </w:r>
          </w:p>
        </w:tc>
      </w:tr>
      <w:tr w:rsidR="00FF5429" w:rsidRPr="00983C1E" w14:paraId="77F5014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8651F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30460DB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A047478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2004</w:t>
            </w:r>
          </w:p>
        </w:tc>
      </w:tr>
      <w:tr w:rsidR="00FF5429" w:rsidRPr="00983C1E" w14:paraId="7618F31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D3FD26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783EFE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415743B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2006</w:t>
            </w:r>
          </w:p>
        </w:tc>
      </w:tr>
      <w:tr w:rsidR="00FF5429" w:rsidRPr="00983C1E" w14:paraId="23CB25C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632BCB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37E2F43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AE8106E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2008</w:t>
            </w:r>
          </w:p>
        </w:tc>
      </w:tr>
      <w:tr w:rsidR="00FF5429" w:rsidRPr="00983C1E" w14:paraId="6D83A60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375FB2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03093D5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2A4209C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2010</w:t>
            </w:r>
          </w:p>
        </w:tc>
      </w:tr>
      <w:tr w:rsidR="00FF5429" w:rsidRPr="00983C1E" w14:paraId="7CB1C88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E867FC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8E16058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939E277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2012</w:t>
            </w:r>
          </w:p>
        </w:tc>
      </w:tr>
      <w:tr w:rsidR="00FF5429" w:rsidRPr="00983C1E" w14:paraId="10803AB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B676A1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95ED0D9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57EE768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2014</w:t>
            </w:r>
          </w:p>
        </w:tc>
      </w:tr>
      <w:tr w:rsidR="00FF5429" w:rsidRPr="00983C1E" w14:paraId="414DE05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258CE8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3F7E14B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78AC254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2016</w:t>
            </w:r>
          </w:p>
        </w:tc>
      </w:tr>
      <w:tr w:rsidR="00FF5429" w:rsidRPr="00983C1E" w14:paraId="52EA848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3A3480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A104FFA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ED8EC35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2018</w:t>
            </w:r>
          </w:p>
        </w:tc>
      </w:tr>
      <w:tr w:rsidR="00FF5429" w:rsidRPr="00983C1E" w14:paraId="7BCAA6B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EBB9C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3434670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6F1F82D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2020</w:t>
            </w:r>
          </w:p>
        </w:tc>
      </w:tr>
      <w:tr w:rsidR="00FF5429" w:rsidRPr="00983C1E" w14:paraId="1887756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86BC36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9343456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2C8B2FC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2022</w:t>
            </w:r>
          </w:p>
        </w:tc>
      </w:tr>
      <w:tr w:rsidR="00FF5429" w:rsidRPr="00983C1E" w14:paraId="636F484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FAF634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6818958" w14:textId="77777777" w:rsidR="00FF5429" w:rsidRPr="00983C1E" w:rsidRDefault="00FF5429" w:rsidP="00BB3266">
            <w:pPr>
              <w:spacing w:before="40" w:after="120"/>
            </w:pPr>
            <w:r>
              <w:t>2</w:t>
            </w:r>
            <w:r w:rsidRPr="00983C1E">
              <w:t>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7EBEEC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202</w:t>
            </w:r>
            <w:r>
              <w:t>4</w:t>
            </w:r>
          </w:p>
        </w:tc>
      </w:tr>
      <w:tr w:rsidR="00FF5429" w:rsidRPr="00983C1E" w14:paraId="07A4068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F350F95" w14:textId="77777777" w:rsidR="00FF5429" w:rsidRPr="00983C1E" w:rsidRDefault="00FF5429" w:rsidP="00BB3266">
            <w:pPr>
              <w:spacing w:before="40" w:after="120"/>
            </w:pPr>
            <w:r w:rsidRPr="00983C1E">
              <w:t>Barbados</w:t>
            </w:r>
          </w:p>
        </w:tc>
        <w:tc>
          <w:tcPr>
            <w:tcW w:w="3590" w:type="dxa"/>
            <w:shd w:val="clear" w:color="auto" w:fill="auto"/>
          </w:tcPr>
          <w:p w14:paraId="71A392A7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17º y 18º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3E1478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2007</w:t>
            </w:r>
          </w:p>
        </w:tc>
      </w:tr>
      <w:tr w:rsidR="00FF5429" w:rsidRPr="00983C1E" w14:paraId="2A94BA5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A9C299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F43B95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B9E7FAC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2009</w:t>
            </w:r>
          </w:p>
        </w:tc>
      </w:tr>
      <w:tr w:rsidR="00FF5429" w:rsidRPr="00983C1E" w14:paraId="7ED9362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6BD285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1C18D2A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9514BE4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2011</w:t>
            </w:r>
          </w:p>
        </w:tc>
      </w:tr>
      <w:tr w:rsidR="00FF5429" w:rsidRPr="00983C1E" w14:paraId="20469F8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E00601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F7278F8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5978143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2013</w:t>
            </w:r>
          </w:p>
        </w:tc>
      </w:tr>
      <w:tr w:rsidR="00FF5429" w:rsidRPr="00983C1E" w14:paraId="5E77CA9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0632D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D37716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68C4675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2015</w:t>
            </w:r>
          </w:p>
        </w:tc>
      </w:tr>
      <w:tr w:rsidR="00FF5429" w:rsidRPr="00983C1E" w14:paraId="6D98073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4A33B9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5324062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3DCEDB5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2017</w:t>
            </w:r>
          </w:p>
        </w:tc>
      </w:tr>
      <w:tr w:rsidR="00FF5429" w:rsidRPr="00983C1E" w14:paraId="1506785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C59368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58E7EFE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6AA7991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2019</w:t>
            </w:r>
          </w:p>
        </w:tc>
      </w:tr>
      <w:tr w:rsidR="00FF5429" w:rsidRPr="00983C1E" w14:paraId="509E07F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4441C3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3FC408E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F454CBE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2021</w:t>
            </w:r>
          </w:p>
        </w:tc>
      </w:tr>
      <w:tr w:rsidR="00FF5429" w:rsidRPr="00983C1E" w14:paraId="3191B12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9A45AC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13B9283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57055A0" w14:textId="77777777" w:rsidR="00FF5429" w:rsidRPr="00983C1E" w:rsidRDefault="00FF5429" w:rsidP="00BB3266">
            <w:pPr>
              <w:spacing w:before="40" w:after="120"/>
            </w:pPr>
            <w:r w:rsidRPr="00983C1E">
              <w:t>8 de diciembre de 2023</w:t>
            </w:r>
          </w:p>
        </w:tc>
      </w:tr>
      <w:tr w:rsidR="00FF5429" w:rsidRPr="00983C1E" w14:paraId="286D858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D45A000" w14:textId="77777777" w:rsidR="00FF5429" w:rsidRPr="00983C1E" w:rsidRDefault="00FF5429" w:rsidP="00BB3266">
            <w:pPr>
              <w:spacing w:before="40" w:after="120"/>
            </w:pPr>
            <w:r w:rsidRPr="00983C1E">
              <w:t>Belice</w:t>
            </w:r>
          </w:p>
        </w:tc>
        <w:tc>
          <w:tcPr>
            <w:tcW w:w="3590" w:type="dxa"/>
            <w:shd w:val="clear" w:color="auto" w:fill="auto"/>
          </w:tcPr>
          <w:p w14:paraId="3317E562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6C7C216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2002</w:t>
            </w:r>
          </w:p>
        </w:tc>
      </w:tr>
      <w:tr w:rsidR="00FF5429" w:rsidRPr="00983C1E" w14:paraId="03BB341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CA88D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9471C7D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81CCB96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2004</w:t>
            </w:r>
          </w:p>
        </w:tc>
      </w:tr>
      <w:tr w:rsidR="00FF5429" w:rsidRPr="00983C1E" w14:paraId="4E85EE5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FC99D0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49A3DD5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C42ECDF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2006</w:t>
            </w:r>
          </w:p>
        </w:tc>
      </w:tr>
      <w:tr w:rsidR="00FF5429" w:rsidRPr="00983C1E" w14:paraId="3923018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3157CD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A61FF0B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C822DC7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2008</w:t>
            </w:r>
          </w:p>
        </w:tc>
      </w:tr>
      <w:tr w:rsidR="00FF5429" w:rsidRPr="00983C1E" w14:paraId="0413CBB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EFEC13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E47D3D1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495DB89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2010</w:t>
            </w:r>
          </w:p>
        </w:tc>
      </w:tr>
      <w:tr w:rsidR="00FF5429" w:rsidRPr="00983C1E" w14:paraId="3ECC988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67C21F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3302126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874AAE3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2012</w:t>
            </w:r>
          </w:p>
        </w:tc>
      </w:tr>
      <w:tr w:rsidR="00FF5429" w:rsidRPr="00983C1E" w14:paraId="094B120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A03AF7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A6EFB7E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B2B809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2014</w:t>
            </w:r>
          </w:p>
        </w:tc>
      </w:tr>
      <w:tr w:rsidR="00FF5429" w:rsidRPr="00983C1E" w14:paraId="5B5E0A8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FFE76F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025FFCE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CD325CD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2016</w:t>
            </w:r>
          </w:p>
        </w:tc>
      </w:tr>
      <w:tr w:rsidR="00FF5429" w:rsidRPr="00983C1E" w14:paraId="12F71D5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1C5E7B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056D35C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DF74AA2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2018</w:t>
            </w:r>
          </w:p>
        </w:tc>
      </w:tr>
      <w:tr w:rsidR="00FF5429" w:rsidRPr="00983C1E" w14:paraId="7FAA87C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2E640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7BF77CB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7638322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2020</w:t>
            </w:r>
          </w:p>
        </w:tc>
      </w:tr>
      <w:tr w:rsidR="00FF5429" w:rsidRPr="00983C1E" w14:paraId="3EB7749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2750E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B589580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06C1D94" w14:textId="77777777" w:rsidR="00FF5429" w:rsidRPr="00983C1E" w:rsidRDefault="00FF5429" w:rsidP="00BB3266">
            <w:pPr>
              <w:spacing w:before="40" w:after="120"/>
            </w:pPr>
            <w:r w:rsidRPr="00983C1E">
              <w:t>14 de diciembre de 2022</w:t>
            </w:r>
          </w:p>
        </w:tc>
      </w:tr>
      <w:tr w:rsidR="00FF5429" w:rsidRPr="00983C1E" w14:paraId="6945163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F004C5A" w14:textId="77777777" w:rsidR="00FF5429" w:rsidRPr="00983C1E" w:rsidRDefault="00FF5429" w:rsidP="00BB3266">
            <w:pPr>
              <w:spacing w:before="40" w:after="120"/>
            </w:pPr>
            <w:r w:rsidRPr="00983C1E">
              <w:t>Cabo Verde</w:t>
            </w:r>
          </w:p>
        </w:tc>
        <w:tc>
          <w:tcPr>
            <w:tcW w:w="3590" w:type="dxa"/>
            <w:shd w:val="clear" w:color="auto" w:fill="auto"/>
          </w:tcPr>
          <w:p w14:paraId="697DD276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13º y 14º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AFFFACC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2006</w:t>
            </w:r>
          </w:p>
        </w:tc>
      </w:tr>
      <w:tr w:rsidR="00FF5429" w:rsidRPr="00983C1E" w14:paraId="34AAC58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72E97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5745D9E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C383DE2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2008</w:t>
            </w:r>
          </w:p>
        </w:tc>
      </w:tr>
      <w:tr w:rsidR="00FF5429" w:rsidRPr="00983C1E" w14:paraId="1503016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6683E8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834B31D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8C83E18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2010</w:t>
            </w:r>
          </w:p>
        </w:tc>
      </w:tr>
      <w:tr w:rsidR="00FF5429" w:rsidRPr="00983C1E" w14:paraId="494609F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F59885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D11741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875C652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2012</w:t>
            </w:r>
          </w:p>
        </w:tc>
      </w:tr>
      <w:tr w:rsidR="00FF5429" w:rsidRPr="00983C1E" w14:paraId="1C2AAAA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EF9EC5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4ED106F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59C6710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2014</w:t>
            </w:r>
          </w:p>
        </w:tc>
      </w:tr>
      <w:tr w:rsidR="00FF5429" w:rsidRPr="00983C1E" w14:paraId="1A32D20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BE19A5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8EAD500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3FA08DD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2016</w:t>
            </w:r>
          </w:p>
        </w:tc>
      </w:tr>
      <w:tr w:rsidR="00FF5429" w:rsidRPr="00983C1E" w14:paraId="31EBFF7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AB0959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368628E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699B61A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2018</w:t>
            </w:r>
          </w:p>
        </w:tc>
      </w:tr>
      <w:tr w:rsidR="00FF5429" w:rsidRPr="00983C1E" w14:paraId="3C0BF68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5B3D03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E47CE56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3C3727D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2020</w:t>
            </w:r>
          </w:p>
        </w:tc>
      </w:tr>
      <w:tr w:rsidR="00FF5429" w:rsidRPr="00983C1E" w14:paraId="00F0DB2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1FE9AE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F8A3ACF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4FEE054" w14:textId="77777777" w:rsidR="00FF5429" w:rsidRPr="00983C1E" w:rsidRDefault="00FF5429" w:rsidP="00BB3266">
            <w:pPr>
              <w:spacing w:before="40" w:after="120"/>
            </w:pPr>
            <w:r w:rsidRPr="00983C1E">
              <w:t>2 de noviembre de 2022</w:t>
            </w:r>
          </w:p>
        </w:tc>
      </w:tr>
      <w:tr w:rsidR="00FF5429" w:rsidRPr="00983C1E" w14:paraId="45D5674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313F21C" w14:textId="77777777" w:rsidR="00FF5429" w:rsidRPr="00983C1E" w:rsidRDefault="00FF5429" w:rsidP="00BB3266">
            <w:pPr>
              <w:spacing w:before="40" w:after="120"/>
            </w:pPr>
            <w:r w:rsidRPr="00983C1E">
              <w:t>Canadá</w:t>
            </w:r>
          </w:p>
        </w:tc>
        <w:tc>
          <w:tcPr>
            <w:tcW w:w="3590" w:type="dxa"/>
            <w:shd w:val="clear" w:color="auto" w:fill="auto"/>
          </w:tcPr>
          <w:p w14:paraId="1F3BE395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24º y 25º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7968E14" w14:textId="77777777" w:rsidR="00FF5429" w:rsidRPr="00983C1E" w:rsidRDefault="00FF5429" w:rsidP="00BB3266">
            <w:pPr>
              <w:spacing w:before="40" w:after="120"/>
            </w:pPr>
            <w:r w:rsidRPr="00983C1E">
              <w:t>15 de noviembre de 2021</w:t>
            </w:r>
          </w:p>
        </w:tc>
      </w:tr>
      <w:tr w:rsidR="00FF5429" w:rsidRPr="00983C1E" w14:paraId="09261EC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6E7CE0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5D7EE70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7E2F6E2" w14:textId="77777777" w:rsidR="00FF5429" w:rsidRPr="00983C1E" w:rsidRDefault="00FF5429" w:rsidP="00BB3266">
            <w:pPr>
              <w:spacing w:before="40" w:after="120"/>
            </w:pPr>
            <w:r w:rsidRPr="00983C1E">
              <w:t>15 de noviembre de 2023</w:t>
            </w:r>
          </w:p>
        </w:tc>
      </w:tr>
      <w:tr w:rsidR="00FF5429" w:rsidRPr="00983C1E" w14:paraId="480374F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677C0F7" w14:textId="77777777" w:rsidR="00FF5429" w:rsidRPr="00983C1E" w:rsidRDefault="00FF5429" w:rsidP="00BB3266">
            <w:pPr>
              <w:spacing w:before="40" w:after="120"/>
            </w:pPr>
            <w:r w:rsidRPr="00BD5593">
              <w:t>Chad</w:t>
            </w:r>
          </w:p>
        </w:tc>
        <w:tc>
          <w:tcPr>
            <w:tcW w:w="3590" w:type="dxa"/>
            <w:shd w:val="clear" w:color="auto" w:fill="auto"/>
          </w:tcPr>
          <w:p w14:paraId="0B32833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19º y 20º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DFE93C" w14:textId="77777777" w:rsidR="00FF5429" w:rsidRPr="00983C1E" w:rsidRDefault="00FF5429" w:rsidP="00BB3266">
            <w:pPr>
              <w:spacing w:before="40" w:after="120"/>
            </w:pPr>
            <w:r w:rsidRPr="00983C1E">
              <w:t>16 de septiembre de 2016</w:t>
            </w:r>
          </w:p>
        </w:tc>
      </w:tr>
      <w:tr w:rsidR="00FF5429" w:rsidRPr="00983C1E" w14:paraId="5C1CD52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7AC181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0248F02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58F0E1B" w14:textId="77777777" w:rsidR="00FF5429" w:rsidRPr="00983C1E" w:rsidRDefault="00FF5429" w:rsidP="00BB3266">
            <w:pPr>
              <w:spacing w:before="40" w:after="120"/>
            </w:pPr>
            <w:r w:rsidRPr="00983C1E">
              <w:t>16 de septiembre de 2018</w:t>
            </w:r>
          </w:p>
        </w:tc>
      </w:tr>
      <w:tr w:rsidR="00FF5429" w:rsidRPr="00983C1E" w14:paraId="060D1F9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92963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3D91469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9F0CD9E" w14:textId="77777777" w:rsidR="00FF5429" w:rsidRPr="00983C1E" w:rsidRDefault="00FF5429" w:rsidP="00BB3266">
            <w:pPr>
              <w:spacing w:before="40" w:after="120"/>
            </w:pPr>
            <w:r w:rsidRPr="00983C1E">
              <w:t>16 de septiembre de 2020</w:t>
            </w:r>
          </w:p>
        </w:tc>
      </w:tr>
      <w:tr w:rsidR="00FF5429" w:rsidRPr="00983C1E" w14:paraId="7CC9B3B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0807FC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CB2AC11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D7FD98D" w14:textId="77777777" w:rsidR="00FF5429" w:rsidRPr="00983C1E" w:rsidRDefault="00FF5429" w:rsidP="00BB3266">
            <w:pPr>
              <w:spacing w:before="40" w:after="120"/>
            </w:pPr>
            <w:r w:rsidRPr="00983C1E">
              <w:t>16 de septiembre de 2022</w:t>
            </w:r>
          </w:p>
        </w:tc>
      </w:tr>
      <w:tr w:rsidR="00FF5429" w:rsidRPr="00983C1E" w14:paraId="744F9A4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101385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6DC5EC5" w14:textId="77777777" w:rsidR="00FF5429" w:rsidRPr="00983C1E" w:rsidRDefault="00FF5429" w:rsidP="00BB3266">
            <w:pPr>
              <w:spacing w:before="40" w:after="120"/>
            </w:pPr>
            <w:r w:rsidRPr="00983C1E">
              <w:t>2</w:t>
            </w:r>
            <w:r>
              <w:t>4º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F2C5F44" w14:textId="77777777" w:rsidR="00FF5429" w:rsidRPr="00983C1E" w:rsidRDefault="00FF5429" w:rsidP="00BB3266">
            <w:pPr>
              <w:spacing w:before="40" w:after="120"/>
            </w:pPr>
            <w:r w:rsidRPr="00983C1E">
              <w:t>16 de septiembre de 202</w:t>
            </w:r>
            <w:r>
              <w:t>4</w:t>
            </w:r>
          </w:p>
        </w:tc>
      </w:tr>
      <w:tr w:rsidR="00FF5429" w:rsidRPr="00983C1E" w14:paraId="7CE8CF0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CDE892F" w14:textId="77777777" w:rsidR="00FF5429" w:rsidRPr="00983C1E" w:rsidRDefault="00FF5429" w:rsidP="00BB3266">
            <w:pPr>
              <w:spacing w:before="40" w:after="120"/>
            </w:pPr>
            <w:r w:rsidRPr="00983C1E">
              <w:t>China</w:t>
            </w:r>
          </w:p>
        </w:tc>
        <w:tc>
          <w:tcPr>
            <w:tcW w:w="3590" w:type="dxa"/>
            <w:shd w:val="clear" w:color="auto" w:fill="auto"/>
          </w:tcPr>
          <w:p w14:paraId="70419F6C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18º a 20º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08DD9CA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2023</w:t>
            </w:r>
          </w:p>
        </w:tc>
      </w:tr>
      <w:tr w:rsidR="00FF5429" w:rsidRPr="00983C1E" w14:paraId="55522CF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A5C4087" w14:textId="77777777" w:rsidR="00FF5429" w:rsidRPr="00983C1E" w:rsidRDefault="00FF5429" w:rsidP="00BB3266">
            <w:pPr>
              <w:spacing w:before="40" w:after="120"/>
            </w:pPr>
            <w:r w:rsidRPr="00983C1E">
              <w:lastRenderedPageBreak/>
              <w:t>Comoras</w:t>
            </w:r>
          </w:p>
        </w:tc>
        <w:tc>
          <w:tcPr>
            <w:tcW w:w="3590" w:type="dxa"/>
            <w:shd w:val="clear" w:color="auto" w:fill="auto"/>
          </w:tcPr>
          <w:p w14:paraId="10243903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8ABE3E2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2005</w:t>
            </w:r>
          </w:p>
        </w:tc>
      </w:tr>
      <w:tr w:rsidR="00FF5429" w:rsidRPr="00983C1E" w14:paraId="1B99B8D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94E89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AB93F1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C574909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2007</w:t>
            </w:r>
          </w:p>
        </w:tc>
      </w:tr>
      <w:tr w:rsidR="00FF5429" w:rsidRPr="00983C1E" w14:paraId="75B22B1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559A8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616E9C4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812D640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2009</w:t>
            </w:r>
          </w:p>
        </w:tc>
      </w:tr>
      <w:tr w:rsidR="00FF5429" w:rsidRPr="00983C1E" w14:paraId="0D18D4D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F2CFDE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C1494CE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C9D642D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2011</w:t>
            </w:r>
          </w:p>
        </w:tc>
      </w:tr>
      <w:tr w:rsidR="00FF5429" w:rsidRPr="00983C1E" w14:paraId="62ADF6C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CA8E77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6C460AD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6BD9946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2013</w:t>
            </w:r>
          </w:p>
        </w:tc>
      </w:tr>
      <w:tr w:rsidR="00FF5429" w:rsidRPr="00983C1E" w14:paraId="70C40DE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E052B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6D1C89D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90A0739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2015</w:t>
            </w:r>
          </w:p>
        </w:tc>
      </w:tr>
      <w:tr w:rsidR="00FF5429" w:rsidRPr="00983C1E" w14:paraId="47E7567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C55CB2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25F8396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5480B53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2017</w:t>
            </w:r>
          </w:p>
        </w:tc>
      </w:tr>
      <w:tr w:rsidR="00FF5429" w:rsidRPr="00983C1E" w14:paraId="7A5C867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0ED72A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054D6A1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1BA7D0F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2019</w:t>
            </w:r>
          </w:p>
        </w:tc>
      </w:tr>
      <w:tr w:rsidR="00FF5429" w:rsidRPr="00983C1E" w14:paraId="657E8AA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AA029B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D6C8C2B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84A4D26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2021</w:t>
            </w:r>
          </w:p>
        </w:tc>
      </w:tr>
      <w:tr w:rsidR="00FF5429" w:rsidRPr="00983C1E" w14:paraId="556049E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299754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4349AAE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11ECB0B" w14:textId="77777777" w:rsidR="00FF5429" w:rsidRPr="00983C1E" w:rsidRDefault="00FF5429" w:rsidP="00BB3266">
            <w:pPr>
              <w:spacing w:before="40" w:after="120"/>
            </w:pPr>
            <w:r w:rsidRPr="00983C1E">
              <w:t>27 de octubre de 2023</w:t>
            </w:r>
          </w:p>
        </w:tc>
      </w:tr>
      <w:tr w:rsidR="00FF5429" w:rsidRPr="00983C1E" w14:paraId="37EC380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A00D646" w14:textId="77777777" w:rsidR="00FF5429" w:rsidRPr="00983C1E" w:rsidRDefault="00FF5429" w:rsidP="00BB3266">
            <w:pPr>
              <w:spacing w:before="40" w:after="120"/>
            </w:pPr>
            <w:r w:rsidRPr="00983C1E">
              <w:t>Congo</w:t>
            </w:r>
          </w:p>
        </w:tc>
        <w:tc>
          <w:tcPr>
            <w:tcW w:w="3590" w:type="dxa"/>
            <w:shd w:val="clear" w:color="auto" w:fill="auto"/>
          </w:tcPr>
          <w:p w14:paraId="3D2918B7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10º y 11º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CA603C9" w14:textId="77777777" w:rsidR="00FF5429" w:rsidRPr="00983C1E" w:rsidRDefault="00FF5429" w:rsidP="00BB3266">
            <w:pPr>
              <w:spacing w:before="40" w:after="120"/>
            </w:pPr>
            <w:r w:rsidRPr="00983C1E">
              <w:t>30 de marzo de 2012</w:t>
            </w:r>
          </w:p>
        </w:tc>
      </w:tr>
      <w:tr w:rsidR="00FF5429" w:rsidRPr="00983C1E" w14:paraId="3003C30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C2DF75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A7701E1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28FC1A0" w14:textId="77777777" w:rsidR="00FF5429" w:rsidRPr="00983C1E" w:rsidRDefault="00FF5429" w:rsidP="00BB3266">
            <w:pPr>
              <w:spacing w:before="40" w:after="120"/>
            </w:pPr>
            <w:r w:rsidRPr="00983C1E">
              <w:t>30 de marzo de 2014</w:t>
            </w:r>
          </w:p>
        </w:tc>
      </w:tr>
      <w:tr w:rsidR="00FF5429" w:rsidRPr="00983C1E" w14:paraId="4CBBB43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B5DF4A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E808AD4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45ADC21" w14:textId="77777777" w:rsidR="00FF5429" w:rsidRPr="00983C1E" w:rsidRDefault="00FF5429" w:rsidP="00BB3266">
            <w:pPr>
              <w:spacing w:before="40" w:after="120"/>
            </w:pPr>
            <w:r w:rsidRPr="00983C1E">
              <w:t>30 de marzo de 2016</w:t>
            </w:r>
          </w:p>
        </w:tc>
      </w:tr>
      <w:tr w:rsidR="00FF5429" w:rsidRPr="00983C1E" w14:paraId="52E34D1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FE17E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9E78B93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E26902" w14:textId="77777777" w:rsidR="00FF5429" w:rsidRPr="00983C1E" w:rsidRDefault="00FF5429" w:rsidP="00BB3266">
            <w:pPr>
              <w:spacing w:before="40" w:after="120"/>
            </w:pPr>
            <w:r w:rsidRPr="00983C1E">
              <w:t>30 de marzo de 2018</w:t>
            </w:r>
          </w:p>
        </w:tc>
      </w:tr>
      <w:tr w:rsidR="00FF5429" w:rsidRPr="00983C1E" w14:paraId="16800A5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51048C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CC4348A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204190" w14:textId="77777777" w:rsidR="00FF5429" w:rsidRPr="00983C1E" w:rsidRDefault="00FF5429" w:rsidP="00BB3266">
            <w:pPr>
              <w:spacing w:before="40" w:after="120"/>
            </w:pPr>
            <w:r w:rsidRPr="00983C1E">
              <w:t>30 de marzo de 2020</w:t>
            </w:r>
          </w:p>
        </w:tc>
      </w:tr>
      <w:tr w:rsidR="00FF5429" w:rsidRPr="00983C1E" w14:paraId="5AD0D97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190A4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0AB8CB2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0417922" w14:textId="77777777" w:rsidR="00FF5429" w:rsidRPr="00983C1E" w:rsidRDefault="00FF5429" w:rsidP="00BB3266">
            <w:pPr>
              <w:spacing w:before="40" w:after="120"/>
            </w:pPr>
            <w:r w:rsidRPr="00983C1E">
              <w:t>30 de marzo de 2022</w:t>
            </w:r>
          </w:p>
        </w:tc>
      </w:tr>
      <w:tr w:rsidR="00FF5429" w:rsidRPr="00983C1E" w14:paraId="2B8BD04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9340C2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CC28D5A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EB5B273" w14:textId="77777777" w:rsidR="00FF5429" w:rsidRPr="00983C1E" w:rsidRDefault="00FF5429" w:rsidP="00BB3266">
            <w:pPr>
              <w:spacing w:before="40" w:after="120"/>
            </w:pPr>
            <w:r w:rsidRPr="00983C1E">
              <w:t>30 de marzo de 2024</w:t>
            </w:r>
          </w:p>
        </w:tc>
      </w:tr>
      <w:tr w:rsidR="00FF5429" w:rsidRPr="00983C1E" w14:paraId="39BF149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C1055D" w14:textId="77777777" w:rsidR="00FF5429" w:rsidRPr="00983C1E" w:rsidRDefault="00FF5429" w:rsidP="00BB3266">
            <w:pPr>
              <w:spacing w:before="40" w:after="120"/>
            </w:pPr>
            <w:r w:rsidRPr="00983C1E">
              <w:t>Costa Rica</w:t>
            </w:r>
          </w:p>
        </w:tc>
        <w:tc>
          <w:tcPr>
            <w:tcW w:w="3590" w:type="dxa"/>
            <w:shd w:val="clear" w:color="auto" w:fill="auto"/>
          </w:tcPr>
          <w:p w14:paraId="60F779A7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23º y 24º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102F6B4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2018</w:t>
            </w:r>
          </w:p>
        </w:tc>
      </w:tr>
      <w:tr w:rsidR="00FF5429" w:rsidRPr="00983C1E" w14:paraId="1B1BBDC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286678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93DC0F7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1209C5F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2020</w:t>
            </w:r>
          </w:p>
        </w:tc>
      </w:tr>
      <w:tr w:rsidR="00FF5429" w:rsidRPr="00983C1E" w14:paraId="411CDEA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24C704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97B5C36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C8D3AFE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2022</w:t>
            </w:r>
          </w:p>
        </w:tc>
      </w:tr>
      <w:tr w:rsidR="00FF5429" w:rsidRPr="00983C1E" w14:paraId="0FA32D5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B97090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C42599D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874B07A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2024</w:t>
            </w:r>
          </w:p>
        </w:tc>
      </w:tr>
      <w:tr w:rsidR="00FF5429" w:rsidRPr="00983C1E" w14:paraId="18761B1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20FF1A0" w14:textId="77777777" w:rsidR="00FF5429" w:rsidRPr="00983C1E" w:rsidRDefault="00FF5429" w:rsidP="00BB3266">
            <w:pPr>
              <w:spacing w:before="40" w:after="120"/>
            </w:pPr>
            <w:r w:rsidRPr="00983C1E">
              <w:t>Côte d’Ivoire</w:t>
            </w:r>
          </w:p>
        </w:tc>
        <w:tc>
          <w:tcPr>
            <w:tcW w:w="3590" w:type="dxa"/>
            <w:shd w:val="clear" w:color="auto" w:fill="auto"/>
          </w:tcPr>
          <w:p w14:paraId="38B53A60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15º a 17º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B8D5803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2006</w:t>
            </w:r>
          </w:p>
        </w:tc>
      </w:tr>
      <w:tr w:rsidR="00FF5429" w:rsidRPr="00983C1E" w14:paraId="20C8E71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5FB384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1AB92C1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E29B31A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2008</w:t>
            </w:r>
          </w:p>
        </w:tc>
      </w:tr>
      <w:tr w:rsidR="00FF5429" w:rsidRPr="00983C1E" w14:paraId="4C225B1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656B79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7CF2D2C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204C5BA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2010</w:t>
            </w:r>
          </w:p>
        </w:tc>
      </w:tr>
      <w:tr w:rsidR="00FF5429" w:rsidRPr="00983C1E" w14:paraId="33FEE8B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D0E72F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E5DBBF0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CFF94DE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2012</w:t>
            </w:r>
          </w:p>
        </w:tc>
      </w:tr>
      <w:tr w:rsidR="00FF5429" w:rsidRPr="00983C1E" w14:paraId="0CD1556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5323C5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341FEF3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5DE50E0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2014</w:t>
            </w:r>
          </w:p>
        </w:tc>
      </w:tr>
      <w:tr w:rsidR="00FF5429" w:rsidRPr="00983C1E" w14:paraId="6B885C8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5C536F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9DA7B93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DC361B7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2016</w:t>
            </w:r>
          </w:p>
        </w:tc>
      </w:tr>
      <w:tr w:rsidR="00FF5429" w:rsidRPr="00983C1E" w14:paraId="3169B9A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951B5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EAAEEE4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E9B932A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2018</w:t>
            </w:r>
          </w:p>
        </w:tc>
      </w:tr>
      <w:tr w:rsidR="00FF5429" w:rsidRPr="00983C1E" w14:paraId="17C98EB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0041E3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075EE5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AD06543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2020</w:t>
            </w:r>
          </w:p>
        </w:tc>
      </w:tr>
      <w:tr w:rsidR="00FF5429" w:rsidRPr="00983C1E" w14:paraId="79A441A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A75A28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DE81164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AF0240F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2022</w:t>
            </w:r>
          </w:p>
        </w:tc>
      </w:tr>
      <w:tr w:rsidR="00FF5429" w:rsidRPr="00983C1E" w14:paraId="2347B66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781E6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4324062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6DCE4F0" w14:textId="77777777" w:rsidR="00FF5429" w:rsidRPr="00983C1E" w:rsidRDefault="00FF5429" w:rsidP="00BB3266">
            <w:pPr>
              <w:spacing w:before="40" w:after="120"/>
            </w:pPr>
            <w:r w:rsidRPr="00983C1E">
              <w:t>3 de febrero de 2024</w:t>
            </w:r>
          </w:p>
        </w:tc>
      </w:tr>
      <w:tr w:rsidR="00FF5429" w:rsidRPr="00983C1E" w14:paraId="0F5B080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2DB137" w14:textId="77777777" w:rsidR="00FF5429" w:rsidRPr="00983C1E" w:rsidRDefault="00FF5429" w:rsidP="00BB3266">
            <w:pPr>
              <w:spacing w:before="40" w:after="120"/>
            </w:pPr>
            <w:r w:rsidRPr="00983C1E">
              <w:t>Cuba</w:t>
            </w:r>
          </w:p>
        </w:tc>
        <w:tc>
          <w:tcPr>
            <w:tcW w:w="3590" w:type="dxa"/>
            <w:shd w:val="clear" w:color="auto" w:fill="auto"/>
          </w:tcPr>
          <w:p w14:paraId="20F44102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22º a 26º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56E9BC7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2023</w:t>
            </w:r>
          </w:p>
        </w:tc>
      </w:tr>
      <w:tr w:rsidR="00FF5429" w:rsidRPr="00983C1E" w14:paraId="5DF6B6E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24F82C8" w14:textId="77777777" w:rsidR="00FF5429" w:rsidRPr="00983C1E" w:rsidRDefault="00FF5429" w:rsidP="00BB3266">
            <w:pPr>
              <w:spacing w:before="40" w:after="120"/>
            </w:pPr>
            <w:r w:rsidRPr="00B46EC6">
              <w:t>Djibouti</w:t>
            </w:r>
          </w:p>
        </w:tc>
        <w:tc>
          <w:tcPr>
            <w:tcW w:w="3590" w:type="dxa"/>
            <w:shd w:val="clear" w:color="auto" w:fill="auto"/>
          </w:tcPr>
          <w:p w14:paraId="2F58F9C4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3º y 4º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3729625" w14:textId="77777777" w:rsidR="00FF5429" w:rsidRPr="00983C1E" w:rsidRDefault="00FF5429" w:rsidP="00BB3266">
            <w:pPr>
              <w:spacing w:before="40" w:after="120"/>
            </w:pPr>
            <w:r w:rsidRPr="00983C1E">
              <w:t>30 de octubre de 2020</w:t>
            </w:r>
          </w:p>
        </w:tc>
      </w:tr>
      <w:tr w:rsidR="00FF5429" w:rsidRPr="00983C1E" w14:paraId="2563CA0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CD45F6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A5C4922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16E73F9" w14:textId="77777777" w:rsidR="00FF5429" w:rsidRPr="00983C1E" w:rsidRDefault="00FF5429" w:rsidP="00BB3266">
            <w:pPr>
              <w:spacing w:before="40" w:after="120"/>
            </w:pPr>
            <w:r w:rsidRPr="00983C1E">
              <w:t>30 de octubre de 2022</w:t>
            </w:r>
          </w:p>
        </w:tc>
      </w:tr>
      <w:tr w:rsidR="00FF5429" w:rsidRPr="00983C1E" w14:paraId="3B491AC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04A860D" w14:textId="77777777" w:rsidR="00FF5429" w:rsidRPr="00714DCE" w:rsidRDefault="00FF5429" w:rsidP="00BB3266">
            <w:pPr>
              <w:spacing w:before="40" w:after="120"/>
            </w:pPr>
            <w:r w:rsidRPr="00714DCE">
              <w:lastRenderedPageBreak/>
              <w:t>Egipto</w:t>
            </w:r>
          </w:p>
        </w:tc>
        <w:tc>
          <w:tcPr>
            <w:tcW w:w="3590" w:type="dxa"/>
            <w:shd w:val="clear" w:color="auto" w:fill="auto"/>
          </w:tcPr>
          <w:p w14:paraId="46055ED7" w14:textId="77777777" w:rsidR="00FF5429" w:rsidRPr="00714DCE" w:rsidRDefault="00FF5429" w:rsidP="00BB3266">
            <w:pPr>
              <w:spacing w:before="40" w:after="120"/>
            </w:pPr>
            <w:r w:rsidRPr="00714DCE">
              <w:t>Informes periódicos 23º a 25º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71427D6" w14:textId="77777777" w:rsidR="00FF5429" w:rsidRPr="00983C1E" w:rsidRDefault="00FF5429" w:rsidP="00BB3266">
            <w:pPr>
              <w:spacing w:before="40" w:after="120"/>
            </w:pPr>
            <w:r w:rsidRPr="00714DCE">
              <w:t>4 de enero de 2018</w:t>
            </w:r>
          </w:p>
        </w:tc>
      </w:tr>
      <w:tr w:rsidR="00FF5429" w:rsidRPr="00983C1E" w14:paraId="7767ADE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E951C8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97572BD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9BF9FF0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2020</w:t>
            </w:r>
          </w:p>
        </w:tc>
      </w:tr>
      <w:tr w:rsidR="00FF5429" w:rsidRPr="00983C1E" w14:paraId="51DBA19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F86559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F8EA5B9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788D8F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2022</w:t>
            </w:r>
          </w:p>
        </w:tc>
      </w:tr>
      <w:tr w:rsidR="00FF5429" w:rsidRPr="00983C1E" w14:paraId="0ACD151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D39E6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E70F996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F23C86F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2024</w:t>
            </w:r>
          </w:p>
        </w:tc>
      </w:tr>
      <w:tr w:rsidR="00FF5429" w:rsidRPr="00983C1E" w14:paraId="5152A1E5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78AF6AEC" w14:textId="77777777" w:rsidR="00FF5429" w:rsidRPr="00983C1E" w:rsidRDefault="00FF5429" w:rsidP="00BB3266">
            <w:pPr>
              <w:spacing w:before="40" w:after="120"/>
            </w:pPr>
            <w:r w:rsidRPr="008242FD">
              <w:t>Emiratos Árabes</w:t>
            </w:r>
            <w:r w:rsidRPr="00983C1E">
              <w:t xml:space="preserve"> Unidos</w:t>
            </w:r>
          </w:p>
        </w:tc>
        <w:tc>
          <w:tcPr>
            <w:tcW w:w="3590" w:type="dxa"/>
            <w:shd w:val="clear" w:color="auto" w:fill="auto"/>
          </w:tcPr>
          <w:p w14:paraId="7CA5CFD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22º y 23º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022C7AB" w14:textId="77777777" w:rsidR="00FF5429" w:rsidRPr="00983C1E" w:rsidRDefault="00FF5429" w:rsidP="00BB3266">
            <w:pPr>
              <w:spacing w:before="40" w:after="120"/>
            </w:pPr>
            <w:r w:rsidRPr="00983C1E">
              <w:t>20 de julio de 2021</w:t>
            </w:r>
          </w:p>
        </w:tc>
      </w:tr>
      <w:tr w:rsidR="00FF5429" w:rsidRPr="00983C1E" w14:paraId="12ABC7DB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6A199F9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40B4993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0128CAD" w14:textId="77777777" w:rsidR="00FF5429" w:rsidRPr="00983C1E" w:rsidRDefault="00FF5429" w:rsidP="00BB3266">
            <w:pPr>
              <w:spacing w:before="40" w:after="120"/>
            </w:pPr>
            <w:r w:rsidRPr="00983C1E">
              <w:t>20 de julio de 2023</w:t>
            </w:r>
          </w:p>
        </w:tc>
      </w:tr>
      <w:tr w:rsidR="00FF5429" w:rsidRPr="00983C1E" w14:paraId="75D6879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31ECB89" w14:textId="77777777" w:rsidR="00FF5429" w:rsidRPr="00983C1E" w:rsidRDefault="00FF5429" w:rsidP="00BB3266">
            <w:pPr>
              <w:spacing w:before="40" w:after="120"/>
            </w:pPr>
            <w:r w:rsidRPr="00983C1E">
              <w:t>Eritrea</w:t>
            </w:r>
          </w:p>
        </w:tc>
        <w:tc>
          <w:tcPr>
            <w:tcW w:w="3590" w:type="dxa"/>
            <w:shd w:val="clear" w:color="auto" w:fill="auto"/>
          </w:tcPr>
          <w:p w14:paraId="2F7342B4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3D2B77F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2002</w:t>
            </w:r>
          </w:p>
        </w:tc>
      </w:tr>
      <w:tr w:rsidR="00FF5429" w:rsidRPr="00983C1E" w14:paraId="49C3E7C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21D4AE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8CF7B06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AAF7FBA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2004</w:t>
            </w:r>
          </w:p>
        </w:tc>
      </w:tr>
      <w:tr w:rsidR="00FF5429" w:rsidRPr="00983C1E" w14:paraId="300C3F6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BA0662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37BFFB2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70D308C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2006</w:t>
            </w:r>
          </w:p>
        </w:tc>
      </w:tr>
      <w:tr w:rsidR="00FF5429" w:rsidRPr="00983C1E" w14:paraId="2B40AEA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0E841E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934462E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5752CB2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2008</w:t>
            </w:r>
          </w:p>
        </w:tc>
      </w:tr>
      <w:tr w:rsidR="00FF5429" w:rsidRPr="00983C1E" w14:paraId="4D36051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B78745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14E2C3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4C17B3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2010</w:t>
            </w:r>
          </w:p>
        </w:tc>
      </w:tr>
      <w:tr w:rsidR="00FF5429" w:rsidRPr="00983C1E" w14:paraId="2C1BEC4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C6E461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D84523A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8533B6E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2012</w:t>
            </w:r>
          </w:p>
        </w:tc>
      </w:tr>
      <w:tr w:rsidR="00FF5429" w:rsidRPr="00983C1E" w14:paraId="330270E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449A2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0DA26F3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C152A3E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2014</w:t>
            </w:r>
          </w:p>
        </w:tc>
      </w:tr>
      <w:tr w:rsidR="00FF5429" w:rsidRPr="00983C1E" w14:paraId="1535AA6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FB31D3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574E77B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0E11028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2016</w:t>
            </w:r>
          </w:p>
        </w:tc>
      </w:tr>
      <w:tr w:rsidR="00FF5429" w:rsidRPr="00983C1E" w14:paraId="5E37B43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D6B2B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5920D83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F1D32EE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2018</w:t>
            </w:r>
          </w:p>
        </w:tc>
      </w:tr>
      <w:tr w:rsidR="00FF5429" w:rsidRPr="00983C1E" w14:paraId="26AD0CC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09A76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F68EDB1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7738B1F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2020</w:t>
            </w:r>
          </w:p>
        </w:tc>
      </w:tr>
      <w:tr w:rsidR="00FF5429" w:rsidRPr="00983C1E" w14:paraId="247D6C8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D063D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09333BA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A3453BD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2022</w:t>
            </w:r>
          </w:p>
        </w:tc>
      </w:tr>
      <w:tr w:rsidR="00FF5429" w:rsidRPr="00983C1E" w14:paraId="2D19D75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AB93BF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F3EC3DB" w14:textId="77777777" w:rsidR="00FF5429" w:rsidRPr="00983C1E" w:rsidRDefault="00FF5429" w:rsidP="00BB3266">
            <w:pPr>
              <w:spacing w:before="40" w:after="120"/>
            </w:pPr>
            <w:r w:rsidRPr="00983C1E">
              <w:t>1</w:t>
            </w:r>
            <w:r>
              <w:t>2</w:t>
            </w:r>
            <w:r w:rsidRPr="00983C1E">
              <w:t>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5EC80E7" w14:textId="77777777" w:rsidR="00FF5429" w:rsidRPr="00983C1E" w:rsidRDefault="00FF5429" w:rsidP="00BB3266">
            <w:pPr>
              <w:spacing w:before="40" w:after="120"/>
            </w:pPr>
            <w:r w:rsidRPr="00983C1E">
              <w:t>31 de agosto de 202</w:t>
            </w:r>
            <w:r>
              <w:t>4</w:t>
            </w:r>
          </w:p>
        </w:tc>
      </w:tr>
      <w:tr w:rsidR="00FF5429" w:rsidRPr="00983C1E" w14:paraId="386A5B4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365F725" w14:textId="77777777" w:rsidR="00FF5429" w:rsidRPr="00983C1E" w:rsidRDefault="00FF5429" w:rsidP="00BB3266">
            <w:pPr>
              <w:spacing w:before="40" w:after="120"/>
            </w:pPr>
            <w:r w:rsidRPr="00983C1E">
              <w:t>Eswatini</w:t>
            </w:r>
          </w:p>
        </w:tc>
        <w:tc>
          <w:tcPr>
            <w:tcW w:w="3590" w:type="dxa"/>
            <w:shd w:val="clear" w:color="auto" w:fill="auto"/>
          </w:tcPr>
          <w:p w14:paraId="09C7338A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A10FA98" w14:textId="77777777" w:rsidR="00FF5429" w:rsidRPr="00983C1E" w:rsidRDefault="00FF5429" w:rsidP="00BB3266">
            <w:pPr>
              <w:spacing w:before="40" w:after="120"/>
            </w:pPr>
            <w:r w:rsidRPr="00983C1E">
              <w:t>7 de mayo de 1998</w:t>
            </w:r>
          </w:p>
        </w:tc>
      </w:tr>
      <w:tr w:rsidR="00FF5429" w:rsidRPr="00983C1E" w14:paraId="1FBC96F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33DA11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E5AD74F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E02E29F" w14:textId="77777777" w:rsidR="00FF5429" w:rsidRPr="00983C1E" w:rsidRDefault="00FF5429" w:rsidP="00BB3266">
            <w:pPr>
              <w:spacing w:before="40" w:after="120"/>
            </w:pPr>
            <w:r w:rsidRPr="00983C1E">
              <w:t>7 de mayo de 2000</w:t>
            </w:r>
          </w:p>
        </w:tc>
      </w:tr>
      <w:tr w:rsidR="00FF5429" w:rsidRPr="00983C1E" w14:paraId="60403B0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0F8A48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DCD83BE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0441E03" w14:textId="77777777" w:rsidR="00FF5429" w:rsidRPr="00983C1E" w:rsidRDefault="00FF5429" w:rsidP="00BB3266">
            <w:pPr>
              <w:spacing w:before="40" w:after="120"/>
            </w:pPr>
            <w:r w:rsidRPr="00983C1E">
              <w:t>7 de mayo de 2002</w:t>
            </w:r>
          </w:p>
        </w:tc>
      </w:tr>
      <w:tr w:rsidR="00FF5429" w:rsidRPr="00983C1E" w14:paraId="79D680D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B25182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1CEBEE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5940025" w14:textId="77777777" w:rsidR="00FF5429" w:rsidRPr="00983C1E" w:rsidRDefault="00FF5429" w:rsidP="00BB3266">
            <w:pPr>
              <w:spacing w:before="40" w:after="120"/>
            </w:pPr>
            <w:r w:rsidRPr="00983C1E">
              <w:t>7 de mayo de 2004</w:t>
            </w:r>
          </w:p>
        </w:tc>
      </w:tr>
      <w:tr w:rsidR="00FF5429" w:rsidRPr="00983C1E" w14:paraId="4BDF620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51A1D3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5E07252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E8E805D" w14:textId="77777777" w:rsidR="00FF5429" w:rsidRPr="00983C1E" w:rsidRDefault="00FF5429" w:rsidP="00BB3266">
            <w:pPr>
              <w:spacing w:before="40" w:after="120"/>
            </w:pPr>
            <w:r w:rsidRPr="00983C1E">
              <w:t>7 de mayo de 2006</w:t>
            </w:r>
          </w:p>
        </w:tc>
      </w:tr>
      <w:tr w:rsidR="00FF5429" w:rsidRPr="00983C1E" w14:paraId="5D110C9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3C166A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D8B53DB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51CCDD4" w14:textId="77777777" w:rsidR="00FF5429" w:rsidRPr="00983C1E" w:rsidRDefault="00FF5429" w:rsidP="00BB3266">
            <w:pPr>
              <w:spacing w:before="40" w:after="120"/>
            </w:pPr>
            <w:r w:rsidRPr="00983C1E">
              <w:t>7 de mayo de 2008</w:t>
            </w:r>
          </w:p>
        </w:tc>
      </w:tr>
      <w:tr w:rsidR="00FF5429" w:rsidRPr="00983C1E" w14:paraId="0A86941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21DD1A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CFFEB38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0EFCC8B" w14:textId="77777777" w:rsidR="00FF5429" w:rsidRPr="00983C1E" w:rsidRDefault="00FF5429" w:rsidP="00BB3266">
            <w:pPr>
              <w:spacing w:before="40" w:after="120"/>
            </w:pPr>
            <w:r w:rsidRPr="00983C1E">
              <w:t>7 de mayo de 2010</w:t>
            </w:r>
          </w:p>
        </w:tc>
      </w:tr>
      <w:tr w:rsidR="00FF5429" w:rsidRPr="00983C1E" w14:paraId="59E0EFE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EBF48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2117B0F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3AAC8A9" w14:textId="77777777" w:rsidR="00FF5429" w:rsidRPr="00983C1E" w:rsidRDefault="00FF5429" w:rsidP="00BB3266">
            <w:pPr>
              <w:spacing w:before="40" w:after="120"/>
            </w:pPr>
            <w:r w:rsidRPr="00983C1E">
              <w:t>7 de mayo de 2012</w:t>
            </w:r>
          </w:p>
        </w:tc>
      </w:tr>
      <w:tr w:rsidR="00FF5429" w:rsidRPr="00983C1E" w14:paraId="13D9080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560826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2788610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4BBCDF4" w14:textId="77777777" w:rsidR="00FF5429" w:rsidRPr="00983C1E" w:rsidRDefault="00FF5429" w:rsidP="00BB3266">
            <w:pPr>
              <w:spacing w:before="40" w:after="120"/>
            </w:pPr>
            <w:r w:rsidRPr="00983C1E">
              <w:t>7 de mayo de 2014</w:t>
            </w:r>
          </w:p>
        </w:tc>
      </w:tr>
      <w:tr w:rsidR="00FF5429" w:rsidRPr="00983C1E" w14:paraId="63EB3D6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8168F4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824A63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56CA462" w14:textId="77777777" w:rsidR="00FF5429" w:rsidRPr="00983C1E" w:rsidRDefault="00FF5429" w:rsidP="00BB3266">
            <w:pPr>
              <w:spacing w:before="40" w:after="120"/>
            </w:pPr>
            <w:r w:rsidRPr="00983C1E">
              <w:t>7 de mayo de 2016</w:t>
            </w:r>
          </w:p>
        </w:tc>
      </w:tr>
      <w:tr w:rsidR="00FF5429" w:rsidRPr="00983C1E" w14:paraId="5F9FA9F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2A0B2A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F276A6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5BEB12B" w14:textId="77777777" w:rsidR="00FF5429" w:rsidRPr="00983C1E" w:rsidRDefault="00FF5429" w:rsidP="00BB3266">
            <w:pPr>
              <w:spacing w:before="40" w:after="120"/>
            </w:pPr>
            <w:r w:rsidRPr="00983C1E">
              <w:t>7 de mayo de 2018</w:t>
            </w:r>
          </w:p>
        </w:tc>
      </w:tr>
      <w:tr w:rsidR="00FF5429" w:rsidRPr="00983C1E" w14:paraId="50BC1D6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B495A4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1929F1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86AB55B" w14:textId="77777777" w:rsidR="00FF5429" w:rsidRPr="00983C1E" w:rsidRDefault="00FF5429" w:rsidP="00BB3266">
            <w:pPr>
              <w:spacing w:before="40" w:after="120"/>
            </w:pPr>
            <w:r w:rsidRPr="00983C1E">
              <w:t>7 de mayo de 2020</w:t>
            </w:r>
          </w:p>
        </w:tc>
      </w:tr>
      <w:tr w:rsidR="00FF5429" w:rsidRPr="00983C1E" w14:paraId="49FD437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BBFEA5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C8E6FE9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F682918" w14:textId="77777777" w:rsidR="00FF5429" w:rsidRPr="00983C1E" w:rsidRDefault="00FF5429" w:rsidP="00BB3266">
            <w:pPr>
              <w:spacing w:before="40" w:after="120"/>
            </w:pPr>
            <w:r w:rsidRPr="00983C1E">
              <w:t>7 de mayo de 2022</w:t>
            </w:r>
          </w:p>
        </w:tc>
      </w:tr>
      <w:tr w:rsidR="00FF5429" w:rsidRPr="00983C1E" w14:paraId="2761DC8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4127D4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45D0475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F80B30E" w14:textId="77777777" w:rsidR="00FF5429" w:rsidRPr="00983C1E" w:rsidRDefault="00FF5429" w:rsidP="00BB3266">
            <w:pPr>
              <w:spacing w:before="40" w:after="120"/>
            </w:pPr>
            <w:r w:rsidRPr="00983C1E">
              <w:t>7 de mayo de 2024</w:t>
            </w:r>
          </w:p>
        </w:tc>
      </w:tr>
      <w:tr w:rsidR="00FF5429" w:rsidRPr="00983C1E" w14:paraId="78B8CB6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056FD76" w14:textId="77777777" w:rsidR="00FF5429" w:rsidRPr="00983C1E" w:rsidRDefault="00FF5429" w:rsidP="00BB3266">
            <w:pPr>
              <w:spacing w:before="40" w:after="120"/>
            </w:pPr>
            <w:r w:rsidRPr="00983C1E">
              <w:t>Etiopía</w:t>
            </w:r>
          </w:p>
        </w:tc>
        <w:tc>
          <w:tcPr>
            <w:tcW w:w="3590" w:type="dxa"/>
            <w:shd w:val="clear" w:color="auto" w:fill="auto"/>
          </w:tcPr>
          <w:p w14:paraId="54469BD1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17º a 19º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3D475D2" w14:textId="77777777" w:rsidR="00FF5429" w:rsidRPr="00983C1E" w:rsidRDefault="00FF5429" w:rsidP="00BB3266">
            <w:pPr>
              <w:spacing w:before="40" w:after="120"/>
            </w:pPr>
            <w:r w:rsidRPr="00983C1E">
              <w:t>23 de julio de 2013</w:t>
            </w:r>
          </w:p>
        </w:tc>
      </w:tr>
      <w:tr w:rsidR="00FF5429" w:rsidRPr="00983C1E" w14:paraId="5C5AB68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46057F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F1C141E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33CBE3B" w14:textId="77777777" w:rsidR="00FF5429" w:rsidRPr="00983C1E" w:rsidRDefault="00FF5429" w:rsidP="00BB3266">
            <w:pPr>
              <w:spacing w:before="40" w:after="120"/>
            </w:pPr>
            <w:r w:rsidRPr="00983C1E">
              <w:t>23 de julio de 2015</w:t>
            </w:r>
          </w:p>
        </w:tc>
      </w:tr>
      <w:tr w:rsidR="00FF5429" w:rsidRPr="00983C1E" w14:paraId="5F98AF2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F190B6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ED6FDEE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8D85DF1" w14:textId="77777777" w:rsidR="00FF5429" w:rsidRPr="00983C1E" w:rsidRDefault="00FF5429" w:rsidP="00BB3266">
            <w:pPr>
              <w:spacing w:before="40" w:after="120"/>
            </w:pPr>
            <w:r w:rsidRPr="00983C1E">
              <w:t>23 de julio de 2017</w:t>
            </w:r>
          </w:p>
        </w:tc>
      </w:tr>
      <w:tr w:rsidR="00FF5429" w:rsidRPr="00983C1E" w14:paraId="4B72FD5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F846BB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6264C8A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6530EFE" w14:textId="77777777" w:rsidR="00FF5429" w:rsidRPr="00983C1E" w:rsidRDefault="00FF5429" w:rsidP="00BB3266">
            <w:pPr>
              <w:spacing w:before="40" w:after="120"/>
            </w:pPr>
            <w:r w:rsidRPr="00983C1E">
              <w:t>23 de julio de 2019</w:t>
            </w:r>
          </w:p>
        </w:tc>
      </w:tr>
      <w:tr w:rsidR="00FF5429" w:rsidRPr="00983C1E" w14:paraId="5323F0B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56DCEF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0AABEB1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1624CAB" w14:textId="77777777" w:rsidR="00FF5429" w:rsidRPr="00983C1E" w:rsidRDefault="00FF5429" w:rsidP="00BB3266">
            <w:pPr>
              <w:spacing w:before="40" w:after="120"/>
            </w:pPr>
            <w:r w:rsidRPr="00983C1E">
              <w:t>23 de julio de 2021</w:t>
            </w:r>
          </w:p>
        </w:tc>
      </w:tr>
      <w:tr w:rsidR="00FF5429" w:rsidRPr="00983C1E" w14:paraId="711E182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4D6B05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B36D55D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A424A1" w14:textId="77777777" w:rsidR="00FF5429" w:rsidRPr="00983C1E" w:rsidRDefault="00FF5429" w:rsidP="00BB3266">
            <w:pPr>
              <w:spacing w:before="40" w:after="120"/>
            </w:pPr>
            <w:r w:rsidRPr="00983C1E">
              <w:t>23 de julio de 2023</w:t>
            </w:r>
          </w:p>
        </w:tc>
      </w:tr>
      <w:tr w:rsidR="00FF5429" w:rsidRPr="00983C1E" w14:paraId="38B66C8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A910D3F" w14:textId="77777777" w:rsidR="00FF5429" w:rsidRPr="00983C1E" w:rsidRDefault="00FF5429" w:rsidP="00BB3266">
            <w:pPr>
              <w:spacing w:before="40" w:after="120"/>
            </w:pPr>
            <w:r w:rsidRPr="00983C1E">
              <w:t>Fiji</w:t>
            </w:r>
          </w:p>
        </w:tc>
        <w:tc>
          <w:tcPr>
            <w:tcW w:w="3590" w:type="dxa"/>
            <w:shd w:val="clear" w:color="auto" w:fill="auto"/>
          </w:tcPr>
          <w:p w14:paraId="19B60095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21º y 22º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6410DAC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2016</w:t>
            </w:r>
          </w:p>
        </w:tc>
      </w:tr>
      <w:tr w:rsidR="00FF5429" w:rsidRPr="00983C1E" w14:paraId="0B274F2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6D75C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4CB9ED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5857006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2018</w:t>
            </w:r>
          </w:p>
        </w:tc>
      </w:tr>
      <w:tr w:rsidR="00FF5429" w:rsidRPr="00983C1E" w14:paraId="36ED328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E135A4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77A9BCC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5B7CAD5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2020</w:t>
            </w:r>
          </w:p>
        </w:tc>
      </w:tr>
      <w:tr w:rsidR="00FF5429" w:rsidRPr="00983C1E" w14:paraId="0E97E43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4B86D7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24D2554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49E0E51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2022</w:t>
            </w:r>
          </w:p>
        </w:tc>
      </w:tr>
      <w:tr w:rsidR="00FF5429" w:rsidRPr="00983C1E" w14:paraId="622EF15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41ABA9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0751DEE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809FCAA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2024</w:t>
            </w:r>
          </w:p>
        </w:tc>
      </w:tr>
      <w:tr w:rsidR="00FF5429" w:rsidRPr="00983C1E" w14:paraId="5F16CC2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DEE039B" w14:textId="77777777" w:rsidR="00FF5429" w:rsidRPr="00983C1E" w:rsidRDefault="00FF5429" w:rsidP="00BB3266">
            <w:pPr>
              <w:spacing w:before="40" w:after="120"/>
            </w:pPr>
            <w:r w:rsidRPr="00983C1E">
              <w:t>Gambia</w:t>
            </w:r>
          </w:p>
        </w:tc>
        <w:tc>
          <w:tcPr>
            <w:tcW w:w="3590" w:type="dxa"/>
            <w:shd w:val="clear" w:color="auto" w:fill="auto"/>
          </w:tcPr>
          <w:p w14:paraId="6F0D1916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48861A4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1982</w:t>
            </w:r>
          </w:p>
        </w:tc>
      </w:tr>
      <w:tr w:rsidR="00FF5429" w:rsidRPr="00983C1E" w14:paraId="1201111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8A2225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F0C7CAF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D1822F0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1984</w:t>
            </w:r>
          </w:p>
        </w:tc>
      </w:tr>
      <w:tr w:rsidR="00FF5429" w:rsidRPr="00983C1E" w14:paraId="62952AB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DF9E9F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916234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F712494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1986</w:t>
            </w:r>
          </w:p>
        </w:tc>
      </w:tr>
      <w:tr w:rsidR="00FF5429" w:rsidRPr="00983C1E" w14:paraId="2141760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9580E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580165B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DE6907A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1988</w:t>
            </w:r>
          </w:p>
        </w:tc>
      </w:tr>
      <w:tr w:rsidR="00FF5429" w:rsidRPr="00983C1E" w14:paraId="25FCC05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5AD9D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363F662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CEFC8F2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1990</w:t>
            </w:r>
          </w:p>
        </w:tc>
      </w:tr>
      <w:tr w:rsidR="00FF5429" w:rsidRPr="00983C1E" w14:paraId="2AA8B59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C6C581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7C8649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3851D9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1992</w:t>
            </w:r>
          </w:p>
        </w:tc>
      </w:tr>
      <w:tr w:rsidR="00FF5429" w:rsidRPr="00983C1E" w14:paraId="263C9C4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54A5D4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0EA6D2D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C6B2A25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1994</w:t>
            </w:r>
          </w:p>
        </w:tc>
      </w:tr>
      <w:tr w:rsidR="00FF5429" w:rsidRPr="00983C1E" w14:paraId="3DD0ECF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E43B9D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3D3E7B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392B259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1996</w:t>
            </w:r>
          </w:p>
        </w:tc>
      </w:tr>
      <w:tr w:rsidR="00FF5429" w:rsidRPr="00983C1E" w14:paraId="1AD14A3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3201B3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C027FA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3CA815A" w14:textId="77777777" w:rsidR="00FF5429" w:rsidRPr="00983C1E" w:rsidRDefault="00FF5429" w:rsidP="00BB3266">
            <w:pPr>
              <w:spacing w:before="40" w:after="120"/>
            </w:pPr>
            <w:r w:rsidRPr="00983C1E">
              <w:t>28 de enero de 1998</w:t>
            </w:r>
          </w:p>
        </w:tc>
      </w:tr>
      <w:tr w:rsidR="00FF5429" w:rsidRPr="00983C1E" w14:paraId="16DA696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A19D94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CB07D4F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9C432B8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2000</w:t>
            </w:r>
          </w:p>
        </w:tc>
      </w:tr>
      <w:tr w:rsidR="00FF5429" w:rsidRPr="00983C1E" w14:paraId="2D4D99B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40B575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2233951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C5AAA8C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2002</w:t>
            </w:r>
          </w:p>
        </w:tc>
      </w:tr>
      <w:tr w:rsidR="00FF5429" w:rsidRPr="00983C1E" w14:paraId="5550029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50E1D8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98F920B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3E28D34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2004</w:t>
            </w:r>
          </w:p>
        </w:tc>
      </w:tr>
      <w:tr w:rsidR="00FF5429" w:rsidRPr="00983C1E" w14:paraId="460E8AD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80610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D1815C6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008360E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2006</w:t>
            </w:r>
          </w:p>
        </w:tc>
      </w:tr>
      <w:tr w:rsidR="00FF5429" w:rsidRPr="00983C1E" w14:paraId="61C3D65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6F1D03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5CECECF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9E0D7CF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2008</w:t>
            </w:r>
          </w:p>
        </w:tc>
      </w:tr>
      <w:tr w:rsidR="00FF5429" w:rsidRPr="00983C1E" w14:paraId="2E1D033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103E0D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CD65CC4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6B1CD47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2010</w:t>
            </w:r>
          </w:p>
        </w:tc>
      </w:tr>
      <w:tr w:rsidR="00FF5429" w:rsidRPr="00983C1E" w14:paraId="1C022CF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A1160C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7BB49B3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7073ED4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2012</w:t>
            </w:r>
          </w:p>
        </w:tc>
      </w:tr>
      <w:tr w:rsidR="00FF5429" w:rsidRPr="00983C1E" w14:paraId="37A35E5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83294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4D2D804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7B5E1C7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2014</w:t>
            </w:r>
          </w:p>
        </w:tc>
      </w:tr>
      <w:tr w:rsidR="00FF5429" w:rsidRPr="00983C1E" w14:paraId="76D0AC5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6721A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C82A250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A99BC10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2016</w:t>
            </w:r>
          </w:p>
        </w:tc>
      </w:tr>
      <w:tr w:rsidR="00FF5429" w:rsidRPr="00983C1E" w14:paraId="34A80A0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E6F9F0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B34B645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0415008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2018</w:t>
            </w:r>
          </w:p>
        </w:tc>
      </w:tr>
      <w:tr w:rsidR="00FF5429" w:rsidRPr="00983C1E" w14:paraId="27724D6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94FD6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7C9B92C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0D1B0A4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2020</w:t>
            </w:r>
          </w:p>
        </w:tc>
      </w:tr>
      <w:tr w:rsidR="00FF5429" w:rsidRPr="00983C1E" w14:paraId="38B4971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0F7F3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8906048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5CA9B4D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2022</w:t>
            </w:r>
          </w:p>
        </w:tc>
      </w:tr>
      <w:tr w:rsidR="00FF5429" w:rsidRPr="00983C1E" w14:paraId="4D54CAF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315171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B2376A4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A8B4EA3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2024</w:t>
            </w:r>
          </w:p>
        </w:tc>
      </w:tr>
      <w:tr w:rsidR="00FF5429" w:rsidRPr="00983C1E" w14:paraId="257CDE5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8FC047B" w14:textId="77777777" w:rsidR="00FF5429" w:rsidRPr="00983C1E" w:rsidRDefault="00FF5429" w:rsidP="00BB3266">
            <w:pPr>
              <w:spacing w:before="40" w:after="120"/>
            </w:pPr>
            <w:r w:rsidRPr="00983C1E">
              <w:t>Ghana</w:t>
            </w:r>
          </w:p>
        </w:tc>
        <w:tc>
          <w:tcPr>
            <w:tcW w:w="3590" w:type="dxa"/>
            <w:shd w:val="clear" w:color="auto" w:fill="auto"/>
          </w:tcPr>
          <w:p w14:paraId="0744C1D9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18º y 19º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3CD492B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2006</w:t>
            </w:r>
          </w:p>
        </w:tc>
      </w:tr>
      <w:tr w:rsidR="00FF5429" w:rsidRPr="00983C1E" w14:paraId="17159C6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269D89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1A7DD4B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FE1736A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2008</w:t>
            </w:r>
          </w:p>
        </w:tc>
      </w:tr>
      <w:tr w:rsidR="00FF5429" w:rsidRPr="00983C1E" w14:paraId="363656C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31CD3C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3F68A3B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421F810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2010</w:t>
            </w:r>
          </w:p>
        </w:tc>
      </w:tr>
      <w:tr w:rsidR="00FF5429" w:rsidRPr="00983C1E" w14:paraId="60CBF69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DAAF4E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281B350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4C8A76E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2012</w:t>
            </w:r>
          </w:p>
        </w:tc>
      </w:tr>
      <w:tr w:rsidR="00FF5429" w:rsidRPr="00983C1E" w14:paraId="6265353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BC0B2B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A95BDFF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DA6C876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2014</w:t>
            </w:r>
          </w:p>
        </w:tc>
      </w:tr>
      <w:tr w:rsidR="00FF5429" w:rsidRPr="00983C1E" w14:paraId="225C5F9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FB6D9A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4C93D6E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746634D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2016</w:t>
            </w:r>
          </w:p>
        </w:tc>
      </w:tr>
      <w:tr w:rsidR="00FF5429" w:rsidRPr="00983C1E" w14:paraId="4079FA2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CCA6F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22DE330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5718EA5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2018</w:t>
            </w:r>
          </w:p>
        </w:tc>
      </w:tr>
      <w:tr w:rsidR="00FF5429" w:rsidRPr="00983C1E" w14:paraId="5048D44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27D819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3E0F072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7750B8C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2020</w:t>
            </w:r>
          </w:p>
        </w:tc>
      </w:tr>
      <w:tr w:rsidR="00FF5429" w:rsidRPr="00983C1E" w14:paraId="45DCE3C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5054AA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0E3A8C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E8B7B8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2022</w:t>
            </w:r>
          </w:p>
        </w:tc>
      </w:tr>
      <w:tr w:rsidR="00FF5429" w:rsidRPr="00983C1E" w14:paraId="67991E6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1B7CF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79625F7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63B2F79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2024</w:t>
            </w:r>
          </w:p>
        </w:tc>
      </w:tr>
      <w:tr w:rsidR="00FF5429" w:rsidRPr="00983C1E" w14:paraId="0B6F53D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82F5EE1" w14:textId="77777777" w:rsidR="00FF5429" w:rsidRPr="00983C1E" w:rsidRDefault="00FF5429" w:rsidP="00BB3266">
            <w:pPr>
              <w:spacing w:before="40" w:after="120"/>
            </w:pPr>
            <w:r w:rsidRPr="00983C1E">
              <w:t>Granada</w:t>
            </w:r>
          </w:p>
        </w:tc>
        <w:tc>
          <w:tcPr>
            <w:tcW w:w="3590" w:type="dxa"/>
            <w:shd w:val="clear" w:color="auto" w:fill="auto"/>
          </w:tcPr>
          <w:p w14:paraId="4C57D04E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FDF0FD5" w14:textId="77777777" w:rsidR="00FF5429" w:rsidRPr="00983C1E" w:rsidRDefault="00FF5429" w:rsidP="00BB3266">
            <w:pPr>
              <w:spacing w:before="40" w:after="120"/>
            </w:pPr>
            <w:r w:rsidRPr="00983C1E">
              <w:t>10 de junio de 2014</w:t>
            </w:r>
          </w:p>
        </w:tc>
      </w:tr>
      <w:tr w:rsidR="00FF5429" w:rsidRPr="00983C1E" w14:paraId="26962B9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8F13E4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9EFAA7F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A6CAF84" w14:textId="77777777" w:rsidR="00FF5429" w:rsidRPr="00983C1E" w:rsidRDefault="00FF5429" w:rsidP="00BB3266">
            <w:pPr>
              <w:spacing w:before="40" w:after="120"/>
            </w:pPr>
            <w:r w:rsidRPr="00983C1E">
              <w:t>10 de junio de 2016</w:t>
            </w:r>
          </w:p>
        </w:tc>
      </w:tr>
      <w:tr w:rsidR="00FF5429" w:rsidRPr="00983C1E" w14:paraId="67CB9B0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A12915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55DFEB5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201529F" w14:textId="77777777" w:rsidR="00FF5429" w:rsidRPr="00983C1E" w:rsidRDefault="00FF5429" w:rsidP="00BB3266">
            <w:pPr>
              <w:spacing w:before="40" w:after="120"/>
            </w:pPr>
            <w:r w:rsidRPr="00983C1E">
              <w:t>10 de junio de 2018</w:t>
            </w:r>
          </w:p>
        </w:tc>
      </w:tr>
      <w:tr w:rsidR="00FF5429" w:rsidRPr="00983C1E" w14:paraId="29FDD6F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07C3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9E1CD13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6851184" w14:textId="77777777" w:rsidR="00FF5429" w:rsidRPr="00983C1E" w:rsidRDefault="00FF5429" w:rsidP="00BB3266">
            <w:pPr>
              <w:spacing w:before="40" w:after="120"/>
            </w:pPr>
            <w:r w:rsidRPr="00983C1E">
              <w:t>10 de junio de 2020</w:t>
            </w:r>
          </w:p>
        </w:tc>
      </w:tr>
      <w:tr w:rsidR="00FF5429" w:rsidRPr="00983C1E" w14:paraId="201982A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A2C655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37DF57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E8003AA" w14:textId="77777777" w:rsidR="00FF5429" w:rsidRPr="00983C1E" w:rsidRDefault="00FF5429" w:rsidP="00BB3266">
            <w:pPr>
              <w:spacing w:before="40" w:after="120"/>
            </w:pPr>
            <w:r w:rsidRPr="00983C1E">
              <w:t>10 de junio de 2022</w:t>
            </w:r>
          </w:p>
        </w:tc>
      </w:tr>
      <w:tr w:rsidR="00FF5429" w:rsidRPr="00983C1E" w14:paraId="5645F20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DB5F7B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EDFAE9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CBF69AC" w14:textId="77777777" w:rsidR="00FF5429" w:rsidRPr="00983C1E" w:rsidRDefault="00FF5429" w:rsidP="00BB3266">
            <w:pPr>
              <w:spacing w:before="40" w:after="120"/>
            </w:pPr>
            <w:r w:rsidRPr="00983C1E">
              <w:t>10 de junio de 2024</w:t>
            </w:r>
          </w:p>
        </w:tc>
      </w:tr>
      <w:tr w:rsidR="00FF5429" w:rsidRPr="00983C1E" w14:paraId="32A50BC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463E59E" w14:textId="77777777" w:rsidR="00FF5429" w:rsidRPr="00983C1E" w:rsidRDefault="00FF5429" w:rsidP="00BB3266">
            <w:pPr>
              <w:spacing w:before="40" w:after="120"/>
            </w:pPr>
            <w:r w:rsidRPr="00983C1E">
              <w:t>Guinea</w:t>
            </w:r>
          </w:p>
        </w:tc>
        <w:tc>
          <w:tcPr>
            <w:tcW w:w="3590" w:type="dxa"/>
            <w:shd w:val="clear" w:color="auto" w:fill="auto"/>
          </w:tcPr>
          <w:p w14:paraId="176CB2C5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012F746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2000</w:t>
            </w:r>
          </w:p>
        </w:tc>
      </w:tr>
      <w:tr w:rsidR="00FF5429" w:rsidRPr="00983C1E" w14:paraId="05E8D68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0C09DF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879D98F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59C3D4E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2002</w:t>
            </w:r>
          </w:p>
        </w:tc>
      </w:tr>
      <w:tr w:rsidR="00FF5429" w:rsidRPr="00983C1E" w14:paraId="035F17C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07B5A0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73A9079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CC52D14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2004</w:t>
            </w:r>
          </w:p>
        </w:tc>
      </w:tr>
      <w:tr w:rsidR="00FF5429" w:rsidRPr="00983C1E" w14:paraId="7093890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22114D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A2AA372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0CD571B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2006</w:t>
            </w:r>
          </w:p>
        </w:tc>
      </w:tr>
      <w:tr w:rsidR="00FF5429" w:rsidRPr="00983C1E" w14:paraId="1C2E2D5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6FD237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47711E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7CB454C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2008</w:t>
            </w:r>
          </w:p>
        </w:tc>
      </w:tr>
      <w:tr w:rsidR="00FF5429" w:rsidRPr="00983C1E" w14:paraId="21DEC67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28DDC9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55387F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B652239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2010</w:t>
            </w:r>
          </w:p>
        </w:tc>
      </w:tr>
      <w:tr w:rsidR="00FF5429" w:rsidRPr="00983C1E" w14:paraId="5F3DB06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A7184E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0043D13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DA7F3B7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2012</w:t>
            </w:r>
          </w:p>
        </w:tc>
      </w:tr>
      <w:tr w:rsidR="00FF5429" w:rsidRPr="00983C1E" w14:paraId="4A06B58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CA4980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16880F5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12816FD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2014</w:t>
            </w:r>
          </w:p>
        </w:tc>
      </w:tr>
      <w:tr w:rsidR="00FF5429" w:rsidRPr="00983C1E" w14:paraId="27695B0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E6F298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9980073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755F373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2016</w:t>
            </w:r>
          </w:p>
        </w:tc>
      </w:tr>
      <w:tr w:rsidR="00FF5429" w:rsidRPr="00983C1E" w14:paraId="592AD2F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D68DC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50A3B3A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48EE66D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2018</w:t>
            </w:r>
          </w:p>
        </w:tc>
      </w:tr>
      <w:tr w:rsidR="00FF5429" w:rsidRPr="00983C1E" w14:paraId="72C27A0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AEB3E3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DBFB06F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DE058FC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2020</w:t>
            </w:r>
          </w:p>
        </w:tc>
      </w:tr>
      <w:tr w:rsidR="00FF5429" w:rsidRPr="00983C1E" w14:paraId="3C1E71B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9D097D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25DF496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97D0465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2022</w:t>
            </w:r>
          </w:p>
        </w:tc>
      </w:tr>
      <w:tr w:rsidR="00FF5429" w:rsidRPr="00983C1E" w14:paraId="73853B8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6FDE10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4ADEDE9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F8CB194" w14:textId="77777777" w:rsidR="00FF5429" w:rsidRPr="00983C1E" w:rsidRDefault="00FF5429" w:rsidP="00BB3266">
            <w:pPr>
              <w:spacing w:before="40" w:after="120"/>
            </w:pPr>
            <w:r w:rsidRPr="00983C1E">
              <w:t>13 de abril de 2024</w:t>
            </w:r>
          </w:p>
        </w:tc>
      </w:tr>
      <w:tr w:rsidR="00FF5429" w:rsidRPr="00983C1E" w14:paraId="3FE5538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9489B4E" w14:textId="77777777" w:rsidR="00FF5429" w:rsidRPr="00983C1E" w:rsidRDefault="00FF5429" w:rsidP="00BB3266">
            <w:pPr>
              <w:spacing w:before="40" w:after="120"/>
            </w:pPr>
            <w:r w:rsidRPr="00983C1E">
              <w:t>Guinea-Bissau</w:t>
            </w:r>
          </w:p>
        </w:tc>
        <w:tc>
          <w:tcPr>
            <w:tcW w:w="3590" w:type="dxa"/>
            <w:shd w:val="clear" w:color="auto" w:fill="auto"/>
          </w:tcPr>
          <w:p w14:paraId="517AD846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0C7E692" w14:textId="77777777" w:rsidR="00FF5429" w:rsidRPr="00983C1E" w:rsidRDefault="00FF5429" w:rsidP="00BB3266">
            <w:pPr>
              <w:spacing w:before="40" w:after="120"/>
            </w:pPr>
            <w:r w:rsidRPr="00983C1E">
              <w:t>1 de diciembre de 2011</w:t>
            </w:r>
          </w:p>
        </w:tc>
      </w:tr>
      <w:tr w:rsidR="00FF5429" w:rsidRPr="00983C1E" w14:paraId="5FFB1BF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BC1DF1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7997EE1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6A556AE" w14:textId="77777777" w:rsidR="00FF5429" w:rsidRPr="00983C1E" w:rsidRDefault="00FF5429" w:rsidP="00BB3266">
            <w:pPr>
              <w:spacing w:before="40" w:after="120"/>
            </w:pPr>
            <w:r w:rsidRPr="00983C1E">
              <w:t>1 de diciembre de 2013</w:t>
            </w:r>
          </w:p>
        </w:tc>
      </w:tr>
      <w:tr w:rsidR="00FF5429" w:rsidRPr="00983C1E" w14:paraId="768B963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F6D9D6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B3BCF0E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0834218" w14:textId="77777777" w:rsidR="00FF5429" w:rsidRPr="00983C1E" w:rsidRDefault="00FF5429" w:rsidP="00BB3266">
            <w:pPr>
              <w:spacing w:before="40" w:after="120"/>
            </w:pPr>
            <w:r w:rsidRPr="00983C1E">
              <w:t>1 de diciembre de 2015</w:t>
            </w:r>
          </w:p>
        </w:tc>
      </w:tr>
      <w:tr w:rsidR="00FF5429" w:rsidRPr="00983C1E" w14:paraId="191BF3B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40EB3C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314374F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99A8CE4" w14:textId="77777777" w:rsidR="00FF5429" w:rsidRPr="00983C1E" w:rsidRDefault="00FF5429" w:rsidP="00BB3266">
            <w:pPr>
              <w:spacing w:before="40" w:after="120"/>
            </w:pPr>
            <w:r w:rsidRPr="00983C1E">
              <w:t>1 de diciembre de 2017</w:t>
            </w:r>
          </w:p>
        </w:tc>
      </w:tr>
      <w:tr w:rsidR="00FF5429" w:rsidRPr="00983C1E" w14:paraId="5DF1370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060F0F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208425E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1E6CA72" w14:textId="77777777" w:rsidR="00FF5429" w:rsidRPr="00983C1E" w:rsidRDefault="00FF5429" w:rsidP="00BB3266">
            <w:pPr>
              <w:spacing w:before="40" w:after="120"/>
            </w:pPr>
            <w:r w:rsidRPr="00983C1E">
              <w:t>1 de diciembre de 2019</w:t>
            </w:r>
          </w:p>
        </w:tc>
      </w:tr>
      <w:tr w:rsidR="00FF5429" w:rsidRPr="00983C1E" w14:paraId="2F4686D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D9008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F70879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40CEF55" w14:textId="77777777" w:rsidR="00FF5429" w:rsidRPr="00983C1E" w:rsidRDefault="00FF5429" w:rsidP="00BB3266">
            <w:pPr>
              <w:spacing w:before="40" w:after="120"/>
            </w:pPr>
            <w:r w:rsidRPr="00983C1E">
              <w:t>1 de diciembre de 2021</w:t>
            </w:r>
          </w:p>
        </w:tc>
      </w:tr>
      <w:tr w:rsidR="00FF5429" w:rsidRPr="00983C1E" w14:paraId="72C0E88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FB0B73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714DCF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AC2EB13" w14:textId="77777777" w:rsidR="00FF5429" w:rsidRPr="00983C1E" w:rsidRDefault="00FF5429" w:rsidP="00BB3266">
            <w:pPr>
              <w:spacing w:before="40" w:after="120"/>
            </w:pPr>
            <w:r w:rsidRPr="00983C1E">
              <w:t>1 de diciembre de 2023</w:t>
            </w:r>
          </w:p>
        </w:tc>
      </w:tr>
      <w:tr w:rsidR="00FF5429" w:rsidRPr="00983C1E" w14:paraId="274B67B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DA57ED2" w14:textId="77777777" w:rsidR="00FF5429" w:rsidRPr="00983C1E" w:rsidRDefault="00FF5429" w:rsidP="00EE4BB3">
            <w:pPr>
              <w:keepNext/>
              <w:keepLines/>
              <w:spacing w:before="40" w:after="120"/>
            </w:pPr>
            <w:r w:rsidRPr="008242FD">
              <w:t>Guinea Ecuatorial</w:t>
            </w:r>
          </w:p>
        </w:tc>
        <w:tc>
          <w:tcPr>
            <w:tcW w:w="3590" w:type="dxa"/>
            <w:shd w:val="clear" w:color="auto" w:fill="auto"/>
          </w:tcPr>
          <w:p w14:paraId="00FF4131" w14:textId="77777777" w:rsidR="00FF5429" w:rsidRPr="00983C1E" w:rsidRDefault="00FF5429" w:rsidP="00EE4BB3">
            <w:pPr>
              <w:keepNext/>
              <w:keepLines/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B74B4DD" w14:textId="77777777" w:rsidR="00FF5429" w:rsidRPr="00983C1E" w:rsidRDefault="00FF5429" w:rsidP="00EE4BB3">
            <w:pPr>
              <w:keepNext/>
              <w:keepLines/>
              <w:spacing w:before="40" w:after="120"/>
            </w:pPr>
            <w:r w:rsidRPr="00983C1E">
              <w:t>8 de noviembre de 2003</w:t>
            </w:r>
          </w:p>
        </w:tc>
      </w:tr>
      <w:tr w:rsidR="00FF5429" w:rsidRPr="00983C1E" w14:paraId="16E9BA0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2D7A0B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53D6B43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048E0ED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2005</w:t>
            </w:r>
          </w:p>
        </w:tc>
      </w:tr>
      <w:tr w:rsidR="00FF5429" w:rsidRPr="00983C1E" w14:paraId="3DE8307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F92F89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575BFF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67126BF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2007</w:t>
            </w:r>
          </w:p>
        </w:tc>
      </w:tr>
      <w:tr w:rsidR="00FF5429" w:rsidRPr="00983C1E" w14:paraId="34DF0AE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97750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0728CA7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58AB219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2009</w:t>
            </w:r>
          </w:p>
        </w:tc>
      </w:tr>
      <w:tr w:rsidR="00FF5429" w:rsidRPr="00983C1E" w14:paraId="34147D3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BB10A2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1DEEDF5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05B929D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2011</w:t>
            </w:r>
          </w:p>
        </w:tc>
      </w:tr>
      <w:tr w:rsidR="00FF5429" w:rsidRPr="00983C1E" w14:paraId="7471FB3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153C5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6B9A641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B2C1016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2013</w:t>
            </w:r>
          </w:p>
        </w:tc>
      </w:tr>
      <w:tr w:rsidR="00FF5429" w:rsidRPr="00983C1E" w14:paraId="62301B1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3BFB4B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C859A63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C80BF1A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2015</w:t>
            </w:r>
          </w:p>
        </w:tc>
      </w:tr>
      <w:tr w:rsidR="00FF5429" w:rsidRPr="00983C1E" w14:paraId="70BAE7D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A8C289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DFEA7B0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D73DB8F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2017</w:t>
            </w:r>
          </w:p>
        </w:tc>
      </w:tr>
      <w:tr w:rsidR="00FF5429" w:rsidRPr="00983C1E" w14:paraId="4755938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D5E379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286A2B3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21C6B84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2019</w:t>
            </w:r>
          </w:p>
        </w:tc>
      </w:tr>
      <w:tr w:rsidR="00FF5429" w:rsidRPr="00983C1E" w14:paraId="4732C3E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9095D2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747D3CC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9951425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2021</w:t>
            </w:r>
          </w:p>
        </w:tc>
      </w:tr>
      <w:tr w:rsidR="00FF5429" w:rsidRPr="00983C1E" w14:paraId="60D72DE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19172E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3F27597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9601FD" w14:textId="77777777" w:rsidR="00FF5429" w:rsidRPr="00983C1E" w:rsidRDefault="00FF5429" w:rsidP="00BB3266">
            <w:pPr>
              <w:spacing w:before="40" w:after="120"/>
            </w:pPr>
            <w:r w:rsidRPr="00983C1E">
              <w:t>8 de noviembre de 2023</w:t>
            </w:r>
          </w:p>
        </w:tc>
      </w:tr>
      <w:tr w:rsidR="00FF5429" w:rsidRPr="00983C1E" w14:paraId="44B75C6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A0A20A9" w14:textId="77777777" w:rsidR="00FF5429" w:rsidRPr="00983C1E" w:rsidRDefault="00FF5429" w:rsidP="00BB3266">
            <w:pPr>
              <w:spacing w:before="40" w:after="120"/>
            </w:pPr>
            <w:r w:rsidRPr="00ED0C28">
              <w:t>Guyana</w:t>
            </w:r>
          </w:p>
        </w:tc>
        <w:tc>
          <w:tcPr>
            <w:tcW w:w="3590" w:type="dxa"/>
            <w:shd w:val="clear" w:color="auto" w:fill="auto"/>
          </w:tcPr>
          <w:p w14:paraId="3193D062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15º y 16º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EAE030A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2008</w:t>
            </w:r>
          </w:p>
        </w:tc>
      </w:tr>
      <w:tr w:rsidR="00FF5429" w:rsidRPr="00983C1E" w14:paraId="3B96599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60464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D75562F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977FF9F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2010</w:t>
            </w:r>
          </w:p>
        </w:tc>
      </w:tr>
      <w:tr w:rsidR="00FF5429" w:rsidRPr="00983C1E" w14:paraId="2C1F06B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F7E61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E432AAA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1C8B6F1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2012</w:t>
            </w:r>
          </w:p>
        </w:tc>
      </w:tr>
      <w:tr w:rsidR="00FF5429" w:rsidRPr="00983C1E" w14:paraId="52AB1D0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D51085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8BA19D1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67D5ED0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2014</w:t>
            </w:r>
          </w:p>
        </w:tc>
      </w:tr>
      <w:tr w:rsidR="00FF5429" w:rsidRPr="00983C1E" w14:paraId="4C47A7F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84F8E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D4E40BD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E1665AE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2016</w:t>
            </w:r>
          </w:p>
        </w:tc>
      </w:tr>
      <w:tr w:rsidR="00FF5429" w:rsidRPr="00983C1E" w14:paraId="22757EE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402995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2C0D7A7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B1DD4B1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2018</w:t>
            </w:r>
          </w:p>
        </w:tc>
      </w:tr>
      <w:tr w:rsidR="00FF5429" w:rsidRPr="00983C1E" w14:paraId="3241E2D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091BC9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1FC6C1B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BCC28B2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2020</w:t>
            </w:r>
          </w:p>
        </w:tc>
      </w:tr>
      <w:tr w:rsidR="00FF5429" w:rsidRPr="00983C1E" w14:paraId="4C6D94E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4A767E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54B06E7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A54A5E8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2022</w:t>
            </w:r>
          </w:p>
        </w:tc>
      </w:tr>
      <w:tr w:rsidR="00FF5429" w:rsidRPr="00983C1E" w14:paraId="741C676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2F5BFF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8D2A8CB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4A25ED1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2024</w:t>
            </w:r>
          </w:p>
        </w:tc>
      </w:tr>
      <w:tr w:rsidR="00FF5429" w:rsidRPr="00983C1E" w14:paraId="34B282B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0B85881" w14:textId="77777777" w:rsidR="00FF5429" w:rsidRPr="00983C1E" w:rsidRDefault="00FF5429" w:rsidP="00BB3266">
            <w:pPr>
              <w:spacing w:before="40" w:after="120"/>
            </w:pPr>
            <w:r w:rsidRPr="00983C1E">
              <w:t>Haití</w:t>
            </w:r>
          </w:p>
        </w:tc>
        <w:tc>
          <w:tcPr>
            <w:tcW w:w="3590" w:type="dxa"/>
            <w:shd w:val="clear" w:color="auto" w:fill="auto"/>
          </w:tcPr>
          <w:p w14:paraId="3B27FE3E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8515EE7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2000</w:t>
            </w:r>
          </w:p>
        </w:tc>
      </w:tr>
      <w:tr w:rsidR="00FF5429" w:rsidRPr="00983C1E" w14:paraId="741073D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F4D3BD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0FD51AB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32C730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2002</w:t>
            </w:r>
          </w:p>
        </w:tc>
      </w:tr>
      <w:tr w:rsidR="00FF5429" w:rsidRPr="00983C1E" w14:paraId="3134084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63A206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EF91881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52E02F3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2004</w:t>
            </w:r>
          </w:p>
        </w:tc>
      </w:tr>
      <w:tr w:rsidR="00FF5429" w:rsidRPr="00983C1E" w14:paraId="5F37415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42F84F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E0D7990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5FD3DC4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2006</w:t>
            </w:r>
          </w:p>
        </w:tc>
      </w:tr>
      <w:tr w:rsidR="00FF5429" w:rsidRPr="00983C1E" w14:paraId="29EEF9C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5D3CA0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8FB4E2F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F32569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2008</w:t>
            </w:r>
          </w:p>
        </w:tc>
      </w:tr>
      <w:tr w:rsidR="00FF5429" w:rsidRPr="00983C1E" w14:paraId="7734557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FF1D9F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C4447FB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28A1AD6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2010</w:t>
            </w:r>
          </w:p>
        </w:tc>
      </w:tr>
      <w:tr w:rsidR="00FF5429" w:rsidRPr="00983C1E" w14:paraId="098DA04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C07CC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C7F5BD2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CF2615A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2012</w:t>
            </w:r>
          </w:p>
        </w:tc>
      </w:tr>
      <w:tr w:rsidR="00FF5429" w:rsidRPr="00983C1E" w14:paraId="57B4E54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94A6A7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6E2D9DA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7CC67BF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2014</w:t>
            </w:r>
          </w:p>
        </w:tc>
      </w:tr>
      <w:tr w:rsidR="00FF5429" w:rsidRPr="00983C1E" w14:paraId="73E1BF3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1CC94E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07A5AE2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0FD6392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2016</w:t>
            </w:r>
          </w:p>
        </w:tc>
      </w:tr>
      <w:tr w:rsidR="00FF5429" w:rsidRPr="00983C1E" w14:paraId="6A9DCE1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6717F6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B30F413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0104116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2018</w:t>
            </w:r>
          </w:p>
        </w:tc>
      </w:tr>
      <w:tr w:rsidR="00FF5429" w:rsidRPr="00983C1E" w14:paraId="43E242F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2F763A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7B6D2B7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BE702D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2020</w:t>
            </w:r>
          </w:p>
        </w:tc>
      </w:tr>
      <w:tr w:rsidR="00FF5429" w:rsidRPr="00983C1E" w14:paraId="6521AA0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A2EF42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659B637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AB03658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2022</w:t>
            </w:r>
          </w:p>
        </w:tc>
      </w:tr>
      <w:tr w:rsidR="00FF5429" w:rsidRPr="00983C1E" w14:paraId="4B8BD4C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85BDF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0D68A1F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17DA0BB" w14:textId="77777777" w:rsidR="00FF5429" w:rsidRPr="00983C1E" w:rsidRDefault="00FF5429" w:rsidP="00BB3266">
            <w:pPr>
              <w:spacing w:before="40" w:after="120"/>
            </w:pPr>
            <w:r w:rsidRPr="00983C1E">
              <w:t>18 de enero de 2024</w:t>
            </w:r>
          </w:p>
        </w:tc>
      </w:tr>
      <w:tr w:rsidR="00FF5429" w:rsidRPr="00983C1E" w14:paraId="18BB2CE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E6E2AD6" w14:textId="77777777" w:rsidR="00FF5429" w:rsidRPr="00983C1E" w:rsidRDefault="00FF5429" w:rsidP="00EE4BB3">
            <w:pPr>
              <w:keepNext/>
              <w:keepLines/>
              <w:spacing w:before="40" w:after="120"/>
            </w:pPr>
            <w:r w:rsidRPr="00B26C69">
              <w:t>Indonesia</w:t>
            </w:r>
          </w:p>
        </w:tc>
        <w:tc>
          <w:tcPr>
            <w:tcW w:w="3590" w:type="dxa"/>
            <w:shd w:val="clear" w:color="auto" w:fill="auto"/>
          </w:tcPr>
          <w:p w14:paraId="736E2B8E" w14:textId="77777777" w:rsidR="00FF5429" w:rsidRPr="00983C1E" w:rsidRDefault="00FF5429" w:rsidP="00EE4BB3">
            <w:pPr>
              <w:keepNext/>
              <w:keepLines/>
              <w:spacing w:before="40" w:after="120"/>
            </w:pPr>
            <w:r w:rsidRPr="00983C1E">
              <w:t>Informes periódicos 4º a 6º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489E24A" w14:textId="77777777" w:rsidR="00FF5429" w:rsidRPr="00983C1E" w:rsidRDefault="00FF5429" w:rsidP="00EE4BB3">
            <w:pPr>
              <w:keepNext/>
              <w:keepLines/>
              <w:spacing w:before="40" w:after="120"/>
            </w:pPr>
            <w:r w:rsidRPr="00983C1E">
              <w:t>25 de julio de 2010</w:t>
            </w:r>
          </w:p>
        </w:tc>
      </w:tr>
      <w:tr w:rsidR="00FF5429" w:rsidRPr="00983C1E" w14:paraId="6C781EF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FB5F1E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20E2B45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49ED5AD" w14:textId="77777777" w:rsidR="00FF5429" w:rsidRPr="00983C1E" w:rsidRDefault="00FF5429" w:rsidP="00BB3266">
            <w:pPr>
              <w:spacing w:before="40" w:after="120"/>
            </w:pPr>
            <w:r w:rsidRPr="00983C1E">
              <w:t>25 de julio de 2012</w:t>
            </w:r>
          </w:p>
        </w:tc>
      </w:tr>
      <w:tr w:rsidR="00FF5429" w:rsidRPr="00983C1E" w14:paraId="300FC25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49EB9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9E0AAE5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B08EA42" w14:textId="77777777" w:rsidR="00FF5429" w:rsidRPr="00983C1E" w:rsidRDefault="00FF5429" w:rsidP="00BB3266">
            <w:pPr>
              <w:spacing w:before="40" w:after="120"/>
            </w:pPr>
            <w:r w:rsidRPr="00983C1E">
              <w:t>25 de julio de 2014</w:t>
            </w:r>
          </w:p>
        </w:tc>
      </w:tr>
      <w:tr w:rsidR="00FF5429" w:rsidRPr="00983C1E" w14:paraId="0F5999E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A0423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A188542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9BCE993" w14:textId="77777777" w:rsidR="00FF5429" w:rsidRPr="00983C1E" w:rsidRDefault="00FF5429" w:rsidP="00BB3266">
            <w:pPr>
              <w:spacing w:before="40" w:after="120"/>
            </w:pPr>
            <w:r w:rsidRPr="00983C1E">
              <w:t>25 de julio de 2016</w:t>
            </w:r>
          </w:p>
        </w:tc>
      </w:tr>
      <w:tr w:rsidR="00FF5429" w:rsidRPr="00983C1E" w14:paraId="2CCD23D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B70E84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58D18E9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1016004" w14:textId="77777777" w:rsidR="00FF5429" w:rsidRPr="00983C1E" w:rsidRDefault="00FF5429" w:rsidP="00BB3266">
            <w:pPr>
              <w:spacing w:before="40" w:after="120"/>
            </w:pPr>
            <w:r w:rsidRPr="00983C1E">
              <w:t>25 de julio de 2018</w:t>
            </w:r>
          </w:p>
        </w:tc>
      </w:tr>
      <w:tr w:rsidR="00FF5429" w:rsidRPr="00983C1E" w14:paraId="22DB01A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4E5A7C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962887A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41A5FD4" w14:textId="77777777" w:rsidR="00FF5429" w:rsidRPr="00983C1E" w:rsidRDefault="00FF5429" w:rsidP="00BB3266">
            <w:pPr>
              <w:spacing w:before="40" w:after="120"/>
            </w:pPr>
            <w:r w:rsidRPr="00983C1E">
              <w:t>25 de julio de 2020</w:t>
            </w:r>
          </w:p>
        </w:tc>
      </w:tr>
      <w:tr w:rsidR="00FF5429" w:rsidRPr="00983C1E" w14:paraId="4E904ED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DA97D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AFFF3D6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83A45B0" w14:textId="77777777" w:rsidR="00FF5429" w:rsidRPr="00983C1E" w:rsidRDefault="00FF5429" w:rsidP="00BB3266">
            <w:pPr>
              <w:spacing w:before="40" w:after="120"/>
            </w:pPr>
            <w:r w:rsidRPr="00983C1E">
              <w:t>25 de julio de 2022</w:t>
            </w:r>
          </w:p>
        </w:tc>
      </w:tr>
      <w:tr w:rsidR="00FF5429" w:rsidRPr="00983C1E" w14:paraId="1C84DA3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2CBEF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CA78436" w14:textId="77777777" w:rsidR="00FF5429" w:rsidRPr="00983C1E" w:rsidRDefault="00FF5429" w:rsidP="00BB3266">
            <w:pPr>
              <w:spacing w:before="40" w:after="120"/>
            </w:pPr>
            <w:r>
              <w:t>1</w:t>
            </w:r>
            <w:r w:rsidRPr="00983C1E">
              <w:t>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1881470" w14:textId="77777777" w:rsidR="00FF5429" w:rsidRPr="00983C1E" w:rsidRDefault="00FF5429" w:rsidP="00BB3266">
            <w:pPr>
              <w:spacing w:before="40" w:after="120"/>
            </w:pPr>
            <w:r w:rsidRPr="00983C1E">
              <w:t>25 de julio de 202</w:t>
            </w:r>
            <w:r>
              <w:t>4</w:t>
            </w:r>
          </w:p>
        </w:tc>
      </w:tr>
      <w:tr w:rsidR="00FF5429" w:rsidRPr="00983C1E" w14:paraId="5EEADB6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FB52FED" w14:textId="77777777" w:rsidR="00FF5429" w:rsidRPr="00983C1E" w:rsidRDefault="00FF5429" w:rsidP="00BB3266">
            <w:pPr>
              <w:spacing w:before="40" w:after="120"/>
            </w:pPr>
            <w:r w:rsidRPr="00983C1E">
              <w:t>Irlanda</w:t>
            </w:r>
          </w:p>
        </w:tc>
        <w:tc>
          <w:tcPr>
            <w:tcW w:w="3590" w:type="dxa"/>
            <w:shd w:val="clear" w:color="auto" w:fill="auto"/>
          </w:tcPr>
          <w:p w14:paraId="54FC61CD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10º a 12º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140D2FB" w14:textId="77777777" w:rsidR="00FF5429" w:rsidRPr="00983C1E" w:rsidRDefault="00FF5429" w:rsidP="00BB3266">
            <w:pPr>
              <w:spacing w:before="40" w:after="120"/>
            </w:pPr>
            <w:r w:rsidRPr="00983C1E">
              <w:t>28 de enero de 2024</w:t>
            </w:r>
          </w:p>
        </w:tc>
      </w:tr>
      <w:tr w:rsidR="00FF5429" w:rsidRPr="00983C1E" w14:paraId="65DF808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2EFA767" w14:textId="77777777" w:rsidR="00FF5429" w:rsidRPr="00983C1E" w:rsidRDefault="00FF5429" w:rsidP="00BB3266">
            <w:pPr>
              <w:spacing w:before="40" w:after="120"/>
            </w:pPr>
            <w:r w:rsidRPr="005538FC">
              <w:t>Islas Marshall</w:t>
            </w:r>
          </w:p>
        </w:tc>
        <w:tc>
          <w:tcPr>
            <w:tcW w:w="3590" w:type="dxa"/>
            <w:shd w:val="clear" w:color="auto" w:fill="auto"/>
          </w:tcPr>
          <w:p w14:paraId="6EF601F7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EB66221" w14:textId="77777777" w:rsidR="00FF5429" w:rsidRPr="00983C1E" w:rsidRDefault="00FF5429" w:rsidP="00BB3266">
            <w:pPr>
              <w:spacing w:before="40" w:after="120"/>
            </w:pPr>
            <w:r w:rsidRPr="00983C1E">
              <w:t>10 de mayo de 2020</w:t>
            </w:r>
          </w:p>
        </w:tc>
      </w:tr>
      <w:tr w:rsidR="00FF5429" w:rsidRPr="00983C1E" w14:paraId="6D268C5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A5199B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7832546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D39CAD1" w14:textId="77777777" w:rsidR="00FF5429" w:rsidRPr="00983C1E" w:rsidRDefault="00FF5429" w:rsidP="00BB3266">
            <w:pPr>
              <w:spacing w:before="40" w:after="120"/>
            </w:pPr>
            <w:r w:rsidRPr="00983C1E">
              <w:t>10 de mayo de 2022</w:t>
            </w:r>
          </w:p>
        </w:tc>
      </w:tr>
      <w:tr w:rsidR="00FF5429" w:rsidRPr="00983C1E" w14:paraId="2AB1357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AE2CC5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9C5B3EA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0940C85" w14:textId="77777777" w:rsidR="00FF5429" w:rsidRPr="00983C1E" w:rsidRDefault="00FF5429" w:rsidP="00BB3266">
            <w:pPr>
              <w:spacing w:before="40" w:after="120"/>
            </w:pPr>
            <w:r w:rsidRPr="00983C1E">
              <w:t>10 de mayo de 2024</w:t>
            </w:r>
          </w:p>
        </w:tc>
      </w:tr>
      <w:tr w:rsidR="00FF5429" w:rsidRPr="00983C1E" w14:paraId="14A1419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B5CE654" w14:textId="77777777" w:rsidR="00FF5429" w:rsidRPr="005E3BF4" w:rsidRDefault="00FF5429" w:rsidP="00BB3266">
            <w:pPr>
              <w:spacing w:before="40" w:after="120"/>
            </w:pPr>
            <w:r w:rsidRPr="005E3BF4">
              <w:t>Islas Salomón</w:t>
            </w:r>
          </w:p>
        </w:tc>
        <w:tc>
          <w:tcPr>
            <w:tcW w:w="3590" w:type="dxa"/>
            <w:shd w:val="clear" w:color="auto" w:fill="auto"/>
          </w:tcPr>
          <w:p w14:paraId="65FD0505" w14:textId="77777777" w:rsidR="00FF5429" w:rsidRPr="005E3BF4" w:rsidRDefault="00FF5429" w:rsidP="00BB3266">
            <w:pPr>
              <w:spacing w:before="40" w:after="120"/>
            </w:pPr>
            <w:r w:rsidRPr="005E3BF4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6B68F39" w14:textId="77777777" w:rsidR="00FF5429" w:rsidRPr="00983C1E" w:rsidRDefault="00FF5429" w:rsidP="00BB3266">
            <w:pPr>
              <w:spacing w:before="40" w:after="120"/>
            </w:pPr>
            <w:r w:rsidRPr="005E3BF4">
              <w:t>16 de abril de 1985</w:t>
            </w:r>
          </w:p>
        </w:tc>
      </w:tr>
      <w:tr w:rsidR="00FF5429" w:rsidRPr="00983C1E" w14:paraId="23AF9CF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5E2D6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D0173D4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BC585ED" w14:textId="77777777" w:rsidR="00FF5429" w:rsidRPr="00983C1E" w:rsidRDefault="00FF5429" w:rsidP="00BB3266">
            <w:pPr>
              <w:spacing w:before="40" w:after="120"/>
            </w:pPr>
            <w:r w:rsidRPr="00983C1E">
              <w:t>16 de abril de 1987</w:t>
            </w:r>
          </w:p>
        </w:tc>
      </w:tr>
      <w:tr w:rsidR="00FF5429" w:rsidRPr="00983C1E" w14:paraId="115AC81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3251DE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1F8D18D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18BF5A0" w14:textId="77777777" w:rsidR="00FF5429" w:rsidRPr="00983C1E" w:rsidRDefault="00FF5429" w:rsidP="00BB3266">
            <w:pPr>
              <w:spacing w:before="40" w:after="120"/>
            </w:pPr>
            <w:r w:rsidRPr="00983C1E">
              <w:t>16 de abril de 1989</w:t>
            </w:r>
          </w:p>
        </w:tc>
      </w:tr>
      <w:tr w:rsidR="00FF5429" w:rsidRPr="00983C1E" w14:paraId="257AD9E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2BA6FA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559F89E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7A3798D" w14:textId="77777777" w:rsidR="00FF5429" w:rsidRPr="00983C1E" w:rsidRDefault="00FF5429" w:rsidP="00BB3266">
            <w:pPr>
              <w:spacing w:before="40" w:after="120"/>
            </w:pPr>
            <w:r w:rsidRPr="00983C1E">
              <w:t>16 de abril de 1991</w:t>
            </w:r>
          </w:p>
        </w:tc>
      </w:tr>
      <w:tr w:rsidR="00FF5429" w:rsidRPr="00983C1E" w14:paraId="1052967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5058DC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11C69CC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A13AFF7" w14:textId="77777777" w:rsidR="00FF5429" w:rsidRPr="00983C1E" w:rsidRDefault="00FF5429" w:rsidP="00BB3266">
            <w:pPr>
              <w:spacing w:before="40" w:after="120"/>
            </w:pPr>
            <w:r w:rsidRPr="00983C1E">
              <w:t>16 de abril de 1993</w:t>
            </w:r>
          </w:p>
        </w:tc>
      </w:tr>
      <w:tr w:rsidR="00FF5429" w:rsidRPr="00983C1E" w14:paraId="4416A49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B63E14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C6062E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4E8050D" w14:textId="77777777" w:rsidR="00FF5429" w:rsidRPr="00983C1E" w:rsidRDefault="00FF5429" w:rsidP="00BB3266">
            <w:pPr>
              <w:spacing w:before="40" w:after="120"/>
            </w:pPr>
            <w:r w:rsidRPr="00983C1E">
              <w:t>16 de abril de 1995</w:t>
            </w:r>
          </w:p>
        </w:tc>
      </w:tr>
      <w:tr w:rsidR="00FF5429" w:rsidRPr="00983C1E" w14:paraId="393EF5F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3B5A2D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A3474A8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96C4279" w14:textId="77777777" w:rsidR="00FF5429" w:rsidRPr="00983C1E" w:rsidRDefault="00FF5429" w:rsidP="00BB3266">
            <w:pPr>
              <w:spacing w:before="40" w:after="120"/>
            </w:pPr>
            <w:r w:rsidRPr="00983C1E">
              <w:t>16 de abril de 1997</w:t>
            </w:r>
          </w:p>
        </w:tc>
      </w:tr>
      <w:tr w:rsidR="00FF5429" w:rsidRPr="00983C1E" w14:paraId="7E61BD2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F6E248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F7BF9D3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2C08FD" w14:textId="77777777" w:rsidR="00FF5429" w:rsidRPr="00983C1E" w:rsidRDefault="00FF5429" w:rsidP="00BB3266">
            <w:pPr>
              <w:spacing w:before="40" w:after="120"/>
            </w:pPr>
            <w:r w:rsidRPr="00983C1E">
              <w:t>16 de abril de 1999</w:t>
            </w:r>
          </w:p>
        </w:tc>
      </w:tr>
      <w:tr w:rsidR="00FF5429" w:rsidRPr="00983C1E" w14:paraId="507BC7D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6A1986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0611D69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8B20523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2001</w:t>
            </w:r>
          </w:p>
        </w:tc>
      </w:tr>
      <w:tr w:rsidR="00FF5429" w:rsidRPr="00983C1E" w14:paraId="4BB7B08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7AE46D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3E087BD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C42B23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2003</w:t>
            </w:r>
          </w:p>
        </w:tc>
      </w:tr>
      <w:tr w:rsidR="00FF5429" w:rsidRPr="00983C1E" w14:paraId="75DC36F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0FB606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6AE9FA5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42F4E51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2005</w:t>
            </w:r>
          </w:p>
        </w:tc>
      </w:tr>
      <w:tr w:rsidR="00FF5429" w:rsidRPr="00983C1E" w14:paraId="1FB6A3B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C349A4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90EC698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6E58F49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2007</w:t>
            </w:r>
          </w:p>
        </w:tc>
      </w:tr>
      <w:tr w:rsidR="00FF5429" w:rsidRPr="00983C1E" w14:paraId="2955329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CB4305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7AEAF80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38FA90D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2009</w:t>
            </w:r>
          </w:p>
        </w:tc>
      </w:tr>
      <w:tr w:rsidR="00FF5429" w:rsidRPr="00983C1E" w14:paraId="7C9E7C6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483712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1999169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B6C1640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2011</w:t>
            </w:r>
          </w:p>
        </w:tc>
      </w:tr>
      <w:tr w:rsidR="00FF5429" w:rsidRPr="00983C1E" w14:paraId="3C0FFA7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184B9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A19ED80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FB92011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2013</w:t>
            </w:r>
          </w:p>
        </w:tc>
      </w:tr>
      <w:tr w:rsidR="00FF5429" w:rsidRPr="00983C1E" w14:paraId="4193452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08ED0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D7A86DB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0943A74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2015</w:t>
            </w:r>
          </w:p>
        </w:tc>
      </w:tr>
      <w:tr w:rsidR="00FF5429" w:rsidRPr="00983C1E" w14:paraId="24B3B01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D0371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3DF46D9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7ADE194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2017</w:t>
            </w:r>
          </w:p>
        </w:tc>
      </w:tr>
      <w:tr w:rsidR="00FF5429" w:rsidRPr="00983C1E" w14:paraId="3BEBAB2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C76A36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E680389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5C5312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2019</w:t>
            </w:r>
          </w:p>
        </w:tc>
      </w:tr>
      <w:tr w:rsidR="00FF5429" w:rsidRPr="00983C1E" w14:paraId="3C713D4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B113022" w14:textId="77777777" w:rsidR="00FF5429" w:rsidRPr="00983C1E" w:rsidRDefault="00FF5429" w:rsidP="00BB3266">
            <w:pPr>
              <w:spacing w:before="40" w:after="120"/>
            </w:pPr>
            <w:bookmarkStart w:id="1" w:name="OLE_LINK1"/>
            <w:bookmarkStart w:id="2" w:name="OLE_LINK2"/>
          </w:p>
        </w:tc>
        <w:tc>
          <w:tcPr>
            <w:tcW w:w="3590" w:type="dxa"/>
            <w:shd w:val="clear" w:color="auto" w:fill="auto"/>
          </w:tcPr>
          <w:p w14:paraId="3D708110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0140E31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2021</w:t>
            </w:r>
          </w:p>
        </w:tc>
      </w:tr>
      <w:tr w:rsidR="00FF5429" w:rsidRPr="00983C1E" w14:paraId="206EAEA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F49821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210CBBB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96485D1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2023</w:t>
            </w:r>
          </w:p>
        </w:tc>
      </w:tr>
      <w:tr w:rsidR="00FF5429" w:rsidRPr="00983C1E" w14:paraId="2AF7A2A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12FA6D1" w14:textId="77777777" w:rsidR="00FF5429" w:rsidRPr="00983C1E" w:rsidRDefault="00FF5429" w:rsidP="00BB3266">
            <w:pPr>
              <w:spacing w:before="40" w:after="120"/>
            </w:pPr>
            <w:r w:rsidRPr="00983C1E">
              <w:t>Israel</w:t>
            </w:r>
          </w:p>
        </w:tc>
        <w:tc>
          <w:tcPr>
            <w:tcW w:w="3590" w:type="dxa"/>
            <w:shd w:val="clear" w:color="auto" w:fill="auto"/>
          </w:tcPr>
          <w:p w14:paraId="2C1F91D1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20º a 23º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29DC5C" w14:textId="77777777" w:rsidR="00FF5429" w:rsidRPr="00983C1E" w:rsidRDefault="00FF5429" w:rsidP="00BB3266">
            <w:pPr>
              <w:spacing w:before="40" w:after="120"/>
            </w:pPr>
            <w:r w:rsidRPr="00983C1E">
              <w:t>2 de febrero de 2024</w:t>
            </w:r>
          </w:p>
        </w:tc>
      </w:tr>
      <w:tr w:rsidR="00FF5429" w:rsidRPr="00983C1E" w14:paraId="55AE1DF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284D83" w14:textId="77777777" w:rsidR="00FF5429" w:rsidRPr="00983C1E" w:rsidRDefault="00FF5429" w:rsidP="00BB3266">
            <w:pPr>
              <w:spacing w:before="40" w:after="120"/>
            </w:pPr>
            <w:r w:rsidRPr="00983C1E">
              <w:t>Japón</w:t>
            </w:r>
          </w:p>
        </w:tc>
        <w:tc>
          <w:tcPr>
            <w:tcW w:w="3590" w:type="dxa"/>
            <w:shd w:val="clear" w:color="auto" w:fill="auto"/>
          </w:tcPr>
          <w:p w14:paraId="1A32A12A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12º a 14º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35D846D" w14:textId="77777777" w:rsidR="00FF5429" w:rsidRPr="00983C1E" w:rsidRDefault="00FF5429" w:rsidP="00BB3266">
            <w:pPr>
              <w:spacing w:before="40" w:after="120"/>
            </w:pPr>
            <w:r w:rsidRPr="00983C1E">
              <w:t>14 de enero de 2023</w:t>
            </w:r>
          </w:p>
        </w:tc>
      </w:tr>
      <w:tr w:rsidR="00FF5429" w:rsidRPr="00983C1E" w14:paraId="65E3E33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3C07ACE" w14:textId="77777777" w:rsidR="00FF5429" w:rsidRPr="00983C1E" w:rsidRDefault="00FF5429" w:rsidP="00BB3266">
            <w:pPr>
              <w:spacing w:before="40" w:after="120"/>
            </w:pPr>
            <w:r w:rsidRPr="00983C1E">
              <w:t>Jordania</w:t>
            </w:r>
          </w:p>
        </w:tc>
        <w:tc>
          <w:tcPr>
            <w:tcW w:w="3590" w:type="dxa"/>
            <w:shd w:val="clear" w:color="auto" w:fill="auto"/>
          </w:tcPr>
          <w:p w14:paraId="5A33DDCB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21º a 23º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2D08DFD" w14:textId="77777777" w:rsidR="00FF5429" w:rsidRPr="00983C1E" w:rsidRDefault="00FF5429" w:rsidP="00BB3266">
            <w:pPr>
              <w:spacing w:before="40" w:after="120"/>
            </w:pPr>
            <w:r w:rsidRPr="00983C1E">
              <w:t>29 de junio de 2021</w:t>
            </w:r>
          </w:p>
        </w:tc>
      </w:tr>
      <w:tr w:rsidR="00FF5429" w:rsidRPr="00983C1E" w14:paraId="2DE8069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28FEF8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6E4B2E9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B05635" w14:textId="77777777" w:rsidR="00FF5429" w:rsidRPr="00983C1E" w:rsidRDefault="00FF5429" w:rsidP="00BB3266">
            <w:pPr>
              <w:spacing w:before="40" w:after="120"/>
            </w:pPr>
            <w:r w:rsidRPr="00983C1E">
              <w:t>29 de junio de 2023</w:t>
            </w:r>
          </w:p>
        </w:tc>
      </w:tr>
      <w:tr w:rsidR="00FF5429" w:rsidRPr="00983C1E" w14:paraId="0AB0A01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952D3A9" w14:textId="77777777" w:rsidR="00FF5429" w:rsidRPr="00983C1E" w:rsidRDefault="00FF5429" w:rsidP="00BB3266">
            <w:pPr>
              <w:spacing w:before="40" w:after="120"/>
            </w:pPr>
            <w:r w:rsidRPr="006878FE">
              <w:lastRenderedPageBreak/>
              <w:t>Lesotho</w:t>
            </w:r>
          </w:p>
        </w:tc>
        <w:tc>
          <w:tcPr>
            <w:tcW w:w="3590" w:type="dxa"/>
            <w:shd w:val="clear" w:color="auto" w:fill="auto"/>
          </w:tcPr>
          <w:p w14:paraId="398EC254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4C1D261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2000</w:t>
            </w:r>
          </w:p>
        </w:tc>
      </w:tr>
      <w:tr w:rsidR="00FF5429" w:rsidRPr="00983C1E" w14:paraId="02031D3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4FB605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AAAA67E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FC209E9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2002</w:t>
            </w:r>
          </w:p>
        </w:tc>
      </w:tr>
      <w:tr w:rsidR="00FF5429" w:rsidRPr="00983C1E" w14:paraId="64684BA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83A9D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2181438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0CC9B23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2004</w:t>
            </w:r>
          </w:p>
        </w:tc>
      </w:tr>
      <w:tr w:rsidR="00FF5429" w:rsidRPr="00983C1E" w14:paraId="0242065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02C345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AE1D20B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443A5F3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2006</w:t>
            </w:r>
          </w:p>
        </w:tc>
      </w:tr>
      <w:tr w:rsidR="00FF5429" w:rsidRPr="00983C1E" w14:paraId="79E6403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9FAE24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8C74BA8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0AE4DAA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2008</w:t>
            </w:r>
          </w:p>
        </w:tc>
      </w:tr>
      <w:tr w:rsidR="00FF5429" w:rsidRPr="00983C1E" w14:paraId="2E66009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3B109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1F8661F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1727100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2010</w:t>
            </w:r>
          </w:p>
        </w:tc>
      </w:tr>
      <w:tr w:rsidR="00FF5429" w:rsidRPr="00983C1E" w14:paraId="57E7AC2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326B4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B4AD113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0437B8E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2012</w:t>
            </w:r>
          </w:p>
        </w:tc>
      </w:tr>
      <w:tr w:rsidR="00FF5429" w:rsidRPr="00983C1E" w14:paraId="1D7D03F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DC475D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4EA7860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18D3AA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2014</w:t>
            </w:r>
          </w:p>
        </w:tc>
      </w:tr>
      <w:tr w:rsidR="00FF5429" w:rsidRPr="00983C1E" w14:paraId="30599DB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00DE11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F80F857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C3D1EF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2016</w:t>
            </w:r>
          </w:p>
        </w:tc>
      </w:tr>
      <w:tr w:rsidR="00FF5429" w:rsidRPr="00983C1E" w14:paraId="78A86B1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04FBF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F42A47E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24º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AAD627E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2018</w:t>
            </w:r>
          </w:p>
        </w:tc>
      </w:tr>
      <w:tr w:rsidR="00FF5429" w:rsidRPr="00983C1E" w14:paraId="72EF1B9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022349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B4864D6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35159CE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2020</w:t>
            </w:r>
          </w:p>
        </w:tc>
      </w:tr>
      <w:tr w:rsidR="00FF5429" w:rsidRPr="00983C1E" w14:paraId="38FB8E9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A031F7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4DAF25F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E90EDB2" w14:textId="77777777" w:rsidR="00FF5429" w:rsidRPr="00983C1E" w:rsidRDefault="00FF5429" w:rsidP="00BB3266">
            <w:pPr>
              <w:spacing w:before="40" w:after="120"/>
            </w:pPr>
            <w:r w:rsidRPr="00983C1E">
              <w:t>4 de diciembre de 2022</w:t>
            </w:r>
          </w:p>
        </w:tc>
      </w:tr>
      <w:tr w:rsidR="00FF5429" w:rsidRPr="00983C1E" w14:paraId="51904C9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59946C4" w14:textId="77777777" w:rsidR="00FF5429" w:rsidRPr="00983C1E" w:rsidRDefault="00FF5429" w:rsidP="00BB3266">
            <w:pPr>
              <w:spacing w:before="40" w:after="120"/>
            </w:pPr>
            <w:r w:rsidRPr="00983C1E">
              <w:t>Letonia</w:t>
            </w:r>
          </w:p>
        </w:tc>
        <w:tc>
          <w:tcPr>
            <w:tcW w:w="3590" w:type="dxa"/>
            <w:shd w:val="clear" w:color="auto" w:fill="auto"/>
          </w:tcPr>
          <w:p w14:paraId="043C8AE0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13º y 14º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1A8534C" w14:textId="77777777" w:rsidR="00FF5429" w:rsidRPr="00983C1E" w:rsidRDefault="00FF5429" w:rsidP="00BB3266">
            <w:pPr>
              <w:spacing w:before="40" w:after="120"/>
            </w:pPr>
            <w:r w:rsidRPr="00983C1E">
              <w:t>14 de mayo de 2021</w:t>
            </w:r>
          </w:p>
        </w:tc>
      </w:tr>
      <w:tr w:rsidR="00FF5429" w:rsidRPr="00983C1E" w14:paraId="23B50E3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7D84A9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FB1C8F0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76695E" w14:textId="77777777" w:rsidR="00FF5429" w:rsidRPr="00983C1E" w:rsidRDefault="00FF5429" w:rsidP="00BB3266">
            <w:pPr>
              <w:spacing w:before="40" w:after="120"/>
            </w:pPr>
            <w:r w:rsidRPr="00983C1E">
              <w:t>14 de mayo de 2023</w:t>
            </w:r>
          </w:p>
        </w:tc>
      </w:tr>
      <w:tr w:rsidR="00FF5429" w:rsidRPr="00983C1E" w14:paraId="243364E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F04B38" w14:textId="77777777" w:rsidR="00FF5429" w:rsidRPr="00983C1E" w:rsidRDefault="00FF5429" w:rsidP="00BB3266">
            <w:pPr>
              <w:spacing w:before="40" w:after="120"/>
            </w:pPr>
            <w:r w:rsidRPr="00983C1E">
              <w:t>Liberia</w:t>
            </w:r>
          </w:p>
        </w:tc>
        <w:tc>
          <w:tcPr>
            <w:tcW w:w="3590" w:type="dxa"/>
            <w:shd w:val="clear" w:color="auto" w:fill="auto"/>
          </w:tcPr>
          <w:p w14:paraId="6482965B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0CF1A5F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1977</w:t>
            </w:r>
          </w:p>
        </w:tc>
      </w:tr>
      <w:tr w:rsidR="00FF5429" w:rsidRPr="00983C1E" w14:paraId="728BF6E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2B3138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B0172C2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19C418F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1979</w:t>
            </w:r>
          </w:p>
        </w:tc>
      </w:tr>
      <w:tr w:rsidR="00FF5429" w:rsidRPr="00983C1E" w14:paraId="1FE5D4D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E8C8BC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0DA6B03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64854B2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1981</w:t>
            </w:r>
          </w:p>
        </w:tc>
      </w:tr>
      <w:tr w:rsidR="00FF5429" w:rsidRPr="00983C1E" w14:paraId="58226CD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F23A52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582DF72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8C2E6F1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1983</w:t>
            </w:r>
          </w:p>
        </w:tc>
      </w:tr>
      <w:tr w:rsidR="00FF5429" w:rsidRPr="00983C1E" w14:paraId="389A804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BB5496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4CE7041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EB5340B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1985</w:t>
            </w:r>
          </w:p>
        </w:tc>
      </w:tr>
      <w:tr w:rsidR="00FF5429" w:rsidRPr="00983C1E" w14:paraId="4456EAD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39295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DF3FC39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41FD5B9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1987</w:t>
            </w:r>
          </w:p>
        </w:tc>
      </w:tr>
      <w:tr w:rsidR="00FF5429" w:rsidRPr="00983C1E" w14:paraId="5FBAE61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57BB1F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56625BF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AC2D6E5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1989</w:t>
            </w:r>
          </w:p>
        </w:tc>
      </w:tr>
      <w:tr w:rsidR="00FF5429" w:rsidRPr="00983C1E" w14:paraId="5E2DF6D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01A8EA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5DE4A6C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D9D0DA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1991</w:t>
            </w:r>
          </w:p>
        </w:tc>
      </w:tr>
      <w:tr w:rsidR="00FF5429" w:rsidRPr="00983C1E" w14:paraId="1CD7105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463601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690402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ECB6B10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1993</w:t>
            </w:r>
          </w:p>
        </w:tc>
      </w:tr>
      <w:tr w:rsidR="00FF5429" w:rsidRPr="00983C1E" w14:paraId="17A8E21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19AB70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76CE7E1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8087623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1995</w:t>
            </w:r>
          </w:p>
        </w:tc>
      </w:tr>
      <w:tr w:rsidR="00FF5429" w:rsidRPr="00983C1E" w14:paraId="4061334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4F54AA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13CD746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61B4CE1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1997</w:t>
            </w:r>
          </w:p>
        </w:tc>
      </w:tr>
      <w:tr w:rsidR="00FF5429" w:rsidRPr="00983C1E" w14:paraId="1D43E07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BF8CE9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31B09C4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F528EF9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1999</w:t>
            </w:r>
          </w:p>
        </w:tc>
      </w:tr>
      <w:tr w:rsidR="00FF5429" w:rsidRPr="00983C1E" w14:paraId="320BCA0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0061DC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5B217A5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C41C412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2001</w:t>
            </w:r>
          </w:p>
        </w:tc>
      </w:tr>
      <w:tr w:rsidR="00FF5429" w:rsidRPr="00983C1E" w14:paraId="61FFEB7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52EA3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CF091EE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41B2FA7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2003</w:t>
            </w:r>
          </w:p>
        </w:tc>
      </w:tr>
      <w:tr w:rsidR="00FF5429" w:rsidRPr="00983C1E" w14:paraId="3949655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1FA01B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F2175A4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1AB0772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2005</w:t>
            </w:r>
          </w:p>
        </w:tc>
      </w:tr>
      <w:tr w:rsidR="00FF5429" w:rsidRPr="00983C1E" w14:paraId="3CD68CD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FC1E55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C891F6A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386FE4D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2007</w:t>
            </w:r>
          </w:p>
        </w:tc>
      </w:tr>
      <w:tr w:rsidR="00FF5429" w:rsidRPr="00983C1E" w14:paraId="46C20DB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DE4F44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37C5D80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51BCE30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2009</w:t>
            </w:r>
          </w:p>
        </w:tc>
      </w:tr>
      <w:tr w:rsidR="00FF5429" w:rsidRPr="00983C1E" w14:paraId="3533AC8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D94C5C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F7421C8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540E23A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2011</w:t>
            </w:r>
          </w:p>
        </w:tc>
      </w:tr>
      <w:tr w:rsidR="00FF5429" w:rsidRPr="00983C1E" w14:paraId="648D7F8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6F832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3063DAA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7870D5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2013</w:t>
            </w:r>
          </w:p>
        </w:tc>
      </w:tr>
      <w:tr w:rsidR="00FF5429" w:rsidRPr="00983C1E" w14:paraId="37AEA25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363652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72D02C1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4CF81AD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2015</w:t>
            </w:r>
          </w:p>
        </w:tc>
      </w:tr>
      <w:tr w:rsidR="00FF5429" w:rsidRPr="00983C1E" w14:paraId="30749CB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196AAF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C289007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B2A4A63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2017</w:t>
            </w:r>
          </w:p>
        </w:tc>
      </w:tr>
      <w:tr w:rsidR="00FF5429" w:rsidRPr="00983C1E" w14:paraId="4EA40DC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4AE0AA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3DA81A8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0ACC23B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2019</w:t>
            </w:r>
          </w:p>
        </w:tc>
      </w:tr>
      <w:tr w:rsidR="00FF5429" w:rsidRPr="00983C1E" w14:paraId="49F9557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6B0610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7883BEA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06F5415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2021</w:t>
            </w:r>
          </w:p>
        </w:tc>
      </w:tr>
      <w:tr w:rsidR="00FF5429" w:rsidRPr="00983C1E" w14:paraId="563EA86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D5073A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27270B1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B59FCA8" w14:textId="77777777" w:rsidR="00FF5429" w:rsidRPr="00983C1E" w:rsidRDefault="00FF5429" w:rsidP="00BB3266">
            <w:pPr>
              <w:spacing w:before="40" w:after="120"/>
            </w:pPr>
            <w:r w:rsidRPr="00983C1E">
              <w:t>5 de diciembre de 2023</w:t>
            </w:r>
          </w:p>
        </w:tc>
      </w:tr>
      <w:tr w:rsidR="00FF5429" w:rsidRPr="00983C1E" w14:paraId="583362A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CCE4191" w14:textId="77777777" w:rsidR="00FF5429" w:rsidRPr="00983C1E" w:rsidRDefault="00FF5429" w:rsidP="00BB3266">
            <w:pPr>
              <w:spacing w:before="40" w:after="120"/>
            </w:pPr>
            <w:r w:rsidRPr="00983C1E">
              <w:t>Libia</w:t>
            </w:r>
          </w:p>
        </w:tc>
        <w:tc>
          <w:tcPr>
            <w:tcW w:w="3590" w:type="dxa"/>
            <w:shd w:val="clear" w:color="auto" w:fill="auto"/>
          </w:tcPr>
          <w:p w14:paraId="4FB63795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18º y 19º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C7F3C27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2006</w:t>
            </w:r>
          </w:p>
        </w:tc>
      </w:tr>
      <w:tr w:rsidR="00FF5429" w:rsidRPr="00983C1E" w14:paraId="57FDEAB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5CB39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D62FC5A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977E7A2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2008</w:t>
            </w:r>
          </w:p>
        </w:tc>
      </w:tr>
      <w:tr w:rsidR="00FF5429" w:rsidRPr="00983C1E" w14:paraId="2F9DE6D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3228FE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FF667F5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AFEE4D7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2010</w:t>
            </w:r>
          </w:p>
        </w:tc>
      </w:tr>
      <w:tr w:rsidR="00FF5429" w:rsidRPr="00983C1E" w14:paraId="3E8B7FB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ADC50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06CB892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5F18BC3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2012</w:t>
            </w:r>
          </w:p>
        </w:tc>
      </w:tr>
      <w:tr w:rsidR="00FF5429" w:rsidRPr="00983C1E" w14:paraId="7DD9573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8AEB0E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0C61EBC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B95D356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2014</w:t>
            </w:r>
          </w:p>
        </w:tc>
      </w:tr>
      <w:tr w:rsidR="00FF5429" w:rsidRPr="00983C1E" w14:paraId="43AF972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5F2E18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1C37D52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3AB74E0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2016</w:t>
            </w:r>
          </w:p>
        </w:tc>
      </w:tr>
      <w:tr w:rsidR="00FF5429" w:rsidRPr="00983C1E" w14:paraId="6E4088B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246B4F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D987278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C6C352B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2018</w:t>
            </w:r>
          </w:p>
        </w:tc>
      </w:tr>
      <w:tr w:rsidR="00FF5429" w:rsidRPr="00983C1E" w14:paraId="29E0649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CC9A30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E7F44FE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3867FC5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2020</w:t>
            </w:r>
          </w:p>
        </w:tc>
      </w:tr>
      <w:tr w:rsidR="00FF5429" w:rsidRPr="00983C1E" w14:paraId="1807C8B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07F94E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981180B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88456EE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2022</w:t>
            </w:r>
          </w:p>
        </w:tc>
      </w:tr>
      <w:tr w:rsidR="00FF5429" w:rsidRPr="00983C1E" w14:paraId="4002243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DAD0A8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27986ED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B3A209E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2024</w:t>
            </w:r>
          </w:p>
        </w:tc>
      </w:tr>
      <w:tr w:rsidR="00FF5429" w:rsidRPr="00983C1E" w14:paraId="74DE3BB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352602" w14:textId="77777777" w:rsidR="00FF5429" w:rsidRPr="00983C1E" w:rsidRDefault="00FF5429" w:rsidP="00BB3266">
            <w:pPr>
              <w:spacing w:before="40" w:after="120"/>
            </w:pPr>
            <w:r w:rsidRPr="00983C1E">
              <w:t>Liechtenstein</w:t>
            </w:r>
          </w:p>
        </w:tc>
        <w:tc>
          <w:tcPr>
            <w:tcW w:w="3590" w:type="dxa"/>
            <w:shd w:val="clear" w:color="auto" w:fill="auto"/>
          </w:tcPr>
          <w:p w14:paraId="6AFFD924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7º y 8º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43A1FAE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2016</w:t>
            </w:r>
          </w:p>
        </w:tc>
      </w:tr>
      <w:tr w:rsidR="00FF5429" w:rsidRPr="00983C1E" w14:paraId="2AC4BC1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CA6A04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F6046F8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B8F7D3F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2018</w:t>
            </w:r>
          </w:p>
        </w:tc>
      </w:tr>
      <w:tr w:rsidR="00FF5429" w:rsidRPr="00983C1E" w14:paraId="59D918E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871A9C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B8A4FAB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41F24F2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2020</w:t>
            </w:r>
          </w:p>
        </w:tc>
      </w:tr>
      <w:tr w:rsidR="00FF5429" w:rsidRPr="00983C1E" w14:paraId="75B625A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89C35B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BC5C6B6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D64F921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2022</w:t>
            </w:r>
          </w:p>
        </w:tc>
      </w:tr>
      <w:tr w:rsidR="00FF5429" w:rsidRPr="00983C1E" w14:paraId="7AE98ED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CE65A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41DD117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6EB4602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2024</w:t>
            </w:r>
          </w:p>
        </w:tc>
      </w:tr>
      <w:tr w:rsidR="00FF5429" w:rsidRPr="00983C1E" w14:paraId="4B3CB3AF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6D1ADA2D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Macedonia </w:t>
            </w:r>
            <w:r>
              <w:br/>
            </w:r>
            <w:r w:rsidRPr="00983C1E">
              <w:t>del Norte</w:t>
            </w:r>
          </w:p>
        </w:tc>
        <w:tc>
          <w:tcPr>
            <w:tcW w:w="3590" w:type="dxa"/>
            <w:shd w:val="clear" w:color="auto" w:fill="auto"/>
          </w:tcPr>
          <w:p w14:paraId="3A30D02E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11º a 14º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DAF5AD6" w14:textId="77777777" w:rsidR="00FF5429" w:rsidRPr="00983C1E" w:rsidRDefault="00FF5429" w:rsidP="00BB3266">
            <w:pPr>
              <w:spacing w:before="40" w:after="120"/>
            </w:pPr>
            <w:r w:rsidRPr="00983C1E">
              <w:t>17 de septiembre de 2018</w:t>
            </w:r>
          </w:p>
        </w:tc>
      </w:tr>
      <w:tr w:rsidR="00FF5429" w:rsidRPr="00983C1E" w14:paraId="0F4E7659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72C628C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7180D5A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0C4F742" w14:textId="77777777" w:rsidR="00FF5429" w:rsidRPr="00983C1E" w:rsidRDefault="00FF5429" w:rsidP="00BB3266">
            <w:pPr>
              <w:spacing w:before="40" w:after="120"/>
            </w:pPr>
            <w:r w:rsidRPr="00983C1E">
              <w:t>17 de septiembre de 2020</w:t>
            </w:r>
          </w:p>
        </w:tc>
      </w:tr>
      <w:tr w:rsidR="00FF5429" w:rsidRPr="00983C1E" w14:paraId="71E5452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01EDFD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B7F0F94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48588FD" w14:textId="77777777" w:rsidR="00FF5429" w:rsidRPr="00983C1E" w:rsidRDefault="00FF5429" w:rsidP="00BB3266">
            <w:pPr>
              <w:spacing w:before="40" w:after="120"/>
            </w:pPr>
            <w:r w:rsidRPr="00983C1E">
              <w:t>17 de septiembre de 2022</w:t>
            </w:r>
          </w:p>
        </w:tc>
      </w:tr>
      <w:tr w:rsidR="00FF5429" w:rsidRPr="00983C1E" w14:paraId="5E4AE26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39AAA96" w14:textId="77777777" w:rsidR="00FF5429" w:rsidRPr="00983C1E" w:rsidRDefault="00FF5429" w:rsidP="00BB3266">
            <w:pPr>
              <w:spacing w:before="40" w:after="120"/>
            </w:pPr>
            <w:r w:rsidRPr="00983C1E">
              <w:t>Madagascar</w:t>
            </w:r>
          </w:p>
        </w:tc>
        <w:tc>
          <w:tcPr>
            <w:tcW w:w="3590" w:type="dxa"/>
            <w:shd w:val="clear" w:color="auto" w:fill="auto"/>
          </w:tcPr>
          <w:p w14:paraId="5F8EDFA2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19º y 20º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7262AF6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2008</w:t>
            </w:r>
          </w:p>
        </w:tc>
      </w:tr>
      <w:tr w:rsidR="00FF5429" w:rsidRPr="00983C1E" w14:paraId="1FF135A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DD5F3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C9B99BA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8654412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2010</w:t>
            </w:r>
          </w:p>
        </w:tc>
      </w:tr>
      <w:tr w:rsidR="00FF5429" w:rsidRPr="00983C1E" w14:paraId="65F8971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3A48D6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AD18FAB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4817880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2012</w:t>
            </w:r>
          </w:p>
        </w:tc>
      </w:tr>
      <w:tr w:rsidR="00FF5429" w:rsidRPr="00983C1E" w14:paraId="17EABC5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CCA6B3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C7ECBA1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756CC5C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2014</w:t>
            </w:r>
          </w:p>
        </w:tc>
      </w:tr>
      <w:tr w:rsidR="00FF5429" w:rsidRPr="00983C1E" w14:paraId="694D9A0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348240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19C0DBF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AC817FF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2016</w:t>
            </w:r>
          </w:p>
        </w:tc>
      </w:tr>
      <w:tr w:rsidR="00FF5429" w:rsidRPr="00983C1E" w14:paraId="6F31937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11A08A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ECBDFC4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E5432E7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2018</w:t>
            </w:r>
          </w:p>
        </w:tc>
      </w:tr>
      <w:tr w:rsidR="00FF5429" w:rsidRPr="00983C1E" w14:paraId="257426A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BF259D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B6DC726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D7DFD88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2020</w:t>
            </w:r>
          </w:p>
        </w:tc>
      </w:tr>
      <w:tr w:rsidR="00FF5429" w:rsidRPr="00983C1E" w14:paraId="52390AC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FB526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B95C1D8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B3A2F66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2022</w:t>
            </w:r>
          </w:p>
        </w:tc>
      </w:tr>
      <w:tr w:rsidR="00FF5429" w:rsidRPr="00983C1E" w14:paraId="099A743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608E3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03D178C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2BD0CA1" w14:textId="77777777" w:rsidR="00FF5429" w:rsidRPr="00983C1E" w:rsidRDefault="00FF5429" w:rsidP="00BB3266">
            <w:pPr>
              <w:spacing w:before="40" w:after="120"/>
            </w:pPr>
            <w:r w:rsidRPr="00983C1E">
              <w:t>9 de marzo de 2024</w:t>
            </w:r>
          </w:p>
        </w:tc>
      </w:tr>
      <w:tr w:rsidR="00FF5429" w:rsidRPr="00983C1E" w14:paraId="3940418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5699297" w14:textId="77777777" w:rsidR="00FF5429" w:rsidRPr="00983C1E" w:rsidRDefault="00FF5429" w:rsidP="004E5003">
            <w:pPr>
              <w:keepNext/>
              <w:keepLines/>
              <w:spacing w:before="40" w:after="120"/>
            </w:pPr>
            <w:r w:rsidRPr="00983C1E">
              <w:t>Malawi</w:t>
            </w:r>
          </w:p>
        </w:tc>
        <w:tc>
          <w:tcPr>
            <w:tcW w:w="3590" w:type="dxa"/>
            <w:shd w:val="clear" w:color="auto" w:fill="auto"/>
          </w:tcPr>
          <w:p w14:paraId="3E296334" w14:textId="77777777" w:rsidR="00FF5429" w:rsidRPr="00983C1E" w:rsidRDefault="00FF5429" w:rsidP="004E5003">
            <w:pPr>
              <w:keepNext/>
              <w:keepLines/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4CF8C25" w14:textId="77777777" w:rsidR="00FF5429" w:rsidRPr="00983C1E" w:rsidRDefault="00FF5429" w:rsidP="004E5003">
            <w:pPr>
              <w:keepNext/>
              <w:keepLines/>
              <w:spacing w:before="40" w:after="120"/>
            </w:pPr>
            <w:r w:rsidRPr="00983C1E">
              <w:t>11 de julio de 1997</w:t>
            </w:r>
          </w:p>
        </w:tc>
      </w:tr>
      <w:tr w:rsidR="00FF5429" w:rsidRPr="00983C1E" w14:paraId="58F0189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1DD87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1053414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FABB29D" w14:textId="77777777" w:rsidR="00FF5429" w:rsidRPr="00983C1E" w:rsidRDefault="00FF5429" w:rsidP="00BB3266">
            <w:pPr>
              <w:spacing w:before="40" w:after="120"/>
            </w:pPr>
            <w:r w:rsidRPr="00983C1E">
              <w:t>11 de julio de 1999</w:t>
            </w:r>
          </w:p>
        </w:tc>
      </w:tr>
      <w:tr w:rsidR="00FF5429" w:rsidRPr="00983C1E" w14:paraId="59A7441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DEC0D6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3CA28BE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D89C714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2001</w:t>
            </w:r>
          </w:p>
        </w:tc>
      </w:tr>
      <w:tr w:rsidR="00FF5429" w:rsidRPr="00983C1E" w14:paraId="3F0F8C3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0EC5A6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6553422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DBDA27F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2003</w:t>
            </w:r>
          </w:p>
        </w:tc>
      </w:tr>
      <w:tr w:rsidR="00FF5429" w:rsidRPr="00983C1E" w14:paraId="2EE25C1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2828BF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53FCC41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8BD7CB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2005</w:t>
            </w:r>
          </w:p>
        </w:tc>
      </w:tr>
      <w:tr w:rsidR="00FF5429" w:rsidRPr="00983C1E" w14:paraId="5C0F090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CF3B3E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C4A4F35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9CD825C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2007</w:t>
            </w:r>
          </w:p>
        </w:tc>
      </w:tr>
      <w:tr w:rsidR="00FF5429" w:rsidRPr="00983C1E" w14:paraId="7794871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7D9D98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B7C2D80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5EA4637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2009</w:t>
            </w:r>
          </w:p>
        </w:tc>
      </w:tr>
      <w:tr w:rsidR="00FF5429" w:rsidRPr="00983C1E" w14:paraId="34A1C44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80F78C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498B0FA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0CA1C06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2011</w:t>
            </w:r>
          </w:p>
        </w:tc>
      </w:tr>
      <w:tr w:rsidR="00FF5429" w:rsidRPr="00983C1E" w14:paraId="009E203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CF4D20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72A53C0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DDBB43B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2013</w:t>
            </w:r>
          </w:p>
        </w:tc>
      </w:tr>
      <w:tr w:rsidR="00FF5429" w:rsidRPr="00983C1E" w14:paraId="612576E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D469D3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90A52E0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C1A1F0A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2015</w:t>
            </w:r>
          </w:p>
        </w:tc>
      </w:tr>
      <w:tr w:rsidR="00FF5429" w:rsidRPr="00983C1E" w14:paraId="3CD8409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550806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C5B81A8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D89DC60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2017</w:t>
            </w:r>
          </w:p>
        </w:tc>
      </w:tr>
      <w:tr w:rsidR="00FF5429" w:rsidRPr="00983C1E" w14:paraId="21FB8BD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F33BCE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EE292AF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521EFDC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2019</w:t>
            </w:r>
          </w:p>
        </w:tc>
      </w:tr>
      <w:tr w:rsidR="00FF5429" w:rsidRPr="00983C1E" w14:paraId="40B8210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A2F699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7F22364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F4477E3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2021</w:t>
            </w:r>
          </w:p>
        </w:tc>
      </w:tr>
      <w:tr w:rsidR="00FF5429" w:rsidRPr="00983C1E" w14:paraId="5446006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2D7A9A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6959BDA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488EF02" w14:textId="77777777" w:rsidR="00FF5429" w:rsidRPr="00983C1E" w:rsidRDefault="00FF5429" w:rsidP="00BB3266">
            <w:pPr>
              <w:spacing w:before="40" w:after="120"/>
            </w:pPr>
            <w:r w:rsidRPr="00983C1E">
              <w:t>11 de julio de 2023</w:t>
            </w:r>
          </w:p>
        </w:tc>
      </w:tr>
      <w:tr w:rsidR="00FF5429" w:rsidRPr="00983C1E" w14:paraId="02AAF3A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C899595" w14:textId="77777777" w:rsidR="00FF5429" w:rsidRPr="00983C1E" w:rsidRDefault="00FF5429" w:rsidP="00BB3266">
            <w:pPr>
              <w:spacing w:before="40" w:after="120"/>
            </w:pPr>
            <w:r w:rsidRPr="00983C1E">
              <w:t>Malí</w:t>
            </w:r>
          </w:p>
        </w:tc>
        <w:tc>
          <w:tcPr>
            <w:tcW w:w="3590" w:type="dxa"/>
            <w:shd w:val="clear" w:color="auto" w:fill="auto"/>
          </w:tcPr>
          <w:p w14:paraId="653C30C5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15º y 16º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127E5E2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2005</w:t>
            </w:r>
          </w:p>
        </w:tc>
      </w:tr>
      <w:tr w:rsidR="00FF5429" w:rsidRPr="00983C1E" w14:paraId="7783186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5244B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6238577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BC3F462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2007</w:t>
            </w:r>
          </w:p>
        </w:tc>
      </w:tr>
      <w:tr w:rsidR="00FF5429" w:rsidRPr="00983C1E" w14:paraId="2011C20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B4B5E0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5646C66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89F3DC6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2009</w:t>
            </w:r>
          </w:p>
        </w:tc>
      </w:tr>
      <w:tr w:rsidR="00FF5429" w:rsidRPr="00983C1E" w14:paraId="46AD765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44D4C0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4698474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F0B118F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2011</w:t>
            </w:r>
          </w:p>
        </w:tc>
      </w:tr>
      <w:tr w:rsidR="00FF5429" w:rsidRPr="00983C1E" w14:paraId="175F985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7A2985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3BB112F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A8EE7CE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2013</w:t>
            </w:r>
          </w:p>
        </w:tc>
      </w:tr>
      <w:tr w:rsidR="00FF5429" w:rsidRPr="00983C1E" w14:paraId="4B84813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64E90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F4D5337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47E475D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2015</w:t>
            </w:r>
          </w:p>
        </w:tc>
      </w:tr>
      <w:tr w:rsidR="00FF5429" w:rsidRPr="00983C1E" w14:paraId="4EA420D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55E114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4CA3CD0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D8BFE36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2017</w:t>
            </w:r>
          </w:p>
        </w:tc>
      </w:tr>
      <w:tr w:rsidR="00FF5429" w:rsidRPr="00983C1E" w14:paraId="361796C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8C3C3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3EF8DC1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81E1BA6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2019</w:t>
            </w:r>
          </w:p>
        </w:tc>
      </w:tr>
      <w:tr w:rsidR="00FF5429" w:rsidRPr="00983C1E" w14:paraId="2A7E964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2004AA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03CB3E6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3CE401E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2021</w:t>
            </w:r>
          </w:p>
        </w:tc>
      </w:tr>
      <w:tr w:rsidR="00FF5429" w:rsidRPr="00983C1E" w14:paraId="148748D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557809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ED5BE1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4EA8899" w14:textId="77777777" w:rsidR="00FF5429" w:rsidRPr="00983C1E" w:rsidRDefault="00FF5429" w:rsidP="00BB3266">
            <w:pPr>
              <w:spacing w:before="40" w:after="120"/>
            </w:pPr>
            <w:r w:rsidRPr="00983C1E">
              <w:t>15 de agosto de 2023</w:t>
            </w:r>
          </w:p>
        </w:tc>
      </w:tr>
      <w:tr w:rsidR="00FF5429" w:rsidRPr="00983C1E" w14:paraId="5143ABF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5018811" w14:textId="77777777" w:rsidR="00FF5429" w:rsidRPr="00983C1E" w:rsidRDefault="00FF5429" w:rsidP="00BB3266">
            <w:pPr>
              <w:spacing w:before="40" w:after="120"/>
            </w:pPr>
            <w:r w:rsidRPr="00983C1E">
              <w:t>Malta</w:t>
            </w:r>
          </w:p>
        </w:tc>
        <w:tc>
          <w:tcPr>
            <w:tcW w:w="3590" w:type="dxa"/>
            <w:shd w:val="clear" w:color="auto" w:fill="auto"/>
          </w:tcPr>
          <w:p w14:paraId="46CDBD9B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21º y 22º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DEFBD72" w14:textId="77777777" w:rsidR="00FF5429" w:rsidRPr="00983C1E" w:rsidRDefault="00FF5429" w:rsidP="00BB3266">
            <w:pPr>
              <w:spacing w:before="40" w:after="120"/>
            </w:pPr>
            <w:r w:rsidRPr="00983C1E">
              <w:t>26 de junio de 2014</w:t>
            </w:r>
          </w:p>
        </w:tc>
      </w:tr>
      <w:tr w:rsidR="00FF5429" w:rsidRPr="00983C1E" w14:paraId="3AA304D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C28C54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324DE28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86B6233" w14:textId="77777777" w:rsidR="00FF5429" w:rsidRPr="00983C1E" w:rsidRDefault="00FF5429" w:rsidP="00BB3266">
            <w:pPr>
              <w:spacing w:before="40" w:after="120"/>
            </w:pPr>
            <w:r w:rsidRPr="00983C1E">
              <w:t>26 de junio de 2016</w:t>
            </w:r>
          </w:p>
        </w:tc>
      </w:tr>
      <w:tr w:rsidR="00FF5429" w:rsidRPr="00983C1E" w14:paraId="670D722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FC619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F381F37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24º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7126085" w14:textId="77777777" w:rsidR="00FF5429" w:rsidRPr="00983C1E" w:rsidRDefault="00FF5429" w:rsidP="00BB3266">
            <w:pPr>
              <w:spacing w:before="40" w:after="120"/>
            </w:pPr>
            <w:r w:rsidRPr="00983C1E">
              <w:t>26 de junio de 2018</w:t>
            </w:r>
          </w:p>
        </w:tc>
      </w:tr>
      <w:tr w:rsidR="00FF5429" w:rsidRPr="00983C1E" w14:paraId="6F241E6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E055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E3AE11C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3DAE230" w14:textId="77777777" w:rsidR="00FF5429" w:rsidRPr="00983C1E" w:rsidRDefault="00FF5429" w:rsidP="00BB3266">
            <w:pPr>
              <w:spacing w:before="40" w:after="120"/>
            </w:pPr>
            <w:r w:rsidRPr="00983C1E">
              <w:t>26 de junio de 2020</w:t>
            </w:r>
          </w:p>
        </w:tc>
      </w:tr>
      <w:tr w:rsidR="00FF5429" w:rsidRPr="00983C1E" w14:paraId="56F5BC7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AE725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A662ED4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D1F5B13" w14:textId="77777777" w:rsidR="00FF5429" w:rsidRPr="00983C1E" w:rsidRDefault="00FF5429" w:rsidP="00BB3266">
            <w:pPr>
              <w:spacing w:before="40" w:after="120"/>
            </w:pPr>
            <w:r w:rsidRPr="00983C1E">
              <w:t>26 de junio de 2022</w:t>
            </w:r>
          </w:p>
        </w:tc>
      </w:tr>
      <w:tr w:rsidR="00FF5429" w:rsidRPr="00983C1E" w14:paraId="16B008F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C4D30C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853FCB5" w14:textId="77777777" w:rsidR="00FF5429" w:rsidRPr="00497878" w:rsidRDefault="00FF5429" w:rsidP="00BB3266">
            <w:pPr>
              <w:spacing w:before="40" w:after="120"/>
            </w:pPr>
            <w:r w:rsidRPr="00497878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912861E" w14:textId="77777777" w:rsidR="00FF5429" w:rsidRPr="00497878" w:rsidRDefault="00FF5429" w:rsidP="00BB3266">
            <w:pPr>
              <w:spacing w:before="40" w:after="120"/>
            </w:pPr>
            <w:r w:rsidRPr="00497878">
              <w:t>26 de junio de 2024</w:t>
            </w:r>
          </w:p>
        </w:tc>
      </w:tr>
      <w:tr w:rsidR="00FF5429" w:rsidRPr="00983C1E" w14:paraId="2DBBF6F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A558E73" w14:textId="77777777" w:rsidR="00FF5429" w:rsidRPr="00983C1E" w:rsidRDefault="00FF5429" w:rsidP="00BB3266">
            <w:pPr>
              <w:keepNext/>
              <w:spacing w:before="40" w:after="120"/>
            </w:pPr>
            <w:r w:rsidRPr="00044583">
              <w:t>Montenegro</w:t>
            </w:r>
          </w:p>
        </w:tc>
        <w:tc>
          <w:tcPr>
            <w:tcW w:w="3590" w:type="dxa"/>
            <w:shd w:val="clear" w:color="auto" w:fill="auto"/>
          </w:tcPr>
          <w:p w14:paraId="3F46C8FD" w14:textId="77777777" w:rsidR="00FF5429" w:rsidRPr="00983C1E" w:rsidRDefault="00FF5429" w:rsidP="00BB3266">
            <w:pPr>
              <w:keepNext/>
              <w:spacing w:before="40" w:after="120"/>
            </w:pPr>
            <w:r w:rsidRPr="00983C1E">
              <w:t>Informes periódicos 7º y 8º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9996B74" w14:textId="77777777" w:rsidR="00FF5429" w:rsidRPr="00983C1E" w:rsidRDefault="00FF5429" w:rsidP="00BB3266">
            <w:pPr>
              <w:keepNext/>
              <w:spacing w:before="40" w:after="120"/>
            </w:pPr>
            <w:r w:rsidRPr="00983C1E">
              <w:t>3 de junio de 2021</w:t>
            </w:r>
          </w:p>
        </w:tc>
      </w:tr>
      <w:tr w:rsidR="00FF5429" w:rsidRPr="00983C1E" w14:paraId="166CAA3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EFD3F1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4691589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E6C28F8" w14:textId="77777777" w:rsidR="00FF5429" w:rsidRPr="00983C1E" w:rsidRDefault="00FF5429" w:rsidP="00BB3266">
            <w:pPr>
              <w:spacing w:before="40" w:after="120"/>
            </w:pPr>
            <w:r w:rsidRPr="00983C1E">
              <w:t>3 de junio de 2023</w:t>
            </w:r>
          </w:p>
        </w:tc>
      </w:tr>
      <w:tr w:rsidR="00FF5429" w:rsidRPr="00983C1E" w14:paraId="71BFE71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1CA6D52" w14:textId="77777777" w:rsidR="00FF5429" w:rsidRPr="00983C1E" w:rsidRDefault="00FF5429" w:rsidP="00BB3266">
            <w:pPr>
              <w:spacing w:before="40" w:after="120"/>
            </w:pPr>
            <w:r w:rsidRPr="00983C1E">
              <w:t>Mozambique</w:t>
            </w:r>
          </w:p>
        </w:tc>
        <w:tc>
          <w:tcPr>
            <w:tcW w:w="3590" w:type="dxa"/>
            <w:shd w:val="clear" w:color="auto" w:fill="auto"/>
          </w:tcPr>
          <w:p w14:paraId="2DD0DA3A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13º y 14º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050AB14" w14:textId="77777777" w:rsidR="00FF5429" w:rsidRPr="00983C1E" w:rsidRDefault="00FF5429" w:rsidP="00BB3266">
            <w:pPr>
              <w:spacing w:before="40" w:after="120"/>
            </w:pPr>
            <w:r w:rsidRPr="00983C1E">
              <w:t>18 de mayo de 2010</w:t>
            </w:r>
          </w:p>
        </w:tc>
      </w:tr>
      <w:tr w:rsidR="00FF5429" w:rsidRPr="00983C1E" w14:paraId="61682AD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A1172D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A6F63F8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5AEDF8" w14:textId="77777777" w:rsidR="00FF5429" w:rsidRPr="00983C1E" w:rsidRDefault="00FF5429" w:rsidP="00BB3266">
            <w:pPr>
              <w:spacing w:before="40" w:after="120"/>
            </w:pPr>
            <w:r w:rsidRPr="00983C1E">
              <w:t>18 de mayo de 2012</w:t>
            </w:r>
          </w:p>
        </w:tc>
      </w:tr>
      <w:tr w:rsidR="00FF5429" w:rsidRPr="00983C1E" w14:paraId="5837715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441767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E69A731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16º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63FCA10" w14:textId="77777777" w:rsidR="00FF5429" w:rsidRPr="00983C1E" w:rsidRDefault="00FF5429" w:rsidP="00BB3266">
            <w:pPr>
              <w:spacing w:before="40" w:after="120"/>
            </w:pPr>
            <w:r w:rsidRPr="00983C1E">
              <w:t>18 de mayo de 2014</w:t>
            </w:r>
          </w:p>
        </w:tc>
      </w:tr>
      <w:tr w:rsidR="00FF5429" w:rsidRPr="00983C1E" w14:paraId="04EAD80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20348C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30AF885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6ECC914" w14:textId="77777777" w:rsidR="00FF5429" w:rsidRPr="00983C1E" w:rsidRDefault="00FF5429" w:rsidP="00BB3266">
            <w:pPr>
              <w:spacing w:before="40" w:after="120"/>
            </w:pPr>
            <w:r w:rsidRPr="00983C1E">
              <w:t>18 de mayo de 2016</w:t>
            </w:r>
          </w:p>
        </w:tc>
      </w:tr>
      <w:tr w:rsidR="00FF5429" w:rsidRPr="00983C1E" w14:paraId="636C5AE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06EADF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1145DED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56449B4" w14:textId="77777777" w:rsidR="00FF5429" w:rsidRPr="00983C1E" w:rsidRDefault="00FF5429" w:rsidP="00BB3266">
            <w:pPr>
              <w:spacing w:before="40" w:after="120"/>
            </w:pPr>
            <w:r w:rsidRPr="00983C1E">
              <w:t>18 de mayo de 2018</w:t>
            </w:r>
          </w:p>
        </w:tc>
      </w:tr>
      <w:tr w:rsidR="00FF5429" w:rsidRPr="00983C1E" w14:paraId="7EC65D2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EE91C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FF54643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F95540D" w14:textId="77777777" w:rsidR="00FF5429" w:rsidRPr="00983C1E" w:rsidRDefault="00FF5429" w:rsidP="00BB3266">
            <w:pPr>
              <w:spacing w:before="40" w:after="120"/>
            </w:pPr>
            <w:r w:rsidRPr="00983C1E">
              <w:t>18 de mayo de 2020</w:t>
            </w:r>
          </w:p>
        </w:tc>
      </w:tr>
      <w:tr w:rsidR="00FF5429" w:rsidRPr="00983C1E" w14:paraId="7AC02E0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F0604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2A99BB8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FC7B039" w14:textId="77777777" w:rsidR="00FF5429" w:rsidRPr="00983C1E" w:rsidRDefault="00FF5429" w:rsidP="00BB3266">
            <w:pPr>
              <w:spacing w:before="40" w:after="120"/>
            </w:pPr>
            <w:r w:rsidRPr="00983C1E">
              <w:t>18 de mayo de 2022</w:t>
            </w:r>
          </w:p>
        </w:tc>
      </w:tr>
      <w:tr w:rsidR="00FF5429" w:rsidRPr="00983C1E" w14:paraId="61ED3D5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9B2D30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C55AEFF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E273A1D" w14:textId="77777777" w:rsidR="00FF5429" w:rsidRPr="00983C1E" w:rsidRDefault="00FF5429" w:rsidP="00BB3266">
            <w:pPr>
              <w:spacing w:before="40" w:after="120"/>
            </w:pPr>
            <w:r w:rsidRPr="00983C1E">
              <w:t>18 de mayo de 2024</w:t>
            </w:r>
          </w:p>
        </w:tc>
      </w:tr>
      <w:tr w:rsidR="00FF5429" w:rsidRPr="00983C1E" w14:paraId="567CAC6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556B4B4" w14:textId="77777777" w:rsidR="00FF5429" w:rsidRPr="00983C1E" w:rsidRDefault="00FF5429" w:rsidP="00BB3266">
            <w:pPr>
              <w:spacing w:before="40" w:after="120"/>
            </w:pPr>
            <w:r w:rsidRPr="00983C1E">
              <w:t>Nepal</w:t>
            </w:r>
          </w:p>
        </w:tc>
        <w:tc>
          <w:tcPr>
            <w:tcW w:w="3590" w:type="dxa"/>
            <w:shd w:val="clear" w:color="auto" w:fill="auto"/>
          </w:tcPr>
          <w:p w14:paraId="4A5F3A87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Informes periódicos 24º y 25º combinados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2551E6A" w14:textId="77777777" w:rsidR="00FF5429" w:rsidRPr="00983C1E" w:rsidRDefault="00FF5429" w:rsidP="00BB3266">
            <w:pPr>
              <w:spacing w:before="40" w:after="120"/>
            </w:pPr>
            <w:r w:rsidRPr="00983C1E">
              <w:t>1 de marzo de 2022</w:t>
            </w:r>
          </w:p>
        </w:tc>
      </w:tr>
      <w:tr w:rsidR="00FF5429" w:rsidRPr="00983C1E" w14:paraId="293763C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7EE30A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7CE271A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ABEEA83" w14:textId="77777777" w:rsidR="00FF5429" w:rsidRPr="00983C1E" w:rsidRDefault="00FF5429" w:rsidP="00BB3266">
            <w:pPr>
              <w:spacing w:before="40" w:after="120"/>
            </w:pPr>
            <w:r w:rsidRPr="00983C1E">
              <w:t>1 de marzo de 2024</w:t>
            </w:r>
          </w:p>
        </w:tc>
      </w:tr>
      <w:tr w:rsidR="00FF5429" w:rsidRPr="00983C1E" w14:paraId="73F93F4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FCA2DD" w14:textId="77777777" w:rsidR="00FF5429" w:rsidRPr="00983C1E" w:rsidRDefault="00FF5429" w:rsidP="00BB3266">
            <w:pPr>
              <w:spacing w:before="40" w:after="120"/>
            </w:pPr>
            <w:r w:rsidRPr="00983C1E">
              <w:t>Nigeria</w:t>
            </w:r>
          </w:p>
        </w:tc>
        <w:tc>
          <w:tcPr>
            <w:tcW w:w="3590" w:type="dxa"/>
            <w:shd w:val="clear" w:color="auto" w:fill="auto"/>
          </w:tcPr>
          <w:p w14:paraId="1300C7A3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19º y 20º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FF77968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2008</w:t>
            </w:r>
          </w:p>
        </w:tc>
      </w:tr>
      <w:tr w:rsidR="00FF5429" w:rsidRPr="00983C1E" w14:paraId="0CE877C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BFE79D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C94F32A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94165BA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2010</w:t>
            </w:r>
          </w:p>
        </w:tc>
      </w:tr>
      <w:tr w:rsidR="00FF5429" w:rsidRPr="00983C1E" w14:paraId="22592D1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D46B8C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D2C3EDB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5741BBF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2012</w:t>
            </w:r>
          </w:p>
        </w:tc>
      </w:tr>
      <w:tr w:rsidR="00FF5429" w:rsidRPr="00983C1E" w14:paraId="4C17107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224198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DF557FE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83D8B55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2014</w:t>
            </w:r>
          </w:p>
        </w:tc>
      </w:tr>
      <w:tr w:rsidR="00FF5429" w:rsidRPr="00983C1E" w14:paraId="0BEF2E1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BDFCE9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4047DFF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B6279FF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2016</w:t>
            </w:r>
          </w:p>
        </w:tc>
      </w:tr>
      <w:tr w:rsidR="00FF5429" w:rsidRPr="00983C1E" w14:paraId="71C0277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C7E4F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CA7FC47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385DEC5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2018</w:t>
            </w:r>
          </w:p>
        </w:tc>
      </w:tr>
      <w:tr w:rsidR="00FF5429" w:rsidRPr="00983C1E" w14:paraId="1E0643B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B81DC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5A8798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110D69F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2020</w:t>
            </w:r>
          </w:p>
        </w:tc>
      </w:tr>
      <w:tr w:rsidR="00FF5429" w:rsidRPr="00983C1E" w14:paraId="22E06CF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61896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5E1ACF4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DB4F9CF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2022</w:t>
            </w:r>
          </w:p>
        </w:tc>
      </w:tr>
      <w:tr w:rsidR="00FF5429" w:rsidRPr="00983C1E" w14:paraId="70C116B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6C20A3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D0FA851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CB90351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2024</w:t>
            </w:r>
          </w:p>
        </w:tc>
      </w:tr>
      <w:tr w:rsidR="00FF5429" w:rsidRPr="00983C1E" w14:paraId="309F634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A92221C" w14:textId="77777777" w:rsidR="00FF5429" w:rsidRPr="00983C1E" w:rsidRDefault="00FF5429" w:rsidP="00BB3266">
            <w:pPr>
              <w:spacing w:before="40" w:after="120"/>
            </w:pPr>
            <w:r w:rsidRPr="00983C1E">
              <w:t>Omán</w:t>
            </w:r>
          </w:p>
        </w:tc>
        <w:tc>
          <w:tcPr>
            <w:tcW w:w="3590" w:type="dxa"/>
            <w:shd w:val="clear" w:color="auto" w:fill="auto"/>
          </w:tcPr>
          <w:p w14:paraId="133350BC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6º a 9º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2ACF77E" w14:textId="77777777" w:rsidR="00FF5429" w:rsidRPr="00983C1E" w:rsidRDefault="00FF5429" w:rsidP="00BB3266">
            <w:pPr>
              <w:spacing w:before="40" w:after="120"/>
            </w:pPr>
            <w:r w:rsidRPr="00983C1E">
              <w:t>2 de enero de 2020</w:t>
            </w:r>
          </w:p>
        </w:tc>
      </w:tr>
      <w:tr w:rsidR="00FF5429" w:rsidRPr="00983C1E" w14:paraId="2747228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DB0981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AC6DF5B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A73606E" w14:textId="77777777" w:rsidR="00FF5429" w:rsidRPr="00983C1E" w:rsidRDefault="00FF5429" w:rsidP="00BB3266">
            <w:pPr>
              <w:spacing w:before="40" w:after="120"/>
            </w:pPr>
            <w:r w:rsidRPr="00983C1E">
              <w:t>2 de enero de 2022</w:t>
            </w:r>
          </w:p>
        </w:tc>
      </w:tr>
      <w:tr w:rsidR="00FF5429" w:rsidRPr="00983C1E" w14:paraId="08C4803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F050C6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FB8D5EF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0F3EC7E" w14:textId="77777777" w:rsidR="00FF5429" w:rsidRPr="00983C1E" w:rsidRDefault="00FF5429" w:rsidP="00BB3266">
            <w:pPr>
              <w:spacing w:before="40" w:after="120"/>
            </w:pPr>
            <w:r w:rsidRPr="00983C1E">
              <w:t>2 de enero de 2024</w:t>
            </w:r>
          </w:p>
        </w:tc>
      </w:tr>
      <w:tr w:rsidR="00FF5429" w:rsidRPr="00983C1E" w14:paraId="493AE04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57824D5" w14:textId="77777777" w:rsidR="00FF5429" w:rsidRPr="00983C1E" w:rsidRDefault="00FF5429" w:rsidP="00BB3266">
            <w:pPr>
              <w:spacing w:before="40" w:after="120"/>
            </w:pPr>
            <w:r w:rsidRPr="00983C1E">
              <w:t>Panamá</w:t>
            </w:r>
          </w:p>
        </w:tc>
        <w:tc>
          <w:tcPr>
            <w:tcW w:w="3590" w:type="dxa"/>
            <w:shd w:val="clear" w:color="auto" w:fill="auto"/>
          </w:tcPr>
          <w:p w14:paraId="1D29F192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21º a 23º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D2540FB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2013</w:t>
            </w:r>
          </w:p>
        </w:tc>
      </w:tr>
      <w:tr w:rsidR="00FF5429" w:rsidRPr="00983C1E" w14:paraId="4775110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2BC0BB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31B5815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B0EF260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2015</w:t>
            </w:r>
          </w:p>
        </w:tc>
      </w:tr>
      <w:tr w:rsidR="00FF5429" w:rsidRPr="00983C1E" w14:paraId="7859697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1C518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6708327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5646A94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2017</w:t>
            </w:r>
          </w:p>
        </w:tc>
      </w:tr>
      <w:tr w:rsidR="00FF5429" w:rsidRPr="00983C1E" w14:paraId="436883D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92FA87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45E938D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B4F7C83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2019</w:t>
            </w:r>
          </w:p>
        </w:tc>
      </w:tr>
      <w:tr w:rsidR="00FF5429" w:rsidRPr="00983C1E" w14:paraId="6DBFBFC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B965ED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2C13D7D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A60C703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2021</w:t>
            </w:r>
          </w:p>
        </w:tc>
      </w:tr>
      <w:tr w:rsidR="00FF5429" w:rsidRPr="00983C1E" w14:paraId="4C75444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02D926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F567A86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3A718F5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2023</w:t>
            </w:r>
          </w:p>
        </w:tc>
      </w:tr>
      <w:tr w:rsidR="00FF5429" w:rsidRPr="00983C1E" w14:paraId="6F105D88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49C90007" w14:textId="77777777" w:rsidR="00FF5429" w:rsidRPr="00983C1E" w:rsidRDefault="00FF5429" w:rsidP="00BB3266">
            <w:pPr>
              <w:spacing w:before="40" w:after="120"/>
            </w:pPr>
            <w:r w:rsidRPr="00983C1E">
              <w:t>Papua Nueva Guinea</w:t>
            </w:r>
          </w:p>
        </w:tc>
        <w:tc>
          <w:tcPr>
            <w:tcW w:w="3590" w:type="dxa"/>
            <w:shd w:val="clear" w:color="auto" w:fill="auto"/>
          </w:tcPr>
          <w:p w14:paraId="3F12FB23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6394B73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1985</w:t>
            </w:r>
          </w:p>
        </w:tc>
      </w:tr>
      <w:tr w:rsidR="00FF5429" w:rsidRPr="00983C1E" w14:paraId="147F7C7F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61E113A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2BCDBFF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2507AAF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1987</w:t>
            </w:r>
          </w:p>
        </w:tc>
      </w:tr>
      <w:tr w:rsidR="00FF5429" w:rsidRPr="00983C1E" w14:paraId="6D38EDD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D7BD6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8AB54B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859EF2A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1989</w:t>
            </w:r>
          </w:p>
        </w:tc>
      </w:tr>
      <w:tr w:rsidR="00FF5429" w:rsidRPr="00983C1E" w14:paraId="017C127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C08DA7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AB2228F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E4902E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1991</w:t>
            </w:r>
          </w:p>
        </w:tc>
      </w:tr>
      <w:tr w:rsidR="00FF5429" w:rsidRPr="00983C1E" w14:paraId="6AFBE62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DC822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97A94E6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EAF0267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1993</w:t>
            </w:r>
          </w:p>
        </w:tc>
      </w:tr>
      <w:tr w:rsidR="00FF5429" w:rsidRPr="00983C1E" w14:paraId="3EAEE3A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CB90EE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27D2336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5BC950C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1995</w:t>
            </w:r>
          </w:p>
        </w:tc>
      </w:tr>
      <w:tr w:rsidR="00FF5429" w:rsidRPr="00983C1E" w14:paraId="3DCA248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661100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B1C95E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38704A7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1997</w:t>
            </w:r>
          </w:p>
        </w:tc>
      </w:tr>
      <w:tr w:rsidR="00FF5429" w:rsidRPr="00983C1E" w14:paraId="69A92EA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EE923A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10A26EC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D83F05F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1999</w:t>
            </w:r>
          </w:p>
        </w:tc>
      </w:tr>
      <w:tr w:rsidR="00FF5429" w:rsidRPr="00983C1E" w14:paraId="388B1B9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A70653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E88616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6CEB49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2001</w:t>
            </w:r>
          </w:p>
        </w:tc>
      </w:tr>
      <w:tr w:rsidR="00FF5429" w:rsidRPr="00983C1E" w14:paraId="7D7A4AE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BAD97E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DA8D63A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11º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12F4517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2003</w:t>
            </w:r>
          </w:p>
        </w:tc>
      </w:tr>
      <w:tr w:rsidR="00FF5429" w:rsidRPr="00983C1E" w14:paraId="4739104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98B86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E6B5F6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5DF6BD7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2005</w:t>
            </w:r>
          </w:p>
        </w:tc>
      </w:tr>
      <w:tr w:rsidR="00FF5429" w:rsidRPr="00983C1E" w14:paraId="48A4EA6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31CF8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8F34B2D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897F529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2007</w:t>
            </w:r>
          </w:p>
        </w:tc>
      </w:tr>
      <w:tr w:rsidR="00FF5429" w:rsidRPr="00983C1E" w14:paraId="665DF70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C065D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50F40A4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52FD07D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2009</w:t>
            </w:r>
          </w:p>
        </w:tc>
      </w:tr>
      <w:tr w:rsidR="00FF5429" w:rsidRPr="00983C1E" w14:paraId="6286655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DDA49B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A4AD595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3F0A8BF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2011</w:t>
            </w:r>
          </w:p>
        </w:tc>
      </w:tr>
      <w:tr w:rsidR="00FF5429" w:rsidRPr="00983C1E" w14:paraId="40A92FC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8EB0FD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CCBF616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AC864E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2013</w:t>
            </w:r>
          </w:p>
        </w:tc>
      </w:tr>
      <w:tr w:rsidR="00FF5429" w:rsidRPr="00983C1E" w14:paraId="6DD70D1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59AF68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4EF8D74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17º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51265C5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2015</w:t>
            </w:r>
          </w:p>
        </w:tc>
      </w:tr>
      <w:tr w:rsidR="00FF5429" w:rsidRPr="00983C1E" w14:paraId="0E6D3B0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E1EBD2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C4B037E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4D1C486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2017</w:t>
            </w:r>
          </w:p>
        </w:tc>
      </w:tr>
      <w:tr w:rsidR="00FF5429" w:rsidRPr="00983C1E" w14:paraId="52E41A0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7E0FB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22D1A8B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604281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2019</w:t>
            </w:r>
          </w:p>
        </w:tc>
      </w:tr>
      <w:tr w:rsidR="00FF5429" w:rsidRPr="00983C1E" w14:paraId="5655115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3C6EC6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6853A2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A5D3F60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2021</w:t>
            </w:r>
          </w:p>
        </w:tc>
      </w:tr>
      <w:tr w:rsidR="00FF5429" w:rsidRPr="00983C1E" w14:paraId="5D544D4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88699F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ECE238C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536AB3E" w14:textId="77777777" w:rsidR="00FF5429" w:rsidRPr="00983C1E" w:rsidRDefault="00FF5429" w:rsidP="00BB3266">
            <w:pPr>
              <w:spacing w:before="40" w:after="120"/>
            </w:pPr>
            <w:r w:rsidRPr="00983C1E">
              <w:t>26 de febrero de 2023</w:t>
            </w:r>
          </w:p>
        </w:tc>
      </w:tr>
      <w:tr w:rsidR="00FF5429" w:rsidRPr="00983C1E" w14:paraId="7648C55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6248764" w14:textId="77777777" w:rsidR="00FF5429" w:rsidRPr="00983C1E" w:rsidRDefault="00FF5429" w:rsidP="00BB3266">
            <w:pPr>
              <w:spacing w:before="40" w:after="120"/>
            </w:pPr>
            <w:r w:rsidRPr="00983C1E">
              <w:t>Paraguay</w:t>
            </w:r>
          </w:p>
        </w:tc>
        <w:tc>
          <w:tcPr>
            <w:tcW w:w="3590" w:type="dxa"/>
            <w:shd w:val="clear" w:color="auto" w:fill="auto"/>
          </w:tcPr>
          <w:p w14:paraId="426AB376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7º y 8º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2738F2F" w14:textId="77777777" w:rsidR="00FF5429" w:rsidRPr="00983C1E" w:rsidRDefault="00FF5429" w:rsidP="00BB3266">
            <w:pPr>
              <w:spacing w:before="40" w:after="120"/>
            </w:pPr>
            <w:r w:rsidRPr="00983C1E">
              <w:t>17 de septiembre de 2018</w:t>
            </w:r>
          </w:p>
        </w:tc>
      </w:tr>
      <w:tr w:rsidR="00FF5429" w:rsidRPr="00983C1E" w14:paraId="53A7EB0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0C71DC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CD40DD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A3E50A0" w14:textId="77777777" w:rsidR="00FF5429" w:rsidRPr="00983C1E" w:rsidRDefault="00FF5429" w:rsidP="00BB3266">
            <w:pPr>
              <w:spacing w:before="40" w:after="120"/>
            </w:pPr>
            <w:r w:rsidRPr="00983C1E">
              <w:t>17 de septiembre de 2020</w:t>
            </w:r>
          </w:p>
        </w:tc>
      </w:tr>
      <w:tr w:rsidR="00FF5429" w:rsidRPr="00983C1E" w14:paraId="0A8FC0E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BEF803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E17C687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1281A8F" w14:textId="77777777" w:rsidR="00FF5429" w:rsidRPr="00983C1E" w:rsidRDefault="00FF5429" w:rsidP="00BB3266">
            <w:pPr>
              <w:spacing w:before="40" w:after="120"/>
            </w:pPr>
            <w:r w:rsidRPr="00983C1E">
              <w:t>17 de septiembre de 2022</w:t>
            </w:r>
          </w:p>
        </w:tc>
      </w:tr>
      <w:tr w:rsidR="00FF5429" w:rsidRPr="00983C1E" w14:paraId="175B2EAB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47E85FC5" w14:textId="77777777" w:rsidR="00FF5429" w:rsidRPr="00983C1E" w:rsidRDefault="00FF5429" w:rsidP="00BB3266">
            <w:pPr>
              <w:spacing w:before="40" w:after="120"/>
            </w:pPr>
            <w:r w:rsidRPr="00983C1E">
              <w:t>República Árabe Siria</w:t>
            </w:r>
          </w:p>
        </w:tc>
        <w:tc>
          <w:tcPr>
            <w:tcW w:w="3590" w:type="dxa"/>
            <w:shd w:val="clear" w:color="auto" w:fill="auto"/>
          </w:tcPr>
          <w:p w14:paraId="38AEDA17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6F16FCF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2000</w:t>
            </w:r>
          </w:p>
        </w:tc>
      </w:tr>
      <w:tr w:rsidR="00FF5429" w:rsidRPr="00983C1E" w14:paraId="6EE45341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201A212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5759BA6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E0ECAC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2002</w:t>
            </w:r>
          </w:p>
        </w:tc>
      </w:tr>
      <w:tr w:rsidR="00FF5429" w:rsidRPr="00983C1E" w14:paraId="5209B1B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85ADD7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0EF4458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61DD88E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2004</w:t>
            </w:r>
          </w:p>
        </w:tc>
      </w:tr>
      <w:tr w:rsidR="00FF5429" w:rsidRPr="00983C1E" w14:paraId="7695FF3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8F3125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0148109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DA6E46D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2006</w:t>
            </w:r>
          </w:p>
        </w:tc>
      </w:tr>
      <w:tr w:rsidR="00FF5429" w:rsidRPr="00983C1E" w14:paraId="5743F53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6DC63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55AEE65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C78899C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2008</w:t>
            </w:r>
          </w:p>
        </w:tc>
      </w:tr>
      <w:tr w:rsidR="00FF5429" w:rsidRPr="00983C1E" w14:paraId="28725C1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52447F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BEA36B6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341A562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2010</w:t>
            </w:r>
          </w:p>
        </w:tc>
      </w:tr>
      <w:tr w:rsidR="00FF5429" w:rsidRPr="00983C1E" w14:paraId="5739038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43E71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60596E1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F7A05B1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2012</w:t>
            </w:r>
          </w:p>
        </w:tc>
      </w:tr>
      <w:tr w:rsidR="00FF5429" w:rsidRPr="00983C1E" w14:paraId="2AAA915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148728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5DCEBB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0D085D2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2014</w:t>
            </w:r>
          </w:p>
        </w:tc>
      </w:tr>
      <w:tr w:rsidR="00FF5429" w:rsidRPr="00983C1E" w14:paraId="06FE613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C97B94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ACF6B3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24º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D80F330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2016</w:t>
            </w:r>
          </w:p>
        </w:tc>
      </w:tr>
      <w:tr w:rsidR="00FF5429" w:rsidRPr="00983C1E" w14:paraId="6B10167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E345E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4FCA19B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AD07B1F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2018</w:t>
            </w:r>
          </w:p>
        </w:tc>
      </w:tr>
      <w:tr w:rsidR="00FF5429" w:rsidRPr="00983C1E" w14:paraId="11B3D09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33BF5D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E53A5CF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A0CA21C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2020</w:t>
            </w:r>
          </w:p>
        </w:tc>
      </w:tr>
      <w:tr w:rsidR="00FF5429" w:rsidRPr="00983C1E" w14:paraId="17EDB09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A55B7C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5770F81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39A77AB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2022</w:t>
            </w:r>
          </w:p>
        </w:tc>
      </w:tr>
      <w:tr w:rsidR="00FF5429" w:rsidRPr="00983C1E" w14:paraId="76833A4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49D5A8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3A7425C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2A9C8A4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2024</w:t>
            </w:r>
          </w:p>
        </w:tc>
      </w:tr>
      <w:tr w:rsidR="00FF5429" w:rsidRPr="00983C1E" w14:paraId="38877BB2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235FBBFE" w14:textId="77777777" w:rsidR="00FF5429" w:rsidRPr="00983C1E" w:rsidRDefault="00FF5429" w:rsidP="00BB3266">
            <w:pPr>
              <w:spacing w:before="40" w:after="120"/>
            </w:pPr>
            <w:r w:rsidRPr="00983C1E">
              <w:t>República Centroafricana</w:t>
            </w:r>
          </w:p>
        </w:tc>
        <w:tc>
          <w:tcPr>
            <w:tcW w:w="3590" w:type="dxa"/>
            <w:shd w:val="clear" w:color="auto" w:fill="auto"/>
          </w:tcPr>
          <w:p w14:paraId="2ABBBF0A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F9CAC35" w14:textId="77777777" w:rsidR="00FF5429" w:rsidRPr="00983C1E" w:rsidRDefault="00FF5429" w:rsidP="00BB3266">
            <w:pPr>
              <w:spacing w:before="40" w:after="120"/>
            </w:pPr>
            <w:r w:rsidRPr="00983C1E">
              <w:t>15 de abril de 1986</w:t>
            </w:r>
          </w:p>
        </w:tc>
      </w:tr>
      <w:tr w:rsidR="00FF5429" w:rsidRPr="00983C1E" w14:paraId="13BAE69B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40A11AA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F8955D5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AEB74D" w14:textId="77777777" w:rsidR="00FF5429" w:rsidRPr="00983C1E" w:rsidRDefault="00FF5429" w:rsidP="00BB3266">
            <w:pPr>
              <w:spacing w:before="40" w:after="120"/>
            </w:pPr>
            <w:r w:rsidRPr="00983C1E">
              <w:t>15 de abril de 1988</w:t>
            </w:r>
          </w:p>
        </w:tc>
      </w:tr>
      <w:tr w:rsidR="00FF5429" w:rsidRPr="00983C1E" w14:paraId="5EE164E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42D95C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3D812D0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356AABF" w14:textId="77777777" w:rsidR="00FF5429" w:rsidRPr="00983C1E" w:rsidRDefault="00FF5429" w:rsidP="00BB3266">
            <w:pPr>
              <w:spacing w:before="40" w:after="120"/>
            </w:pPr>
            <w:r w:rsidRPr="00983C1E">
              <w:t>15 de abril de 1990</w:t>
            </w:r>
          </w:p>
        </w:tc>
      </w:tr>
      <w:tr w:rsidR="00FF5429" w:rsidRPr="00983C1E" w14:paraId="11EA107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7E829E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09CBA7D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AB4E5D" w14:textId="77777777" w:rsidR="00FF5429" w:rsidRPr="00983C1E" w:rsidRDefault="00FF5429" w:rsidP="00BB3266">
            <w:pPr>
              <w:spacing w:before="40" w:after="120"/>
            </w:pPr>
            <w:r w:rsidRPr="00983C1E">
              <w:t>15 de abril de 1992</w:t>
            </w:r>
          </w:p>
        </w:tc>
      </w:tr>
      <w:tr w:rsidR="00FF5429" w:rsidRPr="00983C1E" w14:paraId="7C478FE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B8768E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4D0F395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F1D90C5" w14:textId="77777777" w:rsidR="00FF5429" w:rsidRPr="00983C1E" w:rsidRDefault="00FF5429" w:rsidP="00BB3266">
            <w:pPr>
              <w:spacing w:before="40" w:after="120"/>
            </w:pPr>
            <w:r w:rsidRPr="00983C1E">
              <w:t>15 de abril de 1994</w:t>
            </w:r>
          </w:p>
        </w:tc>
      </w:tr>
      <w:tr w:rsidR="00FF5429" w:rsidRPr="00983C1E" w14:paraId="4C18D76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069B0C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AF539A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E271336" w14:textId="77777777" w:rsidR="00FF5429" w:rsidRPr="00983C1E" w:rsidRDefault="00FF5429" w:rsidP="00BB3266">
            <w:pPr>
              <w:spacing w:before="40" w:after="120"/>
            </w:pPr>
            <w:r w:rsidRPr="00983C1E">
              <w:t>15 de abril de 1996</w:t>
            </w:r>
          </w:p>
        </w:tc>
      </w:tr>
      <w:tr w:rsidR="00FF5429" w:rsidRPr="00983C1E" w14:paraId="240B31E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00C93F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D961745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2077B1E" w14:textId="77777777" w:rsidR="00FF5429" w:rsidRPr="00983C1E" w:rsidRDefault="00FF5429" w:rsidP="00BB3266">
            <w:pPr>
              <w:spacing w:before="40" w:after="120"/>
            </w:pPr>
            <w:r w:rsidRPr="00983C1E">
              <w:t>15 de abril de 1998</w:t>
            </w:r>
          </w:p>
        </w:tc>
      </w:tr>
      <w:tr w:rsidR="00FF5429" w:rsidRPr="00983C1E" w14:paraId="25E4F02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C8706A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317C974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298403C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2000</w:t>
            </w:r>
          </w:p>
        </w:tc>
      </w:tr>
      <w:tr w:rsidR="00FF5429" w:rsidRPr="00983C1E" w14:paraId="6414D0B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ADDBE0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D08D7B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6D06739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2002</w:t>
            </w:r>
          </w:p>
        </w:tc>
      </w:tr>
      <w:tr w:rsidR="00FF5429" w:rsidRPr="00983C1E" w14:paraId="766089E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D98FD7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1407C0C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E3AC94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2004</w:t>
            </w:r>
          </w:p>
        </w:tc>
      </w:tr>
      <w:tr w:rsidR="00FF5429" w:rsidRPr="00983C1E" w14:paraId="6C497BF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097181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F850F89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B1F679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2006</w:t>
            </w:r>
          </w:p>
        </w:tc>
      </w:tr>
      <w:tr w:rsidR="00FF5429" w:rsidRPr="00983C1E" w14:paraId="75E4266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A257DC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B584856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4DBF8CA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2008</w:t>
            </w:r>
          </w:p>
        </w:tc>
      </w:tr>
      <w:tr w:rsidR="00FF5429" w:rsidRPr="00983C1E" w14:paraId="1D4DB45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A3745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5B35645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C016A09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2010</w:t>
            </w:r>
          </w:p>
        </w:tc>
      </w:tr>
      <w:tr w:rsidR="00FF5429" w:rsidRPr="00983C1E" w14:paraId="5FDB04D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0D062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B148F4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348831F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2012</w:t>
            </w:r>
          </w:p>
        </w:tc>
      </w:tr>
      <w:tr w:rsidR="00FF5429" w:rsidRPr="00983C1E" w14:paraId="53D730E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05692D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44CF66F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796EB8C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2014</w:t>
            </w:r>
          </w:p>
        </w:tc>
      </w:tr>
      <w:tr w:rsidR="00FF5429" w:rsidRPr="00983C1E" w14:paraId="4B7373A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17CD07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C56FD77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0467E99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2016</w:t>
            </w:r>
          </w:p>
        </w:tc>
      </w:tr>
      <w:tr w:rsidR="00FF5429" w:rsidRPr="00983C1E" w14:paraId="0D63719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729D65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B103D45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90B3100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2018</w:t>
            </w:r>
          </w:p>
        </w:tc>
      </w:tr>
      <w:tr w:rsidR="00FF5429" w:rsidRPr="00983C1E" w14:paraId="2C79DDD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B0893B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3182E6C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B9B5A1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2020</w:t>
            </w:r>
          </w:p>
        </w:tc>
      </w:tr>
      <w:tr w:rsidR="00FF5429" w:rsidRPr="00983C1E" w14:paraId="4E38DF6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A417B9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D2E556D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58FF1B8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2022</w:t>
            </w:r>
          </w:p>
        </w:tc>
      </w:tr>
      <w:tr w:rsidR="00FF5429" w:rsidRPr="00983C1E" w14:paraId="482C04C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6DE8DA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2EC9AA7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9F5DCFF" w14:textId="77777777" w:rsidR="00FF5429" w:rsidRPr="00983C1E" w:rsidRDefault="00FF5429" w:rsidP="00BB3266">
            <w:pPr>
              <w:spacing w:before="40" w:after="120"/>
            </w:pPr>
            <w:r w:rsidRPr="00983C1E">
              <w:t>15 de abril de 2024</w:t>
            </w:r>
          </w:p>
        </w:tc>
      </w:tr>
      <w:tr w:rsidR="00FF5429" w:rsidRPr="00983C1E" w14:paraId="5ACFE642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5BC0B7A3" w14:textId="77777777" w:rsidR="00FF5429" w:rsidRPr="00931348" w:rsidRDefault="00FF5429" w:rsidP="00BB3266">
            <w:pPr>
              <w:spacing w:before="40" w:after="120"/>
            </w:pPr>
            <w:r w:rsidRPr="00931348">
              <w:t>República Democrática del Congo</w:t>
            </w:r>
          </w:p>
        </w:tc>
        <w:tc>
          <w:tcPr>
            <w:tcW w:w="3590" w:type="dxa"/>
            <w:shd w:val="clear" w:color="auto" w:fill="auto"/>
          </w:tcPr>
          <w:p w14:paraId="0B51C488" w14:textId="77777777" w:rsidR="00FF5429" w:rsidRPr="00931348" w:rsidRDefault="00FF5429" w:rsidP="00BB3266">
            <w:pPr>
              <w:spacing w:before="40" w:after="120"/>
            </w:pPr>
            <w:r w:rsidRPr="00931348">
              <w:t>Informes periódicos 16º a 18º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AED407D" w14:textId="77777777" w:rsidR="00FF5429" w:rsidRPr="00983C1E" w:rsidRDefault="00FF5429" w:rsidP="00BB3266">
            <w:pPr>
              <w:spacing w:before="40" w:after="120"/>
            </w:pPr>
            <w:r w:rsidRPr="00931348">
              <w:t>21 de mayo de 2011</w:t>
            </w:r>
          </w:p>
        </w:tc>
      </w:tr>
      <w:tr w:rsidR="00FF5429" w:rsidRPr="00983C1E" w14:paraId="0B6D20B7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74C14C9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6A3214E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4183E1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2013</w:t>
            </w:r>
          </w:p>
        </w:tc>
      </w:tr>
      <w:tr w:rsidR="00FF5429" w:rsidRPr="00983C1E" w14:paraId="644DA5C8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748CB50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5093E8E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B1C133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2015</w:t>
            </w:r>
          </w:p>
        </w:tc>
      </w:tr>
      <w:tr w:rsidR="00FF5429" w:rsidRPr="00983C1E" w14:paraId="4147E8B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DDC4D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3D56E7C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DFC409F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2017</w:t>
            </w:r>
          </w:p>
        </w:tc>
      </w:tr>
      <w:tr w:rsidR="00FF5429" w:rsidRPr="00983C1E" w14:paraId="1E0F908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EB8270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BDE9E4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5C2D26F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2019</w:t>
            </w:r>
          </w:p>
        </w:tc>
      </w:tr>
      <w:tr w:rsidR="00FF5429" w:rsidRPr="00983C1E" w14:paraId="4455A0C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627E78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3E9FC22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7A993D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2021</w:t>
            </w:r>
          </w:p>
        </w:tc>
      </w:tr>
      <w:tr w:rsidR="00FF5429" w:rsidRPr="00983C1E" w14:paraId="7BF11D9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40620E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A2813C2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E8ABFEA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2023</w:t>
            </w:r>
          </w:p>
        </w:tc>
      </w:tr>
      <w:tr w:rsidR="00FF5429" w:rsidRPr="00983C1E" w14:paraId="163915E1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6C0922CA" w14:textId="77777777" w:rsidR="00FF5429" w:rsidRPr="00983C1E" w:rsidRDefault="00FF5429" w:rsidP="00BB3266">
            <w:pPr>
              <w:spacing w:before="40" w:after="120"/>
            </w:pPr>
            <w:r w:rsidRPr="00043D97">
              <w:t>República</w:t>
            </w:r>
            <w:r w:rsidRPr="00983C1E">
              <w:t xml:space="preserve"> Democrática Popular Lao</w:t>
            </w:r>
          </w:p>
        </w:tc>
        <w:tc>
          <w:tcPr>
            <w:tcW w:w="3590" w:type="dxa"/>
            <w:shd w:val="clear" w:color="auto" w:fill="auto"/>
          </w:tcPr>
          <w:p w14:paraId="35887FD1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19º a 21º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09C4613" w14:textId="77777777" w:rsidR="00FF5429" w:rsidRPr="00983C1E" w:rsidRDefault="00FF5429" w:rsidP="00BB3266">
            <w:pPr>
              <w:spacing w:before="40" w:after="120"/>
            </w:pPr>
            <w:r w:rsidRPr="00983C1E">
              <w:t>24 de marzo de 2015</w:t>
            </w:r>
          </w:p>
        </w:tc>
      </w:tr>
      <w:tr w:rsidR="00FF5429" w:rsidRPr="00983C1E" w14:paraId="46CA7F50" w14:textId="77777777" w:rsidTr="00BB3266">
        <w:trPr>
          <w:trHeight w:val="235"/>
        </w:trPr>
        <w:tc>
          <w:tcPr>
            <w:tcW w:w="1701" w:type="dxa"/>
            <w:vMerge/>
            <w:shd w:val="clear" w:color="auto" w:fill="auto"/>
          </w:tcPr>
          <w:p w14:paraId="27091D7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3BB8DE9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D3FE1E8" w14:textId="77777777" w:rsidR="00FF5429" w:rsidRPr="00983C1E" w:rsidRDefault="00FF5429" w:rsidP="00BB3266">
            <w:pPr>
              <w:spacing w:before="40" w:after="120"/>
            </w:pPr>
            <w:r w:rsidRPr="00983C1E">
              <w:t>24 de marzo de 2017</w:t>
            </w:r>
          </w:p>
        </w:tc>
      </w:tr>
      <w:tr w:rsidR="00FF5429" w:rsidRPr="00983C1E" w14:paraId="39A123B6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6182E79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5FC8424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36660EC" w14:textId="77777777" w:rsidR="00FF5429" w:rsidRPr="00983C1E" w:rsidRDefault="00FF5429" w:rsidP="00BB3266">
            <w:pPr>
              <w:spacing w:before="40" w:after="120"/>
            </w:pPr>
            <w:r w:rsidRPr="00983C1E">
              <w:t>24 de marzo de 2019</w:t>
            </w:r>
          </w:p>
        </w:tc>
      </w:tr>
      <w:tr w:rsidR="00FF5429" w:rsidRPr="00983C1E" w14:paraId="36494CB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5E3DF3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1F67873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777B436" w14:textId="77777777" w:rsidR="00FF5429" w:rsidRPr="00983C1E" w:rsidRDefault="00FF5429" w:rsidP="00BB3266">
            <w:pPr>
              <w:spacing w:before="40" w:after="120"/>
            </w:pPr>
            <w:r w:rsidRPr="00983C1E">
              <w:t>24 de marzo de 2021</w:t>
            </w:r>
          </w:p>
        </w:tc>
      </w:tr>
      <w:tr w:rsidR="00FF5429" w:rsidRPr="00983C1E" w14:paraId="4D32B80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50FEA4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E9CA188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9EDA72A" w14:textId="77777777" w:rsidR="00FF5429" w:rsidRPr="00983C1E" w:rsidRDefault="00FF5429" w:rsidP="00BB3266">
            <w:pPr>
              <w:spacing w:before="40" w:after="120"/>
            </w:pPr>
            <w:r w:rsidRPr="00983C1E">
              <w:t>24 de marzo de 2023</w:t>
            </w:r>
          </w:p>
        </w:tc>
      </w:tr>
      <w:tr w:rsidR="00FF5429" w:rsidRPr="00983C1E" w14:paraId="307C34BD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2DCB6A45" w14:textId="77777777" w:rsidR="00FF5429" w:rsidRPr="00983C1E" w:rsidRDefault="00FF5429" w:rsidP="00BB3266">
            <w:pPr>
              <w:spacing w:before="40" w:after="120"/>
            </w:pPr>
            <w:r w:rsidRPr="00983C1E">
              <w:t>República Dominicana</w:t>
            </w:r>
          </w:p>
        </w:tc>
        <w:tc>
          <w:tcPr>
            <w:tcW w:w="3590" w:type="dxa"/>
            <w:shd w:val="clear" w:color="auto" w:fill="auto"/>
          </w:tcPr>
          <w:p w14:paraId="6FB89E99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15º a 17º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8A94301" w14:textId="77777777" w:rsidR="00FF5429" w:rsidRPr="00983C1E" w:rsidRDefault="00FF5429" w:rsidP="00BB3266">
            <w:pPr>
              <w:spacing w:before="40" w:after="120"/>
            </w:pPr>
            <w:r w:rsidRPr="00983C1E">
              <w:t>24 de junio de 2016</w:t>
            </w:r>
          </w:p>
        </w:tc>
      </w:tr>
      <w:tr w:rsidR="00FF5429" w:rsidRPr="00983C1E" w14:paraId="346A6E6A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27FFF30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11C2300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F777258" w14:textId="77777777" w:rsidR="00FF5429" w:rsidRPr="00983C1E" w:rsidRDefault="00FF5429" w:rsidP="00BB3266">
            <w:pPr>
              <w:spacing w:before="40" w:after="120"/>
            </w:pPr>
            <w:r w:rsidRPr="00983C1E">
              <w:t>24 de junio de 2018</w:t>
            </w:r>
          </w:p>
        </w:tc>
      </w:tr>
      <w:tr w:rsidR="00FF5429" w:rsidRPr="00983C1E" w14:paraId="2BFB710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21AA72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38C8547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0E1A81E" w14:textId="77777777" w:rsidR="00FF5429" w:rsidRPr="00983C1E" w:rsidRDefault="00FF5429" w:rsidP="00BB3266">
            <w:pPr>
              <w:spacing w:before="40" w:after="120"/>
            </w:pPr>
            <w:r w:rsidRPr="00983C1E">
              <w:t>24 de junio de 2020</w:t>
            </w:r>
          </w:p>
        </w:tc>
      </w:tr>
      <w:tr w:rsidR="00FF5429" w:rsidRPr="00983C1E" w14:paraId="78F0E31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82AC84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C51CC8B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920C34A" w14:textId="77777777" w:rsidR="00FF5429" w:rsidRPr="00983C1E" w:rsidRDefault="00FF5429" w:rsidP="00BB3266">
            <w:pPr>
              <w:spacing w:before="40" w:after="120"/>
            </w:pPr>
            <w:r w:rsidRPr="00983C1E">
              <w:t>24 de junio de 2022</w:t>
            </w:r>
          </w:p>
        </w:tc>
      </w:tr>
      <w:tr w:rsidR="00FF5429" w:rsidRPr="00983C1E" w14:paraId="4A7C474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4406AD" w14:textId="77777777" w:rsidR="00FF5429" w:rsidRPr="00FA0E71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8C0EC4B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</w:t>
            </w:r>
            <w:r>
              <w:rPr>
                <w:vertAlign w:val="superscript"/>
              </w:rPr>
              <w:t>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C35E418" w14:textId="77777777" w:rsidR="00FF5429" w:rsidRPr="00983C1E" w:rsidRDefault="00FF5429" w:rsidP="00BB3266">
            <w:pPr>
              <w:spacing w:before="40" w:after="120"/>
            </w:pPr>
            <w:r w:rsidRPr="00983C1E">
              <w:t>24 de junio de 202</w:t>
            </w:r>
            <w:r>
              <w:t>4</w:t>
            </w:r>
          </w:p>
        </w:tc>
      </w:tr>
      <w:tr w:rsidR="00FF5429" w:rsidRPr="00983C1E" w14:paraId="33D5DC23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1CC86C55" w14:textId="77777777" w:rsidR="00FF5429" w:rsidRPr="00FA0E71" w:rsidRDefault="00FF5429" w:rsidP="00BB3266">
            <w:pPr>
              <w:spacing w:before="40" w:after="120"/>
            </w:pPr>
            <w:r w:rsidRPr="00FA0E71">
              <w:t>República Unida de Tanzanía</w:t>
            </w:r>
          </w:p>
        </w:tc>
        <w:tc>
          <w:tcPr>
            <w:tcW w:w="3590" w:type="dxa"/>
            <w:shd w:val="clear" w:color="auto" w:fill="auto"/>
          </w:tcPr>
          <w:p w14:paraId="4FF0A90F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17º y 18º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92766B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2007</w:t>
            </w:r>
          </w:p>
        </w:tc>
      </w:tr>
      <w:tr w:rsidR="00FF5429" w:rsidRPr="00983C1E" w14:paraId="6E13C655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2E6AE87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6649DC1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D04D95D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2009</w:t>
            </w:r>
          </w:p>
        </w:tc>
      </w:tr>
      <w:tr w:rsidR="00FF5429" w:rsidRPr="00983C1E" w14:paraId="31BBCAF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7ACAD5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6825280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0A3A9F4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2011</w:t>
            </w:r>
          </w:p>
        </w:tc>
      </w:tr>
      <w:tr w:rsidR="00FF5429" w:rsidRPr="00983C1E" w14:paraId="7250B4F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C66FB1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5BC7202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96E94D7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2013</w:t>
            </w:r>
          </w:p>
        </w:tc>
      </w:tr>
      <w:tr w:rsidR="00FF5429" w:rsidRPr="00983C1E" w14:paraId="59C200B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D3BAF7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5C83225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C385FDA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2015</w:t>
            </w:r>
          </w:p>
        </w:tc>
      </w:tr>
      <w:tr w:rsidR="00FF5429" w:rsidRPr="00983C1E" w14:paraId="4D0621E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2A15F9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3DDF7A9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572B7E7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2017</w:t>
            </w:r>
          </w:p>
        </w:tc>
      </w:tr>
      <w:tr w:rsidR="00FF5429" w:rsidRPr="00983C1E" w14:paraId="4DD49F9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F4E80F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1B56CFB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8227AFA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2019</w:t>
            </w:r>
          </w:p>
        </w:tc>
      </w:tr>
      <w:tr w:rsidR="00FF5429" w:rsidRPr="00983C1E" w14:paraId="1EC3A9B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0FB3B5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1218B58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EEB9519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2021</w:t>
            </w:r>
          </w:p>
        </w:tc>
      </w:tr>
      <w:tr w:rsidR="00FF5429" w:rsidRPr="00983C1E" w14:paraId="39B754A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353805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56F6ACA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609169" w14:textId="77777777" w:rsidR="00FF5429" w:rsidRPr="00983C1E" w:rsidRDefault="00FF5429" w:rsidP="00BB3266">
            <w:pPr>
              <w:spacing w:before="40" w:after="120"/>
            </w:pPr>
            <w:r w:rsidRPr="00983C1E">
              <w:t>26 de noviembre de 2023</w:t>
            </w:r>
          </w:p>
        </w:tc>
      </w:tr>
      <w:tr w:rsidR="00FF5429" w:rsidRPr="00983C1E" w14:paraId="14ABED8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37F0B3" w14:textId="77777777" w:rsidR="00FF5429" w:rsidRPr="00983C1E" w:rsidRDefault="00FF5429" w:rsidP="00BB3266">
            <w:pPr>
              <w:spacing w:before="40" w:after="120"/>
            </w:pPr>
            <w:r w:rsidRPr="00983C1E">
              <w:t>Rwanda</w:t>
            </w:r>
          </w:p>
        </w:tc>
        <w:tc>
          <w:tcPr>
            <w:tcW w:w="3590" w:type="dxa"/>
            <w:shd w:val="clear" w:color="auto" w:fill="auto"/>
          </w:tcPr>
          <w:p w14:paraId="0219CEEF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21º y 22º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3245A60" w14:textId="77777777" w:rsidR="00FF5429" w:rsidRPr="00983C1E" w:rsidRDefault="00FF5429" w:rsidP="00BB3266">
            <w:pPr>
              <w:spacing w:before="40" w:after="120"/>
            </w:pPr>
            <w:r w:rsidRPr="00983C1E">
              <w:t>16 de mayo de 2020</w:t>
            </w:r>
          </w:p>
        </w:tc>
      </w:tr>
      <w:tr w:rsidR="00FF5429" w:rsidRPr="00983C1E" w14:paraId="12948B7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2C3CD3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CA4EF9A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E88D65C" w14:textId="77777777" w:rsidR="00FF5429" w:rsidRPr="00983C1E" w:rsidRDefault="00FF5429" w:rsidP="00BB3266">
            <w:pPr>
              <w:spacing w:before="40" w:after="120"/>
            </w:pPr>
            <w:r w:rsidRPr="00983C1E">
              <w:t>16 de mayo de 2022</w:t>
            </w:r>
          </w:p>
        </w:tc>
      </w:tr>
      <w:tr w:rsidR="00FF5429" w:rsidRPr="00983C1E" w14:paraId="2ACBF08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B6705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D0101AA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AA9AFDA" w14:textId="77777777" w:rsidR="00FF5429" w:rsidRPr="00983C1E" w:rsidRDefault="00FF5429" w:rsidP="00BB3266">
            <w:pPr>
              <w:spacing w:before="40" w:after="120"/>
            </w:pPr>
            <w:r w:rsidRPr="00983C1E">
              <w:t>16 de mayo de 2024</w:t>
            </w:r>
          </w:p>
        </w:tc>
      </w:tr>
      <w:tr w:rsidR="00FF5429" w:rsidRPr="00983C1E" w14:paraId="6729F15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CD80718" w14:textId="77777777" w:rsidR="00FF5429" w:rsidRPr="00983C1E" w:rsidRDefault="00FF5429" w:rsidP="00BB3266">
            <w:pPr>
              <w:spacing w:before="40" w:after="120"/>
            </w:pPr>
            <w:r w:rsidRPr="00983C1E">
              <w:t>Saint Kitts y Nevis</w:t>
            </w:r>
          </w:p>
        </w:tc>
        <w:tc>
          <w:tcPr>
            <w:tcW w:w="3590" w:type="dxa"/>
            <w:shd w:val="clear" w:color="auto" w:fill="auto"/>
          </w:tcPr>
          <w:p w14:paraId="36951490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042A112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2007</w:t>
            </w:r>
          </w:p>
        </w:tc>
      </w:tr>
      <w:tr w:rsidR="00FF5429" w:rsidRPr="00983C1E" w14:paraId="685DF08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F1BE96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CD6C021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595A168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2009</w:t>
            </w:r>
          </w:p>
        </w:tc>
      </w:tr>
      <w:tr w:rsidR="00FF5429" w:rsidRPr="00983C1E" w14:paraId="4345149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6E0DAB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B333B08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76C5D53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2011</w:t>
            </w:r>
          </w:p>
        </w:tc>
      </w:tr>
      <w:tr w:rsidR="00FF5429" w:rsidRPr="00983C1E" w14:paraId="104EACD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32C93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35EAC02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1F99ED1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2013</w:t>
            </w:r>
          </w:p>
        </w:tc>
      </w:tr>
      <w:tr w:rsidR="00FF5429" w:rsidRPr="00983C1E" w14:paraId="606EDFE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5488F3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BAA064B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4C04DA2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2015</w:t>
            </w:r>
          </w:p>
        </w:tc>
      </w:tr>
      <w:tr w:rsidR="00FF5429" w:rsidRPr="00983C1E" w14:paraId="3E95DDB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89130B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5057C26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E7877BA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2017</w:t>
            </w:r>
          </w:p>
        </w:tc>
      </w:tr>
      <w:tr w:rsidR="00FF5429" w:rsidRPr="00983C1E" w14:paraId="4F582E9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667390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102A373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D451C37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2019</w:t>
            </w:r>
          </w:p>
        </w:tc>
      </w:tr>
      <w:tr w:rsidR="00FF5429" w:rsidRPr="00983C1E" w14:paraId="2A1F15B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501259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0AC7B4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09BF551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2021</w:t>
            </w:r>
          </w:p>
        </w:tc>
      </w:tr>
      <w:tr w:rsidR="00FF5429" w:rsidRPr="00983C1E" w14:paraId="611692B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590FFE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6B5DC0B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9C76265" w14:textId="77777777" w:rsidR="00FF5429" w:rsidRPr="00983C1E" w:rsidRDefault="00FF5429" w:rsidP="00BB3266">
            <w:pPr>
              <w:spacing w:before="40" w:after="120"/>
            </w:pPr>
            <w:r w:rsidRPr="00983C1E">
              <w:t>12 de noviembre de 2023</w:t>
            </w:r>
          </w:p>
        </w:tc>
      </w:tr>
      <w:tr w:rsidR="00FF5429" w:rsidRPr="00983C1E" w14:paraId="7D4B03E8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3A0717AD" w14:textId="77777777" w:rsidR="00FF5429" w:rsidRPr="00983C1E" w:rsidRDefault="00FF5429" w:rsidP="00BB3266">
            <w:pPr>
              <w:spacing w:before="40" w:after="120"/>
            </w:pPr>
            <w:r w:rsidRPr="00983C1E">
              <w:t>San Vicente y las Granadinas</w:t>
            </w:r>
          </w:p>
        </w:tc>
        <w:tc>
          <w:tcPr>
            <w:tcW w:w="3590" w:type="dxa"/>
            <w:shd w:val="clear" w:color="auto" w:fill="auto"/>
          </w:tcPr>
          <w:p w14:paraId="3D240D3B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11º a 13º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1C71EB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2006</w:t>
            </w:r>
          </w:p>
        </w:tc>
      </w:tr>
      <w:tr w:rsidR="00FF5429" w:rsidRPr="00983C1E" w14:paraId="6D4ED228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41E1DCA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0DBF3BA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14º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21EB5A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2008</w:t>
            </w:r>
          </w:p>
        </w:tc>
      </w:tr>
      <w:tr w:rsidR="00FF5429" w:rsidRPr="00983C1E" w14:paraId="3A4201A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3E1290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FF03CAC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E547CBB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2010</w:t>
            </w:r>
          </w:p>
        </w:tc>
      </w:tr>
      <w:tr w:rsidR="00FF5429" w:rsidRPr="00983C1E" w14:paraId="34846D4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4636E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DB58147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72D6B91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2012</w:t>
            </w:r>
          </w:p>
        </w:tc>
      </w:tr>
      <w:tr w:rsidR="00FF5429" w:rsidRPr="00983C1E" w14:paraId="374AE5D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61CB5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DC35E97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B109C5A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2014</w:t>
            </w:r>
          </w:p>
        </w:tc>
      </w:tr>
      <w:tr w:rsidR="00FF5429" w:rsidRPr="00983C1E" w14:paraId="7594493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F6024F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6774351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85E529E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2016</w:t>
            </w:r>
          </w:p>
        </w:tc>
      </w:tr>
      <w:tr w:rsidR="00FF5429" w:rsidRPr="00983C1E" w14:paraId="724691E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4C9D0A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D571C8A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1EED3F7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2018</w:t>
            </w:r>
          </w:p>
        </w:tc>
      </w:tr>
      <w:tr w:rsidR="00FF5429" w:rsidRPr="00983C1E" w14:paraId="63E5C1A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8584FC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EF8EDFE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ECEF04D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2020</w:t>
            </w:r>
          </w:p>
        </w:tc>
      </w:tr>
      <w:tr w:rsidR="00FF5429" w:rsidRPr="00983C1E" w14:paraId="4B09E7E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043952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BBE3025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A49C4A7" w14:textId="77777777" w:rsidR="00FF5429" w:rsidRPr="00983C1E" w:rsidRDefault="00FF5429" w:rsidP="00BB3266">
            <w:pPr>
              <w:spacing w:before="40" w:after="120"/>
            </w:pPr>
            <w:r w:rsidRPr="00983C1E">
              <w:t>9 de diciembre de 2022</w:t>
            </w:r>
          </w:p>
        </w:tc>
      </w:tr>
      <w:tr w:rsidR="00FF5429" w:rsidRPr="00983C1E" w14:paraId="0B3ACA4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6133DD9" w14:textId="77777777" w:rsidR="00FF5429" w:rsidRPr="00983C1E" w:rsidRDefault="00FF5429" w:rsidP="00BB3266">
            <w:pPr>
              <w:spacing w:before="40" w:after="120"/>
            </w:pPr>
            <w:r w:rsidRPr="00983C1E">
              <w:t>Santa Lucía</w:t>
            </w:r>
          </w:p>
        </w:tc>
        <w:tc>
          <w:tcPr>
            <w:tcW w:w="3590" w:type="dxa"/>
            <w:shd w:val="clear" w:color="auto" w:fill="auto"/>
          </w:tcPr>
          <w:p w14:paraId="3B388400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22CC97F" w14:textId="77777777" w:rsidR="00FF5429" w:rsidRPr="00983C1E" w:rsidRDefault="00FF5429" w:rsidP="00BB3266">
            <w:pPr>
              <w:spacing w:before="40" w:after="120"/>
            </w:pPr>
            <w:r w:rsidRPr="00983C1E">
              <w:t>16 de marzo de 1991</w:t>
            </w:r>
          </w:p>
        </w:tc>
      </w:tr>
      <w:tr w:rsidR="00FF5429" w:rsidRPr="00983C1E" w14:paraId="109E5BB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96EE80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EC82408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F1B2D1C" w14:textId="77777777" w:rsidR="00FF5429" w:rsidRPr="00983C1E" w:rsidRDefault="00FF5429" w:rsidP="00BB3266">
            <w:pPr>
              <w:spacing w:before="40" w:after="120"/>
            </w:pPr>
            <w:r w:rsidRPr="00983C1E">
              <w:t>16 de marzo de 1993</w:t>
            </w:r>
          </w:p>
        </w:tc>
      </w:tr>
      <w:tr w:rsidR="00FF5429" w:rsidRPr="00983C1E" w14:paraId="2040A96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63185C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4E6C8C9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4B1B384" w14:textId="77777777" w:rsidR="00FF5429" w:rsidRPr="00983C1E" w:rsidRDefault="00FF5429" w:rsidP="00BB3266">
            <w:pPr>
              <w:spacing w:before="40" w:after="120"/>
            </w:pPr>
            <w:r w:rsidRPr="00983C1E">
              <w:t>16 de marzo de 1995</w:t>
            </w:r>
          </w:p>
        </w:tc>
      </w:tr>
      <w:tr w:rsidR="00FF5429" w:rsidRPr="00983C1E" w14:paraId="34F1644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BAF446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DDF4263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902A143" w14:textId="77777777" w:rsidR="00FF5429" w:rsidRPr="00983C1E" w:rsidRDefault="00FF5429" w:rsidP="00BB3266">
            <w:pPr>
              <w:spacing w:before="40" w:after="120"/>
            </w:pPr>
            <w:r w:rsidRPr="00983C1E">
              <w:t>16 de marzo de 1997</w:t>
            </w:r>
          </w:p>
        </w:tc>
      </w:tr>
      <w:tr w:rsidR="00FF5429" w:rsidRPr="00983C1E" w14:paraId="1400A56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B9FCE1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CB1C582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AF2E9D0" w14:textId="77777777" w:rsidR="00FF5429" w:rsidRPr="00983C1E" w:rsidRDefault="00FF5429" w:rsidP="00BB3266">
            <w:pPr>
              <w:spacing w:before="40" w:after="120"/>
            </w:pPr>
            <w:r w:rsidRPr="00983C1E">
              <w:t>16 de marzo de 1999</w:t>
            </w:r>
          </w:p>
        </w:tc>
      </w:tr>
      <w:tr w:rsidR="00FF5429" w:rsidRPr="00983C1E" w14:paraId="25BC3FC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7D56BC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93AC12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93D0A2E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2001</w:t>
            </w:r>
          </w:p>
        </w:tc>
      </w:tr>
      <w:tr w:rsidR="00FF5429" w:rsidRPr="00983C1E" w14:paraId="7988388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1E8AB6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604B25D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D3B5DBF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2003</w:t>
            </w:r>
          </w:p>
        </w:tc>
      </w:tr>
      <w:tr w:rsidR="00FF5429" w:rsidRPr="00983C1E" w14:paraId="16B4793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EEAD6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4800297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DF04C85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2005</w:t>
            </w:r>
          </w:p>
        </w:tc>
      </w:tr>
      <w:tr w:rsidR="00FF5429" w:rsidRPr="00983C1E" w14:paraId="5D72920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49ADFD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8AF38E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1AE795C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2007</w:t>
            </w:r>
          </w:p>
        </w:tc>
      </w:tr>
      <w:tr w:rsidR="00FF5429" w:rsidRPr="00983C1E" w14:paraId="51DFBED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597EC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7603B8D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1D98C14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2009</w:t>
            </w:r>
          </w:p>
        </w:tc>
      </w:tr>
      <w:tr w:rsidR="00FF5429" w:rsidRPr="00983C1E" w14:paraId="106264D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A94DA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D1573DB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B0A977C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2011</w:t>
            </w:r>
          </w:p>
        </w:tc>
      </w:tr>
      <w:tr w:rsidR="00FF5429" w:rsidRPr="00983C1E" w14:paraId="57A8231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9C42CA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5F1EF9D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D8237EC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2013</w:t>
            </w:r>
          </w:p>
        </w:tc>
      </w:tr>
      <w:tr w:rsidR="00FF5429" w:rsidRPr="00983C1E" w14:paraId="64D0985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855FDD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5F829ED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C6D367F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2015</w:t>
            </w:r>
          </w:p>
        </w:tc>
      </w:tr>
      <w:tr w:rsidR="00FF5429" w:rsidRPr="00983C1E" w14:paraId="287BCAB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170A17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8EF08A1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52ADD63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2017</w:t>
            </w:r>
          </w:p>
        </w:tc>
      </w:tr>
      <w:tr w:rsidR="00FF5429" w:rsidRPr="00983C1E" w14:paraId="72FFECF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01CF80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26499DB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86F5AEC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2019</w:t>
            </w:r>
          </w:p>
        </w:tc>
      </w:tr>
      <w:tr w:rsidR="00FF5429" w:rsidRPr="00983C1E" w14:paraId="56A86A3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F31D84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6421573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03D9C78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2021</w:t>
            </w:r>
          </w:p>
        </w:tc>
      </w:tr>
      <w:tr w:rsidR="00FF5429" w:rsidRPr="00983C1E" w14:paraId="2764421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5FF391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B3DF44E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2D24315" w14:textId="77777777" w:rsidR="00FF5429" w:rsidRPr="00983C1E" w:rsidRDefault="00FF5429" w:rsidP="00BB3266">
            <w:pPr>
              <w:spacing w:before="40" w:after="120"/>
            </w:pPr>
            <w:r w:rsidRPr="00983C1E">
              <w:t>16 de marzo de 2023</w:t>
            </w:r>
          </w:p>
        </w:tc>
      </w:tr>
      <w:tr w:rsidR="00FF5429" w:rsidRPr="00983C1E" w14:paraId="68245A4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C482E71" w14:textId="77777777" w:rsidR="00FF5429" w:rsidRPr="001F4403" w:rsidRDefault="00FF5429" w:rsidP="00BB3266">
            <w:pPr>
              <w:spacing w:before="40" w:after="120"/>
            </w:pPr>
            <w:r w:rsidRPr="001F4403">
              <w:t>Santa Sede</w:t>
            </w:r>
          </w:p>
        </w:tc>
        <w:tc>
          <w:tcPr>
            <w:tcW w:w="3590" w:type="dxa"/>
            <w:shd w:val="clear" w:color="auto" w:fill="auto"/>
          </w:tcPr>
          <w:p w14:paraId="082A86D6" w14:textId="77777777" w:rsidR="00FF5429" w:rsidRPr="001F4403" w:rsidRDefault="00FF5429" w:rsidP="00BB3266">
            <w:pPr>
              <w:spacing w:before="40" w:after="120"/>
            </w:pPr>
            <w:r w:rsidRPr="001F4403">
              <w:t>Informes periódicos 24º y 25º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28374CA" w14:textId="77777777" w:rsidR="00FF5429" w:rsidRPr="00983C1E" w:rsidRDefault="00FF5429" w:rsidP="00BB3266">
            <w:pPr>
              <w:spacing w:before="40" w:after="120"/>
            </w:pPr>
            <w:r w:rsidRPr="001F4403">
              <w:t>21 de mayo de 2018</w:t>
            </w:r>
          </w:p>
        </w:tc>
      </w:tr>
      <w:tr w:rsidR="00FF5429" w:rsidRPr="00983C1E" w14:paraId="121E3CE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5A90B8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2CCFF4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F32922A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2020</w:t>
            </w:r>
          </w:p>
        </w:tc>
      </w:tr>
      <w:tr w:rsidR="00FF5429" w:rsidRPr="00983C1E" w14:paraId="1B269D0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128BF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B901863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2045466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2022</w:t>
            </w:r>
          </w:p>
        </w:tc>
      </w:tr>
      <w:tr w:rsidR="00FF5429" w:rsidRPr="00983C1E" w14:paraId="3439A5F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36201E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F10E1B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7B70B4F" w14:textId="77777777" w:rsidR="00FF5429" w:rsidRPr="00983C1E" w:rsidRDefault="00FF5429" w:rsidP="00BB3266">
            <w:pPr>
              <w:spacing w:before="40" w:after="120"/>
            </w:pPr>
            <w:r w:rsidRPr="00983C1E">
              <w:t>21 de mayo de 2024</w:t>
            </w:r>
          </w:p>
        </w:tc>
      </w:tr>
      <w:tr w:rsidR="00FF5429" w:rsidRPr="00983C1E" w14:paraId="4EE17521" w14:textId="77777777" w:rsidTr="00BB3266">
        <w:trPr>
          <w:trHeight w:val="240"/>
        </w:trPr>
        <w:tc>
          <w:tcPr>
            <w:tcW w:w="1701" w:type="dxa"/>
            <w:vMerge w:val="restart"/>
            <w:shd w:val="clear" w:color="auto" w:fill="auto"/>
          </w:tcPr>
          <w:p w14:paraId="22A0235C" w14:textId="77777777" w:rsidR="00FF5429" w:rsidRPr="001F4403" w:rsidRDefault="00FF5429" w:rsidP="00BB3266">
            <w:pPr>
              <w:spacing w:before="40" w:after="120"/>
            </w:pPr>
            <w:r w:rsidRPr="001F4403">
              <w:t xml:space="preserve">Santo Tomé </w:t>
            </w:r>
            <w:r w:rsidRPr="001F4403">
              <w:br/>
              <w:t>y Príncipe</w:t>
            </w:r>
          </w:p>
        </w:tc>
        <w:tc>
          <w:tcPr>
            <w:tcW w:w="3590" w:type="dxa"/>
            <w:shd w:val="clear" w:color="auto" w:fill="auto"/>
          </w:tcPr>
          <w:p w14:paraId="74795038" w14:textId="77777777" w:rsidR="00FF5429" w:rsidRPr="001F4403" w:rsidRDefault="00FF5429" w:rsidP="00BB3266">
            <w:pPr>
              <w:spacing w:before="40" w:after="120"/>
            </w:pPr>
            <w:r w:rsidRPr="001F4403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D075F57" w14:textId="77777777" w:rsidR="00FF5429" w:rsidRPr="00983C1E" w:rsidRDefault="00FF5429" w:rsidP="00BB3266">
            <w:pPr>
              <w:spacing w:before="40" w:after="120"/>
            </w:pPr>
            <w:r w:rsidRPr="001F4403">
              <w:t>10 de febrero de 2018</w:t>
            </w:r>
          </w:p>
        </w:tc>
      </w:tr>
      <w:tr w:rsidR="00FF5429" w:rsidRPr="00983C1E" w14:paraId="0442044C" w14:textId="77777777" w:rsidTr="00BB3266">
        <w:trPr>
          <w:trHeight w:val="240"/>
        </w:trPr>
        <w:tc>
          <w:tcPr>
            <w:tcW w:w="1701" w:type="dxa"/>
            <w:vMerge/>
            <w:shd w:val="clear" w:color="auto" w:fill="auto"/>
          </w:tcPr>
          <w:p w14:paraId="3A575BD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46A18D3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5471D76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2020</w:t>
            </w:r>
          </w:p>
        </w:tc>
      </w:tr>
      <w:tr w:rsidR="00FF5429" w:rsidRPr="00983C1E" w14:paraId="1613BF2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3AB959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960A90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F1FE7FD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2022</w:t>
            </w:r>
          </w:p>
        </w:tc>
      </w:tr>
      <w:tr w:rsidR="00FF5429" w:rsidRPr="00983C1E" w14:paraId="754D774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E99511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AC917AE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F9E41C1" w14:textId="77777777" w:rsidR="00FF5429" w:rsidRPr="00983C1E" w:rsidRDefault="00FF5429" w:rsidP="00BB3266">
            <w:pPr>
              <w:spacing w:before="40" w:after="120"/>
            </w:pPr>
            <w:r w:rsidRPr="00983C1E">
              <w:t>10 de febrero de 2024</w:t>
            </w:r>
          </w:p>
        </w:tc>
      </w:tr>
      <w:tr w:rsidR="00FF5429" w:rsidRPr="00983C1E" w14:paraId="38F54B3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7E4F96A" w14:textId="77777777" w:rsidR="00FF5429" w:rsidRPr="00983C1E" w:rsidRDefault="00FF5429" w:rsidP="00BB3266">
            <w:pPr>
              <w:spacing w:before="40" w:after="120"/>
            </w:pPr>
            <w:r w:rsidRPr="00983C1E">
              <w:t>Seychelles</w:t>
            </w:r>
          </w:p>
        </w:tc>
        <w:tc>
          <w:tcPr>
            <w:tcW w:w="3590" w:type="dxa"/>
            <w:shd w:val="clear" w:color="auto" w:fill="auto"/>
          </w:tcPr>
          <w:p w14:paraId="66413AA3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F7364F7" w14:textId="77777777" w:rsidR="00FF5429" w:rsidRPr="00983C1E" w:rsidRDefault="00FF5429" w:rsidP="00BB3266">
            <w:pPr>
              <w:spacing w:before="40" w:after="120"/>
            </w:pPr>
            <w:r w:rsidRPr="00983C1E">
              <w:t>6 de abril de 1989</w:t>
            </w:r>
          </w:p>
        </w:tc>
      </w:tr>
      <w:tr w:rsidR="00FF5429" w:rsidRPr="00983C1E" w14:paraId="50DF8D4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552938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BF398FC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B40D2B1" w14:textId="77777777" w:rsidR="00FF5429" w:rsidRPr="00983C1E" w:rsidRDefault="00FF5429" w:rsidP="00BB3266">
            <w:pPr>
              <w:spacing w:before="40" w:after="120"/>
            </w:pPr>
            <w:r w:rsidRPr="00983C1E">
              <w:t>6 de abril de 1991</w:t>
            </w:r>
          </w:p>
        </w:tc>
      </w:tr>
      <w:tr w:rsidR="00FF5429" w:rsidRPr="00983C1E" w14:paraId="62FECD0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B3C4A8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304773C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D5F103E" w14:textId="77777777" w:rsidR="00FF5429" w:rsidRPr="00983C1E" w:rsidRDefault="00FF5429" w:rsidP="00BB3266">
            <w:pPr>
              <w:spacing w:before="40" w:after="120"/>
            </w:pPr>
            <w:r w:rsidRPr="00983C1E">
              <w:t>6 de abril de 1993</w:t>
            </w:r>
          </w:p>
        </w:tc>
      </w:tr>
      <w:tr w:rsidR="00FF5429" w:rsidRPr="00983C1E" w14:paraId="61118CE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40C495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666EA4C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5372EF6" w14:textId="77777777" w:rsidR="00FF5429" w:rsidRPr="00983C1E" w:rsidRDefault="00FF5429" w:rsidP="00BB3266">
            <w:pPr>
              <w:spacing w:before="40" w:after="120"/>
            </w:pPr>
            <w:r w:rsidRPr="00983C1E">
              <w:t>6 de abril de 1995</w:t>
            </w:r>
          </w:p>
        </w:tc>
      </w:tr>
      <w:tr w:rsidR="00FF5429" w:rsidRPr="00983C1E" w14:paraId="1601073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57455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40D23FB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72A1F57" w14:textId="77777777" w:rsidR="00FF5429" w:rsidRPr="00983C1E" w:rsidRDefault="00FF5429" w:rsidP="00BB3266">
            <w:pPr>
              <w:spacing w:before="40" w:after="120"/>
            </w:pPr>
            <w:r w:rsidRPr="00983C1E">
              <w:t>6 de abril de 1997</w:t>
            </w:r>
          </w:p>
        </w:tc>
      </w:tr>
      <w:tr w:rsidR="00FF5429" w:rsidRPr="00983C1E" w14:paraId="78FDBEE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07E0B0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E7969FA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E36746" w14:textId="77777777" w:rsidR="00FF5429" w:rsidRPr="00983C1E" w:rsidRDefault="00FF5429" w:rsidP="00BB3266">
            <w:pPr>
              <w:spacing w:before="40" w:after="120"/>
            </w:pPr>
            <w:r w:rsidRPr="00983C1E">
              <w:t>6 de abril de 1999</w:t>
            </w:r>
          </w:p>
        </w:tc>
      </w:tr>
      <w:tr w:rsidR="00FF5429" w:rsidRPr="00983C1E" w14:paraId="27CA3A5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991488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599690C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95FB5B2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2001</w:t>
            </w:r>
          </w:p>
        </w:tc>
      </w:tr>
      <w:tr w:rsidR="00FF5429" w:rsidRPr="00983C1E" w14:paraId="3949851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42C084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8472166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BD9456E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2003</w:t>
            </w:r>
          </w:p>
        </w:tc>
      </w:tr>
      <w:tr w:rsidR="00FF5429" w:rsidRPr="00983C1E" w14:paraId="5B91982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482E3E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C6DB8A9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851F785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2005</w:t>
            </w:r>
          </w:p>
        </w:tc>
      </w:tr>
      <w:tr w:rsidR="00FF5429" w:rsidRPr="00983C1E" w14:paraId="66D3E98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B8642F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8C4E0AA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3EBC43B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2007</w:t>
            </w:r>
          </w:p>
        </w:tc>
      </w:tr>
      <w:tr w:rsidR="00FF5429" w:rsidRPr="00983C1E" w14:paraId="2A219AF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AB358B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D5FD299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01F4186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2009</w:t>
            </w:r>
          </w:p>
        </w:tc>
      </w:tr>
      <w:tr w:rsidR="00FF5429" w:rsidRPr="00983C1E" w14:paraId="0567074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642645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C107EC7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FDC66F8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2011</w:t>
            </w:r>
          </w:p>
        </w:tc>
      </w:tr>
      <w:tr w:rsidR="00FF5429" w:rsidRPr="00983C1E" w14:paraId="71D9A56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C8FA1D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D41580E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EDBD07A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2013</w:t>
            </w:r>
          </w:p>
        </w:tc>
      </w:tr>
      <w:tr w:rsidR="00FF5429" w:rsidRPr="00983C1E" w14:paraId="748E3C9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5ABF68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11E62A6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5BB7BEE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2015</w:t>
            </w:r>
          </w:p>
        </w:tc>
      </w:tr>
      <w:tr w:rsidR="00FF5429" w:rsidRPr="00983C1E" w14:paraId="59A5511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B7529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6E8F7ED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27BFCFD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2017</w:t>
            </w:r>
          </w:p>
        </w:tc>
      </w:tr>
      <w:tr w:rsidR="00FF5429" w:rsidRPr="00983C1E" w14:paraId="22AFCF1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625081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5B45CA8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3536E00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2019</w:t>
            </w:r>
          </w:p>
        </w:tc>
      </w:tr>
      <w:tr w:rsidR="00FF5429" w:rsidRPr="00983C1E" w14:paraId="7A94148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DA87E1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3F954C6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F3620C6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2021</w:t>
            </w:r>
          </w:p>
        </w:tc>
      </w:tr>
      <w:tr w:rsidR="00FF5429" w:rsidRPr="00983C1E" w14:paraId="6D17E8A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DE4A5F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7C082B2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F62D1CF" w14:textId="77777777" w:rsidR="00FF5429" w:rsidRPr="00983C1E" w:rsidRDefault="00FF5429" w:rsidP="00BB3266">
            <w:pPr>
              <w:spacing w:before="40" w:after="120"/>
            </w:pPr>
            <w:r w:rsidRPr="00983C1E">
              <w:t>6 de abril de 2023</w:t>
            </w:r>
          </w:p>
        </w:tc>
      </w:tr>
      <w:tr w:rsidR="00FF5429" w:rsidRPr="00983C1E" w14:paraId="1E1B47D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457BE7" w14:textId="77777777" w:rsidR="00FF5429" w:rsidRPr="00983C1E" w:rsidRDefault="00FF5429" w:rsidP="00BB3266">
            <w:pPr>
              <w:spacing w:before="40" w:after="120"/>
            </w:pPr>
            <w:r w:rsidRPr="00983C1E">
              <w:t>Sierra Leona</w:t>
            </w:r>
          </w:p>
        </w:tc>
        <w:tc>
          <w:tcPr>
            <w:tcW w:w="3590" w:type="dxa"/>
            <w:shd w:val="clear" w:color="auto" w:fill="auto"/>
          </w:tcPr>
          <w:p w14:paraId="09AF24F6" w14:textId="77777777" w:rsidR="00FF5429" w:rsidRPr="00983C1E" w:rsidRDefault="00FF5429" w:rsidP="00BB3266">
            <w:pPr>
              <w:spacing w:before="40" w:after="120"/>
            </w:pPr>
            <w:r w:rsidRPr="00983C1E">
              <w:t>Informe suplementario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F29B541" w14:textId="77777777" w:rsidR="00FF5429" w:rsidRPr="00983C1E" w:rsidRDefault="00FF5429" w:rsidP="00BB3266">
            <w:pPr>
              <w:spacing w:before="40" w:after="120"/>
            </w:pPr>
            <w:r w:rsidRPr="00983C1E">
              <w:t>31 de marzo de 1975</w:t>
            </w:r>
          </w:p>
        </w:tc>
      </w:tr>
      <w:tr w:rsidR="00FF5429" w:rsidRPr="00983C1E" w14:paraId="1E436D7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79F088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B16D039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53F08DA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1976</w:t>
            </w:r>
          </w:p>
        </w:tc>
      </w:tr>
      <w:tr w:rsidR="00FF5429" w:rsidRPr="00983C1E" w14:paraId="1BA3FE6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BCC032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CA24948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8E245FD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1978</w:t>
            </w:r>
          </w:p>
        </w:tc>
      </w:tr>
      <w:tr w:rsidR="00FF5429" w:rsidRPr="00983C1E" w14:paraId="7C5410A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D63D39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B932B3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0DAFE21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1980</w:t>
            </w:r>
          </w:p>
        </w:tc>
      </w:tr>
      <w:tr w:rsidR="00FF5429" w:rsidRPr="00983C1E" w14:paraId="6B2286A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00EC5C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1C5723B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BBF13C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1982</w:t>
            </w:r>
          </w:p>
        </w:tc>
      </w:tr>
      <w:tr w:rsidR="00FF5429" w:rsidRPr="00983C1E" w14:paraId="5D03FE4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694982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D9EB238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C27C6D7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1984</w:t>
            </w:r>
          </w:p>
        </w:tc>
      </w:tr>
      <w:tr w:rsidR="00FF5429" w:rsidRPr="00983C1E" w14:paraId="4202FF0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D3F7B6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6F124A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B1D66F1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1986</w:t>
            </w:r>
          </w:p>
        </w:tc>
      </w:tr>
      <w:tr w:rsidR="00FF5429" w:rsidRPr="00983C1E" w14:paraId="470F6EF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7FE49F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16973AF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587D552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1988</w:t>
            </w:r>
          </w:p>
        </w:tc>
      </w:tr>
      <w:tr w:rsidR="00FF5429" w:rsidRPr="00983C1E" w14:paraId="63693B7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6212B8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19001E2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CA51024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1990</w:t>
            </w:r>
          </w:p>
        </w:tc>
      </w:tr>
      <w:tr w:rsidR="00FF5429" w:rsidRPr="00983C1E" w14:paraId="57673A9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1C723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579F11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17E5A9E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1992</w:t>
            </w:r>
          </w:p>
        </w:tc>
      </w:tr>
      <w:tr w:rsidR="00FF5429" w:rsidRPr="00983C1E" w14:paraId="7910B92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E3F688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198F8CD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48DA570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1994</w:t>
            </w:r>
          </w:p>
        </w:tc>
      </w:tr>
      <w:tr w:rsidR="00FF5429" w:rsidRPr="00983C1E" w14:paraId="6F911E3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9B72D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9291EE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8F524C9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1996</w:t>
            </w:r>
          </w:p>
        </w:tc>
      </w:tr>
      <w:tr w:rsidR="00FF5429" w:rsidRPr="00983C1E" w14:paraId="2EC23A0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D4207A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92CE830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AD454B4" w14:textId="77777777" w:rsidR="00FF5429" w:rsidRPr="00983C1E" w:rsidRDefault="00FF5429" w:rsidP="00BB3266">
            <w:pPr>
              <w:spacing w:before="40" w:after="120"/>
            </w:pPr>
            <w:r w:rsidRPr="00983C1E">
              <w:t>4 de enero de 1998</w:t>
            </w:r>
          </w:p>
        </w:tc>
      </w:tr>
      <w:tr w:rsidR="00FF5429" w:rsidRPr="00983C1E" w14:paraId="71F108D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C38368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39147D7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77DD8C0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2000</w:t>
            </w:r>
          </w:p>
        </w:tc>
      </w:tr>
      <w:tr w:rsidR="00FF5429" w:rsidRPr="00983C1E" w14:paraId="6187002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EC870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B04110B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60ED179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2002</w:t>
            </w:r>
          </w:p>
        </w:tc>
      </w:tr>
      <w:tr w:rsidR="00FF5429" w:rsidRPr="00983C1E" w14:paraId="3AA8EC5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31E836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4A4FEF0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8D4E6DA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2004</w:t>
            </w:r>
          </w:p>
        </w:tc>
      </w:tr>
      <w:tr w:rsidR="00FF5429" w:rsidRPr="00983C1E" w14:paraId="6C763D8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D80D4A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26BB45B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8F2FA3A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2006</w:t>
            </w:r>
          </w:p>
        </w:tc>
      </w:tr>
      <w:tr w:rsidR="00FF5429" w:rsidRPr="00983C1E" w14:paraId="4AFDD23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F22BE8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2F334B4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739AF11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2008</w:t>
            </w:r>
          </w:p>
        </w:tc>
      </w:tr>
      <w:tr w:rsidR="00FF5429" w:rsidRPr="00983C1E" w14:paraId="21E96DF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675E31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396C1A6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98FEFA4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2010</w:t>
            </w:r>
          </w:p>
        </w:tc>
      </w:tr>
      <w:tr w:rsidR="00FF5429" w:rsidRPr="00983C1E" w14:paraId="34D8C39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32CCBF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89A7D48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9C4FADE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2012</w:t>
            </w:r>
          </w:p>
        </w:tc>
      </w:tr>
      <w:tr w:rsidR="00FF5429" w:rsidRPr="00983C1E" w14:paraId="1200C17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AD4EA8C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536E383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5C2ECBC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2014</w:t>
            </w:r>
          </w:p>
        </w:tc>
      </w:tr>
      <w:tr w:rsidR="00FF5429" w:rsidRPr="00983C1E" w14:paraId="03474FF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20AAB8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E641857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1068C75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2016</w:t>
            </w:r>
          </w:p>
        </w:tc>
      </w:tr>
      <w:tr w:rsidR="00FF5429" w:rsidRPr="00983C1E" w14:paraId="47ABC8B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1D3093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816AC46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8DBE9FA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2018</w:t>
            </w:r>
          </w:p>
        </w:tc>
      </w:tr>
      <w:tr w:rsidR="00FF5429" w:rsidRPr="00983C1E" w14:paraId="2C36174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43F73A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145052B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FE4163E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2020</w:t>
            </w:r>
          </w:p>
        </w:tc>
      </w:tr>
      <w:tr w:rsidR="00FF5429" w:rsidRPr="00983C1E" w14:paraId="5D7D450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227AE9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761F913" w14:textId="77777777" w:rsidR="00FF5429" w:rsidRPr="00983C1E" w:rsidRDefault="00FF5429" w:rsidP="00BB3266">
            <w:pPr>
              <w:spacing w:before="40" w:after="120"/>
            </w:pPr>
            <w:r w:rsidRPr="00983C1E">
              <w:t>27º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49D3168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2022</w:t>
            </w:r>
          </w:p>
        </w:tc>
      </w:tr>
      <w:tr w:rsidR="00FF5429" w:rsidRPr="00983C1E" w14:paraId="08B4FED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9CD62F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759DC78" w14:textId="77777777" w:rsidR="00FF5429" w:rsidRPr="00983C1E" w:rsidRDefault="00FF5429" w:rsidP="00BB3266">
            <w:pPr>
              <w:spacing w:before="40" w:after="120"/>
            </w:pPr>
            <w:r w:rsidRPr="00983C1E">
              <w:t>28º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D6BB96A" w14:textId="77777777" w:rsidR="00FF5429" w:rsidRPr="00983C1E" w:rsidRDefault="00FF5429" w:rsidP="00BB3266">
            <w:pPr>
              <w:spacing w:before="40" w:after="120"/>
            </w:pPr>
            <w:r w:rsidRPr="00983C1E">
              <w:t>4 de enero de 2024</w:t>
            </w:r>
          </w:p>
        </w:tc>
      </w:tr>
      <w:tr w:rsidR="00FF5429" w:rsidRPr="00983C1E" w14:paraId="61DF95C7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2A11DBA" w14:textId="77777777" w:rsidR="00FF5429" w:rsidRPr="00983C1E" w:rsidRDefault="00FF5429" w:rsidP="00BB3266">
            <w:pPr>
              <w:spacing w:before="40" w:after="120"/>
            </w:pPr>
            <w:r w:rsidRPr="00954762">
              <w:t>Somalia</w:t>
            </w:r>
          </w:p>
        </w:tc>
        <w:tc>
          <w:tcPr>
            <w:tcW w:w="3590" w:type="dxa"/>
            <w:shd w:val="clear" w:color="auto" w:fill="auto"/>
          </w:tcPr>
          <w:p w14:paraId="19FE3513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846DED6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1984</w:t>
            </w:r>
          </w:p>
        </w:tc>
      </w:tr>
      <w:tr w:rsidR="00FF5429" w:rsidRPr="00983C1E" w14:paraId="63BC390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981CB8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36B05BD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BC806DE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1986</w:t>
            </w:r>
          </w:p>
        </w:tc>
      </w:tr>
      <w:tr w:rsidR="00FF5429" w:rsidRPr="00983C1E" w14:paraId="1A9A4FD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E3CAB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BE45873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221ED52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1988</w:t>
            </w:r>
          </w:p>
        </w:tc>
      </w:tr>
      <w:tr w:rsidR="00FF5429" w:rsidRPr="00983C1E" w14:paraId="076843C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CF49D21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F3CC82A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9D7D08C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1990</w:t>
            </w:r>
          </w:p>
        </w:tc>
      </w:tr>
      <w:tr w:rsidR="00FF5429" w:rsidRPr="00983C1E" w14:paraId="072136D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5FE117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EF12E6B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58E8215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1992</w:t>
            </w:r>
          </w:p>
        </w:tc>
      </w:tr>
      <w:tr w:rsidR="00FF5429" w:rsidRPr="00983C1E" w14:paraId="13960FC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041E6C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B3FC9EC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93223D8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1994</w:t>
            </w:r>
          </w:p>
        </w:tc>
      </w:tr>
      <w:tr w:rsidR="00FF5429" w:rsidRPr="00983C1E" w14:paraId="20777DB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EE7235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444DF90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414817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1996</w:t>
            </w:r>
          </w:p>
        </w:tc>
      </w:tr>
      <w:tr w:rsidR="00FF5429" w:rsidRPr="00983C1E" w14:paraId="4AA5216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31E836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4A43A3E" w14:textId="77777777" w:rsidR="00FF5429" w:rsidRPr="00983C1E" w:rsidRDefault="00FF5429" w:rsidP="00BB3266">
            <w:pPr>
              <w:spacing w:before="40" w:after="120"/>
            </w:pPr>
            <w:r w:rsidRPr="00983C1E">
              <w:t>12º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B5B5A55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1998</w:t>
            </w:r>
          </w:p>
        </w:tc>
      </w:tr>
      <w:tr w:rsidR="00FF5429" w:rsidRPr="00983C1E" w14:paraId="2CAD083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BFE706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B2B54BF" w14:textId="77777777" w:rsidR="00FF5429" w:rsidRPr="00983C1E" w:rsidRDefault="00FF5429" w:rsidP="00BB3266">
            <w:pPr>
              <w:spacing w:before="40" w:after="120"/>
            </w:pPr>
            <w:r w:rsidRPr="00983C1E">
              <w:t>13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85EECBE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2000</w:t>
            </w:r>
          </w:p>
        </w:tc>
      </w:tr>
      <w:tr w:rsidR="00FF5429" w:rsidRPr="00983C1E" w14:paraId="6ECD7C4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5203179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F169120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FCA4BDE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2002</w:t>
            </w:r>
          </w:p>
        </w:tc>
      </w:tr>
      <w:tr w:rsidR="00FF5429" w:rsidRPr="00983C1E" w14:paraId="6F3B1B4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C25C0E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F673E28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6C85A40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2004</w:t>
            </w:r>
          </w:p>
        </w:tc>
      </w:tr>
      <w:tr w:rsidR="00FF5429" w:rsidRPr="00983C1E" w14:paraId="7C4F8AE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993087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8B91074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EB90DB4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2006</w:t>
            </w:r>
          </w:p>
        </w:tc>
      </w:tr>
      <w:tr w:rsidR="00FF5429" w:rsidRPr="00983C1E" w14:paraId="5442633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28FC77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0E2C42B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68C6D1B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2008</w:t>
            </w:r>
          </w:p>
        </w:tc>
      </w:tr>
      <w:tr w:rsidR="00FF5429" w:rsidRPr="00983C1E" w14:paraId="695E952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E5675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8B9273B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222BAA1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2010</w:t>
            </w:r>
          </w:p>
        </w:tc>
      </w:tr>
      <w:tr w:rsidR="00FF5429" w:rsidRPr="00983C1E" w14:paraId="53A0D0B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C8D74E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9CB8DEE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110913E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2012</w:t>
            </w:r>
          </w:p>
        </w:tc>
      </w:tr>
      <w:tr w:rsidR="00FF5429" w:rsidRPr="00983C1E" w14:paraId="7154144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B72CF9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E93DEE0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9DA2897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2014</w:t>
            </w:r>
          </w:p>
        </w:tc>
      </w:tr>
      <w:tr w:rsidR="00FF5429" w:rsidRPr="00983C1E" w14:paraId="562C3D9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19BB9F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E394904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6B2D899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2016</w:t>
            </w:r>
          </w:p>
        </w:tc>
      </w:tr>
      <w:tr w:rsidR="00FF5429" w:rsidRPr="00983C1E" w14:paraId="6C6738E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A44E70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05F274C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D7353EC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2018</w:t>
            </w:r>
          </w:p>
        </w:tc>
      </w:tr>
      <w:tr w:rsidR="00FF5429" w:rsidRPr="00983C1E" w14:paraId="03E4E90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EFE202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623465E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24F365A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2020</w:t>
            </w:r>
          </w:p>
        </w:tc>
      </w:tr>
      <w:tr w:rsidR="00FF5429" w:rsidRPr="00983C1E" w14:paraId="1D84629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FCB515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5FCFE47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5B3CB20" w14:textId="77777777" w:rsidR="00FF5429" w:rsidRPr="00983C1E" w:rsidRDefault="00FF5429" w:rsidP="00BB3266">
            <w:pPr>
              <w:spacing w:before="40" w:after="120"/>
            </w:pPr>
            <w:r w:rsidRPr="00983C1E">
              <w:t>25 de septiembre de 2022</w:t>
            </w:r>
          </w:p>
        </w:tc>
      </w:tr>
      <w:tr w:rsidR="00FF5429" w:rsidRPr="00983C1E" w14:paraId="4A812CA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AC71E22" w14:textId="77777777" w:rsidR="00FF5429" w:rsidRPr="00983C1E" w:rsidRDefault="00FF5429" w:rsidP="00BB3266">
            <w:pPr>
              <w:spacing w:before="40" w:after="120"/>
            </w:pPr>
            <w:r w:rsidRPr="00983C1E">
              <w:t>Sri Lanka</w:t>
            </w:r>
          </w:p>
        </w:tc>
        <w:tc>
          <w:tcPr>
            <w:tcW w:w="3590" w:type="dxa"/>
            <w:shd w:val="clear" w:color="auto" w:fill="auto"/>
          </w:tcPr>
          <w:p w14:paraId="43DBF20A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18º y 19º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7E154DA" w14:textId="77777777" w:rsidR="00FF5429" w:rsidRPr="00983C1E" w:rsidRDefault="00FF5429" w:rsidP="00BB3266">
            <w:pPr>
              <w:spacing w:before="40" w:after="120"/>
            </w:pPr>
            <w:r w:rsidRPr="00983C1E">
              <w:t>20 de marzo de 2019</w:t>
            </w:r>
          </w:p>
        </w:tc>
      </w:tr>
      <w:tr w:rsidR="00FF5429" w:rsidRPr="00983C1E" w14:paraId="285EEA5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899D28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02DC402" w14:textId="77777777" w:rsidR="00FF5429" w:rsidRPr="00983C1E" w:rsidRDefault="00FF5429" w:rsidP="00BB3266">
            <w:pPr>
              <w:spacing w:before="40" w:after="120"/>
            </w:pPr>
            <w:r w:rsidRPr="00983C1E">
              <w:t xml:space="preserve">20º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6C54118" w14:textId="77777777" w:rsidR="00FF5429" w:rsidRPr="00983C1E" w:rsidRDefault="00FF5429" w:rsidP="00BB3266">
            <w:pPr>
              <w:spacing w:before="40" w:after="120"/>
            </w:pPr>
            <w:r w:rsidRPr="00983C1E">
              <w:t>20 de marzo de 2021</w:t>
            </w:r>
          </w:p>
        </w:tc>
      </w:tr>
      <w:tr w:rsidR="00FF5429" w:rsidRPr="00983C1E" w14:paraId="18506D0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C5012E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6F1C37F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3E58C9F" w14:textId="77777777" w:rsidR="00FF5429" w:rsidRPr="00983C1E" w:rsidRDefault="00FF5429" w:rsidP="00BB3266">
            <w:pPr>
              <w:spacing w:before="40" w:after="120"/>
            </w:pPr>
            <w:r w:rsidRPr="00983C1E">
              <w:t>20 de marzo de 2023</w:t>
            </w:r>
          </w:p>
        </w:tc>
      </w:tr>
      <w:tr w:rsidR="00FF5429" w:rsidRPr="00983C1E" w14:paraId="745113E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0747BE3" w14:textId="77777777" w:rsidR="00FF5429" w:rsidRPr="00983C1E" w:rsidRDefault="00FF5429" w:rsidP="00BB3266">
            <w:pPr>
              <w:spacing w:before="40" w:after="120"/>
            </w:pPr>
            <w:r w:rsidRPr="00983C1E">
              <w:t>Sudán</w:t>
            </w:r>
          </w:p>
        </w:tc>
        <w:tc>
          <w:tcPr>
            <w:tcW w:w="3590" w:type="dxa"/>
            <w:shd w:val="clear" w:color="auto" w:fill="auto"/>
          </w:tcPr>
          <w:p w14:paraId="6FC1B071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17º a 19º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49ADE5A" w14:textId="77777777" w:rsidR="00FF5429" w:rsidRPr="00983C1E" w:rsidRDefault="00FF5429" w:rsidP="00BB3266">
            <w:pPr>
              <w:spacing w:before="40" w:after="120"/>
            </w:pPr>
            <w:r w:rsidRPr="00983C1E">
              <w:t>10 de abril de 2019</w:t>
            </w:r>
          </w:p>
        </w:tc>
      </w:tr>
      <w:tr w:rsidR="00FF5429" w:rsidRPr="00983C1E" w14:paraId="5F46CEE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575BD2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0E6E745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5433B4C" w14:textId="77777777" w:rsidR="00FF5429" w:rsidRPr="00983C1E" w:rsidRDefault="00FF5429" w:rsidP="00BB3266">
            <w:pPr>
              <w:spacing w:before="40" w:after="120"/>
            </w:pPr>
            <w:r w:rsidRPr="00983C1E">
              <w:t>10 de abril de 2021</w:t>
            </w:r>
          </w:p>
        </w:tc>
      </w:tr>
      <w:tr w:rsidR="00FF5429" w:rsidRPr="00983C1E" w14:paraId="514C5B5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A7CCDF6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0F61FDF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D318F1E" w14:textId="77777777" w:rsidR="00FF5429" w:rsidRPr="00983C1E" w:rsidRDefault="00FF5429" w:rsidP="00BB3266">
            <w:pPr>
              <w:spacing w:before="40" w:after="120"/>
            </w:pPr>
            <w:r w:rsidRPr="00983C1E">
              <w:t>10 de abril de 2023</w:t>
            </w:r>
          </w:p>
        </w:tc>
      </w:tr>
      <w:tr w:rsidR="00FF5429" w:rsidRPr="00983C1E" w14:paraId="22E90B9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958486E" w14:textId="77777777" w:rsidR="00FF5429" w:rsidRPr="00983C1E" w:rsidRDefault="00FF5429" w:rsidP="00BB3266">
            <w:pPr>
              <w:spacing w:before="40" w:after="120"/>
            </w:pPr>
            <w:r w:rsidRPr="009107B3">
              <w:t>Timor-Leste</w:t>
            </w:r>
          </w:p>
        </w:tc>
        <w:tc>
          <w:tcPr>
            <w:tcW w:w="3590" w:type="dxa"/>
            <w:shd w:val="clear" w:color="auto" w:fill="auto"/>
          </w:tcPr>
          <w:p w14:paraId="4ADF9687" w14:textId="77777777" w:rsidR="00FF5429" w:rsidRPr="00983C1E" w:rsidRDefault="00FF5429" w:rsidP="00BB3266">
            <w:pPr>
              <w:spacing w:before="40" w:after="120"/>
            </w:pPr>
            <w:r w:rsidRPr="00983C1E">
              <w:t>Informe inicial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E9E888A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2004</w:t>
            </w:r>
          </w:p>
        </w:tc>
      </w:tr>
      <w:tr w:rsidR="00FF5429" w:rsidRPr="00983C1E" w14:paraId="3A83D725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16FA56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3296E09" w14:textId="77777777" w:rsidR="00FF5429" w:rsidRPr="00983C1E" w:rsidRDefault="00FF5429" w:rsidP="00BB3266">
            <w:pPr>
              <w:spacing w:before="40" w:after="120"/>
            </w:pPr>
            <w:r w:rsidRPr="00983C1E">
              <w:t>Segundo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76F0E49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2006</w:t>
            </w:r>
          </w:p>
        </w:tc>
      </w:tr>
      <w:tr w:rsidR="00FF5429" w:rsidRPr="00983C1E" w14:paraId="1F81C32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EE16B0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8D2C08E" w14:textId="77777777" w:rsidR="00FF5429" w:rsidRPr="00983C1E" w:rsidRDefault="00FF5429" w:rsidP="00BB3266">
            <w:pPr>
              <w:spacing w:before="40" w:after="120"/>
            </w:pPr>
            <w:r w:rsidRPr="00983C1E">
              <w:t>Tercer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831F49C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2008</w:t>
            </w:r>
          </w:p>
        </w:tc>
      </w:tr>
      <w:tr w:rsidR="00FF5429" w:rsidRPr="00983C1E" w14:paraId="006E9AF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028E87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C6AFEA3" w14:textId="77777777" w:rsidR="00FF5429" w:rsidRPr="00983C1E" w:rsidRDefault="00FF5429" w:rsidP="00BB3266">
            <w:pPr>
              <w:spacing w:before="40" w:after="120"/>
            </w:pPr>
            <w:r w:rsidRPr="00983C1E">
              <w:t>Cuarto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FB79226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2010</w:t>
            </w:r>
          </w:p>
        </w:tc>
      </w:tr>
      <w:tr w:rsidR="00FF5429" w:rsidRPr="00983C1E" w14:paraId="5046D4C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E3BC36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5C53AAA" w14:textId="77777777" w:rsidR="00FF5429" w:rsidRPr="00983C1E" w:rsidRDefault="00FF5429" w:rsidP="00BB3266">
            <w:pPr>
              <w:spacing w:before="40" w:after="120"/>
            </w:pPr>
            <w:r w:rsidRPr="00983C1E">
              <w:t>Quinto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A6859B9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2012</w:t>
            </w:r>
          </w:p>
        </w:tc>
      </w:tr>
      <w:tr w:rsidR="00FF5429" w:rsidRPr="00983C1E" w14:paraId="319C5EA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85E274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F154C65" w14:textId="77777777" w:rsidR="00FF5429" w:rsidRPr="00983C1E" w:rsidRDefault="00FF5429" w:rsidP="00BB3266">
            <w:pPr>
              <w:spacing w:before="40" w:after="120"/>
            </w:pPr>
            <w:r w:rsidRPr="00983C1E">
              <w:t>Sexto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F209FB9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2014</w:t>
            </w:r>
          </w:p>
        </w:tc>
      </w:tr>
      <w:tr w:rsidR="00FF5429" w:rsidRPr="00983C1E" w14:paraId="695621E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6E86D2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DB089B9" w14:textId="77777777" w:rsidR="00FF5429" w:rsidRPr="00983C1E" w:rsidRDefault="00FF5429" w:rsidP="00BB3266">
            <w:pPr>
              <w:spacing w:before="40" w:after="120"/>
            </w:pPr>
            <w:r w:rsidRPr="00983C1E">
              <w:t>Séptimo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8A05127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2016</w:t>
            </w:r>
          </w:p>
        </w:tc>
      </w:tr>
      <w:tr w:rsidR="00FF5429" w:rsidRPr="00983C1E" w14:paraId="59DE3CB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8607C5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88F812F" w14:textId="77777777" w:rsidR="00FF5429" w:rsidRPr="00983C1E" w:rsidRDefault="00FF5429" w:rsidP="00BB3266">
            <w:pPr>
              <w:spacing w:before="40" w:after="120"/>
            </w:pPr>
            <w:r w:rsidRPr="00983C1E">
              <w:t>Octavo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45B9E8C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2018</w:t>
            </w:r>
          </w:p>
        </w:tc>
      </w:tr>
      <w:tr w:rsidR="00FF5429" w:rsidRPr="00983C1E" w14:paraId="1336F6C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DCC533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2A0F577" w14:textId="77777777" w:rsidR="00FF5429" w:rsidRPr="00983C1E" w:rsidRDefault="00FF5429" w:rsidP="00BB3266">
            <w:pPr>
              <w:spacing w:before="40" w:after="120"/>
            </w:pPr>
            <w:r w:rsidRPr="00983C1E">
              <w:t>Noveno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3F5AE92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2020</w:t>
            </w:r>
          </w:p>
        </w:tc>
      </w:tr>
      <w:tr w:rsidR="00FF5429" w:rsidRPr="00983C1E" w14:paraId="1B5BF38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EA6CF3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06777E6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C6F7804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2022</w:t>
            </w:r>
          </w:p>
        </w:tc>
      </w:tr>
      <w:tr w:rsidR="00FF5429" w:rsidRPr="00983C1E" w14:paraId="60BA03F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19AD6E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C33AA6C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51DBBCB" w14:textId="77777777" w:rsidR="00FF5429" w:rsidRPr="00983C1E" w:rsidRDefault="00FF5429" w:rsidP="00BB3266">
            <w:pPr>
              <w:spacing w:before="40" w:after="120"/>
            </w:pPr>
            <w:r w:rsidRPr="00983C1E">
              <w:t>16 de abril de 2024</w:t>
            </w:r>
          </w:p>
        </w:tc>
      </w:tr>
      <w:tr w:rsidR="00FF5429" w:rsidRPr="00983C1E" w14:paraId="237F98A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B36A418" w14:textId="77777777" w:rsidR="00FF5429" w:rsidRPr="00983C1E" w:rsidRDefault="00FF5429" w:rsidP="00BB3266">
            <w:pPr>
              <w:spacing w:before="40" w:after="120"/>
            </w:pPr>
            <w:r w:rsidRPr="00983C1E">
              <w:t>Togo</w:t>
            </w:r>
          </w:p>
        </w:tc>
        <w:tc>
          <w:tcPr>
            <w:tcW w:w="3590" w:type="dxa"/>
            <w:shd w:val="clear" w:color="auto" w:fill="auto"/>
          </w:tcPr>
          <w:p w14:paraId="5A42219B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20º a 24º</w:t>
            </w:r>
            <w:r>
              <w:t xml:space="preserve">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6101EEF" w14:textId="77777777" w:rsidR="00FF5429" w:rsidRPr="00983C1E" w:rsidRDefault="00FF5429" w:rsidP="00BB3266">
            <w:pPr>
              <w:spacing w:before="40" w:after="120"/>
            </w:pPr>
            <w:r w:rsidRPr="00983C1E">
              <w:t>1 de octubre de 2021</w:t>
            </w:r>
          </w:p>
        </w:tc>
      </w:tr>
      <w:tr w:rsidR="00FF5429" w:rsidRPr="00983C1E" w14:paraId="0E27D3F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112D9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B0EE6A7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5B3649E" w14:textId="77777777" w:rsidR="00FF5429" w:rsidRPr="00983C1E" w:rsidRDefault="00FF5429" w:rsidP="00BB3266">
            <w:pPr>
              <w:spacing w:before="40" w:after="120"/>
            </w:pPr>
            <w:r w:rsidRPr="00983C1E">
              <w:t>1 de octubre de 2023</w:t>
            </w:r>
          </w:p>
        </w:tc>
      </w:tr>
      <w:tr w:rsidR="00FF5429" w:rsidRPr="00983C1E" w14:paraId="73423BB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8FBB161" w14:textId="77777777" w:rsidR="00FF5429" w:rsidRPr="00983C1E" w:rsidRDefault="00FF5429" w:rsidP="004E5003">
            <w:pPr>
              <w:keepNext/>
              <w:keepLines/>
              <w:spacing w:before="40" w:after="120"/>
            </w:pPr>
            <w:r w:rsidRPr="00983C1E">
              <w:t>Tonga</w:t>
            </w:r>
          </w:p>
        </w:tc>
        <w:tc>
          <w:tcPr>
            <w:tcW w:w="3590" w:type="dxa"/>
            <w:shd w:val="clear" w:color="auto" w:fill="auto"/>
          </w:tcPr>
          <w:p w14:paraId="5AD0995F" w14:textId="77777777" w:rsidR="00FF5429" w:rsidRPr="00983C1E" w:rsidRDefault="00FF5429" w:rsidP="004E5003">
            <w:pPr>
              <w:keepNext/>
              <w:keepLines/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F98C820" w14:textId="77777777" w:rsidR="00FF5429" w:rsidRPr="00983C1E" w:rsidRDefault="00FF5429" w:rsidP="004E5003">
            <w:pPr>
              <w:keepNext/>
              <w:keepLines/>
              <w:spacing w:before="40" w:after="120"/>
            </w:pPr>
            <w:r w:rsidRPr="00983C1E">
              <w:t>17 de marzo de 2001</w:t>
            </w:r>
          </w:p>
        </w:tc>
      </w:tr>
      <w:tr w:rsidR="00FF5429" w:rsidRPr="00983C1E" w14:paraId="445F754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EF95E8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FAD324B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26F56BD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2003</w:t>
            </w:r>
          </w:p>
        </w:tc>
      </w:tr>
      <w:tr w:rsidR="00FF5429" w:rsidRPr="00983C1E" w14:paraId="208CE65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D236F8D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37B3BA0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9AB6D4C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2005</w:t>
            </w:r>
          </w:p>
        </w:tc>
      </w:tr>
      <w:tr w:rsidR="00FF5429" w:rsidRPr="00983C1E" w14:paraId="2AAA01D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86D300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FD884FC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072AED5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2007</w:t>
            </w:r>
          </w:p>
        </w:tc>
      </w:tr>
      <w:tr w:rsidR="00FF5429" w:rsidRPr="00983C1E" w14:paraId="6377F7E3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71459A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2BF8A39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9267589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2009</w:t>
            </w:r>
          </w:p>
        </w:tc>
      </w:tr>
      <w:tr w:rsidR="00FF5429" w:rsidRPr="00983C1E" w14:paraId="2D5000D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C6DA79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5C41E4E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FCB823C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2011</w:t>
            </w:r>
          </w:p>
        </w:tc>
      </w:tr>
      <w:tr w:rsidR="00FF5429" w:rsidRPr="00983C1E" w14:paraId="56F1B6F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3D88D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0B81558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117BE71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2013</w:t>
            </w:r>
          </w:p>
        </w:tc>
      </w:tr>
      <w:tr w:rsidR="00FF5429" w:rsidRPr="00983C1E" w14:paraId="520F942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205DBC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5CC5EC6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C5C7560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2015</w:t>
            </w:r>
          </w:p>
        </w:tc>
      </w:tr>
      <w:tr w:rsidR="00FF5429" w:rsidRPr="00983C1E" w14:paraId="502FE86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AB28EEE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F220B3D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81607A5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2017</w:t>
            </w:r>
          </w:p>
        </w:tc>
      </w:tr>
      <w:tr w:rsidR="00FF5429" w:rsidRPr="00983C1E" w14:paraId="24DD223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8F2CE3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5DE1348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396A24C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2019</w:t>
            </w:r>
          </w:p>
        </w:tc>
      </w:tr>
      <w:tr w:rsidR="00FF5429" w:rsidRPr="00983C1E" w14:paraId="579CDDB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27755D3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7246D6C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B86A60B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2021</w:t>
            </w:r>
          </w:p>
        </w:tc>
      </w:tr>
      <w:tr w:rsidR="00FF5429" w:rsidRPr="00983C1E" w14:paraId="711BCEA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7F2C0FF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6E2D8B7" w14:textId="77777777" w:rsidR="00FF5429" w:rsidRPr="00983C1E" w:rsidRDefault="00FF5429" w:rsidP="00BB3266">
            <w:pPr>
              <w:spacing w:before="40" w:after="120"/>
            </w:pPr>
            <w:r w:rsidRPr="00983C1E">
              <w:t>26º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7A0DBC3" w14:textId="77777777" w:rsidR="00FF5429" w:rsidRPr="00983C1E" w:rsidRDefault="00FF5429" w:rsidP="00BB3266">
            <w:pPr>
              <w:spacing w:before="40" w:after="120"/>
            </w:pPr>
            <w:r w:rsidRPr="00983C1E">
              <w:t>17 de marzo de 2023</w:t>
            </w:r>
          </w:p>
        </w:tc>
      </w:tr>
      <w:tr w:rsidR="00FF5429" w:rsidRPr="00983C1E" w14:paraId="6D3BCF3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2D3145D" w14:textId="77777777" w:rsidR="00FF5429" w:rsidRPr="00983C1E" w:rsidRDefault="00FF5429" w:rsidP="00BB3266">
            <w:pPr>
              <w:spacing w:before="40" w:after="120"/>
            </w:pPr>
            <w:r w:rsidRPr="00983C1E">
              <w:t>Trinidad y Tabago</w:t>
            </w:r>
          </w:p>
        </w:tc>
        <w:tc>
          <w:tcPr>
            <w:tcW w:w="3590" w:type="dxa"/>
            <w:shd w:val="clear" w:color="auto" w:fill="auto"/>
          </w:tcPr>
          <w:p w14:paraId="06C102D7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15º y 16º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596976C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2004</w:t>
            </w:r>
          </w:p>
        </w:tc>
      </w:tr>
      <w:tr w:rsidR="00FF5429" w:rsidRPr="00983C1E" w14:paraId="083346A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A8A628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19F2A931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D516F9B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2006</w:t>
            </w:r>
          </w:p>
        </w:tc>
      </w:tr>
      <w:tr w:rsidR="00FF5429" w:rsidRPr="00983C1E" w14:paraId="4BDEB0B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229669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79521329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CB5F757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2008</w:t>
            </w:r>
          </w:p>
        </w:tc>
      </w:tr>
      <w:tr w:rsidR="00FF5429" w:rsidRPr="00983C1E" w14:paraId="2B60CDC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92EAD8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EC40BB4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01D54D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2010</w:t>
            </w:r>
          </w:p>
        </w:tc>
      </w:tr>
      <w:tr w:rsidR="00FF5429" w:rsidRPr="00983C1E" w14:paraId="16E9A0CB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BC421B7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E4E4710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C092BFF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2012</w:t>
            </w:r>
          </w:p>
        </w:tc>
      </w:tr>
      <w:tr w:rsidR="00FF5429" w:rsidRPr="00983C1E" w14:paraId="63D1C2F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BCA465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39F95318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CF5913E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2014</w:t>
            </w:r>
          </w:p>
        </w:tc>
      </w:tr>
      <w:tr w:rsidR="00FF5429" w:rsidRPr="00983C1E" w14:paraId="235B2B51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131C74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DB72CE2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741D37D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2016</w:t>
            </w:r>
          </w:p>
        </w:tc>
      </w:tr>
      <w:tr w:rsidR="00FF5429" w:rsidRPr="00983C1E" w14:paraId="0112FD6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B99922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D889FD5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D689B1A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2018</w:t>
            </w:r>
          </w:p>
        </w:tc>
      </w:tr>
      <w:tr w:rsidR="00FF5429" w:rsidRPr="00983C1E" w14:paraId="1F9CD97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091154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8EA97CA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ACE18DF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2020</w:t>
            </w:r>
          </w:p>
        </w:tc>
      </w:tr>
      <w:tr w:rsidR="00FF5429" w:rsidRPr="00983C1E" w14:paraId="58ED5C8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F5045E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596C9A6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4C29C27" w14:textId="77777777" w:rsidR="00FF5429" w:rsidRPr="00983C1E" w:rsidRDefault="00FF5429" w:rsidP="00BB3266">
            <w:pPr>
              <w:spacing w:before="40" w:after="120"/>
            </w:pPr>
            <w:r w:rsidRPr="00983C1E">
              <w:t>3 de noviembre de 2022</w:t>
            </w:r>
          </w:p>
        </w:tc>
      </w:tr>
      <w:tr w:rsidR="00FF5429" w:rsidRPr="00983C1E" w14:paraId="27A008F4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502C6FD" w14:textId="77777777" w:rsidR="00FF5429" w:rsidRPr="00983C1E" w:rsidRDefault="00FF5429" w:rsidP="00BB3266">
            <w:pPr>
              <w:spacing w:before="40" w:after="120"/>
            </w:pPr>
            <w:r w:rsidRPr="00983C1E">
              <w:t>Türkiye</w:t>
            </w:r>
          </w:p>
        </w:tc>
        <w:tc>
          <w:tcPr>
            <w:tcW w:w="3590" w:type="dxa"/>
            <w:shd w:val="clear" w:color="auto" w:fill="auto"/>
          </w:tcPr>
          <w:p w14:paraId="769890A1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7º a 9º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5F15D95" w14:textId="77777777" w:rsidR="00FF5429" w:rsidRPr="00983C1E" w:rsidRDefault="00FF5429" w:rsidP="00BB3266">
            <w:pPr>
              <w:spacing w:before="40" w:after="120"/>
            </w:pPr>
            <w:r w:rsidRPr="00983C1E">
              <w:t>15 de octubre de 2019</w:t>
            </w:r>
          </w:p>
        </w:tc>
      </w:tr>
      <w:tr w:rsidR="00FF5429" w:rsidRPr="00983C1E" w14:paraId="28149FBA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1843AB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8CDD35B" w14:textId="77777777" w:rsidR="00FF5429" w:rsidRPr="00983C1E" w:rsidRDefault="00FF5429" w:rsidP="00BB3266">
            <w:pPr>
              <w:spacing w:before="40" w:after="120"/>
            </w:pPr>
            <w:r w:rsidRPr="00983C1E">
              <w:t>Décimo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B31FF1B" w14:textId="77777777" w:rsidR="00FF5429" w:rsidRPr="00983C1E" w:rsidRDefault="00FF5429" w:rsidP="00BB3266">
            <w:pPr>
              <w:spacing w:before="40" w:after="120"/>
            </w:pPr>
            <w:r w:rsidRPr="00983C1E">
              <w:t>15 de octubre de 2021</w:t>
            </w:r>
          </w:p>
        </w:tc>
      </w:tr>
      <w:tr w:rsidR="00FF5429" w:rsidRPr="00983C1E" w14:paraId="0D55C5E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A40722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567CB88" w14:textId="77777777" w:rsidR="00FF5429" w:rsidRPr="00983C1E" w:rsidRDefault="00FF5429" w:rsidP="00BB3266">
            <w:pPr>
              <w:spacing w:before="40" w:after="120"/>
            </w:pPr>
            <w:r w:rsidRPr="00983C1E">
              <w:t>11º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9F8154C" w14:textId="77777777" w:rsidR="00FF5429" w:rsidRPr="00983C1E" w:rsidRDefault="00FF5429" w:rsidP="00BB3266">
            <w:pPr>
              <w:spacing w:before="40" w:after="120"/>
            </w:pPr>
            <w:r w:rsidRPr="00983C1E">
              <w:t>15 de octubre de 2023</w:t>
            </w:r>
          </w:p>
        </w:tc>
      </w:tr>
      <w:tr w:rsidR="00FF5429" w:rsidRPr="00983C1E" w14:paraId="61BB3E8D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2E94DDDF" w14:textId="77777777" w:rsidR="00FF5429" w:rsidRPr="00983C1E" w:rsidRDefault="00FF5429" w:rsidP="00BB3266">
            <w:pPr>
              <w:spacing w:before="40" w:after="120"/>
            </w:pPr>
            <w:r w:rsidRPr="00983C1E">
              <w:t>Uganda</w:t>
            </w:r>
          </w:p>
        </w:tc>
        <w:tc>
          <w:tcPr>
            <w:tcW w:w="3590" w:type="dxa"/>
            <w:shd w:val="clear" w:color="auto" w:fill="auto"/>
          </w:tcPr>
          <w:p w14:paraId="20107008" w14:textId="77777777" w:rsidR="00FF5429" w:rsidRPr="00983C1E" w:rsidRDefault="00FF5429" w:rsidP="00BB3266">
            <w:pPr>
              <w:spacing w:before="40" w:after="120"/>
            </w:pPr>
            <w:r w:rsidRPr="00983C1E">
              <w:t>Informes periódicos 11º a 13º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1A6A957" w14:textId="77777777" w:rsidR="00FF5429" w:rsidRPr="00983C1E" w:rsidRDefault="00FF5429" w:rsidP="00BB3266">
            <w:pPr>
              <w:spacing w:before="40" w:after="120"/>
            </w:pPr>
            <w:r w:rsidRPr="00983C1E">
              <w:t>21 de diciembre de 2005</w:t>
            </w:r>
          </w:p>
        </w:tc>
      </w:tr>
      <w:tr w:rsidR="00FF5429" w:rsidRPr="00983C1E" w14:paraId="50B1450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75BA02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411BFED0" w14:textId="77777777" w:rsidR="00FF5429" w:rsidRPr="00983C1E" w:rsidRDefault="00FF5429" w:rsidP="00BB3266">
            <w:pPr>
              <w:spacing w:before="40" w:after="120"/>
            </w:pPr>
            <w:r w:rsidRPr="00983C1E">
              <w:t>14º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6A0B5B0F" w14:textId="77777777" w:rsidR="00FF5429" w:rsidRPr="00983C1E" w:rsidRDefault="00FF5429" w:rsidP="00BB3266">
            <w:pPr>
              <w:spacing w:before="40" w:after="120"/>
            </w:pPr>
            <w:r w:rsidRPr="00983C1E">
              <w:t>21 de diciembre de 2007</w:t>
            </w:r>
          </w:p>
        </w:tc>
      </w:tr>
      <w:tr w:rsidR="00FF5429" w:rsidRPr="00983C1E" w14:paraId="57AF06CE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3BB33EE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680A6FD" w14:textId="77777777" w:rsidR="00FF5429" w:rsidRPr="00983C1E" w:rsidRDefault="00FF5429" w:rsidP="00BB3266">
            <w:pPr>
              <w:spacing w:before="40" w:after="120"/>
            </w:pPr>
            <w:r w:rsidRPr="00983C1E">
              <w:t>15º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09322E8" w14:textId="77777777" w:rsidR="00FF5429" w:rsidRPr="00983C1E" w:rsidRDefault="00FF5429" w:rsidP="00BB3266">
            <w:pPr>
              <w:spacing w:before="40" w:after="120"/>
            </w:pPr>
            <w:r w:rsidRPr="00983C1E">
              <w:t>21 de diciembre de 2009</w:t>
            </w:r>
          </w:p>
        </w:tc>
      </w:tr>
      <w:tr w:rsidR="00FF5429" w:rsidRPr="00983C1E" w14:paraId="2DD84D4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0A4F5A8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37132A9" w14:textId="77777777" w:rsidR="00FF5429" w:rsidRPr="00983C1E" w:rsidRDefault="00FF5429" w:rsidP="00BB3266">
            <w:pPr>
              <w:spacing w:before="40" w:after="120"/>
            </w:pPr>
            <w:r w:rsidRPr="00983C1E">
              <w:t>16º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28B11DFD" w14:textId="77777777" w:rsidR="00FF5429" w:rsidRPr="00983C1E" w:rsidRDefault="00FF5429" w:rsidP="00BB3266">
            <w:pPr>
              <w:spacing w:before="40" w:after="120"/>
            </w:pPr>
            <w:r w:rsidRPr="00983C1E">
              <w:t>21 de diciembre de 2011</w:t>
            </w:r>
          </w:p>
        </w:tc>
      </w:tr>
      <w:tr w:rsidR="00FF5429" w:rsidRPr="00983C1E" w14:paraId="3B321B0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E195284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C7F74DD" w14:textId="77777777" w:rsidR="00FF5429" w:rsidRPr="00983C1E" w:rsidRDefault="00FF5429" w:rsidP="00BB3266">
            <w:pPr>
              <w:spacing w:before="40" w:after="120"/>
            </w:pPr>
            <w:r w:rsidRPr="00983C1E">
              <w:t>17º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0B2ECC6" w14:textId="77777777" w:rsidR="00FF5429" w:rsidRPr="00983C1E" w:rsidRDefault="00FF5429" w:rsidP="00BB3266">
            <w:pPr>
              <w:spacing w:before="40" w:after="120"/>
            </w:pPr>
            <w:r w:rsidRPr="00983C1E">
              <w:t>21 de diciembre de 2013</w:t>
            </w:r>
          </w:p>
        </w:tc>
      </w:tr>
      <w:tr w:rsidR="00FF5429" w:rsidRPr="00983C1E" w14:paraId="5D1F51C2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C43D71A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219FC814" w14:textId="77777777" w:rsidR="00FF5429" w:rsidRPr="00983C1E" w:rsidRDefault="00FF5429" w:rsidP="00BB3266">
            <w:pPr>
              <w:spacing w:before="40" w:after="120"/>
            </w:pPr>
            <w:r w:rsidRPr="00983C1E">
              <w:t>18º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9CB739F" w14:textId="77777777" w:rsidR="00FF5429" w:rsidRPr="00983C1E" w:rsidRDefault="00FF5429" w:rsidP="00BB3266">
            <w:pPr>
              <w:spacing w:before="40" w:after="120"/>
            </w:pPr>
            <w:r w:rsidRPr="00983C1E">
              <w:t>21 de diciembre de 2015</w:t>
            </w:r>
          </w:p>
        </w:tc>
      </w:tr>
      <w:tr w:rsidR="00FF5429" w:rsidRPr="00983C1E" w14:paraId="150543D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59065C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F9C74A1" w14:textId="77777777" w:rsidR="00FF5429" w:rsidRPr="00983C1E" w:rsidRDefault="00FF5429" w:rsidP="00BB3266">
            <w:pPr>
              <w:spacing w:before="40" w:after="120"/>
            </w:pPr>
            <w:r w:rsidRPr="00983C1E">
              <w:t>19º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0332453" w14:textId="77777777" w:rsidR="00FF5429" w:rsidRPr="00983C1E" w:rsidRDefault="00FF5429" w:rsidP="00BB3266">
            <w:pPr>
              <w:spacing w:before="40" w:after="120"/>
            </w:pPr>
            <w:r w:rsidRPr="00983C1E">
              <w:t>21 de diciembre de 2017</w:t>
            </w:r>
          </w:p>
        </w:tc>
      </w:tr>
      <w:tr w:rsidR="00FF5429" w:rsidRPr="00983C1E" w14:paraId="7801A148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6087815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DF38377" w14:textId="77777777" w:rsidR="00FF5429" w:rsidRPr="00983C1E" w:rsidRDefault="00FF5429" w:rsidP="00BB3266">
            <w:pPr>
              <w:spacing w:before="40" w:after="120"/>
            </w:pPr>
            <w:r w:rsidRPr="00983C1E">
              <w:t>20º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2072ACB" w14:textId="77777777" w:rsidR="00FF5429" w:rsidRPr="00983C1E" w:rsidRDefault="00FF5429" w:rsidP="00BB3266">
            <w:pPr>
              <w:spacing w:before="40" w:after="120"/>
            </w:pPr>
            <w:r w:rsidRPr="00983C1E">
              <w:t>21 de diciembre de 2019</w:t>
            </w:r>
          </w:p>
        </w:tc>
      </w:tr>
      <w:tr w:rsidR="00FF5429" w:rsidRPr="00983ABD" w14:paraId="54AB337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71954ACD" w14:textId="77777777" w:rsidR="00FF5429" w:rsidRPr="00983C1E" w:rsidRDefault="00FF5429" w:rsidP="004E5003">
            <w:pPr>
              <w:keepNext/>
              <w:keepLines/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763A039" w14:textId="77777777" w:rsidR="00FF5429" w:rsidRPr="00983ABD" w:rsidRDefault="00FF5429" w:rsidP="004E5003">
            <w:pPr>
              <w:keepNext/>
              <w:keepLines/>
              <w:spacing w:before="40" w:after="120"/>
            </w:pPr>
            <w:r w:rsidRPr="00983ABD">
              <w:t>21</w:t>
            </w:r>
            <w:r w:rsidRPr="00983ABD">
              <w:rPr>
                <w:vertAlign w:val="superscript"/>
              </w:rPr>
              <w:t>er</w:t>
            </w:r>
            <w:r w:rsidRPr="00983ABD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14066707" w14:textId="77777777" w:rsidR="00FF5429" w:rsidRPr="00983ABD" w:rsidRDefault="00FF5429" w:rsidP="004E5003">
            <w:pPr>
              <w:keepNext/>
              <w:keepLines/>
              <w:spacing w:before="40" w:after="120"/>
            </w:pPr>
            <w:r w:rsidRPr="00983ABD">
              <w:t>21 de diciembre de 2021</w:t>
            </w:r>
          </w:p>
        </w:tc>
      </w:tr>
      <w:tr w:rsidR="00FF5429" w:rsidRPr="00983ABD" w14:paraId="66808179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46E301E0" w14:textId="77777777" w:rsidR="00FF5429" w:rsidRPr="00983ABD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DCBC273" w14:textId="77777777" w:rsidR="00FF5429" w:rsidRPr="00983ABD" w:rsidRDefault="00FF5429" w:rsidP="00BB3266">
            <w:pPr>
              <w:spacing w:before="40" w:after="120"/>
            </w:pPr>
            <w:r w:rsidRPr="00983ABD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CEF619C" w14:textId="77777777" w:rsidR="00FF5429" w:rsidRPr="00983ABD" w:rsidRDefault="00FF5429" w:rsidP="00BB3266">
            <w:pPr>
              <w:spacing w:before="40" w:after="120"/>
            </w:pPr>
            <w:r w:rsidRPr="00983ABD">
              <w:t>21 de diciembre de 2023</w:t>
            </w:r>
          </w:p>
        </w:tc>
      </w:tr>
      <w:tr w:rsidR="00FF5429" w:rsidRPr="00983C1E" w14:paraId="6AC13976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6AF3FD0F" w14:textId="77777777" w:rsidR="00FF5429" w:rsidRPr="00983ABD" w:rsidRDefault="00FF5429" w:rsidP="00BB3266">
            <w:pPr>
              <w:spacing w:before="40" w:after="120"/>
            </w:pPr>
            <w:r w:rsidRPr="00983ABD">
              <w:t>Yemen</w:t>
            </w:r>
          </w:p>
        </w:tc>
        <w:tc>
          <w:tcPr>
            <w:tcW w:w="3590" w:type="dxa"/>
            <w:shd w:val="clear" w:color="auto" w:fill="auto"/>
          </w:tcPr>
          <w:p w14:paraId="2D401D30" w14:textId="77777777" w:rsidR="00FF5429" w:rsidRPr="00983ABD" w:rsidRDefault="00FF5429" w:rsidP="00BB3266">
            <w:pPr>
              <w:spacing w:before="40" w:after="120"/>
            </w:pPr>
            <w:r w:rsidRPr="00983ABD">
              <w:t>Informes periódicos 19º y 20º combinados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0FAC9448" w14:textId="77777777" w:rsidR="00FF5429" w:rsidRPr="00983C1E" w:rsidRDefault="00FF5429" w:rsidP="00BB3266">
            <w:pPr>
              <w:spacing w:before="40" w:after="120"/>
            </w:pPr>
            <w:r w:rsidRPr="00983ABD">
              <w:t>17 de noviembre de 2013</w:t>
            </w:r>
          </w:p>
        </w:tc>
      </w:tr>
      <w:tr w:rsidR="00FF5429" w:rsidRPr="00983C1E" w14:paraId="6C475EBC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11C663A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2E898FE" w14:textId="77777777" w:rsidR="00FF5429" w:rsidRPr="00983C1E" w:rsidRDefault="00FF5429" w:rsidP="00BB3266">
            <w:pPr>
              <w:spacing w:before="40" w:after="120"/>
            </w:pPr>
            <w:r w:rsidRPr="00983C1E">
              <w:t>21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 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3041EDAA" w14:textId="77777777" w:rsidR="00FF5429" w:rsidRPr="00983C1E" w:rsidRDefault="00FF5429" w:rsidP="00BB3266">
            <w:pPr>
              <w:spacing w:before="40" w:after="120"/>
            </w:pPr>
            <w:r w:rsidRPr="00983C1E">
              <w:t>17 de noviembre de 2015</w:t>
            </w:r>
          </w:p>
        </w:tc>
      </w:tr>
      <w:tr w:rsidR="00FF5429" w:rsidRPr="00983C1E" w14:paraId="253E11B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90A4A3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6ACCB886" w14:textId="77777777" w:rsidR="00FF5429" w:rsidRPr="00983C1E" w:rsidRDefault="00FF5429" w:rsidP="00BB3266">
            <w:pPr>
              <w:spacing w:before="40" w:after="120"/>
            </w:pPr>
            <w:r w:rsidRPr="00983C1E">
              <w:t>22º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4ACFE983" w14:textId="77777777" w:rsidR="00FF5429" w:rsidRPr="00983C1E" w:rsidRDefault="00FF5429" w:rsidP="00BB3266">
            <w:pPr>
              <w:spacing w:before="40" w:after="120"/>
            </w:pPr>
            <w:r w:rsidRPr="00983C1E">
              <w:t>17 de noviembre de 2017</w:t>
            </w:r>
          </w:p>
        </w:tc>
      </w:tr>
      <w:tr w:rsidR="00FF5429" w:rsidRPr="00983C1E" w14:paraId="08B4262F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593B86FB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5BB626AB" w14:textId="77777777" w:rsidR="00FF5429" w:rsidRPr="00983C1E" w:rsidRDefault="00FF5429" w:rsidP="00BB3266">
            <w:pPr>
              <w:spacing w:before="40" w:after="120"/>
            </w:pPr>
            <w:r w:rsidRPr="00983C1E">
              <w:t>23</w:t>
            </w:r>
            <w:r w:rsidRPr="00983C1E">
              <w:rPr>
                <w:vertAlign w:val="superscript"/>
              </w:rPr>
              <w:t>er</w:t>
            </w:r>
            <w:r w:rsidRPr="00983C1E">
              <w:t xml:space="preserve">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75F66601" w14:textId="77777777" w:rsidR="00FF5429" w:rsidRPr="00983C1E" w:rsidRDefault="00FF5429" w:rsidP="00BB3266">
            <w:pPr>
              <w:spacing w:before="40" w:after="120"/>
            </w:pPr>
            <w:r w:rsidRPr="00983C1E">
              <w:t>17 de noviembre de 2019</w:t>
            </w:r>
          </w:p>
        </w:tc>
      </w:tr>
      <w:tr w:rsidR="00FF5429" w:rsidRPr="00983C1E" w14:paraId="39E47070" w14:textId="77777777" w:rsidTr="00BB3266">
        <w:trPr>
          <w:trHeight w:val="240"/>
        </w:trPr>
        <w:tc>
          <w:tcPr>
            <w:tcW w:w="1701" w:type="dxa"/>
            <w:shd w:val="clear" w:color="auto" w:fill="auto"/>
          </w:tcPr>
          <w:p w14:paraId="02298942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shd w:val="clear" w:color="auto" w:fill="auto"/>
          </w:tcPr>
          <w:p w14:paraId="0E835497" w14:textId="77777777" w:rsidR="00FF5429" w:rsidRPr="00983C1E" w:rsidRDefault="00FF5429" w:rsidP="00BB3266">
            <w:pPr>
              <w:spacing w:before="40" w:after="120"/>
            </w:pPr>
            <w:r w:rsidRPr="00983C1E">
              <w:t>24º informe periódico</w:t>
            </w:r>
          </w:p>
        </w:tc>
        <w:tc>
          <w:tcPr>
            <w:tcW w:w="2079" w:type="dxa"/>
            <w:shd w:val="clear" w:color="auto" w:fill="auto"/>
            <w:tcMar>
              <w:right w:w="0" w:type="dxa"/>
            </w:tcMar>
          </w:tcPr>
          <w:p w14:paraId="5F50CD64" w14:textId="77777777" w:rsidR="00FF5429" w:rsidRPr="00983C1E" w:rsidRDefault="00FF5429" w:rsidP="00BB3266">
            <w:pPr>
              <w:spacing w:before="40" w:after="120"/>
            </w:pPr>
            <w:r w:rsidRPr="00983C1E">
              <w:t>17 de noviembre de 2021</w:t>
            </w:r>
          </w:p>
        </w:tc>
      </w:tr>
      <w:tr w:rsidR="00FF5429" w:rsidRPr="00983C1E" w14:paraId="4168C5A4" w14:textId="77777777" w:rsidTr="00BB3266">
        <w:trPr>
          <w:trHeight w:val="240"/>
        </w:trPr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</w:tcPr>
          <w:p w14:paraId="0BBA3CE0" w14:textId="77777777" w:rsidR="00FF5429" w:rsidRPr="00983C1E" w:rsidRDefault="00FF5429" w:rsidP="00BB3266">
            <w:pPr>
              <w:spacing w:before="40" w:after="120"/>
            </w:pPr>
          </w:p>
        </w:tc>
        <w:tc>
          <w:tcPr>
            <w:tcW w:w="3590" w:type="dxa"/>
            <w:tcBorders>
              <w:bottom w:val="single" w:sz="12" w:space="0" w:color="auto"/>
            </w:tcBorders>
            <w:shd w:val="clear" w:color="auto" w:fill="auto"/>
          </w:tcPr>
          <w:p w14:paraId="02BE1C18" w14:textId="77777777" w:rsidR="00FF5429" w:rsidRPr="00983C1E" w:rsidRDefault="00FF5429" w:rsidP="00BB3266">
            <w:pPr>
              <w:spacing w:before="40" w:after="120"/>
            </w:pPr>
            <w:r w:rsidRPr="00983C1E">
              <w:t>25º informe periódico</w:t>
            </w:r>
          </w:p>
        </w:tc>
        <w:tc>
          <w:tcPr>
            <w:tcW w:w="2079" w:type="dxa"/>
            <w:tcBorders>
              <w:bottom w:val="single" w:sz="12" w:space="0" w:color="auto"/>
            </w:tcBorders>
            <w:shd w:val="clear" w:color="auto" w:fill="auto"/>
            <w:tcMar>
              <w:right w:w="0" w:type="dxa"/>
            </w:tcMar>
          </w:tcPr>
          <w:p w14:paraId="52487978" w14:textId="77777777" w:rsidR="00FF5429" w:rsidRPr="00983C1E" w:rsidRDefault="00FF5429" w:rsidP="00BB3266">
            <w:pPr>
              <w:spacing w:before="40" w:after="120"/>
            </w:pPr>
            <w:r w:rsidRPr="00983C1E">
              <w:t>17 de noviembre de 2023</w:t>
            </w:r>
          </w:p>
        </w:tc>
      </w:tr>
    </w:tbl>
    <w:bookmarkEnd w:id="0"/>
    <w:bookmarkEnd w:id="1"/>
    <w:bookmarkEnd w:id="2"/>
    <w:p w14:paraId="6B72F546" w14:textId="77777777" w:rsidR="00FF5429" w:rsidRPr="00983C1E" w:rsidRDefault="00FF5429" w:rsidP="00FF5429">
      <w:pPr>
        <w:pStyle w:val="SingleTxtG"/>
        <w:suppressAutoHyphens/>
        <w:spacing w:before="240" w:after="0"/>
        <w:jc w:val="center"/>
        <w:rPr>
          <w:u w:val="single"/>
        </w:rPr>
      </w:pPr>
      <w:r w:rsidRPr="00983C1E">
        <w:rPr>
          <w:u w:val="single"/>
        </w:rPr>
        <w:tab/>
      </w:r>
      <w:r w:rsidRPr="00983C1E">
        <w:rPr>
          <w:u w:val="single"/>
        </w:rPr>
        <w:tab/>
      </w:r>
      <w:r w:rsidRPr="00983C1E">
        <w:rPr>
          <w:u w:val="single"/>
        </w:rPr>
        <w:tab/>
      </w:r>
    </w:p>
    <w:p w14:paraId="6FA28186" w14:textId="337B4CE3" w:rsidR="00FF5429" w:rsidRDefault="00FF5429" w:rsidP="00FC28A5">
      <w:pPr>
        <w:spacing w:before="120"/>
      </w:pPr>
    </w:p>
    <w:p w14:paraId="1C41768F" w14:textId="37E84CD0" w:rsidR="00FF5429" w:rsidRDefault="00FF5429">
      <w:pPr>
        <w:spacing w:line="240" w:lineRule="auto"/>
      </w:pPr>
    </w:p>
    <w:p w14:paraId="573BFD8F" w14:textId="65D79F74" w:rsidR="00FF5429" w:rsidRDefault="00FF5429">
      <w:pPr>
        <w:spacing w:line="240" w:lineRule="auto"/>
      </w:pPr>
    </w:p>
    <w:p w14:paraId="31AB1AB0" w14:textId="77777777" w:rsidR="00381C24" w:rsidRPr="001075E9" w:rsidRDefault="00381C24" w:rsidP="00FC28A5">
      <w:pPr>
        <w:spacing w:before="120"/>
      </w:pPr>
    </w:p>
    <w:sectPr w:rsidR="00381C24" w:rsidRPr="001075E9" w:rsidSect="00FF5429">
      <w:headerReference w:type="even" r:id="rId46"/>
      <w:headerReference w:type="default" r:id="rId47"/>
      <w:footerReference w:type="even" r:id="rId48"/>
      <w:footerReference w:type="default" r:id="rId49"/>
      <w:footerReference w:type="first" r:id="rId50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EF9F7" w14:textId="77777777" w:rsidR="0074064A" w:rsidRPr="00D43FF0" w:rsidRDefault="0074064A" w:rsidP="00D43FF0">
      <w:pPr>
        <w:pStyle w:val="Piedepgina"/>
      </w:pPr>
    </w:p>
  </w:endnote>
  <w:endnote w:type="continuationSeparator" w:id="0">
    <w:p w14:paraId="2B79DB08" w14:textId="77777777" w:rsidR="0074064A" w:rsidRPr="00D43FF0" w:rsidRDefault="0074064A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F03EF" w14:textId="51A7D998" w:rsidR="00FF5429" w:rsidRPr="00FF5429" w:rsidRDefault="00FF5429" w:rsidP="00FF5429">
    <w:pPr>
      <w:pStyle w:val="Piedepgina"/>
      <w:tabs>
        <w:tab w:val="right" w:pos="9638"/>
      </w:tabs>
    </w:pPr>
    <w:r w:rsidRPr="00FF5429">
      <w:rPr>
        <w:b/>
        <w:sz w:val="18"/>
      </w:rPr>
      <w:fldChar w:fldCharType="begin"/>
    </w:r>
    <w:r w:rsidRPr="00FF5429">
      <w:rPr>
        <w:b/>
        <w:sz w:val="18"/>
      </w:rPr>
      <w:instrText xml:space="preserve"> PAGE  \* MERGEFORMAT </w:instrText>
    </w:r>
    <w:r w:rsidRPr="00FF5429">
      <w:rPr>
        <w:b/>
        <w:sz w:val="18"/>
      </w:rPr>
      <w:fldChar w:fldCharType="separate"/>
    </w:r>
    <w:r w:rsidRPr="00FF5429">
      <w:rPr>
        <w:b/>
        <w:noProof/>
        <w:sz w:val="18"/>
      </w:rPr>
      <w:t>2</w:t>
    </w:r>
    <w:r w:rsidRPr="00FF5429">
      <w:rPr>
        <w:b/>
        <w:sz w:val="18"/>
      </w:rPr>
      <w:fldChar w:fldCharType="end"/>
    </w:r>
    <w:r>
      <w:rPr>
        <w:b/>
        <w:sz w:val="18"/>
      </w:rPr>
      <w:tab/>
    </w:r>
    <w:r>
      <w:t>GE.24-16723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56127" w14:textId="3EB81AC8" w:rsidR="00FF5429" w:rsidRPr="00FF5429" w:rsidRDefault="00FF5429" w:rsidP="00FF5429">
    <w:pPr>
      <w:pStyle w:val="Piedepgina"/>
      <w:tabs>
        <w:tab w:val="right" w:pos="9638"/>
      </w:tabs>
      <w:rPr>
        <w:b/>
        <w:sz w:val="18"/>
      </w:rPr>
    </w:pPr>
    <w:r>
      <w:t>GE.24-16723</w:t>
    </w:r>
    <w:r>
      <w:tab/>
    </w:r>
    <w:r w:rsidRPr="00FF5429">
      <w:rPr>
        <w:b/>
        <w:sz w:val="18"/>
      </w:rPr>
      <w:fldChar w:fldCharType="begin"/>
    </w:r>
    <w:r w:rsidRPr="00FF5429">
      <w:rPr>
        <w:b/>
        <w:sz w:val="18"/>
      </w:rPr>
      <w:instrText xml:space="preserve"> PAGE  \* MERGEFORMAT </w:instrText>
    </w:r>
    <w:r w:rsidRPr="00FF5429">
      <w:rPr>
        <w:b/>
        <w:sz w:val="18"/>
      </w:rPr>
      <w:fldChar w:fldCharType="separate"/>
    </w:r>
    <w:r w:rsidRPr="00FF5429">
      <w:rPr>
        <w:b/>
        <w:noProof/>
        <w:sz w:val="18"/>
      </w:rPr>
      <w:t>3</w:t>
    </w:r>
    <w:r w:rsidRPr="00FF542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EFB18" w14:textId="05FF2076" w:rsidR="00C63C2A" w:rsidRPr="00FF5429" w:rsidRDefault="00FF5429" w:rsidP="00FF5429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58E7EFDD" wp14:editId="58B46C2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24-16723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95EBB7A" wp14:editId="7C07D15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72008312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011024    </w:t>
    </w:r>
    <w:r w:rsidR="00A418FC">
      <w:rPr>
        <w:sz w:val="20"/>
      </w:rPr>
      <w:t>11</w:t>
    </w:r>
    <w:r>
      <w:rPr>
        <w:sz w:val="20"/>
      </w:rPr>
      <w:t>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24E8" w14:textId="77777777" w:rsidR="0074064A" w:rsidRPr="001075E9" w:rsidRDefault="0074064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63DAAE1" w14:textId="77777777" w:rsidR="0074064A" w:rsidRDefault="0074064A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A7B96" w14:textId="4B665664" w:rsidR="00FF5429" w:rsidRPr="00FF5429" w:rsidRDefault="00FF5429">
    <w:pPr>
      <w:pStyle w:val="Encabezado"/>
    </w:pPr>
    <w:fldSimple w:instr=" TITLE  \* MERGEFORMAT ">
      <w:r w:rsidR="001E31EF">
        <w:t>CERD/C/114/2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0C1EF" w14:textId="7F169AF2" w:rsidR="00FF5429" w:rsidRPr="00FF5429" w:rsidRDefault="00FF5429" w:rsidP="00FF5429">
    <w:pPr>
      <w:pStyle w:val="Encabezado"/>
      <w:jc w:val="right"/>
    </w:pPr>
    <w:fldSimple w:instr=" TITLE  \* MERGEFORMAT ">
      <w:r w:rsidR="001E31EF">
        <w:t>CERD/C/114/2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A2104D"/>
    <w:multiLevelType w:val="multilevel"/>
    <w:tmpl w:val="0C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2577A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D1C5FA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55B834FB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E7D328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F2E28B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075782809">
    <w:abstractNumId w:val="20"/>
  </w:num>
  <w:num w:numId="2" w16cid:durableId="1587106769">
    <w:abstractNumId w:val="13"/>
  </w:num>
  <w:num w:numId="3" w16cid:durableId="634607028">
    <w:abstractNumId w:val="22"/>
  </w:num>
  <w:num w:numId="4" w16cid:durableId="132140620">
    <w:abstractNumId w:val="21"/>
  </w:num>
  <w:num w:numId="5" w16cid:durableId="1929269108">
    <w:abstractNumId w:val="17"/>
  </w:num>
  <w:num w:numId="6" w16cid:durableId="57217883">
    <w:abstractNumId w:val="8"/>
  </w:num>
  <w:num w:numId="7" w16cid:durableId="326908889">
    <w:abstractNumId w:val="3"/>
  </w:num>
  <w:num w:numId="8" w16cid:durableId="2069759728">
    <w:abstractNumId w:val="2"/>
  </w:num>
  <w:num w:numId="9" w16cid:durableId="902837423">
    <w:abstractNumId w:val="1"/>
  </w:num>
  <w:num w:numId="10" w16cid:durableId="854031169">
    <w:abstractNumId w:val="0"/>
  </w:num>
  <w:num w:numId="11" w16cid:durableId="1374309669">
    <w:abstractNumId w:val="9"/>
  </w:num>
  <w:num w:numId="12" w16cid:durableId="198862963">
    <w:abstractNumId w:val="7"/>
  </w:num>
  <w:num w:numId="13" w16cid:durableId="116415781">
    <w:abstractNumId w:val="6"/>
  </w:num>
  <w:num w:numId="14" w16cid:durableId="1381513413">
    <w:abstractNumId w:val="5"/>
  </w:num>
  <w:num w:numId="15" w16cid:durableId="1562670327">
    <w:abstractNumId w:val="4"/>
  </w:num>
  <w:num w:numId="16" w16cid:durableId="135729905">
    <w:abstractNumId w:val="11"/>
  </w:num>
  <w:num w:numId="17" w16cid:durableId="548106665">
    <w:abstractNumId w:val="20"/>
  </w:num>
  <w:num w:numId="18" w16cid:durableId="720983736">
    <w:abstractNumId w:val="13"/>
  </w:num>
  <w:num w:numId="19" w16cid:durableId="566376645">
    <w:abstractNumId w:val="11"/>
  </w:num>
  <w:num w:numId="20" w16cid:durableId="1198660524">
    <w:abstractNumId w:val="22"/>
  </w:num>
  <w:num w:numId="21" w16cid:durableId="1756780947">
    <w:abstractNumId w:val="21"/>
  </w:num>
  <w:num w:numId="22" w16cid:durableId="682436936">
    <w:abstractNumId w:val="14"/>
  </w:num>
  <w:num w:numId="23" w16cid:durableId="948121946">
    <w:abstractNumId w:val="14"/>
  </w:num>
  <w:num w:numId="24" w16cid:durableId="1474175133">
    <w:abstractNumId w:val="17"/>
  </w:num>
  <w:num w:numId="25" w16cid:durableId="1336999951">
    <w:abstractNumId w:val="9"/>
  </w:num>
  <w:num w:numId="26" w16cid:durableId="1008218715">
    <w:abstractNumId w:val="7"/>
  </w:num>
  <w:num w:numId="27" w16cid:durableId="411971666">
    <w:abstractNumId w:val="6"/>
  </w:num>
  <w:num w:numId="28" w16cid:durableId="1309360979">
    <w:abstractNumId w:val="5"/>
  </w:num>
  <w:num w:numId="29" w16cid:durableId="1458453946">
    <w:abstractNumId w:val="4"/>
  </w:num>
  <w:num w:numId="30" w16cid:durableId="1094667243">
    <w:abstractNumId w:val="8"/>
  </w:num>
  <w:num w:numId="31" w16cid:durableId="1889150288">
    <w:abstractNumId w:val="3"/>
  </w:num>
  <w:num w:numId="32" w16cid:durableId="917666550">
    <w:abstractNumId w:val="2"/>
  </w:num>
  <w:num w:numId="33" w16cid:durableId="1963269052">
    <w:abstractNumId w:val="1"/>
  </w:num>
  <w:num w:numId="34" w16cid:durableId="861086264">
    <w:abstractNumId w:val="0"/>
  </w:num>
  <w:num w:numId="35" w16cid:durableId="2104647817">
    <w:abstractNumId w:val="16"/>
  </w:num>
  <w:num w:numId="36" w16cid:durableId="684751496">
    <w:abstractNumId w:val="15"/>
  </w:num>
  <w:num w:numId="37" w16cid:durableId="2028289117">
    <w:abstractNumId w:val="18"/>
  </w:num>
  <w:num w:numId="38" w16cid:durableId="33425950">
    <w:abstractNumId w:val="12"/>
  </w:num>
  <w:num w:numId="39" w16cid:durableId="1640189062">
    <w:abstractNumId w:val="19"/>
  </w:num>
  <w:num w:numId="40" w16cid:durableId="1442345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64A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1E31EF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04E3B"/>
    <w:rsid w:val="00322004"/>
    <w:rsid w:val="003402C2"/>
    <w:rsid w:val="00364B43"/>
    <w:rsid w:val="00381C24"/>
    <w:rsid w:val="003958D0"/>
    <w:rsid w:val="004031F0"/>
    <w:rsid w:val="00454E07"/>
    <w:rsid w:val="00471CB3"/>
    <w:rsid w:val="004B5CEF"/>
    <w:rsid w:val="004E500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4064A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9F3E98"/>
    <w:rsid w:val="00A17DFD"/>
    <w:rsid w:val="00A414EF"/>
    <w:rsid w:val="00A418FC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DE42EF"/>
    <w:rsid w:val="00E05C6B"/>
    <w:rsid w:val="00E2656E"/>
    <w:rsid w:val="00E73F76"/>
    <w:rsid w:val="00EA31D8"/>
    <w:rsid w:val="00EA5579"/>
    <w:rsid w:val="00EE0C3A"/>
    <w:rsid w:val="00EE4BB3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EB64A"/>
  <w15:docId w15:val="{1581578C-8542-4716-B6E7-D0FE6A54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iPriority="99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,Table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link w:val="Ttulo2Car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99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,Table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customStyle="1" w:styleId="FinalLine">
    <w:name w:val="Final Line"/>
    <w:basedOn w:val="SingleTxtG"/>
    <w:qFormat/>
    <w:rsid w:val="00FF5429"/>
    <w:pPr>
      <w:jc w:val="center"/>
    </w:pPr>
    <w:rPr>
      <w:rFonts w:eastAsiaTheme="minorEastAsia"/>
      <w:u w:val="single"/>
    </w:rPr>
  </w:style>
  <w:style w:type="character" w:customStyle="1" w:styleId="Ttulo2Car">
    <w:name w:val="Título 2 Car"/>
    <w:basedOn w:val="Fuentedeprrafopredeter"/>
    <w:link w:val="Ttulo2"/>
    <w:semiHidden/>
    <w:rsid w:val="00FF5429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FF5429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FF5429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FF5429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FF5429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FF5429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FF5429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FF5429"/>
    <w:rPr>
      <w:rFonts w:ascii="Arial" w:hAnsi="Arial" w:cs="Arial"/>
      <w:sz w:val="22"/>
      <w:szCs w:val="22"/>
      <w:lang w:val="es-ES" w:eastAsia="es-ES"/>
    </w:rPr>
  </w:style>
  <w:style w:type="character" w:styleId="Ttulodellibro">
    <w:name w:val="Book Title"/>
    <w:basedOn w:val="Fuentedeprrafopredeter"/>
    <w:uiPriority w:val="33"/>
    <w:rsid w:val="00FF5429"/>
    <w:rPr>
      <w:b/>
      <w:bCs/>
      <w:smallCaps/>
      <w:spacing w:val="5"/>
    </w:rPr>
  </w:style>
  <w:style w:type="table" w:customStyle="1" w:styleId="TableGrid1">
    <w:name w:val="Table Grid1"/>
    <w:basedOn w:val="Tablanormal"/>
    <w:next w:val="Tablaconcuadrcula"/>
    <w:rsid w:val="00FF5429"/>
    <w:pPr>
      <w:suppressAutoHyphens/>
      <w:spacing w:line="240" w:lineRule="atLeast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FF5429"/>
    <w:rPr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FF5429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FF54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5429"/>
    <w:pPr>
      <w:suppressAutoHyphens/>
    </w:pPr>
    <w:rPr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5429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542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5429"/>
    <w:rPr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undocs.org/sp/CERD/C/KHM/18-20" TargetMode="External"/><Relationship Id="rId18" Type="http://schemas.openxmlformats.org/officeDocument/2006/relationships/hyperlink" Target="http://undocs.org/sp/CERD/C/SLV/20-22" TargetMode="External"/><Relationship Id="rId26" Type="http://schemas.openxmlformats.org/officeDocument/2006/relationships/hyperlink" Target="http://undocs.org/sp/CERD/C/HND/9-11" TargetMode="External"/><Relationship Id="rId39" Type="http://schemas.openxmlformats.org/officeDocument/2006/relationships/hyperlink" Target="http://undocs.org/sp/CERD/C/KOR/20-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sp/CERD/C/PSE/3-5" TargetMode="External"/><Relationship Id="rId34" Type="http://schemas.openxmlformats.org/officeDocument/2006/relationships/hyperlink" Target="http://undocs.org/sp/CERD/C/MUS/24-25" TargetMode="External"/><Relationship Id="rId42" Type="http://schemas.openxmlformats.org/officeDocument/2006/relationships/hyperlink" Target="http://undocs.org/sp/CERD/C/SWE/24-25" TargetMode="External"/><Relationship Id="rId47" Type="http://schemas.openxmlformats.org/officeDocument/2006/relationships/header" Target="header2.xml"/><Relationship Id="rId50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undocs.org/sp/CERD/C/BDI/11-19" TargetMode="External"/><Relationship Id="rId17" Type="http://schemas.openxmlformats.org/officeDocument/2006/relationships/hyperlink" Target="http://undocs.org/sp/CERD/C/ECU/25" TargetMode="External"/><Relationship Id="rId25" Type="http://schemas.openxmlformats.org/officeDocument/2006/relationships/hyperlink" Target="http://undocs.org/sp/CERD/C/GTM/18-20" TargetMode="External"/><Relationship Id="rId33" Type="http://schemas.openxmlformats.org/officeDocument/2006/relationships/hyperlink" Target="http://undocs.org/sp/CERD/C/MDV/13-15" TargetMode="External"/><Relationship Id="rId38" Type="http://schemas.openxmlformats.org/officeDocument/2006/relationships/hyperlink" Target="http://undocs.org/sp/CERD/C/PER/24-25" TargetMode="External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undocs.org/sp/CERD/C/COL/20-21" TargetMode="External"/><Relationship Id="rId20" Type="http://schemas.openxmlformats.org/officeDocument/2006/relationships/hyperlink" Target="http://undocs.org/sp/CERD/C/ESP/24-26" TargetMode="External"/><Relationship Id="rId29" Type="http://schemas.openxmlformats.org/officeDocument/2006/relationships/hyperlink" Target="http://undocs.org/sp/CERD/C/KEN/8-9" TargetMode="External"/><Relationship Id="rId41" Type="http://schemas.openxmlformats.org/officeDocument/2006/relationships/hyperlink" Target="http://undocs.org/sp/CERD/C/SRB/6-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sp/CERD/C/BFA/20-24" TargetMode="External"/><Relationship Id="rId24" Type="http://schemas.openxmlformats.org/officeDocument/2006/relationships/hyperlink" Target="http://undocs.org/sp/CERD/C/GRC/23-24" TargetMode="External"/><Relationship Id="rId32" Type="http://schemas.openxmlformats.org/officeDocument/2006/relationships/hyperlink" Target="http://undocs.org/sp/CERD/C/LTU/11-13" TargetMode="External"/><Relationship Id="rId37" Type="http://schemas.openxmlformats.org/officeDocument/2006/relationships/hyperlink" Target="http://undocs.org/sp/CERD/C/NZL/23-24" TargetMode="External"/><Relationship Id="rId40" Type="http://schemas.openxmlformats.org/officeDocument/2006/relationships/hyperlink" Target="http://undocs.org/sp/CERD/C/ROU/20-22" TargetMode="External"/><Relationship Id="rId45" Type="http://schemas.openxmlformats.org/officeDocument/2006/relationships/hyperlink" Target="http://undocs.org/sp/CERD/C/UZB/13-1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sp/CERD/C/CYP/25" TargetMode="External"/><Relationship Id="rId23" Type="http://schemas.openxmlformats.org/officeDocument/2006/relationships/hyperlink" Target="http://undocs.org/sp/CERD/C/GAB/10" TargetMode="External"/><Relationship Id="rId28" Type="http://schemas.openxmlformats.org/officeDocument/2006/relationships/hyperlink" Target="http://undocs.org/sp/CERD/C/IND/20-21" TargetMode="External"/><Relationship Id="rId36" Type="http://schemas.openxmlformats.org/officeDocument/2006/relationships/hyperlink" Target="http://undocs.org/sp/CERD/C/NOR/25-27" TargetMode="External"/><Relationship Id="rId49" Type="http://schemas.openxmlformats.org/officeDocument/2006/relationships/footer" Target="footer2.xml"/><Relationship Id="rId10" Type="http://schemas.openxmlformats.org/officeDocument/2006/relationships/hyperlink" Target="http://undocs.org/sp/CERD/C/ARM/12-14" TargetMode="External"/><Relationship Id="rId19" Type="http://schemas.openxmlformats.org/officeDocument/2006/relationships/hyperlink" Target="http://undocs.org/sp/CERD/C/SVN/12-14" TargetMode="External"/><Relationship Id="rId31" Type="http://schemas.openxmlformats.org/officeDocument/2006/relationships/hyperlink" Target="http://undocs.org/sp/CERD/C/KWT/25-26" TargetMode="External"/><Relationship Id="rId44" Type="http://schemas.openxmlformats.org/officeDocument/2006/relationships/hyperlink" Target="http://undocs.org/sp/CERD/C/UKR/24-26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sp/CERD/C/SAU/10-11" TargetMode="External"/><Relationship Id="rId14" Type="http://schemas.openxmlformats.org/officeDocument/2006/relationships/hyperlink" Target="http://undocs.org/sp/CERD/C/CZE/14-15" TargetMode="External"/><Relationship Id="rId22" Type="http://schemas.openxmlformats.org/officeDocument/2006/relationships/hyperlink" Target="http://undocs.org/sp/CERD/C/FIN/24-26" TargetMode="External"/><Relationship Id="rId27" Type="http://schemas.openxmlformats.org/officeDocument/2006/relationships/hyperlink" Target="http://undocs.org/sp/CERD/C/HUN/26-27" TargetMode="External"/><Relationship Id="rId30" Type="http://schemas.openxmlformats.org/officeDocument/2006/relationships/hyperlink" Target="http://undocs.org/sp/CERD/C/KGZ/11-12" TargetMode="External"/><Relationship Id="rId35" Type="http://schemas.openxmlformats.org/officeDocument/2006/relationships/hyperlink" Target="http://undocs.org/sp/CERD/C/MCO/7-9" TargetMode="External"/><Relationship Id="rId43" Type="http://schemas.openxmlformats.org/officeDocument/2006/relationships/hyperlink" Target="http://undocs.org/sp/CERD/C/TUN/20-22" TargetMode="External"/><Relationship Id="rId48" Type="http://schemas.openxmlformats.org/officeDocument/2006/relationships/footer" Target="footer1.xml"/><Relationship Id="rId8" Type="http://schemas.openxmlformats.org/officeDocument/2006/relationships/hyperlink" Target="http://undocs.org/sp/CERD/C/AFG/2-16" TargetMode="External"/><Relationship Id="rId51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23</Pages>
  <Words>6480</Words>
  <Characters>30817</Characters>
  <Application>Microsoft Office Word</Application>
  <DocSecurity>0</DocSecurity>
  <Lines>2161</Lines>
  <Paragraphs>1505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CERD/C/114/2</vt:lpstr>
    </vt:vector>
  </TitlesOfParts>
  <Company/>
  <LinksUpToDate>false</LinksUpToDate>
  <CharactersWithSpaces>35816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CERD/C/114/2</dc:title>
  <dc:subject/>
  <dc:creator>Carlos Ariel BRAGUNDE LOPEZ</dc:creator>
  <cp:keywords/>
  <cp:lastModifiedBy>Carlos Bragunde Lopez</cp:lastModifiedBy>
  <cp:revision>2</cp:revision>
  <cp:lastPrinted>2024-10-11T12:28:00Z</cp:lastPrinted>
  <dcterms:created xsi:type="dcterms:W3CDTF">2024-10-11T15:00:00Z</dcterms:created>
  <dcterms:modified xsi:type="dcterms:W3CDTF">2024-10-11T15:00:00Z</dcterms:modified>
</cp:coreProperties>
</file>