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DF7855">
                <w:t>C/SR.2112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DF7855">
              <w:rPr>
                <w:sz w:val="20"/>
                <w:lang w:val="en-US"/>
              </w:rPr>
              <w:fldChar w:fldCharType="separate"/>
            </w:r>
            <w:r w:rsidR="00DF7855">
              <w:rPr>
                <w:sz w:val="20"/>
                <w:lang w:val="en-US"/>
              </w:rPr>
              <w:t>1</w:t>
            </w:r>
            <w:r w:rsidR="0073278A">
              <w:rPr>
                <w:sz w:val="20"/>
              </w:rPr>
              <w:t>0</w:t>
            </w:r>
            <w:r w:rsidR="00DF7855">
              <w:rPr>
                <w:sz w:val="20"/>
                <w:lang w:val="en-US"/>
              </w:rPr>
              <w:t xml:space="preserve"> December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401F01" w:rsidRPr="00DF7855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F7855" w:rsidRPr="00F2714E" w:rsidRDefault="00DF7855" w:rsidP="00F2714E">
      <w:pPr>
        <w:spacing w:before="120"/>
        <w:rPr>
          <w:b/>
          <w:sz w:val="24"/>
          <w:szCs w:val="24"/>
        </w:rPr>
      </w:pPr>
      <w:r w:rsidRPr="00F2714E">
        <w:rPr>
          <w:b/>
          <w:sz w:val="24"/>
          <w:szCs w:val="24"/>
        </w:rPr>
        <w:t>Комитет по ликвидации расовой дискриминации</w:t>
      </w:r>
    </w:p>
    <w:p w:rsidR="00DF7855" w:rsidRPr="00F2714E" w:rsidRDefault="00DF7855" w:rsidP="00F2714E">
      <w:pPr>
        <w:rPr>
          <w:b/>
        </w:rPr>
      </w:pPr>
      <w:r w:rsidRPr="00F2714E">
        <w:rPr>
          <w:b/>
        </w:rPr>
        <w:t>Семьдесят девятая сессия</w:t>
      </w:r>
    </w:p>
    <w:p w:rsidR="00DF7855" w:rsidRPr="001F3264" w:rsidRDefault="00DF7855" w:rsidP="0073278A">
      <w:pPr>
        <w:spacing w:before="120"/>
      </w:pPr>
      <w:r w:rsidRPr="0073278A">
        <w:rPr>
          <w:b/>
        </w:rPr>
        <w:t xml:space="preserve">Краткий отчет о 2112-м заседании, </w:t>
      </w:r>
      <w:r w:rsidR="00F2714E" w:rsidRPr="0073278A">
        <w:rPr>
          <w:b/>
        </w:rPr>
        <w:br/>
      </w:r>
      <w:r w:rsidRPr="001F3264">
        <w:t xml:space="preserve">состоявшемся во Дворце Вильсона в Женеве </w:t>
      </w:r>
      <w:r w:rsidR="00F2714E" w:rsidRPr="001F3264">
        <w:br/>
      </w:r>
      <w:r w:rsidRPr="001F3264">
        <w:t>во вторник, 23 августа 2011</w:t>
      </w:r>
      <w:r w:rsidR="0002434A" w:rsidRPr="001F3264">
        <w:t> год</w:t>
      </w:r>
      <w:r w:rsidRPr="001F3264">
        <w:t>а, в 15 ч. 00 м.</w:t>
      </w:r>
    </w:p>
    <w:p w:rsidR="00DF7855" w:rsidRPr="001F3264" w:rsidRDefault="00DF7855" w:rsidP="001F3264">
      <w:pPr>
        <w:spacing w:before="120"/>
      </w:pPr>
      <w:r w:rsidRPr="001F3264">
        <w:rPr>
          <w:i/>
        </w:rPr>
        <w:t>Председатель</w:t>
      </w:r>
      <w:r w:rsidRPr="001F3264">
        <w:t xml:space="preserve">: г-н </w:t>
      </w:r>
      <w:proofErr w:type="spellStart"/>
      <w:r w:rsidRPr="001F3264">
        <w:t>Кемаль</w:t>
      </w:r>
      <w:proofErr w:type="spellEnd"/>
      <w:r w:rsidRPr="001F3264">
        <w:t xml:space="preserve"> </w:t>
      </w:r>
    </w:p>
    <w:p w:rsidR="00DF7855" w:rsidRPr="00F2714E" w:rsidRDefault="00DF7855" w:rsidP="001F3264">
      <w:pPr>
        <w:spacing w:before="360" w:after="240"/>
        <w:rPr>
          <w:sz w:val="28"/>
          <w:szCs w:val="28"/>
        </w:rPr>
      </w:pPr>
      <w:r w:rsidRPr="00F2714E">
        <w:rPr>
          <w:sz w:val="28"/>
          <w:szCs w:val="28"/>
        </w:rPr>
        <w:t>Содержание</w:t>
      </w:r>
    </w:p>
    <w:p w:rsidR="00DF7855" w:rsidRPr="001F3264" w:rsidRDefault="00DF7855" w:rsidP="001F3264">
      <w:pPr>
        <w:pStyle w:val="SingleTxtGR"/>
        <w:suppressAutoHyphens/>
        <w:jc w:val="left"/>
      </w:pPr>
      <w:r w:rsidRPr="001F3264"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 w:rsidRPr="001F3264">
        <w:rPr>
          <w:i/>
        </w:rPr>
        <w:t>продолжение</w:t>
      </w:r>
      <w:r w:rsidRPr="001F3264">
        <w:t>)</w:t>
      </w:r>
    </w:p>
    <w:p w:rsidR="00DF7855" w:rsidRPr="001F3264" w:rsidRDefault="00F2714E" w:rsidP="001F3264">
      <w:pPr>
        <w:pStyle w:val="SingleTxtGR"/>
        <w:suppressAutoHyphens/>
        <w:ind w:left="1701" w:hanging="567"/>
        <w:jc w:val="left"/>
        <w:rPr>
          <w:i/>
        </w:rPr>
      </w:pPr>
      <w:r w:rsidRPr="001F3264">
        <w:tab/>
      </w:r>
      <w:proofErr w:type="spellStart"/>
      <w:r w:rsidR="00DF7855" w:rsidRPr="001F3264">
        <w:rPr>
          <w:i/>
        </w:rPr>
        <w:t>Восемнадцатый</w:t>
      </w:r>
      <w:r w:rsidR="0002434A" w:rsidRPr="001F3264">
        <w:rPr>
          <w:i/>
        </w:rPr>
        <w:t>−</w:t>
      </w:r>
      <w:r w:rsidR="00DF7855" w:rsidRPr="001F3264">
        <w:rPr>
          <w:i/>
        </w:rPr>
        <w:t>двадцатый</w:t>
      </w:r>
      <w:proofErr w:type="spellEnd"/>
      <w:r w:rsidR="00DF7855" w:rsidRPr="001F3264">
        <w:rPr>
          <w:i/>
        </w:rPr>
        <w:t xml:space="preserve"> периодические доклады Соединенного Королевства Великобр</w:t>
      </w:r>
      <w:r w:rsidR="00DF7855" w:rsidRPr="001F3264">
        <w:rPr>
          <w:i/>
        </w:rPr>
        <w:t>и</w:t>
      </w:r>
      <w:r w:rsidR="00DF7855" w:rsidRPr="001F3264">
        <w:rPr>
          <w:i/>
        </w:rPr>
        <w:t xml:space="preserve">тании и Северной Ирландии </w:t>
      </w:r>
    </w:p>
    <w:p w:rsidR="00DF7855" w:rsidRPr="00DF7855" w:rsidRDefault="00DF7855" w:rsidP="00DF7855">
      <w:pPr>
        <w:pStyle w:val="SingleTxtGR"/>
        <w:rPr>
          <w:i/>
        </w:rPr>
      </w:pPr>
      <w:r w:rsidRPr="00DF7855">
        <w:br w:type="page"/>
      </w:r>
      <w:r w:rsidRPr="00DF7855">
        <w:rPr>
          <w:i/>
        </w:rPr>
        <w:t xml:space="preserve">Заседание открывается в 17 ч. 05 м. </w:t>
      </w:r>
    </w:p>
    <w:p w:rsidR="00DF7855" w:rsidRPr="00401F01" w:rsidRDefault="00DF7855" w:rsidP="00401F01">
      <w:pPr>
        <w:pStyle w:val="H23GR"/>
        <w:rPr>
          <w:b w:val="0"/>
        </w:rPr>
      </w:pPr>
      <w:r w:rsidRPr="00401F01">
        <w:tab/>
      </w:r>
      <w:r w:rsidRPr="00401F01">
        <w:tab/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 w:rsidRPr="00401F01">
        <w:rPr>
          <w:b w:val="0"/>
        </w:rPr>
        <w:t>(</w:t>
      </w:r>
      <w:r w:rsidRPr="00401F01">
        <w:rPr>
          <w:b w:val="0"/>
          <w:i/>
        </w:rPr>
        <w:t>продолжение</w:t>
      </w:r>
      <w:r w:rsidRPr="00401F01">
        <w:rPr>
          <w:b w:val="0"/>
        </w:rPr>
        <w:t>)</w:t>
      </w:r>
    </w:p>
    <w:p w:rsidR="00DF7855" w:rsidRPr="00401F01" w:rsidRDefault="00401F01" w:rsidP="00401F01">
      <w:pPr>
        <w:pStyle w:val="H4GR"/>
        <w:ind w:left="1701" w:right="1179" w:hanging="1701"/>
        <w:rPr>
          <w:i w:val="0"/>
        </w:rPr>
      </w:pPr>
      <w:r>
        <w:rPr>
          <w:lang w:val="en-US"/>
        </w:rPr>
        <w:tab/>
      </w:r>
      <w:r>
        <w:rPr>
          <w:lang w:val="en-US"/>
        </w:rPr>
        <w:tab/>
      </w:r>
      <w:proofErr w:type="spellStart"/>
      <w:r w:rsidR="00DF7855" w:rsidRPr="00DF7855">
        <w:t>Восемнадцатый</w:t>
      </w:r>
      <w:r w:rsidR="0002434A">
        <w:t>−</w:t>
      </w:r>
      <w:r w:rsidR="00DF7855" w:rsidRPr="00DF7855">
        <w:t>двадцатый</w:t>
      </w:r>
      <w:proofErr w:type="spellEnd"/>
      <w:r w:rsidR="00DF7855" w:rsidRPr="00DF7855">
        <w:t xml:space="preserve"> периодические доклады Соединенного Королевства Великобритании и Северной Ирландии </w:t>
      </w:r>
      <w:r w:rsidR="00DF7855" w:rsidRPr="00401F01">
        <w:rPr>
          <w:i w:val="0"/>
        </w:rPr>
        <w:t>(</w:t>
      </w:r>
      <w:r w:rsidR="00DF7855" w:rsidRPr="00401F01">
        <w:rPr>
          <w:i w:val="0"/>
          <w:lang w:val="fr-CH"/>
        </w:rPr>
        <w:t>CERD</w:t>
      </w:r>
      <w:r w:rsidR="00DF7855" w:rsidRPr="00401F01">
        <w:rPr>
          <w:i w:val="0"/>
        </w:rPr>
        <w:t>/</w:t>
      </w:r>
      <w:r w:rsidR="00DF7855" w:rsidRPr="00401F01">
        <w:rPr>
          <w:i w:val="0"/>
          <w:lang w:val="fr-CH"/>
        </w:rPr>
        <w:t>C</w:t>
      </w:r>
      <w:r w:rsidR="00DF7855" w:rsidRPr="00401F01">
        <w:rPr>
          <w:i w:val="0"/>
        </w:rPr>
        <w:t>/</w:t>
      </w:r>
      <w:r w:rsidR="00DF7855" w:rsidRPr="00401F01">
        <w:rPr>
          <w:i w:val="0"/>
          <w:lang w:val="fr-CH"/>
        </w:rPr>
        <w:t>GBR</w:t>
      </w:r>
      <w:r w:rsidR="00DF7855" w:rsidRPr="00401F01">
        <w:rPr>
          <w:i w:val="0"/>
        </w:rPr>
        <w:t xml:space="preserve">/18-20; </w:t>
      </w:r>
      <w:r w:rsidR="00DF7855" w:rsidRPr="00401F01">
        <w:rPr>
          <w:i w:val="0"/>
          <w:lang w:val="fr-CH"/>
        </w:rPr>
        <w:t>CERD</w:t>
      </w:r>
      <w:r w:rsidR="00DF7855" w:rsidRPr="00401F01">
        <w:rPr>
          <w:i w:val="0"/>
        </w:rPr>
        <w:t>/</w:t>
      </w:r>
      <w:r w:rsidR="00DF7855" w:rsidRPr="00401F01">
        <w:rPr>
          <w:i w:val="0"/>
          <w:lang w:val="fr-CH"/>
        </w:rPr>
        <w:t>C</w:t>
      </w:r>
      <w:r w:rsidR="00DF7855" w:rsidRPr="00401F01">
        <w:rPr>
          <w:i w:val="0"/>
        </w:rPr>
        <w:t>/</w:t>
      </w:r>
      <w:r w:rsidR="00DF7855" w:rsidRPr="00401F01">
        <w:rPr>
          <w:i w:val="0"/>
          <w:lang w:val="fr-CH"/>
        </w:rPr>
        <w:t>GBR</w:t>
      </w:r>
      <w:r w:rsidR="00DF7855" w:rsidRPr="00401F01">
        <w:rPr>
          <w:i w:val="0"/>
        </w:rPr>
        <w:t>/</w:t>
      </w:r>
      <w:r w:rsidR="00DF7855" w:rsidRPr="00401F01">
        <w:rPr>
          <w:i w:val="0"/>
          <w:lang w:val="fr-CH"/>
        </w:rPr>
        <w:t>Q</w:t>
      </w:r>
      <w:r w:rsidR="00DF7855" w:rsidRPr="00401F01">
        <w:rPr>
          <w:i w:val="0"/>
        </w:rPr>
        <w:t xml:space="preserve">/18-20; </w:t>
      </w:r>
      <w:r w:rsidR="00DF7855" w:rsidRPr="00401F01">
        <w:rPr>
          <w:i w:val="0"/>
          <w:lang w:val="fr-CH"/>
        </w:rPr>
        <w:t>HRI</w:t>
      </w:r>
      <w:r w:rsidR="00DF7855" w:rsidRPr="00401F01">
        <w:rPr>
          <w:i w:val="0"/>
        </w:rPr>
        <w:t>/</w:t>
      </w:r>
      <w:r w:rsidR="00DF7855" w:rsidRPr="00401F01">
        <w:rPr>
          <w:i w:val="0"/>
          <w:lang w:val="fr-CH"/>
        </w:rPr>
        <w:t>CORE</w:t>
      </w:r>
      <w:r w:rsidR="00DF7855" w:rsidRPr="00401F01">
        <w:rPr>
          <w:i w:val="0"/>
        </w:rPr>
        <w:t>/</w:t>
      </w:r>
      <w:r w:rsidR="00DF7855" w:rsidRPr="00401F01">
        <w:rPr>
          <w:i w:val="0"/>
          <w:lang w:val="fr-CH"/>
        </w:rPr>
        <w:t>GBR</w:t>
      </w:r>
      <w:r w:rsidR="00DF7855" w:rsidRPr="00401F01">
        <w:rPr>
          <w:i w:val="0"/>
        </w:rPr>
        <w:t>/2010)</w:t>
      </w:r>
    </w:p>
    <w:p w:rsidR="00DF7855" w:rsidRPr="00DF7855" w:rsidRDefault="00DF7855" w:rsidP="00DF7855">
      <w:pPr>
        <w:pStyle w:val="SingleTxtGR"/>
        <w:rPr>
          <w:i/>
        </w:rPr>
      </w:pPr>
      <w:r w:rsidRPr="00DF7855">
        <w:t>1.</w:t>
      </w:r>
      <w:r w:rsidRPr="00DF7855">
        <w:rPr>
          <w:i/>
        </w:rPr>
        <w:tab/>
        <w:t>По приглашению Председателя делегация Соединенного Королевства В</w:t>
      </w:r>
      <w:r w:rsidRPr="00DF7855">
        <w:rPr>
          <w:i/>
        </w:rPr>
        <w:t>е</w:t>
      </w:r>
      <w:r w:rsidRPr="00DF7855">
        <w:rPr>
          <w:i/>
        </w:rPr>
        <w:t xml:space="preserve">ликобритании и Северной Ирландии занимает места за столом Комитета. </w:t>
      </w:r>
    </w:p>
    <w:p w:rsidR="00DF7855" w:rsidRPr="00DF7855" w:rsidRDefault="00DF7855" w:rsidP="00DF7855">
      <w:pPr>
        <w:pStyle w:val="SingleTxtGR"/>
      </w:pPr>
      <w:r w:rsidRPr="00DF7855">
        <w:t>2.</w:t>
      </w:r>
      <w:r w:rsidRPr="00DF7855">
        <w:tab/>
      </w:r>
      <w:r w:rsidRPr="00DF7855">
        <w:rPr>
          <w:b/>
        </w:rPr>
        <w:t xml:space="preserve">Г-н </w:t>
      </w:r>
      <w:proofErr w:type="spellStart"/>
      <w:r w:rsidRPr="00DF7855">
        <w:rPr>
          <w:b/>
        </w:rPr>
        <w:t>Хогган</w:t>
      </w:r>
      <w:proofErr w:type="spellEnd"/>
      <w:r w:rsidRPr="00DF7855">
        <w:rPr>
          <w:b/>
        </w:rPr>
        <w:t xml:space="preserve"> </w:t>
      </w:r>
      <w:r w:rsidRPr="00DF7855">
        <w:t xml:space="preserve">(Соединенное Королевство) сообщает, что </w:t>
      </w:r>
      <w:proofErr w:type="spellStart"/>
      <w:r w:rsidRPr="00DF7855">
        <w:t>восемнадц</w:t>
      </w:r>
      <w:r w:rsidRPr="00DF7855">
        <w:t>а</w:t>
      </w:r>
      <w:r w:rsidRPr="00DF7855">
        <w:t>тый</w:t>
      </w:r>
      <w:r w:rsidR="00401F01">
        <w:t>−</w:t>
      </w:r>
      <w:r w:rsidRPr="00DF7855">
        <w:t>двадцатый</w:t>
      </w:r>
      <w:proofErr w:type="spellEnd"/>
      <w:r w:rsidRPr="00DF7855">
        <w:t xml:space="preserve"> периодические доклады, представленные в одном документе, были подготовлены в консультации с гражданским обществом, включая непр</w:t>
      </w:r>
      <w:r w:rsidRPr="00DF7855">
        <w:t>а</w:t>
      </w:r>
      <w:r w:rsidRPr="00DF7855">
        <w:t>вительственные организации (НПО) и национальные учреждения по правам ч</w:t>
      </w:r>
      <w:r w:rsidRPr="00DF7855">
        <w:t>е</w:t>
      </w:r>
      <w:r w:rsidRPr="00DF7855">
        <w:t>ловека. Для Соединенного Королевства характерно сосуществование нескол</w:t>
      </w:r>
      <w:r w:rsidRPr="00DF7855">
        <w:t>ь</w:t>
      </w:r>
      <w:r w:rsidRPr="00DF7855">
        <w:t>ких составляющих его наций и различных этнических и религиозных групп. Британский парламент передал законодательным органам Шотландии, Уэльса и Северной Ирландии важные полномочия в целом ряде областей, представля</w:t>
      </w:r>
      <w:r w:rsidRPr="00DF7855">
        <w:t>ю</w:t>
      </w:r>
      <w:r w:rsidRPr="00DF7855">
        <w:t>щих интерес для Комитета, включая здравоохранение, образование и правос</w:t>
      </w:r>
      <w:r w:rsidRPr="00DF7855">
        <w:t>у</w:t>
      </w:r>
      <w:r w:rsidRPr="00DF7855">
        <w:t>дие. Вследствие притока иммигрантов из Карибского бассейна, Африки и Азии, прибывших в страну после Второй мировой войны, и более поздней иммигр</w:t>
      </w:r>
      <w:r w:rsidRPr="00DF7855">
        <w:t>а</w:t>
      </w:r>
      <w:r w:rsidRPr="00DF7855">
        <w:t>ции выходцев из стран Европейского союза расовый и этнический состав бр</w:t>
      </w:r>
      <w:r w:rsidRPr="00DF7855">
        <w:t>и</w:t>
      </w:r>
      <w:r w:rsidRPr="00DF7855">
        <w:t xml:space="preserve">танского населения является весьма разнообразным. Порядка 10% населения считают себя относящимися к тому или иному этническому меньшинству. </w:t>
      </w:r>
    </w:p>
    <w:p w:rsidR="00DF7855" w:rsidRPr="00DF7855" w:rsidRDefault="00DF7855" w:rsidP="00DF7855">
      <w:pPr>
        <w:pStyle w:val="SingleTxtGR"/>
      </w:pPr>
      <w:r w:rsidRPr="00DF7855">
        <w:t>3.</w:t>
      </w:r>
      <w:r w:rsidRPr="00DF7855">
        <w:tab/>
        <w:t>С 2006</w:t>
      </w:r>
      <w:r w:rsidR="0002434A">
        <w:t> год</w:t>
      </w:r>
      <w:r w:rsidRPr="00DF7855">
        <w:t>а показатели школьной успеваемости среди чернокожих уч</w:t>
      </w:r>
      <w:r w:rsidRPr="00DF7855">
        <w:t>а</w:t>
      </w:r>
      <w:r w:rsidRPr="00DF7855">
        <w:t>щихся и учащихся, принадлежащих к какому-либо этническому меньшинству, улучшались более быстрыми темпами, чем среди остальных учеников. Следует отметить, что наиболее высокие результаты показывают китайские учащиеся. Среди студентов вузов доля представителей чернокожего меньшинства или к</w:t>
      </w:r>
      <w:r w:rsidRPr="00DF7855">
        <w:t>а</w:t>
      </w:r>
      <w:r w:rsidRPr="00DF7855">
        <w:t>кого-либо из этнических меньшинств возросла с 16% в 2001</w:t>
      </w:r>
      <w:r w:rsidR="00401F01" w:rsidRPr="00401F01">
        <w:t>−</w:t>
      </w:r>
      <w:r w:rsidRPr="00DF7855">
        <w:t>2002</w:t>
      </w:r>
      <w:r w:rsidR="0002434A">
        <w:t> год</w:t>
      </w:r>
      <w:r w:rsidRPr="00DF7855">
        <w:t>у до 20% в 2009</w:t>
      </w:r>
      <w:r w:rsidR="00401F01">
        <w:t>−</w:t>
      </w:r>
      <w:r w:rsidRPr="00DF7855">
        <w:t>2010</w:t>
      </w:r>
      <w:r w:rsidR="0002434A">
        <w:t> год</w:t>
      </w:r>
      <w:r w:rsidRPr="00DF7855">
        <w:t>у. Вместе с тем, по имеющейся статистике за 2010</w:t>
      </w:r>
      <w:r w:rsidR="0002434A">
        <w:t> год</w:t>
      </w:r>
      <w:r w:rsidRPr="00DF7855">
        <w:t>, резул</w:t>
      </w:r>
      <w:r w:rsidRPr="00DF7855">
        <w:t>ь</w:t>
      </w:r>
      <w:r w:rsidRPr="00DF7855">
        <w:t xml:space="preserve">таты успеваемости учащихся средних школ из семей ирландских </w:t>
      </w:r>
      <w:proofErr w:type="spellStart"/>
      <w:r w:rsidRPr="00DF7855">
        <w:t>тревеллеров</w:t>
      </w:r>
      <w:proofErr w:type="spellEnd"/>
      <w:r w:rsidRPr="00DF7855">
        <w:t xml:space="preserve"> и цыган/рома оста</w:t>
      </w:r>
      <w:r w:rsidRPr="00DF7855">
        <w:t>в</w:t>
      </w:r>
      <w:r w:rsidRPr="00DF7855">
        <w:t xml:space="preserve">ляют желать лучшего. </w:t>
      </w:r>
    </w:p>
    <w:p w:rsidR="00DF7855" w:rsidRPr="00DF7855" w:rsidRDefault="00DF7855" w:rsidP="00DF7855">
      <w:pPr>
        <w:pStyle w:val="SingleTxtGR"/>
      </w:pPr>
      <w:r w:rsidRPr="00DF7855">
        <w:t>4.</w:t>
      </w:r>
      <w:r w:rsidRPr="00DF7855">
        <w:tab/>
        <w:t>После прихода к власти в 2010</w:t>
      </w:r>
      <w:r w:rsidR="0002434A">
        <w:t> год</w:t>
      </w:r>
      <w:r w:rsidRPr="00DF7855">
        <w:t>у коалиционное правительство консе</w:t>
      </w:r>
      <w:r w:rsidRPr="00DF7855">
        <w:t>р</w:t>
      </w:r>
      <w:r w:rsidRPr="00DF7855">
        <w:t>ваторов и либералов приняло меры к тому, чтобы основная часть положений Закона о равенстве, принятых при предыдущем правительстве, вступила для Великобритании в силу. Одна из статей этого закона обязывает государственные органы искоренять проявления дискриминации и поощрять равенство возмо</w:t>
      </w:r>
      <w:r w:rsidRPr="00DF7855">
        <w:t>ж</w:t>
      </w:r>
      <w:r w:rsidRPr="00DF7855">
        <w:t>ностей и гармонию отношений между группами. Рассмотрев вопрос о взаим</w:t>
      </w:r>
      <w:r w:rsidRPr="00DF7855">
        <w:t>о</w:t>
      </w:r>
      <w:r w:rsidRPr="00DF7855">
        <w:t>связи между расовой принадлежностью и социально-экономическим нераве</w:t>
      </w:r>
      <w:r w:rsidRPr="00DF7855">
        <w:t>н</w:t>
      </w:r>
      <w:r w:rsidRPr="00DF7855">
        <w:t>ством, коалиционное правительство пришло к выводу, что между этими двумя обстоятельствами не всегда имеются причинно-следственные отношения, и, следовательно, отказалось от принятия мер, основанных непосредственно на признаках расы или принадлежности к этнической гру</w:t>
      </w:r>
      <w:r w:rsidRPr="00DF7855">
        <w:t>п</w:t>
      </w:r>
      <w:r w:rsidRPr="00DF7855">
        <w:t>пе, отдав предпочтение мерам по повышению эффективности политики и программ в интересах обе</w:t>
      </w:r>
      <w:r w:rsidRPr="00DF7855">
        <w:t>з</w:t>
      </w:r>
      <w:r w:rsidRPr="00DF7855">
        <w:t xml:space="preserve">доленных групп. </w:t>
      </w:r>
      <w:r w:rsidR="0002434A">
        <w:t>В </w:t>
      </w:r>
      <w:r w:rsidRPr="00DF7855">
        <w:t>настоящее время разрабатывается новая политика интегр</w:t>
      </w:r>
      <w:r w:rsidRPr="00DF7855">
        <w:t>а</w:t>
      </w:r>
      <w:r w:rsidRPr="00DF7855">
        <w:t>ции, в рамках которой особый акцент ставится на личную ответственность и на общие черты, а не на различия между разными группами, совместно прож</w:t>
      </w:r>
      <w:r w:rsidRPr="00DF7855">
        <w:t>и</w:t>
      </w:r>
      <w:r w:rsidRPr="00DF7855">
        <w:t xml:space="preserve">вающими в Соединенном Королевстве. </w:t>
      </w:r>
    </w:p>
    <w:p w:rsidR="00DF7855" w:rsidRPr="00DF7855" w:rsidRDefault="00DF7855" w:rsidP="00DF7855">
      <w:pPr>
        <w:pStyle w:val="SingleTxtGR"/>
      </w:pPr>
      <w:r w:rsidRPr="00DF7855">
        <w:t>5.</w:t>
      </w:r>
      <w:r w:rsidRPr="00DF7855">
        <w:tab/>
        <w:t xml:space="preserve">Г-н </w:t>
      </w:r>
      <w:proofErr w:type="spellStart"/>
      <w:r w:rsidRPr="00DF7855">
        <w:t>Хогган</w:t>
      </w:r>
      <w:proofErr w:type="spellEnd"/>
      <w:r w:rsidRPr="00DF7855">
        <w:t xml:space="preserve"> отмечает, что волнения, прокатившиеся по ряду городов стр</w:t>
      </w:r>
      <w:r w:rsidRPr="00DF7855">
        <w:t>а</w:t>
      </w:r>
      <w:r w:rsidRPr="00DF7855">
        <w:t xml:space="preserve">ны, имеют разные причины и характеристики в зависимости от того, в каком городе они происходили. </w:t>
      </w:r>
      <w:r w:rsidR="0002434A">
        <w:t>В </w:t>
      </w:r>
      <w:r w:rsidRPr="00DF7855">
        <w:t>Лондоне бе</w:t>
      </w:r>
      <w:r w:rsidRPr="00DF7855">
        <w:t>с</w:t>
      </w:r>
      <w:r w:rsidRPr="00DF7855">
        <w:t xml:space="preserve">порядки были частично направлены против полиции, тогда как в </w:t>
      </w:r>
      <w:proofErr w:type="spellStart"/>
      <w:r w:rsidRPr="00DF7855">
        <w:t>Солфорде</w:t>
      </w:r>
      <w:proofErr w:type="spellEnd"/>
      <w:r w:rsidRPr="00DF7855">
        <w:t>, на северо-западе Англии, проявления насилия являлись делом рук организованных банд. Нельзя утверждать, что эти события были вызваны бедностью, бюджетными сокращениями или межрас</w:t>
      </w:r>
      <w:r w:rsidRPr="00DF7855">
        <w:t>о</w:t>
      </w:r>
      <w:r w:rsidRPr="00DF7855">
        <w:t>вой напряженностью, поскольку как среди зачинщиков беспорядков, так и ср</w:t>
      </w:r>
      <w:r w:rsidRPr="00DF7855">
        <w:t>е</w:t>
      </w:r>
      <w:r w:rsidRPr="00DF7855">
        <w:t>ди потерпевших есть белокожие, чернок</w:t>
      </w:r>
      <w:r w:rsidRPr="00DF7855">
        <w:t>о</w:t>
      </w:r>
      <w:r w:rsidRPr="00DF7855">
        <w:t xml:space="preserve">жие и азиаты. </w:t>
      </w:r>
    </w:p>
    <w:p w:rsidR="00DF7855" w:rsidRPr="00DF7855" w:rsidRDefault="00DF7855" w:rsidP="00DF7855">
      <w:pPr>
        <w:pStyle w:val="SingleTxtGR"/>
      </w:pPr>
      <w:r w:rsidRPr="00DF7855">
        <w:t>6.</w:t>
      </w:r>
      <w:r w:rsidRPr="00DF7855">
        <w:tab/>
        <w:t xml:space="preserve">По вопросу об инкорпорации Конвенции в свою </w:t>
      </w:r>
      <w:proofErr w:type="spellStart"/>
      <w:r w:rsidRPr="00DF7855">
        <w:t>внутрипр</w:t>
      </w:r>
      <w:r w:rsidRPr="00DF7855">
        <w:t>а</w:t>
      </w:r>
      <w:r w:rsidRPr="00DF7855">
        <w:t>вовую</w:t>
      </w:r>
      <w:proofErr w:type="spellEnd"/>
      <w:r w:rsidRPr="00DF7855">
        <w:t xml:space="preserve"> систему Соединенное Королевство полагает, что положения Конвенции полностью с</w:t>
      </w:r>
      <w:r w:rsidRPr="00DF7855">
        <w:t>о</w:t>
      </w:r>
      <w:r w:rsidRPr="00DF7855">
        <w:t>блюдаются и применяются в рамках его законодательства о пресечении ди</w:t>
      </w:r>
      <w:r w:rsidRPr="00DF7855">
        <w:t>с</w:t>
      </w:r>
      <w:r w:rsidRPr="00DF7855">
        <w:t>криминации и расистских правонарушений, и по-прежнему считает бесполе</w:t>
      </w:r>
      <w:r w:rsidRPr="00DF7855">
        <w:t>з</w:t>
      </w:r>
      <w:r w:rsidRPr="00DF7855">
        <w:t xml:space="preserve">ным снятие своей оговорки о толковании статьи 4 Конвенции. </w:t>
      </w:r>
      <w:r w:rsidR="0002434A">
        <w:t>В </w:t>
      </w:r>
      <w:r w:rsidRPr="00DF7855">
        <w:t xml:space="preserve">самом деле, оно полагает, что ему удалось найти </w:t>
      </w:r>
      <w:r w:rsidR="0002434A">
        <w:t>"</w:t>
      </w:r>
      <w:r w:rsidRPr="00DF7855">
        <w:t>золотую середину</w:t>
      </w:r>
      <w:r w:rsidR="0002434A">
        <w:t>"</w:t>
      </w:r>
      <w:r w:rsidRPr="00DF7855">
        <w:t xml:space="preserve"> между соблюдением права на свободное выражение мнения и обязательством по защите лиц от н</w:t>
      </w:r>
      <w:r w:rsidRPr="00DF7855">
        <w:t>а</w:t>
      </w:r>
      <w:r w:rsidRPr="00DF7855">
        <w:t>силия и расовой ненависти. Невмешательство государства в деятельность орг</w:t>
      </w:r>
      <w:r w:rsidRPr="00DF7855">
        <w:t>а</w:t>
      </w:r>
      <w:r w:rsidRPr="00DF7855">
        <w:t>нов прессы – это один из основополагающих элементов демократии, и при л</w:t>
      </w:r>
      <w:r w:rsidRPr="00DF7855">
        <w:t>ю</w:t>
      </w:r>
      <w:r w:rsidRPr="00DF7855">
        <w:t>бых обстоятельствах внутреннее законодательство о запрещении разжигания расовой ненависти является применимым ко всем газетам, в том числе к ин</w:t>
      </w:r>
      <w:r w:rsidRPr="00DF7855">
        <w:t>о</w:t>
      </w:r>
      <w:r w:rsidRPr="00DF7855">
        <w:t xml:space="preserve">странным, а также к документам, публикуемым в Интернете лицами, которые находятся на территории Великобритании. </w:t>
      </w:r>
    </w:p>
    <w:p w:rsidR="00DF7855" w:rsidRPr="00DF7855" w:rsidRDefault="00DF7855" w:rsidP="00DF7855">
      <w:pPr>
        <w:pStyle w:val="SingleTxtGR"/>
      </w:pPr>
      <w:r w:rsidRPr="00DF7855">
        <w:t>7.</w:t>
      </w:r>
      <w:r w:rsidRPr="00DF7855">
        <w:tab/>
        <w:t xml:space="preserve">Г-н </w:t>
      </w:r>
      <w:proofErr w:type="spellStart"/>
      <w:r w:rsidRPr="00DF7855">
        <w:t>Хогган</w:t>
      </w:r>
      <w:proofErr w:type="spellEnd"/>
      <w:r w:rsidRPr="00DF7855">
        <w:t xml:space="preserve"> сообщает, что в июле 2011</w:t>
      </w:r>
      <w:r w:rsidR="0002434A">
        <w:t> год</w:t>
      </w:r>
      <w:r w:rsidRPr="00DF7855">
        <w:t>а Министерством образования были опубликованы новые директивы по борьбе с расистскими издевательств</w:t>
      </w:r>
      <w:r w:rsidRPr="00DF7855">
        <w:t>а</w:t>
      </w:r>
      <w:r w:rsidRPr="00DF7855">
        <w:t xml:space="preserve">ми в школе. Число чернокожих учащихся, ежегодно исключаемых из школы, сократилось на 14% </w:t>
      </w:r>
      <w:r w:rsidR="00401F01">
        <w:t>−</w:t>
      </w:r>
      <w:r w:rsidRPr="00DF7855">
        <w:t xml:space="preserve"> с 700 человек в 2006</w:t>
      </w:r>
      <w:r w:rsidR="0002434A">
        <w:t> год</w:t>
      </w:r>
      <w:r w:rsidRPr="00DF7855">
        <w:t>у до 600 человек в 2010</w:t>
      </w:r>
      <w:r w:rsidR="0002434A">
        <w:t> год</w:t>
      </w:r>
      <w:r w:rsidRPr="00DF7855">
        <w:t>у. Система образования принимает меры к тому, чтобы окончательно исключе</w:t>
      </w:r>
      <w:r w:rsidRPr="00DF7855">
        <w:t>н</w:t>
      </w:r>
      <w:r w:rsidRPr="00DF7855">
        <w:t>ные учащиеся не оказывались брошенными на произвол судьбы. За период м</w:t>
      </w:r>
      <w:r w:rsidRPr="00DF7855">
        <w:t>е</w:t>
      </w:r>
      <w:r w:rsidRPr="00DF7855">
        <w:t>жду 1996</w:t>
      </w:r>
      <w:r w:rsidR="0002434A">
        <w:t> год</w:t>
      </w:r>
      <w:r w:rsidRPr="00DF7855">
        <w:t>ом и первым полугодием 2011</w:t>
      </w:r>
      <w:r w:rsidR="0002434A">
        <w:t> год</w:t>
      </w:r>
      <w:r w:rsidRPr="00DF7855">
        <w:t>а разрыв в показателях занятости между представителями этнических меньшинств и остальным населением с</w:t>
      </w:r>
      <w:r w:rsidRPr="00DF7855">
        <w:t>у</w:t>
      </w:r>
      <w:r w:rsidRPr="00DF7855">
        <w:t>щественно сократился – с 17,4% до 10,9%. Безусловно, этот разрыв более зам</w:t>
      </w:r>
      <w:r w:rsidRPr="00DF7855">
        <w:t>е</w:t>
      </w:r>
      <w:r w:rsidRPr="00DF7855">
        <w:t>тен среди молодежи в возрасте 16</w:t>
      </w:r>
      <w:r w:rsidR="00401F01">
        <w:t>−</w:t>
      </w:r>
      <w:r w:rsidRPr="00DF7855">
        <w:t xml:space="preserve">24 лет, принадлежащей к тому или иному этническому меньшинству. По поводу перенаселенности жилищ, от которой особенно страдают этнические меньшинства, г-н </w:t>
      </w:r>
      <w:proofErr w:type="spellStart"/>
      <w:r w:rsidRPr="00DF7855">
        <w:t>Хогган</w:t>
      </w:r>
      <w:proofErr w:type="spellEnd"/>
      <w:r w:rsidRPr="00DF7855">
        <w:t xml:space="preserve"> сообщает, что за пер</w:t>
      </w:r>
      <w:r w:rsidRPr="00DF7855">
        <w:t>и</w:t>
      </w:r>
      <w:r w:rsidRPr="00DF7855">
        <w:t>од 2008</w:t>
      </w:r>
      <w:r w:rsidR="00401F01">
        <w:t>−</w:t>
      </w:r>
      <w:r w:rsidRPr="00DF7855">
        <w:t>2011</w:t>
      </w:r>
      <w:r w:rsidR="0002434A">
        <w:t> год</w:t>
      </w:r>
      <w:r w:rsidRPr="00DF7855">
        <w:t>ов государственные органы власти выделили 55 муниципал</w:t>
      </w:r>
      <w:r w:rsidRPr="00DF7855">
        <w:t>и</w:t>
      </w:r>
      <w:r w:rsidRPr="00DF7855">
        <w:t>тетам 14 млн. фунтов стерлингов на реализацию программы обеспечения жил</w:t>
      </w:r>
      <w:r w:rsidRPr="00DF7855">
        <w:t>ь</w:t>
      </w:r>
      <w:r w:rsidRPr="00DF7855">
        <w:t>ем соответс</w:t>
      </w:r>
      <w:r w:rsidRPr="00DF7855">
        <w:t>т</w:t>
      </w:r>
      <w:r w:rsidRPr="00DF7855">
        <w:t xml:space="preserve">вующих категорий лиц. </w:t>
      </w:r>
    </w:p>
    <w:p w:rsidR="00DF7855" w:rsidRPr="00DF7855" w:rsidRDefault="00DF7855" w:rsidP="00DF7855">
      <w:pPr>
        <w:pStyle w:val="SingleTxtGR"/>
      </w:pPr>
      <w:r w:rsidRPr="00DF7855">
        <w:t>8.</w:t>
      </w:r>
      <w:r w:rsidRPr="00DF7855">
        <w:tab/>
        <w:t>Государство запланировало ассигновать местным властям в 2011</w:t>
      </w:r>
      <w:r w:rsidR="00401F01">
        <w:t>−</w:t>
      </w:r>
      <w:r w:rsidRPr="00DF7855">
        <w:t>2014</w:t>
      </w:r>
      <w:r w:rsidR="0002434A">
        <w:t> год</w:t>
      </w:r>
      <w:r w:rsidRPr="00DF7855">
        <w:t>ах 60 млн. фунтов стерлингов на строительство новых объектов для разм</w:t>
      </w:r>
      <w:r w:rsidRPr="00DF7855">
        <w:t>е</w:t>
      </w:r>
      <w:r w:rsidRPr="00DF7855">
        <w:t xml:space="preserve">щения </w:t>
      </w:r>
      <w:proofErr w:type="spellStart"/>
      <w:r w:rsidRPr="00DF7855">
        <w:t>тревеллеров</w:t>
      </w:r>
      <w:proofErr w:type="spellEnd"/>
      <w:r w:rsidRPr="00DF7855">
        <w:t xml:space="preserve">. Что касается поселения в </w:t>
      </w:r>
      <w:proofErr w:type="spellStart"/>
      <w:r w:rsidRPr="00DF7855">
        <w:t>Дейл-Фарм</w:t>
      </w:r>
      <w:proofErr w:type="spellEnd"/>
      <w:r w:rsidRPr="00DF7855">
        <w:t xml:space="preserve">, то местные власти безуспешно пытались найти альтернативное решение, чтобы община </w:t>
      </w:r>
      <w:proofErr w:type="spellStart"/>
      <w:r w:rsidRPr="00DF7855">
        <w:t>тревеллеров</w:t>
      </w:r>
      <w:proofErr w:type="spellEnd"/>
      <w:r w:rsidRPr="00DF7855">
        <w:t xml:space="preserve"> могла переселиться в другое место, но были вынуждены их выс</w:t>
      </w:r>
      <w:r w:rsidRPr="00DF7855">
        <w:t>е</w:t>
      </w:r>
      <w:r w:rsidRPr="00DF7855">
        <w:t xml:space="preserve">лить. Наиболее уязвимые лица, в том числе цыгане и </w:t>
      </w:r>
      <w:proofErr w:type="spellStart"/>
      <w:r w:rsidRPr="00DF7855">
        <w:t>тревеллеры</w:t>
      </w:r>
      <w:proofErr w:type="spellEnd"/>
      <w:r w:rsidRPr="00DF7855">
        <w:t>, обеспечив</w:t>
      </w:r>
      <w:r w:rsidRPr="00DF7855">
        <w:t>а</w:t>
      </w:r>
      <w:r w:rsidRPr="00DF7855">
        <w:t>ются медицинской помощью благодаря специальной программе, которая реал</w:t>
      </w:r>
      <w:r w:rsidRPr="00DF7855">
        <w:t>и</w:t>
      </w:r>
      <w:r w:rsidRPr="00DF7855">
        <w:t xml:space="preserve">зуется в рамках глобальной стратегии борьбы с неравенством в области доступа к медицинскому обслуживанию в Англии. </w:t>
      </w:r>
      <w:r w:rsidR="0002434A">
        <w:t>В </w:t>
      </w:r>
      <w:r w:rsidRPr="00DF7855">
        <w:t>2011</w:t>
      </w:r>
      <w:r w:rsidR="0002434A">
        <w:t> год</w:t>
      </w:r>
      <w:r w:rsidRPr="00DF7855">
        <w:t>у учебным заведениям б</w:t>
      </w:r>
      <w:r w:rsidRPr="00DF7855">
        <w:t>ы</w:t>
      </w:r>
      <w:r w:rsidRPr="00DF7855">
        <w:t>ло выделено 210 млн. фунтов стерлингов на проведение мероприятий по поо</w:t>
      </w:r>
      <w:r w:rsidRPr="00DF7855">
        <w:t>щ</w:t>
      </w:r>
      <w:r w:rsidRPr="00DF7855">
        <w:t xml:space="preserve">рению образования среди цыган и </w:t>
      </w:r>
      <w:proofErr w:type="spellStart"/>
      <w:r w:rsidRPr="00DF7855">
        <w:t>тревеллеров</w:t>
      </w:r>
      <w:proofErr w:type="spellEnd"/>
      <w:r w:rsidRPr="00DF7855">
        <w:t>. Правительство профинансир</w:t>
      </w:r>
      <w:r w:rsidRPr="00DF7855">
        <w:t>о</w:t>
      </w:r>
      <w:r w:rsidRPr="00DF7855">
        <w:t xml:space="preserve">вало ряд проектов по борьбе с насилием в отношении цыган и </w:t>
      </w:r>
      <w:proofErr w:type="spellStart"/>
      <w:r w:rsidRPr="00DF7855">
        <w:t>тревеллеров</w:t>
      </w:r>
      <w:proofErr w:type="spellEnd"/>
      <w:r w:rsidRPr="00DF7855">
        <w:t xml:space="preserve">. </w:t>
      </w:r>
    </w:p>
    <w:p w:rsidR="00DF7855" w:rsidRPr="00DF7855" w:rsidRDefault="00DF7855" w:rsidP="00E81D35">
      <w:pPr>
        <w:pStyle w:val="SingleTxtGR"/>
        <w:keepLines/>
      </w:pPr>
      <w:r w:rsidRPr="00DF7855">
        <w:t>9.</w:t>
      </w:r>
      <w:r w:rsidRPr="00DF7855">
        <w:tab/>
      </w:r>
      <w:r w:rsidRPr="00DF7855">
        <w:rPr>
          <w:b/>
        </w:rPr>
        <w:t xml:space="preserve">Г-н </w:t>
      </w:r>
      <w:proofErr w:type="spellStart"/>
      <w:r w:rsidRPr="00DF7855">
        <w:rPr>
          <w:b/>
        </w:rPr>
        <w:t>Брэмли</w:t>
      </w:r>
      <w:proofErr w:type="spellEnd"/>
      <w:r w:rsidRPr="00DF7855">
        <w:t xml:space="preserve"> (Соединенное Королевство) признает, что практика задерж</w:t>
      </w:r>
      <w:r w:rsidRPr="00DF7855">
        <w:t>а</w:t>
      </w:r>
      <w:r w:rsidRPr="00DF7855">
        <w:t>ния с последующим обыском, предусмотренная статьей 60 Закона 1994</w:t>
      </w:r>
      <w:r w:rsidR="0002434A">
        <w:t> год</w:t>
      </w:r>
      <w:r w:rsidRPr="00DF7855">
        <w:t>а об уголовном правосудии и общественном порядке, применяется непропорци</w:t>
      </w:r>
      <w:r w:rsidRPr="00DF7855">
        <w:t>о</w:t>
      </w:r>
      <w:r w:rsidRPr="00DF7855">
        <w:t xml:space="preserve">нально к чернокожим и лицам азиатского происхождения. Однако следует учесть, что 54% чернокожего населения Англии и Уэльса проживает в Лондоне. </w:t>
      </w:r>
      <w:r w:rsidR="0002434A">
        <w:t>В </w:t>
      </w:r>
      <w:r w:rsidRPr="00DF7855">
        <w:t>2008 и 2009</w:t>
      </w:r>
      <w:r w:rsidR="0002434A">
        <w:t> год</w:t>
      </w:r>
      <w:r w:rsidRPr="00DF7855">
        <w:t>ах 76% задержаний с последующим обыском было произвед</w:t>
      </w:r>
      <w:r w:rsidRPr="00DF7855">
        <w:t>е</w:t>
      </w:r>
      <w:r w:rsidRPr="00DF7855">
        <w:t>но в рамках целевых операций, направленных на сокращение масштабов пр</w:t>
      </w:r>
      <w:r w:rsidRPr="00DF7855">
        <w:t>е</w:t>
      </w:r>
      <w:r w:rsidRPr="00DF7855">
        <w:t>ступности с применением холодного оружия в некоторых кварталах. Информ</w:t>
      </w:r>
      <w:r w:rsidRPr="00DF7855">
        <w:t>а</w:t>
      </w:r>
      <w:r w:rsidRPr="00DF7855">
        <w:t xml:space="preserve">цию и чрезмерной </w:t>
      </w:r>
      <w:proofErr w:type="spellStart"/>
      <w:r w:rsidRPr="00DF7855">
        <w:t>представле</w:t>
      </w:r>
      <w:r w:rsidRPr="00DF7855">
        <w:t>н</w:t>
      </w:r>
      <w:r w:rsidRPr="00DF7855">
        <w:t>ности</w:t>
      </w:r>
      <w:proofErr w:type="spellEnd"/>
      <w:r w:rsidRPr="00DF7855">
        <w:t xml:space="preserve"> отдельных групп в статистике лондонской полиции по задержаниям с последующим обыском нужно рассматривать с уч</w:t>
      </w:r>
      <w:r w:rsidRPr="00DF7855">
        <w:t>е</w:t>
      </w:r>
      <w:r w:rsidRPr="00DF7855">
        <w:t>том высокого уровня преступности в некоторых районах столицы. Из общего числа жертв преднамеренных убийств, совершенных в 2006</w:t>
      </w:r>
      <w:r w:rsidR="00401F01">
        <w:t>−</w:t>
      </w:r>
      <w:r w:rsidRPr="00DF7855">
        <w:t>2009</w:t>
      </w:r>
      <w:r w:rsidR="0002434A">
        <w:t> год</w:t>
      </w:r>
      <w:r w:rsidRPr="00DF7855">
        <w:t>ах, черн</w:t>
      </w:r>
      <w:r w:rsidRPr="00DF7855">
        <w:t>о</w:t>
      </w:r>
      <w:r w:rsidRPr="00DF7855">
        <w:t>кожие составляли 34%, хотя на долю этого меньшинства приходится лишь 11% населения Лондона;  чернокожие составляли 84% несовершеннолетних, ско</w:t>
      </w:r>
      <w:r w:rsidRPr="00DF7855">
        <w:t>н</w:t>
      </w:r>
      <w:r w:rsidRPr="00DF7855">
        <w:t xml:space="preserve">чавшихся в результате насильственных действий. </w:t>
      </w:r>
      <w:r w:rsidR="0002434A">
        <w:t>В </w:t>
      </w:r>
      <w:r w:rsidRPr="00DF7855">
        <w:t>марте 2011</w:t>
      </w:r>
      <w:r w:rsidR="0002434A">
        <w:t> год</w:t>
      </w:r>
      <w:r w:rsidRPr="00DF7855">
        <w:t>а во испо</w:t>
      </w:r>
      <w:r w:rsidRPr="00DF7855">
        <w:t>л</w:t>
      </w:r>
      <w:r w:rsidRPr="00DF7855">
        <w:t>нение решения Европейского суда по правам человека положения, разреша</w:t>
      </w:r>
      <w:r w:rsidRPr="00DF7855">
        <w:t>ю</w:t>
      </w:r>
      <w:r w:rsidRPr="00DF7855">
        <w:t>щие производить задержание и обыск подозреваемого на основании статьи 44 Закона 2000</w:t>
      </w:r>
      <w:r w:rsidR="0002434A">
        <w:t> год</w:t>
      </w:r>
      <w:r w:rsidRPr="00DF7855">
        <w:t>а о терроризме, были отмен</w:t>
      </w:r>
      <w:r w:rsidRPr="00DF7855">
        <w:t>е</w:t>
      </w:r>
      <w:r w:rsidRPr="00DF7855">
        <w:t xml:space="preserve">ны. </w:t>
      </w:r>
    </w:p>
    <w:p w:rsidR="00DF7855" w:rsidRPr="00DF7855" w:rsidRDefault="00DF7855" w:rsidP="00DF7855">
      <w:pPr>
        <w:pStyle w:val="SingleTxtGR"/>
      </w:pPr>
      <w:r w:rsidRPr="00DF7855">
        <w:t>10.</w:t>
      </w:r>
      <w:r w:rsidRPr="00DF7855">
        <w:tab/>
        <w:t>Соединенное Королевство считает, что мнение Комитета о том, что си</w:t>
      </w:r>
      <w:r w:rsidRPr="00DF7855">
        <w:t>с</w:t>
      </w:r>
      <w:r w:rsidRPr="00DF7855">
        <w:t xml:space="preserve">тема надзорных распоряжений имела негативные последствия для некоторых групп населения, в том числе для мусульман, и способствовала разжиганию </w:t>
      </w:r>
      <w:proofErr w:type="spellStart"/>
      <w:r w:rsidRPr="00DF7855">
        <w:t>и</w:t>
      </w:r>
      <w:r w:rsidRPr="00DF7855">
        <w:t>с</w:t>
      </w:r>
      <w:r w:rsidRPr="00DF7855">
        <w:t>ламофобии</w:t>
      </w:r>
      <w:proofErr w:type="spellEnd"/>
      <w:r w:rsidRPr="00DF7855">
        <w:t>, является безосновательным. Правительство провело пересмотр п</w:t>
      </w:r>
      <w:r w:rsidRPr="00DF7855">
        <w:t>о</w:t>
      </w:r>
      <w:r w:rsidRPr="00DF7855">
        <w:t>ложений о борьбе с терроризмом и намерено до конца 2011</w:t>
      </w:r>
      <w:r w:rsidR="0002434A">
        <w:t> год</w:t>
      </w:r>
      <w:r w:rsidRPr="00DF7855">
        <w:t>а обеспечить принятие законопроекта о замене надзорных распоряжений другими, менее ж</w:t>
      </w:r>
      <w:r w:rsidRPr="00DF7855">
        <w:t>е</w:t>
      </w:r>
      <w:r w:rsidRPr="00DF7855">
        <w:t xml:space="preserve">сткими и более целенаправленными мерами по предотвращению терроризма. </w:t>
      </w:r>
      <w:r w:rsidR="0002434A">
        <w:t>В </w:t>
      </w:r>
      <w:r w:rsidRPr="00DF7855">
        <w:t>2008</w:t>
      </w:r>
      <w:r w:rsidR="00401F01">
        <w:t>−</w:t>
      </w:r>
      <w:r w:rsidRPr="00DF7855">
        <w:t>2009</w:t>
      </w:r>
      <w:r w:rsidR="0002434A">
        <w:t> год</w:t>
      </w:r>
      <w:r w:rsidRPr="00DF7855">
        <w:t>ах члены чернокожих и этнических общин составляли 4,4% с</w:t>
      </w:r>
      <w:r w:rsidRPr="00DF7855">
        <w:t>о</w:t>
      </w:r>
      <w:r w:rsidRPr="00DF7855">
        <w:t xml:space="preserve">трудников полиции. </w:t>
      </w:r>
      <w:r w:rsidR="0002434A">
        <w:t>В </w:t>
      </w:r>
      <w:r w:rsidRPr="00DF7855">
        <w:t>марте 2009</w:t>
      </w:r>
      <w:r w:rsidR="0002434A">
        <w:t> год</w:t>
      </w:r>
      <w:r w:rsidRPr="00DF7855">
        <w:t>а на их долю приходилось 3,2% руковод</w:t>
      </w:r>
      <w:r w:rsidRPr="00DF7855">
        <w:t>я</w:t>
      </w:r>
      <w:r w:rsidRPr="00DF7855">
        <w:t>щего с</w:t>
      </w:r>
      <w:r w:rsidRPr="00DF7855">
        <w:t>о</w:t>
      </w:r>
      <w:r w:rsidRPr="00DF7855">
        <w:t>става полиции и 12% сотрудников Королевской прокуратуры (</w:t>
      </w:r>
      <w:r w:rsidRPr="00257B09">
        <w:rPr>
          <w:i/>
          <w:lang w:val="fr-CH"/>
        </w:rPr>
        <w:t>Crown</w:t>
      </w:r>
      <w:r w:rsidRPr="00257B09">
        <w:rPr>
          <w:i/>
        </w:rPr>
        <w:t xml:space="preserve"> </w:t>
      </w:r>
      <w:proofErr w:type="spellStart"/>
      <w:r w:rsidRPr="00257B09">
        <w:rPr>
          <w:i/>
          <w:lang w:val="fr-CH"/>
        </w:rPr>
        <w:t>Prosecution</w:t>
      </w:r>
      <w:proofErr w:type="spellEnd"/>
      <w:r w:rsidRPr="00257B09">
        <w:rPr>
          <w:i/>
        </w:rPr>
        <w:t xml:space="preserve"> </w:t>
      </w:r>
      <w:r w:rsidRPr="00257B09">
        <w:rPr>
          <w:i/>
          <w:lang w:val="fr-CH"/>
        </w:rPr>
        <w:t>Service</w:t>
      </w:r>
      <w:r w:rsidRPr="00257B09">
        <w:t>)</w:t>
      </w:r>
      <w:r w:rsidRPr="00DF7855">
        <w:t>. За период 2007</w:t>
      </w:r>
      <w:r w:rsidR="00401F01">
        <w:t>−</w:t>
      </w:r>
      <w:r w:rsidRPr="00DF7855">
        <w:t>2009</w:t>
      </w:r>
      <w:r w:rsidR="0002434A">
        <w:t> год</w:t>
      </w:r>
      <w:r w:rsidRPr="00DF7855">
        <w:t>ов доля этих меньшинств возросла и среди сотрудников пенитенциарной си</w:t>
      </w:r>
      <w:r w:rsidRPr="00DF7855">
        <w:t>с</w:t>
      </w:r>
      <w:r w:rsidRPr="00DF7855">
        <w:t>темы, особенно на руководящих должностях. Доля надзирателей из числа представителей этих меньшинств с</w:t>
      </w:r>
      <w:r w:rsidRPr="00DF7855">
        <w:t>о</w:t>
      </w:r>
      <w:r w:rsidRPr="00DF7855">
        <w:t>ставляет порядка 5%.</w:t>
      </w:r>
    </w:p>
    <w:p w:rsidR="00DF7855" w:rsidRPr="00DF7855" w:rsidRDefault="00DF7855" w:rsidP="00DF7855">
      <w:pPr>
        <w:pStyle w:val="SingleTxtGR"/>
      </w:pPr>
      <w:r w:rsidRPr="00DF7855">
        <w:t>11.</w:t>
      </w:r>
      <w:r w:rsidRPr="00DF7855">
        <w:tab/>
        <w:t>Утверждение Комитета о том, что число случаев смерти представителей чернокожего или какого-либо из этнических меньшинств в период содержания под стражей непропорционально высоко, является ошибочным. Учитывая, что представители этих групп составляют 27% лиц, содержащихся под стражей, их доля в статистике случаев смерти и членовредительства, скорее, является н</w:t>
      </w:r>
      <w:r w:rsidRPr="00DF7855">
        <w:t>е</w:t>
      </w:r>
      <w:r w:rsidRPr="00DF7855">
        <w:t xml:space="preserve">пропорционально низкой. </w:t>
      </w:r>
      <w:r w:rsidR="0002434A">
        <w:t>В </w:t>
      </w:r>
      <w:r w:rsidRPr="00DF7855">
        <w:t>2009</w:t>
      </w:r>
      <w:r w:rsidR="0002434A">
        <w:t> год</w:t>
      </w:r>
      <w:r w:rsidRPr="00DF7855">
        <w:t>у покончили с собой 60 задержанных п</w:t>
      </w:r>
      <w:r w:rsidRPr="00DF7855">
        <w:t>о</w:t>
      </w:r>
      <w:r w:rsidRPr="00DF7855">
        <w:t>дозреваемых, 55% которых были белокожими. Согласно статистике Независ</w:t>
      </w:r>
      <w:r w:rsidRPr="00DF7855">
        <w:t>и</w:t>
      </w:r>
      <w:r w:rsidRPr="00DF7855">
        <w:t>мой комиссии по жалобам на полицию за 2010</w:t>
      </w:r>
      <w:r w:rsidR="00401F01">
        <w:t>−</w:t>
      </w:r>
      <w:r w:rsidRPr="00DF7855">
        <w:t>2011</w:t>
      </w:r>
      <w:r w:rsidR="0002434A">
        <w:t> год</w:t>
      </w:r>
      <w:r w:rsidRPr="00DF7855">
        <w:t xml:space="preserve">ы, в период содержания под стражей или в результате такого содержания скончался 21 человек, в том числе 20 белокожих. </w:t>
      </w:r>
      <w:r w:rsidR="0002434A">
        <w:t>В </w:t>
      </w:r>
      <w:r w:rsidRPr="00DF7855">
        <w:t>центрах предварительного задержания за период с о</w:t>
      </w:r>
      <w:r w:rsidRPr="00DF7855">
        <w:t>к</w:t>
      </w:r>
      <w:r w:rsidRPr="00DF7855">
        <w:t>тября 2004</w:t>
      </w:r>
      <w:r w:rsidR="0002434A">
        <w:t> год</w:t>
      </w:r>
      <w:r w:rsidRPr="00DF7855">
        <w:t>а было зарегистрировано пять случаев смерти, по каждому из к</w:t>
      </w:r>
      <w:r w:rsidRPr="00DF7855">
        <w:t>о</w:t>
      </w:r>
      <w:r w:rsidRPr="00DF7855">
        <w:t>торых Управление омбудсмена по вопр</w:t>
      </w:r>
      <w:r w:rsidRPr="00DF7855">
        <w:t>о</w:t>
      </w:r>
      <w:r w:rsidRPr="00DF7855">
        <w:t>сам пенитенциарных учреждений и пробации было проведено расследование. На сегодняшний день в результате этих расследований не было выявлено никаких нарушений. По данным Незав</w:t>
      </w:r>
      <w:r w:rsidRPr="00DF7855">
        <w:t>и</w:t>
      </w:r>
      <w:r w:rsidRPr="00DF7855">
        <w:t>симой комиссии за 2009</w:t>
      </w:r>
      <w:r w:rsidR="00401F01">
        <w:t>−</w:t>
      </w:r>
      <w:r w:rsidRPr="00DF7855">
        <w:t>2010</w:t>
      </w:r>
      <w:r w:rsidR="0002434A">
        <w:t> год</w:t>
      </w:r>
      <w:r w:rsidRPr="00DF7855">
        <w:t xml:space="preserve">ы, 2,6% жалоб на сотрудников полиции было подано в связи с проявлениями дискриминации. </w:t>
      </w:r>
    </w:p>
    <w:p w:rsidR="00DF7855" w:rsidRPr="00DF7855" w:rsidRDefault="00DF7855" w:rsidP="00DF7855">
      <w:pPr>
        <w:pStyle w:val="SingleTxtGR"/>
      </w:pPr>
      <w:r w:rsidRPr="00DF7855">
        <w:t>12.</w:t>
      </w:r>
      <w:r w:rsidRPr="00DF7855">
        <w:tab/>
      </w:r>
      <w:r w:rsidRPr="00DF7855">
        <w:rPr>
          <w:b/>
        </w:rPr>
        <w:t xml:space="preserve">Г-н </w:t>
      </w:r>
      <w:proofErr w:type="spellStart"/>
      <w:r w:rsidRPr="00DF7855">
        <w:rPr>
          <w:b/>
        </w:rPr>
        <w:t>Страчан</w:t>
      </w:r>
      <w:proofErr w:type="spellEnd"/>
      <w:r w:rsidRPr="00DF7855">
        <w:rPr>
          <w:b/>
        </w:rPr>
        <w:t xml:space="preserve"> </w:t>
      </w:r>
      <w:r w:rsidRPr="00DF7855">
        <w:t>(Соединенное Королевство) сообщает, что борьба с ди</w:t>
      </w:r>
      <w:r w:rsidRPr="00DF7855">
        <w:t>с</w:t>
      </w:r>
      <w:r w:rsidRPr="00DF7855">
        <w:t>криминацией, проявляемой одновременно по признакам религии и принадле</w:t>
      </w:r>
      <w:r w:rsidRPr="00DF7855">
        <w:t>ж</w:t>
      </w:r>
      <w:r w:rsidRPr="00DF7855">
        <w:t>ности к какой-либо расовой или этнической группе, является одним из приор</w:t>
      </w:r>
      <w:r w:rsidRPr="00DF7855">
        <w:t>и</w:t>
      </w:r>
      <w:r w:rsidRPr="00DF7855">
        <w:t>тетов шотландского правительства и что после инцидентов 2011</w:t>
      </w:r>
      <w:r w:rsidR="0002434A">
        <w:t> год</w:t>
      </w:r>
      <w:r w:rsidRPr="00DF7855">
        <w:t>а был по</w:t>
      </w:r>
      <w:r w:rsidRPr="00DF7855">
        <w:t>д</w:t>
      </w:r>
      <w:r w:rsidRPr="00DF7855">
        <w:t>готовлен законопроект о пресечении расистских оскорблений и агрессивного поведения в ходе футбольных матчей в Шотландии. За период с декабря 2000</w:t>
      </w:r>
      <w:r w:rsidR="00257B09">
        <w:t> </w:t>
      </w:r>
      <w:r w:rsidRPr="00DF7855">
        <w:t>по июнь 2010</w:t>
      </w:r>
      <w:r w:rsidR="0002434A">
        <w:t> год</w:t>
      </w:r>
      <w:r w:rsidRPr="00DF7855">
        <w:t>а Шотландия приняла около 47 000 просителей убежища, и шотландское правительство провело ц</w:t>
      </w:r>
      <w:r w:rsidRPr="00DF7855">
        <w:t>е</w:t>
      </w:r>
      <w:r w:rsidRPr="00DF7855">
        <w:t>лый ряд меропр</w:t>
      </w:r>
      <w:r w:rsidR="00257B09">
        <w:t>и</w:t>
      </w:r>
      <w:r w:rsidRPr="00DF7855">
        <w:t xml:space="preserve">ятий по оказанию этим лицам помощи в интеграции и доступе к медицинскому обслуживанию, образованию и другим базовым услугам. </w:t>
      </w:r>
      <w:r w:rsidR="0002434A">
        <w:t>В </w:t>
      </w:r>
      <w:r w:rsidRPr="00DF7855">
        <w:t>сентябре 2010</w:t>
      </w:r>
      <w:r w:rsidR="0002434A">
        <w:t> год</w:t>
      </w:r>
      <w:r w:rsidRPr="00DF7855">
        <w:t>а дети из этнич</w:t>
      </w:r>
      <w:r w:rsidRPr="00DF7855">
        <w:t>е</w:t>
      </w:r>
      <w:r w:rsidRPr="00DF7855">
        <w:t>ских меньшинств составляли около 9% учащихся начальных школ и порядка 6% учащихся средних школ. Показатели их успеваем</w:t>
      </w:r>
      <w:r w:rsidRPr="00DF7855">
        <w:t>о</w:t>
      </w:r>
      <w:r w:rsidRPr="00DF7855">
        <w:t xml:space="preserve">сти в целом высоки. Была создана служба по предупреждению и пресечению всех форм издевательства в школах, в том числе на почве расизма, цель которой – давать консультации и заниматься подготовкой лиц, находящихся в непосредственном контакте с детьми и подростками. </w:t>
      </w:r>
      <w:r w:rsidR="0002434A">
        <w:t>В </w:t>
      </w:r>
      <w:r w:rsidRPr="00DF7855">
        <w:t>Шотландии имеется 32 публичных об</w:t>
      </w:r>
      <w:r w:rsidRPr="00DF7855">
        <w:t>ъ</w:t>
      </w:r>
      <w:r w:rsidRPr="00DF7855">
        <w:t xml:space="preserve">екта для цыган и шотландских </w:t>
      </w:r>
      <w:proofErr w:type="spellStart"/>
      <w:r w:rsidRPr="00DF7855">
        <w:t>тревеллеров</w:t>
      </w:r>
      <w:proofErr w:type="spellEnd"/>
      <w:r w:rsidRPr="00DF7855">
        <w:t>. Объекты, находящи</w:t>
      </w:r>
      <w:r w:rsidRPr="00DF7855">
        <w:t>е</w:t>
      </w:r>
      <w:r w:rsidRPr="00DF7855">
        <w:t xml:space="preserve">ся в ведении местных властей, заполнены в среднем на 61%. </w:t>
      </w:r>
      <w:r w:rsidR="0002434A">
        <w:t>В </w:t>
      </w:r>
      <w:r w:rsidRPr="00DF7855">
        <w:t>2009</w:t>
      </w:r>
      <w:r w:rsidR="00401F01">
        <w:t>−</w:t>
      </w:r>
      <w:r w:rsidRPr="00DF7855">
        <w:t>2010</w:t>
      </w:r>
      <w:r w:rsidR="0002434A">
        <w:t> год</w:t>
      </w:r>
      <w:r w:rsidRPr="00DF7855">
        <w:t>ах 2 млн. фунтов стерлингов б</w:t>
      </w:r>
      <w:r w:rsidRPr="00DF7855">
        <w:t>ы</w:t>
      </w:r>
      <w:r w:rsidRPr="00DF7855">
        <w:t>ло ассигновано на ремонт существующих и на строительство новых объектов. Поскольку на северо-востоке Шотландии вследствие роста численности нез</w:t>
      </w:r>
      <w:r w:rsidRPr="00DF7855">
        <w:t>а</w:t>
      </w:r>
      <w:r w:rsidRPr="00DF7855">
        <w:t>конных поселений возникла напряженность, была создана рабочая группа в с</w:t>
      </w:r>
      <w:r w:rsidRPr="00DF7855">
        <w:t>о</w:t>
      </w:r>
      <w:r w:rsidRPr="00DF7855">
        <w:t xml:space="preserve">ставе местных представителей и выработана новая стратегия для решения этих проблем. </w:t>
      </w:r>
    </w:p>
    <w:p w:rsidR="00DF7855" w:rsidRPr="00DF7855" w:rsidRDefault="00DF7855" w:rsidP="00DF7855">
      <w:pPr>
        <w:pStyle w:val="SingleTxtGR"/>
      </w:pPr>
      <w:r w:rsidRPr="00DF7855">
        <w:t>13.</w:t>
      </w:r>
      <w:r w:rsidRPr="00DF7855">
        <w:tab/>
        <w:t xml:space="preserve">Для исправления неравенства в сфере медицинского обслуживания, от которого страдают общины цыган и </w:t>
      </w:r>
      <w:proofErr w:type="spellStart"/>
      <w:r w:rsidRPr="00DF7855">
        <w:t>тревеллеров</w:t>
      </w:r>
      <w:proofErr w:type="spellEnd"/>
      <w:r w:rsidRPr="00DF7855">
        <w:t>, правительство Шотландии финансирует ряд программ, включая план действий, реализуемый непосредс</w:t>
      </w:r>
      <w:r w:rsidRPr="00DF7855">
        <w:t>т</w:t>
      </w:r>
      <w:r w:rsidRPr="00DF7855">
        <w:t>венно в интересах этих групп населения в районе Шотландского нагорья, и проект по исслед</w:t>
      </w:r>
      <w:r w:rsidRPr="00DF7855">
        <w:t>о</w:t>
      </w:r>
      <w:r w:rsidRPr="00DF7855">
        <w:t>ванию уровней психического здоровья и благополучия, а</w:t>
      </w:r>
      <w:r w:rsidR="00ED56A9">
        <w:t> </w:t>
      </w:r>
      <w:r w:rsidRPr="00DF7855">
        <w:t>также принимает меры по расширению доступа членов этих общин к мед</w:t>
      </w:r>
      <w:r w:rsidRPr="00DF7855">
        <w:t>и</w:t>
      </w:r>
      <w:r w:rsidRPr="00DF7855">
        <w:t xml:space="preserve">цинскому обслуживанию. </w:t>
      </w:r>
      <w:r w:rsidR="0002434A">
        <w:t>В </w:t>
      </w:r>
      <w:r w:rsidRPr="00DF7855">
        <w:t xml:space="preserve">сфере образования оно финансирует мероприятия по охвату детей цыган и </w:t>
      </w:r>
      <w:proofErr w:type="spellStart"/>
      <w:r w:rsidRPr="00DF7855">
        <w:t>тревеллеров</w:t>
      </w:r>
      <w:proofErr w:type="spellEnd"/>
      <w:r w:rsidRPr="00DF7855">
        <w:t xml:space="preserve"> школьным обучением с помощью системы дистанционного образования.  Кроме того, для борьбы с дискриминационными предрассудками и проявлениями в отношении цыган и </w:t>
      </w:r>
      <w:proofErr w:type="spellStart"/>
      <w:r w:rsidRPr="00DF7855">
        <w:t>тревеллеров</w:t>
      </w:r>
      <w:proofErr w:type="spellEnd"/>
      <w:r w:rsidRPr="00DF7855">
        <w:t xml:space="preserve"> шотлан</w:t>
      </w:r>
      <w:r w:rsidRPr="00DF7855">
        <w:t>д</w:t>
      </w:r>
      <w:r w:rsidRPr="00DF7855">
        <w:t>ское правительство оказало поддержку проекту, в рамках которого м</w:t>
      </w:r>
      <w:r w:rsidRPr="00DF7855">
        <w:t>о</w:t>
      </w:r>
      <w:r w:rsidRPr="00DF7855">
        <w:t>лодежь из этих общин налаживает контакты с оседлыми общинами и помога</w:t>
      </w:r>
      <w:r w:rsidR="00257B09">
        <w:t>е</w:t>
      </w:r>
      <w:r w:rsidR="000208C4">
        <w:t>т</w:t>
      </w:r>
      <w:r w:rsidRPr="00DF7855">
        <w:t xml:space="preserve"> им улу</w:t>
      </w:r>
      <w:r w:rsidRPr="00DF7855">
        <w:t>ч</w:t>
      </w:r>
      <w:r w:rsidRPr="00DF7855">
        <w:t>шить их репутацию в средствах массовой информации. Оно также финансирует программы по интеграции общины рома, которая насчитывает примерно 2 000</w:t>
      </w:r>
      <w:r w:rsidR="00ED56A9">
        <w:t> </w:t>
      </w:r>
      <w:r w:rsidRPr="00DF7855">
        <w:t>человек, проживающих преимущественно в Глазго – единственном городе С</w:t>
      </w:r>
      <w:r w:rsidRPr="00DF7855">
        <w:t>о</w:t>
      </w:r>
      <w:r w:rsidRPr="00DF7855">
        <w:t xml:space="preserve">единенного Королевства, который входит в Сеть поддержки народности рома Европейского союза. </w:t>
      </w:r>
    </w:p>
    <w:p w:rsidR="00DF7855" w:rsidRPr="00DF7855" w:rsidRDefault="00DF7855" w:rsidP="00DF7855">
      <w:pPr>
        <w:pStyle w:val="SingleTxtGR"/>
      </w:pPr>
      <w:r w:rsidRPr="00DF7855">
        <w:t>14.</w:t>
      </w:r>
      <w:r w:rsidRPr="00DF7855">
        <w:tab/>
      </w:r>
      <w:r w:rsidRPr="00DF7855">
        <w:rPr>
          <w:b/>
        </w:rPr>
        <w:t>Г-жа Джон</w:t>
      </w:r>
      <w:r w:rsidRPr="00DF7855">
        <w:t xml:space="preserve"> (Соединенное Королевство) говорит, что лейбористское пр</w:t>
      </w:r>
      <w:r w:rsidRPr="00DF7855">
        <w:t>а</w:t>
      </w:r>
      <w:r w:rsidRPr="00DF7855">
        <w:t>вительство Уэльса, пришедшее к власти в мае 2011</w:t>
      </w:r>
      <w:r w:rsidR="0002434A">
        <w:t> год</w:t>
      </w:r>
      <w:r w:rsidRPr="00DF7855">
        <w:t>а, занимается разрабо</w:t>
      </w:r>
      <w:r w:rsidRPr="00DF7855">
        <w:t>т</w:t>
      </w:r>
      <w:r w:rsidRPr="00DF7855">
        <w:t>кой справочного документа для учебных заведений и органов власти, цель к</w:t>
      </w:r>
      <w:r w:rsidRPr="00DF7855">
        <w:t>о</w:t>
      </w:r>
      <w:r w:rsidRPr="00DF7855">
        <w:t>торого – предотвращать отчуждение в школьной среде, не связанное с прина</w:t>
      </w:r>
      <w:r w:rsidRPr="00DF7855">
        <w:t>д</w:t>
      </w:r>
      <w:r w:rsidRPr="00DF7855">
        <w:t>лежностью к какому-либо меньшинству. Согласно результатам обследования, проведенного в 2009</w:t>
      </w:r>
      <w:r w:rsidR="0002434A">
        <w:t> год</w:t>
      </w:r>
      <w:r w:rsidRPr="00DF7855">
        <w:t>у среди 7 000 учащихся, многие из опрошенных были свидетелями издевательств на почве расовой пр</w:t>
      </w:r>
      <w:r w:rsidRPr="00DF7855">
        <w:t>и</w:t>
      </w:r>
      <w:r w:rsidRPr="00DF7855">
        <w:t>надлежности или этнического происхождения; этот вывод заст</w:t>
      </w:r>
      <w:r w:rsidRPr="00DF7855">
        <w:t>а</w:t>
      </w:r>
      <w:r w:rsidRPr="00DF7855">
        <w:t>вил правительство составить руководящие указания по борьбе с издевательствами по признакам расы, культуры или рел</w:t>
      </w:r>
      <w:r w:rsidRPr="00DF7855">
        <w:t>и</w:t>
      </w:r>
      <w:r w:rsidRPr="00DF7855">
        <w:t xml:space="preserve">гии. Борьба с нищетой и социальным отчуждением является приоритетом  для уэльского правительства, чья программа </w:t>
      </w:r>
      <w:r w:rsidR="0002434A">
        <w:t>"</w:t>
      </w:r>
      <w:r w:rsidRPr="00DF7855">
        <w:t>Сначала – о</w:t>
      </w:r>
      <w:r w:rsidRPr="00DF7855">
        <w:t>б</w:t>
      </w:r>
      <w:r w:rsidRPr="00DF7855">
        <w:t>щины</w:t>
      </w:r>
      <w:r w:rsidR="0002434A">
        <w:t>"</w:t>
      </w:r>
      <w:r w:rsidRPr="00DF7855">
        <w:t xml:space="preserve"> (</w:t>
      </w:r>
      <w:proofErr w:type="spellStart"/>
      <w:r w:rsidRPr="00DF7855">
        <w:rPr>
          <w:i/>
          <w:lang w:val="fr-CH"/>
        </w:rPr>
        <w:t>Communities</w:t>
      </w:r>
      <w:proofErr w:type="spellEnd"/>
      <w:r w:rsidRPr="00DF7855">
        <w:rPr>
          <w:i/>
        </w:rPr>
        <w:t xml:space="preserve"> </w:t>
      </w:r>
      <w:r w:rsidRPr="00DF7855">
        <w:rPr>
          <w:i/>
          <w:lang w:val="fr-CH"/>
        </w:rPr>
        <w:t>first</w:t>
      </w:r>
      <w:r w:rsidRPr="00DF7855">
        <w:t>) направлена на оказание помощи самым обездоленным общинам, жив</w:t>
      </w:r>
      <w:r w:rsidRPr="00DF7855">
        <w:t>у</w:t>
      </w:r>
      <w:r w:rsidRPr="00DF7855">
        <w:t>щим, в частности, в городах Ньюпорт и Кардифф, где проживают самые мног</w:t>
      </w:r>
      <w:r w:rsidRPr="00DF7855">
        <w:t>о</w:t>
      </w:r>
      <w:r w:rsidRPr="00DF7855">
        <w:t>численные группы этнических меньшинств Уэльса. Местные власти могут з</w:t>
      </w:r>
      <w:r w:rsidRPr="00DF7855">
        <w:t>а</w:t>
      </w:r>
      <w:r w:rsidRPr="00DF7855">
        <w:t>действовать средства Фонда общинного единения, задача которого – способс</w:t>
      </w:r>
      <w:r w:rsidRPr="00DF7855">
        <w:t>т</w:t>
      </w:r>
      <w:r w:rsidRPr="00DF7855">
        <w:t xml:space="preserve">вовать гармонии взаимоотношений между общинами. </w:t>
      </w:r>
    </w:p>
    <w:p w:rsidR="00DF7855" w:rsidRPr="00DF7855" w:rsidRDefault="00DF7855" w:rsidP="00DF7855">
      <w:pPr>
        <w:pStyle w:val="SingleTxtGR"/>
      </w:pPr>
      <w:r w:rsidRPr="00DF7855">
        <w:t>15.</w:t>
      </w:r>
      <w:r w:rsidRPr="00DF7855">
        <w:tab/>
      </w:r>
      <w:r w:rsidR="0002434A">
        <w:t>В </w:t>
      </w:r>
      <w:r w:rsidRPr="00DF7855">
        <w:t>сентябре 2011</w:t>
      </w:r>
      <w:r w:rsidR="0002434A">
        <w:t> год</w:t>
      </w:r>
      <w:r w:rsidRPr="00DF7855">
        <w:t>а правительство Уэльса приступит к реализации пл</w:t>
      </w:r>
      <w:r w:rsidRPr="00DF7855">
        <w:t>а</w:t>
      </w:r>
      <w:r w:rsidRPr="00DF7855">
        <w:t xml:space="preserve">на действий и стратегии в интересах цыган и </w:t>
      </w:r>
      <w:proofErr w:type="spellStart"/>
      <w:r w:rsidRPr="00DF7855">
        <w:t>тревеллеров</w:t>
      </w:r>
      <w:proofErr w:type="spellEnd"/>
      <w:r w:rsidRPr="00DF7855">
        <w:t xml:space="preserve"> с целью гарантир</w:t>
      </w:r>
      <w:r w:rsidRPr="00DF7855">
        <w:t>о</w:t>
      </w:r>
      <w:r w:rsidRPr="00DF7855">
        <w:t>вать равенство возможностей для представителей этих общин, численность к</w:t>
      </w:r>
      <w:r w:rsidRPr="00DF7855">
        <w:t>о</w:t>
      </w:r>
      <w:r w:rsidRPr="00DF7855">
        <w:t>торых в Уэльсе с</w:t>
      </w:r>
      <w:r w:rsidRPr="00DF7855">
        <w:t>о</w:t>
      </w:r>
      <w:r w:rsidRPr="00DF7855">
        <w:t>ставляет 4 000 и которые проживают в основном на одном из 18</w:t>
      </w:r>
      <w:r w:rsidR="00ED56A9">
        <w:t> </w:t>
      </w:r>
      <w:r w:rsidRPr="00DF7855">
        <w:t>объектов для размещения, курируемых 1</w:t>
      </w:r>
      <w:r w:rsidR="000208C4">
        <w:t>3 </w:t>
      </w:r>
      <w:r w:rsidRPr="00DF7855">
        <w:t xml:space="preserve">муниципалитетами. </w:t>
      </w:r>
      <w:r w:rsidR="0002434A">
        <w:t>В </w:t>
      </w:r>
      <w:r w:rsidRPr="00DF7855">
        <w:t>2011</w:t>
      </w:r>
      <w:r w:rsidR="00401F01">
        <w:t>−</w:t>
      </w:r>
      <w:r w:rsidRPr="00DF7855">
        <w:t>2014</w:t>
      </w:r>
      <w:r w:rsidR="0002434A">
        <w:t> год</w:t>
      </w:r>
      <w:r w:rsidRPr="00DF7855">
        <w:t>ах будет выделено более 5 млн. фунтов стерлингов на обновл</w:t>
      </w:r>
      <w:r w:rsidRPr="00DF7855">
        <w:t>е</w:t>
      </w:r>
      <w:r w:rsidRPr="00DF7855">
        <w:t>ние сущес</w:t>
      </w:r>
      <w:r w:rsidRPr="00DF7855">
        <w:t>т</w:t>
      </w:r>
      <w:r w:rsidRPr="00DF7855">
        <w:t xml:space="preserve">вующих и строительство новых объектов для размещения. Учитывая трудности доступа цыган и </w:t>
      </w:r>
      <w:proofErr w:type="spellStart"/>
      <w:r w:rsidRPr="00DF7855">
        <w:t>тревеллеров</w:t>
      </w:r>
      <w:proofErr w:type="spellEnd"/>
      <w:r w:rsidRPr="00DF7855">
        <w:t xml:space="preserve"> к медицинскому обслуживанию, прав</w:t>
      </w:r>
      <w:r w:rsidRPr="00DF7855">
        <w:t>и</w:t>
      </w:r>
      <w:r w:rsidRPr="00DF7855">
        <w:t>тельство приступило к проведению адресных мероприятий и специальных пр</w:t>
      </w:r>
      <w:r w:rsidRPr="00DF7855">
        <w:t>о</w:t>
      </w:r>
      <w:r w:rsidRPr="00DF7855">
        <w:t>грамм, в рамках которых специалисты по медицине имеют возможность уст</w:t>
      </w:r>
      <w:r w:rsidRPr="00DF7855">
        <w:t>а</w:t>
      </w:r>
      <w:r w:rsidRPr="00DF7855">
        <w:t>новить с представителями указанных общин доверительные отношения, кот</w:t>
      </w:r>
      <w:r w:rsidRPr="00DF7855">
        <w:t>о</w:t>
      </w:r>
      <w:r w:rsidRPr="00DF7855">
        <w:t>рые не удается наладить в системе традиционных медицинских услуг. Оно вв</w:t>
      </w:r>
      <w:r w:rsidRPr="00DF7855">
        <w:t>е</w:t>
      </w:r>
      <w:r w:rsidRPr="00DF7855">
        <w:t>ло в действие программу назначения стипендий учащимся из числа представ</w:t>
      </w:r>
      <w:r w:rsidRPr="00DF7855">
        <w:t>и</w:t>
      </w:r>
      <w:r w:rsidRPr="00DF7855">
        <w:t>телей этих общин, имеющих самую низкую успеваемость в Уэльсе, и предо</w:t>
      </w:r>
      <w:r w:rsidRPr="00DF7855">
        <w:t>с</w:t>
      </w:r>
      <w:r w:rsidRPr="00DF7855">
        <w:t>тавляет им помощь в обучении в начальной и средней школах. Наконец, реал</w:t>
      </w:r>
      <w:r w:rsidRPr="00DF7855">
        <w:t>и</w:t>
      </w:r>
      <w:r w:rsidRPr="00DF7855">
        <w:t>зуемая стратегия общинного единения направлена на дост</w:t>
      </w:r>
      <w:r w:rsidRPr="00DF7855">
        <w:t>и</w:t>
      </w:r>
      <w:r w:rsidRPr="00DF7855">
        <w:t xml:space="preserve">жение определенной гармонии в отношениях между цыганами и </w:t>
      </w:r>
      <w:proofErr w:type="spellStart"/>
      <w:r w:rsidRPr="00DF7855">
        <w:t>тревеллерами</w:t>
      </w:r>
      <w:proofErr w:type="spellEnd"/>
      <w:r w:rsidRPr="00DF7855">
        <w:t xml:space="preserve"> и оседлыми общин</w:t>
      </w:r>
      <w:r w:rsidRPr="00DF7855">
        <w:t>а</w:t>
      </w:r>
      <w:r w:rsidRPr="00DF7855">
        <w:t xml:space="preserve">ми. </w:t>
      </w:r>
    </w:p>
    <w:p w:rsidR="00DF7855" w:rsidRPr="00DF7855" w:rsidRDefault="00DF7855" w:rsidP="00DF7855">
      <w:pPr>
        <w:pStyle w:val="SingleTxtGR"/>
      </w:pPr>
      <w:r w:rsidRPr="00DF7855">
        <w:t>16.</w:t>
      </w:r>
      <w:r w:rsidRPr="00DF7855">
        <w:tab/>
      </w:r>
      <w:r w:rsidRPr="00DF7855">
        <w:rPr>
          <w:b/>
        </w:rPr>
        <w:t>Г-н Фрейзер</w:t>
      </w:r>
      <w:r w:rsidRPr="00DF7855">
        <w:t xml:space="preserve"> (Соединенное Королевство) сообщает, что две основные р</w:t>
      </w:r>
      <w:r w:rsidRPr="00DF7855">
        <w:t>е</w:t>
      </w:r>
      <w:r w:rsidRPr="00DF7855">
        <w:t xml:space="preserve">лигиозные общины Северной Ирландии </w:t>
      </w:r>
      <w:r w:rsidR="00401F01">
        <w:t>−</w:t>
      </w:r>
      <w:r w:rsidRPr="00DF7855">
        <w:t xml:space="preserve"> протестанты и католики </w:t>
      </w:r>
      <w:r w:rsidR="00401F01">
        <w:t>−</w:t>
      </w:r>
      <w:r w:rsidRPr="00DF7855">
        <w:t xml:space="preserve"> разделены духом сектантства, для борьбы с которым была создана прочная законодател</w:t>
      </w:r>
      <w:r w:rsidRPr="00DF7855">
        <w:t>ь</w:t>
      </w:r>
      <w:r w:rsidRPr="00DF7855">
        <w:t>ная основа. Северной Ирландии следует продолжать раздельное рассмотрение болезненных для нее вопросов, связанных с этим конфликтом, а не пытаться решить эти проблемы путем одновременного рассмотрения вопросов расы и религии. Цель проекта программы по обеспечению единения, совместного пользования и интеграции состоит не в урегулировании проблем дискримин</w:t>
      </w:r>
      <w:r w:rsidRPr="00DF7855">
        <w:t>а</w:t>
      </w:r>
      <w:r w:rsidRPr="00DF7855">
        <w:t>ции, а в содействии устано</w:t>
      </w:r>
      <w:r w:rsidRPr="00DF7855">
        <w:t>в</w:t>
      </w:r>
      <w:r w:rsidRPr="00DF7855">
        <w:t xml:space="preserve">лению добрых отношений между общинами. </w:t>
      </w:r>
    </w:p>
    <w:p w:rsidR="00DF7855" w:rsidRPr="00DF7855" w:rsidRDefault="00DF7855" w:rsidP="00DF7855">
      <w:pPr>
        <w:pStyle w:val="SingleTxtGR"/>
      </w:pPr>
      <w:r w:rsidRPr="00DF7855">
        <w:t>17.</w:t>
      </w:r>
      <w:r w:rsidRPr="00DF7855">
        <w:rPr>
          <w:b/>
        </w:rPr>
        <w:tab/>
        <w:t xml:space="preserve">Г-н </w:t>
      </w:r>
      <w:proofErr w:type="spellStart"/>
      <w:r w:rsidRPr="00DF7855">
        <w:rPr>
          <w:b/>
        </w:rPr>
        <w:t>Лахири</w:t>
      </w:r>
      <w:proofErr w:type="spellEnd"/>
      <w:r w:rsidRPr="00DF7855">
        <w:t xml:space="preserve"> (Докладчик по Соединенному Королевству) отмечает, что, как показали беспорядки, недавно сотрясавшие Соединенное Королевство, р</w:t>
      </w:r>
      <w:r w:rsidRPr="00DF7855">
        <w:t>а</w:t>
      </w:r>
      <w:r w:rsidRPr="00DF7855">
        <w:t>совые и этнические вопросы по-прежнему способны будоражить умы и обос</w:t>
      </w:r>
      <w:r w:rsidRPr="00DF7855">
        <w:t>т</w:t>
      </w:r>
      <w:r w:rsidRPr="00DF7855">
        <w:t xml:space="preserve">рять недовольство, вызванное плохими социально-экономическими условиями. Даже незначительные инциденты могут создать угрозу общественному порядку и свести на нет прогресс целых десятилетий. </w:t>
      </w:r>
      <w:r w:rsidR="0002434A">
        <w:t>В </w:t>
      </w:r>
      <w:r w:rsidRPr="00DF7855">
        <w:t>этой о</w:t>
      </w:r>
      <w:r w:rsidRPr="00DF7855">
        <w:t>б</w:t>
      </w:r>
      <w:r w:rsidRPr="00DF7855">
        <w:t>становке от государства-участника можно было бы ожидать скорее стремления к укреплению этническ</w:t>
      </w:r>
      <w:r w:rsidRPr="00DF7855">
        <w:t>о</w:t>
      </w:r>
      <w:r w:rsidRPr="00DF7855">
        <w:t>го единства и борьбы с глубинными причинами насилия, нежели отмены соц</w:t>
      </w:r>
      <w:r w:rsidRPr="00DF7855">
        <w:t>и</w:t>
      </w:r>
      <w:r w:rsidRPr="00DF7855">
        <w:t>альных пос</w:t>
      </w:r>
      <w:r w:rsidRPr="00DF7855">
        <w:t>о</w:t>
      </w:r>
      <w:r w:rsidRPr="00DF7855">
        <w:t>бий для виновников нарушений и выселения семей участников беспорядков из их социального жилья. Эти меры, которые косну</w:t>
      </w:r>
      <w:r w:rsidRPr="00DF7855">
        <w:t>т</w:t>
      </w:r>
      <w:r w:rsidRPr="00DF7855">
        <w:t>ся самых обездоленных, рискуют еще больше усугубить межрасовое неравенство в гос</w:t>
      </w:r>
      <w:r w:rsidRPr="00DF7855">
        <w:t>у</w:t>
      </w:r>
      <w:r w:rsidRPr="00DF7855">
        <w:t xml:space="preserve">дарстве-участнике. </w:t>
      </w:r>
    </w:p>
    <w:p w:rsidR="00DF7855" w:rsidRPr="00DF7855" w:rsidRDefault="00DF7855" w:rsidP="00DF7855">
      <w:pPr>
        <w:pStyle w:val="SingleTxtGR"/>
      </w:pPr>
      <w:r w:rsidRPr="00DF7855">
        <w:t>18.</w:t>
      </w:r>
      <w:r w:rsidRPr="00DF7855">
        <w:tab/>
      </w:r>
      <w:r w:rsidR="0002434A">
        <w:t>В </w:t>
      </w:r>
      <w:r w:rsidRPr="00DF7855">
        <w:t>докладе говорится об осуществлении Конвенции в Шо</w:t>
      </w:r>
      <w:r w:rsidRPr="00DF7855">
        <w:t>т</w:t>
      </w:r>
      <w:r w:rsidRPr="00DF7855">
        <w:t xml:space="preserve">ландии, Уэльсе, Северной Ирландии и на различных зависимых от Королевства островах. </w:t>
      </w:r>
      <w:r w:rsidR="0002434A">
        <w:t>В </w:t>
      </w:r>
      <w:r w:rsidRPr="00DF7855">
        <w:t xml:space="preserve">этой связи Докладчик напоминает, что первые жители острова Диего-Гарсия в Индийском океане были изгнаны со своих земель без всякой компенсации. </w:t>
      </w:r>
      <w:r w:rsidR="0002434A">
        <w:t>В </w:t>
      </w:r>
      <w:r w:rsidRPr="00DF7855">
        <w:t>Северной Ирландии, подавляющее большинство населения которой является белокожим, сегрегация основана на принципах сектантства; признаки сектан</w:t>
      </w:r>
      <w:r w:rsidRPr="00DF7855">
        <w:t>т</w:t>
      </w:r>
      <w:r w:rsidRPr="00DF7855">
        <w:t>ства прослеживаются и в проявлениях расизма, от которого страдают имм</w:t>
      </w:r>
      <w:r w:rsidRPr="00DF7855">
        <w:t>и</w:t>
      </w:r>
      <w:r w:rsidRPr="00DF7855">
        <w:t>грантские общины. Впрочем, из-за многочисленных преступлений на почве н</w:t>
      </w:r>
      <w:r w:rsidRPr="00DF7855">
        <w:t>е</w:t>
      </w:r>
      <w:r w:rsidRPr="00DF7855">
        <w:t>нависти, совершенных в 2006</w:t>
      </w:r>
      <w:r w:rsidR="0002434A">
        <w:t> год</w:t>
      </w:r>
      <w:r w:rsidRPr="00DF7855">
        <w:t xml:space="preserve">у, Белфаст стал называться </w:t>
      </w:r>
      <w:r w:rsidR="0002434A">
        <w:t>"</w:t>
      </w:r>
      <w:r w:rsidRPr="00DF7855">
        <w:t>европейской ст</w:t>
      </w:r>
      <w:r w:rsidRPr="00DF7855">
        <w:t>о</w:t>
      </w:r>
      <w:r w:rsidRPr="00DF7855">
        <w:t>лицей преступности на почве расовой ненависти</w:t>
      </w:r>
      <w:r w:rsidR="0002434A">
        <w:t>"</w:t>
      </w:r>
      <w:r w:rsidRPr="00DF7855">
        <w:t>. По информации из наде</w:t>
      </w:r>
      <w:r w:rsidRPr="00DF7855">
        <w:t>ж</w:t>
      </w:r>
      <w:r w:rsidRPr="00DF7855">
        <w:t>ных источников, полицейские иногда следуют стилю поведения своих предшестве</w:t>
      </w:r>
      <w:r w:rsidRPr="00DF7855">
        <w:t>н</w:t>
      </w:r>
      <w:r w:rsidRPr="00DF7855">
        <w:t>ников из Королевской полиции Ольстера, и звучит все большей выступл</w:t>
      </w:r>
      <w:r w:rsidRPr="00DF7855">
        <w:t>е</w:t>
      </w:r>
      <w:r w:rsidRPr="00DF7855">
        <w:t>ний за отставку Омбудсмена по делам полиции из-за его предрассудков и предосуд</w:t>
      </w:r>
      <w:r w:rsidRPr="00DF7855">
        <w:t>и</w:t>
      </w:r>
      <w:r w:rsidRPr="00DF7855">
        <w:t>тельных методов, которые он предположительно применял в ходе расследов</w:t>
      </w:r>
      <w:r w:rsidRPr="00DF7855">
        <w:t>а</w:t>
      </w:r>
      <w:r w:rsidRPr="00DF7855">
        <w:t>ния убийств. Таким образом, Комитет мог бы рассмотреть вопрос о дискрим</w:t>
      </w:r>
      <w:r w:rsidRPr="00DF7855">
        <w:t>и</w:t>
      </w:r>
      <w:r w:rsidRPr="00DF7855">
        <w:t>нации в Северной Ирландии не как вопрос чисто религиозного хара</w:t>
      </w:r>
      <w:r w:rsidRPr="00DF7855">
        <w:t>к</w:t>
      </w:r>
      <w:r w:rsidRPr="00DF7855">
        <w:t xml:space="preserve">тера, а как особое проявление расизма, аналогичное </w:t>
      </w:r>
      <w:proofErr w:type="spellStart"/>
      <w:r w:rsidRPr="00DF7855">
        <w:t>исламофобии</w:t>
      </w:r>
      <w:proofErr w:type="spellEnd"/>
      <w:r w:rsidRPr="00DF7855">
        <w:t xml:space="preserve"> и антисем</w:t>
      </w:r>
      <w:r w:rsidRPr="00DF7855">
        <w:t>и</w:t>
      </w:r>
      <w:r w:rsidRPr="00DF7855">
        <w:t xml:space="preserve">тизму. </w:t>
      </w:r>
    </w:p>
    <w:p w:rsidR="00DF7855" w:rsidRPr="00DF7855" w:rsidRDefault="00DF7855" w:rsidP="00DF7855">
      <w:pPr>
        <w:pStyle w:val="SingleTxtGR"/>
      </w:pPr>
      <w:r w:rsidRPr="00DF7855">
        <w:t>19.</w:t>
      </w:r>
      <w:r w:rsidRPr="00DF7855">
        <w:tab/>
        <w:t>Значительным шагом вперед является Закон о равенстве 2010</w:t>
      </w:r>
      <w:r w:rsidR="0002434A">
        <w:t> год</w:t>
      </w:r>
      <w:r w:rsidRPr="00DF7855">
        <w:t>а, кот</w:t>
      </w:r>
      <w:r w:rsidRPr="00DF7855">
        <w:t>о</w:t>
      </w:r>
      <w:r w:rsidRPr="00DF7855">
        <w:t>рый ввел в действие единое и комплексное законодательство о борьбе с ди</w:t>
      </w:r>
      <w:r w:rsidRPr="00DF7855">
        <w:t>с</w:t>
      </w:r>
      <w:r w:rsidRPr="00DF7855">
        <w:t>криминацией, охватывающее все виды дискриминации. При этом, как пре</w:t>
      </w:r>
      <w:r w:rsidRPr="00DF7855">
        <w:t>д</w:t>
      </w:r>
      <w:r w:rsidRPr="00DF7855">
        <w:t>ставляется, британское правительство не проявляет большой заинтересованн</w:t>
      </w:r>
      <w:r w:rsidRPr="00DF7855">
        <w:t>о</w:t>
      </w:r>
      <w:r w:rsidRPr="00DF7855">
        <w:t>сти в развитии равенства между расами: оно резко сократило бюджет служб по оказанию правовой помощи и прекратило финансирование добровольных орг</w:t>
      </w:r>
      <w:r w:rsidRPr="00DF7855">
        <w:t>а</w:t>
      </w:r>
      <w:r w:rsidRPr="00DF7855">
        <w:t>низаций, занимающихся юридическим консультированием по вопросам ди</w:t>
      </w:r>
      <w:r w:rsidRPr="00DF7855">
        <w:t>с</w:t>
      </w:r>
      <w:r w:rsidRPr="00DF7855">
        <w:t xml:space="preserve">криминации и развития равенства и прав человека, что, бесспорно, будет иметь негативные последствия для этнических меньшинств. </w:t>
      </w:r>
    </w:p>
    <w:p w:rsidR="00DF7855" w:rsidRPr="00DF7855" w:rsidRDefault="00DF7855" w:rsidP="00DF7855">
      <w:pPr>
        <w:pStyle w:val="SingleTxtGR"/>
      </w:pPr>
      <w:r w:rsidRPr="00DF7855">
        <w:t>20.</w:t>
      </w:r>
      <w:r w:rsidRPr="00DF7855">
        <w:tab/>
        <w:t xml:space="preserve">Г-н </w:t>
      </w:r>
      <w:proofErr w:type="spellStart"/>
      <w:r w:rsidRPr="00DF7855">
        <w:t>Лахири</w:t>
      </w:r>
      <w:proofErr w:type="spellEnd"/>
      <w:r w:rsidRPr="00DF7855">
        <w:t xml:space="preserve"> сожалеет о том, что статья 19</w:t>
      </w:r>
      <w:r w:rsidRPr="00DF7855">
        <w:rPr>
          <w:lang w:val="fr-CH"/>
        </w:rPr>
        <w:t> D</w:t>
      </w:r>
      <w:r w:rsidRPr="00DF7855">
        <w:t xml:space="preserve"> Закона о межрасовых отн</w:t>
      </w:r>
      <w:r w:rsidRPr="00DF7855">
        <w:t>о</w:t>
      </w:r>
      <w:r w:rsidRPr="00DF7855">
        <w:t>шениях 1976</w:t>
      </w:r>
      <w:r w:rsidR="0002434A">
        <w:t> год</w:t>
      </w:r>
      <w:r w:rsidRPr="00DF7855">
        <w:t>а, которая противоречит Конвенции, поскольку непосредстве</w:t>
      </w:r>
      <w:r w:rsidRPr="00DF7855">
        <w:t>н</w:t>
      </w:r>
      <w:r w:rsidRPr="00DF7855">
        <w:t>но разрешает проявление дискримин</w:t>
      </w:r>
      <w:r w:rsidRPr="00DF7855">
        <w:t>а</w:t>
      </w:r>
      <w:r w:rsidRPr="00DF7855">
        <w:t xml:space="preserve">ции при определенных обстоятельствах </w:t>
      </w:r>
      <w:r w:rsidR="00401F01">
        <w:t>−</w:t>
      </w:r>
      <w:r w:rsidRPr="00DF7855">
        <w:t xml:space="preserve"> по признакам гражданства, а также национального или этнического происхо</w:t>
      </w:r>
      <w:r w:rsidRPr="00DF7855">
        <w:t>ж</w:t>
      </w:r>
      <w:r w:rsidRPr="00DF7855">
        <w:t xml:space="preserve">дения, </w:t>
      </w:r>
      <w:r w:rsidR="000208C4">
        <w:t>−</w:t>
      </w:r>
      <w:r w:rsidRPr="00DF7855">
        <w:t xml:space="preserve"> была воспринята в Законе о равенстве. Кроме того, предусмотренные Законом о равенстве процедуры для оправдания такой ди</w:t>
      </w:r>
      <w:r w:rsidRPr="00DF7855">
        <w:t>с</w:t>
      </w:r>
      <w:r w:rsidRPr="00DF7855">
        <w:t>криминации являются туманными и могут создать почву для злоупотреблений, учитывая, что комп</w:t>
      </w:r>
      <w:r w:rsidRPr="00DF7855">
        <w:t>е</w:t>
      </w:r>
      <w:r w:rsidRPr="00DF7855">
        <w:t>тентные власти отказываются сообщать, граждане каких стран могут подпадать под ограничения в области иммиграции. Негативный образ этнических мен</w:t>
      </w:r>
      <w:r w:rsidRPr="00DF7855">
        <w:t>ь</w:t>
      </w:r>
      <w:r w:rsidRPr="00DF7855">
        <w:t xml:space="preserve">шинств, просителей убежища и беженцев, цыган и </w:t>
      </w:r>
      <w:proofErr w:type="spellStart"/>
      <w:r w:rsidRPr="00DF7855">
        <w:t>тревеллеров</w:t>
      </w:r>
      <w:proofErr w:type="spellEnd"/>
      <w:r w:rsidRPr="00DF7855">
        <w:t>, культивиру</w:t>
      </w:r>
      <w:r w:rsidRPr="00DF7855">
        <w:t>е</w:t>
      </w:r>
      <w:r w:rsidRPr="00DF7855">
        <w:t>мый в средствах массовой информации, вызывает озабоченность и препятств</w:t>
      </w:r>
      <w:r w:rsidRPr="00DF7855">
        <w:t>у</w:t>
      </w:r>
      <w:r w:rsidRPr="00DF7855">
        <w:t xml:space="preserve">ет установлению межрасового согласия. Следовательно, г-н </w:t>
      </w:r>
      <w:proofErr w:type="spellStart"/>
      <w:r w:rsidRPr="00DF7855">
        <w:t>Лахири</w:t>
      </w:r>
      <w:proofErr w:type="spellEnd"/>
      <w:r w:rsidRPr="00DF7855">
        <w:t xml:space="preserve"> сожалеет, что рекомендация К</w:t>
      </w:r>
      <w:r w:rsidRPr="00DF7855">
        <w:t>о</w:t>
      </w:r>
      <w:r w:rsidRPr="00DF7855">
        <w:t xml:space="preserve">митета о том, чтобы уполномочить Комиссию по жалобам на органы прессы рассматривать жалобы, подаваемые Комиссией по расовому равенству, осталась невыполненной. </w:t>
      </w:r>
    </w:p>
    <w:p w:rsidR="00DF7855" w:rsidRPr="00DF7855" w:rsidRDefault="00DF7855" w:rsidP="00DF7855">
      <w:pPr>
        <w:pStyle w:val="SingleTxtGR"/>
      </w:pPr>
      <w:r w:rsidRPr="00DF7855">
        <w:t>21.</w:t>
      </w:r>
      <w:r w:rsidRPr="00DF7855">
        <w:tab/>
        <w:t>Благодатной почвой для враждебных проявлений в отношении предст</w:t>
      </w:r>
      <w:r w:rsidRPr="00DF7855">
        <w:t>а</w:t>
      </w:r>
      <w:r w:rsidRPr="00DF7855">
        <w:t>вителей других рас по-прежнему являются и некоторые положения уголовного законодательства. Число задержаний и обысков, касающихся чернокожих и азиатов, возросло с 2003</w:t>
      </w:r>
      <w:r w:rsidR="0002434A">
        <w:t> год</w:t>
      </w:r>
      <w:r w:rsidRPr="00DF7855">
        <w:t>а на 70%; при этом сотрудники правоохранител</w:t>
      </w:r>
      <w:r w:rsidRPr="00DF7855">
        <w:t>ь</w:t>
      </w:r>
      <w:r w:rsidRPr="00DF7855">
        <w:t>ных органов обл</w:t>
      </w:r>
      <w:r w:rsidRPr="00DF7855">
        <w:t>е</w:t>
      </w:r>
      <w:r w:rsidRPr="00DF7855">
        <w:t>чены весьма широкими дискреционными полномочиями. Кроме того, 2010</w:t>
      </w:r>
      <w:r w:rsidR="0002434A">
        <w:t> год</w:t>
      </w:r>
      <w:r w:rsidRPr="00DF7855">
        <w:t>у правительство сняло с полицейских обязанность регис</w:t>
      </w:r>
      <w:r w:rsidRPr="00DF7855">
        <w:t>т</w:t>
      </w:r>
      <w:r w:rsidRPr="00DF7855">
        <w:t>рировать задержания, не сопровождающиеся обыском, или составлять обосн</w:t>
      </w:r>
      <w:r w:rsidRPr="00DF7855">
        <w:t>о</w:t>
      </w:r>
      <w:r w:rsidRPr="00DF7855">
        <w:t>ванный рапорт в случае задержаний, после которых проводится обыск, что пр</w:t>
      </w:r>
      <w:r w:rsidRPr="00DF7855">
        <w:t>е</w:t>
      </w:r>
      <w:r w:rsidRPr="00DF7855">
        <w:t>пятствует отслеживанию во</w:t>
      </w:r>
      <w:r w:rsidRPr="00DF7855">
        <w:t>з</w:t>
      </w:r>
      <w:r w:rsidRPr="00DF7855">
        <w:t xml:space="preserve">можных нарушений в этой области. </w:t>
      </w:r>
    </w:p>
    <w:p w:rsidR="00DF7855" w:rsidRPr="00DF7855" w:rsidRDefault="00DF7855" w:rsidP="00DF7855">
      <w:pPr>
        <w:pStyle w:val="SingleTxtGR"/>
      </w:pPr>
      <w:r w:rsidRPr="00DF7855">
        <w:t>22.</w:t>
      </w:r>
      <w:r w:rsidRPr="00DF7855">
        <w:tab/>
        <w:t>Как и многие другие страны, Соединенное Королевство сталкивается с проблемой проявления дискриминации в ходе борьбы с терроризмом. Целый ряд антитеррористических мер негативно сказыва</w:t>
      </w:r>
      <w:r w:rsidR="000208C4">
        <w:t>е</w:t>
      </w:r>
      <w:r w:rsidRPr="00DF7855">
        <w:t>тся на положении мусул</w:t>
      </w:r>
      <w:r w:rsidRPr="00DF7855">
        <w:t>ь</w:t>
      </w:r>
      <w:r w:rsidRPr="00DF7855">
        <w:t>ман, которые нередко чувствуют к себе подозрительное отношение. Безусловно, можно с удовлетворением отметить проведенный в 2010</w:t>
      </w:r>
      <w:r w:rsidR="0002434A">
        <w:t> год</w:t>
      </w:r>
      <w:r w:rsidRPr="00DF7855">
        <w:t>у пересмотр зак</w:t>
      </w:r>
      <w:r w:rsidRPr="00DF7855">
        <w:t>о</w:t>
      </w:r>
      <w:r w:rsidRPr="00DF7855">
        <w:t>нодательства о борьбе с терроризмом, но встает вопрос о том, будет ли новая система надзорных распоряжений, которая описана в пункте 202 доклада, сп</w:t>
      </w:r>
      <w:r w:rsidRPr="00DF7855">
        <w:t>о</w:t>
      </w:r>
      <w:r w:rsidRPr="00DF7855">
        <w:t>собствовать снижению подозрительн</w:t>
      </w:r>
      <w:r w:rsidRPr="00DF7855">
        <w:t>о</w:t>
      </w:r>
      <w:r w:rsidRPr="00DF7855">
        <w:t>сти к мусульманам. Поскольку насилие и преступления на почве расовой ненависти по-прежнему являются широко ра</w:t>
      </w:r>
      <w:r w:rsidRPr="00DF7855">
        <w:t>с</w:t>
      </w:r>
      <w:r w:rsidRPr="00DF7855">
        <w:t>простр</w:t>
      </w:r>
      <w:r w:rsidRPr="00DF7855">
        <w:t>а</w:t>
      </w:r>
      <w:r w:rsidRPr="00DF7855">
        <w:t>ненными в Соединенном Королевстве, вызывает озабоченность тот факт, что преступления на почве религиозной ненависти официально не рег</w:t>
      </w:r>
      <w:r w:rsidRPr="00DF7855">
        <w:t>и</w:t>
      </w:r>
      <w:r w:rsidRPr="00DF7855">
        <w:t>стрируются, несмотря на многочисленные акты насилия в отношении мусул</w:t>
      </w:r>
      <w:r w:rsidRPr="00DF7855">
        <w:t>ь</w:t>
      </w:r>
      <w:r w:rsidRPr="00DF7855">
        <w:t xml:space="preserve">ман и мечетей. История с  общиной </w:t>
      </w:r>
      <w:proofErr w:type="spellStart"/>
      <w:r w:rsidRPr="00DF7855">
        <w:t>тревеллеров</w:t>
      </w:r>
      <w:proofErr w:type="spellEnd"/>
      <w:r w:rsidRPr="00DF7855">
        <w:t xml:space="preserve"> в </w:t>
      </w:r>
      <w:proofErr w:type="spellStart"/>
      <w:r w:rsidRPr="00DF7855">
        <w:t>Дейл-Фарм</w:t>
      </w:r>
      <w:proofErr w:type="spellEnd"/>
      <w:r w:rsidRPr="00DF7855">
        <w:t>, которая была рассмотрена Комитетом в 2010</w:t>
      </w:r>
      <w:r w:rsidR="0002434A">
        <w:t> год</w:t>
      </w:r>
      <w:r w:rsidRPr="00DF7855">
        <w:t>у в рамках мер раннего предупреждения и процедур незамедлительных действий, как представляется, близка к развязке, однако Комитет, возможно, остановится на других мерах, учитывая возмо</w:t>
      </w:r>
      <w:r w:rsidRPr="00DF7855">
        <w:t>ж</w:t>
      </w:r>
      <w:r w:rsidRPr="00DF7855">
        <w:t xml:space="preserve">ность неминуемой высылки членов этой общины. </w:t>
      </w:r>
    </w:p>
    <w:p w:rsidR="00DF7855" w:rsidRPr="00DF7855" w:rsidRDefault="00DF7855" w:rsidP="00DF7855">
      <w:pPr>
        <w:pStyle w:val="SingleTxtGR"/>
      </w:pPr>
      <w:r w:rsidRPr="00DF7855">
        <w:t>23.</w:t>
      </w:r>
      <w:r w:rsidRPr="00DF7855">
        <w:tab/>
        <w:t>Докладчик с удовлетворением отмечает многочисленные инициативы, реализованные государством-участником для оказания этническим меньшинс</w:t>
      </w:r>
      <w:r w:rsidRPr="00DF7855">
        <w:t>т</w:t>
      </w:r>
      <w:r w:rsidRPr="00DF7855">
        <w:t>вам помощи в более успешной интеграции, но хотел бы получить статистич</w:t>
      </w:r>
      <w:r w:rsidRPr="00DF7855">
        <w:t>е</w:t>
      </w:r>
      <w:r w:rsidRPr="00DF7855">
        <w:t>ские данные в разбивке по этническим группам, позволяющим оценить эффе</w:t>
      </w:r>
      <w:r w:rsidRPr="00DF7855">
        <w:t>к</w:t>
      </w:r>
      <w:r w:rsidRPr="00DF7855">
        <w:t xml:space="preserve">тивность его действий. Наконец, он отмечает, что Соединенное Королевство добилось больших успехов в борьбе с расовой дискриминацией, но сожалеет, что Конвенция до сих пор не включена в его </w:t>
      </w:r>
      <w:proofErr w:type="spellStart"/>
      <w:r w:rsidRPr="00DF7855">
        <w:t>внутриправовую</w:t>
      </w:r>
      <w:proofErr w:type="spellEnd"/>
      <w:r w:rsidRPr="00DF7855">
        <w:t xml:space="preserve"> систему и что г</w:t>
      </w:r>
      <w:r w:rsidRPr="00DF7855">
        <w:t>о</w:t>
      </w:r>
      <w:r w:rsidRPr="00DF7855">
        <w:t>сударство-участник все еще не сняло свое заявление о толковании, касающееся статьи 4 Конвенции.</w:t>
      </w:r>
    </w:p>
    <w:p w:rsidR="00DF7855" w:rsidRPr="00DF7855" w:rsidRDefault="00DF7855" w:rsidP="00DF7855">
      <w:pPr>
        <w:pStyle w:val="SingleTxtGR"/>
      </w:pPr>
      <w:r w:rsidRPr="00DF7855">
        <w:t>24.</w:t>
      </w:r>
      <w:r w:rsidRPr="00DF7855">
        <w:rPr>
          <w:b/>
        </w:rPr>
        <w:tab/>
        <w:t>Г-н Дьякону</w:t>
      </w:r>
      <w:r w:rsidRPr="00DF7855">
        <w:t xml:space="preserve"> хотел бы получить демографическую стат</w:t>
      </w:r>
      <w:r w:rsidRPr="00DF7855">
        <w:t>и</w:t>
      </w:r>
      <w:r w:rsidRPr="00DF7855">
        <w:t>стику в разбивке по этническому происхождению, чтобы узнать, как распределены различные группы населения по территории страны и, в частности, группируются ли они по этническому происхождению и проживают ли они в густонаселенных ме</w:t>
      </w:r>
      <w:r w:rsidRPr="00DF7855">
        <w:t>с</w:t>
      </w:r>
      <w:r w:rsidRPr="00DF7855">
        <w:t>тах. Он отмечает, что, независимо от созданной в государстве-участнике пол</w:t>
      </w:r>
      <w:r w:rsidRPr="00DF7855">
        <w:t>и</w:t>
      </w:r>
      <w:r w:rsidRPr="00DF7855">
        <w:t xml:space="preserve">тической структуры, именно подписавшее Конвенцию государство-участник несет перед Комитетом ответственность за осуществление Конвенции на всей своей территории. </w:t>
      </w:r>
      <w:r w:rsidR="0002434A">
        <w:t>В </w:t>
      </w:r>
      <w:r w:rsidRPr="00DF7855">
        <w:t>этой связи он сожалеет, что включенные в доклад данные являются разрозненными и не позволяют получить целостного представления о ситуации. Поэтому он хотел бы знать, какие меры приняты госуда</w:t>
      </w:r>
      <w:r w:rsidRPr="00DF7855">
        <w:t>р</w:t>
      </w:r>
      <w:r w:rsidRPr="00DF7855">
        <w:t>ством-участником для отслеживания того, чтобы Закон о равенстве 2010</w:t>
      </w:r>
      <w:r w:rsidR="0002434A">
        <w:t> год</w:t>
      </w:r>
      <w:r w:rsidRPr="00DF7855">
        <w:t>а прим</w:t>
      </w:r>
      <w:r w:rsidRPr="00DF7855">
        <w:t>е</w:t>
      </w:r>
      <w:r w:rsidRPr="00DF7855">
        <w:t>нялся в Северной Ирландии в том же порядке, что и в других администрати</w:t>
      </w:r>
      <w:r w:rsidRPr="00DF7855">
        <w:t>в</w:t>
      </w:r>
      <w:r w:rsidRPr="00DF7855">
        <w:t xml:space="preserve">ных районах страны. </w:t>
      </w:r>
    </w:p>
    <w:p w:rsidR="00DF7855" w:rsidRPr="00DF7855" w:rsidRDefault="00DF7855" w:rsidP="00DF7855">
      <w:pPr>
        <w:pStyle w:val="SingleTxtGR"/>
      </w:pPr>
      <w:r w:rsidRPr="00DF7855">
        <w:t>25.</w:t>
      </w:r>
      <w:r w:rsidRPr="00DF7855">
        <w:tab/>
        <w:t>Все страны подвергаются воздействию мирового финансового кризиса, но не все остаются безучастными к его последствиям для уязвимых групп. П</w:t>
      </w:r>
      <w:r w:rsidRPr="00DF7855">
        <w:t>о</w:t>
      </w:r>
      <w:r w:rsidRPr="00DF7855">
        <w:t>этому для Соединенного Королевства важно принимать энергичные меры по контролю над тем, чтобы группы меньшинств, в частности этнических, не ощущали на себе его последствия в чрезмерной степени. Эксперт хотел бы п</w:t>
      </w:r>
      <w:r w:rsidRPr="00DF7855">
        <w:t>о</w:t>
      </w:r>
      <w:r w:rsidRPr="00DF7855">
        <w:t>лучить больше информации о социально-экономическом положении мен</w:t>
      </w:r>
      <w:r w:rsidRPr="00DF7855">
        <w:t>ь</w:t>
      </w:r>
      <w:r w:rsidRPr="00DF7855">
        <w:t>шинств, проживающих на заморских территориях Соедине</w:t>
      </w:r>
      <w:r w:rsidRPr="00DF7855">
        <w:t>н</w:t>
      </w:r>
      <w:r w:rsidRPr="00DF7855">
        <w:t>ного Королевства. Г-н Дьякону с интересом ожидает результаты расследований, проводимых в связи с беспорядками августа 2011</w:t>
      </w:r>
      <w:r w:rsidR="0002434A">
        <w:t> год</w:t>
      </w:r>
      <w:r w:rsidRPr="00DF7855">
        <w:t>а, и надеется, что они позволят устан</w:t>
      </w:r>
      <w:r w:rsidRPr="00DF7855">
        <w:t>о</w:t>
      </w:r>
      <w:r w:rsidRPr="00DF7855">
        <w:t>вить, не имела ли эта вспышка насилия еще и этническую или расовую подо</w:t>
      </w:r>
      <w:r w:rsidRPr="00DF7855">
        <w:t>п</w:t>
      </w:r>
      <w:r w:rsidRPr="00DF7855">
        <w:t>леку. Ему хотелось бы подробнее узнать об исследовательской работе, прод</w:t>
      </w:r>
      <w:r w:rsidRPr="00DF7855">
        <w:t>е</w:t>
      </w:r>
      <w:r w:rsidRPr="00DF7855">
        <w:t>ланной британским правительством (пункт 42 доклада) по теме дискримин</w:t>
      </w:r>
      <w:r w:rsidRPr="00DF7855">
        <w:t>а</w:t>
      </w:r>
      <w:r w:rsidRPr="00DF7855">
        <w:t>ции, от которой, по сообщениям ряда НПО, страдают лица, относящиеся к ка</w:t>
      </w:r>
      <w:r w:rsidRPr="00DF7855">
        <w:t>с</w:t>
      </w:r>
      <w:r w:rsidRPr="00DF7855">
        <w:t xml:space="preserve">там. </w:t>
      </w:r>
    </w:p>
    <w:p w:rsidR="00DF7855" w:rsidRPr="00DF7855" w:rsidRDefault="00DF7855" w:rsidP="00DF7855">
      <w:pPr>
        <w:pStyle w:val="SingleTxtGR"/>
      </w:pPr>
      <w:r w:rsidRPr="00DF7855">
        <w:rPr>
          <w:bCs/>
        </w:rPr>
        <w:t>26.</w:t>
      </w:r>
      <w:r w:rsidRPr="00DF7855">
        <w:rPr>
          <w:bCs/>
        </w:rPr>
        <w:tab/>
      </w:r>
      <w:r w:rsidRPr="00DF7855">
        <w:rPr>
          <w:b/>
          <w:bCs/>
        </w:rPr>
        <w:t xml:space="preserve">Г-н де </w:t>
      </w:r>
      <w:proofErr w:type="spellStart"/>
      <w:r w:rsidRPr="00DF7855">
        <w:rPr>
          <w:b/>
          <w:bCs/>
        </w:rPr>
        <w:t>Гутт</w:t>
      </w:r>
      <w:proofErr w:type="spellEnd"/>
      <w:r w:rsidRPr="00DF7855">
        <w:t xml:space="preserve"> отмечает, что причины беспорядков, произошедших в авг</w:t>
      </w:r>
      <w:r w:rsidRPr="00DF7855">
        <w:t>у</w:t>
      </w:r>
      <w:r w:rsidRPr="00DF7855">
        <w:t>сте 2011</w:t>
      </w:r>
      <w:r w:rsidR="0002434A">
        <w:t> год</w:t>
      </w:r>
      <w:r w:rsidRPr="00DF7855">
        <w:t>а, толкуются по-разному. Так, например, лейбористы склонны сч</w:t>
      </w:r>
      <w:r w:rsidRPr="00DF7855">
        <w:t>и</w:t>
      </w:r>
      <w:r w:rsidRPr="00DF7855">
        <w:t>тать, что они были вызваны недоверием между различными этническими о</w:t>
      </w:r>
      <w:r w:rsidRPr="00DF7855">
        <w:t>б</w:t>
      </w:r>
      <w:r w:rsidRPr="00DF7855">
        <w:t>щинами и полицией</w:t>
      </w:r>
      <w:r w:rsidR="00375603">
        <w:t>,</w:t>
      </w:r>
      <w:r w:rsidRPr="00DF7855">
        <w:t xml:space="preserve"> и в особенности – неблагоприятным социально-экономическим положением этнических и расовых меньшинств, в частности молодежи, в основном безработной, которая чувствует себя маргинальной и с</w:t>
      </w:r>
      <w:r w:rsidRPr="00DF7855">
        <w:t>о</w:t>
      </w:r>
      <w:r w:rsidRPr="00DF7855">
        <w:t>циально отчужденной. Консерваторы же трактуют эти события  как следствие роста городской преступности, нежелания иммигрантов интегрироваться и ра</w:t>
      </w:r>
      <w:r w:rsidRPr="00DF7855">
        <w:t>з</w:t>
      </w:r>
      <w:r w:rsidRPr="00DF7855">
        <w:t>растания экстремистских исламских группировок; этим толкованием и объя</w:t>
      </w:r>
      <w:r w:rsidRPr="00DF7855">
        <w:t>с</w:t>
      </w:r>
      <w:r w:rsidRPr="00DF7855">
        <w:t>няется репрессивная политика властей и заявление премьер-министра г-на Д</w:t>
      </w:r>
      <w:r w:rsidRPr="00DF7855">
        <w:t>э</w:t>
      </w:r>
      <w:r w:rsidRPr="00DF7855">
        <w:t xml:space="preserve">вида </w:t>
      </w:r>
      <w:proofErr w:type="spellStart"/>
      <w:r w:rsidRPr="00DF7855">
        <w:t>Кэмерона</w:t>
      </w:r>
      <w:proofErr w:type="spellEnd"/>
      <w:r w:rsidRPr="00DF7855">
        <w:t xml:space="preserve">, в котором был сделан вывод о провале </w:t>
      </w:r>
      <w:proofErr w:type="spellStart"/>
      <w:r w:rsidRPr="00DF7855">
        <w:t>коммунализма</w:t>
      </w:r>
      <w:proofErr w:type="spellEnd"/>
      <w:r w:rsidRPr="00DF7855">
        <w:t xml:space="preserve"> и о его пагубных последствиях для процесса социального единения. Было бы интере</w:t>
      </w:r>
      <w:r w:rsidRPr="00DF7855">
        <w:t>с</w:t>
      </w:r>
      <w:r w:rsidRPr="00DF7855">
        <w:t>но узнать точку зрения британской д</w:t>
      </w:r>
      <w:r w:rsidRPr="00DF7855">
        <w:t>е</w:t>
      </w:r>
      <w:r w:rsidRPr="00DF7855">
        <w:t xml:space="preserve">легации по этому вопросу. </w:t>
      </w:r>
    </w:p>
    <w:p w:rsidR="00DF7855" w:rsidRPr="00DF7855" w:rsidRDefault="00DF7855" w:rsidP="00DF7855">
      <w:pPr>
        <w:pStyle w:val="SingleTxtGR"/>
      </w:pPr>
      <w:r w:rsidRPr="00DF7855">
        <w:t>27.</w:t>
      </w:r>
      <w:r w:rsidRPr="00DF7855">
        <w:tab/>
        <w:t xml:space="preserve">Г-н де </w:t>
      </w:r>
      <w:proofErr w:type="spellStart"/>
      <w:r w:rsidRPr="00DF7855">
        <w:t>Гутт</w:t>
      </w:r>
      <w:proofErr w:type="spellEnd"/>
      <w:r w:rsidRPr="00DF7855">
        <w:t xml:space="preserve"> напоминает, что после жестоких городских волнений 2005</w:t>
      </w:r>
      <w:r w:rsidR="0002434A">
        <w:t> год</w:t>
      </w:r>
      <w:r w:rsidRPr="00DF7855">
        <w:t>а во Франции французское учреждение по правам человека пришло к выводу о том, что гражданское общество могло бы сыграть решающую роль в недопущении беспорядков в пригородах, если бы районные ассоциации и пре</w:t>
      </w:r>
      <w:r w:rsidRPr="00DF7855">
        <w:t>д</w:t>
      </w:r>
      <w:r w:rsidRPr="00DF7855">
        <w:t xml:space="preserve">ставители различных </w:t>
      </w:r>
      <w:proofErr w:type="spellStart"/>
      <w:r w:rsidRPr="00DF7855">
        <w:t>конфессий</w:t>
      </w:r>
      <w:proofErr w:type="spellEnd"/>
      <w:r w:rsidRPr="00DF7855">
        <w:t xml:space="preserve"> провели работу среди членов своих общин. Он спрашивает, не целесообразно ли было бы развивать гражданское общество и стимулировать его к выполнению подобающей роли в деле социального един</w:t>
      </w:r>
      <w:r w:rsidRPr="00DF7855">
        <w:t>е</w:t>
      </w:r>
      <w:r w:rsidRPr="00DF7855">
        <w:t>ния. Эксперт упоминает и другие проблемы – такие как расхождения в толков</w:t>
      </w:r>
      <w:r w:rsidRPr="00DF7855">
        <w:t>а</w:t>
      </w:r>
      <w:r w:rsidRPr="00DF7855">
        <w:t>нии ст</w:t>
      </w:r>
      <w:r w:rsidRPr="00DF7855">
        <w:t>а</w:t>
      </w:r>
      <w:r w:rsidRPr="00DF7855">
        <w:t>тьи 4 Конвенции, нежелание государства-участника сделать заявление в соответствии со статьей 14 этого документа, отсутствие контроля над пре</w:t>
      </w:r>
      <w:r w:rsidRPr="00DF7855">
        <w:t>с</w:t>
      </w:r>
      <w:r w:rsidRPr="00DF7855">
        <w:t>сой, взаимопроникновение расы и религии и проявления дискриминации по призн</w:t>
      </w:r>
      <w:r w:rsidRPr="00DF7855">
        <w:t>а</w:t>
      </w:r>
      <w:r w:rsidRPr="00DF7855">
        <w:t xml:space="preserve">ку родового происхождения или принадлежности к какой-либо касте. </w:t>
      </w:r>
    </w:p>
    <w:p w:rsidR="00DF7855" w:rsidRPr="00DF7855" w:rsidRDefault="00DF7855" w:rsidP="00DF7855">
      <w:pPr>
        <w:pStyle w:val="SingleTxtGR"/>
      </w:pPr>
      <w:r w:rsidRPr="00DF7855">
        <w:rPr>
          <w:bCs/>
        </w:rPr>
        <w:t>28.</w:t>
      </w:r>
      <w:r w:rsidRPr="00DF7855">
        <w:rPr>
          <w:bCs/>
        </w:rPr>
        <w:tab/>
      </w:r>
      <w:r w:rsidRPr="00DF7855">
        <w:rPr>
          <w:b/>
          <w:bCs/>
        </w:rPr>
        <w:t xml:space="preserve">Г-н Кали </w:t>
      </w:r>
      <w:proofErr w:type="spellStart"/>
      <w:r w:rsidRPr="00DF7855">
        <w:rPr>
          <w:b/>
          <w:bCs/>
        </w:rPr>
        <w:t>Цай</w:t>
      </w:r>
      <w:proofErr w:type="spellEnd"/>
      <w:r w:rsidRPr="00DF7855">
        <w:rPr>
          <w:b/>
          <w:bCs/>
        </w:rPr>
        <w:t xml:space="preserve"> </w:t>
      </w:r>
      <w:r w:rsidRPr="00DF7855">
        <w:t>с удивлением принимает к сведению утверждение о том, что, согласно выводу британских властей, августовские волнения явились д</w:t>
      </w:r>
      <w:r w:rsidRPr="00DF7855">
        <w:t>е</w:t>
      </w:r>
      <w:r w:rsidRPr="00DF7855">
        <w:t>лом рук организованной преступности и что эти проявления насилия никак не были связаны с бедностью или расизмом, поскольку среди участников бесп</w:t>
      </w:r>
      <w:r w:rsidRPr="00DF7855">
        <w:t>о</w:t>
      </w:r>
      <w:r w:rsidRPr="00DF7855">
        <w:t>рядков наход</w:t>
      </w:r>
      <w:r w:rsidRPr="00DF7855">
        <w:t>и</w:t>
      </w:r>
      <w:r w:rsidRPr="00DF7855">
        <w:t>лись как белокожие, так и чернокожие, относившиеся в основном к среднему классу. Некоторые из политических деятелей даже за</w:t>
      </w:r>
      <w:r w:rsidRPr="00DF7855">
        <w:t>я</w:t>
      </w:r>
      <w:r w:rsidRPr="00DF7855">
        <w:t>вили, что эти насильственные действия были начаты главным образом молодыми людьми, оставленными без присмотра их безответственными родителями. Эксперт с и</w:t>
      </w:r>
      <w:r w:rsidRPr="00DF7855">
        <w:t>н</w:t>
      </w:r>
      <w:r w:rsidRPr="00DF7855">
        <w:t>тересом ожидает результатов расследования, чтобы, в частности, узнать, дейс</w:t>
      </w:r>
      <w:r w:rsidRPr="00DF7855">
        <w:t>т</w:t>
      </w:r>
      <w:r w:rsidRPr="00DF7855">
        <w:t>вительно ли зачинщиками этих беспорядков являются молодые люди, выро</w:t>
      </w:r>
      <w:r w:rsidRPr="00DF7855">
        <w:t>с</w:t>
      </w:r>
      <w:r w:rsidRPr="00DF7855">
        <w:t>шие в семьях с одним родителем при отсутствии контроля, или несовершенн</w:t>
      </w:r>
      <w:r w:rsidRPr="00DF7855">
        <w:t>о</w:t>
      </w:r>
      <w:r w:rsidRPr="00DF7855">
        <w:t xml:space="preserve">летние представители расовых или этнических меньшинств, разочарованные социально-культурной системой, в которой им нет места. </w:t>
      </w:r>
    </w:p>
    <w:p w:rsidR="00DF7855" w:rsidRPr="00DF7855" w:rsidRDefault="00DF7855" w:rsidP="00DF7855">
      <w:pPr>
        <w:pStyle w:val="SingleTxtGR"/>
      </w:pPr>
      <w:r w:rsidRPr="00DF7855">
        <w:rPr>
          <w:bCs/>
        </w:rPr>
        <w:t>29.</w:t>
      </w:r>
      <w:r w:rsidRPr="00DF7855">
        <w:rPr>
          <w:bCs/>
        </w:rPr>
        <w:tab/>
      </w:r>
      <w:r w:rsidRPr="00DF7855">
        <w:rPr>
          <w:b/>
          <w:bCs/>
        </w:rPr>
        <w:t>Г-н Автономов</w:t>
      </w:r>
      <w:r w:rsidRPr="00DF7855">
        <w:t xml:space="preserve"> хотел бы знать, какие меры планирует принять брита</w:t>
      </w:r>
      <w:r w:rsidRPr="00DF7855">
        <w:t>н</w:t>
      </w:r>
      <w:r w:rsidRPr="00DF7855">
        <w:t>ское правительство для решения проблемы лиц, выселенных Соединенным К</w:t>
      </w:r>
      <w:r w:rsidRPr="00DF7855">
        <w:t>о</w:t>
      </w:r>
      <w:r w:rsidRPr="00DF7855">
        <w:t xml:space="preserve">ролевством с островов </w:t>
      </w:r>
      <w:proofErr w:type="spellStart"/>
      <w:r w:rsidRPr="00DF7855">
        <w:t>Чагос</w:t>
      </w:r>
      <w:proofErr w:type="spellEnd"/>
      <w:r w:rsidRPr="00DF7855">
        <w:t xml:space="preserve"> в Индийском океане в 1967</w:t>
      </w:r>
      <w:r w:rsidR="00401F01">
        <w:t>−</w:t>
      </w:r>
      <w:r w:rsidRPr="00DF7855">
        <w:t>1973</w:t>
      </w:r>
      <w:r w:rsidR="0002434A">
        <w:t> год</w:t>
      </w:r>
      <w:r w:rsidRPr="00DF7855">
        <w:t>ах, больши</w:t>
      </w:r>
      <w:r w:rsidRPr="00DF7855">
        <w:t>н</w:t>
      </w:r>
      <w:r w:rsidRPr="00DF7855">
        <w:t>ство которых проживает на Сейшельских островах и на Маврикии в качестве беженцев. Эксперт полагает, что беспорядки августа 2011</w:t>
      </w:r>
      <w:r w:rsidR="0002434A">
        <w:t> год</w:t>
      </w:r>
      <w:r w:rsidRPr="00DF7855">
        <w:t>а имеют мо</w:t>
      </w:r>
      <w:r w:rsidRPr="00DF7855">
        <w:t>щ</w:t>
      </w:r>
      <w:r w:rsidRPr="00DF7855">
        <w:t>ную расово-этническую мотивацию; об этом свидетельствует тот факт, что бесп</w:t>
      </w:r>
      <w:r w:rsidRPr="00DF7855">
        <w:t>о</w:t>
      </w:r>
      <w:r w:rsidRPr="00DF7855">
        <w:t>рядки носили наиболее жестокий характер в районах, населенных в основном иммигрантами, которые постоянно находятся в неблагоприятном положении. Он надеется, что результаты проводимых расследований будут включены в сл</w:t>
      </w:r>
      <w:r w:rsidRPr="00DF7855">
        <w:t>е</w:t>
      </w:r>
      <w:r w:rsidRPr="00DF7855">
        <w:t xml:space="preserve">дующий доклад государства-участника. </w:t>
      </w:r>
    </w:p>
    <w:p w:rsidR="00DF7855" w:rsidRPr="00DF7855" w:rsidRDefault="00DF7855" w:rsidP="00DF7855">
      <w:pPr>
        <w:pStyle w:val="SingleTxtGR"/>
      </w:pPr>
      <w:r w:rsidRPr="00DF7855">
        <w:rPr>
          <w:bCs/>
        </w:rPr>
        <w:t>30.</w:t>
      </w:r>
      <w:r w:rsidRPr="00DF7855">
        <w:rPr>
          <w:bCs/>
        </w:rPr>
        <w:tab/>
      </w:r>
      <w:r w:rsidRPr="00DF7855">
        <w:rPr>
          <w:b/>
          <w:bCs/>
        </w:rPr>
        <w:t xml:space="preserve">Г-н </w:t>
      </w:r>
      <w:proofErr w:type="spellStart"/>
      <w:r w:rsidRPr="00DF7855">
        <w:rPr>
          <w:b/>
          <w:bCs/>
        </w:rPr>
        <w:t>Проспер</w:t>
      </w:r>
      <w:proofErr w:type="spellEnd"/>
      <w:r w:rsidRPr="00DF7855">
        <w:t xml:space="preserve"> отмечает, что в 1992</w:t>
      </w:r>
      <w:r w:rsidR="0002434A">
        <w:t> год</w:t>
      </w:r>
      <w:r w:rsidRPr="00DF7855">
        <w:t>у в Лос-Анджелесе произошли весьма жесткие столкновения, которые, как и в государстве-участнике, были вызваны обращением белокожего пол</w:t>
      </w:r>
      <w:r w:rsidRPr="00DF7855">
        <w:t>и</w:t>
      </w:r>
      <w:r w:rsidRPr="00DF7855">
        <w:t>цейского с чернокожим жителем южного центрального квартала, которы</w:t>
      </w:r>
      <w:r w:rsidR="00375603">
        <w:t>й</w:t>
      </w:r>
      <w:r w:rsidRPr="00DF7855">
        <w:t xml:space="preserve"> населен главным образом чернокожими и я</w:t>
      </w:r>
      <w:r w:rsidRPr="00DF7855">
        <w:t>в</w:t>
      </w:r>
      <w:r w:rsidRPr="00DF7855">
        <w:t xml:space="preserve">ляется одним из беднейших и маргинальных в Калифорнии. </w:t>
      </w:r>
      <w:r w:rsidR="0002434A">
        <w:t>В </w:t>
      </w:r>
      <w:r w:rsidRPr="00DF7855">
        <w:t>то время экспе</w:t>
      </w:r>
      <w:r w:rsidRPr="00DF7855">
        <w:t>р</w:t>
      </w:r>
      <w:r w:rsidRPr="00DF7855">
        <w:t>ту, в частности, пришлось заниматься в сотрудничестве с другими инстанциями рассмотрением социально-экономического полож</w:t>
      </w:r>
      <w:r w:rsidRPr="00DF7855">
        <w:t>е</w:t>
      </w:r>
      <w:r w:rsidRPr="00DF7855">
        <w:t>ния кварталов, в которых произошли вспышки насилия. Тогда пришлось признать очевидный факт и ко</w:t>
      </w:r>
      <w:r w:rsidRPr="00DF7855">
        <w:t>н</w:t>
      </w:r>
      <w:r w:rsidRPr="00DF7855">
        <w:t>статировать, что бол</w:t>
      </w:r>
      <w:r w:rsidRPr="00DF7855">
        <w:t>ь</w:t>
      </w:r>
      <w:r w:rsidRPr="00DF7855">
        <w:t xml:space="preserve">шинство жителей этих кварталов составляют чернокожие, не имеющие работу и бросившие школу, и что уровень смертности среди них намного выше, чем среди представителей белокожего населения или других общин. </w:t>
      </w:r>
    </w:p>
    <w:p w:rsidR="00DF7855" w:rsidRPr="00DF7855" w:rsidRDefault="00DF7855" w:rsidP="00E81D35">
      <w:pPr>
        <w:pStyle w:val="SingleTxtGR"/>
        <w:keepLines/>
      </w:pPr>
      <w:r w:rsidRPr="00DF7855">
        <w:t>31.</w:t>
      </w:r>
      <w:r w:rsidRPr="00DF7855">
        <w:tab/>
        <w:t xml:space="preserve">Г-н </w:t>
      </w:r>
      <w:proofErr w:type="spellStart"/>
      <w:r w:rsidRPr="00DF7855">
        <w:t>Проспер</w:t>
      </w:r>
      <w:proofErr w:type="spellEnd"/>
      <w:r w:rsidRPr="00DF7855">
        <w:t xml:space="preserve"> из этого заключает, что нельзя недооценивать расово-этническую составляющую конфликтов, потрясших С</w:t>
      </w:r>
      <w:r w:rsidRPr="00DF7855">
        <w:t>о</w:t>
      </w:r>
      <w:r w:rsidRPr="00DF7855">
        <w:t>единенное Королевство, и что очень важно объективно анализировать ситуацию в поисках стабильных решений проблем, стоящих перед меньшинствами и иммигрантами, которые проживают в стране. Приходится констатировать, что все страны Европы ста</w:t>
      </w:r>
      <w:r w:rsidRPr="00DF7855">
        <w:t>л</w:t>
      </w:r>
      <w:r w:rsidRPr="00DF7855">
        <w:t>киваются с проблемой в области интеграции и что иммигранты в этих странах нередко чувствуют себя отчужденными и неустрое</w:t>
      </w:r>
      <w:r w:rsidRPr="00DF7855">
        <w:t>н</w:t>
      </w:r>
      <w:r w:rsidRPr="00DF7855">
        <w:t>ными. Только диалог с меньшинствами и лицами, которые чувствуют себя изгоями в британском о</w:t>
      </w:r>
      <w:r w:rsidRPr="00DF7855">
        <w:t>б</w:t>
      </w:r>
      <w:r w:rsidRPr="00DF7855">
        <w:t>ществе, позволит сглаживать напряженность и впредь не допускать повторения подобных соб</w:t>
      </w:r>
      <w:r w:rsidRPr="00DF7855">
        <w:t>ы</w:t>
      </w:r>
      <w:r w:rsidRPr="00DF7855">
        <w:t xml:space="preserve">тий. </w:t>
      </w:r>
    </w:p>
    <w:p w:rsidR="00DF7855" w:rsidRPr="00DF7855" w:rsidRDefault="00DF7855" w:rsidP="00DF7855">
      <w:pPr>
        <w:pStyle w:val="SingleTxtGR"/>
      </w:pPr>
      <w:r w:rsidRPr="00DF7855">
        <w:t>32.</w:t>
      </w:r>
      <w:r w:rsidRPr="00DF7855">
        <w:tab/>
      </w:r>
      <w:r w:rsidRPr="00DF7855">
        <w:rPr>
          <w:b/>
        </w:rPr>
        <w:t xml:space="preserve">Г-н </w:t>
      </w:r>
      <w:proofErr w:type="spellStart"/>
      <w:r w:rsidRPr="00DF7855">
        <w:rPr>
          <w:b/>
        </w:rPr>
        <w:t>Мурильо</w:t>
      </w:r>
      <w:proofErr w:type="spellEnd"/>
      <w:r w:rsidRPr="00DF7855">
        <w:rPr>
          <w:b/>
        </w:rPr>
        <w:t xml:space="preserve"> </w:t>
      </w:r>
      <w:proofErr w:type="spellStart"/>
      <w:r w:rsidRPr="00DF7855">
        <w:rPr>
          <w:b/>
        </w:rPr>
        <w:t>Мартинес</w:t>
      </w:r>
      <w:proofErr w:type="spellEnd"/>
      <w:r w:rsidRPr="00DF7855">
        <w:rPr>
          <w:b/>
        </w:rPr>
        <w:t xml:space="preserve"> </w:t>
      </w:r>
      <w:r w:rsidRPr="00DF7855">
        <w:t>напоминает, что в 1975</w:t>
      </w:r>
      <w:r w:rsidR="0002434A">
        <w:t> год</w:t>
      </w:r>
      <w:r w:rsidRPr="00DF7855">
        <w:t>у тысячи лиц афр</w:t>
      </w:r>
      <w:r w:rsidRPr="00DF7855">
        <w:t>и</w:t>
      </w:r>
      <w:r w:rsidRPr="00DF7855">
        <w:t>канского происхождения были принудительно выселены Соединенным Кор</w:t>
      </w:r>
      <w:r w:rsidRPr="00DF7855">
        <w:t>о</w:t>
      </w:r>
      <w:r w:rsidRPr="00DF7855">
        <w:t xml:space="preserve">левством с архипелага </w:t>
      </w:r>
      <w:proofErr w:type="spellStart"/>
      <w:r w:rsidRPr="00DF7855">
        <w:t>Чагос</w:t>
      </w:r>
      <w:proofErr w:type="spellEnd"/>
      <w:r w:rsidRPr="00DF7855">
        <w:t xml:space="preserve"> и что мн</w:t>
      </w:r>
      <w:r w:rsidRPr="00DF7855">
        <w:t>о</w:t>
      </w:r>
      <w:r w:rsidRPr="00DF7855">
        <w:t xml:space="preserve">гие из них до сих пор надеются однажды вернуться туда, и спрашивает, намерено ли государство-участник вступить в диалог с представителями этой общины, чтобы ответить на их ожидания. </w:t>
      </w:r>
    </w:p>
    <w:p w:rsidR="00DF7855" w:rsidRPr="00DF7855" w:rsidRDefault="00DF7855" w:rsidP="00DF7855">
      <w:pPr>
        <w:pStyle w:val="SingleTxtGR"/>
      </w:pPr>
      <w:r w:rsidRPr="00DF7855">
        <w:t>33.</w:t>
      </w:r>
      <w:r w:rsidRPr="00DF7855">
        <w:tab/>
      </w:r>
      <w:r w:rsidRPr="00DF7855">
        <w:rPr>
          <w:b/>
        </w:rPr>
        <w:t xml:space="preserve">Г-жа </w:t>
      </w:r>
      <w:proofErr w:type="spellStart"/>
      <w:r w:rsidRPr="00DF7855">
        <w:rPr>
          <w:b/>
        </w:rPr>
        <w:t>Крикли</w:t>
      </w:r>
      <w:proofErr w:type="spellEnd"/>
      <w:r w:rsidRPr="00DF7855">
        <w:rPr>
          <w:b/>
        </w:rPr>
        <w:t xml:space="preserve"> </w:t>
      </w:r>
      <w:r w:rsidRPr="00DF7855">
        <w:t>выражает удовлетворение в связи с принятием Закона о р</w:t>
      </w:r>
      <w:r w:rsidRPr="00DF7855">
        <w:t>а</w:t>
      </w:r>
      <w:r w:rsidRPr="00DF7855">
        <w:t>венстве 2010</w:t>
      </w:r>
      <w:r w:rsidR="0002434A">
        <w:t> год</w:t>
      </w:r>
      <w:r w:rsidRPr="00DF7855">
        <w:t>а и с прогрессом, который достигнут Соединенным Королевс</w:t>
      </w:r>
      <w:r w:rsidRPr="00DF7855">
        <w:t>т</w:t>
      </w:r>
      <w:r w:rsidRPr="00DF7855">
        <w:t>вом в области сбора данных. Она констатирует, что в докладе нет данных о п</w:t>
      </w:r>
      <w:r w:rsidRPr="00DF7855">
        <w:t>о</w:t>
      </w:r>
      <w:r w:rsidRPr="00DF7855">
        <w:t>ложении чернокожей общины с точки зрения бедности и дискриминации, и х</w:t>
      </w:r>
      <w:r w:rsidRPr="00DF7855">
        <w:t>о</w:t>
      </w:r>
      <w:r w:rsidRPr="00DF7855">
        <w:t>тела бы получить больше информации по этому вопросу. Она спрашивает, к</w:t>
      </w:r>
      <w:r w:rsidRPr="00DF7855">
        <w:t>а</w:t>
      </w:r>
      <w:r w:rsidRPr="00DF7855">
        <w:t>кие меры приняты государством-участником для содействия интеграции м</w:t>
      </w:r>
      <w:r w:rsidRPr="00DF7855">
        <w:t>и</w:t>
      </w:r>
      <w:r w:rsidRPr="00DF7855">
        <w:t>грантов в отсутствие национальной стратегии в области расового равенства и какие успехи достигнуты в обеспечении равенства в сферах здравоохранения, образования, жилища и занятости. Отмечая, что число удовлетворенных ход</w:t>
      </w:r>
      <w:r w:rsidRPr="00DF7855">
        <w:t>а</w:t>
      </w:r>
      <w:r w:rsidRPr="00DF7855">
        <w:t>тайств об убежище упало до самого низкого уровня с 1996</w:t>
      </w:r>
      <w:r w:rsidR="0002434A">
        <w:t> год</w:t>
      </w:r>
      <w:r w:rsidRPr="00DF7855">
        <w:t>а, она хотела бы узнать, какие меры планирует принять правительство для удовлетворения п</w:t>
      </w:r>
      <w:r w:rsidRPr="00DF7855">
        <w:t>о</w:t>
      </w:r>
      <w:r w:rsidRPr="00DF7855">
        <w:t>требностей просителей убежища и соблюдения своих обязательств в этой о</w:t>
      </w:r>
      <w:r w:rsidRPr="00DF7855">
        <w:t>б</w:t>
      </w:r>
      <w:r w:rsidRPr="00DF7855">
        <w:t>ласти. Она спрашивает, намерено ли правительство отложить выселение общ</w:t>
      </w:r>
      <w:r w:rsidRPr="00DF7855">
        <w:t>и</w:t>
      </w:r>
      <w:r w:rsidRPr="00DF7855">
        <w:t xml:space="preserve">ны рома из </w:t>
      </w:r>
      <w:proofErr w:type="spellStart"/>
      <w:r w:rsidRPr="00DF7855">
        <w:t>Дейл-Фарм</w:t>
      </w:r>
      <w:proofErr w:type="spellEnd"/>
      <w:r w:rsidRPr="00DF7855">
        <w:t>, пока для всех высылаемых лиц не будут найдены ал</w:t>
      </w:r>
      <w:r w:rsidRPr="00DF7855">
        <w:t>ь</w:t>
      </w:r>
      <w:r w:rsidRPr="00DF7855">
        <w:t>тернативные жилища. Наконец, она спрашивает, предусматривает ли Соед</w:t>
      </w:r>
      <w:r w:rsidRPr="00DF7855">
        <w:t>и</w:t>
      </w:r>
      <w:r w:rsidRPr="00DF7855">
        <w:t>ненное Королевство создание механизмов мониторинга, чтобы гарантировать независимость и эффективность деятельности О</w:t>
      </w:r>
      <w:r w:rsidRPr="00DF7855">
        <w:t>м</w:t>
      </w:r>
      <w:r w:rsidRPr="00DF7855">
        <w:t>будсмена по делам полиции в Северной Ирландии.</w:t>
      </w:r>
    </w:p>
    <w:p w:rsidR="00DF7855" w:rsidRPr="00DF7855" w:rsidRDefault="00DF7855" w:rsidP="00DF7855">
      <w:pPr>
        <w:pStyle w:val="SingleTxtGR"/>
      </w:pPr>
      <w:r w:rsidRPr="00DF7855">
        <w:t>34.</w:t>
      </w:r>
      <w:r w:rsidRPr="00DF7855">
        <w:tab/>
      </w:r>
      <w:r w:rsidRPr="00DF7855">
        <w:rPr>
          <w:b/>
        </w:rPr>
        <w:t>Г-н Петер</w:t>
      </w:r>
      <w:r w:rsidRPr="00DF7855">
        <w:t xml:space="preserve"> говорит, что Соединенное Королевство выдвин</w:t>
      </w:r>
      <w:r w:rsidRPr="00DF7855">
        <w:t>у</w:t>
      </w:r>
      <w:r w:rsidRPr="00DF7855">
        <w:t>ло целый ряд оговорок при ратификации международных догов</w:t>
      </w:r>
      <w:r w:rsidRPr="00DF7855">
        <w:t>о</w:t>
      </w:r>
      <w:r w:rsidRPr="00DF7855">
        <w:t>ров о правах человека и что оно не ратифицировало такие важные документы, как Международная конве</w:t>
      </w:r>
      <w:r w:rsidRPr="00DF7855">
        <w:t>н</w:t>
      </w:r>
      <w:r w:rsidRPr="00DF7855">
        <w:t>ция о защите прав всех трудящихся-мигрантов и членов их семей, Конвенция №</w:t>
      </w:r>
      <w:r w:rsidR="00E81D35">
        <w:t> </w:t>
      </w:r>
      <w:r w:rsidRPr="00DF7855">
        <w:t xml:space="preserve">169 МОТ </w:t>
      </w:r>
      <w:r w:rsidR="00375603">
        <w:t xml:space="preserve">1989 года </w:t>
      </w:r>
      <w:r w:rsidRPr="00DF7855">
        <w:t>или Конвенция ЮНЕСКО о борьбе с дискриминацией в области образования. Он спрашивает, почему правительство оспорило факт с</w:t>
      </w:r>
      <w:r w:rsidRPr="00DF7855">
        <w:t>у</w:t>
      </w:r>
      <w:r w:rsidRPr="00DF7855">
        <w:t>ществования в Соединенном Королевстве дискриминации по кастовому пр</w:t>
      </w:r>
      <w:r w:rsidRPr="00DF7855">
        <w:t>и</w:t>
      </w:r>
      <w:r w:rsidRPr="00DF7855">
        <w:t>знаку и почему мусульмане не считаются этнической группой, хотя помимо своей религиозной принадлежности они образуют общину, которая имеет со</w:t>
      </w:r>
      <w:r w:rsidRPr="00DF7855">
        <w:t>б</w:t>
      </w:r>
      <w:r w:rsidRPr="00DF7855">
        <w:t>ственную культуру, традиции и обычаи. Наконец, ему хотелось бы знать, поч</w:t>
      </w:r>
      <w:r w:rsidRPr="00DF7855">
        <w:t>е</w:t>
      </w:r>
      <w:r w:rsidRPr="00DF7855">
        <w:t>му повсюду в мире становится все труднее получить британскую визу, сто</w:t>
      </w:r>
      <w:r w:rsidRPr="00DF7855">
        <w:t>и</w:t>
      </w:r>
      <w:r w:rsidRPr="00DF7855">
        <w:t xml:space="preserve">мость которой нередко запредельна. </w:t>
      </w:r>
    </w:p>
    <w:p w:rsidR="00DF7855" w:rsidRPr="00DF7855" w:rsidRDefault="00DF7855" w:rsidP="00DF7855">
      <w:pPr>
        <w:pStyle w:val="SingleTxtGR"/>
      </w:pPr>
      <w:r w:rsidRPr="00DF7855">
        <w:t>35.</w:t>
      </w:r>
      <w:r w:rsidRPr="00DF7855">
        <w:rPr>
          <w:b/>
        </w:rPr>
        <w:tab/>
        <w:t xml:space="preserve">Г-жа </w:t>
      </w:r>
      <w:proofErr w:type="spellStart"/>
      <w:r w:rsidRPr="00DF7855">
        <w:rPr>
          <w:b/>
        </w:rPr>
        <w:t>Дах</w:t>
      </w:r>
      <w:proofErr w:type="spellEnd"/>
      <w:r w:rsidRPr="00DF7855">
        <w:t xml:space="preserve"> спрашивает, планирует ли Соединенное Короле</w:t>
      </w:r>
      <w:r w:rsidRPr="00DF7855">
        <w:t>в</w:t>
      </w:r>
      <w:r w:rsidRPr="00DF7855">
        <w:t>ство снять свои оговорки к статье 4 Конвенции. Она напоминает, что Соединенное Кор</w:t>
      </w:r>
      <w:r w:rsidRPr="00DF7855">
        <w:t>о</w:t>
      </w:r>
      <w:r w:rsidRPr="00DF7855">
        <w:t>левство не сделало заявления в соответствии со статьей 14 Конвенции. Она в</w:t>
      </w:r>
      <w:r w:rsidRPr="00DF7855">
        <w:t>ы</w:t>
      </w:r>
      <w:r w:rsidRPr="00DF7855">
        <w:t>ражает удовлетворение тем, что Соединенное Королевство согласилось с п</w:t>
      </w:r>
      <w:r w:rsidRPr="00DF7855">
        <w:t>о</w:t>
      </w:r>
      <w:r w:rsidRPr="00DF7855">
        <w:t>правкой к пункту 6 статьи 8 Конвенции и приняло Закон о равенстве, выполнив рекомендацию Комитета. Она отмечает, что правительство должно у</w:t>
      </w:r>
      <w:r w:rsidRPr="00DF7855">
        <w:t>г</w:t>
      </w:r>
      <w:r w:rsidRPr="00DF7855">
        <w:t>лубленно проанализировать последствия беспорядков августа 2011</w:t>
      </w:r>
      <w:r w:rsidR="0002434A">
        <w:t> год</w:t>
      </w:r>
      <w:r w:rsidRPr="00DF7855">
        <w:t xml:space="preserve">а и найти способы недопущения дальнейшего обострения расовой дискриминации. </w:t>
      </w:r>
      <w:r w:rsidR="0002434A">
        <w:t>В </w:t>
      </w:r>
      <w:r w:rsidRPr="00DF7855">
        <w:t>этой связи Соединенному Королевству следует, в частности, внедрять соответствующие целевые статистические инструменты для анализа проблем, связанных с ди</w:t>
      </w:r>
      <w:r w:rsidRPr="00DF7855">
        <w:t>с</w:t>
      </w:r>
      <w:r w:rsidRPr="00DF7855">
        <w:t xml:space="preserve">криминацией. </w:t>
      </w:r>
    </w:p>
    <w:p w:rsidR="007511D7" w:rsidRPr="00635870" w:rsidRDefault="00DF7855" w:rsidP="00DF7855">
      <w:pPr>
        <w:pStyle w:val="SingleTxtGR"/>
      </w:pPr>
      <w:r w:rsidRPr="00DF7855">
        <w:rPr>
          <w:i/>
        </w:rPr>
        <w:t>Заседание закрывается в 18 ч. 00 м.</w:t>
      </w: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E43" w:rsidRDefault="00B14E43">
      <w:r>
        <w:rPr>
          <w:lang w:val="en-US"/>
        </w:rPr>
        <w:tab/>
      </w:r>
      <w:r>
        <w:separator/>
      </w:r>
    </w:p>
  </w:endnote>
  <w:endnote w:type="continuationSeparator" w:id="0">
    <w:p w:rsidR="00B14E43" w:rsidRDefault="00B14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E43" w:rsidRPr="009A6F4A" w:rsidRDefault="00B14E4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B019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GE.11-44836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E43" w:rsidRPr="009A6F4A" w:rsidRDefault="00B14E43">
    <w:pPr>
      <w:pStyle w:val="Footer"/>
      <w:rPr>
        <w:lang w:val="en-US"/>
      </w:rPr>
    </w:pPr>
    <w:r>
      <w:rPr>
        <w:lang w:val="en-US"/>
      </w:rPr>
      <w:t>GE.11-44836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B019E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E43" w:rsidRDefault="00B14E43" w:rsidP="00401F01">
    <w:pPr>
      <w:pBdr>
        <w:bottom w:val="single" w:sz="4" w:space="1" w:color="auto"/>
      </w:pBdr>
      <w:spacing w:line="240" w:lineRule="auto"/>
    </w:pPr>
  </w:p>
  <w:p w:rsidR="00B14E43" w:rsidRPr="001704CA" w:rsidRDefault="00B14E43" w:rsidP="00401F01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В настоящий отчет могут вноситься поправки.</w:t>
    </w:r>
  </w:p>
  <w:p w:rsidR="00B14E43" w:rsidRPr="003770A5" w:rsidRDefault="00B14E43" w:rsidP="00401F01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</w:r>
    <w:r w:rsidRPr="00401F01">
      <w:rPr>
        <w:lang w:val="ru-RU"/>
      </w:rPr>
      <w:t xml:space="preserve">. </w:t>
    </w:r>
    <w:r>
      <w:rPr>
        <w:lang w:val="ru-RU"/>
      </w:rPr>
      <w:t xml:space="preserve">Поправки следует направлять </w:t>
    </w:r>
    <w:r w:rsidRPr="003770A5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</w:t>
    </w:r>
    <w:r>
      <w:t>E</w:t>
    </w:r>
    <w:r w:rsidRPr="00401F01">
      <w:rPr>
        <w:lang w:val="ru-RU"/>
      </w:rPr>
      <w:t xml:space="preserve">.4108, </w:t>
    </w:r>
    <w:r>
      <w:rPr>
        <w:lang w:val="ru-RU"/>
      </w:rPr>
      <w:t>Дворец Наций, Женева.</w:t>
    </w:r>
  </w:p>
  <w:p w:rsidR="00B14E43" w:rsidRPr="00401F01" w:rsidRDefault="00B14E43" w:rsidP="00401F01">
    <w:pPr>
      <w:pStyle w:val="FootnoteText"/>
      <w:tabs>
        <w:tab w:val="clear" w:pos="1021"/>
      </w:tabs>
      <w:spacing w:after="240"/>
      <w:ind w:firstLine="0"/>
      <w:rPr>
        <w:lang w:val="ru-RU"/>
      </w:rPr>
    </w:pPr>
    <w:r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</w:t>
    </w:r>
    <w:r w:rsidRPr="00401F01">
      <w:rPr>
        <w:lang w:val="ru-RU"/>
      </w:rPr>
      <w:t>.</w:t>
    </w:r>
  </w:p>
  <w:p w:rsidR="00B14E43" w:rsidRPr="009A6F4A" w:rsidRDefault="00B14E43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44</w:t>
    </w:r>
    <w:r>
      <w:rPr>
        <w:sz w:val="20"/>
        <w:lang w:val="en-US"/>
      </w:rPr>
      <w:t>836  (R)  291012  1</w:t>
    </w:r>
    <w:r>
      <w:rPr>
        <w:sz w:val="20"/>
        <w:lang w:val="ru-RU"/>
      </w:rPr>
      <w:t>0</w:t>
    </w:r>
    <w:r>
      <w:rPr>
        <w:sz w:val="20"/>
        <w:lang w:val="en-US"/>
      </w:rPr>
      <w:t>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E43" w:rsidRPr="00F71F63" w:rsidRDefault="00B14E4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14E43" w:rsidRPr="00F71F63" w:rsidRDefault="00B14E4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14E43" w:rsidRPr="00635E86" w:rsidRDefault="00B14E4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E43" w:rsidRPr="005A734F" w:rsidRDefault="00B14E43">
    <w:pPr>
      <w:pStyle w:val="Header"/>
      <w:rPr>
        <w:lang w:val="en-US"/>
      </w:rPr>
    </w:pPr>
    <w:r>
      <w:rPr>
        <w:lang w:val="en-US"/>
      </w:rPr>
      <w:t>CERD/C/SR.2112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E43" w:rsidRPr="009A6F4A" w:rsidRDefault="00B14E43">
    <w:pPr>
      <w:pStyle w:val="Header"/>
      <w:rPr>
        <w:lang w:val="en-US"/>
      </w:rPr>
    </w:pPr>
    <w:r>
      <w:rPr>
        <w:lang w:val="en-US"/>
      </w:rPr>
      <w:tab/>
      <w:t>CERD/C/SR.2112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7855"/>
    <w:rsid w:val="000033D8"/>
    <w:rsid w:val="00005C1C"/>
    <w:rsid w:val="00016553"/>
    <w:rsid w:val="000208C4"/>
    <w:rsid w:val="000233B3"/>
    <w:rsid w:val="00023E9E"/>
    <w:rsid w:val="0002434A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017A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3264"/>
    <w:rsid w:val="0020059C"/>
    <w:rsid w:val="002019BD"/>
    <w:rsid w:val="00232D42"/>
    <w:rsid w:val="00237334"/>
    <w:rsid w:val="002444F4"/>
    <w:rsid w:val="00257B09"/>
    <w:rsid w:val="002629A0"/>
    <w:rsid w:val="0028492B"/>
    <w:rsid w:val="00291C8F"/>
    <w:rsid w:val="002B019E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5603"/>
    <w:rsid w:val="00386581"/>
    <w:rsid w:val="00387100"/>
    <w:rsid w:val="003951D3"/>
    <w:rsid w:val="003978C6"/>
    <w:rsid w:val="003B40A9"/>
    <w:rsid w:val="003C016E"/>
    <w:rsid w:val="003D5EBD"/>
    <w:rsid w:val="003F6019"/>
    <w:rsid w:val="00401CE0"/>
    <w:rsid w:val="00401F01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499B"/>
    <w:rsid w:val="005276AD"/>
    <w:rsid w:val="00540A9A"/>
    <w:rsid w:val="00543522"/>
    <w:rsid w:val="00545680"/>
    <w:rsid w:val="0056618E"/>
    <w:rsid w:val="005742F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0E9F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278A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1694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43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DF7855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81D35"/>
    <w:rsid w:val="00E907E9"/>
    <w:rsid w:val="00E96BE7"/>
    <w:rsid w:val="00EA2CD0"/>
    <w:rsid w:val="00EC0044"/>
    <w:rsid w:val="00EC6B9F"/>
    <w:rsid w:val="00ED56A9"/>
    <w:rsid w:val="00EE516D"/>
    <w:rsid w:val="00EF4D1B"/>
    <w:rsid w:val="00EF7295"/>
    <w:rsid w:val="00F069D1"/>
    <w:rsid w:val="00F1503D"/>
    <w:rsid w:val="00F22712"/>
    <w:rsid w:val="00F2714E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11</Pages>
  <Words>4844</Words>
  <Characters>27616</Characters>
  <Application>Microsoft Office Word</Application>
  <DocSecurity>4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Chouvalova</cp:lastModifiedBy>
  <cp:revision>2</cp:revision>
  <cp:lastPrinted>1601-01-01T00:00:00Z</cp:lastPrinted>
  <dcterms:created xsi:type="dcterms:W3CDTF">2012-12-10T13:35:00Z</dcterms:created>
  <dcterms:modified xsi:type="dcterms:W3CDTF">2012-12-10T13:35:00Z</dcterms:modified>
</cp:coreProperties>
</file>