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88C2" w14:textId="757517D6" w:rsidR="006A6DA2" w:rsidRPr="006A6DA2" w:rsidRDefault="006A6DA2" w:rsidP="00476F7B">
      <w:pPr>
        <w:jc w:val="right"/>
        <w:rPr>
          <w:bCs/>
          <w:sz w:val="20"/>
        </w:rPr>
      </w:pPr>
      <w:r w:rsidRPr="006A6DA2">
        <w:rPr>
          <w:bCs/>
          <w:sz w:val="20"/>
        </w:rPr>
        <w:t>A/78/40</w:t>
      </w:r>
    </w:p>
    <w:p w14:paraId="641FC585" w14:textId="6F3D9225" w:rsidR="00EA034C" w:rsidRDefault="00C44AB0" w:rsidP="0009504B">
      <w:pPr>
        <w:pStyle w:val="H4GC"/>
      </w:pPr>
      <w:r>
        <w:rPr>
          <w:noProof/>
        </w:rPr>
        <w:drawing>
          <wp:anchor distT="0" distB="0" distL="114300" distR="114300" simplePos="0" relativeHeight="251657216" behindDoc="0" locked="0" layoutInCell="1" allowOverlap="0" wp14:anchorId="43E1BC00" wp14:editId="45F630DA">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31E97BB3" w14:textId="77777777" w:rsidR="00EA034C" w:rsidRDefault="00EA034C" w:rsidP="00EA034C">
      <w:pPr>
        <w:pStyle w:val="SingleTxtGC"/>
      </w:pPr>
    </w:p>
    <w:p w14:paraId="653B4995" w14:textId="77777777" w:rsidR="00EA034C" w:rsidRDefault="00EA034C" w:rsidP="00EA034C">
      <w:pPr>
        <w:pStyle w:val="SingleTxtGC"/>
      </w:pPr>
    </w:p>
    <w:p w14:paraId="2E82C4E1" w14:textId="77777777" w:rsidR="00EA034C" w:rsidRDefault="00EA034C" w:rsidP="00EA034C">
      <w:pPr>
        <w:pStyle w:val="SingleTxtGC"/>
      </w:pPr>
    </w:p>
    <w:p w14:paraId="2B590576" w14:textId="77777777" w:rsidR="00444D4E" w:rsidRPr="00324E57" w:rsidRDefault="007D6CF7" w:rsidP="00A65023">
      <w:pPr>
        <w:pStyle w:val="XLargeGC"/>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11335AE9" w14:textId="77777777" w:rsidR="00444D4E" w:rsidRDefault="00444D4E" w:rsidP="00444D4E">
      <w:pPr>
        <w:pStyle w:val="SingleTxtGC"/>
      </w:pPr>
    </w:p>
    <w:p w14:paraId="7A33445A" w14:textId="127A4CB5" w:rsidR="00444D4E" w:rsidRPr="006564C7" w:rsidRDefault="003576B7" w:rsidP="00A65023">
      <w:pPr>
        <w:pStyle w:val="SLGC"/>
        <w:jc w:val="both"/>
      </w:pPr>
      <w:r w:rsidRPr="003576B7">
        <w:rPr>
          <w:rFonts w:hint="eastAsia"/>
        </w:rPr>
        <w:t>人权事务委员会的</w:t>
      </w:r>
      <w:r w:rsidR="00444D4E" w:rsidRPr="006564C7">
        <w:rPr>
          <w:rFonts w:hint="eastAsia"/>
        </w:rPr>
        <w:t>报告</w:t>
      </w:r>
    </w:p>
    <w:p w14:paraId="1BD23B3E" w14:textId="77777777" w:rsidR="00444D4E" w:rsidRDefault="00444D4E" w:rsidP="00444D4E">
      <w:pPr>
        <w:pStyle w:val="SingleTxtGC"/>
      </w:pPr>
    </w:p>
    <w:p w14:paraId="31B4C54E" w14:textId="1E3FB896" w:rsidR="008F0BF1" w:rsidRDefault="008F0BF1" w:rsidP="00701B8F">
      <w:pPr>
        <w:pStyle w:val="XLargeGC"/>
        <w:spacing w:after="120"/>
      </w:pPr>
      <w:r>
        <w:rPr>
          <w:rFonts w:hint="eastAsia"/>
        </w:rPr>
        <w:t>第一三</w:t>
      </w:r>
      <w:r w:rsidR="00D7641A">
        <w:rPr>
          <w:rFonts w:hint="eastAsia"/>
          <w:lang w:val="fr-CH"/>
        </w:rPr>
        <w:t>五</w:t>
      </w:r>
      <w:r>
        <w:rPr>
          <w:rFonts w:hint="eastAsia"/>
        </w:rPr>
        <w:t>届会议</w:t>
      </w:r>
    </w:p>
    <w:p w14:paraId="7F02104F" w14:textId="1699C297" w:rsidR="008F0BF1" w:rsidRDefault="008F0BF1" w:rsidP="00701B8F">
      <w:pPr>
        <w:pStyle w:val="XLargeGC"/>
        <w:spacing w:before="120" w:after="360"/>
      </w:pPr>
      <w:r>
        <w:rPr>
          <w:rFonts w:hint="eastAsia"/>
        </w:rPr>
        <w:t>(202</w:t>
      </w:r>
      <w:r w:rsidR="00C9694F">
        <w:t>2</w:t>
      </w:r>
      <w:r>
        <w:rPr>
          <w:rFonts w:hint="eastAsia"/>
        </w:rPr>
        <w:t>年</w:t>
      </w:r>
      <w:r>
        <w:rPr>
          <w:rFonts w:hint="eastAsia"/>
        </w:rPr>
        <w:t>6</w:t>
      </w:r>
      <w:r>
        <w:rPr>
          <w:rFonts w:hint="eastAsia"/>
        </w:rPr>
        <w:t>月</w:t>
      </w:r>
      <w:r>
        <w:rPr>
          <w:rFonts w:hint="eastAsia"/>
        </w:rPr>
        <w:t>2</w:t>
      </w:r>
      <w:r w:rsidR="00C9694F">
        <w:t>7</w:t>
      </w:r>
      <w:r>
        <w:rPr>
          <w:rFonts w:hint="eastAsia"/>
        </w:rPr>
        <w:t>日至</w:t>
      </w:r>
      <w:r>
        <w:rPr>
          <w:rFonts w:hint="eastAsia"/>
        </w:rPr>
        <w:t>7</w:t>
      </w:r>
      <w:r>
        <w:rPr>
          <w:rFonts w:hint="eastAsia"/>
        </w:rPr>
        <w:t>月</w:t>
      </w:r>
      <w:r>
        <w:rPr>
          <w:rFonts w:hint="eastAsia"/>
        </w:rPr>
        <w:t>2</w:t>
      </w:r>
      <w:r w:rsidR="00C9694F">
        <w:t>7</w:t>
      </w:r>
      <w:r>
        <w:rPr>
          <w:rFonts w:hint="eastAsia"/>
        </w:rPr>
        <w:t>日</w:t>
      </w:r>
      <w:r>
        <w:rPr>
          <w:rFonts w:hint="eastAsia"/>
        </w:rPr>
        <w:t>)</w:t>
      </w:r>
    </w:p>
    <w:p w14:paraId="0D3891C6" w14:textId="4EBDA270" w:rsidR="008F0BF1" w:rsidRDefault="008F0BF1" w:rsidP="00701B8F">
      <w:pPr>
        <w:pStyle w:val="XLargeGC"/>
        <w:spacing w:after="120"/>
      </w:pPr>
      <w:r>
        <w:rPr>
          <w:rFonts w:hint="eastAsia"/>
        </w:rPr>
        <w:t>第一三</w:t>
      </w:r>
      <w:r w:rsidR="00C9694F">
        <w:rPr>
          <w:rFonts w:hint="eastAsia"/>
        </w:rPr>
        <w:t>六</w:t>
      </w:r>
      <w:r>
        <w:rPr>
          <w:rFonts w:hint="eastAsia"/>
        </w:rPr>
        <w:t>届会议</w:t>
      </w:r>
    </w:p>
    <w:p w14:paraId="4E3D2222" w14:textId="66B10132" w:rsidR="008F0BF1" w:rsidRDefault="008F0BF1" w:rsidP="00701B8F">
      <w:pPr>
        <w:pStyle w:val="XLargeGC"/>
        <w:spacing w:before="120" w:after="360"/>
      </w:pPr>
      <w:r>
        <w:rPr>
          <w:rFonts w:hint="eastAsia"/>
        </w:rPr>
        <w:t>(202</w:t>
      </w:r>
      <w:r w:rsidR="00C9694F">
        <w:t>2</w:t>
      </w:r>
      <w:r>
        <w:rPr>
          <w:rFonts w:hint="eastAsia"/>
        </w:rPr>
        <w:t>年</w:t>
      </w:r>
      <w:r>
        <w:rPr>
          <w:rFonts w:hint="eastAsia"/>
        </w:rPr>
        <w:t>10</w:t>
      </w:r>
      <w:r>
        <w:rPr>
          <w:rFonts w:hint="eastAsia"/>
        </w:rPr>
        <w:t>月</w:t>
      </w:r>
      <w:r>
        <w:rPr>
          <w:rFonts w:hint="eastAsia"/>
        </w:rPr>
        <w:t>1</w:t>
      </w:r>
      <w:r w:rsidR="00C9694F">
        <w:t>0</w:t>
      </w:r>
      <w:r>
        <w:rPr>
          <w:rFonts w:hint="eastAsia"/>
        </w:rPr>
        <w:t>日至</w:t>
      </w:r>
      <w:r>
        <w:rPr>
          <w:rFonts w:hint="eastAsia"/>
        </w:rPr>
        <w:t>11</w:t>
      </w:r>
      <w:r>
        <w:rPr>
          <w:rFonts w:hint="eastAsia"/>
        </w:rPr>
        <w:t>月</w:t>
      </w:r>
      <w:r w:rsidR="00C9694F">
        <w:t>4</w:t>
      </w:r>
      <w:r>
        <w:rPr>
          <w:rFonts w:hint="eastAsia"/>
        </w:rPr>
        <w:t>日</w:t>
      </w:r>
      <w:r>
        <w:rPr>
          <w:rFonts w:hint="eastAsia"/>
        </w:rPr>
        <w:t>)</w:t>
      </w:r>
    </w:p>
    <w:p w14:paraId="1A535DF4" w14:textId="12CEFF18" w:rsidR="008F0BF1" w:rsidRDefault="008F0BF1" w:rsidP="00701B8F">
      <w:pPr>
        <w:pStyle w:val="XLargeGC"/>
        <w:spacing w:after="120"/>
      </w:pPr>
      <w:r>
        <w:rPr>
          <w:rFonts w:hint="eastAsia"/>
        </w:rPr>
        <w:t>第一三</w:t>
      </w:r>
      <w:r w:rsidR="00C9694F">
        <w:rPr>
          <w:rFonts w:hint="eastAsia"/>
        </w:rPr>
        <w:t>七</w:t>
      </w:r>
      <w:r>
        <w:rPr>
          <w:rFonts w:hint="eastAsia"/>
        </w:rPr>
        <w:t>届会议</w:t>
      </w:r>
    </w:p>
    <w:p w14:paraId="6B376774" w14:textId="09B33DDC" w:rsidR="00444D4E" w:rsidRDefault="008F0BF1" w:rsidP="00701B8F">
      <w:pPr>
        <w:pStyle w:val="XLargeGC"/>
        <w:spacing w:before="120" w:after="360"/>
        <w:jc w:val="both"/>
      </w:pPr>
      <w:r>
        <w:rPr>
          <w:rFonts w:hint="eastAsia"/>
        </w:rPr>
        <w:t>(202</w:t>
      </w:r>
      <w:r w:rsidR="00C9694F">
        <w:t>3</w:t>
      </w:r>
      <w:r>
        <w:rPr>
          <w:rFonts w:hint="eastAsia"/>
        </w:rPr>
        <w:t>年</w:t>
      </w:r>
      <w:r>
        <w:rPr>
          <w:rFonts w:hint="eastAsia"/>
        </w:rPr>
        <w:t>2</w:t>
      </w:r>
      <w:r>
        <w:rPr>
          <w:rFonts w:hint="eastAsia"/>
        </w:rPr>
        <w:t>月</w:t>
      </w:r>
      <w:r>
        <w:rPr>
          <w:rFonts w:hint="eastAsia"/>
        </w:rPr>
        <w:t>2</w:t>
      </w:r>
      <w:r w:rsidR="00C9694F">
        <w:t>7</w:t>
      </w:r>
      <w:r>
        <w:rPr>
          <w:rFonts w:hint="eastAsia"/>
        </w:rPr>
        <w:t>日至</w:t>
      </w:r>
      <w:r>
        <w:rPr>
          <w:rFonts w:hint="eastAsia"/>
        </w:rPr>
        <w:t>3</w:t>
      </w:r>
      <w:r>
        <w:rPr>
          <w:rFonts w:hint="eastAsia"/>
        </w:rPr>
        <w:t>月</w:t>
      </w:r>
      <w:r>
        <w:rPr>
          <w:rFonts w:hint="eastAsia"/>
        </w:rPr>
        <w:t>2</w:t>
      </w:r>
      <w:r w:rsidR="00C9694F">
        <w:t>4</w:t>
      </w:r>
      <w:r>
        <w:rPr>
          <w:rFonts w:hint="eastAsia"/>
        </w:rPr>
        <w:t>日</w:t>
      </w:r>
      <w:r>
        <w:rPr>
          <w:rFonts w:hint="eastAsia"/>
        </w:rPr>
        <w:t>)</w:t>
      </w:r>
    </w:p>
    <w:p w14:paraId="1E5B2D99" w14:textId="56D93CEA" w:rsidR="00273C6C" w:rsidRDefault="00273C6C" w:rsidP="00B87077">
      <w:pPr>
        <w:pStyle w:val="SingleTxtGC"/>
      </w:pPr>
    </w:p>
    <w:p w14:paraId="6702CD53" w14:textId="718BCDB4" w:rsidR="00B87077" w:rsidRDefault="00B87077" w:rsidP="00B87077">
      <w:pPr>
        <w:pStyle w:val="SingleTxtGC"/>
      </w:pPr>
    </w:p>
    <w:p w14:paraId="1B5F6974" w14:textId="365D52BF" w:rsidR="00B87077" w:rsidRDefault="00B87077" w:rsidP="00B87077">
      <w:pPr>
        <w:pStyle w:val="SingleTxtGC"/>
      </w:pPr>
    </w:p>
    <w:p w14:paraId="353C276E" w14:textId="5FC169B8" w:rsidR="00B87077" w:rsidRDefault="00B87077" w:rsidP="00B87077">
      <w:pPr>
        <w:pStyle w:val="SingleTxtGC"/>
      </w:pPr>
    </w:p>
    <w:p w14:paraId="4B3E8F6C" w14:textId="77777777" w:rsidR="00EA6CB9" w:rsidRDefault="00EA6CB9" w:rsidP="00EA6CB9">
      <w:pPr>
        <w:pStyle w:val="SingleTxtGC"/>
        <w:spacing w:after="0"/>
      </w:pPr>
    </w:p>
    <w:p w14:paraId="2AF10A65" w14:textId="77777777" w:rsidR="00444D4E" w:rsidRPr="00565FA2" w:rsidRDefault="00444D4E" w:rsidP="00EA6CB9">
      <w:pPr>
        <w:pStyle w:val="XLargeGC"/>
        <w:spacing w:before="480" w:after="0"/>
        <w:jc w:val="both"/>
      </w:pPr>
      <w:r w:rsidRPr="00565FA2">
        <w:rPr>
          <w:rFonts w:hint="eastAsia"/>
        </w:rPr>
        <w:t>大</w:t>
      </w:r>
      <w:r w:rsidR="00477F93" w:rsidRPr="00565FA2">
        <w:rPr>
          <w:rFonts w:hint="eastAsia"/>
        </w:rPr>
        <w:t xml:space="preserve">  </w:t>
      </w:r>
      <w:r w:rsidRPr="00565FA2">
        <w:rPr>
          <w:rFonts w:hint="eastAsia"/>
        </w:rPr>
        <w:t>会</w:t>
      </w:r>
    </w:p>
    <w:p w14:paraId="7C2886ED" w14:textId="01665318" w:rsidR="00444D4E" w:rsidRPr="00477F93" w:rsidRDefault="00273C6C" w:rsidP="002F5221">
      <w:pPr>
        <w:pStyle w:val="HChGC"/>
        <w:spacing w:before="0"/>
      </w:pPr>
      <w:r>
        <w:rPr>
          <w:rFonts w:hint="eastAsia"/>
        </w:rPr>
        <w:tab/>
      </w:r>
      <w:r>
        <w:rPr>
          <w:rFonts w:hint="eastAsia"/>
        </w:rPr>
        <w:tab/>
      </w:r>
      <w:r w:rsidR="00444D4E" w:rsidRPr="00477F93">
        <w:rPr>
          <w:rFonts w:hint="eastAsia"/>
        </w:rPr>
        <w:t>正式记录</w:t>
      </w:r>
      <w:r>
        <w:br/>
      </w:r>
      <w:r w:rsidR="00444D4E" w:rsidRPr="00477F93">
        <w:rPr>
          <w:rFonts w:hint="eastAsia"/>
        </w:rPr>
        <w:t>第</w:t>
      </w:r>
      <w:r w:rsidR="008F0BF1" w:rsidRPr="008F0BF1">
        <w:rPr>
          <w:rFonts w:hint="eastAsia"/>
        </w:rPr>
        <w:t>七十</w:t>
      </w:r>
      <w:r w:rsidR="00550409">
        <w:rPr>
          <w:rFonts w:hint="eastAsia"/>
        </w:rPr>
        <w:t>八</w:t>
      </w:r>
      <w:r w:rsidR="00444D4E" w:rsidRPr="00477F93">
        <w:rPr>
          <w:rFonts w:hint="eastAsia"/>
        </w:rPr>
        <w:t>届会议</w:t>
      </w:r>
      <w:r>
        <w:br/>
      </w:r>
      <w:r w:rsidR="00444D4E" w:rsidRPr="00477F93">
        <w:rPr>
          <w:rFonts w:hint="eastAsia"/>
        </w:rPr>
        <w:t>补编第</w:t>
      </w:r>
      <w:r w:rsidR="008F0BF1">
        <w:t>40</w:t>
      </w:r>
      <w:r w:rsidR="00444D4E" w:rsidRPr="00477F93">
        <w:rPr>
          <w:rFonts w:hint="eastAsia"/>
        </w:rPr>
        <w:t>号</w:t>
      </w:r>
    </w:p>
    <w:p w14:paraId="775296F6" w14:textId="367661F0" w:rsidR="00C63A6B" w:rsidRDefault="00C63A6B" w:rsidP="00C63A6B">
      <w:pPr>
        <w:pStyle w:val="SingleTxtGC"/>
      </w:pPr>
      <w:r>
        <w:br w:type="page"/>
      </w:r>
    </w:p>
    <w:p w14:paraId="769816B7" w14:textId="77777777" w:rsidR="001F5B2F" w:rsidRDefault="001F5B2F" w:rsidP="00444D4E">
      <w:pPr>
        <w:pStyle w:val="SingleTxtGC"/>
      </w:pPr>
    </w:p>
    <w:p w14:paraId="39CD21D1" w14:textId="77777777" w:rsidR="00C63A6B" w:rsidRDefault="00C63A6B" w:rsidP="00444D4E">
      <w:pPr>
        <w:pStyle w:val="SingleTxtGC"/>
        <w:sectPr w:rsidR="00C63A6B" w:rsidSect="001A0625">
          <w:headerReference w:type="even" r:id="rId9"/>
          <w:footerReference w:type="default" r:id="rId10"/>
          <w:endnotePr>
            <w:numFmt w:val="decimal"/>
          </w:endnotePr>
          <w:pgSz w:w="11906" w:h="16838" w:code="9"/>
          <w:pgMar w:top="1417" w:right="1134" w:bottom="1134" w:left="1134" w:header="850" w:footer="567" w:gutter="0"/>
          <w:cols w:space="425"/>
          <w:docGrid w:type="lines" w:linePitch="326"/>
        </w:sectPr>
      </w:pP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814"/>
        <w:gridCol w:w="4815"/>
      </w:tblGrid>
      <w:tr w:rsidR="00B032FA" w:rsidRPr="001512E1" w14:paraId="0574B7B1" w14:textId="77777777" w:rsidTr="00E332A8">
        <w:tc>
          <w:tcPr>
            <w:tcW w:w="4814" w:type="dxa"/>
          </w:tcPr>
          <w:p w14:paraId="08134DFC" w14:textId="418F79FC" w:rsidR="00B032FA" w:rsidRPr="00541301" w:rsidRDefault="00541301" w:rsidP="00541301">
            <w:pPr>
              <w:pStyle w:val="SingleTxtGC"/>
              <w:ind w:left="0"/>
              <w:rPr>
                <w:sz w:val="24"/>
                <w:szCs w:val="24"/>
              </w:rPr>
            </w:pPr>
            <w:r w:rsidRPr="00A65023">
              <w:rPr>
                <w:rFonts w:eastAsia="黑体" w:hint="eastAsia"/>
                <w:sz w:val="24"/>
                <w:szCs w:val="24"/>
              </w:rPr>
              <w:lastRenderedPageBreak/>
              <w:t>大</w:t>
            </w:r>
            <w:r w:rsidRPr="00A65023">
              <w:rPr>
                <w:rFonts w:eastAsia="黑体" w:hint="eastAsia"/>
                <w:sz w:val="24"/>
                <w:szCs w:val="24"/>
              </w:rPr>
              <w:t xml:space="preserve">  </w:t>
            </w:r>
            <w:r w:rsidRPr="00A65023">
              <w:rPr>
                <w:rFonts w:eastAsia="黑体" w:hint="eastAsia"/>
                <w:sz w:val="24"/>
                <w:szCs w:val="24"/>
              </w:rPr>
              <w:t>会</w:t>
            </w:r>
            <w:r>
              <w:rPr>
                <w:rFonts w:eastAsia="黑体"/>
                <w:sz w:val="24"/>
                <w:szCs w:val="24"/>
              </w:rPr>
              <w:br/>
            </w:r>
            <w:r w:rsidRPr="00A65023">
              <w:rPr>
                <w:rFonts w:hint="eastAsia"/>
                <w:sz w:val="24"/>
                <w:szCs w:val="24"/>
              </w:rPr>
              <w:t>正式记录</w:t>
            </w:r>
            <w:r>
              <w:rPr>
                <w:sz w:val="24"/>
                <w:szCs w:val="24"/>
              </w:rPr>
              <w:br/>
            </w:r>
            <w:r w:rsidRPr="00A65023">
              <w:rPr>
                <w:rFonts w:hint="eastAsia"/>
                <w:sz w:val="24"/>
                <w:szCs w:val="24"/>
              </w:rPr>
              <w:t>第</w:t>
            </w:r>
            <w:r w:rsidRPr="0094301A">
              <w:rPr>
                <w:rFonts w:hint="eastAsia"/>
                <w:sz w:val="24"/>
                <w:szCs w:val="24"/>
              </w:rPr>
              <w:t>七十</w:t>
            </w:r>
            <w:r>
              <w:rPr>
                <w:rFonts w:hint="eastAsia"/>
                <w:sz w:val="24"/>
                <w:szCs w:val="24"/>
              </w:rPr>
              <w:t>八</w:t>
            </w:r>
            <w:r w:rsidRPr="00A65023">
              <w:rPr>
                <w:rFonts w:hint="eastAsia"/>
                <w:sz w:val="24"/>
                <w:szCs w:val="24"/>
              </w:rPr>
              <w:t>届会议</w:t>
            </w:r>
            <w:r>
              <w:rPr>
                <w:sz w:val="24"/>
                <w:szCs w:val="24"/>
              </w:rPr>
              <w:br/>
            </w:r>
            <w:r w:rsidRPr="00A65023">
              <w:rPr>
                <w:rFonts w:hint="eastAsia"/>
                <w:sz w:val="24"/>
                <w:szCs w:val="24"/>
              </w:rPr>
              <w:t>补编第</w:t>
            </w:r>
            <w:r>
              <w:rPr>
                <w:rFonts w:hint="eastAsia"/>
                <w:sz w:val="24"/>
                <w:szCs w:val="24"/>
              </w:rPr>
              <w:t>4</w:t>
            </w:r>
            <w:r>
              <w:rPr>
                <w:sz w:val="24"/>
                <w:szCs w:val="24"/>
              </w:rPr>
              <w:t>0</w:t>
            </w:r>
            <w:r w:rsidRPr="00A65023">
              <w:rPr>
                <w:rFonts w:hint="eastAsia"/>
                <w:sz w:val="24"/>
                <w:szCs w:val="24"/>
              </w:rPr>
              <w:t>号</w:t>
            </w:r>
          </w:p>
        </w:tc>
        <w:tc>
          <w:tcPr>
            <w:tcW w:w="4815" w:type="dxa"/>
          </w:tcPr>
          <w:p w14:paraId="67A37963" w14:textId="77777777" w:rsidR="00B032FA" w:rsidRPr="001512E1" w:rsidRDefault="00B032FA" w:rsidP="00145791">
            <w:pPr>
              <w:tabs>
                <w:tab w:val="left" w:pos="3631"/>
              </w:tabs>
              <w:jc w:val="right"/>
              <w:rPr>
                <w:lang w:val="en-GB"/>
              </w:rPr>
            </w:pPr>
            <w:r w:rsidRPr="001512E1">
              <w:rPr>
                <w:lang w:val="en-GB"/>
              </w:rPr>
              <w:tab/>
            </w:r>
            <w:r>
              <w:rPr>
                <w:lang w:val="en-GB"/>
              </w:rPr>
              <w:t>A/78/40</w:t>
            </w:r>
          </w:p>
        </w:tc>
      </w:tr>
    </w:tbl>
    <w:p w14:paraId="7A06C441" w14:textId="77777777" w:rsidR="00444D4E" w:rsidRDefault="00444D4E" w:rsidP="00444D4E">
      <w:pPr>
        <w:pStyle w:val="SingleTxtGC"/>
      </w:pPr>
    </w:p>
    <w:p w14:paraId="70A3DC62" w14:textId="77777777" w:rsidR="00444D4E" w:rsidRDefault="00444D4E" w:rsidP="00444D4E">
      <w:pPr>
        <w:pStyle w:val="SingleTxtGC"/>
      </w:pPr>
    </w:p>
    <w:p w14:paraId="594A95A9" w14:textId="77777777" w:rsidR="00444D4E" w:rsidRDefault="00444D4E" w:rsidP="00444D4E">
      <w:pPr>
        <w:pStyle w:val="SingleTxtGC"/>
      </w:pPr>
    </w:p>
    <w:p w14:paraId="7896EC73" w14:textId="760F3646" w:rsidR="00444D4E" w:rsidRDefault="0094301A" w:rsidP="002B557F">
      <w:pPr>
        <w:pStyle w:val="SMGC"/>
        <w:spacing w:after="480"/>
      </w:pPr>
      <w:r w:rsidRPr="0094301A">
        <w:rPr>
          <w:rFonts w:hint="eastAsia"/>
        </w:rPr>
        <w:t>人权事务委员会</w:t>
      </w:r>
      <w:r w:rsidR="00444D4E" w:rsidRPr="00AA1BBC">
        <w:rPr>
          <w:rFonts w:hint="eastAsia"/>
        </w:rPr>
        <w:t>的报告</w:t>
      </w:r>
    </w:p>
    <w:p w14:paraId="7B0CDAD4" w14:textId="31E29EE5" w:rsidR="0094301A" w:rsidRDefault="00AA1BBC" w:rsidP="0094301A">
      <w:pPr>
        <w:pStyle w:val="HChGC"/>
      </w:pPr>
      <w:r>
        <w:rPr>
          <w:rFonts w:hint="eastAsia"/>
        </w:rPr>
        <w:tab/>
      </w:r>
      <w:r>
        <w:rPr>
          <w:rFonts w:hint="eastAsia"/>
        </w:rPr>
        <w:tab/>
      </w:r>
      <w:r w:rsidR="0094301A">
        <w:rPr>
          <w:rFonts w:hint="eastAsia"/>
        </w:rPr>
        <w:t>第一三</w:t>
      </w:r>
      <w:r w:rsidR="00550409">
        <w:rPr>
          <w:rFonts w:hint="eastAsia"/>
        </w:rPr>
        <w:t>五</w:t>
      </w:r>
      <w:r w:rsidR="0094301A">
        <w:rPr>
          <w:rFonts w:hint="eastAsia"/>
        </w:rPr>
        <w:t>届会议</w:t>
      </w:r>
      <w:r w:rsidR="0094301A">
        <w:br/>
      </w:r>
      <w:r w:rsidR="0094301A">
        <w:rPr>
          <w:rFonts w:hint="eastAsia"/>
        </w:rPr>
        <w:t>(202</w:t>
      </w:r>
      <w:r w:rsidR="00550409">
        <w:t>2</w:t>
      </w:r>
      <w:r w:rsidR="0094301A">
        <w:rPr>
          <w:rFonts w:hint="eastAsia"/>
        </w:rPr>
        <w:t>年</w:t>
      </w:r>
      <w:r w:rsidR="0094301A">
        <w:rPr>
          <w:rFonts w:hint="eastAsia"/>
        </w:rPr>
        <w:t>6</w:t>
      </w:r>
      <w:r w:rsidR="0094301A">
        <w:rPr>
          <w:rFonts w:hint="eastAsia"/>
        </w:rPr>
        <w:t>月</w:t>
      </w:r>
      <w:r w:rsidR="0094301A">
        <w:rPr>
          <w:rFonts w:hint="eastAsia"/>
        </w:rPr>
        <w:t>2</w:t>
      </w:r>
      <w:r w:rsidR="00550409">
        <w:t>7</w:t>
      </w:r>
      <w:r w:rsidR="0094301A">
        <w:rPr>
          <w:rFonts w:hint="eastAsia"/>
        </w:rPr>
        <w:t>日至</w:t>
      </w:r>
      <w:r w:rsidR="0094301A">
        <w:rPr>
          <w:rFonts w:hint="eastAsia"/>
        </w:rPr>
        <w:t>7</w:t>
      </w:r>
      <w:r w:rsidR="0094301A">
        <w:rPr>
          <w:rFonts w:hint="eastAsia"/>
        </w:rPr>
        <w:t>月</w:t>
      </w:r>
      <w:r w:rsidR="0094301A">
        <w:rPr>
          <w:rFonts w:hint="eastAsia"/>
        </w:rPr>
        <w:t>2</w:t>
      </w:r>
      <w:r w:rsidR="000C7253">
        <w:t>7</w:t>
      </w:r>
      <w:r w:rsidR="0094301A">
        <w:rPr>
          <w:rFonts w:hint="eastAsia"/>
        </w:rPr>
        <w:t>日</w:t>
      </w:r>
      <w:r w:rsidR="0094301A">
        <w:rPr>
          <w:rFonts w:hint="eastAsia"/>
        </w:rPr>
        <w:t>)</w:t>
      </w:r>
    </w:p>
    <w:p w14:paraId="5C4FF72A" w14:textId="489A0F18" w:rsidR="0094301A" w:rsidRDefault="0094301A" w:rsidP="00403337">
      <w:pPr>
        <w:pStyle w:val="HChGC"/>
        <w:spacing w:before="0"/>
      </w:pPr>
      <w:r>
        <w:tab/>
      </w:r>
      <w:r>
        <w:tab/>
      </w:r>
      <w:r>
        <w:rPr>
          <w:rFonts w:hint="eastAsia"/>
        </w:rPr>
        <w:t>第一三</w:t>
      </w:r>
      <w:r w:rsidR="000C7253">
        <w:rPr>
          <w:rFonts w:hint="eastAsia"/>
        </w:rPr>
        <w:t>六</w:t>
      </w:r>
      <w:r>
        <w:rPr>
          <w:rFonts w:hint="eastAsia"/>
        </w:rPr>
        <w:t>届会议</w:t>
      </w:r>
      <w:r>
        <w:br/>
      </w:r>
      <w:r>
        <w:rPr>
          <w:rFonts w:hint="eastAsia"/>
        </w:rPr>
        <w:t>(202</w:t>
      </w:r>
      <w:r w:rsidR="005B2E4E">
        <w:t>2</w:t>
      </w:r>
      <w:r>
        <w:rPr>
          <w:rFonts w:hint="eastAsia"/>
        </w:rPr>
        <w:t>年</w:t>
      </w:r>
      <w:r>
        <w:rPr>
          <w:rFonts w:hint="eastAsia"/>
        </w:rPr>
        <w:t>10</w:t>
      </w:r>
      <w:r>
        <w:rPr>
          <w:rFonts w:hint="eastAsia"/>
        </w:rPr>
        <w:t>月</w:t>
      </w:r>
      <w:r>
        <w:rPr>
          <w:rFonts w:hint="eastAsia"/>
        </w:rPr>
        <w:t>1</w:t>
      </w:r>
      <w:r w:rsidR="000C7253">
        <w:t>0</w:t>
      </w:r>
      <w:r>
        <w:rPr>
          <w:rFonts w:hint="eastAsia"/>
        </w:rPr>
        <w:t>日至</w:t>
      </w:r>
      <w:r>
        <w:rPr>
          <w:rFonts w:hint="eastAsia"/>
        </w:rPr>
        <w:t>11</w:t>
      </w:r>
      <w:r>
        <w:rPr>
          <w:rFonts w:hint="eastAsia"/>
        </w:rPr>
        <w:t>月</w:t>
      </w:r>
      <w:r w:rsidR="000C7253">
        <w:t>4</w:t>
      </w:r>
      <w:r>
        <w:rPr>
          <w:rFonts w:hint="eastAsia"/>
        </w:rPr>
        <w:t>日</w:t>
      </w:r>
      <w:r>
        <w:rPr>
          <w:rFonts w:hint="eastAsia"/>
        </w:rPr>
        <w:t>)</w:t>
      </w:r>
    </w:p>
    <w:p w14:paraId="1F74B7E6" w14:textId="59E6A791" w:rsidR="00444D4E" w:rsidRDefault="00097A63" w:rsidP="00403337">
      <w:pPr>
        <w:pStyle w:val="HChGC"/>
        <w:spacing w:before="0"/>
      </w:pPr>
      <w:r>
        <w:tab/>
      </w:r>
      <w:r>
        <w:tab/>
      </w:r>
      <w:r w:rsidR="0094301A">
        <w:rPr>
          <w:rFonts w:hint="eastAsia"/>
        </w:rPr>
        <w:t>第一三</w:t>
      </w:r>
      <w:r w:rsidR="005B2E4E">
        <w:rPr>
          <w:rFonts w:hint="eastAsia"/>
        </w:rPr>
        <w:t>七</w:t>
      </w:r>
      <w:r w:rsidR="0094301A">
        <w:rPr>
          <w:rFonts w:hint="eastAsia"/>
        </w:rPr>
        <w:t>届会议</w:t>
      </w:r>
      <w:r>
        <w:br/>
      </w:r>
      <w:r w:rsidR="0094301A">
        <w:rPr>
          <w:rFonts w:hint="eastAsia"/>
        </w:rPr>
        <w:t>(202</w:t>
      </w:r>
      <w:r w:rsidR="005B2E4E">
        <w:t>3</w:t>
      </w:r>
      <w:r w:rsidR="0094301A">
        <w:rPr>
          <w:rFonts w:hint="eastAsia"/>
        </w:rPr>
        <w:t>年</w:t>
      </w:r>
      <w:r w:rsidR="0094301A">
        <w:rPr>
          <w:rFonts w:hint="eastAsia"/>
        </w:rPr>
        <w:t>2</w:t>
      </w:r>
      <w:r w:rsidR="0094301A">
        <w:rPr>
          <w:rFonts w:hint="eastAsia"/>
        </w:rPr>
        <w:t>月</w:t>
      </w:r>
      <w:r w:rsidR="0094301A">
        <w:rPr>
          <w:rFonts w:hint="eastAsia"/>
        </w:rPr>
        <w:t>2</w:t>
      </w:r>
      <w:r w:rsidR="005B2E4E">
        <w:t>7</w:t>
      </w:r>
      <w:r w:rsidR="0094301A">
        <w:rPr>
          <w:rFonts w:hint="eastAsia"/>
        </w:rPr>
        <w:t>日至</w:t>
      </w:r>
      <w:r w:rsidR="0094301A">
        <w:rPr>
          <w:rFonts w:hint="eastAsia"/>
        </w:rPr>
        <w:t>3</w:t>
      </w:r>
      <w:r w:rsidR="0094301A">
        <w:rPr>
          <w:rFonts w:hint="eastAsia"/>
        </w:rPr>
        <w:t>月</w:t>
      </w:r>
      <w:r w:rsidR="0094301A">
        <w:rPr>
          <w:rFonts w:hint="eastAsia"/>
        </w:rPr>
        <w:t>2</w:t>
      </w:r>
      <w:r w:rsidR="005B2E4E">
        <w:t>4</w:t>
      </w:r>
      <w:r w:rsidR="0094301A">
        <w:rPr>
          <w:rFonts w:hint="eastAsia"/>
        </w:rPr>
        <w:t>日</w:t>
      </w:r>
      <w:r w:rsidR="0094301A">
        <w:rPr>
          <w:rFonts w:hint="eastAsia"/>
        </w:rPr>
        <w:t>)</w:t>
      </w:r>
    </w:p>
    <w:p w14:paraId="5BBFC3A0" w14:textId="77777777" w:rsidR="00A65023" w:rsidRPr="00A65023" w:rsidRDefault="00A65023" w:rsidP="00A65023">
      <w:pPr>
        <w:pStyle w:val="SingleTxtGC"/>
      </w:pPr>
    </w:p>
    <w:p w14:paraId="0B7F33F8" w14:textId="77777777" w:rsidR="00444D4E" w:rsidRDefault="00444D4E" w:rsidP="002D53A4">
      <w:pPr>
        <w:pStyle w:val="SingleTxtGC"/>
        <w:spacing w:after="360"/>
      </w:pPr>
    </w:p>
    <w:p w14:paraId="29F979DA" w14:textId="77777777" w:rsidR="00444D4E" w:rsidRDefault="00444D4E" w:rsidP="00444D4E">
      <w:pPr>
        <w:pStyle w:val="SingleTxtGC"/>
      </w:pPr>
    </w:p>
    <w:p w14:paraId="62C461FB" w14:textId="2F27B725" w:rsidR="00444D4E" w:rsidRDefault="00444D4E" w:rsidP="00444D4E">
      <w:pPr>
        <w:pStyle w:val="SingleTxtGC"/>
      </w:pPr>
    </w:p>
    <w:p w14:paraId="084AF587" w14:textId="77777777" w:rsidR="00403337" w:rsidRDefault="00403337" w:rsidP="00444D4E">
      <w:pPr>
        <w:pStyle w:val="SingleTxtGC"/>
      </w:pPr>
    </w:p>
    <w:p w14:paraId="6A53932B" w14:textId="77777777" w:rsidR="008962F2" w:rsidRDefault="008962F2" w:rsidP="00444D4E">
      <w:pPr>
        <w:pStyle w:val="SingleTxtGC"/>
      </w:pPr>
    </w:p>
    <w:p w14:paraId="22EFC675" w14:textId="77777777" w:rsidR="00444D4E" w:rsidRDefault="00444D4E" w:rsidP="00444D4E">
      <w:pPr>
        <w:pStyle w:val="SingleTxtGC"/>
      </w:pPr>
    </w:p>
    <w:p w14:paraId="044BC1B8" w14:textId="77777777" w:rsidR="002B557F" w:rsidRDefault="002B557F" w:rsidP="00444D4E">
      <w:pPr>
        <w:pStyle w:val="SingleTxtGC"/>
      </w:pPr>
    </w:p>
    <w:p w14:paraId="1C1FE843" w14:textId="77777777" w:rsidR="004F6831" w:rsidRDefault="004F6831" w:rsidP="00444D4E">
      <w:pPr>
        <w:pStyle w:val="SingleTxtGC"/>
      </w:pPr>
    </w:p>
    <w:p w14:paraId="639D3C09" w14:textId="77777777" w:rsidR="00AA35AB" w:rsidRDefault="00C44AB0" w:rsidP="00444D4E">
      <w:pPr>
        <w:pStyle w:val="SingleTxtGC"/>
      </w:pPr>
      <w:r>
        <w:rPr>
          <w:rFonts w:eastAsia="黑体"/>
          <w:noProof/>
          <w:snapToGrid/>
          <w:sz w:val="28"/>
          <w:szCs w:val="28"/>
        </w:rPr>
        <w:drawing>
          <wp:anchor distT="0" distB="0" distL="114300" distR="114300" simplePos="0" relativeHeight="251658240" behindDoc="0" locked="0" layoutInCell="1" allowOverlap="1" wp14:anchorId="10BD07C5" wp14:editId="3EDFCB9C">
            <wp:simplePos x="0" y="0"/>
            <wp:positionH relativeFrom="column">
              <wp:posOffset>697230</wp:posOffset>
            </wp:positionH>
            <wp:positionV relativeFrom="paragraph">
              <wp:posOffset>154305</wp:posOffset>
            </wp:positionV>
            <wp:extent cx="662940" cy="544830"/>
            <wp:effectExtent l="0" t="0" r="3810" b="7620"/>
            <wp:wrapSquare wrapText="bothSides"/>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14:paraId="221514B1" w14:textId="77777777" w:rsidR="00C1504E" w:rsidRDefault="00C1504E" w:rsidP="00444D4E">
      <w:pPr>
        <w:pStyle w:val="SingleTxtGC"/>
      </w:pPr>
    </w:p>
    <w:p w14:paraId="1DC7819A" w14:textId="77777777" w:rsidR="00C1504E" w:rsidRDefault="00C1504E" w:rsidP="00444D4E">
      <w:pPr>
        <w:pStyle w:val="SingleTxtGC"/>
      </w:pPr>
    </w:p>
    <w:p w14:paraId="09C3A65F" w14:textId="11881711" w:rsidR="00444D4E" w:rsidRPr="00C1504E" w:rsidRDefault="00C1504E" w:rsidP="00AA35AB">
      <w:pPr>
        <w:pStyle w:val="SingleTxtGC"/>
        <w:spacing w:before="240" w:after="0"/>
        <w:ind w:left="0" w:right="0"/>
        <w:rPr>
          <w:sz w:val="28"/>
          <w:szCs w:val="28"/>
        </w:rPr>
      </w:pPr>
      <w:r>
        <w:rPr>
          <w:rFonts w:hint="eastAsia"/>
          <w:sz w:val="28"/>
          <w:szCs w:val="28"/>
        </w:rPr>
        <w:tab/>
      </w:r>
      <w:r>
        <w:rPr>
          <w:rFonts w:hint="eastAsia"/>
          <w:sz w:val="28"/>
          <w:szCs w:val="28"/>
        </w:rPr>
        <w:tab/>
      </w:r>
      <w:r w:rsidR="00AA1BBC" w:rsidRPr="00C1504E">
        <w:rPr>
          <w:rFonts w:hint="eastAsia"/>
          <w:sz w:val="28"/>
          <w:szCs w:val="28"/>
        </w:rPr>
        <w:t>联合国</w:t>
      </w:r>
      <w:r w:rsidR="00AA35AB" w:rsidRPr="005A4EDE">
        <w:rPr>
          <w:rFonts w:ascii="宋体" w:hAnsi="宋体" w:hint="eastAsia"/>
          <w:sz w:val="28"/>
          <w:szCs w:val="28"/>
        </w:rPr>
        <w:t>·</w:t>
      </w:r>
      <w:r w:rsidR="006B3670" w:rsidRPr="00C1504E">
        <w:rPr>
          <w:rFonts w:hint="eastAsia"/>
          <w:sz w:val="28"/>
          <w:szCs w:val="28"/>
        </w:rPr>
        <w:t>纽约</w:t>
      </w:r>
      <w:r w:rsidR="00AA1BBC" w:rsidRPr="00C1504E">
        <w:rPr>
          <w:rFonts w:hint="eastAsia"/>
          <w:sz w:val="28"/>
          <w:szCs w:val="28"/>
        </w:rPr>
        <w:t>，</w:t>
      </w:r>
      <w:r w:rsidR="006B3670" w:rsidRPr="00C1504E">
        <w:rPr>
          <w:rFonts w:hint="eastAsia"/>
          <w:sz w:val="28"/>
          <w:szCs w:val="28"/>
        </w:rPr>
        <w:t>2</w:t>
      </w:r>
      <w:r w:rsidR="00097A63">
        <w:rPr>
          <w:sz w:val="28"/>
          <w:szCs w:val="28"/>
        </w:rPr>
        <w:t>02</w:t>
      </w:r>
      <w:r w:rsidR="005B2E4E">
        <w:rPr>
          <w:sz w:val="28"/>
          <w:szCs w:val="28"/>
        </w:rPr>
        <w:t>3</w:t>
      </w:r>
      <w:r w:rsidR="006B3670" w:rsidRPr="00C1504E">
        <w:rPr>
          <w:rFonts w:hint="eastAsia"/>
          <w:sz w:val="28"/>
          <w:szCs w:val="28"/>
        </w:rPr>
        <w:t>年</w:t>
      </w:r>
    </w:p>
    <w:p w14:paraId="31D2518C" w14:textId="77777777" w:rsidR="00444D4E" w:rsidRDefault="00444D4E" w:rsidP="00444D4E">
      <w:pPr>
        <w:pStyle w:val="SingleTxtGC"/>
      </w:pPr>
    </w:p>
    <w:p w14:paraId="6C8F22D3" w14:textId="77777777" w:rsidR="001F5B2F" w:rsidRDefault="001F5B2F" w:rsidP="00444D4E">
      <w:pPr>
        <w:pStyle w:val="SingleTxtGC"/>
        <w:sectPr w:rsidR="001F5B2F" w:rsidSect="001A0625">
          <w:headerReference w:type="default" r:id="rId11"/>
          <w:footerReference w:type="default" r:id="rId12"/>
          <w:endnotePr>
            <w:numFmt w:val="decimal"/>
          </w:endnotePr>
          <w:type w:val="oddPage"/>
          <w:pgSz w:w="11906" w:h="16838" w:code="9"/>
          <w:pgMar w:top="1417" w:right="1134" w:bottom="1134" w:left="1134" w:header="850" w:footer="567" w:gutter="0"/>
          <w:cols w:space="425"/>
          <w:docGrid w:type="lines" w:linePitch="326"/>
        </w:sectPr>
      </w:pPr>
    </w:p>
    <w:p w14:paraId="4A37F6FB" w14:textId="77777777" w:rsidR="00444D4E" w:rsidRDefault="00444D4E" w:rsidP="004F6831">
      <w:pPr>
        <w:pStyle w:val="SingleTxtGC"/>
        <w:spacing w:before="480" w:after="1080"/>
      </w:pPr>
    </w:p>
    <w:p w14:paraId="1366F70F" w14:textId="77777777" w:rsidR="00444D4E" w:rsidRPr="00581FBC" w:rsidRDefault="00C1504E" w:rsidP="00C1504E">
      <w:pPr>
        <w:pStyle w:val="H4GC"/>
      </w:pPr>
      <w:r>
        <w:rPr>
          <w:rFonts w:hint="eastAsia"/>
        </w:rPr>
        <w:tab/>
      </w:r>
      <w:r>
        <w:rPr>
          <w:rFonts w:hint="eastAsia"/>
        </w:rPr>
        <w:tab/>
      </w:r>
      <w:r w:rsidR="00444D4E" w:rsidRPr="00581FBC">
        <w:rPr>
          <w:rFonts w:hint="eastAsia"/>
        </w:rPr>
        <w:t>说明</w:t>
      </w:r>
    </w:p>
    <w:p w14:paraId="7020B351" w14:textId="058A9CEF" w:rsidR="006317C5" w:rsidRDefault="002D53A4" w:rsidP="007F32CD">
      <w:pPr>
        <w:pStyle w:val="SingleTxtGC"/>
        <w:spacing w:after="10680"/>
      </w:pPr>
      <w:r>
        <w:rPr>
          <w:rFonts w:hint="eastAsia"/>
        </w:rPr>
        <w:tab/>
      </w:r>
      <w:r w:rsidR="00097A63" w:rsidRPr="00097A63">
        <w:rPr>
          <w:rFonts w:hint="eastAsia"/>
        </w:rPr>
        <w:t>联合国文件编号由字母和数字构成。凡提及这种格式的编号，即指联合国某一文件。</w:t>
      </w:r>
    </w:p>
    <w:p w14:paraId="5792B915" w14:textId="5A660161" w:rsidR="00DD3624" w:rsidRPr="0036378A" w:rsidRDefault="00DD3624" w:rsidP="00CF3444">
      <w:pPr>
        <w:pStyle w:val="SingleTxtGC"/>
      </w:pPr>
    </w:p>
    <w:p w14:paraId="318C2576" w14:textId="77777777" w:rsidR="006317C5" w:rsidRPr="00DD3624" w:rsidRDefault="006317C5" w:rsidP="00444D4E">
      <w:pPr>
        <w:pStyle w:val="SingleTxtGC"/>
        <w:rPr>
          <w:lang w:val="en-GB"/>
        </w:rPr>
      </w:pPr>
    </w:p>
    <w:p w14:paraId="6885DD3B" w14:textId="77777777" w:rsidR="00C1504E" w:rsidRDefault="00C1504E" w:rsidP="00444D4E">
      <w:pPr>
        <w:pStyle w:val="SingleTxtGC"/>
        <w:sectPr w:rsidR="00C1504E" w:rsidSect="001A0625">
          <w:headerReference w:type="even" r:id="rId13"/>
          <w:headerReference w:type="default" r:id="rId14"/>
          <w:endnotePr>
            <w:numFmt w:val="decimal"/>
          </w:endnotePr>
          <w:pgSz w:w="11906" w:h="16838" w:code="9"/>
          <w:pgMar w:top="1417" w:right="1134" w:bottom="1134" w:left="1134" w:header="850" w:footer="567" w:gutter="0"/>
          <w:cols w:space="425"/>
          <w:docGrid w:type="lines" w:linePitch="326"/>
        </w:sectPr>
      </w:pPr>
    </w:p>
    <w:p w14:paraId="530AB650" w14:textId="4DA6D97A" w:rsidR="00032DD6" w:rsidRPr="00032DD6" w:rsidRDefault="00032DD6" w:rsidP="00032DD6">
      <w:pPr>
        <w:spacing w:after="480"/>
        <w:jc w:val="right"/>
      </w:pPr>
      <w:r w:rsidRPr="00032DD6">
        <w:lastRenderedPageBreak/>
        <w:t>[</w:t>
      </w:r>
      <w:r w:rsidR="004276B0" w:rsidRPr="004276B0">
        <w:rPr>
          <w:rFonts w:hint="eastAsia"/>
        </w:rPr>
        <w:t>2023</w:t>
      </w:r>
      <w:r w:rsidR="004276B0" w:rsidRPr="004276B0">
        <w:rPr>
          <w:rFonts w:hint="eastAsia"/>
        </w:rPr>
        <w:t>年</w:t>
      </w:r>
      <w:r w:rsidR="004276B0" w:rsidRPr="004276B0">
        <w:rPr>
          <w:rFonts w:hint="eastAsia"/>
        </w:rPr>
        <w:t>7</w:t>
      </w:r>
      <w:r w:rsidR="004276B0" w:rsidRPr="004276B0">
        <w:rPr>
          <w:rFonts w:hint="eastAsia"/>
        </w:rPr>
        <w:t>月</w:t>
      </w:r>
      <w:r w:rsidR="004276B0" w:rsidRPr="004276B0">
        <w:rPr>
          <w:rFonts w:hint="eastAsia"/>
        </w:rPr>
        <w:t>28</w:t>
      </w:r>
      <w:r w:rsidR="004276B0" w:rsidRPr="004276B0">
        <w:rPr>
          <w:rFonts w:hint="eastAsia"/>
        </w:rPr>
        <w:t>日</w:t>
      </w:r>
      <w:r w:rsidRPr="00032DD6">
        <w:t>]</w:t>
      </w:r>
    </w:p>
    <w:p w14:paraId="72851791" w14:textId="77777777" w:rsidR="006317C5" w:rsidRDefault="006317C5">
      <w:pPr>
        <w:spacing w:after="120"/>
        <w:rPr>
          <w:sz w:val="28"/>
          <w:szCs w:val="28"/>
        </w:rPr>
      </w:pPr>
      <w:r>
        <w:rPr>
          <w:rFonts w:hint="eastAsia"/>
          <w:sz w:val="28"/>
          <w:szCs w:val="28"/>
        </w:rPr>
        <w:t>目录</w:t>
      </w:r>
    </w:p>
    <w:p w14:paraId="76E60E88" w14:textId="4A702778" w:rsidR="006317C5" w:rsidRPr="008E6C8E" w:rsidRDefault="006317C5" w:rsidP="001E46E5">
      <w:pPr>
        <w:tabs>
          <w:tab w:val="right" w:pos="8789"/>
          <w:tab w:val="right" w:pos="9498"/>
        </w:tabs>
        <w:spacing w:after="120"/>
        <w:ind w:left="488"/>
      </w:pPr>
      <w:r>
        <w:rPr>
          <w:rFonts w:eastAsia="楷体_GB2312"/>
          <w:sz w:val="18"/>
          <w:szCs w:val="18"/>
          <w:lang w:val="fr-CH"/>
        </w:rPr>
        <w:tab/>
      </w:r>
      <w:r w:rsidRPr="008E6C8E">
        <w:tab/>
      </w:r>
      <w:r w:rsidRPr="001E4206">
        <w:rPr>
          <w:rFonts w:ascii="Time New Roman" w:eastAsia="楷体" w:hAnsi="Time New Roman" w:hint="eastAsia"/>
          <w:sz w:val="18"/>
          <w:szCs w:val="18"/>
        </w:rPr>
        <w:t>页次</w:t>
      </w:r>
    </w:p>
    <w:p w14:paraId="6F04851D" w14:textId="5CF06472" w:rsidR="001E46E5" w:rsidRDefault="001E46E5" w:rsidP="001E46E5">
      <w:pPr>
        <w:pStyle w:val="aa"/>
      </w:pPr>
      <w:r>
        <w:rPr>
          <w:rFonts w:hint="eastAsia"/>
        </w:rPr>
        <w:tab/>
      </w:r>
      <w:r>
        <w:rPr>
          <w:rFonts w:hint="eastAsia"/>
        </w:rPr>
        <w:t>一</w:t>
      </w:r>
      <w:r>
        <w:rPr>
          <w:rFonts w:hint="eastAsia"/>
        </w:rPr>
        <w:t>.</w:t>
      </w:r>
      <w:r>
        <w:rPr>
          <w:rFonts w:hint="eastAsia"/>
        </w:rPr>
        <w:tab/>
      </w:r>
      <w:r>
        <w:rPr>
          <w:rFonts w:hint="eastAsia"/>
        </w:rPr>
        <w:t>权限和活动</w:t>
      </w:r>
      <w:r>
        <w:rPr>
          <w:rFonts w:hint="eastAsia"/>
        </w:rPr>
        <w:tab/>
      </w:r>
      <w:r>
        <w:rPr>
          <w:rFonts w:hint="eastAsia"/>
        </w:rPr>
        <w:tab/>
        <w:t>1</w:t>
      </w:r>
    </w:p>
    <w:p w14:paraId="1B739236" w14:textId="2E6E4F93" w:rsidR="001E46E5" w:rsidRDefault="001E46E5" w:rsidP="001E46E5">
      <w:pPr>
        <w:pStyle w:val="aa"/>
        <w:ind w:right="1983"/>
      </w:pPr>
      <w:r>
        <w:rPr>
          <w:rFonts w:hint="eastAsia"/>
        </w:rPr>
        <w:tab/>
      </w:r>
      <w:r>
        <w:rPr>
          <w:rFonts w:hint="eastAsia"/>
        </w:rPr>
        <w:tab/>
        <w:t>A.</w:t>
      </w:r>
      <w:r>
        <w:rPr>
          <w:rFonts w:hint="eastAsia"/>
        </w:rPr>
        <w:tab/>
      </w:r>
      <w:r>
        <w:rPr>
          <w:rFonts w:hint="eastAsia"/>
        </w:rPr>
        <w:t>《公民及政治权利国际公约》和两项任择议定书的缔约国</w:t>
      </w:r>
      <w:r>
        <w:tab/>
      </w:r>
      <w:r>
        <w:tab/>
      </w:r>
      <w:r>
        <w:rPr>
          <w:rFonts w:hint="eastAsia"/>
        </w:rPr>
        <w:t>1</w:t>
      </w:r>
    </w:p>
    <w:p w14:paraId="3BBCF204" w14:textId="76DB0570" w:rsidR="001E46E5" w:rsidRDefault="001E46E5" w:rsidP="001E46E5">
      <w:pPr>
        <w:pStyle w:val="aa"/>
      </w:pPr>
      <w:r>
        <w:rPr>
          <w:rFonts w:hint="eastAsia"/>
        </w:rPr>
        <w:tab/>
      </w:r>
      <w:r>
        <w:rPr>
          <w:rFonts w:hint="eastAsia"/>
        </w:rPr>
        <w:tab/>
        <w:t>B.</w:t>
      </w:r>
      <w:r>
        <w:rPr>
          <w:rFonts w:hint="eastAsia"/>
        </w:rPr>
        <w:tab/>
      </w:r>
      <w:r>
        <w:rPr>
          <w:rFonts w:hint="eastAsia"/>
        </w:rPr>
        <w:t>委员会届会</w:t>
      </w:r>
      <w:r>
        <w:tab/>
      </w:r>
      <w:r>
        <w:tab/>
      </w:r>
      <w:r>
        <w:rPr>
          <w:rFonts w:hint="eastAsia"/>
        </w:rPr>
        <w:t>1</w:t>
      </w:r>
    </w:p>
    <w:p w14:paraId="5A9D5978" w14:textId="77777777" w:rsidR="001E46E5" w:rsidRDefault="001E46E5" w:rsidP="001E46E5">
      <w:pPr>
        <w:pStyle w:val="aa"/>
      </w:pPr>
      <w:r>
        <w:rPr>
          <w:rFonts w:hint="eastAsia"/>
        </w:rPr>
        <w:tab/>
      </w:r>
      <w:r>
        <w:rPr>
          <w:rFonts w:hint="eastAsia"/>
        </w:rPr>
        <w:tab/>
        <w:t>C.</w:t>
      </w:r>
      <w:r>
        <w:rPr>
          <w:rFonts w:hint="eastAsia"/>
        </w:rPr>
        <w:tab/>
      </w:r>
      <w:r>
        <w:rPr>
          <w:rFonts w:hint="eastAsia"/>
        </w:rPr>
        <w:t>选举主席团成员</w:t>
      </w:r>
      <w:r>
        <w:rPr>
          <w:rFonts w:hint="eastAsia"/>
        </w:rPr>
        <w:tab/>
      </w:r>
      <w:r>
        <w:rPr>
          <w:rFonts w:hint="eastAsia"/>
        </w:rPr>
        <w:tab/>
        <w:t>1</w:t>
      </w:r>
    </w:p>
    <w:p w14:paraId="617E3E83" w14:textId="77777777" w:rsidR="001E46E5" w:rsidRDefault="001E46E5" w:rsidP="001E46E5">
      <w:pPr>
        <w:pStyle w:val="aa"/>
      </w:pPr>
      <w:r>
        <w:rPr>
          <w:rFonts w:hint="eastAsia"/>
        </w:rPr>
        <w:tab/>
      </w:r>
      <w:r>
        <w:rPr>
          <w:rFonts w:hint="eastAsia"/>
        </w:rPr>
        <w:tab/>
        <w:t>D.</w:t>
      </w:r>
      <w:r>
        <w:rPr>
          <w:rFonts w:hint="eastAsia"/>
        </w:rPr>
        <w:tab/>
      </w:r>
      <w:r>
        <w:rPr>
          <w:rFonts w:hint="eastAsia"/>
        </w:rPr>
        <w:t>特别报告员</w:t>
      </w:r>
      <w:r>
        <w:rPr>
          <w:rFonts w:hint="eastAsia"/>
        </w:rPr>
        <w:tab/>
      </w:r>
      <w:r>
        <w:rPr>
          <w:rFonts w:hint="eastAsia"/>
        </w:rPr>
        <w:tab/>
        <w:t>1</w:t>
      </w:r>
    </w:p>
    <w:p w14:paraId="43311356" w14:textId="77777777" w:rsidR="001E46E5" w:rsidRDefault="001E46E5" w:rsidP="001E46E5">
      <w:pPr>
        <w:pStyle w:val="aa"/>
      </w:pPr>
      <w:r>
        <w:rPr>
          <w:rFonts w:hint="eastAsia"/>
        </w:rPr>
        <w:tab/>
      </w:r>
      <w:r>
        <w:rPr>
          <w:rFonts w:hint="eastAsia"/>
        </w:rPr>
        <w:tab/>
        <w:t>E.</w:t>
      </w:r>
      <w:r>
        <w:rPr>
          <w:rFonts w:hint="eastAsia"/>
        </w:rPr>
        <w:tab/>
      </w:r>
      <w:r>
        <w:rPr>
          <w:rFonts w:hint="eastAsia"/>
        </w:rPr>
        <w:t>国别报告组和来文工作组</w:t>
      </w:r>
      <w:r>
        <w:rPr>
          <w:rFonts w:hint="eastAsia"/>
        </w:rPr>
        <w:tab/>
      </w:r>
      <w:r>
        <w:rPr>
          <w:rFonts w:hint="eastAsia"/>
        </w:rPr>
        <w:tab/>
        <w:t>2</w:t>
      </w:r>
    </w:p>
    <w:p w14:paraId="4CBFABB9" w14:textId="77777777" w:rsidR="001E46E5" w:rsidRDefault="001E46E5" w:rsidP="001E46E5">
      <w:pPr>
        <w:pStyle w:val="aa"/>
      </w:pPr>
      <w:r>
        <w:rPr>
          <w:rFonts w:hint="eastAsia"/>
        </w:rPr>
        <w:tab/>
      </w:r>
      <w:r>
        <w:rPr>
          <w:rFonts w:hint="eastAsia"/>
        </w:rPr>
        <w:tab/>
        <w:t>F.</w:t>
      </w:r>
      <w:r>
        <w:rPr>
          <w:rFonts w:hint="eastAsia"/>
        </w:rPr>
        <w:tab/>
      </w:r>
      <w:r>
        <w:rPr>
          <w:rFonts w:hint="eastAsia"/>
        </w:rPr>
        <w:t>根据《公约》第四条实行的克减</w:t>
      </w:r>
      <w:r>
        <w:rPr>
          <w:rFonts w:hint="eastAsia"/>
        </w:rPr>
        <w:tab/>
      </w:r>
      <w:r>
        <w:rPr>
          <w:rFonts w:hint="eastAsia"/>
        </w:rPr>
        <w:tab/>
        <w:t>2</w:t>
      </w:r>
    </w:p>
    <w:p w14:paraId="702BBE1B" w14:textId="0273E3F2" w:rsidR="001E46E5" w:rsidRDefault="001E46E5" w:rsidP="001E46E5">
      <w:pPr>
        <w:pStyle w:val="aa"/>
      </w:pPr>
      <w:r>
        <w:rPr>
          <w:rFonts w:hint="eastAsia"/>
        </w:rPr>
        <w:tab/>
      </w:r>
      <w:r>
        <w:rPr>
          <w:rFonts w:hint="eastAsia"/>
        </w:rPr>
        <w:tab/>
        <w:t>G.</w:t>
      </w:r>
      <w:r>
        <w:rPr>
          <w:rFonts w:hint="eastAsia"/>
        </w:rPr>
        <w:tab/>
      </w:r>
      <w:r>
        <w:rPr>
          <w:rFonts w:hint="eastAsia"/>
        </w:rPr>
        <w:t>结论性意见和结论性意见的后续行动</w:t>
      </w:r>
      <w:r>
        <w:rPr>
          <w:rFonts w:hint="eastAsia"/>
        </w:rPr>
        <w:tab/>
      </w:r>
      <w:r>
        <w:rPr>
          <w:rFonts w:hint="eastAsia"/>
        </w:rPr>
        <w:tab/>
      </w:r>
      <w:r w:rsidR="00E0603E">
        <w:t>3</w:t>
      </w:r>
    </w:p>
    <w:p w14:paraId="59291335" w14:textId="0AC66804" w:rsidR="001E46E5" w:rsidRDefault="001E46E5" w:rsidP="001E46E5">
      <w:pPr>
        <w:pStyle w:val="aa"/>
      </w:pPr>
      <w:r>
        <w:rPr>
          <w:rFonts w:hint="eastAsia"/>
        </w:rPr>
        <w:tab/>
      </w:r>
      <w:r>
        <w:rPr>
          <w:rFonts w:hint="eastAsia"/>
        </w:rPr>
        <w:tab/>
        <w:t>H.</w:t>
      </w:r>
      <w:r>
        <w:rPr>
          <w:rFonts w:hint="eastAsia"/>
        </w:rPr>
        <w:tab/>
      </w:r>
      <w:r>
        <w:rPr>
          <w:rFonts w:hint="eastAsia"/>
        </w:rPr>
        <w:t>来文和《意见》</w:t>
      </w:r>
      <w:r w:rsidR="00737853">
        <w:rPr>
          <w:rFonts w:hint="eastAsia"/>
          <w:lang w:val="zh-CN"/>
        </w:rPr>
        <w:t>的</w:t>
      </w:r>
      <w:r>
        <w:rPr>
          <w:rFonts w:hint="eastAsia"/>
        </w:rPr>
        <w:t>后续行动</w:t>
      </w:r>
      <w:r>
        <w:rPr>
          <w:rFonts w:hint="eastAsia"/>
        </w:rPr>
        <w:tab/>
      </w:r>
      <w:r>
        <w:rPr>
          <w:rFonts w:hint="eastAsia"/>
        </w:rPr>
        <w:tab/>
        <w:t>3</w:t>
      </w:r>
    </w:p>
    <w:p w14:paraId="17D2CCC5" w14:textId="18494DD5" w:rsidR="001E46E5" w:rsidRDefault="001E46E5" w:rsidP="001E46E5">
      <w:pPr>
        <w:pStyle w:val="aa"/>
      </w:pPr>
      <w:r>
        <w:rPr>
          <w:rFonts w:hint="eastAsia"/>
        </w:rPr>
        <w:tab/>
      </w:r>
      <w:r>
        <w:rPr>
          <w:rFonts w:hint="eastAsia"/>
        </w:rPr>
        <w:tab/>
        <w:t>I.</w:t>
      </w:r>
      <w:r>
        <w:rPr>
          <w:rFonts w:hint="eastAsia"/>
        </w:rPr>
        <w:tab/>
      </w:r>
      <w:r>
        <w:rPr>
          <w:rFonts w:hint="eastAsia"/>
        </w:rPr>
        <w:t>人力资源、正式文件翻译和会议时间</w:t>
      </w:r>
      <w:r>
        <w:rPr>
          <w:rFonts w:hint="eastAsia"/>
        </w:rPr>
        <w:tab/>
      </w:r>
      <w:r>
        <w:rPr>
          <w:rFonts w:hint="eastAsia"/>
        </w:rPr>
        <w:tab/>
      </w:r>
      <w:r w:rsidR="00E0603E">
        <w:t>7</w:t>
      </w:r>
    </w:p>
    <w:p w14:paraId="0D06665B" w14:textId="77777777" w:rsidR="001E46E5" w:rsidRDefault="001E46E5" w:rsidP="001E46E5">
      <w:pPr>
        <w:pStyle w:val="aa"/>
      </w:pPr>
      <w:r>
        <w:rPr>
          <w:rFonts w:hint="eastAsia"/>
        </w:rPr>
        <w:tab/>
      </w:r>
      <w:r>
        <w:rPr>
          <w:rFonts w:hint="eastAsia"/>
        </w:rPr>
        <w:tab/>
        <w:t>J.</w:t>
      </w:r>
      <w:r>
        <w:rPr>
          <w:rFonts w:hint="eastAsia"/>
        </w:rPr>
        <w:tab/>
      </w:r>
      <w:r>
        <w:rPr>
          <w:rFonts w:hint="eastAsia"/>
        </w:rPr>
        <w:t>就委员会工作开展的外联活动</w:t>
      </w:r>
      <w:r>
        <w:rPr>
          <w:rFonts w:hint="eastAsia"/>
        </w:rPr>
        <w:tab/>
      </w:r>
      <w:r>
        <w:rPr>
          <w:rFonts w:hint="eastAsia"/>
        </w:rPr>
        <w:tab/>
        <w:t>7</w:t>
      </w:r>
    </w:p>
    <w:p w14:paraId="49915ACB" w14:textId="71F0B3B7" w:rsidR="001E46E5" w:rsidRDefault="001E46E5" w:rsidP="001E46E5">
      <w:pPr>
        <w:pStyle w:val="aa"/>
      </w:pPr>
      <w:r>
        <w:rPr>
          <w:rFonts w:hint="eastAsia"/>
        </w:rPr>
        <w:tab/>
      </w:r>
      <w:r>
        <w:rPr>
          <w:rFonts w:hint="eastAsia"/>
        </w:rPr>
        <w:tab/>
        <w:t>K.</w:t>
      </w:r>
      <w:r>
        <w:rPr>
          <w:rFonts w:hint="eastAsia"/>
        </w:rPr>
        <w:tab/>
      </w:r>
      <w:r>
        <w:rPr>
          <w:rFonts w:hint="eastAsia"/>
        </w:rPr>
        <w:t>向大会提交委员会年度报告</w:t>
      </w:r>
      <w:r>
        <w:rPr>
          <w:rFonts w:hint="eastAsia"/>
        </w:rPr>
        <w:tab/>
      </w:r>
      <w:r>
        <w:rPr>
          <w:rFonts w:hint="eastAsia"/>
        </w:rPr>
        <w:tab/>
      </w:r>
      <w:r w:rsidR="00737853">
        <w:t>7</w:t>
      </w:r>
    </w:p>
    <w:p w14:paraId="6854FE40" w14:textId="2E2A6788" w:rsidR="001E46E5" w:rsidRDefault="001E46E5" w:rsidP="001E46E5">
      <w:pPr>
        <w:pStyle w:val="aa"/>
      </w:pPr>
      <w:r>
        <w:rPr>
          <w:rFonts w:hint="eastAsia"/>
        </w:rPr>
        <w:tab/>
      </w:r>
      <w:r>
        <w:rPr>
          <w:rFonts w:hint="eastAsia"/>
        </w:rPr>
        <w:tab/>
        <w:t>L.</w:t>
      </w:r>
      <w:r>
        <w:rPr>
          <w:rFonts w:hint="eastAsia"/>
        </w:rPr>
        <w:tab/>
      </w:r>
      <w:r>
        <w:rPr>
          <w:rFonts w:hint="eastAsia"/>
        </w:rPr>
        <w:t>通过报告</w:t>
      </w:r>
      <w:r>
        <w:rPr>
          <w:rFonts w:hint="eastAsia"/>
        </w:rPr>
        <w:tab/>
      </w:r>
      <w:r>
        <w:rPr>
          <w:rFonts w:hint="eastAsia"/>
        </w:rPr>
        <w:tab/>
      </w:r>
      <w:r w:rsidR="00737853">
        <w:t>7</w:t>
      </w:r>
    </w:p>
    <w:p w14:paraId="1FAADBA8" w14:textId="4A073EA8" w:rsidR="001E46E5" w:rsidRDefault="001E46E5" w:rsidP="00F87A2B">
      <w:pPr>
        <w:pStyle w:val="aa"/>
        <w:ind w:right="1841"/>
      </w:pPr>
      <w:r>
        <w:rPr>
          <w:rFonts w:hint="eastAsia"/>
        </w:rPr>
        <w:tab/>
      </w:r>
      <w:r>
        <w:rPr>
          <w:rFonts w:hint="eastAsia"/>
        </w:rPr>
        <w:t>二</w:t>
      </w:r>
      <w:r w:rsidR="00F87A2B">
        <w:rPr>
          <w:rFonts w:hint="eastAsia"/>
        </w:rPr>
        <w:t>.</w:t>
      </w:r>
      <w:r>
        <w:rPr>
          <w:rFonts w:hint="eastAsia"/>
        </w:rPr>
        <w:tab/>
      </w:r>
      <w:r>
        <w:rPr>
          <w:rFonts w:hint="eastAsia"/>
        </w:rPr>
        <w:t>《公约》第四十条规定的委员会工作方法以及与联合国其他机构的合作</w:t>
      </w:r>
      <w:r>
        <w:rPr>
          <w:rFonts w:hint="eastAsia"/>
        </w:rPr>
        <w:tab/>
      </w:r>
      <w:r>
        <w:rPr>
          <w:rFonts w:hint="eastAsia"/>
        </w:rPr>
        <w:tab/>
      </w:r>
      <w:r w:rsidR="00737853">
        <w:t>9</w:t>
      </w:r>
    </w:p>
    <w:p w14:paraId="78B97FEA" w14:textId="559A8CBA" w:rsidR="001E46E5" w:rsidRDefault="001E46E5" w:rsidP="001E46E5">
      <w:pPr>
        <w:pStyle w:val="aa"/>
      </w:pPr>
      <w:r>
        <w:rPr>
          <w:rFonts w:hint="eastAsia"/>
        </w:rPr>
        <w:tab/>
      </w:r>
      <w:r>
        <w:rPr>
          <w:rFonts w:hint="eastAsia"/>
        </w:rPr>
        <w:tab/>
        <w:t>A.</w:t>
      </w:r>
      <w:r>
        <w:rPr>
          <w:rFonts w:hint="eastAsia"/>
        </w:rPr>
        <w:tab/>
      </w:r>
      <w:r>
        <w:rPr>
          <w:rFonts w:hint="eastAsia"/>
        </w:rPr>
        <w:t>程序方面的最新动态和决定</w:t>
      </w:r>
      <w:r>
        <w:rPr>
          <w:rFonts w:hint="eastAsia"/>
        </w:rPr>
        <w:tab/>
      </w:r>
      <w:r>
        <w:rPr>
          <w:rFonts w:hint="eastAsia"/>
        </w:rPr>
        <w:tab/>
      </w:r>
      <w:r w:rsidR="00737853">
        <w:t>9</w:t>
      </w:r>
    </w:p>
    <w:p w14:paraId="7F6D2393" w14:textId="4BBDA487" w:rsidR="001E46E5" w:rsidRDefault="001E46E5" w:rsidP="001E46E5">
      <w:pPr>
        <w:pStyle w:val="aa"/>
      </w:pPr>
      <w:r>
        <w:rPr>
          <w:rFonts w:hint="eastAsia"/>
        </w:rPr>
        <w:tab/>
      </w:r>
      <w:r>
        <w:rPr>
          <w:rFonts w:hint="eastAsia"/>
        </w:rPr>
        <w:tab/>
        <w:t>B.</w:t>
      </w:r>
      <w:r>
        <w:rPr>
          <w:rFonts w:hint="eastAsia"/>
        </w:rPr>
        <w:tab/>
      </w:r>
      <w:r>
        <w:rPr>
          <w:rFonts w:hint="eastAsia"/>
        </w:rPr>
        <w:t>与其他机构的联系</w:t>
      </w:r>
      <w:r>
        <w:rPr>
          <w:rFonts w:hint="eastAsia"/>
        </w:rPr>
        <w:tab/>
      </w:r>
      <w:r>
        <w:rPr>
          <w:rFonts w:hint="eastAsia"/>
        </w:rPr>
        <w:tab/>
      </w:r>
      <w:r w:rsidR="00737853">
        <w:t>9</w:t>
      </w:r>
    </w:p>
    <w:p w14:paraId="18FAAA14" w14:textId="6744AEA7" w:rsidR="001E46E5" w:rsidRDefault="001E46E5" w:rsidP="001E46E5">
      <w:pPr>
        <w:pStyle w:val="aa"/>
      </w:pPr>
      <w:r>
        <w:rPr>
          <w:rFonts w:hint="eastAsia"/>
        </w:rPr>
        <w:tab/>
      </w:r>
      <w:r>
        <w:rPr>
          <w:rFonts w:hint="eastAsia"/>
        </w:rPr>
        <w:t>三</w:t>
      </w:r>
      <w:r w:rsidR="00F87A2B">
        <w:rPr>
          <w:rFonts w:hint="eastAsia"/>
        </w:rPr>
        <w:t>.</w:t>
      </w:r>
      <w:r>
        <w:rPr>
          <w:rFonts w:hint="eastAsia"/>
        </w:rPr>
        <w:tab/>
      </w:r>
      <w:r>
        <w:rPr>
          <w:rFonts w:hint="eastAsia"/>
        </w:rPr>
        <w:t>缔约国根据《公约》第四十条提交报告的情况</w:t>
      </w:r>
      <w:r>
        <w:rPr>
          <w:rFonts w:hint="eastAsia"/>
        </w:rPr>
        <w:tab/>
      </w:r>
      <w:r>
        <w:rPr>
          <w:rFonts w:hint="eastAsia"/>
        </w:rPr>
        <w:tab/>
      </w:r>
      <w:r w:rsidR="00617455">
        <w:t>10</w:t>
      </w:r>
    </w:p>
    <w:p w14:paraId="635B757D" w14:textId="63F1433A" w:rsidR="001E46E5" w:rsidRDefault="001E46E5" w:rsidP="00F87A2B">
      <w:pPr>
        <w:pStyle w:val="aa"/>
        <w:ind w:right="1983"/>
      </w:pPr>
      <w:r>
        <w:rPr>
          <w:rFonts w:hint="eastAsia"/>
        </w:rPr>
        <w:tab/>
      </w:r>
      <w:r>
        <w:rPr>
          <w:rFonts w:hint="eastAsia"/>
        </w:rPr>
        <w:tab/>
        <w:t>A.</w:t>
      </w:r>
      <w:r>
        <w:rPr>
          <w:rFonts w:hint="eastAsia"/>
        </w:rPr>
        <w:tab/>
        <w:t>202</w:t>
      </w:r>
      <w:r w:rsidR="00A570A4">
        <w:t>2</w:t>
      </w:r>
      <w:r>
        <w:rPr>
          <w:rFonts w:hint="eastAsia"/>
        </w:rPr>
        <w:t>年</w:t>
      </w:r>
      <w:r>
        <w:rPr>
          <w:rFonts w:hint="eastAsia"/>
        </w:rPr>
        <w:t>3</w:t>
      </w:r>
      <w:r>
        <w:rPr>
          <w:rFonts w:hint="eastAsia"/>
        </w:rPr>
        <w:t>月</w:t>
      </w:r>
      <w:r>
        <w:rPr>
          <w:rFonts w:hint="eastAsia"/>
        </w:rPr>
        <w:t>2</w:t>
      </w:r>
      <w:r w:rsidR="00A570A4">
        <w:t>5</w:t>
      </w:r>
      <w:r>
        <w:rPr>
          <w:rFonts w:hint="eastAsia"/>
        </w:rPr>
        <w:t>日至</w:t>
      </w:r>
      <w:r>
        <w:rPr>
          <w:rFonts w:hint="eastAsia"/>
        </w:rPr>
        <w:t>202</w:t>
      </w:r>
      <w:r w:rsidR="00A570A4">
        <w:t>3</w:t>
      </w:r>
      <w:r>
        <w:rPr>
          <w:rFonts w:hint="eastAsia"/>
        </w:rPr>
        <w:t>年</w:t>
      </w:r>
      <w:r>
        <w:rPr>
          <w:rFonts w:hint="eastAsia"/>
        </w:rPr>
        <w:t>3</w:t>
      </w:r>
      <w:r>
        <w:rPr>
          <w:rFonts w:hint="eastAsia"/>
        </w:rPr>
        <w:t>月</w:t>
      </w:r>
      <w:r>
        <w:rPr>
          <w:rFonts w:hint="eastAsia"/>
        </w:rPr>
        <w:t>24</w:t>
      </w:r>
      <w:r>
        <w:rPr>
          <w:rFonts w:hint="eastAsia"/>
        </w:rPr>
        <w:t>日期间向秘书长提交的报告</w:t>
      </w:r>
      <w:r>
        <w:rPr>
          <w:rFonts w:hint="eastAsia"/>
        </w:rPr>
        <w:tab/>
      </w:r>
      <w:r>
        <w:rPr>
          <w:rFonts w:hint="eastAsia"/>
        </w:rPr>
        <w:tab/>
      </w:r>
      <w:r w:rsidR="00617455">
        <w:t>10</w:t>
      </w:r>
    </w:p>
    <w:p w14:paraId="46B72D67" w14:textId="5152262D" w:rsidR="001E46E5" w:rsidRDefault="001E46E5" w:rsidP="001E46E5">
      <w:pPr>
        <w:pStyle w:val="aa"/>
      </w:pPr>
      <w:r>
        <w:rPr>
          <w:rFonts w:hint="eastAsia"/>
        </w:rPr>
        <w:tab/>
      </w:r>
      <w:r>
        <w:rPr>
          <w:rFonts w:hint="eastAsia"/>
        </w:rPr>
        <w:tab/>
        <w:t>B.</w:t>
      </w:r>
      <w:r>
        <w:rPr>
          <w:rFonts w:hint="eastAsia"/>
        </w:rPr>
        <w:tab/>
      </w:r>
      <w:r>
        <w:rPr>
          <w:rFonts w:hint="eastAsia"/>
        </w:rPr>
        <w:t>逾期未交的报告和缔约国未履行第四十条义务的情况</w:t>
      </w:r>
      <w:r>
        <w:rPr>
          <w:rFonts w:hint="eastAsia"/>
        </w:rPr>
        <w:tab/>
      </w:r>
      <w:r>
        <w:rPr>
          <w:rFonts w:hint="eastAsia"/>
        </w:rPr>
        <w:tab/>
      </w:r>
      <w:r w:rsidR="00617455">
        <w:t>10</w:t>
      </w:r>
    </w:p>
    <w:p w14:paraId="7C559EF5" w14:textId="2BAC214F" w:rsidR="001E46E5" w:rsidRDefault="001E46E5" w:rsidP="001E46E5">
      <w:pPr>
        <w:pStyle w:val="aa"/>
      </w:pPr>
      <w:r>
        <w:rPr>
          <w:rFonts w:hint="eastAsia"/>
        </w:rPr>
        <w:tab/>
      </w:r>
      <w:r>
        <w:rPr>
          <w:rFonts w:hint="eastAsia"/>
        </w:rPr>
        <w:tab/>
        <w:t>C.</w:t>
      </w:r>
      <w:r>
        <w:rPr>
          <w:rFonts w:hint="eastAsia"/>
        </w:rPr>
        <w:tab/>
      </w:r>
      <w:r>
        <w:rPr>
          <w:rFonts w:hint="eastAsia"/>
        </w:rPr>
        <w:t>报告所述期间审</w:t>
      </w:r>
      <w:r w:rsidR="00EE1508">
        <w:rPr>
          <w:rFonts w:hint="eastAsia"/>
        </w:rPr>
        <w:t>查</w:t>
      </w:r>
      <w:r>
        <w:rPr>
          <w:rFonts w:hint="eastAsia"/>
        </w:rPr>
        <w:t>缔约国报告的周期</w:t>
      </w:r>
      <w:r>
        <w:rPr>
          <w:rFonts w:hint="eastAsia"/>
        </w:rPr>
        <w:tab/>
      </w:r>
      <w:r>
        <w:rPr>
          <w:rFonts w:hint="eastAsia"/>
        </w:rPr>
        <w:tab/>
      </w:r>
      <w:r w:rsidR="00617455">
        <w:t>10</w:t>
      </w:r>
    </w:p>
    <w:p w14:paraId="7BC01556" w14:textId="77777777" w:rsidR="001E46E5" w:rsidRDefault="001E46E5" w:rsidP="001E46E5">
      <w:pPr>
        <w:pStyle w:val="aa"/>
      </w:pPr>
      <w:r>
        <w:rPr>
          <w:rFonts w:hint="eastAsia"/>
        </w:rPr>
        <w:tab/>
      </w:r>
      <w:r>
        <w:rPr>
          <w:rFonts w:hint="eastAsia"/>
        </w:rPr>
        <w:t>附件</w:t>
      </w:r>
    </w:p>
    <w:p w14:paraId="12FF79A8" w14:textId="1C4EF694" w:rsidR="001E46E5" w:rsidRDefault="001E46E5" w:rsidP="001E46E5">
      <w:pPr>
        <w:pStyle w:val="aa"/>
      </w:pPr>
      <w:r>
        <w:rPr>
          <w:rFonts w:hint="eastAsia"/>
        </w:rPr>
        <w:tab/>
      </w:r>
      <w:r>
        <w:rPr>
          <w:rFonts w:hint="eastAsia"/>
        </w:rPr>
        <w:t>一</w:t>
      </w:r>
      <w:r w:rsidR="00BB679D">
        <w:rPr>
          <w:rFonts w:hint="eastAsia"/>
        </w:rPr>
        <w:t>.</w:t>
      </w:r>
      <w:r w:rsidR="00BB679D">
        <w:tab/>
      </w:r>
      <w:r>
        <w:rPr>
          <w:rFonts w:hint="eastAsia"/>
        </w:rPr>
        <w:t>202</w:t>
      </w:r>
      <w:r w:rsidR="004205F0">
        <w:t>1</w:t>
      </w:r>
      <w:r>
        <w:rPr>
          <w:rFonts w:hint="eastAsia"/>
        </w:rPr>
        <w:t>-202</w:t>
      </w:r>
      <w:r w:rsidR="004205F0">
        <w:t>2</w:t>
      </w:r>
      <w:r>
        <w:rPr>
          <w:rFonts w:hint="eastAsia"/>
        </w:rPr>
        <w:t>年人权事务委员会委员</w:t>
      </w:r>
      <w:r>
        <w:rPr>
          <w:rFonts w:hint="eastAsia"/>
        </w:rPr>
        <w:tab/>
      </w:r>
      <w:r>
        <w:rPr>
          <w:rFonts w:hint="eastAsia"/>
        </w:rPr>
        <w:tab/>
      </w:r>
      <w:r w:rsidR="00617455">
        <w:t>12</w:t>
      </w:r>
    </w:p>
    <w:p w14:paraId="5B484E80" w14:textId="20E7F409" w:rsidR="00444D4E" w:rsidRDefault="00BB679D" w:rsidP="001E46E5">
      <w:pPr>
        <w:pStyle w:val="aa"/>
      </w:pPr>
      <w:r>
        <w:tab/>
      </w:r>
      <w:r w:rsidR="001E46E5">
        <w:rPr>
          <w:rFonts w:hint="eastAsia"/>
        </w:rPr>
        <w:t>二</w:t>
      </w:r>
      <w:r>
        <w:rPr>
          <w:rFonts w:hint="eastAsia"/>
        </w:rPr>
        <w:t>.</w:t>
      </w:r>
      <w:r>
        <w:tab/>
      </w:r>
      <w:r w:rsidR="004205F0">
        <w:rPr>
          <w:rFonts w:hint="eastAsia"/>
        </w:rPr>
        <w:t>202</w:t>
      </w:r>
      <w:r w:rsidR="004205F0">
        <w:t>2</w:t>
      </w:r>
      <w:r w:rsidR="004205F0">
        <w:rPr>
          <w:rFonts w:hint="eastAsia"/>
        </w:rPr>
        <w:t>-202</w:t>
      </w:r>
      <w:r w:rsidR="009C6B7F">
        <w:t>3</w:t>
      </w:r>
      <w:r w:rsidR="004205F0">
        <w:rPr>
          <w:rFonts w:hint="eastAsia"/>
        </w:rPr>
        <w:t>年人权事务委员会委员</w:t>
      </w:r>
      <w:r w:rsidR="001E46E5">
        <w:rPr>
          <w:rFonts w:hint="eastAsia"/>
        </w:rPr>
        <w:tab/>
      </w:r>
      <w:r w:rsidR="001E46E5">
        <w:rPr>
          <w:rFonts w:hint="eastAsia"/>
        </w:rPr>
        <w:tab/>
      </w:r>
      <w:r w:rsidR="00617455">
        <w:t>13</w:t>
      </w:r>
    </w:p>
    <w:p w14:paraId="7FF8647B" w14:textId="77777777" w:rsidR="00AD6B14" w:rsidRDefault="00AD6B14" w:rsidP="00444D4E">
      <w:pPr>
        <w:pStyle w:val="SingleTxtGC"/>
      </w:pPr>
    </w:p>
    <w:p w14:paraId="7733B6AB" w14:textId="77777777" w:rsidR="00C1504E" w:rsidRDefault="00C1504E" w:rsidP="00444D4E">
      <w:pPr>
        <w:pStyle w:val="SingleTxtGC"/>
        <w:sectPr w:rsidR="00C1504E" w:rsidSect="001A0625">
          <w:headerReference w:type="default" r:id="rId15"/>
          <w:footerReference w:type="default" r:id="rId16"/>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5DD7D6CB" w14:textId="77777777" w:rsidR="00601E69" w:rsidRPr="00F27D9E" w:rsidRDefault="00601E69" w:rsidP="00601E69">
      <w:pPr>
        <w:pStyle w:val="HChGC"/>
      </w:pPr>
      <w:r w:rsidRPr="00F27D9E">
        <w:lastRenderedPageBreak/>
        <w:tab/>
      </w:r>
      <w:r w:rsidRPr="00F27D9E">
        <w:rPr>
          <w:lang w:val="zh-CN"/>
        </w:rPr>
        <w:t>一</w:t>
      </w:r>
      <w:r>
        <w:rPr>
          <w:rFonts w:hint="eastAsia"/>
          <w:lang w:val="zh-CN"/>
        </w:rPr>
        <w:t>.</w:t>
      </w:r>
      <w:r w:rsidRPr="00F27D9E">
        <w:rPr>
          <w:lang w:val="zh-CN"/>
        </w:rPr>
        <w:tab/>
      </w:r>
      <w:r w:rsidRPr="00F27D9E">
        <w:rPr>
          <w:lang w:val="zh-CN"/>
        </w:rPr>
        <w:t>权限和活动</w:t>
      </w:r>
      <w:bookmarkStart w:id="0" w:name="_Toc14335197"/>
      <w:bookmarkStart w:id="1" w:name="_Toc14248471"/>
      <w:bookmarkStart w:id="2" w:name="_Toc108626026"/>
      <w:bookmarkEnd w:id="0"/>
      <w:bookmarkEnd w:id="1"/>
      <w:bookmarkEnd w:id="2"/>
    </w:p>
    <w:p w14:paraId="3C580BAE" w14:textId="77777777" w:rsidR="00601E69" w:rsidRPr="00F27D9E" w:rsidRDefault="00601E69" w:rsidP="00601E69">
      <w:pPr>
        <w:pStyle w:val="H1GC"/>
      </w:pPr>
      <w:bookmarkStart w:id="3" w:name="_Toc328666105"/>
      <w:bookmarkStart w:id="4" w:name="_Toc328746751"/>
      <w:bookmarkStart w:id="5" w:name="_Toc328984171"/>
      <w:bookmarkStart w:id="6" w:name="_Toc458504766"/>
      <w:bookmarkStart w:id="7" w:name="_Toc519673491"/>
      <w:bookmarkStart w:id="8" w:name="_Toc519676390"/>
      <w:r w:rsidRPr="00F27D9E">
        <w:tab/>
      </w:r>
      <w:r w:rsidRPr="00F27D9E">
        <w:rPr>
          <w:lang w:val="zh-CN"/>
        </w:rPr>
        <w:t>A.</w:t>
      </w:r>
      <w:r w:rsidRPr="00F27D9E">
        <w:rPr>
          <w:lang w:val="zh-CN"/>
        </w:rPr>
        <w:tab/>
      </w:r>
      <w:r w:rsidRPr="00F27D9E">
        <w:rPr>
          <w:lang w:val="zh-CN"/>
        </w:rPr>
        <w:t>《公民及政治权利国际公约》和两项任择议定书的缔约国</w:t>
      </w:r>
      <w:bookmarkStart w:id="9" w:name="_Toc47011652"/>
      <w:bookmarkStart w:id="10" w:name="_Toc32819981"/>
      <w:bookmarkStart w:id="11" w:name="_Toc14335198"/>
      <w:bookmarkStart w:id="12" w:name="_Toc14248472"/>
      <w:bookmarkStart w:id="13" w:name="_Toc108626027"/>
      <w:bookmarkEnd w:id="3"/>
      <w:bookmarkEnd w:id="4"/>
      <w:bookmarkEnd w:id="5"/>
      <w:bookmarkEnd w:id="6"/>
      <w:bookmarkEnd w:id="7"/>
      <w:bookmarkEnd w:id="8"/>
      <w:bookmarkEnd w:id="9"/>
      <w:bookmarkEnd w:id="10"/>
      <w:bookmarkEnd w:id="11"/>
      <w:bookmarkEnd w:id="12"/>
      <w:bookmarkEnd w:id="13"/>
    </w:p>
    <w:p w14:paraId="18C4D533" w14:textId="0EC99EBC" w:rsidR="00601E69" w:rsidRPr="00F27D9E" w:rsidRDefault="00601E69" w:rsidP="007A4D11">
      <w:pPr>
        <w:pStyle w:val="SingleTxtGC"/>
      </w:pPr>
      <w:r w:rsidRPr="00F27D9E">
        <w:rPr>
          <w:lang w:val="zh-CN"/>
        </w:rPr>
        <w:t>1.</w:t>
      </w:r>
      <w:r w:rsidRPr="00F27D9E">
        <w:rPr>
          <w:lang w:val="zh-CN"/>
        </w:rPr>
        <w:tab/>
      </w:r>
      <w:r w:rsidRPr="00F27D9E">
        <w:rPr>
          <w:lang w:val="zh-CN"/>
        </w:rPr>
        <w:t>截至</w:t>
      </w:r>
      <w:r w:rsidRPr="00F27D9E">
        <w:rPr>
          <w:lang w:val="zh-CN"/>
        </w:rPr>
        <w:t>202</w:t>
      </w:r>
      <w:r w:rsidR="009C6B7F">
        <w:rPr>
          <w:lang w:val="zh-CN"/>
        </w:rPr>
        <w:t>3</w:t>
      </w:r>
      <w:r w:rsidRPr="00F27D9E">
        <w:rPr>
          <w:lang w:val="zh-CN"/>
        </w:rPr>
        <w:t>年</w:t>
      </w:r>
      <w:r w:rsidRPr="00F27D9E">
        <w:rPr>
          <w:lang w:val="zh-CN"/>
        </w:rPr>
        <w:t>3</w:t>
      </w:r>
      <w:r w:rsidRPr="00F27D9E">
        <w:rPr>
          <w:lang w:val="zh-CN"/>
        </w:rPr>
        <w:t>月</w:t>
      </w:r>
      <w:r w:rsidRPr="00F27D9E">
        <w:rPr>
          <w:lang w:val="zh-CN"/>
        </w:rPr>
        <w:t>2</w:t>
      </w:r>
      <w:r w:rsidR="009C6B7F">
        <w:rPr>
          <w:lang w:val="zh-CN"/>
        </w:rPr>
        <w:t>3</w:t>
      </w:r>
      <w:r w:rsidRPr="00F27D9E">
        <w:rPr>
          <w:lang w:val="zh-CN"/>
        </w:rPr>
        <w:t>日，《公民及政治权利国际公约》有</w:t>
      </w:r>
      <w:r w:rsidRPr="00F27D9E">
        <w:rPr>
          <w:lang w:val="zh-CN"/>
        </w:rPr>
        <w:t>173</w:t>
      </w:r>
      <w:r w:rsidRPr="00F27D9E">
        <w:rPr>
          <w:lang w:val="zh-CN"/>
        </w:rPr>
        <w:t>个缔约国；《〈公约〉第一项任择议定书》有</w:t>
      </w:r>
      <w:r w:rsidRPr="00F27D9E">
        <w:rPr>
          <w:lang w:val="zh-CN"/>
        </w:rPr>
        <w:t>116</w:t>
      </w:r>
      <w:r w:rsidRPr="00F27D9E">
        <w:rPr>
          <w:lang w:val="zh-CN"/>
        </w:rPr>
        <w:t>个缔约国。两项文书均自</w:t>
      </w:r>
      <w:r w:rsidRPr="00F27D9E">
        <w:rPr>
          <w:lang w:val="zh-CN"/>
        </w:rPr>
        <w:t>1976</w:t>
      </w:r>
      <w:r w:rsidRPr="00F27D9E">
        <w:rPr>
          <w:lang w:val="zh-CN"/>
        </w:rPr>
        <w:t>年</w:t>
      </w:r>
      <w:r w:rsidRPr="00F27D9E">
        <w:rPr>
          <w:lang w:val="zh-CN"/>
        </w:rPr>
        <w:t>3</w:t>
      </w:r>
      <w:r w:rsidRPr="00F27D9E">
        <w:rPr>
          <w:lang w:val="zh-CN"/>
        </w:rPr>
        <w:t>月</w:t>
      </w:r>
      <w:r w:rsidRPr="00F27D9E">
        <w:rPr>
          <w:lang w:val="zh-CN"/>
        </w:rPr>
        <w:t>23</w:t>
      </w:r>
      <w:r w:rsidRPr="00F27D9E">
        <w:rPr>
          <w:lang w:val="zh-CN"/>
        </w:rPr>
        <w:t>日</w:t>
      </w:r>
      <w:r w:rsidR="009C6B7F">
        <w:rPr>
          <w:rFonts w:hint="eastAsia"/>
          <w:lang w:val="zh-CN"/>
        </w:rPr>
        <w:t>起</w:t>
      </w:r>
      <w:r w:rsidRPr="00F27D9E">
        <w:rPr>
          <w:lang w:val="zh-CN"/>
        </w:rPr>
        <w:t>生效。《旨在废除死刑的〈公民权利和政治权利国际公约〉第二项任意议定书》于</w:t>
      </w:r>
      <w:r w:rsidRPr="00F27D9E">
        <w:rPr>
          <w:lang w:val="zh-CN"/>
        </w:rPr>
        <w:t>1991</w:t>
      </w:r>
      <w:r w:rsidRPr="00F27D9E">
        <w:rPr>
          <w:lang w:val="zh-CN"/>
        </w:rPr>
        <w:t>年</w:t>
      </w:r>
      <w:r w:rsidRPr="00F27D9E">
        <w:rPr>
          <w:lang w:val="zh-CN"/>
        </w:rPr>
        <w:t>7</w:t>
      </w:r>
      <w:r w:rsidRPr="00F27D9E">
        <w:rPr>
          <w:lang w:val="zh-CN"/>
        </w:rPr>
        <w:t>月</w:t>
      </w:r>
      <w:r w:rsidRPr="00F27D9E">
        <w:rPr>
          <w:lang w:val="zh-CN"/>
        </w:rPr>
        <w:t>11</w:t>
      </w:r>
      <w:r w:rsidRPr="00F27D9E">
        <w:rPr>
          <w:lang w:val="zh-CN"/>
        </w:rPr>
        <w:t>日生效。截至</w:t>
      </w:r>
      <w:r w:rsidRPr="00F27D9E">
        <w:rPr>
          <w:lang w:val="zh-CN"/>
        </w:rPr>
        <w:t>202</w:t>
      </w:r>
      <w:r w:rsidR="001E701B">
        <w:rPr>
          <w:lang w:val="zh-CN"/>
        </w:rPr>
        <w:t>3</w:t>
      </w:r>
      <w:r w:rsidRPr="00F27D9E">
        <w:rPr>
          <w:lang w:val="zh-CN"/>
        </w:rPr>
        <w:t>年</w:t>
      </w:r>
      <w:r w:rsidRPr="00F27D9E">
        <w:rPr>
          <w:lang w:val="zh-CN"/>
        </w:rPr>
        <w:t>3</w:t>
      </w:r>
      <w:r w:rsidRPr="00F27D9E">
        <w:rPr>
          <w:lang w:val="zh-CN"/>
        </w:rPr>
        <w:t>月</w:t>
      </w:r>
      <w:r w:rsidRPr="00F27D9E">
        <w:rPr>
          <w:lang w:val="zh-CN"/>
        </w:rPr>
        <w:t>2</w:t>
      </w:r>
      <w:r w:rsidR="001E701B">
        <w:rPr>
          <w:lang w:val="zh-CN"/>
        </w:rPr>
        <w:t>3</w:t>
      </w:r>
      <w:r w:rsidRPr="00F27D9E">
        <w:rPr>
          <w:lang w:val="zh-CN"/>
        </w:rPr>
        <w:t>日，该《任择议定书》有</w:t>
      </w:r>
      <w:r w:rsidRPr="00F27D9E">
        <w:rPr>
          <w:lang w:val="zh-CN"/>
        </w:rPr>
        <w:t>90</w:t>
      </w:r>
      <w:r w:rsidRPr="00F27D9E">
        <w:rPr>
          <w:lang w:val="zh-CN"/>
        </w:rPr>
        <w:t>个缔约国。</w:t>
      </w:r>
    </w:p>
    <w:p w14:paraId="5233C7D7" w14:textId="0EC82F86" w:rsidR="00601E69" w:rsidRPr="00F27D9E" w:rsidRDefault="00601E69" w:rsidP="007A4D11">
      <w:pPr>
        <w:pStyle w:val="SingleTxtGC"/>
      </w:pPr>
      <w:r w:rsidRPr="00F27D9E">
        <w:rPr>
          <w:lang w:val="zh-CN"/>
        </w:rPr>
        <w:t>2.</w:t>
      </w:r>
      <w:r w:rsidRPr="00F27D9E">
        <w:rPr>
          <w:lang w:val="zh-CN"/>
        </w:rPr>
        <w:tab/>
      </w:r>
      <w:r w:rsidRPr="00F27D9E">
        <w:rPr>
          <w:lang w:val="zh-CN"/>
        </w:rPr>
        <w:t>截至</w:t>
      </w:r>
      <w:r w:rsidRPr="00F27D9E">
        <w:rPr>
          <w:lang w:val="zh-CN"/>
        </w:rPr>
        <w:t>202</w:t>
      </w:r>
      <w:r w:rsidR="001E701B">
        <w:rPr>
          <w:lang w:val="zh-CN"/>
        </w:rPr>
        <w:t>3</w:t>
      </w:r>
      <w:r w:rsidRPr="00F27D9E">
        <w:rPr>
          <w:lang w:val="zh-CN"/>
        </w:rPr>
        <w:t>年</w:t>
      </w:r>
      <w:r w:rsidRPr="00F27D9E">
        <w:rPr>
          <w:lang w:val="zh-CN"/>
        </w:rPr>
        <w:t>3</w:t>
      </w:r>
      <w:r w:rsidRPr="00F27D9E">
        <w:rPr>
          <w:lang w:val="zh-CN"/>
        </w:rPr>
        <w:t>月</w:t>
      </w:r>
      <w:r w:rsidRPr="00F27D9E">
        <w:rPr>
          <w:lang w:val="zh-CN"/>
        </w:rPr>
        <w:t>2</w:t>
      </w:r>
      <w:r w:rsidR="001E701B">
        <w:rPr>
          <w:lang w:val="zh-CN"/>
        </w:rPr>
        <w:t>3</w:t>
      </w:r>
      <w:r w:rsidRPr="00F27D9E">
        <w:rPr>
          <w:lang w:val="zh-CN"/>
        </w:rPr>
        <w:t>日，有</w:t>
      </w:r>
      <w:r w:rsidRPr="00F27D9E">
        <w:rPr>
          <w:lang w:val="zh-CN"/>
        </w:rPr>
        <w:t>50</w:t>
      </w:r>
      <w:r w:rsidRPr="00F27D9E">
        <w:rPr>
          <w:lang w:val="zh-CN"/>
        </w:rPr>
        <w:t>个国家根据《公约》第四十一条第一款</w:t>
      </w:r>
      <w:r w:rsidR="00CA5D1D">
        <w:rPr>
          <w:rFonts w:hint="eastAsia"/>
          <w:lang w:val="zh-CN"/>
        </w:rPr>
        <w:t>作出</w:t>
      </w:r>
      <w:r w:rsidRPr="00F27D9E">
        <w:rPr>
          <w:lang w:val="zh-CN"/>
        </w:rPr>
        <w:t>了声明。委员会</w:t>
      </w:r>
      <w:r w:rsidR="001E701B">
        <w:rPr>
          <w:rFonts w:hint="eastAsia"/>
          <w:lang w:val="zh-CN"/>
        </w:rPr>
        <w:t>就此</w:t>
      </w:r>
      <w:r w:rsidRPr="00F27D9E">
        <w:rPr>
          <w:lang w:val="zh-CN"/>
        </w:rPr>
        <w:t>呼吁各缔约国按照《公约》第四十一条的要求</w:t>
      </w:r>
      <w:r w:rsidR="00CA5D1D">
        <w:rPr>
          <w:rFonts w:hint="eastAsia"/>
          <w:lang w:val="zh-CN"/>
        </w:rPr>
        <w:t>作出</w:t>
      </w:r>
      <w:r w:rsidRPr="00F27D9E">
        <w:rPr>
          <w:lang w:val="zh-CN"/>
        </w:rPr>
        <w:t>声明</w:t>
      </w:r>
      <w:r w:rsidR="00CA5D1D">
        <w:rPr>
          <w:rFonts w:hint="eastAsia"/>
          <w:lang w:val="zh-CN"/>
        </w:rPr>
        <w:t>，</w:t>
      </w:r>
      <w:r w:rsidRPr="00F27D9E">
        <w:rPr>
          <w:lang w:val="zh-CN"/>
        </w:rPr>
        <w:t>并考虑使用这一机制，以期更有效地落实《公约》的规定。</w:t>
      </w:r>
    </w:p>
    <w:p w14:paraId="2786536E" w14:textId="3701EA5B" w:rsidR="00601E69" w:rsidRPr="00FB391B" w:rsidRDefault="00601E69" w:rsidP="007A4D11">
      <w:pPr>
        <w:pStyle w:val="SingleTxtGC"/>
      </w:pPr>
      <w:r w:rsidRPr="00F27D9E">
        <w:t>3.</w:t>
      </w:r>
      <w:r w:rsidRPr="00F27D9E">
        <w:tab/>
      </w:r>
      <w:r w:rsidRPr="00F27D9E">
        <w:rPr>
          <w:lang w:val="zh-CN"/>
        </w:rPr>
        <w:t>关于条约状况的所有信息</w:t>
      </w:r>
      <w:r w:rsidRPr="00F27D9E">
        <w:t>，</w:t>
      </w:r>
      <w:r w:rsidRPr="00F27D9E">
        <w:rPr>
          <w:lang w:val="zh-CN"/>
        </w:rPr>
        <w:t>包括缔约国作出的保留和声明</w:t>
      </w:r>
      <w:r w:rsidRPr="00F27D9E">
        <w:t>，</w:t>
      </w:r>
      <w:r w:rsidRPr="00F27D9E">
        <w:rPr>
          <w:lang w:val="zh-CN"/>
        </w:rPr>
        <w:t>可查阅</w:t>
      </w:r>
      <w:r w:rsidRPr="00F27D9E">
        <w:t>：</w:t>
      </w:r>
      <w:r w:rsidRPr="00F27D9E">
        <w:t>https://treaties.un.org/Pages/Treaties.aspx</w:t>
      </w:r>
      <w:r w:rsidRPr="00F27D9E">
        <w:rPr>
          <w:rFonts w:hint="eastAsia"/>
        </w:rPr>
        <w:t>?</w:t>
      </w:r>
      <w:r w:rsidRPr="00F27D9E">
        <w:t>id=4&amp;subid=A&amp;lang=en</w:t>
      </w:r>
      <w:r w:rsidR="00FB391B" w:rsidRPr="00FB391B">
        <w:rPr>
          <w:rFonts w:hint="eastAsia"/>
        </w:rPr>
        <w:t>.</w:t>
      </w:r>
    </w:p>
    <w:p w14:paraId="673B7202" w14:textId="77777777" w:rsidR="00601E69" w:rsidRPr="00F27D9E" w:rsidRDefault="00601E69" w:rsidP="00601E69">
      <w:pPr>
        <w:pStyle w:val="H1GC"/>
      </w:pPr>
      <w:r w:rsidRPr="00F27D9E">
        <w:tab/>
      </w:r>
      <w:r w:rsidRPr="00F27D9E">
        <w:rPr>
          <w:lang w:val="zh-CN"/>
        </w:rPr>
        <w:t>B.</w:t>
      </w:r>
      <w:r w:rsidRPr="00F27D9E">
        <w:rPr>
          <w:lang w:val="zh-CN"/>
        </w:rPr>
        <w:tab/>
      </w:r>
      <w:r w:rsidRPr="00F27D9E">
        <w:rPr>
          <w:lang w:val="zh-CN"/>
        </w:rPr>
        <w:t>委员会届会</w:t>
      </w:r>
      <w:bookmarkStart w:id="14" w:name="_Toc47011653"/>
      <w:bookmarkStart w:id="15" w:name="_Toc32819982"/>
      <w:bookmarkStart w:id="16" w:name="_Toc14335199"/>
      <w:bookmarkStart w:id="17" w:name="_Toc14248473"/>
      <w:bookmarkStart w:id="18" w:name="_Toc519676391"/>
      <w:bookmarkStart w:id="19" w:name="_Toc519673492"/>
      <w:bookmarkStart w:id="20" w:name="_Toc458504767"/>
      <w:bookmarkStart w:id="21" w:name="_Toc328984172"/>
      <w:bookmarkStart w:id="22" w:name="_Toc328746752"/>
      <w:bookmarkStart w:id="23" w:name="_Toc328666106"/>
      <w:bookmarkStart w:id="24" w:name="_Toc108626028"/>
      <w:bookmarkEnd w:id="14"/>
      <w:bookmarkEnd w:id="15"/>
      <w:bookmarkEnd w:id="16"/>
      <w:bookmarkEnd w:id="17"/>
      <w:bookmarkEnd w:id="18"/>
      <w:bookmarkEnd w:id="19"/>
      <w:bookmarkEnd w:id="20"/>
      <w:bookmarkEnd w:id="21"/>
      <w:bookmarkEnd w:id="22"/>
      <w:bookmarkEnd w:id="23"/>
      <w:bookmarkEnd w:id="24"/>
    </w:p>
    <w:p w14:paraId="6E91A8C4" w14:textId="518F871E" w:rsidR="00601E69" w:rsidRPr="00F27D9E" w:rsidRDefault="00601E69" w:rsidP="007A4D11">
      <w:pPr>
        <w:pStyle w:val="SingleTxtGC"/>
      </w:pPr>
      <w:r w:rsidRPr="00F27D9E">
        <w:rPr>
          <w:lang w:val="zh-CN"/>
        </w:rPr>
        <w:t>4.</w:t>
      </w:r>
      <w:r w:rsidRPr="00F27D9E">
        <w:rPr>
          <w:lang w:val="zh-CN"/>
        </w:rPr>
        <w:tab/>
      </w:r>
      <w:r w:rsidRPr="00F27D9E">
        <w:rPr>
          <w:lang w:val="zh-CN"/>
        </w:rPr>
        <w:t>自上次年度报告通过以来，委员会举行了三届会议。第一三</w:t>
      </w:r>
      <w:r w:rsidR="007C7BF6">
        <w:rPr>
          <w:rFonts w:hint="eastAsia"/>
          <w:lang w:val="zh-CN"/>
        </w:rPr>
        <w:t>五</w:t>
      </w:r>
      <w:r w:rsidRPr="00F27D9E">
        <w:rPr>
          <w:lang w:val="zh-CN"/>
        </w:rPr>
        <w:t>届会议于</w:t>
      </w:r>
      <w:r w:rsidRPr="00F27D9E">
        <w:rPr>
          <w:lang w:val="zh-CN"/>
        </w:rPr>
        <w:t>202</w:t>
      </w:r>
      <w:r w:rsidR="007C7BF6">
        <w:rPr>
          <w:lang w:val="zh-CN"/>
        </w:rPr>
        <w:t>2</w:t>
      </w:r>
      <w:r w:rsidRPr="00F27D9E">
        <w:rPr>
          <w:lang w:val="zh-CN"/>
        </w:rPr>
        <w:t>年</w:t>
      </w:r>
      <w:r w:rsidRPr="00F27D9E">
        <w:rPr>
          <w:lang w:val="zh-CN"/>
        </w:rPr>
        <w:t>6</w:t>
      </w:r>
      <w:r w:rsidRPr="00F27D9E">
        <w:rPr>
          <w:lang w:val="zh-CN"/>
        </w:rPr>
        <w:t>月</w:t>
      </w:r>
      <w:r w:rsidRPr="00F27D9E">
        <w:rPr>
          <w:lang w:val="zh-CN"/>
        </w:rPr>
        <w:t>2</w:t>
      </w:r>
      <w:r w:rsidR="007C7BF6">
        <w:rPr>
          <w:lang w:val="zh-CN"/>
        </w:rPr>
        <w:t>7</w:t>
      </w:r>
      <w:r w:rsidRPr="00F27D9E">
        <w:rPr>
          <w:lang w:val="zh-CN"/>
        </w:rPr>
        <w:t>日至</w:t>
      </w:r>
      <w:r w:rsidRPr="00F27D9E">
        <w:rPr>
          <w:lang w:val="zh-CN"/>
        </w:rPr>
        <w:t>7</w:t>
      </w:r>
      <w:r w:rsidRPr="00F27D9E">
        <w:rPr>
          <w:lang w:val="zh-CN"/>
        </w:rPr>
        <w:t>月</w:t>
      </w:r>
      <w:r w:rsidRPr="00F27D9E">
        <w:rPr>
          <w:lang w:val="zh-CN"/>
        </w:rPr>
        <w:t>2</w:t>
      </w:r>
      <w:r w:rsidR="007C7BF6">
        <w:rPr>
          <w:lang w:val="zh-CN"/>
        </w:rPr>
        <w:t>7</w:t>
      </w:r>
      <w:r w:rsidRPr="00F27D9E">
        <w:rPr>
          <w:lang w:val="zh-CN"/>
        </w:rPr>
        <w:t>日举行，第一三</w:t>
      </w:r>
      <w:r w:rsidR="007C7BF6">
        <w:rPr>
          <w:rFonts w:hint="eastAsia"/>
          <w:lang w:val="zh-CN"/>
        </w:rPr>
        <w:t>六</w:t>
      </w:r>
      <w:r w:rsidRPr="00F27D9E">
        <w:rPr>
          <w:lang w:val="zh-CN"/>
        </w:rPr>
        <w:t>届会议于</w:t>
      </w:r>
      <w:r w:rsidRPr="00F27D9E">
        <w:rPr>
          <w:lang w:val="zh-CN"/>
        </w:rPr>
        <w:t>202</w:t>
      </w:r>
      <w:r w:rsidR="00E72B8B">
        <w:rPr>
          <w:lang w:val="zh-CN"/>
        </w:rPr>
        <w:t>2</w:t>
      </w:r>
      <w:r w:rsidRPr="00F27D9E">
        <w:rPr>
          <w:lang w:val="zh-CN"/>
        </w:rPr>
        <w:t>年</w:t>
      </w:r>
      <w:r w:rsidRPr="00F27D9E">
        <w:rPr>
          <w:lang w:val="zh-CN"/>
        </w:rPr>
        <w:t>10</w:t>
      </w:r>
      <w:r w:rsidRPr="00F27D9E">
        <w:rPr>
          <w:lang w:val="zh-CN"/>
        </w:rPr>
        <w:t>月</w:t>
      </w:r>
      <w:r w:rsidRPr="00F27D9E">
        <w:rPr>
          <w:lang w:val="zh-CN"/>
        </w:rPr>
        <w:t>1</w:t>
      </w:r>
      <w:r w:rsidR="007C7BF6">
        <w:rPr>
          <w:lang w:val="zh-CN"/>
        </w:rPr>
        <w:t>0</w:t>
      </w:r>
      <w:r w:rsidRPr="00F27D9E">
        <w:rPr>
          <w:lang w:val="zh-CN"/>
        </w:rPr>
        <w:t>日至</w:t>
      </w:r>
      <w:r w:rsidRPr="00F27D9E">
        <w:rPr>
          <w:lang w:val="zh-CN"/>
        </w:rPr>
        <w:t>11</w:t>
      </w:r>
      <w:r w:rsidRPr="00F27D9E">
        <w:rPr>
          <w:lang w:val="zh-CN"/>
        </w:rPr>
        <w:t>月</w:t>
      </w:r>
      <w:r w:rsidR="007C7BF6">
        <w:rPr>
          <w:lang w:val="zh-CN"/>
        </w:rPr>
        <w:t>4</w:t>
      </w:r>
      <w:r w:rsidRPr="00F27D9E">
        <w:rPr>
          <w:lang w:val="zh-CN"/>
        </w:rPr>
        <w:t>日举行，第一三</w:t>
      </w:r>
      <w:r w:rsidR="007C7BF6">
        <w:rPr>
          <w:rFonts w:hint="eastAsia"/>
          <w:lang w:val="zh-CN"/>
        </w:rPr>
        <w:t>七</w:t>
      </w:r>
      <w:r w:rsidRPr="00F27D9E">
        <w:rPr>
          <w:lang w:val="zh-CN"/>
        </w:rPr>
        <w:t>届会议于</w:t>
      </w:r>
      <w:r w:rsidRPr="00F27D9E">
        <w:rPr>
          <w:lang w:val="zh-CN"/>
        </w:rPr>
        <w:t>202</w:t>
      </w:r>
      <w:r w:rsidR="007C7BF6">
        <w:rPr>
          <w:lang w:val="zh-CN"/>
        </w:rPr>
        <w:t>3</w:t>
      </w:r>
      <w:r w:rsidRPr="00F27D9E">
        <w:rPr>
          <w:lang w:val="zh-CN"/>
        </w:rPr>
        <w:t>年</w:t>
      </w:r>
      <w:r w:rsidRPr="00F27D9E">
        <w:rPr>
          <w:lang w:val="zh-CN"/>
        </w:rPr>
        <w:t>2</w:t>
      </w:r>
      <w:r w:rsidRPr="00F27D9E">
        <w:rPr>
          <w:lang w:val="zh-CN"/>
        </w:rPr>
        <w:t>月</w:t>
      </w:r>
      <w:r w:rsidRPr="00F27D9E">
        <w:rPr>
          <w:lang w:val="zh-CN"/>
        </w:rPr>
        <w:t>2</w:t>
      </w:r>
      <w:r w:rsidR="005404EC">
        <w:rPr>
          <w:lang w:val="zh-CN"/>
        </w:rPr>
        <w:t>7</w:t>
      </w:r>
      <w:r w:rsidRPr="00F27D9E">
        <w:rPr>
          <w:lang w:val="zh-CN"/>
        </w:rPr>
        <w:t>日至</w:t>
      </w:r>
      <w:r w:rsidRPr="00F27D9E">
        <w:rPr>
          <w:lang w:val="zh-CN"/>
        </w:rPr>
        <w:t>3</w:t>
      </w:r>
      <w:r w:rsidRPr="00F27D9E">
        <w:rPr>
          <w:lang w:val="zh-CN"/>
        </w:rPr>
        <w:t>月</w:t>
      </w:r>
      <w:r w:rsidRPr="00F27D9E">
        <w:rPr>
          <w:lang w:val="zh-CN"/>
        </w:rPr>
        <w:t>2</w:t>
      </w:r>
      <w:r w:rsidR="005404EC">
        <w:rPr>
          <w:lang w:val="zh-CN"/>
        </w:rPr>
        <w:t>4</w:t>
      </w:r>
      <w:r w:rsidRPr="00F27D9E">
        <w:rPr>
          <w:lang w:val="zh-CN"/>
        </w:rPr>
        <w:t>日举行。</w:t>
      </w:r>
    </w:p>
    <w:p w14:paraId="65045293" w14:textId="77777777" w:rsidR="00601E69" w:rsidRPr="00F27D9E" w:rsidRDefault="00601E69" w:rsidP="00601E69">
      <w:pPr>
        <w:pStyle w:val="H1GC"/>
      </w:pPr>
      <w:r w:rsidRPr="00F27D9E">
        <w:tab/>
      </w:r>
      <w:r w:rsidRPr="00F27D9E">
        <w:rPr>
          <w:lang w:val="zh-CN"/>
        </w:rPr>
        <w:t>C.</w:t>
      </w:r>
      <w:r w:rsidRPr="00F27D9E">
        <w:rPr>
          <w:lang w:val="zh-CN"/>
        </w:rPr>
        <w:tab/>
      </w:r>
      <w:r w:rsidRPr="00F27D9E">
        <w:rPr>
          <w:lang w:val="zh-CN"/>
        </w:rPr>
        <w:t>选举主席团成员</w:t>
      </w:r>
      <w:bookmarkStart w:id="25" w:name="_Toc47011654"/>
      <w:bookmarkStart w:id="26" w:name="_Toc32819983"/>
      <w:bookmarkStart w:id="27" w:name="_Toc14335200"/>
      <w:bookmarkStart w:id="28" w:name="_Toc14248474"/>
      <w:bookmarkStart w:id="29" w:name="_Toc519676392"/>
      <w:bookmarkStart w:id="30" w:name="_Toc519673493"/>
      <w:bookmarkStart w:id="31" w:name="_Toc458504768"/>
      <w:bookmarkStart w:id="32" w:name="_Toc328984173"/>
      <w:bookmarkStart w:id="33" w:name="_Toc328746753"/>
      <w:bookmarkStart w:id="34" w:name="_Toc328666107"/>
      <w:bookmarkStart w:id="35" w:name="_Toc108626029"/>
      <w:bookmarkEnd w:id="25"/>
      <w:bookmarkEnd w:id="26"/>
      <w:bookmarkEnd w:id="27"/>
      <w:bookmarkEnd w:id="28"/>
      <w:bookmarkEnd w:id="29"/>
      <w:bookmarkEnd w:id="30"/>
      <w:bookmarkEnd w:id="31"/>
      <w:bookmarkEnd w:id="32"/>
      <w:bookmarkEnd w:id="33"/>
      <w:bookmarkEnd w:id="34"/>
      <w:bookmarkEnd w:id="35"/>
    </w:p>
    <w:p w14:paraId="71E0B67A" w14:textId="30A292BA" w:rsidR="00601E69" w:rsidRPr="00F27D9E" w:rsidRDefault="00601E69" w:rsidP="007A4D11">
      <w:pPr>
        <w:pStyle w:val="SingleTxtGC"/>
      </w:pPr>
      <w:r w:rsidRPr="00F27D9E">
        <w:rPr>
          <w:lang w:val="zh-CN"/>
        </w:rPr>
        <w:t>5.</w:t>
      </w:r>
      <w:r w:rsidRPr="00F27D9E">
        <w:rPr>
          <w:lang w:val="zh-CN"/>
        </w:rPr>
        <w:tab/>
        <w:t>202</w:t>
      </w:r>
      <w:r w:rsidR="00610359">
        <w:rPr>
          <w:lang w:val="zh-CN"/>
        </w:rPr>
        <w:t>3</w:t>
      </w:r>
      <w:r w:rsidRPr="00F27D9E">
        <w:rPr>
          <w:lang w:val="zh-CN"/>
        </w:rPr>
        <w:t>年</w:t>
      </w:r>
      <w:r w:rsidR="00610359">
        <w:rPr>
          <w:lang w:val="zh-CN"/>
        </w:rPr>
        <w:t>2</w:t>
      </w:r>
      <w:r w:rsidRPr="00F27D9E">
        <w:rPr>
          <w:lang w:val="zh-CN"/>
        </w:rPr>
        <w:t>月</w:t>
      </w:r>
      <w:r w:rsidR="00610359">
        <w:rPr>
          <w:lang w:val="zh-CN"/>
        </w:rPr>
        <w:t>27</w:t>
      </w:r>
      <w:r w:rsidRPr="00F27D9E">
        <w:rPr>
          <w:lang w:val="zh-CN"/>
        </w:rPr>
        <w:t>日，委员会根据《公约》第三十九条第一款选</w:t>
      </w:r>
      <w:r w:rsidR="00EB37AC">
        <w:rPr>
          <w:rFonts w:hint="eastAsia"/>
          <w:lang w:val="zh-CN"/>
        </w:rPr>
        <w:t>举产生</w:t>
      </w:r>
      <w:r w:rsidRPr="00F27D9E">
        <w:rPr>
          <w:lang w:val="zh-CN"/>
        </w:rPr>
        <w:t>主席团成员</w:t>
      </w:r>
      <w:r w:rsidR="00EB37AC">
        <w:rPr>
          <w:rFonts w:hint="eastAsia"/>
          <w:lang w:val="zh-CN"/>
        </w:rPr>
        <w:t>如下</w:t>
      </w:r>
      <w:r w:rsidRPr="00F27D9E">
        <w:rPr>
          <w:lang w:val="zh-CN"/>
        </w:rPr>
        <w:t>，任期两年</w:t>
      </w:r>
      <w:r w:rsidRPr="00F27D9E">
        <w:rPr>
          <w:lang w:val="zh-CN"/>
        </w:rPr>
        <w:t>(</w:t>
      </w:r>
      <w:r w:rsidR="00610359">
        <w:rPr>
          <w:rFonts w:hint="eastAsia"/>
          <w:lang w:val="zh-CN"/>
        </w:rPr>
        <w:t>上届和本届</w:t>
      </w:r>
      <w:r w:rsidRPr="00F27D9E">
        <w:rPr>
          <w:lang w:val="zh-CN"/>
        </w:rPr>
        <w:t>委员会委员名单见附件</w:t>
      </w:r>
      <w:r w:rsidR="00EB37AC">
        <w:rPr>
          <w:rFonts w:hint="eastAsia"/>
          <w:lang w:val="zh-CN"/>
        </w:rPr>
        <w:t>一和附件二</w:t>
      </w:r>
      <w:r w:rsidRPr="00F27D9E">
        <w:rPr>
          <w:lang w:val="zh-CN"/>
        </w:rPr>
        <w:t>)</w:t>
      </w:r>
      <w:r w:rsidRPr="00F27D9E">
        <w:rPr>
          <w:lang w:val="zh-CN"/>
        </w:rPr>
        <w:t>：</w:t>
      </w:r>
      <w:bookmarkStart w:id="36" w:name="_Hlk32574327"/>
      <w:bookmarkEnd w:id="36"/>
    </w:p>
    <w:p w14:paraId="54C567CC" w14:textId="51B215B4" w:rsidR="00601E69" w:rsidRPr="007A4D11" w:rsidRDefault="00601E69" w:rsidP="00412374">
      <w:pPr>
        <w:pStyle w:val="SingleTxtGC"/>
        <w:tabs>
          <w:tab w:val="clear" w:pos="2427"/>
          <w:tab w:val="left" w:pos="2835"/>
        </w:tabs>
      </w:pPr>
      <w:r w:rsidRPr="00412374">
        <w:rPr>
          <w:rFonts w:ascii="楷体" w:eastAsia="楷体" w:hAnsi="楷体"/>
          <w:lang w:val="zh-CN"/>
        </w:rPr>
        <w:tab/>
        <w:t>主席：</w:t>
      </w:r>
      <w:r w:rsidRPr="00412374">
        <w:rPr>
          <w:rFonts w:ascii="楷体" w:eastAsia="楷体" w:hAnsi="楷体"/>
        </w:rPr>
        <w:tab/>
      </w:r>
      <w:r w:rsidR="00E54552" w:rsidRPr="005A4EDE">
        <w:t>塔尼亚</w:t>
      </w:r>
      <w:r w:rsidR="00E54552" w:rsidRPr="005A4EDE">
        <w:rPr>
          <w:rFonts w:ascii="宋体" w:hAnsi="宋体"/>
        </w:rPr>
        <w:t>·</w:t>
      </w:r>
      <w:r w:rsidR="00E54552" w:rsidRPr="005A4EDE">
        <w:t>玛丽亚</w:t>
      </w:r>
      <w:r w:rsidR="00E54552" w:rsidRPr="005A4EDE">
        <w:rPr>
          <w:rFonts w:ascii="宋体" w:hAnsi="宋体"/>
        </w:rPr>
        <w:t>·</w:t>
      </w:r>
      <w:r w:rsidR="00E54552" w:rsidRPr="005A4EDE">
        <w:t>阿布多</w:t>
      </w:r>
      <w:r w:rsidR="00E54552" w:rsidRPr="005A4EDE">
        <w:rPr>
          <w:rFonts w:ascii="宋体" w:hAnsi="宋体"/>
        </w:rPr>
        <w:t>·</w:t>
      </w:r>
      <w:r w:rsidR="00E54552" w:rsidRPr="005A4EDE">
        <w:t>罗乔利</w:t>
      </w:r>
    </w:p>
    <w:p w14:paraId="342BD227" w14:textId="5E48C9A4" w:rsidR="00601E69" w:rsidRPr="007A4D11" w:rsidRDefault="00601E69" w:rsidP="00E72B8B">
      <w:pPr>
        <w:pStyle w:val="SingleTxtGC"/>
        <w:tabs>
          <w:tab w:val="clear" w:pos="2427"/>
          <w:tab w:val="left" w:pos="2835"/>
        </w:tabs>
        <w:ind w:left="2835" w:hanging="1701"/>
      </w:pPr>
      <w:r w:rsidRPr="00412374">
        <w:rPr>
          <w:rFonts w:ascii="楷体" w:eastAsia="楷体" w:hAnsi="楷体"/>
          <w:lang w:val="zh-CN"/>
        </w:rPr>
        <w:tab/>
        <w:t>副主席：</w:t>
      </w:r>
      <w:r w:rsidRPr="00412374">
        <w:rPr>
          <w:rFonts w:ascii="楷体" w:eastAsia="楷体" w:hAnsi="楷体"/>
        </w:rPr>
        <w:tab/>
      </w:r>
      <w:r w:rsidR="006E3F9F" w:rsidRPr="00876AF1">
        <w:rPr>
          <w:spacing w:val="2"/>
        </w:rPr>
        <w:t>若泽</w:t>
      </w:r>
      <w:r w:rsidR="006E3F9F" w:rsidRPr="00876AF1">
        <w:rPr>
          <w:rFonts w:ascii="宋体" w:hAnsi="宋体"/>
          <w:spacing w:val="2"/>
        </w:rPr>
        <w:t>·</w:t>
      </w:r>
      <w:r w:rsidR="006E3F9F" w:rsidRPr="00876AF1">
        <w:rPr>
          <w:spacing w:val="2"/>
        </w:rPr>
        <w:t>曼努埃尔</w:t>
      </w:r>
      <w:r w:rsidR="006E3F9F" w:rsidRPr="00876AF1">
        <w:rPr>
          <w:rFonts w:ascii="宋体" w:hAnsi="宋体"/>
          <w:spacing w:val="2"/>
        </w:rPr>
        <w:t>·</w:t>
      </w:r>
      <w:r w:rsidR="006E3F9F" w:rsidRPr="00876AF1">
        <w:rPr>
          <w:spacing w:val="2"/>
        </w:rPr>
        <w:t>桑托斯</w:t>
      </w:r>
      <w:r w:rsidR="006E3F9F" w:rsidRPr="00876AF1">
        <w:rPr>
          <w:rFonts w:ascii="宋体" w:hAnsi="宋体"/>
          <w:spacing w:val="2"/>
        </w:rPr>
        <w:t>·</w:t>
      </w:r>
      <w:r w:rsidR="006E3F9F" w:rsidRPr="00876AF1">
        <w:rPr>
          <w:spacing w:val="2"/>
        </w:rPr>
        <w:t>派斯</w:t>
      </w:r>
      <w:r w:rsidRPr="00876AF1">
        <w:rPr>
          <w:spacing w:val="2"/>
        </w:rPr>
        <w:t>、</w:t>
      </w:r>
      <w:r w:rsidR="006E3F9F" w:rsidRPr="00876AF1">
        <w:rPr>
          <w:spacing w:val="2"/>
        </w:rPr>
        <w:t>徐昌禄</w:t>
      </w:r>
      <w:r w:rsidR="000D2EB0" w:rsidRPr="00876AF1">
        <w:rPr>
          <w:rFonts w:hint="eastAsia"/>
          <w:spacing w:val="2"/>
        </w:rPr>
        <w:t>、</w:t>
      </w:r>
      <w:r w:rsidR="00876AF1" w:rsidRPr="00876AF1">
        <w:rPr>
          <w:spacing w:val="2"/>
        </w:rPr>
        <w:br/>
      </w:r>
      <w:r w:rsidR="00777714" w:rsidRPr="005A4EDE">
        <w:t>科鲍娅</w:t>
      </w:r>
      <w:r w:rsidR="00777714" w:rsidRPr="005A4EDE">
        <w:rPr>
          <w:rFonts w:ascii="宋体" w:hAnsi="宋体"/>
        </w:rPr>
        <w:t>·</w:t>
      </w:r>
      <w:r w:rsidR="00777714" w:rsidRPr="005A4EDE">
        <w:t>查姆贾</w:t>
      </w:r>
      <w:r w:rsidR="00777714" w:rsidRPr="005A4EDE">
        <w:rPr>
          <w:rFonts w:ascii="宋体" w:hAnsi="宋体"/>
        </w:rPr>
        <w:t>·</w:t>
      </w:r>
      <w:r w:rsidR="00777714" w:rsidRPr="005A4EDE">
        <w:t>帕查</w:t>
      </w:r>
    </w:p>
    <w:p w14:paraId="102A023B" w14:textId="602F5D91" w:rsidR="00601E69" w:rsidRPr="00F27D9E" w:rsidRDefault="00601E69" w:rsidP="009E4AF1">
      <w:pPr>
        <w:pStyle w:val="SingleTxtGC"/>
        <w:tabs>
          <w:tab w:val="clear" w:pos="2427"/>
          <w:tab w:val="left" w:pos="2835"/>
        </w:tabs>
      </w:pPr>
      <w:r w:rsidRPr="00412374">
        <w:rPr>
          <w:rFonts w:ascii="楷体" w:eastAsia="楷体" w:hAnsi="楷体"/>
          <w:lang w:val="zh-CN"/>
        </w:rPr>
        <w:tab/>
        <w:t>报告员：</w:t>
      </w:r>
      <w:r w:rsidRPr="00412374">
        <w:rPr>
          <w:rFonts w:ascii="楷体" w:eastAsia="楷体" w:hAnsi="楷体"/>
        </w:rPr>
        <w:tab/>
      </w:r>
      <w:r w:rsidR="000D2EB0" w:rsidRPr="005A4EDE">
        <w:t>法里德</w:t>
      </w:r>
      <w:r w:rsidR="000D2EB0" w:rsidRPr="005A4EDE">
        <w:rPr>
          <w:rFonts w:ascii="宋体" w:hAnsi="宋体"/>
        </w:rPr>
        <w:t>·</w:t>
      </w:r>
      <w:r w:rsidR="000D2EB0" w:rsidRPr="005A4EDE">
        <w:t>艾哈迈多夫</w:t>
      </w:r>
    </w:p>
    <w:p w14:paraId="36A43FAA" w14:textId="52CE064D" w:rsidR="00601E69" w:rsidRPr="00F27D9E" w:rsidRDefault="00601E69" w:rsidP="007A4D11">
      <w:pPr>
        <w:pStyle w:val="SingleTxtGC"/>
      </w:pPr>
      <w:r w:rsidRPr="00F27D9E">
        <w:rPr>
          <w:lang w:val="zh-CN"/>
        </w:rPr>
        <w:t>6.</w:t>
      </w:r>
      <w:r w:rsidRPr="00F27D9E">
        <w:rPr>
          <w:lang w:val="zh-CN"/>
        </w:rPr>
        <w:tab/>
      </w:r>
      <w:r w:rsidRPr="00F27D9E">
        <w:rPr>
          <w:lang w:val="zh-CN"/>
        </w:rPr>
        <w:t>在第一三</w:t>
      </w:r>
      <w:r w:rsidR="000D2EB0">
        <w:rPr>
          <w:rFonts w:hint="eastAsia"/>
          <w:lang w:val="zh-CN"/>
        </w:rPr>
        <w:t>五</w:t>
      </w:r>
      <w:r w:rsidRPr="00F27D9E">
        <w:rPr>
          <w:lang w:val="zh-CN"/>
        </w:rPr>
        <w:t>、第一三</w:t>
      </w:r>
      <w:r w:rsidR="000D2EB0">
        <w:rPr>
          <w:rFonts w:hint="eastAsia"/>
          <w:lang w:val="zh-CN"/>
        </w:rPr>
        <w:t>六</w:t>
      </w:r>
      <w:r w:rsidRPr="00F27D9E">
        <w:rPr>
          <w:lang w:val="zh-CN"/>
        </w:rPr>
        <w:t>和第一三</w:t>
      </w:r>
      <w:r w:rsidR="000D2EB0">
        <w:rPr>
          <w:rFonts w:hint="eastAsia"/>
          <w:lang w:val="zh-CN"/>
        </w:rPr>
        <w:t>七</w:t>
      </w:r>
      <w:r w:rsidRPr="00F27D9E">
        <w:rPr>
          <w:lang w:val="zh-CN"/>
        </w:rPr>
        <w:t>届会议期间，委员会主席团举行了几次会议。根据第七十一届会议的决定，主席团将其决定收入会议正式记录中，</w:t>
      </w:r>
      <w:r w:rsidR="00265DAA">
        <w:rPr>
          <w:rFonts w:hint="eastAsia"/>
          <w:lang w:val="zh-CN"/>
        </w:rPr>
        <w:t>以此保存</w:t>
      </w:r>
      <w:r w:rsidRPr="00F27D9E">
        <w:rPr>
          <w:lang w:val="zh-CN"/>
        </w:rPr>
        <w:t>所有决定。</w:t>
      </w:r>
    </w:p>
    <w:p w14:paraId="562B395E" w14:textId="77777777" w:rsidR="00601E69" w:rsidRPr="00F27D9E" w:rsidRDefault="00601E69" w:rsidP="00601E69">
      <w:pPr>
        <w:pStyle w:val="H1GC"/>
      </w:pPr>
      <w:r w:rsidRPr="00F27D9E">
        <w:tab/>
      </w:r>
      <w:r w:rsidRPr="00F27D9E">
        <w:rPr>
          <w:lang w:val="zh-CN"/>
        </w:rPr>
        <w:t>D.</w:t>
      </w:r>
      <w:r w:rsidRPr="00F27D9E">
        <w:rPr>
          <w:lang w:val="zh-CN"/>
        </w:rPr>
        <w:tab/>
      </w:r>
      <w:r w:rsidRPr="00F27D9E">
        <w:rPr>
          <w:lang w:val="zh-CN"/>
        </w:rPr>
        <w:t>特别报告员</w:t>
      </w:r>
      <w:bookmarkStart w:id="37" w:name="_Toc47011655"/>
      <w:bookmarkStart w:id="38" w:name="_Toc32819984"/>
      <w:bookmarkStart w:id="39" w:name="_Toc14335201"/>
      <w:bookmarkStart w:id="40" w:name="_Toc14248475"/>
      <w:bookmarkStart w:id="41" w:name="_Toc519676393"/>
      <w:bookmarkStart w:id="42" w:name="_Toc519673494"/>
      <w:bookmarkStart w:id="43" w:name="_Toc458504769"/>
      <w:bookmarkStart w:id="44" w:name="_Toc328984174"/>
      <w:bookmarkStart w:id="45" w:name="_Toc328746754"/>
      <w:bookmarkStart w:id="46" w:name="_Toc328666108"/>
      <w:bookmarkStart w:id="47" w:name="_Toc108626030"/>
      <w:bookmarkEnd w:id="37"/>
      <w:bookmarkEnd w:id="38"/>
      <w:bookmarkEnd w:id="39"/>
      <w:bookmarkEnd w:id="40"/>
      <w:bookmarkEnd w:id="41"/>
      <w:bookmarkEnd w:id="42"/>
      <w:bookmarkEnd w:id="43"/>
      <w:bookmarkEnd w:id="44"/>
      <w:bookmarkEnd w:id="45"/>
      <w:bookmarkEnd w:id="46"/>
      <w:bookmarkEnd w:id="47"/>
    </w:p>
    <w:p w14:paraId="5344B878" w14:textId="48E10342" w:rsidR="00601E69" w:rsidRPr="00F27D9E" w:rsidRDefault="00601E69" w:rsidP="007A4D11">
      <w:pPr>
        <w:pStyle w:val="SingleTxtGC"/>
      </w:pPr>
      <w:r w:rsidRPr="007A4D11">
        <w:t>7.</w:t>
      </w:r>
      <w:r w:rsidRPr="007A4D11">
        <w:tab/>
      </w:r>
      <w:r w:rsidRPr="007A4D11">
        <w:t>在本报告所述期间，委员会</w:t>
      </w:r>
      <w:r w:rsidR="00CA27E1" w:rsidRPr="007A4D11">
        <w:rPr>
          <w:rFonts w:hint="eastAsia"/>
        </w:rPr>
        <w:t>在第一三五和第一三六届会议上</w:t>
      </w:r>
      <w:r w:rsidRPr="007A4D11">
        <w:t>通过新来文和临时措施特别报告员阿里夫</w:t>
      </w:r>
      <w:r w:rsidRPr="005A4EDE">
        <w:rPr>
          <w:rFonts w:ascii="宋体" w:hAnsi="宋体" w:cs="宋体"/>
          <w:lang w:val="zh-CN"/>
        </w:rPr>
        <w:t>·</w:t>
      </w:r>
      <w:r w:rsidRPr="007A4D11">
        <w:t>布尔坎和埃莱娜</w:t>
      </w:r>
      <w:r w:rsidRPr="005A4EDE">
        <w:rPr>
          <w:rFonts w:ascii="宋体" w:hAnsi="宋体" w:cs="宋体"/>
          <w:lang w:val="zh-CN"/>
        </w:rPr>
        <w:t>·</w:t>
      </w:r>
      <w:r w:rsidRPr="007A4D11">
        <w:t>提格乎德加</w:t>
      </w:r>
      <w:r w:rsidR="004B5351" w:rsidRPr="007A4D11">
        <w:rPr>
          <w:rFonts w:hint="eastAsia"/>
        </w:rPr>
        <w:t>、</w:t>
      </w:r>
      <w:r w:rsidR="00CA27E1" w:rsidRPr="007A4D11">
        <w:rPr>
          <w:rFonts w:hint="eastAsia"/>
        </w:rPr>
        <w:t>在第一三七届会议上</w:t>
      </w:r>
      <w:r w:rsidR="004B5351" w:rsidRPr="007A4D11">
        <w:rPr>
          <w:rFonts w:hint="eastAsia"/>
        </w:rPr>
        <w:t>通过</w:t>
      </w:r>
      <w:r w:rsidR="004B5351" w:rsidRPr="007A4D11">
        <w:t>新来文和临时措施特别报告员埃莱娜</w:t>
      </w:r>
      <w:r w:rsidR="004B5351" w:rsidRPr="005A4EDE">
        <w:rPr>
          <w:rFonts w:ascii="宋体" w:hAnsi="宋体" w:cs="宋体"/>
          <w:lang w:val="zh-CN"/>
        </w:rPr>
        <w:t>·</w:t>
      </w:r>
      <w:r w:rsidR="004B5351" w:rsidRPr="007A4D11">
        <w:t>提格乎德加</w:t>
      </w:r>
      <w:r w:rsidR="004B5351" w:rsidRPr="007A4D11">
        <w:rPr>
          <w:rFonts w:hint="eastAsia"/>
        </w:rPr>
        <w:t>，共</w:t>
      </w:r>
      <w:r w:rsidRPr="007A4D11">
        <w:t>登记了</w:t>
      </w:r>
      <w:r w:rsidRPr="007A4D11">
        <w:t>2</w:t>
      </w:r>
      <w:r w:rsidR="00CA27E1" w:rsidRPr="007A4D11">
        <w:t>37</w:t>
      </w:r>
      <w:r w:rsidRPr="007A4D11">
        <w:t>份来文，并将这些来文转交给了有关缔约国。他们还根据委员会议事规则第</w:t>
      </w:r>
      <w:r w:rsidRPr="007A4D11">
        <w:t>94</w:t>
      </w:r>
      <w:r w:rsidRPr="007A4D11">
        <w:t>条发布了</w:t>
      </w:r>
      <w:r w:rsidR="00830226" w:rsidRPr="007A4D11">
        <w:t>122</w:t>
      </w:r>
      <w:r w:rsidRPr="007A4D11">
        <w:t>项</w:t>
      </w:r>
      <w:r w:rsidR="00830226" w:rsidRPr="007A4D11">
        <w:t>呼吁采取临时保护措施</w:t>
      </w:r>
      <w:r w:rsidR="00830226" w:rsidRPr="007A4D11">
        <w:rPr>
          <w:rFonts w:hint="eastAsia"/>
        </w:rPr>
        <w:t>的</w:t>
      </w:r>
      <w:r w:rsidRPr="007A4D11">
        <w:t>决定。</w:t>
      </w:r>
      <w:r w:rsidR="00830226" w:rsidRPr="007A4D11">
        <w:rPr>
          <w:rFonts w:hint="eastAsia"/>
        </w:rPr>
        <w:t>在第一三七届会议上，</w:t>
      </w:r>
      <w:r w:rsidR="00B03958" w:rsidRPr="007A4D11">
        <w:t>埃莱娜</w:t>
      </w:r>
      <w:r w:rsidR="00B03958" w:rsidRPr="005A4EDE">
        <w:rPr>
          <w:rFonts w:ascii="宋体" w:hAnsi="宋体" w:cs="宋体"/>
          <w:lang w:val="zh-CN"/>
        </w:rPr>
        <w:t>·</w:t>
      </w:r>
      <w:r w:rsidR="00B03958" w:rsidRPr="00F27D9E">
        <w:rPr>
          <w:lang w:val="zh-CN"/>
        </w:rPr>
        <w:t>提格乎德加</w:t>
      </w:r>
      <w:r w:rsidR="00B03958">
        <w:rPr>
          <w:rFonts w:hint="eastAsia"/>
          <w:lang w:val="zh-CN"/>
        </w:rPr>
        <w:t>再次被任命为新来文和临时措施特别报告员。</w:t>
      </w:r>
    </w:p>
    <w:p w14:paraId="0E65ADF6" w14:textId="7AD6AB24" w:rsidR="00601E69" w:rsidRPr="007A4D11" w:rsidRDefault="00601E69" w:rsidP="007A4D11">
      <w:pPr>
        <w:pStyle w:val="SingleTxtGC"/>
      </w:pPr>
      <w:r w:rsidRPr="00F27D9E">
        <w:rPr>
          <w:lang w:val="zh-CN"/>
        </w:rPr>
        <w:lastRenderedPageBreak/>
        <w:t>8.</w:t>
      </w:r>
      <w:r w:rsidRPr="00F27D9E">
        <w:rPr>
          <w:lang w:val="zh-CN"/>
        </w:rPr>
        <w:tab/>
      </w:r>
      <w:r w:rsidRPr="00F27D9E">
        <w:rPr>
          <w:lang w:val="zh-CN"/>
        </w:rPr>
        <w:t>结论性意见后续行动特别报告员瓦西尔卡</w:t>
      </w:r>
      <w:r w:rsidRPr="005A4EDE">
        <w:rPr>
          <w:rFonts w:ascii="宋体" w:hAnsi="宋体" w:cs="宋体"/>
          <w:lang w:val="zh-CN"/>
        </w:rPr>
        <w:t>·</w:t>
      </w:r>
      <w:r w:rsidRPr="007A4D11">
        <w:t>桑钦、结论性意见后续行动副特别报告员马哈古卜</w:t>
      </w:r>
      <w:r w:rsidRPr="005A4EDE">
        <w:rPr>
          <w:rFonts w:ascii="宋体" w:hAnsi="宋体" w:cs="宋体"/>
          <w:lang w:val="zh-CN"/>
        </w:rPr>
        <w:t>·</w:t>
      </w:r>
      <w:r w:rsidRPr="007A4D11">
        <w:t>哈伊巴、《意见》后续行动特别报告员若泽</w:t>
      </w:r>
      <w:r w:rsidRPr="005A4EDE">
        <w:rPr>
          <w:rFonts w:ascii="宋体" w:hAnsi="宋体" w:cs="宋体"/>
          <w:lang w:val="zh-CN"/>
        </w:rPr>
        <w:t>·</w:t>
      </w:r>
      <w:r w:rsidRPr="007A4D11">
        <w:t>曼努埃尔</w:t>
      </w:r>
      <w:r w:rsidRPr="005A4EDE">
        <w:rPr>
          <w:rFonts w:ascii="宋体" w:hAnsi="宋体" w:cs="宋体"/>
          <w:lang w:val="zh-CN"/>
        </w:rPr>
        <w:t>·</w:t>
      </w:r>
      <w:r w:rsidRPr="007A4D11">
        <w:t>桑托斯</w:t>
      </w:r>
      <w:r w:rsidRPr="005A4EDE">
        <w:rPr>
          <w:rFonts w:ascii="宋体" w:hAnsi="宋体" w:cs="宋体"/>
          <w:lang w:val="zh-CN"/>
        </w:rPr>
        <w:t>·</w:t>
      </w:r>
      <w:r w:rsidRPr="007A4D11">
        <w:t>派斯和《意见》后续行动副特别报告员古谷修一在报告所述期间履行了各自的职能。</w:t>
      </w:r>
      <w:r w:rsidR="00F64B8A" w:rsidRPr="007A4D11">
        <w:rPr>
          <w:rFonts w:hint="eastAsia"/>
        </w:rPr>
        <w:t>在第一三七届会议上，</w:t>
      </w:r>
      <w:r w:rsidR="005456E5" w:rsidRPr="005A4EDE">
        <w:t>伊梅鲁</w:t>
      </w:r>
      <w:r w:rsidR="005456E5" w:rsidRPr="005A4EDE">
        <w:rPr>
          <w:rFonts w:ascii="宋体" w:hAnsi="宋体"/>
        </w:rPr>
        <w:t>·</w:t>
      </w:r>
      <w:r w:rsidR="005456E5" w:rsidRPr="005A4EDE">
        <w:t>塔姆拉特</w:t>
      </w:r>
      <w:r w:rsidR="005456E5" w:rsidRPr="005A4EDE">
        <w:rPr>
          <w:rFonts w:ascii="宋体" w:hAnsi="宋体"/>
        </w:rPr>
        <w:t>·</w:t>
      </w:r>
      <w:r w:rsidR="005456E5" w:rsidRPr="005A4EDE">
        <w:t>伊盖祖</w:t>
      </w:r>
      <w:r w:rsidR="005456E5" w:rsidRPr="005A4EDE">
        <w:rPr>
          <w:rFonts w:hint="eastAsia"/>
        </w:rPr>
        <w:t>被任命为结论性意见后续行动特别报告员，</w:t>
      </w:r>
      <w:r w:rsidR="005456E5" w:rsidRPr="007A4D11">
        <w:t>若泽</w:t>
      </w:r>
      <w:r w:rsidR="005456E5" w:rsidRPr="005A4EDE">
        <w:rPr>
          <w:rFonts w:ascii="宋体" w:hAnsi="宋体" w:cs="宋体"/>
          <w:lang w:val="zh-CN"/>
        </w:rPr>
        <w:t>·</w:t>
      </w:r>
      <w:r w:rsidR="005456E5" w:rsidRPr="007A4D11">
        <w:t>曼努埃尔</w:t>
      </w:r>
      <w:r w:rsidR="005456E5" w:rsidRPr="005A4EDE">
        <w:rPr>
          <w:rFonts w:ascii="宋体" w:hAnsi="宋体" w:cs="宋体"/>
          <w:lang w:val="zh-CN"/>
        </w:rPr>
        <w:t>·</w:t>
      </w:r>
      <w:r w:rsidR="005456E5" w:rsidRPr="007A4D11">
        <w:t>桑托斯</w:t>
      </w:r>
      <w:r w:rsidR="005456E5" w:rsidRPr="005A4EDE">
        <w:rPr>
          <w:rFonts w:ascii="宋体" w:hAnsi="宋体" w:cs="宋体"/>
          <w:lang w:val="zh-CN"/>
        </w:rPr>
        <w:t>·</w:t>
      </w:r>
      <w:r w:rsidR="005456E5" w:rsidRPr="007A4D11">
        <w:t>派斯</w:t>
      </w:r>
      <w:r w:rsidR="00AA0CDF" w:rsidRPr="007A4D11">
        <w:rPr>
          <w:rFonts w:hint="eastAsia"/>
        </w:rPr>
        <w:t>再次</w:t>
      </w:r>
      <w:r w:rsidR="005456E5" w:rsidRPr="007A4D11">
        <w:rPr>
          <w:rFonts w:hint="eastAsia"/>
        </w:rPr>
        <w:t>被</w:t>
      </w:r>
      <w:r w:rsidR="00B31C2D" w:rsidRPr="007A4D11">
        <w:rPr>
          <w:rFonts w:hint="eastAsia"/>
        </w:rPr>
        <w:t>任命为《意见》后续行动特别报告员。</w:t>
      </w:r>
      <w:r w:rsidR="00DF13B3" w:rsidRPr="005A4EDE">
        <w:t>埃尔南</w:t>
      </w:r>
      <w:r w:rsidR="00DF13B3" w:rsidRPr="005A4EDE">
        <w:rPr>
          <w:rFonts w:ascii="宋体" w:hAnsi="宋体"/>
        </w:rPr>
        <w:t>·</w:t>
      </w:r>
      <w:r w:rsidR="00DF13B3" w:rsidRPr="005A4EDE">
        <w:t>克萨达</w:t>
      </w:r>
      <w:r w:rsidR="00DF13B3" w:rsidRPr="005A4EDE">
        <w:rPr>
          <w:rFonts w:ascii="宋体" w:hAnsi="宋体"/>
        </w:rPr>
        <w:t>·</w:t>
      </w:r>
      <w:r w:rsidR="00DF13B3" w:rsidRPr="005A4EDE">
        <w:t>卡夫雷拉</w:t>
      </w:r>
      <w:r w:rsidR="00DF13B3" w:rsidRPr="005A4EDE">
        <w:rPr>
          <w:rFonts w:hint="eastAsia"/>
        </w:rPr>
        <w:t>被任命为报复问题报告员。</w:t>
      </w:r>
    </w:p>
    <w:p w14:paraId="6DCF6C17" w14:textId="150140D2" w:rsidR="00601E69" w:rsidRPr="004105DC" w:rsidRDefault="00601E69" w:rsidP="00601E69">
      <w:pPr>
        <w:pStyle w:val="H1GC"/>
      </w:pPr>
      <w:r w:rsidRPr="00F27D9E">
        <w:tab/>
      </w:r>
      <w:r w:rsidRPr="00F27D9E">
        <w:rPr>
          <w:lang w:val="zh-CN"/>
        </w:rPr>
        <w:t>E.</w:t>
      </w:r>
      <w:r w:rsidRPr="00F27D9E">
        <w:rPr>
          <w:lang w:val="zh-CN"/>
        </w:rPr>
        <w:tab/>
      </w:r>
      <w:r w:rsidRPr="00F27D9E">
        <w:rPr>
          <w:lang w:val="zh-CN"/>
        </w:rPr>
        <w:t>国别报告组和来文工作组</w:t>
      </w:r>
      <w:bookmarkStart w:id="48" w:name="_Toc108626031"/>
      <w:bookmarkStart w:id="49" w:name="_Toc47011656"/>
      <w:bookmarkStart w:id="50" w:name="_Toc32819985"/>
      <w:bookmarkStart w:id="51" w:name="_Toc14335202"/>
      <w:bookmarkStart w:id="52" w:name="_Toc14248476"/>
      <w:bookmarkStart w:id="53" w:name="_Toc519676394"/>
      <w:bookmarkStart w:id="54" w:name="_Toc519673495"/>
      <w:bookmarkStart w:id="55" w:name="_Toc458504770"/>
      <w:bookmarkStart w:id="56" w:name="_Toc328984175"/>
      <w:bookmarkStart w:id="57" w:name="_Toc328746755"/>
      <w:bookmarkStart w:id="58" w:name="_Toc328666109"/>
      <w:bookmarkEnd w:id="48"/>
      <w:bookmarkEnd w:id="49"/>
      <w:bookmarkEnd w:id="50"/>
      <w:bookmarkEnd w:id="51"/>
      <w:bookmarkEnd w:id="52"/>
      <w:bookmarkEnd w:id="53"/>
      <w:bookmarkEnd w:id="54"/>
      <w:bookmarkEnd w:id="55"/>
      <w:bookmarkEnd w:id="56"/>
      <w:bookmarkEnd w:id="57"/>
      <w:bookmarkEnd w:id="58"/>
    </w:p>
    <w:p w14:paraId="49729143" w14:textId="62CC6DD5" w:rsidR="00601E69" w:rsidRPr="00F27D9E" w:rsidRDefault="00601E69" w:rsidP="007A4D11">
      <w:pPr>
        <w:pStyle w:val="SingleTxtGC"/>
      </w:pPr>
      <w:r w:rsidRPr="007A4D11">
        <w:t>9.</w:t>
      </w:r>
      <w:r w:rsidRPr="007A4D11">
        <w:tab/>
      </w:r>
      <w:r w:rsidRPr="007A4D11">
        <w:t>国别报告组在第一三</w:t>
      </w:r>
      <w:r w:rsidR="00CC3B3E" w:rsidRPr="007A4D11">
        <w:rPr>
          <w:rFonts w:hint="eastAsia"/>
        </w:rPr>
        <w:t>五</w:t>
      </w:r>
      <w:r w:rsidRPr="007A4D11">
        <w:t>、第一三</w:t>
      </w:r>
      <w:r w:rsidR="00CC3B3E" w:rsidRPr="007A4D11">
        <w:rPr>
          <w:rFonts w:hint="eastAsia"/>
        </w:rPr>
        <w:t>六</w:t>
      </w:r>
      <w:r w:rsidRPr="007A4D11">
        <w:t>和第一三</w:t>
      </w:r>
      <w:r w:rsidR="00CC3B3E" w:rsidRPr="007A4D11">
        <w:rPr>
          <w:rFonts w:hint="eastAsia"/>
        </w:rPr>
        <w:t>七</w:t>
      </w:r>
      <w:r w:rsidRPr="007A4D11">
        <w:t>届会议期间举行了会议，审议并通过关于</w:t>
      </w:r>
      <w:r w:rsidR="00C26A7D">
        <w:rPr>
          <w:rFonts w:hint="eastAsia"/>
        </w:rPr>
        <w:t>哥伦比亚、</w:t>
      </w:r>
      <w:r w:rsidR="004D4143">
        <w:t>伊朗伊斯兰共和国</w:t>
      </w:r>
      <w:r w:rsidR="00C26A7D">
        <w:rPr>
          <w:rFonts w:hint="eastAsia"/>
        </w:rPr>
        <w:t>、</w:t>
      </w:r>
      <w:r w:rsidR="004D4143">
        <w:t>科威特</w:t>
      </w:r>
      <w:r w:rsidR="00C26A7D">
        <w:rPr>
          <w:rFonts w:hint="eastAsia"/>
        </w:rPr>
        <w:t>、</w:t>
      </w:r>
      <w:r w:rsidR="004D4143">
        <w:t>纳米比亚</w:t>
      </w:r>
      <w:r w:rsidR="00C26A7D">
        <w:rPr>
          <w:rFonts w:hint="eastAsia"/>
        </w:rPr>
        <w:t>、</w:t>
      </w:r>
      <w:r w:rsidR="004D4143">
        <w:t>塞尔维亚</w:t>
      </w:r>
      <w:r w:rsidR="00C26A7D">
        <w:rPr>
          <w:rFonts w:hint="eastAsia"/>
        </w:rPr>
        <w:t>、</w:t>
      </w:r>
      <w:r w:rsidR="004D4143">
        <w:t>巴勒斯坦国</w:t>
      </w:r>
      <w:r w:rsidR="00C26A7D">
        <w:rPr>
          <w:rFonts w:hint="eastAsia"/>
        </w:rPr>
        <w:t>、</w:t>
      </w:r>
      <w:r w:rsidR="004D4143">
        <w:t>阿拉伯叙利亚共和国</w:t>
      </w:r>
      <w:r w:rsidR="00C26A7D">
        <w:rPr>
          <w:rFonts w:hint="eastAsia"/>
        </w:rPr>
        <w:t>、</w:t>
      </w:r>
      <w:r w:rsidR="004D4143">
        <w:t>乌干达</w:t>
      </w:r>
      <w:r w:rsidR="00C26A7D">
        <w:rPr>
          <w:rFonts w:hint="eastAsia"/>
        </w:rPr>
        <w:t>、</w:t>
      </w:r>
      <w:r w:rsidR="004D4143">
        <w:t>委内瑞拉玻利瓦尔共和国</w:t>
      </w:r>
      <w:r w:rsidRPr="00F27D9E">
        <w:rPr>
          <w:lang w:val="zh-CN"/>
        </w:rPr>
        <w:t>报告的问题清单</w:t>
      </w:r>
      <w:r w:rsidRPr="00D80EE3">
        <w:t>，</w:t>
      </w:r>
      <w:r w:rsidRPr="00F27D9E">
        <w:rPr>
          <w:lang w:val="zh-CN"/>
        </w:rPr>
        <w:t>以及关于</w:t>
      </w:r>
      <w:r w:rsidR="00D80EE3">
        <w:rPr>
          <w:rFonts w:hint="eastAsia"/>
          <w:lang w:val="zh-CN"/>
        </w:rPr>
        <w:t>哈萨克斯坦</w:t>
      </w:r>
      <w:r w:rsidRPr="00F27D9E">
        <w:rPr>
          <w:lang w:val="zh-CN"/>
        </w:rPr>
        <w:t>的报告前问题清单。</w:t>
      </w:r>
    </w:p>
    <w:p w14:paraId="4B3B8830" w14:textId="77777777" w:rsidR="00601E69" w:rsidRPr="00F27D9E" w:rsidRDefault="00601E69" w:rsidP="007A4D11">
      <w:pPr>
        <w:pStyle w:val="SingleTxtGC"/>
      </w:pPr>
      <w:r w:rsidRPr="00F27D9E">
        <w:rPr>
          <w:lang w:val="zh-CN"/>
        </w:rPr>
        <w:t>10.</w:t>
      </w:r>
      <w:r w:rsidRPr="00F27D9E">
        <w:rPr>
          <w:lang w:val="zh-CN"/>
        </w:rPr>
        <w:tab/>
      </w:r>
      <w:r w:rsidRPr="00F27D9E">
        <w:rPr>
          <w:lang w:val="zh-CN"/>
        </w:rPr>
        <w:t>秘书处与公民和政治权利中心在通过问题清单和报告前问题清单之前，组织了各利益攸关方向委员会委员作简报会。</w:t>
      </w:r>
    </w:p>
    <w:p w14:paraId="45E472E7" w14:textId="4F614003" w:rsidR="00601E69" w:rsidRPr="00F27D9E" w:rsidRDefault="00601E69" w:rsidP="007A4D11">
      <w:pPr>
        <w:pStyle w:val="SingleTxtGC"/>
      </w:pPr>
      <w:r w:rsidRPr="00F27D9E">
        <w:rPr>
          <w:lang w:val="zh-CN"/>
        </w:rPr>
        <w:t>11.</w:t>
      </w:r>
      <w:r w:rsidRPr="00F27D9E">
        <w:rPr>
          <w:lang w:val="zh-CN"/>
        </w:rPr>
        <w:tab/>
      </w:r>
      <w:r w:rsidRPr="00F27D9E">
        <w:rPr>
          <w:lang w:val="zh-CN"/>
        </w:rPr>
        <w:t>在第一三</w:t>
      </w:r>
      <w:r w:rsidR="00503484">
        <w:rPr>
          <w:rFonts w:hint="eastAsia"/>
          <w:lang w:val="zh-CN"/>
        </w:rPr>
        <w:t>五</w:t>
      </w:r>
      <w:r w:rsidRPr="00F27D9E">
        <w:rPr>
          <w:lang w:val="zh-CN"/>
        </w:rPr>
        <w:t>届会议</w:t>
      </w:r>
      <w:r w:rsidR="00703A13">
        <w:rPr>
          <w:rFonts w:hint="eastAsia"/>
          <w:lang w:val="zh-CN"/>
        </w:rPr>
        <w:t>期间</w:t>
      </w:r>
      <w:r w:rsidRPr="00F27D9E">
        <w:rPr>
          <w:lang w:val="zh-CN"/>
        </w:rPr>
        <w:t>，来文工作组由下列成员组成：亚德</w:t>
      </w:r>
      <w:r w:rsidRPr="005A4EDE">
        <w:rPr>
          <w:rFonts w:ascii="宋体" w:hAnsi="宋体" w:cs="宋体"/>
          <w:lang w:val="zh-CN"/>
        </w:rPr>
        <w:t>·</w:t>
      </w:r>
      <w:r w:rsidRPr="007A4D11">
        <w:t>本</w:t>
      </w:r>
      <w:r w:rsidRPr="005A4EDE">
        <w:rPr>
          <w:rFonts w:ascii="宋体" w:hAnsi="宋体" w:cs="宋体"/>
          <w:lang w:val="zh-CN"/>
        </w:rPr>
        <w:t>·</w:t>
      </w:r>
      <w:r w:rsidRPr="007A4D11">
        <w:t>阿舒尔、福蒂尼</w:t>
      </w:r>
      <w:r w:rsidRPr="005A4EDE">
        <w:rPr>
          <w:rFonts w:ascii="宋体" w:hAnsi="宋体" w:cs="宋体"/>
          <w:lang w:val="zh-CN"/>
        </w:rPr>
        <w:t>·</w:t>
      </w:r>
      <w:r w:rsidRPr="007A4D11">
        <w:t>帕扎尔齐斯、瓦西尔卡</w:t>
      </w:r>
      <w:r w:rsidRPr="005A4EDE">
        <w:rPr>
          <w:rFonts w:ascii="宋体" w:hAnsi="宋体" w:cs="宋体"/>
          <w:lang w:val="zh-CN"/>
        </w:rPr>
        <w:t>·</w:t>
      </w:r>
      <w:r w:rsidRPr="007A4D11">
        <w:t>桑钦、</w:t>
      </w:r>
      <w:r w:rsidR="007224A3" w:rsidRPr="007A4D11">
        <w:rPr>
          <w:rFonts w:hint="eastAsia"/>
        </w:rPr>
        <w:t>若泽</w:t>
      </w:r>
      <w:r w:rsidRPr="005A4EDE">
        <w:rPr>
          <w:rFonts w:ascii="宋体" w:hAnsi="宋体" w:cs="宋体"/>
          <w:lang w:val="zh-CN"/>
        </w:rPr>
        <w:t>·</w:t>
      </w:r>
      <w:r w:rsidRPr="007A4D11">
        <w:t>曼努埃尔</w:t>
      </w:r>
      <w:r w:rsidRPr="005A4EDE">
        <w:rPr>
          <w:rFonts w:ascii="宋体" w:hAnsi="宋体" w:cs="宋体"/>
          <w:lang w:val="zh-CN"/>
        </w:rPr>
        <w:t>·</w:t>
      </w:r>
      <w:r w:rsidRPr="007A4D11">
        <w:t>桑托斯</w:t>
      </w:r>
      <w:r w:rsidRPr="005A4EDE">
        <w:rPr>
          <w:rFonts w:ascii="宋体" w:hAnsi="宋体" w:cs="宋体"/>
          <w:lang w:val="zh-CN"/>
        </w:rPr>
        <w:t>·</w:t>
      </w:r>
      <w:r w:rsidRPr="007A4D11">
        <w:t>派斯、埃莱娜</w:t>
      </w:r>
      <w:r w:rsidRPr="005A4EDE">
        <w:rPr>
          <w:rFonts w:ascii="宋体" w:hAnsi="宋体" w:cs="宋体"/>
          <w:lang w:val="zh-CN"/>
        </w:rPr>
        <w:t>·</w:t>
      </w:r>
      <w:r w:rsidRPr="007A4D11">
        <w:t>提格乎德加</w:t>
      </w:r>
      <w:r w:rsidR="00EA4643" w:rsidRPr="007A4D11">
        <w:rPr>
          <w:rFonts w:hint="eastAsia"/>
        </w:rPr>
        <w:t>、</w:t>
      </w:r>
      <w:r w:rsidR="00EA4643" w:rsidRPr="005A4EDE">
        <w:t>伊梅鲁</w:t>
      </w:r>
      <w:r w:rsidR="00EA4643" w:rsidRPr="005A4EDE">
        <w:rPr>
          <w:rFonts w:ascii="宋体" w:hAnsi="宋体"/>
        </w:rPr>
        <w:t>·</w:t>
      </w:r>
      <w:r w:rsidR="00EA4643" w:rsidRPr="005A4EDE">
        <w:t>塔姆拉特</w:t>
      </w:r>
      <w:r w:rsidR="00EA4643" w:rsidRPr="005A4EDE">
        <w:rPr>
          <w:rFonts w:ascii="宋体" w:hAnsi="宋体"/>
        </w:rPr>
        <w:t>·</w:t>
      </w:r>
      <w:r w:rsidR="00EA4643" w:rsidRPr="005A4EDE">
        <w:t>伊盖祖</w:t>
      </w:r>
      <w:r w:rsidR="00144D74" w:rsidRPr="007A4D11">
        <w:rPr>
          <w:rFonts w:hint="eastAsia"/>
        </w:rPr>
        <w:t>、</w:t>
      </w:r>
      <w:r w:rsidRPr="007A4D11">
        <w:t>根提安</w:t>
      </w:r>
      <w:r w:rsidRPr="005A4EDE">
        <w:rPr>
          <w:rFonts w:ascii="宋体" w:hAnsi="宋体" w:cs="宋体"/>
          <w:lang w:val="zh-CN"/>
        </w:rPr>
        <w:t>·</w:t>
      </w:r>
      <w:r w:rsidRPr="00F27D9E">
        <w:rPr>
          <w:lang w:val="zh-CN"/>
        </w:rPr>
        <w:t>齐伯利。</w:t>
      </w:r>
      <w:r w:rsidR="009A4AF2" w:rsidRPr="00F27D9E">
        <w:rPr>
          <w:lang w:val="zh-CN"/>
        </w:rPr>
        <w:t>提格乎德加</w:t>
      </w:r>
      <w:r w:rsidR="009A4AF2">
        <w:rPr>
          <w:rFonts w:hint="eastAsia"/>
          <w:lang w:val="zh-CN"/>
        </w:rPr>
        <w:t>女士</w:t>
      </w:r>
      <w:r w:rsidRPr="00F27D9E">
        <w:rPr>
          <w:lang w:val="zh-CN"/>
        </w:rPr>
        <w:t>被指定为主席兼报告员。工作组于</w:t>
      </w:r>
      <w:r w:rsidRPr="00F27D9E">
        <w:rPr>
          <w:lang w:val="zh-CN"/>
        </w:rPr>
        <w:t>202</w:t>
      </w:r>
      <w:r w:rsidR="00703A13">
        <w:rPr>
          <w:lang w:val="zh-CN"/>
        </w:rPr>
        <w:t>2</w:t>
      </w:r>
      <w:r w:rsidRPr="00F27D9E">
        <w:rPr>
          <w:lang w:val="zh-CN"/>
        </w:rPr>
        <w:t>年</w:t>
      </w:r>
      <w:r w:rsidRPr="00F27D9E">
        <w:rPr>
          <w:lang w:val="zh-CN"/>
        </w:rPr>
        <w:t>6</w:t>
      </w:r>
      <w:r w:rsidRPr="00F27D9E">
        <w:rPr>
          <w:lang w:val="zh-CN"/>
        </w:rPr>
        <w:t>月</w:t>
      </w:r>
      <w:r w:rsidRPr="00F27D9E">
        <w:rPr>
          <w:lang w:val="zh-CN"/>
        </w:rPr>
        <w:t>2</w:t>
      </w:r>
      <w:r w:rsidR="00703A13">
        <w:rPr>
          <w:lang w:val="zh-CN"/>
        </w:rPr>
        <w:t>0</w:t>
      </w:r>
      <w:r w:rsidRPr="00F27D9E">
        <w:rPr>
          <w:lang w:val="zh-CN"/>
        </w:rPr>
        <w:t>日至</w:t>
      </w:r>
      <w:r w:rsidRPr="00F27D9E">
        <w:rPr>
          <w:lang w:val="zh-CN"/>
        </w:rPr>
        <w:t>2</w:t>
      </w:r>
      <w:r w:rsidR="00703A13">
        <w:rPr>
          <w:lang w:val="zh-CN"/>
        </w:rPr>
        <w:t>4</w:t>
      </w:r>
      <w:r w:rsidRPr="00F27D9E">
        <w:rPr>
          <w:lang w:val="zh-CN"/>
        </w:rPr>
        <w:t>日举行了会议。</w:t>
      </w:r>
    </w:p>
    <w:p w14:paraId="6818DD1C" w14:textId="44D4BFCB" w:rsidR="00601E69" w:rsidRPr="00F27D9E" w:rsidRDefault="00601E69" w:rsidP="007A4D11">
      <w:pPr>
        <w:pStyle w:val="SingleTxtGC"/>
      </w:pPr>
      <w:r w:rsidRPr="00F27D9E">
        <w:rPr>
          <w:lang w:val="zh-CN"/>
        </w:rPr>
        <w:t>12.</w:t>
      </w:r>
      <w:r w:rsidRPr="00F27D9E">
        <w:rPr>
          <w:lang w:val="zh-CN"/>
        </w:rPr>
        <w:tab/>
      </w:r>
      <w:r w:rsidRPr="00F27D9E">
        <w:rPr>
          <w:lang w:val="zh-CN"/>
        </w:rPr>
        <w:t>在第一三</w:t>
      </w:r>
      <w:r w:rsidR="00703A13">
        <w:rPr>
          <w:rFonts w:hint="eastAsia"/>
          <w:lang w:val="zh-CN"/>
        </w:rPr>
        <w:t>六</w:t>
      </w:r>
      <w:r w:rsidRPr="00F27D9E">
        <w:rPr>
          <w:lang w:val="zh-CN"/>
        </w:rPr>
        <w:t>届会议</w:t>
      </w:r>
      <w:r w:rsidR="00703A13">
        <w:rPr>
          <w:rFonts w:hint="eastAsia"/>
          <w:lang w:val="zh-CN"/>
        </w:rPr>
        <w:t>期间</w:t>
      </w:r>
      <w:r w:rsidRPr="00F27D9E">
        <w:rPr>
          <w:lang w:val="zh-CN"/>
        </w:rPr>
        <w:t>，工作组由下列成员组成：瓦法阿</w:t>
      </w:r>
      <w:r w:rsidRPr="005A4EDE">
        <w:rPr>
          <w:rFonts w:ascii="宋体" w:hAnsi="宋体" w:cs="宋体"/>
          <w:lang w:val="zh-CN"/>
        </w:rPr>
        <w:t>·</w:t>
      </w:r>
      <w:r w:rsidRPr="007A4D11">
        <w:t>阿什拉芙</w:t>
      </w:r>
      <w:r w:rsidRPr="005A4EDE">
        <w:rPr>
          <w:rFonts w:ascii="宋体" w:hAnsi="宋体" w:cs="宋体"/>
          <w:lang w:val="zh-CN"/>
        </w:rPr>
        <w:t>·</w:t>
      </w:r>
      <w:r w:rsidRPr="007A4D11">
        <w:t>穆拉哈姆</w:t>
      </w:r>
      <w:r w:rsidRPr="005A4EDE">
        <w:rPr>
          <w:rFonts w:ascii="宋体" w:hAnsi="宋体" w:cs="宋体"/>
          <w:lang w:val="zh-CN"/>
        </w:rPr>
        <w:t>·</w:t>
      </w:r>
      <w:r w:rsidRPr="007A4D11">
        <w:t>巴西姆、</w:t>
      </w:r>
      <w:r w:rsidR="00ED5E5D" w:rsidRPr="007A4D11">
        <w:t>阿里夫</w:t>
      </w:r>
      <w:r w:rsidR="00ED5E5D" w:rsidRPr="005A4EDE">
        <w:rPr>
          <w:rFonts w:ascii="宋体" w:hAnsi="宋体" w:cs="宋体"/>
          <w:lang w:val="zh-CN"/>
        </w:rPr>
        <w:t>·</w:t>
      </w:r>
      <w:r w:rsidR="00ED5E5D" w:rsidRPr="007A4D11">
        <w:t>布尔坎</w:t>
      </w:r>
      <w:r w:rsidR="00ED5E5D" w:rsidRPr="007A4D11">
        <w:rPr>
          <w:rFonts w:hint="eastAsia"/>
        </w:rPr>
        <w:t>、</w:t>
      </w:r>
      <w:r w:rsidRPr="007A4D11">
        <w:t>马哈古卜</w:t>
      </w:r>
      <w:r w:rsidRPr="005A4EDE">
        <w:rPr>
          <w:rFonts w:ascii="宋体" w:hAnsi="宋体" w:cs="宋体"/>
          <w:lang w:val="zh-CN"/>
        </w:rPr>
        <w:t>·</w:t>
      </w:r>
      <w:r w:rsidRPr="007A4D11">
        <w:t>哈伊巴、福蒂妮</w:t>
      </w:r>
      <w:r w:rsidRPr="005A4EDE">
        <w:rPr>
          <w:rFonts w:ascii="宋体" w:hAnsi="宋体" w:cs="宋体"/>
          <w:lang w:val="zh-CN"/>
        </w:rPr>
        <w:t>·</w:t>
      </w:r>
      <w:r w:rsidRPr="007A4D11">
        <w:t>帕扎尔齐斯、</w:t>
      </w:r>
      <w:r w:rsidR="00144D74" w:rsidRPr="005A4EDE">
        <w:t>瓦西尔卡</w:t>
      </w:r>
      <w:r w:rsidR="00144D74" w:rsidRPr="005A4EDE">
        <w:rPr>
          <w:rFonts w:ascii="宋体" w:hAnsi="宋体"/>
        </w:rPr>
        <w:t>·</w:t>
      </w:r>
      <w:r w:rsidR="00144D74" w:rsidRPr="005A4EDE">
        <w:t>桑钦</w:t>
      </w:r>
      <w:r w:rsidR="00144D74" w:rsidRPr="005A4EDE">
        <w:rPr>
          <w:rFonts w:hint="eastAsia"/>
        </w:rPr>
        <w:t>、</w:t>
      </w:r>
      <w:r w:rsidRPr="007A4D11">
        <w:t>若泽</w:t>
      </w:r>
      <w:r w:rsidRPr="005A4EDE">
        <w:rPr>
          <w:rFonts w:ascii="宋体" w:hAnsi="宋体" w:cs="宋体"/>
          <w:lang w:val="zh-CN"/>
        </w:rPr>
        <w:t>·</w:t>
      </w:r>
      <w:r w:rsidRPr="007A4D11">
        <w:t>曼努埃尔</w:t>
      </w:r>
      <w:r w:rsidRPr="005A4EDE">
        <w:rPr>
          <w:rFonts w:ascii="宋体" w:hAnsi="宋体" w:cs="宋体"/>
          <w:lang w:val="zh-CN"/>
        </w:rPr>
        <w:t>·</w:t>
      </w:r>
      <w:r w:rsidRPr="007A4D11">
        <w:t>桑托斯</w:t>
      </w:r>
      <w:r w:rsidRPr="005A4EDE">
        <w:rPr>
          <w:rFonts w:ascii="宋体" w:hAnsi="宋体" w:cs="宋体"/>
          <w:lang w:val="zh-CN"/>
        </w:rPr>
        <w:t>·</w:t>
      </w:r>
      <w:r w:rsidRPr="007A4D11">
        <w:t>派斯</w:t>
      </w:r>
      <w:r w:rsidR="00144D74" w:rsidRPr="007A4D11">
        <w:rPr>
          <w:rFonts w:hint="eastAsia"/>
        </w:rPr>
        <w:t>、</w:t>
      </w:r>
      <w:r w:rsidR="00144D74" w:rsidRPr="007A4D11">
        <w:t>埃莱娜</w:t>
      </w:r>
      <w:r w:rsidR="00144D74" w:rsidRPr="005A4EDE">
        <w:rPr>
          <w:rFonts w:ascii="宋体" w:hAnsi="宋体" w:cs="宋体"/>
          <w:lang w:val="zh-CN"/>
        </w:rPr>
        <w:t>·</w:t>
      </w:r>
      <w:r w:rsidR="00144D74" w:rsidRPr="00F27D9E">
        <w:rPr>
          <w:lang w:val="zh-CN"/>
        </w:rPr>
        <w:t>提格乎德加</w:t>
      </w:r>
      <w:r w:rsidRPr="00F27D9E">
        <w:rPr>
          <w:lang w:val="zh-CN"/>
        </w:rPr>
        <w:t>。</w:t>
      </w:r>
      <w:r w:rsidR="00037459" w:rsidRPr="00F27D9E">
        <w:rPr>
          <w:lang w:val="zh-CN"/>
        </w:rPr>
        <w:t>布尔坎</w:t>
      </w:r>
      <w:r w:rsidRPr="00F27D9E">
        <w:rPr>
          <w:lang w:val="zh-CN"/>
        </w:rPr>
        <w:t>先生被指定为主席兼报告员。工作组于</w:t>
      </w:r>
      <w:r w:rsidRPr="00F27D9E">
        <w:rPr>
          <w:lang w:val="zh-CN"/>
        </w:rPr>
        <w:t>202</w:t>
      </w:r>
      <w:r w:rsidR="00AE69D9">
        <w:rPr>
          <w:lang w:val="zh-CN"/>
        </w:rPr>
        <w:t>2</w:t>
      </w:r>
      <w:r w:rsidRPr="00F27D9E">
        <w:rPr>
          <w:lang w:val="zh-CN"/>
        </w:rPr>
        <w:t>年</w:t>
      </w:r>
      <w:r w:rsidRPr="00F27D9E">
        <w:rPr>
          <w:lang w:val="zh-CN"/>
        </w:rPr>
        <w:t>10</w:t>
      </w:r>
      <w:r w:rsidRPr="00F27D9E">
        <w:rPr>
          <w:lang w:val="zh-CN"/>
        </w:rPr>
        <w:t>月</w:t>
      </w:r>
      <w:r w:rsidR="00AE69D9">
        <w:rPr>
          <w:lang w:val="zh-CN"/>
        </w:rPr>
        <w:t>3</w:t>
      </w:r>
      <w:r w:rsidRPr="00F27D9E">
        <w:rPr>
          <w:lang w:val="zh-CN"/>
        </w:rPr>
        <w:t>日至</w:t>
      </w:r>
      <w:r w:rsidR="00AE69D9">
        <w:rPr>
          <w:lang w:val="zh-CN"/>
        </w:rPr>
        <w:t>7</w:t>
      </w:r>
      <w:r w:rsidRPr="00F27D9E">
        <w:rPr>
          <w:lang w:val="zh-CN"/>
        </w:rPr>
        <w:t>日举行了会议。</w:t>
      </w:r>
    </w:p>
    <w:p w14:paraId="1CE7692B" w14:textId="5C7330C2" w:rsidR="00601E69" w:rsidRPr="007A4D11" w:rsidRDefault="00601E69" w:rsidP="007A4D11">
      <w:pPr>
        <w:pStyle w:val="SingleTxtGC"/>
      </w:pPr>
      <w:r w:rsidRPr="00F27D9E">
        <w:rPr>
          <w:lang w:val="zh-CN"/>
        </w:rPr>
        <w:t>13.</w:t>
      </w:r>
      <w:r w:rsidRPr="00F27D9E">
        <w:rPr>
          <w:lang w:val="zh-CN"/>
        </w:rPr>
        <w:tab/>
      </w:r>
      <w:r w:rsidRPr="00F27D9E">
        <w:rPr>
          <w:lang w:val="zh-CN"/>
        </w:rPr>
        <w:t>在第一三</w:t>
      </w:r>
      <w:r w:rsidR="00AE69D9">
        <w:rPr>
          <w:rFonts w:hint="eastAsia"/>
          <w:lang w:val="zh-CN"/>
        </w:rPr>
        <w:t>七</w:t>
      </w:r>
      <w:r w:rsidRPr="00F27D9E">
        <w:rPr>
          <w:lang w:val="zh-CN"/>
        </w:rPr>
        <w:t>届会议</w:t>
      </w:r>
      <w:r w:rsidR="00AE69D9">
        <w:rPr>
          <w:rFonts w:hint="eastAsia"/>
          <w:lang w:val="zh-CN"/>
        </w:rPr>
        <w:t>期间</w:t>
      </w:r>
      <w:r w:rsidRPr="00F27D9E">
        <w:rPr>
          <w:lang w:val="zh-CN"/>
        </w:rPr>
        <w:t>，工作组由下列成员组成：</w:t>
      </w:r>
      <w:r w:rsidR="00AE69D9" w:rsidRPr="00F27D9E">
        <w:rPr>
          <w:lang w:val="zh-CN"/>
        </w:rPr>
        <w:t>瓦法阿</w:t>
      </w:r>
      <w:r w:rsidR="00AE69D9" w:rsidRPr="005A4EDE">
        <w:rPr>
          <w:rFonts w:ascii="宋体" w:hAnsi="宋体" w:cs="宋体"/>
          <w:lang w:val="zh-CN"/>
        </w:rPr>
        <w:t>·</w:t>
      </w:r>
      <w:r w:rsidR="00AE69D9" w:rsidRPr="007A4D11">
        <w:t>阿什拉芙</w:t>
      </w:r>
      <w:r w:rsidR="00AE69D9" w:rsidRPr="005A4EDE">
        <w:rPr>
          <w:rFonts w:ascii="宋体" w:hAnsi="宋体" w:cs="宋体"/>
          <w:lang w:val="zh-CN"/>
        </w:rPr>
        <w:t>·</w:t>
      </w:r>
      <w:r w:rsidR="00AE69D9" w:rsidRPr="007A4D11">
        <w:t>穆拉哈姆</w:t>
      </w:r>
      <w:r w:rsidR="00AE69D9" w:rsidRPr="005A4EDE">
        <w:rPr>
          <w:rFonts w:ascii="宋体" w:hAnsi="宋体" w:cs="宋体"/>
          <w:lang w:val="zh-CN"/>
        </w:rPr>
        <w:t>·</w:t>
      </w:r>
      <w:r w:rsidR="00AE69D9" w:rsidRPr="007A4D11">
        <w:t>巴西姆</w:t>
      </w:r>
      <w:r w:rsidR="001E2DF4" w:rsidRPr="007A4D11">
        <w:rPr>
          <w:rFonts w:hint="eastAsia"/>
        </w:rPr>
        <w:t>、</w:t>
      </w:r>
      <w:r w:rsidR="001E2DF4" w:rsidRPr="007A4D11">
        <w:t>马哈古卜</w:t>
      </w:r>
      <w:r w:rsidR="001E2DF4" w:rsidRPr="005A4EDE">
        <w:rPr>
          <w:rFonts w:ascii="宋体" w:hAnsi="宋体" w:cs="宋体"/>
          <w:lang w:val="zh-CN"/>
        </w:rPr>
        <w:t>·</w:t>
      </w:r>
      <w:r w:rsidR="001E2DF4" w:rsidRPr="007A4D11">
        <w:t>哈伊巴、</w:t>
      </w:r>
      <w:r w:rsidR="001E2DF4" w:rsidRPr="005A4EDE">
        <w:t>马西娅</w:t>
      </w:r>
      <w:r w:rsidR="001E2DF4" w:rsidRPr="005A4EDE">
        <w:rPr>
          <w:rFonts w:ascii="宋体" w:hAnsi="宋体"/>
        </w:rPr>
        <w:t>·</w:t>
      </w:r>
      <w:r w:rsidR="001E2DF4" w:rsidRPr="005A4EDE">
        <w:t>克兰</w:t>
      </w:r>
      <w:r w:rsidR="001E2DF4" w:rsidRPr="005A4EDE">
        <w:rPr>
          <w:rFonts w:hint="eastAsia"/>
        </w:rPr>
        <w:t>、</w:t>
      </w:r>
      <w:r w:rsidR="00130226" w:rsidRPr="007A4D11">
        <w:t>若泽</w:t>
      </w:r>
      <w:r w:rsidR="00130226" w:rsidRPr="005A4EDE">
        <w:rPr>
          <w:rFonts w:ascii="宋体" w:hAnsi="宋体" w:cs="宋体"/>
          <w:lang w:val="zh-CN"/>
        </w:rPr>
        <w:t>·</w:t>
      </w:r>
      <w:r w:rsidR="00130226" w:rsidRPr="007A4D11">
        <w:t>曼努埃尔</w:t>
      </w:r>
      <w:r w:rsidR="00130226" w:rsidRPr="005A4EDE">
        <w:rPr>
          <w:rFonts w:ascii="宋体" w:hAnsi="宋体" w:cs="宋体"/>
          <w:lang w:val="zh-CN"/>
        </w:rPr>
        <w:t>·</w:t>
      </w:r>
      <w:r w:rsidR="00130226" w:rsidRPr="007A4D11">
        <w:t>桑托斯</w:t>
      </w:r>
      <w:r w:rsidR="00130226" w:rsidRPr="005A4EDE">
        <w:rPr>
          <w:rFonts w:ascii="宋体" w:hAnsi="宋体" w:cs="宋体"/>
          <w:lang w:val="zh-CN"/>
        </w:rPr>
        <w:t>·</w:t>
      </w:r>
      <w:r w:rsidR="00130226" w:rsidRPr="007A4D11">
        <w:t>派斯</w:t>
      </w:r>
      <w:r w:rsidR="00130226" w:rsidRPr="007A4D11">
        <w:rPr>
          <w:rFonts w:hint="eastAsia"/>
        </w:rPr>
        <w:t>、</w:t>
      </w:r>
      <w:r w:rsidRPr="007A4D11">
        <w:t>科鲍娅</w:t>
      </w:r>
      <w:r w:rsidRPr="005A4EDE">
        <w:rPr>
          <w:rFonts w:ascii="宋体" w:hAnsi="宋体" w:cs="宋体"/>
          <w:lang w:val="zh-CN"/>
        </w:rPr>
        <w:t>·</w:t>
      </w:r>
      <w:r w:rsidRPr="007A4D11">
        <w:t>查姆贾</w:t>
      </w:r>
      <w:r w:rsidRPr="005A4EDE">
        <w:rPr>
          <w:rFonts w:ascii="宋体" w:hAnsi="宋体" w:cs="宋体"/>
          <w:lang w:val="zh-CN"/>
        </w:rPr>
        <w:t>·</w:t>
      </w:r>
      <w:r w:rsidRPr="007A4D11">
        <w:t>帕查</w:t>
      </w:r>
      <w:r w:rsidR="00130226" w:rsidRPr="007A4D11">
        <w:rPr>
          <w:rFonts w:hint="eastAsia"/>
        </w:rPr>
        <w:t>、</w:t>
      </w:r>
      <w:r w:rsidRPr="007A4D11">
        <w:t>埃莱娜</w:t>
      </w:r>
      <w:r w:rsidRPr="005A4EDE">
        <w:rPr>
          <w:rFonts w:ascii="宋体" w:hAnsi="宋体" w:cs="宋体"/>
          <w:lang w:val="zh-CN"/>
        </w:rPr>
        <w:t>·</w:t>
      </w:r>
      <w:r w:rsidRPr="007A4D11">
        <w:t>提格乎德加。</w:t>
      </w:r>
      <w:r w:rsidR="00130226" w:rsidRPr="005A4EDE">
        <w:t>克兰</w:t>
      </w:r>
      <w:r w:rsidRPr="007A4D11">
        <w:t>女士被指定为主席兼报告员。工作组于</w:t>
      </w:r>
      <w:r w:rsidRPr="007A4D11">
        <w:t>202</w:t>
      </w:r>
      <w:r w:rsidR="00695844" w:rsidRPr="007A4D11">
        <w:t>3</w:t>
      </w:r>
      <w:r w:rsidRPr="007A4D11">
        <w:t>年</w:t>
      </w:r>
      <w:r w:rsidRPr="007A4D11">
        <w:t>2</w:t>
      </w:r>
      <w:r w:rsidRPr="007A4D11">
        <w:t>月</w:t>
      </w:r>
      <w:r w:rsidRPr="007A4D11">
        <w:t>2</w:t>
      </w:r>
      <w:r w:rsidR="00695844" w:rsidRPr="007A4D11">
        <w:t>0</w:t>
      </w:r>
      <w:r w:rsidRPr="007A4D11">
        <w:t>日至</w:t>
      </w:r>
      <w:r w:rsidRPr="007A4D11">
        <w:t>2</w:t>
      </w:r>
      <w:r w:rsidR="00695844" w:rsidRPr="007A4D11">
        <w:t>4</w:t>
      </w:r>
      <w:r w:rsidRPr="007A4D11">
        <w:t>日举行了会议。</w:t>
      </w:r>
    </w:p>
    <w:p w14:paraId="74BA62F8" w14:textId="77777777" w:rsidR="00601E69" w:rsidRPr="00F27D9E" w:rsidRDefault="00601E69" w:rsidP="00601E69">
      <w:pPr>
        <w:pStyle w:val="H1GC"/>
      </w:pPr>
      <w:r w:rsidRPr="00F27D9E">
        <w:tab/>
      </w:r>
      <w:r w:rsidRPr="00F27D9E">
        <w:rPr>
          <w:lang w:val="zh-CN"/>
        </w:rPr>
        <w:t>F.</w:t>
      </w:r>
      <w:r w:rsidRPr="00F27D9E">
        <w:rPr>
          <w:lang w:val="zh-CN"/>
        </w:rPr>
        <w:tab/>
      </w:r>
      <w:r w:rsidRPr="00F27D9E">
        <w:rPr>
          <w:lang w:val="zh-CN"/>
        </w:rPr>
        <w:t>根据《公约》第四条实行的克减</w:t>
      </w:r>
      <w:bookmarkStart w:id="59" w:name="_Toc47011657"/>
      <w:bookmarkStart w:id="60" w:name="_Toc32819986"/>
      <w:bookmarkStart w:id="61" w:name="_Toc14335203"/>
      <w:bookmarkStart w:id="62" w:name="_Toc14248477"/>
      <w:bookmarkStart w:id="63" w:name="_Toc519676395"/>
      <w:bookmarkStart w:id="64" w:name="_Toc519673496"/>
      <w:bookmarkStart w:id="65" w:name="_Toc458504771"/>
      <w:bookmarkStart w:id="66" w:name="_Toc328984177"/>
      <w:bookmarkStart w:id="67" w:name="_Toc328746757"/>
      <w:bookmarkStart w:id="68" w:name="_Toc328666111"/>
      <w:bookmarkStart w:id="69" w:name="_Toc108626032"/>
      <w:bookmarkEnd w:id="59"/>
      <w:bookmarkEnd w:id="60"/>
      <w:bookmarkEnd w:id="61"/>
      <w:bookmarkEnd w:id="62"/>
      <w:bookmarkEnd w:id="63"/>
      <w:bookmarkEnd w:id="64"/>
      <w:bookmarkEnd w:id="65"/>
      <w:bookmarkEnd w:id="66"/>
      <w:bookmarkEnd w:id="67"/>
      <w:bookmarkEnd w:id="68"/>
      <w:bookmarkEnd w:id="69"/>
    </w:p>
    <w:p w14:paraId="2D73C7D2" w14:textId="1AF24426" w:rsidR="00601E69" w:rsidRPr="007A4D11" w:rsidRDefault="00601E69" w:rsidP="00601E69">
      <w:pPr>
        <w:pStyle w:val="SingleTxtGC"/>
      </w:pPr>
      <w:r w:rsidRPr="007A4D11">
        <w:t>14.</w:t>
      </w:r>
      <w:r w:rsidRPr="007A4D11">
        <w:tab/>
      </w:r>
      <w:r w:rsidRPr="007A4D11">
        <w:t>《公约》第四条第一款规定，在发生危及国家生存的公共紧急情况时，缔约国可采取措施克减《公约》规定的某些义务。第四条第二款规定，不得对第六条、第七条、第八条第一款和第二款、第十一条、第十五条、第十六条和第十八条作任何克减。第四条第三款规定，任何克减均应立即通过秘书长通知其他缔约国。克减</w:t>
      </w:r>
      <w:r w:rsidR="004B5FF8" w:rsidRPr="007A4D11">
        <w:rPr>
          <w:rFonts w:hint="eastAsia"/>
        </w:rPr>
        <w:t>的</w:t>
      </w:r>
      <w:r w:rsidRPr="007A4D11">
        <w:t>终止</w:t>
      </w:r>
      <w:r w:rsidR="00145FBE" w:rsidRPr="009A5E80">
        <w:rPr>
          <w:rStyle w:val="a7"/>
        </w:rPr>
        <w:footnoteReference w:id="2"/>
      </w:r>
      <w:r w:rsidR="00F7652A" w:rsidRPr="007A4D11">
        <w:rPr>
          <w:rFonts w:hint="eastAsia"/>
        </w:rPr>
        <w:t xml:space="preserve"> </w:t>
      </w:r>
      <w:r w:rsidRPr="007A4D11">
        <w:t>或延长也需通知其他缔约国。在本报告所述期间，厄瓜多尔、</w:t>
      </w:r>
      <w:r w:rsidR="00145FBE" w:rsidRPr="007A4D11">
        <w:rPr>
          <w:rFonts w:hint="eastAsia"/>
        </w:rPr>
        <w:t>萨尔瓦多</w:t>
      </w:r>
      <w:r w:rsidR="00FA0014" w:rsidRPr="007A4D11">
        <w:rPr>
          <w:rFonts w:hint="eastAsia"/>
        </w:rPr>
        <w:t>和</w:t>
      </w:r>
      <w:r w:rsidRPr="007A4D11">
        <w:t>危地马拉作出了</w:t>
      </w:r>
      <w:r w:rsidR="00BF3368" w:rsidRPr="007A4D11">
        <w:rPr>
          <w:rFonts w:hint="eastAsia"/>
        </w:rPr>
        <w:t>实施</w:t>
      </w:r>
      <w:r w:rsidRPr="007A4D11">
        <w:t>克减</w:t>
      </w:r>
      <w:r w:rsidR="00BF3368" w:rsidRPr="007A4D11">
        <w:rPr>
          <w:rFonts w:hint="eastAsia"/>
        </w:rPr>
        <w:t>的</w:t>
      </w:r>
      <w:r w:rsidR="00145FBE" w:rsidRPr="007A4D11">
        <w:rPr>
          <w:rFonts w:hint="eastAsia"/>
        </w:rPr>
        <w:t>通知</w:t>
      </w:r>
      <w:r w:rsidRPr="007A4D11">
        <w:t>。下列国家延长了所作的克减：厄瓜多尔、</w:t>
      </w:r>
      <w:r w:rsidR="005E265A" w:rsidRPr="007A4D11">
        <w:rPr>
          <w:rFonts w:hint="eastAsia"/>
        </w:rPr>
        <w:t>萨尔瓦多、</w:t>
      </w:r>
      <w:r w:rsidRPr="007A4D11">
        <w:t>危地马拉、秘鲁</w:t>
      </w:r>
      <w:r w:rsidR="005E265A" w:rsidRPr="007A4D11">
        <w:rPr>
          <w:rFonts w:hint="eastAsia"/>
        </w:rPr>
        <w:t>、</w:t>
      </w:r>
      <w:r w:rsidR="00FA0014" w:rsidRPr="007A4D11">
        <w:rPr>
          <w:rFonts w:hint="eastAsia"/>
        </w:rPr>
        <w:t>乌克兰</w:t>
      </w:r>
      <w:r w:rsidRPr="007A4D11">
        <w:t>。</w:t>
      </w:r>
      <w:r w:rsidR="00FA0014" w:rsidRPr="007A4D11">
        <w:rPr>
          <w:rFonts w:hint="eastAsia"/>
        </w:rPr>
        <w:t>厄瓜多尔和巴拉圭做出了终止克减的通知。</w:t>
      </w:r>
      <w:r w:rsidRPr="007A4D11">
        <w:t>所有这类通知均可查阅</w:t>
      </w:r>
      <w:r w:rsidRPr="007A4D11">
        <w:t>http://treaties.un.org</w:t>
      </w:r>
      <w:bookmarkStart w:id="70" w:name="_Toc328984179"/>
      <w:bookmarkStart w:id="71" w:name="_Toc328746759"/>
      <w:bookmarkStart w:id="72" w:name="_Toc328666113"/>
      <w:r w:rsidR="008F02CF" w:rsidRPr="007A4D11">
        <w:rPr>
          <w:rFonts w:hint="eastAsia"/>
        </w:rPr>
        <w:t>.</w:t>
      </w:r>
    </w:p>
    <w:p w14:paraId="4DC5835A" w14:textId="77777777" w:rsidR="00601E69" w:rsidRPr="00F27D9E" w:rsidRDefault="00601E69" w:rsidP="00601E69">
      <w:pPr>
        <w:pStyle w:val="H1GC"/>
      </w:pPr>
      <w:bookmarkStart w:id="73" w:name="_Toc458504772"/>
      <w:r w:rsidRPr="00F27D9E">
        <w:lastRenderedPageBreak/>
        <w:tab/>
      </w:r>
      <w:r w:rsidRPr="00F27D9E">
        <w:rPr>
          <w:lang w:val="zh-CN"/>
        </w:rPr>
        <w:t>G.</w:t>
      </w:r>
      <w:r w:rsidRPr="00F27D9E">
        <w:rPr>
          <w:lang w:val="zh-CN"/>
        </w:rPr>
        <w:tab/>
      </w:r>
      <w:r w:rsidRPr="00F27D9E">
        <w:rPr>
          <w:lang w:val="zh-CN"/>
        </w:rPr>
        <w:t>结论性意见和结论性意见的后续行动</w:t>
      </w:r>
      <w:bookmarkStart w:id="74" w:name="_Toc47011659"/>
      <w:bookmarkStart w:id="75" w:name="_Toc32819988"/>
      <w:bookmarkStart w:id="76" w:name="_Toc14335205"/>
      <w:bookmarkStart w:id="77" w:name="_Toc14248479"/>
      <w:bookmarkStart w:id="78" w:name="_Toc519676397"/>
      <w:bookmarkStart w:id="79" w:name="_Toc519673498"/>
      <w:bookmarkStart w:id="80" w:name="_Toc108626033"/>
      <w:bookmarkEnd w:id="73"/>
      <w:bookmarkEnd w:id="74"/>
      <w:bookmarkEnd w:id="75"/>
      <w:bookmarkEnd w:id="76"/>
      <w:bookmarkEnd w:id="77"/>
      <w:bookmarkEnd w:id="78"/>
      <w:bookmarkEnd w:id="79"/>
      <w:bookmarkEnd w:id="80"/>
    </w:p>
    <w:p w14:paraId="2D4CF926" w14:textId="36D16A92" w:rsidR="00601E69" w:rsidRPr="00F27D9E" w:rsidRDefault="00601E69" w:rsidP="007A4D11">
      <w:pPr>
        <w:pStyle w:val="SingleTxtGC"/>
      </w:pPr>
      <w:r w:rsidRPr="007A4D11">
        <w:t>15.</w:t>
      </w:r>
      <w:r w:rsidRPr="007A4D11">
        <w:tab/>
      </w:r>
      <w:r w:rsidRPr="007A4D11">
        <w:t>自</w:t>
      </w:r>
      <w:r w:rsidRPr="007A4D11">
        <w:t>1992</w:t>
      </w:r>
      <w:r w:rsidRPr="007A4D11">
        <w:t>年</w:t>
      </w:r>
      <w:r w:rsidRPr="007A4D11">
        <w:t>3</w:t>
      </w:r>
      <w:r w:rsidRPr="007A4D11">
        <w:t>月第四十四届会议</w:t>
      </w:r>
      <w:r w:rsidR="00A437F6" w:rsidRPr="009A5E80">
        <w:rPr>
          <w:rStyle w:val="a7"/>
        </w:rPr>
        <w:footnoteReference w:id="3"/>
      </w:r>
      <w:r w:rsidR="00F7652A" w:rsidRPr="007A4D11">
        <w:rPr>
          <w:rFonts w:hint="eastAsia"/>
        </w:rPr>
        <w:t xml:space="preserve"> </w:t>
      </w:r>
      <w:r w:rsidRPr="007A4D11">
        <w:t>以来，委员会一直</w:t>
      </w:r>
      <w:r w:rsidR="00957EBD" w:rsidRPr="007A4D11">
        <w:rPr>
          <w:rFonts w:hint="eastAsia"/>
        </w:rPr>
        <w:t>实行</w:t>
      </w:r>
      <w:r w:rsidRPr="007A4D11">
        <w:t>通过结论性意见</w:t>
      </w:r>
      <w:r w:rsidR="00957EBD" w:rsidRPr="007A4D11">
        <w:rPr>
          <w:rFonts w:hint="eastAsia"/>
        </w:rPr>
        <w:t>的做法</w:t>
      </w:r>
      <w:r w:rsidRPr="007A4D11">
        <w:t>。委员会</w:t>
      </w:r>
      <w:r w:rsidR="00391022" w:rsidRPr="007A4D11">
        <w:rPr>
          <w:rFonts w:hint="eastAsia"/>
        </w:rPr>
        <w:t>以</w:t>
      </w:r>
      <w:r w:rsidRPr="007A4D11">
        <w:t>结论性意见</w:t>
      </w:r>
      <w:r w:rsidR="00391022" w:rsidRPr="007A4D11">
        <w:rPr>
          <w:rFonts w:hint="eastAsia"/>
        </w:rPr>
        <w:t>为出发点来</w:t>
      </w:r>
      <w:r w:rsidRPr="007A4D11">
        <w:t>编写审议缔约国</w:t>
      </w:r>
      <w:r w:rsidR="00957EBD" w:rsidRPr="007A4D11">
        <w:t>下一份</w:t>
      </w:r>
      <w:r w:rsidRPr="007A4D11">
        <w:t>报告所需的问题清单。在本报告所述期间，</w:t>
      </w:r>
      <w:r w:rsidR="00391022" w:rsidRPr="007A4D11">
        <w:rPr>
          <w:rFonts w:hint="eastAsia"/>
        </w:rPr>
        <w:t>委员会</w:t>
      </w:r>
      <w:r w:rsidRPr="007A4D11">
        <w:t>就</w:t>
      </w:r>
      <w:r w:rsidRPr="007A4D11">
        <w:t>1</w:t>
      </w:r>
      <w:r w:rsidR="00391022" w:rsidRPr="007A4D11">
        <w:t>8</w:t>
      </w:r>
      <w:r w:rsidRPr="007A4D11">
        <w:t>个缔约国通过了结论性意见。在第一三</w:t>
      </w:r>
      <w:r w:rsidR="00391022" w:rsidRPr="007A4D11">
        <w:rPr>
          <w:rFonts w:hint="eastAsia"/>
        </w:rPr>
        <w:t>五</w:t>
      </w:r>
      <w:r w:rsidRPr="007A4D11">
        <w:t>届会议上，委员会通过了关于</w:t>
      </w:r>
      <w:r w:rsidR="00654066" w:rsidRPr="007A4D11">
        <w:rPr>
          <w:rFonts w:hint="eastAsia"/>
        </w:rPr>
        <w:t>中国香港、中国澳门、格鲁吉亚、爱尔兰、卢森堡、乌拉圭</w:t>
      </w:r>
      <w:r w:rsidRPr="007A4D11">
        <w:t>的结论性意见</w:t>
      </w:r>
      <w:r w:rsidR="00654066" w:rsidRPr="009A5E80">
        <w:rPr>
          <w:rStyle w:val="a7"/>
        </w:rPr>
        <w:footnoteReference w:id="4"/>
      </w:r>
      <w:r w:rsidRPr="007A4D11">
        <w:t>。在第一三</w:t>
      </w:r>
      <w:r w:rsidR="00654066" w:rsidRPr="007A4D11">
        <w:rPr>
          <w:rFonts w:hint="eastAsia"/>
        </w:rPr>
        <w:t>六</w:t>
      </w:r>
      <w:r w:rsidRPr="007A4D11">
        <w:t>届会议上，委员会通过了关于</w:t>
      </w:r>
      <w:r w:rsidR="004B5FF8">
        <w:rPr>
          <w:rFonts w:hint="eastAsia"/>
        </w:rPr>
        <w:t>埃塞俄比亚、</w:t>
      </w:r>
      <w:r w:rsidR="004D4143">
        <w:t>日本</w:t>
      </w:r>
      <w:r w:rsidR="004B5FF8">
        <w:rPr>
          <w:rFonts w:hint="eastAsia"/>
        </w:rPr>
        <w:t>、</w:t>
      </w:r>
      <w:r w:rsidR="004D4143">
        <w:t>吉尔吉斯斯坦</w:t>
      </w:r>
      <w:r w:rsidR="004B5FF8">
        <w:rPr>
          <w:rFonts w:hint="eastAsia"/>
        </w:rPr>
        <w:t>、</w:t>
      </w:r>
      <w:r w:rsidR="004D4143">
        <w:t>尼加拉瓜</w:t>
      </w:r>
      <w:r w:rsidR="004B5FF8">
        <w:rPr>
          <w:rFonts w:hint="eastAsia"/>
        </w:rPr>
        <w:t>、</w:t>
      </w:r>
      <w:r w:rsidR="004D4143">
        <w:t>菲律宾</w:t>
      </w:r>
      <w:r w:rsidR="00AB1825">
        <w:rPr>
          <w:rFonts w:hint="eastAsia"/>
        </w:rPr>
        <w:t>、俄罗斯联邦</w:t>
      </w:r>
      <w:r w:rsidRPr="007A4D11">
        <w:t>的结论性意见</w:t>
      </w:r>
      <w:r w:rsidR="002B652A" w:rsidRPr="009A5E80">
        <w:rPr>
          <w:rStyle w:val="a7"/>
        </w:rPr>
        <w:footnoteReference w:id="5"/>
      </w:r>
      <w:r w:rsidRPr="007A4D11">
        <w:t>。在第一三</w:t>
      </w:r>
      <w:r w:rsidR="002B652A" w:rsidRPr="007A4D11">
        <w:rPr>
          <w:rFonts w:hint="eastAsia"/>
        </w:rPr>
        <w:t>七</w:t>
      </w:r>
      <w:r w:rsidRPr="007A4D11">
        <w:t>届会议上，委员会通过了关于</w:t>
      </w:r>
      <w:r w:rsidR="00AB1825">
        <w:rPr>
          <w:rFonts w:hint="eastAsia"/>
        </w:rPr>
        <w:t>埃及、</w:t>
      </w:r>
      <w:r w:rsidR="004D4143">
        <w:t>巴拿马</w:t>
      </w:r>
      <w:r w:rsidR="00AB1825">
        <w:rPr>
          <w:rFonts w:hint="eastAsia"/>
        </w:rPr>
        <w:t>、</w:t>
      </w:r>
      <w:r w:rsidR="004D4143">
        <w:t>秘鲁</w:t>
      </w:r>
      <w:r w:rsidR="00AB1825">
        <w:rPr>
          <w:rFonts w:hint="eastAsia"/>
        </w:rPr>
        <w:t>、</w:t>
      </w:r>
      <w:r w:rsidR="004D4143">
        <w:t>斯里兰卡</w:t>
      </w:r>
      <w:r w:rsidR="00AB1825">
        <w:rPr>
          <w:rFonts w:hint="eastAsia"/>
        </w:rPr>
        <w:t>、</w:t>
      </w:r>
      <w:r w:rsidR="004D4143">
        <w:t>土库曼斯坦</w:t>
      </w:r>
      <w:r w:rsidR="00AB1825">
        <w:rPr>
          <w:rFonts w:hint="eastAsia"/>
        </w:rPr>
        <w:t>、赞比亚</w:t>
      </w:r>
      <w:r w:rsidRPr="007A4D11">
        <w:t>的结论性意见</w:t>
      </w:r>
      <w:r w:rsidR="002B652A" w:rsidRPr="009A5E80">
        <w:rPr>
          <w:rStyle w:val="a7"/>
        </w:rPr>
        <w:footnoteReference w:id="6"/>
      </w:r>
      <w:r w:rsidRPr="007A4D11">
        <w:t>。</w:t>
      </w:r>
      <w:r w:rsidR="002B652A" w:rsidRPr="007A4D11">
        <w:t>结论性意见</w:t>
      </w:r>
      <w:r w:rsidRPr="007A4D11">
        <w:t>可</w:t>
      </w:r>
      <w:r w:rsidR="002B652A" w:rsidRPr="007A4D11">
        <w:t>按相应文号</w:t>
      </w:r>
      <w:r w:rsidRPr="007A4D11">
        <w:t>在条约机构数据库</w:t>
      </w:r>
      <w:r w:rsidRPr="007A4D11">
        <w:t>(</w:t>
      </w:r>
      <w:r w:rsidR="00EB6596" w:rsidRPr="00BE627A">
        <w:t>https://tbinternet.ohchr.org/_layouts/15/TreatyBodyExternal/Home.aspx</w:t>
      </w:r>
      <w:r w:rsidRPr="008F02CF">
        <w:t>)</w:t>
      </w:r>
      <w:r w:rsidRPr="00F27D9E">
        <w:rPr>
          <w:lang w:val="zh-CN"/>
        </w:rPr>
        <w:t>和联合国正式文件系统</w:t>
      </w:r>
      <w:r w:rsidRPr="008F02CF">
        <w:t>(http://documents.un.org)</w:t>
      </w:r>
      <w:r w:rsidRPr="00F27D9E">
        <w:rPr>
          <w:lang w:val="zh-CN"/>
        </w:rPr>
        <w:t>中查看。</w:t>
      </w:r>
    </w:p>
    <w:p w14:paraId="7CFEFE64" w14:textId="6BA69013" w:rsidR="00601E69" w:rsidRPr="00F27D9E" w:rsidRDefault="00601E69" w:rsidP="007A4D11">
      <w:pPr>
        <w:pStyle w:val="SingleTxtGC"/>
      </w:pPr>
      <w:r w:rsidRPr="00F27D9E">
        <w:rPr>
          <w:lang w:val="zh-CN"/>
        </w:rPr>
        <w:t>16.</w:t>
      </w:r>
      <w:r w:rsidRPr="00F27D9E">
        <w:rPr>
          <w:lang w:val="zh-CN"/>
        </w:rPr>
        <w:tab/>
      </w:r>
      <w:r w:rsidR="00CE6BCC" w:rsidRPr="00F27D9E">
        <w:rPr>
          <w:lang w:val="zh-CN"/>
        </w:rPr>
        <w:t>在第一三</w:t>
      </w:r>
      <w:r w:rsidR="00CE6BCC">
        <w:rPr>
          <w:rFonts w:hint="eastAsia"/>
          <w:lang w:val="zh-CN"/>
        </w:rPr>
        <w:t>五</w:t>
      </w:r>
      <w:r w:rsidR="00CE6BCC" w:rsidRPr="00F27D9E">
        <w:rPr>
          <w:lang w:val="zh-CN"/>
        </w:rPr>
        <w:t>、第一三</w:t>
      </w:r>
      <w:r w:rsidR="00CE6BCC">
        <w:rPr>
          <w:rFonts w:hint="eastAsia"/>
          <w:lang w:val="zh-CN"/>
        </w:rPr>
        <w:t>六</w:t>
      </w:r>
      <w:r w:rsidR="00CE6BCC" w:rsidRPr="00F27D9E">
        <w:rPr>
          <w:lang w:val="zh-CN"/>
        </w:rPr>
        <w:t>和第一三</w:t>
      </w:r>
      <w:r w:rsidR="00CE6BCC">
        <w:rPr>
          <w:rFonts w:hint="eastAsia"/>
          <w:lang w:val="zh-CN"/>
        </w:rPr>
        <w:t>七</w:t>
      </w:r>
      <w:r w:rsidR="00CE6BCC" w:rsidRPr="00F27D9E">
        <w:rPr>
          <w:lang w:val="zh-CN"/>
        </w:rPr>
        <w:t>届会议期间</w:t>
      </w:r>
      <w:r w:rsidR="00CE6BCC">
        <w:rPr>
          <w:rFonts w:hint="eastAsia"/>
          <w:lang w:val="zh-CN"/>
        </w:rPr>
        <w:t>，</w:t>
      </w:r>
      <w:r w:rsidRPr="00F27D9E">
        <w:rPr>
          <w:lang w:val="zh-CN"/>
        </w:rPr>
        <w:t>结论性意见后续行动特别报告员和副特别报告员向委员会提交了中期报告。在第一三</w:t>
      </w:r>
      <w:r w:rsidR="00925BE6">
        <w:rPr>
          <w:rFonts w:hint="eastAsia"/>
          <w:lang w:val="zh-CN"/>
        </w:rPr>
        <w:t>五</w:t>
      </w:r>
      <w:r w:rsidRPr="00F27D9E">
        <w:rPr>
          <w:lang w:val="zh-CN"/>
        </w:rPr>
        <w:t>届会议期间，委员会</w:t>
      </w:r>
      <w:r w:rsidR="00925BE6">
        <w:rPr>
          <w:rFonts w:hint="eastAsia"/>
          <w:lang w:val="zh-CN"/>
        </w:rPr>
        <w:t>按照</w:t>
      </w:r>
      <w:r w:rsidRPr="00F27D9E">
        <w:rPr>
          <w:lang w:val="zh-CN"/>
        </w:rPr>
        <w:t>后续</w:t>
      </w:r>
      <w:r w:rsidR="00925BE6">
        <w:rPr>
          <w:rFonts w:hint="eastAsia"/>
          <w:lang w:val="zh-CN"/>
        </w:rPr>
        <w:t>行动程序对</w:t>
      </w:r>
      <w:r w:rsidRPr="00F27D9E">
        <w:rPr>
          <w:lang w:val="zh-CN"/>
        </w:rPr>
        <w:t>下列缔约国</w:t>
      </w:r>
      <w:r w:rsidR="00925BE6">
        <w:rPr>
          <w:rFonts w:hint="eastAsia"/>
          <w:lang w:val="zh-CN"/>
        </w:rPr>
        <w:t>进行了审查</w:t>
      </w:r>
      <w:r w:rsidRPr="00F27D9E">
        <w:rPr>
          <w:lang w:val="zh-CN"/>
        </w:rPr>
        <w:t>：</w:t>
      </w:r>
      <w:r w:rsidR="004D4143">
        <w:t>巴林</w:t>
      </w:r>
      <w:r w:rsidR="002B55D9">
        <w:rPr>
          <w:rFonts w:hint="eastAsia"/>
        </w:rPr>
        <w:t>、</w:t>
      </w:r>
      <w:r w:rsidR="004D4143">
        <w:t>萨尔瓦多</w:t>
      </w:r>
      <w:r w:rsidR="002B55D9">
        <w:rPr>
          <w:rFonts w:hint="eastAsia"/>
        </w:rPr>
        <w:t>、</w:t>
      </w:r>
      <w:r w:rsidR="004D4143">
        <w:t>立陶宛</w:t>
      </w:r>
      <w:r w:rsidR="002B55D9">
        <w:rPr>
          <w:rFonts w:hint="eastAsia"/>
        </w:rPr>
        <w:t>、</w:t>
      </w:r>
      <w:r w:rsidR="004D4143">
        <w:t>罗马尼亚</w:t>
      </w:r>
      <w:r w:rsidRPr="007A4D11">
        <w:t>。在第一三</w:t>
      </w:r>
      <w:r w:rsidR="003C0DDF" w:rsidRPr="007A4D11">
        <w:rPr>
          <w:rFonts w:hint="eastAsia"/>
        </w:rPr>
        <w:t>六</w:t>
      </w:r>
      <w:r w:rsidRPr="007A4D11">
        <w:t>届会议期间，委员会</w:t>
      </w:r>
      <w:r w:rsidR="003C0DDF" w:rsidRPr="007A4D11">
        <w:rPr>
          <w:rFonts w:hint="eastAsia"/>
        </w:rPr>
        <w:t>按照</w:t>
      </w:r>
      <w:r w:rsidRPr="007A4D11">
        <w:t>后续</w:t>
      </w:r>
      <w:r w:rsidR="003C0DDF" w:rsidRPr="007A4D11">
        <w:rPr>
          <w:rFonts w:hint="eastAsia"/>
        </w:rPr>
        <w:t>行动程序对</w:t>
      </w:r>
      <w:r w:rsidRPr="007A4D11">
        <w:t>下列缔约国</w:t>
      </w:r>
      <w:r w:rsidR="003C0DDF" w:rsidRPr="007A4D11">
        <w:rPr>
          <w:rFonts w:hint="eastAsia"/>
        </w:rPr>
        <w:t>进行了审查</w:t>
      </w:r>
      <w:r w:rsidRPr="007A4D11">
        <w:t>：</w:t>
      </w:r>
      <w:r w:rsidR="004D4143">
        <w:t>阿尔及利亚</w:t>
      </w:r>
      <w:r w:rsidR="002B55D9">
        <w:rPr>
          <w:rFonts w:hint="eastAsia"/>
        </w:rPr>
        <w:t>、</w:t>
      </w:r>
      <w:r w:rsidR="004D4143">
        <w:t>安哥拉</w:t>
      </w:r>
      <w:r w:rsidR="002B55D9">
        <w:rPr>
          <w:rFonts w:hint="eastAsia"/>
        </w:rPr>
        <w:t>、</w:t>
      </w:r>
      <w:r w:rsidR="004D4143">
        <w:t>保加利亚</w:t>
      </w:r>
      <w:r w:rsidR="002B55D9">
        <w:rPr>
          <w:rFonts w:hint="eastAsia"/>
        </w:rPr>
        <w:t>、</w:t>
      </w:r>
      <w:r w:rsidR="004D4143">
        <w:t>越南</w:t>
      </w:r>
      <w:r w:rsidRPr="007A4D11">
        <w:t>。在第一三</w:t>
      </w:r>
      <w:r w:rsidR="003C0DDF" w:rsidRPr="007A4D11">
        <w:rPr>
          <w:rFonts w:hint="eastAsia"/>
        </w:rPr>
        <w:t>七</w:t>
      </w:r>
      <w:r w:rsidRPr="007A4D11">
        <w:t>届会议期间，委员会</w:t>
      </w:r>
      <w:r w:rsidR="003C0DDF" w:rsidRPr="007A4D11">
        <w:rPr>
          <w:rFonts w:hint="eastAsia"/>
        </w:rPr>
        <w:t>按照</w:t>
      </w:r>
      <w:r w:rsidRPr="007A4D11">
        <w:t>后续</w:t>
      </w:r>
      <w:r w:rsidR="003C0DDF" w:rsidRPr="007A4D11">
        <w:rPr>
          <w:rFonts w:hint="eastAsia"/>
        </w:rPr>
        <w:t>行动程序对</w:t>
      </w:r>
      <w:r w:rsidRPr="007A4D11">
        <w:t>下列缔约国</w:t>
      </w:r>
      <w:r w:rsidR="003C0DDF" w:rsidRPr="007A4D11">
        <w:rPr>
          <w:rFonts w:hint="eastAsia"/>
        </w:rPr>
        <w:t>进行了审查</w:t>
      </w:r>
      <w:r w:rsidRPr="007A4D11">
        <w:t>：</w:t>
      </w:r>
      <w:r w:rsidR="004D4143">
        <w:t>白俄罗斯</w:t>
      </w:r>
      <w:r w:rsidR="002B55D9">
        <w:rPr>
          <w:rFonts w:hint="eastAsia"/>
        </w:rPr>
        <w:t>、</w:t>
      </w:r>
      <w:r w:rsidR="004D4143">
        <w:t>爱沙尼亚</w:t>
      </w:r>
      <w:r w:rsidR="002B55D9">
        <w:rPr>
          <w:rFonts w:hint="eastAsia"/>
        </w:rPr>
        <w:t>、</w:t>
      </w:r>
      <w:r w:rsidR="004D4143">
        <w:t>荷兰</w:t>
      </w:r>
      <w:r w:rsidR="00AE6B85">
        <w:rPr>
          <w:rFonts w:hint="eastAsia"/>
        </w:rPr>
        <w:t>(</w:t>
      </w:r>
      <w:r w:rsidR="002B55D9">
        <w:rPr>
          <w:rFonts w:hint="eastAsia"/>
        </w:rPr>
        <w:t>王国</w:t>
      </w:r>
      <w:r w:rsidR="00AE6B85">
        <w:rPr>
          <w:rFonts w:hint="eastAsia"/>
        </w:rPr>
        <w:t>)</w:t>
      </w:r>
      <w:r w:rsidR="002B55D9">
        <w:rPr>
          <w:rFonts w:hint="eastAsia"/>
        </w:rPr>
        <w:t>、</w:t>
      </w:r>
      <w:r w:rsidR="004D4143">
        <w:t>塔吉克斯坦</w:t>
      </w:r>
      <w:r w:rsidRPr="00F27D9E">
        <w:rPr>
          <w:lang w:val="zh-CN"/>
        </w:rPr>
        <w:t>。</w:t>
      </w:r>
    </w:p>
    <w:p w14:paraId="5D724F7E" w14:textId="5246B5F2" w:rsidR="00601E69" w:rsidRPr="00F27D9E" w:rsidRDefault="00601E69" w:rsidP="007A4D11">
      <w:pPr>
        <w:pStyle w:val="SingleTxtGC"/>
      </w:pPr>
      <w:r w:rsidRPr="00F27D9E">
        <w:rPr>
          <w:lang w:val="zh-CN"/>
        </w:rPr>
        <w:t>17.</w:t>
      </w:r>
      <w:r w:rsidRPr="00F27D9E">
        <w:rPr>
          <w:lang w:val="zh-CN"/>
        </w:rPr>
        <w:tab/>
      </w:r>
      <w:r w:rsidRPr="00F27D9E">
        <w:rPr>
          <w:lang w:val="zh-CN"/>
        </w:rPr>
        <w:t>在本报告所述期间，委员会收到了缔约国和其他利益攸关方</w:t>
      </w:r>
      <w:r w:rsidR="00641F83">
        <w:rPr>
          <w:rFonts w:hint="eastAsia"/>
          <w:lang w:val="zh-CN"/>
        </w:rPr>
        <w:t>提供</w:t>
      </w:r>
      <w:r w:rsidRPr="00F27D9E">
        <w:rPr>
          <w:lang w:val="zh-CN"/>
        </w:rPr>
        <w:t>的后续资料。</w:t>
      </w:r>
    </w:p>
    <w:p w14:paraId="056076B5" w14:textId="6ECDCFAF" w:rsidR="00601E69" w:rsidRPr="007A4D11" w:rsidRDefault="00601E69" w:rsidP="007A4D11">
      <w:pPr>
        <w:pStyle w:val="SingleTxtGC"/>
      </w:pPr>
      <w:r w:rsidRPr="00F27D9E">
        <w:rPr>
          <w:lang w:val="zh-CN"/>
        </w:rPr>
        <w:t>18.</w:t>
      </w:r>
      <w:r w:rsidRPr="00F27D9E">
        <w:rPr>
          <w:lang w:val="zh-CN"/>
        </w:rPr>
        <w:tab/>
      </w:r>
      <w:r w:rsidRPr="00F27D9E">
        <w:rPr>
          <w:lang w:val="zh-CN"/>
        </w:rPr>
        <w:t>关于结论性意见后续行动的所有资料，包括后续</w:t>
      </w:r>
      <w:r w:rsidR="00040CB1">
        <w:rPr>
          <w:rFonts w:hint="eastAsia"/>
          <w:lang w:val="zh-CN"/>
        </w:rPr>
        <w:t>行动</w:t>
      </w:r>
      <w:r w:rsidRPr="00F27D9E">
        <w:rPr>
          <w:lang w:val="zh-CN"/>
        </w:rPr>
        <w:t>报告，可在联合国人权事务高级专员办事处</w:t>
      </w:r>
      <w:r w:rsidRPr="00F27D9E">
        <w:rPr>
          <w:lang w:val="zh-CN"/>
        </w:rPr>
        <w:t>(</w:t>
      </w:r>
      <w:r w:rsidRPr="00F27D9E">
        <w:rPr>
          <w:lang w:val="zh-CN"/>
        </w:rPr>
        <w:t>人权高专办</w:t>
      </w:r>
      <w:r w:rsidRPr="00F27D9E">
        <w:rPr>
          <w:lang w:val="zh-CN"/>
        </w:rPr>
        <w:t>)</w:t>
      </w:r>
      <w:r w:rsidRPr="00F27D9E">
        <w:rPr>
          <w:lang w:val="zh-CN"/>
        </w:rPr>
        <w:t>网站</w:t>
      </w:r>
      <w:r w:rsidR="00040CB1" w:rsidRPr="009A5E80">
        <w:rPr>
          <w:rStyle w:val="a7"/>
        </w:rPr>
        <w:footnoteReference w:id="7"/>
      </w:r>
      <w:r w:rsidR="00031CF9" w:rsidRPr="007A4D11">
        <w:rPr>
          <w:rFonts w:hint="eastAsia"/>
        </w:rPr>
        <w:t xml:space="preserve"> </w:t>
      </w:r>
      <w:r w:rsidRPr="007A4D11">
        <w:t>上查阅。</w:t>
      </w:r>
    </w:p>
    <w:p w14:paraId="60B6C0BD" w14:textId="46659F39" w:rsidR="00601E69" w:rsidRPr="00F27D9E" w:rsidRDefault="00601E69" w:rsidP="00601E69">
      <w:pPr>
        <w:pStyle w:val="H1GC"/>
      </w:pPr>
      <w:r w:rsidRPr="00F27D9E">
        <w:tab/>
      </w:r>
      <w:r w:rsidRPr="00F27D9E">
        <w:rPr>
          <w:lang w:val="zh-CN"/>
        </w:rPr>
        <w:t>H.</w:t>
      </w:r>
      <w:r w:rsidRPr="00F27D9E">
        <w:rPr>
          <w:lang w:val="zh-CN"/>
        </w:rPr>
        <w:tab/>
      </w:r>
      <w:r w:rsidRPr="00F27D9E">
        <w:rPr>
          <w:lang w:val="zh-CN"/>
        </w:rPr>
        <w:t>来文和《意见》</w:t>
      </w:r>
      <w:r w:rsidR="005B6B10">
        <w:rPr>
          <w:rFonts w:hint="eastAsia"/>
          <w:lang w:val="zh-CN"/>
        </w:rPr>
        <w:t>的</w:t>
      </w:r>
      <w:r w:rsidRPr="00F27D9E">
        <w:rPr>
          <w:lang w:val="zh-CN"/>
        </w:rPr>
        <w:t>后续行动</w:t>
      </w:r>
      <w:bookmarkStart w:id="81" w:name="_Toc519673499"/>
      <w:bookmarkStart w:id="82" w:name="_Toc519676398"/>
      <w:bookmarkStart w:id="83" w:name="_Toc14248480"/>
      <w:bookmarkStart w:id="84" w:name="_Toc14335206"/>
      <w:bookmarkStart w:id="85" w:name="_Toc32819989"/>
      <w:bookmarkStart w:id="86" w:name="_Toc47011660"/>
      <w:bookmarkStart w:id="87" w:name="_Toc108626034"/>
      <w:bookmarkStart w:id="88" w:name="_Hlk32576194"/>
      <w:bookmarkEnd w:id="81"/>
      <w:bookmarkEnd w:id="82"/>
      <w:bookmarkEnd w:id="83"/>
      <w:bookmarkEnd w:id="84"/>
      <w:bookmarkEnd w:id="85"/>
      <w:bookmarkEnd w:id="86"/>
      <w:bookmarkEnd w:id="87"/>
    </w:p>
    <w:bookmarkEnd w:id="88"/>
    <w:p w14:paraId="5E0CFB55" w14:textId="6BC3D6F6" w:rsidR="00601E69" w:rsidRPr="00F27D9E" w:rsidRDefault="00601E69" w:rsidP="007A4D11">
      <w:pPr>
        <w:pStyle w:val="SingleTxtGC"/>
      </w:pPr>
      <w:r w:rsidRPr="00F27D9E">
        <w:rPr>
          <w:lang w:val="zh-CN"/>
        </w:rPr>
        <w:t>19.</w:t>
      </w:r>
      <w:r w:rsidRPr="00F27D9E">
        <w:rPr>
          <w:lang w:val="zh-CN"/>
        </w:rPr>
        <w:tab/>
      </w:r>
      <w:r w:rsidRPr="00F27D9E">
        <w:rPr>
          <w:lang w:val="zh-CN"/>
        </w:rPr>
        <w:t>声称本人</w:t>
      </w:r>
      <w:r w:rsidR="005E237E">
        <w:rPr>
          <w:rFonts w:hint="eastAsia"/>
          <w:lang w:val="zh-CN"/>
        </w:rPr>
        <w:t>根据</w:t>
      </w:r>
      <w:r w:rsidRPr="00F27D9E">
        <w:rPr>
          <w:lang w:val="zh-CN"/>
        </w:rPr>
        <w:t>《公约》</w:t>
      </w:r>
      <w:r w:rsidR="005E237E">
        <w:rPr>
          <w:rFonts w:hint="eastAsia"/>
          <w:lang w:val="zh-CN"/>
        </w:rPr>
        <w:t>享有的</w:t>
      </w:r>
      <w:r w:rsidRPr="00F27D9E">
        <w:rPr>
          <w:lang w:val="zh-CN"/>
        </w:rPr>
        <w:t>权利遭到缔约国侵犯并已用尽一切</w:t>
      </w:r>
      <w:r w:rsidR="00040CB1">
        <w:rPr>
          <w:rFonts w:hint="eastAsia"/>
          <w:lang w:val="zh-CN"/>
        </w:rPr>
        <w:t>可用的</w:t>
      </w:r>
      <w:r w:rsidRPr="00F27D9E">
        <w:rPr>
          <w:lang w:val="zh-CN"/>
        </w:rPr>
        <w:t>国内补救办法的个人，可向委员会提出书面来文，由委员会根据《任择议定书》进行审议。若来文涉及的《公约》缔约国尚未加入《任择议定书》</w:t>
      </w:r>
      <w:r w:rsidR="005E237E">
        <w:rPr>
          <w:rFonts w:hint="eastAsia"/>
          <w:lang w:val="zh-CN"/>
        </w:rPr>
        <w:t>从而</w:t>
      </w:r>
      <w:r w:rsidRPr="00F27D9E">
        <w:rPr>
          <w:lang w:val="zh-CN"/>
        </w:rPr>
        <w:t>未承认委员会的职权，则该来文不予审议。</w:t>
      </w:r>
    </w:p>
    <w:p w14:paraId="3312E291" w14:textId="70BD0AC0" w:rsidR="00601E69" w:rsidRPr="00F27D9E" w:rsidRDefault="00601E69" w:rsidP="007A4D11">
      <w:pPr>
        <w:pStyle w:val="SingleTxtGC"/>
      </w:pPr>
      <w:r w:rsidRPr="00F27D9E">
        <w:rPr>
          <w:lang w:val="zh-CN"/>
        </w:rPr>
        <w:t>20.</w:t>
      </w:r>
      <w:r w:rsidRPr="00F27D9E">
        <w:rPr>
          <w:lang w:val="zh-CN"/>
        </w:rPr>
        <w:tab/>
      </w:r>
      <w:r w:rsidRPr="00F27D9E">
        <w:rPr>
          <w:lang w:val="zh-CN"/>
        </w:rPr>
        <w:t>根据《任择议定书》审议来文的过程是保密的，在非公开会议上进行</w:t>
      </w:r>
      <w:r w:rsidRPr="00F27D9E">
        <w:rPr>
          <w:lang w:val="zh-CN"/>
        </w:rPr>
        <w:t>(</w:t>
      </w:r>
      <w:r w:rsidRPr="00F27D9E">
        <w:rPr>
          <w:lang w:val="zh-CN"/>
        </w:rPr>
        <w:t>第五条第三款</w:t>
      </w:r>
      <w:r w:rsidRPr="00F27D9E">
        <w:rPr>
          <w:lang w:val="zh-CN"/>
        </w:rPr>
        <w:t>)</w:t>
      </w:r>
      <w:r w:rsidRPr="00F27D9E">
        <w:rPr>
          <w:lang w:val="zh-CN"/>
        </w:rPr>
        <w:t>。委员会的最后决定</w:t>
      </w:r>
      <w:r w:rsidRPr="00F27D9E">
        <w:rPr>
          <w:lang w:val="zh-CN"/>
        </w:rPr>
        <w:t>(</w:t>
      </w:r>
      <w:r w:rsidRPr="00F27D9E">
        <w:rPr>
          <w:lang w:val="zh-CN"/>
        </w:rPr>
        <w:t>《意见》、宣布来文不予受理的决定以及停止审议来文的决定</w:t>
      </w:r>
      <w:r w:rsidRPr="00F27D9E">
        <w:rPr>
          <w:lang w:val="zh-CN"/>
        </w:rPr>
        <w:t>)</w:t>
      </w:r>
      <w:r w:rsidRPr="00F27D9E">
        <w:rPr>
          <w:lang w:val="zh-CN"/>
        </w:rPr>
        <w:t>予以公布。提交人的姓名也予以公布，除非委员会应提交人的请求作出</w:t>
      </w:r>
      <w:r w:rsidR="00592AD7">
        <w:rPr>
          <w:rFonts w:hint="eastAsia"/>
          <w:lang w:val="zh-CN"/>
        </w:rPr>
        <w:t>另外的</w:t>
      </w:r>
      <w:r w:rsidRPr="00F27D9E">
        <w:rPr>
          <w:lang w:val="zh-CN"/>
        </w:rPr>
        <w:t>决定。</w:t>
      </w:r>
    </w:p>
    <w:p w14:paraId="768AA3B9" w14:textId="6128780A" w:rsidR="00601E69" w:rsidRPr="00F27D9E" w:rsidRDefault="00601E69" w:rsidP="007A4D11">
      <w:pPr>
        <w:pStyle w:val="SingleTxtGC"/>
      </w:pPr>
      <w:r w:rsidRPr="00F27D9E">
        <w:rPr>
          <w:lang w:val="zh-CN"/>
        </w:rPr>
        <w:lastRenderedPageBreak/>
        <w:t>21.</w:t>
      </w:r>
      <w:r w:rsidRPr="00F27D9E">
        <w:rPr>
          <w:lang w:val="zh-CN"/>
        </w:rPr>
        <w:tab/>
      </w:r>
      <w:r w:rsidR="00592AD7" w:rsidRPr="00F27D9E">
        <w:rPr>
          <w:lang w:val="zh-CN"/>
        </w:rPr>
        <w:t>缔约国</w:t>
      </w:r>
      <w:r w:rsidR="00592AD7">
        <w:rPr>
          <w:rFonts w:hint="eastAsia"/>
          <w:lang w:val="zh-CN"/>
        </w:rPr>
        <w:t>根据</w:t>
      </w:r>
      <w:r w:rsidR="00592AD7" w:rsidRPr="00F27D9E">
        <w:rPr>
          <w:lang w:val="zh-CN"/>
        </w:rPr>
        <w:t>《任择议定书》</w:t>
      </w:r>
      <w:r w:rsidR="00592AD7">
        <w:rPr>
          <w:rFonts w:hint="eastAsia"/>
          <w:lang w:val="zh-CN"/>
        </w:rPr>
        <w:t>承担</w:t>
      </w:r>
      <w:r w:rsidR="00592AD7" w:rsidRPr="00F27D9E">
        <w:rPr>
          <w:lang w:val="zh-CN"/>
        </w:rPr>
        <w:t>的义务</w:t>
      </w:r>
      <w:r w:rsidR="00592AD7">
        <w:rPr>
          <w:rFonts w:hint="eastAsia"/>
          <w:lang w:val="zh-CN"/>
        </w:rPr>
        <w:t>综述见</w:t>
      </w:r>
      <w:r w:rsidRPr="00F27D9E">
        <w:rPr>
          <w:lang w:val="zh-CN"/>
        </w:rPr>
        <w:t>委员会第</w:t>
      </w:r>
      <w:r w:rsidRPr="00F27D9E">
        <w:rPr>
          <w:lang w:val="zh-CN"/>
        </w:rPr>
        <w:t>33</w:t>
      </w:r>
      <w:r w:rsidRPr="00F27D9E">
        <w:rPr>
          <w:lang w:val="zh-CN"/>
        </w:rPr>
        <w:t>号一般性意见</w:t>
      </w:r>
      <w:r w:rsidRPr="00F27D9E">
        <w:rPr>
          <w:lang w:val="zh-CN"/>
        </w:rPr>
        <w:t>(2008</w:t>
      </w:r>
      <w:r w:rsidRPr="00F27D9E">
        <w:rPr>
          <w:lang w:val="zh-CN"/>
        </w:rPr>
        <w:t>年</w:t>
      </w:r>
      <w:r w:rsidRPr="00F27D9E">
        <w:rPr>
          <w:lang w:val="zh-CN"/>
        </w:rPr>
        <w:t>)</w:t>
      </w:r>
      <w:r w:rsidRPr="00F27D9E">
        <w:rPr>
          <w:lang w:val="zh-CN"/>
        </w:rPr>
        <w:t>。</w:t>
      </w:r>
    </w:p>
    <w:p w14:paraId="3FB7E240" w14:textId="77777777" w:rsidR="00601E69" w:rsidRPr="00F27D9E" w:rsidRDefault="00601E69" w:rsidP="00601E69">
      <w:pPr>
        <w:pStyle w:val="H23GC"/>
      </w:pPr>
      <w:bookmarkStart w:id="89" w:name="_Toc519673500"/>
      <w:bookmarkStart w:id="90" w:name="_Toc519676399"/>
      <w:bookmarkStart w:id="91" w:name="_Toc14248481"/>
      <w:bookmarkStart w:id="92" w:name="_Toc14335207"/>
      <w:r w:rsidRPr="00F27D9E">
        <w:tab/>
      </w:r>
      <w:r w:rsidRPr="00F27D9E">
        <w:rPr>
          <w:lang w:val="zh-CN"/>
        </w:rPr>
        <w:t>1.</w:t>
      </w:r>
      <w:r w:rsidRPr="00F27D9E">
        <w:rPr>
          <w:lang w:val="zh-CN"/>
        </w:rPr>
        <w:tab/>
      </w:r>
      <w:r w:rsidRPr="00F27D9E">
        <w:rPr>
          <w:lang w:val="zh-CN"/>
        </w:rPr>
        <w:t>工作进展情况</w:t>
      </w:r>
      <w:bookmarkStart w:id="93" w:name="_Toc32819990"/>
      <w:bookmarkStart w:id="94" w:name="_Hlk32576163"/>
      <w:bookmarkEnd w:id="89"/>
      <w:bookmarkEnd w:id="90"/>
      <w:bookmarkEnd w:id="91"/>
      <w:bookmarkEnd w:id="92"/>
      <w:bookmarkEnd w:id="93"/>
      <w:bookmarkEnd w:id="94"/>
    </w:p>
    <w:p w14:paraId="0C6F766A" w14:textId="162ADAD5" w:rsidR="00601E69" w:rsidRPr="00F27D9E" w:rsidRDefault="00601E69" w:rsidP="007A4D11">
      <w:pPr>
        <w:pStyle w:val="SingleTxtGC"/>
      </w:pPr>
      <w:r w:rsidRPr="00F27D9E">
        <w:rPr>
          <w:lang w:val="zh-CN"/>
        </w:rPr>
        <w:t>22.</w:t>
      </w:r>
      <w:r w:rsidRPr="00F27D9E">
        <w:rPr>
          <w:lang w:val="zh-CN"/>
        </w:rPr>
        <w:tab/>
      </w:r>
      <w:r w:rsidRPr="00F27D9E">
        <w:rPr>
          <w:lang w:val="zh-CN"/>
        </w:rPr>
        <w:t>委员会自</w:t>
      </w:r>
      <w:r w:rsidRPr="00F27D9E">
        <w:rPr>
          <w:lang w:val="zh-CN"/>
        </w:rPr>
        <w:t>1977</w:t>
      </w:r>
      <w:r w:rsidRPr="00F27D9E">
        <w:rPr>
          <w:lang w:val="zh-CN"/>
        </w:rPr>
        <w:t>年第二届会议开始《任择议定书》下的工作。自那之后，已登记了</w:t>
      </w:r>
      <w:r w:rsidRPr="00F27D9E">
        <w:rPr>
          <w:lang w:val="zh-CN"/>
        </w:rPr>
        <w:t>4,</w:t>
      </w:r>
      <w:r w:rsidR="00B9685D">
        <w:rPr>
          <w:lang w:val="zh-CN"/>
        </w:rPr>
        <w:t>408</w:t>
      </w:r>
      <w:r w:rsidRPr="00F27D9E">
        <w:rPr>
          <w:lang w:val="zh-CN"/>
        </w:rPr>
        <w:t>份来文，供委员会审议，</w:t>
      </w:r>
      <w:r w:rsidR="00B9685D">
        <w:rPr>
          <w:rFonts w:hint="eastAsia"/>
          <w:lang w:val="zh-CN"/>
        </w:rPr>
        <w:t>共</w:t>
      </w:r>
      <w:r w:rsidRPr="00F27D9E">
        <w:rPr>
          <w:lang w:val="zh-CN"/>
        </w:rPr>
        <w:t>涉及</w:t>
      </w:r>
      <w:r w:rsidRPr="00F27D9E">
        <w:rPr>
          <w:lang w:val="zh-CN"/>
        </w:rPr>
        <w:t>94</w:t>
      </w:r>
      <w:r w:rsidRPr="00F27D9E">
        <w:rPr>
          <w:lang w:val="zh-CN"/>
        </w:rPr>
        <w:t>个缔约国，其中</w:t>
      </w:r>
      <w:r w:rsidRPr="00F27D9E">
        <w:rPr>
          <w:lang w:val="zh-CN"/>
        </w:rPr>
        <w:t>2</w:t>
      </w:r>
      <w:r w:rsidR="00B9685D">
        <w:rPr>
          <w:lang w:val="zh-CN"/>
        </w:rPr>
        <w:t>37</w:t>
      </w:r>
      <w:r w:rsidRPr="00F27D9E">
        <w:rPr>
          <w:lang w:val="zh-CN"/>
        </w:rPr>
        <w:t>份是本报告所述期内登记的。</w:t>
      </w:r>
      <w:r w:rsidR="00170087">
        <w:rPr>
          <w:rFonts w:hint="eastAsia"/>
          <w:lang w:val="zh-CN"/>
        </w:rPr>
        <w:t>目前，得到</w:t>
      </w:r>
      <w:r w:rsidRPr="00F27D9E">
        <w:rPr>
          <w:lang w:val="zh-CN"/>
        </w:rPr>
        <w:t>登记的</w:t>
      </w:r>
      <w:r w:rsidRPr="00F27D9E">
        <w:rPr>
          <w:lang w:val="zh-CN"/>
        </w:rPr>
        <w:t>4,</w:t>
      </w:r>
      <w:r w:rsidR="00170087">
        <w:rPr>
          <w:lang w:val="zh-CN"/>
        </w:rPr>
        <w:t>408</w:t>
      </w:r>
      <w:r w:rsidRPr="00F27D9E">
        <w:rPr>
          <w:lang w:val="zh-CN"/>
        </w:rPr>
        <w:t>份来文的处理情况如下：</w:t>
      </w:r>
      <w:bookmarkStart w:id="95" w:name="_Hlk45784517"/>
    </w:p>
    <w:bookmarkEnd w:id="95"/>
    <w:p w14:paraId="2B1E66B9" w14:textId="70585C4D" w:rsidR="00601E69" w:rsidRPr="00F27D9E" w:rsidRDefault="002C6BEB" w:rsidP="007A4D11">
      <w:pPr>
        <w:pStyle w:val="SingleTxtGC"/>
      </w:pPr>
      <w:r>
        <w:rPr>
          <w:lang w:val="zh-CN"/>
        </w:rPr>
        <w:tab/>
      </w:r>
      <w:r w:rsidR="00601E69" w:rsidRPr="00F27D9E">
        <w:rPr>
          <w:lang w:val="zh-CN"/>
        </w:rPr>
        <w:t>(a)</w:t>
      </w:r>
      <w:r w:rsidR="00601E69" w:rsidRPr="00F27D9E">
        <w:rPr>
          <w:lang w:val="zh-CN"/>
        </w:rPr>
        <w:tab/>
      </w:r>
      <w:r w:rsidR="00601E69" w:rsidRPr="00F27D9E">
        <w:rPr>
          <w:lang w:val="zh-CN"/>
        </w:rPr>
        <w:t>根据《任择议定书》第五条第四款通过</w:t>
      </w:r>
      <w:r w:rsidR="00ED7FB0">
        <w:rPr>
          <w:rFonts w:hint="eastAsia"/>
          <w:lang w:val="zh-CN"/>
        </w:rPr>
        <w:t>了</w:t>
      </w:r>
      <w:r w:rsidR="00601E69" w:rsidRPr="00F27D9E">
        <w:rPr>
          <w:lang w:val="zh-CN"/>
        </w:rPr>
        <w:t>《意见》</w:t>
      </w:r>
      <w:r w:rsidR="00ED7FB0">
        <w:rPr>
          <w:rFonts w:hint="eastAsia"/>
          <w:lang w:val="zh-CN"/>
        </w:rPr>
        <w:t>从而结束审议</w:t>
      </w:r>
      <w:r w:rsidR="00601E69" w:rsidRPr="00F27D9E">
        <w:rPr>
          <w:lang w:val="zh-CN"/>
        </w:rPr>
        <w:t>的来文有</w:t>
      </w:r>
      <w:r w:rsidR="00601E69" w:rsidRPr="00F27D9E">
        <w:rPr>
          <w:lang w:val="zh-CN"/>
        </w:rPr>
        <w:t>1,</w:t>
      </w:r>
      <w:r w:rsidR="00ED7FB0">
        <w:rPr>
          <w:lang w:val="zh-CN"/>
        </w:rPr>
        <w:t>969</w:t>
      </w:r>
      <w:r w:rsidR="00601E69" w:rsidRPr="00F27D9E">
        <w:rPr>
          <w:lang w:val="zh-CN"/>
        </w:rPr>
        <w:t>份，其中裁定存在违反《公约》情况的有</w:t>
      </w:r>
      <w:r w:rsidR="00601E69" w:rsidRPr="00F27D9E">
        <w:rPr>
          <w:lang w:val="zh-CN"/>
        </w:rPr>
        <w:t>1,</w:t>
      </w:r>
      <w:r w:rsidR="009E4629">
        <w:rPr>
          <w:lang w:val="zh-CN"/>
        </w:rPr>
        <w:t>434</w:t>
      </w:r>
      <w:r w:rsidR="00601E69" w:rsidRPr="00F27D9E">
        <w:rPr>
          <w:lang w:val="zh-CN"/>
        </w:rPr>
        <w:t>份；</w:t>
      </w:r>
    </w:p>
    <w:p w14:paraId="4857931C" w14:textId="7079CEBE" w:rsidR="00601E69" w:rsidRPr="00F27D9E" w:rsidRDefault="002C6BEB" w:rsidP="007A4D11">
      <w:pPr>
        <w:pStyle w:val="SingleTxtGC"/>
      </w:pPr>
      <w:r>
        <w:rPr>
          <w:lang w:val="zh-CN"/>
        </w:rPr>
        <w:tab/>
      </w:r>
      <w:r w:rsidR="00601E69" w:rsidRPr="00F27D9E">
        <w:rPr>
          <w:lang w:val="zh-CN"/>
        </w:rPr>
        <w:t>(b)</w:t>
      </w:r>
      <w:r w:rsidR="00601E69" w:rsidRPr="00F27D9E">
        <w:rPr>
          <w:lang w:val="zh-CN"/>
        </w:rPr>
        <w:tab/>
      </w:r>
      <w:r w:rsidR="00601E69" w:rsidRPr="00F27D9E">
        <w:rPr>
          <w:lang w:val="zh-CN"/>
        </w:rPr>
        <w:t>宣布不可受理</w:t>
      </w:r>
      <w:r w:rsidR="009E4629">
        <w:rPr>
          <w:rFonts w:hint="eastAsia"/>
          <w:lang w:val="zh-CN"/>
        </w:rPr>
        <w:t>的有</w:t>
      </w:r>
      <w:r w:rsidR="00601E69" w:rsidRPr="00F27D9E">
        <w:rPr>
          <w:lang w:val="zh-CN"/>
        </w:rPr>
        <w:t>8</w:t>
      </w:r>
      <w:r w:rsidR="009E4629">
        <w:rPr>
          <w:lang w:val="zh-CN"/>
        </w:rPr>
        <w:t>31</w:t>
      </w:r>
      <w:r w:rsidR="00601E69" w:rsidRPr="00F27D9E">
        <w:rPr>
          <w:lang w:val="zh-CN"/>
        </w:rPr>
        <w:t>份；</w:t>
      </w:r>
    </w:p>
    <w:p w14:paraId="62B37316" w14:textId="463970DB" w:rsidR="00601E69" w:rsidRPr="00F27D9E" w:rsidRDefault="002C6BEB" w:rsidP="007A4D11">
      <w:pPr>
        <w:pStyle w:val="SingleTxtGC"/>
      </w:pPr>
      <w:r>
        <w:rPr>
          <w:lang w:val="zh-CN"/>
        </w:rPr>
        <w:tab/>
      </w:r>
      <w:r w:rsidR="00601E69" w:rsidRPr="00F27D9E">
        <w:rPr>
          <w:lang w:val="zh-CN"/>
        </w:rPr>
        <w:t>(c)</w:t>
      </w:r>
      <w:r w:rsidR="00601E69" w:rsidRPr="00F27D9E">
        <w:rPr>
          <w:lang w:val="zh-CN"/>
        </w:rPr>
        <w:tab/>
      </w:r>
      <w:r w:rsidR="00601E69" w:rsidRPr="00F27D9E">
        <w:rPr>
          <w:lang w:val="zh-CN"/>
        </w:rPr>
        <w:t>停止审议或</w:t>
      </w:r>
      <w:r w:rsidR="009E4629">
        <w:rPr>
          <w:rFonts w:hint="eastAsia"/>
          <w:lang w:val="zh-CN"/>
        </w:rPr>
        <w:t>被</w:t>
      </w:r>
      <w:r w:rsidR="00601E69" w:rsidRPr="00F27D9E">
        <w:rPr>
          <w:lang w:val="zh-CN"/>
        </w:rPr>
        <w:t>撤回</w:t>
      </w:r>
      <w:r w:rsidR="009E4629">
        <w:rPr>
          <w:rFonts w:hint="eastAsia"/>
          <w:lang w:val="zh-CN"/>
        </w:rPr>
        <w:t>的有</w:t>
      </w:r>
      <w:r w:rsidR="009E4629">
        <w:rPr>
          <w:rFonts w:hint="eastAsia"/>
          <w:lang w:val="zh-CN"/>
        </w:rPr>
        <w:t>6</w:t>
      </w:r>
      <w:r w:rsidR="009E4629">
        <w:rPr>
          <w:lang w:val="zh-CN"/>
        </w:rPr>
        <w:t>25</w:t>
      </w:r>
      <w:r w:rsidR="00601E69" w:rsidRPr="00F27D9E">
        <w:rPr>
          <w:lang w:val="zh-CN"/>
        </w:rPr>
        <w:t>份；</w:t>
      </w:r>
    </w:p>
    <w:p w14:paraId="1952EBA3" w14:textId="5211A076" w:rsidR="00601E69" w:rsidRPr="00F27D9E" w:rsidRDefault="002C6BEB" w:rsidP="007A4D11">
      <w:pPr>
        <w:pStyle w:val="SingleTxtGC"/>
      </w:pPr>
      <w:r>
        <w:rPr>
          <w:lang w:val="zh-CN"/>
        </w:rPr>
        <w:tab/>
      </w:r>
      <w:r w:rsidR="00601E69" w:rsidRPr="00F27D9E">
        <w:rPr>
          <w:lang w:val="zh-CN"/>
        </w:rPr>
        <w:t>(d)</w:t>
      </w:r>
      <w:r w:rsidR="00601E69" w:rsidRPr="00F27D9E">
        <w:rPr>
          <w:lang w:val="zh-CN"/>
        </w:rPr>
        <w:tab/>
      </w:r>
      <w:r w:rsidR="00601E69" w:rsidRPr="00F27D9E">
        <w:rPr>
          <w:lang w:val="zh-CN"/>
        </w:rPr>
        <w:t>尚未结案</w:t>
      </w:r>
      <w:r w:rsidR="009E4629">
        <w:rPr>
          <w:rFonts w:hint="eastAsia"/>
          <w:lang w:val="zh-CN"/>
        </w:rPr>
        <w:t>的有</w:t>
      </w:r>
      <w:r w:rsidR="009E4629">
        <w:rPr>
          <w:lang w:val="zh-CN"/>
        </w:rPr>
        <w:t>983</w:t>
      </w:r>
      <w:r w:rsidR="00601E69" w:rsidRPr="00F27D9E">
        <w:rPr>
          <w:lang w:val="zh-CN"/>
        </w:rPr>
        <w:t>份。</w:t>
      </w:r>
    </w:p>
    <w:p w14:paraId="1D267B1F" w14:textId="336E389D" w:rsidR="00601E69" w:rsidRPr="00F27D9E" w:rsidRDefault="00601E69" w:rsidP="007A4D11">
      <w:pPr>
        <w:pStyle w:val="SingleTxtGC"/>
      </w:pPr>
      <w:r w:rsidRPr="00F27D9E">
        <w:rPr>
          <w:lang w:val="zh-CN"/>
        </w:rPr>
        <w:t>23.</w:t>
      </w:r>
      <w:r w:rsidRPr="00F27D9E">
        <w:rPr>
          <w:lang w:val="zh-CN"/>
        </w:rPr>
        <w:tab/>
      </w:r>
      <w:r w:rsidRPr="00F27D9E">
        <w:rPr>
          <w:lang w:val="zh-CN"/>
        </w:rPr>
        <w:t>在第一三</w:t>
      </w:r>
      <w:r w:rsidR="002956FB">
        <w:rPr>
          <w:rFonts w:hint="eastAsia"/>
          <w:lang w:val="zh-CN"/>
        </w:rPr>
        <w:t>五</w:t>
      </w:r>
      <w:r w:rsidRPr="00F27D9E">
        <w:rPr>
          <w:lang w:val="zh-CN"/>
        </w:rPr>
        <w:t>、第一三</w:t>
      </w:r>
      <w:r w:rsidR="002956FB">
        <w:rPr>
          <w:rFonts w:hint="eastAsia"/>
          <w:lang w:val="zh-CN"/>
        </w:rPr>
        <w:t>六</w:t>
      </w:r>
      <w:r w:rsidRPr="00F27D9E">
        <w:rPr>
          <w:lang w:val="zh-CN"/>
        </w:rPr>
        <w:t>和第一三</w:t>
      </w:r>
      <w:r w:rsidR="002956FB">
        <w:rPr>
          <w:rFonts w:hint="eastAsia"/>
          <w:lang w:val="zh-CN"/>
        </w:rPr>
        <w:t>七</w:t>
      </w:r>
      <w:r w:rsidRPr="00F27D9E">
        <w:rPr>
          <w:lang w:val="zh-CN"/>
        </w:rPr>
        <w:t>届会议期间，委员会对</w:t>
      </w:r>
      <w:r w:rsidR="002956FB">
        <w:rPr>
          <w:lang w:val="zh-CN"/>
        </w:rPr>
        <w:t>9</w:t>
      </w:r>
      <w:r w:rsidRPr="00F27D9E">
        <w:rPr>
          <w:lang w:val="zh-CN"/>
        </w:rPr>
        <w:t>4</w:t>
      </w:r>
      <w:r w:rsidRPr="00F27D9E">
        <w:rPr>
          <w:lang w:val="zh-CN"/>
        </w:rPr>
        <w:t>份来文</w:t>
      </w:r>
      <w:r w:rsidR="00D67132" w:rsidRPr="00F27D9E">
        <w:rPr>
          <w:lang w:val="zh-CN"/>
        </w:rPr>
        <w:t>通过了</w:t>
      </w:r>
      <w:r w:rsidRPr="00F27D9E">
        <w:rPr>
          <w:lang w:val="zh-CN"/>
        </w:rPr>
        <w:t>《意见》，还完成了</w:t>
      </w:r>
      <w:r w:rsidR="00D67132">
        <w:rPr>
          <w:rFonts w:hint="eastAsia"/>
          <w:lang w:val="zh-CN"/>
        </w:rPr>
        <w:t>对另外</w:t>
      </w:r>
      <w:r w:rsidR="00D67132">
        <w:rPr>
          <w:rFonts w:hint="eastAsia"/>
          <w:lang w:val="zh-CN"/>
        </w:rPr>
        <w:t>1</w:t>
      </w:r>
      <w:r w:rsidR="00D67132">
        <w:rPr>
          <w:lang w:val="zh-CN"/>
        </w:rPr>
        <w:t>6</w:t>
      </w:r>
      <w:r w:rsidRPr="00F27D9E">
        <w:rPr>
          <w:lang w:val="zh-CN"/>
        </w:rPr>
        <w:t>份来文的审议</w:t>
      </w:r>
      <w:r w:rsidR="00D67132">
        <w:rPr>
          <w:rFonts w:hint="eastAsia"/>
          <w:lang w:val="zh-CN"/>
        </w:rPr>
        <w:t>并</w:t>
      </w:r>
      <w:r w:rsidRPr="00F27D9E">
        <w:rPr>
          <w:lang w:val="zh-CN"/>
        </w:rPr>
        <w:t>宣布这些来文不予受理。委员会在这三届会议上通过的《意见》和最后决定可通过条约机构判例法数据库</w:t>
      </w:r>
      <w:r w:rsidRPr="00F27D9E">
        <w:rPr>
          <w:lang w:val="zh-CN"/>
        </w:rPr>
        <w:t>(http://juris.ohchr.org)</w:t>
      </w:r>
      <w:r w:rsidRPr="00F27D9E">
        <w:rPr>
          <w:lang w:val="zh-CN"/>
        </w:rPr>
        <w:t>以及人权高专办网站上的判例详细信息</w:t>
      </w:r>
      <w:r w:rsidRPr="00F27D9E">
        <w:rPr>
          <w:lang w:val="zh-CN"/>
        </w:rPr>
        <w:t>(</w:t>
      </w:r>
      <w:r w:rsidRPr="00F27D9E">
        <w:rPr>
          <w:lang w:val="zh-CN"/>
        </w:rPr>
        <w:t>按届会</w:t>
      </w:r>
      <w:r w:rsidRPr="00F27D9E">
        <w:rPr>
          <w:lang w:val="zh-CN"/>
        </w:rPr>
        <w:t>)</w:t>
      </w:r>
      <w:r w:rsidR="00D44E24" w:rsidRPr="009A5E80">
        <w:rPr>
          <w:rStyle w:val="a7"/>
        </w:rPr>
        <w:footnoteReference w:id="8"/>
      </w:r>
      <w:r w:rsidR="00AE6B85">
        <w:rPr>
          <w:lang w:val="zh-CN"/>
        </w:rPr>
        <w:t xml:space="preserve"> </w:t>
      </w:r>
      <w:r w:rsidRPr="00F27D9E">
        <w:rPr>
          <w:lang w:val="zh-CN"/>
        </w:rPr>
        <w:t>查</w:t>
      </w:r>
      <w:r w:rsidR="00D44E24">
        <w:rPr>
          <w:rFonts w:hint="eastAsia"/>
          <w:lang w:val="zh-CN"/>
        </w:rPr>
        <w:t>阅</w:t>
      </w:r>
      <w:r w:rsidRPr="00F27D9E">
        <w:rPr>
          <w:lang w:val="zh-CN"/>
        </w:rPr>
        <w:t>。还可通过人权高专办网站上的条约机构数据库和联合国正式文件系统查</w:t>
      </w:r>
      <w:r w:rsidR="00D44E24">
        <w:rPr>
          <w:rFonts w:hint="eastAsia"/>
          <w:lang w:val="zh-CN"/>
        </w:rPr>
        <w:t>阅</w:t>
      </w:r>
      <w:r w:rsidRPr="00F27D9E">
        <w:rPr>
          <w:lang w:val="zh-CN"/>
        </w:rPr>
        <w:t>。</w:t>
      </w:r>
    </w:p>
    <w:p w14:paraId="684E22DC" w14:textId="72EDBB73" w:rsidR="00601E69" w:rsidRPr="00F27D9E" w:rsidRDefault="00601E69" w:rsidP="007A4D11">
      <w:pPr>
        <w:pStyle w:val="SingleTxtGC"/>
      </w:pPr>
      <w:r w:rsidRPr="00F27D9E">
        <w:rPr>
          <w:lang w:val="zh-CN"/>
        </w:rPr>
        <w:t>24.</w:t>
      </w:r>
      <w:r w:rsidRPr="00F27D9E">
        <w:rPr>
          <w:lang w:val="zh-CN"/>
        </w:rPr>
        <w:tab/>
      </w:r>
      <w:r w:rsidRPr="00F27D9E">
        <w:rPr>
          <w:lang w:val="zh-CN"/>
        </w:rPr>
        <w:t>在报告所述期间，委员会决定停止对</w:t>
      </w:r>
      <w:r w:rsidR="0013565D">
        <w:rPr>
          <w:lang w:val="zh-CN"/>
        </w:rPr>
        <w:t>63</w:t>
      </w:r>
      <w:r w:rsidRPr="00F27D9E">
        <w:rPr>
          <w:lang w:val="zh-CN"/>
        </w:rPr>
        <w:t>份来文的审议，原因有：提交人撤回申诉；尽管委员会一再提醒，提交人或律师仍未答复</w:t>
      </w:r>
      <w:r w:rsidR="00620793">
        <w:rPr>
          <w:rFonts w:hint="eastAsia"/>
          <w:lang w:val="zh-CN"/>
        </w:rPr>
        <w:t>委员会</w:t>
      </w:r>
      <w:r w:rsidRPr="00F27D9E">
        <w:rPr>
          <w:lang w:val="zh-CN"/>
        </w:rPr>
        <w:t>；提交人虽接到驱逐令但最终获准在有关国家居留。</w:t>
      </w:r>
    </w:p>
    <w:p w14:paraId="189C4085" w14:textId="14E8BE7F" w:rsidR="00601E69" w:rsidRPr="00F27D9E" w:rsidRDefault="00601E69" w:rsidP="00EA355A">
      <w:pPr>
        <w:pStyle w:val="SingleTxtGC"/>
        <w:spacing w:after="240"/>
        <w:rPr>
          <w:rFonts w:ascii="Time New Roman" w:hAnsi="Time New Roman" w:hint="eastAsia"/>
        </w:rPr>
      </w:pPr>
      <w:r w:rsidRPr="00F27D9E">
        <w:rPr>
          <w:rFonts w:ascii="Time New Roman" w:hAnsi="Time New Roman"/>
          <w:lang w:val="zh-CN"/>
        </w:rPr>
        <w:t>25.</w:t>
      </w:r>
      <w:r w:rsidRPr="00F27D9E">
        <w:rPr>
          <w:rFonts w:ascii="Time New Roman" w:hAnsi="Time New Roman"/>
          <w:lang w:val="zh-CN"/>
        </w:rPr>
        <w:tab/>
      </w:r>
      <w:r w:rsidRPr="00F27D9E">
        <w:rPr>
          <w:rFonts w:ascii="Time New Roman" w:hAnsi="Time New Roman"/>
          <w:lang w:val="zh-CN"/>
        </w:rPr>
        <w:t>下表列出委员会过去</w:t>
      </w:r>
      <w:r w:rsidRPr="00F27D9E">
        <w:rPr>
          <w:rFonts w:ascii="Time New Roman" w:hAnsi="Time New Roman"/>
          <w:lang w:val="zh-CN"/>
        </w:rPr>
        <w:t>1</w:t>
      </w:r>
      <w:r w:rsidR="00620793">
        <w:rPr>
          <w:rFonts w:ascii="Time New Roman" w:hAnsi="Time New Roman"/>
          <w:lang w:val="zh-CN"/>
        </w:rPr>
        <w:t>2</w:t>
      </w:r>
      <w:r w:rsidRPr="00F27D9E">
        <w:rPr>
          <w:rFonts w:ascii="Time New Roman" w:hAnsi="Time New Roman"/>
          <w:lang w:val="zh-CN"/>
        </w:rPr>
        <w:t>年处理来文的情况</w:t>
      </w:r>
      <w:r w:rsidRPr="00F27D9E">
        <w:rPr>
          <w:rFonts w:ascii="Time New Roman" w:hAnsi="Time New Roman"/>
          <w:lang w:val="zh-CN"/>
        </w:rPr>
        <w:t>(2011</w:t>
      </w:r>
      <w:r w:rsidRPr="00F27D9E">
        <w:rPr>
          <w:rFonts w:ascii="Time New Roman" w:hAnsi="Time New Roman"/>
          <w:lang w:val="zh-CN"/>
        </w:rPr>
        <w:t>年至</w:t>
      </w:r>
      <w:r w:rsidRPr="00F27D9E">
        <w:rPr>
          <w:rFonts w:ascii="Time New Roman" w:hAnsi="Time New Roman"/>
          <w:lang w:val="zh-CN"/>
        </w:rPr>
        <w:t>202</w:t>
      </w:r>
      <w:r w:rsidR="00620793">
        <w:rPr>
          <w:rFonts w:ascii="Time New Roman" w:hAnsi="Time New Roman"/>
          <w:lang w:val="zh-CN"/>
        </w:rPr>
        <w:t>2</w:t>
      </w:r>
      <w:r w:rsidRPr="00F27D9E">
        <w:rPr>
          <w:rFonts w:ascii="Time New Roman" w:hAnsi="Time New Roman"/>
          <w:lang w:val="zh-CN"/>
        </w:rPr>
        <w:t>年</w:t>
      </w:r>
      <w:r w:rsidRPr="00F27D9E">
        <w:rPr>
          <w:rFonts w:ascii="Time New Roman" w:hAnsi="Time New Roman"/>
          <w:lang w:val="zh-CN"/>
        </w:rPr>
        <w:t>12</w:t>
      </w:r>
      <w:r w:rsidRPr="00F27D9E">
        <w:rPr>
          <w:rFonts w:ascii="Time New Roman" w:hAnsi="Time New Roman"/>
          <w:lang w:val="zh-CN"/>
        </w:rPr>
        <w:t>月</w:t>
      </w:r>
      <w:r w:rsidRPr="00F27D9E">
        <w:rPr>
          <w:rFonts w:ascii="Time New Roman" w:hAnsi="Time New Roman"/>
          <w:lang w:val="zh-CN"/>
        </w:rPr>
        <w:t>31</w:t>
      </w:r>
      <w:r w:rsidRPr="00F27D9E">
        <w:rPr>
          <w:rFonts w:ascii="Time New Roman" w:hAnsi="Time New Roman"/>
          <w:lang w:val="zh-CN"/>
        </w:rPr>
        <w:t>日期间处理的来文</w:t>
      </w:r>
      <w:r w:rsidRPr="00F27D9E">
        <w:rPr>
          <w:rFonts w:ascii="Time New Roman" w:hAnsi="Time New Roman"/>
          <w:lang w:val="zh-CN"/>
        </w:rPr>
        <w:t>)</w:t>
      </w:r>
      <w:r w:rsidRPr="00F27D9E">
        <w:rPr>
          <w:rFonts w:ascii="Time New Roman" w:hAnsi="Time New Roman"/>
          <w:lang w:val="zh-CN"/>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601E69" w:rsidRPr="00F27D9E" w14:paraId="6E44119D" w14:textId="77777777" w:rsidTr="005D1DB0">
        <w:trPr>
          <w:cantSplit/>
          <w:tblHeader/>
        </w:trPr>
        <w:tc>
          <w:tcPr>
            <w:tcW w:w="993" w:type="dxa"/>
            <w:tcBorders>
              <w:top w:val="single" w:sz="4" w:space="0" w:color="auto"/>
              <w:bottom w:val="single" w:sz="12" w:space="0" w:color="auto"/>
            </w:tcBorders>
            <w:shd w:val="clear" w:color="auto" w:fill="auto"/>
            <w:vAlign w:val="bottom"/>
            <w:hideMark/>
          </w:tcPr>
          <w:p w14:paraId="3D63E5B0" w14:textId="77777777" w:rsidR="00601E69" w:rsidRPr="00F27D9E" w:rsidRDefault="00601E69" w:rsidP="00CE71DD">
            <w:pPr>
              <w:pStyle w:val="af9"/>
            </w:pPr>
            <w:r w:rsidRPr="00F27D9E">
              <w:rPr>
                <w:lang w:val="zh-CN"/>
              </w:rPr>
              <w:t>年份</w:t>
            </w:r>
          </w:p>
        </w:tc>
        <w:tc>
          <w:tcPr>
            <w:tcW w:w="1841" w:type="dxa"/>
            <w:tcBorders>
              <w:top w:val="single" w:sz="4" w:space="0" w:color="auto"/>
              <w:bottom w:val="single" w:sz="12" w:space="0" w:color="auto"/>
            </w:tcBorders>
            <w:shd w:val="clear" w:color="auto" w:fill="auto"/>
            <w:vAlign w:val="bottom"/>
            <w:hideMark/>
          </w:tcPr>
          <w:p w14:paraId="3C6F73B2" w14:textId="77777777" w:rsidR="00601E69" w:rsidRPr="00F27D9E" w:rsidRDefault="00601E69" w:rsidP="00CE71DD">
            <w:pPr>
              <w:pStyle w:val="af9"/>
              <w:jc w:val="right"/>
            </w:pPr>
            <w:r w:rsidRPr="00F27D9E">
              <w:rPr>
                <w:lang w:val="zh-CN"/>
              </w:rPr>
              <w:t>新登记案件</w:t>
            </w:r>
          </w:p>
        </w:tc>
        <w:tc>
          <w:tcPr>
            <w:tcW w:w="2268" w:type="dxa"/>
            <w:tcBorders>
              <w:top w:val="single" w:sz="4" w:space="0" w:color="auto"/>
              <w:bottom w:val="single" w:sz="12" w:space="0" w:color="auto"/>
            </w:tcBorders>
            <w:shd w:val="clear" w:color="auto" w:fill="auto"/>
            <w:vAlign w:val="bottom"/>
            <w:hideMark/>
          </w:tcPr>
          <w:p w14:paraId="1AB63694" w14:textId="77777777" w:rsidR="00601E69" w:rsidRPr="00F27D9E" w:rsidRDefault="00601E69" w:rsidP="00CE71DD">
            <w:pPr>
              <w:pStyle w:val="af9"/>
              <w:jc w:val="right"/>
            </w:pPr>
            <w:r w:rsidRPr="00F27D9E">
              <w:rPr>
                <w:lang w:val="zh-CN"/>
              </w:rPr>
              <w:t>已结案件</w:t>
            </w:r>
            <w:r w:rsidRPr="00F27D9E">
              <w:rPr>
                <w:vertAlign w:val="superscript"/>
                <w:lang w:val="zh-CN"/>
              </w:rPr>
              <w:t>a</w:t>
            </w:r>
          </w:p>
        </w:tc>
        <w:tc>
          <w:tcPr>
            <w:tcW w:w="2268" w:type="dxa"/>
            <w:tcBorders>
              <w:top w:val="single" w:sz="4" w:space="0" w:color="auto"/>
              <w:bottom w:val="single" w:sz="12" w:space="0" w:color="auto"/>
            </w:tcBorders>
            <w:shd w:val="clear" w:color="auto" w:fill="auto"/>
            <w:vAlign w:val="bottom"/>
            <w:hideMark/>
          </w:tcPr>
          <w:p w14:paraId="5B58871C" w14:textId="77777777" w:rsidR="00601E69" w:rsidRPr="00F27D9E" w:rsidRDefault="00601E69" w:rsidP="00CE71DD">
            <w:pPr>
              <w:pStyle w:val="af9"/>
              <w:jc w:val="right"/>
            </w:pPr>
            <w:r w:rsidRPr="00F27D9E">
              <w:rPr>
                <w:lang w:val="zh-CN"/>
              </w:rPr>
              <w:t>截至</w:t>
            </w:r>
            <w:r w:rsidRPr="00F27D9E">
              <w:rPr>
                <w:lang w:val="zh-CN"/>
              </w:rPr>
              <w:t>12</w:t>
            </w:r>
            <w:r w:rsidRPr="00F27D9E">
              <w:rPr>
                <w:lang w:val="zh-CN"/>
              </w:rPr>
              <w:t>月</w:t>
            </w:r>
            <w:r w:rsidRPr="00F27D9E">
              <w:rPr>
                <w:lang w:val="zh-CN"/>
              </w:rPr>
              <w:t>31</w:t>
            </w:r>
            <w:r w:rsidRPr="00F27D9E">
              <w:rPr>
                <w:lang w:val="zh-CN"/>
              </w:rPr>
              <w:t>日待审案件</w:t>
            </w:r>
          </w:p>
        </w:tc>
      </w:tr>
      <w:tr w:rsidR="00E71E2C" w:rsidRPr="00F27D9E" w14:paraId="042B45EE" w14:textId="77777777" w:rsidTr="005D1DB0">
        <w:trPr>
          <w:cantSplit/>
        </w:trPr>
        <w:tc>
          <w:tcPr>
            <w:tcW w:w="993" w:type="dxa"/>
            <w:tcBorders>
              <w:top w:val="single" w:sz="12" w:space="0" w:color="auto"/>
              <w:bottom w:val="nil"/>
            </w:tcBorders>
            <w:shd w:val="clear" w:color="auto" w:fill="auto"/>
          </w:tcPr>
          <w:p w14:paraId="4464A913" w14:textId="77791F3F" w:rsidR="00E71E2C" w:rsidRPr="00111DB6" w:rsidRDefault="00E71E2C" w:rsidP="005D1DB0">
            <w:pPr>
              <w:pStyle w:val="afa"/>
            </w:pPr>
            <w:r w:rsidRPr="00111DB6">
              <w:t>2022</w:t>
            </w:r>
          </w:p>
        </w:tc>
        <w:tc>
          <w:tcPr>
            <w:tcW w:w="1841" w:type="dxa"/>
            <w:tcBorders>
              <w:top w:val="single" w:sz="12" w:space="0" w:color="auto"/>
              <w:bottom w:val="nil"/>
            </w:tcBorders>
            <w:shd w:val="clear" w:color="auto" w:fill="auto"/>
            <w:vAlign w:val="bottom"/>
          </w:tcPr>
          <w:p w14:paraId="64B70D40" w14:textId="1FD780AD" w:rsidR="00E71E2C" w:rsidRPr="00F27D9E" w:rsidRDefault="00E71E2C" w:rsidP="005D1DB0">
            <w:pPr>
              <w:pStyle w:val="afa"/>
              <w:overflowPunct/>
              <w:ind w:right="0"/>
              <w:jc w:val="right"/>
            </w:pPr>
            <w:r>
              <w:t>210</w:t>
            </w:r>
          </w:p>
        </w:tc>
        <w:tc>
          <w:tcPr>
            <w:tcW w:w="2268" w:type="dxa"/>
            <w:tcBorders>
              <w:top w:val="single" w:sz="12" w:space="0" w:color="auto"/>
              <w:bottom w:val="nil"/>
            </w:tcBorders>
            <w:shd w:val="clear" w:color="auto" w:fill="auto"/>
            <w:vAlign w:val="bottom"/>
          </w:tcPr>
          <w:p w14:paraId="5D8437CD" w14:textId="50ED7B49" w:rsidR="00E71E2C" w:rsidRPr="00F27D9E" w:rsidRDefault="00E71E2C" w:rsidP="005D1DB0">
            <w:pPr>
              <w:pStyle w:val="afa"/>
              <w:overflowPunct/>
              <w:ind w:right="0"/>
              <w:jc w:val="right"/>
            </w:pPr>
            <w:r>
              <w:t>175</w:t>
            </w:r>
          </w:p>
        </w:tc>
        <w:tc>
          <w:tcPr>
            <w:tcW w:w="2268" w:type="dxa"/>
            <w:tcBorders>
              <w:top w:val="single" w:sz="12" w:space="0" w:color="auto"/>
              <w:bottom w:val="nil"/>
            </w:tcBorders>
            <w:shd w:val="clear" w:color="auto" w:fill="auto"/>
            <w:vAlign w:val="bottom"/>
          </w:tcPr>
          <w:p w14:paraId="345D8E5D" w14:textId="1DDD11A6" w:rsidR="00E71E2C" w:rsidRPr="00F27D9E" w:rsidRDefault="00E71E2C" w:rsidP="005D1DB0">
            <w:pPr>
              <w:pStyle w:val="afa"/>
              <w:overflowPunct/>
              <w:ind w:right="0"/>
              <w:jc w:val="right"/>
            </w:pPr>
            <w:r>
              <w:t>1 200</w:t>
            </w:r>
          </w:p>
        </w:tc>
      </w:tr>
      <w:tr w:rsidR="005D1DB0" w:rsidRPr="00F27D9E" w14:paraId="523107EA" w14:textId="77777777" w:rsidTr="005D1DB0">
        <w:trPr>
          <w:cantSplit/>
        </w:trPr>
        <w:tc>
          <w:tcPr>
            <w:tcW w:w="993" w:type="dxa"/>
            <w:tcBorders>
              <w:top w:val="nil"/>
              <w:bottom w:val="nil"/>
            </w:tcBorders>
            <w:shd w:val="clear" w:color="auto" w:fill="auto"/>
          </w:tcPr>
          <w:p w14:paraId="533F50C9" w14:textId="28CA22CD" w:rsidR="005D1DB0" w:rsidRPr="00111DB6" w:rsidRDefault="005D1DB0" w:rsidP="005D1DB0">
            <w:pPr>
              <w:pStyle w:val="afa"/>
            </w:pPr>
            <w:r w:rsidRPr="005D1DB0">
              <w:t>2021</w:t>
            </w:r>
          </w:p>
        </w:tc>
        <w:tc>
          <w:tcPr>
            <w:tcW w:w="1841" w:type="dxa"/>
            <w:tcBorders>
              <w:top w:val="nil"/>
              <w:bottom w:val="nil"/>
            </w:tcBorders>
            <w:shd w:val="clear" w:color="auto" w:fill="auto"/>
            <w:vAlign w:val="bottom"/>
          </w:tcPr>
          <w:p w14:paraId="3F0B0EC7" w14:textId="6DA5D109" w:rsidR="005D1DB0" w:rsidRPr="003F3E90" w:rsidRDefault="005D1DB0" w:rsidP="005D1DB0">
            <w:pPr>
              <w:pStyle w:val="afa"/>
              <w:overflowPunct/>
              <w:ind w:right="0"/>
              <w:jc w:val="right"/>
              <w:rPr>
                <w:lang w:val="zh-CN"/>
              </w:rPr>
            </w:pPr>
            <w:r w:rsidRPr="003F3E90">
              <w:rPr>
                <w:lang w:val="zh-CN"/>
              </w:rPr>
              <w:t>212</w:t>
            </w:r>
          </w:p>
        </w:tc>
        <w:tc>
          <w:tcPr>
            <w:tcW w:w="2268" w:type="dxa"/>
            <w:tcBorders>
              <w:top w:val="nil"/>
              <w:bottom w:val="nil"/>
            </w:tcBorders>
            <w:shd w:val="clear" w:color="auto" w:fill="auto"/>
            <w:vAlign w:val="bottom"/>
          </w:tcPr>
          <w:p w14:paraId="2642C761" w14:textId="0D5139D0" w:rsidR="005D1DB0" w:rsidRPr="003F3E90" w:rsidRDefault="005D1DB0" w:rsidP="005D1DB0">
            <w:pPr>
              <w:pStyle w:val="afa"/>
              <w:overflowPunct/>
              <w:ind w:right="0"/>
              <w:jc w:val="right"/>
              <w:rPr>
                <w:lang w:val="zh-CN"/>
              </w:rPr>
            </w:pPr>
            <w:r w:rsidRPr="003F3E90">
              <w:rPr>
                <w:lang w:val="zh-CN"/>
              </w:rPr>
              <w:t>132</w:t>
            </w:r>
          </w:p>
        </w:tc>
        <w:tc>
          <w:tcPr>
            <w:tcW w:w="2268" w:type="dxa"/>
            <w:tcBorders>
              <w:top w:val="nil"/>
              <w:bottom w:val="nil"/>
            </w:tcBorders>
            <w:shd w:val="clear" w:color="auto" w:fill="auto"/>
            <w:vAlign w:val="bottom"/>
          </w:tcPr>
          <w:p w14:paraId="6AE79AF8" w14:textId="002397A4" w:rsidR="005D1DB0" w:rsidRPr="003F3E90" w:rsidRDefault="005D1DB0" w:rsidP="005D1DB0">
            <w:pPr>
              <w:pStyle w:val="afa"/>
              <w:overflowPunct/>
              <w:ind w:right="0"/>
              <w:jc w:val="right"/>
              <w:rPr>
                <w:lang w:val="zh-CN"/>
              </w:rPr>
            </w:pPr>
            <w:r w:rsidRPr="003F3E90">
              <w:rPr>
                <w:lang w:val="zh-CN"/>
              </w:rPr>
              <w:t>1 273</w:t>
            </w:r>
          </w:p>
        </w:tc>
      </w:tr>
      <w:tr w:rsidR="00E71E2C" w:rsidRPr="00F27D9E" w14:paraId="31795739" w14:textId="77777777" w:rsidTr="005D1DB0">
        <w:trPr>
          <w:cantSplit/>
        </w:trPr>
        <w:tc>
          <w:tcPr>
            <w:tcW w:w="993" w:type="dxa"/>
            <w:tcBorders>
              <w:top w:val="nil"/>
            </w:tcBorders>
            <w:shd w:val="clear" w:color="auto" w:fill="auto"/>
          </w:tcPr>
          <w:p w14:paraId="0B265B29" w14:textId="77777777" w:rsidR="00E71E2C" w:rsidRPr="00111DB6" w:rsidRDefault="00E71E2C" w:rsidP="00111DB6">
            <w:pPr>
              <w:pStyle w:val="afa"/>
            </w:pPr>
            <w:r w:rsidRPr="00111DB6">
              <w:t>2020</w:t>
            </w:r>
          </w:p>
        </w:tc>
        <w:tc>
          <w:tcPr>
            <w:tcW w:w="1841" w:type="dxa"/>
            <w:tcBorders>
              <w:top w:val="nil"/>
            </w:tcBorders>
            <w:shd w:val="clear" w:color="auto" w:fill="auto"/>
            <w:vAlign w:val="bottom"/>
          </w:tcPr>
          <w:p w14:paraId="5983E100" w14:textId="77777777" w:rsidR="00E71E2C" w:rsidRPr="00F27D9E" w:rsidRDefault="00E71E2C" w:rsidP="00E71E2C">
            <w:pPr>
              <w:pStyle w:val="afa"/>
              <w:overflowPunct/>
              <w:ind w:right="0"/>
              <w:jc w:val="right"/>
            </w:pPr>
            <w:r w:rsidRPr="00F27D9E">
              <w:rPr>
                <w:lang w:val="zh-CN"/>
              </w:rPr>
              <w:t>170</w:t>
            </w:r>
          </w:p>
        </w:tc>
        <w:tc>
          <w:tcPr>
            <w:tcW w:w="2268" w:type="dxa"/>
            <w:tcBorders>
              <w:top w:val="nil"/>
            </w:tcBorders>
            <w:shd w:val="clear" w:color="auto" w:fill="auto"/>
            <w:vAlign w:val="bottom"/>
          </w:tcPr>
          <w:p w14:paraId="335BA42D" w14:textId="77777777" w:rsidR="00E71E2C" w:rsidRPr="00F27D9E" w:rsidRDefault="00E71E2C" w:rsidP="00E71E2C">
            <w:pPr>
              <w:pStyle w:val="afa"/>
              <w:overflowPunct/>
              <w:ind w:right="0"/>
              <w:jc w:val="right"/>
            </w:pPr>
            <w:r w:rsidRPr="00F27D9E">
              <w:rPr>
                <w:lang w:val="zh-CN"/>
              </w:rPr>
              <w:t>155</w:t>
            </w:r>
          </w:p>
        </w:tc>
        <w:tc>
          <w:tcPr>
            <w:tcW w:w="2268" w:type="dxa"/>
            <w:tcBorders>
              <w:top w:val="nil"/>
            </w:tcBorders>
            <w:shd w:val="clear" w:color="auto" w:fill="auto"/>
            <w:vAlign w:val="bottom"/>
          </w:tcPr>
          <w:p w14:paraId="5DB630C1" w14:textId="77777777" w:rsidR="00E71E2C" w:rsidRPr="00F27D9E" w:rsidRDefault="00E71E2C" w:rsidP="00E71E2C">
            <w:pPr>
              <w:pStyle w:val="afa"/>
              <w:overflowPunct/>
              <w:ind w:right="0"/>
              <w:jc w:val="right"/>
            </w:pPr>
            <w:r w:rsidRPr="00F27D9E">
              <w:rPr>
                <w:lang w:val="zh-CN"/>
              </w:rPr>
              <w:t>1 193</w:t>
            </w:r>
          </w:p>
        </w:tc>
      </w:tr>
      <w:tr w:rsidR="00E71E2C" w:rsidRPr="00F27D9E" w14:paraId="5F66225A" w14:textId="77777777" w:rsidTr="00CE71DD">
        <w:trPr>
          <w:cantSplit/>
        </w:trPr>
        <w:tc>
          <w:tcPr>
            <w:tcW w:w="993" w:type="dxa"/>
            <w:shd w:val="clear" w:color="auto" w:fill="auto"/>
            <w:hideMark/>
          </w:tcPr>
          <w:p w14:paraId="1713E9E5" w14:textId="77777777" w:rsidR="00E71E2C" w:rsidRPr="00111DB6" w:rsidRDefault="00E71E2C" w:rsidP="00111DB6">
            <w:pPr>
              <w:pStyle w:val="afa"/>
            </w:pPr>
            <w:r w:rsidRPr="00111DB6">
              <w:t>2019</w:t>
            </w:r>
          </w:p>
        </w:tc>
        <w:tc>
          <w:tcPr>
            <w:tcW w:w="1841" w:type="dxa"/>
            <w:shd w:val="clear" w:color="auto" w:fill="auto"/>
            <w:vAlign w:val="bottom"/>
            <w:hideMark/>
          </w:tcPr>
          <w:p w14:paraId="7200B4E7" w14:textId="77777777" w:rsidR="00E71E2C" w:rsidRPr="00F27D9E" w:rsidRDefault="00E71E2C" w:rsidP="00E71E2C">
            <w:pPr>
              <w:pStyle w:val="afa"/>
              <w:overflowPunct/>
              <w:ind w:right="0"/>
              <w:jc w:val="right"/>
            </w:pPr>
            <w:r w:rsidRPr="00F27D9E">
              <w:rPr>
                <w:lang w:val="zh-CN"/>
              </w:rPr>
              <w:t>413</w:t>
            </w:r>
          </w:p>
        </w:tc>
        <w:tc>
          <w:tcPr>
            <w:tcW w:w="2268" w:type="dxa"/>
            <w:shd w:val="clear" w:color="auto" w:fill="auto"/>
            <w:vAlign w:val="bottom"/>
            <w:hideMark/>
          </w:tcPr>
          <w:p w14:paraId="20290365" w14:textId="77777777" w:rsidR="00E71E2C" w:rsidRPr="00F27D9E" w:rsidRDefault="00E71E2C" w:rsidP="00E71E2C">
            <w:pPr>
              <w:pStyle w:val="afa"/>
              <w:overflowPunct/>
              <w:ind w:right="0"/>
              <w:jc w:val="right"/>
            </w:pPr>
            <w:r w:rsidRPr="00F27D9E">
              <w:rPr>
                <w:lang w:val="zh-CN"/>
              </w:rPr>
              <w:t>134</w:t>
            </w:r>
          </w:p>
        </w:tc>
        <w:tc>
          <w:tcPr>
            <w:tcW w:w="2268" w:type="dxa"/>
            <w:shd w:val="clear" w:color="auto" w:fill="auto"/>
            <w:vAlign w:val="bottom"/>
            <w:hideMark/>
          </w:tcPr>
          <w:p w14:paraId="60740EBC" w14:textId="77777777" w:rsidR="00E71E2C" w:rsidRPr="00F27D9E" w:rsidRDefault="00E71E2C" w:rsidP="00E71E2C">
            <w:pPr>
              <w:pStyle w:val="afa"/>
              <w:overflowPunct/>
              <w:ind w:right="0"/>
              <w:jc w:val="right"/>
            </w:pPr>
            <w:r w:rsidRPr="00F27D9E">
              <w:rPr>
                <w:lang w:val="zh-CN"/>
              </w:rPr>
              <w:t>1 178</w:t>
            </w:r>
          </w:p>
        </w:tc>
      </w:tr>
      <w:tr w:rsidR="00E71E2C" w:rsidRPr="00F27D9E" w14:paraId="277F66A5" w14:textId="77777777" w:rsidTr="00CE71DD">
        <w:trPr>
          <w:cantSplit/>
        </w:trPr>
        <w:tc>
          <w:tcPr>
            <w:tcW w:w="993" w:type="dxa"/>
            <w:shd w:val="clear" w:color="auto" w:fill="auto"/>
            <w:hideMark/>
          </w:tcPr>
          <w:p w14:paraId="6C40D1A6" w14:textId="77777777" w:rsidR="00E71E2C" w:rsidRPr="00111DB6" w:rsidRDefault="00E71E2C" w:rsidP="00111DB6">
            <w:pPr>
              <w:pStyle w:val="afa"/>
            </w:pPr>
            <w:r w:rsidRPr="00111DB6">
              <w:t>2018</w:t>
            </w:r>
          </w:p>
        </w:tc>
        <w:tc>
          <w:tcPr>
            <w:tcW w:w="1841" w:type="dxa"/>
            <w:shd w:val="clear" w:color="auto" w:fill="auto"/>
            <w:vAlign w:val="bottom"/>
            <w:hideMark/>
          </w:tcPr>
          <w:p w14:paraId="0DB7D048" w14:textId="77777777" w:rsidR="00E71E2C" w:rsidRPr="00F27D9E" w:rsidRDefault="00E71E2C" w:rsidP="00E71E2C">
            <w:pPr>
              <w:pStyle w:val="afa"/>
              <w:overflowPunct/>
              <w:ind w:right="0"/>
              <w:jc w:val="right"/>
            </w:pPr>
            <w:r w:rsidRPr="00F27D9E">
              <w:rPr>
                <w:lang w:val="zh-CN"/>
              </w:rPr>
              <w:t>190</w:t>
            </w:r>
          </w:p>
        </w:tc>
        <w:tc>
          <w:tcPr>
            <w:tcW w:w="2268" w:type="dxa"/>
            <w:shd w:val="clear" w:color="auto" w:fill="auto"/>
            <w:vAlign w:val="bottom"/>
            <w:hideMark/>
          </w:tcPr>
          <w:p w14:paraId="5FBE211D" w14:textId="77777777" w:rsidR="00E71E2C" w:rsidRPr="00F27D9E" w:rsidRDefault="00E71E2C" w:rsidP="00E71E2C">
            <w:pPr>
              <w:pStyle w:val="afa"/>
              <w:overflowPunct/>
              <w:ind w:right="0"/>
              <w:jc w:val="right"/>
            </w:pPr>
            <w:r w:rsidRPr="00F27D9E">
              <w:rPr>
                <w:lang w:val="zh-CN"/>
              </w:rPr>
              <w:t>101</w:t>
            </w:r>
          </w:p>
        </w:tc>
        <w:tc>
          <w:tcPr>
            <w:tcW w:w="2268" w:type="dxa"/>
            <w:shd w:val="clear" w:color="auto" w:fill="auto"/>
            <w:vAlign w:val="bottom"/>
            <w:hideMark/>
          </w:tcPr>
          <w:p w14:paraId="1C092FE7" w14:textId="77777777" w:rsidR="00E71E2C" w:rsidRPr="00F27D9E" w:rsidRDefault="00E71E2C" w:rsidP="00E71E2C">
            <w:pPr>
              <w:pStyle w:val="afa"/>
              <w:overflowPunct/>
              <w:ind w:right="0"/>
              <w:jc w:val="right"/>
            </w:pPr>
            <w:r w:rsidRPr="00F27D9E">
              <w:rPr>
                <w:lang w:val="zh-CN"/>
              </w:rPr>
              <w:t>746</w:t>
            </w:r>
          </w:p>
        </w:tc>
      </w:tr>
      <w:tr w:rsidR="00E71E2C" w:rsidRPr="00F27D9E" w14:paraId="59A7E9B4" w14:textId="77777777" w:rsidTr="00CE71DD">
        <w:trPr>
          <w:cantSplit/>
        </w:trPr>
        <w:tc>
          <w:tcPr>
            <w:tcW w:w="993" w:type="dxa"/>
            <w:shd w:val="clear" w:color="auto" w:fill="auto"/>
            <w:hideMark/>
          </w:tcPr>
          <w:p w14:paraId="5D91847B" w14:textId="77777777" w:rsidR="00E71E2C" w:rsidRPr="00111DB6" w:rsidRDefault="00E71E2C" w:rsidP="00111DB6">
            <w:pPr>
              <w:pStyle w:val="afa"/>
            </w:pPr>
            <w:r w:rsidRPr="00111DB6">
              <w:t>2017</w:t>
            </w:r>
          </w:p>
        </w:tc>
        <w:tc>
          <w:tcPr>
            <w:tcW w:w="1841" w:type="dxa"/>
            <w:shd w:val="clear" w:color="auto" w:fill="auto"/>
            <w:vAlign w:val="bottom"/>
            <w:hideMark/>
          </w:tcPr>
          <w:p w14:paraId="329459E5" w14:textId="77777777" w:rsidR="00E71E2C" w:rsidRPr="00F27D9E" w:rsidRDefault="00E71E2C" w:rsidP="00E71E2C">
            <w:pPr>
              <w:pStyle w:val="afa"/>
              <w:overflowPunct/>
              <w:ind w:right="0"/>
              <w:jc w:val="right"/>
            </w:pPr>
            <w:r w:rsidRPr="00F27D9E">
              <w:rPr>
                <w:lang w:val="zh-CN"/>
              </w:rPr>
              <w:t>167</w:t>
            </w:r>
          </w:p>
        </w:tc>
        <w:tc>
          <w:tcPr>
            <w:tcW w:w="2268" w:type="dxa"/>
            <w:shd w:val="clear" w:color="auto" w:fill="auto"/>
            <w:vAlign w:val="bottom"/>
            <w:hideMark/>
          </w:tcPr>
          <w:p w14:paraId="00497FA9" w14:textId="77777777" w:rsidR="00E71E2C" w:rsidRPr="00F27D9E" w:rsidRDefault="00E71E2C" w:rsidP="00E71E2C">
            <w:pPr>
              <w:pStyle w:val="afa"/>
              <w:overflowPunct/>
              <w:ind w:right="0"/>
              <w:jc w:val="right"/>
            </w:pPr>
            <w:r w:rsidRPr="00F27D9E">
              <w:rPr>
                <w:lang w:val="zh-CN"/>
              </w:rPr>
              <w:t>131</w:t>
            </w:r>
          </w:p>
        </w:tc>
        <w:tc>
          <w:tcPr>
            <w:tcW w:w="2268" w:type="dxa"/>
            <w:shd w:val="clear" w:color="auto" w:fill="auto"/>
            <w:vAlign w:val="bottom"/>
            <w:hideMark/>
          </w:tcPr>
          <w:p w14:paraId="1EB3253A" w14:textId="77777777" w:rsidR="00E71E2C" w:rsidRPr="00F27D9E" w:rsidRDefault="00E71E2C" w:rsidP="00E71E2C">
            <w:pPr>
              <w:pStyle w:val="afa"/>
              <w:overflowPunct/>
              <w:ind w:right="0"/>
              <w:jc w:val="right"/>
            </w:pPr>
            <w:r w:rsidRPr="00F27D9E">
              <w:rPr>
                <w:lang w:val="zh-CN"/>
              </w:rPr>
              <w:t>635</w:t>
            </w:r>
          </w:p>
        </w:tc>
      </w:tr>
      <w:tr w:rsidR="00E71E2C" w:rsidRPr="00F27D9E" w14:paraId="5BCD4C4B" w14:textId="77777777" w:rsidTr="00CE71DD">
        <w:trPr>
          <w:cantSplit/>
        </w:trPr>
        <w:tc>
          <w:tcPr>
            <w:tcW w:w="993" w:type="dxa"/>
            <w:shd w:val="clear" w:color="auto" w:fill="auto"/>
            <w:hideMark/>
          </w:tcPr>
          <w:p w14:paraId="19BD7922" w14:textId="77777777" w:rsidR="00E71E2C" w:rsidRPr="00111DB6" w:rsidRDefault="00E71E2C" w:rsidP="00111DB6">
            <w:pPr>
              <w:pStyle w:val="afa"/>
            </w:pPr>
            <w:r w:rsidRPr="00111DB6">
              <w:t>2016</w:t>
            </w:r>
          </w:p>
        </w:tc>
        <w:tc>
          <w:tcPr>
            <w:tcW w:w="1841" w:type="dxa"/>
            <w:shd w:val="clear" w:color="auto" w:fill="auto"/>
            <w:vAlign w:val="bottom"/>
            <w:hideMark/>
          </w:tcPr>
          <w:p w14:paraId="14DCBF8E" w14:textId="77777777" w:rsidR="00E71E2C" w:rsidRPr="00F27D9E" w:rsidRDefault="00E71E2C" w:rsidP="00E71E2C">
            <w:pPr>
              <w:pStyle w:val="afa"/>
              <w:overflowPunct/>
              <w:ind w:right="0"/>
              <w:jc w:val="right"/>
            </w:pPr>
            <w:r w:rsidRPr="00F27D9E">
              <w:rPr>
                <w:lang w:val="zh-CN"/>
              </w:rPr>
              <w:t>211</w:t>
            </w:r>
          </w:p>
        </w:tc>
        <w:tc>
          <w:tcPr>
            <w:tcW w:w="2268" w:type="dxa"/>
            <w:shd w:val="clear" w:color="auto" w:fill="auto"/>
            <w:vAlign w:val="bottom"/>
            <w:hideMark/>
          </w:tcPr>
          <w:p w14:paraId="73AD78E2" w14:textId="77777777" w:rsidR="00E71E2C" w:rsidRPr="00F27D9E" w:rsidRDefault="00E71E2C" w:rsidP="00E71E2C">
            <w:pPr>
              <w:pStyle w:val="afa"/>
              <w:overflowPunct/>
              <w:ind w:right="0"/>
              <w:jc w:val="right"/>
            </w:pPr>
            <w:r w:rsidRPr="00F27D9E">
              <w:rPr>
                <w:lang w:val="zh-CN"/>
              </w:rPr>
              <w:t>113</w:t>
            </w:r>
          </w:p>
        </w:tc>
        <w:tc>
          <w:tcPr>
            <w:tcW w:w="2268" w:type="dxa"/>
            <w:shd w:val="clear" w:color="auto" w:fill="auto"/>
            <w:vAlign w:val="bottom"/>
            <w:hideMark/>
          </w:tcPr>
          <w:p w14:paraId="61036F2F" w14:textId="77777777" w:rsidR="00E71E2C" w:rsidRPr="00F27D9E" w:rsidRDefault="00E71E2C" w:rsidP="00E71E2C">
            <w:pPr>
              <w:pStyle w:val="afa"/>
              <w:overflowPunct/>
              <w:ind w:right="0"/>
              <w:jc w:val="right"/>
            </w:pPr>
            <w:r w:rsidRPr="00F27D9E">
              <w:rPr>
                <w:lang w:val="zh-CN"/>
              </w:rPr>
              <w:t>599</w:t>
            </w:r>
          </w:p>
        </w:tc>
      </w:tr>
      <w:tr w:rsidR="00E71E2C" w:rsidRPr="00F27D9E" w14:paraId="55621114" w14:textId="77777777" w:rsidTr="00CE71DD">
        <w:trPr>
          <w:cantSplit/>
        </w:trPr>
        <w:tc>
          <w:tcPr>
            <w:tcW w:w="993" w:type="dxa"/>
            <w:shd w:val="clear" w:color="auto" w:fill="auto"/>
            <w:hideMark/>
          </w:tcPr>
          <w:p w14:paraId="6DF4BA80" w14:textId="77777777" w:rsidR="00E71E2C" w:rsidRPr="00111DB6" w:rsidRDefault="00E71E2C" w:rsidP="00111DB6">
            <w:pPr>
              <w:pStyle w:val="afa"/>
            </w:pPr>
            <w:r w:rsidRPr="00111DB6">
              <w:t>2015</w:t>
            </w:r>
          </w:p>
        </w:tc>
        <w:tc>
          <w:tcPr>
            <w:tcW w:w="1841" w:type="dxa"/>
            <w:shd w:val="clear" w:color="auto" w:fill="auto"/>
            <w:vAlign w:val="bottom"/>
            <w:hideMark/>
          </w:tcPr>
          <w:p w14:paraId="60A3B7DC" w14:textId="77777777" w:rsidR="00E71E2C" w:rsidRPr="00F27D9E" w:rsidRDefault="00E71E2C" w:rsidP="00E71E2C">
            <w:pPr>
              <w:pStyle w:val="afa"/>
              <w:overflowPunct/>
              <w:ind w:right="0"/>
              <w:jc w:val="right"/>
            </w:pPr>
            <w:r w:rsidRPr="00F27D9E">
              <w:rPr>
                <w:lang w:val="zh-CN"/>
              </w:rPr>
              <w:t>196</w:t>
            </w:r>
          </w:p>
        </w:tc>
        <w:tc>
          <w:tcPr>
            <w:tcW w:w="2268" w:type="dxa"/>
            <w:shd w:val="clear" w:color="auto" w:fill="auto"/>
            <w:vAlign w:val="bottom"/>
            <w:hideMark/>
          </w:tcPr>
          <w:p w14:paraId="03D15A67" w14:textId="77777777" w:rsidR="00E71E2C" w:rsidRPr="00F27D9E" w:rsidRDefault="00E71E2C" w:rsidP="00E71E2C">
            <w:pPr>
              <w:pStyle w:val="afa"/>
              <w:overflowPunct/>
              <w:ind w:right="0"/>
              <w:jc w:val="right"/>
            </w:pPr>
            <w:r w:rsidRPr="00F27D9E">
              <w:rPr>
                <w:lang w:val="zh-CN"/>
              </w:rPr>
              <w:t>101</w:t>
            </w:r>
          </w:p>
        </w:tc>
        <w:tc>
          <w:tcPr>
            <w:tcW w:w="2268" w:type="dxa"/>
            <w:shd w:val="clear" w:color="auto" w:fill="auto"/>
            <w:vAlign w:val="bottom"/>
            <w:hideMark/>
          </w:tcPr>
          <w:p w14:paraId="1185CEFA" w14:textId="77777777" w:rsidR="00E71E2C" w:rsidRPr="00F27D9E" w:rsidRDefault="00E71E2C" w:rsidP="00E71E2C">
            <w:pPr>
              <w:pStyle w:val="afa"/>
              <w:overflowPunct/>
              <w:ind w:right="0"/>
              <w:jc w:val="right"/>
            </w:pPr>
            <w:r w:rsidRPr="00F27D9E">
              <w:rPr>
                <w:lang w:val="zh-CN"/>
              </w:rPr>
              <w:t>532</w:t>
            </w:r>
          </w:p>
        </w:tc>
      </w:tr>
      <w:tr w:rsidR="00E71E2C" w:rsidRPr="00F27D9E" w14:paraId="3A709668" w14:textId="77777777" w:rsidTr="00CE71DD">
        <w:trPr>
          <w:cantSplit/>
        </w:trPr>
        <w:tc>
          <w:tcPr>
            <w:tcW w:w="993" w:type="dxa"/>
            <w:shd w:val="clear" w:color="auto" w:fill="auto"/>
            <w:hideMark/>
          </w:tcPr>
          <w:p w14:paraId="2E361850" w14:textId="77777777" w:rsidR="00E71E2C" w:rsidRPr="00111DB6" w:rsidRDefault="00E71E2C" w:rsidP="00111DB6">
            <w:pPr>
              <w:pStyle w:val="afa"/>
            </w:pPr>
            <w:r w:rsidRPr="00111DB6">
              <w:t>2014</w:t>
            </w:r>
          </w:p>
        </w:tc>
        <w:tc>
          <w:tcPr>
            <w:tcW w:w="1841" w:type="dxa"/>
            <w:shd w:val="clear" w:color="auto" w:fill="auto"/>
            <w:vAlign w:val="bottom"/>
            <w:hideMark/>
          </w:tcPr>
          <w:p w14:paraId="6C4F8C0D" w14:textId="77777777" w:rsidR="00E71E2C" w:rsidRPr="00F27D9E" w:rsidRDefault="00E71E2C" w:rsidP="00E71E2C">
            <w:pPr>
              <w:pStyle w:val="afa"/>
              <w:overflowPunct/>
              <w:ind w:right="0"/>
              <w:jc w:val="right"/>
            </w:pPr>
            <w:r w:rsidRPr="00F27D9E">
              <w:rPr>
                <w:lang w:val="zh-CN"/>
              </w:rPr>
              <w:t>191</w:t>
            </w:r>
          </w:p>
        </w:tc>
        <w:tc>
          <w:tcPr>
            <w:tcW w:w="2268" w:type="dxa"/>
            <w:shd w:val="clear" w:color="auto" w:fill="auto"/>
            <w:vAlign w:val="bottom"/>
            <w:hideMark/>
          </w:tcPr>
          <w:p w14:paraId="42BCCA81" w14:textId="77777777" w:rsidR="00E71E2C" w:rsidRPr="00F27D9E" w:rsidRDefault="00E71E2C" w:rsidP="00E71E2C">
            <w:pPr>
              <w:pStyle w:val="afa"/>
              <w:overflowPunct/>
              <w:ind w:right="0"/>
              <w:jc w:val="right"/>
            </w:pPr>
            <w:r w:rsidRPr="00F27D9E">
              <w:rPr>
                <w:lang w:val="zh-CN"/>
              </w:rPr>
              <w:t>124</w:t>
            </w:r>
          </w:p>
        </w:tc>
        <w:tc>
          <w:tcPr>
            <w:tcW w:w="2268" w:type="dxa"/>
            <w:shd w:val="clear" w:color="auto" w:fill="auto"/>
            <w:vAlign w:val="bottom"/>
            <w:hideMark/>
          </w:tcPr>
          <w:p w14:paraId="5FB19366" w14:textId="77777777" w:rsidR="00E71E2C" w:rsidRPr="00F27D9E" w:rsidRDefault="00E71E2C" w:rsidP="00E71E2C">
            <w:pPr>
              <w:pStyle w:val="afa"/>
              <w:overflowPunct/>
              <w:ind w:right="0"/>
              <w:jc w:val="right"/>
            </w:pPr>
            <w:r w:rsidRPr="00F27D9E">
              <w:rPr>
                <w:lang w:val="zh-CN"/>
              </w:rPr>
              <w:t>456</w:t>
            </w:r>
          </w:p>
        </w:tc>
      </w:tr>
      <w:tr w:rsidR="00E71E2C" w:rsidRPr="00F27D9E" w14:paraId="362B6F89" w14:textId="77777777" w:rsidTr="00CE71DD">
        <w:trPr>
          <w:cantSplit/>
        </w:trPr>
        <w:tc>
          <w:tcPr>
            <w:tcW w:w="993" w:type="dxa"/>
            <w:shd w:val="clear" w:color="auto" w:fill="auto"/>
            <w:hideMark/>
          </w:tcPr>
          <w:p w14:paraId="0C46F245" w14:textId="77777777" w:rsidR="00E71E2C" w:rsidRPr="00111DB6" w:rsidRDefault="00E71E2C" w:rsidP="00111DB6">
            <w:pPr>
              <w:pStyle w:val="afa"/>
            </w:pPr>
            <w:r w:rsidRPr="00111DB6">
              <w:t>2013</w:t>
            </w:r>
          </w:p>
        </w:tc>
        <w:tc>
          <w:tcPr>
            <w:tcW w:w="1841" w:type="dxa"/>
            <w:shd w:val="clear" w:color="auto" w:fill="auto"/>
            <w:vAlign w:val="bottom"/>
            <w:hideMark/>
          </w:tcPr>
          <w:p w14:paraId="18C8F66B" w14:textId="77777777" w:rsidR="00E71E2C" w:rsidRPr="00F27D9E" w:rsidRDefault="00E71E2C" w:rsidP="00E71E2C">
            <w:pPr>
              <w:pStyle w:val="afa"/>
              <w:overflowPunct/>
              <w:ind w:right="0"/>
              <w:jc w:val="right"/>
            </w:pPr>
            <w:r w:rsidRPr="00F27D9E">
              <w:rPr>
                <w:lang w:val="zh-CN"/>
              </w:rPr>
              <w:t>93</w:t>
            </w:r>
          </w:p>
        </w:tc>
        <w:tc>
          <w:tcPr>
            <w:tcW w:w="2268" w:type="dxa"/>
            <w:shd w:val="clear" w:color="auto" w:fill="auto"/>
            <w:vAlign w:val="bottom"/>
            <w:hideMark/>
          </w:tcPr>
          <w:p w14:paraId="70A226EF" w14:textId="77777777" w:rsidR="00E71E2C" w:rsidRPr="00F27D9E" w:rsidRDefault="00E71E2C" w:rsidP="00E71E2C">
            <w:pPr>
              <w:pStyle w:val="afa"/>
              <w:overflowPunct/>
              <w:ind w:right="0"/>
              <w:jc w:val="right"/>
            </w:pPr>
            <w:r w:rsidRPr="00F27D9E">
              <w:rPr>
                <w:lang w:val="zh-CN"/>
              </w:rPr>
              <w:t>72</w:t>
            </w:r>
          </w:p>
        </w:tc>
        <w:tc>
          <w:tcPr>
            <w:tcW w:w="2268" w:type="dxa"/>
            <w:shd w:val="clear" w:color="auto" w:fill="auto"/>
            <w:vAlign w:val="bottom"/>
            <w:hideMark/>
          </w:tcPr>
          <w:p w14:paraId="17BC8448" w14:textId="77777777" w:rsidR="00E71E2C" w:rsidRPr="00F27D9E" w:rsidRDefault="00E71E2C" w:rsidP="00E71E2C">
            <w:pPr>
              <w:pStyle w:val="afa"/>
              <w:overflowPunct/>
              <w:ind w:right="0"/>
              <w:jc w:val="right"/>
            </w:pPr>
            <w:r w:rsidRPr="00F27D9E">
              <w:rPr>
                <w:lang w:val="zh-CN"/>
              </w:rPr>
              <w:t>379</w:t>
            </w:r>
          </w:p>
        </w:tc>
      </w:tr>
      <w:tr w:rsidR="00E71E2C" w:rsidRPr="00F27D9E" w14:paraId="5DF3CE99" w14:textId="77777777" w:rsidTr="00CE71DD">
        <w:trPr>
          <w:cantSplit/>
        </w:trPr>
        <w:tc>
          <w:tcPr>
            <w:tcW w:w="993" w:type="dxa"/>
            <w:shd w:val="clear" w:color="auto" w:fill="auto"/>
            <w:hideMark/>
          </w:tcPr>
          <w:p w14:paraId="3B62A925" w14:textId="77777777" w:rsidR="00E71E2C" w:rsidRPr="00111DB6" w:rsidRDefault="00E71E2C" w:rsidP="00111DB6">
            <w:pPr>
              <w:pStyle w:val="afa"/>
            </w:pPr>
            <w:r w:rsidRPr="00111DB6">
              <w:t>2012</w:t>
            </w:r>
          </w:p>
        </w:tc>
        <w:tc>
          <w:tcPr>
            <w:tcW w:w="1841" w:type="dxa"/>
            <w:shd w:val="clear" w:color="auto" w:fill="auto"/>
            <w:vAlign w:val="bottom"/>
            <w:hideMark/>
          </w:tcPr>
          <w:p w14:paraId="52FFCA21" w14:textId="77777777" w:rsidR="00E71E2C" w:rsidRPr="00F27D9E" w:rsidRDefault="00E71E2C" w:rsidP="00E71E2C">
            <w:pPr>
              <w:pStyle w:val="afa"/>
              <w:overflowPunct/>
              <w:ind w:right="0"/>
              <w:jc w:val="right"/>
            </w:pPr>
            <w:r w:rsidRPr="00F27D9E">
              <w:rPr>
                <w:lang w:val="zh-CN"/>
              </w:rPr>
              <w:t>102</w:t>
            </w:r>
          </w:p>
        </w:tc>
        <w:tc>
          <w:tcPr>
            <w:tcW w:w="2268" w:type="dxa"/>
            <w:shd w:val="clear" w:color="auto" w:fill="auto"/>
            <w:vAlign w:val="bottom"/>
            <w:hideMark/>
          </w:tcPr>
          <w:p w14:paraId="39FA3E16" w14:textId="77777777" w:rsidR="00E71E2C" w:rsidRPr="00F27D9E" w:rsidRDefault="00E71E2C" w:rsidP="00E71E2C">
            <w:pPr>
              <w:pStyle w:val="afa"/>
              <w:overflowPunct/>
              <w:ind w:right="0"/>
              <w:jc w:val="right"/>
            </w:pPr>
            <w:r w:rsidRPr="00F27D9E">
              <w:rPr>
                <w:lang w:val="zh-CN"/>
              </w:rPr>
              <w:t>99</w:t>
            </w:r>
          </w:p>
        </w:tc>
        <w:tc>
          <w:tcPr>
            <w:tcW w:w="2268" w:type="dxa"/>
            <w:shd w:val="clear" w:color="auto" w:fill="auto"/>
            <w:vAlign w:val="bottom"/>
            <w:hideMark/>
          </w:tcPr>
          <w:p w14:paraId="502CB3A0" w14:textId="77777777" w:rsidR="00E71E2C" w:rsidRPr="00F27D9E" w:rsidRDefault="00E71E2C" w:rsidP="00E71E2C">
            <w:pPr>
              <w:pStyle w:val="afa"/>
              <w:overflowPunct/>
              <w:ind w:right="0"/>
              <w:jc w:val="right"/>
            </w:pPr>
            <w:r w:rsidRPr="00F27D9E">
              <w:rPr>
                <w:lang w:val="zh-CN"/>
              </w:rPr>
              <w:t>355</w:t>
            </w:r>
          </w:p>
        </w:tc>
      </w:tr>
      <w:tr w:rsidR="00E71E2C" w:rsidRPr="00F27D9E" w14:paraId="4DE3F01C" w14:textId="77777777" w:rsidTr="00CE71DD">
        <w:trPr>
          <w:cantSplit/>
        </w:trPr>
        <w:tc>
          <w:tcPr>
            <w:tcW w:w="993" w:type="dxa"/>
            <w:shd w:val="clear" w:color="auto" w:fill="auto"/>
            <w:hideMark/>
          </w:tcPr>
          <w:p w14:paraId="6D49BCBD" w14:textId="77777777" w:rsidR="00E71E2C" w:rsidRPr="00111DB6" w:rsidRDefault="00E71E2C" w:rsidP="00111DB6">
            <w:pPr>
              <w:pStyle w:val="afa"/>
            </w:pPr>
            <w:r w:rsidRPr="00111DB6">
              <w:t>2011</w:t>
            </w:r>
          </w:p>
        </w:tc>
        <w:tc>
          <w:tcPr>
            <w:tcW w:w="1841" w:type="dxa"/>
            <w:shd w:val="clear" w:color="auto" w:fill="auto"/>
            <w:vAlign w:val="bottom"/>
            <w:hideMark/>
          </w:tcPr>
          <w:p w14:paraId="40DA93D9" w14:textId="77777777" w:rsidR="00E71E2C" w:rsidRPr="00F27D9E" w:rsidRDefault="00E71E2C" w:rsidP="00E71E2C">
            <w:pPr>
              <w:pStyle w:val="afa"/>
              <w:overflowPunct/>
              <w:ind w:right="0"/>
              <w:jc w:val="right"/>
            </w:pPr>
            <w:r w:rsidRPr="00F27D9E">
              <w:rPr>
                <w:lang w:val="zh-CN"/>
              </w:rPr>
              <w:t>106</w:t>
            </w:r>
          </w:p>
        </w:tc>
        <w:tc>
          <w:tcPr>
            <w:tcW w:w="2268" w:type="dxa"/>
            <w:shd w:val="clear" w:color="auto" w:fill="auto"/>
            <w:vAlign w:val="bottom"/>
            <w:hideMark/>
          </w:tcPr>
          <w:p w14:paraId="1C66C8F8" w14:textId="77777777" w:rsidR="00E71E2C" w:rsidRPr="00F27D9E" w:rsidRDefault="00E71E2C" w:rsidP="00E71E2C">
            <w:pPr>
              <w:pStyle w:val="afa"/>
              <w:overflowPunct/>
              <w:ind w:right="0"/>
              <w:jc w:val="right"/>
            </w:pPr>
            <w:r w:rsidRPr="00F27D9E">
              <w:rPr>
                <w:lang w:val="zh-CN"/>
              </w:rPr>
              <w:t>188</w:t>
            </w:r>
          </w:p>
        </w:tc>
        <w:tc>
          <w:tcPr>
            <w:tcW w:w="2268" w:type="dxa"/>
            <w:shd w:val="clear" w:color="auto" w:fill="auto"/>
            <w:vAlign w:val="bottom"/>
            <w:hideMark/>
          </w:tcPr>
          <w:p w14:paraId="2E38A378" w14:textId="77777777" w:rsidR="00E71E2C" w:rsidRPr="00F27D9E" w:rsidRDefault="00E71E2C" w:rsidP="00E71E2C">
            <w:pPr>
              <w:pStyle w:val="afa"/>
              <w:overflowPunct/>
              <w:ind w:right="0"/>
              <w:jc w:val="right"/>
            </w:pPr>
            <w:r w:rsidRPr="00F27D9E">
              <w:rPr>
                <w:lang w:val="zh-CN"/>
              </w:rPr>
              <w:t>352</w:t>
            </w:r>
          </w:p>
        </w:tc>
      </w:tr>
    </w:tbl>
    <w:p w14:paraId="3C7F40E2" w14:textId="3E55709B" w:rsidR="00601E69" w:rsidRPr="00F27D9E" w:rsidRDefault="00A17021" w:rsidP="00A06BA9">
      <w:pPr>
        <w:pStyle w:val="ac"/>
        <w:spacing w:before="120" w:after="240"/>
      </w:pPr>
      <w:r>
        <w:rPr>
          <w:lang w:val="zh-CN"/>
        </w:rPr>
        <w:tab/>
      </w:r>
      <w:r>
        <w:rPr>
          <w:lang w:val="zh-CN"/>
        </w:rPr>
        <w:tab/>
      </w:r>
      <w:r>
        <w:rPr>
          <w:lang w:val="zh-CN"/>
        </w:rPr>
        <w:tab/>
      </w:r>
      <w:r w:rsidR="00601E69" w:rsidRPr="00031CF9">
        <w:rPr>
          <w:vertAlign w:val="superscript"/>
          <w:lang w:val="zh-CN"/>
        </w:rPr>
        <w:t>a</w:t>
      </w:r>
      <w:r w:rsidR="00031CF9">
        <w:rPr>
          <w:rFonts w:hint="eastAsia"/>
          <w:lang w:val="zh-CN"/>
        </w:rPr>
        <w:t xml:space="preserve"> </w:t>
      </w:r>
      <w:r w:rsidR="00601E69" w:rsidRPr="00F27D9E">
        <w:rPr>
          <w:lang w:val="zh-CN"/>
        </w:rPr>
        <w:t>裁决的案件总数</w:t>
      </w:r>
      <w:r w:rsidR="00601E69" w:rsidRPr="00F27D9E">
        <w:rPr>
          <w:lang w:val="zh-CN"/>
        </w:rPr>
        <w:t>(</w:t>
      </w:r>
      <w:r w:rsidR="00601E69" w:rsidRPr="00F27D9E">
        <w:rPr>
          <w:lang w:val="zh-CN"/>
        </w:rPr>
        <w:t>通过《意见》、宣布来文不予受理的决定以及停止审议来文的决定</w:t>
      </w:r>
      <w:r w:rsidR="00601E69" w:rsidRPr="00F27D9E">
        <w:rPr>
          <w:lang w:val="zh-CN"/>
        </w:rPr>
        <w:t>)</w:t>
      </w:r>
      <w:r w:rsidR="00601E69" w:rsidRPr="00F27D9E">
        <w:rPr>
          <w:lang w:val="zh-CN"/>
        </w:rPr>
        <w:t>。</w:t>
      </w:r>
    </w:p>
    <w:p w14:paraId="78E8E85A" w14:textId="08A937E3" w:rsidR="00601E69" w:rsidRPr="00F27D9E" w:rsidRDefault="00601E69" w:rsidP="007A4D11">
      <w:pPr>
        <w:pStyle w:val="SingleTxtGC"/>
      </w:pPr>
      <w:r w:rsidRPr="00F27D9E">
        <w:rPr>
          <w:lang w:val="zh-CN"/>
        </w:rPr>
        <w:lastRenderedPageBreak/>
        <w:t>26.</w:t>
      </w:r>
      <w:r w:rsidRPr="00F27D9E">
        <w:rPr>
          <w:lang w:val="zh-CN"/>
        </w:rPr>
        <w:tab/>
      </w:r>
      <w:r w:rsidRPr="00F27D9E">
        <w:rPr>
          <w:lang w:val="zh-CN"/>
        </w:rPr>
        <w:t>截至</w:t>
      </w:r>
      <w:r w:rsidRPr="00F27D9E">
        <w:rPr>
          <w:lang w:val="zh-CN"/>
        </w:rPr>
        <w:t>202</w:t>
      </w:r>
      <w:r w:rsidR="007C7ED8">
        <w:rPr>
          <w:lang w:val="zh-CN"/>
        </w:rPr>
        <w:t>3</w:t>
      </w:r>
      <w:r w:rsidRPr="00F27D9E">
        <w:rPr>
          <w:lang w:val="zh-CN"/>
        </w:rPr>
        <w:t>年</w:t>
      </w:r>
      <w:r w:rsidRPr="00F27D9E">
        <w:rPr>
          <w:lang w:val="zh-CN"/>
        </w:rPr>
        <w:t>3</w:t>
      </w:r>
      <w:r w:rsidRPr="00F27D9E">
        <w:rPr>
          <w:lang w:val="zh-CN"/>
        </w:rPr>
        <w:t>月</w:t>
      </w:r>
      <w:r w:rsidR="007C7ED8">
        <w:rPr>
          <w:lang w:val="zh-CN"/>
        </w:rPr>
        <w:t>31</w:t>
      </w:r>
      <w:r w:rsidRPr="00F27D9E">
        <w:rPr>
          <w:lang w:val="zh-CN"/>
        </w:rPr>
        <w:t>日，有大约</w:t>
      </w:r>
      <w:r w:rsidR="007C7ED8">
        <w:rPr>
          <w:lang w:val="zh-CN"/>
        </w:rPr>
        <w:t>658</w:t>
      </w:r>
      <w:r w:rsidRPr="00F27D9E">
        <w:rPr>
          <w:lang w:val="zh-CN"/>
        </w:rPr>
        <w:t>份来文已经就绪，经秘书处</w:t>
      </w:r>
      <w:r w:rsidR="00651CF2">
        <w:rPr>
          <w:rFonts w:hint="eastAsia"/>
          <w:lang w:val="zh-CN"/>
        </w:rPr>
        <w:t>编写</w:t>
      </w:r>
      <w:r w:rsidRPr="00F27D9E">
        <w:rPr>
          <w:lang w:val="zh-CN"/>
        </w:rPr>
        <w:t>后</w:t>
      </w:r>
      <w:r w:rsidR="0058698E">
        <w:rPr>
          <w:rFonts w:hint="eastAsia"/>
          <w:lang w:val="zh-CN"/>
        </w:rPr>
        <w:t>即</w:t>
      </w:r>
      <w:r w:rsidRPr="00F27D9E">
        <w:rPr>
          <w:lang w:val="zh-CN"/>
        </w:rPr>
        <w:t>可</w:t>
      </w:r>
      <w:r w:rsidR="0058698E">
        <w:rPr>
          <w:rFonts w:hint="eastAsia"/>
          <w:lang w:val="zh-CN"/>
        </w:rPr>
        <w:t>由</w:t>
      </w:r>
      <w:r w:rsidRPr="00F27D9E">
        <w:rPr>
          <w:lang w:val="zh-CN"/>
        </w:rPr>
        <w:t>委员会</w:t>
      </w:r>
      <w:r w:rsidR="0058698E">
        <w:rPr>
          <w:rFonts w:hint="eastAsia"/>
          <w:lang w:val="zh-CN"/>
        </w:rPr>
        <w:t>就</w:t>
      </w:r>
      <w:r w:rsidRPr="00F27D9E">
        <w:rPr>
          <w:lang w:val="zh-CN"/>
        </w:rPr>
        <w:t>可否受理和</w:t>
      </w:r>
      <w:r w:rsidRPr="00F27D9E">
        <w:rPr>
          <w:lang w:val="zh-CN"/>
        </w:rPr>
        <w:t>/</w:t>
      </w:r>
      <w:r w:rsidRPr="00F27D9E">
        <w:rPr>
          <w:lang w:val="zh-CN"/>
        </w:rPr>
        <w:t>或实质问题</w:t>
      </w:r>
      <w:r w:rsidR="0058698E">
        <w:rPr>
          <w:rFonts w:hint="eastAsia"/>
          <w:lang w:val="zh-CN"/>
        </w:rPr>
        <w:t>作出</w:t>
      </w:r>
      <w:r w:rsidRPr="00F27D9E">
        <w:rPr>
          <w:lang w:val="zh-CN"/>
        </w:rPr>
        <w:t>决定。</w:t>
      </w:r>
      <w:r w:rsidR="005519E3">
        <w:rPr>
          <w:rFonts w:hint="eastAsia"/>
          <w:lang w:val="zh-CN"/>
        </w:rPr>
        <w:t>但是，</w:t>
      </w:r>
      <w:r w:rsidRPr="00F27D9E">
        <w:rPr>
          <w:lang w:val="zh-CN"/>
        </w:rPr>
        <w:t>除非秘书处大幅增加处理来文的能力，否则委员会处理</w:t>
      </w:r>
      <w:r w:rsidR="005519E3">
        <w:rPr>
          <w:rFonts w:hint="eastAsia"/>
          <w:lang w:val="zh-CN"/>
        </w:rPr>
        <w:t>这方面</w:t>
      </w:r>
      <w:r w:rsidRPr="00F27D9E">
        <w:rPr>
          <w:lang w:val="zh-CN"/>
        </w:rPr>
        <w:t>积压</w:t>
      </w:r>
      <w:r w:rsidR="005519E3">
        <w:rPr>
          <w:rFonts w:hint="eastAsia"/>
          <w:lang w:val="zh-CN"/>
        </w:rPr>
        <w:t>案件</w:t>
      </w:r>
      <w:r w:rsidRPr="00F27D9E">
        <w:rPr>
          <w:lang w:val="zh-CN"/>
        </w:rPr>
        <w:t>的能力将继续受到严重影响。</w:t>
      </w:r>
      <w:bookmarkStart w:id="96" w:name="_Hlk46945515"/>
      <w:bookmarkEnd w:id="96"/>
    </w:p>
    <w:p w14:paraId="1A26C520" w14:textId="6A51C253" w:rsidR="00601E69" w:rsidRPr="00F27D9E" w:rsidRDefault="00601E69" w:rsidP="007A4D11">
      <w:pPr>
        <w:pStyle w:val="SingleTxtGC"/>
      </w:pPr>
      <w:r w:rsidRPr="00F27D9E">
        <w:rPr>
          <w:lang w:val="zh-CN"/>
        </w:rPr>
        <w:t>27.</w:t>
      </w:r>
      <w:r w:rsidRPr="00F27D9E">
        <w:rPr>
          <w:lang w:val="zh-CN"/>
        </w:rPr>
        <w:tab/>
      </w:r>
      <w:r w:rsidRPr="00F27D9E">
        <w:rPr>
          <w:lang w:val="zh-CN"/>
        </w:rPr>
        <w:t>在本报告所述期间，委员会通过新来文和临时措施问题特别报告员，根据委员会《议事规则》第</w:t>
      </w:r>
      <w:r w:rsidRPr="00F27D9E">
        <w:rPr>
          <w:lang w:val="zh-CN"/>
        </w:rPr>
        <w:t>92</w:t>
      </w:r>
      <w:r w:rsidRPr="00F27D9E">
        <w:rPr>
          <w:lang w:val="zh-CN"/>
        </w:rPr>
        <w:t>条向有关缔约国转交了</w:t>
      </w:r>
      <w:r w:rsidRPr="00F27D9E">
        <w:rPr>
          <w:lang w:val="zh-CN"/>
        </w:rPr>
        <w:t>2</w:t>
      </w:r>
      <w:r w:rsidR="00902859">
        <w:rPr>
          <w:lang w:val="zh-CN"/>
        </w:rPr>
        <w:t>37</w:t>
      </w:r>
      <w:r w:rsidRPr="00F27D9E">
        <w:rPr>
          <w:lang w:val="zh-CN"/>
        </w:rPr>
        <w:t>份新来文，要求就可否受理问题和实质问题提交材料或意见。</w:t>
      </w:r>
      <w:bookmarkStart w:id="97" w:name="_Hlk32576218"/>
      <w:bookmarkStart w:id="98" w:name="_Hlk45784710"/>
      <w:bookmarkEnd w:id="97"/>
    </w:p>
    <w:p w14:paraId="5C651CFD" w14:textId="14E1325E" w:rsidR="00601E69" w:rsidRPr="00F27D9E" w:rsidRDefault="00601E69" w:rsidP="00601E69">
      <w:pPr>
        <w:pStyle w:val="H23GC"/>
      </w:pPr>
      <w:bookmarkStart w:id="99" w:name="_Toc14335208"/>
      <w:bookmarkStart w:id="100" w:name="_Toc14248482"/>
      <w:bookmarkStart w:id="101" w:name="_Toc519676400"/>
      <w:bookmarkStart w:id="102" w:name="_Toc519673501"/>
      <w:bookmarkEnd w:id="98"/>
      <w:r w:rsidRPr="00F27D9E">
        <w:tab/>
      </w:r>
      <w:r w:rsidRPr="00F27D9E">
        <w:rPr>
          <w:lang w:val="zh-CN"/>
        </w:rPr>
        <w:t>2.</w:t>
      </w:r>
      <w:r w:rsidRPr="00F27D9E">
        <w:rPr>
          <w:lang w:val="zh-CN"/>
        </w:rPr>
        <w:tab/>
      </w:r>
      <w:r w:rsidRPr="00F27D9E">
        <w:rPr>
          <w:lang w:val="zh-CN"/>
        </w:rPr>
        <w:t>缔约国</w:t>
      </w:r>
      <w:r w:rsidR="00C20E5D">
        <w:rPr>
          <w:rFonts w:hint="eastAsia"/>
          <w:lang w:val="zh-CN"/>
        </w:rPr>
        <w:t>在</w:t>
      </w:r>
      <w:r w:rsidRPr="00F27D9E">
        <w:rPr>
          <w:lang w:val="zh-CN"/>
        </w:rPr>
        <w:t>审议来文</w:t>
      </w:r>
      <w:r w:rsidR="00C20E5D">
        <w:rPr>
          <w:rFonts w:hint="eastAsia"/>
          <w:lang w:val="zh-CN"/>
        </w:rPr>
        <w:t>方面</w:t>
      </w:r>
      <w:r w:rsidRPr="00F27D9E">
        <w:rPr>
          <w:lang w:val="zh-CN"/>
        </w:rPr>
        <w:t>的合作</w:t>
      </w:r>
      <w:bookmarkStart w:id="103" w:name="_Toc32819991"/>
      <w:bookmarkEnd w:id="99"/>
      <w:bookmarkEnd w:id="100"/>
      <w:bookmarkEnd w:id="101"/>
      <w:bookmarkEnd w:id="102"/>
      <w:bookmarkEnd w:id="103"/>
    </w:p>
    <w:p w14:paraId="2E15F0E0" w14:textId="236EEC1D" w:rsidR="00601E69" w:rsidRPr="00F27D9E" w:rsidRDefault="00601E69" w:rsidP="007A4D11">
      <w:pPr>
        <w:pStyle w:val="SingleTxtGC"/>
      </w:pPr>
      <w:r w:rsidRPr="00F27D9E">
        <w:rPr>
          <w:lang w:val="zh-CN"/>
        </w:rPr>
        <w:t>28.</w:t>
      </w:r>
      <w:r w:rsidRPr="00F27D9E">
        <w:rPr>
          <w:lang w:val="zh-CN"/>
        </w:rPr>
        <w:tab/>
      </w:r>
      <w:r w:rsidRPr="00F27D9E">
        <w:rPr>
          <w:lang w:val="zh-CN"/>
        </w:rPr>
        <w:t>在本报告所述期间</w:t>
      </w:r>
      <w:r w:rsidR="001E7831">
        <w:rPr>
          <w:rFonts w:hint="eastAsia"/>
          <w:lang w:val="zh-CN"/>
        </w:rPr>
        <w:t>裁决</w:t>
      </w:r>
      <w:r w:rsidRPr="00F27D9E">
        <w:rPr>
          <w:lang w:val="zh-CN"/>
        </w:rPr>
        <w:t>的几起案件中，委员会</w:t>
      </w:r>
      <w:r w:rsidR="001E7831">
        <w:rPr>
          <w:rFonts w:hint="eastAsia"/>
          <w:lang w:val="zh-CN"/>
        </w:rPr>
        <w:t>注意到</w:t>
      </w:r>
      <w:r w:rsidRPr="00F27D9E">
        <w:rPr>
          <w:lang w:val="zh-CN"/>
        </w:rPr>
        <w:t>，一些缔约国在程序中未给予合作，没有就提交人的指称可否受理和</w:t>
      </w:r>
      <w:r w:rsidRPr="00F27D9E">
        <w:rPr>
          <w:lang w:val="zh-CN"/>
        </w:rPr>
        <w:t>/</w:t>
      </w:r>
      <w:r w:rsidRPr="00F27D9E">
        <w:rPr>
          <w:lang w:val="zh-CN"/>
        </w:rPr>
        <w:t>或实质问题提出意见，或无视关于采取临时措施以防止对据称受害人造成不可弥补伤害的请求。委员会对这种情况深表遗憾，并回顾指出，真诚履行《任择议定书》</w:t>
      </w:r>
      <w:r w:rsidR="00C20E5D">
        <w:rPr>
          <w:rFonts w:hint="eastAsia"/>
          <w:lang w:val="zh-CN"/>
        </w:rPr>
        <w:t>，就</w:t>
      </w:r>
      <w:r w:rsidRPr="00F27D9E">
        <w:rPr>
          <w:lang w:val="zh-CN"/>
        </w:rPr>
        <w:t>要求缔约国向委员会发送</w:t>
      </w:r>
      <w:r w:rsidR="00E16A3D">
        <w:rPr>
          <w:rFonts w:hint="eastAsia"/>
          <w:lang w:val="zh-CN"/>
        </w:rPr>
        <w:t>本国</w:t>
      </w:r>
      <w:r w:rsidRPr="00F27D9E">
        <w:rPr>
          <w:lang w:val="zh-CN"/>
        </w:rPr>
        <w:t>掌握的全部资料，并尊重关于采取临时措施的请求。在缔约国</w:t>
      </w:r>
      <w:r w:rsidR="00E16A3D">
        <w:rPr>
          <w:rFonts w:hint="eastAsia"/>
          <w:lang w:val="zh-CN"/>
        </w:rPr>
        <w:t>不</w:t>
      </w:r>
      <w:r w:rsidRPr="00F27D9E">
        <w:rPr>
          <w:lang w:val="zh-CN"/>
        </w:rPr>
        <w:t>作答复的情况下，如提交人的指称证据充分，委员会需给予应有重视。</w:t>
      </w:r>
    </w:p>
    <w:p w14:paraId="1AC6887C" w14:textId="77777777" w:rsidR="00601E69" w:rsidRPr="00F27D9E" w:rsidRDefault="00601E69" w:rsidP="00601E69">
      <w:pPr>
        <w:pStyle w:val="H23GC"/>
      </w:pPr>
      <w:r w:rsidRPr="00F27D9E">
        <w:tab/>
      </w:r>
      <w:r w:rsidRPr="00F27D9E">
        <w:rPr>
          <w:lang w:val="zh-CN"/>
        </w:rPr>
        <w:t>3.</w:t>
      </w:r>
      <w:r w:rsidRPr="00F27D9E">
        <w:rPr>
          <w:lang w:val="zh-CN"/>
        </w:rPr>
        <w:tab/>
      </w:r>
      <w:r w:rsidRPr="00F27D9E">
        <w:rPr>
          <w:lang w:val="zh-CN"/>
        </w:rPr>
        <w:t>委员会审议的问题</w:t>
      </w:r>
      <w:bookmarkStart w:id="104" w:name="_Toc32819992"/>
      <w:bookmarkStart w:id="105" w:name="_Toc14335209"/>
      <w:bookmarkStart w:id="106" w:name="_Toc14248483"/>
      <w:bookmarkStart w:id="107" w:name="_Toc519676401"/>
      <w:bookmarkStart w:id="108" w:name="_Toc519673502"/>
      <w:bookmarkEnd w:id="104"/>
      <w:bookmarkEnd w:id="105"/>
      <w:bookmarkEnd w:id="106"/>
      <w:bookmarkEnd w:id="107"/>
      <w:bookmarkEnd w:id="108"/>
    </w:p>
    <w:p w14:paraId="4D6EBEFC" w14:textId="77777777" w:rsidR="00601E69" w:rsidRPr="00F27D9E" w:rsidRDefault="00601E69" w:rsidP="007A4D11">
      <w:pPr>
        <w:pStyle w:val="SingleTxtGC"/>
      </w:pPr>
      <w:r w:rsidRPr="00F27D9E">
        <w:rPr>
          <w:lang w:val="zh-CN"/>
        </w:rPr>
        <w:t>29.</w:t>
      </w:r>
      <w:r w:rsidRPr="00F27D9E">
        <w:rPr>
          <w:lang w:val="zh-CN"/>
        </w:rPr>
        <w:tab/>
      </w:r>
      <w:r w:rsidRPr="00F27D9E">
        <w:rPr>
          <w:lang w:val="zh-CN"/>
        </w:rPr>
        <w:t>委员会根据《任择议定书》通过的《意见》和宣布来文不予受理的决定的全文可查阅条约机构数据库。</w:t>
      </w:r>
    </w:p>
    <w:p w14:paraId="09EAD9EF" w14:textId="77777777" w:rsidR="00435290" w:rsidRPr="006814C4" w:rsidRDefault="00435290" w:rsidP="00435290">
      <w:pPr>
        <w:pStyle w:val="SingleTxtGC"/>
      </w:pPr>
      <w:bookmarkStart w:id="109" w:name="_Hlk108098859"/>
      <w:r w:rsidRPr="00F27D9E">
        <w:t>30.</w:t>
      </w:r>
      <w:r w:rsidRPr="00F27D9E">
        <w:tab/>
      </w:r>
      <w:r w:rsidRPr="00F27D9E">
        <w:rPr>
          <w:lang w:val="zh-CN"/>
        </w:rPr>
        <w:t>在本报告所述期间</w:t>
      </w:r>
      <w:r w:rsidRPr="006814C4">
        <w:t>，</w:t>
      </w:r>
      <w:r w:rsidRPr="006814C4">
        <w:rPr>
          <w:lang w:val="zh-CN"/>
        </w:rPr>
        <w:t>委员会审查了下列来文</w:t>
      </w:r>
      <w:r w:rsidRPr="006814C4">
        <w:t>，</w:t>
      </w:r>
      <w:r w:rsidRPr="006814C4">
        <w:rPr>
          <w:lang w:val="zh-CN"/>
        </w:rPr>
        <w:t>并裁定存在违反《公约》的情况</w:t>
      </w:r>
      <w:r w:rsidRPr="006814C4">
        <w:t>：</w:t>
      </w:r>
      <w:r w:rsidRPr="00031CF9">
        <w:rPr>
          <w:rStyle w:val="SingleTxtGCChar"/>
          <w:rFonts w:ascii="Time New Roman" w:eastAsia="楷体" w:hAnsi="Time New Roman"/>
        </w:rPr>
        <w:t>J.S.</w:t>
      </w:r>
      <w:r w:rsidRPr="00031CF9">
        <w:rPr>
          <w:rStyle w:val="SingleTxtGCChar"/>
          <w:rFonts w:ascii="Time New Roman" w:eastAsia="楷体" w:hAnsi="Time New Roman"/>
        </w:rPr>
        <w:t>诉澳大利亚</w:t>
      </w:r>
      <w:r w:rsidRPr="00694EEA">
        <w:t>(</w:t>
      </w:r>
      <w:hyperlink r:id="rId17" w:history="1">
        <w:r w:rsidRPr="0066201C">
          <w:rPr>
            <w:rStyle w:val="af5"/>
          </w:rPr>
          <w:t>CCPR/C/135/D/2804/2016</w:t>
        </w:r>
      </w:hyperlink>
      <w:r w:rsidRPr="00694EEA">
        <w:t>)</w:t>
      </w:r>
      <w:r>
        <w:rPr>
          <w:rFonts w:hint="eastAsia"/>
        </w:rPr>
        <w:t>、</w:t>
      </w:r>
      <w:r w:rsidRPr="007E61F1">
        <w:rPr>
          <w:rFonts w:eastAsia="楷体"/>
        </w:rPr>
        <w:t>Dashkouski</w:t>
      </w:r>
      <w:r w:rsidRPr="007E61F1">
        <w:rPr>
          <w:rFonts w:eastAsia="楷体"/>
        </w:rPr>
        <w:t>诉白俄罗斯</w:t>
      </w:r>
      <w:r w:rsidRPr="008B3274">
        <w:t>(</w:t>
      </w:r>
      <w:hyperlink r:id="rId18" w:history="1">
        <w:r w:rsidRPr="0066201C">
          <w:rPr>
            <w:rStyle w:val="af5"/>
          </w:rPr>
          <w:t>CCPR/C/135/D/2616/2015</w:t>
        </w:r>
      </w:hyperlink>
      <w:r w:rsidRPr="008B3274">
        <w:t>)</w:t>
      </w:r>
      <w:r>
        <w:rPr>
          <w:rFonts w:hint="eastAsia"/>
        </w:rPr>
        <w:t>、</w:t>
      </w:r>
      <w:r w:rsidRPr="007E61F1">
        <w:rPr>
          <w:rFonts w:eastAsia="楷体"/>
        </w:rPr>
        <w:t>Tsukanov</w:t>
      </w:r>
      <w:r w:rsidRPr="007E61F1">
        <w:rPr>
          <w:rFonts w:eastAsia="楷体"/>
        </w:rPr>
        <w:t>诉哈萨克斯坦</w:t>
      </w:r>
      <w:r w:rsidRPr="008B3274">
        <w:t>(</w:t>
      </w:r>
      <w:hyperlink r:id="rId19" w:history="1">
        <w:r w:rsidRPr="0066201C">
          <w:rPr>
            <w:rStyle w:val="af5"/>
          </w:rPr>
          <w:t>CCPR/C/135/D/2829/2016</w:t>
        </w:r>
      </w:hyperlink>
      <w:r w:rsidRPr="008B3274">
        <w:t>)</w:t>
      </w:r>
      <w:r>
        <w:t>、</w:t>
      </w:r>
      <w:r w:rsidRPr="007E61F1">
        <w:rPr>
          <w:rFonts w:eastAsia="楷体"/>
        </w:rPr>
        <w:t>Likhovid</w:t>
      </w:r>
      <w:r w:rsidRPr="007E61F1">
        <w:rPr>
          <w:rFonts w:eastAsia="楷体"/>
        </w:rPr>
        <w:t>诉白俄罗斯</w:t>
      </w:r>
      <w:r w:rsidRPr="008B3274">
        <w:t>(</w:t>
      </w:r>
      <w:hyperlink r:id="rId20" w:history="1">
        <w:r w:rsidRPr="0066201C">
          <w:rPr>
            <w:rStyle w:val="af5"/>
          </w:rPr>
          <w:t>CCPR/C/135/D/2703/2015</w:t>
        </w:r>
      </w:hyperlink>
      <w:r w:rsidRPr="008B3274">
        <w:t>)</w:t>
      </w:r>
      <w:r>
        <w:t>、</w:t>
      </w:r>
      <w:r w:rsidRPr="007E61F1">
        <w:rPr>
          <w:rFonts w:eastAsia="楷体"/>
        </w:rPr>
        <w:t>Shchiryakova</w:t>
      </w:r>
      <w:r w:rsidRPr="007E61F1">
        <w:rPr>
          <w:rFonts w:eastAsia="楷体"/>
        </w:rPr>
        <w:t>诉白俄罗斯</w:t>
      </w:r>
      <w:r w:rsidRPr="008B3274">
        <w:t>(</w:t>
      </w:r>
      <w:hyperlink r:id="rId21" w:history="1">
        <w:r w:rsidRPr="0066201C">
          <w:rPr>
            <w:rStyle w:val="af5"/>
          </w:rPr>
          <w:t>CCPR/C/135/D/2848/2016</w:t>
        </w:r>
      </w:hyperlink>
      <w:r w:rsidRPr="008B3274">
        <w:t>)</w:t>
      </w:r>
      <w:r>
        <w:t>、</w:t>
      </w:r>
      <w:r w:rsidRPr="007E61F1">
        <w:rPr>
          <w:rFonts w:eastAsia="楷体"/>
        </w:rPr>
        <w:t>Nurypbaev</w:t>
      </w:r>
      <w:r w:rsidRPr="007E61F1">
        <w:rPr>
          <w:rFonts w:eastAsia="楷体"/>
        </w:rPr>
        <w:t>诉哈萨克斯坦</w:t>
      </w:r>
      <w:r w:rsidRPr="008B3274">
        <w:t>(</w:t>
      </w:r>
      <w:hyperlink r:id="rId22" w:history="1">
        <w:r w:rsidRPr="00BF5B80">
          <w:rPr>
            <w:rStyle w:val="af5"/>
          </w:rPr>
          <w:t>CCPR/C/135/D/2827/</w:t>
        </w:r>
        <w:r>
          <w:rPr>
            <w:rStyle w:val="af5"/>
          </w:rPr>
          <w:t xml:space="preserve"> </w:t>
        </w:r>
        <w:r w:rsidRPr="00BF5B80">
          <w:rPr>
            <w:rStyle w:val="af5"/>
          </w:rPr>
          <w:t>2016</w:t>
        </w:r>
      </w:hyperlink>
      <w:r w:rsidRPr="008B3274">
        <w:t>)</w:t>
      </w:r>
      <w:r>
        <w:t>、</w:t>
      </w:r>
      <w:r w:rsidRPr="007E61F1">
        <w:rPr>
          <w:rFonts w:eastAsia="楷体"/>
        </w:rPr>
        <w:t>Adyrkhayev</w:t>
      </w:r>
      <w:r w:rsidRPr="007E61F1">
        <w:rPr>
          <w:rFonts w:eastAsia="楷体"/>
        </w:rPr>
        <w:t>等人诉塔吉克斯坦</w:t>
      </w:r>
      <w:r w:rsidRPr="00A12096">
        <w:t>(</w:t>
      </w:r>
      <w:hyperlink r:id="rId23" w:history="1">
        <w:r w:rsidRPr="0066201C">
          <w:rPr>
            <w:rStyle w:val="af5"/>
          </w:rPr>
          <w:t>CCPR/C/135/D/2483/2014</w:t>
        </w:r>
      </w:hyperlink>
      <w:r w:rsidRPr="00A12096">
        <w:t>)</w:t>
      </w:r>
      <w:r>
        <w:t>、</w:t>
      </w:r>
      <w:r w:rsidRPr="007E61F1">
        <w:rPr>
          <w:rFonts w:eastAsia="楷体"/>
        </w:rPr>
        <w:t>S.M.</w:t>
      </w:r>
      <w:r w:rsidRPr="007E61F1">
        <w:rPr>
          <w:rFonts w:eastAsia="楷体"/>
        </w:rPr>
        <w:t>诉波斯尼亚和黑塞哥维那</w:t>
      </w:r>
      <w:r w:rsidRPr="00A12096">
        <w:t>(</w:t>
      </w:r>
      <w:hyperlink r:id="rId24" w:history="1">
        <w:r w:rsidRPr="0066201C">
          <w:rPr>
            <w:rStyle w:val="af5"/>
          </w:rPr>
          <w:t>CCPR/C/135/D/3154/2018</w:t>
        </w:r>
      </w:hyperlink>
      <w:r w:rsidRPr="00A12096">
        <w:t>)</w:t>
      </w:r>
      <w:r>
        <w:t>、</w:t>
      </w:r>
      <w:r w:rsidRPr="007E61F1">
        <w:rPr>
          <w:rFonts w:eastAsia="楷体"/>
        </w:rPr>
        <w:t>Junqueras</w:t>
      </w:r>
      <w:r w:rsidRPr="007E61F1">
        <w:rPr>
          <w:rFonts w:eastAsia="楷体"/>
        </w:rPr>
        <w:t>等人诉西班牙</w:t>
      </w:r>
      <w:r w:rsidRPr="00EE6A9D">
        <w:t>(</w:t>
      </w:r>
      <w:hyperlink r:id="rId25" w:history="1">
        <w:r w:rsidRPr="003B376B">
          <w:rPr>
            <w:rStyle w:val="af5"/>
          </w:rPr>
          <w:t>CCPR/C/</w:t>
        </w:r>
        <w:r>
          <w:rPr>
            <w:rStyle w:val="af5"/>
          </w:rPr>
          <w:t xml:space="preserve"> </w:t>
        </w:r>
        <w:r w:rsidRPr="003B376B">
          <w:rPr>
            <w:rStyle w:val="af5"/>
          </w:rPr>
          <w:t>135/D/3297/2019</w:t>
        </w:r>
      </w:hyperlink>
      <w:r w:rsidRPr="00EE6A9D">
        <w:t>)</w:t>
      </w:r>
      <w:r>
        <w:t>、</w:t>
      </w:r>
      <w:r w:rsidRPr="007E61F1">
        <w:rPr>
          <w:rFonts w:eastAsia="楷体"/>
        </w:rPr>
        <w:t>Boutarsa</w:t>
      </w:r>
      <w:r w:rsidRPr="007E61F1">
        <w:rPr>
          <w:rFonts w:eastAsia="楷体"/>
        </w:rPr>
        <w:t>诉阿尔及利亚</w:t>
      </w:r>
      <w:r w:rsidRPr="00A12096">
        <w:t>(</w:t>
      </w:r>
      <w:hyperlink r:id="rId26" w:history="1">
        <w:r w:rsidRPr="0066201C">
          <w:rPr>
            <w:rStyle w:val="af5"/>
          </w:rPr>
          <w:t>CCPR/C/135/D/3010/2017</w:t>
        </w:r>
      </w:hyperlink>
      <w:r w:rsidRPr="00A12096">
        <w:t>)</w:t>
      </w:r>
      <w:r>
        <w:t>、</w:t>
      </w:r>
      <w:r w:rsidRPr="007E61F1">
        <w:rPr>
          <w:rFonts w:eastAsia="楷体"/>
        </w:rPr>
        <w:t>Ferhati</w:t>
      </w:r>
      <w:r w:rsidRPr="007E61F1">
        <w:rPr>
          <w:rFonts w:eastAsia="楷体" w:hint="eastAsia"/>
        </w:rPr>
        <w:t>和</w:t>
      </w:r>
      <w:r w:rsidRPr="007E61F1">
        <w:rPr>
          <w:rFonts w:eastAsia="楷体"/>
        </w:rPr>
        <w:t>Ferhati</w:t>
      </w:r>
      <w:r w:rsidRPr="007E61F1">
        <w:rPr>
          <w:rFonts w:eastAsia="楷体"/>
        </w:rPr>
        <w:t>诉阿尔及利亚</w:t>
      </w:r>
      <w:r w:rsidRPr="00A12096">
        <w:t>(</w:t>
      </w:r>
      <w:hyperlink r:id="rId27" w:history="1">
        <w:r w:rsidRPr="0066201C">
          <w:rPr>
            <w:rStyle w:val="af5"/>
          </w:rPr>
          <w:t>CCPR/C/135/D/3125/2018</w:t>
        </w:r>
      </w:hyperlink>
      <w:r w:rsidRPr="00A12096">
        <w:t>)</w:t>
      </w:r>
      <w:r>
        <w:t>、</w:t>
      </w:r>
      <w:r w:rsidRPr="007E61F1">
        <w:rPr>
          <w:rFonts w:eastAsia="楷体"/>
        </w:rPr>
        <w:t>Drif</w:t>
      </w:r>
      <w:r w:rsidRPr="007E61F1">
        <w:rPr>
          <w:rFonts w:eastAsia="楷体" w:hint="eastAsia"/>
        </w:rPr>
        <w:t>和</w:t>
      </w:r>
      <w:r w:rsidRPr="007E61F1">
        <w:rPr>
          <w:rFonts w:eastAsia="楷体"/>
        </w:rPr>
        <w:t>Rafraf</w:t>
      </w:r>
      <w:r w:rsidRPr="007E61F1">
        <w:rPr>
          <w:rFonts w:eastAsia="楷体"/>
        </w:rPr>
        <w:t>诉阿尔及利亚</w:t>
      </w:r>
      <w:r w:rsidRPr="00A12096">
        <w:t>(</w:t>
      </w:r>
      <w:hyperlink r:id="rId28" w:history="1">
        <w:r w:rsidRPr="0066201C">
          <w:rPr>
            <w:rStyle w:val="af5"/>
          </w:rPr>
          <w:t>CCPR/C/135/D/3321/2018</w:t>
        </w:r>
      </w:hyperlink>
      <w:r w:rsidRPr="00A12096">
        <w:t>)</w:t>
      </w:r>
      <w:r>
        <w:t>、</w:t>
      </w:r>
      <w:r w:rsidRPr="007E61F1">
        <w:rPr>
          <w:rFonts w:eastAsia="楷体"/>
        </w:rPr>
        <w:t>Belenky</w:t>
      </w:r>
      <w:r w:rsidRPr="007E61F1">
        <w:rPr>
          <w:rFonts w:eastAsia="楷体"/>
        </w:rPr>
        <w:t>诉白俄罗斯</w:t>
      </w:r>
      <w:r w:rsidRPr="00A12096">
        <w:t>(</w:t>
      </w:r>
      <w:hyperlink r:id="rId29" w:history="1">
        <w:r w:rsidRPr="0066201C">
          <w:rPr>
            <w:rStyle w:val="af5"/>
          </w:rPr>
          <w:t>CCPR/C/135/D/2860/2016</w:t>
        </w:r>
      </w:hyperlink>
      <w:r w:rsidRPr="00A12096">
        <w:t>)</w:t>
      </w:r>
      <w:r>
        <w:t>、</w:t>
      </w:r>
      <w:r w:rsidRPr="007E61F1">
        <w:rPr>
          <w:rFonts w:eastAsia="楷体"/>
        </w:rPr>
        <w:t>Jaddoe</w:t>
      </w:r>
      <w:r w:rsidRPr="007E61F1">
        <w:rPr>
          <w:rFonts w:eastAsia="楷体"/>
        </w:rPr>
        <w:t>诉荷兰</w:t>
      </w:r>
      <w:r w:rsidRPr="00A12096">
        <w:t>(</w:t>
      </w:r>
      <w:hyperlink r:id="rId30" w:history="1">
        <w:r w:rsidRPr="0066201C">
          <w:rPr>
            <w:rStyle w:val="af5"/>
          </w:rPr>
          <w:t>CCPR/C/135/D/3256/2018</w:t>
        </w:r>
      </w:hyperlink>
      <w:r w:rsidRPr="00A12096">
        <w:t>)</w:t>
      </w:r>
      <w:r>
        <w:t>、</w:t>
      </w:r>
      <w:r w:rsidRPr="007E61F1">
        <w:rPr>
          <w:rFonts w:eastAsia="楷体"/>
        </w:rPr>
        <w:t>Foumbi</w:t>
      </w:r>
      <w:r w:rsidRPr="007E61F1">
        <w:rPr>
          <w:rFonts w:eastAsia="楷体"/>
        </w:rPr>
        <w:t>诉喀麦隆</w:t>
      </w:r>
      <w:r w:rsidRPr="00A12096">
        <w:t>(</w:t>
      </w:r>
      <w:hyperlink r:id="rId31" w:history="1">
        <w:r w:rsidRPr="003B376B">
          <w:rPr>
            <w:rStyle w:val="af5"/>
          </w:rPr>
          <w:t>CCPR/C/135/D/2825/</w:t>
        </w:r>
        <w:r>
          <w:rPr>
            <w:rStyle w:val="af5"/>
          </w:rPr>
          <w:t xml:space="preserve"> </w:t>
        </w:r>
        <w:r w:rsidRPr="003B376B">
          <w:rPr>
            <w:rStyle w:val="af5"/>
          </w:rPr>
          <w:t>2016</w:t>
        </w:r>
      </w:hyperlink>
      <w:r w:rsidRPr="00A12096">
        <w:t>)</w:t>
      </w:r>
      <w:r>
        <w:t>、</w:t>
      </w:r>
      <w:r w:rsidRPr="007E61F1">
        <w:rPr>
          <w:rFonts w:eastAsia="楷体"/>
        </w:rPr>
        <w:t>Ali</w:t>
      </w:r>
      <w:r w:rsidRPr="007E61F1">
        <w:rPr>
          <w:rFonts w:eastAsia="楷体"/>
        </w:rPr>
        <w:t>等人诉挪威</w:t>
      </w:r>
      <w:r w:rsidRPr="00A12096">
        <w:t>(</w:t>
      </w:r>
      <w:hyperlink r:id="rId32" w:history="1">
        <w:r w:rsidRPr="0066201C">
          <w:rPr>
            <w:rStyle w:val="af5"/>
          </w:rPr>
          <w:t>CCPR/C/135/D/2926/2017</w:t>
        </w:r>
      </w:hyperlink>
      <w:r w:rsidRPr="00A12096">
        <w:t>)</w:t>
      </w:r>
      <w:r>
        <w:t>、</w:t>
      </w:r>
      <w:r w:rsidRPr="007E61F1">
        <w:rPr>
          <w:rFonts w:eastAsia="楷体"/>
        </w:rPr>
        <w:t>Abdurasulov</w:t>
      </w:r>
      <w:r w:rsidRPr="007E61F1">
        <w:rPr>
          <w:rFonts w:eastAsia="楷体"/>
        </w:rPr>
        <w:t>等人诉吉尔吉斯斯坦</w:t>
      </w:r>
      <w:r w:rsidRPr="00A12096">
        <w:t>(</w:t>
      </w:r>
      <w:hyperlink r:id="rId33" w:history="1">
        <w:r w:rsidRPr="0066201C">
          <w:rPr>
            <w:rStyle w:val="af5"/>
          </w:rPr>
          <w:t>CCPR/C/135/D/3200/2018-3207/2018</w:t>
        </w:r>
      </w:hyperlink>
      <w:r w:rsidRPr="00A12096">
        <w:t>)</w:t>
      </w:r>
      <w:r>
        <w:t>、</w:t>
      </w:r>
      <w:r w:rsidRPr="007E61F1">
        <w:rPr>
          <w:rFonts w:eastAsia="楷体"/>
        </w:rPr>
        <w:t>Yusupov</w:t>
      </w:r>
      <w:r w:rsidRPr="007E61F1">
        <w:rPr>
          <w:rFonts w:eastAsia="楷体"/>
        </w:rPr>
        <w:t>等人诉吉尔吉斯斯坦</w:t>
      </w:r>
      <w:r w:rsidRPr="007E7352">
        <w:t>(</w:t>
      </w:r>
      <w:hyperlink r:id="rId34" w:history="1">
        <w:r w:rsidRPr="003B376B">
          <w:rPr>
            <w:rStyle w:val="af5"/>
          </w:rPr>
          <w:t>CCPR/</w:t>
        </w:r>
        <w:r>
          <w:rPr>
            <w:rStyle w:val="af5"/>
          </w:rPr>
          <w:t xml:space="preserve"> </w:t>
        </w:r>
        <w:r w:rsidRPr="003B376B">
          <w:rPr>
            <w:rStyle w:val="af5"/>
          </w:rPr>
          <w:t>C/135/D/3227/2018-3230/2018</w:t>
        </w:r>
      </w:hyperlink>
      <w:r>
        <w:t>、</w:t>
      </w:r>
      <w:hyperlink r:id="rId35" w:history="1">
        <w:r w:rsidRPr="0066201C">
          <w:rPr>
            <w:rStyle w:val="af5"/>
          </w:rPr>
          <w:t>CCPR/C/135/D/3293/2019</w:t>
        </w:r>
      </w:hyperlink>
      <w:r>
        <w:t>、</w:t>
      </w:r>
      <w:hyperlink r:id="rId36" w:history="1">
        <w:r w:rsidRPr="00D03BDD">
          <w:rPr>
            <w:rStyle w:val="af5"/>
          </w:rPr>
          <w:t>CCPR/C/135/D/3619/</w:t>
        </w:r>
        <w:r>
          <w:rPr>
            <w:rStyle w:val="af5"/>
          </w:rPr>
          <w:t xml:space="preserve"> </w:t>
        </w:r>
        <w:r w:rsidRPr="00D03BDD">
          <w:rPr>
            <w:rStyle w:val="af5"/>
          </w:rPr>
          <w:t>2019</w:t>
        </w:r>
      </w:hyperlink>
      <w:r>
        <w:t>、</w:t>
      </w:r>
      <w:hyperlink r:id="rId37" w:history="1">
        <w:r w:rsidRPr="0066201C">
          <w:rPr>
            <w:rStyle w:val="af5"/>
          </w:rPr>
          <w:t>CCPR/C/135/D/3621/2019</w:t>
        </w:r>
      </w:hyperlink>
      <w:r>
        <w:t>、</w:t>
      </w:r>
      <w:hyperlink r:id="rId38" w:history="1">
        <w:r w:rsidRPr="0066201C">
          <w:rPr>
            <w:rStyle w:val="af5"/>
          </w:rPr>
          <w:t>CCPR/C/135/D/3770/2020/Rev.1</w:t>
        </w:r>
      </w:hyperlink>
      <w:r w:rsidRPr="007E7352">
        <w:t>)</w:t>
      </w:r>
      <w:r>
        <w:t>、</w:t>
      </w:r>
      <w:r w:rsidRPr="007E61F1">
        <w:rPr>
          <w:rFonts w:eastAsia="楷体"/>
        </w:rPr>
        <w:t>Alakuş</w:t>
      </w:r>
      <w:r w:rsidRPr="007E61F1">
        <w:rPr>
          <w:rFonts w:eastAsia="楷体"/>
        </w:rPr>
        <w:t>诉</w:t>
      </w:r>
      <w:r w:rsidRPr="007E61F1">
        <w:rPr>
          <w:rFonts w:eastAsia="楷体" w:hint="eastAsia"/>
        </w:rPr>
        <w:t>土耳其</w:t>
      </w:r>
      <w:r w:rsidRPr="00A12096">
        <w:t>(</w:t>
      </w:r>
      <w:hyperlink r:id="rId39" w:history="1">
        <w:r w:rsidRPr="0066201C">
          <w:rPr>
            <w:rStyle w:val="af5"/>
          </w:rPr>
          <w:t>CCPR/C/135/D/3736/2020</w:t>
        </w:r>
      </w:hyperlink>
      <w:r w:rsidRPr="00A12096">
        <w:t>)</w:t>
      </w:r>
      <w:r>
        <w:t>、</w:t>
      </w:r>
      <w:r w:rsidRPr="007E61F1">
        <w:rPr>
          <w:rFonts w:eastAsia="楷体"/>
        </w:rPr>
        <w:t>Dafnis</w:t>
      </w:r>
      <w:r w:rsidRPr="007E61F1">
        <w:rPr>
          <w:rFonts w:eastAsia="楷体"/>
        </w:rPr>
        <w:t>诉希腊</w:t>
      </w:r>
      <w:r w:rsidRPr="00A12096">
        <w:t>(</w:t>
      </w:r>
      <w:hyperlink r:id="rId40" w:history="1">
        <w:r w:rsidRPr="0066201C">
          <w:rPr>
            <w:rStyle w:val="af5"/>
          </w:rPr>
          <w:t>CCPR/C/135/D/3740/2020</w:t>
        </w:r>
      </w:hyperlink>
      <w:r w:rsidRPr="00A12096">
        <w:t>)</w:t>
      </w:r>
      <w:r>
        <w:t>、</w:t>
      </w:r>
      <w:r w:rsidRPr="007E61F1">
        <w:rPr>
          <w:rFonts w:eastAsia="楷体"/>
        </w:rPr>
        <w:t>Savolaynen</w:t>
      </w:r>
      <w:r w:rsidRPr="007E61F1">
        <w:rPr>
          <w:rFonts w:eastAsia="楷体"/>
        </w:rPr>
        <w:t>诉俄罗斯联邦</w:t>
      </w:r>
      <w:r w:rsidRPr="00A12096">
        <w:t>(</w:t>
      </w:r>
      <w:hyperlink r:id="rId41" w:history="1">
        <w:r w:rsidRPr="0066201C">
          <w:rPr>
            <w:rStyle w:val="af5"/>
          </w:rPr>
          <w:t>CCPR/C/135/D/2830/2016</w:t>
        </w:r>
      </w:hyperlink>
      <w:r w:rsidRPr="00A12096">
        <w:t>)</w:t>
      </w:r>
      <w:r>
        <w:t>、</w:t>
      </w:r>
      <w:r w:rsidRPr="007E61F1">
        <w:rPr>
          <w:rFonts w:eastAsia="楷体"/>
        </w:rPr>
        <w:t>Lapshin</w:t>
      </w:r>
      <w:r w:rsidRPr="007E61F1">
        <w:rPr>
          <w:rFonts w:eastAsia="楷体"/>
        </w:rPr>
        <w:t>诉白俄罗斯</w:t>
      </w:r>
      <w:r w:rsidRPr="00A12096">
        <w:t>(</w:t>
      </w:r>
      <w:hyperlink r:id="rId42" w:history="1">
        <w:r w:rsidRPr="00D03BDD">
          <w:rPr>
            <w:rStyle w:val="af5"/>
          </w:rPr>
          <w:t>CCPR/</w:t>
        </w:r>
        <w:r>
          <w:rPr>
            <w:rStyle w:val="af5"/>
          </w:rPr>
          <w:t xml:space="preserve"> </w:t>
        </w:r>
        <w:r w:rsidRPr="00D03BDD">
          <w:rPr>
            <w:rStyle w:val="af5"/>
          </w:rPr>
          <w:t>C/135/D/2945/2017</w:t>
        </w:r>
      </w:hyperlink>
      <w:r w:rsidRPr="00A12096">
        <w:t>)</w:t>
      </w:r>
      <w:r>
        <w:t>、</w:t>
      </w:r>
      <w:r w:rsidRPr="007E61F1">
        <w:rPr>
          <w:rFonts w:eastAsia="楷体"/>
        </w:rPr>
        <w:t>Billy</w:t>
      </w:r>
      <w:r w:rsidRPr="007E61F1">
        <w:rPr>
          <w:rFonts w:eastAsia="楷体"/>
        </w:rPr>
        <w:t>等人诉澳大利亚</w:t>
      </w:r>
      <w:r w:rsidRPr="00A12096">
        <w:t>(</w:t>
      </w:r>
      <w:hyperlink r:id="rId43" w:history="1">
        <w:r w:rsidRPr="0066201C">
          <w:rPr>
            <w:rStyle w:val="af5"/>
          </w:rPr>
          <w:t>CCPR/C/135/D/3624/2019</w:t>
        </w:r>
      </w:hyperlink>
      <w:r w:rsidRPr="00A12096">
        <w:t>)</w:t>
      </w:r>
      <w:r>
        <w:t>、</w:t>
      </w:r>
      <w:r w:rsidRPr="007E61F1">
        <w:rPr>
          <w:rFonts w:eastAsia="楷体"/>
        </w:rPr>
        <w:t>A.B.</w:t>
      </w:r>
      <w:r w:rsidRPr="007E61F1">
        <w:rPr>
          <w:rFonts w:eastAsia="楷体"/>
        </w:rPr>
        <w:t>等人诉波兰</w:t>
      </w:r>
      <w:r w:rsidRPr="00A12096">
        <w:t>(</w:t>
      </w:r>
      <w:hyperlink r:id="rId44" w:history="1">
        <w:r w:rsidRPr="0066201C">
          <w:rPr>
            <w:rStyle w:val="af5"/>
          </w:rPr>
          <w:t>CCPR/C/135/D/3017/2017</w:t>
        </w:r>
      </w:hyperlink>
      <w:r w:rsidRPr="00A12096">
        <w:t>)</w:t>
      </w:r>
      <w:r>
        <w:t>、</w:t>
      </w:r>
      <w:r w:rsidRPr="007E61F1">
        <w:rPr>
          <w:rFonts w:eastAsia="楷体"/>
        </w:rPr>
        <w:t>Aliev</w:t>
      </w:r>
      <w:r w:rsidRPr="007E61F1">
        <w:rPr>
          <w:rFonts w:eastAsia="楷体"/>
        </w:rPr>
        <w:t>诉乌克兰</w:t>
      </w:r>
      <w:r w:rsidRPr="00A12096">
        <w:t>(</w:t>
      </w:r>
      <w:hyperlink r:id="rId45" w:history="1">
        <w:r w:rsidRPr="0066201C">
          <w:rPr>
            <w:rStyle w:val="af5"/>
          </w:rPr>
          <w:t>CCPR/C/135/D/3809/2020</w:t>
        </w:r>
      </w:hyperlink>
      <w:r w:rsidRPr="00A12096">
        <w:t>)</w:t>
      </w:r>
      <w:r>
        <w:t>、</w:t>
      </w:r>
      <w:r w:rsidRPr="007E61F1">
        <w:rPr>
          <w:rFonts w:eastAsia="楷体"/>
        </w:rPr>
        <w:t>Gulyak</w:t>
      </w:r>
      <w:r w:rsidRPr="007E61F1">
        <w:rPr>
          <w:rFonts w:eastAsia="楷体"/>
        </w:rPr>
        <w:t>诉白俄罗斯</w:t>
      </w:r>
      <w:r w:rsidRPr="00A12096">
        <w:t>(</w:t>
      </w:r>
      <w:hyperlink r:id="rId46" w:history="1">
        <w:r w:rsidRPr="0066201C">
          <w:rPr>
            <w:rStyle w:val="af5"/>
          </w:rPr>
          <w:t>CCPR/C/135/D/2847/2016</w:t>
        </w:r>
      </w:hyperlink>
      <w:r w:rsidRPr="00A12096">
        <w:t>)</w:t>
      </w:r>
      <w:r>
        <w:t>、</w:t>
      </w:r>
      <w:r w:rsidRPr="007E61F1">
        <w:rPr>
          <w:rFonts w:eastAsia="楷体"/>
        </w:rPr>
        <w:t>Govsha</w:t>
      </w:r>
      <w:r w:rsidRPr="007E61F1">
        <w:rPr>
          <w:rFonts w:eastAsia="楷体"/>
        </w:rPr>
        <w:t>诉白俄罗斯</w:t>
      </w:r>
      <w:r w:rsidRPr="00A12096">
        <w:t>(</w:t>
      </w:r>
      <w:hyperlink r:id="rId47" w:history="1">
        <w:r w:rsidRPr="005C42EF">
          <w:rPr>
            <w:rStyle w:val="af5"/>
          </w:rPr>
          <w:t>CCPR/C/135/</w:t>
        </w:r>
        <w:r>
          <w:rPr>
            <w:rStyle w:val="af5"/>
          </w:rPr>
          <w:t xml:space="preserve"> </w:t>
        </w:r>
        <w:r w:rsidRPr="005C42EF">
          <w:rPr>
            <w:rStyle w:val="af5"/>
          </w:rPr>
          <w:t>D/2855/2016</w:t>
        </w:r>
      </w:hyperlink>
      <w:r w:rsidRPr="00A12096">
        <w:t>)</w:t>
      </w:r>
      <w:r>
        <w:t>、</w:t>
      </w:r>
      <w:r w:rsidRPr="007E61F1">
        <w:rPr>
          <w:rFonts w:eastAsia="楷体"/>
        </w:rPr>
        <w:t>Romanchik</w:t>
      </w:r>
      <w:r w:rsidRPr="007E61F1">
        <w:rPr>
          <w:rFonts w:eastAsia="楷体" w:hint="eastAsia"/>
        </w:rPr>
        <w:t>和</w:t>
      </w:r>
      <w:r w:rsidRPr="007E61F1">
        <w:rPr>
          <w:rFonts w:eastAsia="楷体"/>
        </w:rPr>
        <w:t>Shchukina</w:t>
      </w:r>
      <w:r w:rsidRPr="007E61F1">
        <w:rPr>
          <w:rFonts w:eastAsia="楷体"/>
        </w:rPr>
        <w:t>诉白俄罗斯</w:t>
      </w:r>
      <w:r w:rsidRPr="00A12096">
        <w:t>(</w:t>
      </w:r>
      <w:hyperlink r:id="rId48" w:history="1">
        <w:r w:rsidRPr="0066201C">
          <w:rPr>
            <w:rStyle w:val="af5"/>
          </w:rPr>
          <w:t>CCPR/C/135/D/2917/2016</w:t>
        </w:r>
      </w:hyperlink>
      <w:r w:rsidRPr="00A12096">
        <w:t>)</w:t>
      </w:r>
      <w:r>
        <w:t>、</w:t>
      </w:r>
      <w:r w:rsidRPr="007E61F1">
        <w:rPr>
          <w:rFonts w:eastAsia="楷体"/>
        </w:rPr>
        <w:t>Romanchik</w:t>
      </w:r>
      <w:r w:rsidRPr="007E61F1">
        <w:rPr>
          <w:rFonts w:eastAsia="楷体"/>
        </w:rPr>
        <w:t>诉白俄罗斯</w:t>
      </w:r>
      <w:r w:rsidRPr="00A12096">
        <w:t>(</w:t>
      </w:r>
      <w:hyperlink r:id="rId49" w:history="1">
        <w:r w:rsidRPr="0066201C">
          <w:rPr>
            <w:rStyle w:val="af5"/>
          </w:rPr>
          <w:t>CCPR/C/135/D/3240/2018</w:t>
        </w:r>
      </w:hyperlink>
      <w:r w:rsidRPr="00A12096">
        <w:t>)</w:t>
      </w:r>
      <w:r>
        <w:t>、</w:t>
      </w:r>
      <w:r w:rsidRPr="007E61F1">
        <w:rPr>
          <w:rFonts w:eastAsia="楷体"/>
        </w:rPr>
        <w:t>Tolchin</w:t>
      </w:r>
      <w:r w:rsidRPr="007E61F1">
        <w:rPr>
          <w:rFonts w:eastAsia="楷体"/>
        </w:rPr>
        <w:t>诉白俄罗</w:t>
      </w:r>
      <w:r w:rsidRPr="007E61F1">
        <w:rPr>
          <w:rFonts w:eastAsia="楷体"/>
          <w:spacing w:val="-4"/>
        </w:rPr>
        <w:t>斯</w:t>
      </w:r>
      <w:r w:rsidRPr="007E61F1">
        <w:rPr>
          <w:spacing w:val="-4"/>
        </w:rPr>
        <w:t>(</w:t>
      </w:r>
      <w:hyperlink r:id="rId50" w:history="1">
        <w:r w:rsidRPr="005C42EF">
          <w:rPr>
            <w:rStyle w:val="af5"/>
            <w:spacing w:val="-4"/>
          </w:rPr>
          <w:t>CCPR/C/</w:t>
        </w:r>
        <w:r>
          <w:rPr>
            <w:rStyle w:val="af5"/>
            <w:spacing w:val="-4"/>
          </w:rPr>
          <w:t xml:space="preserve"> </w:t>
        </w:r>
        <w:r w:rsidRPr="005C42EF">
          <w:rPr>
            <w:rStyle w:val="af5"/>
            <w:spacing w:val="-4"/>
          </w:rPr>
          <w:t>135/D/3241/2018</w:t>
        </w:r>
      </w:hyperlink>
      <w:r w:rsidRPr="007E61F1">
        <w:rPr>
          <w:spacing w:val="-4"/>
        </w:rPr>
        <w:t>)</w:t>
      </w:r>
      <w:r w:rsidRPr="007E61F1">
        <w:rPr>
          <w:spacing w:val="-4"/>
        </w:rPr>
        <w:t>、</w:t>
      </w:r>
      <w:r w:rsidRPr="007E61F1">
        <w:rPr>
          <w:rFonts w:eastAsia="楷体"/>
          <w:spacing w:val="-4"/>
        </w:rPr>
        <w:t>Protsko</w:t>
      </w:r>
      <w:r w:rsidRPr="007E61F1">
        <w:rPr>
          <w:rFonts w:eastAsia="楷体"/>
          <w:spacing w:val="-4"/>
        </w:rPr>
        <w:t>等人诉白俄罗斯</w:t>
      </w:r>
      <w:r w:rsidRPr="007E61F1">
        <w:rPr>
          <w:spacing w:val="-4"/>
        </w:rPr>
        <w:t>(</w:t>
      </w:r>
      <w:hyperlink r:id="rId51" w:history="1">
        <w:r w:rsidRPr="0066201C">
          <w:rPr>
            <w:rStyle w:val="af5"/>
            <w:spacing w:val="-4"/>
          </w:rPr>
          <w:t>CCPR/C/136/D/2897/2016</w:t>
        </w:r>
      </w:hyperlink>
      <w:r w:rsidRPr="007E61F1">
        <w:rPr>
          <w:spacing w:val="-4"/>
        </w:rPr>
        <w:t>)</w:t>
      </w:r>
      <w:r w:rsidRPr="007E61F1">
        <w:rPr>
          <w:spacing w:val="-4"/>
        </w:rPr>
        <w:t>、</w:t>
      </w:r>
      <w:r w:rsidRPr="007E61F1">
        <w:rPr>
          <w:rFonts w:eastAsia="楷体"/>
        </w:rPr>
        <w:t>Fedynich</w:t>
      </w:r>
      <w:r w:rsidRPr="007E61F1">
        <w:rPr>
          <w:rFonts w:eastAsia="楷体"/>
        </w:rPr>
        <w:t>诉白俄罗斯</w:t>
      </w:r>
      <w:r w:rsidRPr="007308E5">
        <w:t>(</w:t>
      </w:r>
      <w:hyperlink r:id="rId52" w:history="1">
        <w:r w:rsidRPr="0066201C">
          <w:rPr>
            <w:rStyle w:val="af5"/>
          </w:rPr>
          <w:t>CCPR/C/136/D/2913/2016</w:t>
        </w:r>
      </w:hyperlink>
      <w:r w:rsidRPr="007308E5">
        <w:t>)</w:t>
      </w:r>
      <w:r>
        <w:t>、</w:t>
      </w:r>
      <w:r w:rsidRPr="007E61F1">
        <w:rPr>
          <w:rFonts w:eastAsia="楷体"/>
        </w:rPr>
        <w:t>Dedok</w:t>
      </w:r>
      <w:r w:rsidRPr="007E61F1">
        <w:rPr>
          <w:rFonts w:eastAsia="楷体"/>
        </w:rPr>
        <w:t>诉白俄罗斯</w:t>
      </w:r>
      <w:r w:rsidRPr="007E7352">
        <w:t>(</w:t>
      </w:r>
      <w:hyperlink r:id="rId53" w:history="1">
        <w:r w:rsidRPr="001962E5">
          <w:rPr>
            <w:rStyle w:val="af5"/>
          </w:rPr>
          <w:t>CCPR/C/136/D/2903/</w:t>
        </w:r>
        <w:r>
          <w:rPr>
            <w:rStyle w:val="af5"/>
          </w:rPr>
          <w:t xml:space="preserve"> </w:t>
        </w:r>
        <w:r w:rsidRPr="001962E5">
          <w:rPr>
            <w:rStyle w:val="af5"/>
          </w:rPr>
          <w:t>2016</w:t>
        </w:r>
      </w:hyperlink>
      <w:r w:rsidRPr="007E7352">
        <w:t>)</w:t>
      </w:r>
      <w:r>
        <w:t>、</w:t>
      </w:r>
      <w:r w:rsidRPr="007E61F1">
        <w:rPr>
          <w:rFonts w:eastAsia="楷体"/>
        </w:rPr>
        <w:t>Fedorova</w:t>
      </w:r>
      <w:r w:rsidRPr="007E61F1">
        <w:rPr>
          <w:rFonts w:eastAsia="楷体"/>
        </w:rPr>
        <w:t>诉白俄罗斯</w:t>
      </w:r>
      <w:r w:rsidRPr="00A12096">
        <w:t>(</w:t>
      </w:r>
      <w:hyperlink r:id="rId54" w:history="1">
        <w:r w:rsidRPr="0066201C">
          <w:rPr>
            <w:rStyle w:val="af5"/>
          </w:rPr>
          <w:t>CCPR/C/136/D/2919/2016</w:t>
        </w:r>
      </w:hyperlink>
      <w:r w:rsidRPr="00A12096">
        <w:t>)</w:t>
      </w:r>
      <w:r>
        <w:t>、</w:t>
      </w:r>
      <w:r w:rsidRPr="007E61F1">
        <w:rPr>
          <w:rFonts w:eastAsia="楷体"/>
        </w:rPr>
        <w:t>Gryk</w:t>
      </w:r>
      <w:r w:rsidRPr="007E61F1">
        <w:rPr>
          <w:rFonts w:eastAsia="楷体"/>
        </w:rPr>
        <w:t>诉白俄罗斯</w:t>
      </w:r>
      <w:r w:rsidRPr="00A12096">
        <w:t>(</w:t>
      </w:r>
      <w:hyperlink r:id="rId55" w:history="1">
        <w:r w:rsidRPr="001962E5">
          <w:rPr>
            <w:rStyle w:val="af5"/>
          </w:rPr>
          <w:t>CCPR/</w:t>
        </w:r>
        <w:r>
          <w:rPr>
            <w:rStyle w:val="af5"/>
          </w:rPr>
          <w:t xml:space="preserve"> </w:t>
        </w:r>
        <w:r w:rsidRPr="001962E5">
          <w:rPr>
            <w:rStyle w:val="af5"/>
          </w:rPr>
          <w:lastRenderedPageBreak/>
          <w:t>C/136/D/2961/2017</w:t>
        </w:r>
      </w:hyperlink>
      <w:r w:rsidRPr="00A12096">
        <w:t>)</w:t>
      </w:r>
      <w:r>
        <w:t>、</w:t>
      </w:r>
      <w:r w:rsidRPr="007E61F1">
        <w:rPr>
          <w:rFonts w:eastAsia="楷体"/>
        </w:rPr>
        <w:t>Djaou</w:t>
      </w:r>
      <w:r w:rsidRPr="007E61F1">
        <w:rPr>
          <w:rFonts w:eastAsia="楷体"/>
        </w:rPr>
        <w:t>诉阿尔及利亚</w:t>
      </w:r>
      <w:r w:rsidRPr="00A12096">
        <w:t>(</w:t>
      </w:r>
      <w:hyperlink r:id="rId56" w:history="1">
        <w:r w:rsidRPr="0066201C">
          <w:rPr>
            <w:rStyle w:val="af5"/>
          </w:rPr>
          <w:t>CCPR/C/136/D/2808/2016</w:t>
        </w:r>
      </w:hyperlink>
      <w:r w:rsidRPr="00A12096">
        <w:t>)</w:t>
      </w:r>
      <w:r>
        <w:t>、</w:t>
      </w:r>
      <w:r w:rsidRPr="007E61F1">
        <w:rPr>
          <w:rFonts w:eastAsia="楷体"/>
        </w:rPr>
        <w:t>Voronkov</w:t>
      </w:r>
      <w:r w:rsidRPr="007E61F1">
        <w:rPr>
          <w:rFonts w:eastAsia="楷体"/>
        </w:rPr>
        <w:t>诉俄罗斯联邦</w:t>
      </w:r>
      <w:r w:rsidRPr="00A12096">
        <w:t>(</w:t>
      </w:r>
      <w:hyperlink r:id="rId57" w:history="1">
        <w:r w:rsidRPr="0066201C">
          <w:rPr>
            <w:rStyle w:val="af5"/>
          </w:rPr>
          <w:t>CCPR/C/136/D/2951/2017</w:t>
        </w:r>
      </w:hyperlink>
      <w:r w:rsidRPr="00A12096">
        <w:t>)</w:t>
      </w:r>
      <w:r>
        <w:t>、</w:t>
      </w:r>
      <w:r w:rsidRPr="007E61F1">
        <w:rPr>
          <w:rFonts w:eastAsia="楷体"/>
        </w:rPr>
        <w:t>Hermosilla Barrio</w:t>
      </w:r>
      <w:r w:rsidRPr="007E61F1">
        <w:rPr>
          <w:rFonts w:eastAsia="楷体"/>
        </w:rPr>
        <w:t>诉西班牙</w:t>
      </w:r>
      <w:r w:rsidRPr="00A12096">
        <w:t>(</w:t>
      </w:r>
      <w:hyperlink r:id="rId58" w:history="1">
        <w:r w:rsidRPr="001962E5">
          <w:rPr>
            <w:rStyle w:val="af5"/>
            <w:spacing w:val="-2"/>
          </w:rPr>
          <w:t>CCPR/C/</w:t>
        </w:r>
        <w:r>
          <w:rPr>
            <w:rStyle w:val="af5"/>
            <w:spacing w:val="-2"/>
          </w:rPr>
          <w:t xml:space="preserve"> </w:t>
        </w:r>
        <w:r w:rsidRPr="001962E5">
          <w:rPr>
            <w:rStyle w:val="af5"/>
            <w:spacing w:val="-2"/>
          </w:rPr>
          <w:t>136/D/3102/2018</w:t>
        </w:r>
      </w:hyperlink>
      <w:r w:rsidRPr="001D0206">
        <w:rPr>
          <w:spacing w:val="-2"/>
        </w:rPr>
        <w:t>)</w:t>
      </w:r>
      <w:r w:rsidRPr="001D0206">
        <w:rPr>
          <w:spacing w:val="-2"/>
        </w:rPr>
        <w:t>、</w:t>
      </w:r>
      <w:r w:rsidRPr="001D0206">
        <w:rPr>
          <w:rFonts w:eastAsia="楷体"/>
          <w:spacing w:val="-2"/>
        </w:rPr>
        <w:t>J.S.K.N.</w:t>
      </w:r>
      <w:r w:rsidRPr="001D0206">
        <w:rPr>
          <w:rFonts w:eastAsia="楷体"/>
          <w:spacing w:val="-2"/>
        </w:rPr>
        <w:t>诉丹麦</w:t>
      </w:r>
      <w:r w:rsidRPr="001D0206">
        <w:rPr>
          <w:spacing w:val="-2"/>
        </w:rPr>
        <w:t>(</w:t>
      </w:r>
      <w:hyperlink r:id="rId59" w:history="1">
        <w:r w:rsidRPr="0066201C">
          <w:rPr>
            <w:rStyle w:val="af5"/>
            <w:spacing w:val="-2"/>
          </w:rPr>
          <w:t>CCPR/C/136/D/2754/2016</w:t>
        </w:r>
      </w:hyperlink>
      <w:r w:rsidRPr="001D0206">
        <w:rPr>
          <w:spacing w:val="-2"/>
        </w:rPr>
        <w:t>)</w:t>
      </w:r>
      <w:r w:rsidRPr="001D0206">
        <w:rPr>
          <w:spacing w:val="-2"/>
        </w:rPr>
        <w:t>、</w:t>
      </w:r>
      <w:r w:rsidRPr="001D0206">
        <w:rPr>
          <w:rFonts w:eastAsia="楷体"/>
          <w:spacing w:val="-2"/>
        </w:rPr>
        <w:t>Açikkollu</w:t>
      </w:r>
      <w:r w:rsidRPr="001D0206">
        <w:rPr>
          <w:rFonts w:eastAsia="楷体"/>
          <w:spacing w:val="-2"/>
        </w:rPr>
        <w:t>诉土耳其</w:t>
      </w:r>
      <w:r w:rsidRPr="00A12096">
        <w:t>(</w:t>
      </w:r>
      <w:hyperlink r:id="rId60" w:history="1">
        <w:r w:rsidRPr="0066201C">
          <w:rPr>
            <w:rStyle w:val="af5"/>
          </w:rPr>
          <w:t>CCPR/C/136/D/3730/2020</w:t>
        </w:r>
      </w:hyperlink>
      <w:r w:rsidRPr="00A12096">
        <w:t>)</w:t>
      </w:r>
      <w:r>
        <w:t>、</w:t>
      </w:r>
      <w:r w:rsidRPr="007E61F1">
        <w:rPr>
          <w:rFonts w:eastAsia="楷体"/>
        </w:rPr>
        <w:t>Pérez Barriga</w:t>
      </w:r>
      <w:r w:rsidRPr="007E61F1">
        <w:rPr>
          <w:rFonts w:eastAsia="楷体"/>
        </w:rPr>
        <w:t>等人诉厄瓜多尔</w:t>
      </w:r>
      <w:r w:rsidRPr="00A12096">
        <w:t>(</w:t>
      </w:r>
      <w:hyperlink r:id="rId61" w:history="1">
        <w:r w:rsidRPr="006F6574">
          <w:rPr>
            <w:rStyle w:val="af5"/>
          </w:rPr>
          <w:t>CCPR/C/136/D/3267/</w:t>
        </w:r>
        <w:r>
          <w:rPr>
            <w:rStyle w:val="af5"/>
          </w:rPr>
          <w:t xml:space="preserve"> </w:t>
        </w:r>
        <w:r w:rsidRPr="006F6574">
          <w:rPr>
            <w:rStyle w:val="af5"/>
          </w:rPr>
          <w:t>2018</w:t>
        </w:r>
      </w:hyperlink>
      <w:r w:rsidRPr="00A12096">
        <w:t>)</w:t>
      </w:r>
      <w:r>
        <w:t>、</w:t>
      </w:r>
      <w:r w:rsidRPr="007E61F1">
        <w:rPr>
          <w:rFonts w:eastAsia="楷体"/>
        </w:rPr>
        <w:t>Ruzimatov</w:t>
      </w:r>
      <w:r w:rsidRPr="007E61F1">
        <w:rPr>
          <w:rFonts w:eastAsia="楷体"/>
        </w:rPr>
        <w:t>等人诉土库曼斯坦</w:t>
      </w:r>
      <w:r w:rsidRPr="00A12096">
        <w:t>(</w:t>
      </w:r>
      <w:hyperlink r:id="rId62" w:history="1">
        <w:r w:rsidRPr="0066201C">
          <w:rPr>
            <w:rStyle w:val="af5"/>
          </w:rPr>
          <w:t>CCPR/C/136/D/3285/2019</w:t>
        </w:r>
      </w:hyperlink>
      <w:r w:rsidRPr="00A12096">
        <w:t>)</w:t>
      </w:r>
      <w:r>
        <w:t>、</w:t>
      </w:r>
      <w:r w:rsidRPr="007E61F1">
        <w:rPr>
          <w:rFonts w:eastAsia="楷体"/>
        </w:rPr>
        <w:t>Mursalov</w:t>
      </w:r>
      <w:r w:rsidRPr="007E61F1">
        <w:rPr>
          <w:rFonts w:eastAsia="楷体"/>
        </w:rPr>
        <w:t>等人诉阿塞拜疆</w:t>
      </w:r>
      <w:r w:rsidRPr="00A12096">
        <w:t>(</w:t>
      </w:r>
      <w:hyperlink r:id="rId63" w:history="1">
        <w:r w:rsidRPr="0066201C">
          <w:rPr>
            <w:rStyle w:val="af5"/>
          </w:rPr>
          <w:t>CCPR/C/136/D/3153/2018</w:t>
        </w:r>
      </w:hyperlink>
      <w:r w:rsidRPr="00A12096">
        <w:t>)</w:t>
      </w:r>
      <w:r>
        <w:t>、</w:t>
      </w:r>
      <w:r w:rsidRPr="007E61F1">
        <w:rPr>
          <w:rFonts w:eastAsia="楷体"/>
        </w:rPr>
        <w:t>Rudurura</w:t>
      </w:r>
      <w:r w:rsidRPr="007E61F1">
        <w:rPr>
          <w:rFonts w:eastAsia="楷体"/>
        </w:rPr>
        <w:t>诉瑞典</w:t>
      </w:r>
      <w:r w:rsidRPr="00A12096">
        <w:t>(</w:t>
      </w:r>
      <w:hyperlink r:id="rId64" w:history="1">
        <w:r w:rsidRPr="006F6574">
          <w:rPr>
            <w:rStyle w:val="af5"/>
          </w:rPr>
          <w:t>CCPR/C/136/D/3706/</w:t>
        </w:r>
        <w:r>
          <w:rPr>
            <w:rStyle w:val="af5"/>
          </w:rPr>
          <w:t xml:space="preserve"> </w:t>
        </w:r>
        <w:r w:rsidRPr="006F6574">
          <w:rPr>
            <w:rStyle w:val="af5"/>
          </w:rPr>
          <w:t>2020</w:t>
        </w:r>
      </w:hyperlink>
      <w:r w:rsidRPr="00A12096">
        <w:t>)</w:t>
      </w:r>
      <w:r>
        <w:t>、</w:t>
      </w:r>
      <w:r w:rsidRPr="007E61F1">
        <w:rPr>
          <w:rFonts w:eastAsia="楷体"/>
        </w:rPr>
        <w:t>Elmi</w:t>
      </w:r>
      <w:r w:rsidRPr="007E61F1">
        <w:rPr>
          <w:rFonts w:eastAsia="楷体"/>
        </w:rPr>
        <w:t>诉加拿大</w:t>
      </w:r>
      <w:r w:rsidRPr="00A12096">
        <w:t>(</w:t>
      </w:r>
      <w:hyperlink r:id="rId65" w:history="1">
        <w:r w:rsidRPr="0066201C">
          <w:rPr>
            <w:rStyle w:val="af5"/>
          </w:rPr>
          <w:t>CCPR/C/136/D/3649/2019</w:t>
        </w:r>
      </w:hyperlink>
      <w:r w:rsidRPr="00A12096">
        <w:t>)</w:t>
      </w:r>
      <w:r>
        <w:t>、</w:t>
      </w:r>
      <w:r w:rsidRPr="007E61F1">
        <w:rPr>
          <w:rFonts w:eastAsia="楷体"/>
        </w:rPr>
        <w:t>Lugumire</w:t>
      </w:r>
      <w:r w:rsidRPr="007E61F1">
        <w:rPr>
          <w:rFonts w:eastAsia="楷体" w:hint="eastAsia"/>
        </w:rPr>
        <w:t>和</w:t>
      </w:r>
      <w:r w:rsidRPr="007E61F1">
        <w:rPr>
          <w:rFonts w:eastAsia="楷体"/>
        </w:rPr>
        <w:t>Barhatulirwa</w:t>
      </w:r>
      <w:r w:rsidRPr="007E61F1">
        <w:rPr>
          <w:rFonts w:eastAsia="楷体"/>
        </w:rPr>
        <w:t>诉刚果民主共和国</w:t>
      </w:r>
      <w:r w:rsidRPr="00C81833">
        <w:t>(</w:t>
      </w:r>
      <w:hyperlink r:id="rId66" w:history="1">
        <w:r w:rsidRPr="0066201C">
          <w:rPr>
            <w:rStyle w:val="af5"/>
          </w:rPr>
          <w:t>CCPR/C/137/D/2790/2016</w:t>
        </w:r>
      </w:hyperlink>
      <w:r w:rsidRPr="00C81833">
        <w:t>)</w:t>
      </w:r>
      <w:r w:rsidRPr="008763C9">
        <w:t>、</w:t>
      </w:r>
      <w:r w:rsidRPr="007E61F1">
        <w:rPr>
          <w:rFonts w:eastAsia="楷体"/>
        </w:rPr>
        <w:t>V.M.</w:t>
      </w:r>
      <w:r w:rsidRPr="007E61F1">
        <w:rPr>
          <w:rFonts w:eastAsia="楷体"/>
        </w:rPr>
        <w:t>诉斯里兰卡</w:t>
      </w:r>
      <w:r w:rsidRPr="001D0206">
        <w:t>(</w:t>
      </w:r>
      <w:hyperlink r:id="rId67" w:history="1">
        <w:r w:rsidRPr="006F6574">
          <w:rPr>
            <w:rStyle w:val="af5"/>
            <w:spacing w:val="-2"/>
          </w:rPr>
          <w:t>CCPR/C/137/D/2406/</w:t>
        </w:r>
        <w:r>
          <w:rPr>
            <w:rStyle w:val="af5"/>
            <w:spacing w:val="-2"/>
          </w:rPr>
          <w:t xml:space="preserve"> </w:t>
        </w:r>
        <w:r w:rsidRPr="006F6574">
          <w:rPr>
            <w:rStyle w:val="af5"/>
            <w:spacing w:val="-2"/>
          </w:rPr>
          <w:t>2014</w:t>
        </w:r>
      </w:hyperlink>
      <w:r w:rsidRPr="008D4CEB">
        <w:t>)</w:t>
      </w:r>
      <w:r w:rsidRPr="00B3225C">
        <w:rPr>
          <w:spacing w:val="-2"/>
        </w:rPr>
        <w:t>、</w:t>
      </w:r>
      <w:r w:rsidRPr="00B3225C">
        <w:rPr>
          <w:rFonts w:eastAsia="楷体"/>
          <w:spacing w:val="-4"/>
        </w:rPr>
        <w:t>Arkhangelskiy</w:t>
      </w:r>
      <w:r w:rsidRPr="00B3225C">
        <w:rPr>
          <w:rFonts w:eastAsia="楷体" w:hint="eastAsia"/>
          <w:spacing w:val="-4"/>
        </w:rPr>
        <w:t>等人诉哈萨克斯坦</w:t>
      </w:r>
      <w:r w:rsidRPr="00B3225C">
        <w:rPr>
          <w:spacing w:val="-4"/>
        </w:rPr>
        <w:t>(</w:t>
      </w:r>
      <w:hyperlink r:id="rId68" w:history="1">
        <w:r w:rsidRPr="0066201C">
          <w:rPr>
            <w:rStyle w:val="af5"/>
            <w:spacing w:val="-4"/>
          </w:rPr>
          <w:t>CCPR/C/137/D/2538/2015</w:t>
        </w:r>
        <w:r w:rsidRPr="0066201C">
          <w:rPr>
            <w:rStyle w:val="af5"/>
          </w:rPr>
          <w:t>-2539/2015</w:t>
        </w:r>
      </w:hyperlink>
      <w:r w:rsidRPr="00B3225C">
        <w:rPr>
          <w:spacing w:val="-4"/>
        </w:rPr>
        <w:t>、</w:t>
      </w:r>
      <w:hyperlink r:id="rId69" w:history="1">
        <w:r w:rsidRPr="0066201C">
          <w:rPr>
            <w:rStyle w:val="af5"/>
          </w:rPr>
          <w:t>CCPR/C/137/D/2544/2015</w:t>
        </w:r>
      </w:hyperlink>
      <w:r w:rsidRPr="003E6782">
        <w:t>、</w:t>
      </w:r>
      <w:hyperlink r:id="rId70" w:history="1">
        <w:r w:rsidRPr="0066201C">
          <w:rPr>
            <w:rStyle w:val="af5"/>
          </w:rPr>
          <w:t>CCPR/C/137/D/2549/2015-2550/2015</w:t>
        </w:r>
      </w:hyperlink>
      <w:r w:rsidRPr="00C81833">
        <w:t>)</w:t>
      </w:r>
      <w:r w:rsidRPr="003E6782">
        <w:t>、</w:t>
      </w:r>
      <w:r w:rsidRPr="00B3225C">
        <w:rPr>
          <w:rFonts w:eastAsia="楷体"/>
        </w:rPr>
        <w:t>Baydildayeva</w:t>
      </w:r>
      <w:r w:rsidRPr="00B3225C">
        <w:rPr>
          <w:rFonts w:eastAsia="楷体"/>
        </w:rPr>
        <w:t>诉哈萨克斯坦</w:t>
      </w:r>
      <w:r>
        <w:t>(</w:t>
      </w:r>
      <w:hyperlink r:id="rId71" w:history="1">
        <w:r w:rsidRPr="0066201C">
          <w:rPr>
            <w:rStyle w:val="af5"/>
          </w:rPr>
          <w:t>CCPR/C/137/D/2545/2015</w:t>
        </w:r>
      </w:hyperlink>
      <w:r w:rsidRPr="008D4CEB">
        <w:t>)</w:t>
      </w:r>
      <w:r w:rsidRPr="003E6782">
        <w:t>、</w:t>
      </w:r>
      <w:r w:rsidRPr="007E61F1">
        <w:rPr>
          <w:rFonts w:eastAsia="楷体"/>
        </w:rPr>
        <w:t>Abdiev</w:t>
      </w:r>
      <w:r w:rsidRPr="007E61F1">
        <w:rPr>
          <w:rFonts w:eastAsia="楷体"/>
        </w:rPr>
        <w:t>诉哈萨克斯坦</w:t>
      </w:r>
      <w:r>
        <w:t>(</w:t>
      </w:r>
      <w:hyperlink r:id="rId72" w:history="1">
        <w:r w:rsidRPr="006F6574">
          <w:rPr>
            <w:rStyle w:val="af5"/>
          </w:rPr>
          <w:t>CCPR/C/137/D/</w:t>
        </w:r>
        <w:r>
          <w:rPr>
            <w:rStyle w:val="af5"/>
          </w:rPr>
          <w:t xml:space="preserve"> </w:t>
        </w:r>
        <w:r w:rsidRPr="006F6574">
          <w:rPr>
            <w:rStyle w:val="af5"/>
          </w:rPr>
          <w:t>2618/2016</w:t>
        </w:r>
      </w:hyperlink>
      <w:r w:rsidRPr="00C81833">
        <w:t>)</w:t>
      </w:r>
      <w:r>
        <w:t>、</w:t>
      </w:r>
      <w:r w:rsidRPr="003E6782">
        <w:t>Vasilevich</w:t>
      </w:r>
      <w:r w:rsidRPr="003E6782">
        <w:t>等人诉白俄罗斯</w:t>
      </w:r>
      <w:r w:rsidRPr="006F4B24">
        <w:t>(</w:t>
      </w:r>
      <w:hyperlink r:id="rId73" w:history="1">
        <w:r w:rsidRPr="0066201C">
          <w:rPr>
            <w:rStyle w:val="af5"/>
          </w:rPr>
          <w:t>CCPR/C/137/D/2693/2015</w:t>
        </w:r>
      </w:hyperlink>
      <w:r w:rsidRPr="003E6782">
        <w:t>、</w:t>
      </w:r>
      <w:hyperlink r:id="rId74" w:history="1">
        <w:r w:rsidRPr="00574669">
          <w:rPr>
            <w:rStyle w:val="af5"/>
            <w:spacing w:val="-4"/>
          </w:rPr>
          <w:t>CCPR/C/137/</w:t>
        </w:r>
        <w:r>
          <w:rPr>
            <w:rStyle w:val="af5"/>
            <w:spacing w:val="-4"/>
          </w:rPr>
          <w:t xml:space="preserve"> </w:t>
        </w:r>
        <w:r w:rsidRPr="00574669">
          <w:rPr>
            <w:rStyle w:val="af5"/>
            <w:spacing w:val="-4"/>
          </w:rPr>
          <w:t>D/2898/2016</w:t>
        </w:r>
      </w:hyperlink>
      <w:r w:rsidRPr="004C6966">
        <w:rPr>
          <w:spacing w:val="-4"/>
        </w:rPr>
        <w:t>、</w:t>
      </w:r>
      <w:hyperlink r:id="rId75" w:history="1">
        <w:r w:rsidRPr="0066201C">
          <w:rPr>
            <w:rStyle w:val="af5"/>
            <w:spacing w:val="-4"/>
          </w:rPr>
          <w:t>CCPR/C/137/D/3002/2017</w:t>
        </w:r>
      </w:hyperlink>
      <w:r w:rsidRPr="004C6966">
        <w:rPr>
          <w:spacing w:val="-4"/>
        </w:rPr>
        <w:t>、</w:t>
      </w:r>
      <w:hyperlink r:id="rId76" w:history="1">
        <w:r w:rsidRPr="0066201C">
          <w:rPr>
            <w:rStyle w:val="af5"/>
            <w:spacing w:val="-4"/>
          </w:rPr>
          <w:t>CCPR/C/137/D/3084/2017</w:t>
        </w:r>
      </w:hyperlink>
      <w:r w:rsidRPr="008D4CEB">
        <w:t>)</w:t>
      </w:r>
      <w:r w:rsidRPr="004C6966">
        <w:rPr>
          <w:spacing w:val="-4"/>
        </w:rPr>
        <w:t>、</w:t>
      </w:r>
      <w:r w:rsidRPr="004C6966">
        <w:rPr>
          <w:rFonts w:eastAsia="楷体"/>
          <w:spacing w:val="-4"/>
        </w:rPr>
        <w:t>Kurmanbekov</w:t>
      </w:r>
      <w:r w:rsidRPr="007E61F1">
        <w:rPr>
          <w:rFonts w:eastAsia="楷体"/>
        </w:rPr>
        <w:t>诉吉尔吉斯斯坦</w:t>
      </w:r>
      <w:r>
        <w:t>(</w:t>
      </w:r>
      <w:hyperlink r:id="rId77" w:history="1">
        <w:r w:rsidRPr="0066201C">
          <w:rPr>
            <w:rStyle w:val="af5"/>
            <w:rFonts w:cstheme="minorHAnsi"/>
          </w:rPr>
          <w:t>CCPR/C/137/D/2723/2016</w:t>
        </w:r>
      </w:hyperlink>
      <w:r w:rsidRPr="0035539B">
        <w:t>)</w:t>
      </w:r>
      <w:r w:rsidRPr="0035539B">
        <w:t>、</w:t>
      </w:r>
      <w:r w:rsidRPr="007E61F1">
        <w:rPr>
          <w:rFonts w:eastAsia="楷体"/>
        </w:rPr>
        <w:t>Murne</w:t>
      </w:r>
      <w:r w:rsidRPr="007E61F1">
        <w:rPr>
          <w:rFonts w:eastAsia="楷体"/>
        </w:rPr>
        <w:t>等人诉瑞典</w:t>
      </w:r>
      <w:r>
        <w:t>(</w:t>
      </w:r>
      <w:hyperlink r:id="rId78" w:history="1">
        <w:r w:rsidRPr="00574669">
          <w:rPr>
            <w:rStyle w:val="af5"/>
          </w:rPr>
          <w:t>CCPR/C/137/D/</w:t>
        </w:r>
        <w:r>
          <w:rPr>
            <w:rStyle w:val="af5"/>
          </w:rPr>
          <w:t xml:space="preserve"> </w:t>
        </w:r>
        <w:r w:rsidRPr="00574669">
          <w:rPr>
            <w:rStyle w:val="af5"/>
          </w:rPr>
          <w:t>2813/2016</w:t>
        </w:r>
      </w:hyperlink>
      <w:r w:rsidRPr="0035539B">
        <w:t>)</w:t>
      </w:r>
      <w:r w:rsidRPr="0035539B">
        <w:t>、</w:t>
      </w:r>
      <w:r w:rsidRPr="007E61F1">
        <w:rPr>
          <w:rFonts w:eastAsia="楷体"/>
        </w:rPr>
        <w:t>Elezaj</w:t>
      </w:r>
      <w:r w:rsidRPr="007E61F1">
        <w:rPr>
          <w:rFonts w:eastAsia="楷体"/>
        </w:rPr>
        <w:t>诉丹麦</w:t>
      </w:r>
      <w:r>
        <w:t>(</w:t>
      </w:r>
      <w:hyperlink r:id="rId79" w:history="1">
        <w:r w:rsidRPr="0066201C">
          <w:rPr>
            <w:rStyle w:val="af5"/>
            <w:rFonts w:cstheme="minorHAnsi"/>
          </w:rPr>
          <w:t>CCPR/C/137/D/2858/2016</w:t>
        </w:r>
      </w:hyperlink>
      <w:r w:rsidRPr="0035539B">
        <w:t>)</w:t>
      </w:r>
      <w:r w:rsidRPr="0035539B">
        <w:t>、</w:t>
      </w:r>
      <w:r w:rsidRPr="007E61F1">
        <w:rPr>
          <w:rFonts w:eastAsia="楷体"/>
        </w:rPr>
        <w:t>Zibi</w:t>
      </w:r>
      <w:r w:rsidRPr="007E61F1">
        <w:rPr>
          <w:rFonts w:eastAsia="楷体"/>
        </w:rPr>
        <w:t>诉喀麦隆</w:t>
      </w:r>
      <w:r>
        <w:t>(</w:t>
      </w:r>
      <w:hyperlink r:id="rId80" w:history="1">
        <w:r w:rsidRPr="00574669">
          <w:rPr>
            <w:rStyle w:val="af5"/>
            <w:rFonts w:cstheme="minorHAnsi"/>
          </w:rPr>
          <w:t>CCPR/C/</w:t>
        </w:r>
        <w:r>
          <w:rPr>
            <w:rStyle w:val="af5"/>
            <w:rFonts w:cstheme="minorHAnsi"/>
          </w:rPr>
          <w:t xml:space="preserve"> </w:t>
        </w:r>
        <w:r w:rsidRPr="00574669">
          <w:rPr>
            <w:rStyle w:val="af5"/>
            <w:rFonts w:cstheme="minorHAnsi"/>
          </w:rPr>
          <w:t>137/D/2886/2016</w:t>
        </w:r>
      </w:hyperlink>
      <w:r w:rsidRPr="0035539B">
        <w:t>)</w:t>
      </w:r>
      <w:r w:rsidRPr="0035539B">
        <w:t>、</w:t>
      </w:r>
      <w:r w:rsidRPr="007E61F1">
        <w:rPr>
          <w:rFonts w:eastAsia="楷体"/>
        </w:rPr>
        <w:t>Turdukulov</w:t>
      </w:r>
      <w:r w:rsidRPr="007E61F1">
        <w:rPr>
          <w:rFonts w:eastAsia="楷体"/>
        </w:rPr>
        <w:t>诉吉尔吉斯斯坦</w:t>
      </w:r>
      <w:r w:rsidRPr="0035539B">
        <w:t>(</w:t>
      </w:r>
      <w:hyperlink r:id="rId81" w:history="1">
        <w:r w:rsidRPr="0066201C">
          <w:rPr>
            <w:rStyle w:val="af5"/>
            <w:rFonts w:cstheme="minorHAnsi"/>
          </w:rPr>
          <w:t>CCPR/C/137/D/2905/2016</w:t>
        </w:r>
      </w:hyperlink>
      <w:r w:rsidRPr="0035539B">
        <w:t>)</w:t>
      </w:r>
      <w:r w:rsidRPr="0035539B">
        <w:t>、</w:t>
      </w:r>
      <w:r w:rsidRPr="007E61F1">
        <w:rPr>
          <w:rFonts w:eastAsia="楷体"/>
        </w:rPr>
        <w:t>Shchiryakova</w:t>
      </w:r>
      <w:r w:rsidRPr="007E61F1">
        <w:rPr>
          <w:rFonts w:eastAsia="楷体"/>
        </w:rPr>
        <w:t>等人诉白俄罗斯</w:t>
      </w:r>
      <w:r>
        <w:t>(</w:t>
      </w:r>
      <w:hyperlink r:id="rId82" w:history="1">
        <w:r w:rsidRPr="0066201C">
          <w:rPr>
            <w:rStyle w:val="af5"/>
            <w:rFonts w:cstheme="minorHAnsi"/>
          </w:rPr>
          <w:t>CCPR/C/137/D/2911/2016</w:t>
        </w:r>
      </w:hyperlink>
      <w:r w:rsidRPr="0035539B">
        <w:t>、</w:t>
      </w:r>
      <w:hyperlink r:id="rId83" w:history="1">
        <w:r w:rsidRPr="00B31735">
          <w:rPr>
            <w:rStyle w:val="af5"/>
            <w:rFonts w:cstheme="minorHAnsi"/>
          </w:rPr>
          <w:t>CCPR/C/137/D/3081/</w:t>
        </w:r>
        <w:r>
          <w:rPr>
            <w:rStyle w:val="af5"/>
            <w:rFonts w:cstheme="minorHAnsi"/>
          </w:rPr>
          <w:t xml:space="preserve"> </w:t>
        </w:r>
        <w:r w:rsidRPr="00B31735">
          <w:rPr>
            <w:rStyle w:val="af5"/>
            <w:rFonts w:cstheme="minorHAnsi"/>
          </w:rPr>
          <w:t>2017</w:t>
        </w:r>
      </w:hyperlink>
      <w:r>
        <w:t>、</w:t>
      </w:r>
      <w:hyperlink r:id="rId84" w:history="1">
        <w:r w:rsidRPr="0066201C">
          <w:rPr>
            <w:rStyle w:val="af5"/>
            <w:rFonts w:cstheme="minorHAnsi"/>
          </w:rPr>
          <w:t>CCPR/C/137/D/3137/2018</w:t>
        </w:r>
      </w:hyperlink>
      <w:r>
        <w:t>、</w:t>
      </w:r>
      <w:hyperlink r:id="rId85" w:history="1">
        <w:r w:rsidRPr="0066201C">
          <w:rPr>
            <w:rStyle w:val="af5"/>
            <w:rFonts w:cstheme="minorHAnsi"/>
          </w:rPr>
          <w:t>CCPR/C/137/D/3150/2018</w:t>
        </w:r>
      </w:hyperlink>
      <w:r w:rsidRPr="0035539B">
        <w:t>)</w:t>
      </w:r>
      <w:r w:rsidRPr="0035539B">
        <w:t>、</w:t>
      </w:r>
      <w:r w:rsidRPr="007E61F1">
        <w:rPr>
          <w:rFonts w:eastAsia="楷体"/>
        </w:rPr>
        <w:t>Katumbi</w:t>
      </w:r>
      <w:r w:rsidRPr="007E61F1">
        <w:rPr>
          <w:rFonts w:eastAsia="楷体"/>
        </w:rPr>
        <w:t>诉刚果民主共和国</w:t>
      </w:r>
      <w:r w:rsidRPr="0035539B">
        <w:t>(</w:t>
      </w:r>
      <w:hyperlink r:id="rId86" w:history="1">
        <w:r w:rsidRPr="0066201C">
          <w:rPr>
            <w:rStyle w:val="af5"/>
          </w:rPr>
          <w:t>CCPR/C/137/D/2990/2017</w:t>
        </w:r>
      </w:hyperlink>
      <w:r w:rsidRPr="0035539B">
        <w:t>)</w:t>
      </w:r>
      <w:r w:rsidRPr="0035539B">
        <w:t>、</w:t>
      </w:r>
      <w:r w:rsidRPr="00D55779">
        <w:rPr>
          <w:rFonts w:eastAsia="楷体"/>
        </w:rPr>
        <w:t>Krikkerik</w:t>
      </w:r>
      <w:r w:rsidRPr="00D55779">
        <w:rPr>
          <w:rFonts w:eastAsia="楷体"/>
        </w:rPr>
        <w:t>诉俄罗斯联邦</w:t>
      </w:r>
      <w:r>
        <w:t>(</w:t>
      </w:r>
      <w:hyperlink r:id="rId87" w:history="1">
        <w:r w:rsidRPr="00B31735">
          <w:rPr>
            <w:rStyle w:val="af5"/>
          </w:rPr>
          <w:t>CCPR/C/137/D/</w:t>
        </w:r>
        <w:r>
          <w:rPr>
            <w:rStyle w:val="af5"/>
          </w:rPr>
          <w:t xml:space="preserve"> </w:t>
        </w:r>
        <w:r w:rsidRPr="00B31735">
          <w:rPr>
            <w:rStyle w:val="af5"/>
          </w:rPr>
          <w:t>2992/2017</w:t>
        </w:r>
      </w:hyperlink>
      <w:r w:rsidRPr="005A4EDE">
        <w:t>)</w:t>
      </w:r>
      <w:r w:rsidRPr="005A4EDE">
        <w:t>、</w:t>
      </w:r>
      <w:r w:rsidRPr="00D55779">
        <w:rPr>
          <w:rFonts w:eastAsia="楷体"/>
        </w:rPr>
        <w:t>Puigdemont</w:t>
      </w:r>
      <w:r w:rsidRPr="00D55779">
        <w:rPr>
          <w:rFonts w:eastAsia="楷体"/>
        </w:rPr>
        <w:t>诉西班牙</w:t>
      </w:r>
      <w:r>
        <w:t>(</w:t>
      </w:r>
      <w:hyperlink r:id="rId88" w:history="1">
        <w:r w:rsidRPr="0066201C">
          <w:rPr>
            <w:rStyle w:val="af5"/>
          </w:rPr>
          <w:t>CCPR/C/137/D/3165/2018</w:t>
        </w:r>
      </w:hyperlink>
      <w:r w:rsidRPr="005A4EDE">
        <w:t>)</w:t>
      </w:r>
      <w:r w:rsidRPr="005A4EDE">
        <w:t>、</w:t>
      </w:r>
      <w:r w:rsidRPr="00D55779">
        <w:rPr>
          <w:rFonts w:eastAsia="楷体"/>
        </w:rPr>
        <w:t>Lazarov</w:t>
      </w:r>
      <w:r w:rsidRPr="00D55779">
        <w:rPr>
          <w:rFonts w:eastAsia="楷体" w:hint="eastAsia"/>
        </w:rPr>
        <w:t>和</w:t>
      </w:r>
      <w:r w:rsidRPr="00D55779">
        <w:rPr>
          <w:rFonts w:eastAsia="楷体"/>
        </w:rPr>
        <w:t>Lazarov</w:t>
      </w:r>
      <w:r w:rsidRPr="00D55779">
        <w:rPr>
          <w:rFonts w:eastAsia="楷体"/>
        </w:rPr>
        <w:t>诉保加利亚</w:t>
      </w:r>
      <w:r>
        <w:t>(</w:t>
      </w:r>
      <w:hyperlink r:id="rId89" w:history="1">
        <w:r w:rsidRPr="0066201C">
          <w:rPr>
            <w:rStyle w:val="af5"/>
          </w:rPr>
          <w:t>CCPR/C/137/D/3171/2018</w:t>
        </w:r>
      </w:hyperlink>
      <w:r w:rsidRPr="005A4EDE">
        <w:t>)</w:t>
      </w:r>
      <w:r w:rsidRPr="005A4EDE">
        <w:t>、</w:t>
      </w:r>
      <w:r w:rsidRPr="007E61F1">
        <w:rPr>
          <w:rFonts w:eastAsia="楷体"/>
        </w:rPr>
        <w:t>Rodríguez</w:t>
      </w:r>
      <w:r w:rsidRPr="007E61F1">
        <w:rPr>
          <w:rFonts w:eastAsia="楷体"/>
        </w:rPr>
        <w:t>诉多民族玻利维亚国</w:t>
      </w:r>
      <w:r>
        <w:t>(</w:t>
      </w:r>
      <w:hyperlink r:id="rId90" w:history="1">
        <w:r w:rsidRPr="00B31735">
          <w:rPr>
            <w:rStyle w:val="af5"/>
          </w:rPr>
          <w:t>CCPR/C/</w:t>
        </w:r>
        <w:r>
          <w:rPr>
            <w:rStyle w:val="af5"/>
          </w:rPr>
          <w:t xml:space="preserve"> </w:t>
        </w:r>
        <w:r w:rsidRPr="00B31735">
          <w:rPr>
            <w:rStyle w:val="af5"/>
          </w:rPr>
          <w:t>137/D/3211/2018</w:t>
        </w:r>
      </w:hyperlink>
      <w:r>
        <w:t>)</w:t>
      </w:r>
      <w:r>
        <w:t>、</w:t>
      </w:r>
      <w:r w:rsidRPr="007E61F1">
        <w:rPr>
          <w:rFonts w:eastAsia="楷体"/>
        </w:rPr>
        <w:t>B</w:t>
      </w:r>
      <w:r w:rsidRPr="007E61F1">
        <w:rPr>
          <w:rFonts w:eastAsia="楷体" w:hint="eastAsia"/>
        </w:rPr>
        <w:t>诉澳大利亚</w:t>
      </w:r>
      <w:r w:rsidRPr="00D55779">
        <w:t>(</w:t>
      </w:r>
      <w:hyperlink r:id="rId91" w:history="1">
        <w:r w:rsidRPr="0066201C">
          <w:rPr>
            <w:rStyle w:val="af5"/>
          </w:rPr>
          <w:t>CCPR/C/137/D/2999/2017</w:t>
        </w:r>
      </w:hyperlink>
      <w:r w:rsidRPr="00D55779">
        <w:t>)</w:t>
      </w:r>
      <w:r w:rsidRPr="009E4AF1">
        <w:rPr>
          <w:rFonts w:hint="eastAsia"/>
        </w:rPr>
        <w:t>、</w:t>
      </w:r>
      <w:r w:rsidRPr="007E61F1">
        <w:rPr>
          <w:rFonts w:eastAsia="楷体"/>
        </w:rPr>
        <w:t>Wunna Nyiyaparli</w:t>
      </w:r>
      <w:r w:rsidRPr="007E61F1">
        <w:rPr>
          <w:rFonts w:eastAsia="楷体" w:hint="eastAsia"/>
        </w:rPr>
        <w:t>土著人民成员</w:t>
      </w:r>
      <w:r w:rsidRPr="007E61F1">
        <w:rPr>
          <w:rFonts w:eastAsia="楷体"/>
        </w:rPr>
        <w:t>诉澳大利亚</w:t>
      </w:r>
      <w:r w:rsidRPr="00CF75B4">
        <w:t>(</w:t>
      </w:r>
      <w:hyperlink r:id="rId92" w:history="1">
        <w:r w:rsidRPr="0066201C">
          <w:rPr>
            <w:rStyle w:val="af5"/>
            <w:rFonts w:cstheme="minorHAnsi"/>
          </w:rPr>
          <w:t>CCPR/C/137/D/3585/2019</w:t>
        </w:r>
      </w:hyperlink>
      <w:r w:rsidRPr="0035539B">
        <w:t>)</w:t>
      </w:r>
      <w:r w:rsidRPr="00D55779">
        <w:t>。</w:t>
      </w:r>
      <w:bookmarkStart w:id="110" w:name="_Hlk108173078"/>
      <w:bookmarkStart w:id="111" w:name="_Hlk108098490"/>
      <w:bookmarkEnd w:id="109"/>
      <w:bookmarkEnd w:id="110"/>
      <w:bookmarkEnd w:id="111"/>
    </w:p>
    <w:p w14:paraId="11B74BE4" w14:textId="77777777" w:rsidR="00435290" w:rsidRPr="006814C4" w:rsidRDefault="00435290" w:rsidP="00435290">
      <w:pPr>
        <w:pStyle w:val="SingleTxtGC"/>
      </w:pPr>
      <w:r w:rsidRPr="00E74397">
        <w:t>31.</w:t>
      </w:r>
      <w:r w:rsidRPr="00E74397">
        <w:tab/>
      </w:r>
      <w:r w:rsidRPr="006814C4">
        <w:rPr>
          <w:lang w:val="zh-CN"/>
        </w:rPr>
        <w:t>委员会裁定下列来文中不存在违反《公约》的情况</w:t>
      </w:r>
      <w:r w:rsidRPr="00E74397">
        <w:t>：</w:t>
      </w:r>
      <w:r w:rsidRPr="007E61F1">
        <w:rPr>
          <w:rFonts w:eastAsia="楷体"/>
        </w:rPr>
        <w:t>Cayzer</w:t>
      </w:r>
      <w:r w:rsidRPr="007E61F1">
        <w:rPr>
          <w:rFonts w:eastAsia="楷体"/>
        </w:rPr>
        <w:t>诉澳大利亚</w:t>
      </w:r>
      <w:r w:rsidRPr="00221873">
        <w:t>(</w:t>
      </w:r>
      <w:hyperlink r:id="rId93" w:history="1">
        <w:r w:rsidRPr="0066201C">
          <w:rPr>
            <w:rStyle w:val="af5"/>
          </w:rPr>
          <w:t>CCPR/C/135/D/2981/2017</w:t>
        </w:r>
      </w:hyperlink>
      <w:r w:rsidRPr="00221873">
        <w:t>)</w:t>
      </w:r>
      <w:r>
        <w:rPr>
          <w:rFonts w:hint="eastAsia"/>
        </w:rPr>
        <w:t>、</w:t>
      </w:r>
      <w:r w:rsidRPr="007E61F1">
        <w:rPr>
          <w:rFonts w:eastAsia="楷体"/>
        </w:rPr>
        <w:t>Mahjouba</w:t>
      </w:r>
      <w:r w:rsidRPr="007E61F1">
        <w:rPr>
          <w:rFonts w:eastAsia="楷体"/>
        </w:rPr>
        <w:t>诉比利时</w:t>
      </w:r>
      <w:r>
        <w:t>(</w:t>
      </w:r>
      <w:hyperlink r:id="rId94" w:history="1">
        <w:r w:rsidRPr="0066201C">
          <w:rPr>
            <w:rStyle w:val="af5"/>
          </w:rPr>
          <w:t>CCPR/C/137/D/2806/2016</w:t>
        </w:r>
      </w:hyperlink>
      <w:r>
        <w:t>)</w:t>
      </w:r>
      <w:r w:rsidRPr="00D55779">
        <w:t>。</w:t>
      </w:r>
    </w:p>
    <w:p w14:paraId="1639D55B" w14:textId="57867C4B" w:rsidR="00601E69" w:rsidRPr="006646AE" w:rsidRDefault="00435290" w:rsidP="006646AE">
      <w:pPr>
        <w:pStyle w:val="SingleTxtGC"/>
        <w:rPr>
          <w:color w:val="0000FF"/>
        </w:rPr>
      </w:pPr>
      <w:r w:rsidRPr="001A0833">
        <w:t>32.</w:t>
      </w:r>
      <w:r w:rsidRPr="001A0833">
        <w:tab/>
      </w:r>
      <w:r w:rsidRPr="006814C4">
        <w:rPr>
          <w:lang w:val="zh-CN"/>
        </w:rPr>
        <w:t>委员会</w:t>
      </w:r>
      <w:r>
        <w:rPr>
          <w:rFonts w:hint="eastAsia"/>
          <w:lang w:val="zh-CN"/>
        </w:rPr>
        <w:t>裁</w:t>
      </w:r>
      <w:r w:rsidRPr="006814C4">
        <w:rPr>
          <w:lang w:val="zh-CN"/>
        </w:rPr>
        <w:t>定下列来文不可受理</w:t>
      </w:r>
      <w:r w:rsidRPr="001A0833">
        <w:t>：</w:t>
      </w:r>
      <w:r w:rsidRPr="007E61F1">
        <w:rPr>
          <w:rFonts w:eastAsia="楷体"/>
        </w:rPr>
        <w:t>M.L.A.</w:t>
      </w:r>
      <w:r w:rsidRPr="007E61F1">
        <w:rPr>
          <w:rFonts w:eastAsia="楷体"/>
        </w:rPr>
        <w:t>诉瑞典</w:t>
      </w:r>
      <w:r w:rsidRPr="00AD45AF">
        <w:t>(</w:t>
      </w:r>
      <w:hyperlink r:id="rId95" w:history="1">
        <w:r w:rsidRPr="0066201C">
          <w:rPr>
            <w:rStyle w:val="af5"/>
          </w:rPr>
          <w:t>CCPR/C/135/D/3216/2018</w:t>
        </w:r>
      </w:hyperlink>
      <w:r w:rsidRPr="00A12096">
        <w:t>)</w:t>
      </w:r>
      <w:r>
        <w:t>、</w:t>
      </w:r>
      <w:r w:rsidRPr="007E61F1">
        <w:rPr>
          <w:rFonts w:eastAsia="楷体"/>
        </w:rPr>
        <w:t>M.M.</w:t>
      </w:r>
      <w:r w:rsidRPr="007E61F1">
        <w:rPr>
          <w:rFonts w:eastAsia="楷体"/>
        </w:rPr>
        <w:t>诉加拿大</w:t>
      </w:r>
      <w:r w:rsidRPr="00BC43B5">
        <w:t>(</w:t>
      </w:r>
      <w:hyperlink r:id="rId96" w:history="1">
        <w:r w:rsidRPr="0066201C">
          <w:rPr>
            <w:rStyle w:val="af5"/>
          </w:rPr>
          <w:t>CCPR/C/135/D/3645/2019</w:t>
        </w:r>
      </w:hyperlink>
      <w:r w:rsidRPr="00BC43B5">
        <w:t>)</w:t>
      </w:r>
      <w:r>
        <w:t>、</w:t>
      </w:r>
      <w:r w:rsidRPr="007E61F1">
        <w:rPr>
          <w:rFonts w:eastAsia="楷体"/>
        </w:rPr>
        <w:t>A.I.</w:t>
      </w:r>
      <w:r w:rsidRPr="007E61F1">
        <w:rPr>
          <w:rFonts w:eastAsia="楷体"/>
        </w:rPr>
        <w:t>诉瑞典</w:t>
      </w:r>
      <w:r w:rsidRPr="00BC43B5">
        <w:t>(</w:t>
      </w:r>
      <w:hyperlink r:id="rId97" w:history="1">
        <w:r w:rsidRPr="00B31735">
          <w:rPr>
            <w:rStyle w:val="af5"/>
          </w:rPr>
          <w:t>CCPR/C/135/D/3863/</w:t>
        </w:r>
        <w:r>
          <w:rPr>
            <w:rStyle w:val="af5"/>
          </w:rPr>
          <w:t xml:space="preserve"> </w:t>
        </w:r>
        <w:r w:rsidRPr="00B31735">
          <w:rPr>
            <w:rStyle w:val="af5"/>
          </w:rPr>
          <w:t>2020</w:t>
        </w:r>
      </w:hyperlink>
      <w:r w:rsidRPr="00BC43B5">
        <w:t>)</w:t>
      </w:r>
      <w:r>
        <w:t>、</w:t>
      </w:r>
      <w:r w:rsidRPr="007E61F1">
        <w:rPr>
          <w:rFonts w:eastAsia="楷体"/>
        </w:rPr>
        <w:t>S.T.</w:t>
      </w:r>
      <w:r w:rsidRPr="007E61F1">
        <w:rPr>
          <w:rFonts w:eastAsia="楷体"/>
        </w:rPr>
        <w:t>诉摩尔多瓦共和国</w:t>
      </w:r>
      <w:r w:rsidRPr="00AD45AF">
        <w:t>(</w:t>
      </w:r>
      <w:hyperlink r:id="rId98" w:history="1">
        <w:r w:rsidRPr="0066201C">
          <w:rPr>
            <w:rStyle w:val="af5"/>
          </w:rPr>
          <w:t>CCPR/C/135/D/3050/2017</w:t>
        </w:r>
      </w:hyperlink>
      <w:r w:rsidRPr="00AD45AF">
        <w:t>)</w:t>
      </w:r>
      <w:r>
        <w:t>、</w:t>
      </w:r>
      <w:r w:rsidRPr="007E61F1">
        <w:rPr>
          <w:rFonts w:eastAsia="楷体"/>
        </w:rPr>
        <w:t>M.C.I.C.</w:t>
      </w:r>
      <w:r w:rsidRPr="007E61F1">
        <w:rPr>
          <w:rFonts w:eastAsia="楷体"/>
        </w:rPr>
        <w:t>诉西班牙</w:t>
      </w:r>
      <w:r w:rsidRPr="00AD45AF">
        <w:t>(</w:t>
      </w:r>
      <w:hyperlink r:id="rId99" w:history="1">
        <w:r w:rsidRPr="0066201C">
          <w:rPr>
            <w:rStyle w:val="af5"/>
          </w:rPr>
          <w:t>CCPR/C/135/D/3142/2018</w:t>
        </w:r>
      </w:hyperlink>
      <w:r w:rsidRPr="00AD45AF">
        <w:t>)</w:t>
      </w:r>
      <w:r>
        <w:t>、</w:t>
      </w:r>
      <w:r w:rsidRPr="007E61F1">
        <w:rPr>
          <w:rFonts w:eastAsia="楷体"/>
        </w:rPr>
        <w:t>C.C.N.</w:t>
      </w:r>
      <w:r w:rsidRPr="007E61F1">
        <w:rPr>
          <w:rFonts w:eastAsia="楷体"/>
        </w:rPr>
        <w:t>诉瑞典</w:t>
      </w:r>
      <w:r w:rsidRPr="00AD45AF">
        <w:t>(</w:t>
      </w:r>
      <w:hyperlink r:id="rId100" w:history="1">
        <w:r w:rsidRPr="0066201C">
          <w:rPr>
            <w:rStyle w:val="af5"/>
          </w:rPr>
          <w:t>CCPR/C/136/D/3701/2020</w:t>
        </w:r>
      </w:hyperlink>
      <w:r w:rsidRPr="00AD45AF">
        <w:t>)</w:t>
      </w:r>
      <w:r>
        <w:t>、</w:t>
      </w:r>
      <w:r w:rsidRPr="007E61F1">
        <w:rPr>
          <w:rFonts w:eastAsia="楷体"/>
        </w:rPr>
        <w:t>Y</w:t>
      </w:r>
      <w:r w:rsidRPr="007E61F1">
        <w:rPr>
          <w:rFonts w:eastAsia="楷体"/>
        </w:rPr>
        <w:t>诉丹麦</w:t>
      </w:r>
      <w:r w:rsidRPr="00AD45AF">
        <w:t>(</w:t>
      </w:r>
      <w:hyperlink r:id="rId101" w:history="1">
        <w:r w:rsidRPr="0066201C">
          <w:rPr>
            <w:rStyle w:val="af5"/>
          </w:rPr>
          <w:t>CCPR/C/136/D/2774/2016</w:t>
        </w:r>
      </w:hyperlink>
      <w:r w:rsidRPr="00AD45AF">
        <w:t>)</w:t>
      </w:r>
      <w:r>
        <w:t>、</w:t>
      </w:r>
      <w:r w:rsidRPr="007E61F1">
        <w:rPr>
          <w:rFonts w:eastAsia="楷体"/>
        </w:rPr>
        <w:t>R.E.I.</w:t>
      </w:r>
      <w:r w:rsidRPr="007E61F1">
        <w:rPr>
          <w:rFonts w:eastAsia="楷体"/>
        </w:rPr>
        <w:t>诉荷兰</w:t>
      </w:r>
      <w:r w:rsidRPr="00AD45AF">
        <w:t>(</w:t>
      </w:r>
      <w:hyperlink r:id="rId102" w:history="1">
        <w:r w:rsidRPr="0066201C">
          <w:rPr>
            <w:rStyle w:val="af5"/>
          </w:rPr>
          <w:t>CCPR/C/136/D/3015/2017</w:t>
        </w:r>
      </w:hyperlink>
      <w:r w:rsidRPr="00AD45AF">
        <w:t>)</w:t>
      </w:r>
      <w:r>
        <w:t>、</w:t>
      </w:r>
      <w:r w:rsidRPr="007E61F1">
        <w:rPr>
          <w:rFonts w:eastAsia="楷体"/>
        </w:rPr>
        <w:t>X</w:t>
      </w:r>
      <w:r w:rsidRPr="007E61F1">
        <w:rPr>
          <w:rFonts w:eastAsia="楷体"/>
        </w:rPr>
        <w:t>等人诉斯洛文尼亚</w:t>
      </w:r>
      <w:r w:rsidRPr="00A12096">
        <w:t>(</w:t>
      </w:r>
      <w:hyperlink r:id="rId103" w:history="1">
        <w:r w:rsidRPr="0066201C">
          <w:rPr>
            <w:rStyle w:val="af5"/>
          </w:rPr>
          <w:t>CCPR/C/136/D/3024/2017</w:t>
        </w:r>
      </w:hyperlink>
      <w:r w:rsidRPr="00A12096">
        <w:t>)</w:t>
      </w:r>
      <w:r>
        <w:t>、</w:t>
      </w:r>
      <w:r w:rsidRPr="007E61F1">
        <w:rPr>
          <w:rFonts w:eastAsia="楷体"/>
        </w:rPr>
        <w:t>X</w:t>
      </w:r>
      <w:r w:rsidRPr="007E61F1">
        <w:rPr>
          <w:rFonts w:eastAsia="楷体"/>
        </w:rPr>
        <w:t>诉拉脱维亚</w:t>
      </w:r>
      <w:r w:rsidRPr="00A12096">
        <w:t>(</w:t>
      </w:r>
      <w:hyperlink r:id="rId104" w:history="1">
        <w:r w:rsidRPr="00435290">
          <w:rPr>
            <w:rStyle w:val="af5"/>
          </w:rPr>
          <w:t>CCPR/C/136/D/3254/</w:t>
        </w:r>
        <w:r>
          <w:rPr>
            <w:rStyle w:val="af5"/>
          </w:rPr>
          <w:t xml:space="preserve"> </w:t>
        </w:r>
        <w:r w:rsidRPr="00435290">
          <w:rPr>
            <w:rStyle w:val="af5"/>
          </w:rPr>
          <w:t>2018</w:t>
        </w:r>
      </w:hyperlink>
      <w:r w:rsidRPr="00A12096">
        <w:t>)</w:t>
      </w:r>
      <w:r>
        <w:t>、</w:t>
      </w:r>
      <w:r w:rsidRPr="007E61F1">
        <w:rPr>
          <w:rFonts w:eastAsia="楷体"/>
        </w:rPr>
        <w:t>A.B.</w:t>
      </w:r>
      <w:r w:rsidRPr="007E61F1">
        <w:rPr>
          <w:rFonts w:eastAsia="楷体"/>
        </w:rPr>
        <w:t>诉丹麦</w:t>
      </w:r>
      <w:r w:rsidRPr="006F4B24">
        <w:rPr>
          <w:lang w:val="de-DE"/>
        </w:rPr>
        <w:t>(</w:t>
      </w:r>
      <w:hyperlink r:id="rId105" w:history="1">
        <w:r w:rsidRPr="0066201C">
          <w:rPr>
            <w:rStyle w:val="af5"/>
            <w:lang w:val="de-DE"/>
          </w:rPr>
          <w:t>CCPR/C/137/D/2748/2016</w:t>
        </w:r>
      </w:hyperlink>
      <w:r w:rsidRPr="006F4B24">
        <w:rPr>
          <w:lang w:val="de-DE"/>
        </w:rPr>
        <w:t>)</w:t>
      </w:r>
      <w:r>
        <w:rPr>
          <w:lang w:val="de-DE"/>
        </w:rPr>
        <w:t>、</w:t>
      </w:r>
      <w:r w:rsidRPr="007E61F1">
        <w:rPr>
          <w:rFonts w:eastAsia="楷体"/>
        </w:rPr>
        <w:t>Z</w:t>
      </w:r>
      <w:r w:rsidRPr="007E61F1">
        <w:rPr>
          <w:rFonts w:eastAsia="楷体"/>
        </w:rPr>
        <w:t>诉丹麦</w:t>
      </w:r>
      <w:r w:rsidRPr="006F4B24">
        <w:rPr>
          <w:lang w:val="de-DE"/>
        </w:rPr>
        <w:t>(</w:t>
      </w:r>
      <w:hyperlink r:id="rId106" w:history="1">
        <w:r w:rsidRPr="00B31735">
          <w:rPr>
            <w:rStyle w:val="af5"/>
            <w:lang w:val="de-DE"/>
          </w:rPr>
          <w:t>CCPR/C/137/D/2795/</w:t>
        </w:r>
        <w:r>
          <w:rPr>
            <w:rStyle w:val="af5"/>
            <w:lang w:val="de-DE"/>
          </w:rPr>
          <w:t xml:space="preserve"> </w:t>
        </w:r>
        <w:r w:rsidRPr="00B31735">
          <w:rPr>
            <w:rStyle w:val="af5"/>
            <w:lang w:val="de-DE"/>
          </w:rPr>
          <w:t>2016</w:t>
        </w:r>
      </w:hyperlink>
      <w:r w:rsidRPr="006F4B24">
        <w:rPr>
          <w:lang w:val="de-DE"/>
        </w:rPr>
        <w:t>)</w:t>
      </w:r>
      <w:r>
        <w:rPr>
          <w:lang w:val="de-DE"/>
        </w:rPr>
        <w:t>、</w:t>
      </w:r>
      <w:r w:rsidRPr="007E61F1">
        <w:rPr>
          <w:rFonts w:eastAsia="楷体"/>
        </w:rPr>
        <w:t>O.R.C.H.</w:t>
      </w:r>
      <w:r w:rsidRPr="007E61F1">
        <w:rPr>
          <w:rFonts w:eastAsia="楷体"/>
        </w:rPr>
        <w:t>等人诉委内瑞拉玻利瓦尔共和国</w:t>
      </w:r>
      <w:r w:rsidRPr="006F4B24">
        <w:t>(</w:t>
      </w:r>
      <w:hyperlink r:id="rId107" w:history="1">
        <w:r w:rsidRPr="0066201C">
          <w:rPr>
            <w:rStyle w:val="af5"/>
          </w:rPr>
          <w:t>CCPR/C/137/D/2888/2016</w:t>
        </w:r>
      </w:hyperlink>
      <w:r w:rsidRPr="002F6CC0">
        <w:t>)</w:t>
      </w:r>
      <w:r>
        <w:t>、</w:t>
      </w:r>
      <w:r w:rsidRPr="007E61F1">
        <w:rPr>
          <w:rFonts w:eastAsia="楷体"/>
        </w:rPr>
        <w:t>A.D.-N.</w:t>
      </w:r>
      <w:r w:rsidRPr="007E61F1">
        <w:rPr>
          <w:rFonts w:eastAsia="楷体"/>
        </w:rPr>
        <w:t>诉荷兰</w:t>
      </w:r>
      <w:r w:rsidRPr="007E61F1">
        <w:rPr>
          <w:rFonts w:eastAsia="楷体" w:hint="eastAsia"/>
        </w:rPr>
        <w:t>王国</w:t>
      </w:r>
      <w:r w:rsidRPr="002F6CC0">
        <w:t>(</w:t>
      </w:r>
      <w:hyperlink r:id="rId108" w:history="1">
        <w:r w:rsidRPr="0066201C">
          <w:rPr>
            <w:rStyle w:val="af5"/>
          </w:rPr>
          <w:t>CCPR/C/137/D/2894/2016</w:t>
        </w:r>
      </w:hyperlink>
      <w:r w:rsidRPr="002F6CC0">
        <w:t>)</w:t>
      </w:r>
      <w:r>
        <w:t>、</w:t>
      </w:r>
      <w:r w:rsidRPr="007E61F1">
        <w:rPr>
          <w:rFonts w:eastAsia="楷体"/>
        </w:rPr>
        <w:t>J.S.</w:t>
      </w:r>
      <w:r w:rsidRPr="007E61F1">
        <w:rPr>
          <w:rFonts w:eastAsia="楷体"/>
        </w:rPr>
        <w:t>诉荷兰</w:t>
      </w:r>
      <w:r w:rsidRPr="007E61F1">
        <w:rPr>
          <w:rFonts w:eastAsia="楷体" w:hint="eastAsia"/>
        </w:rPr>
        <w:t>王国</w:t>
      </w:r>
      <w:r w:rsidRPr="002F6CC0">
        <w:t>(</w:t>
      </w:r>
      <w:hyperlink r:id="rId109" w:history="1">
        <w:r w:rsidRPr="00B31735">
          <w:rPr>
            <w:rStyle w:val="af5"/>
          </w:rPr>
          <w:t>CCPR/C/137/D/</w:t>
        </w:r>
        <w:r>
          <w:rPr>
            <w:rStyle w:val="af5"/>
          </w:rPr>
          <w:t xml:space="preserve"> </w:t>
        </w:r>
        <w:r w:rsidRPr="00B31735">
          <w:rPr>
            <w:rStyle w:val="af5"/>
          </w:rPr>
          <w:t>3210/2018</w:t>
        </w:r>
      </w:hyperlink>
      <w:r w:rsidRPr="002F6CC0">
        <w:t>)</w:t>
      </w:r>
      <w:r>
        <w:rPr>
          <w:rFonts w:hint="eastAsia"/>
        </w:rPr>
        <w:t>、</w:t>
      </w:r>
      <w:r w:rsidRPr="007E61F1">
        <w:rPr>
          <w:rFonts w:eastAsia="楷体"/>
        </w:rPr>
        <w:t>G.A.P.</w:t>
      </w:r>
      <w:r w:rsidRPr="007E61F1">
        <w:rPr>
          <w:rFonts w:eastAsia="楷体"/>
        </w:rPr>
        <w:t>诉罗马尼亚</w:t>
      </w:r>
      <w:r>
        <w:t>(</w:t>
      </w:r>
      <w:hyperlink r:id="rId110" w:history="1">
        <w:r w:rsidRPr="0066201C">
          <w:rPr>
            <w:rStyle w:val="af5"/>
          </w:rPr>
          <w:t>CCPR/C/137/D/3662/2019</w:t>
        </w:r>
      </w:hyperlink>
      <w:r>
        <w:t>)</w:t>
      </w:r>
      <w:r w:rsidRPr="007A4D11">
        <w:t>。</w:t>
      </w:r>
    </w:p>
    <w:p w14:paraId="43BAB450" w14:textId="77777777" w:rsidR="00601E69" w:rsidRPr="00F27D9E" w:rsidRDefault="00601E69" w:rsidP="00601E69">
      <w:pPr>
        <w:pStyle w:val="H23GC"/>
      </w:pPr>
      <w:r w:rsidRPr="00F27D9E">
        <w:tab/>
      </w:r>
      <w:r w:rsidRPr="00F27D9E">
        <w:rPr>
          <w:lang w:val="zh-CN"/>
        </w:rPr>
        <w:t>4.</w:t>
      </w:r>
      <w:r w:rsidRPr="00F27D9E">
        <w:rPr>
          <w:lang w:val="zh-CN"/>
        </w:rPr>
        <w:tab/>
      </w:r>
      <w:r w:rsidRPr="00F27D9E">
        <w:rPr>
          <w:lang w:val="zh-CN"/>
        </w:rPr>
        <w:t>《意见》后续行动</w:t>
      </w:r>
      <w:bookmarkStart w:id="112" w:name="_Toc32819994"/>
      <w:bookmarkStart w:id="113" w:name="_Toc14335211"/>
      <w:bookmarkStart w:id="114" w:name="_Toc14248485"/>
      <w:bookmarkStart w:id="115" w:name="_Toc519676403"/>
      <w:bookmarkStart w:id="116" w:name="_Toc519673504"/>
      <w:bookmarkEnd w:id="112"/>
      <w:bookmarkEnd w:id="113"/>
      <w:bookmarkEnd w:id="114"/>
      <w:bookmarkEnd w:id="115"/>
      <w:bookmarkEnd w:id="116"/>
    </w:p>
    <w:p w14:paraId="6CA43A00" w14:textId="26BDAD6D" w:rsidR="00601E69" w:rsidRPr="00F27D9E" w:rsidRDefault="00601E69" w:rsidP="007A4D11">
      <w:pPr>
        <w:pStyle w:val="SingleTxtGC"/>
      </w:pPr>
      <w:r w:rsidRPr="00F27D9E">
        <w:rPr>
          <w:lang w:val="zh-CN"/>
        </w:rPr>
        <w:t>33.</w:t>
      </w:r>
      <w:r w:rsidRPr="00F27D9E">
        <w:rPr>
          <w:lang w:val="zh-CN"/>
        </w:rPr>
        <w:tab/>
      </w:r>
      <w:r w:rsidRPr="00F27D9E">
        <w:rPr>
          <w:lang w:val="zh-CN"/>
        </w:rPr>
        <w:t>在本报告所述期间，《意见》后续行动特别报告员在第一三</w:t>
      </w:r>
      <w:r w:rsidR="00E51894">
        <w:rPr>
          <w:rFonts w:hint="eastAsia"/>
          <w:lang w:val="zh-CN"/>
        </w:rPr>
        <w:t>五</w:t>
      </w:r>
      <w:r w:rsidRPr="00F27D9E">
        <w:rPr>
          <w:lang w:val="zh-CN"/>
        </w:rPr>
        <w:t>届和第一三</w:t>
      </w:r>
      <w:r w:rsidR="00E51894">
        <w:rPr>
          <w:rFonts w:hint="eastAsia"/>
          <w:lang w:val="zh-CN"/>
        </w:rPr>
        <w:t>七</w:t>
      </w:r>
      <w:r w:rsidRPr="00F27D9E">
        <w:rPr>
          <w:lang w:val="zh-CN"/>
        </w:rPr>
        <w:t>届会议上提交了两份报告。</w:t>
      </w:r>
    </w:p>
    <w:p w14:paraId="73520324" w14:textId="7E6EC093" w:rsidR="00601E69" w:rsidRPr="00F27D9E" w:rsidRDefault="00601E69" w:rsidP="007A4D11">
      <w:pPr>
        <w:pStyle w:val="SingleTxtGC"/>
      </w:pPr>
      <w:r w:rsidRPr="00F27D9E">
        <w:rPr>
          <w:lang w:val="zh-CN"/>
        </w:rPr>
        <w:t>34.</w:t>
      </w:r>
      <w:r w:rsidRPr="00F27D9E">
        <w:rPr>
          <w:lang w:val="zh-CN"/>
        </w:rPr>
        <w:tab/>
      </w:r>
      <w:r w:rsidR="00E51894">
        <w:rPr>
          <w:rFonts w:hint="eastAsia"/>
          <w:lang w:val="zh-CN"/>
        </w:rPr>
        <w:t>截至</w:t>
      </w:r>
      <w:r w:rsidRPr="00F27D9E">
        <w:rPr>
          <w:lang w:val="zh-CN"/>
        </w:rPr>
        <w:t>第一三</w:t>
      </w:r>
      <w:r w:rsidR="00E51894">
        <w:rPr>
          <w:rFonts w:hint="eastAsia"/>
          <w:lang w:val="zh-CN"/>
        </w:rPr>
        <w:t>七</w:t>
      </w:r>
      <w:r w:rsidRPr="00F27D9E">
        <w:rPr>
          <w:lang w:val="zh-CN"/>
        </w:rPr>
        <w:t>届会议闭幕，</w:t>
      </w:r>
      <w:r w:rsidR="00704A17">
        <w:rPr>
          <w:rFonts w:hint="eastAsia"/>
          <w:lang w:val="zh-CN"/>
        </w:rPr>
        <w:t>在</w:t>
      </w:r>
      <w:r w:rsidR="00704A17" w:rsidRPr="00F27D9E">
        <w:rPr>
          <w:lang w:val="zh-CN"/>
        </w:rPr>
        <w:t>委员会</w:t>
      </w:r>
      <w:r w:rsidRPr="00F27D9E">
        <w:rPr>
          <w:lang w:val="zh-CN"/>
        </w:rPr>
        <w:t>自</w:t>
      </w:r>
      <w:r w:rsidRPr="00F27D9E">
        <w:rPr>
          <w:lang w:val="zh-CN"/>
        </w:rPr>
        <w:t>1977</w:t>
      </w:r>
      <w:r w:rsidRPr="00F27D9E">
        <w:rPr>
          <w:lang w:val="zh-CN"/>
        </w:rPr>
        <w:t>年</w:t>
      </w:r>
      <w:r w:rsidR="00704A17">
        <w:rPr>
          <w:rFonts w:hint="eastAsia"/>
          <w:lang w:val="zh-CN"/>
        </w:rPr>
        <w:t>以来</w:t>
      </w:r>
      <w:r w:rsidRPr="00F27D9E">
        <w:rPr>
          <w:lang w:val="zh-CN"/>
        </w:rPr>
        <w:t>通过的</w:t>
      </w:r>
      <w:r w:rsidRPr="00F27D9E">
        <w:rPr>
          <w:lang w:val="zh-CN"/>
        </w:rPr>
        <w:t>1,</w:t>
      </w:r>
      <w:r w:rsidR="00704A17">
        <w:rPr>
          <w:lang w:val="zh-CN"/>
        </w:rPr>
        <w:t>969</w:t>
      </w:r>
      <w:r w:rsidRPr="00F27D9E">
        <w:rPr>
          <w:lang w:val="zh-CN"/>
        </w:rPr>
        <w:t>份《意见》中，有</w:t>
      </w:r>
      <w:r w:rsidRPr="00F27D9E">
        <w:rPr>
          <w:lang w:val="zh-CN"/>
        </w:rPr>
        <w:t>1,</w:t>
      </w:r>
      <w:r w:rsidR="00704A17">
        <w:rPr>
          <w:lang w:val="zh-CN"/>
        </w:rPr>
        <w:t>434</w:t>
      </w:r>
      <w:r w:rsidRPr="00F27D9E">
        <w:rPr>
          <w:lang w:val="zh-CN"/>
        </w:rPr>
        <w:t>份</w:t>
      </w:r>
      <w:r w:rsidR="00F42C9B">
        <w:rPr>
          <w:rFonts w:hint="eastAsia"/>
          <w:lang w:val="zh-CN"/>
        </w:rPr>
        <w:t>《意见》认定</w:t>
      </w:r>
      <w:r w:rsidRPr="00F27D9E">
        <w:rPr>
          <w:lang w:val="zh-CN"/>
        </w:rPr>
        <w:t>存在违反《公约》的情况。委员会</w:t>
      </w:r>
      <w:r w:rsidR="00F42C9B">
        <w:rPr>
          <w:rFonts w:hint="eastAsia"/>
          <w:lang w:val="zh-CN"/>
        </w:rPr>
        <w:t>延续</w:t>
      </w:r>
      <w:r w:rsidRPr="00F27D9E">
        <w:rPr>
          <w:lang w:val="zh-CN"/>
        </w:rPr>
        <w:t>了在第一〇九届会议</w:t>
      </w:r>
      <w:r w:rsidRPr="00F27D9E">
        <w:rPr>
          <w:lang w:val="zh-CN"/>
        </w:rPr>
        <w:t>(2013</w:t>
      </w:r>
      <w:r w:rsidRPr="00F27D9E">
        <w:rPr>
          <w:lang w:val="zh-CN"/>
        </w:rPr>
        <w:t>年</w:t>
      </w:r>
      <w:r w:rsidRPr="00F27D9E">
        <w:rPr>
          <w:lang w:val="zh-CN"/>
        </w:rPr>
        <w:t>10</w:t>
      </w:r>
      <w:r w:rsidRPr="00F27D9E">
        <w:rPr>
          <w:lang w:val="zh-CN"/>
        </w:rPr>
        <w:t>月</w:t>
      </w:r>
      <w:r w:rsidRPr="00F27D9E">
        <w:rPr>
          <w:lang w:val="zh-CN"/>
        </w:rPr>
        <w:t>14</w:t>
      </w:r>
      <w:r w:rsidRPr="00F27D9E">
        <w:rPr>
          <w:lang w:val="zh-CN"/>
        </w:rPr>
        <w:t>日至</w:t>
      </w:r>
      <w:r w:rsidRPr="00F27D9E">
        <w:rPr>
          <w:lang w:val="zh-CN"/>
        </w:rPr>
        <w:t>11</w:t>
      </w:r>
      <w:r w:rsidRPr="00F27D9E">
        <w:rPr>
          <w:lang w:val="zh-CN"/>
        </w:rPr>
        <w:t>月</w:t>
      </w:r>
      <w:r w:rsidRPr="00F27D9E">
        <w:rPr>
          <w:lang w:val="zh-CN"/>
        </w:rPr>
        <w:t>1</w:t>
      </w:r>
      <w:r w:rsidRPr="00F27D9E">
        <w:rPr>
          <w:lang w:val="zh-CN"/>
        </w:rPr>
        <w:t>日</w:t>
      </w:r>
      <w:r w:rsidRPr="00F27D9E">
        <w:rPr>
          <w:lang w:val="zh-CN"/>
        </w:rPr>
        <w:t>)</w:t>
      </w:r>
      <w:r w:rsidRPr="00F27D9E">
        <w:rPr>
          <w:lang w:val="zh-CN"/>
        </w:rPr>
        <w:t>上启动的做法，即在关于《意见》后续行动的报告中纳入对缔约国</w:t>
      </w:r>
      <w:r w:rsidR="00F42C9B">
        <w:rPr>
          <w:rFonts w:hint="eastAsia"/>
          <w:lang w:val="zh-CN"/>
        </w:rPr>
        <w:t>所做</w:t>
      </w:r>
      <w:r w:rsidRPr="00F27D9E">
        <w:rPr>
          <w:lang w:val="zh-CN"/>
        </w:rPr>
        <w:t>答复和所采取行动的评估；评估采用</w:t>
      </w:r>
      <w:r w:rsidR="00D32F5F">
        <w:rPr>
          <w:rFonts w:hint="eastAsia"/>
          <w:lang w:val="zh-CN"/>
        </w:rPr>
        <w:t>的是</w:t>
      </w:r>
      <w:r w:rsidRPr="00F27D9E">
        <w:rPr>
          <w:lang w:val="zh-CN"/>
        </w:rPr>
        <w:t>为结</w:t>
      </w:r>
      <w:r w:rsidRPr="00F27D9E">
        <w:rPr>
          <w:lang w:val="zh-CN"/>
        </w:rPr>
        <w:lastRenderedPageBreak/>
        <w:t>论性意见后续程序制定的标准。在第一一八届会议</w:t>
      </w:r>
      <w:r w:rsidRPr="00F27D9E">
        <w:rPr>
          <w:lang w:val="zh-CN"/>
        </w:rPr>
        <w:t>(2016</w:t>
      </w:r>
      <w:r w:rsidRPr="00F27D9E">
        <w:rPr>
          <w:lang w:val="zh-CN"/>
        </w:rPr>
        <w:t>年</w:t>
      </w:r>
      <w:r w:rsidRPr="00F27D9E">
        <w:rPr>
          <w:lang w:val="zh-CN"/>
        </w:rPr>
        <w:t>10</w:t>
      </w:r>
      <w:r w:rsidRPr="00F27D9E">
        <w:rPr>
          <w:lang w:val="zh-CN"/>
        </w:rPr>
        <w:t>月</w:t>
      </w:r>
      <w:r w:rsidRPr="00F27D9E">
        <w:rPr>
          <w:lang w:val="zh-CN"/>
        </w:rPr>
        <w:t>17</w:t>
      </w:r>
      <w:r w:rsidRPr="00F27D9E">
        <w:rPr>
          <w:lang w:val="zh-CN"/>
        </w:rPr>
        <w:t>日至</w:t>
      </w:r>
      <w:r w:rsidRPr="00F27D9E">
        <w:rPr>
          <w:lang w:val="zh-CN"/>
        </w:rPr>
        <w:t>11</w:t>
      </w:r>
      <w:r w:rsidRPr="00F27D9E">
        <w:rPr>
          <w:lang w:val="zh-CN"/>
        </w:rPr>
        <w:t>月</w:t>
      </w:r>
      <w:r w:rsidRPr="00F27D9E">
        <w:rPr>
          <w:lang w:val="zh-CN"/>
        </w:rPr>
        <w:t>4</w:t>
      </w:r>
      <w:r w:rsidRPr="00F27D9E">
        <w:rPr>
          <w:lang w:val="zh-CN"/>
        </w:rPr>
        <w:t>日</w:t>
      </w:r>
      <w:r w:rsidRPr="00F27D9E">
        <w:rPr>
          <w:lang w:val="zh-CN"/>
        </w:rPr>
        <w:t>)</w:t>
      </w:r>
      <w:r w:rsidRPr="00F27D9E">
        <w:rPr>
          <w:lang w:val="zh-CN"/>
        </w:rPr>
        <w:t>上，委员会决定修订评估标准。在第一二一届会议</w:t>
      </w:r>
      <w:r w:rsidRPr="00F27D9E">
        <w:rPr>
          <w:lang w:val="zh-CN"/>
        </w:rPr>
        <w:t>(2017</w:t>
      </w:r>
      <w:r w:rsidRPr="00F27D9E">
        <w:rPr>
          <w:lang w:val="zh-CN"/>
        </w:rPr>
        <w:t>年</w:t>
      </w:r>
      <w:r w:rsidRPr="00F27D9E">
        <w:rPr>
          <w:lang w:val="zh-CN"/>
        </w:rPr>
        <w:t>10</w:t>
      </w:r>
      <w:r w:rsidRPr="00F27D9E">
        <w:rPr>
          <w:lang w:val="zh-CN"/>
        </w:rPr>
        <w:t>月</w:t>
      </w:r>
      <w:r w:rsidRPr="00F27D9E">
        <w:rPr>
          <w:lang w:val="zh-CN"/>
        </w:rPr>
        <w:t>16</w:t>
      </w:r>
      <w:r w:rsidRPr="00F27D9E">
        <w:rPr>
          <w:lang w:val="zh-CN"/>
        </w:rPr>
        <w:t>日至</w:t>
      </w:r>
      <w:r w:rsidRPr="00F27D9E">
        <w:rPr>
          <w:lang w:val="zh-CN"/>
        </w:rPr>
        <w:t>11</w:t>
      </w:r>
      <w:r w:rsidRPr="00F27D9E">
        <w:rPr>
          <w:lang w:val="zh-CN"/>
        </w:rPr>
        <w:t>月</w:t>
      </w:r>
      <w:r w:rsidRPr="00F27D9E">
        <w:rPr>
          <w:lang w:val="zh-CN"/>
        </w:rPr>
        <w:t>20</w:t>
      </w:r>
      <w:r w:rsidRPr="00F27D9E">
        <w:rPr>
          <w:lang w:val="zh-CN"/>
        </w:rPr>
        <w:t>日</w:t>
      </w:r>
      <w:r w:rsidRPr="00F27D9E">
        <w:rPr>
          <w:lang w:val="zh-CN"/>
        </w:rPr>
        <w:t>)</w:t>
      </w:r>
      <w:r w:rsidRPr="00F27D9E">
        <w:rPr>
          <w:lang w:val="zh-CN"/>
        </w:rPr>
        <w:t>上，委员会决定进一步修订监测《意见》后续行动的方法和程序。</w:t>
      </w:r>
      <w:r w:rsidR="002A220A">
        <w:rPr>
          <w:rFonts w:hint="eastAsia"/>
          <w:lang w:val="zh-CN"/>
        </w:rPr>
        <w:t>在第一三六届会议（</w:t>
      </w:r>
      <w:r w:rsidR="002A220A">
        <w:rPr>
          <w:rFonts w:hint="eastAsia"/>
          <w:lang w:val="zh-CN"/>
        </w:rPr>
        <w:t>2</w:t>
      </w:r>
      <w:r w:rsidR="002A220A">
        <w:rPr>
          <w:lang w:val="zh-CN"/>
        </w:rPr>
        <w:t>022</w:t>
      </w:r>
      <w:r w:rsidR="002A220A">
        <w:rPr>
          <w:rFonts w:hint="eastAsia"/>
          <w:lang w:val="zh-CN"/>
        </w:rPr>
        <w:t>年</w:t>
      </w:r>
      <w:r w:rsidR="002A220A">
        <w:rPr>
          <w:rFonts w:hint="eastAsia"/>
          <w:lang w:val="zh-CN"/>
        </w:rPr>
        <w:t>1</w:t>
      </w:r>
      <w:r w:rsidR="002A220A">
        <w:rPr>
          <w:lang w:val="zh-CN"/>
        </w:rPr>
        <w:t>0</w:t>
      </w:r>
      <w:r w:rsidR="002A220A">
        <w:rPr>
          <w:rFonts w:hint="eastAsia"/>
          <w:lang w:val="zh-CN"/>
        </w:rPr>
        <w:t>月</w:t>
      </w:r>
      <w:r w:rsidR="002A220A">
        <w:rPr>
          <w:rFonts w:hint="eastAsia"/>
          <w:lang w:val="zh-CN"/>
        </w:rPr>
        <w:t>1</w:t>
      </w:r>
      <w:r w:rsidR="002A220A">
        <w:rPr>
          <w:lang w:val="zh-CN"/>
        </w:rPr>
        <w:t>0</w:t>
      </w:r>
      <w:r w:rsidR="002A220A">
        <w:rPr>
          <w:rFonts w:hint="eastAsia"/>
          <w:lang w:val="zh-CN"/>
        </w:rPr>
        <w:t>日至</w:t>
      </w:r>
      <w:r w:rsidR="002A220A">
        <w:rPr>
          <w:rFonts w:hint="eastAsia"/>
          <w:lang w:val="zh-CN"/>
        </w:rPr>
        <w:t>1</w:t>
      </w:r>
      <w:r w:rsidR="002A220A">
        <w:rPr>
          <w:lang w:val="zh-CN"/>
        </w:rPr>
        <w:t>1</w:t>
      </w:r>
      <w:r w:rsidR="002A220A">
        <w:rPr>
          <w:rFonts w:hint="eastAsia"/>
          <w:lang w:val="zh-CN"/>
        </w:rPr>
        <w:t>月</w:t>
      </w:r>
      <w:r w:rsidR="002A220A">
        <w:rPr>
          <w:rFonts w:hint="eastAsia"/>
          <w:lang w:val="zh-CN"/>
        </w:rPr>
        <w:t>4</w:t>
      </w:r>
      <w:r w:rsidR="002A220A">
        <w:rPr>
          <w:rFonts w:hint="eastAsia"/>
          <w:lang w:val="zh-CN"/>
        </w:rPr>
        <w:t>日）上，委员会通过了载有《意见》后续行动报告准则的说明，</w:t>
      </w:r>
      <w:r w:rsidR="00A2114E">
        <w:rPr>
          <w:rFonts w:hint="eastAsia"/>
          <w:lang w:val="zh-CN"/>
        </w:rPr>
        <w:t>委员会编写这一准则以确定缔约国采取了</w:t>
      </w:r>
      <w:r w:rsidR="00C8713A">
        <w:rPr>
          <w:rFonts w:hint="eastAsia"/>
          <w:lang w:val="zh-CN"/>
        </w:rPr>
        <w:t>执行</w:t>
      </w:r>
      <w:r w:rsidR="00A2114E">
        <w:rPr>
          <w:rFonts w:hint="eastAsia"/>
          <w:lang w:val="zh-CN"/>
        </w:rPr>
        <w:t>措施来落实委员会的《意见》</w:t>
      </w:r>
      <w:r w:rsidR="00C8713A">
        <w:rPr>
          <w:rFonts w:hint="eastAsia"/>
          <w:lang w:val="zh-CN"/>
        </w:rPr>
        <w:t>。</w:t>
      </w:r>
      <w:r w:rsidRPr="00F27D9E">
        <w:rPr>
          <w:lang w:val="zh-CN"/>
        </w:rPr>
        <w:t>委员会再次指出并</w:t>
      </w:r>
      <w:r w:rsidR="00C8713A">
        <w:rPr>
          <w:rFonts w:hint="eastAsia"/>
          <w:lang w:val="zh-CN"/>
        </w:rPr>
        <w:t>表示</w:t>
      </w:r>
      <w:r w:rsidRPr="00F27D9E">
        <w:rPr>
          <w:lang w:val="zh-CN"/>
        </w:rPr>
        <w:t>遗憾的是，</w:t>
      </w:r>
      <w:r w:rsidR="00C8713A">
        <w:rPr>
          <w:rFonts w:hint="eastAsia"/>
          <w:lang w:val="zh-CN"/>
        </w:rPr>
        <w:t>许多</w:t>
      </w:r>
      <w:r w:rsidRPr="00F27D9E">
        <w:rPr>
          <w:lang w:val="zh-CN"/>
        </w:rPr>
        <w:t>缔约国未能落实根据第一项《任择议定书》通过的《意见》。</w:t>
      </w:r>
      <w:bookmarkStart w:id="117" w:name="_Toc328984180"/>
      <w:bookmarkStart w:id="118" w:name="_Toc328746760"/>
      <w:bookmarkStart w:id="119" w:name="_Toc328666114"/>
      <w:bookmarkEnd w:id="70"/>
      <w:bookmarkEnd w:id="71"/>
      <w:bookmarkEnd w:id="72"/>
    </w:p>
    <w:p w14:paraId="2C4F60B5" w14:textId="77777777" w:rsidR="00601E69" w:rsidRPr="00F27D9E" w:rsidRDefault="00601E69" w:rsidP="00601E69">
      <w:pPr>
        <w:pStyle w:val="H1GC"/>
      </w:pPr>
      <w:r w:rsidRPr="00F27D9E">
        <w:tab/>
        <w:t>I.</w:t>
      </w:r>
      <w:r w:rsidRPr="00F27D9E">
        <w:rPr>
          <w:lang w:val="zh-CN"/>
        </w:rPr>
        <w:tab/>
      </w:r>
      <w:r w:rsidRPr="00F27D9E">
        <w:rPr>
          <w:lang w:val="zh-CN"/>
        </w:rPr>
        <w:t>人力资源、正式文件翻译和会议时间</w:t>
      </w:r>
      <w:bookmarkStart w:id="120" w:name="_Toc458504774"/>
      <w:bookmarkStart w:id="121" w:name="_Toc519673505"/>
      <w:bookmarkStart w:id="122" w:name="_Toc519676404"/>
      <w:bookmarkStart w:id="123" w:name="_Toc14248486"/>
      <w:bookmarkStart w:id="124" w:name="_Toc14335212"/>
      <w:bookmarkStart w:id="125" w:name="_Toc32819995"/>
      <w:bookmarkStart w:id="126" w:name="_Toc47011661"/>
      <w:bookmarkStart w:id="127" w:name="_Toc47011662"/>
      <w:bookmarkStart w:id="128" w:name="_Toc32819996"/>
      <w:bookmarkStart w:id="129" w:name="_Toc14335213"/>
      <w:bookmarkStart w:id="130" w:name="_Toc14248487"/>
      <w:bookmarkStart w:id="131" w:name="_Toc519676405"/>
      <w:bookmarkStart w:id="132" w:name="_Toc519673506"/>
      <w:bookmarkStart w:id="133" w:name="_Toc458504775"/>
      <w:bookmarkStart w:id="134" w:name="_Toc108626035"/>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14:paraId="7C3DD77E" w14:textId="26C62514" w:rsidR="00601E69" w:rsidRPr="00F27D9E" w:rsidRDefault="00601E69" w:rsidP="007A4D11">
      <w:pPr>
        <w:pStyle w:val="SingleTxtGC"/>
      </w:pPr>
      <w:r w:rsidRPr="00F27D9E">
        <w:rPr>
          <w:lang w:val="zh-CN"/>
        </w:rPr>
        <w:t>35.</w:t>
      </w:r>
      <w:r w:rsidRPr="00F27D9E">
        <w:rPr>
          <w:lang w:val="zh-CN"/>
        </w:rPr>
        <w:tab/>
      </w:r>
      <w:r w:rsidRPr="00F27D9E">
        <w:rPr>
          <w:lang w:val="zh-CN"/>
        </w:rPr>
        <w:t>按照《公约》第三十六条，秘书长有义务向委员会提供有效履行职责所必</w:t>
      </w:r>
      <w:r w:rsidR="00566BBF">
        <w:rPr>
          <w:rFonts w:hint="eastAsia"/>
          <w:lang w:val="zh-CN"/>
        </w:rPr>
        <w:t>须</w:t>
      </w:r>
      <w:r w:rsidRPr="00F27D9E">
        <w:rPr>
          <w:lang w:val="zh-CN"/>
        </w:rPr>
        <w:t>的人员和便利。委员会重申对人力资源短缺的关切，再次强调需要配备充足的人力资源，为</w:t>
      </w:r>
      <w:r w:rsidR="00566BBF">
        <w:rPr>
          <w:rFonts w:hint="eastAsia"/>
          <w:lang w:val="zh-CN"/>
        </w:rPr>
        <w:t>委员会</w:t>
      </w:r>
      <w:r w:rsidRPr="00F27D9E">
        <w:rPr>
          <w:lang w:val="zh-CN"/>
        </w:rPr>
        <w:t>各届会议提供服务，包括编</w:t>
      </w:r>
      <w:r w:rsidR="00566BBF">
        <w:rPr>
          <w:rFonts w:hint="eastAsia"/>
          <w:lang w:val="zh-CN"/>
        </w:rPr>
        <w:t>写</w:t>
      </w:r>
      <w:r w:rsidRPr="00F27D9E">
        <w:rPr>
          <w:lang w:val="zh-CN"/>
        </w:rPr>
        <w:t>关于《公约》和《任择议定书》</w:t>
      </w:r>
      <w:r w:rsidR="00B93EA4">
        <w:rPr>
          <w:rFonts w:hint="eastAsia"/>
          <w:lang w:val="zh-CN"/>
        </w:rPr>
        <w:t>履约</w:t>
      </w:r>
      <w:r w:rsidRPr="00F27D9E">
        <w:rPr>
          <w:lang w:val="zh-CN"/>
        </w:rPr>
        <w:t>情况的文件。委员会重申，除非</w:t>
      </w:r>
      <w:r w:rsidR="008A3BC6" w:rsidRPr="00F27D9E">
        <w:rPr>
          <w:lang w:val="zh-CN"/>
        </w:rPr>
        <w:t>大幅度增加申诉事务股的人力，</w:t>
      </w:r>
      <w:r w:rsidR="0006030C">
        <w:rPr>
          <w:rFonts w:hint="eastAsia"/>
          <w:lang w:val="zh-CN"/>
        </w:rPr>
        <w:t>以便</w:t>
      </w:r>
      <w:r w:rsidR="0006030C" w:rsidRPr="00F27D9E">
        <w:rPr>
          <w:lang w:val="zh-CN"/>
        </w:rPr>
        <w:t>接下来几年中</w:t>
      </w:r>
      <w:r w:rsidR="0006030C">
        <w:rPr>
          <w:rFonts w:hint="eastAsia"/>
          <w:lang w:val="zh-CN"/>
        </w:rPr>
        <w:t>能够</w:t>
      </w:r>
      <w:r w:rsidR="0006030C" w:rsidRPr="00F27D9E">
        <w:rPr>
          <w:lang w:val="zh-CN"/>
        </w:rPr>
        <w:t>比以往</w:t>
      </w:r>
      <w:r w:rsidR="0006030C">
        <w:rPr>
          <w:rFonts w:hint="eastAsia"/>
          <w:lang w:val="zh-CN"/>
        </w:rPr>
        <w:t>准备</w:t>
      </w:r>
      <w:r w:rsidR="008A3BC6" w:rsidRPr="00F27D9E">
        <w:rPr>
          <w:lang w:val="zh-CN"/>
        </w:rPr>
        <w:t>数量更多的来文供</w:t>
      </w:r>
      <w:r w:rsidRPr="00F27D9E">
        <w:rPr>
          <w:lang w:val="zh-CN"/>
        </w:rPr>
        <w:t>委员会审议，否则委员会处理积压</w:t>
      </w:r>
      <w:r w:rsidR="006B7630">
        <w:rPr>
          <w:rFonts w:hint="eastAsia"/>
          <w:lang w:val="zh-CN"/>
        </w:rPr>
        <w:t>案件</w:t>
      </w:r>
      <w:r w:rsidRPr="00F27D9E">
        <w:rPr>
          <w:lang w:val="zh-CN"/>
        </w:rPr>
        <w:t>的能力将</w:t>
      </w:r>
      <w:r w:rsidR="006B7630">
        <w:rPr>
          <w:rFonts w:hint="eastAsia"/>
          <w:lang w:val="zh-CN"/>
        </w:rPr>
        <w:t>继</w:t>
      </w:r>
      <w:r w:rsidRPr="00F27D9E">
        <w:rPr>
          <w:lang w:val="zh-CN"/>
        </w:rPr>
        <w:t>续受到严重影响。这种情况将进而严重影响受害者的权利。</w:t>
      </w:r>
    </w:p>
    <w:p w14:paraId="6B80F182" w14:textId="45B3721F" w:rsidR="00601E69" w:rsidRPr="00F27D9E" w:rsidRDefault="00601E69" w:rsidP="007A4D11">
      <w:pPr>
        <w:pStyle w:val="SingleTxtGC"/>
      </w:pPr>
      <w:r w:rsidRPr="00F27D9E">
        <w:rPr>
          <w:lang w:val="zh-CN"/>
        </w:rPr>
        <w:t>36.</w:t>
      </w:r>
      <w:r w:rsidRPr="00F27D9E">
        <w:rPr>
          <w:lang w:val="zh-CN"/>
        </w:rPr>
        <w:tab/>
      </w:r>
      <w:r w:rsidRPr="00F27D9E">
        <w:rPr>
          <w:lang w:val="zh-CN"/>
        </w:rPr>
        <w:t>委员会再次感到遗憾的是，大会第</w:t>
      </w:r>
      <w:r w:rsidRPr="00F27D9E">
        <w:rPr>
          <w:lang w:val="zh-CN"/>
        </w:rPr>
        <w:t>68/268</w:t>
      </w:r>
      <w:r w:rsidRPr="00F27D9E">
        <w:rPr>
          <w:lang w:val="zh-CN"/>
        </w:rPr>
        <w:t>号决议对诸如一般性意见、议事规则和《意见》等关键</w:t>
      </w:r>
      <w:r w:rsidR="006B7630">
        <w:rPr>
          <w:rFonts w:hint="eastAsia"/>
          <w:lang w:val="zh-CN"/>
        </w:rPr>
        <w:t>性</w:t>
      </w:r>
      <w:r w:rsidRPr="00F27D9E">
        <w:rPr>
          <w:lang w:val="zh-CN"/>
        </w:rPr>
        <w:t>文件规定了严格的字数限制。委员会还感到遗憾的是，</w:t>
      </w:r>
      <w:r w:rsidR="00B93EA4" w:rsidRPr="00F27D9E">
        <w:rPr>
          <w:lang w:val="zh-CN"/>
        </w:rPr>
        <w:t>一些文件</w:t>
      </w:r>
      <w:r w:rsidRPr="00F27D9E">
        <w:rPr>
          <w:lang w:val="zh-CN"/>
        </w:rPr>
        <w:t>缺乏翻译能力，</w:t>
      </w:r>
      <w:r w:rsidR="00B93EA4">
        <w:rPr>
          <w:rFonts w:hint="eastAsia"/>
          <w:lang w:val="zh-CN"/>
        </w:rPr>
        <w:t>而</w:t>
      </w:r>
      <w:r w:rsidR="00516914">
        <w:rPr>
          <w:rFonts w:hint="eastAsia"/>
          <w:lang w:val="zh-CN"/>
        </w:rPr>
        <w:t>没有</w:t>
      </w:r>
      <w:r w:rsidRPr="00F27D9E">
        <w:rPr>
          <w:lang w:val="zh-CN"/>
        </w:rPr>
        <w:t>翻译文本</w:t>
      </w:r>
      <w:r w:rsidR="00516914">
        <w:rPr>
          <w:rFonts w:hint="eastAsia"/>
          <w:lang w:val="zh-CN"/>
        </w:rPr>
        <w:t>继续</w:t>
      </w:r>
      <w:r w:rsidRPr="00F27D9E">
        <w:rPr>
          <w:lang w:val="zh-CN"/>
        </w:rPr>
        <w:t>对委员会的工作造成负面影响。</w:t>
      </w:r>
    </w:p>
    <w:p w14:paraId="4CBE086E" w14:textId="77777777" w:rsidR="00601E69" w:rsidRPr="00F27D9E" w:rsidRDefault="00601E69" w:rsidP="007A4D11">
      <w:pPr>
        <w:pStyle w:val="SingleTxtGC"/>
      </w:pPr>
      <w:r w:rsidRPr="00F27D9E">
        <w:rPr>
          <w:lang w:val="zh-CN"/>
        </w:rPr>
        <w:t>37.</w:t>
      </w:r>
      <w:r w:rsidRPr="00F27D9E">
        <w:rPr>
          <w:lang w:val="zh-CN"/>
        </w:rPr>
        <w:tab/>
      </w:r>
      <w:r w:rsidRPr="00F27D9E">
        <w:rPr>
          <w:lang w:val="zh-CN"/>
        </w:rPr>
        <w:t>委员会感到遗憾的是，会议管理司决定，只要在线远程参与超过</w:t>
      </w:r>
      <w:r w:rsidRPr="00F27D9E">
        <w:rPr>
          <w:lang w:val="zh-CN"/>
        </w:rPr>
        <w:t>30</w:t>
      </w:r>
      <w:r w:rsidRPr="00F27D9E">
        <w:rPr>
          <w:lang w:val="zh-CN"/>
        </w:rPr>
        <w:t>分钟，就恢复两小时的会议时间限制。这一决定对委员会的工作及其有效和高效地利用应享会议时间产生了负面影响。</w:t>
      </w:r>
    </w:p>
    <w:p w14:paraId="315635B5" w14:textId="77777777" w:rsidR="00601E69" w:rsidRPr="00F27D9E" w:rsidRDefault="00601E69" w:rsidP="00601E69">
      <w:pPr>
        <w:pStyle w:val="H1GC"/>
      </w:pPr>
      <w:r w:rsidRPr="00F27D9E">
        <w:tab/>
      </w:r>
      <w:r w:rsidRPr="00F27D9E">
        <w:rPr>
          <w:lang w:val="zh-CN"/>
        </w:rPr>
        <w:t>J.</w:t>
      </w:r>
      <w:r w:rsidRPr="00F27D9E">
        <w:rPr>
          <w:lang w:val="zh-CN"/>
        </w:rPr>
        <w:tab/>
      </w:r>
      <w:r w:rsidRPr="00F27D9E">
        <w:rPr>
          <w:lang w:val="zh-CN"/>
        </w:rPr>
        <w:t>就委员会工作开展的外联活动</w:t>
      </w:r>
      <w:bookmarkStart w:id="135" w:name="_Toc47011663"/>
      <w:bookmarkStart w:id="136" w:name="_Toc32819997"/>
      <w:bookmarkStart w:id="137" w:name="_Toc14335214"/>
      <w:bookmarkStart w:id="138" w:name="_Toc14248488"/>
      <w:bookmarkStart w:id="139" w:name="_Toc519676406"/>
      <w:bookmarkStart w:id="140" w:name="_Toc519673507"/>
      <w:bookmarkStart w:id="141" w:name="_Toc458504776"/>
      <w:bookmarkStart w:id="142" w:name="_Toc328984181"/>
      <w:bookmarkStart w:id="143" w:name="_Toc328746761"/>
      <w:bookmarkStart w:id="144" w:name="_Toc328666115"/>
      <w:bookmarkStart w:id="145" w:name="_Toc108626036"/>
      <w:bookmarkEnd w:id="135"/>
      <w:bookmarkEnd w:id="136"/>
      <w:bookmarkEnd w:id="137"/>
      <w:bookmarkEnd w:id="138"/>
      <w:bookmarkEnd w:id="139"/>
      <w:bookmarkEnd w:id="140"/>
      <w:bookmarkEnd w:id="141"/>
      <w:bookmarkEnd w:id="142"/>
      <w:bookmarkEnd w:id="143"/>
      <w:bookmarkEnd w:id="144"/>
      <w:bookmarkEnd w:id="145"/>
    </w:p>
    <w:p w14:paraId="5357411C" w14:textId="3A40463C" w:rsidR="00601E69" w:rsidRPr="00F27D9E" w:rsidRDefault="00601E69" w:rsidP="007A4D11">
      <w:pPr>
        <w:pStyle w:val="SingleTxtGC"/>
      </w:pPr>
      <w:r w:rsidRPr="007A4D11">
        <w:t>38.</w:t>
      </w:r>
      <w:r w:rsidRPr="007A4D11">
        <w:tab/>
      </w:r>
      <w:r w:rsidRPr="007A4D11">
        <w:t>在第九十四届会议上，委员会通过了一份关于同媒体开展公共关系的战略方针文件</w:t>
      </w:r>
      <w:r w:rsidR="00CF3F96" w:rsidRPr="009A5E80">
        <w:rPr>
          <w:rStyle w:val="a7"/>
        </w:rPr>
        <w:footnoteReference w:id="9"/>
      </w:r>
      <w:r w:rsidRPr="00F27D9E">
        <w:rPr>
          <w:lang w:val="zh-CN"/>
        </w:rPr>
        <w:t>。此后，委员会一直拓展媒体战略，包括每届届会结束时举行新闻发布会</w:t>
      </w:r>
      <w:r w:rsidR="00B323DB">
        <w:rPr>
          <w:rFonts w:hint="eastAsia"/>
          <w:lang w:val="zh-CN"/>
        </w:rPr>
        <w:t>、</w:t>
      </w:r>
      <w:r w:rsidR="00FE301D">
        <w:rPr>
          <w:rFonts w:hint="eastAsia"/>
          <w:lang w:val="zh-CN"/>
        </w:rPr>
        <w:t>就有关</w:t>
      </w:r>
      <w:r w:rsidR="00FE301D" w:rsidRPr="00F27D9E">
        <w:rPr>
          <w:lang w:val="zh-CN"/>
        </w:rPr>
        <w:t>个人来文</w:t>
      </w:r>
      <w:r w:rsidRPr="00F27D9E">
        <w:rPr>
          <w:lang w:val="zh-CN"/>
        </w:rPr>
        <w:t>发布</w:t>
      </w:r>
      <w:r w:rsidR="00FE301D">
        <w:rPr>
          <w:rFonts w:hint="eastAsia"/>
          <w:lang w:val="zh-CN"/>
        </w:rPr>
        <w:t>对</w:t>
      </w:r>
      <w:r w:rsidRPr="00F27D9E">
        <w:rPr>
          <w:lang w:val="zh-CN"/>
        </w:rPr>
        <w:t>媒体声明以及发布推文。</w:t>
      </w:r>
    </w:p>
    <w:p w14:paraId="5569BFA3" w14:textId="7E0E2F80" w:rsidR="00601E69" w:rsidRPr="00F27D9E" w:rsidRDefault="00601E69" w:rsidP="007A4D11">
      <w:pPr>
        <w:pStyle w:val="SingleTxtGC"/>
      </w:pPr>
      <w:r w:rsidRPr="00F27D9E">
        <w:rPr>
          <w:lang w:val="zh-CN"/>
        </w:rPr>
        <w:t>39.</w:t>
      </w:r>
      <w:r w:rsidRPr="00F27D9E">
        <w:rPr>
          <w:lang w:val="zh-CN"/>
        </w:rPr>
        <w:tab/>
      </w:r>
      <w:r w:rsidRPr="00F27D9E">
        <w:rPr>
          <w:lang w:val="zh-CN"/>
        </w:rPr>
        <w:t>在第一三</w:t>
      </w:r>
      <w:r w:rsidR="00FE301D">
        <w:rPr>
          <w:rFonts w:hint="eastAsia"/>
          <w:lang w:val="zh-CN"/>
        </w:rPr>
        <w:t>五</w:t>
      </w:r>
      <w:r w:rsidRPr="00F27D9E">
        <w:rPr>
          <w:lang w:val="zh-CN"/>
        </w:rPr>
        <w:t>、第一三</w:t>
      </w:r>
      <w:r w:rsidR="00FE301D">
        <w:rPr>
          <w:rFonts w:hint="eastAsia"/>
          <w:lang w:val="zh-CN"/>
        </w:rPr>
        <w:t>六</w:t>
      </w:r>
      <w:r w:rsidRPr="00F27D9E">
        <w:rPr>
          <w:lang w:val="zh-CN"/>
        </w:rPr>
        <w:t>和第一三</w:t>
      </w:r>
      <w:r w:rsidR="00FE301D">
        <w:rPr>
          <w:rFonts w:hint="eastAsia"/>
          <w:lang w:val="zh-CN"/>
        </w:rPr>
        <w:t>七</w:t>
      </w:r>
      <w:r w:rsidRPr="00F27D9E">
        <w:rPr>
          <w:lang w:val="zh-CN"/>
        </w:rPr>
        <w:t>届会议期间，人权高专办提供了委员会各届会议公开会议的</w:t>
      </w:r>
      <w:r w:rsidR="00B323DB">
        <w:rPr>
          <w:rFonts w:hint="eastAsia"/>
          <w:lang w:val="zh-CN"/>
        </w:rPr>
        <w:t>全程</w:t>
      </w:r>
      <w:r w:rsidRPr="00F27D9E">
        <w:rPr>
          <w:lang w:val="zh-CN"/>
        </w:rPr>
        <w:t>网播，包括审议所有缔约国报告的环节。网播可在以下链接观看：</w:t>
      </w:r>
      <w:r w:rsidRPr="00F27D9E">
        <w:rPr>
          <w:lang w:val="zh-CN"/>
        </w:rPr>
        <w:t>https://webtv.un.org</w:t>
      </w:r>
      <w:r w:rsidR="00DB6A3A">
        <w:rPr>
          <w:rFonts w:hint="eastAsia"/>
          <w:lang w:val="zh-CN"/>
        </w:rPr>
        <w:t>.</w:t>
      </w:r>
    </w:p>
    <w:p w14:paraId="54E9C2B4" w14:textId="77777777" w:rsidR="00601E69" w:rsidRPr="00F27D9E" w:rsidRDefault="00601E69" w:rsidP="00601E69">
      <w:pPr>
        <w:pStyle w:val="H1GC"/>
      </w:pPr>
      <w:bookmarkStart w:id="146" w:name="_Toc458504777"/>
      <w:r w:rsidRPr="00F27D9E">
        <w:tab/>
      </w:r>
      <w:r w:rsidRPr="00F27D9E">
        <w:rPr>
          <w:lang w:val="zh-CN"/>
        </w:rPr>
        <w:t>K.</w:t>
      </w:r>
      <w:r w:rsidRPr="00F27D9E">
        <w:rPr>
          <w:lang w:val="zh-CN"/>
        </w:rPr>
        <w:tab/>
      </w:r>
      <w:r w:rsidRPr="00F27D9E">
        <w:rPr>
          <w:lang w:val="zh-CN"/>
        </w:rPr>
        <w:t>向大会提交委员会年度报告</w:t>
      </w:r>
      <w:bookmarkStart w:id="147" w:name="_Toc519673508"/>
      <w:bookmarkStart w:id="148" w:name="_Toc519676407"/>
      <w:bookmarkStart w:id="149" w:name="_Toc14248489"/>
      <w:bookmarkStart w:id="150" w:name="_Toc14335215"/>
      <w:bookmarkStart w:id="151" w:name="_Toc47011664"/>
      <w:bookmarkStart w:id="152" w:name="_Toc108626037"/>
      <w:bookmarkStart w:id="153" w:name="_Toc32819998"/>
      <w:bookmarkStart w:id="154" w:name="_Toc14335216"/>
      <w:bookmarkStart w:id="155" w:name="_Toc14248490"/>
      <w:bookmarkStart w:id="156" w:name="_Toc519676408"/>
      <w:bookmarkStart w:id="157" w:name="_Toc519673509"/>
      <w:bookmarkStart w:id="158" w:name="_Toc458504778"/>
      <w:bookmarkStart w:id="159" w:name="_Toc328984184"/>
      <w:bookmarkStart w:id="160" w:name="_Toc328746764"/>
      <w:bookmarkStart w:id="161" w:name="_Toc328666118"/>
      <w:bookmarkEnd w:id="146"/>
      <w:bookmarkEnd w:id="147"/>
      <w:bookmarkEnd w:id="148"/>
      <w:bookmarkEnd w:id="149"/>
      <w:bookmarkEnd w:id="150"/>
      <w:bookmarkEnd w:id="151"/>
      <w:bookmarkEnd w:id="152"/>
    </w:p>
    <w:p w14:paraId="26DF6236" w14:textId="05813DF7" w:rsidR="00601E69" w:rsidRPr="00F27D9E" w:rsidRDefault="00601E69" w:rsidP="007A4D11">
      <w:pPr>
        <w:pStyle w:val="SingleTxtGC"/>
      </w:pPr>
      <w:r w:rsidRPr="00F27D9E">
        <w:rPr>
          <w:lang w:val="zh-CN"/>
        </w:rPr>
        <w:t>40.</w:t>
      </w:r>
      <w:r w:rsidRPr="00F27D9E">
        <w:rPr>
          <w:lang w:val="zh-CN"/>
        </w:rPr>
        <w:tab/>
      </w:r>
      <w:r w:rsidRPr="00F27D9E">
        <w:rPr>
          <w:lang w:val="zh-CN"/>
        </w:rPr>
        <w:t>在第一三</w:t>
      </w:r>
      <w:r w:rsidR="006206EC">
        <w:rPr>
          <w:rFonts w:hint="eastAsia"/>
          <w:lang w:val="zh-CN"/>
        </w:rPr>
        <w:t>六</w:t>
      </w:r>
      <w:r w:rsidRPr="00F27D9E">
        <w:rPr>
          <w:lang w:val="zh-CN"/>
        </w:rPr>
        <w:t>届会议期间，主席于</w:t>
      </w:r>
      <w:r w:rsidRPr="00F27D9E">
        <w:rPr>
          <w:lang w:val="zh-CN"/>
        </w:rPr>
        <w:t>202</w:t>
      </w:r>
      <w:r w:rsidR="006206EC">
        <w:rPr>
          <w:lang w:val="zh-CN"/>
        </w:rPr>
        <w:t>2</w:t>
      </w:r>
      <w:r w:rsidRPr="00F27D9E">
        <w:rPr>
          <w:lang w:val="zh-CN"/>
        </w:rPr>
        <w:t>年</w:t>
      </w:r>
      <w:r w:rsidRPr="00F27D9E">
        <w:rPr>
          <w:lang w:val="zh-CN"/>
        </w:rPr>
        <w:t>10</w:t>
      </w:r>
      <w:r w:rsidRPr="00F27D9E">
        <w:rPr>
          <w:lang w:val="zh-CN"/>
        </w:rPr>
        <w:t>月</w:t>
      </w:r>
      <w:r w:rsidRPr="00F27D9E">
        <w:rPr>
          <w:lang w:val="zh-CN"/>
        </w:rPr>
        <w:t>13</w:t>
      </w:r>
      <w:r w:rsidRPr="00F27D9E">
        <w:rPr>
          <w:lang w:val="zh-CN"/>
        </w:rPr>
        <w:t>日参加了与第三委员会的在线互动对话，并在对话</w:t>
      </w:r>
      <w:r w:rsidR="006206EC">
        <w:rPr>
          <w:rFonts w:hint="eastAsia"/>
          <w:lang w:val="zh-CN"/>
        </w:rPr>
        <w:t>中</w:t>
      </w:r>
      <w:r w:rsidRPr="00F27D9E">
        <w:rPr>
          <w:lang w:val="zh-CN"/>
        </w:rPr>
        <w:t>介绍了人权事务委员会的年度报告。</w:t>
      </w:r>
    </w:p>
    <w:p w14:paraId="62C77DE4" w14:textId="77777777" w:rsidR="00601E69" w:rsidRPr="00F27D9E" w:rsidRDefault="00601E69" w:rsidP="00601E69">
      <w:pPr>
        <w:pStyle w:val="H1GC"/>
      </w:pPr>
      <w:r w:rsidRPr="00F27D9E">
        <w:tab/>
      </w:r>
      <w:r w:rsidRPr="00F27D9E">
        <w:rPr>
          <w:lang w:val="zh-CN"/>
        </w:rPr>
        <w:t>L.</w:t>
      </w:r>
      <w:r w:rsidRPr="00F27D9E">
        <w:rPr>
          <w:lang w:val="zh-CN"/>
        </w:rPr>
        <w:tab/>
      </w:r>
      <w:r w:rsidRPr="00F27D9E">
        <w:rPr>
          <w:lang w:val="zh-CN"/>
        </w:rPr>
        <w:t>通过报告</w:t>
      </w:r>
      <w:bookmarkStart w:id="162" w:name="_Toc47011665"/>
      <w:bookmarkStart w:id="163" w:name="_Toc108626038"/>
      <w:bookmarkEnd w:id="153"/>
      <w:bookmarkEnd w:id="154"/>
      <w:bookmarkEnd w:id="155"/>
      <w:bookmarkEnd w:id="156"/>
      <w:bookmarkEnd w:id="157"/>
      <w:bookmarkEnd w:id="158"/>
      <w:bookmarkEnd w:id="159"/>
      <w:bookmarkEnd w:id="160"/>
      <w:bookmarkEnd w:id="161"/>
      <w:bookmarkEnd w:id="162"/>
      <w:bookmarkEnd w:id="163"/>
    </w:p>
    <w:p w14:paraId="1A359096" w14:textId="05CBC604" w:rsidR="00601E69" w:rsidRPr="00F27D9E" w:rsidRDefault="00601E69" w:rsidP="007A4D11">
      <w:pPr>
        <w:pStyle w:val="SingleTxtGC"/>
      </w:pPr>
      <w:r w:rsidRPr="00F27D9E">
        <w:rPr>
          <w:lang w:val="zh-CN"/>
        </w:rPr>
        <w:t>41.</w:t>
      </w:r>
      <w:r w:rsidRPr="00F27D9E">
        <w:rPr>
          <w:lang w:val="zh-CN"/>
        </w:rPr>
        <w:tab/>
      </w:r>
      <w:r w:rsidRPr="00F27D9E">
        <w:rPr>
          <w:lang w:val="zh-CN"/>
        </w:rPr>
        <w:t>在</w:t>
      </w:r>
      <w:r w:rsidRPr="00F27D9E">
        <w:rPr>
          <w:lang w:val="zh-CN"/>
        </w:rPr>
        <w:t>202</w:t>
      </w:r>
      <w:r w:rsidR="006206EC">
        <w:rPr>
          <w:lang w:val="zh-CN"/>
        </w:rPr>
        <w:t>3</w:t>
      </w:r>
      <w:r w:rsidRPr="00F27D9E">
        <w:rPr>
          <w:lang w:val="zh-CN"/>
        </w:rPr>
        <w:t>年</w:t>
      </w:r>
      <w:r w:rsidRPr="00F27D9E">
        <w:rPr>
          <w:lang w:val="zh-CN"/>
        </w:rPr>
        <w:t>3</w:t>
      </w:r>
      <w:r w:rsidRPr="00F27D9E">
        <w:rPr>
          <w:lang w:val="zh-CN"/>
        </w:rPr>
        <w:t>月</w:t>
      </w:r>
      <w:r w:rsidRPr="00F27D9E">
        <w:rPr>
          <w:lang w:val="zh-CN"/>
        </w:rPr>
        <w:t>24</w:t>
      </w:r>
      <w:r w:rsidRPr="00F27D9E">
        <w:rPr>
          <w:lang w:val="zh-CN"/>
        </w:rPr>
        <w:t>日举行的第</w:t>
      </w:r>
      <w:r w:rsidRPr="00F27D9E">
        <w:rPr>
          <w:lang w:val="zh-CN"/>
        </w:rPr>
        <w:t>3</w:t>
      </w:r>
      <w:r w:rsidR="006206EC">
        <w:rPr>
          <w:lang w:val="zh-CN"/>
        </w:rPr>
        <w:t>99</w:t>
      </w:r>
      <w:r w:rsidRPr="00F27D9E">
        <w:rPr>
          <w:lang w:val="zh-CN"/>
        </w:rPr>
        <w:t>3</w:t>
      </w:r>
      <w:r w:rsidRPr="00F27D9E">
        <w:rPr>
          <w:lang w:val="zh-CN"/>
        </w:rPr>
        <w:t>次会议上，委员会审议了第六十</w:t>
      </w:r>
      <w:r w:rsidR="00FF05E5">
        <w:rPr>
          <w:rFonts w:hint="eastAsia"/>
          <w:lang w:val="fr-CH"/>
        </w:rPr>
        <w:t>五</w:t>
      </w:r>
      <w:r w:rsidRPr="00F27D9E">
        <w:rPr>
          <w:lang w:val="zh-CN"/>
        </w:rPr>
        <w:t>次年度报告草稿，</w:t>
      </w:r>
      <w:r w:rsidR="00B323DB">
        <w:rPr>
          <w:rFonts w:hint="eastAsia"/>
          <w:lang w:val="zh-CN"/>
        </w:rPr>
        <w:t>涵盖</w:t>
      </w:r>
      <w:r w:rsidRPr="00F27D9E">
        <w:rPr>
          <w:lang w:val="zh-CN"/>
        </w:rPr>
        <w:t>委员会</w:t>
      </w:r>
      <w:r w:rsidRPr="00F27D9E">
        <w:rPr>
          <w:lang w:val="zh-CN"/>
        </w:rPr>
        <w:t>202</w:t>
      </w:r>
      <w:r w:rsidR="0046628B">
        <w:rPr>
          <w:lang w:val="zh-CN"/>
        </w:rPr>
        <w:t>2</w:t>
      </w:r>
      <w:r w:rsidRPr="00F27D9E">
        <w:rPr>
          <w:lang w:val="zh-CN"/>
        </w:rPr>
        <w:t>年和</w:t>
      </w:r>
      <w:r w:rsidRPr="00F27D9E">
        <w:rPr>
          <w:lang w:val="zh-CN"/>
        </w:rPr>
        <w:t>202</w:t>
      </w:r>
      <w:r w:rsidR="0046628B">
        <w:rPr>
          <w:lang w:val="zh-CN"/>
        </w:rPr>
        <w:t>3</w:t>
      </w:r>
      <w:r w:rsidRPr="00F27D9E">
        <w:rPr>
          <w:lang w:val="zh-CN"/>
        </w:rPr>
        <w:t>年举行的第一三</w:t>
      </w:r>
      <w:r w:rsidR="0046628B">
        <w:rPr>
          <w:rFonts w:hint="eastAsia"/>
          <w:lang w:val="zh-CN"/>
        </w:rPr>
        <w:t>五</w:t>
      </w:r>
      <w:r w:rsidRPr="00F27D9E">
        <w:rPr>
          <w:lang w:val="zh-CN"/>
        </w:rPr>
        <w:t>、第一三</w:t>
      </w:r>
      <w:r w:rsidR="0046628B">
        <w:rPr>
          <w:rFonts w:hint="eastAsia"/>
          <w:lang w:val="zh-CN"/>
        </w:rPr>
        <w:t>六</w:t>
      </w:r>
      <w:r w:rsidRPr="00F27D9E">
        <w:rPr>
          <w:lang w:val="zh-CN"/>
        </w:rPr>
        <w:t>和第一三</w:t>
      </w:r>
      <w:r w:rsidR="0046628B">
        <w:rPr>
          <w:rFonts w:hint="eastAsia"/>
          <w:lang w:val="zh-CN"/>
        </w:rPr>
        <w:lastRenderedPageBreak/>
        <w:t>七</w:t>
      </w:r>
      <w:r w:rsidRPr="00F27D9E">
        <w:rPr>
          <w:lang w:val="zh-CN"/>
        </w:rPr>
        <w:t>届会议的活动情况。报告经讨论修改后获得一致通过。根据经济及社会理事会</w:t>
      </w:r>
      <w:r w:rsidRPr="00F27D9E">
        <w:rPr>
          <w:lang w:val="zh-CN"/>
        </w:rPr>
        <w:t>1985</w:t>
      </w:r>
      <w:r w:rsidRPr="00F27D9E">
        <w:rPr>
          <w:lang w:val="zh-CN"/>
        </w:rPr>
        <w:t>年</w:t>
      </w:r>
      <w:r w:rsidRPr="00F27D9E">
        <w:rPr>
          <w:lang w:val="zh-CN"/>
        </w:rPr>
        <w:t>2</w:t>
      </w:r>
      <w:r w:rsidRPr="00F27D9E">
        <w:rPr>
          <w:lang w:val="zh-CN"/>
        </w:rPr>
        <w:t>月</w:t>
      </w:r>
      <w:r w:rsidRPr="00F27D9E">
        <w:rPr>
          <w:lang w:val="zh-CN"/>
        </w:rPr>
        <w:t>8</w:t>
      </w:r>
      <w:r w:rsidRPr="00F27D9E">
        <w:rPr>
          <w:lang w:val="zh-CN"/>
        </w:rPr>
        <w:t>日第</w:t>
      </w:r>
      <w:r w:rsidRPr="00F27D9E">
        <w:rPr>
          <w:lang w:val="zh-CN"/>
        </w:rPr>
        <w:t>1985/105</w:t>
      </w:r>
      <w:r w:rsidRPr="00F27D9E">
        <w:rPr>
          <w:lang w:val="zh-CN"/>
        </w:rPr>
        <w:t>号决定，理事会授权秘书长将人权事务委员会的年度报告直接呈交大会。</w:t>
      </w:r>
    </w:p>
    <w:p w14:paraId="29394448" w14:textId="77777777" w:rsidR="00D61497" w:rsidRDefault="00D61497">
      <w:pPr>
        <w:tabs>
          <w:tab w:val="clear" w:pos="431"/>
        </w:tabs>
        <w:overflowPunct/>
        <w:adjustRightInd/>
        <w:snapToGrid/>
        <w:spacing w:line="240" w:lineRule="auto"/>
        <w:jc w:val="left"/>
        <w:rPr>
          <w:rFonts w:eastAsia="黑体"/>
          <w:snapToGrid/>
          <w:sz w:val="28"/>
          <w:szCs w:val="28"/>
        </w:rPr>
      </w:pPr>
      <w:r>
        <w:br w:type="page"/>
      </w:r>
    </w:p>
    <w:p w14:paraId="13F88E88" w14:textId="22BF8AB7" w:rsidR="00601E69" w:rsidRPr="00F27D9E" w:rsidRDefault="00601E69" w:rsidP="00601E69">
      <w:pPr>
        <w:pStyle w:val="HChGC"/>
      </w:pPr>
      <w:r w:rsidRPr="00F27D9E">
        <w:lastRenderedPageBreak/>
        <w:tab/>
      </w:r>
      <w:r w:rsidRPr="00F27D9E">
        <w:rPr>
          <w:lang w:val="zh-CN"/>
        </w:rPr>
        <w:t>二</w:t>
      </w:r>
      <w:r>
        <w:rPr>
          <w:rFonts w:hint="eastAsia"/>
          <w:lang w:val="zh-CN"/>
        </w:rPr>
        <w:t>.</w:t>
      </w:r>
      <w:r>
        <w:rPr>
          <w:lang w:val="zh-CN"/>
        </w:rPr>
        <w:tab/>
      </w:r>
      <w:r w:rsidRPr="00F27D9E">
        <w:rPr>
          <w:lang w:val="zh-CN"/>
        </w:rPr>
        <w:t>《公约》第四十条规定的委员会工作方法以及与联合国其他机构的合作</w:t>
      </w:r>
      <w:bookmarkStart w:id="164" w:name="_Toc47011666"/>
      <w:bookmarkStart w:id="165" w:name="_Toc32819999"/>
      <w:bookmarkStart w:id="166" w:name="_Toc14335217"/>
      <w:bookmarkStart w:id="167" w:name="_Toc14248491"/>
      <w:bookmarkStart w:id="168" w:name="_Toc519676409"/>
      <w:bookmarkStart w:id="169" w:name="_Toc519673510"/>
      <w:bookmarkStart w:id="170" w:name="_Toc458504779"/>
      <w:bookmarkStart w:id="171" w:name="_Toc328984185"/>
      <w:bookmarkStart w:id="172" w:name="_Toc328746765"/>
      <w:bookmarkStart w:id="173" w:name="_Toc328666119"/>
      <w:bookmarkStart w:id="174" w:name="_Toc108626039"/>
      <w:bookmarkEnd w:id="164"/>
      <w:bookmarkEnd w:id="165"/>
      <w:bookmarkEnd w:id="166"/>
      <w:bookmarkEnd w:id="167"/>
      <w:bookmarkEnd w:id="168"/>
      <w:bookmarkEnd w:id="169"/>
      <w:bookmarkEnd w:id="170"/>
      <w:bookmarkEnd w:id="171"/>
      <w:bookmarkEnd w:id="172"/>
      <w:bookmarkEnd w:id="173"/>
      <w:bookmarkEnd w:id="174"/>
    </w:p>
    <w:p w14:paraId="4180A82F" w14:textId="77777777" w:rsidR="00601E69" w:rsidRPr="00F27D9E" w:rsidRDefault="00601E69" w:rsidP="00601E69">
      <w:pPr>
        <w:pStyle w:val="H1GC"/>
      </w:pPr>
      <w:r w:rsidRPr="00F27D9E">
        <w:tab/>
      </w:r>
      <w:r w:rsidRPr="00F27D9E">
        <w:rPr>
          <w:lang w:val="zh-CN"/>
        </w:rPr>
        <w:t>A.</w:t>
      </w:r>
      <w:r w:rsidRPr="00F27D9E">
        <w:rPr>
          <w:lang w:val="zh-CN"/>
        </w:rPr>
        <w:tab/>
      </w:r>
      <w:r w:rsidRPr="00F27D9E">
        <w:rPr>
          <w:lang w:val="zh-CN"/>
        </w:rPr>
        <w:t>程序方面的最新动态和决定</w:t>
      </w:r>
      <w:bookmarkStart w:id="175" w:name="_Toc328666120"/>
      <w:bookmarkStart w:id="176" w:name="_Toc328746766"/>
      <w:bookmarkStart w:id="177" w:name="_Toc328984186"/>
      <w:bookmarkStart w:id="178" w:name="_Toc458504780"/>
      <w:bookmarkStart w:id="179" w:name="_Toc519673511"/>
      <w:bookmarkStart w:id="180" w:name="_Toc519676410"/>
      <w:bookmarkStart w:id="181" w:name="_Toc14248492"/>
      <w:bookmarkStart w:id="182" w:name="_Toc14335218"/>
      <w:bookmarkStart w:id="183" w:name="_Toc32820000"/>
      <w:bookmarkStart w:id="184" w:name="_Toc47011667"/>
      <w:bookmarkStart w:id="185" w:name="_Toc108626040"/>
      <w:bookmarkEnd w:id="175"/>
      <w:bookmarkEnd w:id="176"/>
      <w:bookmarkEnd w:id="177"/>
      <w:bookmarkEnd w:id="178"/>
      <w:bookmarkEnd w:id="179"/>
      <w:bookmarkEnd w:id="180"/>
      <w:bookmarkEnd w:id="181"/>
      <w:bookmarkEnd w:id="182"/>
      <w:bookmarkEnd w:id="183"/>
      <w:bookmarkEnd w:id="184"/>
      <w:bookmarkEnd w:id="185"/>
    </w:p>
    <w:p w14:paraId="7FC0F66D" w14:textId="35C1C36D" w:rsidR="00601E69" w:rsidRPr="00F27D9E" w:rsidRDefault="00601E69" w:rsidP="007A4D11">
      <w:pPr>
        <w:pStyle w:val="SingleTxtGC"/>
      </w:pPr>
      <w:r w:rsidRPr="00F27D9E">
        <w:rPr>
          <w:lang w:val="zh-CN"/>
        </w:rPr>
        <w:t>42.</w:t>
      </w:r>
      <w:r w:rsidRPr="00F27D9E">
        <w:rPr>
          <w:lang w:val="zh-CN"/>
        </w:rPr>
        <w:tab/>
      </w:r>
      <w:r w:rsidRPr="00F27D9E">
        <w:rPr>
          <w:lang w:val="zh-CN"/>
        </w:rPr>
        <w:t>委员会第一三</w:t>
      </w:r>
      <w:r w:rsidR="0034343E">
        <w:rPr>
          <w:rFonts w:hint="eastAsia"/>
          <w:lang w:val="zh-CN"/>
        </w:rPr>
        <w:t>六</w:t>
      </w:r>
      <w:r w:rsidRPr="00F27D9E">
        <w:rPr>
          <w:lang w:val="zh-CN"/>
        </w:rPr>
        <w:t>届会议通过了</w:t>
      </w:r>
      <w:r w:rsidR="004567A0">
        <w:rPr>
          <w:rFonts w:hint="eastAsia"/>
          <w:lang w:val="zh-CN"/>
        </w:rPr>
        <w:t>《意见》后续</w:t>
      </w:r>
      <w:r w:rsidR="00C70A3A">
        <w:rPr>
          <w:rFonts w:hint="eastAsia"/>
          <w:lang w:val="zh-CN"/>
        </w:rPr>
        <w:t>行动报告准则</w:t>
      </w:r>
      <w:r w:rsidRPr="00F27D9E">
        <w:rPr>
          <w:lang w:val="zh-CN"/>
        </w:rPr>
        <w:t>。</w:t>
      </w:r>
    </w:p>
    <w:p w14:paraId="1CBBDACB" w14:textId="77777777" w:rsidR="00601E69" w:rsidRPr="00F27D9E" w:rsidRDefault="00601E69" w:rsidP="00601E69">
      <w:pPr>
        <w:pStyle w:val="H1GC"/>
      </w:pPr>
      <w:bookmarkStart w:id="186" w:name="_Toc328666123"/>
      <w:bookmarkStart w:id="187" w:name="_Toc328746769"/>
      <w:bookmarkStart w:id="188" w:name="_Toc328984189"/>
      <w:bookmarkStart w:id="189" w:name="_Toc458504781"/>
      <w:bookmarkStart w:id="190" w:name="_Toc519673512"/>
      <w:bookmarkStart w:id="191" w:name="_Toc519676411"/>
      <w:bookmarkStart w:id="192" w:name="_Toc14248493"/>
      <w:bookmarkStart w:id="193" w:name="_Toc14335219"/>
      <w:bookmarkStart w:id="194" w:name="_Toc32820001"/>
      <w:bookmarkStart w:id="195" w:name="_Toc47011668"/>
      <w:r w:rsidRPr="00F27D9E">
        <w:tab/>
      </w:r>
      <w:r w:rsidRPr="00F27D9E">
        <w:rPr>
          <w:lang w:val="zh-CN"/>
        </w:rPr>
        <w:t>B.</w:t>
      </w:r>
      <w:r w:rsidRPr="00F27D9E">
        <w:rPr>
          <w:lang w:val="zh-CN"/>
        </w:rPr>
        <w:tab/>
      </w:r>
      <w:r w:rsidRPr="00F27D9E">
        <w:rPr>
          <w:lang w:val="zh-CN"/>
        </w:rPr>
        <w:t>与其他机构的联系</w:t>
      </w:r>
      <w:bookmarkStart w:id="196" w:name="_Toc108626041"/>
      <w:bookmarkEnd w:id="186"/>
      <w:bookmarkEnd w:id="187"/>
      <w:bookmarkEnd w:id="188"/>
      <w:bookmarkEnd w:id="189"/>
      <w:bookmarkEnd w:id="190"/>
      <w:bookmarkEnd w:id="191"/>
      <w:bookmarkEnd w:id="192"/>
      <w:bookmarkEnd w:id="193"/>
      <w:bookmarkEnd w:id="194"/>
      <w:bookmarkEnd w:id="195"/>
      <w:bookmarkEnd w:id="196"/>
    </w:p>
    <w:p w14:paraId="6DC555CA" w14:textId="1AFD557D" w:rsidR="00601E69" w:rsidRPr="007A4D11" w:rsidRDefault="00601E69" w:rsidP="00601E69">
      <w:pPr>
        <w:pStyle w:val="SingleTxtGC"/>
      </w:pPr>
      <w:r w:rsidRPr="007A4D11">
        <w:t>4</w:t>
      </w:r>
      <w:r w:rsidR="00336A74" w:rsidRPr="007A4D11">
        <w:t>3</w:t>
      </w:r>
      <w:r w:rsidRPr="007A4D11">
        <w:t>.</w:t>
      </w:r>
      <w:r w:rsidRPr="007A4D11">
        <w:tab/>
      </w:r>
      <w:r w:rsidRPr="007A4D11">
        <w:t>为加强与其他条约机构和区域人权机制的关系，委员会任命了下列协调人：</w:t>
      </w:r>
      <w:r w:rsidR="000B7A8D" w:rsidRPr="005A4EDE">
        <w:t>巴克雷</w:t>
      </w:r>
      <w:r w:rsidR="00111DB6" w:rsidRPr="005A4EDE">
        <w:rPr>
          <w:rFonts w:ascii="宋体" w:hAnsi="宋体" w:cs="宋体"/>
          <w:lang w:val="zh-CN"/>
        </w:rPr>
        <w:t>·</w:t>
      </w:r>
      <w:r w:rsidR="000B7A8D" w:rsidRPr="005A4EDE">
        <w:t>瓦利</w:t>
      </w:r>
      <w:r w:rsidR="005A4EDE" w:rsidRPr="005A4EDE">
        <w:rPr>
          <w:rFonts w:ascii="宋体" w:hAnsi="宋体"/>
        </w:rPr>
        <w:t>·</w:t>
      </w:r>
      <w:r w:rsidR="000B7A8D" w:rsidRPr="005A4EDE">
        <w:t>恩迪亚耶</w:t>
      </w:r>
      <w:r w:rsidR="005F39A3" w:rsidRPr="005A4EDE">
        <w:rPr>
          <w:rFonts w:hint="eastAsia"/>
        </w:rPr>
        <w:t>负责</w:t>
      </w:r>
      <w:r w:rsidR="00E6658D" w:rsidRPr="007A4D11">
        <w:rPr>
          <w:rFonts w:hint="eastAsia"/>
        </w:rPr>
        <w:t>联系</w:t>
      </w:r>
      <w:r w:rsidRPr="007A4D11">
        <w:t>禁止酷刑委员会和</w:t>
      </w:r>
      <w:r w:rsidR="000404B0" w:rsidRPr="005A4EDE">
        <w:t>防范酷刑和其他残忍、不人道或有辱人格待遇或处罚小组委员会</w:t>
      </w:r>
      <w:r w:rsidR="00E6658D" w:rsidRPr="007A4D11">
        <w:rPr>
          <w:rFonts w:hint="eastAsia"/>
        </w:rPr>
        <w:t>，</w:t>
      </w:r>
      <w:r w:rsidR="00BB0962" w:rsidRPr="005A4EDE">
        <w:t>伊冯娜</w:t>
      </w:r>
      <w:r w:rsidR="00BB0962" w:rsidRPr="005A4EDE">
        <w:rPr>
          <w:rFonts w:ascii="宋体" w:hAnsi="宋体"/>
        </w:rPr>
        <w:t>·</w:t>
      </w:r>
      <w:r w:rsidR="00BB0962" w:rsidRPr="005A4EDE">
        <w:t>唐德斯</w:t>
      </w:r>
      <w:r w:rsidR="005F39A3" w:rsidRPr="005A4EDE">
        <w:rPr>
          <w:rFonts w:hint="eastAsia"/>
        </w:rPr>
        <w:t>负责</w:t>
      </w:r>
      <w:r w:rsidR="00E6658D" w:rsidRPr="007A4D11">
        <w:rPr>
          <w:rFonts w:hint="eastAsia"/>
        </w:rPr>
        <w:t>联系</w:t>
      </w:r>
      <w:r w:rsidRPr="007A4D11">
        <w:t>经济、社会及文化权利委员会</w:t>
      </w:r>
      <w:r w:rsidR="00E6658D" w:rsidRPr="007A4D11">
        <w:rPr>
          <w:rFonts w:hint="eastAsia"/>
        </w:rPr>
        <w:t>，</w:t>
      </w:r>
      <w:r w:rsidRPr="007A4D11">
        <w:t>科鲍娅</w:t>
      </w:r>
      <w:r w:rsidRPr="005A4EDE">
        <w:rPr>
          <w:rFonts w:ascii="宋体" w:hAnsi="宋体" w:cs="宋体"/>
          <w:lang w:val="zh-CN"/>
        </w:rPr>
        <w:t>·</w:t>
      </w:r>
      <w:r w:rsidRPr="007A4D11">
        <w:t>查姆贾</w:t>
      </w:r>
      <w:r w:rsidRPr="005A4EDE">
        <w:rPr>
          <w:rFonts w:ascii="宋体" w:hAnsi="宋体" w:cs="宋体"/>
          <w:lang w:val="zh-CN"/>
        </w:rPr>
        <w:t>·</w:t>
      </w:r>
      <w:r w:rsidRPr="007A4D11">
        <w:t>帕查</w:t>
      </w:r>
      <w:r w:rsidR="005F39A3" w:rsidRPr="007A4D11">
        <w:rPr>
          <w:rFonts w:hint="eastAsia"/>
        </w:rPr>
        <w:t>负责</w:t>
      </w:r>
      <w:r w:rsidR="00E6658D" w:rsidRPr="007A4D11">
        <w:rPr>
          <w:rFonts w:hint="eastAsia"/>
        </w:rPr>
        <w:t>联系</w:t>
      </w:r>
      <w:r w:rsidRPr="007A4D11">
        <w:t>消除对妇女歧视委员会</w:t>
      </w:r>
      <w:r w:rsidR="00E6658D" w:rsidRPr="007A4D11">
        <w:rPr>
          <w:rFonts w:hint="eastAsia"/>
        </w:rPr>
        <w:t>，</w:t>
      </w:r>
      <w:r w:rsidR="000703C2" w:rsidRPr="005A4EDE">
        <w:t>马西娅</w:t>
      </w:r>
      <w:r w:rsidR="000703C2" w:rsidRPr="005A4EDE">
        <w:rPr>
          <w:rFonts w:ascii="宋体" w:hAnsi="宋体"/>
        </w:rPr>
        <w:t>·</w:t>
      </w:r>
      <w:r w:rsidR="000703C2" w:rsidRPr="005A4EDE">
        <w:t>克兰</w:t>
      </w:r>
      <w:r w:rsidR="005F39A3" w:rsidRPr="005A4EDE">
        <w:rPr>
          <w:rFonts w:hint="eastAsia"/>
        </w:rPr>
        <w:t>负责</w:t>
      </w:r>
      <w:r w:rsidR="00E6658D" w:rsidRPr="005A4EDE">
        <w:rPr>
          <w:rFonts w:hint="eastAsia"/>
        </w:rPr>
        <w:t>联系</w:t>
      </w:r>
      <w:r w:rsidR="000703C2" w:rsidRPr="007A4D11">
        <w:rPr>
          <w:rFonts w:hint="eastAsia"/>
        </w:rPr>
        <w:t>强迫失踪问题委员会</w:t>
      </w:r>
      <w:r w:rsidR="00E6658D" w:rsidRPr="007A4D11">
        <w:rPr>
          <w:rFonts w:hint="eastAsia"/>
        </w:rPr>
        <w:t>，</w:t>
      </w:r>
      <w:r w:rsidR="003E66D0" w:rsidRPr="005A4EDE">
        <w:t>寺谷浩司</w:t>
      </w:r>
      <w:r w:rsidR="005F39A3" w:rsidRPr="005A4EDE">
        <w:rPr>
          <w:rFonts w:hint="eastAsia"/>
        </w:rPr>
        <w:t>负责</w:t>
      </w:r>
      <w:r w:rsidR="00E6658D" w:rsidRPr="005A4EDE">
        <w:rPr>
          <w:rFonts w:hint="eastAsia"/>
        </w:rPr>
        <w:t>联系</w:t>
      </w:r>
      <w:r w:rsidRPr="007A4D11">
        <w:t>消除种族歧视委员会</w:t>
      </w:r>
      <w:r w:rsidR="003A3386" w:rsidRPr="007A4D11">
        <w:rPr>
          <w:rFonts w:hint="eastAsia"/>
        </w:rPr>
        <w:t>，</w:t>
      </w:r>
      <w:r w:rsidRPr="007A4D11">
        <w:t>瓦法阿</w:t>
      </w:r>
      <w:r w:rsidRPr="005A4EDE">
        <w:rPr>
          <w:rFonts w:ascii="宋体" w:hAnsi="宋体" w:cs="宋体"/>
          <w:lang w:val="zh-CN"/>
        </w:rPr>
        <w:t>·</w:t>
      </w:r>
      <w:r w:rsidRPr="007A4D11">
        <w:t>阿什拉芙</w:t>
      </w:r>
      <w:r w:rsidRPr="005A4EDE">
        <w:rPr>
          <w:rFonts w:ascii="宋体" w:hAnsi="宋体" w:cs="宋体"/>
          <w:lang w:val="zh-CN"/>
        </w:rPr>
        <w:t>·</w:t>
      </w:r>
      <w:r w:rsidRPr="007A4D11">
        <w:t>穆哈拉姆</w:t>
      </w:r>
      <w:r w:rsidRPr="005A4EDE">
        <w:rPr>
          <w:rFonts w:ascii="宋体" w:hAnsi="宋体" w:cs="宋体"/>
          <w:lang w:val="zh-CN"/>
        </w:rPr>
        <w:t>·</w:t>
      </w:r>
      <w:r w:rsidRPr="007A4D11">
        <w:t>巴西姆</w:t>
      </w:r>
      <w:r w:rsidR="005F39A3" w:rsidRPr="007A4D11">
        <w:rPr>
          <w:rFonts w:hint="eastAsia"/>
        </w:rPr>
        <w:t>负责</w:t>
      </w:r>
      <w:r w:rsidR="003A3386" w:rsidRPr="007A4D11">
        <w:rPr>
          <w:rFonts w:hint="eastAsia"/>
        </w:rPr>
        <w:t>联系</w:t>
      </w:r>
      <w:r w:rsidRPr="007A4D11">
        <w:t>儿童权利委员会</w:t>
      </w:r>
      <w:r w:rsidR="003A3386" w:rsidRPr="007A4D11">
        <w:rPr>
          <w:rFonts w:hint="eastAsia"/>
        </w:rPr>
        <w:t>，</w:t>
      </w:r>
      <w:r w:rsidR="00B4222D" w:rsidRPr="005A4EDE">
        <w:t>马哈古卜</w:t>
      </w:r>
      <w:r w:rsidR="00B4222D" w:rsidRPr="005A4EDE">
        <w:rPr>
          <w:rFonts w:ascii="宋体" w:hAnsi="宋体"/>
        </w:rPr>
        <w:t>·</w:t>
      </w:r>
      <w:r w:rsidR="00B4222D" w:rsidRPr="005A4EDE">
        <w:t>哈伊巴</w:t>
      </w:r>
      <w:r w:rsidR="005F39A3" w:rsidRPr="005A4EDE">
        <w:rPr>
          <w:rFonts w:hint="eastAsia"/>
        </w:rPr>
        <w:t>负责</w:t>
      </w:r>
      <w:r w:rsidR="00B4222D" w:rsidRPr="005A4EDE">
        <w:rPr>
          <w:rFonts w:hint="eastAsia"/>
        </w:rPr>
        <w:t>联系</w:t>
      </w:r>
      <w:r w:rsidRPr="007A4D11">
        <w:t>非洲人权系统</w:t>
      </w:r>
      <w:r w:rsidR="001A7199" w:rsidRPr="007A4D11">
        <w:rPr>
          <w:rFonts w:hint="eastAsia"/>
        </w:rPr>
        <w:t>，</w:t>
      </w:r>
      <w:r w:rsidR="001A7199" w:rsidRPr="005A4EDE">
        <w:t>提加那</w:t>
      </w:r>
      <w:r w:rsidR="001A7199" w:rsidRPr="005A4EDE">
        <w:rPr>
          <w:rFonts w:ascii="宋体" w:hAnsi="宋体"/>
        </w:rPr>
        <w:t>·</w:t>
      </w:r>
      <w:r w:rsidR="001A7199" w:rsidRPr="005A4EDE">
        <w:t>苏兰</w:t>
      </w:r>
      <w:r w:rsidR="005F39A3" w:rsidRPr="005A4EDE">
        <w:rPr>
          <w:rFonts w:hint="eastAsia"/>
        </w:rPr>
        <w:t>负责联系</w:t>
      </w:r>
      <w:r w:rsidRPr="007A4D11">
        <w:t>欧洲人权法院</w:t>
      </w:r>
      <w:r w:rsidR="001A7199" w:rsidRPr="007A4D11">
        <w:rPr>
          <w:rFonts w:hint="eastAsia"/>
        </w:rPr>
        <w:t>，</w:t>
      </w:r>
      <w:r w:rsidR="001A7199" w:rsidRPr="005A4EDE">
        <w:t>罗德里戈</w:t>
      </w:r>
      <w:r w:rsidR="001A7199" w:rsidRPr="005A4EDE">
        <w:rPr>
          <w:rFonts w:ascii="宋体" w:hAnsi="宋体"/>
        </w:rPr>
        <w:t>·</w:t>
      </w:r>
      <w:r w:rsidR="001A7199" w:rsidRPr="005A4EDE">
        <w:t>卡拉索</w:t>
      </w:r>
      <w:r w:rsidR="005F39A3" w:rsidRPr="005A4EDE">
        <w:rPr>
          <w:rFonts w:hint="eastAsia"/>
        </w:rPr>
        <w:t>负责</w:t>
      </w:r>
      <w:r w:rsidR="001A7199" w:rsidRPr="005A4EDE">
        <w:rPr>
          <w:rFonts w:hint="eastAsia"/>
        </w:rPr>
        <w:t>联系</w:t>
      </w:r>
      <w:r w:rsidRPr="007A4D11">
        <w:t>美洲人权系统。</w:t>
      </w:r>
    </w:p>
    <w:p w14:paraId="3720CB3D" w14:textId="77777777" w:rsidR="00B51FCD" w:rsidRDefault="00B51FCD">
      <w:pPr>
        <w:tabs>
          <w:tab w:val="clear" w:pos="431"/>
        </w:tabs>
        <w:overflowPunct/>
        <w:adjustRightInd/>
        <w:snapToGrid/>
        <w:spacing w:line="240" w:lineRule="auto"/>
        <w:jc w:val="left"/>
        <w:rPr>
          <w:rFonts w:eastAsia="黑体"/>
          <w:snapToGrid/>
          <w:sz w:val="28"/>
          <w:szCs w:val="28"/>
        </w:rPr>
      </w:pPr>
      <w:bookmarkStart w:id="197" w:name="_Toc47011669"/>
      <w:bookmarkStart w:id="198" w:name="_Toc32820002"/>
      <w:bookmarkStart w:id="199" w:name="_Toc14335220"/>
      <w:bookmarkStart w:id="200" w:name="_Toc14248494"/>
      <w:bookmarkStart w:id="201" w:name="_Toc519676412"/>
      <w:bookmarkStart w:id="202" w:name="_Toc519673513"/>
      <w:bookmarkStart w:id="203" w:name="_Toc458504782"/>
      <w:bookmarkStart w:id="204" w:name="_Toc328984191"/>
      <w:bookmarkStart w:id="205" w:name="_Toc328746771"/>
      <w:bookmarkStart w:id="206" w:name="_Toc328666125"/>
      <w:r>
        <w:br w:type="page"/>
      </w:r>
    </w:p>
    <w:p w14:paraId="4679217D" w14:textId="3563221F" w:rsidR="00601E69" w:rsidRPr="00F27D9E" w:rsidRDefault="00601E69" w:rsidP="00601E69">
      <w:pPr>
        <w:pStyle w:val="HChGC"/>
      </w:pPr>
      <w:r w:rsidRPr="00F27D9E">
        <w:lastRenderedPageBreak/>
        <w:tab/>
      </w:r>
      <w:r w:rsidRPr="00F27D9E">
        <w:rPr>
          <w:lang w:val="zh-CN"/>
        </w:rPr>
        <w:t>三</w:t>
      </w:r>
      <w:r>
        <w:rPr>
          <w:rFonts w:hint="eastAsia"/>
          <w:lang w:val="zh-CN"/>
        </w:rPr>
        <w:t>.</w:t>
      </w:r>
      <w:r>
        <w:rPr>
          <w:lang w:val="zh-CN"/>
        </w:rPr>
        <w:tab/>
      </w:r>
      <w:r w:rsidRPr="00F27D9E">
        <w:rPr>
          <w:lang w:val="zh-CN"/>
        </w:rPr>
        <w:t>缔约国根据《公约》第四十条提交报告的情况</w:t>
      </w:r>
      <w:bookmarkStart w:id="207" w:name="_Toc108626042"/>
      <w:bookmarkEnd w:id="197"/>
      <w:bookmarkEnd w:id="198"/>
      <w:bookmarkEnd w:id="199"/>
      <w:bookmarkEnd w:id="200"/>
      <w:bookmarkEnd w:id="201"/>
      <w:bookmarkEnd w:id="202"/>
      <w:bookmarkEnd w:id="203"/>
      <w:bookmarkEnd w:id="204"/>
      <w:bookmarkEnd w:id="205"/>
      <w:bookmarkEnd w:id="206"/>
      <w:bookmarkEnd w:id="207"/>
    </w:p>
    <w:p w14:paraId="3006A309" w14:textId="43742790" w:rsidR="00601E69" w:rsidRPr="00F27D9E" w:rsidRDefault="00601E69" w:rsidP="00601E69">
      <w:pPr>
        <w:pStyle w:val="H1GC"/>
      </w:pPr>
      <w:r w:rsidRPr="00F27D9E">
        <w:tab/>
      </w:r>
      <w:r w:rsidRPr="00F27D9E">
        <w:rPr>
          <w:lang w:val="zh-CN"/>
        </w:rPr>
        <w:t>A.</w:t>
      </w:r>
      <w:r w:rsidRPr="00F27D9E">
        <w:rPr>
          <w:lang w:val="zh-CN"/>
        </w:rPr>
        <w:tab/>
        <w:t>202</w:t>
      </w:r>
      <w:r w:rsidR="00336A74">
        <w:rPr>
          <w:lang w:val="zh-CN"/>
        </w:rPr>
        <w:t>2</w:t>
      </w:r>
      <w:r w:rsidRPr="00F27D9E">
        <w:rPr>
          <w:lang w:val="zh-CN"/>
        </w:rPr>
        <w:t>年</w:t>
      </w:r>
      <w:r w:rsidRPr="00F27D9E">
        <w:rPr>
          <w:lang w:val="zh-CN"/>
        </w:rPr>
        <w:t>3</w:t>
      </w:r>
      <w:r w:rsidRPr="00F27D9E">
        <w:rPr>
          <w:lang w:val="zh-CN"/>
        </w:rPr>
        <w:t>月</w:t>
      </w:r>
      <w:r w:rsidRPr="00F27D9E">
        <w:rPr>
          <w:lang w:val="zh-CN"/>
        </w:rPr>
        <w:t>2</w:t>
      </w:r>
      <w:r w:rsidR="00336A74">
        <w:rPr>
          <w:lang w:val="zh-CN"/>
        </w:rPr>
        <w:t>5</w:t>
      </w:r>
      <w:r w:rsidRPr="00F27D9E">
        <w:rPr>
          <w:lang w:val="zh-CN"/>
        </w:rPr>
        <w:t>日至</w:t>
      </w:r>
      <w:r w:rsidRPr="00F27D9E">
        <w:rPr>
          <w:lang w:val="zh-CN"/>
        </w:rPr>
        <w:t>202</w:t>
      </w:r>
      <w:r w:rsidR="00336A74">
        <w:rPr>
          <w:lang w:val="zh-CN"/>
        </w:rPr>
        <w:t>3</w:t>
      </w:r>
      <w:r w:rsidRPr="00F27D9E">
        <w:rPr>
          <w:lang w:val="zh-CN"/>
        </w:rPr>
        <w:t>年</w:t>
      </w:r>
      <w:r w:rsidRPr="00F27D9E">
        <w:rPr>
          <w:lang w:val="zh-CN"/>
        </w:rPr>
        <w:t>3</w:t>
      </w:r>
      <w:r w:rsidRPr="00F27D9E">
        <w:rPr>
          <w:lang w:val="zh-CN"/>
        </w:rPr>
        <w:t>月</w:t>
      </w:r>
      <w:r w:rsidRPr="00F27D9E">
        <w:rPr>
          <w:lang w:val="zh-CN"/>
        </w:rPr>
        <w:t>24</w:t>
      </w:r>
      <w:r w:rsidRPr="00F27D9E">
        <w:rPr>
          <w:lang w:val="zh-CN"/>
        </w:rPr>
        <w:t>日期间向秘书长提交的报告</w:t>
      </w:r>
      <w:bookmarkStart w:id="208" w:name="_Toc47011670"/>
      <w:bookmarkStart w:id="209" w:name="_Toc32820003"/>
      <w:bookmarkStart w:id="210" w:name="_Toc14335221"/>
      <w:bookmarkStart w:id="211" w:name="_Toc14248495"/>
      <w:bookmarkStart w:id="212" w:name="_Toc519676413"/>
      <w:bookmarkStart w:id="213" w:name="_Toc519673514"/>
      <w:bookmarkStart w:id="214" w:name="_Toc458504783"/>
      <w:bookmarkStart w:id="215" w:name="_Toc328984192"/>
      <w:bookmarkStart w:id="216" w:name="_Toc328746772"/>
      <w:bookmarkStart w:id="217" w:name="_Toc328666126"/>
      <w:bookmarkStart w:id="218" w:name="_Toc108626043"/>
      <w:bookmarkEnd w:id="208"/>
      <w:bookmarkEnd w:id="209"/>
      <w:bookmarkEnd w:id="210"/>
      <w:bookmarkEnd w:id="211"/>
      <w:bookmarkEnd w:id="212"/>
      <w:bookmarkEnd w:id="213"/>
      <w:bookmarkEnd w:id="214"/>
      <w:bookmarkEnd w:id="215"/>
      <w:bookmarkEnd w:id="216"/>
      <w:bookmarkEnd w:id="217"/>
      <w:bookmarkEnd w:id="218"/>
    </w:p>
    <w:p w14:paraId="09A955F5" w14:textId="7E914E3C" w:rsidR="00601E69" w:rsidRPr="007A4D11" w:rsidRDefault="00601E69" w:rsidP="00601E69">
      <w:pPr>
        <w:pStyle w:val="SingleTxtGC"/>
      </w:pPr>
      <w:r w:rsidRPr="007A4D11">
        <w:t>4</w:t>
      </w:r>
      <w:r w:rsidR="00336A74" w:rsidRPr="007A4D11">
        <w:t>4</w:t>
      </w:r>
      <w:r w:rsidRPr="007A4D11">
        <w:t>.</w:t>
      </w:r>
      <w:r w:rsidRPr="007A4D11">
        <w:tab/>
      </w:r>
      <w:r w:rsidRPr="007A4D11">
        <w:t>在</w:t>
      </w:r>
      <w:r w:rsidRPr="007A4D11">
        <w:t>202</w:t>
      </w:r>
      <w:r w:rsidR="00336A74" w:rsidRPr="007A4D11">
        <w:t>2</w:t>
      </w:r>
      <w:r w:rsidRPr="007A4D11">
        <w:t>年</w:t>
      </w:r>
      <w:r w:rsidRPr="007A4D11">
        <w:t>3</w:t>
      </w:r>
      <w:r w:rsidRPr="007A4D11">
        <w:t>月</w:t>
      </w:r>
      <w:r w:rsidRPr="007A4D11">
        <w:t>2</w:t>
      </w:r>
      <w:r w:rsidR="00336A74" w:rsidRPr="007A4D11">
        <w:t>5</w:t>
      </w:r>
      <w:r w:rsidRPr="007A4D11">
        <w:t>日至</w:t>
      </w:r>
      <w:r w:rsidRPr="007A4D11">
        <w:t>202</w:t>
      </w:r>
      <w:r w:rsidR="00336A74" w:rsidRPr="007A4D11">
        <w:t>3</w:t>
      </w:r>
      <w:r w:rsidRPr="007A4D11">
        <w:t>年</w:t>
      </w:r>
      <w:r w:rsidRPr="007A4D11">
        <w:t>3</w:t>
      </w:r>
      <w:r w:rsidRPr="007A4D11">
        <w:t>月</w:t>
      </w:r>
      <w:r w:rsidRPr="007A4D11">
        <w:t>24</w:t>
      </w:r>
      <w:r w:rsidRPr="007A4D11">
        <w:t>日期间，下列缔约国向秘书长提交了</w:t>
      </w:r>
      <w:r w:rsidR="00336A74" w:rsidRPr="007A4D11">
        <w:t>7</w:t>
      </w:r>
      <w:r w:rsidRPr="007A4D11">
        <w:t>份报告：</w:t>
      </w:r>
      <w:r w:rsidR="004D4143">
        <w:t>阿尔巴尼亚</w:t>
      </w:r>
      <w:r w:rsidR="00336A74">
        <w:t>(</w:t>
      </w:r>
      <w:r w:rsidR="00336A74">
        <w:rPr>
          <w:rFonts w:hint="eastAsia"/>
        </w:rPr>
        <w:t>第三次定期报告</w:t>
      </w:r>
      <w:r w:rsidR="00336A74">
        <w:t>)</w:t>
      </w:r>
      <w:r w:rsidR="00F86781">
        <w:t>、</w:t>
      </w:r>
      <w:r w:rsidR="004D4143">
        <w:t>克罗地亚</w:t>
      </w:r>
      <w:r w:rsidR="00336A74" w:rsidRPr="005969FA">
        <w:t>(</w:t>
      </w:r>
      <w:r w:rsidR="00126C6B">
        <w:rPr>
          <w:rFonts w:hint="eastAsia"/>
        </w:rPr>
        <w:t>第四次定期报告</w:t>
      </w:r>
      <w:r w:rsidR="00336A74" w:rsidRPr="005969FA">
        <w:t>)</w:t>
      </w:r>
      <w:r w:rsidR="00F86781">
        <w:t>、</w:t>
      </w:r>
      <w:r w:rsidR="004D4143">
        <w:t>厄瓜多尔</w:t>
      </w:r>
      <w:r w:rsidR="00336A74">
        <w:t>(</w:t>
      </w:r>
      <w:r w:rsidR="00126C6B">
        <w:rPr>
          <w:rFonts w:hint="eastAsia"/>
        </w:rPr>
        <w:t>第七次定期报告</w:t>
      </w:r>
      <w:r w:rsidR="00336A74">
        <w:t>)</w:t>
      </w:r>
      <w:r w:rsidR="00F86781">
        <w:t>、</w:t>
      </w:r>
      <w:r w:rsidR="004D4143">
        <w:t>法国</w:t>
      </w:r>
      <w:r w:rsidR="00336A74">
        <w:t>(</w:t>
      </w:r>
      <w:r w:rsidR="00126C6B">
        <w:rPr>
          <w:rFonts w:hint="eastAsia"/>
        </w:rPr>
        <w:t>第六次定期报告</w:t>
      </w:r>
      <w:r w:rsidR="00336A74">
        <w:t>)</w:t>
      </w:r>
      <w:r w:rsidR="00F86781">
        <w:t>、</w:t>
      </w:r>
      <w:r w:rsidR="004D4143">
        <w:t>冰岛</w:t>
      </w:r>
      <w:r w:rsidR="00336A74">
        <w:t>(</w:t>
      </w:r>
      <w:r w:rsidR="00126C6B">
        <w:rPr>
          <w:rFonts w:hint="eastAsia"/>
        </w:rPr>
        <w:t>第六次定期报告</w:t>
      </w:r>
      <w:r w:rsidR="00336A74">
        <w:t>)</w:t>
      </w:r>
      <w:r w:rsidR="00F86781">
        <w:t>、</w:t>
      </w:r>
      <w:r w:rsidR="004D4143">
        <w:t>巴基斯坦</w:t>
      </w:r>
      <w:r w:rsidR="00336A74" w:rsidRPr="005969FA">
        <w:t>(</w:t>
      </w:r>
      <w:r w:rsidR="00126C6B">
        <w:rPr>
          <w:rFonts w:hint="eastAsia"/>
        </w:rPr>
        <w:t>第二次定期报告</w:t>
      </w:r>
      <w:r w:rsidR="00336A74" w:rsidRPr="005969FA">
        <w:t>)</w:t>
      </w:r>
      <w:r w:rsidR="00F86781">
        <w:rPr>
          <w:rFonts w:hint="eastAsia"/>
        </w:rPr>
        <w:t>、土耳其</w:t>
      </w:r>
      <w:r w:rsidR="00336A74">
        <w:t>(</w:t>
      </w:r>
      <w:r w:rsidR="00126C6B">
        <w:rPr>
          <w:rFonts w:hint="eastAsia"/>
        </w:rPr>
        <w:t>第二次定期报告</w:t>
      </w:r>
      <w:r w:rsidR="00336A74">
        <w:t>)</w:t>
      </w:r>
      <w:r w:rsidRPr="007A4D11">
        <w:t>。</w:t>
      </w:r>
    </w:p>
    <w:p w14:paraId="405348A2" w14:textId="77777777" w:rsidR="00601E69" w:rsidRPr="00F27D9E" w:rsidRDefault="00601E69" w:rsidP="00601E69">
      <w:pPr>
        <w:pStyle w:val="H1GC"/>
      </w:pPr>
      <w:r w:rsidRPr="00F27D9E">
        <w:tab/>
      </w:r>
      <w:r w:rsidRPr="00F27D9E">
        <w:rPr>
          <w:lang w:val="zh-CN"/>
        </w:rPr>
        <w:t>B.</w:t>
      </w:r>
      <w:r w:rsidRPr="00F27D9E">
        <w:rPr>
          <w:lang w:val="zh-CN"/>
        </w:rPr>
        <w:tab/>
      </w:r>
      <w:r w:rsidRPr="00F27D9E">
        <w:rPr>
          <w:lang w:val="zh-CN"/>
        </w:rPr>
        <w:t>逾期未交的报告和缔约国未履行第四十条义务的情况</w:t>
      </w:r>
      <w:bookmarkStart w:id="219" w:name="_Toc47011671"/>
      <w:bookmarkStart w:id="220" w:name="_Toc32820004"/>
      <w:bookmarkStart w:id="221" w:name="_Toc14335222"/>
      <w:bookmarkStart w:id="222" w:name="_Toc14248496"/>
      <w:bookmarkStart w:id="223" w:name="_Toc519676414"/>
      <w:bookmarkStart w:id="224" w:name="_Toc519673515"/>
      <w:bookmarkStart w:id="225" w:name="_Toc458504784"/>
      <w:bookmarkStart w:id="226" w:name="_Toc328984193"/>
      <w:bookmarkStart w:id="227" w:name="_Toc328746773"/>
      <w:bookmarkStart w:id="228" w:name="_Toc328666127"/>
      <w:bookmarkStart w:id="229" w:name="_Toc108626044"/>
      <w:bookmarkEnd w:id="219"/>
      <w:bookmarkEnd w:id="220"/>
      <w:bookmarkEnd w:id="221"/>
      <w:bookmarkEnd w:id="222"/>
      <w:bookmarkEnd w:id="223"/>
      <w:bookmarkEnd w:id="224"/>
      <w:bookmarkEnd w:id="225"/>
      <w:bookmarkEnd w:id="226"/>
      <w:bookmarkEnd w:id="227"/>
      <w:bookmarkEnd w:id="228"/>
      <w:bookmarkEnd w:id="229"/>
    </w:p>
    <w:p w14:paraId="56164445" w14:textId="0AA19AEC" w:rsidR="00601E69" w:rsidRPr="00F27D9E" w:rsidRDefault="00601E69" w:rsidP="007A4D11">
      <w:pPr>
        <w:pStyle w:val="SingleTxtGC"/>
      </w:pPr>
      <w:r w:rsidRPr="00F27D9E">
        <w:rPr>
          <w:lang w:val="zh-CN"/>
        </w:rPr>
        <w:t>4</w:t>
      </w:r>
      <w:r w:rsidR="00126C6B">
        <w:rPr>
          <w:lang w:val="zh-CN"/>
        </w:rPr>
        <w:t>5</w:t>
      </w:r>
      <w:r w:rsidRPr="00F27D9E">
        <w:rPr>
          <w:lang w:val="zh-CN"/>
        </w:rPr>
        <w:t>.</w:t>
      </w:r>
      <w:r w:rsidRPr="00F27D9E">
        <w:rPr>
          <w:lang w:val="zh-CN"/>
        </w:rPr>
        <w:tab/>
      </w:r>
      <w:r w:rsidRPr="00F27D9E">
        <w:rPr>
          <w:lang w:val="zh-CN"/>
        </w:rPr>
        <w:t>委员会希望重申，《公约》缔约国必须按时提交《公约》第四十条所述的报告，以便委员会能够</w:t>
      </w:r>
      <w:r w:rsidR="006574AC">
        <w:rPr>
          <w:rFonts w:hint="eastAsia"/>
          <w:lang w:val="zh-CN"/>
        </w:rPr>
        <w:t>尽职</w:t>
      </w:r>
      <w:r w:rsidRPr="00F27D9E">
        <w:rPr>
          <w:lang w:val="zh-CN"/>
        </w:rPr>
        <w:t>履行该条规定的职责。令人遗憾的是，自委员会成立以来，拖延情况一直十分严重。委员会关切地指出，缔约国不提交报告</w:t>
      </w:r>
      <w:r w:rsidR="00F86781">
        <w:rPr>
          <w:rFonts w:hint="eastAsia"/>
          <w:lang w:val="zh-CN"/>
        </w:rPr>
        <w:t>会</w:t>
      </w:r>
      <w:r w:rsidRPr="00F27D9E">
        <w:rPr>
          <w:lang w:val="zh-CN"/>
        </w:rPr>
        <w:t>妨碍委员会按照《公约》第四十条履行监督职能。委员会重申，逾期未提交报告的国家未履行该条规定的义务。</w:t>
      </w:r>
    </w:p>
    <w:p w14:paraId="2F45E79B" w14:textId="7E83568A" w:rsidR="00601E69" w:rsidRPr="00F27D9E" w:rsidRDefault="00601E69" w:rsidP="00601E69">
      <w:pPr>
        <w:pStyle w:val="H1GC"/>
      </w:pPr>
      <w:r w:rsidRPr="00F27D9E">
        <w:tab/>
      </w:r>
      <w:r w:rsidRPr="00F27D9E">
        <w:rPr>
          <w:lang w:val="zh-CN"/>
        </w:rPr>
        <w:t>C.</w:t>
      </w:r>
      <w:r w:rsidRPr="00F27D9E">
        <w:rPr>
          <w:lang w:val="zh-CN"/>
        </w:rPr>
        <w:tab/>
      </w:r>
      <w:r w:rsidRPr="00F27D9E">
        <w:rPr>
          <w:lang w:val="zh-CN"/>
        </w:rPr>
        <w:t>报告所述期间审</w:t>
      </w:r>
      <w:r w:rsidR="00DA71CD">
        <w:rPr>
          <w:rFonts w:hint="eastAsia"/>
          <w:lang w:val="zh-CN"/>
        </w:rPr>
        <w:t>查</w:t>
      </w:r>
      <w:r w:rsidRPr="00F27D9E">
        <w:rPr>
          <w:lang w:val="zh-CN"/>
        </w:rPr>
        <w:t>缔约国报告的周期</w:t>
      </w:r>
      <w:bookmarkStart w:id="230" w:name="_Toc47011672"/>
      <w:bookmarkStart w:id="231" w:name="_Toc32820005"/>
      <w:bookmarkStart w:id="232" w:name="_Toc14335223"/>
      <w:bookmarkStart w:id="233" w:name="_Toc14248497"/>
      <w:bookmarkStart w:id="234" w:name="_Toc519676415"/>
      <w:bookmarkStart w:id="235" w:name="_Toc519673516"/>
      <w:bookmarkStart w:id="236" w:name="_Toc458504785"/>
      <w:bookmarkStart w:id="237" w:name="_Toc328984194"/>
      <w:bookmarkStart w:id="238" w:name="_Toc328746774"/>
      <w:bookmarkStart w:id="239" w:name="_Toc328666128"/>
      <w:bookmarkStart w:id="240" w:name="_Toc108626045"/>
      <w:bookmarkEnd w:id="230"/>
      <w:bookmarkEnd w:id="231"/>
      <w:bookmarkEnd w:id="232"/>
      <w:bookmarkEnd w:id="233"/>
      <w:bookmarkEnd w:id="234"/>
      <w:bookmarkEnd w:id="235"/>
      <w:bookmarkEnd w:id="236"/>
      <w:bookmarkEnd w:id="237"/>
      <w:bookmarkEnd w:id="238"/>
      <w:bookmarkEnd w:id="239"/>
      <w:bookmarkEnd w:id="240"/>
    </w:p>
    <w:p w14:paraId="27D2E54D" w14:textId="2518886B" w:rsidR="00601E69" w:rsidRPr="00F27D9E" w:rsidRDefault="00601E69" w:rsidP="00472EA2">
      <w:pPr>
        <w:pStyle w:val="SingleTxtGC"/>
        <w:spacing w:after="240"/>
        <w:rPr>
          <w:rFonts w:ascii="Time New Roman" w:hAnsi="Time New Roman" w:hint="eastAsia"/>
        </w:rPr>
      </w:pPr>
      <w:r w:rsidRPr="00F27D9E">
        <w:rPr>
          <w:rFonts w:ascii="Time New Roman" w:hAnsi="Time New Roman"/>
          <w:lang w:val="zh-CN"/>
        </w:rPr>
        <w:t>4</w:t>
      </w:r>
      <w:r w:rsidR="003E734E">
        <w:rPr>
          <w:rFonts w:ascii="Time New Roman" w:hAnsi="Time New Roman"/>
          <w:lang w:val="zh-CN"/>
        </w:rPr>
        <w:t>6</w:t>
      </w:r>
      <w:r w:rsidRPr="00F27D9E">
        <w:rPr>
          <w:rFonts w:ascii="Time New Roman" w:hAnsi="Time New Roman"/>
          <w:lang w:val="zh-CN"/>
        </w:rPr>
        <w:t>.</w:t>
      </w:r>
      <w:r w:rsidRPr="00F27D9E">
        <w:rPr>
          <w:rFonts w:ascii="Time New Roman" w:hAnsi="Time New Roman"/>
          <w:lang w:val="zh-CN"/>
        </w:rPr>
        <w:tab/>
      </w:r>
      <w:r w:rsidRPr="00F27D9E">
        <w:rPr>
          <w:rFonts w:ascii="Time New Roman" w:hAnsi="Time New Roman"/>
          <w:lang w:val="zh-CN"/>
        </w:rPr>
        <w:t>本报告所述期间审</w:t>
      </w:r>
      <w:r w:rsidR="00DA71CD">
        <w:rPr>
          <w:rFonts w:ascii="Time New Roman" w:hAnsi="Time New Roman" w:hint="eastAsia"/>
          <w:lang w:val="zh-CN"/>
        </w:rPr>
        <w:t>查</w:t>
      </w:r>
      <w:r w:rsidRPr="00F27D9E">
        <w:rPr>
          <w:rFonts w:ascii="Time New Roman" w:hAnsi="Time New Roman"/>
          <w:lang w:val="zh-CN"/>
        </w:rPr>
        <w:t>缔约国报告的日期和下次报告的应交日期见下表。</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2410"/>
        <w:gridCol w:w="2693"/>
        <w:gridCol w:w="2267"/>
      </w:tblGrid>
      <w:tr w:rsidR="00601E69" w:rsidRPr="00B52F83" w14:paraId="213CA86C" w14:textId="77777777" w:rsidTr="00C84915">
        <w:trPr>
          <w:cantSplit/>
          <w:tblHeader/>
        </w:trPr>
        <w:tc>
          <w:tcPr>
            <w:tcW w:w="2410" w:type="dxa"/>
            <w:tcBorders>
              <w:top w:val="single" w:sz="4" w:space="0" w:color="auto"/>
              <w:bottom w:val="single" w:sz="12" w:space="0" w:color="auto"/>
            </w:tcBorders>
            <w:shd w:val="clear" w:color="auto" w:fill="auto"/>
            <w:vAlign w:val="bottom"/>
            <w:hideMark/>
          </w:tcPr>
          <w:p w14:paraId="60B37318" w14:textId="77777777" w:rsidR="00601E69" w:rsidRPr="00B52F83" w:rsidRDefault="00601E69" w:rsidP="00450A74">
            <w:pPr>
              <w:pStyle w:val="af9"/>
              <w:spacing w:line="280" w:lineRule="exact"/>
              <w:rPr>
                <w:sz w:val="21"/>
                <w:szCs w:val="21"/>
              </w:rPr>
            </w:pPr>
            <w:r w:rsidRPr="00B52F83">
              <w:rPr>
                <w:sz w:val="21"/>
                <w:szCs w:val="21"/>
                <w:lang w:val="zh-CN"/>
              </w:rPr>
              <w:t>缔约国</w:t>
            </w:r>
          </w:p>
        </w:tc>
        <w:tc>
          <w:tcPr>
            <w:tcW w:w="2693" w:type="dxa"/>
            <w:tcBorders>
              <w:top w:val="single" w:sz="4" w:space="0" w:color="auto"/>
              <w:bottom w:val="single" w:sz="12" w:space="0" w:color="auto"/>
            </w:tcBorders>
            <w:shd w:val="clear" w:color="auto" w:fill="auto"/>
            <w:vAlign w:val="bottom"/>
            <w:hideMark/>
          </w:tcPr>
          <w:p w14:paraId="5F533B6E" w14:textId="43E47412" w:rsidR="00601E69" w:rsidRPr="00B52F83" w:rsidRDefault="00601E69" w:rsidP="00450A74">
            <w:pPr>
              <w:pStyle w:val="af9"/>
              <w:spacing w:line="280" w:lineRule="exact"/>
              <w:rPr>
                <w:sz w:val="21"/>
                <w:szCs w:val="21"/>
              </w:rPr>
            </w:pPr>
            <w:r w:rsidRPr="00B52F83">
              <w:rPr>
                <w:sz w:val="21"/>
                <w:szCs w:val="21"/>
                <w:lang w:val="zh-CN"/>
              </w:rPr>
              <w:t>审</w:t>
            </w:r>
            <w:r w:rsidR="00985212" w:rsidRPr="00B52F83">
              <w:rPr>
                <w:rFonts w:hint="eastAsia"/>
                <w:sz w:val="21"/>
                <w:szCs w:val="21"/>
                <w:lang w:val="zh-CN"/>
              </w:rPr>
              <w:t>查</w:t>
            </w:r>
            <w:r w:rsidRPr="00B52F83">
              <w:rPr>
                <w:sz w:val="21"/>
                <w:szCs w:val="21"/>
                <w:lang w:val="zh-CN"/>
              </w:rPr>
              <w:t>日期</w:t>
            </w:r>
          </w:p>
        </w:tc>
        <w:tc>
          <w:tcPr>
            <w:tcW w:w="2267" w:type="dxa"/>
            <w:tcBorders>
              <w:top w:val="single" w:sz="4" w:space="0" w:color="auto"/>
              <w:bottom w:val="single" w:sz="12" w:space="0" w:color="auto"/>
            </w:tcBorders>
            <w:shd w:val="clear" w:color="auto" w:fill="auto"/>
            <w:vAlign w:val="bottom"/>
            <w:hideMark/>
          </w:tcPr>
          <w:p w14:paraId="171BD164" w14:textId="0DA3C608" w:rsidR="00601E69" w:rsidRPr="00B52F83" w:rsidRDefault="00601E69" w:rsidP="00450A74">
            <w:pPr>
              <w:pStyle w:val="af9"/>
              <w:spacing w:line="280" w:lineRule="exact"/>
              <w:rPr>
                <w:sz w:val="21"/>
                <w:szCs w:val="21"/>
              </w:rPr>
            </w:pPr>
            <w:r w:rsidRPr="00B52F83">
              <w:rPr>
                <w:sz w:val="21"/>
                <w:szCs w:val="21"/>
                <w:lang w:val="zh-CN"/>
              </w:rPr>
              <w:t>审</w:t>
            </w:r>
            <w:r w:rsidR="00985212" w:rsidRPr="00B52F83">
              <w:rPr>
                <w:rFonts w:hint="eastAsia"/>
                <w:sz w:val="21"/>
                <w:szCs w:val="21"/>
                <w:lang w:val="zh-CN"/>
              </w:rPr>
              <w:t>查</w:t>
            </w:r>
            <w:r w:rsidRPr="00B52F83">
              <w:rPr>
                <w:sz w:val="21"/>
                <w:szCs w:val="21"/>
                <w:lang w:val="zh-CN"/>
              </w:rPr>
              <w:t>下一次报告的年份</w:t>
            </w:r>
          </w:p>
        </w:tc>
      </w:tr>
      <w:tr w:rsidR="00601E69" w:rsidRPr="00B52F83" w14:paraId="7A099B25" w14:textId="77777777" w:rsidTr="00C84915">
        <w:trPr>
          <w:cantSplit/>
          <w:trHeight w:hRule="exact" w:val="113"/>
          <w:tblHeader/>
        </w:trPr>
        <w:tc>
          <w:tcPr>
            <w:tcW w:w="2410" w:type="dxa"/>
            <w:tcBorders>
              <w:top w:val="single" w:sz="12" w:space="0" w:color="auto"/>
            </w:tcBorders>
            <w:shd w:val="clear" w:color="auto" w:fill="auto"/>
          </w:tcPr>
          <w:p w14:paraId="2F15E877" w14:textId="77777777" w:rsidR="00601E69" w:rsidRPr="00B52F83" w:rsidRDefault="00601E69" w:rsidP="00B52F83">
            <w:pPr>
              <w:pStyle w:val="a8"/>
              <w:overflowPunct/>
              <w:spacing w:line="320" w:lineRule="exact"/>
              <w:rPr>
                <w:sz w:val="21"/>
                <w:szCs w:val="21"/>
              </w:rPr>
            </w:pPr>
          </w:p>
        </w:tc>
        <w:tc>
          <w:tcPr>
            <w:tcW w:w="2693" w:type="dxa"/>
            <w:tcBorders>
              <w:top w:val="single" w:sz="12" w:space="0" w:color="auto"/>
            </w:tcBorders>
            <w:shd w:val="clear" w:color="auto" w:fill="auto"/>
          </w:tcPr>
          <w:p w14:paraId="7683DDAA" w14:textId="77777777" w:rsidR="00601E69" w:rsidRPr="00B52F83" w:rsidRDefault="00601E69" w:rsidP="00B52F83">
            <w:pPr>
              <w:pStyle w:val="a8"/>
              <w:overflowPunct/>
              <w:spacing w:line="320" w:lineRule="exact"/>
              <w:rPr>
                <w:sz w:val="21"/>
                <w:szCs w:val="21"/>
              </w:rPr>
            </w:pPr>
          </w:p>
        </w:tc>
        <w:tc>
          <w:tcPr>
            <w:tcW w:w="2267" w:type="dxa"/>
            <w:tcBorders>
              <w:top w:val="single" w:sz="12" w:space="0" w:color="auto"/>
            </w:tcBorders>
            <w:shd w:val="clear" w:color="auto" w:fill="auto"/>
          </w:tcPr>
          <w:p w14:paraId="3BDBCB0E" w14:textId="77777777" w:rsidR="00601E69" w:rsidRPr="00B52F83" w:rsidRDefault="00601E69" w:rsidP="00B52F83">
            <w:pPr>
              <w:pStyle w:val="a8"/>
              <w:overflowPunct/>
              <w:spacing w:line="320" w:lineRule="exact"/>
              <w:rPr>
                <w:sz w:val="21"/>
                <w:szCs w:val="21"/>
              </w:rPr>
            </w:pPr>
          </w:p>
        </w:tc>
      </w:tr>
      <w:tr w:rsidR="00F953AD" w:rsidRPr="00B52F83" w14:paraId="1281FFCC" w14:textId="77777777" w:rsidTr="00C84915">
        <w:trPr>
          <w:cantSplit/>
        </w:trPr>
        <w:tc>
          <w:tcPr>
            <w:tcW w:w="2410" w:type="dxa"/>
            <w:shd w:val="clear" w:color="auto" w:fill="auto"/>
            <w:hideMark/>
          </w:tcPr>
          <w:p w14:paraId="5D91CA15" w14:textId="07044DC6" w:rsidR="00F953AD" w:rsidRPr="00B52F83" w:rsidRDefault="004D4143" w:rsidP="00450A74">
            <w:pPr>
              <w:pStyle w:val="a8"/>
              <w:overflowPunct/>
              <w:spacing w:before="0" w:line="320" w:lineRule="exact"/>
              <w:rPr>
                <w:sz w:val="21"/>
                <w:szCs w:val="21"/>
              </w:rPr>
            </w:pPr>
            <w:r w:rsidRPr="00B52F83">
              <w:rPr>
                <w:sz w:val="21"/>
                <w:szCs w:val="21"/>
              </w:rPr>
              <w:t>卢森堡</w:t>
            </w:r>
          </w:p>
        </w:tc>
        <w:tc>
          <w:tcPr>
            <w:tcW w:w="2693" w:type="dxa"/>
            <w:shd w:val="clear" w:color="auto" w:fill="auto"/>
            <w:hideMark/>
          </w:tcPr>
          <w:p w14:paraId="3D027A58" w14:textId="641EC3C9"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6</w:t>
            </w:r>
            <w:r w:rsidRPr="00B52F83">
              <w:rPr>
                <w:sz w:val="21"/>
                <w:szCs w:val="21"/>
                <w:lang w:val="zh-CN"/>
              </w:rPr>
              <w:t>月</w:t>
            </w:r>
            <w:r w:rsidRPr="00B52F83">
              <w:rPr>
                <w:sz w:val="21"/>
                <w:szCs w:val="21"/>
                <w:lang w:val="zh-CN"/>
              </w:rPr>
              <w:t>/7</w:t>
            </w:r>
            <w:r w:rsidRPr="00B52F83">
              <w:rPr>
                <w:sz w:val="21"/>
                <w:szCs w:val="21"/>
                <w:lang w:val="zh-CN"/>
              </w:rPr>
              <w:t>月</w:t>
            </w:r>
          </w:p>
        </w:tc>
        <w:tc>
          <w:tcPr>
            <w:tcW w:w="2267" w:type="dxa"/>
            <w:shd w:val="clear" w:color="auto" w:fill="auto"/>
            <w:hideMark/>
          </w:tcPr>
          <w:p w14:paraId="231C5F55" w14:textId="38911235" w:rsidR="00F953AD" w:rsidRPr="00B52F83" w:rsidRDefault="00F953AD" w:rsidP="00450A74">
            <w:pPr>
              <w:pStyle w:val="a8"/>
              <w:overflowPunct/>
              <w:spacing w:before="0" w:line="320" w:lineRule="exact"/>
              <w:rPr>
                <w:sz w:val="21"/>
                <w:szCs w:val="21"/>
              </w:rPr>
            </w:pPr>
            <w:r w:rsidRPr="00B52F83">
              <w:rPr>
                <w:sz w:val="21"/>
                <w:szCs w:val="21"/>
                <w:lang w:val="zh-CN"/>
              </w:rPr>
              <w:t>20</w:t>
            </w:r>
            <w:r w:rsidR="00CD70D7" w:rsidRPr="00B52F83">
              <w:rPr>
                <w:sz w:val="21"/>
                <w:szCs w:val="21"/>
                <w:lang w:val="zh-CN"/>
              </w:rPr>
              <w:t>30</w:t>
            </w:r>
            <w:r w:rsidRPr="00B52F83">
              <w:rPr>
                <w:sz w:val="21"/>
                <w:szCs w:val="21"/>
                <w:lang w:val="zh-CN"/>
              </w:rPr>
              <w:t>年</w:t>
            </w:r>
          </w:p>
        </w:tc>
      </w:tr>
      <w:tr w:rsidR="00F953AD" w:rsidRPr="00B52F83" w14:paraId="7281403E" w14:textId="77777777" w:rsidTr="00C84915">
        <w:trPr>
          <w:cantSplit/>
        </w:trPr>
        <w:tc>
          <w:tcPr>
            <w:tcW w:w="2410" w:type="dxa"/>
            <w:shd w:val="clear" w:color="auto" w:fill="auto"/>
          </w:tcPr>
          <w:p w14:paraId="203EE644" w14:textId="596D61A4" w:rsidR="00F953AD" w:rsidRPr="00B52F83" w:rsidDel="003633F8" w:rsidRDefault="004D4143" w:rsidP="00450A74">
            <w:pPr>
              <w:pStyle w:val="a8"/>
              <w:overflowPunct/>
              <w:spacing w:before="0" w:line="320" w:lineRule="exact"/>
              <w:rPr>
                <w:sz w:val="21"/>
                <w:szCs w:val="21"/>
              </w:rPr>
            </w:pPr>
            <w:r w:rsidRPr="00B52F83">
              <w:rPr>
                <w:sz w:val="21"/>
                <w:szCs w:val="21"/>
              </w:rPr>
              <w:t>乌拉圭</w:t>
            </w:r>
          </w:p>
        </w:tc>
        <w:tc>
          <w:tcPr>
            <w:tcW w:w="2693" w:type="dxa"/>
            <w:shd w:val="clear" w:color="auto" w:fill="auto"/>
          </w:tcPr>
          <w:p w14:paraId="2814782D" w14:textId="36531161"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6</w:t>
            </w:r>
            <w:r w:rsidRPr="00B52F83">
              <w:rPr>
                <w:sz w:val="21"/>
                <w:szCs w:val="21"/>
                <w:lang w:val="zh-CN"/>
              </w:rPr>
              <w:t>月</w:t>
            </w:r>
            <w:r w:rsidRPr="00B52F83">
              <w:rPr>
                <w:sz w:val="21"/>
                <w:szCs w:val="21"/>
                <w:lang w:val="zh-CN"/>
              </w:rPr>
              <w:t>/7</w:t>
            </w:r>
            <w:r w:rsidRPr="00B52F83">
              <w:rPr>
                <w:sz w:val="21"/>
                <w:szCs w:val="21"/>
                <w:lang w:val="zh-CN"/>
              </w:rPr>
              <w:t>月</w:t>
            </w:r>
          </w:p>
        </w:tc>
        <w:tc>
          <w:tcPr>
            <w:tcW w:w="2267" w:type="dxa"/>
            <w:shd w:val="clear" w:color="auto" w:fill="auto"/>
          </w:tcPr>
          <w:p w14:paraId="3453160A" w14:textId="14A92FBF" w:rsidR="00F953AD" w:rsidRPr="00B52F83" w:rsidRDefault="00CD70D7"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F953AD" w:rsidRPr="00B52F83" w14:paraId="22F99B19" w14:textId="77777777" w:rsidTr="00C84915">
        <w:trPr>
          <w:cantSplit/>
        </w:trPr>
        <w:tc>
          <w:tcPr>
            <w:tcW w:w="2410" w:type="dxa"/>
            <w:shd w:val="clear" w:color="auto" w:fill="auto"/>
          </w:tcPr>
          <w:p w14:paraId="638A76B8" w14:textId="57CFA10D" w:rsidR="00F953AD" w:rsidRPr="00B52F83" w:rsidDel="003633F8" w:rsidRDefault="00637E4B" w:rsidP="00450A74">
            <w:pPr>
              <w:pStyle w:val="a8"/>
              <w:overflowPunct/>
              <w:spacing w:before="0" w:line="320" w:lineRule="exact"/>
              <w:rPr>
                <w:sz w:val="21"/>
                <w:szCs w:val="21"/>
              </w:rPr>
            </w:pPr>
            <w:r w:rsidRPr="00B52F83">
              <w:rPr>
                <w:rFonts w:hint="eastAsia"/>
                <w:sz w:val="21"/>
                <w:szCs w:val="21"/>
              </w:rPr>
              <w:t>中国</w:t>
            </w:r>
            <w:r w:rsidR="004D4143" w:rsidRPr="00B52F83">
              <w:rPr>
                <w:sz w:val="21"/>
                <w:szCs w:val="21"/>
              </w:rPr>
              <w:t>香港</w:t>
            </w:r>
          </w:p>
        </w:tc>
        <w:tc>
          <w:tcPr>
            <w:tcW w:w="2693" w:type="dxa"/>
            <w:shd w:val="clear" w:color="auto" w:fill="auto"/>
          </w:tcPr>
          <w:p w14:paraId="51F955C5" w14:textId="276A2B20"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7</w:t>
            </w:r>
            <w:r w:rsidRPr="00B52F83">
              <w:rPr>
                <w:sz w:val="21"/>
                <w:szCs w:val="21"/>
                <w:lang w:val="zh-CN"/>
              </w:rPr>
              <w:t>月</w:t>
            </w:r>
          </w:p>
        </w:tc>
        <w:tc>
          <w:tcPr>
            <w:tcW w:w="2267" w:type="dxa"/>
            <w:shd w:val="clear" w:color="auto" w:fill="auto"/>
          </w:tcPr>
          <w:p w14:paraId="655C5A1B" w14:textId="4D3333D3" w:rsidR="00F953AD" w:rsidRPr="00B52F83" w:rsidRDefault="00CD70D7"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F953AD" w:rsidRPr="00B52F83" w14:paraId="22C39A32" w14:textId="77777777" w:rsidTr="00C84915">
        <w:trPr>
          <w:cantSplit/>
        </w:trPr>
        <w:tc>
          <w:tcPr>
            <w:tcW w:w="2410" w:type="dxa"/>
            <w:shd w:val="clear" w:color="auto" w:fill="auto"/>
          </w:tcPr>
          <w:p w14:paraId="5CBFC707" w14:textId="4D6E0D7B" w:rsidR="00F953AD" w:rsidRPr="00B52F83" w:rsidRDefault="004D4143" w:rsidP="00450A74">
            <w:pPr>
              <w:pStyle w:val="a8"/>
              <w:overflowPunct/>
              <w:spacing w:before="0" w:line="320" w:lineRule="exact"/>
              <w:rPr>
                <w:sz w:val="21"/>
                <w:szCs w:val="21"/>
              </w:rPr>
            </w:pPr>
            <w:r w:rsidRPr="00B52F83">
              <w:rPr>
                <w:sz w:val="21"/>
                <w:szCs w:val="21"/>
              </w:rPr>
              <w:t>中国</w:t>
            </w:r>
            <w:r w:rsidR="00637E4B" w:rsidRPr="00B52F83">
              <w:rPr>
                <w:rFonts w:hint="eastAsia"/>
                <w:sz w:val="21"/>
                <w:szCs w:val="21"/>
              </w:rPr>
              <w:t>澳门</w:t>
            </w:r>
          </w:p>
        </w:tc>
        <w:tc>
          <w:tcPr>
            <w:tcW w:w="2693" w:type="dxa"/>
            <w:shd w:val="clear" w:color="auto" w:fill="auto"/>
          </w:tcPr>
          <w:p w14:paraId="4443332E" w14:textId="44966094"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7</w:t>
            </w:r>
            <w:r w:rsidRPr="00B52F83">
              <w:rPr>
                <w:sz w:val="21"/>
                <w:szCs w:val="21"/>
                <w:lang w:val="zh-CN"/>
              </w:rPr>
              <w:t>月</w:t>
            </w:r>
          </w:p>
        </w:tc>
        <w:tc>
          <w:tcPr>
            <w:tcW w:w="2267" w:type="dxa"/>
            <w:shd w:val="clear" w:color="auto" w:fill="auto"/>
          </w:tcPr>
          <w:p w14:paraId="610F4B2B" w14:textId="697510DD" w:rsidR="00F953AD" w:rsidRPr="00B52F83" w:rsidRDefault="00CD70D7"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F953AD" w:rsidRPr="00B52F83" w14:paraId="385E7E86" w14:textId="77777777" w:rsidTr="00C84915">
        <w:trPr>
          <w:cantSplit/>
        </w:trPr>
        <w:tc>
          <w:tcPr>
            <w:tcW w:w="2410" w:type="dxa"/>
            <w:shd w:val="clear" w:color="auto" w:fill="auto"/>
          </w:tcPr>
          <w:p w14:paraId="44FF4761" w14:textId="169AA7C4" w:rsidR="00F953AD" w:rsidRPr="00B52F83" w:rsidRDefault="004D4143" w:rsidP="00450A74">
            <w:pPr>
              <w:pStyle w:val="a8"/>
              <w:overflowPunct/>
              <w:spacing w:before="0" w:line="320" w:lineRule="exact"/>
              <w:rPr>
                <w:sz w:val="21"/>
                <w:szCs w:val="21"/>
              </w:rPr>
            </w:pPr>
            <w:r w:rsidRPr="00B52F83">
              <w:rPr>
                <w:sz w:val="21"/>
                <w:szCs w:val="21"/>
              </w:rPr>
              <w:t>格鲁吉亚</w:t>
            </w:r>
          </w:p>
        </w:tc>
        <w:tc>
          <w:tcPr>
            <w:tcW w:w="2693" w:type="dxa"/>
            <w:shd w:val="clear" w:color="auto" w:fill="auto"/>
          </w:tcPr>
          <w:p w14:paraId="10623E91" w14:textId="29770FDF"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7</w:t>
            </w:r>
            <w:r w:rsidRPr="00B52F83">
              <w:rPr>
                <w:sz w:val="21"/>
                <w:szCs w:val="21"/>
                <w:lang w:val="zh-CN"/>
              </w:rPr>
              <w:t>月</w:t>
            </w:r>
          </w:p>
        </w:tc>
        <w:tc>
          <w:tcPr>
            <w:tcW w:w="2267" w:type="dxa"/>
            <w:shd w:val="clear" w:color="auto" w:fill="auto"/>
          </w:tcPr>
          <w:p w14:paraId="2406EA7D" w14:textId="7D55DFD8" w:rsidR="00F953AD" w:rsidRPr="00B52F83" w:rsidRDefault="00CD70D7"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F953AD" w:rsidRPr="00B52F83" w14:paraId="3112EA2E" w14:textId="77777777" w:rsidTr="00C84915">
        <w:trPr>
          <w:cantSplit/>
        </w:trPr>
        <w:tc>
          <w:tcPr>
            <w:tcW w:w="2410" w:type="dxa"/>
            <w:shd w:val="clear" w:color="auto" w:fill="auto"/>
          </w:tcPr>
          <w:p w14:paraId="1C28AE9A" w14:textId="5FED077C" w:rsidR="00F953AD" w:rsidRPr="00B52F83" w:rsidRDefault="004D4143" w:rsidP="00450A74">
            <w:pPr>
              <w:pStyle w:val="a8"/>
              <w:overflowPunct/>
              <w:spacing w:before="0" w:line="320" w:lineRule="exact"/>
              <w:rPr>
                <w:sz w:val="21"/>
                <w:szCs w:val="21"/>
              </w:rPr>
            </w:pPr>
            <w:r w:rsidRPr="00B52F83">
              <w:rPr>
                <w:sz w:val="21"/>
                <w:szCs w:val="21"/>
              </w:rPr>
              <w:t>爱尔兰</w:t>
            </w:r>
          </w:p>
        </w:tc>
        <w:tc>
          <w:tcPr>
            <w:tcW w:w="2693" w:type="dxa"/>
            <w:shd w:val="clear" w:color="auto" w:fill="auto"/>
          </w:tcPr>
          <w:p w14:paraId="5FBF0E34" w14:textId="77F8F457"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7</w:t>
            </w:r>
            <w:r w:rsidRPr="00B52F83">
              <w:rPr>
                <w:sz w:val="21"/>
                <w:szCs w:val="21"/>
                <w:lang w:val="zh-CN"/>
              </w:rPr>
              <w:t>月</w:t>
            </w:r>
          </w:p>
        </w:tc>
        <w:tc>
          <w:tcPr>
            <w:tcW w:w="2267" w:type="dxa"/>
            <w:shd w:val="clear" w:color="auto" w:fill="auto"/>
          </w:tcPr>
          <w:p w14:paraId="3F90CCF0" w14:textId="77777777" w:rsidR="00F953AD" w:rsidRPr="00B52F83" w:rsidRDefault="00F953AD"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F953AD" w:rsidRPr="00B52F83" w14:paraId="1EA5AA8B" w14:textId="77777777" w:rsidTr="00C84915">
        <w:trPr>
          <w:cantSplit/>
        </w:trPr>
        <w:tc>
          <w:tcPr>
            <w:tcW w:w="2410" w:type="dxa"/>
            <w:shd w:val="clear" w:color="auto" w:fill="auto"/>
          </w:tcPr>
          <w:p w14:paraId="3DAEBC21" w14:textId="04C60DEE" w:rsidR="00F953AD" w:rsidRPr="00B52F83" w:rsidRDefault="004D4143" w:rsidP="00450A74">
            <w:pPr>
              <w:pStyle w:val="a8"/>
              <w:overflowPunct/>
              <w:spacing w:before="0" w:line="320" w:lineRule="exact"/>
              <w:rPr>
                <w:sz w:val="21"/>
                <w:szCs w:val="21"/>
              </w:rPr>
            </w:pPr>
            <w:r w:rsidRPr="00B52F83">
              <w:rPr>
                <w:sz w:val="21"/>
                <w:szCs w:val="21"/>
              </w:rPr>
              <w:t>埃塞俄比亚</w:t>
            </w:r>
          </w:p>
        </w:tc>
        <w:tc>
          <w:tcPr>
            <w:tcW w:w="2693" w:type="dxa"/>
            <w:shd w:val="clear" w:color="auto" w:fill="auto"/>
          </w:tcPr>
          <w:p w14:paraId="73741A86" w14:textId="39C2C30C"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00CD70D7" w:rsidRPr="00B52F83">
              <w:rPr>
                <w:sz w:val="21"/>
                <w:szCs w:val="21"/>
                <w:lang w:val="zh-CN"/>
              </w:rPr>
              <w:t>10</w:t>
            </w:r>
            <w:r w:rsidRPr="00B52F83">
              <w:rPr>
                <w:sz w:val="21"/>
                <w:szCs w:val="21"/>
                <w:lang w:val="zh-CN"/>
              </w:rPr>
              <w:t>月</w:t>
            </w:r>
          </w:p>
        </w:tc>
        <w:tc>
          <w:tcPr>
            <w:tcW w:w="2267" w:type="dxa"/>
            <w:shd w:val="clear" w:color="auto" w:fill="auto"/>
          </w:tcPr>
          <w:p w14:paraId="482A6D08" w14:textId="77777777" w:rsidR="00F953AD" w:rsidRPr="00B52F83" w:rsidRDefault="00F953AD"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F953AD" w:rsidRPr="00B52F83" w14:paraId="72D6503F" w14:textId="77777777" w:rsidTr="00C84915">
        <w:trPr>
          <w:cantSplit/>
        </w:trPr>
        <w:tc>
          <w:tcPr>
            <w:tcW w:w="2410" w:type="dxa"/>
            <w:shd w:val="clear" w:color="auto" w:fill="auto"/>
          </w:tcPr>
          <w:p w14:paraId="548C59C8" w14:textId="3BC4A884" w:rsidR="00F953AD" w:rsidRPr="00B52F83" w:rsidRDefault="004D4143" w:rsidP="00450A74">
            <w:pPr>
              <w:pStyle w:val="a8"/>
              <w:overflowPunct/>
              <w:spacing w:before="0" w:line="320" w:lineRule="exact"/>
              <w:rPr>
                <w:sz w:val="21"/>
                <w:szCs w:val="21"/>
              </w:rPr>
            </w:pPr>
            <w:r w:rsidRPr="00B52F83">
              <w:rPr>
                <w:sz w:val="21"/>
                <w:szCs w:val="21"/>
              </w:rPr>
              <w:t>日本</w:t>
            </w:r>
          </w:p>
        </w:tc>
        <w:tc>
          <w:tcPr>
            <w:tcW w:w="2693" w:type="dxa"/>
            <w:shd w:val="clear" w:color="auto" w:fill="auto"/>
          </w:tcPr>
          <w:p w14:paraId="275D2BD8" w14:textId="3B2CC471"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00CD70D7" w:rsidRPr="00B52F83">
              <w:rPr>
                <w:rFonts w:hint="eastAsia"/>
                <w:sz w:val="21"/>
                <w:szCs w:val="21"/>
                <w:lang w:val="zh-CN"/>
              </w:rPr>
              <w:t>1</w:t>
            </w:r>
            <w:r w:rsidR="00CD70D7" w:rsidRPr="00B52F83">
              <w:rPr>
                <w:sz w:val="21"/>
                <w:szCs w:val="21"/>
                <w:lang w:val="zh-CN"/>
              </w:rPr>
              <w:t>0</w:t>
            </w:r>
            <w:r w:rsidRPr="00B52F83">
              <w:rPr>
                <w:sz w:val="21"/>
                <w:szCs w:val="21"/>
                <w:lang w:val="zh-CN"/>
              </w:rPr>
              <w:t>月</w:t>
            </w:r>
          </w:p>
        </w:tc>
        <w:tc>
          <w:tcPr>
            <w:tcW w:w="2267" w:type="dxa"/>
            <w:shd w:val="clear" w:color="auto" w:fill="auto"/>
          </w:tcPr>
          <w:p w14:paraId="3C67BD4F" w14:textId="77777777" w:rsidR="00F953AD" w:rsidRPr="00B52F83" w:rsidRDefault="00F953AD"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F953AD" w:rsidRPr="00B52F83" w14:paraId="2C3E7064" w14:textId="77777777" w:rsidTr="00C84915">
        <w:trPr>
          <w:cantSplit/>
        </w:trPr>
        <w:tc>
          <w:tcPr>
            <w:tcW w:w="2410" w:type="dxa"/>
            <w:shd w:val="clear" w:color="auto" w:fill="auto"/>
          </w:tcPr>
          <w:p w14:paraId="22D164D8" w14:textId="1B4855EE" w:rsidR="00F953AD" w:rsidRPr="00B52F83" w:rsidRDefault="004D4143" w:rsidP="00450A74">
            <w:pPr>
              <w:pStyle w:val="a8"/>
              <w:overflowPunct/>
              <w:spacing w:before="0" w:line="320" w:lineRule="exact"/>
              <w:rPr>
                <w:sz w:val="21"/>
                <w:szCs w:val="21"/>
              </w:rPr>
            </w:pPr>
            <w:r w:rsidRPr="00B52F83">
              <w:rPr>
                <w:sz w:val="21"/>
                <w:szCs w:val="21"/>
              </w:rPr>
              <w:t>吉尔吉斯斯坦</w:t>
            </w:r>
          </w:p>
        </w:tc>
        <w:tc>
          <w:tcPr>
            <w:tcW w:w="2693" w:type="dxa"/>
            <w:shd w:val="clear" w:color="auto" w:fill="auto"/>
          </w:tcPr>
          <w:p w14:paraId="561671EF" w14:textId="1E5F3482" w:rsidR="00F953AD" w:rsidRPr="00B52F83" w:rsidRDefault="00F953AD"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00CD70D7" w:rsidRPr="00B52F83">
              <w:rPr>
                <w:sz w:val="21"/>
                <w:szCs w:val="21"/>
                <w:lang w:val="zh-CN"/>
              </w:rPr>
              <w:t>10</w:t>
            </w:r>
            <w:r w:rsidRPr="00B52F83">
              <w:rPr>
                <w:sz w:val="21"/>
                <w:szCs w:val="21"/>
                <w:lang w:val="zh-CN"/>
              </w:rPr>
              <w:t>月</w:t>
            </w:r>
          </w:p>
        </w:tc>
        <w:tc>
          <w:tcPr>
            <w:tcW w:w="2267" w:type="dxa"/>
            <w:shd w:val="clear" w:color="auto" w:fill="auto"/>
          </w:tcPr>
          <w:p w14:paraId="361DB1E5" w14:textId="77777777" w:rsidR="00F953AD" w:rsidRPr="00B52F83" w:rsidRDefault="00F953AD" w:rsidP="00450A74">
            <w:pPr>
              <w:pStyle w:val="a8"/>
              <w:overflowPunct/>
              <w:spacing w:before="0" w:line="320" w:lineRule="exact"/>
              <w:rPr>
                <w:sz w:val="21"/>
                <w:szCs w:val="21"/>
              </w:rPr>
            </w:pPr>
            <w:r w:rsidRPr="00B52F83">
              <w:rPr>
                <w:sz w:val="21"/>
                <w:szCs w:val="21"/>
                <w:lang w:val="zh-CN"/>
              </w:rPr>
              <w:t>2030</w:t>
            </w:r>
            <w:r w:rsidRPr="00B52F83">
              <w:rPr>
                <w:sz w:val="21"/>
                <w:szCs w:val="21"/>
                <w:lang w:val="zh-CN"/>
              </w:rPr>
              <w:t>年</w:t>
            </w:r>
          </w:p>
        </w:tc>
      </w:tr>
      <w:tr w:rsidR="002E3F1C" w:rsidRPr="00B52F83" w14:paraId="028C958B" w14:textId="77777777" w:rsidTr="00C84915">
        <w:trPr>
          <w:cantSplit/>
        </w:trPr>
        <w:tc>
          <w:tcPr>
            <w:tcW w:w="2410" w:type="dxa"/>
            <w:shd w:val="clear" w:color="auto" w:fill="auto"/>
          </w:tcPr>
          <w:p w14:paraId="726A69C4" w14:textId="19CC06E1" w:rsidR="002E3F1C" w:rsidRPr="00B52F83" w:rsidRDefault="004D4143" w:rsidP="00450A74">
            <w:pPr>
              <w:pStyle w:val="a8"/>
              <w:overflowPunct/>
              <w:spacing w:before="0" w:line="320" w:lineRule="exact"/>
              <w:rPr>
                <w:sz w:val="21"/>
                <w:szCs w:val="21"/>
              </w:rPr>
            </w:pPr>
            <w:r w:rsidRPr="00B52F83">
              <w:rPr>
                <w:sz w:val="21"/>
                <w:szCs w:val="21"/>
              </w:rPr>
              <w:t>尼加拉瓜</w:t>
            </w:r>
          </w:p>
        </w:tc>
        <w:tc>
          <w:tcPr>
            <w:tcW w:w="2693" w:type="dxa"/>
            <w:shd w:val="clear" w:color="auto" w:fill="auto"/>
          </w:tcPr>
          <w:p w14:paraId="7768824E" w14:textId="788CB449" w:rsidR="002E3F1C" w:rsidRPr="00B52F83" w:rsidRDefault="002E3F1C"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10</w:t>
            </w:r>
            <w:r w:rsidRPr="00B52F83">
              <w:rPr>
                <w:sz w:val="21"/>
                <w:szCs w:val="21"/>
                <w:lang w:val="zh-CN"/>
              </w:rPr>
              <w:t>月</w:t>
            </w:r>
          </w:p>
        </w:tc>
        <w:tc>
          <w:tcPr>
            <w:tcW w:w="2267" w:type="dxa"/>
            <w:shd w:val="clear" w:color="auto" w:fill="auto"/>
          </w:tcPr>
          <w:p w14:paraId="7F5BDF25" w14:textId="157F454A" w:rsidR="002E3F1C" w:rsidRPr="00B52F83" w:rsidRDefault="002E3F1C" w:rsidP="00450A74">
            <w:pPr>
              <w:pStyle w:val="a8"/>
              <w:overflowPunct/>
              <w:spacing w:before="0" w:line="320" w:lineRule="exact"/>
              <w:rPr>
                <w:sz w:val="21"/>
                <w:szCs w:val="21"/>
              </w:rPr>
            </w:pPr>
            <w:r w:rsidRPr="00B52F83">
              <w:rPr>
                <w:sz w:val="21"/>
                <w:szCs w:val="21"/>
              </w:rPr>
              <w:t>2030</w:t>
            </w:r>
            <w:r w:rsidR="00984417" w:rsidRPr="00B52F83">
              <w:rPr>
                <w:rFonts w:hint="eastAsia"/>
                <w:sz w:val="21"/>
                <w:szCs w:val="21"/>
              </w:rPr>
              <w:t>年</w:t>
            </w:r>
          </w:p>
        </w:tc>
      </w:tr>
      <w:tr w:rsidR="002E3F1C" w:rsidRPr="00B52F83" w14:paraId="7B319BD5" w14:textId="77777777" w:rsidTr="00C84915">
        <w:trPr>
          <w:cantSplit/>
        </w:trPr>
        <w:tc>
          <w:tcPr>
            <w:tcW w:w="2410" w:type="dxa"/>
            <w:shd w:val="clear" w:color="auto" w:fill="auto"/>
          </w:tcPr>
          <w:p w14:paraId="7548425F" w14:textId="7188F55B" w:rsidR="002E3F1C" w:rsidRPr="00B52F83" w:rsidRDefault="004D4143" w:rsidP="00450A74">
            <w:pPr>
              <w:pStyle w:val="a8"/>
              <w:overflowPunct/>
              <w:spacing w:before="0" w:line="320" w:lineRule="exact"/>
              <w:rPr>
                <w:sz w:val="21"/>
                <w:szCs w:val="21"/>
              </w:rPr>
            </w:pPr>
            <w:r w:rsidRPr="00B52F83">
              <w:rPr>
                <w:sz w:val="21"/>
                <w:szCs w:val="21"/>
              </w:rPr>
              <w:t>菲律宾</w:t>
            </w:r>
          </w:p>
        </w:tc>
        <w:tc>
          <w:tcPr>
            <w:tcW w:w="2693" w:type="dxa"/>
            <w:shd w:val="clear" w:color="auto" w:fill="auto"/>
          </w:tcPr>
          <w:p w14:paraId="70271F2F" w14:textId="5173CA93" w:rsidR="002E3F1C" w:rsidRPr="00B52F83" w:rsidRDefault="002E3F1C"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10</w:t>
            </w:r>
            <w:r w:rsidRPr="00B52F83">
              <w:rPr>
                <w:sz w:val="21"/>
                <w:szCs w:val="21"/>
                <w:lang w:val="zh-CN"/>
              </w:rPr>
              <w:t>月</w:t>
            </w:r>
          </w:p>
        </w:tc>
        <w:tc>
          <w:tcPr>
            <w:tcW w:w="2267" w:type="dxa"/>
            <w:shd w:val="clear" w:color="auto" w:fill="auto"/>
          </w:tcPr>
          <w:p w14:paraId="27E444D6" w14:textId="1EFCAB1A" w:rsidR="002E3F1C" w:rsidRPr="00B52F83" w:rsidRDefault="002E3F1C" w:rsidP="00450A74">
            <w:pPr>
              <w:pStyle w:val="a8"/>
              <w:overflowPunct/>
              <w:spacing w:before="0" w:line="320" w:lineRule="exact"/>
              <w:rPr>
                <w:sz w:val="21"/>
                <w:szCs w:val="21"/>
              </w:rPr>
            </w:pPr>
            <w:r w:rsidRPr="00B52F83">
              <w:rPr>
                <w:sz w:val="21"/>
                <w:szCs w:val="21"/>
              </w:rPr>
              <w:t>2030</w:t>
            </w:r>
            <w:r w:rsidR="00984417" w:rsidRPr="00B52F83">
              <w:rPr>
                <w:rFonts w:hint="eastAsia"/>
                <w:sz w:val="21"/>
                <w:szCs w:val="21"/>
              </w:rPr>
              <w:t>年</w:t>
            </w:r>
          </w:p>
        </w:tc>
      </w:tr>
      <w:tr w:rsidR="002E3F1C" w:rsidRPr="00B52F83" w14:paraId="19E8CBA5" w14:textId="77777777" w:rsidTr="00C84915">
        <w:trPr>
          <w:cantSplit/>
        </w:trPr>
        <w:tc>
          <w:tcPr>
            <w:tcW w:w="2410" w:type="dxa"/>
            <w:shd w:val="clear" w:color="auto" w:fill="auto"/>
          </w:tcPr>
          <w:p w14:paraId="43B17979" w14:textId="719550D8" w:rsidR="002E3F1C" w:rsidRPr="00B52F83" w:rsidRDefault="004D4143" w:rsidP="00450A74">
            <w:pPr>
              <w:pStyle w:val="a8"/>
              <w:overflowPunct/>
              <w:spacing w:before="0" w:line="320" w:lineRule="exact"/>
              <w:rPr>
                <w:sz w:val="21"/>
                <w:szCs w:val="21"/>
              </w:rPr>
            </w:pPr>
            <w:r w:rsidRPr="00B52F83">
              <w:rPr>
                <w:sz w:val="21"/>
                <w:szCs w:val="21"/>
              </w:rPr>
              <w:t>俄罗斯联邦</w:t>
            </w:r>
          </w:p>
        </w:tc>
        <w:tc>
          <w:tcPr>
            <w:tcW w:w="2693" w:type="dxa"/>
            <w:shd w:val="clear" w:color="auto" w:fill="auto"/>
          </w:tcPr>
          <w:p w14:paraId="0A8DF73E" w14:textId="4B8983CE" w:rsidR="002E3F1C" w:rsidRPr="00B52F83" w:rsidRDefault="002E3F1C" w:rsidP="00450A74">
            <w:pPr>
              <w:pStyle w:val="a8"/>
              <w:overflowPunct/>
              <w:spacing w:before="0" w:line="320" w:lineRule="exact"/>
              <w:rPr>
                <w:sz w:val="21"/>
                <w:szCs w:val="21"/>
              </w:rPr>
            </w:pPr>
            <w:r w:rsidRPr="00B52F83">
              <w:rPr>
                <w:sz w:val="21"/>
                <w:szCs w:val="21"/>
                <w:lang w:val="zh-CN"/>
              </w:rPr>
              <w:t>2022</w:t>
            </w:r>
            <w:r w:rsidRPr="00B52F83">
              <w:rPr>
                <w:sz w:val="21"/>
                <w:szCs w:val="21"/>
                <w:lang w:val="zh-CN"/>
              </w:rPr>
              <w:t>年</w:t>
            </w:r>
            <w:r w:rsidRPr="00B52F83">
              <w:rPr>
                <w:sz w:val="21"/>
                <w:szCs w:val="21"/>
                <w:lang w:val="zh-CN"/>
              </w:rPr>
              <w:t>10</w:t>
            </w:r>
            <w:r w:rsidRPr="00B52F83">
              <w:rPr>
                <w:sz w:val="21"/>
                <w:szCs w:val="21"/>
                <w:lang w:val="zh-CN"/>
              </w:rPr>
              <w:t>月</w:t>
            </w:r>
          </w:p>
        </w:tc>
        <w:tc>
          <w:tcPr>
            <w:tcW w:w="2267" w:type="dxa"/>
            <w:shd w:val="clear" w:color="auto" w:fill="auto"/>
          </w:tcPr>
          <w:p w14:paraId="0352C8AA" w14:textId="3D6F7395" w:rsidR="002E3F1C" w:rsidRPr="00B52F83" w:rsidRDefault="002E3F1C" w:rsidP="00450A74">
            <w:pPr>
              <w:pStyle w:val="a8"/>
              <w:overflowPunct/>
              <w:spacing w:before="0" w:line="320" w:lineRule="exact"/>
              <w:rPr>
                <w:sz w:val="21"/>
                <w:szCs w:val="21"/>
              </w:rPr>
            </w:pPr>
            <w:r w:rsidRPr="00B52F83">
              <w:rPr>
                <w:sz w:val="21"/>
                <w:szCs w:val="21"/>
              </w:rPr>
              <w:t>2030</w:t>
            </w:r>
            <w:r w:rsidR="00984417" w:rsidRPr="00B52F83">
              <w:rPr>
                <w:rFonts w:hint="eastAsia"/>
                <w:sz w:val="21"/>
                <w:szCs w:val="21"/>
              </w:rPr>
              <w:t>年</w:t>
            </w:r>
          </w:p>
        </w:tc>
      </w:tr>
      <w:tr w:rsidR="002E3F1C" w:rsidRPr="00B52F83" w14:paraId="1CE5C7AC" w14:textId="77777777" w:rsidTr="00C84915">
        <w:trPr>
          <w:cantSplit/>
        </w:trPr>
        <w:tc>
          <w:tcPr>
            <w:tcW w:w="2410" w:type="dxa"/>
            <w:shd w:val="clear" w:color="auto" w:fill="auto"/>
          </w:tcPr>
          <w:p w14:paraId="58A2F572" w14:textId="1993324B" w:rsidR="002E3F1C" w:rsidRPr="00B52F83" w:rsidRDefault="004D4143" w:rsidP="00450A74">
            <w:pPr>
              <w:pStyle w:val="a8"/>
              <w:overflowPunct/>
              <w:spacing w:before="0" w:line="320" w:lineRule="exact"/>
              <w:rPr>
                <w:sz w:val="21"/>
                <w:szCs w:val="21"/>
              </w:rPr>
            </w:pPr>
            <w:r w:rsidRPr="00B52F83">
              <w:rPr>
                <w:sz w:val="21"/>
                <w:szCs w:val="21"/>
              </w:rPr>
              <w:t>埃及</w:t>
            </w:r>
          </w:p>
        </w:tc>
        <w:tc>
          <w:tcPr>
            <w:tcW w:w="2693" w:type="dxa"/>
            <w:shd w:val="clear" w:color="auto" w:fill="auto"/>
          </w:tcPr>
          <w:p w14:paraId="7EAF0874" w14:textId="79B4D14A" w:rsidR="002E3F1C" w:rsidRPr="00B52F83" w:rsidRDefault="002E3F1C" w:rsidP="00450A74">
            <w:pPr>
              <w:pStyle w:val="a8"/>
              <w:overflowPunct/>
              <w:spacing w:before="0" w:line="320" w:lineRule="exact"/>
              <w:rPr>
                <w:sz w:val="21"/>
                <w:szCs w:val="21"/>
              </w:rPr>
            </w:pPr>
            <w:r w:rsidRPr="00B52F83">
              <w:rPr>
                <w:sz w:val="21"/>
                <w:szCs w:val="21"/>
              </w:rPr>
              <w:t>2023</w:t>
            </w:r>
            <w:r w:rsidRPr="00B52F83">
              <w:rPr>
                <w:rFonts w:hint="eastAsia"/>
                <w:sz w:val="21"/>
                <w:szCs w:val="21"/>
              </w:rPr>
              <w:t>年</w:t>
            </w:r>
            <w:r w:rsidRPr="00B52F83">
              <w:rPr>
                <w:rFonts w:hint="eastAsia"/>
                <w:sz w:val="21"/>
                <w:szCs w:val="21"/>
              </w:rPr>
              <w:t>2</w:t>
            </w:r>
            <w:r w:rsidRPr="00B52F83">
              <w:rPr>
                <w:rFonts w:hint="eastAsia"/>
                <w:sz w:val="21"/>
                <w:szCs w:val="21"/>
              </w:rPr>
              <w:t>月</w:t>
            </w:r>
            <w:r w:rsidRPr="00B52F83">
              <w:rPr>
                <w:rFonts w:hint="eastAsia"/>
                <w:sz w:val="21"/>
                <w:szCs w:val="21"/>
              </w:rPr>
              <w:t>/</w:t>
            </w:r>
            <w:r w:rsidRPr="00B52F83">
              <w:rPr>
                <w:sz w:val="21"/>
                <w:szCs w:val="21"/>
              </w:rPr>
              <w:t>3</w:t>
            </w:r>
            <w:r w:rsidRPr="00B52F83">
              <w:rPr>
                <w:rFonts w:hint="eastAsia"/>
                <w:sz w:val="21"/>
                <w:szCs w:val="21"/>
              </w:rPr>
              <w:t>月</w:t>
            </w:r>
          </w:p>
        </w:tc>
        <w:tc>
          <w:tcPr>
            <w:tcW w:w="2267" w:type="dxa"/>
            <w:shd w:val="clear" w:color="auto" w:fill="auto"/>
          </w:tcPr>
          <w:p w14:paraId="1BE43584" w14:textId="4C7D64C4" w:rsidR="002E3F1C" w:rsidRPr="00B52F83" w:rsidRDefault="002E3F1C" w:rsidP="00450A74">
            <w:pPr>
              <w:pStyle w:val="a8"/>
              <w:overflowPunct/>
              <w:spacing w:before="0" w:line="320" w:lineRule="exact"/>
              <w:rPr>
                <w:sz w:val="21"/>
                <w:szCs w:val="21"/>
              </w:rPr>
            </w:pPr>
            <w:r w:rsidRPr="00B52F83">
              <w:rPr>
                <w:sz w:val="21"/>
                <w:szCs w:val="21"/>
              </w:rPr>
              <w:t>2031</w:t>
            </w:r>
            <w:r w:rsidR="00984417" w:rsidRPr="00B52F83">
              <w:rPr>
                <w:rFonts w:hint="eastAsia"/>
                <w:sz w:val="21"/>
                <w:szCs w:val="21"/>
              </w:rPr>
              <w:t>年</w:t>
            </w:r>
          </w:p>
        </w:tc>
      </w:tr>
      <w:tr w:rsidR="002E3F1C" w:rsidRPr="00B52F83" w14:paraId="3A4C850E" w14:textId="77777777" w:rsidTr="00C84915">
        <w:trPr>
          <w:cantSplit/>
        </w:trPr>
        <w:tc>
          <w:tcPr>
            <w:tcW w:w="2410" w:type="dxa"/>
            <w:tcBorders>
              <w:bottom w:val="nil"/>
            </w:tcBorders>
            <w:shd w:val="clear" w:color="auto" w:fill="auto"/>
          </w:tcPr>
          <w:p w14:paraId="74B6874C" w14:textId="0581B2CB" w:rsidR="002E3F1C" w:rsidRPr="00B52F83" w:rsidRDefault="004D4143" w:rsidP="00450A74">
            <w:pPr>
              <w:pStyle w:val="a8"/>
              <w:overflowPunct/>
              <w:spacing w:before="0" w:line="320" w:lineRule="exact"/>
              <w:rPr>
                <w:sz w:val="21"/>
                <w:szCs w:val="21"/>
              </w:rPr>
            </w:pPr>
            <w:r w:rsidRPr="00B52F83">
              <w:rPr>
                <w:sz w:val="21"/>
                <w:szCs w:val="21"/>
              </w:rPr>
              <w:t>巴拿马</w:t>
            </w:r>
          </w:p>
        </w:tc>
        <w:tc>
          <w:tcPr>
            <w:tcW w:w="2693" w:type="dxa"/>
            <w:tcBorders>
              <w:bottom w:val="nil"/>
            </w:tcBorders>
            <w:shd w:val="clear" w:color="auto" w:fill="auto"/>
          </w:tcPr>
          <w:p w14:paraId="19716A05" w14:textId="1014ED37" w:rsidR="002E3F1C" w:rsidRPr="00B52F83" w:rsidRDefault="002E3F1C" w:rsidP="00450A74">
            <w:pPr>
              <w:pStyle w:val="a8"/>
              <w:overflowPunct/>
              <w:spacing w:before="0" w:line="320" w:lineRule="exact"/>
              <w:rPr>
                <w:sz w:val="21"/>
                <w:szCs w:val="21"/>
              </w:rPr>
            </w:pPr>
            <w:r w:rsidRPr="00B52F83">
              <w:rPr>
                <w:sz w:val="21"/>
                <w:szCs w:val="21"/>
              </w:rPr>
              <w:t>2023</w:t>
            </w:r>
            <w:r w:rsidRPr="00B52F83">
              <w:rPr>
                <w:rFonts w:hint="eastAsia"/>
                <w:sz w:val="21"/>
                <w:szCs w:val="21"/>
              </w:rPr>
              <w:t>年</w:t>
            </w:r>
            <w:r w:rsidRPr="00B52F83">
              <w:rPr>
                <w:sz w:val="21"/>
                <w:szCs w:val="21"/>
              </w:rPr>
              <w:t>3</w:t>
            </w:r>
            <w:r w:rsidRPr="00B52F83">
              <w:rPr>
                <w:rFonts w:hint="eastAsia"/>
                <w:sz w:val="21"/>
                <w:szCs w:val="21"/>
              </w:rPr>
              <w:t>月</w:t>
            </w:r>
          </w:p>
        </w:tc>
        <w:tc>
          <w:tcPr>
            <w:tcW w:w="2267" w:type="dxa"/>
            <w:tcBorders>
              <w:bottom w:val="nil"/>
            </w:tcBorders>
            <w:shd w:val="clear" w:color="auto" w:fill="auto"/>
          </w:tcPr>
          <w:p w14:paraId="2EFCFB96" w14:textId="10D8E383" w:rsidR="002E3F1C" w:rsidRPr="00B52F83" w:rsidRDefault="002E3F1C" w:rsidP="00450A74">
            <w:pPr>
              <w:pStyle w:val="a8"/>
              <w:overflowPunct/>
              <w:spacing w:before="0" w:line="320" w:lineRule="exact"/>
              <w:rPr>
                <w:sz w:val="21"/>
                <w:szCs w:val="21"/>
              </w:rPr>
            </w:pPr>
            <w:r w:rsidRPr="00B52F83">
              <w:rPr>
                <w:sz w:val="21"/>
                <w:szCs w:val="21"/>
              </w:rPr>
              <w:t>2031</w:t>
            </w:r>
            <w:r w:rsidR="00984417" w:rsidRPr="00B52F83">
              <w:rPr>
                <w:rFonts w:hint="eastAsia"/>
                <w:sz w:val="21"/>
                <w:szCs w:val="21"/>
              </w:rPr>
              <w:t>年</w:t>
            </w:r>
          </w:p>
        </w:tc>
      </w:tr>
      <w:tr w:rsidR="002E3F1C" w:rsidRPr="00B52F83" w14:paraId="29C3D6D8" w14:textId="77777777" w:rsidTr="00C84915">
        <w:trPr>
          <w:cantSplit/>
        </w:trPr>
        <w:tc>
          <w:tcPr>
            <w:tcW w:w="2410" w:type="dxa"/>
            <w:tcBorders>
              <w:top w:val="nil"/>
              <w:bottom w:val="nil"/>
            </w:tcBorders>
            <w:shd w:val="clear" w:color="auto" w:fill="auto"/>
          </w:tcPr>
          <w:p w14:paraId="44A6B79C" w14:textId="4E2BB4E5" w:rsidR="002E3F1C" w:rsidRPr="00B52F83" w:rsidRDefault="004D4143" w:rsidP="00450A74">
            <w:pPr>
              <w:pStyle w:val="a8"/>
              <w:overflowPunct/>
              <w:spacing w:before="0" w:line="320" w:lineRule="exact"/>
              <w:rPr>
                <w:sz w:val="21"/>
                <w:szCs w:val="21"/>
              </w:rPr>
            </w:pPr>
            <w:r w:rsidRPr="00B52F83">
              <w:rPr>
                <w:sz w:val="21"/>
                <w:szCs w:val="21"/>
              </w:rPr>
              <w:t>秘鲁</w:t>
            </w:r>
          </w:p>
        </w:tc>
        <w:tc>
          <w:tcPr>
            <w:tcW w:w="2693" w:type="dxa"/>
            <w:tcBorders>
              <w:top w:val="nil"/>
              <w:bottom w:val="nil"/>
            </w:tcBorders>
            <w:shd w:val="clear" w:color="auto" w:fill="auto"/>
          </w:tcPr>
          <w:p w14:paraId="4ADEBA3B" w14:textId="634DAFA6" w:rsidR="002E3F1C" w:rsidRPr="00B52F83" w:rsidRDefault="00984417" w:rsidP="00450A74">
            <w:pPr>
              <w:pStyle w:val="a8"/>
              <w:overflowPunct/>
              <w:spacing w:before="0" w:line="320" w:lineRule="exact"/>
              <w:rPr>
                <w:sz w:val="21"/>
                <w:szCs w:val="21"/>
              </w:rPr>
            </w:pPr>
            <w:r w:rsidRPr="00B52F83">
              <w:rPr>
                <w:sz w:val="21"/>
                <w:szCs w:val="21"/>
              </w:rPr>
              <w:t>2023</w:t>
            </w:r>
            <w:r w:rsidRPr="00B52F83">
              <w:rPr>
                <w:rFonts w:hint="eastAsia"/>
                <w:sz w:val="21"/>
                <w:szCs w:val="21"/>
              </w:rPr>
              <w:t>年</w:t>
            </w:r>
            <w:r w:rsidRPr="00B52F83">
              <w:rPr>
                <w:sz w:val="21"/>
                <w:szCs w:val="21"/>
              </w:rPr>
              <w:t>3</w:t>
            </w:r>
            <w:r w:rsidRPr="00B52F83">
              <w:rPr>
                <w:rFonts w:hint="eastAsia"/>
                <w:sz w:val="21"/>
                <w:szCs w:val="21"/>
              </w:rPr>
              <w:t>月</w:t>
            </w:r>
          </w:p>
        </w:tc>
        <w:tc>
          <w:tcPr>
            <w:tcW w:w="2267" w:type="dxa"/>
            <w:tcBorders>
              <w:top w:val="nil"/>
              <w:bottom w:val="nil"/>
            </w:tcBorders>
            <w:shd w:val="clear" w:color="auto" w:fill="auto"/>
          </w:tcPr>
          <w:p w14:paraId="5D9B4C1D" w14:textId="3753109F" w:rsidR="002E3F1C" w:rsidRPr="00B52F83" w:rsidRDefault="002E3F1C" w:rsidP="00450A74">
            <w:pPr>
              <w:pStyle w:val="a8"/>
              <w:overflowPunct/>
              <w:spacing w:before="0" w:line="320" w:lineRule="exact"/>
              <w:rPr>
                <w:sz w:val="21"/>
                <w:szCs w:val="21"/>
              </w:rPr>
            </w:pPr>
            <w:r w:rsidRPr="00B52F83">
              <w:rPr>
                <w:sz w:val="21"/>
                <w:szCs w:val="21"/>
              </w:rPr>
              <w:t>2031</w:t>
            </w:r>
            <w:r w:rsidR="00984417" w:rsidRPr="00B52F83">
              <w:rPr>
                <w:rFonts w:hint="eastAsia"/>
                <w:sz w:val="21"/>
                <w:szCs w:val="21"/>
              </w:rPr>
              <w:t>年</w:t>
            </w:r>
          </w:p>
        </w:tc>
      </w:tr>
      <w:tr w:rsidR="002E3F1C" w:rsidRPr="00B52F83" w14:paraId="581AFA4F" w14:textId="77777777" w:rsidTr="00C84915">
        <w:trPr>
          <w:cantSplit/>
        </w:trPr>
        <w:tc>
          <w:tcPr>
            <w:tcW w:w="2410" w:type="dxa"/>
            <w:tcBorders>
              <w:top w:val="nil"/>
              <w:bottom w:val="nil"/>
            </w:tcBorders>
            <w:shd w:val="clear" w:color="auto" w:fill="auto"/>
          </w:tcPr>
          <w:p w14:paraId="659B0FBD" w14:textId="6D436B2B" w:rsidR="002E3F1C" w:rsidRPr="00B52F83" w:rsidRDefault="004D4143" w:rsidP="00450A74">
            <w:pPr>
              <w:pStyle w:val="a8"/>
              <w:overflowPunct/>
              <w:spacing w:before="0" w:line="320" w:lineRule="exact"/>
              <w:rPr>
                <w:sz w:val="21"/>
                <w:szCs w:val="21"/>
              </w:rPr>
            </w:pPr>
            <w:r w:rsidRPr="00B52F83">
              <w:rPr>
                <w:sz w:val="21"/>
                <w:szCs w:val="21"/>
              </w:rPr>
              <w:t>斯里兰卡</w:t>
            </w:r>
          </w:p>
        </w:tc>
        <w:tc>
          <w:tcPr>
            <w:tcW w:w="2693" w:type="dxa"/>
            <w:tcBorders>
              <w:top w:val="nil"/>
              <w:bottom w:val="nil"/>
            </w:tcBorders>
            <w:shd w:val="clear" w:color="auto" w:fill="auto"/>
          </w:tcPr>
          <w:p w14:paraId="08B7BDB3" w14:textId="76DBF2DC" w:rsidR="002E3F1C" w:rsidRPr="00B52F83" w:rsidRDefault="00984417" w:rsidP="00450A74">
            <w:pPr>
              <w:pStyle w:val="a8"/>
              <w:overflowPunct/>
              <w:spacing w:before="0" w:line="320" w:lineRule="exact"/>
              <w:rPr>
                <w:sz w:val="21"/>
                <w:szCs w:val="21"/>
              </w:rPr>
            </w:pPr>
            <w:r w:rsidRPr="00B52F83">
              <w:rPr>
                <w:sz w:val="21"/>
                <w:szCs w:val="21"/>
              </w:rPr>
              <w:t>2023</w:t>
            </w:r>
            <w:r w:rsidRPr="00B52F83">
              <w:rPr>
                <w:rFonts w:hint="eastAsia"/>
                <w:sz w:val="21"/>
                <w:szCs w:val="21"/>
              </w:rPr>
              <w:t>年</w:t>
            </w:r>
            <w:r w:rsidRPr="00B52F83">
              <w:rPr>
                <w:sz w:val="21"/>
                <w:szCs w:val="21"/>
              </w:rPr>
              <w:t>3</w:t>
            </w:r>
            <w:r w:rsidRPr="00B52F83">
              <w:rPr>
                <w:rFonts w:hint="eastAsia"/>
                <w:sz w:val="21"/>
                <w:szCs w:val="21"/>
              </w:rPr>
              <w:t>月</w:t>
            </w:r>
          </w:p>
        </w:tc>
        <w:tc>
          <w:tcPr>
            <w:tcW w:w="2267" w:type="dxa"/>
            <w:tcBorders>
              <w:top w:val="nil"/>
              <w:bottom w:val="nil"/>
            </w:tcBorders>
            <w:shd w:val="clear" w:color="auto" w:fill="auto"/>
          </w:tcPr>
          <w:p w14:paraId="0BF52F0F" w14:textId="63707EA7" w:rsidR="002E3F1C" w:rsidRPr="00B52F83" w:rsidRDefault="002E3F1C" w:rsidP="00450A74">
            <w:pPr>
              <w:pStyle w:val="a8"/>
              <w:overflowPunct/>
              <w:spacing w:before="0" w:line="320" w:lineRule="exact"/>
              <w:rPr>
                <w:sz w:val="21"/>
                <w:szCs w:val="21"/>
              </w:rPr>
            </w:pPr>
            <w:r w:rsidRPr="00B52F83">
              <w:rPr>
                <w:sz w:val="21"/>
                <w:szCs w:val="21"/>
              </w:rPr>
              <w:t>2031</w:t>
            </w:r>
            <w:r w:rsidR="00984417" w:rsidRPr="00B52F83">
              <w:rPr>
                <w:rFonts w:hint="eastAsia"/>
                <w:sz w:val="21"/>
                <w:szCs w:val="21"/>
              </w:rPr>
              <w:t>年</w:t>
            </w:r>
          </w:p>
        </w:tc>
      </w:tr>
      <w:tr w:rsidR="002E3F1C" w:rsidRPr="00B52F83" w14:paraId="59F9CC17" w14:textId="77777777" w:rsidTr="00C84915">
        <w:trPr>
          <w:cantSplit/>
        </w:trPr>
        <w:tc>
          <w:tcPr>
            <w:tcW w:w="2410" w:type="dxa"/>
            <w:tcBorders>
              <w:top w:val="nil"/>
              <w:bottom w:val="nil"/>
            </w:tcBorders>
            <w:shd w:val="clear" w:color="auto" w:fill="auto"/>
          </w:tcPr>
          <w:p w14:paraId="63FE19C4" w14:textId="6B537319" w:rsidR="002E3F1C" w:rsidRPr="00B52F83" w:rsidRDefault="004D4143" w:rsidP="00450A74">
            <w:pPr>
              <w:pStyle w:val="a8"/>
              <w:overflowPunct/>
              <w:spacing w:before="0" w:line="320" w:lineRule="exact"/>
              <w:rPr>
                <w:sz w:val="21"/>
                <w:szCs w:val="21"/>
              </w:rPr>
            </w:pPr>
            <w:r w:rsidRPr="00B52F83">
              <w:rPr>
                <w:sz w:val="21"/>
                <w:szCs w:val="21"/>
              </w:rPr>
              <w:lastRenderedPageBreak/>
              <w:t>土库曼斯坦</w:t>
            </w:r>
          </w:p>
        </w:tc>
        <w:tc>
          <w:tcPr>
            <w:tcW w:w="2693" w:type="dxa"/>
            <w:tcBorders>
              <w:top w:val="nil"/>
              <w:bottom w:val="nil"/>
            </w:tcBorders>
            <w:shd w:val="clear" w:color="auto" w:fill="auto"/>
          </w:tcPr>
          <w:p w14:paraId="262F53D0" w14:textId="0F9F3AFF" w:rsidR="002E3F1C" w:rsidRPr="00B52F83" w:rsidRDefault="00984417" w:rsidP="00450A74">
            <w:pPr>
              <w:pStyle w:val="a8"/>
              <w:overflowPunct/>
              <w:spacing w:before="0" w:line="320" w:lineRule="exact"/>
              <w:rPr>
                <w:sz w:val="21"/>
                <w:szCs w:val="21"/>
              </w:rPr>
            </w:pPr>
            <w:r w:rsidRPr="00B52F83">
              <w:rPr>
                <w:sz w:val="21"/>
                <w:szCs w:val="21"/>
              </w:rPr>
              <w:t>2023</w:t>
            </w:r>
            <w:r w:rsidRPr="00B52F83">
              <w:rPr>
                <w:rFonts w:hint="eastAsia"/>
                <w:sz w:val="21"/>
                <w:szCs w:val="21"/>
              </w:rPr>
              <w:t>年</w:t>
            </w:r>
            <w:r w:rsidRPr="00B52F83">
              <w:rPr>
                <w:sz w:val="21"/>
                <w:szCs w:val="21"/>
              </w:rPr>
              <w:t>3</w:t>
            </w:r>
            <w:r w:rsidRPr="00B52F83">
              <w:rPr>
                <w:rFonts w:hint="eastAsia"/>
                <w:sz w:val="21"/>
                <w:szCs w:val="21"/>
              </w:rPr>
              <w:t>月</w:t>
            </w:r>
          </w:p>
        </w:tc>
        <w:tc>
          <w:tcPr>
            <w:tcW w:w="2267" w:type="dxa"/>
            <w:tcBorders>
              <w:top w:val="nil"/>
              <w:bottom w:val="nil"/>
            </w:tcBorders>
            <w:shd w:val="clear" w:color="auto" w:fill="auto"/>
          </w:tcPr>
          <w:p w14:paraId="00AF23B7" w14:textId="0EA6BF9E" w:rsidR="002E3F1C" w:rsidRPr="00B52F83" w:rsidRDefault="002E3F1C" w:rsidP="00450A74">
            <w:pPr>
              <w:pStyle w:val="a8"/>
              <w:overflowPunct/>
              <w:spacing w:before="0" w:line="320" w:lineRule="exact"/>
              <w:rPr>
                <w:sz w:val="21"/>
                <w:szCs w:val="21"/>
              </w:rPr>
            </w:pPr>
            <w:r w:rsidRPr="00B52F83">
              <w:rPr>
                <w:sz w:val="21"/>
                <w:szCs w:val="21"/>
              </w:rPr>
              <w:t>2031</w:t>
            </w:r>
            <w:r w:rsidR="00984417" w:rsidRPr="00B52F83">
              <w:rPr>
                <w:rFonts w:hint="eastAsia"/>
                <w:sz w:val="21"/>
                <w:szCs w:val="21"/>
              </w:rPr>
              <w:t>年</w:t>
            </w:r>
          </w:p>
        </w:tc>
      </w:tr>
      <w:tr w:rsidR="002E3F1C" w:rsidRPr="00B52F83" w14:paraId="0B0EF1A8" w14:textId="77777777" w:rsidTr="00C84915">
        <w:trPr>
          <w:cantSplit/>
        </w:trPr>
        <w:tc>
          <w:tcPr>
            <w:tcW w:w="2410" w:type="dxa"/>
            <w:tcBorders>
              <w:top w:val="nil"/>
            </w:tcBorders>
            <w:shd w:val="clear" w:color="auto" w:fill="auto"/>
          </w:tcPr>
          <w:p w14:paraId="4D817557" w14:textId="55AE551C" w:rsidR="002E3F1C" w:rsidRPr="00B52F83" w:rsidRDefault="004D4143" w:rsidP="00450A74">
            <w:pPr>
              <w:pStyle w:val="a8"/>
              <w:overflowPunct/>
              <w:spacing w:before="0" w:line="320" w:lineRule="exact"/>
              <w:rPr>
                <w:sz w:val="21"/>
                <w:szCs w:val="21"/>
              </w:rPr>
            </w:pPr>
            <w:r w:rsidRPr="00B52F83">
              <w:rPr>
                <w:sz w:val="21"/>
                <w:szCs w:val="21"/>
              </w:rPr>
              <w:t>赞比亚</w:t>
            </w:r>
          </w:p>
        </w:tc>
        <w:tc>
          <w:tcPr>
            <w:tcW w:w="2693" w:type="dxa"/>
            <w:tcBorders>
              <w:top w:val="nil"/>
            </w:tcBorders>
            <w:shd w:val="clear" w:color="auto" w:fill="auto"/>
          </w:tcPr>
          <w:p w14:paraId="7A7F5B73" w14:textId="242B2A50" w:rsidR="002E3F1C" w:rsidRPr="00B52F83" w:rsidRDefault="00984417" w:rsidP="00450A74">
            <w:pPr>
              <w:pStyle w:val="a8"/>
              <w:overflowPunct/>
              <w:spacing w:before="0" w:line="320" w:lineRule="exact"/>
              <w:rPr>
                <w:sz w:val="21"/>
                <w:szCs w:val="21"/>
              </w:rPr>
            </w:pPr>
            <w:r w:rsidRPr="00B52F83">
              <w:rPr>
                <w:sz w:val="21"/>
                <w:szCs w:val="21"/>
              </w:rPr>
              <w:t>2023</w:t>
            </w:r>
            <w:r w:rsidRPr="00B52F83">
              <w:rPr>
                <w:rFonts w:hint="eastAsia"/>
                <w:sz w:val="21"/>
                <w:szCs w:val="21"/>
              </w:rPr>
              <w:t>年</w:t>
            </w:r>
            <w:r w:rsidRPr="00B52F83">
              <w:rPr>
                <w:sz w:val="21"/>
                <w:szCs w:val="21"/>
              </w:rPr>
              <w:t>3</w:t>
            </w:r>
            <w:r w:rsidRPr="00B52F83">
              <w:rPr>
                <w:rFonts w:hint="eastAsia"/>
                <w:sz w:val="21"/>
                <w:szCs w:val="21"/>
              </w:rPr>
              <w:t>月</w:t>
            </w:r>
          </w:p>
        </w:tc>
        <w:tc>
          <w:tcPr>
            <w:tcW w:w="2267" w:type="dxa"/>
            <w:tcBorders>
              <w:top w:val="nil"/>
            </w:tcBorders>
            <w:shd w:val="clear" w:color="auto" w:fill="auto"/>
          </w:tcPr>
          <w:p w14:paraId="02E44A9C" w14:textId="4D75EB63" w:rsidR="002E3F1C" w:rsidRPr="00B52F83" w:rsidRDefault="002E3F1C" w:rsidP="00450A74">
            <w:pPr>
              <w:pStyle w:val="a8"/>
              <w:overflowPunct/>
              <w:spacing w:before="0" w:line="320" w:lineRule="exact"/>
              <w:rPr>
                <w:sz w:val="21"/>
                <w:szCs w:val="21"/>
              </w:rPr>
            </w:pPr>
            <w:r w:rsidRPr="00B52F83">
              <w:rPr>
                <w:sz w:val="21"/>
                <w:szCs w:val="21"/>
              </w:rPr>
              <w:t>2031</w:t>
            </w:r>
            <w:r w:rsidR="00984417" w:rsidRPr="00B52F83">
              <w:rPr>
                <w:rFonts w:hint="eastAsia"/>
                <w:sz w:val="21"/>
                <w:szCs w:val="21"/>
              </w:rPr>
              <w:t>年</w:t>
            </w:r>
          </w:p>
        </w:tc>
      </w:tr>
    </w:tbl>
    <w:p w14:paraId="62EC4B3D" w14:textId="77777777" w:rsidR="00601E69" w:rsidRPr="00F27D9E" w:rsidRDefault="00601E69" w:rsidP="007A4D11">
      <w:pPr>
        <w:pStyle w:val="SingleTxtGC"/>
      </w:pPr>
      <w:r w:rsidRPr="00F27D9E">
        <w:br w:type="page"/>
      </w:r>
      <w:bookmarkStart w:id="241" w:name="_Toc519676416"/>
      <w:bookmarkStart w:id="242" w:name="_Toc519673517"/>
    </w:p>
    <w:bookmarkEnd w:id="241"/>
    <w:bookmarkEnd w:id="242"/>
    <w:p w14:paraId="1E0F4060" w14:textId="77777777" w:rsidR="00601E69" w:rsidRPr="00F27D9E" w:rsidRDefault="00601E69" w:rsidP="00601E69">
      <w:pPr>
        <w:pStyle w:val="HChGC"/>
      </w:pPr>
      <w:r w:rsidRPr="00F27D9E">
        <w:rPr>
          <w:lang w:val="zh-CN"/>
        </w:rPr>
        <w:lastRenderedPageBreak/>
        <w:tab/>
      </w:r>
      <w:r w:rsidRPr="00F27D9E">
        <w:rPr>
          <w:lang w:val="zh-CN"/>
        </w:rPr>
        <w:t>附件一</w:t>
      </w:r>
      <w:bookmarkStart w:id="243" w:name="_Toc108626046"/>
      <w:bookmarkEnd w:id="243"/>
    </w:p>
    <w:p w14:paraId="4A2554DA" w14:textId="77777777" w:rsidR="00601E69" w:rsidRPr="00F27D9E" w:rsidRDefault="00601E69" w:rsidP="00601E69">
      <w:pPr>
        <w:pStyle w:val="HChGC"/>
      </w:pPr>
      <w:r w:rsidRPr="00F27D9E">
        <w:rPr>
          <w:lang w:val="zh-CN"/>
        </w:rPr>
        <w:tab/>
      </w:r>
      <w:r w:rsidRPr="00F27D9E">
        <w:rPr>
          <w:lang w:val="zh-CN"/>
        </w:rPr>
        <w:tab/>
        <w:t>2021-2022</w:t>
      </w:r>
      <w:r w:rsidRPr="00F27D9E">
        <w:rPr>
          <w:lang w:val="zh-CN"/>
        </w:rPr>
        <w:t>年人权事务委员会委员</w:t>
      </w:r>
      <w:bookmarkStart w:id="244" w:name="_Toc47011674"/>
      <w:bookmarkStart w:id="245" w:name="_Toc32820007"/>
      <w:bookmarkStart w:id="246" w:name="_Toc14335225"/>
      <w:bookmarkStart w:id="247" w:name="_Toc14248499"/>
      <w:bookmarkStart w:id="248" w:name="_Toc519676417"/>
      <w:bookmarkStart w:id="249" w:name="_Toc519673518"/>
      <w:bookmarkStart w:id="250" w:name="_Toc108626047"/>
      <w:bookmarkEnd w:id="244"/>
      <w:bookmarkEnd w:id="245"/>
      <w:bookmarkEnd w:id="246"/>
      <w:bookmarkEnd w:id="247"/>
      <w:bookmarkEnd w:id="248"/>
      <w:bookmarkEnd w:id="249"/>
      <w:bookmarkEnd w:id="25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3828"/>
        <w:gridCol w:w="1559"/>
        <w:gridCol w:w="1983"/>
      </w:tblGrid>
      <w:tr w:rsidR="00601E69" w:rsidRPr="00E7038C" w14:paraId="123D30CC" w14:textId="77777777" w:rsidTr="00E7038C">
        <w:trPr>
          <w:cantSplit/>
          <w:tblHeader/>
        </w:trPr>
        <w:tc>
          <w:tcPr>
            <w:tcW w:w="3828" w:type="dxa"/>
            <w:tcBorders>
              <w:top w:val="single" w:sz="4" w:space="0" w:color="auto"/>
              <w:bottom w:val="single" w:sz="12" w:space="0" w:color="auto"/>
            </w:tcBorders>
            <w:shd w:val="clear" w:color="auto" w:fill="auto"/>
            <w:vAlign w:val="bottom"/>
            <w:hideMark/>
          </w:tcPr>
          <w:p w14:paraId="15350EF5" w14:textId="77777777" w:rsidR="00601E69" w:rsidRPr="00137DA2" w:rsidRDefault="00601E69" w:rsidP="00137DA2">
            <w:pPr>
              <w:pStyle w:val="af9"/>
              <w:spacing w:line="280" w:lineRule="exact"/>
              <w:rPr>
                <w:sz w:val="21"/>
                <w:szCs w:val="21"/>
              </w:rPr>
            </w:pPr>
            <w:r w:rsidRPr="00137DA2">
              <w:rPr>
                <w:sz w:val="21"/>
                <w:szCs w:val="21"/>
                <w:lang w:val="zh-CN"/>
              </w:rPr>
              <w:t>姓名</w:t>
            </w:r>
          </w:p>
        </w:tc>
        <w:tc>
          <w:tcPr>
            <w:tcW w:w="1559" w:type="dxa"/>
            <w:tcBorders>
              <w:top w:val="single" w:sz="4" w:space="0" w:color="auto"/>
              <w:bottom w:val="single" w:sz="12" w:space="0" w:color="auto"/>
            </w:tcBorders>
            <w:shd w:val="clear" w:color="auto" w:fill="auto"/>
            <w:vAlign w:val="bottom"/>
            <w:hideMark/>
          </w:tcPr>
          <w:p w14:paraId="2F8B85BA" w14:textId="77777777" w:rsidR="00601E69" w:rsidRPr="00137DA2" w:rsidRDefault="00601E69" w:rsidP="00137DA2">
            <w:pPr>
              <w:pStyle w:val="af9"/>
              <w:spacing w:line="280" w:lineRule="exact"/>
              <w:rPr>
                <w:sz w:val="21"/>
                <w:szCs w:val="21"/>
              </w:rPr>
            </w:pPr>
            <w:r w:rsidRPr="00137DA2">
              <w:rPr>
                <w:sz w:val="21"/>
                <w:szCs w:val="21"/>
                <w:lang w:val="zh-CN"/>
              </w:rPr>
              <w:t>国籍国</w:t>
            </w:r>
            <w:r w:rsidRPr="00137DA2">
              <w:rPr>
                <w:sz w:val="21"/>
                <w:szCs w:val="21"/>
                <w:vertAlign w:val="superscript"/>
                <w:lang w:val="zh-CN"/>
              </w:rPr>
              <w:t>a</w:t>
            </w:r>
          </w:p>
        </w:tc>
        <w:tc>
          <w:tcPr>
            <w:tcW w:w="1983" w:type="dxa"/>
            <w:tcBorders>
              <w:top w:val="single" w:sz="4" w:space="0" w:color="auto"/>
              <w:bottom w:val="single" w:sz="12" w:space="0" w:color="auto"/>
            </w:tcBorders>
            <w:shd w:val="clear" w:color="auto" w:fill="auto"/>
            <w:vAlign w:val="bottom"/>
            <w:hideMark/>
          </w:tcPr>
          <w:p w14:paraId="1695F74E" w14:textId="384B6075" w:rsidR="00601E69" w:rsidRPr="00137DA2" w:rsidRDefault="00FB0D20" w:rsidP="00137DA2">
            <w:pPr>
              <w:pStyle w:val="af9"/>
              <w:spacing w:line="280" w:lineRule="exact"/>
              <w:rPr>
                <w:sz w:val="21"/>
                <w:szCs w:val="21"/>
              </w:rPr>
            </w:pPr>
            <w:r w:rsidRPr="00137DA2">
              <w:rPr>
                <w:rFonts w:hint="eastAsia"/>
                <w:sz w:val="21"/>
                <w:szCs w:val="21"/>
                <w:lang w:val="zh-CN"/>
              </w:rPr>
              <w:t>任期</w:t>
            </w:r>
            <w:r w:rsidR="00601E69" w:rsidRPr="00137DA2">
              <w:rPr>
                <w:sz w:val="21"/>
                <w:szCs w:val="21"/>
                <w:lang w:val="zh-CN"/>
              </w:rPr>
              <w:t>至</w:t>
            </w:r>
            <w:r w:rsidR="00601E69" w:rsidRPr="00137DA2">
              <w:rPr>
                <w:sz w:val="21"/>
                <w:szCs w:val="21"/>
                <w:lang w:val="zh-CN"/>
              </w:rPr>
              <w:t>12</w:t>
            </w:r>
            <w:r w:rsidR="00601E69" w:rsidRPr="00137DA2">
              <w:rPr>
                <w:sz w:val="21"/>
                <w:szCs w:val="21"/>
                <w:lang w:val="zh-CN"/>
              </w:rPr>
              <w:t>月</w:t>
            </w:r>
            <w:r w:rsidR="00601E69" w:rsidRPr="00137DA2">
              <w:rPr>
                <w:sz w:val="21"/>
                <w:szCs w:val="21"/>
                <w:lang w:val="zh-CN"/>
              </w:rPr>
              <w:t>31</w:t>
            </w:r>
            <w:r w:rsidR="00601E69" w:rsidRPr="00137DA2">
              <w:rPr>
                <w:sz w:val="21"/>
                <w:szCs w:val="21"/>
                <w:lang w:val="zh-CN"/>
              </w:rPr>
              <w:t>日</w:t>
            </w:r>
            <w:r w:rsidR="00637E4B" w:rsidRPr="00137DA2">
              <w:rPr>
                <w:rFonts w:hint="eastAsia"/>
                <w:sz w:val="21"/>
                <w:szCs w:val="21"/>
                <w:lang w:val="zh-CN"/>
              </w:rPr>
              <w:t>即</w:t>
            </w:r>
            <w:r w:rsidR="00ED4B61" w:rsidRPr="00137DA2">
              <w:rPr>
                <w:rFonts w:hint="eastAsia"/>
                <w:sz w:val="21"/>
                <w:szCs w:val="21"/>
                <w:lang w:val="zh-CN"/>
              </w:rPr>
              <w:t>终止的年份</w:t>
            </w:r>
          </w:p>
        </w:tc>
      </w:tr>
      <w:tr w:rsidR="00601E69" w:rsidRPr="00137DA2" w14:paraId="146A0F12" w14:textId="77777777" w:rsidTr="00E7038C">
        <w:trPr>
          <w:cantSplit/>
          <w:trHeight w:hRule="exact" w:val="113"/>
          <w:tblHeader/>
        </w:trPr>
        <w:tc>
          <w:tcPr>
            <w:tcW w:w="3828" w:type="dxa"/>
            <w:tcBorders>
              <w:top w:val="single" w:sz="12" w:space="0" w:color="auto"/>
            </w:tcBorders>
            <w:shd w:val="clear" w:color="auto" w:fill="auto"/>
          </w:tcPr>
          <w:p w14:paraId="5085C432" w14:textId="77777777" w:rsidR="00601E69" w:rsidRPr="00137DA2" w:rsidRDefault="00601E69" w:rsidP="00137DA2">
            <w:pPr>
              <w:pStyle w:val="a8"/>
              <w:overflowPunct/>
              <w:spacing w:line="320" w:lineRule="exact"/>
              <w:rPr>
                <w:sz w:val="21"/>
                <w:szCs w:val="21"/>
              </w:rPr>
            </w:pPr>
          </w:p>
        </w:tc>
        <w:tc>
          <w:tcPr>
            <w:tcW w:w="1559" w:type="dxa"/>
            <w:tcBorders>
              <w:top w:val="single" w:sz="12" w:space="0" w:color="auto"/>
            </w:tcBorders>
            <w:shd w:val="clear" w:color="auto" w:fill="auto"/>
          </w:tcPr>
          <w:p w14:paraId="36C493F2" w14:textId="77777777" w:rsidR="00601E69" w:rsidRPr="00137DA2" w:rsidRDefault="00601E69" w:rsidP="00137DA2">
            <w:pPr>
              <w:pStyle w:val="a8"/>
              <w:overflowPunct/>
              <w:spacing w:line="320" w:lineRule="exact"/>
              <w:rPr>
                <w:sz w:val="21"/>
                <w:szCs w:val="21"/>
              </w:rPr>
            </w:pPr>
          </w:p>
        </w:tc>
        <w:tc>
          <w:tcPr>
            <w:tcW w:w="1983" w:type="dxa"/>
            <w:tcBorders>
              <w:top w:val="single" w:sz="12" w:space="0" w:color="auto"/>
            </w:tcBorders>
            <w:shd w:val="clear" w:color="auto" w:fill="auto"/>
          </w:tcPr>
          <w:p w14:paraId="2E6C8654" w14:textId="77777777" w:rsidR="00601E69" w:rsidRPr="00137DA2" w:rsidRDefault="00601E69" w:rsidP="00137DA2">
            <w:pPr>
              <w:pStyle w:val="a8"/>
              <w:overflowPunct/>
              <w:spacing w:line="320" w:lineRule="exact"/>
              <w:rPr>
                <w:sz w:val="21"/>
                <w:szCs w:val="21"/>
              </w:rPr>
            </w:pPr>
          </w:p>
        </w:tc>
      </w:tr>
      <w:tr w:rsidR="00601E69" w:rsidRPr="00137DA2" w14:paraId="35E214B7" w14:textId="77777777" w:rsidTr="00E7038C">
        <w:trPr>
          <w:cantSplit/>
        </w:trPr>
        <w:tc>
          <w:tcPr>
            <w:tcW w:w="3828" w:type="dxa"/>
            <w:shd w:val="clear" w:color="auto" w:fill="auto"/>
            <w:hideMark/>
          </w:tcPr>
          <w:p w14:paraId="43D0F51D" w14:textId="77777777" w:rsidR="00601E69" w:rsidRPr="00137DA2" w:rsidRDefault="00601E69" w:rsidP="00137DA2">
            <w:pPr>
              <w:pStyle w:val="a8"/>
              <w:overflowPunct/>
              <w:spacing w:before="0" w:line="320" w:lineRule="exact"/>
              <w:rPr>
                <w:sz w:val="21"/>
                <w:szCs w:val="21"/>
              </w:rPr>
            </w:pPr>
            <w:r w:rsidRPr="00137DA2">
              <w:rPr>
                <w:sz w:val="21"/>
                <w:szCs w:val="21"/>
                <w:lang w:val="zh-CN"/>
              </w:rPr>
              <w:t>塔尼亚</w:t>
            </w:r>
            <w:r w:rsidRPr="00137DA2">
              <w:rPr>
                <w:rFonts w:ascii="宋体" w:hAnsi="宋体" w:cs="宋体"/>
                <w:sz w:val="21"/>
                <w:szCs w:val="21"/>
                <w:lang w:val="zh-CN"/>
              </w:rPr>
              <w:t>·</w:t>
            </w:r>
            <w:r w:rsidRPr="00137DA2">
              <w:rPr>
                <w:sz w:val="21"/>
                <w:szCs w:val="21"/>
                <w:lang w:val="zh-CN"/>
              </w:rPr>
              <w:t>玛丽亚</w:t>
            </w:r>
            <w:r w:rsidRPr="00137DA2">
              <w:rPr>
                <w:rFonts w:ascii="宋体" w:hAnsi="宋体" w:cs="宋体"/>
                <w:sz w:val="21"/>
                <w:szCs w:val="21"/>
                <w:lang w:val="zh-CN"/>
              </w:rPr>
              <w:t>·</w:t>
            </w:r>
            <w:r w:rsidRPr="00137DA2">
              <w:rPr>
                <w:sz w:val="21"/>
                <w:szCs w:val="21"/>
                <w:lang w:val="zh-CN"/>
              </w:rPr>
              <w:t>阿布多</w:t>
            </w:r>
            <w:r w:rsidRPr="00137DA2">
              <w:rPr>
                <w:rFonts w:ascii="宋体" w:hAnsi="宋体" w:cs="宋体"/>
                <w:sz w:val="21"/>
                <w:szCs w:val="21"/>
                <w:lang w:val="zh-CN"/>
              </w:rPr>
              <w:t>·</w:t>
            </w:r>
            <w:r w:rsidRPr="00137DA2">
              <w:rPr>
                <w:sz w:val="21"/>
                <w:szCs w:val="21"/>
                <w:lang w:val="zh-CN"/>
              </w:rPr>
              <w:t>罗乔利</w:t>
            </w:r>
          </w:p>
        </w:tc>
        <w:tc>
          <w:tcPr>
            <w:tcW w:w="1559" w:type="dxa"/>
            <w:shd w:val="clear" w:color="auto" w:fill="auto"/>
            <w:hideMark/>
          </w:tcPr>
          <w:p w14:paraId="42582FA1" w14:textId="77777777" w:rsidR="00601E69" w:rsidRPr="00137DA2" w:rsidRDefault="00601E69" w:rsidP="00137DA2">
            <w:pPr>
              <w:pStyle w:val="a8"/>
              <w:overflowPunct/>
              <w:spacing w:before="0" w:line="320" w:lineRule="exact"/>
              <w:rPr>
                <w:sz w:val="21"/>
                <w:szCs w:val="21"/>
              </w:rPr>
            </w:pPr>
            <w:r w:rsidRPr="00137DA2">
              <w:rPr>
                <w:sz w:val="21"/>
                <w:szCs w:val="21"/>
                <w:lang w:val="zh-CN"/>
              </w:rPr>
              <w:t>巴拉圭</w:t>
            </w:r>
          </w:p>
        </w:tc>
        <w:tc>
          <w:tcPr>
            <w:tcW w:w="1983" w:type="dxa"/>
            <w:shd w:val="clear" w:color="auto" w:fill="auto"/>
            <w:hideMark/>
          </w:tcPr>
          <w:p w14:paraId="4C280203"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770084E5" w14:textId="77777777" w:rsidTr="00E7038C">
        <w:trPr>
          <w:cantSplit/>
        </w:trPr>
        <w:tc>
          <w:tcPr>
            <w:tcW w:w="3828" w:type="dxa"/>
            <w:shd w:val="clear" w:color="auto" w:fill="auto"/>
            <w:hideMark/>
          </w:tcPr>
          <w:p w14:paraId="3D419256" w14:textId="77777777" w:rsidR="00601E69" w:rsidRPr="00137DA2" w:rsidRDefault="00601E69" w:rsidP="00137DA2">
            <w:pPr>
              <w:pStyle w:val="a8"/>
              <w:overflowPunct/>
              <w:spacing w:before="0" w:line="320" w:lineRule="exact"/>
              <w:rPr>
                <w:sz w:val="21"/>
                <w:szCs w:val="21"/>
              </w:rPr>
            </w:pPr>
            <w:r w:rsidRPr="00137DA2">
              <w:rPr>
                <w:sz w:val="21"/>
                <w:szCs w:val="21"/>
                <w:lang w:val="zh-CN"/>
              </w:rPr>
              <w:t>瓦法阿</w:t>
            </w:r>
            <w:r w:rsidRPr="00137DA2">
              <w:rPr>
                <w:rFonts w:ascii="宋体" w:hAnsi="宋体" w:cs="宋体"/>
                <w:sz w:val="21"/>
                <w:szCs w:val="21"/>
              </w:rPr>
              <w:t>·</w:t>
            </w:r>
            <w:r w:rsidRPr="00137DA2">
              <w:rPr>
                <w:sz w:val="21"/>
                <w:szCs w:val="21"/>
                <w:lang w:val="zh-CN"/>
              </w:rPr>
              <w:t>阿什拉芙</w:t>
            </w:r>
            <w:r w:rsidRPr="00137DA2">
              <w:rPr>
                <w:rFonts w:ascii="宋体" w:hAnsi="宋体" w:cs="宋体"/>
                <w:sz w:val="21"/>
                <w:szCs w:val="21"/>
              </w:rPr>
              <w:t>·</w:t>
            </w:r>
            <w:r w:rsidRPr="00137DA2">
              <w:rPr>
                <w:sz w:val="21"/>
                <w:szCs w:val="21"/>
                <w:lang w:val="zh-CN"/>
              </w:rPr>
              <w:t>穆拉哈姆</w:t>
            </w:r>
            <w:r w:rsidRPr="00137DA2">
              <w:rPr>
                <w:rFonts w:ascii="宋体" w:hAnsi="宋体" w:cs="宋体"/>
                <w:sz w:val="21"/>
                <w:szCs w:val="21"/>
              </w:rPr>
              <w:t>·</w:t>
            </w:r>
            <w:r w:rsidRPr="00137DA2">
              <w:rPr>
                <w:sz w:val="21"/>
                <w:szCs w:val="21"/>
                <w:lang w:val="zh-CN"/>
              </w:rPr>
              <w:t>巴西姆</w:t>
            </w:r>
          </w:p>
        </w:tc>
        <w:tc>
          <w:tcPr>
            <w:tcW w:w="1559" w:type="dxa"/>
            <w:shd w:val="clear" w:color="auto" w:fill="auto"/>
            <w:hideMark/>
          </w:tcPr>
          <w:p w14:paraId="1797CFA0" w14:textId="77777777" w:rsidR="00601E69" w:rsidRPr="00137DA2" w:rsidRDefault="00601E69" w:rsidP="00137DA2">
            <w:pPr>
              <w:pStyle w:val="a8"/>
              <w:overflowPunct/>
              <w:spacing w:before="0" w:line="320" w:lineRule="exact"/>
              <w:rPr>
                <w:sz w:val="21"/>
                <w:szCs w:val="21"/>
              </w:rPr>
            </w:pPr>
            <w:r w:rsidRPr="00137DA2">
              <w:rPr>
                <w:sz w:val="21"/>
                <w:szCs w:val="21"/>
                <w:lang w:val="zh-CN"/>
              </w:rPr>
              <w:t>埃及</w:t>
            </w:r>
          </w:p>
        </w:tc>
        <w:tc>
          <w:tcPr>
            <w:tcW w:w="1983" w:type="dxa"/>
            <w:shd w:val="clear" w:color="auto" w:fill="auto"/>
            <w:hideMark/>
          </w:tcPr>
          <w:p w14:paraId="3604F38F"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2119EEB0" w14:textId="77777777" w:rsidTr="00E7038C">
        <w:trPr>
          <w:cantSplit/>
        </w:trPr>
        <w:tc>
          <w:tcPr>
            <w:tcW w:w="3828" w:type="dxa"/>
            <w:shd w:val="clear" w:color="auto" w:fill="auto"/>
            <w:hideMark/>
          </w:tcPr>
          <w:p w14:paraId="69F73E20" w14:textId="77777777" w:rsidR="00601E69" w:rsidRPr="00137DA2" w:rsidRDefault="00601E69" w:rsidP="00137DA2">
            <w:pPr>
              <w:pStyle w:val="a8"/>
              <w:overflowPunct/>
              <w:spacing w:before="0" w:line="320" w:lineRule="exact"/>
              <w:rPr>
                <w:sz w:val="21"/>
                <w:szCs w:val="21"/>
              </w:rPr>
            </w:pPr>
            <w:r w:rsidRPr="00137DA2">
              <w:rPr>
                <w:sz w:val="21"/>
                <w:szCs w:val="21"/>
                <w:lang w:val="zh-CN"/>
              </w:rPr>
              <w:t>亚兹</w:t>
            </w:r>
            <w:r w:rsidRPr="00137DA2">
              <w:rPr>
                <w:rFonts w:ascii="宋体" w:hAnsi="宋体" w:cs="宋体"/>
                <w:sz w:val="21"/>
                <w:szCs w:val="21"/>
                <w:lang w:val="zh-CN"/>
              </w:rPr>
              <w:t>·</w:t>
            </w:r>
            <w:r w:rsidRPr="00137DA2">
              <w:rPr>
                <w:sz w:val="21"/>
                <w:szCs w:val="21"/>
                <w:lang w:val="zh-CN"/>
              </w:rPr>
              <w:t>本</w:t>
            </w:r>
            <w:r w:rsidRPr="00137DA2">
              <w:rPr>
                <w:rFonts w:ascii="宋体" w:hAnsi="宋体" w:cs="宋体"/>
                <w:sz w:val="21"/>
                <w:szCs w:val="21"/>
                <w:lang w:val="zh-CN"/>
              </w:rPr>
              <w:t>·</w:t>
            </w:r>
            <w:r w:rsidRPr="00137DA2">
              <w:rPr>
                <w:sz w:val="21"/>
                <w:szCs w:val="21"/>
                <w:lang w:val="zh-CN"/>
              </w:rPr>
              <w:t>阿舒尔</w:t>
            </w:r>
          </w:p>
        </w:tc>
        <w:tc>
          <w:tcPr>
            <w:tcW w:w="1559" w:type="dxa"/>
            <w:shd w:val="clear" w:color="auto" w:fill="auto"/>
            <w:hideMark/>
          </w:tcPr>
          <w:p w14:paraId="4D17320F" w14:textId="77777777" w:rsidR="00601E69" w:rsidRPr="00137DA2" w:rsidRDefault="00601E69" w:rsidP="00137DA2">
            <w:pPr>
              <w:pStyle w:val="a8"/>
              <w:overflowPunct/>
              <w:spacing w:before="0" w:line="320" w:lineRule="exact"/>
              <w:rPr>
                <w:sz w:val="21"/>
                <w:szCs w:val="21"/>
              </w:rPr>
            </w:pPr>
            <w:r w:rsidRPr="00137DA2">
              <w:rPr>
                <w:sz w:val="21"/>
                <w:szCs w:val="21"/>
                <w:lang w:val="zh-CN"/>
              </w:rPr>
              <w:t>突尼斯</w:t>
            </w:r>
          </w:p>
        </w:tc>
        <w:tc>
          <w:tcPr>
            <w:tcW w:w="1983" w:type="dxa"/>
            <w:shd w:val="clear" w:color="auto" w:fill="auto"/>
            <w:hideMark/>
          </w:tcPr>
          <w:p w14:paraId="0DE83A86"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r w:rsidR="00601E69" w:rsidRPr="00137DA2" w14:paraId="3E5EE468" w14:textId="77777777" w:rsidTr="00E7038C">
        <w:trPr>
          <w:cantSplit/>
        </w:trPr>
        <w:tc>
          <w:tcPr>
            <w:tcW w:w="3828" w:type="dxa"/>
            <w:shd w:val="clear" w:color="auto" w:fill="auto"/>
            <w:hideMark/>
          </w:tcPr>
          <w:p w14:paraId="7AE69EC4" w14:textId="77777777" w:rsidR="00601E69" w:rsidRPr="00137DA2" w:rsidRDefault="00601E69" w:rsidP="00137DA2">
            <w:pPr>
              <w:pStyle w:val="a8"/>
              <w:overflowPunct/>
              <w:spacing w:before="0" w:line="320" w:lineRule="exact"/>
              <w:rPr>
                <w:sz w:val="21"/>
                <w:szCs w:val="21"/>
              </w:rPr>
            </w:pPr>
            <w:r w:rsidRPr="00137DA2">
              <w:rPr>
                <w:sz w:val="21"/>
                <w:szCs w:val="21"/>
                <w:lang w:val="zh-CN"/>
              </w:rPr>
              <w:t>阿里夫</w:t>
            </w:r>
            <w:r w:rsidRPr="00137DA2">
              <w:rPr>
                <w:rFonts w:ascii="宋体" w:hAnsi="宋体" w:cs="宋体"/>
                <w:sz w:val="21"/>
                <w:szCs w:val="21"/>
                <w:lang w:val="zh-CN"/>
              </w:rPr>
              <w:t>·</w:t>
            </w:r>
            <w:r w:rsidRPr="00137DA2">
              <w:rPr>
                <w:sz w:val="21"/>
                <w:szCs w:val="21"/>
                <w:lang w:val="zh-CN"/>
              </w:rPr>
              <w:t>布尔坎</w:t>
            </w:r>
          </w:p>
        </w:tc>
        <w:tc>
          <w:tcPr>
            <w:tcW w:w="1559" w:type="dxa"/>
            <w:shd w:val="clear" w:color="auto" w:fill="auto"/>
            <w:hideMark/>
          </w:tcPr>
          <w:p w14:paraId="7C65B452" w14:textId="77777777" w:rsidR="00601E69" w:rsidRPr="00137DA2" w:rsidRDefault="00601E69" w:rsidP="00137DA2">
            <w:pPr>
              <w:pStyle w:val="a8"/>
              <w:overflowPunct/>
              <w:spacing w:before="0" w:line="320" w:lineRule="exact"/>
              <w:rPr>
                <w:sz w:val="21"/>
                <w:szCs w:val="21"/>
              </w:rPr>
            </w:pPr>
            <w:r w:rsidRPr="00137DA2">
              <w:rPr>
                <w:sz w:val="21"/>
                <w:szCs w:val="21"/>
                <w:lang w:val="zh-CN"/>
              </w:rPr>
              <w:t>圭亚那</w:t>
            </w:r>
          </w:p>
        </w:tc>
        <w:tc>
          <w:tcPr>
            <w:tcW w:w="1983" w:type="dxa"/>
            <w:shd w:val="clear" w:color="auto" w:fill="auto"/>
            <w:hideMark/>
          </w:tcPr>
          <w:p w14:paraId="64C39603"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r w:rsidR="00601E69" w:rsidRPr="00137DA2" w14:paraId="21BBC677" w14:textId="77777777" w:rsidTr="00E7038C">
        <w:trPr>
          <w:cantSplit/>
        </w:trPr>
        <w:tc>
          <w:tcPr>
            <w:tcW w:w="3828" w:type="dxa"/>
            <w:shd w:val="clear" w:color="auto" w:fill="auto"/>
            <w:hideMark/>
          </w:tcPr>
          <w:p w14:paraId="596D3229" w14:textId="77777777" w:rsidR="00601E69" w:rsidRPr="00137DA2" w:rsidRDefault="00601E69" w:rsidP="00137DA2">
            <w:pPr>
              <w:pStyle w:val="a8"/>
              <w:overflowPunct/>
              <w:spacing w:before="0" w:line="320" w:lineRule="exact"/>
              <w:rPr>
                <w:sz w:val="21"/>
                <w:szCs w:val="21"/>
              </w:rPr>
            </w:pPr>
            <w:r w:rsidRPr="00137DA2">
              <w:rPr>
                <w:sz w:val="21"/>
                <w:szCs w:val="21"/>
                <w:lang w:val="zh-CN"/>
              </w:rPr>
              <w:t>马哈古卜</w:t>
            </w:r>
            <w:r w:rsidRPr="00137DA2">
              <w:rPr>
                <w:rFonts w:ascii="宋体" w:hAnsi="宋体" w:cs="宋体"/>
                <w:sz w:val="21"/>
                <w:szCs w:val="21"/>
                <w:lang w:val="zh-CN"/>
              </w:rPr>
              <w:t>·</w:t>
            </w:r>
            <w:r w:rsidRPr="00137DA2">
              <w:rPr>
                <w:sz w:val="21"/>
                <w:szCs w:val="21"/>
                <w:lang w:val="zh-CN"/>
              </w:rPr>
              <w:t>哈伊巴</w:t>
            </w:r>
          </w:p>
        </w:tc>
        <w:tc>
          <w:tcPr>
            <w:tcW w:w="1559" w:type="dxa"/>
            <w:shd w:val="clear" w:color="auto" w:fill="auto"/>
            <w:hideMark/>
          </w:tcPr>
          <w:p w14:paraId="4D2A3A91" w14:textId="77777777" w:rsidR="00601E69" w:rsidRPr="00137DA2" w:rsidRDefault="00601E69" w:rsidP="00137DA2">
            <w:pPr>
              <w:pStyle w:val="a8"/>
              <w:overflowPunct/>
              <w:spacing w:before="0" w:line="320" w:lineRule="exact"/>
              <w:rPr>
                <w:sz w:val="21"/>
                <w:szCs w:val="21"/>
              </w:rPr>
            </w:pPr>
            <w:r w:rsidRPr="00137DA2">
              <w:rPr>
                <w:sz w:val="21"/>
                <w:szCs w:val="21"/>
                <w:lang w:val="zh-CN"/>
              </w:rPr>
              <w:t>摩洛哥</w:t>
            </w:r>
          </w:p>
        </w:tc>
        <w:tc>
          <w:tcPr>
            <w:tcW w:w="1983" w:type="dxa"/>
            <w:shd w:val="clear" w:color="auto" w:fill="auto"/>
            <w:hideMark/>
          </w:tcPr>
          <w:p w14:paraId="6815A730"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5D00675D" w14:textId="77777777" w:rsidTr="00E7038C">
        <w:trPr>
          <w:cantSplit/>
        </w:trPr>
        <w:tc>
          <w:tcPr>
            <w:tcW w:w="3828" w:type="dxa"/>
            <w:shd w:val="clear" w:color="auto" w:fill="auto"/>
            <w:hideMark/>
          </w:tcPr>
          <w:p w14:paraId="3BB97788" w14:textId="77777777" w:rsidR="00601E69" w:rsidRPr="00137DA2" w:rsidRDefault="00601E69" w:rsidP="00137DA2">
            <w:pPr>
              <w:pStyle w:val="a8"/>
              <w:overflowPunct/>
              <w:spacing w:before="0" w:line="320" w:lineRule="exact"/>
              <w:rPr>
                <w:sz w:val="21"/>
                <w:szCs w:val="21"/>
              </w:rPr>
            </w:pPr>
            <w:r w:rsidRPr="00137DA2">
              <w:rPr>
                <w:sz w:val="21"/>
                <w:szCs w:val="21"/>
                <w:lang w:val="zh-CN"/>
              </w:rPr>
              <w:t>古谷修一</w:t>
            </w:r>
          </w:p>
        </w:tc>
        <w:tc>
          <w:tcPr>
            <w:tcW w:w="1559" w:type="dxa"/>
            <w:shd w:val="clear" w:color="auto" w:fill="auto"/>
            <w:hideMark/>
          </w:tcPr>
          <w:p w14:paraId="552B6E01" w14:textId="77777777" w:rsidR="00601E69" w:rsidRPr="00137DA2" w:rsidRDefault="00601E69" w:rsidP="00137DA2">
            <w:pPr>
              <w:pStyle w:val="a8"/>
              <w:overflowPunct/>
              <w:spacing w:before="0" w:line="320" w:lineRule="exact"/>
              <w:rPr>
                <w:sz w:val="21"/>
                <w:szCs w:val="21"/>
              </w:rPr>
            </w:pPr>
            <w:r w:rsidRPr="00137DA2">
              <w:rPr>
                <w:sz w:val="21"/>
                <w:szCs w:val="21"/>
                <w:lang w:val="zh-CN"/>
              </w:rPr>
              <w:t>日本</w:t>
            </w:r>
          </w:p>
        </w:tc>
        <w:tc>
          <w:tcPr>
            <w:tcW w:w="1983" w:type="dxa"/>
            <w:shd w:val="clear" w:color="auto" w:fill="auto"/>
            <w:hideMark/>
          </w:tcPr>
          <w:p w14:paraId="7E27EEC8"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r w:rsidR="00601E69" w:rsidRPr="00137DA2" w14:paraId="1047435B" w14:textId="77777777" w:rsidTr="00E7038C">
        <w:trPr>
          <w:cantSplit/>
        </w:trPr>
        <w:tc>
          <w:tcPr>
            <w:tcW w:w="3828" w:type="dxa"/>
            <w:shd w:val="clear" w:color="auto" w:fill="auto"/>
            <w:hideMark/>
          </w:tcPr>
          <w:p w14:paraId="738A4C99" w14:textId="77777777" w:rsidR="00601E69" w:rsidRPr="00137DA2" w:rsidRDefault="00601E69" w:rsidP="00137DA2">
            <w:pPr>
              <w:pStyle w:val="a8"/>
              <w:overflowPunct/>
              <w:spacing w:before="0" w:line="320" w:lineRule="exact"/>
              <w:rPr>
                <w:sz w:val="21"/>
                <w:szCs w:val="21"/>
              </w:rPr>
            </w:pPr>
            <w:r w:rsidRPr="00137DA2">
              <w:rPr>
                <w:sz w:val="21"/>
                <w:szCs w:val="21"/>
                <w:lang w:val="zh-CN"/>
              </w:rPr>
              <w:t>卡洛斯</w:t>
            </w:r>
            <w:r w:rsidRPr="00137DA2">
              <w:rPr>
                <w:rFonts w:ascii="宋体" w:hAnsi="宋体" w:cs="宋体"/>
                <w:sz w:val="21"/>
                <w:szCs w:val="21"/>
                <w:lang w:val="zh-CN"/>
              </w:rPr>
              <w:t>·</w:t>
            </w:r>
            <w:r w:rsidRPr="00137DA2">
              <w:rPr>
                <w:sz w:val="21"/>
                <w:szCs w:val="21"/>
                <w:lang w:val="zh-CN"/>
              </w:rPr>
              <w:t>戈麦斯</w:t>
            </w:r>
            <w:r w:rsidRPr="00137DA2">
              <w:rPr>
                <w:rFonts w:ascii="宋体" w:hAnsi="宋体" w:cs="宋体"/>
                <w:sz w:val="21"/>
                <w:szCs w:val="21"/>
                <w:lang w:val="zh-CN"/>
              </w:rPr>
              <w:t>·</w:t>
            </w:r>
            <w:r w:rsidRPr="00137DA2">
              <w:rPr>
                <w:sz w:val="21"/>
                <w:szCs w:val="21"/>
                <w:lang w:val="zh-CN"/>
              </w:rPr>
              <w:t>马丁内斯</w:t>
            </w:r>
          </w:p>
        </w:tc>
        <w:tc>
          <w:tcPr>
            <w:tcW w:w="1559" w:type="dxa"/>
            <w:shd w:val="clear" w:color="auto" w:fill="auto"/>
            <w:hideMark/>
          </w:tcPr>
          <w:p w14:paraId="1BA9866A" w14:textId="77777777" w:rsidR="00601E69" w:rsidRPr="00137DA2" w:rsidRDefault="00601E69" w:rsidP="00137DA2">
            <w:pPr>
              <w:pStyle w:val="a8"/>
              <w:overflowPunct/>
              <w:spacing w:before="0" w:line="320" w:lineRule="exact"/>
              <w:rPr>
                <w:sz w:val="21"/>
                <w:szCs w:val="21"/>
              </w:rPr>
            </w:pPr>
            <w:r w:rsidRPr="00137DA2">
              <w:rPr>
                <w:sz w:val="21"/>
                <w:szCs w:val="21"/>
                <w:lang w:val="zh-CN"/>
              </w:rPr>
              <w:t>西班牙</w:t>
            </w:r>
          </w:p>
        </w:tc>
        <w:tc>
          <w:tcPr>
            <w:tcW w:w="1983" w:type="dxa"/>
            <w:shd w:val="clear" w:color="auto" w:fill="auto"/>
            <w:hideMark/>
          </w:tcPr>
          <w:p w14:paraId="51965BA9"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4EE88BBC" w14:textId="77777777" w:rsidTr="00E7038C">
        <w:trPr>
          <w:cantSplit/>
        </w:trPr>
        <w:tc>
          <w:tcPr>
            <w:tcW w:w="3828" w:type="dxa"/>
            <w:shd w:val="clear" w:color="auto" w:fill="auto"/>
            <w:hideMark/>
          </w:tcPr>
          <w:p w14:paraId="18EFAF2F" w14:textId="77777777" w:rsidR="00601E69" w:rsidRPr="00137DA2" w:rsidRDefault="00601E69" w:rsidP="00137DA2">
            <w:pPr>
              <w:pStyle w:val="a8"/>
              <w:overflowPunct/>
              <w:spacing w:before="0" w:line="320" w:lineRule="exact"/>
              <w:rPr>
                <w:sz w:val="21"/>
                <w:szCs w:val="21"/>
              </w:rPr>
            </w:pPr>
            <w:r w:rsidRPr="00137DA2">
              <w:rPr>
                <w:sz w:val="21"/>
                <w:szCs w:val="21"/>
                <w:lang w:val="zh-CN"/>
              </w:rPr>
              <w:t>马西娅</w:t>
            </w:r>
            <w:r w:rsidRPr="00137DA2">
              <w:rPr>
                <w:rFonts w:ascii="宋体" w:hAnsi="宋体" w:cs="宋体"/>
                <w:sz w:val="21"/>
                <w:szCs w:val="21"/>
                <w:lang w:val="zh-CN"/>
              </w:rPr>
              <w:t>·</w:t>
            </w:r>
            <w:r w:rsidRPr="00137DA2">
              <w:rPr>
                <w:sz w:val="21"/>
                <w:szCs w:val="21"/>
                <w:lang w:val="zh-CN"/>
              </w:rPr>
              <w:t>克兰</w:t>
            </w:r>
          </w:p>
        </w:tc>
        <w:tc>
          <w:tcPr>
            <w:tcW w:w="1559" w:type="dxa"/>
            <w:shd w:val="clear" w:color="auto" w:fill="auto"/>
            <w:hideMark/>
          </w:tcPr>
          <w:p w14:paraId="3E206F99" w14:textId="77777777" w:rsidR="00601E69" w:rsidRPr="00137DA2" w:rsidRDefault="00601E69" w:rsidP="00137DA2">
            <w:pPr>
              <w:pStyle w:val="a8"/>
              <w:overflowPunct/>
              <w:spacing w:before="0" w:line="320" w:lineRule="exact"/>
              <w:rPr>
                <w:sz w:val="21"/>
                <w:szCs w:val="21"/>
              </w:rPr>
            </w:pPr>
            <w:r w:rsidRPr="00137DA2">
              <w:rPr>
                <w:sz w:val="21"/>
                <w:szCs w:val="21"/>
                <w:lang w:val="zh-CN"/>
              </w:rPr>
              <w:t>加拿大</w:t>
            </w:r>
          </w:p>
        </w:tc>
        <w:tc>
          <w:tcPr>
            <w:tcW w:w="1983" w:type="dxa"/>
            <w:shd w:val="clear" w:color="auto" w:fill="auto"/>
            <w:hideMark/>
          </w:tcPr>
          <w:p w14:paraId="7D660C08"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0B982D70" w14:textId="77777777" w:rsidTr="00E7038C">
        <w:trPr>
          <w:cantSplit/>
        </w:trPr>
        <w:tc>
          <w:tcPr>
            <w:tcW w:w="3828" w:type="dxa"/>
            <w:shd w:val="clear" w:color="auto" w:fill="auto"/>
            <w:hideMark/>
          </w:tcPr>
          <w:p w14:paraId="4A459CD0" w14:textId="77777777" w:rsidR="00601E69" w:rsidRPr="00137DA2" w:rsidRDefault="00601E69" w:rsidP="00137DA2">
            <w:pPr>
              <w:pStyle w:val="a8"/>
              <w:overflowPunct/>
              <w:spacing w:before="0" w:line="320" w:lineRule="exact"/>
              <w:rPr>
                <w:sz w:val="21"/>
                <w:szCs w:val="21"/>
              </w:rPr>
            </w:pPr>
            <w:r w:rsidRPr="00137DA2">
              <w:rPr>
                <w:sz w:val="21"/>
                <w:szCs w:val="21"/>
                <w:lang w:val="zh-CN"/>
              </w:rPr>
              <w:t>邓肯</w:t>
            </w:r>
            <w:r w:rsidRPr="00137DA2">
              <w:rPr>
                <w:rFonts w:ascii="宋体" w:hAnsi="宋体" w:cs="宋体"/>
                <w:sz w:val="21"/>
                <w:szCs w:val="21"/>
                <w:lang w:val="zh-CN"/>
              </w:rPr>
              <w:t>·</w:t>
            </w:r>
            <w:r w:rsidRPr="00137DA2">
              <w:rPr>
                <w:sz w:val="21"/>
                <w:szCs w:val="21"/>
                <w:lang w:val="zh-CN"/>
              </w:rPr>
              <w:t>莱基</w:t>
            </w:r>
            <w:r w:rsidRPr="00137DA2">
              <w:rPr>
                <w:rFonts w:ascii="宋体" w:hAnsi="宋体" w:cs="宋体"/>
                <w:sz w:val="21"/>
                <w:szCs w:val="21"/>
                <w:lang w:val="zh-CN"/>
              </w:rPr>
              <w:t>·</w:t>
            </w:r>
            <w:r w:rsidRPr="00137DA2">
              <w:rPr>
                <w:sz w:val="21"/>
                <w:szCs w:val="21"/>
                <w:lang w:val="zh-CN"/>
              </w:rPr>
              <w:t>穆胡穆扎</w:t>
            </w:r>
          </w:p>
        </w:tc>
        <w:tc>
          <w:tcPr>
            <w:tcW w:w="1559" w:type="dxa"/>
            <w:shd w:val="clear" w:color="auto" w:fill="auto"/>
            <w:hideMark/>
          </w:tcPr>
          <w:p w14:paraId="6B9DB884" w14:textId="77777777" w:rsidR="00601E69" w:rsidRPr="00137DA2" w:rsidRDefault="00601E69" w:rsidP="00137DA2">
            <w:pPr>
              <w:pStyle w:val="a8"/>
              <w:overflowPunct/>
              <w:spacing w:before="0" w:line="320" w:lineRule="exact"/>
              <w:rPr>
                <w:sz w:val="21"/>
                <w:szCs w:val="21"/>
              </w:rPr>
            </w:pPr>
            <w:r w:rsidRPr="00137DA2">
              <w:rPr>
                <w:sz w:val="21"/>
                <w:szCs w:val="21"/>
                <w:lang w:val="zh-CN"/>
              </w:rPr>
              <w:t>乌干达</w:t>
            </w:r>
          </w:p>
        </w:tc>
        <w:tc>
          <w:tcPr>
            <w:tcW w:w="1983" w:type="dxa"/>
            <w:shd w:val="clear" w:color="auto" w:fill="auto"/>
            <w:hideMark/>
          </w:tcPr>
          <w:p w14:paraId="1CBCA1CE"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r w:rsidR="00601E69" w:rsidRPr="00137DA2" w14:paraId="40343159" w14:textId="77777777" w:rsidTr="00E7038C">
        <w:trPr>
          <w:cantSplit/>
        </w:trPr>
        <w:tc>
          <w:tcPr>
            <w:tcW w:w="3828" w:type="dxa"/>
            <w:shd w:val="clear" w:color="auto" w:fill="auto"/>
            <w:hideMark/>
          </w:tcPr>
          <w:p w14:paraId="6813CDBE" w14:textId="77777777" w:rsidR="00601E69" w:rsidRPr="00137DA2" w:rsidRDefault="00601E69" w:rsidP="00137DA2">
            <w:pPr>
              <w:pStyle w:val="a8"/>
              <w:overflowPunct/>
              <w:spacing w:before="0" w:line="320" w:lineRule="exact"/>
              <w:rPr>
                <w:sz w:val="21"/>
                <w:szCs w:val="21"/>
              </w:rPr>
            </w:pPr>
            <w:r w:rsidRPr="00137DA2">
              <w:rPr>
                <w:sz w:val="21"/>
                <w:szCs w:val="21"/>
                <w:lang w:val="zh-CN"/>
              </w:rPr>
              <w:t>福蒂妮</w:t>
            </w:r>
            <w:r w:rsidRPr="00137DA2">
              <w:rPr>
                <w:rFonts w:ascii="宋体" w:hAnsi="宋体" w:cs="宋体"/>
                <w:sz w:val="21"/>
                <w:szCs w:val="21"/>
                <w:lang w:val="zh-CN"/>
              </w:rPr>
              <w:t>·</w:t>
            </w:r>
            <w:r w:rsidRPr="00137DA2">
              <w:rPr>
                <w:sz w:val="21"/>
                <w:szCs w:val="21"/>
                <w:lang w:val="zh-CN"/>
              </w:rPr>
              <w:t>帕扎尔齐斯</w:t>
            </w:r>
          </w:p>
        </w:tc>
        <w:tc>
          <w:tcPr>
            <w:tcW w:w="1559" w:type="dxa"/>
            <w:shd w:val="clear" w:color="auto" w:fill="auto"/>
            <w:hideMark/>
          </w:tcPr>
          <w:p w14:paraId="5AC8EABB" w14:textId="77777777" w:rsidR="00601E69" w:rsidRPr="00137DA2" w:rsidRDefault="00601E69" w:rsidP="00137DA2">
            <w:pPr>
              <w:pStyle w:val="a8"/>
              <w:overflowPunct/>
              <w:spacing w:before="0" w:line="320" w:lineRule="exact"/>
              <w:rPr>
                <w:sz w:val="21"/>
                <w:szCs w:val="21"/>
              </w:rPr>
            </w:pPr>
            <w:r w:rsidRPr="00137DA2">
              <w:rPr>
                <w:sz w:val="21"/>
                <w:szCs w:val="21"/>
                <w:lang w:val="zh-CN"/>
              </w:rPr>
              <w:t>希腊</w:t>
            </w:r>
          </w:p>
        </w:tc>
        <w:tc>
          <w:tcPr>
            <w:tcW w:w="1983" w:type="dxa"/>
            <w:shd w:val="clear" w:color="auto" w:fill="auto"/>
            <w:hideMark/>
          </w:tcPr>
          <w:p w14:paraId="68E1F9AC"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r w:rsidR="00601E69" w:rsidRPr="00137DA2" w14:paraId="4A48C077" w14:textId="77777777" w:rsidTr="00E7038C">
        <w:trPr>
          <w:cantSplit/>
        </w:trPr>
        <w:tc>
          <w:tcPr>
            <w:tcW w:w="3828" w:type="dxa"/>
            <w:shd w:val="clear" w:color="auto" w:fill="auto"/>
            <w:hideMark/>
          </w:tcPr>
          <w:p w14:paraId="2D55F275" w14:textId="77777777" w:rsidR="00601E69" w:rsidRPr="00137DA2" w:rsidRDefault="00601E69" w:rsidP="00137DA2">
            <w:pPr>
              <w:pStyle w:val="a8"/>
              <w:overflowPunct/>
              <w:spacing w:before="0" w:line="320" w:lineRule="exact"/>
              <w:rPr>
                <w:sz w:val="21"/>
                <w:szCs w:val="21"/>
              </w:rPr>
            </w:pPr>
            <w:r w:rsidRPr="00137DA2">
              <w:rPr>
                <w:sz w:val="21"/>
                <w:szCs w:val="21"/>
                <w:lang w:val="zh-CN"/>
              </w:rPr>
              <w:t>埃尔南</w:t>
            </w:r>
            <w:r w:rsidRPr="00137DA2">
              <w:rPr>
                <w:rFonts w:ascii="宋体" w:hAnsi="宋体" w:cs="宋体"/>
                <w:sz w:val="21"/>
                <w:szCs w:val="21"/>
                <w:lang w:val="zh-CN"/>
              </w:rPr>
              <w:t>·</w:t>
            </w:r>
            <w:r w:rsidRPr="00137DA2">
              <w:rPr>
                <w:sz w:val="21"/>
                <w:szCs w:val="21"/>
                <w:lang w:val="zh-CN"/>
              </w:rPr>
              <w:t>克萨达</w:t>
            </w:r>
            <w:r w:rsidRPr="00137DA2">
              <w:rPr>
                <w:rFonts w:ascii="宋体" w:hAnsi="宋体" w:cs="宋体"/>
                <w:sz w:val="21"/>
                <w:szCs w:val="21"/>
                <w:lang w:val="zh-CN"/>
              </w:rPr>
              <w:t>·</w:t>
            </w:r>
            <w:r w:rsidRPr="00137DA2">
              <w:rPr>
                <w:sz w:val="21"/>
                <w:szCs w:val="21"/>
                <w:lang w:val="zh-CN"/>
              </w:rPr>
              <w:t>卡夫雷拉</w:t>
            </w:r>
          </w:p>
        </w:tc>
        <w:tc>
          <w:tcPr>
            <w:tcW w:w="1559" w:type="dxa"/>
            <w:shd w:val="clear" w:color="auto" w:fill="auto"/>
            <w:hideMark/>
          </w:tcPr>
          <w:p w14:paraId="55434526" w14:textId="77777777" w:rsidR="00601E69" w:rsidRPr="00137DA2" w:rsidRDefault="00601E69" w:rsidP="00137DA2">
            <w:pPr>
              <w:pStyle w:val="a8"/>
              <w:overflowPunct/>
              <w:spacing w:before="0" w:line="320" w:lineRule="exact"/>
              <w:rPr>
                <w:sz w:val="21"/>
                <w:szCs w:val="21"/>
              </w:rPr>
            </w:pPr>
            <w:r w:rsidRPr="00137DA2">
              <w:rPr>
                <w:sz w:val="21"/>
                <w:szCs w:val="21"/>
                <w:lang w:val="zh-CN"/>
              </w:rPr>
              <w:t>智利</w:t>
            </w:r>
          </w:p>
        </w:tc>
        <w:tc>
          <w:tcPr>
            <w:tcW w:w="1983" w:type="dxa"/>
            <w:shd w:val="clear" w:color="auto" w:fill="auto"/>
            <w:hideMark/>
          </w:tcPr>
          <w:p w14:paraId="10C0AA0F"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r w:rsidR="00601E69" w:rsidRPr="00137DA2" w14:paraId="4F5CEE03" w14:textId="77777777" w:rsidTr="00E7038C">
        <w:trPr>
          <w:cantSplit/>
        </w:trPr>
        <w:tc>
          <w:tcPr>
            <w:tcW w:w="3828" w:type="dxa"/>
            <w:shd w:val="clear" w:color="auto" w:fill="auto"/>
            <w:hideMark/>
          </w:tcPr>
          <w:p w14:paraId="640C65DA" w14:textId="77777777" w:rsidR="00601E69" w:rsidRPr="00137DA2" w:rsidRDefault="00601E69" w:rsidP="00137DA2">
            <w:pPr>
              <w:pStyle w:val="a8"/>
              <w:overflowPunct/>
              <w:spacing w:before="0" w:line="320" w:lineRule="exact"/>
              <w:rPr>
                <w:sz w:val="21"/>
                <w:szCs w:val="21"/>
              </w:rPr>
            </w:pPr>
            <w:r w:rsidRPr="00137DA2">
              <w:rPr>
                <w:sz w:val="21"/>
                <w:szCs w:val="21"/>
                <w:lang w:val="zh-CN"/>
              </w:rPr>
              <w:t>瓦西尔卡</w:t>
            </w:r>
            <w:r w:rsidRPr="00137DA2">
              <w:rPr>
                <w:rFonts w:ascii="宋体" w:hAnsi="宋体" w:cs="宋体"/>
                <w:sz w:val="21"/>
                <w:szCs w:val="21"/>
                <w:lang w:val="zh-CN"/>
              </w:rPr>
              <w:t>·</w:t>
            </w:r>
            <w:r w:rsidRPr="00137DA2">
              <w:rPr>
                <w:sz w:val="21"/>
                <w:szCs w:val="21"/>
                <w:lang w:val="zh-CN"/>
              </w:rPr>
              <w:t>桑钦</w:t>
            </w:r>
          </w:p>
        </w:tc>
        <w:tc>
          <w:tcPr>
            <w:tcW w:w="1559" w:type="dxa"/>
            <w:shd w:val="clear" w:color="auto" w:fill="auto"/>
            <w:hideMark/>
          </w:tcPr>
          <w:p w14:paraId="4AAC471E" w14:textId="77777777" w:rsidR="00601E69" w:rsidRPr="00137DA2" w:rsidRDefault="00601E69" w:rsidP="00137DA2">
            <w:pPr>
              <w:pStyle w:val="a8"/>
              <w:overflowPunct/>
              <w:spacing w:before="0" w:line="320" w:lineRule="exact"/>
              <w:rPr>
                <w:sz w:val="21"/>
                <w:szCs w:val="21"/>
              </w:rPr>
            </w:pPr>
            <w:r w:rsidRPr="00137DA2">
              <w:rPr>
                <w:sz w:val="21"/>
                <w:szCs w:val="21"/>
                <w:lang w:val="zh-CN"/>
              </w:rPr>
              <w:t>斯洛文尼亚</w:t>
            </w:r>
          </w:p>
        </w:tc>
        <w:tc>
          <w:tcPr>
            <w:tcW w:w="1983" w:type="dxa"/>
            <w:shd w:val="clear" w:color="auto" w:fill="auto"/>
            <w:hideMark/>
          </w:tcPr>
          <w:p w14:paraId="4E312B74" w14:textId="10F4D139"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r w:rsidR="007D3C09" w:rsidRPr="00137DA2">
              <w:rPr>
                <w:sz w:val="21"/>
                <w:szCs w:val="21"/>
                <w:vertAlign w:val="superscript"/>
                <w:lang w:val="zh-CN"/>
              </w:rPr>
              <w:t>,</w:t>
            </w:r>
            <w:r w:rsidR="001065A3" w:rsidRPr="00137DA2">
              <w:rPr>
                <w:sz w:val="21"/>
                <w:szCs w:val="21"/>
                <w:vertAlign w:val="superscript"/>
                <w:lang w:val="zh-CN"/>
              </w:rPr>
              <w:t xml:space="preserve"> </w:t>
            </w:r>
            <w:r w:rsidR="007D3C09" w:rsidRPr="00137DA2">
              <w:rPr>
                <w:sz w:val="21"/>
                <w:szCs w:val="21"/>
                <w:vertAlign w:val="superscript"/>
                <w:lang w:val="zh-CN"/>
              </w:rPr>
              <w:t>d</w:t>
            </w:r>
          </w:p>
        </w:tc>
      </w:tr>
      <w:tr w:rsidR="00601E69" w:rsidRPr="00137DA2" w14:paraId="3FB3C257" w14:textId="77777777" w:rsidTr="00E7038C">
        <w:trPr>
          <w:cantSplit/>
        </w:trPr>
        <w:tc>
          <w:tcPr>
            <w:tcW w:w="3828" w:type="dxa"/>
            <w:shd w:val="clear" w:color="auto" w:fill="auto"/>
            <w:hideMark/>
          </w:tcPr>
          <w:p w14:paraId="3B23C002" w14:textId="77777777" w:rsidR="00601E69" w:rsidRPr="00137DA2" w:rsidRDefault="00601E69" w:rsidP="00137DA2">
            <w:pPr>
              <w:pStyle w:val="a8"/>
              <w:overflowPunct/>
              <w:spacing w:before="0" w:line="320" w:lineRule="exact"/>
              <w:rPr>
                <w:sz w:val="21"/>
                <w:szCs w:val="21"/>
              </w:rPr>
            </w:pPr>
            <w:r w:rsidRPr="00137DA2">
              <w:rPr>
                <w:sz w:val="21"/>
                <w:szCs w:val="21"/>
                <w:lang w:val="zh-CN"/>
              </w:rPr>
              <w:t>若泽</w:t>
            </w:r>
            <w:r w:rsidRPr="00137DA2">
              <w:rPr>
                <w:rFonts w:ascii="宋体" w:hAnsi="宋体" w:cs="宋体"/>
                <w:sz w:val="21"/>
                <w:szCs w:val="21"/>
                <w:lang w:val="zh-CN"/>
              </w:rPr>
              <w:t>·</w:t>
            </w:r>
            <w:r w:rsidRPr="00137DA2">
              <w:rPr>
                <w:sz w:val="21"/>
                <w:szCs w:val="21"/>
                <w:lang w:val="zh-CN"/>
              </w:rPr>
              <w:t>曼努埃尔</w:t>
            </w:r>
            <w:r w:rsidRPr="00137DA2">
              <w:rPr>
                <w:rFonts w:ascii="宋体" w:hAnsi="宋体" w:cs="宋体"/>
                <w:sz w:val="21"/>
                <w:szCs w:val="21"/>
                <w:lang w:val="zh-CN"/>
              </w:rPr>
              <w:t>·</w:t>
            </w:r>
            <w:r w:rsidRPr="00137DA2">
              <w:rPr>
                <w:sz w:val="21"/>
                <w:szCs w:val="21"/>
                <w:lang w:val="zh-CN"/>
              </w:rPr>
              <w:t>桑托斯</w:t>
            </w:r>
            <w:r w:rsidRPr="00137DA2">
              <w:rPr>
                <w:rFonts w:ascii="宋体" w:hAnsi="宋体" w:cs="宋体"/>
                <w:sz w:val="21"/>
                <w:szCs w:val="21"/>
                <w:lang w:val="zh-CN"/>
              </w:rPr>
              <w:t>·</w:t>
            </w:r>
            <w:r w:rsidRPr="00137DA2">
              <w:rPr>
                <w:sz w:val="21"/>
                <w:szCs w:val="21"/>
                <w:lang w:val="zh-CN"/>
              </w:rPr>
              <w:t>派斯</w:t>
            </w:r>
          </w:p>
        </w:tc>
        <w:tc>
          <w:tcPr>
            <w:tcW w:w="1559" w:type="dxa"/>
            <w:shd w:val="clear" w:color="auto" w:fill="auto"/>
            <w:hideMark/>
          </w:tcPr>
          <w:p w14:paraId="6589DB2D" w14:textId="77777777" w:rsidR="00601E69" w:rsidRPr="00137DA2" w:rsidRDefault="00601E69" w:rsidP="00137DA2">
            <w:pPr>
              <w:pStyle w:val="a8"/>
              <w:overflowPunct/>
              <w:spacing w:before="0" w:line="320" w:lineRule="exact"/>
              <w:rPr>
                <w:sz w:val="21"/>
                <w:szCs w:val="21"/>
              </w:rPr>
            </w:pPr>
            <w:r w:rsidRPr="00137DA2">
              <w:rPr>
                <w:sz w:val="21"/>
                <w:szCs w:val="21"/>
                <w:lang w:val="zh-CN"/>
              </w:rPr>
              <w:t>葡萄牙</w:t>
            </w:r>
          </w:p>
        </w:tc>
        <w:tc>
          <w:tcPr>
            <w:tcW w:w="1983" w:type="dxa"/>
            <w:shd w:val="clear" w:color="auto" w:fill="auto"/>
            <w:hideMark/>
          </w:tcPr>
          <w:p w14:paraId="74AA2E01"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65EF9521" w14:textId="77777777" w:rsidTr="00E7038C">
        <w:trPr>
          <w:cantSplit/>
        </w:trPr>
        <w:tc>
          <w:tcPr>
            <w:tcW w:w="3828" w:type="dxa"/>
            <w:shd w:val="clear" w:color="auto" w:fill="auto"/>
            <w:hideMark/>
          </w:tcPr>
          <w:p w14:paraId="6E3365AF" w14:textId="77777777" w:rsidR="00601E69" w:rsidRPr="00137DA2" w:rsidRDefault="00601E69" w:rsidP="00137DA2">
            <w:pPr>
              <w:pStyle w:val="a8"/>
              <w:overflowPunct/>
              <w:spacing w:before="0" w:line="320" w:lineRule="exact"/>
              <w:rPr>
                <w:sz w:val="21"/>
                <w:szCs w:val="21"/>
              </w:rPr>
            </w:pPr>
            <w:r w:rsidRPr="00137DA2">
              <w:rPr>
                <w:sz w:val="21"/>
                <w:szCs w:val="21"/>
                <w:lang w:val="zh-CN"/>
              </w:rPr>
              <w:t>徐昌禄</w:t>
            </w:r>
          </w:p>
        </w:tc>
        <w:tc>
          <w:tcPr>
            <w:tcW w:w="1559" w:type="dxa"/>
            <w:shd w:val="clear" w:color="auto" w:fill="auto"/>
            <w:hideMark/>
          </w:tcPr>
          <w:p w14:paraId="44D0E1DC" w14:textId="77777777" w:rsidR="00601E69" w:rsidRPr="00137DA2" w:rsidRDefault="00601E69" w:rsidP="00137DA2">
            <w:pPr>
              <w:pStyle w:val="a8"/>
              <w:overflowPunct/>
              <w:spacing w:before="0" w:line="320" w:lineRule="exact"/>
              <w:rPr>
                <w:sz w:val="21"/>
                <w:szCs w:val="21"/>
              </w:rPr>
            </w:pPr>
            <w:r w:rsidRPr="00137DA2">
              <w:rPr>
                <w:sz w:val="21"/>
                <w:szCs w:val="21"/>
                <w:lang w:val="zh-CN"/>
              </w:rPr>
              <w:t>大韩民国</w:t>
            </w:r>
          </w:p>
        </w:tc>
        <w:tc>
          <w:tcPr>
            <w:tcW w:w="1983" w:type="dxa"/>
            <w:shd w:val="clear" w:color="auto" w:fill="auto"/>
            <w:hideMark/>
          </w:tcPr>
          <w:p w14:paraId="1C75955B"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79B9534C" w14:textId="77777777" w:rsidTr="00E7038C">
        <w:trPr>
          <w:cantSplit/>
        </w:trPr>
        <w:tc>
          <w:tcPr>
            <w:tcW w:w="3828" w:type="dxa"/>
            <w:shd w:val="clear" w:color="auto" w:fill="auto"/>
            <w:hideMark/>
          </w:tcPr>
          <w:p w14:paraId="3339015C" w14:textId="77777777" w:rsidR="00601E69" w:rsidRPr="00137DA2" w:rsidRDefault="00601E69" w:rsidP="00137DA2">
            <w:pPr>
              <w:pStyle w:val="a8"/>
              <w:overflowPunct/>
              <w:spacing w:before="0" w:line="320" w:lineRule="exact"/>
              <w:rPr>
                <w:sz w:val="21"/>
                <w:szCs w:val="21"/>
              </w:rPr>
            </w:pPr>
            <w:r w:rsidRPr="00137DA2">
              <w:rPr>
                <w:sz w:val="21"/>
                <w:szCs w:val="21"/>
                <w:lang w:val="zh-CN"/>
              </w:rPr>
              <w:t>科鲍娅</w:t>
            </w:r>
            <w:r w:rsidRPr="00137DA2">
              <w:rPr>
                <w:rFonts w:ascii="宋体" w:hAnsi="宋体" w:cs="宋体"/>
                <w:sz w:val="21"/>
                <w:szCs w:val="21"/>
                <w:lang w:val="zh-CN"/>
              </w:rPr>
              <w:t>·</w:t>
            </w:r>
            <w:r w:rsidRPr="00137DA2">
              <w:rPr>
                <w:sz w:val="21"/>
                <w:szCs w:val="21"/>
                <w:lang w:val="zh-CN"/>
              </w:rPr>
              <w:t>查姆贾</w:t>
            </w:r>
            <w:r w:rsidRPr="00137DA2">
              <w:rPr>
                <w:rFonts w:ascii="宋体" w:hAnsi="宋体" w:cs="宋体"/>
                <w:sz w:val="21"/>
                <w:szCs w:val="21"/>
                <w:lang w:val="zh-CN"/>
              </w:rPr>
              <w:t>·</w:t>
            </w:r>
            <w:r w:rsidRPr="00137DA2">
              <w:rPr>
                <w:sz w:val="21"/>
                <w:szCs w:val="21"/>
                <w:lang w:val="zh-CN"/>
              </w:rPr>
              <w:t>帕查</w:t>
            </w:r>
          </w:p>
        </w:tc>
        <w:tc>
          <w:tcPr>
            <w:tcW w:w="1559" w:type="dxa"/>
            <w:shd w:val="clear" w:color="auto" w:fill="auto"/>
            <w:hideMark/>
          </w:tcPr>
          <w:p w14:paraId="2CF5EF41" w14:textId="77777777" w:rsidR="00601E69" w:rsidRPr="00137DA2" w:rsidRDefault="00601E69" w:rsidP="00137DA2">
            <w:pPr>
              <w:pStyle w:val="a8"/>
              <w:overflowPunct/>
              <w:spacing w:before="0" w:line="320" w:lineRule="exact"/>
              <w:rPr>
                <w:sz w:val="21"/>
                <w:szCs w:val="21"/>
              </w:rPr>
            </w:pPr>
            <w:r w:rsidRPr="00137DA2">
              <w:rPr>
                <w:sz w:val="21"/>
                <w:szCs w:val="21"/>
                <w:lang w:val="zh-CN"/>
              </w:rPr>
              <w:t>多哥</w:t>
            </w:r>
          </w:p>
        </w:tc>
        <w:tc>
          <w:tcPr>
            <w:tcW w:w="1983" w:type="dxa"/>
            <w:shd w:val="clear" w:color="auto" w:fill="auto"/>
            <w:hideMark/>
          </w:tcPr>
          <w:p w14:paraId="71E8595E"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48572606" w14:textId="77777777" w:rsidTr="00E7038C">
        <w:trPr>
          <w:cantSplit/>
        </w:trPr>
        <w:tc>
          <w:tcPr>
            <w:tcW w:w="3828" w:type="dxa"/>
            <w:shd w:val="clear" w:color="auto" w:fill="auto"/>
            <w:hideMark/>
          </w:tcPr>
          <w:p w14:paraId="55BD7708" w14:textId="77777777" w:rsidR="00601E69" w:rsidRPr="00137DA2" w:rsidRDefault="00601E69" w:rsidP="00137DA2">
            <w:pPr>
              <w:pStyle w:val="a8"/>
              <w:overflowPunct/>
              <w:spacing w:before="0" w:line="320" w:lineRule="exact"/>
              <w:rPr>
                <w:sz w:val="21"/>
                <w:szCs w:val="21"/>
              </w:rPr>
            </w:pPr>
            <w:r w:rsidRPr="00137DA2">
              <w:rPr>
                <w:sz w:val="21"/>
                <w:szCs w:val="21"/>
                <w:lang w:val="zh-CN"/>
              </w:rPr>
              <w:t>埃莱娜</w:t>
            </w:r>
            <w:r w:rsidRPr="00137DA2">
              <w:rPr>
                <w:rFonts w:ascii="宋体" w:hAnsi="宋体" w:cs="宋体"/>
                <w:sz w:val="21"/>
                <w:szCs w:val="21"/>
                <w:lang w:val="zh-CN"/>
              </w:rPr>
              <w:t>·</w:t>
            </w:r>
            <w:r w:rsidRPr="00137DA2">
              <w:rPr>
                <w:sz w:val="21"/>
                <w:szCs w:val="21"/>
                <w:lang w:val="zh-CN"/>
              </w:rPr>
              <w:t>提格乎德加</w:t>
            </w:r>
          </w:p>
        </w:tc>
        <w:tc>
          <w:tcPr>
            <w:tcW w:w="1559" w:type="dxa"/>
            <w:shd w:val="clear" w:color="auto" w:fill="auto"/>
            <w:hideMark/>
          </w:tcPr>
          <w:p w14:paraId="608C4173" w14:textId="77777777" w:rsidR="00601E69" w:rsidRPr="00137DA2" w:rsidRDefault="00601E69" w:rsidP="00137DA2">
            <w:pPr>
              <w:pStyle w:val="a8"/>
              <w:overflowPunct/>
              <w:spacing w:before="0" w:line="320" w:lineRule="exact"/>
              <w:rPr>
                <w:sz w:val="21"/>
                <w:szCs w:val="21"/>
              </w:rPr>
            </w:pPr>
            <w:r w:rsidRPr="00137DA2">
              <w:rPr>
                <w:sz w:val="21"/>
                <w:szCs w:val="21"/>
                <w:lang w:val="zh-CN"/>
              </w:rPr>
              <w:t>法国</w:t>
            </w:r>
          </w:p>
        </w:tc>
        <w:tc>
          <w:tcPr>
            <w:tcW w:w="1983" w:type="dxa"/>
            <w:shd w:val="clear" w:color="auto" w:fill="auto"/>
            <w:hideMark/>
          </w:tcPr>
          <w:p w14:paraId="7FB7C6EB"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r w:rsidR="00601E69" w:rsidRPr="00137DA2" w14:paraId="2E897D34" w14:textId="77777777" w:rsidTr="00E7038C">
        <w:trPr>
          <w:cantSplit/>
        </w:trPr>
        <w:tc>
          <w:tcPr>
            <w:tcW w:w="3828" w:type="dxa"/>
            <w:shd w:val="clear" w:color="auto" w:fill="auto"/>
            <w:hideMark/>
          </w:tcPr>
          <w:p w14:paraId="525A895F" w14:textId="77777777" w:rsidR="00601E69" w:rsidRPr="00137DA2" w:rsidRDefault="00601E69" w:rsidP="00137DA2">
            <w:pPr>
              <w:pStyle w:val="a8"/>
              <w:overflowPunct/>
              <w:spacing w:before="0" w:line="320" w:lineRule="exact"/>
              <w:rPr>
                <w:sz w:val="21"/>
                <w:szCs w:val="21"/>
              </w:rPr>
            </w:pPr>
            <w:r w:rsidRPr="00137DA2">
              <w:rPr>
                <w:sz w:val="21"/>
                <w:szCs w:val="21"/>
                <w:lang w:val="zh-CN"/>
              </w:rPr>
              <w:t>伊梅鲁</w:t>
            </w:r>
            <w:r w:rsidRPr="00137DA2">
              <w:rPr>
                <w:rFonts w:ascii="宋体" w:hAnsi="宋体" w:cs="宋体"/>
                <w:sz w:val="21"/>
                <w:szCs w:val="21"/>
                <w:lang w:val="zh-CN"/>
              </w:rPr>
              <w:t>·</w:t>
            </w:r>
            <w:r w:rsidRPr="00137DA2">
              <w:rPr>
                <w:sz w:val="21"/>
                <w:szCs w:val="21"/>
                <w:lang w:val="zh-CN"/>
              </w:rPr>
              <w:t>塔姆拉特</w:t>
            </w:r>
            <w:r w:rsidRPr="00137DA2">
              <w:rPr>
                <w:rFonts w:ascii="宋体" w:hAnsi="宋体" w:cs="宋体"/>
                <w:sz w:val="21"/>
                <w:szCs w:val="21"/>
                <w:lang w:val="zh-CN"/>
              </w:rPr>
              <w:t>·</w:t>
            </w:r>
            <w:r w:rsidRPr="00137DA2">
              <w:rPr>
                <w:sz w:val="21"/>
                <w:szCs w:val="21"/>
                <w:lang w:val="zh-CN"/>
              </w:rPr>
              <w:t>伊盖祖</w:t>
            </w:r>
          </w:p>
        </w:tc>
        <w:tc>
          <w:tcPr>
            <w:tcW w:w="1559" w:type="dxa"/>
            <w:shd w:val="clear" w:color="auto" w:fill="auto"/>
            <w:hideMark/>
          </w:tcPr>
          <w:p w14:paraId="7654EF81" w14:textId="77777777" w:rsidR="00601E69" w:rsidRPr="00137DA2" w:rsidRDefault="00601E69" w:rsidP="00137DA2">
            <w:pPr>
              <w:pStyle w:val="a8"/>
              <w:overflowPunct/>
              <w:spacing w:before="0" w:line="320" w:lineRule="exact"/>
              <w:rPr>
                <w:sz w:val="21"/>
                <w:szCs w:val="21"/>
              </w:rPr>
            </w:pPr>
            <w:r w:rsidRPr="00137DA2">
              <w:rPr>
                <w:sz w:val="21"/>
                <w:szCs w:val="21"/>
                <w:lang w:val="zh-CN"/>
              </w:rPr>
              <w:t>埃塞俄比亚</w:t>
            </w:r>
          </w:p>
        </w:tc>
        <w:tc>
          <w:tcPr>
            <w:tcW w:w="1983" w:type="dxa"/>
            <w:shd w:val="clear" w:color="auto" w:fill="auto"/>
            <w:hideMark/>
          </w:tcPr>
          <w:p w14:paraId="33751A94" w14:textId="77777777" w:rsidR="00601E69" w:rsidRPr="00137DA2" w:rsidRDefault="00601E69" w:rsidP="00137DA2">
            <w:pPr>
              <w:pStyle w:val="a8"/>
              <w:overflowPunct/>
              <w:spacing w:before="0" w:line="320" w:lineRule="exact"/>
              <w:rPr>
                <w:sz w:val="21"/>
                <w:szCs w:val="21"/>
              </w:rPr>
            </w:pPr>
            <w:r w:rsidRPr="00137DA2">
              <w:rPr>
                <w:sz w:val="21"/>
                <w:szCs w:val="21"/>
                <w:lang w:val="zh-CN"/>
              </w:rPr>
              <w:t>2024</w:t>
            </w:r>
            <w:r w:rsidRPr="00137DA2">
              <w:rPr>
                <w:sz w:val="21"/>
                <w:szCs w:val="21"/>
                <w:vertAlign w:val="superscript"/>
                <w:lang w:val="zh-CN"/>
              </w:rPr>
              <w:t>c</w:t>
            </w:r>
          </w:p>
        </w:tc>
      </w:tr>
      <w:tr w:rsidR="00601E69" w:rsidRPr="00137DA2" w14:paraId="358934D3" w14:textId="77777777" w:rsidTr="00E7038C">
        <w:trPr>
          <w:cantSplit/>
        </w:trPr>
        <w:tc>
          <w:tcPr>
            <w:tcW w:w="3828" w:type="dxa"/>
            <w:shd w:val="clear" w:color="auto" w:fill="auto"/>
            <w:hideMark/>
          </w:tcPr>
          <w:p w14:paraId="6B94FAC5" w14:textId="77777777" w:rsidR="00601E69" w:rsidRPr="00137DA2" w:rsidRDefault="00601E69" w:rsidP="00137DA2">
            <w:pPr>
              <w:pStyle w:val="a8"/>
              <w:overflowPunct/>
              <w:spacing w:before="0" w:line="320" w:lineRule="exact"/>
              <w:rPr>
                <w:sz w:val="21"/>
                <w:szCs w:val="21"/>
              </w:rPr>
            </w:pPr>
            <w:r w:rsidRPr="00137DA2">
              <w:rPr>
                <w:sz w:val="21"/>
                <w:szCs w:val="21"/>
                <w:lang w:val="zh-CN"/>
              </w:rPr>
              <w:t>根提安</w:t>
            </w:r>
            <w:r w:rsidRPr="00137DA2">
              <w:rPr>
                <w:rFonts w:ascii="宋体" w:hAnsi="宋体" w:cs="宋体"/>
                <w:sz w:val="21"/>
                <w:szCs w:val="21"/>
                <w:lang w:val="zh-CN"/>
              </w:rPr>
              <w:t>·</w:t>
            </w:r>
            <w:r w:rsidRPr="00137DA2">
              <w:rPr>
                <w:sz w:val="21"/>
                <w:szCs w:val="21"/>
                <w:lang w:val="zh-CN"/>
              </w:rPr>
              <w:t>齐伯利</w:t>
            </w:r>
          </w:p>
        </w:tc>
        <w:tc>
          <w:tcPr>
            <w:tcW w:w="1559" w:type="dxa"/>
            <w:shd w:val="clear" w:color="auto" w:fill="auto"/>
            <w:hideMark/>
          </w:tcPr>
          <w:p w14:paraId="4D655153" w14:textId="77777777" w:rsidR="00601E69" w:rsidRPr="00137DA2" w:rsidRDefault="00601E69" w:rsidP="00137DA2">
            <w:pPr>
              <w:pStyle w:val="a8"/>
              <w:overflowPunct/>
              <w:spacing w:before="0" w:line="320" w:lineRule="exact"/>
              <w:rPr>
                <w:sz w:val="21"/>
                <w:szCs w:val="21"/>
              </w:rPr>
            </w:pPr>
            <w:r w:rsidRPr="00137DA2">
              <w:rPr>
                <w:sz w:val="21"/>
                <w:szCs w:val="21"/>
                <w:lang w:val="zh-CN"/>
              </w:rPr>
              <w:t>阿尔巴尼亚</w:t>
            </w:r>
          </w:p>
        </w:tc>
        <w:tc>
          <w:tcPr>
            <w:tcW w:w="1983" w:type="dxa"/>
            <w:shd w:val="clear" w:color="auto" w:fill="auto"/>
            <w:hideMark/>
          </w:tcPr>
          <w:p w14:paraId="42EDBD6F" w14:textId="77777777" w:rsidR="00601E69" w:rsidRPr="00137DA2" w:rsidRDefault="00601E69" w:rsidP="00137DA2">
            <w:pPr>
              <w:pStyle w:val="a8"/>
              <w:overflowPunct/>
              <w:spacing w:before="0" w:line="320" w:lineRule="exact"/>
              <w:rPr>
                <w:sz w:val="21"/>
                <w:szCs w:val="21"/>
              </w:rPr>
            </w:pPr>
            <w:r w:rsidRPr="00137DA2">
              <w:rPr>
                <w:sz w:val="21"/>
                <w:szCs w:val="21"/>
                <w:lang w:val="zh-CN"/>
              </w:rPr>
              <w:t>2022</w:t>
            </w:r>
            <w:r w:rsidRPr="00137DA2">
              <w:rPr>
                <w:sz w:val="21"/>
                <w:szCs w:val="21"/>
                <w:vertAlign w:val="superscript"/>
                <w:lang w:val="zh-CN"/>
              </w:rPr>
              <w:t>b</w:t>
            </w:r>
          </w:p>
        </w:tc>
      </w:tr>
    </w:tbl>
    <w:p w14:paraId="6BBC52E6" w14:textId="7CA751A8" w:rsidR="00601E69" w:rsidRPr="00F27D9E" w:rsidRDefault="00D11F84" w:rsidP="00617A26">
      <w:pPr>
        <w:pStyle w:val="ac"/>
        <w:spacing w:before="120"/>
        <w:jc w:val="left"/>
      </w:pPr>
      <w:r w:rsidRPr="0045530D">
        <w:tab/>
      </w:r>
      <w:r w:rsidRPr="0045530D">
        <w:tab/>
      </w:r>
      <w:r w:rsidRPr="0045530D">
        <w:tab/>
      </w:r>
      <w:r w:rsidR="00601E69" w:rsidRPr="00473046">
        <w:rPr>
          <w:rFonts w:ascii="Time New Roman" w:eastAsia="楷体" w:hAnsi="Time New Roman"/>
          <w:lang w:val="zh-CN"/>
        </w:rPr>
        <w:t>注</w:t>
      </w:r>
      <w:r w:rsidR="00601E69" w:rsidRPr="00F27D9E">
        <w:t>：</w:t>
      </w:r>
      <w:r w:rsidR="00601E69" w:rsidRPr="00F27D9E">
        <w:rPr>
          <w:lang w:val="zh-CN"/>
        </w:rPr>
        <w:t>关于委员会现任和前任委员的情况</w:t>
      </w:r>
      <w:r w:rsidR="00601E69" w:rsidRPr="00F27D9E">
        <w:t>，</w:t>
      </w:r>
      <w:r w:rsidR="00601E69" w:rsidRPr="00F27D9E">
        <w:rPr>
          <w:lang w:val="zh-CN"/>
        </w:rPr>
        <w:t>见</w:t>
      </w:r>
      <w:r w:rsidR="00601E69" w:rsidRPr="00F27D9E">
        <w:t>https://www.ohchr.org/en/node/33623/membership</w:t>
      </w:r>
      <w:r w:rsidR="00DB6A3A" w:rsidRPr="00DB6A3A">
        <w:rPr>
          <w:rFonts w:hint="eastAsia"/>
        </w:rPr>
        <w:t>.</w:t>
      </w:r>
    </w:p>
    <w:p w14:paraId="32C53000" w14:textId="3489DE74" w:rsidR="00601E69" w:rsidRPr="00F27D9E" w:rsidRDefault="00D11F84" w:rsidP="00D11F84">
      <w:pPr>
        <w:pStyle w:val="ac"/>
      </w:pPr>
      <w:r w:rsidRPr="0045530D">
        <w:tab/>
      </w:r>
      <w:r w:rsidRPr="0045530D">
        <w:tab/>
      </w:r>
      <w:r w:rsidRPr="0045530D">
        <w:tab/>
      </w:r>
      <w:r w:rsidR="00601E69" w:rsidRPr="00473046">
        <w:rPr>
          <w:vertAlign w:val="superscript"/>
          <w:lang w:val="zh-CN"/>
        </w:rPr>
        <w:t>a</w:t>
      </w:r>
      <w:r w:rsidR="00601E69" w:rsidRPr="00F27D9E">
        <w:rPr>
          <w:lang w:val="zh-CN"/>
        </w:rPr>
        <w:t xml:space="preserve"> </w:t>
      </w:r>
      <w:r w:rsidR="00601E69" w:rsidRPr="00F27D9E">
        <w:rPr>
          <w:lang w:val="zh-CN"/>
        </w:rPr>
        <w:t>根据《公民及政治权利国际公约》第二十八条第三款，委员会委员应以个人身份当选并任职。</w:t>
      </w:r>
    </w:p>
    <w:p w14:paraId="51CF3FF3" w14:textId="7D550797" w:rsidR="00601E69" w:rsidRPr="00F27D9E" w:rsidRDefault="00D11F84" w:rsidP="00D11F84">
      <w:pPr>
        <w:pStyle w:val="ac"/>
      </w:pPr>
      <w:r>
        <w:rPr>
          <w:lang w:val="zh-CN"/>
        </w:rPr>
        <w:tab/>
      </w:r>
      <w:r>
        <w:rPr>
          <w:lang w:val="zh-CN"/>
        </w:rPr>
        <w:tab/>
      </w:r>
      <w:r>
        <w:rPr>
          <w:lang w:val="zh-CN"/>
        </w:rPr>
        <w:tab/>
      </w:r>
      <w:r w:rsidR="00601E69" w:rsidRPr="00473046">
        <w:rPr>
          <w:vertAlign w:val="superscript"/>
          <w:lang w:val="zh-CN"/>
        </w:rPr>
        <w:t>b</w:t>
      </w:r>
      <w:r w:rsidR="00601E69" w:rsidRPr="00F27D9E">
        <w:rPr>
          <w:lang w:val="zh-CN"/>
        </w:rPr>
        <w:t xml:space="preserve"> 2018</w:t>
      </w:r>
      <w:r w:rsidR="00601E69" w:rsidRPr="00F27D9E">
        <w:rPr>
          <w:lang w:val="zh-CN"/>
        </w:rPr>
        <w:t>年</w:t>
      </w:r>
      <w:r w:rsidR="00601E69" w:rsidRPr="00F27D9E">
        <w:rPr>
          <w:lang w:val="zh-CN"/>
        </w:rPr>
        <w:t>6</w:t>
      </w:r>
      <w:r w:rsidR="00601E69" w:rsidRPr="00F27D9E">
        <w:rPr>
          <w:lang w:val="zh-CN"/>
        </w:rPr>
        <w:t>月</w:t>
      </w:r>
      <w:r w:rsidR="00601E69" w:rsidRPr="00F27D9E">
        <w:rPr>
          <w:lang w:val="zh-CN"/>
        </w:rPr>
        <w:t>14</w:t>
      </w:r>
      <w:r w:rsidR="00601E69" w:rsidRPr="00F27D9E">
        <w:rPr>
          <w:lang w:val="zh-CN"/>
        </w:rPr>
        <w:t>日在纽约举行的第三十六次缔约国会议上当选的委员。</w:t>
      </w:r>
    </w:p>
    <w:p w14:paraId="16D51FDA" w14:textId="162C0839" w:rsidR="00601E69" w:rsidRDefault="00D11F84" w:rsidP="00D11F84">
      <w:pPr>
        <w:pStyle w:val="ac"/>
        <w:rPr>
          <w:lang w:val="zh-CN"/>
        </w:rPr>
      </w:pPr>
      <w:r>
        <w:rPr>
          <w:lang w:val="zh-CN"/>
        </w:rPr>
        <w:tab/>
      </w:r>
      <w:r>
        <w:rPr>
          <w:lang w:val="zh-CN"/>
        </w:rPr>
        <w:tab/>
      </w:r>
      <w:r>
        <w:rPr>
          <w:lang w:val="zh-CN"/>
        </w:rPr>
        <w:tab/>
      </w:r>
      <w:r w:rsidR="00601E69" w:rsidRPr="00473046">
        <w:rPr>
          <w:vertAlign w:val="superscript"/>
          <w:lang w:val="zh-CN"/>
        </w:rPr>
        <w:t>c</w:t>
      </w:r>
      <w:r w:rsidR="00601E69" w:rsidRPr="00F27D9E">
        <w:rPr>
          <w:lang w:val="zh-CN"/>
        </w:rPr>
        <w:t xml:space="preserve"> 2020</w:t>
      </w:r>
      <w:r w:rsidR="00601E69" w:rsidRPr="00F27D9E">
        <w:rPr>
          <w:lang w:val="zh-CN"/>
        </w:rPr>
        <w:t>年</w:t>
      </w:r>
      <w:r w:rsidR="00601E69" w:rsidRPr="00F27D9E">
        <w:rPr>
          <w:lang w:val="zh-CN"/>
        </w:rPr>
        <w:t>9</w:t>
      </w:r>
      <w:r w:rsidR="00601E69" w:rsidRPr="00F27D9E">
        <w:rPr>
          <w:lang w:val="zh-CN"/>
        </w:rPr>
        <w:t>月</w:t>
      </w:r>
      <w:r w:rsidR="00601E69" w:rsidRPr="00F27D9E">
        <w:rPr>
          <w:lang w:val="zh-CN"/>
        </w:rPr>
        <w:t>17</w:t>
      </w:r>
      <w:r w:rsidR="00601E69" w:rsidRPr="00F27D9E">
        <w:rPr>
          <w:lang w:val="zh-CN"/>
        </w:rPr>
        <w:t>日在纽约举行的第三十八次缔约国会议上当选的委员。</w:t>
      </w:r>
    </w:p>
    <w:p w14:paraId="32442908" w14:textId="1DA72CA0" w:rsidR="007D3C09" w:rsidRPr="00F27D9E" w:rsidRDefault="007D3C09" w:rsidP="00D11F84">
      <w:pPr>
        <w:pStyle w:val="ac"/>
      </w:pPr>
      <w:r>
        <w:rPr>
          <w:lang w:val="zh-CN"/>
        </w:rPr>
        <w:tab/>
      </w:r>
      <w:r>
        <w:rPr>
          <w:lang w:val="zh-CN"/>
        </w:rPr>
        <w:tab/>
      </w:r>
      <w:r>
        <w:rPr>
          <w:lang w:val="zh-CN"/>
        </w:rPr>
        <w:tab/>
      </w:r>
      <w:r w:rsidRPr="00F35224">
        <w:rPr>
          <w:vertAlign w:val="superscript"/>
          <w:lang w:val="zh-CN"/>
        </w:rPr>
        <w:t>d</w:t>
      </w:r>
      <w:r w:rsidR="00F35224" w:rsidRPr="00F35224">
        <w:rPr>
          <w:lang w:val="zh-CN"/>
        </w:rPr>
        <w:t xml:space="preserve"> </w:t>
      </w:r>
      <w:r w:rsidR="00AC1CA3">
        <w:rPr>
          <w:rFonts w:hint="eastAsia"/>
          <w:lang w:val="zh-CN"/>
        </w:rPr>
        <w:t>已辞职</w:t>
      </w:r>
      <w:r w:rsidR="0082211F">
        <w:rPr>
          <w:rFonts w:hint="eastAsia"/>
          <w:lang w:val="zh-CN"/>
        </w:rPr>
        <w:t>的</w:t>
      </w:r>
      <w:r w:rsidR="00623877">
        <w:rPr>
          <w:rFonts w:hint="eastAsia"/>
          <w:lang w:val="zh-CN"/>
        </w:rPr>
        <w:t>委员</w:t>
      </w:r>
      <w:r w:rsidR="00AC1CA3">
        <w:rPr>
          <w:rFonts w:hint="eastAsia"/>
          <w:lang w:val="zh-CN"/>
        </w:rPr>
        <w:t>，辞职自</w:t>
      </w:r>
      <w:r w:rsidR="00AC1CA3">
        <w:rPr>
          <w:rFonts w:hint="eastAsia"/>
          <w:lang w:val="zh-CN"/>
        </w:rPr>
        <w:t>2</w:t>
      </w:r>
      <w:r w:rsidR="00AC1CA3">
        <w:rPr>
          <w:lang w:val="zh-CN"/>
        </w:rPr>
        <w:t>022</w:t>
      </w:r>
      <w:r w:rsidR="00AC1CA3">
        <w:rPr>
          <w:rFonts w:hint="eastAsia"/>
          <w:lang w:val="zh-CN"/>
        </w:rPr>
        <w:t>年</w:t>
      </w:r>
      <w:r w:rsidR="00AC1CA3">
        <w:rPr>
          <w:rFonts w:hint="eastAsia"/>
          <w:lang w:val="zh-CN"/>
        </w:rPr>
        <w:t>1</w:t>
      </w:r>
      <w:r w:rsidR="00AC1CA3">
        <w:rPr>
          <w:lang w:val="zh-CN"/>
        </w:rPr>
        <w:t>2</w:t>
      </w:r>
      <w:r w:rsidR="00AC1CA3">
        <w:rPr>
          <w:rFonts w:hint="eastAsia"/>
          <w:lang w:val="zh-CN"/>
        </w:rPr>
        <w:t>月</w:t>
      </w:r>
      <w:r w:rsidR="00AC1CA3">
        <w:rPr>
          <w:rFonts w:hint="eastAsia"/>
          <w:lang w:val="zh-CN"/>
        </w:rPr>
        <w:t>1</w:t>
      </w:r>
      <w:r w:rsidR="00AC1CA3">
        <w:rPr>
          <w:rFonts w:hint="eastAsia"/>
          <w:lang w:val="zh-CN"/>
        </w:rPr>
        <w:t>日起生效。</w:t>
      </w:r>
    </w:p>
    <w:p w14:paraId="0933A81E" w14:textId="77777777" w:rsidR="00601E69" w:rsidRPr="00F27D9E" w:rsidRDefault="00601E69" w:rsidP="007A4D11">
      <w:pPr>
        <w:pStyle w:val="SingleTxtGC"/>
      </w:pPr>
      <w:r w:rsidRPr="00F27D9E">
        <w:br w:type="page"/>
      </w:r>
    </w:p>
    <w:p w14:paraId="0899F9CE" w14:textId="4CE69742" w:rsidR="00D712A3" w:rsidRPr="00F27D9E" w:rsidRDefault="00601E69" w:rsidP="00D712A3">
      <w:pPr>
        <w:pStyle w:val="HChGC"/>
      </w:pPr>
      <w:r w:rsidRPr="00F27D9E">
        <w:rPr>
          <w:lang w:val="zh-CN"/>
        </w:rPr>
        <w:lastRenderedPageBreak/>
        <w:tab/>
      </w:r>
      <w:r w:rsidR="00D712A3" w:rsidRPr="00F27D9E">
        <w:rPr>
          <w:lang w:val="zh-CN"/>
        </w:rPr>
        <w:t>附件</w:t>
      </w:r>
      <w:r w:rsidR="00D712A3">
        <w:rPr>
          <w:rFonts w:hint="eastAsia"/>
          <w:lang w:val="zh-CN"/>
        </w:rPr>
        <w:t>二</w:t>
      </w:r>
    </w:p>
    <w:p w14:paraId="1610F94E" w14:textId="1019E35B" w:rsidR="00D712A3" w:rsidRPr="00F27D9E" w:rsidRDefault="00D712A3" w:rsidP="00D712A3">
      <w:pPr>
        <w:pStyle w:val="HChGC"/>
      </w:pPr>
      <w:r w:rsidRPr="00F27D9E">
        <w:rPr>
          <w:lang w:val="zh-CN"/>
        </w:rPr>
        <w:tab/>
      </w:r>
      <w:r w:rsidRPr="00F27D9E">
        <w:rPr>
          <w:lang w:val="zh-CN"/>
        </w:rPr>
        <w:tab/>
        <w:t>202</w:t>
      </w:r>
      <w:r>
        <w:rPr>
          <w:lang w:val="zh-CN"/>
        </w:rPr>
        <w:t>2</w:t>
      </w:r>
      <w:r w:rsidRPr="00F27D9E">
        <w:rPr>
          <w:lang w:val="zh-CN"/>
        </w:rPr>
        <w:t>-202</w:t>
      </w:r>
      <w:r>
        <w:rPr>
          <w:lang w:val="zh-CN"/>
        </w:rPr>
        <w:t>3</w:t>
      </w:r>
      <w:r w:rsidRPr="00F27D9E">
        <w:rPr>
          <w:lang w:val="zh-CN"/>
        </w:rPr>
        <w:t>年人权事务委员会委员</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Description w:val="List of Members"/>
      </w:tblPr>
      <w:tblGrid>
        <w:gridCol w:w="3828"/>
        <w:gridCol w:w="1559"/>
        <w:gridCol w:w="1983"/>
      </w:tblGrid>
      <w:tr w:rsidR="00D712A3" w:rsidRPr="00B01FA8" w14:paraId="38AF2502" w14:textId="77777777" w:rsidTr="00B01FA8">
        <w:trPr>
          <w:cantSplit/>
          <w:tblHeader/>
        </w:trPr>
        <w:tc>
          <w:tcPr>
            <w:tcW w:w="3828" w:type="dxa"/>
            <w:tcBorders>
              <w:top w:val="single" w:sz="4" w:space="0" w:color="auto"/>
              <w:bottom w:val="single" w:sz="12" w:space="0" w:color="auto"/>
            </w:tcBorders>
            <w:shd w:val="clear" w:color="auto" w:fill="auto"/>
            <w:vAlign w:val="bottom"/>
            <w:hideMark/>
          </w:tcPr>
          <w:p w14:paraId="2438D1EC" w14:textId="77777777" w:rsidR="00D712A3" w:rsidRPr="00B01FA8" w:rsidRDefault="00D712A3" w:rsidP="00B01FA8">
            <w:pPr>
              <w:pStyle w:val="af9"/>
              <w:spacing w:line="280" w:lineRule="exact"/>
              <w:rPr>
                <w:sz w:val="21"/>
                <w:szCs w:val="21"/>
              </w:rPr>
            </w:pPr>
            <w:r w:rsidRPr="00B01FA8">
              <w:rPr>
                <w:sz w:val="21"/>
                <w:szCs w:val="21"/>
                <w:lang w:val="zh-CN"/>
              </w:rPr>
              <w:t>姓名</w:t>
            </w:r>
          </w:p>
        </w:tc>
        <w:tc>
          <w:tcPr>
            <w:tcW w:w="1559" w:type="dxa"/>
            <w:tcBorders>
              <w:top w:val="single" w:sz="4" w:space="0" w:color="auto"/>
              <w:bottom w:val="single" w:sz="12" w:space="0" w:color="auto"/>
            </w:tcBorders>
            <w:shd w:val="clear" w:color="auto" w:fill="auto"/>
            <w:vAlign w:val="bottom"/>
            <w:hideMark/>
          </w:tcPr>
          <w:p w14:paraId="32DA0122" w14:textId="77777777" w:rsidR="00D712A3" w:rsidRPr="00B01FA8" w:rsidRDefault="00D712A3" w:rsidP="00B01FA8">
            <w:pPr>
              <w:pStyle w:val="af9"/>
              <w:spacing w:line="280" w:lineRule="exact"/>
              <w:rPr>
                <w:sz w:val="21"/>
                <w:szCs w:val="21"/>
              </w:rPr>
            </w:pPr>
            <w:r w:rsidRPr="00B01FA8">
              <w:rPr>
                <w:sz w:val="21"/>
                <w:szCs w:val="21"/>
                <w:lang w:val="zh-CN"/>
              </w:rPr>
              <w:t>国籍国</w:t>
            </w:r>
            <w:r w:rsidRPr="00B01FA8">
              <w:rPr>
                <w:sz w:val="21"/>
                <w:szCs w:val="21"/>
                <w:vertAlign w:val="superscript"/>
                <w:lang w:val="zh-CN"/>
              </w:rPr>
              <w:t>a</w:t>
            </w:r>
          </w:p>
        </w:tc>
        <w:tc>
          <w:tcPr>
            <w:tcW w:w="1983" w:type="dxa"/>
            <w:tcBorders>
              <w:top w:val="single" w:sz="4" w:space="0" w:color="auto"/>
              <w:bottom w:val="single" w:sz="12" w:space="0" w:color="auto"/>
            </w:tcBorders>
            <w:shd w:val="clear" w:color="auto" w:fill="auto"/>
            <w:vAlign w:val="bottom"/>
            <w:hideMark/>
          </w:tcPr>
          <w:p w14:paraId="706A4A3E" w14:textId="7C04DF95" w:rsidR="00D712A3" w:rsidRPr="00B01FA8" w:rsidRDefault="00FB0D20" w:rsidP="00B01FA8">
            <w:pPr>
              <w:pStyle w:val="af9"/>
              <w:spacing w:line="280" w:lineRule="exact"/>
              <w:rPr>
                <w:sz w:val="21"/>
                <w:szCs w:val="21"/>
              </w:rPr>
            </w:pPr>
            <w:r w:rsidRPr="00B01FA8">
              <w:rPr>
                <w:rFonts w:hint="eastAsia"/>
                <w:sz w:val="21"/>
                <w:szCs w:val="21"/>
                <w:lang w:val="zh-CN"/>
              </w:rPr>
              <w:t>任期</w:t>
            </w:r>
            <w:r w:rsidR="00D712A3" w:rsidRPr="00B01FA8">
              <w:rPr>
                <w:sz w:val="21"/>
                <w:szCs w:val="21"/>
                <w:lang w:val="zh-CN"/>
              </w:rPr>
              <w:t>至</w:t>
            </w:r>
            <w:r w:rsidR="00D712A3" w:rsidRPr="00B01FA8">
              <w:rPr>
                <w:sz w:val="21"/>
                <w:szCs w:val="21"/>
                <w:lang w:val="zh-CN"/>
              </w:rPr>
              <w:t>12</w:t>
            </w:r>
            <w:r w:rsidR="00D712A3" w:rsidRPr="00B01FA8">
              <w:rPr>
                <w:sz w:val="21"/>
                <w:szCs w:val="21"/>
                <w:lang w:val="zh-CN"/>
              </w:rPr>
              <w:t>月</w:t>
            </w:r>
            <w:r w:rsidR="00D712A3" w:rsidRPr="00B01FA8">
              <w:rPr>
                <w:sz w:val="21"/>
                <w:szCs w:val="21"/>
                <w:lang w:val="zh-CN"/>
              </w:rPr>
              <w:t>31</w:t>
            </w:r>
            <w:r w:rsidR="00D712A3" w:rsidRPr="00B01FA8">
              <w:rPr>
                <w:sz w:val="21"/>
                <w:szCs w:val="21"/>
                <w:lang w:val="zh-CN"/>
              </w:rPr>
              <w:t>日</w:t>
            </w:r>
            <w:r w:rsidR="00364652" w:rsidRPr="00B01FA8">
              <w:rPr>
                <w:rFonts w:hint="eastAsia"/>
                <w:sz w:val="21"/>
                <w:szCs w:val="21"/>
                <w:lang w:val="zh-CN"/>
              </w:rPr>
              <w:t>即</w:t>
            </w:r>
            <w:r w:rsidR="00D712A3" w:rsidRPr="00B01FA8">
              <w:rPr>
                <w:rFonts w:hint="eastAsia"/>
                <w:sz w:val="21"/>
                <w:szCs w:val="21"/>
                <w:lang w:val="zh-CN"/>
              </w:rPr>
              <w:t>终止的年份</w:t>
            </w:r>
          </w:p>
        </w:tc>
      </w:tr>
      <w:tr w:rsidR="00D712A3" w:rsidRPr="00B01FA8" w14:paraId="1BE0018C" w14:textId="77777777" w:rsidTr="00B01FA8">
        <w:trPr>
          <w:cantSplit/>
          <w:trHeight w:hRule="exact" w:val="113"/>
          <w:tblHeader/>
        </w:trPr>
        <w:tc>
          <w:tcPr>
            <w:tcW w:w="3828" w:type="dxa"/>
            <w:tcBorders>
              <w:top w:val="single" w:sz="12" w:space="0" w:color="auto"/>
            </w:tcBorders>
            <w:shd w:val="clear" w:color="auto" w:fill="auto"/>
          </w:tcPr>
          <w:p w14:paraId="322B9A90" w14:textId="77777777" w:rsidR="00D712A3" w:rsidRPr="00B01FA8" w:rsidRDefault="00D712A3" w:rsidP="00B01FA8">
            <w:pPr>
              <w:pStyle w:val="a8"/>
              <w:overflowPunct/>
              <w:spacing w:line="320" w:lineRule="exact"/>
              <w:rPr>
                <w:sz w:val="21"/>
                <w:szCs w:val="21"/>
              </w:rPr>
            </w:pPr>
          </w:p>
        </w:tc>
        <w:tc>
          <w:tcPr>
            <w:tcW w:w="1559" w:type="dxa"/>
            <w:tcBorders>
              <w:top w:val="single" w:sz="12" w:space="0" w:color="auto"/>
            </w:tcBorders>
            <w:shd w:val="clear" w:color="auto" w:fill="auto"/>
          </w:tcPr>
          <w:p w14:paraId="4DD5622D" w14:textId="77777777" w:rsidR="00D712A3" w:rsidRPr="00B01FA8" w:rsidRDefault="00D712A3" w:rsidP="00B01FA8">
            <w:pPr>
              <w:pStyle w:val="a8"/>
              <w:overflowPunct/>
              <w:spacing w:line="320" w:lineRule="exact"/>
              <w:rPr>
                <w:sz w:val="21"/>
                <w:szCs w:val="21"/>
              </w:rPr>
            </w:pPr>
          </w:p>
        </w:tc>
        <w:tc>
          <w:tcPr>
            <w:tcW w:w="1983" w:type="dxa"/>
            <w:tcBorders>
              <w:top w:val="single" w:sz="12" w:space="0" w:color="auto"/>
            </w:tcBorders>
            <w:shd w:val="clear" w:color="auto" w:fill="auto"/>
          </w:tcPr>
          <w:p w14:paraId="0E24265A" w14:textId="77777777" w:rsidR="00D712A3" w:rsidRPr="00B01FA8" w:rsidRDefault="00D712A3" w:rsidP="00B01FA8">
            <w:pPr>
              <w:pStyle w:val="a8"/>
              <w:overflowPunct/>
              <w:spacing w:line="320" w:lineRule="exact"/>
              <w:rPr>
                <w:sz w:val="21"/>
                <w:szCs w:val="21"/>
              </w:rPr>
            </w:pPr>
          </w:p>
        </w:tc>
      </w:tr>
      <w:tr w:rsidR="00D712A3" w:rsidRPr="00B01FA8" w14:paraId="2742200B" w14:textId="77777777" w:rsidTr="00B01FA8">
        <w:trPr>
          <w:cantSplit/>
        </w:trPr>
        <w:tc>
          <w:tcPr>
            <w:tcW w:w="3828" w:type="dxa"/>
            <w:shd w:val="clear" w:color="auto" w:fill="auto"/>
            <w:hideMark/>
          </w:tcPr>
          <w:p w14:paraId="7BA809D5" w14:textId="526043ED" w:rsidR="002D47FC" w:rsidRPr="00A73BFB" w:rsidRDefault="00D712A3" w:rsidP="00A73BFB">
            <w:pPr>
              <w:pStyle w:val="a8"/>
              <w:overflowPunct/>
              <w:spacing w:before="0" w:line="320" w:lineRule="exact"/>
              <w:rPr>
                <w:sz w:val="21"/>
                <w:szCs w:val="21"/>
                <w:lang w:val="zh-CN"/>
              </w:rPr>
            </w:pPr>
            <w:r w:rsidRPr="00B01FA8">
              <w:rPr>
                <w:sz w:val="21"/>
                <w:szCs w:val="21"/>
                <w:lang w:val="zh-CN"/>
              </w:rPr>
              <w:t>塔尼亚</w:t>
            </w:r>
            <w:r w:rsidRPr="00B01FA8">
              <w:rPr>
                <w:rFonts w:ascii="宋体" w:hAnsi="宋体" w:cs="宋体"/>
                <w:sz w:val="21"/>
                <w:szCs w:val="21"/>
                <w:lang w:val="zh-CN"/>
              </w:rPr>
              <w:t>·</w:t>
            </w:r>
            <w:r w:rsidRPr="00B01FA8">
              <w:rPr>
                <w:sz w:val="21"/>
                <w:szCs w:val="21"/>
                <w:lang w:val="zh-CN"/>
              </w:rPr>
              <w:t>玛丽亚</w:t>
            </w:r>
            <w:r w:rsidRPr="00B01FA8">
              <w:rPr>
                <w:rFonts w:ascii="宋体" w:hAnsi="宋体" w:cs="宋体"/>
                <w:sz w:val="21"/>
                <w:szCs w:val="21"/>
                <w:lang w:val="zh-CN"/>
              </w:rPr>
              <w:t>·</w:t>
            </w:r>
            <w:r w:rsidRPr="00B01FA8">
              <w:rPr>
                <w:sz w:val="21"/>
                <w:szCs w:val="21"/>
                <w:lang w:val="zh-CN"/>
              </w:rPr>
              <w:t>阿布多</w:t>
            </w:r>
            <w:r w:rsidRPr="00B01FA8">
              <w:rPr>
                <w:rFonts w:ascii="宋体" w:hAnsi="宋体" w:cs="宋体"/>
                <w:sz w:val="21"/>
                <w:szCs w:val="21"/>
                <w:lang w:val="zh-CN"/>
              </w:rPr>
              <w:t>·</w:t>
            </w:r>
            <w:r w:rsidRPr="00B01FA8">
              <w:rPr>
                <w:sz w:val="21"/>
                <w:szCs w:val="21"/>
                <w:lang w:val="zh-CN"/>
              </w:rPr>
              <w:t>罗乔利</w:t>
            </w:r>
          </w:p>
        </w:tc>
        <w:tc>
          <w:tcPr>
            <w:tcW w:w="1559" w:type="dxa"/>
            <w:shd w:val="clear" w:color="auto" w:fill="auto"/>
            <w:hideMark/>
          </w:tcPr>
          <w:p w14:paraId="788E367F" w14:textId="521AADD1" w:rsidR="002D47FC" w:rsidRPr="00A73BFB" w:rsidRDefault="00D712A3" w:rsidP="00A73BFB">
            <w:pPr>
              <w:pStyle w:val="a8"/>
              <w:overflowPunct/>
              <w:spacing w:before="0" w:line="320" w:lineRule="exact"/>
              <w:rPr>
                <w:sz w:val="21"/>
                <w:szCs w:val="21"/>
                <w:lang w:val="zh-CN"/>
              </w:rPr>
            </w:pPr>
            <w:r w:rsidRPr="00B01FA8">
              <w:rPr>
                <w:sz w:val="21"/>
                <w:szCs w:val="21"/>
                <w:lang w:val="zh-CN"/>
              </w:rPr>
              <w:t>巴拉圭</w:t>
            </w:r>
          </w:p>
        </w:tc>
        <w:tc>
          <w:tcPr>
            <w:tcW w:w="1983" w:type="dxa"/>
            <w:shd w:val="clear" w:color="auto" w:fill="auto"/>
            <w:hideMark/>
          </w:tcPr>
          <w:p w14:paraId="02CDABBD" w14:textId="648B1925" w:rsidR="002D47FC" w:rsidRPr="00A73BFB" w:rsidRDefault="00D712A3" w:rsidP="00A73BFB">
            <w:pPr>
              <w:pStyle w:val="a8"/>
              <w:overflowPunct/>
              <w:spacing w:before="0" w:line="320" w:lineRule="exact"/>
              <w:rPr>
                <w:sz w:val="21"/>
                <w:szCs w:val="21"/>
                <w:vertAlign w:val="superscript"/>
                <w:lang w:val="zh-CN"/>
              </w:rPr>
            </w:pPr>
            <w:r w:rsidRPr="00B01FA8">
              <w:rPr>
                <w:sz w:val="21"/>
                <w:szCs w:val="21"/>
                <w:lang w:val="zh-CN"/>
              </w:rPr>
              <w:t>2024</w:t>
            </w:r>
            <w:r w:rsidR="00CC5CC5" w:rsidRPr="00B01FA8">
              <w:rPr>
                <w:rFonts w:hint="eastAsia"/>
                <w:sz w:val="21"/>
                <w:szCs w:val="21"/>
                <w:vertAlign w:val="superscript"/>
                <w:lang w:val="zh-CN"/>
              </w:rPr>
              <w:t>b</w:t>
            </w:r>
          </w:p>
        </w:tc>
      </w:tr>
      <w:tr w:rsidR="00D712A3" w:rsidRPr="00B01FA8" w14:paraId="43DD7C9D" w14:textId="77777777" w:rsidTr="00B01FA8">
        <w:trPr>
          <w:cantSplit/>
        </w:trPr>
        <w:tc>
          <w:tcPr>
            <w:tcW w:w="3828" w:type="dxa"/>
            <w:shd w:val="clear" w:color="auto" w:fill="auto"/>
            <w:hideMark/>
          </w:tcPr>
          <w:p w14:paraId="2ED40A2F" w14:textId="6213BB7A" w:rsidR="00ED707C" w:rsidRPr="00B01FA8" w:rsidRDefault="00A73BFB" w:rsidP="00B1648A">
            <w:pPr>
              <w:pStyle w:val="a8"/>
              <w:overflowPunct/>
              <w:spacing w:before="0" w:line="320" w:lineRule="exact"/>
              <w:rPr>
                <w:sz w:val="21"/>
                <w:szCs w:val="21"/>
              </w:rPr>
            </w:pPr>
            <w:r w:rsidRPr="00B01FA8">
              <w:rPr>
                <w:sz w:val="21"/>
                <w:szCs w:val="21"/>
              </w:rPr>
              <w:t>法里德</w:t>
            </w:r>
            <w:r w:rsidRPr="00B01FA8">
              <w:rPr>
                <w:rFonts w:ascii="宋体" w:hAnsi="宋体" w:cs="宋体"/>
                <w:sz w:val="21"/>
                <w:szCs w:val="21"/>
                <w:lang w:val="zh-CN"/>
              </w:rPr>
              <w:t>·</w:t>
            </w:r>
            <w:r w:rsidRPr="00B01FA8">
              <w:rPr>
                <w:sz w:val="21"/>
                <w:szCs w:val="21"/>
              </w:rPr>
              <w:t>艾哈迈多夫</w:t>
            </w:r>
          </w:p>
        </w:tc>
        <w:tc>
          <w:tcPr>
            <w:tcW w:w="1559" w:type="dxa"/>
            <w:shd w:val="clear" w:color="auto" w:fill="auto"/>
            <w:hideMark/>
          </w:tcPr>
          <w:p w14:paraId="179782CC" w14:textId="2D04BFAF" w:rsidR="00ED707C" w:rsidRPr="00B1648A" w:rsidRDefault="00A73BFB" w:rsidP="00B1648A">
            <w:pPr>
              <w:pStyle w:val="a8"/>
              <w:overflowPunct/>
              <w:spacing w:before="0" w:line="320" w:lineRule="exact"/>
              <w:rPr>
                <w:sz w:val="21"/>
                <w:szCs w:val="21"/>
                <w:lang w:val="zh-CN"/>
              </w:rPr>
            </w:pPr>
            <w:r w:rsidRPr="00B01FA8">
              <w:rPr>
                <w:sz w:val="21"/>
                <w:szCs w:val="21"/>
              </w:rPr>
              <w:t>阿塞拜疆</w:t>
            </w:r>
          </w:p>
        </w:tc>
        <w:tc>
          <w:tcPr>
            <w:tcW w:w="1983" w:type="dxa"/>
            <w:shd w:val="clear" w:color="auto" w:fill="auto"/>
            <w:hideMark/>
          </w:tcPr>
          <w:p w14:paraId="2A8177CB" w14:textId="410AB220" w:rsidR="00ED707C" w:rsidRPr="00B1648A" w:rsidRDefault="00A73BFB" w:rsidP="00B1648A">
            <w:pPr>
              <w:pStyle w:val="a8"/>
              <w:overflowPunct/>
              <w:spacing w:before="0" w:line="320" w:lineRule="exact"/>
              <w:rPr>
                <w:sz w:val="21"/>
                <w:szCs w:val="21"/>
                <w:lang w:val="zh-CN"/>
              </w:rPr>
            </w:pPr>
            <w:r w:rsidRPr="00B01FA8">
              <w:rPr>
                <w:sz w:val="21"/>
                <w:szCs w:val="21"/>
              </w:rPr>
              <w:t>2026</w:t>
            </w:r>
            <w:r w:rsidRPr="00B01FA8">
              <w:rPr>
                <w:sz w:val="21"/>
                <w:szCs w:val="21"/>
                <w:vertAlign w:val="superscript"/>
              </w:rPr>
              <w:t>c</w:t>
            </w:r>
          </w:p>
        </w:tc>
      </w:tr>
      <w:tr w:rsidR="00D712A3" w:rsidRPr="00B01FA8" w14:paraId="355A0C9A" w14:textId="77777777" w:rsidTr="00B01FA8">
        <w:trPr>
          <w:cantSplit/>
        </w:trPr>
        <w:tc>
          <w:tcPr>
            <w:tcW w:w="3828" w:type="dxa"/>
            <w:shd w:val="clear" w:color="auto" w:fill="auto"/>
          </w:tcPr>
          <w:p w14:paraId="23027305" w14:textId="2AEC26E4" w:rsidR="00D712A3" w:rsidRPr="00B01FA8" w:rsidRDefault="00A73BFB" w:rsidP="00B01FA8">
            <w:pPr>
              <w:pStyle w:val="a8"/>
              <w:overflowPunct/>
              <w:spacing w:before="0" w:line="320" w:lineRule="exact"/>
              <w:rPr>
                <w:sz w:val="21"/>
                <w:szCs w:val="21"/>
              </w:rPr>
            </w:pPr>
            <w:r w:rsidRPr="00B01FA8">
              <w:rPr>
                <w:sz w:val="21"/>
                <w:szCs w:val="21"/>
                <w:lang w:val="zh-CN"/>
              </w:rPr>
              <w:t>瓦法阿</w:t>
            </w:r>
            <w:r w:rsidRPr="00B01FA8">
              <w:rPr>
                <w:rFonts w:ascii="宋体" w:hAnsi="宋体" w:cs="宋体"/>
                <w:sz w:val="21"/>
                <w:szCs w:val="21"/>
              </w:rPr>
              <w:t>·</w:t>
            </w:r>
            <w:r w:rsidRPr="00B01FA8">
              <w:rPr>
                <w:sz w:val="21"/>
                <w:szCs w:val="21"/>
                <w:lang w:val="zh-CN"/>
              </w:rPr>
              <w:t>阿什拉芙</w:t>
            </w:r>
            <w:r w:rsidRPr="00B01FA8">
              <w:rPr>
                <w:rFonts w:ascii="宋体" w:hAnsi="宋体" w:cs="宋体"/>
                <w:sz w:val="21"/>
                <w:szCs w:val="21"/>
              </w:rPr>
              <w:t>·</w:t>
            </w:r>
            <w:r w:rsidRPr="00B01FA8">
              <w:rPr>
                <w:sz w:val="21"/>
                <w:szCs w:val="21"/>
                <w:lang w:val="zh-CN"/>
              </w:rPr>
              <w:t>穆拉哈姆</w:t>
            </w:r>
            <w:r w:rsidRPr="00B01FA8">
              <w:rPr>
                <w:rFonts w:ascii="宋体" w:hAnsi="宋体" w:cs="宋体"/>
                <w:sz w:val="21"/>
                <w:szCs w:val="21"/>
              </w:rPr>
              <w:t>·</w:t>
            </w:r>
            <w:r w:rsidRPr="00B01FA8">
              <w:rPr>
                <w:sz w:val="21"/>
                <w:szCs w:val="21"/>
                <w:lang w:val="zh-CN"/>
              </w:rPr>
              <w:t>巴西姆</w:t>
            </w:r>
          </w:p>
        </w:tc>
        <w:tc>
          <w:tcPr>
            <w:tcW w:w="1559" w:type="dxa"/>
            <w:shd w:val="clear" w:color="auto" w:fill="auto"/>
          </w:tcPr>
          <w:p w14:paraId="30035472" w14:textId="119CB40B" w:rsidR="00D712A3" w:rsidRPr="00B01FA8" w:rsidRDefault="00A73BFB" w:rsidP="00B01FA8">
            <w:pPr>
              <w:pStyle w:val="a8"/>
              <w:overflowPunct/>
              <w:spacing w:before="0" w:line="320" w:lineRule="exact"/>
              <w:rPr>
                <w:sz w:val="21"/>
                <w:szCs w:val="21"/>
              </w:rPr>
            </w:pPr>
            <w:r w:rsidRPr="00B01FA8">
              <w:rPr>
                <w:sz w:val="21"/>
                <w:szCs w:val="21"/>
                <w:lang w:val="zh-CN"/>
              </w:rPr>
              <w:t>埃及</w:t>
            </w:r>
          </w:p>
        </w:tc>
        <w:tc>
          <w:tcPr>
            <w:tcW w:w="1983" w:type="dxa"/>
            <w:shd w:val="clear" w:color="auto" w:fill="auto"/>
          </w:tcPr>
          <w:p w14:paraId="0ACB53C9" w14:textId="73C2F111" w:rsidR="00D712A3" w:rsidRPr="00B01FA8" w:rsidRDefault="00A73BFB" w:rsidP="00B01FA8">
            <w:pPr>
              <w:pStyle w:val="a8"/>
              <w:overflowPunct/>
              <w:spacing w:before="0" w:line="320" w:lineRule="exact"/>
              <w:rPr>
                <w:sz w:val="21"/>
                <w:szCs w:val="21"/>
              </w:rPr>
            </w:pPr>
            <w:r w:rsidRPr="00B01FA8">
              <w:rPr>
                <w:sz w:val="21"/>
                <w:szCs w:val="21"/>
                <w:lang w:val="zh-CN"/>
              </w:rPr>
              <w:t>2024</w:t>
            </w:r>
            <w:r w:rsidRPr="00B01FA8">
              <w:rPr>
                <w:rFonts w:hint="eastAsia"/>
                <w:sz w:val="21"/>
                <w:szCs w:val="21"/>
                <w:vertAlign w:val="superscript"/>
                <w:lang w:val="zh-CN"/>
              </w:rPr>
              <w:t>b</w:t>
            </w:r>
          </w:p>
        </w:tc>
      </w:tr>
      <w:tr w:rsidR="00D712A3" w:rsidRPr="00B01FA8" w14:paraId="53C19F79" w14:textId="77777777" w:rsidTr="00B01FA8">
        <w:trPr>
          <w:cantSplit/>
        </w:trPr>
        <w:tc>
          <w:tcPr>
            <w:tcW w:w="3828" w:type="dxa"/>
            <w:shd w:val="clear" w:color="auto" w:fill="auto"/>
          </w:tcPr>
          <w:p w14:paraId="5AA24DD4" w14:textId="1EE2C0ED" w:rsidR="00D712A3" w:rsidRPr="00B01FA8" w:rsidRDefault="00B1648A" w:rsidP="00B01FA8">
            <w:pPr>
              <w:pStyle w:val="a8"/>
              <w:overflowPunct/>
              <w:spacing w:before="0" w:line="320" w:lineRule="exact"/>
              <w:rPr>
                <w:sz w:val="21"/>
                <w:szCs w:val="21"/>
              </w:rPr>
            </w:pPr>
            <w:r w:rsidRPr="00B01FA8">
              <w:rPr>
                <w:sz w:val="21"/>
                <w:szCs w:val="21"/>
              </w:rPr>
              <w:t>罗德里戈</w:t>
            </w:r>
            <w:r w:rsidRPr="00B01FA8">
              <w:rPr>
                <w:rFonts w:ascii="宋体" w:hAnsi="宋体" w:cs="宋体"/>
                <w:sz w:val="21"/>
                <w:szCs w:val="21"/>
                <w:lang w:val="zh-CN"/>
              </w:rPr>
              <w:t>·</w:t>
            </w:r>
            <w:r w:rsidRPr="00B01FA8">
              <w:rPr>
                <w:sz w:val="21"/>
                <w:szCs w:val="21"/>
              </w:rPr>
              <w:t>卡拉索</w:t>
            </w:r>
          </w:p>
        </w:tc>
        <w:tc>
          <w:tcPr>
            <w:tcW w:w="1559" w:type="dxa"/>
            <w:shd w:val="clear" w:color="auto" w:fill="auto"/>
          </w:tcPr>
          <w:p w14:paraId="1F90AEB6" w14:textId="1089510B" w:rsidR="00D712A3" w:rsidRPr="00B01FA8" w:rsidRDefault="00B1648A" w:rsidP="00B1648A">
            <w:pPr>
              <w:pStyle w:val="a8"/>
              <w:overflowPunct/>
              <w:spacing w:before="0" w:line="320" w:lineRule="exact"/>
              <w:rPr>
                <w:sz w:val="21"/>
                <w:szCs w:val="21"/>
              </w:rPr>
            </w:pPr>
            <w:r w:rsidRPr="00B01FA8">
              <w:rPr>
                <w:sz w:val="21"/>
                <w:szCs w:val="21"/>
              </w:rPr>
              <w:t>哥斯达黎加</w:t>
            </w:r>
          </w:p>
        </w:tc>
        <w:tc>
          <w:tcPr>
            <w:tcW w:w="1983" w:type="dxa"/>
            <w:shd w:val="clear" w:color="auto" w:fill="auto"/>
          </w:tcPr>
          <w:p w14:paraId="0C8B36CA" w14:textId="1202CD43" w:rsidR="00D712A3" w:rsidRPr="00B01FA8" w:rsidRDefault="00B1648A" w:rsidP="00B01FA8">
            <w:pPr>
              <w:pStyle w:val="a8"/>
              <w:overflowPunct/>
              <w:spacing w:before="0" w:line="320" w:lineRule="exact"/>
              <w:rPr>
                <w:sz w:val="21"/>
                <w:szCs w:val="21"/>
              </w:rPr>
            </w:pPr>
            <w:r w:rsidRPr="00B01FA8">
              <w:rPr>
                <w:sz w:val="21"/>
                <w:szCs w:val="21"/>
              </w:rPr>
              <w:t>2026</w:t>
            </w:r>
            <w:r w:rsidRPr="00B01FA8">
              <w:rPr>
                <w:sz w:val="21"/>
                <w:szCs w:val="21"/>
                <w:vertAlign w:val="superscript"/>
              </w:rPr>
              <w:t>c</w:t>
            </w:r>
          </w:p>
        </w:tc>
      </w:tr>
      <w:tr w:rsidR="00D712A3" w:rsidRPr="00B01FA8" w14:paraId="48D3BBBE" w14:textId="77777777" w:rsidTr="00B1648A">
        <w:trPr>
          <w:cantSplit/>
        </w:trPr>
        <w:tc>
          <w:tcPr>
            <w:tcW w:w="3828" w:type="dxa"/>
            <w:shd w:val="clear" w:color="auto" w:fill="auto"/>
          </w:tcPr>
          <w:p w14:paraId="460FD8B9" w14:textId="14893197" w:rsidR="00D712A3" w:rsidRPr="00B01FA8" w:rsidRDefault="00B1648A" w:rsidP="00B01FA8">
            <w:pPr>
              <w:pStyle w:val="a8"/>
              <w:overflowPunct/>
              <w:spacing w:before="0" w:line="320" w:lineRule="exact"/>
              <w:rPr>
                <w:sz w:val="21"/>
                <w:szCs w:val="21"/>
              </w:rPr>
            </w:pPr>
            <w:r w:rsidRPr="00B01FA8">
              <w:rPr>
                <w:sz w:val="21"/>
                <w:szCs w:val="21"/>
              </w:rPr>
              <w:t>伊冯娜</w:t>
            </w:r>
            <w:r w:rsidRPr="00B01FA8">
              <w:rPr>
                <w:rFonts w:ascii="宋体" w:hAnsi="宋体" w:cs="宋体"/>
                <w:sz w:val="21"/>
                <w:szCs w:val="21"/>
                <w:lang w:val="zh-CN"/>
              </w:rPr>
              <w:t>·</w:t>
            </w:r>
            <w:r w:rsidRPr="00B01FA8">
              <w:rPr>
                <w:sz w:val="21"/>
                <w:szCs w:val="21"/>
              </w:rPr>
              <w:t>唐德斯</w:t>
            </w:r>
          </w:p>
        </w:tc>
        <w:tc>
          <w:tcPr>
            <w:tcW w:w="1559" w:type="dxa"/>
            <w:shd w:val="clear" w:color="auto" w:fill="auto"/>
          </w:tcPr>
          <w:p w14:paraId="68F9FD08" w14:textId="5AA4104D" w:rsidR="00D712A3" w:rsidRPr="00B01FA8" w:rsidRDefault="00B1648A" w:rsidP="00B01FA8">
            <w:pPr>
              <w:pStyle w:val="a8"/>
              <w:overflowPunct/>
              <w:spacing w:before="0" w:line="320" w:lineRule="exact"/>
              <w:rPr>
                <w:sz w:val="21"/>
                <w:szCs w:val="21"/>
              </w:rPr>
            </w:pPr>
            <w:r w:rsidRPr="00B01FA8">
              <w:rPr>
                <w:sz w:val="21"/>
                <w:szCs w:val="21"/>
              </w:rPr>
              <w:t>荷兰</w:t>
            </w:r>
          </w:p>
        </w:tc>
        <w:tc>
          <w:tcPr>
            <w:tcW w:w="1983" w:type="dxa"/>
            <w:shd w:val="clear" w:color="auto" w:fill="auto"/>
          </w:tcPr>
          <w:p w14:paraId="596D1537" w14:textId="378D7C02" w:rsidR="00D712A3" w:rsidRPr="00B01FA8" w:rsidRDefault="00B1648A" w:rsidP="00B01FA8">
            <w:pPr>
              <w:pStyle w:val="a8"/>
              <w:overflowPunct/>
              <w:spacing w:before="0" w:line="320" w:lineRule="exact"/>
              <w:rPr>
                <w:sz w:val="21"/>
                <w:szCs w:val="21"/>
              </w:rPr>
            </w:pPr>
            <w:r w:rsidRPr="00B01FA8">
              <w:rPr>
                <w:sz w:val="21"/>
                <w:szCs w:val="21"/>
              </w:rPr>
              <w:t>2026</w:t>
            </w:r>
            <w:r w:rsidRPr="00B01FA8">
              <w:rPr>
                <w:sz w:val="21"/>
                <w:szCs w:val="21"/>
                <w:vertAlign w:val="superscript"/>
              </w:rPr>
              <w:t>c</w:t>
            </w:r>
          </w:p>
        </w:tc>
      </w:tr>
      <w:tr w:rsidR="00B1648A" w:rsidRPr="00B01FA8" w14:paraId="7A4B7F88" w14:textId="77777777" w:rsidTr="00B01FA8">
        <w:trPr>
          <w:cantSplit/>
        </w:trPr>
        <w:tc>
          <w:tcPr>
            <w:tcW w:w="3828" w:type="dxa"/>
            <w:shd w:val="clear" w:color="auto" w:fill="auto"/>
          </w:tcPr>
          <w:p w14:paraId="7DD63CEA" w14:textId="173AD02E" w:rsidR="00B1648A" w:rsidRPr="00B01FA8" w:rsidRDefault="00B1648A" w:rsidP="00B1648A">
            <w:pPr>
              <w:pStyle w:val="a8"/>
              <w:overflowPunct/>
              <w:spacing w:before="0" w:line="320" w:lineRule="exact"/>
              <w:rPr>
                <w:sz w:val="21"/>
                <w:szCs w:val="21"/>
              </w:rPr>
            </w:pPr>
            <w:r w:rsidRPr="00B01FA8">
              <w:rPr>
                <w:sz w:val="21"/>
                <w:szCs w:val="21"/>
                <w:lang w:val="zh-CN"/>
              </w:rPr>
              <w:t>马哈古卜</w:t>
            </w:r>
            <w:r w:rsidRPr="00B01FA8">
              <w:rPr>
                <w:rFonts w:ascii="宋体" w:hAnsi="宋体" w:cs="宋体"/>
                <w:sz w:val="21"/>
                <w:szCs w:val="21"/>
                <w:lang w:val="zh-CN"/>
              </w:rPr>
              <w:t>·</w:t>
            </w:r>
            <w:r w:rsidRPr="00B01FA8">
              <w:rPr>
                <w:sz w:val="21"/>
                <w:szCs w:val="21"/>
                <w:lang w:val="zh-CN"/>
              </w:rPr>
              <w:t>哈伊巴</w:t>
            </w:r>
          </w:p>
        </w:tc>
        <w:tc>
          <w:tcPr>
            <w:tcW w:w="1559" w:type="dxa"/>
            <w:shd w:val="clear" w:color="auto" w:fill="auto"/>
          </w:tcPr>
          <w:p w14:paraId="1EEBD57F" w14:textId="46513C91" w:rsidR="00B1648A" w:rsidRPr="00B01FA8" w:rsidRDefault="00B1648A" w:rsidP="00B1648A">
            <w:pPr>
              <w:pStyle w:val="a8"/>
              <w:overflowPunct/>
              <w:spacing w:before="0" w:line="320" w:lineRule="exact"/>
              <w:rPr>
                <w:sz w:val="21"/>
                <w:szCs w:val="21"/>
              </w:rPr>
            </w:pPr>
            <w:r w:rsidRPr="00B01FA8">
              <w:rPr>
                <w:sz w:val="21"/>
                <w:szCs w:val="21"/>
                <w:lang w:val="zh-CN"/>
              </w:rPr>
              <w:t>摩洛哥</w:t>
            </w:r>
          </w:p>
        </w:tc>
        <w:tc>
          <w:tcPr>
            <w:tcW w:w="1983" w:type="dxa"/>
            <w:shd w:val="clear" w:color="auto" w:fill="auto"/>
          </w:tcPr>
          <w:p w14:paraId="586A1F9C" w14:textId="358D67EF" w:rsidR="00B1648A" w:rsidRPr="00B01FA8" w:rsidRDefault="00B1648A" w:rsidP="00B1648A">
            <w:pPr>
              <w:pStyle w:val="a8"/>
              <w:overflowPunct/>
              <w:spacing w:before="0" w:line="320" w:lineRule="exact"/>
              <w:rPr>
                <w:sz w:val="21"/>
                <w:szCs w:val="21"/>
              </w:rPr>
            </w:pPr>
            <w:r w:rsidRPr="00B01FA8">
              <w:rPr>
                <w:sz w:val="21"/>
                <w:szCs w:val="21"/>
                <w:lang w:val="zh-CN"/>
              </w:rPr>
              <w:t>2024</w:t>
            </w:r>
            <w:r w:rsidRPr="00B01FA8">
              <w:rPr>
                <w:sz w:val="21"/>
                <w:szCs w:val="21"/>
                <w:vertAlign w:val="superscript"/>
                <w:lang w:val="zh-CN"/>
              </w:rPr>
              <w:t>b</w:t>
            </w:r>
          </w:p>
        </w:tc>
      </w:tr>
      <w:tr w:rsidR="00B1648A" w:rsidRPr="00B01FA8" w14:paraId="32929C80" w14:textId="77777777" w:rsidTr="00B01FA8">
        <w:trPr>
          <w:cantSplit/>
        </w:trPr>
        <w:tc>
          <w:tcPr>
            <w:tcW w:w="3828" w:type="dxa"/>
            <w:shd w:val="clear" w:color="auto" w:fill="auto"/>
            <w:hideMark/>
          </w:tcPr>
          <w:p w14:paraId="3D6878C5" w14:textId="635A9D1A" w:rsidR="00B1648A" w:rsidRPr="00F91DF4" w:rsidRDefault="00B1648A" w:rsidP="00F91DF4">
            <w:pPr>
              <w:pStyle w:val="a8"/>
              <w:overflowPunct/>
              <w:spacing w:before="0" w:line="320" w:lineRule="exact"/>
              <w:rPr>
                <w:sz w:val="21"/>
                <w:szCs w:val="21"/>
                <w:lang w:val="zh-CN"/>
              </w:rPr>
            </w:pPr>
            <w:r w:rsidRPr="00B01FA8">
              <w:rPr>
                <w:sz w:val="21"/>
                <w:szCs w:val="21"/>
                <w:lang w:val="zh-CN"/>
              </w:rPr>
              <w:t>卡洛斯</w:t>
            </w:r>
            <w:r w:rsidRPr="00B01FA8">
              <w:rPr>
                <w:rFonts w:ascii="宋体" w:hAnsi="宋体" w:cs="宋体"/>
                <w:sz w:val="21"/>
                <w:szCs w:val="21"/>
                <w:lang w:val="zh-CN"/>
              </w:rPr>
              <w:t>·</w:t>
            </w:r>
            <w:r w:rsidRPr="00B01FA8">
              <w:rPr>
                <w:sz w:val="21"/>
                <w:szCs w:val="21"/>
                <w:lang w:val="zh-CN"/>
              </w:rPr>
              <w:t>戈麦斯</w:t>
            </w:r>
            <w:r w:rsidRPr="00B01FA8">
              <w:rPr>
                <w:rFonts w:ascii="宋体" w:hAnsi="宋体" w:cs="宋体"/>
                <w:sz w:val="21"/>
                <w:szCs w:val="21"/>
                <w:lang w:val="zh-CN"/>
              </w:rPr>
              <w:t>·</w:t>
            </w:r>
            <w:r w:rsidRPr="00B01FA8">
              <w:rPr>
                <w:sz w:val="21"/>
                <w:szCs w:val="21"/>
                <w:lang w:val="zh-CN"/>
              </w:rPr>
              <w:t>马丁内斯</w:t>
            </w:r>
          </w:p>
        </w:tc>
        <w:tc>
          <w:tcPr>
            <w:tcW w:w="1559" w:type="dxa"/>
            <w:shd w:val="clear" w:color="auto" w:fill="auto"/>
            <w:hideMark/>
          </w:tcPr>
          <w:p w14:paraId="6BEDFADA" w14:textId="2649D7F2" w:rsidR="00B1648A" w:rsidRPr="00F91DF4" w:rsidRDefault="00B1648A" w:rsidP="00F91DF4">
            <w:pPr>
              <w:pStyle w:val="a8"/>
              <w:overflowPunct/>
              <w:spacing w:before="0" w:line="320" w:lineRule="exact"/>
              <w:rPr>
                <w:sz w:val="21"/>
                <w:szCs w:val="21"/>
                <w:lang w:val="zh-CN"/>
              </w:rPr>
            </w:pPr>
            <w:r w:rsidRPr="00B01FA8">
              <w:rPr>
                <w:sz w:val="21"/>
                <w:szCs w:val="21"/>
                <w:lang w:val="zh-CN"/>
              </w:rPr>
              <w:t>西班牙</w:t>
            </w:r>
          </w:p>
        </w:tc>
        <w:tc>
          <w:tcPr>
            <w:tcW w:w="1983" w:type="dxa"/>
            <w:shd w:val="clear" w:color="auto" w:fill="auto"/>
            <w:hideMark/>
          </w:tcPr>
          <w:p w14:paraId="23BD5C82" w14:textId="79EE2F29" w:rsidR="00B1648A" w:rsidRPr="00F91DF4" w:rsidRDefault="00B1648A" w:rsidP="00F91DF4">
            <w:pPr>
              <w:pStyle w:val="a8"/>
              <w:overflowPunct/>
              <w:spacing w:before="0" w:line="320" w:lineRule="exact"/>
              <w:rPr>
                <w:sz w:val="21"/>
                <w:szCs w:val="21"/>
                <w:vertAlign w:val="superscript"/>
                <w:lang w:val="zh-CN"/>
              </w:rPr>
            </w:pPr>
            <w:r w:rsidRPr="00B01FA8">
              <w:rPr>
                <w:sz w:val="21"/>
                <w:szCs w:val="21"/>
                <w:lang w:val="zh-CN"/>
              </w:rPr>
              <w:t>2024</w:t>
            </w:r>
            <w:r w:rsidRPr="00B01FA8">
              <w:rPr>
                <w:sz w:val="21"/>
                <w:szCs w:val="21"/>
                <w:vertAlign w:val="superscript"/>
                <w:lang w:val="zh-CN"/>
              </w:rPr>
              <w:t>b</w:t>
            </w:r>
          </w:p>
        </w:tc>
      </w:tr>
      <w:tr w:rsidR="00F91DF4" w:rsidRPr="00B01FA8" w14:paraId="399A5AEC" w14:textId="77777777" w:rsidTr="00B01FA8">
        <w:trPr>
          <w:cantSplit/>
        </w:trPr>
        <w:tc>
          <w:tcPr>
            <w:tcW w:w="3828" w:type="dxa"/>
            <w:shd w:val="clear" w:color="auto" w:fill="auto"/>
          </w:tcPr>
          <w:p w14:paraId="28CFB4B5" w14:textId="50837046" w:rsidR="00F91DF4" w:rsidRPr="00B01FA8" w:rsidRDefault="00F91DF4" w:rsidP="00B1648A">
            <w:pPr>
              <w:pStyle w:val="a8"/>
              <w:overflowPunct/>
              <w:spacing w:before="0" w:line="320" w:lineRule="exact"/>
              <w:rPr>
                <w:sz w:val="21"/>
                <w:szCs w:val="21"/>
                <w:lang w:val="zh-CN"/>
              </w:rPr>
            </w:pPr>
            <w:r w:rsidRPr="00B01FA8">
              <w:rPr>
                <w:sz w:val="21"/>
                <w:szCs w:val="21"/>
              </w:rPr>
              <w:t>劳伦斯</w:t>
            </w:r>
            <w:r w:rsidRPr="00B01FA8">
              <w:rPr>
                <w:rFonts w:ascii="宋体" w:hAnsi="宋体" w:cs="宋体"/>
                <w:sz w:val="21"/>
                <w:szCs w:val="21"/>
                <w:lang w:val="zh-CN"/>
              </w:rPr>
              <w:t>·</w:t>
            </w:r>
            <w:r w:rsidRPr="00B01FA8">
              <w:rPr>
                <w:sz w:val="21"/>
                <w:szCs w:val="21"/>
              </w:rPr>
              <w:t>赫尔费尔</w:t>
            </w:r>
          </w:p>
        </w:tc>
        <w:tc>
          <w:tcPr>
            <w:tcW w:w="1559" w:type="dxa"/>
            <w:shd w:val="clear" w:color="auto" w:fill="auto"/>
          </w:tcPr>
          <w:p w14:paraId="43543E46" w14:textId="60F798A6" w:rsidR="00F91DF4" w:rsidRPr="00B01FA8" w:rsidRDefault="00F91DF4" w:rsidP="00B1648A">
            <w:pPr>
              <w:pStyle w:val="a8"/>
              <w:overflowPunct/>
              <w:spacing w:before="0" w:line="320" w:lineRule="exact"/>
              <w:rPr>
                <w:sz w:val="21"/>
                <w:szCs w:val="21"/>
                <w:lang w:val="zh-CN"/>
              </w:rPr>
            </w:pPr>
            <w:r w:rsidRPr="00B01FA8">
              <w:rPr>
                <w:sz w:val="21"/>
                <w:szCs w:val="21"/>
              </w:rPr>
              <w:t>美利坚合众国</w:t>
            </w:r>
          </w:p>
        </w:tc>
        <w:tc>
          <w:tcPr>
            <w:tcW w:w="1983" w:type="dxa"/>
            <w:shd w:val="clear" w:color="auto" w:fill="auto"/>
          </w:tcPr>
          <w:p w14:paraId="11E5D7F4" w14:textId="58F8FEFA" w:rsidR="00F91DF4" w:rsidRPr="00B01FA8" w:rsidRDefault="00F91DF4" w:rsidP="00B1648A">
            <w:pPr>
              <w:pStyle w:val="a8"/>
              <w:overflowPunct/>
              <w:spacing w:before="0" w:line="320" w:lineRule="exact"/>
              <w:rPr>
                <w:sz w:val="21"/>
                <w:szCs w:val="21"/>
                <w:lang w:val="zh-CN"/>
              </w:rPr>
            </w:pPr>
            <w:r w:rsidRPr="00B01FA8">
              <w:rPr>
                <w:sz w:val="21"/>
                <w:szCs w:val="21"/>
              </w:rPr>
              <w:t>2026</w:t>
            </w:r>
            <w:r w:rsidRPr="00B01FA8">
              <w:rPr>
                <w:i/>
                <w:iCs/>
                <w:sz w:val="21"/>
                <w:szCs w:val="21"/>
                <w:vertAlign w:val="superscript"/>
              </w:rPr>
              <w:t>c</w:t>
            </w:r>
          </w:p>
        </w:tc>
      </w:tr>
      <w:tr w:rsidR="00B1648A" w:rsidRPr="00B01FA8" w14:paraId="15D73882" w14:textId="77777777" w:rsidTr="00B01FA8">
        <w:trPr>
          <w:cantSplit/>
        </w:trPr>
        <w:tc>
          <w:tcPr>
            <w:tcW w:w="3828" w:type="dxa"/>
            <w:shd w:val="clear" w:color="auto" w:fill="auto"/>
            <w:hideMark/>
          </w:tcPr>
          <w:p w14:paraId="3D8AB9F6" w14:textId="77777777" w:rsidR="00B1648A" w:rsidRPr="00B01FA8" w:rsidRDefault="00B1648A" w:rsidP="00B1648A">
            <w:pPr>
              <w:pStyle w:val="a8"/>
              <w:overflowPunct/>
              <w:spacing w:before="0" w:line="320" w:lineRule="exact"/>
              <w:rPr>
                <w:sz w:val="21"/>
                <w:szCs w:val="21"/>
              </w:rPr>
            </w:pPr>
            <w:r w:rsidRPr="00B01FA8">
              <w:rPr>
                <w:sz w:val="21"/>
                <w:szCs w:val="21"/>
                <w:lang w:val="zh-CN"/>
              </w:rPr>
              <w:t>马西娅</w:t>
            </w:r>
            <w:r w:rsidRPr="00B01FA8">
              <w:rPr>
                <w:rFonts w:ascii="宋体" w:hAnsi="宋体" w:cs="宋体"/>
                <w:sz w:val="21"/>
                <w:szCs w:val="21"/>
                <w:lang w:val="zh-CN"/>
              </w:rPr>
              <w:t>·</w:t>
            </w:r>
            <w:r w:rsidRPr="00B01FA8">
              <w:rPr>
                <w:sz w:val="21"/>
                <w:szCs w:val="21"/>
                <w:lang w:val="zh-CN"/>
              </w:rPr>
              <w:t>克兰</w:t>
            </w:r>
          </w:p>
        </w:tc>
        <w:tc>
          <w:tcPr>
            <w:tcW w:w="1559" w:type="dxa"/>
            <w:shd w:val="clear" w:color="auto" w:fill="auto"/>
            <w:hideMark/>
          </w:tcPr>
          <w:p w14:paraId="0E0CD595" w14:textId="77777777" w:rsidR="00B1648A" w:rsidRPr="00B01FA8" w:rsidRDefault="00B1648A" w:rsidP="00B1648A">
            <w:pPr>
              <w:pStyle w:val="a8"/>
              <w:overflowPunct/>
              <w:spacing w:before="0" w:line="320" w:lineRule="exact"/>
              <w:rPr>
                <w:sz w:val="21"/>
                <w:szCs w:val="21"/>
              </w:rPr>
            </w:pPr>
            <w:r w:rsidRPr="00B01FA8">
              <w:rPr>
                <w:sz w:val="21"/>
                <w:szCs w:val="21"/>
                <w:lang w:val="zh-CN"/>
              </w:rPr>
              <w:t>加拿大</w:t>
            </w:r>
          </w:p>
        </w:tc>
        <w:tc>
          <w:tcPr>
            <w:tcW w:w="1983" w:type="dxa"/>
            <w:shd w:val="clear" w:color="auto" w:fill="auto"/>
            <w:hideMark/>
          </w:tcPr>
          <w:p w14:paraId="1D6A65FC" w14:textId="41B9BEF5" w:rsidR="00B1648A" w:rsidRPr="00B01FA8" w:rsidRDefault="00B1648A" w:rsidP="00B1648A">
            <w:pPr>
              <w:pStyle w:val="a8"/>
              <w:overflowPunct/>
              <w:spacing w:before="0" w:line="320" w:lineRule="exact"/>
              <w:rPr>
                <w:sz w:val="21"/>
                <w:szCs w:val="21"/>
              </w:rPr>
            </w:pPr>
            <w:r w:rsidRPr="00B01FA8">
              <w:rPr>
                <w:sz w:val="21"/>
                <w:szCs w:val="21"/>
                <w:lang w:val="zh-CN"/>
              </w:rPr>
              <w:t>2024</w:t>
            </w:r>
            <w:r w:rsidRPr="00B01FA8">
              <w:rPr>
                <w:rFonts w:hint="eastAsia"/>
                <w:sz w:val="21"/>
                <w:szCs w:val="21"/>
                <w:vertAlign w:val="superscript"/>
                <w:lang w:val="zh-CN"/>
              </w:rPr>
              <w:t>b</w:t>
            </w:r>
          </w:p>
        </w:tc>
      </w:tr>
      <w:tr w:rsidR="00B1648A" w:rsidRPr="00B01FA8" w14:paraId="4C125AA5" w14:textId="77777777" w:rsidTr="00B01FA8">
        <w:trPr>
          <w:cantSplit/>
        </w:trPr>
        <w:tc>
          <w:tcPr>
            <w:tcW w:w="3828" w:type="dxa"/>
            <w:shd w:val="clear" w:color="auto" w:fill="auto"/>
          </w:tcPr>
          <w:p w14:paraId="7C9FA365" w14:textId="16B74C3F" w:rsidR="00B1648A" w:rsidRPr="00B01FA8" w:rsidRDefault="00B1648A" w:rsidP="00B1648A">
            <w:pPr>
              <w:pStyle w:val="a8"/>
              <w:spacing w:before="0" w:line="320" w:lineRule="exact"/>
              <w:rPr>
                <w:sz w:val="21"/>
                <w:szCs w:val="21"/>
              </w:rPr>
            </w:pPr>
            <w:r w:rsidRPr="00B01FA8">
              <w:rPr>
                <w:sz w:val="21"/>
                <w:szCs w:val="21"/>
              </w:rPr>
              <w:t>巴克雷</w:t>
            </w:r>
            <w:r w:rsidRPr="00B01FA8">
              <w:rPr>
                <w:rFonts w:ascii="宋体" w:hAnsi="宋体" w:cs="宋体"/>
                <w:sz w:val="21"/>
                <w:szCs w:val="21"/>
                <w:lang w:val="zh-CN"/>
              </w:rPr>
              <w:t>·</w:t>
            </w:r>
            <w:r w:rsidRPr="00B01FA8">
              <w:rPr>
                <w:sz w:val="21"/>
                <w:szCs w:val="21"/>
              </w:rPr>
              <w:t>瓦利</w:t>
            </w:r>
            <w:r w:rsidRPr="00B01FA8">
              <w:rPr>
                <w:rFonts w:ascii="宋体" w:hAnsi="宋体" w:cs="宋体"/>
                <w:sz w:val="21"/>
                <w:szCs w:val="21"/>
                <w:lang w:val="zh-CN"/>
              </w:rPr>
              <w:t>·</w:t>
            </w:r>
            <w:r w:rsidRPr="00B01FA8">
              <w:rPr>
                <w:sz w:val="21"/>
                <w:szCs w:val="21"/>
              </w:rPr>
              <w:t>恩迪亚耶</w:t>
            </w:r>
          </w:p>
        </w:tc>
        <w:tc>
          <w:tcPr>
            <w:tcW w:w="1559" w:type="dxa"/>
            <w:shd w:val="clear" w:color="auto" w:fill="auto"/>
          </w:tcPr>
          <w:p w14:paraId="134C6789" w14:textId="7FF9B9EE" w:rsidR="00B1648A" w:rsidRPr="00B01FA8" w:rsidRDefault="00B1648A" w:rsidP="00B1648A">
            <w:pPr>
              <w:pStyle w:val="a8"/>
              <w:overflowPunct/>
              <w:spacing w:before="0" w:line="320" w:lineRule="exact"/>
              <w:rPr>
                <w:sz w:val="21"/>
                <w:szCs w:val="21"/>
              </w:rPr>
            </w:pPr>
            <w:r w:rsidRPr="00B01FA8">
              <w:rPr>
                <w:sz w:val="21"/>
                <w:szCs w:val="21"/>
              </w:rPr>
              <w:t>塞内加尔</w:t>
            </w:r>
          </w:p>
        </w:tc>
        <w:tc>
          <w:tcPr>
            <w:tcW w:w="1983" w:type="dxa"/>
            <w:shd w:val="clear" w:color="auto" w:fill="auto"/>
          </w:tcPr>
          <w:p w14:paraId="752CA066" w14:textId="5E9DAE8B" w:rsidR="00B1648A" w:rsidRPr="00B01FA8" w:rsidRDefault="00B1648A" w:rsidP="00B1648A">
            <w:pPr>
              <w:pStyle w:val="a8"/>
              <w:overflowPunct/>
              <w:spacing w:before="0" w:line="320" w:lineRule="exact"/>
              <w:rPr>
                <w:sz w:val="21"/>
                <w:szCs w:val="21"/>
              </w:rPr>
            </w:pPr>
            <w:r w:rsidRPr="00B01FA8">
              <w:rPr>
                <w:sz w:val="21"/>
                <w:szCs w:val="21"/>
              </w:rPr>
              <w:t>2026</w:t>
            </w:r>
            <w:r w:rsidRPr="00B01FA8">
              <w:rPr>
                <w:sz w:val="21"/>
                <w:szCs w:val="21"/>
                <w:vertAlign w:val="superscript"/>
              </w:rPr>
              <w:t>c</w:t>
            </w:r>
          </w:p>
        </w:tc>
      </w:tr>
      <w:tr w:rsidR="00A73BFB" w:rsidRPr="00B01FA8" w14:paraId="5D41EAE9" w14:textId="77777777" w:rsidTr="00F327B0">
        <w:trPr>
          <w:cantSplit/>
        </w:trPr>
        <w:tc>
          <w:tcPr>
            <w:tcW w:w="3828" w:type="dxa"/>
            <w:shd w:val="clear" w:color="auto" w:fill="auto"/>
            <w:hideMark/>
          </w:tcPr>
          <w:p w14:paraId="217C20D3" w14:textId="77777777" w:rsidR="00A73BFB" w:rsidRPr="00B01FA8" w:rsidRDefault="00A73BFB" w:rsidP="00F327B0">
            <w:pPr>
              <w:pStyle w:val="a8"/>
              <w:overflowPunct/>
              <w:spacing w:before="0" w:line="320" w:lineRule="exact"/>
              <w:rPr>
                <w:sz w:val="21"/>
                <w:szCs w:val="21"/>
              </w:rPr>
            </w:pPr>
            <w:r w:rsidRPr="00B01FA8">
              <w:rPr>
                <w:sz w:val="21"/>
                <w:szCs w:val="21"/>
                <w:lang w:val="zh-CN"/>
              </w:rPr>
              <w:t>埃尔南</w:t>
            </w:r>
            <w:r w:rsidRPr="00B01FA8">
              <w:rPr>
                <w:rFonts w:ascii="宋体" w:hAnsi="宋体" w:cs="宋体"/>
                <w:sz w:val="21"/>
                <w:szCs w:val="21"/>
                <w:lang w:val="zh-CN"/>
              </w:rPr>
              <w:t>·</w:t>
            </w:r>
            <w:r w:rsidRPr="00B01FA8">
              <w:rPr>
                <w:sz w:val="21"/>
                <w:szCs w:val="21"/>
                <w:lang w:val="zh-CN"/>
              </w:rPr>
              <w:t>克萨达</w:t>
            </w:r>
            <w:r w:rsidRPr="00B01FA8">
              <w:rPr>
                <w:rFonts w:ascii="宋体" w:hAnsi="宋体" w:cs="宋体"/>
                <w:sz w:val="21"/>
                <w:szCs w:val="21"/>
                <w:lang w:val="zh-CN"/>
              </w:rPr>
              <w:t>·</w:t>
            </w:r>
            <w:r w:rsidRPr="00B01FA8">
              <w:rPr>
                <w:sz w:val="21"/>
                <w:szCs w:val="21"/>
                <w:lang w:val="zh-CN"/>
              </w:rPr>
              <w:t>卡夫雷拉</w:t>
            </w:r>
          </w:p>
        </w:tc>
        <w:tc>
          <w:tcPr>
            <w:tcW w:w="1559" w:type="dxa"/>
            <w:shd w:val="clear" w:color="auto" w:fill="auto"/>
            <w:hideMark/>
          </w:tcPr>
          <w:p w14:paraId="3204139F" w14:textId="77777777" w:rsidR="00A73BFB" w:rsidRPr="00B01FA8" w:rsidRDefault="00A73BFB" w:rsidP="00F327B0">
            <w:pPr>
              <w:pStyle w:val="a8"/>
              <w:overflowPunct/>
              <w:spacing w:before="0" w:line="320" w:lineRule="exact"/>
              <w:rPr>
                <w:sz w:val="21"/>
                <w:szCs w:val="21"/>
              </w:rPr>
            </w:pPr>
            <w:r w:rsidRPr="00B01FA8">
              <w:rPr>
                <w:sz w:val="21"/>
                <w:szCs w:val="21"/>
                <w:lang w:val="zh-CN"/>
              </w:rPr>
              <w:t>智利</w:t>
            </w:r>
          </w:p>
        </w:tc>
        <w:tc>
          <w:tcPr>
            <w:tcW w:w="1983" w:type="dxa"/>
            <w:shd w:val="clear" w:color="auto" w:fill="auto"/>
            <w:hideMark/>
          </w:tcPr>
          <w:p w14:paraId="617193DA" w14:textId="77777777" w:rsidR="00A73BFB" w:rsidRPr="00B01FA8" w:rsidRDefault="00A73BFB" w:rsidP="00F327B0">
            <w:pPr>
              <w:pStyle w:val="a8"/>
              <w:overflowPunct/>
              <w:spacing w:before="0" w:line="320" w:lineRule="exact"/>
              <w:rPr>
                <w:sz w:val="21"/>
                <w:szCs w:val="21"/>
              </w:rPr>
            </w:pPr>
            <w:r w:rsidRPr="00B01FA8">
              <w:rPr>
                <w:sz w:val="21"/>
                <w:szCs w:val="21"/>
                <w:lang w:val="zh-CN"/>
              </w:rPr>
              <w:t>2022</w:t>
            </w:r>
            <w:r w:rsidRPr="00B01FA8">
              <w:rPr>
                <w:sz w:val="21"/>
                <w:szCs w:val="21"/>
                <w:vertAlign w:val="superscript"/>
                <w:lang w:val="zh-CN"/>
              </w:rPr>
              <w:t>b</w:t>
            </w:r>
          </w:p>
        </w:tc>
      </w:tr>
      <w:tr w:rsidR="00A73BFB" w:rsidRPr="00B01FA8" w14:paraId="4178B450" w14:textId="77777777" w:rsidTr="00581969">
        <w:trPr>
          <w:cantSplit/>
        </w:trPr>
        <w:tc>
          <w:tcPr>
            <w:tcW w:w="3828" w:type="dxa"/>
            <w:shd w:val="clear" w:color="auto" w:fill="auto"/>
            <w:hideMark/>
          </w:tcPr>
          <w:p w14:paraId="691087C4" w14:textId="77777777" w:rsidR="00A73BFB" w:rsidRPr="00B01FA8" w:rsidRDefault="00A73BFB" w:rsidP="00581969">
            <w:pPr>
              <w:pStyle w:val="a8"/>
              <w:overflowPunct/>
              <w:spacing w:before="0" w:line="320" w:lineRule="exact"/>
              <w:rPr>
                <w:sz w:val="21"/>
                <w:szCs w:val="21"/>
              </w:rPr>
            </w:pPr>
            <w:r w:rsidRPr="00B01FA8">
              <w:rPr>
                <w:sz w:val="21"/>
                <w:szCs w:val="21"/>
                <w:lang w:val="zh-CN"/>
              </w:rPr>
              <w:t>若泽</w:t>
            </w:r>
            <w:r w:rsidRPr="00B01FA8">
              <w:rPr>
                <w:rFonts w:ascii="宋体" w:hAnsi="宋体" w:cs="宋体"/>
                <w:sz w:val="21"/>
                <w:szCs w:val="21"/>
                <w:lang w:val="zh-CN"/>
              </w:rPr>
              <w:t>·</w:t>
            </w:r>
            <w:r w:rsidRPr="00B01FA8">
              <w:rPr>
                <w:sz w:val="21"/>
                <w:szCs w:val="21"/>
                <w:lang w:val="zh-CN"/>
              </w:rPr>
              <w:t>曼努埃尔</w:t>
            </w:r>
            <w:r w:rsidRPr="00B01FA8">
              <w:rPr>
                <w:rFonts w:ascii="宋体" w:hAnsi="宋体" w:cs="宋体"/>
                <w:sz w:val="21"/>
                <w:szCs w:val="21"/>
                <w:lang w:val="zh-CN"/>
              </w:rPr>
              <w:t>·</w:t>
            </w:r>
            <w:r w:rsidRPr="00B01FA8">
              <w:rPr>
                <w:sz w:val="21"/>
                <w:szCs w:val="21"/>
                <w:lang w:val="zh-CN"/>
              </w:rPr>
              <w:t>桑托斯</w:t>
            </w:r>
            <w:r w:rsidRPr="00B01FA8">
              <w:rPr>
                <w:rFonts w:ascii="宋体" w:hAnsi="宋体" w:cs="宋体"/>
                <w:sz w:val="21"/>
                <w:szCs w:val="21"/>
                <w:lang w:val="zh-CN"/>
              </w:rPr>
              <w:t>·</w:t>
            </w:r>
            <w:r w:rsidRPr="00B01FA8">
              <w:rPr>
                <w:sz w:val="21"/>
                <w:szCs w:val="21"/>
                <w:lang w:val="zh-CN"/>
              </w:rPr>
              <w:t>派斯</w:t>
            </w:r>
          </w:p>
        </w:tc>
        <w:tc>
          <w:tcPr>
            <w:tcW w:w="1559" w:type="dxa"/>
            <w:shd w:val="clear" w:color="auto" w:fill="auto"/>
            <w:hideMark/>
          </w:tcPr>
          <w:p w14:paraId="3A356A8E" w14:textId="77777777" w:rsidR="00A73BFB" w:rsidRPr="00B01FA8" w:rsidRDefault="00A73BFB" w:rsidP="00581969">
            <w:pPr>
              <w:pStyle w:val="a8"/>
              <w:overflowPunct/>
              <w:spacing w:before="0" w:line="320" w:lineRule="exact"/>
              <w:rPr>
                <w:sz w:val="21"/>
                <w:szCs w:val="21"/>
              </w:rPr>
            </w:pPr>
            <w:r w:rsidRPr="00B01FA8">
              <w:rPr>
                <w:sz w:val="21"/>
                <w:szCs w:val="21"/>
                <w:lang w:val="zh-CN"/>
              </w:rPr>
              <w:t>葡萄牙</w:t>
            </w:r>
          </w:p>
        </w:tc>
        <w:tc>
          <w:tcPr>
            <w:tcW w:w="1983" w:type="dxa"/>
            <w:shd w:val="clear" w:color="auto" w:fill="auto"/>
            <w:hideMark/>
          </w:tcPr>
          <w:p w14:paraId="2E45A932" w14:textId="77777777" w:rsidR="00A73BFB" w:rsidRPr="00B01FA8" w:rsidRDefault="00A73BFB" w:rsidP="00581969">
            <w:pPr>
              <w:pStyle w:val="a8"/>
              <w:overflowPunct/>
              <w:spacing w:before="0" w:line="320" w:lineRule="exact"/>
              <w:rPr>
                <w:sz w:val="21"/>
                <w:szCs w:val="21"/>
              </w:rPr>
            </w:pPr>
            <w:r w:rsidRPr="00B01FA8">
              <w:rPr>
                <w:sz w:val="21"/>
                <w:szCs w:val="21"/>
                <w:lang w:val="zh-CN"/>
              </w:rPr>
              <w:t>2024</w:t>
            </w:r>
            <w:r w:rsidRPr="00B01FA8">
              <w:rPr>
                <w:sz w:val="21"/>
                <w:szCs w:val="21"/>
                <w:vertAlign w:val="superscript"/>
                <w:lang w:val="zh-CN"/>
              </w:rPr>
              <w:t>b</w:t>
            </w:r>
          </w:p>
        </w:tc>
      </w:tr>
      <w:tr w:rsidR="00B1648A" w:rsidRPr="00B01FA8" w14:paraId="10777E72" w14:textId="77777777" w:rsidTr="00B01FA8">
        <w:trPr>
          <w:cantSplit/>
        </w:trPr>
        <w:tc>
          <w:tcPr>
            <w:tcW w:w="3828" w:type="dxa"/>
            <w:shd w:val="clear" w:color="auto" w:fill="auto"/>
          </w:tcPr>
          <w:p w14:paraId="772C53DD" w14:textId="7E9704F9" w:rsidR="00B1648A" w:rsidRPr="00B01FA8" w:rsidRDefault="00A73BFB" w:rsidP="00B1648A">
            <w:pPr>
              <w:pStyle w:val="a8"/>
              <w:overflowPunct/>
              <w:spacing w:before="0" w:line="320" w:lineRule="exact"/>
              <w:rPr>
                <w:sz w:val="21"/>
                <w:szCs w:val="21"/>
              </w:rPr>
            </w:pPr>
            <w:r w:rsidRPr="00B01FA8">
              <w:rPr>
                <w:sz w:val="21"/>
                <w:szCs w:val="21"/>
                <w:lang w:val="zh-CN"/>
              </w:rPr>
              <w:t>徐昌禄</w:t>
            </w:r>
          </w:p>
        </w:tc>
        <w:tc>
          <w:tcPr>
            <w:tcW w:w="1559" w:type="dxa"/>
            <w:shd w:val="clear" w:color="auto" w:fill="auto"/>
          </w:tcPr>
          <w:p w14:paraId="7A9A4303" w14:textId="0881E43A" w:rsidR="00B1648A" w:rsidRPr="00283F06" w:rsidRDefault="00A73BFB" w:rsidP="00283F06">
            <w:pPr>
              <w:pStyle w:val="a8"/>
              <w:overflowPunct/>
              <w:spacing w:before="0" w:line="320" w:lineRule="exact"/>
              <w:rPr>
                <w:sz w:val="21"/>
                <w:szCs w:val="21"/>
                <w:lang w:val="zh-CN"/>
              </w:rPr>
            </w:pPr>
            <w:r w:rsidRPr="00B01FA8">
              <w:rPr>
                <w:sz w:val="21"/>
                <w:szCs w:val="21"/>
                <w:lang w:val="zh-CN"/>
              </w:rPr>
              <w:t>大韩民国</w:t>
            </w:r>
          </w:p>
        </w:tc>
        <w:tc>
          <w:tcPr>
            <w:tcW w:w="1983" w:type="dxa"/>
            <w:shd w:val="clear" w:color="auto" w:fill="auto"/>
          </w:tcPr>
          <w:p w14:paraId="0B09C281" w14:textId="7A1D3B51" w:rsidR="00B1648A" w:rsidRPr="00283F06" w:rsidRDefault="00A73BFB" w:rsidP="00283F06">
            <w:pPr>
              <w:pStyle w:val="a8"/>
              <w:overflowPunct/>
              <w:spacing w:before="0" w:line="320" w:lineRule="exact"/>
              <w:rPr>
                <w:sz w:val="21"/>
                <w:szCs w:val="21"/>
                <w:lang w:val="zh-CN"/>
              </w:rPr>
            </w:pPr>
            <w:r w:rsidRPr="00B01FA8">
              <w:rPr>
                <w:sz w:val="21"/>
                <w:szCs w:val="21"/>
                <w:lang w:val="zh-CN"/>
              </w:rPr>
              <w:t>2024</w:t>
            </w:r>
            <w:r w:rsidRPr="00B01FA8">
              <w:rPr>
                <w:sz w:val="21"/>
                <w:szCs w:val="21"/>
                <w:vertAlign w:val="superscript"/>
                <w:lang w:val="zh-CN"/>
              </w:rPr>
              <w:t>b</w:t>
            </w:r>
          </w:p>
        </w:tc>
      </w:tr>
      <w:tr w:rsidR="00283F06" w:rsidRPr="00B01FA8" w14:paraId="161B9989" w14:textId="77777777" w:rsidTr="00971ACE">
        <w:trPr>
          <w:cantSplit/>
        </w:trPr>
        <w:tc>
          <w:tcPr>
            <w:tcW w:w="3828" w:type="dxa"/>
            <w:shd w:val="clear" w:color="auto" w:fill="auto"/>
            <w:hideMark/>
          </w:tcPr>
          <w:p w14:paraId="4D9B8818" w14:textId="77777777" w:rsidR="00283F06" w:rsidRPr="00B01FA8" w:rsidRDefault="00283F06" w:rsidP="00971ACE">
            <w:pPr>
              <w:pStyle w:val="a8"/>
              <w:overflowPunct/>
              <w:spacing w:before="0" w:line="320" w:lineRule="exact"/>
              <w:rPr>
                <w:sz w:val="21"/>
                <w:szCs w:val="21"/>
              </w:rPr>
            </w:pPr>
            <w:r w:rsidRPr="00B01FA8">
              <w:rPr>
                <w:sz w:val="21"/>
                <w:szCs w:val="21"/>
              </w:rPr>
              <w:t>提加那</w:t>
            </w:r>
            <w:r w:rsidRPr="00B01FA8">
              <w:rPr>
                <w:rFonts w:ascii="宋体" w:hAnsi="宋体" w:cs="宋体"/>
                <w:sz w:val="21"/>
                <w:szCs w:val="21"/>
                <w:lang w:val="zh-CN"/>
              </w:rPr>
              <w:t>·</w:t>
            </w:r>
            <w:r w:rsidRPr="00B01FA8">
              <w:rPr>
                <w:sz w:val="21"/>
                <w:szCs w:val="21"/>
              </w:rPr>
              <w:t>苏兰</w:t>
            </w:r>
          </w:p>
        </w:tc>
        <w:tc>
          <w:tcPr>
            <w:tcW w:w="1559" w:type="dxa"/>
            <w:shd w:val="clear" w:color="auto" w:fill="auto"/>
            <w:hideMark/>
          </w:tcPr>
          <w:p w14:paraId="62C0E5F2" w14:textId="77777777" w:rsidR="00283F06" w:rsidRPr="00B01FA8" w:rsidRDefault="00283F06" w:rsidP="00971ACE">
            <w:pPr>
              <w:pStyle w:val="a8"/>
              <w:overflowPunct/>
              <w:spacing w:before="0" w:line="320" w:lineRule="exact"/>
              <w:rPr>
                <w:sz w:val="21"/>
                <w:szCs w:val="21"/>
              </w:rPr>
            </w:pPr>
            <w:r w:rsidRPr="00B01FA8">
              <w:rPr>
                <w:sz w:val="21"/>
                <w:szCs w:val="21"/>
              </w:rPr>
              <w:t>塞尔维亚</w:t>
            </w:r>
          </w:p>
        </w:tc>
        <w:tc>
          <w:tcPr>
            <w:tcW w:w="1983" w:type="dxa"/>
            <w:shd w:val="clear" w:color="auto" w:fill="auto"/>
            <w:hideMark/>
          </w:tcPr>
          <w:p w14:paraId="1D425DF7" w14:textId="77777777" w:rsidR="00283F06" w:rsidRPr="00B01FA8" w:rsidRDefault="00283F06" w:rsidP="00971ACE">
            <w:pPr>
              <w:pStyle w:val="a8"/>
              <w:overflowPunct/>
              <w:spacing w:before="0" w:line="320" w:lineRule="exact"/>
              <w:rPr>
                <w:sz w:val="21"/>
                <w:szCs w:val="21"/>
              </w:rPr>
            </w:pPr>
            <w:r w:rsidRPr="00B01FA8">
              <w:rPr>
                <w:sz w:val="21"/>
                <w:szCs w:val="21"/>
              </w:rPr>
              <w:t>2026</w:t>
            </w:r>
            <w:r w:rsidRPr="00B01FA8">
              <w:rPr>
                <w:sz w:val="21"/>
                <w:szCs w:val="21"/>
                <w:vertAlign w:val="superscript"/>
              </w:rPr>
              <w:t>c</w:t>
            </w:r>
          </w:p>
        </w:tc>
      </w:tr>
      <w:tr w:rsidR="00B1648A" w:rsidRPr="00B01FA8" w14:paraId="621A4B95" w14:textId="77777777" w:rsidTr="00B01FA8">
        <w:trPr>
          <w:cantSplit/>
        </w:trPr>
        <w:tc>
          <w:tcPr>
            <w:tcW w:w="3828" w:type="dxa"/>
            <w:shd w:val="clear" w:color="auto" w:fill="auto"/>
          </w:tcPr>
          <w:p w14:paraId="5913EC69" w14:textId="65CCCC0A" w:rsidR="00B1648A" w:rsidRPr="00283F06" w:rsidRDefault="00283F06" w:rsidP="00283F06">
            <w:pPr>
              <w:pStyle w:val="a8"/>
              <w:overflowPunct/>
              <w:spacing w:before="0" w:line="320" w:lineRule="exact"/>
              <w:rPr>
                <w:sz w:val="21"/>
                <w:szCs w:val="21"/>
                <w:lang w:val="zh-CN"/>
              </w:rPr>
            </w:pPr>
            <w:r w:rsidRPr="00B01FA8">
              <w:rPr>
                <w:sz w:val="21"/>
                <w:szCs w:val="21"/>
                <w:lang w:val="zh-CN"/>
              </w:rPr>
              <w:t>科鲍娅</w:t>
            </w:r>
            <w:r w:rsidRPr="00B01FA8">
              <w:rPr>
                <w:rFonts w:ascii="宋体" w:hAnsi="宋体" w:cs="宋体"/>
                <w:sz w:val="21"/>
                <w:szCs w:val="21"/>
                <w:lang w:val="zh-CN"/>
              </w:rPr>
              <w:t>·</w:t>
            </w:r>
            <w:r w:rsidRPr="00B01FA8">
              <w:rPr>
                <w:sz w:val="21"/>
                <w:szCs w:val="21"/>
                <w:lang w:val="zh-CN"/>
              </w:rPr>
              <w:t>查姆贾</w:t>
            </w:r>
            <w:r w:rsidRPr="00B01FA8">
              <w:rPr>
                <w:rFonts w:ascii="宋体" w:hAnsi="宋体" w:cs="宋体"/>
                <w:sz w:val="21"/>
                <w:szCs w:val="21"/>
                <w:lang w:val="zh-CN"/>
              </w:rPr>
              <w:t>·</w:t>
            </w:r>
            <w:r w:rsidRPr="00B01FA8">
              <w:rPr>
                <w:sz w:val="21"/>
                <w:szCs w:val="21"/>
                <w:lang w:val="zh-CN"/>
              </w:rPr>
              <w:t>帕查</w:t>
            </w:r>
          </w:p>
        </w:tc>
        <w:tc>
          <w:tcPr>
            <w:tcW w:w="1559" w:type="dxa"/>
            <w:shd w:val="clear" w:color="auto" w:fill="auto"/>
          </w:tcPr>
          <w:p w14:paraId="6C616ADB" w14:textId="7CBC7E89" w:rsidR="00B1648A" w:rsidRPr="00283F06" w:rsidRDefault="00283F06" w:rsidP="00283F06">
            <w:pPr>
              <w:pStyle w:val="a8"/>
              <w:overflowPunct/>
              <w:spacing w:before="0" w:line="320" w:lineRule="exact"/>
              <w:rPr>
                <w:sz w:val="21"/>
                <w:szCs w:val="21"/>
                <w:lang w:val="zh-CN"/>
              </w:rPr>
            </w:pPr>
            <w:r w:rsidRPr="00B01FA8">
              <w:rPr>
                <w:sz w:val="21"/>
                <w:szCs w:val="21"/>
                <w:lang w:val="zh-CN"/>
              </w:rPr>
              <w:t>多哥</w:t>
            </w:r>
          </w:p>
        </w:tc>
        <w:tc>
          <w:tcPr>
            <w:tcW w:w="1983" w:type="dxa"/>
            <w:shd w:val="clear" w:color="auto" w:fill="auto"/>
          </w:tcPr>
          <w:p w14:paraId="704D5748" w14:textId="664F44FA" w:rsidR="00B1648A" w:rsidRPr="00283F06" w:rsidRDefault="00283F06" w:rsidP="00283F06">
            <w:pPr>
              <w:pStyle w:val="a8"/>
              <w:overflowPunct/>
              <w:spacing w:before="0" w:line="320" w:lineRule="exact"/>
              <w:rPr>
                <w:sz w:val="21"/>
                <w:szCs w:val="21"/>
                <w:vertAlign w:val="superscript"/>
                <w:lang w:val="zh-CN"/>
              </w:rPr>
            </w:pPr>
            <w:r w:rsidRPr="00B01FA8">
              <w:rPr>
                <w:sz w:val="21"/>
                <w:szCs w:val="21"/>
                <w:lang w:val="zh-CN"/>
              </w:rPr>
              <w:t>2024</w:t>
            </w:r>
            <w:r w:rsidRPr="00B01FA8">
              <w:rPr>
                <w:sz w:val="21"/>
                <w:szCs w:val="21"/>
                <w:vertAlign w:val="superscript"/>
                <w:lang w:val="zh-CN"/>
              </w:rPr>
              <w:t>b</w:t>
            </w:r>
          </w:p>
        </w:tc>
      </w:tr>
      <w:tr w:rsidR="00B1648A" w:rsidRPr="00B01FA8" w14:paraId="14B4C8D9" w14:textId="77777777" w:rsidTr="00B01FA8">
        <w:trPr>
          <w:cantSplit/>
        </w:trPr>
        <w:tc>
          <w:tcPr>
            <w:tcW w:w="3828" w:type="dxa"/>
            <w:shd w:val="clear" w:color="auto" w:fill="auto"/>
            <w:hideMark/>
          </w:tcPr>
          <w:p w14:paraId="0972E510" w14:textId="3094CC04" w:rsidR="00B1648A" w:rsidRPr="00B01FA8" w:rsidRDefault="00B1648A" w:rsidP="00B1648A">
            <w:pPr>
              <w:pStyle w:val="a8"/>
              <w:spacing w:before="0" w:line="320" w:lineRule="exact"/>
              <w:rPr>
                <w:sz w:val="21"/>
                <w:szCs w:val="21"/>
              </w:rPr>
            </w:pPr>
            <w:r w:rsidRPr="00B01FA8">
              <w:rPr>
                <w:sz w:val="21"/>
                <w:szCs w:val="21"/>
              </w:rPr>
              <w:t>寺谷浩司</w:t>
            </w:r>
          </w:p>
        </w:tc>
        <w:tc>
          <w:tcPr>
            <w:tcW w:w="1559" w:type="dxa"/>
            <w:shd w:val="clear" w:color="auto" w:fill="auto"/>
            <w:hideMark/>
          </w:tcPr>
          <w:p w14:paraId="17CA3B4E" w14:textId="30C112B6" w:rsidR="00B1648A" w:rsidRPr="00B01FA8" w:rsidRDefault="00B1648A" w:rsidP="00B1648A">
            <w:pPr>
              <w:pStyle w:val="a8"/>
              <w:overflowPunct/>
              <w:spacing w:before="0" w:line="320" w:lineRule="exact"/>
              <w:rPr>
                <w:sz w:val="21"/>
                <w:szCs w:val="21"/>
              </w:rPr>
            </w:pPr>
            <w:r w:rsidRPr="00B01FA8">
              <w:rPr>
                <w:rFonts w:hint="eastAsia"/>
                <w:sz w:val="21"/>
                <w:szCs w:val="21"/>
                <w:lang w:val="zh-CN"/>
              </w:rPr>
              <w:t>日本</w:t>
            </w:r>
          </w:p>
        </w:tc>
        <w:tc>
          <w:tcPr>
            <w:tcW w:w="1983" w:type="dxa"/>
            <w:shd w:val="clear" w:color="auto" w:fill="auto"/>
            <w:hideMark/>
          </w:tcPr>
          <w:p w14:paraId="4451E46B" w14:textId="3D13591D" w:rsidR="00B1648A" w:rsidRPr="00B01FA8" w:rsidRDefault="00B1648A" w:rsidP="00B1648A">
            <w:pPr>
              <w:pStyle w:val="a8"/>
              <w:overflowPunct/>
              <w:spacing w:before="0" w:line="320" w:lineRule="exact"/>
              <w:rPr>
                <w:sz w:val="21"/>
                <w:szCs w:val="21"/>
              </w:rPr>
            </w:pPr>
            <w:r w:rsidRPr="00B01FA8">
              <w:rPr>
                <w:sz w:val="21"/>
                <w:szCs w:val="21"/>
              </w:rPr>
              <w:t>2026</w:t>
            </w:r>
            <w:r w:rsidRPr="00B01FA8">
              <w:rPr>
                <w:sz w:val="21"/>
                <w:szCs w:val="21"/>
                <w:vertAlign w:val="superscript"/>
              </w:rPr>
              <w:t>c</w:t>
            </w:r>
          </w:p>
        </w:tc>
      </w:tr>
      <w:tr w:rsidR="00B1648A" w:rsidRPr="00B01FA8" w14:paraId="432F2A74" w14:textId="77777777" w:rsidTr="00B01FA8">
        <w:trPr>
          <w:cantSplit/>
        </w:trPr>
        <w:tc>
          <w:tcPr>
            <w:tcW w:w="3828" w:type="dxa"/>
            <w:shd w:val="clear" w:color="auto" w:fill="auto"/>
            <w:hideMark/>
          </w:tcPr>
          <w:p w14:paraId="7689D67D" w14:textId="77777777" w:rsidR="00B1648A" w:rsidRPr="00B01FA8" w:rsidRDefault="00B1648A" w:rsidP="00B1648A">
            <w:pPr>
              <w:pStyle w:val="a8"/>
              <w:overflowPunct/>
              <w:spacing w:before="0" w:line="320" w:lineRule="exact"/>
              <w:rPr>
                <w:sz w:val="21"/>
                <w:szCs w:val="21"/>
              </w:rPr>
            </w:pPr>
            <w:r w:rsidRPr="00B01FA8">
              <w:rPr>
                <w:sz w:val="21"/>
                <w:szCs w:val="21"/>
                <w:lang w:val="zh-CN"/>
              </w:rPr>
              <w:t>埃莱娜</w:t>
            </w:r>
            <w:r w:rsidRPr="00B01FA8">
              <w:rPr>
                <w:rFonts w:ascii="宋体" w:hAnsi="宋体" w:cs="宋体"/>
                <w:sz w:val="21"/>
                <w:szCs w:val="21"/>
                <w:lang w:val="zh-CN"/>
              </w:rPr>
              <w:t>·</w:t>
            </w:r>
            <w:r w:rsidRPr="00B01FA8">
              <w:rPr>
                <w:sz w:val="21"/>
                <w:szCs w:val="21"/>
                <w:lang w:val="zh-CN"/>
              </w:rPr>
              <w:t>提格乎德加</w:t>
            </w:r>
          </w:p>
        </w:tc>
        <w:tc>
          <w:tcPr>
            <w:tcW w:w="1559" w:type="dxa"/>
            <w:shd w:val="clear" w:color="auto" w:fill="auto"/>
            <w:hideMark/>
          </w:tcPr>
          <w:p w14:paraId="20F67951" w14:textId="77777777" w:rsidR="00B1648A" w:rsidRPr="00B01FA8" w:rsidRDefault="00B1648A" w:rsidP="00B1648A">
            <w:pPr>
              <w:pStyle w:val="a8"/>
              <w:overflowPunct/>
              <w:spacing w:before="0" w:line="320" w:lineRule="exact"/>
              <w:rPr>
                <w:sz w:val="21"/>
                <w:szCs w:val="21"/>
              </w:rPr>
            </w:pPr>
            <w:r w:rsidRPr="00B01FA8">
              <w:rPr>
                <w:sz w:val="21"/>
                <w:szCs w:val="21"/>
                <w:lang w:val="zh-CN"/>
              </w:rPr>
              <w:t>法国</w:t>
            </w:r>
          </w:p>
        </w:tc>
        <w:tc>
          <w:tcPr>
            <w:tcW w:w="1983" w:type="dxa"/>
            <w:shd w:val="clear" w:color="auto" w:fill="auto"/>
            <w:hideMark/>
          </w:tcPr>
          <w:p w14:paraId="2A98CE4D" w14:textId="77777777" w:rsidR="00B1648A" w:rsidRPr="00B01FA8" w:rsidRDefault="00B1648A" w:rsidP="00B1648A">
            <w:pPr>
              <w:pStyle w:val="a8"/>
              <w:overflowPunct/>
              <w:spacing w:before="0" w:line="320" w:lineRule="exact"/>
              <w:rPr>
                <w:sz w:val="21"/>
                <w:szCs w:val="21"/>
              </w:rPr>
            </w:pPr>
            <w:r w:rsidRPr="00B01FA8">
              <w:rPr>
                <w:sz w:val="21"/>
                <w:szCs w:val="21"/>
                <w:lang w:val="zh-CN"/>
              </w:rPr>
              <w:t>2022</w:t>
            </w:r>
            <w:r w:rsidRPr="00B01FA8">
              <w:rPr>
                <w:sz w:val="21"/>
                <w:szCs w:val="21"/>
                <w:vertAlign w:val="superscript"/>
                <w:lang w:val="zh-CN"/>
              </w:rPr>
              <w:t>b</w:t>
            </w:r>
          </w:p>
        </w:tc>
      </w:tr>
      <w:tr w:rsidR="00B1648A" w:rsidRPr="00B01FA8" w14:paraId="4D58BADE" w14:textId="77777777" w:rsidTr="00B01FA8">
        <w:trPr>
          <w:cantSplit/>
        </w:trPr>
        <w:tc>
          <w:tcPr>
            <w:tcW w:w="3828" w:type="dxa"/>
            <w:shd w:val="clear" w:color="auto" w:fill="auto"/>
            <w:hideMark/>
          </w:tcPr>
          <w:p w14:paraId="037C6CC0" w14:textId="77777777" w:rsidR="00B1648A" w:rsidRPr="00B01FA8" w:rsidRDefault="00B1648A" w:rsidP="00B1648A">
            <w:pPr>
              <w:pStyle w:val="a8"/>
              <w:overflowPunct/>
              <w:spacing w:before="0" w:line="320" w:lineRule="exact"/>
              <w:rPr>
                <w:sz w:val="21"/>
                <w:szCs w:val="21"/>
              </w:rPr>
            </w:pPr>
            <w:r w:rsidRPr="00B01FA8">
              <w:rPr>
                <w:sz w:val="21"/>
                <w:szCs w:val="21"/>
                <w:lang w:val="zh-CN"/>
              </w:rPr>
              <w:t>伊梅鲁</w:t>
            </w:r>
            <w:r w:rsidRPr="00B01FA8">
              <w:rPr>
                <w:rFonts w:ascii="宋体" w:hAnsi="宋体" w:cs="宋体"/>
                <w:sz w:val="21"/>
                <w:szCs w:val="21"/>
                <w:lang w:val="zh-CN"/>
              </w:rPr>
              <w:t>·</w:t>
            </w:r>
            <w:r w:rsidRPr="00B01FA8">
              <w:rPr>
                <w:sz w:val="21"/>
                <w:szCs w:val="21"/>
                <w:lang w:val="zh-CN"/>
              </w:rPr>
              <w:t>塔姆拉特</w:t>
            </w:r>
            <w:r w:rsidRPr="00B01FA8">
              <w:rPr>
                <w:rFonts w:ascii="宋体" w:hAnsi="宋体" w:cs="宋体"/>
                <w:sz w:val="21"/>
                <w:szCs w:val="21"/>
                <w:lang w:val="zh-CN"/>
              </w:rPr>
              <w:t>·</w:t>
            </w:r>
            <w:r w:rsidRPr="00B01FA8">
              <w:rPr>
                <w:sz w:val="21"/>
                <w:szCs w:val="21"/>
                <w:lang w:val="zh-CN"/>
              </w:rPr>
              <w:t>伊盖祖</w:t>
            </w:r>
          </w:p>
        </w:tc>
        <w:tc>
          <w:tcPr>
            <w:tcW w:w="1559" w:type="dxa"/>
            <w:shd w:val="clear" w:color="auto" w:fill="auto"/>
            <w:hideMark/>
          </w:tcPr>
          <w:p w14:paraId="5764B599" w14:textId="77777777" w:rsidR="00B1648A" w:rsidRPr="00B01FA8" w:rsidRDefault="00B1648A" w:rsidP="00B1648A">
            <w:pPr>
              <w:pStyle w:val="a8"/>
              <w:overflowPunct/>
              <w:spacing w:before="0" w:line="320" w:lineRule="exact"/>
              <w:rPr>
                <w:sz w:val="21"/>
                <w:szCs w:val="21"/>
              </w:rPr>
            </w:pPr>
            <w:r w:rsidRPr="00B01FA8">
              <w:rPr>
                <w:sz w:val="21"/>
                <w:szCs w:val="21"/>
                <w:lang w:val="zh-CN"/>
              </w:rPr>
              <w:t>埃塞俄比亚</w:t>
            </w:r>
          </w:p>
        </w:tc>
        <w:tc>
          <w:tcPr>
            <w:tcW w:w="1983" w:type="dxa"/>
            <w:shd w:val="clear" w:color="auto" w:fill="auto"/>
            <w:hideMark/>
          </w:tcPr>
          <w:p w14:paraId="4D97A318" w14:textId="33F0EACA" w:rsidR="00B1648A" w:rsidRPr="00B01FA8" w:rsidRDefault="00B1648A" w:rsidP="00B1648A">
            <w:pPr>
              <w:pStyle w:val="a8"/>
              <w:overflowPunct/>
              <w:spacing w:before="0" w:line="320" w:lineRule="exact"/>
              <w:rPr>
                <w:sz w:val="21"/>
                <w:szCs w:val="21"/>
              </w:rPr>
            </w:pPr>
            <w:r w:rsidRPr="00B01FA8">
              <w:rPr>
                <w:sz w:val="21"/>
                <w:szCs w:val="21"/>
                <w:lang w:val="zh-CN"/>
              </w:rPr>
              <w:t>2024</w:t>
            </w:r>
            <w:r w:rsidRPr="00B01FA8">
              <w:rPr>
                <w:sz w:val="21"/>
                <w:szCs w:val="21"/>
                <w:vertAlign w:val="superscript"/>
                <w:lang w:val="zh-CN"/>
              </w:rPr>
              <w:t>b</w:t>
            </w:r>
          </w:p>
        </w:tc>
      </w:tr>
    </w:tbl>
    <w:p w14:paraId="776E51C7" w14:textId="77777777" w:rsidR="00D712A3" w:rsidRPr="00F27D9E" w:rsidRDefault="00D712A3" w:rsidP="00D712A3">
      <w:pPr>
        <w:pStyle w:val="ac"/>
        <w:spacing w:before="120"/>
        <w:jc w:val="left"/>
      </w:pPr>
      <w:r w:rsidRPr="0045530D">
        <w:tab/>
      </w:r>
      <w:r w:rsidRPr="0045530D">
        <w:tab/>
      </w:r>
      <w:r w:rsidRPr="0045530D">
        <w:tab/>
      </w:r>
      <w:r w:rsidRPr="00473046">
        <w:rPr>
          <w:rFonts w:ascii="Time New Roman" w:eastAsia="楷体" w:hAnsi="Time New Roman"/>
          <w:lang w:val="zh-CN"/>
        </w:rPr>
        <w:t>注</w:t>
      </w:r>
      <w:r w:rsidRPr="00F27D9E">
        <w:t>：</w:t>
      </w:r>
      <w:r w:rsidRPr="00F27D9E">
        <w:rPr>
          <w:lang w:val="zh-CN"/>
        </w:rPr>
        <w:t>关于委员会现任和前任委员的情况</w:t>
      </w:r>
      <w:r w:rsidRPr="00F27D9E">
        <w:t>，</w:t>
      </w:r>
      <w:r w:rsidRPr="00F27D9E">
        <w:rPr>
          <w:lang w:val="zh-CN"/>
        </w:rPr>
        <w:t>见</w:t>
      </w:r>
      <w:r w:rsidRPr="00F27D9E">
        <w:t>https://www.ohchr.org/en/node/33623/membership</w:t>
      </w:r>
      <w:r w:rsidRPr="00DB6A3A">
        <w:rPr>
          <w:rFonts w:hint="eastAsia"/>
        </w:rPr>
        <w:t>.</w:t>
      </w:r>
    </w:p>
    <w:p w14:paraId="5E442AE3" w14:textId="77777777" w:rsidR="00D712A3" w:rsidRPr="00F27D9E" w:rsidRDefault="00D712A3" w:rsidP="00D712A3">
      <w:pPr>
        <w:pStyle w:val="ac"/>
      </w:pPr>
      <w:r w:rsidRPr="0045530D">
        <w:tab/>
      </w:r>
      <w:r w:rsidRPr="0045530D">
        <w:tab/>
      </w:r>
      <w:r w:rsidRPr="0045530D">
        <w:tab/>
      </w:r>
      <w:r w:rsidRPr="00473046">
        <w:rPr>
          <w:vertAlign w:val="superscript"/>
          <w:lang w:val="zh-CN"/>
        </w:rPr>
        <w:t>a</w:t>
      </w:r>
      <w:r w:rsidRPr="00F27D9E">
        <w:rPr>
          <w:lang w:val="zh-CN"/>
        </w:rPr>
        <w:t xml:space="preserve"> </w:t>
      </w:r>
      <w:r w:rsidRPr="00F27D9E">
        <w:rPr>
          <w:lang w:val="zh-CN"/>
        </w:rPr>
        <w:t>根据《公民及政治权利国际公约》第二十八条第三款，委员会委员应以个人身份当选并任职。</w:t>
      </w:r>
    </w:p>
    <w:p w14:paraId="782E405F" w14:textId="6700D53F" w:rsidR="00D712A3" w:rsidRPr="00F27D9E" w:rsidRDefault="00D712A3" w:rsidP="00D712A3">
      <w:pPr>
        <w:pStyle w:val="ac"/>
      </w:pPr>
      <w:r>
        <w:rPr>
          <w:lang w:val="zh-CN"/>
        </w:rPr>
        <w:tab/>
      </w:r>
      <w:r>
        <w:rPr>
          <w:lang w:val="zh-CN"/>
        </w:rPr>
        <w:tab/>
      </w:r>
      <w:r>
        <w:rPr>
          <w:lang w:val="zh-CN"/>
        </w:rPr>
        <w:tab/>
      </w:r>
      <w:r w:rsidRPr="00473046">
        <w:rPr>
          <w:vertAlign w:val="superscript"/>
          <w:lang w:val="zh-CN"/>
        </w:rPr>
        <w:t>b</w:t>
      </w:r>
      <w:r w:rsidRPr="00F27D9E">
        <w:rPr>
          <w:lang w:val="zh-CN"/>
        </w:rPr>
        <w:t xml:space="preserve"> 20</w:t>
      </w:r>
      <w:r w:rsidR="00E15387">
        <w:rPr>
          <w:lang w:val="zh-CN"/>
        </w:rPr>
        <w:t>20</w:t>
      </w:r>
      <w:r w:rsidRPr="00F27D9E">
        <w:rPr>
          <w:lang w:val="zh-CN"/>
        </w:rPr>
        <w:t>年</w:t>
      </w:r>
      <w:r w:rsidR="00E15387">
        <w:rPr>
          <w:lang w:val="zh-CN"/>
        </w:rPr>
        <w:t>9</w:t>
      </w:r>
      <w:r w:rsidRPr="00F27D9E">
        <w:rPr>
          <w:lang w:val="zh-CN"/>
        </w:rPr>
        <w:t>月</w:t>
      </w:r>
      <w:r w:rsidRPr="00F27D9E">
        <w:rPr>
          <w:lang w:val="zh-CN"/>
        </w:rPr>
        <w:t>1</w:t>
      </w:r>
      <w:r w:rsidR="00E15387">
        <w:rPr>
          <w:lang w:val="zh-CN"/>
        </w:rPr>
        <w:t>7</w:t>
      </w:r>
      <w:r w:rsidRPr="00F27D9E">
        <w:rPr>
          <w:lang w:val="zh-CN"/>
        </w:rPr>
        <w:t>日在纽约举行的第三十</w:t>
      </w:r>
      <w:r w:rsidR="00E15387">
        <w:rPr>
          <w:rFonts w:hint="eastAsia"/>
          <w:lang w:val="zh-CN"/>
        </w:rPr>
        <w:t>八</w:t>
      </w:r>
      <w:r w:rsidRPr="00F27D9E">
        <w:rPr>
          <w:lang w:val="zh-CN"/>
        </w:rPr>
        <w:t>次缔约国会议上当选的委员。</w:t>
      </w:r>
    </w:p>
    <w:p w14:paraId="21686AA9" w14:textId="6C3459E0" w:rsidR="00D712A3" w:rsidRDefault="00D712A3" w:rsidP="00D712A3">
      <w:pPr>
        <w:pStyle w:val="ac"/>
        <w:rPr>
          <w:lang w:val="zh-CN"/>
        </w:rPr>
      </w:pPr>
      <w:r>
        <w:rPr>
          <w:lang w:val="zh-CN"/>
        </w:rPr>
        <w:tab/>
      </w:r>
      <w:r>
        <w:rPr>
          <w:lang w:val="zh-CN"/>
        </w:rPr>
        <w:tab/>
      </w:r>
      <w:r>
        <w:rPr>
          <w:lang w:val="zh-CN"/>
        </w:rPr>
        <w:tab/>
      </w:r>
      <w:r w:rsidRPr="00473046">
        <w:rPr>
          <w:vertAlign w:val="superscript"/>
          <w:lang w:val="zh-CN"/>
        </w:rPr>
        <w:t>c</w:t>
      </w:r>
      <w:r w:rsidRPr="00F27D9E">
        <w:rPr>
          <w:lang w:val="zh-CN"/>
        </w:rPr>
        <w:t xml:space="preserve"> 202</w:t>
      </w:r>
      <w:r w:rsidR="00D851A4">
        <w:rPr>
          <w:lang w:val="zh-CN"/>
        </w:rPr>
        <w:t>2</w:t>
      </w:r>
      <w:r w:rsidRPr="00F27D9E">
        <w:rPr>
          <w:lang w:val="zh-CN"/>
        </w:rPr>
        <w:t>年</w:t>
      </w:r>
      <w:r w:rsidR="00D851A4">
        <w:rPr>
          <w:lang w:val="zh-CN"/>
        </w:rPr>
        <w:t>6</w:t>
      </w:r>
      <w:r w:rsidRPr="00F27D9E">
        <w:rPr>
          <w:lang w:val="zh-CN"/>
        </w:rPr>
        <w:t>月</w:t>
      </w:r>
      <w:r w:rsidRPr="00F27D9E">
        <w:rPr>
          <w:lang w:val="zh-CN"/>
        </w:rPr>
        <w:t>17</w:t>
      </w:r>
      <w:r w:rsidRPr="00F27D9E">
        <w:rPr>
          <w:lang w:val="zh-CN"/>
        </w:rPr>
        <w:t>日在纽约举行的第三十</w:t>
      </w:r>
      <w:r w:rsidR="00D851A4">
        <w:rPr>
          <w:rFonts w:hint="eastAsia"/>
          <w:lang w:val="zh-CN"/>
        </w:rPr>
        <w:t>九</w:t>
      </w:r>
      <w:r w:rsidRPr="00F27D9E">
        <w:rPr>
          <w:lang w:val="zh-CN"/>
        </w:rPr>
        <w:t>次缔约国会议上当选的委员。</w:t>
      </w:r>
    </w:p>
    <w:p w14:paraId="59B1E6F2" w14:textId="2F0BD9E6" w:rsidR="00601E69" w:rsidRPr="008E6C8E" w:rsidRDefault="00601E69" w:rsidP="008E6C8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01E69" w:rsidRPr="008E6C8E" w:rsidSect="001A0625">
      <w:headerReference w:type="even" r:id="rId111"/>
      <w:headerReference w:type="default" r:id="rId112"/>
      <w:footerReference w:type="even" r:id="rId113"/>
      <w:footerReference w:type="default" r:id="rId114"/>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7BD6F" w14:textId="77777777" w:rsidR="00286996" w:rsidRDefault="00286996" w:rsidP="00351FD7">
      <w:pPr>
        <w:pStyle w:val="af"/>
        <w:spacing w:after="240"/>
        <w:ind w:left="907"/>
        <w:rPr>
          <w:rFonts w:eastAsia="楷体_GB2312"/>
          <w:sz w:val="21"/>
          <w:szCs w:val="21"/>
          <w:lang w:eastAsia="zh-CN"/>
        </w:rPr>
      </w:pPr>
    </w:p>
    <w:p w14:paraId="05EB1F06" w14:textId="77777777" w:rsidR="00286996" w:rsidRPr="00351FD7" w:rsidRDefault="00286996"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4FACD1D1" w14:textId="77777777" w:rsidR="00286996" w:rsidRPr="001C5F0C" w:rsidRDefault="00286996" w:rsidP="001C5F0C">
      <w:pPr>
        <w:pStyle w:val="af"/>
      </w:pPr>
    </w:p>
  </w:endnote>
  <w:endnote w:type="continuationNotice" w:id="1">
    <w:p w14:paraId="1BFC8FBB" w14:textId="77777777" w:rsidR="00286996" w:rsidRDefault="002869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9E490" w14:textId="53775BF1" w:rsidR="009F1E7A" w:rsidRPr="00240EEE" w:rsidRDefault="00240EEE" w:rsidP="00A013B7">
    <w:pPr>
      <w:pStyle w:val="af"/>
      <w:tabs>
        <w:tab w:val="clear" w:pos="431"/>
        <w:tab w:val="right" w:pos="8450"/>
      </w:tabs>
      <w:spacing w:before="360" w:after="60"/>
      <w:rPr>
        <w:rFonts w:eastAsiaTheme="minorEastAsia"/>
        <w:sz w:val="20"/>
        <w:lang w:val="en-US" w:eastAsia="zh-CN"/>
      </w:rPr>
    </w:pPr>
    <w:r>
      <w:rPr>
        <w:b/>
        <w:sz w:val="21"/>
      </w:rPr>
      <w:tab/>
    </w:r>
    <w:r>
      <w:rPr>
        <w:rFonts w:hint="eastAsia"/>
        <w:b/>
        <w:noProof/>
        <w:sz w:val="21"/>
        <w:lang w:val="en-US" w:eastAsia="zh-CN"/>
      </w:rPr>
      <w:drawing>
        <wp:inline distT="0" distB="0" distL="0" distR="0" wp14:anchorId="5CDAFBAD" wp14:editId="57F5F41D">
          <wp:extent cx="618490" cy="228600"/>
          <wp:effectExtent l="0" t="0" r="0" b="0"/>
          <wp:docPr id="1955013884" name="图片 195501388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r w:rsidR="001367F4">
      <w:rPr>
        <w:b/>
        <w:noProof/>
        <w:snapToGrid/>
        <w:sz w:val="18"/>
      </w:rPr>
      <w:drawing>
        <wp:anchor distT="0" distB="0" distL="114300" distR="114300" simplePos="0" relativeHeight="251659264" behindDoc="0" locked="0" layoutInCell="1" allowOverlap="1" wp14:anchorId="77B8B48B" wp14:editId="55A76644">
          <wp:simplePos x="0" y="0"/>
          <wp:positionH relativeFrom="column">
            <wp:align>right</wp:align>
          </wp:positionH>
          <wp:positionV relativeFrom="paragraph">
            <wp:posOffset>-68580</wp:posOffset>
          </wp:positionV>
          <wp:extent cx="561600" cy="561600"/>
          <wp:effectExtent l="0" t="0" r="0" b="0"/>
          <wp:wrapNone/>
          <wp:docPr id="265484910" name="图片 265484910" descr="QR 代码&#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R 代码&#10;&#10;描述已自动生成"/>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26DF1" w14:textId="77777777" w:rsidR="00240EEE" w:rsidRPr="00240EEE" w:rsidRDefault="00240EEE" w:rsidP="00240EE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B1794" w14:textId="118A6099" w:rsidR="00504EAE" w:rsidRPr="002835A2" w:rsidRDefault="004F56A6" w:rsidP="00FF3010">
    <w:pPr>
      <w:pStyle w:val="af"/>
      <w:tabs>
        <w:tab w:val="clear" w:pos="431"/>
        <w:tab w:val="left" w:pos="1701"/>
        <w:tab w:val="left" w:pos="2552"/>
        <w:tab w:val="right" w:pos="9638"/>
      </w:tabs>
      <w:rPr>
        <w:rStyle w:val="af1"/>
      </w:rPr>
    </w:pPr>
    <w:r>
      <w:rPr>
        <w:sz w:val="20"/>
        <w:lang w:eastAsia="zh-CN"/>
      </w:rPr>
      <w:t xml:space="preserve">GE.23-12086 </w:t>
    </w:r>
    <w:r w:rsidRPr="00EE277A">
      <w:rPr>
        <w:sz w:val="20"/>
        <w:lang w:eastAsia="zh-CN"/>
      </w:rPr>
      <w:t>(C)</w:t>
    </w:r>
    <w:r>
      <w:rPr>
        <w:sz w:val="20"/>
        <w:lang w:eastAsia="zh-CN"/>
      </w:rPr>
      <w:tab/>
      <w:t>04082</w:t>
    </w:r>
    <w:r>
      <w:rPr>
        <w:rFonts w:asciiTheme="majorBidi" w:eastAsiaTheme="minorEastAsia" w:hAnsiTheme="majorBidi" w:cstheme="majorBidi"/>
        <w:sz w:val="20"/>
      </w:rPr>
      <w:t>2</w:t>
    </w:r>
    <w:r>
      <w:rPr>
        <w:sz w:val="20"/>
        <w:lang w:eastAsia="zh-CN"/>
      </w:rPr>
      <w:tab/>
      <w:t>25082</w:t>
    </w:r>
    <w:r>
      <w:rPr>
        <w:rFonts w:asciiTheme="majorBidi" w:eastAsiaTheme="minorEastAsia" w:hAnsiTheme="majorBidi" w:cstheme="majorBidi"/>
        <w:sz w:val="20"/>
      </w:rPr>
      <w:t>2</w:t>
    </w:r>
    <w:r w:rsidR="002835A2">
      <w:tab/>
    </w:r>
    <w:r w:rsidR="002835A2">
      <w:rPr>
        <w:rStyle w:val="af1"/>
      </w:rPr>
      <w:fldChar w:fldCharType="begin"/>
    </w:r>
    <w:r w:rsidR="002835A2">
      <w:rPr>
        <w:rStyle w:val="af1"/>
      </w:rPr>
      <w:instrText xml:space="preserve"> PAGE  \* MERGEFORMAT </w:instrText>
    </w:r>
    <w:r w:rsidR="002835A2">
      <w:rPr>
        <w:rStyle w:val="af1"/>
      </w:rPr>
      <w:fldChar w:fldCharType="separate"/>
    </w:r>
    <w:r w:rsidR="002835A2">
      <w:rPr>
        <w:rStyle w:val="af1"/>
      </w:rPr>
      <w:t>1</w:t>
    </w:r>
    <w:r w:rsidR="002835A2">
      <w:rPr>
        <w:rStyle w:val="af1"/>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FF3DD" w14:textId="32BA983E" w:rsidR="00633880" w:rsidRPr="003576B7" w:rsidRDefault="003576B7" w:rsidP="003576B7">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r w:rsidRPr="003576B7">
      <w:rPr>
        <w:rStyle w:val="af1"/>
        <w:b w:val="0"/>
        <w:snapToGrid w:val="0"/>
        <w:sz w:val="16"/>
      </w:rPr>
      <w:t>GE.2</w:t>
    </w:r>
    <w:r w:rsidR="006343A2">
      <w:rPr>
        <w:rStyle w:val="af1"/>
        <w:b w:val="0"/>
        <w:snapToGrid w:val="0"/>
        <w:sz w:val="16"/>
      </w:rPr>
      <w:t>3</w:t>
    </w:r>
    <w:r w:rsidRPr="003576B7">
      <w:rPr>
        <w:rStyle w:val="af1"/>
        <w:b w:val="0"/>
        <w:snapToGrid w:val="0"/>
        <w:sz w:val="16"/>
      </w:rPr>
      <w:t>-</w:t>
    </w:r>
    <w:r w:rsidR="006343A2">
      <w:rPr>
        <w:rStyle w:val="af1"/>
        <w:b w:val="0"/>
        <w:snapToGrid w:val="0"/>
        <w:sz w:val="16"/>
      </w:rPr>
      <w:t>12086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F7E3B" w14:textId="50E24E85" w:rsidR="00FD5615" w:rsidRPr="003576B7" w:rsidRDefault="003576B7" w:rsidP="003576B7">
    <w:pPr>
      <w:pStyle w:val="af"/>
      <w:tabs>
        <w:tab w:val="clear" w:pos="431"/>
        <w:tab w:val="right" w:pos="9638"/>
      </w:tabs>
      <w:rPr>
        <w:rStyle w:val="af1"/>
      </w:rPr>
    </w:pPr>
    <w:r>
      <w:t>GE.2</w:t>
    </w:r>
    <w:r w:rsidR="006343A2">
      <w:t>3</w:t>
    </w:r>
    <w:r>
      <w:t>-</w:t>
    </w:r>
    <w:r w:rsidR="006343A2">
      <w:t>12086</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12EB1" w14:textId="77777777" w:rsidR="00286996" w:rsidRPr="00A04C06" w:rsidRDefault="00286996"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42F9D8D1" w14:textId="77777777" w:rsidR="00286996" w:rsidRPr="00A04C06" w:rsidRDefault="00286996"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3C0F1E4E" w14:textId="77777777" w:rsidR="00286996" w:rsidRDefault="00286996"/>
  </w:footnote>
  <w:footnote w:id="2">
    <w:p w14:paraId="36978D60" w14:textId="77777777" w:rsidR="00145FBE" w:rsidRPr="00C1058D" w:rsidRDefault="00145FBE" w:rsidP="00145FBE">
      <w:pPr>
        <w:pStyle w:val="a5"/>
      </w:pPr>
      <w:r w:rsidRPr="00C1058D">
        <w:rPr>
          <w:lang w:val="zh-CN"/>
        </w:rPr>
        <w:tab/>
      </w:r>
      <w:r w:rsidRPr="00C1058D">
        <w:rPr>
          <w:rStyle w:val="a7"/>
        </w:rPr>
        <w:footnoteRef/>
      </w:r>
      <w:r w:rsidRPr="00C1058D">
        <w:rPr>
          <w:lang w:val="zh-CN"/>
        </w:rPr>
        <w:tab/>
      </w:r>
      <w:hyperlink r:id="rId1" w:history="1">
        <w:r w:rsidRPr="00EF0180">
          <w:rPr>
            <w:rStyle w:val="af5"/>
            <w:lang w:val="zh-CN"/>
          </w:rPr>
          <w:t>A/60/40(</w:t>
        </w:r>
        <w:r w:rsidRPr="00EF0180">
          <w:rPr>
            <w:rStyle w:val="af5"/>
            <w:lang w:val="zh-CN"/>
          </w:rPr>
          <w:t>第一卷</w:t>
        </w:r>
        <w:r w:rsidRPr="00EF0180">
          <w:rPr>
            <w:rStyle w:val="af5"/>
            <w:lang w:val="zh-CN"/>
          </w:rPr>
          <w:t>)</w:t>
        </w:r>
      </w:hyperlink>
      <w:r w:rsidRPr="00EF0180">
        <w:rPr>
          <w:lang w:val="zh-CN"/>
        </w:rPr>
        <w:t>，</w:t>
      </w:r>
      <w:r w:rsidRPr="00C1058D">
        <w:rPr>
          <w:lang w:val="zh-CN"/>
        </w:rPr>
        <w:t>第一章，第</w:t>
      </w:r>
      <w:r w:rsidRPr="00C1058D">
        <w:rPr>
          <w:lang w:val="zh-CN"/>
        </w:rPr>
        <w:t>28</w:t>
      </w:r>
      <w:r w:rsidRPr="00C1058D">
        <w:rPr>
          <w:lang w:val="zh-CN"/>
        </w:rPr>
        <w:t>段。</w:t>
      </w:r>
    </w:p>
  </w:footnote>
  <w:footnote w:id="3">
    <w:p w14:paraId="07EE759A" w14:textId="77777777" w:rsidR="00A437F6" w:rsidRPr="00C1058D" w:rsidRDefault="00A437F6" w:rsidP="00A437F6">
      <w:pPr>
        <w:pStyle w:val="a5"/>
      </w:pPr>
      <w:r w:rsidRPr="00C1058D">
        <w:rPr>
          <w:lang w:val="zh-CN"/>
        </w:rPr>
        <w:tab/>
      </w:r>
      <w:r w:rsidRPr="00C1058D">
        <w:rPr>
          <w:rStyle w:val="a7"/>
        </w:rPr>
        <w:footnoteRef/>
      </w:r>
      <w:r w:rsidRPr="00C1058D">
        <w:rPr>
          <w:lang w:val="zh-CN"/>
        </w:rPr>
        <w:tab/>
      </w:r>
      <w:hyperlink r:id="rId2" w:history="1">
        <w:r w:rsidRPr="00C1058D">
          <w:rPr>
            <w:rStyle w:val="af5"/>
            <w:lang w:val="zh-CN"/>
          </w:rPr>
          <w:t>A/47/40</w:t>
        </w:r>
      </w:hyperlink>
      <w:r w:rsidRPr="00C1058D">
        <w:rPr>
          <w:lang w:val="zh-CN"/>
        </w:rPr>
        <w:t>，第一章，</w:t>
      </w:r>
      <w:r w:rsidRPr="00C1058D">
        <w:rPr>
          <w:lang w:val="zh-CN"/>
        </w:rPr>
        <w:t>E</w:t>
      </w:r>
      <w:r w:rsidRPr="00C1058D">
        <w:rPr>
          <w:lang w:val="zh-CN"/>
        </w:rPr>
        <w:t>节，第</w:t>
      </w:r>
      <w:r w:rsidRPr="00C1058D">
        <w:rPr>
          <w:lang w:val="zh-CN"/>
        </w:rPr>
        <w:t>18</w:t>
      </w:r>
      <w:r w:rsidRPr="00C1058D">
        <w:rPr>
          <w:lang w:val="zh-CN"/>
        </w:rPr>
        <w:t>段。</w:t>
      </w:r>
    </w:p>
  </w:footnote>
  <w:footnote w:id="4">
    <w:p w14:paraId="737C3BFB" w14:textId="5D60CAF3" w:rsidR="00654066" w:rsidRPr="00C319D8" w:rsidRDefault="00654066" w:rsidP="00EE77F6">
      <w:pPr>
        <w:pStyle w:val="a5"/>
      </w:pPr>
      <w:r w:rsidRPr="00C1058D">
        <w:rPr>
          <w:lang w:val="zh-CN"/>
        </w:rPr>
        <w:tab/>
      </w:r>
      <w:r w:rsidRPr="00C1058D">
        <w:rPr>
          <w:rStyle w:val="a7"/>
        </w:rPr>
        <w:footnoteRef/>
      </w:r>
      <w:r w:rsidRPr="00C319D8">
        <w:tab/>
      </w:r>
      <w:hyperlink r:id="rId3" w:history="1">
        <w:r w:rsidR="00EE77F6" w:rsidRPr="00EE77F6">
          <w:rPr>
            <w:rStyle w:val="af5"/>
            <w:spacing w:val="-3"/>
            <w:lang w:val="en-GB"/>
          </w:rPr>
          <w:t>CCPR/C/CHN-HKG/CO/4</w:t>
        </w:r>
      </w:hyperlink>
      <w:r w:rsidR="00EE77F6">
        <w:rPr>
          <w:rFonts w:hint="eastAsia"/>
          <w:spacing w:val="-3"/>
        </w:rPr>
        <w:t>、</w:t>
      </w:r>
      <w:hyperlink r:id="rId4" w:history="1">
        <w:r w:rsidR="00EE77F6" w:rsidRPr="00EE77F6">
          <w:rPr>
            <w:rStyle w:val="af5"/>
            <w:spacing w:val="-3"/>
            <w:lang w:val="en-GB"/>
          </w:rPr>
          <w:t>CCPR/C/CHN-MAC/CO/2</w:t>
        </w:r>
      </w:hyperlink>
      <w:r w:rsidR="00EE77F6">
        <w:rPr>
          <w:rFonts w:hint="eastAsia"/>
          <w:spacing w:val="-3"/>
          <w:lang w:val="en-GB"/>
        </w:rPr>
        <w:t>、</w:t>
      </w:r>
      <w:hyperlink r:id="rId5" w:history="1">
        <w:r w:rsidR="00EE77F6" w:rsidRPr="00EE77F6">
          <w:rPr>
            <w:rStyle w:val="af5"/>
            <w:spacing w:val="-3"/>
            <w:lang w:val="en-GB"/>
          </w:rPr>
          <w:t>CCPR/C/GEO/CO/5</w:t>
        </w:r>
      </w:hyperlink>
      <w:r w:rsidR="00EE77F6">
        <w:rPr>
          <w:rFonts w:hint="eastAsia"/>
          <w:spacing w:val="-3"/>
          <w:lang w:val="en-GB"/>
        </w:rPr>
        <w:t>、</w:t>
      </w:r>
      <w:hyperlink r:id="rId6" w:history="1">
        <w:r w:rsidR="00EE77F6" w:rsidRPr="00EE77F6">
          <w:rPr>
            <w:rStyle w:val="af5"/>
            <w:spacing w:val="-3"/>
            <w:lang w:val="en-GB"/>
          </w:rPr>
          <w:t>CCPR/C/IRL/CO/5</w:t>
        </w:r>
      </w:hyperlink>
      <w:r w:rsidR="00EE77F6">
        <w:rPr>
          <w:rFonts w:hint="eastAsia"/>
          <w:spacing w:val="-3"/>
          <w:lang w:val="en-GB"/>
        </w:rPr>
        <w:t>、</w:t>
      </w:r>
      <w:hyperlink r:id="rId7" w:history="1">
        <w:r w:rsidR="00EE77F6" w:rsidRPr="00EE77F6">
          <w:rPr>
            <w:rStyle w:val="af5"/>
            <w:spacing w:val="-3"/>
            <w:lang w:val="en-GB"/>
          </w:rPr>
          <w:t>CCPR/C/LUX/CO/4</w:t>
        </w:r>
      </w:hyperlink>
      <w:r w:rsidR="00EE77F6">
        <w:rPr>
          <w:rFonts w:hint="eastAsia"/>
          <w:spacing w:val="-3"/>
          <w:lang w:val="en-GB"/>
        </w:rPr>
        <w:t>、</w:t>
      </w:r>
      <w:hyperlink r:id="rId8" w:history="1">
        <w:r w:rsidR="00EE77F6" w:rsidRPr="00EE77F6">
          <w:rPr>
            <w:rStyle w:val="af5"/>
            <w:spacing w:val="-3"/>
            <w:lang w:val="en-GB"/>
          </w:rPr>
          <w:t>CCPR/C/URY/CO/6</w:t>
        </w:r>
      </w:hyperlink>
      <w:r w:rsidR="00C319D8">
        <w:rPr>
          <w:rFonts w:hint="eastAsia"/>
        </w:rPr>
        <w:t>。</w:t>
      </w:r>
    </w:p>
  </w:footnote>
  <w:footnote w:id="5">
    <w:p w14:paraId="64AAB977" w14:textId="6004F01C" w:rsidR="002B652A" w:rsidRPr="00C1058D" w:rsidRDefault="002B652A" w:rsidP="00493529">
      <w:pPr>
        <w:pStyle w:val="a5"/>
      </w:pPr>
      <w:r w:rsidRPr="00C319D8">
        <w:tab/>
      </w:r>
      <w:r w:rsidRPr="00C1058D">
        <w:rPr>
          <w:rStyle w:val="a7"/>
        </w:rPr>
        <w:footnoteRef/>
      </w:r>
      <w:r w:rsidRPr="00C319D8">
        <w:tab/>
      </w:r>
      <w:hyperlink r:id="rId9" w:history="1">
        <w:r w:rsidR="00493529" w:rsidRPr="00493529">
          <w:rPr>
            <w:rStyle w:val="af5"/>
            <w:lang w:val="en-GB"/>
          </w:rPr>
          <w:t>CCPR/C/ETH/CO/2</w:t>
        </w:r>
      </w:hyperlink>
      <w:r w:rsidR="00493529">
        <w:rPr>
          <w:rFonts w:hint="eastAsia"/>
          <w:spacing w:val="-3"/>
        </w:rPr>
        <w:t>、</w:t>
      </w:r>
      <w:hyperlink r:id="rId10" w:history="1">
        <w:r w:rsidR="00493529">
          <w:rPr>
            <w:rStyle w:val="af5"/>
            <w:lang w:val="en-GB"/>
          </w:rPr>
          <w:t>CCPR/C/JPN/CO/7</w:t>
        </w:r>
      </w:hyperlink>
      <w:r w:rsidR="00493529">
        <w:rPr>
          <w:rFonts w:hint="eastAsia"/>
          <w:spacing w:val="-3"/>
        </w:rPr>
        <w:t>、</w:t>
      </w:r>
      <w:hyperlink r:id="rId11" w:history="1">
        <w:r w:rsidR="00BB76F5">
          <w:rPr>
            <w:rStyle w:val="af5"/>
            <w:lang w:val="en-GB"/>
          </w:rPr>
          <w:t>CCPR/C/KGZ/CO/3</w:t>
        </w:r>
      </w:hyperlink>
      <w:r w:rsidR="00493529">
        <w:rPr>
          <w:rFonts w:hint="eastAsia"/>
          <w:spacing w:val="-3"/>
        </w:rPr>
        <w:t>、</w:t>
      </w:r>
      <w:hyperlink r:id="rId12" w:history="1">
        <w:r w:rsidR="00BB76F5">
          <w:rPr>
            <w:rStyle w:val="af5"/>
            <w:lang w:val="en-GB"/>
          </w:rPr>
          <w:t>CCPR/C/NIC/CO/4</w:t>
        </w:r>
      </w:hyperlink>
      <w:r w:rsidR="00493529">
        <w:rPr>
          <w:rFonts w:hint="eastAsia"/>
          <w:spacing w:val="-3"/>
        </w:rPr>
        <w:t>、</w:t>
      </w:r>
      <w:hyperlink r:id="rId13" w:history="1">
        <w:r w:rsidR="00BB76F5">
          <w:rPr>
            <w:rStyle w:val="af5"/>
            <w:lang w:val="en-GB"/>
          </w:rPr>
          <w:t>CCPR/C/ PHL/CO/5</w:t>
        </w:r>
      </w:hyperlink>
      <w:r w:rsidR="00493529">
        <w:rPr>
          <w:rFonts w:hint="eastAsia"/>
          <w:spacing w:val="-3"/>
        </w:rPr>
        <w:t>、</w:t>
      </w:r>
      <w:hyperlink r:id="rId14" w:history="1">
        <w:r w:rsidR="00BB76F5">
          <w:rPr>
            <w:rStyle w:val="af5"/>
            <w:lang w:val="en-GB"/>
          </w:rPr>
          <w:t>CCPR/C/RUS/CO/8</w:t>
        </w:r>
      </w:hyperlink>
      <w:r w:rsidRPr="00C1058D">
        <w:rPr>
          <w:lang w:val="zh-CN"/>
        </w:rPr>
        <w:t>。</w:t>
      </w:r>
    </w:p>
  </w:footnote>
  <w:footnote w:id="6">
    <w:p w14:paraId="3CD2D45A" w14:textId="74C1B7C1" w:rsidR="002B652A" w:rsidRPr="00C1058D" w:rsidRDefault="002B652A" w:rsidP="000001E4">
      <w:pPr>
        <w:pStyle w:val="a5"/>
      </w:pPr>
      <w:r w:rsidRPr="00C319D8">
        <w:tab/>
      </w:r>
      <w:r w:rsidRPr="00C1058D">
        <w:rPr>
          <w:rStyle w:val="a7"/>
        </w:rPr>
        <w:footnoteRef/>
      </w:r>
      <w:r w:rsidRPr="00C1058D">
        <w:tab/>
      </w:r>
      <w:hyperlink r:id="rId15" w:history="1">
        <w:r w:rsidR="00BB76F5">
          <w:rPr>
            <w:rStyle w:val="af5"/>
          </w:rPr>
          <w:t>CCPR/C/EGY/CO/5</w:t>
        </w:r>
      </w:hyperlink>
      <w:r w:rsidR="00C319D8">
        <w:rPr>
          <w:rFonts w:hint="eastAsia"/>
        </w:rPr>
        <w:t>、</w:t>
      </w:r>
      <w:hyperlink r:id="rId16" w:history="1">
        <w:r w:rsidR="00BB76F5" w:rsidRPr="000001E4">
          <w:rPr>
            <w:rStyle w:val="af5"/>
          </w:rPr>
          <w:t>CCPR/C/PAN/CO/4</w:t>
        </w:r>
      </w:hyperlink>
      <w:r w:rsidR="00C319D8">
        <w:rPr>
          <w:rFonts w:hint="eastAsia"/>
        </w:rPr>
        <w:t>、</w:t>
      </w:r>
      <w:hyperlink r:id="rId17" w:history="1">
        <w:r w:rsidR="00BB76F5">
          <w:rPr>
            <w:rStyle w:val="af5"/>
          </w:rPr>
          <w:t>CCPR/C/PER/CO/6</w:t>
        </w:r>
      </w:hyperlink>
      <w:r w:rsidR="00C319D8">
        <w:rPr>
          <w:rFonts w:hint="eastAsia"/>
        </w:rPr>
        <w:t>、</w:t>
      </w:r>
      <w:hyperlink r:id="rId18" w:history="1">
        <w:r w:rsidR="00BB76F5">
          <w:rPr>
            <w:rStyle w:val="af5"/>
          </w:rPr>
          <w:t>CCPR/C/LKA/CO/6</w:t>
        </w:r>
      </w:hyperlink>
      <w:r w:rsidR="006F4F38">
        <w:rPr>
          <w:rFonts w:hint="eastAsia"/>
        </w:rPr>
        <w:t>、</w:t>
      </w:r>
      <w:hyperlink r:id="rId19" w:history="1">
        <w:r w:rsidR="00BB76F5">
          <w:rPr>
            <w:rStyle w:val="af5"/>
          </w:rPr>
          <w:t>CCPR/C/ TKM/CO/3</w:t>
        </w:r>
      </w:hyperlink>
      <w:r w:rsidR="00C319D8">
        <w:rPr>
          <w:rFonts w:hint="eastAsia"/>
        </w:rPr>
        <w:t>、</w:t>
      </w:r>
      <w:hyperlink r:id="rId20" w:history="1">
        <w:r w:rsidR="00BB76F5">
          <w:rPr>
            <w:rStyle w:val="af5"/>
          </w:rPr>
          <w:t>CCPR/C/ZMB/CO/4</w:t>
        </w:r>
      </w:hyperlink>
      <w:r w:rsidRPr="00C1058D">
        <w:rPr>
          <w:lang w:val="zh-CN"/>
        </w:rPr>
        <w:t>。</w:t>
      </w:r>
    </w:p>
  </w:footnote>
  <w:footnote w:id="7">
    <w:p w14:paraId="510CD227" w14:textId="2B8DB7D6" w:rsidR="00040CB1" w:rsidRPr="00994C76" w:rsidRDefault="00040CB1" w:rsidP="00040CB1">
      <w:pPr>
        <w:pStyle w:val="a5"/>
      </w:pPr>
      <w:r w:rsidRPr="00C1058D">
        <w:tab/>
      </w:r>
      <w:r w:rsidRPr="00C1058D">
        <w:rPr>
          <w:rStyle w:val="a7"/>
        </w:rPr>
        <w:footnoteRef/>
      </w:r>
      <w:r w:rsidRPr="00C1058D">
        <w:tab/>
      </w:r>
      <w:r w:rsidRPr="00C1058D">
        <w:rPr>
          <w:lang w:val="zh-CN"/>
        </w:rPr>
        <w:t>见</w:t>
      </w:r>
      <w:hyperlink r:id="rId21" w:history="1">
        <w:r w:rsidR="00033DD4" w:rsidRPr="00C81374">
          <w:rPr>
            <w:rStyle w:val="af5"/>
            <w:color w:val="auto"/>
          </w:rPr>
          <w:t>https://www.ohchr.org/en/treaty-bodies/ccpr</w:t>
        </w:r>
      </w:hyperlink>
      <w:r w:rsidR="006F4F38">
        <w:rPr>
          <w:rFonts w:hint="eastAsia"/>
        </w:rPr>
        <w:t>.</w:t>
      </w:r>
    </w:p>
  </w:footnote>
  <w:footnote w:id="8">
    <w:p w14:paraId="7760E450" w14:textId="639909D8" w:rsidR="00D44E24" w:rsidRPr="00DB6A3A" w:rsidRDefault="00D44E24" w:rsidP="00D44E24">
      <w:pPr>
        <w:pStyle w:val="a5"/>
      </w:pPr>
      <w:r w:rsidRPr="00C1058D">
        <w:tab/>
      </w:r>
      <w:r w:rsidRPr="00C1058D">
        <w:rPr>
          <w:rStyle w:val="a7"/>
        </w:rPr>
        <w:footnoteRef/>
      </w:r>
      <w:r w:rsidRPr="00C1058D">
        <w:tab/>
      </w:r>
      <w:r w:rsidRPr="00C1058D">
        <w:rPr>
          <w:lang w:val="zh-CN"/>
        </w:rPr>
        <w:t>见</w:t>
      </w:r>
      <w:hyperlink r:id="rId22" w:history="1">
        <w:r w:rsidR="007C7ED8" w:rsidRPr="004E5DFA">
          <w:rPr>
            <w:rStyle w:val="af5"/>
            <w:color w:val="auto"/>
          </w:rPr>
          <w:t>https://tbinternet.ohchr.org/_layouts/15/TreatyBodyExternal/SessionsList.aspx?Treaty=CCPR</w:t>
        </w:r>
      </w:hyperlink>
      <w:r w:rsidR="004E5DFA">
        <w:rPr>
          <w:rFonts w:hint="eastAsia"/>
        </w:rPr>
        <w:t>.</w:t>
      </w:r>
    </w:p>
  </w:footnote>
  <w:footnote w:id="9">
    <w:p w14:paraId="70FCD8A8" w14:textId="287AD7C4" w:rsidR="00CF3F96" w:rsidRPr="00C1058D" w:rsidRDefault="00CF3F96" w:rsidP="00CF3F96">
      <w:pPr>
        <w:pStyle w:val="a5"/>
      </w:pPr>
      <w:r w:rsidRPr="00C1058D">
        <w:tab/>
      </w:r>
      <w:r w:rsidRPr="00C1058D">
        <w:rPr>
          <w:rStyle w:val="a7"/>
        </w:rPr>
        <w:footnoteRef/>
      </w:r>
      <w:r w:rsidRPr="00C1058D">
        <w:rPr>
          <w:lang w:val="zh-CN"/>
        </w:rPr>
        <w:tab/>
      </w:r>
      <w:hyperlink r:id="rId23" w:history="1">
        <w:r w:rsidRPr="00C1058D">
          <w:rPr>
            <w:rStyle w:val="af5"/>
            <w:lang w:val="zh-CN"/>
          </w:rPr>
          <w:t>CCPR/C/94/3</w:t>
        </w:r>
      </w:hyperlink>
      <w:r w:rsidR="00260813">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3DB1F" w14:textId="1CA358B8" w:rsidR="009D47A0" w:rsidRPr="00BC4613" w:rsidRDefault="009D47A0" w:rsidP="009D47A0">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EF4919">
      <w:rPr>
        <w:sz w:val="17"/>
        <w:szCs w:val="17"/>
      </w:rPr>
      <w:t>A/78/40</w:t>
    </w:r>
    <w:r w:rsidRPr="00BC4613">
      <w:rPr>
        <w:sz w:val="17"/>
        <w:szCs w:val="17"/>
      </w:rPr>
      <w:fldChar w:fldCharType="end"/>
    </w:r>
  </w:p>
  <w:p w14:paraId="74E676B5" w14:textId="77777777" w:rsidR="009D47A0" w:rsidRDefault="009D47A0" w:rsidP="00877B10">
    <w:pPr>
      <w:pStyle w:val="af2"/>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B772E" w14:textId="77777777" w:rsidR="00C879A4" w:rsidRDefault="00C879A4"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14:paraId="467811FA" w14:textId="77777777" w:rsidR="00C879A4" w:rsidRPr="009633AB" w:rsidRDefault="00C879A4"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1081B" w14:textId="77777777" w:rsidR="00633880" w:rsidRDefault="00633880"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D893D" w14:textId="77777777" w:rsidR="007209BF" w:rsidRPr="009633AB" w:rsidRDefault="007209BF"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BA065" w14:textId="4DF02738" w:rsidR="00B27F32" w:rsidRPr="00B27F32" w:rsidRDefault="003576B7" w:rsidP="003576B7">
    <w:pPr>
      <w:pStyle w:val="af2"/>
      <w:jc w:val="right"/>
    </w:pPr>
    <w:r>
      <w:t>A/7</w:t>
    </w:r>
    <w:r w:rsidR="001367F4">
      <w:t>8</w:t>
    </w:r>
    <w:r>
      <w:t>/40</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33604" w14:textId="1E940C4E" w:rsidR="00F73330" w:rsidRPr="006C59F7" w:rsidRDefault="003576B7" w:rsidP="003576B7">
    <w:pPr>
      <w:pStyle w:val="af2"/>
    </w:pPr>
    <w:r>
      <w:t>A/7</w:t>
    </w:r>
    <w:r w:rsidR="006343A2">
      <w:t>8</w:t>
    </w:r>
    <w:r>
      <w:t>/40</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6678F" w14:textId="64DA10DC" w:rsidR="00F73330" w:rsidRPr="006C59F7" w:rsidRDefault="003576B7" w:rsidP="003576B7">
    <w:pPr>
      <w:pStyle w:val="af2"/>
      <w:jc w:val="right"/>
    </w:pPr>
    <w:r>
      <w:t>A/7</w:t>
    </w:r>
    <w:r w:rsidR="003F5788">
      <w:t>8</w:t>
    </w:r>
    <w:r>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1104377678">
    <w:abstractNumId w:val="4"/>
  </w:num>
  <w:num w:numId="2" w16cid:durableId="739447684">
    <w:abstractNumId w:val="26"/>
  </w:num>
  <w:num w:numId="3" w16cid:durableId="1440568858">
    <w:abstractNumId w:val="6"/>
  </w:num>
  <w:num w:numId="4" w16cid:durableId="174540468">
    <w:abstractNumId w:val="30"/>
  </w:num>
  <w:num w:numId="5" w16cid:durableId="1638294443">
    <w:abstractNumId w:val="11"/>
  </w:num>
  <w:num w:numId="6" w16cid:durableId="1560482700">
    <w:abstractNumId w:val="17"/>
  </w:num>
  <w:num w:numId="7" w16cid:durableId="220675393">
    <w:abstractNumId w:val="0"/>
  </w:num>
  <w:num w:numId="8" w16cid:durableId="1338851999">
    <w:abstractNumId w:val="22"/>
  </w:num>
  <w:num w:numId="9" w16cid:durableId="708993870">
    <w:abstractNumId w:val="10"/>
  </w:num>
  <w:num w:numId="10" w16cid:durableId="844248567">
    <w:abstractNumId w:val="9"/>
  </w:num>
  <w:num w:numId="11" w16cid:durableId="717557498">
    <w:abstractNumId w:val="5"/>
  </w:num>
  <w:num w:numId="12" w16cid:durableId="382753516">
    <w:abstractNumId w:val="28"/>
  </w:num>
  <w:num w:numId="13" w16cid:durableId="2054234350">
    <w:abstractNumId w:val="16"/>
  </w:num>
  <w:num w:numId="14" w16cid:durableId="2108311515">
    <w:abstractNumId w:val="2"/>
  </w:num>
  <w:num w:numId="15" w16cid:durableId="2093817896">
    <w:abstractNumId w:val="15"/>
  </w:num>
  <w:num w:numId="16" w16cid:durableId="1723676990">
    <w:abstractNumId w:val="19"/>
  </w:num>
  <w:num w:numId="17" w16cid:durableId="744186583">
    <w:abstractNumId w:val="20"/>
  </w:num>
  <w:num w:numId="18" w16cid:durableId="1893492698">
    <w:abstractNumId w:val="31"/>
  </w:num>
  <w:num w:numId="19" w16cid:durableId="1773545577">
    <w:abstractNumId w:val="8"/>
  </w:num>
  <w:num w:numId="20" w16cid:durableId="757872952">
    <w:abstractNumId w:val="25"/>
  </w:num>
  <w:num w:numId="21" w16cid:durableId="1958753073">
    <w:abstractNumId w:val="18"/>
  </w:num>
  <w:num w:numId="22" w16cid:durableId="2003502608">
    <w:abstractNumId w:val="14"/>
  </w:num>
  <w:num w:numId="23" w16cid:durableId="133177530">
    <w:abstractNumId w:val="21"/>
  </w:num>
  <w:num w:numId="24" w16cid:durableId="764805147">
    <w:abstractNumId w:val="24"/>
  </w:num>
  <w:num w:numId="25" w16cid:durableId="1355617327">
    <w:abstractNumId w:val="1"/>
  </w:num>
  <w:num w:numId="26" w16cid:durableId="2073843253">
    <w:abstractNumId w:val="29"/>
  </w:num>
  <w:num w:numId="27" w16cid:durableId="1658849115">
    <w:abstractNumId w:val="23"/>
  </w:num>
  <w:num w:numId="28" w16cid:durableId="1521970418">
    <w:abstractNumId w:val="3"/>
  </w:num>
  <w:num w:numId="29" w16cid:durableId="2088264598">
    <w:abstractNumId w:val="12"/>
  </w:num>
  <w:num w:numId="30" w16cid:durableId="451899755">
    <w:abstractNumId w:val="27"/>
  </w:num>
  <w:num w:numId="31" w16cid:durableId="1102725789">
    <w:abstractNumId w:val="7"/>
  </w:num>
  <w:num w:numId="32" w16cid:durableId="1749306407">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de-DE" w:vendorID="64" w:dllVersion="0" w:nlCheck="1" w:checkStyle="0"/>
  <w:attachedTemplate r:id="rId1"/>
  <w:stylePaneFormatFilter w:val="0301" w:allStyles="1" w:customStyles="0" w:latentStyles="0" w:stylesInUse="0" w:headingStyles="0" w:numberingStyles="0" w:tableStyles="0" w:directFormattingOnRuns="1" w:directFormattingOnParagraphs="1"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843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996"/>
    <w:rsid w:val="000001E4"/>
    <w:rsid w:val="000115F8"/>
    <w:rsid w:val="00011E9D"/>
    <w:rsid w:val="00011FCC"/>
    <w:rsid w:val="00012BE6"/>
    <w:rsid w:val="00014493"/>
    <w:rsid w:val="0001586A"/>
    <w:rsid w:val="00015C3B"/>
    <w:rsid w:val="00016D83"/>
    <w:rsid w:val="00020A5C"/>
    <w:rsid w:val="00021745"/>
    <w:rsid w:val="000219A4"/>
    <w:rsid w:val="00023ECF"/>
    <w:rsid w:val="000276FC"/>
    <w:rsid w:val="00031CF9"/>
    <w:rsid w:val="00032DD6"/>
    <w:rsid w:val="00033DD4"/>
    <w:rsid w:val="00037459"/>
    <w:rsid w:val="000404B0"/>
    <w:rsid w:val="00040CB1"/>
    <w:rsid w:val="0004172D"/>
    <w:rsid w:val="0004543F"/>
    <w:rsid w:val="00056A4F"/>
    <w:rsid w:val="00056EDE"/>
    <w:rsid w:val="0006030C"/>
    <w:rsid w:val="00062052"/>
    <w:rsid w:val="00063C9A"/>
    <w:rsid w:val="00067D61"/>
    <w:rsid w:val="000703C2"/>
    <w:rsid w:val="00070698"/>
    <w:rsid w:val="000723ED"/>
    <w:rsid w:val="00072523"/>
    <w:rsid w:val="000737CB"/>
    <w:rsid w:val="00074A5D"/>
    <w:rsid w:val="00080558"/>
    <w:rsid w:val="0009504B"/>
    <w:rsid w:val="00097A63"/>
    <w:rsid w:val="000A3B89"/>
    <w:rsid w:val="000A688F"/>
    <w:rsid w:val="000B373F"/>
    <w:rsid w:val="000B7A8D"/>
    <w:rsid w:val="000C0AD7"/>
    <w:rsid w:val="000C440B"/>
    <w:rsid w:val="000C689B"/>
    <w:rsid w:val="000C693C"/>
    <w:rsid w:val="000C7253"/>
    <w:rsid w:val="000D02A1"/>
    <w:rsid w:val="000D2E59"/>
    <w:rsid w:val="000D2EB0"/>
    <w:rsid w:val="000D3428"/>
    <w:rsid w:val="000E0929"/>
    <w:rsid w:val="000E6BBE"/>
    <w:rsid w:val="000E741A"/>
    <w:rsid w:val="000F0496"/>
    <w:rsid w:val="000F2832"/>
    <w:rsid w:val="000F2969"/>
    <w:rsid w:val="000F3044"/>
    <w:rsid w:val="000F7544"/>
    <w:rsid w:val="000F78DB"/>
    <w:rsid w:val="00100061"/>
    <w:rsid w:val="00101C49"/>
    <w:rsid w:val="001051E9"/>
    <w:rsid w:val="001065A3"/>
    <w:rsid w:val="00107D11"/>
    <w:rsid w:val="00107D85"/>
    <w:rsid w:val="00111DB6"/>
    <w:rsid w:val="00120CF8"/>
    <w:rsid w:val="00121663"/>
    <w:rsid w:val="0012236B"/>
    <w:rsid w:val="00126C6B"/>
    <w:rsid w:val="00127F0E"/>
    <w:rsid w:val="00130226"/>
    <w:rsid w:val="00130D90"/>
    <w:rsid w:val="00134D69"/>
    <w:rsid w:val="0013565D"/>
    <w:rsid w:val="001367F4"/>
    <w:rsid w:val="00137DA2"/>
    <w:rsid w:val="0014484F"/>
    <w:rsid w:val="00144D74"/>
    <w:rsid w:val="00145FBE"/>
    <w:rsid w:val="0014695A"/>
    <w:rsid w:val="00147991"/>
    <w:rsid w:val="0015189F"/>
    <w:rsid w:val="001617DD"/>
    <w:rsid w:val="00161C99"/>
    <w:rsid w:val="00164873"/>
    <w:rsid w:val="001668E9"/>
    <w:rsid w:val="00170087"/>
    <w:rsid w:val="00170A15"/>
    <w:rsid w:val="00171262"/>
    <w:rsid w:val="00175083"/>
    <w:rsid w:val="00176111"/>
    <w:rsid w:val="00180F4B"/>
    <w:rsid w:val="00192F9E"/>
    <w:rsid w:val="001A0625"/>
    <w:rsid w:val="001A0833"/>
    <w:rsid w:val="001A655C"/>
    <w:rsid w:val="001A7199"/>
    <w:rsid w:val="001A71D8"/>
    <w:rsid w:val="001C4D9A"/>
    <w:rsid w:val="001C5F0C"/>
    <w:rsid w:val="001C6312"/>
    <w:rsid w:val="001D0206"/>
    <w:rsid w:val="001D2128"/>
    <w:rsid w:val="001D4E9E"/>
    <w:rsid w:val="001D67F0"/>
    <w:rsid w:val="001E246A"/>
    <w:rsid w:val="001E2DF4"/>
    <w:rsid w:val="001E4206"/>
    <w:rsid w:val="001E46E5"/>
    <w:rsid w:val="001E61B2"/>
    <w:rsid w:val="001E701B"/>
    <w:rsid w:val="001E7831"/>
    <w:rsid w:val="001E7BC1"/>
    <w:rsid w:val="001F27B8"/>
    <w:rsid w:val="001F4016"/>
    <w:rsid w:val="001F4085"/>
    <w:rsid w:val="001F55C5"/>
    <w:rsid w:val="001F5B2F"/>
    <w:rsid w:val="0020075C"/>
    <w:rsid w:val="00200B7A"/>
    <w:rsid w:val="00202660"/>
    <w:rsid w:val="002107D8"/>
    <w:rsid w:val="002133DD"/>
    <w:rsid w:val="002148BD"/>
    <w:rsid w:val="00221C0C"/>
    <w:rsid w:val="00222A41"/>
    <w:rsid w:val="00223E33"/>
    <w:rsid w:val="0022495D"/>
    <w:rsid w:val="0023320D"/>
    <w:rsid w:val="00240EEE"/>
    <w:rsid w:val="002449F0"/>
    <w:rsid w:val="002458F3"/>
    <w:rsid w:val="00250BC6"/>
    <w:rsid w:val="00260813"/>
    <w:rsid w:val="00265044"/>
    <w:rsid w:val="00265DAA"/>
    <w:rsid w:val="00273C6C"/>
    <w:rsid w:val="002835A2"/>
    <w:rsid w:val="00283E12"/>
    <w:rsid w:val="00283F06"/>
    <w:rsid w:val="002843F9"/>
    <w:rsid w:val="00286996"/>
    <w:rsid w:val="0029201C"/>
    <w:rsid w:val="002956FB"/>
    <w:rsid w:val="00296C94"/>
    <w:rsid w:val="00296D61"/>
    <w:rsid w:val="002A1632"/>
    <w:rsid w:val="002A220A"/>
    <w:rsid w:val="002A3583"/>
    <w:rsid w:val="002A7884"/>
    <w:rsid w:val="002B22DF"/>
    <w:rsid w:val="002B557F"/>
    <w:rsid w:val="002B55D9"/>
    <w:rsid w:val="002B6481"/>
    <w:rsid w:val="002B652A"/>
    <w:rsid w:val="002B73AC"/>
    <w:rsid w:val="002B769F"/>
    <w:rsid w:val="002C12DF"/>
    <w:rsid w:val="002C4D27"/>
    <w:rsid w:val="002C6BEB"/>
    <w:rsid w:val="002D47FC"/>
    <w:rsid w:val="002D53A4"/>
    <w:rsid w:val="002D65F9"/>
    <w:rsid w:val="002E3F1C"/>
    <w:rsid w:val="002E40FE"/>
    <w:rsid w:val="002E7F50"/>
    <w:rsid w:val="002F5221"/>
    <w:rsid w:val="0030224D"/>
    <w:rsid w:val="003054CD"/>
    <w:rsid w:val="00317FB3"/>
    <w:rsid w:val="003201BF"/>
    <w:rsid w:val="00323C64"/>
    <w:rsid w:val="00324E57"/>
    <w:rsid w:val="00326795"/>
    <w:rsid w:val="00335FAB"/>
    <w:rsid w:val="00336A74"/>
    <w:rsid w:val="00337694"/>
    <w:rsid w:val="00340368"/>
    <w:rsid w:val="003405A8"/>
    <w:rsid w:val="0034285E"/>
    <w:rsid w:val="0034343E"/>
    <w:rsid w:val="00345D0A"/>
    <w:rsid w:val="003505B8"/>
    <w:rsid w:val="00351164"/>
    <w:rsid w:val="00351FD7"/>
    <w:rsid w:val="0035539B"/>
    <w:rsid w:val="003576B7"/>
    <w:rsid w:val="00364652"/>
    <w:rsid w:val="00365F12"/>
    <w:rsid w:val="003706F3"/>
    <w:rsid w:val="00376304"/>
    <w:rsid w:val="003772F1"/>
    <w:rsid w:val="003906C2"/>
    <w:rsid w:val="00391022"/>
    <w:rsid w:val="00392FA6"/>
    <w:rsid w:val="003933C0"/>
    <w:rsid w:val="003A15C5"/>
    <w:rsid w:val="003A3386"/>
    <w:rsid w:val="003A3E44"/>
    <w:rsid w:val="003A711E"/>
    <w:rsid w:val="003B1119"/>
    <w:rsid w:val="003B5878"/>
    <w:rsid w:val="003C0AF2"/>
    <w:rsid w:val="003C0DDF"/>
    <w:rsid w:val="003C0E2A"/>
    <w:rsid w:val="003C5E5B"/>
    <w:rsid w:val="003C7F6E"/>
    <w:rsid w:val="003D4F4F"/>
    <w:rsid w:val="003D7DAA"/>
    <w:rsid w:val="003E2D9A"/>
    <w:rsid w:val="003E49E6"/>
    <w:rsid w:val="003E66D0"/>
    <w:rsid w:val="003E6782"/>
    <w:rsid w:val="003E734E"/>
    <w:rsid w:val="003F00C7"/>
    <w:rsid w:val="003F3D65"/>
    <w:rsid w:val="003F3E90"/>
    <w:rsid w:val="003F5788"/>
    <w:rsid w:val="003F7F52"/>
    <w:rsid w:val="00400D50"/>
    <w:rsid w:val="00403337"/>
    <w:rsid w:val="00404DB3"/>
    <w:rsid w:val="0040696F"/>
    <w:rsid w:val="00407515"/>
    <w:rsid w:val="00407E0B"/>
    <w:rsid w:val="00407FA6"/>
    <w:rsid w:val="004105DC"/>
    <w:rsid w:val="00412374"/>
    <w:rsid w:val="00412567"/>
    <w:rsid w:val="0041374F"/>
    <w:rsid w:val="004205F0"/>
    <w:rsid w:val="00424DA3"/>
    <w:rsid w:val="00426D1F"/>
    <w:rsid w:val="004276B0"/>
    <w:rsid w:val="00431EB7"/>
    <w:rsid w:val="00435290"/>
    <w:rsid w:val="00443216"/>
    <w:rsid w:val="00444966"/>
    <w:rsid w:val="00444D4E"/>
    <w:rsid w:val="00450A74"/>
    <w:rsid w:val="00450FBE"/>
    <w:rsid w:val="00452722"/>
    <w:rsid w:val="0045530D"/>
    <w:rsid w:val="004567A0"/>
    <w:rsid w:val="004625DA"/>
    <w:rsid w:val="0046628B"/>
    <w:rsid w:val="00472EA2"/>
    <w:rsid w:val="00473046"/>
    <w:rsid w:val="004738C4"/>
    <w:rsid w:val="00476F7B"/>
    <w:rsid w:val="00477F93"/>
    <w:rsid w:val="00484091"/>
    <w:rsid w:val="004870D2"/>
    <w:rsid w:val="00491A66"/>
    <w:rsid w:val="00492E5E"/>
    <w:rsid w:val="00493378"/>
    <w:rsid w:val="00493529"/>
    <w:rsid w:val="004955E9"/>
    <w:rsid w:val="004A26EC"/>
    <w:rsid w:val="004A5DC8"/>
    <w:rsid w:val="004A62DA"/>
    <w:rsid w:val="004A7908"/>
    <w:rsid w:val="004B5111"/>
    <w:rsid w:val="004B51DD"/>
    <w:rsid w:val="004B5351"/>
    <w:rsid w:val="004B5FF8"/>
    <w:rsid w:val="004C2DC8"/>
    <w:rsid w:val="004C35C9"/>
    <w:rsid w:val="004C43BC"/>
    <w:rsid w:val="004C4FEB"/>
    <w:rsid w:val="004C5C77"/>
    <w:rsid w:val="004C6966"/>
    <w:rsid w:val="004C6992"/>
    <w:rsid w:val="004D0D36"/>
    <w:rsid w:val="004D0E06"/>
    <w:rsid w:val="004D338C"/>
    <w:rsid w:val="004D4143"/>
    <w:rsid w:val="004D513A"/>
    <w:rsid w:val="004D5597"/>
    <w:rsid w:val="004D6A8B"/>
    <w:rsid w:val="004E32A7"/>
    <w:rsid w:val="004E5DFA"/>
    <w:rsid w:val="004E75A6"/>
    <w:rsid w:val="004F3A49"/>
    <w:rsid w:val="004F3EE3"/>
    <w:rsid w:val="004F56A6"/>
    <w:rsid w:val="004F6831"/>
    <w:rsid w:val="00501254"/>
    <w:rsid w:val="005022DA"/>
    <w:rsid w:val="00502435"/>
    <w:rsid w:val="00503484"/>
    <w:rsid w:val="00504474"/>
    <w:rsid w:val="00504C59"/>
    <w:rsid w:val="00504EAE"/>
    <w:rsid w:val="005105CB"/>
    <w:rsid w:val="005157C9"/>
    <w:rsid w:val="00516914"/>
    <w:rsid w:val="00520FD6"/>
    <w:rsid w:val="00524E8A"/>
    <w:rsid w:val="00526A42"/>
    <w:rsid w:val="0053122A"/>
    <w:rsid w:val="00535AC4"/>
    <w:rsid w:val="005404EC"/>
    <w:rsid w:val="00541301"/>
    <w:rsid w:val="00543892"/>
    <w:rsid w:val="005456E5"/>
    <w:rsid w:val="005503B5"/>
    <w:rsid w:val="00550409"/>
    <w:rsid w:val="005519E3"/>
    <w:rsid w:val="00554588"/>
    <w:rsid w:val="0056003D"/>
    <w:rsid w:val="0056126D"/>
    <w:rsid w:val="00565FA2"/>
    <w:rsid w:val="00566BBF"/>
    <w:rsid w:val="005729D0"/>
    <w:rsid w:val="00574DFE"/>
    <w:rsid w:val="00576D7B"/>
    <w:rsid w:val="005773BA"/>
    <w:rsid w:val="00581FBC"/>
    <w:rsid w:val="0058698E"/>
    <w:rsid w:val="00592208"/>
    <w:rsid w:val="00592AD7"/>
    <w:rsid w:val="005933F2"/>
    <w:rsid w:val="0059543A"/>
    <w:rsid w:val="005954FD"/>
    <w:rsid w:val="0059754D"/>
    <w:rsid w:val="005A0C8C"/>
    <w:rsid w:val="005A0F3D"/>
    <w:rsid w:val="005A14BC"/>
    <w:rsid w:val="005A4EDE"/>
    <w:rsid w:val="005B07FA"/>
    <w:rsid w:val="005B2E4E"/>
    <w:rsid w:val="005B6B10"/>
    <w:rsid w:val="005B717A"/>
    <w:rsid w:val="005D1DB0"/>
    <w:rsid w:val="005D76A9"/>
    <w:rsid w:val="005E237E"/>
    <w:rsid w:val="005E265A"/>
    <w:rsid w:val="005F39A3"/>
    <w:rsid w:val="005F4EFB"/>
    <w:rsid w:val="00601E69"/>
    <w:rsid w:val="00603EB0"/>
    <w:rsid w:val="00604315"/>
    <w:rsid w:val="006045FB"/>
    <w:rsid w:val="0060562F"/>
    <w:rsid w:val="0060629B"/>
    <w:rsid w:val="00610359"/>
    <w:rsid w:val="006144DC"/>
    <w:rsid w:val="00614DD9"/>
    <w:rsid w:val="00616C66"/>
    <w:rsid w:val="00617455"/>
    <w:rsid w:val="00617A26"/>
    <w:rsid w:val="006206EC"/>
    <w:rsid w:val="00620793"/>
    <w:rsid w:val="006218C3"/>
    <w:rsid w:val="0062225A"/>
    <w:rsid w:val="00622360"/>
    <w:rsid w:val="00623877"/>
    <w:rsid w:val="00630B98"/>
    <w:rsid w:val="006317C5"/>
    <w:rsid w:val="00632866"/>
    <w:rsid w:val="00633880"/>
    <w:rsid w:val="006343A2"/>
    <w:rsid w:val="00635B96"/>
    <w:rsid w:val="006368FB"/>
    <w:rsid w:val="00637E4B"/>
    <w:rsid w:val="00641A4E"/>
    <w:rsid w:val="00641F83"/>
    <w:rsid w:val="00643428"/>
    <w:rsid w:val="00645FFF"/>
    <w:rsid w:val="00651CF2"/>
    <w:rsid w:val="00654066"/>
    <w:rsid w:val="00654A5E"/>
    <w:rsid w:val="006564C7"/>
    <w:rsid w:val="006573AD"/>
    <w:rsid w:val="006574AC"/>
    <w:rsid w:val="00661231"/>
    <w:rsid w:val="006618C9"/>
    <w:rsid w:val="006638E4"/>
    <w:rsid w:val="006646AE"/>
    <w:rsid w:val="006658B1"/>
    <w:rsid w:val="00674C64"/>
    <w:rsid w:val="00677FC3"/>
    <w:rsid w:val="006814C4"/>
    <w:rsid w:val="006825CB"/>
    <w:rsid w:val="00685199"/>
    <w:rsid w:val="00695844"/>
    <w:rsid w:val="006964A9"/>
    <w:rsid w:val="0069782F"/>
    <w:rsid w:val="00697DB7"/>
    <w:rsid w:val="006A389D"/>
    <w:rsid w:val="006A3C66"/>
    <w:rsid w:val="006A4C3E"/>
    <w:rsid w:val="006A6DA2"/>
    <w:rsid w:val="006B3670"/>
    <w:rsid w:val="006B3A8A"/>
    <w:rsid w:val="006B6373"/>
    <w:rsid w:val="006B70DD"/>
    <w:rsid w:val="006B7630"/>
    <w:rsid w:val="006C1D90"/>
    <w:rsid w:val="006C26A5"/>
    <w:rsid w:val="006C59F7"/>
    <w:rsid w:val="006C7039"/>
    <w:rsid w:val="006D0961"/>
    <w:rsid w:val="006D232A"/>
    <w:rsid w:val="006D4098"/>
    <w:rsid w:val="006D62B3"/>
    <w:rsid w:val="006D648D"/>
    <w:rsid w:val="006D7857"/>
    <w:rsid w:val="006D7863"/>
    <w:rsid w:val="006D7CBB"/>
    <w:rsid w:val="006E1FD9"/>
    <w:rsid w:val="006E3F9F"/>
    <w:rsid w:val="006F2FB9"/>
    <w:rsid w:val="006F3E71"/>
    <w:rsid w:val="006F4F38"/>
    <w:rsid w:val="00701B8F"/>
    <w:rsid w:val="00703A13"/>
    <w:rsid w:val="007041AC"/>
    <w:rsid w:val="0070430B"/>
    <w:rsid w:val="00704A17"/>
    <w:rsid w:val="0071115A"/>
    <w:rsid w:val="00713BD5"/>
    <w:rsid w:val="00716CA4"/>
    <w:rsid w:val="007209BF"/>
    <w:rsid w:val="007224A3"/>
    <w:rsid w:val="00722C37"/>
    <w:rsid w:val="00724DA8"/>
    <w:rsid w:val="00724FC7"/>
    <w:rsid w:val="0072637C"/>
    <w:rsid w:val="007329F5"/>
    <w:rsid w:val="00732ABA"/>
    <w:rsid w:val="00736FA0"/>
    <w:rsid w:val="00737853"/>
    <w:rsid w:val="00740573"/>
    <w:rsid w:val="00740FBC"/>
    <w:rsid w:val="00743820"/>
    <w:rsid w:val="00751A02"/>
    <w:rsid w:val="00751A1C"/>
    <w:rsid w:val="007552DD"/>
    <w:rsid w:val="00755B64"/>
    <w:rsid w:val="00770C0C"/>
    <w:rsid w:val="00772ED9"/>
    <w:rsid w:val="00777714"/>
    <w:rsid w:val="00782DB2"/>
    <w:rsid w:val="007877ED"/>
    <w:rsid w:val="00790C2B"/>
    <w:rsid w:val="007941EE"/>
    <w:rsid w:val="00796880"/>
    <w:rsid w:val="007A4D11"/>
    <w:rsid w:val="007A56EE"/>
    <w:rsid w:val="007A7B9A"/>
    <w:rsid w:val="007B1C91"/>
    <w:rsid w:val="007B2773"/>
    <w:rsid w:val="007B31DA"/>
    <w:rsid w:val="007B4FBF"/>
    <w:rsid w:val="007B6276"/>
    <w:rsid w:val="007B670C"/>
    <w:rsid w:val="007C01DE"/>
    <w:rsid w:val="007C2AA0"/>
    <w:rsid w:val="007C36D2"/>
    <w:rsid w:val="007C6C45"/>
    <w:rsid w:val="007C7BF6"/>
    <w:rsid w:val="007C7ED8"/>
    <w:rsid w:val="007D3C09"/>
    <w:rsid w:val="007D6CF7"/>
    <w:rsid w:val="007E1063"/>
    <w:rsid w:val="007E10D3"/>
    <w:rsid w:val="007E61F1"/>
    <w:rsid w:val="007E75D0"/>
    <w:rsid w:val="007F012D"/>
    <w:rsid w:val="007F32CD"/>
    <w:rsid w:val="007F33FF"/>
    <w:rsid w:val="007F5D24"/>
    <w:rsid w:val="0080020C"/>
    <w:rsid w:val="00803BD2"/>
    <w:rsid w:val="0080588A"/>
    <w:rsid w:val="00807B0F"/>
    <w:rsid w:val="0081099E"/>
    <w:rsid w:val="00813C5E"/>
    <w:rsid w:val="00814A1F"/>
    <w:rsid w:val="00814B04"/>
    <w:rsid w:val="008154DC"/>
    <w:rsid w:val="00816601"/>
    <w:rsid w:val="0082211F"/>
    <w:rsid w:val="00822792"/>
    <w:rsid w:val="00825306"/>
    <w:rsid w:val="008276AF"/>
    <w:rsid w:val="00830226"/>
    <w:rsid w:val="00834115"/>
    <w:rsid w:val="008352B4"/>
    <w:rsid w:val="0084011B"/>
    <w:rsid w:val="00842E94"/>
    <w:rsid w:val="00850407"/>
    <w:rsid w:val="0085113D"/>
    <w:rsid w:val="00851BC5"/>
    <w:rsid w:val="00851C25"/>
    <w:rsid w:val="00851CB6"/>
    <w:rsid w:val="00852912"/>
    <w:rsid w:val="008578D1"/>
    <w:rsid w:val="00864317"/>
    <w:rsid w:val="00865352"/>
    <w:rsid w:val="00875511"/>
    <w:rsid w:val="00875E6E"/>
    <w:rsid w:val="00876046"/>
    <w:rsid w:val="008763C9"/>
    <w:rsid w:val="00876AF1"/>
    <w:rsid w:val="00877608"/>
    <w:rsid w:val="00877B10"/>
    <w:rsid w:val="008835A5"/>
    <w:rsid w:val="00883F06"/>
    <w:rsid w:val="00886564"/>
    <w:rsid w:val="008962F2"/>
    <w:rsid w:val="008A0982"/>
    <w:rsid w:val="008A160A"/>
    <w:rsid w:val="008A3BC6"/>
    <w:rsid w:val="008A5061"/>
    <w:rsid w:val="008B4705"/>
    <w:rsid w:val="008B590F"/>
    <w:rsid w:val="008B59CE"/>
    <w:rsid w:val="008B6DE6"/>
    <w:rsid w:val="008B70E2"/>
    <w:rsid w:val="008B7DD7"/>
    <w:rsid w:val="008C4430"/>
    <w:rsid w:val="008D49DF"/>
    <w:rsid w:val="008D4CEB"/>
    <w:rsid w:val="008D5011"/>
    <w:rsid w:val="008E0323"/>
    <w:rsid w:val="008E3BF4"/>
    <w:rsid w:val="008E424F"/>
    <w:rsid w:val="008E528D"/>
    <w:rsid w:val="008E6C8E"/>
    <w:rsid w:val="008E726B"/>
    <w:rsid w:val="008E73BD"/>
    <w:rsid w:val="008F02CF"/>
    <w:rsid w:val="008F0BF1"/>
    <w:rsid w:val="008F34F9"/>
    <w:rsid w:val="0090076F"/>
    <w:rsid w:val="00902859"/>
    <w:rsid w:val="00902E8A"/>
    <w:rsid w:val="00906D29"/>
    <w:rsid w:val="00910863"/>
    <w:rsid w:val="009115FA"/>
    <w:rsid w:val="00912921"/>
    <w:rsid w:val="00916402"/>
    <w:rsid w:val="00921C94"/>
    <w:rsid w:val="009255D8"/>
    <w:rsid w:val="00925BE6"/>
    <w:rsid w:val="00930677"/>
    <w:rsid w:val="00930749"/>
    <w:rsid w:val="00931E00"/>
    <w:rsid w:val="00934482"/>
    <w:rsid w:val="00937AA9"/>
    <w:rsid w:val="00940E14"/>
    <w:rsid w:val="0094134D"/>
    <w:rsid w:val="0094301A"/>
    <w:rsid w:val="00943389"/>
    <w:rsid w:val="00951C5C"/>
    <w:rsid w:val="00957EBD"/>
    <w:rsid w:val="009609DD"/>
    <w:rsid w:val="0096128E"/>
    <w:rsid w:val="0096169C"/>
    <w:rsid w:val="0096292E"/>
    <w:rsid w:val="009633AB"/>
    <w:rsid w:val="00966B91"/>
    <w:rsid w:val="00966ED5"/>
    <w:rsid w:val="00972481"/>
    <w:rsid w:val="0097781A"/>
    <w:rsid w:val="009779A9"/>
    <w:rsid w:val="00982B42"/>
    <w:rsid w:val="00982F74"/>
    <w:rsid w:val="00984417"/>
    <w:rsid w:val="00985212"/>
    <w:rsid w:val="00990B72"/>
    <w:rsid w:val="00992886"/>
    <w:rsid w:val="00994C76"/>
    <w:rsid w:val="00997AE6"/>
    <w:rsid w:val="009A4AF2"/>
    <w:rsid w:val="009A78CD"/>
    <w:rsid w:val="009B7FB3"/>
    <w:rsid w:val="009C1F74"/>
    <w:rsid w:val="009C6B7F"/>
    <w:rsid w:val="009C6C27"/>
    <w:rsid w:val="009D1EC2"/>
    <w:rsid w:val="009D4433"/>
    <w:rsid w:val="009D47A0"/>
    <w:rsid w:val="009E09F7"/>
    <w:rsid w:val="009E10B4"/>
    <w:rsid w:val="009E2C4E"/>
    <w:rsid w:val="009E4468"/>
    <w:rsid w:val="009E4629"/>
    <w:rsid w:val="009E4AF1"/>
    <w:rsid w:val="009E50B5"/>
    <w:rsid w:val="009E5DF7"/>
    <w:rsid w:val="009E7994"/>
    <w:rsid w:val="009F1E7A"/>
    <w:rsid w:val="009F3880"/>
    <w:rsid w:val="009F4B43"/>
    <w:rsid w:val="009F4B79"/>
    <w:rsid w:val="009F7A6F"/>
    <w:rsid w:val="00A013B7"/>
    <w:rsid w:val="00A04C06"/>
    <w:rsid w:val="00A06BA9"/>
    <w:rsid w:val="00A1173F"/>
    <w:rsid w:val="00A15422"/>
    <w:rsid w:val="00A17021"/>
    <w:rsid w:val="00A20BFA"/>
    <w:rsid w:val="00A2114E"/>
    <w:rsid w:val="00A22A8E"/>
    <w:rsid w:val="00A24BED"/>
    <w:rsid w:val="00A24E79"/>
    <w:rsid w:val="00A25177"/>
    <w:rsid w:val="00A30969"/>
    <w:rsid w:val="00A33D0C"/>
    <w:rsid w:val="00A37B48"/>
    <w:rsid w:val="00A409D0"/>
    <w:rsid w:val="00A40F07"/>
    <w:rsid w:val="00A437F6"/>
    <w:rsid w:val="00A468FA"/>
    <w:rsid w:val="00A46FF7"/>
    <w:rsid w:val="00A51EB4"/>
    <w:rsid w:val="00A55C63"/>
    <w:rsid w:val="00A570A4"/>
    <w:rsid w:val="00A65023"/>
    <w:rsid w:val="00A659BC"/>
    <w:rsid w:val="00A7313D"/>
    <w:rsid w:val="00A73BFB"/>
    <w:rsid w:val="00A87D76"/>
    <w:rsid w:val="00A900C7"/>
    <w:rsid w:val="00A90F9F"/>
    <w:rsid w:val="00A94E40"/>
    <w:rsid w:val="00A96D2F"/>
    <w:rsid w:val="00AA0CDF"/>
    <w:rsid w:val="00AA1BBC"/>
    <w:rsid w:val="00AA2C39"/>
    <w:rsid w:val="00AA35AB"/>
    <w:rsid w:val="00AA42BA"/>
    <w:rsid w:val="00AA49A4"/>
    <w:rsid w:val="00AB1825"/>
    <w:rsid w:val="00AB222B"/>
    <w:rsid w:val="00AB4E43"/>
    <w:rsid w:val="00AC08FE"/>
    <w:rsid w:val="00AC1CA3"/>
    <w:rsid w:val="00AD31AC"/>
    <w:rsid w:val="00AD5B44"/>
    <w:rsid w:val="00AD6B14"/>
    <w:rsid w:val="00AE29BA"/>
    <w:rsid w:val="00AE6518"/>
    <w:rsid w:val="00AE6900"/>
    <w:rsid w:val="00AE69D9"/>
    <w:rsid w:val="00AE6B85"/>
    <w:rsid w:val="00AF34B5"/>
    <w:rsid w:val="00B01FA8"/>
    <w:rsid w:val="00B032FA"/>
    <w:rsid w:val="00B03958"/>
    <w:rsid w:val="00B059EE"/>
    <w:rsid w:val="00B072B2"/>
    <w:rsid w:val="00B100DF"/>
    <w:rsid w:val="00B1028B"/>
    <w:rsid w:val="00B1648A"/>
    <w:rsid w:val="00B17345"/>
    <w:rsid w:val="00B23202"/>
    <w:rsid w:val="00B27F32"/>
    <w:rsid w:val="00B30528"/>
    <w:rsid w:val="00B31C2D"/>
    <w:rsid w:val="00B3225C"/>
    <w:rsid w:val="00B323DB"/>
    <w:rsid w:val="00B4222D"/>
    <w:rsid w:val="00B43130"/>
    <w:rsid w:val="00B464E0"/>
    <w:rsid w:val="00B47845"/>
    <w:rsid w:val="00B506C6"/>
    <w:rsid w:val="00B51FCD"/>
    <w:rsid w:val="00B52F83"/>
    <w:rsid w:val="00B53156"/>
    <w:rsid w:val="00B639A8"/>
    <w:rsid w:val="00B65F70"/>
    <w:rsid w:val="00B663AF"/>
    <w:rsid w:val="00B70A8A"/>
    <w:rsid w:val="00B74921"/>
    <w:rsid w:val="00B759C8"/>
    <w:rsid w:val="00B825F6"/>
    <w:rsid w:val="00B87077"/>
    <w:rsid w:val="00B93EA4"/>
    <w:rsid w:val="00B96118"/>
    <w:rsid w:val="00B9685D"/>
    <w:rsid w:val="00BA5164"/>
    <w:rsid w:val="00BA51F5"/>
    <w:rsid w:val="00BA5C19"/>
    <w:rsid w:val="00BA79EC"/>
    <w:rsid w:val="00BB0962"/>
    <w:rsid w:val="00BB42B2"/>
    <w:rsid w:val="00BB679D"/>
    <w:rsid w:val="00BB76F5"/>
    <w:rsid w:val="00BC5AAC"/>
    <w:rsid w:val="00BC7801"/>
    <w:rsid w:val="00BE0ED1"/>
    <w:rsid w:val="00BE1E8D"/>
    <w:rsid w:val="00BE2670"/>
    <w:rsid w:val="00BE5069"/>
    <w:rsid w:val="00BF3368"/>
    <w:rsid w:val="00BF61A5"/>
    <w:rsid w:val="00BF75DC"/>
    <w:rsid w:val="00C01245"/>
    <w:rsid w:val="00C029B4"/>
    <w:rsid w:val="00C02A02"/>
    <w:rsid w:val="00C10484"/>
    <w:rsid w:val="00C1058D"/>
    <w:rsid w:val="00C11D90"/>
    <w:rsid w:val="00C1504E"/>
    <w:rsid w:val="00C16B71"/>
    <w:rsid w:val="00C17EF6"/>
    <w:rsid w:val="00C20E5D"/>
    <w:rsid w:val="00C24613"/>
    <w:rsid w:val="00C246E5"/>
    <w:rsid w:val="00C26A7D"/>
    <w:rsid w:val="00C319D8"/>
    <w:rsid w:val="00C36DBE"/>
    <w:rsid w:val="00C375F8"/>
    <w:rsid w:val="00C40B5B"/>
    <w:rsid w:val="00C44AB0"/>
    <w:rsid w:val="00C50EFF"/>
    <w:rsid w:val="00C51650"/>
    <w:rsid w:val="00C5201E"/>
    <w:rsid w:val="00C549F7"/>
    <w:rsid w:val="00C5676A"/>
    <w:rsid w:val="00C63A6B"/>
    <w:rsid w:val="00C64E39"/>
    <w:rsid w:val="00C67483"/>
    <w:rsid w:val="00C701AC"/>
    <w:rsid w:val="00C70A3A"/>
    <w:rsid w:val="00C73FCF"/>
    <w:rsid w:val="00C7733D"/>
    <w:rsid w:val="00C81374"/>
    <w:rsid w:val="00C83DAC"/>
    <w:rsid w:val="00C84915"/>
    <w:rsid w:val="00C84FB9"/>
    <w:rsid w:val="00C8713A"/>
    <w:rsid w:val="00C87350"/>
    <w:rsid w:val="00C879A4"/>
    <w:rsid w:val="00C96146"/>
    <w:rsid w:val="00C9694F"/>
    <w:rsid w:val="00C96E69"/>
    <w:rsid w:val="00CA150C"/>
    <w:rsid w:val="00CA27E1"/>
    <w:rsid w:val="00CA5D1D"/>
    <w:rsid w:val="00CB4913"/>
    <w:rsid w:val="00CB5EDE"/>
    <w:rsid w:val="00CB6B94"/>
    <w:rsid w:val="00CB6E4A"/>
    <w:rsid w:val="00CC1F65"/>
    <w:rsid w:val="00CC2AC5"/>
    <w:rsid w:val="00CC3B3E"/>
    <w:rsid w:val="00CC41B4"/>
    <w:rsid w:val="00CC5CC5"/>
    <w:rsid w:val="00CD5534"/>
    <w:rsid w:val="00CD61C6"/>
    <w:rsid w:val="00CD70D7"/>
    <w:rsid w:val="00CE4150"/>
    <w:rsid w:val="00CE4A02"/>
    <w:rsid w:val="00CE5161"/>
    <w:rsid w:val="00CE517A"/>
    <w:rsid w:val="00CE64D7"/>
    <w:rsid w:val="00CE66C7"/>
    <w:rsid w:val="00CE6BCC"/>
    <w:rsid w:val="00CF07B5"/>
    <w:rsid w:val="00CF1901"/>
    <w:rsid w:val="00CF3444"/>
    <w:rsid w:val="00CF3F96"/>
    <w:rsid w:val="00CF62E5"/>
    <w:rsid w:val="00CF6DFC"/>
    <w:rsid w:val="00D00619"/>
    <w:rsid w:val="00D00B94"/>
    <w:rsid w:val="00D04086"/>
    <w:rsid w:val="00D11F84"/>
    <w:rsid w:val="00D22277"/>
    <w:rsid w:val="00D25CF9"/>
    <w:rsid w:val="00D31B00"/>
    <w:rsid w:val="00D32F5F"/>
    <w:rsid w:val="00D37E46"/>
    <w:rsid w:val="00D42290"/>
    <w:rsid w:val="00D44E24"/>
    <w:rsid w:val="00D504B1"/>
    <w:rsid w:val="00D546D7"/>
    <w:rsid w:val="00D55779"/>
    <w:rsid w:val="00D61497"/>
    <w:rsid w:val="00D616DB"/>
    <w:rsid w:val="00D641E4"/>
    <w:rsid w:val="00D6467D"/>
    <w:rsid w:val="00D65856"/>
    <w:rsid w:val="00D67132"/>
    <w:rsid w:val="00D712A3"/>
    <w:rsid w:val="00D72144"/>
    <w:rsid w:val="00D7405B"/>
    <w:rsid w:val="00D75D4C"/>
    <w:rsid w:val="00D7641A"/>
    <w:rsid w:val="00D779EA"/>
    <w:rsid w:val="00D80EE3"/>
    <w:rsid w:val="00D83338"/>
    <w:rsid w:val="00D851A4"/>
    <w:rsid w:val="00D85902"/>
    <w:rsid w:val="00D867DC"/>
    <w:rsid w:val="00D94E5B"/>
    <w:rsid w:val="00D9506B"/>
    <w:rsid w:val="00D95C40"/>
    <w:rsid w:val="00DA0AC4"/>
    <w:rsid w:val="00DA71CD"/>
    <w:rsid w:val="00DB255B"/>
    <w:rsid w:val="00DB4811"/>
    <w:rsid w:val="00DB6A3A"/>
    <w:rsid w:val="00DC0FA8"/>
    <w:rsid w:val="00DC1FAF"/>
    <w:rsid w:val="00DC4C6F"/>
    <w:rsid w:val="00DC7525"/>
    <w:rsid w:val="00DD2EAE"/>
    <w:rsid w:val="00DD3624"/>
    <w:rsid w:val="00DD5221"/>
    <w:rsid w:val="00DE574C"/>
    <w:rsid w:val="00DE6A2A"/>
    <w:rsid w:val="00DF0D3C"/>
    <w:rsid w:val="00DF13B3"/>
    <w:rsid w:val="00DF1F21"/>
    <w:rsid w:val="00DF27D8"/>
    <w:rsid w:val="00E004EF"/>
    <w:rsid w:val="00E00912"/>
    <w:rsid w:val="00E0288E"/>
    <w:rsid w:val="00E05BA1"/>
    <w:rsid w:val="00E0603E"/>
    <w:rsid w:val="00E06517"/>
    <w:rsid w:val="00E066DF"/>
    <w:rsid w:val="00E07E70"/>
    <w:rsid w:val="00E15387"/>
    <w:rsid w:val="00E16A3D"/>
    <w:rsid w:val="00E203C9"/>
    <w:rsid w:val="00E2248A"/>
    <w:rsid w:val="00E22562"/>
    <w:rsid w:val="00E25E14"/>
    <w:rsid w:val="00E32CDC"/>
    <w:rsid w:val="00E3311E"/>
    <w:rsid w:val="00E332A8"/>
    <w:rsid w:val="00E42C6A"/>
    <w:rsid w:val="00E5166C"/>
    <w:rsid w:val="00E51894"/>
    <w:rsid w:val="00E53105"/>
    <w:rsid w:val="00E54552"/>
    <w:rsid w:val="00E54C67"/>
    <w:rsid w:val="00E550CE"/>
    <w:rsid w:val="00E5685E"/>
    <w:rsid w:val="00E6140B"/>
    <w:rsid w:val="00E6658D"/>
    <w:rsid w:val="00E7038C"/>
    <w:rsid w:val="00E71E2C"/>
    <w:rsid w:val="00E72B8B"/>
    <w:rsid w:val="00E74397"/>
    <w:rsid w:val="00E75710"/>
    <w:rsid w:val="00E7671E"/>
    <w:rsid w:val="00EA034C"/>
    <w:rsid w:val="00EA0DFA"/>
    <w:rsid w:val="00EA355A"/>
    <w:rsid w:val="00EA4643"/>
    <w:rsid w:val="00EA6CB9"/>
    <w:rsid w:val="00EB2FEF"/>
    <w:rsid w:val="00EB37AC"/>
    <w:rsid w:val="00EB6098"/>
    <w:rsid w:val="00EB6596"/>
    <w:rsid w:val="00EC664F"/>
    <w:rsid w:val="00ED066B"/>
    <w:rsid w:val="00ED4B61"/>
    <w:rsid w:val="00ED5B6C"/>
    <w:rsid w:val="00ED5E5D"/>
    <w:rsid w:val="00ED707C"/>
    <w:rsid w:val="00ED7FB0"/>
    <w:rsid w:val="00EE0B4E"/>
    <w:rsid w:val="00EE1508"/>
    <w:rsid w:val="00EE29E5"/>
    <w:rsid w:val="00EE77F6"/>
    <w:rsid w:val="00EF0180"/>
    <w:rsid w:val="00EF28B0"/>
    <w:rsid w:val="00EF44C0"/>
    <w:rsid w:val="00EF4919"/>
    <w:rsid w:val="00EF5F1A"/>
    <w:rsid w:val="00EF63AB"/>
    <w:rsid w:val="00F013A8"/>
    <w:rsid w:val="00F0387B"/>
    <w:rsid w:val="00F0552F"/>
    <w:rsid w:val="00F11323"/>
    <w:rsid w:val="00F20549"/>
    <w:rsid w:val="00F20EDC"/>
    <w:rsid w:val="00F27032"/>
    <w:rsid w:val="00F30391"/>
    <w:rsid w:val="00F3464E"/>
    <w:rsid w:val="00F35224"/>
    <w:rsid w:val="00F42C9B"/>
    <w:rsid w:val="00F44059"/>
    <w:rsid w:val="00F5262E"/>
    <w:rsid w:val="00F550C4"/>
    <w:rsid w:val="00F56EC5"/>
    <w:rsid w:val="00F60202"/>
    <w:rsid w:val="00F6152C"/>
    <w:rsid w:val="00F62E5C"/>
    <w:rsid w:val="00F64B8A"/>
    <w:rsid w:val="00F67E9C"/>
    <w:rsid w:val="00F73330"/>
    <w:rsid w:val="00F7589F"/>
    <w:rsid w:val="00F7652A"/>
    <w:rsid w:val="00F80742"/>
    <w:rsid w:val="00F8257F"/>
    <w:rsid w:val="00F85EE4"/>
    <w:rsid w:val="00F86781"/>
    <w:rsid w:val="00F870B9"/>
    <w:rsid w:val="00F87A2B"/>
    <w:rsid w:val="00F87DB6"/>
    <w:rsid w:val="00F91DF4"/>
    <w:rsid w:val="00F922CF"/>
    <w:rsid w:val="00F928DB"/>
    <w:rsid w:val="00F92C31"/>
    <w:rsid w:val="00F953AD"/>
    <w:rsid w:val="00FA0014"/>
    <w:rsid w:val="00FA00F2"/>
    <w:rsid w:val="00FB0D20"/>
    <w:rsid w:val="00FB0F65"/>
    <w:rsid w:val="00FB1226"/>
    <w:rsid w:val="00FB391B"/>
    <w:rsid w:val="00FB479A"/>
    <w:rsid w:val="00FB6D83"/>
    <w:rsid w:val="00FB75E9"/>
    <w:rsid w:val="00FC23CE"/>
    <w:rsid w:val="00FC247B"/>
    <w:rsid w:val="00FC3EFC"/>
    <w:rsid w:val="00FC6293"/>
    <w:rsid w:val="00FC680D"/>
    <w:rsid w:val="00FD30DB"/>
    <w:rsid w:val="00FD3470"/>
    <w:rsid w:val="00FD5615"/>
    <w:rsid w:val="00FD6083"/>
    <w:rsid w:val="00FD77E6"/>
    <w:rsid w:val="00FE1487"/>
    <w:rsid w:val="00FE301D"/>
    <w:rsid w:val="00FE57D9"/>
    <w:rsid w:val="00FE72C1"/>
    <w:rsid w:val="00FF05E5"/>
    <w:rsid w:val="00FF0FBC"/>
    <w:rsid w:val="00FF2509"/>
    <w:rsid w:val="00FF3010"/>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1A2D554"/>
  <w15:docId w15:val="{3288B50C-41C2-47D1-B382-528697353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759C8"/>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pPr>
      <w:keepNext/>
      <w:keepLines/>
      <w:widowControl w:val="0"/>
      <w:spacing w:after="320"/>
      <w:jc w:val="center"/>
      <w:outlineLvl w:val="2"/>
    </w:pPr>
    <w:rPr>
      <w:kern w:val="28"/>
      <w:u w:val="single"/>
    </w:rPr>
  </w:style>
  <w:style w:type="paragraph" w:styleId="4">
    <w:name w:val="heading 4"/>
    <w:basedOn w:val="a"/>
    <w:next w:val="a"/>
    <w:link w:val="40"/>
    <w:uiPriority w:val="9"/>
    <w:qFormat/>
    <w:pPr>
      <w:keepNext/>
      <w:keepLines/>
      <w:widowControl w:val="0"/>
      <w:spacing w:after="240"/>
      <w:outlineLvl w:val="3"/>
    </w:pPr>
    <w:rPr>
      <w:u w:val="single"/>
    </w:rPr>
  </w:style>
  <w:style w:type="paragraph" w:styleId="5">
    <w:name w:val="heading 5"/>
    <w:basedOn w:val="a"/>
    <w:next w:val="a"/>
    <w:link w:val="50"/>
    <w:uiPriority w:val="9"/>
    <w:qFormat/>
    <w:pPr>
      <w:spacing w:after="240"/>
      <w:outlineLvl w:val="4"/>
    </w:pPr>
    <w:rPr>
      <w:rFonts w:eastAsia="黑体"/>
      <w:bCs/>
      <w:szCs w:val="36"/>
    </w:rPr>
  </w:style>
  <w:style w:type="paragraph" w:styleId="6">
    <w:name w:val="heading 6"/>
    <w:basedOn w:val="a"/>
    <w:next w:val="a"/>
    <w:link w:val="60"/>
    <w:uiPriority w:val="9"/>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pPr>
      <w:keepNext/>
      <w:keepLines/>
      <w:spacing w:before="240" w:after="64" w:line="320" w:lineRule="auto"/>
      <w:outlineLvl w:val="6"/>
    </w:pPr>
    <w:rPr>
      <w:b/>
      <w:bCs/>
      <w:szCs w:val="24"/>
    </w:rPr>
  </w:style>
  <w:style w:type="paragraph" w:styleId="8">
    <w:name w:val="heading 8"/>
    <w:basedOn w:val="a"/>
    <w:next w:val="a"/>
    <w:link w:val="80"/>
    <w:uiPriority w:val="9"/>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aliases w:val="5_G"/>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basedOn w:val="a0"/>
    <w:qFormat/>
    <w:rsid w:val="00592208"/>
    <w:rPr>
      <w:rFonts w:ascii="Times New Roman" w:hAnsi="Times New Roman"/>
      <w:dstrike w:val="0"/>
      <w:color w:val="auto"/>
      <w:spacing w:val="0"/>
      <w:w w:val="100"/>
      <w:kern w:val="0"/>
      <w:position w:val="0"/>
      <w:sz w:val="21"/>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basedOn w:val="a5"/>
    <w:link w:val="ad"/>
    <w:qFormat/>
    <w:rsid w:val="00CE64D7"/>
  </w:style>
  <w:style w:type="character" w:styleId="ae">
    <w:name w:val="endnote reference"/>
    <w:basedOn w:val="a7"/>
    <w:qFormat/>
    <w:rsid w:val="00592208"/>
    <w:rPr>
      <w:rFonts w:ascii="Times New Roman" w:hAnsi="Times New Roman"/>
      <w:dstrike w:val="0"/>
      <w:color w:val="auto"/>
      <w:spacing w:val="0"/>
      <w:w w:val="100"/>
      <w:kern w:val="0"/>
      <w:position w:val="0"/>
      <w:sz w:val="21"/>
      <w:vertAlign w:val="superscript"/>
    </w:rPr>
  </w:style>
  <w:style w:type="paragraph" w:styleId="af">
    <w:name w:val="footer"/>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qFormat/>
    <w:rsid w:val="00B825F6"/>
    <w:rPr>
      <w:rFonts w:ascii="Times New Roman" w:hAnsi="Times New Roman"/>
      <w:b/>
      <w:i w:val="0"/>
      <w:snapToGrid w:val="0"/>
      <w:spacing w:val="0"/>
      <w:kern w:val="0"/>
      <w:sz w:val="18"/>
      <w14:cntxtAlts w14:val="0"/>
    </w:rPr>
  </w:style>
  <w:style w:type="paragraph" w:styleId="af2">
    <w:name w:val="header"/>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rsid w:val="00B759C8"/>
    <w:rPr>
      <w:color w:val="0000FF"/>
      <w:u w:val="none"/>
    </w:rPr>
  </w:style>
  <w:style w:type="character" w:styleId="af6">
    <w:name w:val="FollowedHyperlink"/>
    <w:basedOn w:val="a0"/>
    <w:uiPriority w:val="99"/>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semiHidden/>
    <w:rsid w:val="00324E57"/>
    <w:rPr>
      <w:sz w:val="18"/>
      <w:szCs w:val="18"/>
    </w:rPr>
  </w:style>
  <w:style w:type="character" w:customStyle="1" w:styleId="af0">
    <w:name w:val="页脚 字符"/>
    <w:link w:val="af"/>
    <w:rsid w:val="00B825F6"/>
    <w:rPr>
      <w:rFonts w:eastAsia="Times New Roman"/>
      <w:snapToGrid w:val="0"/>
      <w:sz w:val="16"/>
      <w:szCs w:val="16"/>
      <w:lang w:val="en-GB" w:eastAsia="en-US"/>
    </w:rPr>
  </w:style>
  <w:style w:type="character" w:customStyle="1" w:styleId="af3">
    <w:name w:val="页眉 字符"/>
    <w:link w:val="af2"/>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32"/>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customStyle="1" w:styleId="10">
    <w:name w:val="标题 1 字符"/>
    <w:basedOn w:val="a0"/>
    <w:link w:val="1"/>
    <w:uiPriority w:val="9"/>
    <w:rsid w:val="00601E69"/>
    <w:rPr>
      <w:b/>
      <w:kern w:val="32"/>
      <w:sz w:val="30"/>
    </w:rPr>
  </w:style>
  <w:style w:type="character" w:customStyle="1" w:styleId="20">
    <w:name w:val="标题 2 字符"/>
    <w:basedOn w:val="a0"/>
    <w:link w:val="2"/>
    <w:uiPriority w:val="9"/>
    <w:rsid w:val="00601E69"/>
    <w:rPr>
      <w:snapToGrid w:val="0"/>
      <w:kern w:val="28"/>
      <w:sz w:val="28"/>
    </w:rPr>
  </w:style>
  <w:style w:type="character" w:customStyle="1" w:styleId="30">
    <w:name w:val="标题 3 字符"/>
    <w:basedOn w:val="a0"/>
    <w:link w:val="3"/>
    <w:uiPriority w:val="9"/>
    <w:rsid w:val="00601E69"/>
    <w:rPr>
      <w:snapToGrid w:val="0"/>
      <w:kern w:val="28"/>
      <w:sz w:val="21"/>
      <w:u w:val="single"/>
    </w:rPr>
  </w:style>
  <w:style w:type="character" w:customStyle="1" w:styleId="40">
    <w:name w:val="标题 4 字符"/>
    <w:basedOn w:val="a0"/>
    <w:link w:val="4"/>
    <w:uiPriority w:val="9"/>
    <w:rsid w:val="00601E69"/>
    <w:rPr>
      <w:snapToGrid w:val="0"/>
      <w:sz w:val="21"/>
      <w:u w:val="single"/>
    </w:rPr>
  </w:style>
  <w:style w:type="character" w:customStyle="1" w:styleId="50">
    <w:name w:val="标题 5 字符"/>
    <w:basedOn w:val="a0"/>
    <w:link w:val="5"/>
    <w:uiPriority w:val="9"/>
    <w:rsid w:val="00601E69"/>
    <w:rPr>
      <w:rFonts w:eastAsia="黑体"/>
      <w:bCs/>
      <w:snapToGrid w:val="0"/>
      <w:sz w:val="21"/>
      <w:szCs w:val="36"/>
    </w:rPr>
  </w:style>
  <w:style w:type="character" w:customStyle="1" w:styleId="60">
    <w:name w:val="标题 6 字符"/>
    <w:basedOn w:val="a0"/>
    <w:link w:val="6"/>
    <w:uiPriority w:val="9"/>
    <w:rsid w:val="00601E69"/>
    <w:rPr>
      <w:rFonts w:ascii="Arial" w:eastAsia="黑体" w:hAnsi="Arial"/>
      <w:b/>
      <w:bCs/>
      <w:snapToGrid w:val="0"/>
      <w:sz w:val="21"/>
      <w:szCs w:val="24"/>
    </w:rPr>
  </w:style>
  <w:style w:type="character" w:customStyle="1" w:styleId="70">
    <w:name w:val="标题 7 字符"/>
    <w:basedOn w:val="a0"/>
    <w:link w:val="7"/>
    <w:uiPriority w:val="9"/>
    <w:rsid w:val="00601E69"/>
    <w:rPr>
      <w:b/>
      <w:bCs/>
      <w:snapToGrid w:val="0"/>
      <w:sz w:val="21"/>
      <w:szCs w:val="24"/>
    </w:rPr>
  </w:style>
  <w:style w:type="character" w:customStyle="1" w:styleId="80">
    <w:name w:val="标题 8 字符"/>
    <w:basedOn w:val="a0"/>
    <w:link w:val="8"/>
    <w:uiPriority w:val="9"/>
    <w:rsid w:val="00601E69"/>
    <w:rPr>
      <w:rFonts w:ascii="Arial" w:eastAsia="黑体" w:hAnsi="Arial"/>
      <w:snapToGrid w:val="0"/>
      <w:sz w:val="21"/>
      <w:szCs w:val="24"/>
    </w:rPr>
  </w:style>
  <w:style w:type="character" w:customStyle="1" w:styleId="90">
    <w:name w:val="标题 9 字符"/>
    <w:basedOn w:val="a0"/>
    <w:link w:val="9"/>
    <w:uiPriority w:val="9"/>
    <w:rsid w:val="00601E69"/>
    <w:rPr>
      <w:rFonts w:ascii="Arial" w:eastAsia="黑体" w:hAnsi="Arial"/>
      <w:snapToGrid w:val="0"/>
      <w:sz w:val="21"/>
      <w:szCs w:val="21"/>
    </w:rPr>
  </w:style>
  <w:style w:type="character" w:customStyle="1" w:styleId="SingleTxtGCChar">
    <w:name w:val="_ Single Txt_GC Char"/>
    <w:link w:val="SingleTxtGC"/>
    <w:locked/>
    <w:rsid w:val="00601E69"/>
    <w:rPr>
      <w:snapToGrid w:val="0"/>
      <w:sz w:val="21"/>
    </w:rPr>
  </w:style>
  <w:style w:type="character" w:customStyle="1" w:styleId="a4">
    <w:name w:val="宏文本 字符"/>
    <w:basedOn w:val="a0"/>
    <w:link w:val="a3"/>
    <w:semiHidden/>
    <w:rsid w:val="00601E69"/>
    <w:rPr>
      <w:kern w:val="24"/>
      <w:sz w:val="24"/>
    </w:rPr>
  </w:style>
  <w:style w:type="character" w:customStyle="1" w:styleId="a6">
    <w:name w:val="脚注文本 字符"/>
    <w:aliases w:val="5_G 字符"/>
    <w:basedOn w:val="a0"/>
    <w:link w:val="a5"/>
    <w:rsid w:val="00601E69"/>
    <w:rPr>
      <w:snapToGrid w:val="0"/>
      <w:sz w:val="18"/>
    </w:rPr>
  </w:style>
  <w:style w:type="character" w:customStyle="1" w:styleId="ad">
    <w:name w:val="尾注文本 字符"/>
    <w:basedOn w:val="a0"/>
    <w:link w:val="ac"/>
    <w:rsid w:val="00601E69"/>
    <w:rPr>
      <w:snapToGrid w:val="0"/>
      <w:sz w:val="18"/>
    </w:rPr>
  </w:style>
  <w:style w:type="paragraph" w:styleId="afc">
    <w:name w:val="Revision"/>
    <w:hidden/>
    <w:uiPriority w:val="99"/>
    <w:semiHidden/>
    <w:rsid w:val="00601E69"/>
    <w:rPr>
      <w:rFonts w:eastAsia="Times New Roman"/>
      <w:lang w:val="en-GB" w:eastAsia="en-US"/>
    </w:rPr>
  </w:style>
  <w:style w:type="paragraph" w:customStyle="1" w:styleId="ColorfulShading-Accent11">
    <w:name w:val="Colorful Shading - Accent 11"/>
    <w:hidden/>
    <w:uiPriority w:val="71"/>
    <w:rsid w:val="00601E69"/>
    <w:rPr>
      <w:rFonts w:eastAsia="Times New Roman"/>
      <w:lang w:val="en-GB" w:eastAsia="en-US"/>
    </w:rPr>
  </w:style>
  <w:style w:type="character" w:styleId="afd">
    <w:name w:val="Unresolved Mention"/>
    <w:basedOn w:val="a0"/>
    <w:uiPriority w:val="99"/>
    <w:semiHidden/>
    <w:unhideWhenUsed/>
    <w:rsid w:val="00601E69"/>
    <w:rPr>
      <w:color w:val="605E5C"/>
      <w:shd w:val="clear" w:color="auto" w:fill="E1DFDD"/>
    </w:rPr>
  </w:style>
  <w:style w:type="paragraph" w:customStyle="1" w:styleId="SingleTxtG">
    <w:name w:val="_ Single Txt_G"/>
    <w:basedOn w:val="a"/>
    <w:link w:val="SingleTxtGCar"/>
    <w:qFormat/>
    <w:rsid w:val="00DD3624"/>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customStyle="1" w:styleId="SingleTxtGCar">
    <w:name w:val="_ Single Txt_G Car"/>
    <w:basedOn w:val="a0"/>
    <w:link w:val="SingleTxtG"/>
    <w:rsid w:val="00DD362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CCPR/C/135/D/3010/2017" TargetMode="External"/><Relationship Id="rId21" Type="http://schemas.openxmlformats.org/officeDocument/2006/relationships/hyperlink" Target="http://undocs.org/ch/CCPR/C/135/D/2848/2016" TargetMode="External"/><Relationship Id="rId42" Type="http://schemas.openxmlformats.org/officeDocument/2006/relationships/hyperlink" Target="http://undocs.org/ch/CCPR/C/135/D/2945/2017" TargetMode="External"/><Relationship Id="rId47" Type="http://schemas.openxmlformats.org/officeDocument/2006/relationships/hyperlink" Target="http://undocs.org/ch/CCPR/C/135/D/2855/2016" TargetMode="External"/><Relationship Id="rId63" Type="http://schemas.openxmlformats.org/officeDocument/2006/relationships/hyperlink" Target="http://undocs.org/ch/CCPR/C/136/D/3153/2018" TargetMode="External"/><Relationship Id="rId68" Type="http://schemas.openxmlformats.org/officeDocument/2006/relationships/hyperlink" Target="http://undocs.org/ch/CCPR/C/137/D/2538/2015-2539/2015" TargetMode="External"/><Relationship Id="rId84" Type="http://schemas.openxmlformats.org/officeDocument/2006/relationships/hyperlink" Target="http://undocs.org/ch/CCPR/C/137/D/3137/2018" TargetMode="External"/><Relationship Id="rId89" Type="http://schemas.openxmlformats.org/officeDocument/2006/relationships/hyperlink" Target="http://undocs.org/ch/CCPR/C/137/D/3171/2018" TargetMode="External"/><Relationship Id="rId112" Type="http://schemas.openxmlformats.org/officeDocument/2006/relationships/header" Target="header7.xml"/><Relationship Id="rId16" Type="http://schemas.openxmlformats.org/officeDocument/2006/relationships/footer" Target="footer3.xml"/><Relationship Id="rId107" Type="http://schemas.openxmlformats.org/officeDocument/2006/relationships/hyperlink" Target="http://undocs.org/ch/CCPR/C/137/D/2888/2016" TargetMode="External"/><Relationship Id="rId11" Type="http://schemas.openxmlformats.org/officeDocument/2006/relationships/header" Target="header2.xml"/><Relationship Id="rId24" Type="http://schemas.openxmlformats.org/officeDocument/2006/relationships/hyperlink" Target="http://undocs.org/ch/CCPR/C/135/D/3154/2018" TargetMode="External"/><Relationship Id="rId32" Type="http://schemas.openxmlformats.org/officeDocument/2006/relationships/hyperlink" Target="http://undocs.org/ch/CCPR/C/135/D/2926/2017" TargetMode="External"/><Relationship Id="rId37" Type="http://schemas.openxmlformats.org/officeDocument/2006/relationships/hyperlink" Target="http://undocs.org/ch/CCPR/C/135/D/3621/2019" TargetMode="External"/><Relationship Id="rId40" Type="http://schemas.openxmlformats.org/officeDocument/2006/relationships/hyperlink" Target="http://undocs.org/ch/CCPR/C/135/D/3740/2020" TargetMode="External"/><Relationship Id="rId45" Type="http://schemas.openxmlformats.org/officeDocument/2006/relationships/hyperlink" Target="http://undocs.org/ch/CCPR/C/135/D/3809/2020" TargetMode="External"/><Relationship Id="rId53" Type="http://schemas.openxmlformats.org/officeDocument/2006/relationships/hyperlink" Target="http://undocs.org/ch/CCPR/C/136/D/2903/2016" TargetMode="External"/><Relationship Id="rId58" Type="http://schemas.openxmlformats.org/officeDocument/2006/relationships/hyperlink" Target="http://undocs.org/ch/CCPR/C/136/D/3102/2018" TargetMode="External"/><Relationship Id="rId66" Type="http://schemas.openxmlformats.org/officeDocument/2006/relationships/hyperlink" Target="http://undocs.org/ch/CCPR/C/137/D/2790/2016" TargetMode="External"/><Relationship Id="rId74" Type="http://schemas.openxmlformats.org/officeDocument/2006/relationships/hyperlink" Target="http://undocs.org/ch/CCPR/C/137/D/2898/2016" TargetMode="External"/><Relationship Id="rId79" Type="http://schemas.openxmlformats.org/officeDocument/2006/relationships/hyperlink" Target="http://undocs.org/ch/CCPR/C/137/D/2858/2016" TargetMode="External"/><Relationship Id="rId87" Type="http://schemas.openxmlformats.org/officeDocument/2006/relationships/hyperlink" Target="http://undocs.org/ch/CCPR/C/137/D/2992/2017" TargetMode="External"/><Relationship Id="rId102" Type="http://schemas.openxmlformats.org/officeDocument/2006/relationships/hyperlink" Target="http://undocs.org/ch/CCPR/C/136/D/3015/2017" TargetMode="External"/><Relationship Id="rId110" Type="http://schemas.openxmlformats.org/officeDocument/2006/relationships/hyperlink" Target="http://undocs.org/ch/CCPR/C/137/D/3662/2019" TargetMode="External"/><Relationship Id="rId115"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undocs.org/ch/CCPR/C/136/D/3267/2018" TargetMode="External"/><Relationship Id="rId82" Type="http://schemas.openxmlformats.org/officeDocument/2006/relationships/hyperlink" Target="http://undocs.org/ch/CCPR/C/137/D/2911/2016" TargetMode="External"/><Relationship Id="rId90" Type="http://schemas.openxmlformats.org/officeDocument/2006/relationships/hyperlink" Target="http://undocs.org/ch/CCPR/C/137/D/3211/2018" TargetMode="External"/><Relationship Id="rId95" Type="http://schemas.openxmlformats.org/officeDocument/2006/relationships/hyperlink" Target="http://undocs.org/ch/CCPR/C/135/D/3216/2018" TargetMode="External"/><Relationship Id="rId19" Type="http://schemas.openxmlformats.org/officeDocument/2006/relationships/hyperlink" Target="http://undocs.org/ch/CCPR/C/135/D/2829/2016" TargetMode="External"/><Relationship Id="rId14" Type="http://schemas.openxmlformats.org/officeDocument/2006/relationships/header" Target="header4.xml"/><Relationship Id="rId22" Type="http://schemas.openxmlformats.org/officeDocument/2006/relationships/hyperlink" Target="http://undocs.org/ch/CCPR/C/135/D/2827/2016" TargetMode="External"/><Relationship Id="rId27" Type="http://schemas.openxmlformats.org/officeDocument/2006/relationships/hyperlink" Target="http://undocs.org/ch/CCPR/C/135/D/3125/2018" TargetMode="External"/><Relationship Id="rId30" Type="http://schemas.openxmlformats.org/officeDocument/2006/relationships/hyperlink" Target="http://undocs.org/ch/CCPR/C/135/D/3256/2018" TargetMode="External"/><Relationship Id="rId35" Type="http://schemas.openxmlformats.org/officeDocument/2006/relationships/hyperlink" Target="http://undocs.org/ch/CCPR/C/135/D/3293/2019" TargetMode="External"/><Relationship Id="rId43" Type="http://schemas.openxmlformats.org/officeDocument/2006/relationships/hyperlink" Target="http://undocs.org/ch/CCPR/C/135/D/3624/2019" TargetMode="External"/><Relationship Id="rId48" Type="http://schemas.openxmlformats.org/officeDocument/2006/relationships/hyperlink" Target="http://undocs.org/ch/CCPR/C/135/D/2917/2016" TargetMode="External"/><Relationship Id="rId56" Type="http://schemas.openxmlformats.org/officeDocument/2006/relationships/hyperlink" Target="http://undocs.org/ch/CCPR/C/136/D/2808/2016" TargetMode="External"/><Relationship Id="rId64" Type="http://schemas.openxmlformats.org/officeDocument/2006/relationships/hyperlink" Target="http://undocs.org/ch/CCPR/C/136/D/3706/2020" TargetMode="External"/><Relationship Id="rId69" Type="http://schemas.openxmlformats.org/officeDocument/2006/relationships/hyperlink" Target="http://undocs.org/ch/CCPR/C/137/D/2544/2015" TargetMode="External"/><Relationship Id="rId77" Type="http://schemas.openxmlformats.org/officeDocument/2006/relationships/hyperlink" Target="http://undocs.org/ch/CCPR/C/137/D/2723/2016" TargetMode="External"/><Relationship Id="rId100" Type="http://schemas.openxmlformats.org/officeDocument/2006/relationships/hyperlink" Target="http://undocs.org/ch/CCPR/C/136/D/3701/2020" TargetMode="External"/><Relationship Id="rId105" Type="http://schemas.openxmlformats.org/officeDocument/2006/relationships/hyperlink" Target="http://undocs.org/ch/CCPR/C/137/D/2748/2016" TargetMode="External"/><Relationship Id="rId113" Type="http://schemas.openxmlformats.org/officeDocument/2006/relationships/footer" Target="footer4.xml"/><Relationship Id="rId8" Type="http://schemas.openxmlformats.org/officeDocument/2006/relationships/image" Target="media/image1.wmf"/><Relationship Id="rId51" Type="http://schemas.openxmlformats.org/officeDocument/2006/relationships/hyperlink" Target="http://undocs.org/ch/CCPR/C/136/D/2897/2016" TargetMode="External"/><Relationship Id="rId72" Type="http://schemas.openxmlformats.org/officeDocument/2006/relationships/hyperlink" Target="http://undocs.org/ch/CCPR/C/137/D/2618/2016" TargetMode="External"/><Relationship Id="rId80" Type="http://schemas.openxmlformats.org/officeDocument/2006/relationships/hyperlink" Target="http://undocs.org/ch/CCPR/C/137/D/2886/2016" TargetMode="External"/><Relationship Id="rId85" Type="http://schemas.openxmlformats.org/officeDocument/2006/relationships/hyperlink" Target="http://undocs.org/ch/CCPR/C/137/D/3150/2018" TargetMode="External"/><Relationship Id="rId93" Type="http://schemas.openxmlformats.org/officeDocument/2006/relationships/hyperlink" Target="http://undocs.org/ch/CCPR/C/135/D/2981/2017" TargetMode="External"/><Relationship Id="rId98" Type="http://schemas.openxmlformats.org/officeDocument/2006/relationships/hyperlink" Target="http://undocs.org/ch/CCPR/C/135/D/3050/2017"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undocs.org/ch/CCPR/C/135/D/2804/2016" TargetMode="External"/><Relationship Id="rId25" Type="http://schemas.openxmlformats.org/officeDocument/2006/relationships/hyperlink" Target="http://undocs.org/ch/CCPR/C/135/D/3297/2019" TargetMode="External"/><Relationship Id="rId33" Type="http://schemas.openxmlformats.org/officeDocument/2006/relationships/hyperlink" Target="http://undocs.org/ch/CCPR/C/135/D/3200/2018-3207/2018" TargetMode="External"/><Relationship Id="rId38" Type="http://schemas.openxmlformats.org/officeDocument/2006/relationships/hyperlink" Target="http://undocs.org/ch/CCPR/C/135/D/3770/2020/Rev.1" TargetMode="External"/><Relationship Id="rId46" Type="http://schemas.openxmlformats.org/officeDocument/2006/relationships/hyperlink" Target="http://undocs.org/ch/CCPR/C/135/D/2847/2016" TargetMode="External"/><Relationship Id="rId59" Type="http://schemas.openxmlformats.org/officeDocument/2006/relationships/hyperlink" Target="http://undocs.org/ch/CCPR/C/136/D/2754/2016" TargetMode="External"/><Relationship Id="rId67" Type="http://schemas.openxmlformats.org/officeDocument/2006/relationships/hyperlink" Target="http://undocs.org/ch/CCPR/C/137/D/2406/2014" TargetMode="External"/><Relationship Id="rId103" Type="http://schemas.openxmlformats.org/officeDocument/2006/relationships/hyperlink" Target="http://undocs.org/ch/CCPR/C/136/D/3024/2017" TargetMode="External"/><Relationship Id="rId108" Type="http://schemas.openxmlformats.org/officeDocument/2006/relationships/hyperlink" Target="http://undocs.org/ch/CCPR/C/137/D/2894/2016" TargetMode="External"/><Relationship Id="rId116" Type="http://schemas.openxmlformats.org/officeDocument/2006/relationships/theme" Target="theme/theme1.xml"/><Relationship Id="rId20" Type="http://schemas.openxmlformats.org/officeDocument/2006/relationships/hyperlink" Target="http://undocs.org/ch/CCPR/C/135/D/2703/2015" TargetMode="External"/><Relationship Id="rId41" Type="http://schemas.openxmlformats.org/officeDocument/2006/relationships/hyperlink" Target="http://undocs.org/ch/CCPR/C/135/D/2830/2016" TargetMode="External"/><Relationship Id="rId54" Type="http://schemas.openxmlformats.org/officeDocument/2006/relationships/hyperlink" Target="http://undocs.org/ch/CCPR/C/136/D/2919/2016" TargetMode="External"/><Relationship Id="rId62" Type="http://schemas.openxmlformats.org/officeDocument/2006/relationships/hyperlink" Target="http://undocs.org/ch/CCPR/C/136/D/3285/2019" TargetMode="External"/><Relationship Id="rId70" Type="http://schemas.openxmlformats.org/officeDocument/2006/relationships/hyperlink" Target="http://undocs.org/ch/CCPR/C/137/D/2549/2015-2550/2015" TargetMode="External"/><Relationship Id="rId75" Type="http://schemas.openxmlformats.org/officeDocument/2006/relationships/hyperlink" Target="http://undocs.org/ch/CCPR/C/137/D/3002/2017" TargetMode="External"/><Relationship Id="rId83" Type="http://schemas.openxmlformats.org/officeDocument/2006/relationships/hyperlink" Target="http://undocs.org/ch/CCPR/C/137/D/3081/2017" TargetMode="External"/><Relationship Id="rId88" Type="http://schemas.openxmlformats.org/officeDocument/2006/relationships/hyperlink" Target="http://undocs.org/ch/CCPR/C/137/D/3165/2018" TargetMode="External"/><Relationship Id="rId91" Type="http://schemas.openxmlformats.org/officeDocument/2006/relationships/hyperlink" Target="http://undocs.org/ch/CCPR/C/137/D/2999/2017" TargetMode="External"/><Relationship Id="rId96" Type="http://schemas.openxmlformats.org/officeDocument/2006/relationships/hyperlink" Target="http://undocs.org/ch/CCPR/C/135/D/3645/2019" TargetMode="External"/><Relationship Id="rId11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undocs.org/ch/CCPR/C/135/D/2483/2014" TargetMode="External"/><Relationship Id="rId28" Type="http://schemas.openxmlformats.org/officeDocument/2006/relationships/hyperlink" Target="http://undocs.org/ch/CCPR/C/135/D/3321/2018" TargetMode="External"/><Relationship Id="rId36" Type="http://schemas.openxmlformats.org/officeDocument/2006/relationships/hyperlink" Target="http://undocs.org/ch/CCPR/C/135/D/3619/2019" TargetMode="External"/><Relationship Id="rId49" Type="http://schemas.openxmlformats.org/officeDocument/2006/relationships/hyperlink" Target="http://undocs.org/ch/CCPR/C/135/D/3240/2018" TargetMode="External"/><Relationship Id="rId57" Type="http://schemas.openxmlformats.org/officeDocument/2006/relationships/hyperlink" Target="http://undocs.org/ch/CCPR/C/136/D/2951/2017" TargetMode="External"/><Relationship Id="rId106" Type="http://schemas.openxmlformats.org/officeDocument/2006/relationships/hyperlink" Target="http://undocs.org/ch/CCPR/C/137/D/2795/2016" TargetMode="External"/><Relationship Id="rId114" Type="http://schemas.openxmlformats.org/officeDocument/2006/relationships/footer" Target="footer5.xml"/><Relationship Id="rId10" Type="http://schemas.openxmlformats.org/officeDocument/2006/relationships/footer" Target="footer1.xml"/><Relationship Id="rId31" Type="http://schemas.openxmlformats.org/officeDocument/2006/relationships/hyperlink" Target="http://undocs.org/ch/CCPR/C/135/D/2825/2016" TargetMode="External"/><Relationship Id="rId44" Type="http://schemas.openxmlformats.org/officeDocument/2006/relationships/hyperlink" Target="http://undocs.org/ch/CCPR/C/135/D/3017/2017" TargetMode="External"/><Relationship Id="rId52" Type="http://schemas.openxmlformats.org/officeDocument/2006/relationships/hyperlink" Target="http://undocs.org/ch/CCPR/C/136/D/2913/2016" TargetMode="External"/><Relationship Id="rId60" Type="http://schemas.openxmlformats.org/officeDocument/2006/relationships/hyperlink" Target="http://undocs.org/ch/CCPR/C/136/D/3730/2020" TargetMode="External"/><Relationship Id="rId65" Type="http://schemas.openxmlformats.org/officeDocument/2006/relationships/hyperlink" Target="http://undocs.org/ch/CCPR/C/136/D/3649/2019" TargetMode="External"/><Relationship Id="rId73" Type="http://schemas.openxmlformats.org/officeDocument/2006/relationships/hyperlink" Target="http://undocs.org/ch/CCPR/C/137/D/2693/2015" TargetMode="External"/><Relationship Id="rId78" Type="http://schemas.openxmlformats.org/officeDocument/2006/relationships/hyperlink" Target="http://undocs.org/ch/CCPR/C/137/D/2813/2016" TargetMode="External"/><Relationship Id="rId81" Type="http://schemas.openxmlformats.org/officeDocument/2006/relationships/hyperlink" Target="http://undocs.org/ch/CCPR/C/137/D/2905/2016" TargetMode="External"/><Relationship Id="rId86" Type="http://schemas.openxmlformats.org/officeDocument/2006/relationships/hyperlink" Target="http://undocs.org/ch/CCPR/C/137/D/2990/2017" TargetMode="External"/><Relationship Id="rId94" Type="http://schemas.openxmlformats.org/officeDocument/2006/relationships/hyperlink" Target="http://undocs.org/ch/CCPR/C/137/D/2806/2016" TargetMode="External"/><Relationship Id="rId99" Type="http://schemas.openxmlformats.org/officeDocument/2006/relationships/hyperlink" Target="http://undocs.org/ch/CCPR/C/135/D/3142/2018" TargetMode="External"/><Relationship Id="rId101" Type="http://schemas.openxmlformats.org/officeDocument/2006/relationships/hyperlink" Target="http://undocs.org/ch/CCPR/C/136/D/2774/2016"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undocs.org/ch/CCPR/C/135/D/2616/2015" TargetMode="External"/><Relationship Id="rId39" Type="http://schemas.openxmlformats.org/officeDocument/2006/relationships/hyperlink" Target="http://undocs.org/ch/CCPR/C/135/D/3736/2020" TargetMode="External"/><Relationship Id="rId109" Type="http://schemas.openxmlformats.org/officeDocument/2006/relationships/hyperlink" Target="http://undocs.org/ch/CCPR/C/137/D/3210/2018" TargetMode="External"/><Relationship Id="rId34" Type="http://schemas.openxmlformats.org/officeDocument/2006/relationships/hyperlink" Target="http://undocs.org/ch/CCPR/C/135/D/3227/2018-3230/2018" TargetMode="External"/><Relationship Id="rId50" Type="http://schemas.openxmlformats.org/officeDocument/2006/relationships/hyperlink" Target="http://undocs.org/ch/CCPR/C/135/D/3241/2018" TargetMode="External"/><Relationship Id="rId55" Type="http://schemas.openxmlformats.org/officeDocument/2006/relationships/hyperlink" Target="http://undocs.org/ch/CCPR/C/136/D/2961/2017" TargetMode="External"/><Relationship Id="rId76" Type="http://schemas.openxmlformats.org/officeDocument/2006/relationships/hyperlink" Target="http://undocs.org/ch/CCPR/C/137/D/3084/2017" TargetMode="External"/><Relationship Id="rId97" Type="http://schemas.openxmlformats.org/officeDocument/2006/relationships/hyperlink" Target="http://undocs.org/ch/CCPR/C/135/D/3863/2020" TargetMode="External"/><Relationship Id="rId104" Type="http://schemas.openxmlformats.org/officeDocument/2006/relationships/hyperlink" Target="http://undocs.org/ch/CCPR/C/136/D/3254/2018" TargetMode="External"/><Relationship Id="rId7" Type="http://schemas.openxmlformats.org/officeDocument/2006/relationships/endnotes" Target="endnotes.xml"/><Relationship Id="rId71" Type="http://schemas.openxmlformats.org/officeDocument/2006/relationships/hyperlink" Target="http://undocs.org/ch/CCPR/C/137/D/2545/2015" TargetMode="External"/><Relationship Id="rId92" Type="http://schemas.openxmlformats.org/officeDocument/2006/relationships/hyperlink" Target="http://undocs.org/ch/CCPR/C/137/D/3585/2019" TargetMode="External"/><Relationship Id="rId2" Type="http://schemas.openxmlformats.org/officeDocument/2006/relationships/numbering" Target="numbering.xml"/><Relationship Id="rId29" Type="http://schemas.openxmlformats.org/officeDocument/2006/relationships/hyperlink" Target="http://undocs.org/ch/CCPR/C/135/D/2860/2016"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CPR/C/URY/CO/6" TargetMode="External"/><Relationship Id="rId13" Type="http://schemas.openxmlformats.org/officeDocument/2006/relationships/hyperlink" Target="http://undocs.org/ch/CCPR/C/PHL/CO/5" TargetMode="External"/><Relationship Id="rId18" Type="http://schemas.openxmlformats.org/officeDocument/2006/relationships/hyperlink" Target="http://undocs.org/ch/CCPR/C/LKA/CO/6" TargetMode="External"/><Relationship Id="rId3" Type="http://schemas.openxmlformats.org/officeDocument/2006/relationships/hyperlink" Target="http://undocs.org/ch/CCPR/C/CHN-HKG/CO/4" TargetMode="External"/><Relationship Id="rId21" Type="http://schemas.openxmlformats.org/officeDocument/2006/relationships/hyperlink" Target="https://www.ohchr.org/en/treaty-bodies/ccpr" TargetMode="External"/><Relationship Id="rId7" Type="http://schemas.openxmlformats.org/officeDocument/2006/relationships/hyperlink" Target="http://undocs.org/ch/CCPR/C/LUX/CO/4" TargetMode="External"/><Relationship Id="rId12" Type="http://schemas.openxmlformats.org/officeDocument/2006/relationships/hyperlink" Target="http://undocs.org/ch/CCPR/C/NIC/CO/4" TargetMode="External"/><Relationship Id="rId17" Type="http://schemas.openxmlformats.org/officeDocument/2006/relationships/hyperlink" Target="http://undocs.org/ch/CCPR/C/PER/CO/6" TargetMode="External"/><Relationship Id="rId2" Type="http://schemas.openxmlformats.org/officeDocument/2006/relationships/hyperlink" Target="http://undocs.org/ch/A/47/40" TargetMode="External"/><Relationship Id="rId16" Type="http://schemas.openxmlformats.org/officeDocument/2006/relationships/hyperlink" Target="http://undocs.org/ch/CCPR/C/PAN/CO/4" TargetMode="External"/><Relationship Id="rId20" Type="http://schemas.openxmlformats.org/officeDocument/2006/relationships/hyperlink" Target="http://undocs.org/ch/CCPR/C/ZMB/CO/4" TargetMode="External"/><Relationship Id="rId1" Type="http://schemas.openxmlformats.org/officeDocument/2006/relationships/hyperlink" Target="https://undocs.org/ch/A/60/40%20(vol.%20I)" TargetMode="External"/><Relationship Id="rId6" Type="http://schemas.openxmlformats.org/officeDocument/2006/relationships/hyperlink" Target="http://undocs.org/ch/CCPR/C/IRL/CO/5" TargetMode="External"/><Relationship Id="rId11" Type="http://schemas.openxmlformats.org/officeDocument/2006/relationships/hyperlink" Target="http://undocs.org/ch/CCPR/C/KGZ/CO/3" TargetMode="External"/><Relationship Id="rId5" Type="http://schemas.openxmlformats.org/officeDocument/2006/relationships/hyperlink" Target="http://undocs.org/ch/CCPR/C/GEO/CO/5" TargetMode="External"/><Relationship Id="rId15" Type="http://schemas.openxmlformats.org/officeDocument/2006/relationships/hyperlink" Target="http://undocs.org/ch/CCPR/C/EGY/CO/5" TargetMode="External"/><Relationship Id="rId23" Type="http://schemas.openxmlformats.org/officeDocument/2006/relationships/hyperlink" Target="http://undocs.org/ch/CCPR/C/94/3" TargetMode="External"/><Relationship Id="rId10" Type="http://schemas.openxmlformats.org/officeDocument/2006/relationships/hyperlink" Target="http://undocs.org/ch/CCPR/C/JPN/CO/7" TargetMode="External"/><Relationship Id="rId19" Type="http://schemas.openxmlformats.org/officeDocument/2006/relationships/hyperlink" Target="http://undocs.org/ch/CCPR/C/TKM/CO/3" TargetMode="External"/><Relationship Id="rId4" Type="http://schemas.openxmlformats.org/officeDocument/2006/relationships/hyperlink" Target="http://undocs.org/ch/CCPR/C/CHN-MAC/CO/2" TargetMode="External"/><Relationship Id="rId9" Type="http://schemas.openxmlformats.org/officeDocument/2006/relationships/hyperlink" Target="http://undocs.org/ch/CCPR/C/ETH/CO/2" TargetMode="External"/><Relationship Id="rId14" Type="http://schemas.openxmlformats.org/officeDocument/2006/relationships/hyperlink" Target="http://undocs.org/ch/CCPR/C/RUS/CO/8" TargetMode="External"/><Relationship Id="rId22" Type="http://schemas.openxmlformats.org/officeDocument/2006/relationships/hyperlink" Target="https://tbinternet.ohchr.org/_layouts/15/TreatyBodyExternal/SessionsList.aspx?Treaty=CCP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4</TotalTime>
  <Pages>19</Pages>
  <Words>8169</Words>
  <Characters>12019</Characters>
  <Application>Microsoft Office Word</Application>
  <DocSecurity>0</DocSecurity>
  <Lines>612</Lines>
  <Paragraphs>360</Paragraphs>
  <ScaleCrop>false</ScaleCrop>
  <Company>CSD</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A/78/40</dc:title>
  <dc:subject>2312086</dc:subject>
  <dc:creator>tang</dc:creator>
  <cp:keywords/>
  <dc:description/>
  <cp:lastModifiedBy>Ting TANG</cp:lastModifiedBy>
  <cp:revision>3</cp:revision>
  <cp:lastPrinted>2023-08-25T15:10:00Z</cp:lastPrinted>
  <dcterms:created xsi:type="dcterms:W3CDTF">2023-08-25T15:09:00Z</dcterms:created>
  <dcterms:modified xsi:type="dcterms:W3CDTF">2023-08-25T15:13:00Z</dcterms:modified>
</cp:coreProperties>
</file>